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866A5" w14:textId="77777777" w:rsidR="003B702F" w:rsidRPr="003B702F" w:rsidRDefault="003B702F" w:rsidP="003B702F">
      <w:pPr>
        <w:widowControl/>
        <w:ind w:left="5670"/>
        <w:jc w:val="center"/>
        <w:rPr>
          <w:bCs w:val="0"/>
          <w:sz w:val="28"/>
          <w:szCs w:val="28"/>
        </w:rPr>
      </w:pPr>
      <w:bookmarkStart w:id="0" w:name="_Hlk37674743"/>
      <w:bookmarkStart w:id="1" w:name="_Hlk116633726"/>
      <w:bookmarkStart w:id="2" w:name="_Toc4323734"/>
      <w:r w:rsidRPr="003B702F">
        <w:rPr>
          <w:bCs w:val="0"/>
          <w:sz w:val="28"/>
          <w:szCs w:val="28"/>
        </w:rPr>
        <w:t>УТВЕРЖДЕН</w:t>
      </w:r>
    </w:p>
    <w:p w14:paraId="18E69D70" w14:textId="77777777" w:rsidR="003B702F" w:rsidRPr="003B702F" w:rsidRDefault="003B702F" w:rsidP="003B702F">
      <w:pPr>
        <w:widowControl/>
        <w:ind w:left="5670"/>
        <w:jc w:val="center"/>
        <w:rPr>
          <w:bCs w:val="0"/>
          <w:sz w:val="28"/>
          <w:szCs w:val="28"/>
        </w:rPr>
      </w:pPr>
      <w:r w:rsidRPr="003B702F">
        <w:rPr>
          <w:bCs w:val="0"/>
          <w:sz w:val="28"/>
          <w:szCs w:val="28"/>
        </w:rPr>
        <w:t>приказом Министерства</w:t>
      </w:r>
    </w:p>
    <w:p w14:paraId="62328ED4" w14:textId="77777777" w:rsidR="003B702F" w:rsidRPr="003B702F" w:rsidRDefault="003B702F" w:rsidP="003B702F">
      <w:pPr>
        <w:widowControl/>
        <w:ind w:left="5670"/>
        <w:jc w:val="center"/>
        <w:rPr>
          <w:bCs w:val="0"/>
          <w:sz w:val="28"/>
          <w:szCs w:val="28"/>
        </w:rPr>
      </w:pPr>
      <w:r w:rsidRPr="003B702F">
        <w:rPr>
          <w:bCs w:val="0"/>
          <w:sz w:val="28"/>
          <w:szCs w:val="28"/>
        </w:rPr>
        <w:t>труда и социальной защиты Российской Федерации</w:t>
      </w:r>
    </w:p>
    <w:p w14:paraId="489E3D3F" w14:textId="6F669323" w:rsidR="003B702F" w:rsidRPr="003B702F" w:rsidRDefault="00F23119" w:rsidP="003B702F">
      <w:pPr>
        <w:widowControl/>
        <w:ind w:left="567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от «1» сентября 2025 г. № 529н</w:t>
      </w:r>
    </w:p>
    <w:bookmarkEnd w:id="0"/>
    <w:p w14:paraId="79A078BE" w14:textId="77777777" w:rsidR="003B702F" w:rsidRPr="003B702F" w:rsidRDefault="003B702F" w:rsidP="003B702F"/>
    <w:bookmarkEnd w:id="1"/>
    <w:p w14:paraId="225DFBFD" w14:textId="77777777" w:rsidR="00EB35C0" w:rsidRPr="003B702F" w:rsidRDefault="004F5E25" w:rsidP="003B702F">
      <w:pPr>
        <w:jc w:val="center"/>
        <w:rPr>
          <w:sz w:val="52"/>
          <w:szCs w:val="52"/>
        </w:rPr>
      </w:pPr>
      <w:r w:rsidRPr="003B702F">
        <w:rPr>
          <w:sz w:val="52"/>
          <w:szCs w:val="52"/>
        </w:rPr>
        <w:t>ПРОФЕССИОНАЛЬНЫЙ СТАНДАРТ</w:t>
      </w:r>
      <w:bookmarkEnd w:id="2"/>
    </w:p>
    <w:p w14:paraId="589021D0" w14:textId="3F1DA574" w:rsidR="00740E24" w:rsidRDefault="00740E24" w:rsidP="003B702F">
      <w:pPr>
        <w:jc w:val="center"/>
        <w:rPr>
          <w:b/>
          <w:bCs w:val="0"/>
          <w:sz w:val="28"/>
          <w:szCs w:val="32"/>
        </w:rPr>
      </w:pPr>
      <w:r w:rsidRPr="003B702F">
        <w:rPr>
          <w:b/>
          <w:bCs w:val="0"/>
          <w:sz w:val="28"/>
          <w:szCs w:val="32"/>
        </w:rPr>
        <w:t>Оператор электроимпульсных установок обработки металлов давлением</w:t>
      </w:r>
    </w:p>
    <w:p w14:paraId="61573D14" w14:textId="77777777" w:rsidR="003B702F" w:rsidRPr="003B702F" w:rsidRDefault="003B702F" w:rsidP="003B702F"/>
    <w:tbl>
      <w:tblPr>
        <w:tblW w:w="1210" w:type="pct"/>
        <w:tblInd w:w="779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EB35C0" w:rsidRPr="008C134C" w14:paraId="2C1E1FE5" w14:textId="77777777" w:rsidTr="003B702F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4B76EB0" w14:textId="4A78C2F8" w:rsidR="00EB35C0" w:rsidRPr="008C134C" w:rsidRDefault="00B13B5F" w:rsidP="008C134C">
            <w:pPr>
              <w:jc w:val="center"/>
            </w:pPr>
            <w:r w:rsidRPr="00B13B5F">
              <w:t>1755</w:t>
            </w:r>
          </w:p>
        </w:tc>
      </w:tr>
      <w:tr w:rsidR="00EB35C0" w:rsidRPr="008C134C" w14:paraId="78F74A4C" w14:textId="77777777" w:rsidTr="003B702F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1ABA5262" w14:textId="77777777" w:rsidR="00EB35C0" w:rsidRPr="003B702F" w:rsidRDefault="00EB35C0" w:rsidP="003B702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B702F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41EA3780" w14:textId="77777777" w:rsidR="0022402D" w:rsidRPr="008C134C" w:rsidRDefault="0022402D" w:rsidP="003B702F">
      <w:pPr>
        <w:jc w:val="center"/>
        <w:rPr>
          <w:b/>
        </w:rPr>
      </w:pPr>
      <w:r w:rsidRPr="008C134C">
        <w:t>Содержание</w:t>
      </w:r>
    </w:p>
    <w:p w14:paraId="45C2C655" w14:textId="0B0FFBDD" w:rsidR="00166A4B" w:rsidRDefault="007F6298">
      <w:pPr>
        <w:pStyle w:val="12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8C134C">
        <w:rPr>
          <w:bCs/>
        </w:rPr>
        <w:fldChar w:fldCharType="begin"/>
      </w:r>
      <w:r w:rsidR="0022402D" w:rsidRPr="008C134C">
        <w:rPr>
          <w:bCs/>
        </w:rPr>
        <w:instrText xml:space="preserve"> TOC \o "1-2" \u </w:instrText>
      </w:r>
      <w:r w:rsidRPr="008C134C">
        <w:rPr>
          <w:bCs/>
        </w:rPr>
        <w:fldChar w:fldCharType="separate"/>
      </w:r>
      <w:r w:rsidR="00166A4B">
        <w:t>I. Общие сведения</w:t>
      </w:r>
      <w:r w:rsidR="00166A4B">
        <w:tab/>
      </w:r>
      <w:r w:rsidR="00166A4B">
        <w:fldChar w:fldCharType="begin"/>
      </w:r>
      <w:r w:rsidR="00166A4B">
        <w:instrText xml:space="preserve"> PAGEREF _Toc193229408 \h </w:instrText>
      </w:r>
      <w:r w:rsidR="00166A4B">
        <w:fldChar w:fldCharType="separate"/>
      </w:r>
      <w:r w:rsidR="00BD3400">
        <w:t>1</w:t>
      </w:r>
      <w:r w:rsidR="00166A4B">
        <w:fldChar w:fldCharType="end"/>
      </w:r>
    </w:p>
    <w:p w14:paraId="5C3F8996" w14:textId="06BEC0E4" w:rsidR="00166A4B" w:rsidRDefault="00166A4B">
      <w:pPr>
        <w:pStyle w:val="12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_Toc193229409 \h </w:instrText>
      </w:r>
      <w:r>
        <w:fldChar w:fldCharType="separate"/>
      </w:r>
      <w:r w:rsidR="00BD3400">
        <w:t>2</w:t>
      </w:r>
      <w:r>
        <w:fldChar w:fldCharType="end"/>
      </w:r>
    </w:p>
    <w:p w14:paraId="0C8E301D" w14:textId="4D254433" w:rsidR="00166A4B" w:rsidRDefault="00166A4B">
      <w:pPr>
        <w:pStyle w:val="12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_Toc193229410 \h </w:instrText>
      </w:r>
      <w:r>
        <w:fldChar w:fldCharType="separate"/>
      </w:r>
      <w:r w:rsidR="00BD3400">
        <w:t>4</w:t>
      </w:r>
      <w:r>
        <w:fldChar w:fldCharType="end"/>
      </w:r>
    </w:p>
    <w:p w14:paraId="45D87C3C" w14:textId="500CF6EB" w:rsidR="00166A4B" w:rsidRDefault="00166A4B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 xml:space="preserve">3.1. Обобщенная трудовая функция </w:t>
      </w:r>
      <w:r w:rsidRPr="00166A4B">
        <w:rPr>
          <w:noProof/>
          <w:sz w:val="20"/>
        </w:rPr>
        <w:t>«</w:t>
      </w:r>
      <w:r w:rsidRPr="00166A4B">
        <w:rPr>
          <w:noProof/>
        </w:rPr>
        <w:t>Штамповка изделий на электроимпульсных установках малой мощности</w:t>
      </w:r>
      <w:r w:rsidRPr="00166A4B">
        <w:rPr>
          <w:noProof/>
          <w:sz w:val="20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_Toc193229411 \h </w:instrText>
      </w:r>
      <w:r>
        <w:rPr>
          <w:noProof/>
        </w:rPr>
      </w:r>
      <w:r>
        <w:rPr>
          <w:noProof/>
        </w:rPr>
        <w:fldChar w:fldCharType="separate"/>
      </w:r>
      <w:r w:rsidR="00BD3400">
        <w:rPr>
          <w:noProof/>
        </w:rPr>
        <w:t>4</w:t>
      </w:r>
      <w:r>
        <w:rPr>
          <w:noProof/>
        </w:rPr>
        <w:fldChar w:fldCharType="end"/>
      </w:r>
    </w:p>
    <w:p w14:paraId="1D22F060" w14:textId="1790D19D" w:rsidR="00166A4B" w:rsidRDefault="00166A4B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 xml:space="preserve">3.2. Обобщенная трудовая функция </w:t>
      </w:r>
      <w:r w:rsidRPr="00166A4B">
        <w:rPr>
          <w:noProof/>
          <w:sz w:val="20"/>
        </w:rPr>
        <w:t>«</w:t>
      </w:r>
      <w:r w:rsidRPr="00166A4B">
        <w:rPr>
          <w:noProof/>
        </w:rPr>
        <w:t>Штамповка изделий на электроимпульсных установках средней мощности</w:t>
      </w:r>
      <w:r w:rsidRPr="00166A4B">
        <w:rPr>
          <w:noProof/>
          <w:sz w:val="20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_Toc193229412 \h </w:instrText>
      </w:r>
      <w:r>
        <w:rPr>
          <w:noProof/>
        </w:rPr>
      </w:r>
      <w:r>
        <w:rPr>
          <w:noProof/>
        </w:rPr>
        <w:fldChar w:fldCharType="separate"/>
      </w:r>
      <w:r w:rsidR="00BD3400">
        <w:rPr>
          <w:noProof/>
        </w:rPr>
        <w:t>10</w:t>
      </w:r>
      <w:r>
        <w:rPr>
          <w:noProof/>
        </w:rPr>
        <w:fldChar w:fldCharType="end"/>
      </w:r>
    </w:p>
    <w:p w14:paraId="606C5FE6" w14:textId="34FFFA92" w:rsidR="00166A4B" w:rsidRDefault="00166A4B">
      <w:pPr>
        <w:pStyle w:val="21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r>
        <w:rPr>
          <w:noProof/>
        </w:rPr>
        <w:t>3.</w:t>
      </w:r>
      <w:r w:rsidRPr="00166A4B">
        <w:rPr>
          <w:noProof/>
        </w:rPr>
        <w:t>3</w:t>
      </w:r>
      <w:r>
        <w:rPr>
          <w:noProof/>
        </w:rPr>
        <w:t xml:space="preserve">. Обобщенная трудовая функция </w:t>
      </w:r>
      <w:r w:rsidRPr="00166A4B">
        <w:rPr>
          <w:noProof/>
          <w:sz w:val="20"/>
        </w:rPr>
        <w:t>«</w:t>
      </w:r>
      <w:r w:rsidRPr="00166A4B">
        <w:rPr>
          <w:noProof/>
        </w:rPr>
        <w:t>Штамповка изделий на электроимпульсных установках большой мощности</w:t>
      </w:r>
      <w:r w:rsidRPr="00166A4B">
        <w:rPr>
          <w:noProof/>
          <w:sz w:val="20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_Toc193229413 \h </w:instrText>
      </w:r>
      <w:r>
        <w:rPr>
          <w:noProof/>
        </w:rPr>
      </w:r>
      <w:r>
        <w:rPr>
          <w:noProof/>
        </w:rPr>
        <w:fldChar w:fldCharType="separate"/>
      </w:r>
      <w:r w:rsidR="00BD3400">
        <w:rPr>
          <w:noProof/>
        </w:rPr>
        <w:t>17</w:t>
      </w:r>
      <w:r>
        <w:rPr>
          <w:noProof/>
        </w:rPr>
        <w:fldChar w:fldCharType="end"/>
      </w:r>
    </w:p>
    <w:p w14:paraId="38A7F045" w14:textId="3929D11F" w:rsidR="00166A4B" w:rsidRDefault="00166A4B">
      <w:pPr>
        <w:pStyle w:val="12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_Toc193229414 \h </w:instrText>
      </w:r>
      <w:r>
        <w:fldChar w:fldCharType="separate"/>
      </w:r>
      <w:r w:rsidR="00BD3400">
        <w:t>25</w:t>
      </w:r>
      <w:r>
        <w:fldChar w:fldCharType="end"/>
      </w:r>
    </w:p>
    <w:p w14:paraId="30EF76B6" w14:textId="6815C080" w:rsidR="0022402D" w:rsidRPr="008C134C" w:rsidRDefault="007F6298" w:rsidP="003B702F">
      <w:pPr>
        <w:rPr>
          <w:sz w:val="16"/>
          <w:szCs w:val="16"/>
        </w:rPr>
      </w:pPr>
      <w:r w:rsidRPr="008C134C">
        <w:rPr>
          <w:noProof/>
        </w:rPr>
        <w:fldChar w:fldCharType="end"/>
      </w:r>
    </w:p>
    <w:p w14:paraId="6DA9F809" w14:textId="77777777" w:rsidR="007B1982" w:rsidRPr="008C134C" w:rsidRDefault="007B1982" w:rsidP="008C134C">
      <w:pPr>
        <w:pStyle w:val="1"/>
      </w:pPr>
      <w:bookmarkStart w:id="3" w:name="_Toc193229408"/>
      <w:r w:rsidRPr="008C134C">
        <w:t>I. Общие сведения</w:t>
      </w:r>
      <w:bookmarkEnd w:id="3"/>
    </w:p>
    <w:p w14:paraId="2C9D5BE5" w14:textId="77777777" w:rsidR="007B1982" w:rsidRPr="008C134C" w:rsidRDefault="007B1982" w:rsidP="008C134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0"/>
        <w:gridCol w:w="606"/>
        <w:gridCol w:w="1429"/>
      </w:tblGrid>
      <w:tr w:rsidR="007B1982" w:rsidRPr="003B702F" w14:paraId="377FA76A" w14:textId="77777777" w:rsidTr="003B702F">
        <w:trPr>
          <w:trHeight w:val="20"/>
        </w:trPr>
        <w:tc>
          <w:tcPr>
            <w:tcW w:w="40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DB25F4" w14:textId="57187DA0" w:rsidR="007B1982" w:rsidRPr="009E50D2" w:rsidRDefault="003B702F" w:rsidP="003B702F">
            <w:r w:rsidRPr="009E50D2">
              <w:t>Штамповка изделий на магнитно-импульсных и электрогидравлических установках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</w:tcPr>
          <w:p w14:paraId="114BB93E" w14:textId="77777777" w:rsidR="007B1982" w:rsidRPr="003B702F" w:rsidRDefault="007B1982" w:rsidP="003B702F">
            <w:pPr>
              <w:rPr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0E2A76" w14:textId="2070A407" w:rsidR="007B1982" w:rsidRPr="009E50D2" w:rsidRDefault="00B13B5F" w:rsidP="003B702F">
            <w:pPr>
              <w:jc w:val="center"/>
            </w:pPr>
            <w:r w:rsidRPr="009E50D2">
              <w:t>28.021</w:t>
            </w:r>
          </w:p>
        </w:tc>
      </w:tr>
      <w:tr w:rsidR="007B1982" w:rsidRPr="003B702F" w14:paraId="3FD109A2" w14:textId="77777777" w:rsidTr="003B702F">
        <w:trPr>
          <w:trHeight w:val="20"/>
        </w:trPr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67057" w14:textId="37C306EC" w:rsidR="007B1982" w:rsidRPr="003B702F" w:rsidRDefault="003B702F" w:rsidP="003B702F">
            <w:pPr>
              <w:jc w:val="center"/>
              <w:rPr>
                <w:sz w:val="20"/>
                <w:szCs w:val="20"/>
              </w:rPr>
            </w:pPr>
            <w:r w:rsidRPr="003B702F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450837D" w14:textId="60619574" w:rsidR="007B1982" w:rsidRPr="003B702F" w:rsidRDefault="003B702F" w:rsidP="003B702F">
            <w:pPr>
              <w:jc w:val="center"/>
              <w:rPr>
                <w:sz w:val="20"/>
                <w:szCs w:val="20"/>
              </w:rPr>
            </w:pPr>
            <w:r w:rsidRPr="003B702F">
              <w:rPr>
                <w:sz w:val="20"/>
                <w:szCs w:val="20"/>
              </w:rPr>
              <w:t>код</w:t>
            </w:r>
          </w:p>
        </w:tc>
      </w:tr>
    </w:tbl>
    <w:p w14:paraId="6BC91BB6" w14:textId="77777777" w:rsidR="003B702F" w:rsidRDefault="003B702F"/>
    <w:p w14:paraId="5DCB576E" w14:textId="22E08446" w:rsidR="003B702F" w:rsidRDefault="003B702F">
      <w:r>
        <w:t>Краткое описание</w:t>
      </w:r>
      <w:r w:rsidRPr="008C134C">
        <w:t xml:space="preserve"> вида профессиональной деятельности</w:t>
      </w:r>
    </w:p>
    <w:p w14:paraId="7C67D93C" w14:textId="77777777" w:rsidR="003B702F" w:rsidRDefault="003B702F"/>
    <w:tbl>
      <w:tblPr>
        <w:tblW w:w="5000" w:type="pct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</w:tblBorders>
        <w:tblLook w:val="00A0" w:firstRow="1" w:lastRow="0" w:firstColumn="1" w:lastColumn="0" w:noHBand="0" w:noVBand="0"/>
      </w:tblPr>
      <w:tblGrid>
        <w:gridCol w:w="10199"/>
      </w:tblGrid>
      <w:tr w:rsidR="007B1982" w:rsidRPr="008C134C" w14:paraId="14A2827A" w14:textId="77777777" w:rsidTr="003B702F">
        <w:trPr>
          <w:trHeight w:val="384"/>
        </w:trPr>
        <w:tc>
          <w:tcPr>
            <w:tcW w:w="5000" w:type="pct"/>
          </w:tcPr>
          <w:p w14:paraId="04DC5B2D" w14:textId="4754C6C1" w:rsidR="007B1982" w:rsidRPr="008C134C" w:rsidRDefault="00357F6F" w:rsidP="008C134C">
            <w:r w:rsidRPr="00357F6F">
              <w:t xml:space="preserve">Обеспечение качества и производительности при штамповке изделий на </w:t>
            </w:r>
            <w:r w:rsidR="004E05B1">
              <w:t>магнитно-импульсных</w:t>
            </w:r>
            <w:r w:rsidRPr="00357F6F">
              <w:t xml:space="preserve"> и электрогидравлических установках</w:t>
            </w:r>
          </w:p>
        </w:tc>
      </w:tr>
    </w:tbl>
    <w:p w14:paraId="6301532F" w14:textId="77777777" w:rsidR="003B702F" w:rsidRDefault="003B702F"/>
    <w:p w14:paraId="0DA3475B" w14:textId="04FE7C9C" w:rsidR="003B702F" w:rsidRDefault="003B702F">
      <w:r w:rsidRPr="008C134C">
        <w:t>Группа занятий</w:t>
      </w:r>
    </w:p>
    <w:p w14:paraId="5A26DBB7" w14:textId="77777777" w:rsidR="003B702F" w:rsidRPr="009E50D2" w:rsidRDefault="003B702F">
      <w:pPr>
        <w:rPr>
          <w:sz w:val="16"/>
          <w:szCs w:val="16"/>
        </w:rPr>
      </w:pPr>
    </w:p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6"/>
        <w:gridCol w:w="3751"/>
        <w:gridCol w:w="1250"/>
        <w:gridCol w:w="3702"/>
      </w:tblGrid>
      <w:tr w:rsidR="007B1982" w:rsidRPr="008C134C" w14:paraId="58DEB806" w14:textId="77777777" w:rsidTr="003B702F">
        <w:trPr>
          <w:trHeight w:val="20"/>
        </w:trPr>
        <w:tc>
          <w:tcPr>
            <w:tcW w:w="7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C767C30" w14:textId="1B76CF67" w:rsidR="007B1982" w:rsidRPr="00F85AE6" w:rsidRDefault="008E4DEC" w:rsidP="008C134C">
            <w:r w:rsidRPr="00F85AE6">
              <w:t>7213</w:t>
            </w:r>
          </w:p>
        </w:tc>
        <w:tc>
          <w:tcPr>
            <w:tcW w:w="18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886E214" w14:textId="37FF560B" w:rsidR="007B1982" w:rsidRPr="00F85AE6" w:rsidRDefault="008E4DEC" w:rsidP="008C134C">
            <w:r w:rsidRPr="00F85AE6">
              <w:t>Вальцовщики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99BEC4A" w14:textId="77777777" w:rsidR="007B1982" w:rsidRPr="008C134C" w:rsidRDefault="007B1E08" w:rsidP="008C134C">
            <w:r w:rsidRPr="008C134C">
              <w:t>-</w:t>
            </w:r>
          </w:p>
        </w:tc>
        <w:tc>
          <w:tcPr>
            <w:tcW w:w="18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DC4903F" w14:textId="77777777" w:rsidR="007B1982" w:rsidRPr="008C134C" w:rsidRDefault="007B1E08" w:rsidP="008C134C">
            <w:r w:rsidRPr="008C134C">
              <w:t>-</w:t>
            </w:r>
          </w:p>
        </w:tc>
      </w:tr>
      <w:tr w:rsidR="007B1982" w:rsidRPr="008C134C" w14:paraId="15B0DB7E" w14:textId="77777777" w:rsidTr="003B702F">
        <w:trPr>
          <w:trHeight w:val="20"/>
        </w:trPr>
        <w:tc>
          <w:tcPr>
            <w:tcW w:w="7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4690AC" w14:textId="77777777" w:rsidR="007B1982" w:rsidRPr="008C134C" w:rsidRDefault="007B1982" w:rsidP="008C134C">
            <w:pPr>
              <w:jc w:val="center"/>
              <w:rPr>
                <w:sz w:val="20"/>
                <w:szCs w:val="20"/>
              </w:rPr>
            </w:pPr>
            <w:r w:rsidRPr="008C134C">
              <w:rPr>
                <w:sz w:val="20"/>
                <w:szCs w:val="20"/>
              </w:rPr>
              <w:t>(код ОКЗ</w:t>
            </w:r>
            <w:r w:rsidRPr="008C134C">
              <w:rPr>
                <w:rStyle w:val="ad"/>
                <w:sz w:val="20"/>
                <w:szCs w:val="20"/>
              </w:rPr>
              <w:endnoteReference w:id="1"/>
            </w:r>
            <w:r w:rsidRPr="008C134C">
              <w:rPr>
                <w:sz w:val="20"/>
                <w:szCs w:val="20"/>
              </w:rPr>
              <w:t>)</w:t>
            </w:r>
          </w:p>
        </w:tc>
        <w:tc>
          <w:tcPr>
            <w:tcW w:w="18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5291629" w14:textId="77777777" w:rsidR="007B1982" w:rsidRPr="008C134C" w:rsidRDefault="007B1982" w:rsidP="008C134C">
            <w:pPr>
              <w:jc w:val="center"/>
              <w:rPr>
                <w:sz w:val="20"/>
                <w:szCs w:val="20"/>
              </w:rPr>
            </w:pPr>
            <w:r w:rsidRPr="008C134C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4441084" w14:textId="77777777" w:rsidR="007B1982" w:rsidRPr="008C134C" w:rsidRDefault="007B1982" w:rsidP="008C134C">
            <w:pPr>
              <w:jc w:val="center"/>
              <w:rPr>
                <w:sz w:val="20"/>
                <w:szCs w:val="20"/>
              </w:rPr>
            </w:pPr>
            <w:r w:rsidRPr="008C134C">
              <w:rPr>
                <w:sz w:val="20"/>
                <w:szCs w:val="20"/>
              </w:rPr>
              <w:t>(код ОКЗ)</w:t>
            </w:r>
          </w:p>
        </w:tc>
        <w:tc>
          <w:tcPr>
            <w:tcW w:w="18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3A67E8" w14:textId="77777777" w:rsidR="007B1982" w:rsidRPr="008C134C" w:rsidRDefault="007B1982" w:rsidP="008C134C">
            <w:pPr>
              <w:jc w:val="center"/>
              <w:rPr>
                <w:sz w:val="20"/>
                <w:szCs w:val="20"/>
              </w:rPr>
            </w:pPr>
            <w:r w:rsidRPr="008C134C">
              <w:rPr>
                <w:sz w:val="20"/>
                <w:szCs w:val="20"/>
              </w:rPr>
              <w:t>(наименование)</w:t>
            </w:r>
          </w:p>
        </w:tc>
      </w:tr>
    </w:tbl>
    <w:p w14:paraId="1FC7DB77" w14:textId="77777777" w:rsidR="003B702F" w:rsidRDefault="003B702F"/>
    <w:p w14:paraId="66F47F4A" w14:textId="3B849F5E" w:rsidR="003B702F" w:rsidRDefault="003B702F">
      <w:r>
        <w:t>Отнесение к области профессиональной деятельности</w:t>
      </w:r>
    </w:p>
    <w:p w14:paraId="1C1270E7" w14:textId="77777777" w:rsidR="003B702F" w:rsidRPr="009E50D2" w:rsidRDefault="003B702F">
      <w:pPr>
        <w:rPr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782"/>
      </w:tblGrid>
      <w:tr w:rsidR="003B702F" w14:paraId="66116B49" w14:textId="77777777" w:rsidTr="003B702F">
        <w:tc>
          <w:tcPr>
            <w:tcW w:w="14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68FD03" w14:textId="55443CC9" w:rsidR="003B702F" w:rsidRDefault="001114AD">
            <w:r>
              <w:t>28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BF4046" w14:textId="4F8A5D07" w:rsidR="003B702F" w:rsidRDefault="001114AD">
            <w:r>
              <w:t>Производство машин и оборудования</w:t>
            </w:r>
          </w:p>
        </w:tc>
      </w:tr>
      <w:tr w:rsidR="003B702F" w:rsidRPr="003B702F" w14:paraId="6C9630EC" w14:textId="77777777" w:rsidTr="003B702F">
        <w:tc>
          <w:tcPr>
            <w:tcW w:w="1413" w:type="dxa"/>
            <w:tcBorders>
              <w:top w:val="single" w:sz="4" w:space="0" w:color="808080" w:themeColor="background1" w:themeShade="80"/>
            </w:tcBorders>
          </w:tcPr>
          <w:p w14:paraId="454DAFA7" w14:textId="683967E0" w:rsidR="003B702F" w:rsidRPr="003B702F" w:rsidRDefault="003B702F" w:rsidP="003B7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ОПД</w:t>
            </w:r>
            <w:r>
              <w:rPr>
                <w:rStyle w:val="ad"/>
                <w:sz w:val="20"/>
                <w:szCs w:val="20"/>
              </w:rPr>
              <w:endnoteReference w:id="2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</w:tcBorders>
          </w:tcPr>
          <w:p w14:paraId="5058753B" w14:textId="1A4746C2" w:rsidR="003B702F" w:rsidRPr="003B702F" w:rsidRDefault="003B702F" w:rsidP="003B7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3BE909EB" w14:textId="77777777" w:rsidR="003B702F" w:rsidRDefault="003B702F"/>
    <w:p w14:paraId="2B9B3723" w14:textId="0887A926" w:rsidR="003B702F" w:rsidRDefault="003B702F">
      <w:r w:rsidRPr="008C134C">
        <w:t>Отнесение к видам экономической деятельности</w:t>
      </w:r>
    </w:p>
    <w:p w14:paraId="79C46E09" w14:textId="77777777" w:rsidR="003B702F" w:rsidRPr="009E50D2" w:rsidRDefault="003B702F">
      <w:pPr>
        <w:rPr>
          <w:sz w:val="16"/>
          <w:szCs w:val="16"/>
        </w:rPr>
      </w:pPr>
    </w:p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639"/>
      </w:tblGrid>
      <w:tr w:rsidR="002435CF" w:rsidRPr="008C134C" w14:paraId="40452EEE" w14:textId="77777777" w:rsidTr="003B702F">
        <w:trPr>
          <w:trHeight w:val="20"/>
        </w:trPr>
        <w:tc>
          <w:tcPr>
            <w:tcW w:w="7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5374E05" w14:textId="77777777" w:rsidR="002435CF" w:rsidRPr="008C134C" w:rsidRDefault="002435CF" w:rsidP="008C134C">
            <w:r w:rsidRPr="008C134C">
              <w:t>25.50.1</w:t>
            </w:r>
          </w:p>
        </w:tc>
        <w:tc>
          <w:tcPr>
            <w:tcW w:w="42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14:paraId="25B8DEB9" w14:textId="77777777" w:rsidR="002435CF" w:rsidRPr="008C134C" w:rsidRDefault="002435CF" w:rsidP="008C134C">
            <w:pPr>
              <w:rPr>
                <w:shd w:val="clear" w:color="auto" w:fill="FFFFFF"/>
              </w:rPr>
            </w:pPr>
            <w:r w:rsidRPr="008C134C">
              <w:rPr>
                <w:shd w:val="clear" w:color="auto" w:fill="FFFFFF"/>
              </w:rPr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</w:tr>
      <w:tr w:rsidR="002435CF" w:rsidRPr="008C134C" w14:paraId="03BE6D77" w14:textId="77777777" w:rsidTr="003B702F">
        <w:trPr>
          <w:trHeight w:val="20"/>
        </w:trPr>
        <w:tc>
          <w:tcPr>
            <w:tcW w:w="765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926447E" w14:textId="77777777" w:rsidR="002435CF" w:rsidRPr="008C134C" w:rsidRDefault="002435CF" w:rsidP="008C134C">
            <w:pPr>
              <w:jc w:val="center"/>
              <w:rPr>
                <w:sz w:val="20"/>
                <w:szCs w:val="20"/>
              </w:rPr>
            </w:pPr>
            <w:r w:rsidRPr="008C134C">
              <w:rPr>
                <w:sz w:val="20"/>
                <w:szCs w:val="20"/>
              </w:rPr>
              <w:t>(код ОКВЭД</w:t>
            </w:r>
            <w:r w:rsidRPr="008C134C">
              <w:rPr>
                <w:rStyle w:val="ad"/>
                <w:sz w:val="20"/>
                <w:szCs w:val="20"/>
              </w:rPr>
              <w:endnoteReference w:id="3"/>
            </w:r>
            <w:r w:rsidRPr="008C134C">
              <w:rPr>
                <w:sz w:val="20"/>
                <w:szCs w:val="20"/>
              </w:rPr>
              <w:t>)</w:t>
            </w:r>
          </w:p>
        </w:tc>
        <w:tc>
          <w:tcPr>
            <w:tcW w:w="4235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C1E5C0F" w14:textId="77777777" w:rsidR="002435CF" w:rsidRPr="008C134C" w:rsidRDefault="002435CF" w:rsidP="008C134C">
            <w:pPr>
              <w:jc w:val="center"/>
              <w:rPr>
                <w:sz w:val="20"/>
                <w:szCs w:val="20"/>
              </w:rPr>
            </w:pPr>
            <w:r w:rsidRPr="008C134C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B7A22AE" w14:textId="77777777" w:rsidR="00502036" w:rsidRPr="008C134C" w:rsidRDefault="00502036" w:rsidP="008C134C">
      <w:pPr>
        <w:sectPr w:rsidR="00502036" w:rsidRPr="008C134C" w:rsidSect="006C5AE1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7914CBE" w14:textId="1ED36C17" w:rsidR="00A55C2E" w:rsidRDefault="00A55C2E" w:rsidP="003B702F">
      <w:pPr>
        <w:pStyle w:val="1"/>
        <w:jc w:val="center"/>
      </w:pPr>
      <w:bookmarkStart w:id="4" w:name="_Toc193229409"/>
      <w:r w:rsidRPr="008C134C">
        <w:lastRenderedPageBreak/>
        <w:t xml:space="preserve">II. Описание трудовых функций, </w:t>
      </w:r>
      <w:r w:rsidR="00DF362C" w:rsidRPr="008C134C">
        <w:t>входящих в</w:t>
      </w:r>
      <w:r w:rsidRPr="008C134C">
        <w:t xml:space="preserve"> профессиональный стандарт (функциональная карта вида </w:t>
      </w:r>
      <w:r w:rsidR="00BA285F" w:rsidRPr="008C134C">
        <w:t>профессиональной</w:t>
      </w:r>
      <w:r w:rsidRPr="008C134C">
        <w:t xml:space="preserve"> </w:t>
      </w:r>
      <w:r w:rsidRPr="003B702F">
        <w:t>деятельности</w:t>
      </w:r>
      <w:r w:rsidRPr="008C134C">
        <w:t>)</w:t>
      </w:r>
      <w:bookmarkEnd w:id="4"/>
    </w:p>
    <w:p w14:paraId="1BA5286A" w14:textId="77777777" w:rsidR="003B702F" w:rsidRPr="003B702F" w:rsidRDefault="003B702F" w:rsidP="003B70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281"/>
        <w:gridCol w:w="1694"/>
        <w:gridCol w:w="3383"/>
        <w:gridCol w:w="4055"/>
        <w:gridCol w:w="877"/>
        <w:gridCol w:w="1695"/>
      </w:tblGrid>
      <w:tr w:rsidR="003B702F" w:rsidRPr="008C134C" w14:paraId="31E49657" w14:textId="77777777" w:rsidTr="00166A4B">
        <w:trPr>
          <w:trHeight w:val="20"/>
        </w:trPr>
        <w:tc>
          <w:tcPr>
            <w:tcW w:w="2724" w:type="pct"/>
            <w:gridSpan w:val="4"/>
            <w:vAlign w:val="center"/>
          </w:tcPr>
          <w:p w14:paraId="39F88416" w14:textId="44263851" w:rsidR="003B702F" w:rsidRPr="008C134C" w:rsidRDefault="003B702F" w:rsidP="003B702F">
            <w:pPr>
              <w:jc w:val="center"/>
            </w:pPr>
            <w:r w:rsidRPr="008C134C">
              <w:t>Обобщенные трудовые функции</w:t>
            </w:r>
          </w:p>
        </w:tc>
        <w:tc>
          <w:tcPr>
            <w:tcW w:w="2276" w:type="pct"/>
            <w:gridSpan w:val="3"/>
            <w:vAlign w:val="center"/>
          </w:tcPr>
          <w:p w14:paraId="58F45EC5" w14:textId="4E7A0401" w:rsidR="003B702F" w:rsidRPr="008C134C" w:rsidRDefault="003B702F" w:rsidP="003B702F">
            <w:pPr>
              <w:jc w:val="center"/>
            </w:pPr>
            <w:r w:rsidRPr="008C134C">
              <w:t>Трудовые функции</w:t>
            </w:r>
          </w:p>
        </w:tc>
      </w:tr>
      <w:tr w:rsidR="003B702F" w:rsidRPr="008C134C" w14:paraId="16B0DF90" w14:textId="77777777" w:rsidTr="00166A4B">
        <w:trPr>
          <w:trHeight w:val="20"/>
        </w:trPr>
        <w:tc>
          <w:tcPr>
            <w:tcW w:w="197" w:type="pct"/>
            <w:vAlign w:val="center"/>
          </w:tcPr>
          <w:p w14:paraId="29685B3A" w14:textId="77777777" w:rsidR="003B702F" w:rsidRPr="008C134C" w:rsidRDefault="003B702F" w:rsidP="003B702F">
            <w:pPr>
              <w:jc w:val="center"/>
            </w:pPr>
            <w:r w:rsidRPr="008C134C">
              <w:t>код</w:t>
            </w:r>
          </w:p>
        </w:tc>
        <w:tc>
          <w:tcPr>
            <w:tcW w:w="783" w:type="pct"/>
            <w:vAlign w:val="center"/>
          </w:tcPr>
          <w:p w14:paraId="23808ED2" w14:textId="77777777" w:rsidR="003B702F" w:rsidRPr="008C134C" w:rsidRDefault="003B702F" w:rsidP="003B702F">
            <w:pPr>
              <w:jc w:val="center"/>
            </w:pPr>
            <w:r w:rsidRPr="008C134C">
              <w:t>наименование</w:t>
            </w:r>
          </w:p>
        </w:tc>
        <w:tc>
          <w:tcPr>
            <w:tcW w:w="582" w:type="pct"/>
            <w:vAlign w:val="center"/>
          </w:tcPr>
          <w:p w14:paraId="15F3E476" w14:textId="77777777" w:rsidR="003B702F" w:rsidRPr="008C134C" w:rsidRDefault="003B702F" w:rsidP="003B702F">
            <w:pPr>
              <w:jc w:val="center"/>
            </w:pPr>
            <w:r w:rsidRPr="008C134C">
              <w:t>уровень квалификации</w:t>
            </w:r>
          </w:p>
        </w:tc>
        <w:tc>
          <w:tcPr>
            <w:tcW w:w="1162" w:type="pct"/>
            <w:vAlign w:val="center"/>
          </w:tcPr>
          <w:p w14:paraId="50CDDE86" w14:textId="5EFC45C8" w:rsidR="003B702F" w:rsidRPr="008C134C" w:rsidRDefault="00166A4B" w:rsidP="003B702F">
            <w:pPr>
              <w:jc w:val="center"/>
            </w:pPr>
            <w:r>
              <w:t>в</w:t>
            </w:r>
            <w:r w:rsidRPr="00166A4B">
              <w:t>озможные наименования должностей, профессий рабочих</w:t>
            </w:r>
          </w:p>
        </w:tc>
        <w:tc>
          <w:tcPr>
            <w:tcW w:w="1393" w:type="pct"/>
            <w:vAlign w:val="center"/>
          </w:tcPr>
          <w:p w14:paraId="489031FF" w14:textId="0DF02526" w:rsidR="003B702F" w:rsidRPr="008C134C" w:rsidRDefault="003B702F" w:rsidP="003B702F">
            <w:pPr>
              <w:jc w:val="center"/>
            </w:pPr>
            <w:r w:rsidRPr="008C134C">
              <w:t>наименование</w:t>
            </w:r>
          </w:p>
        </w:tc>
        <w:tc>
          <w:tcPr>
            <w:tcW w:w="301" w:type="pct"/>
            <w:vAlign w:val="center"/>
          </w:tcPr>
          <w:p w14:paraId="5EDAE724" w14:textId="77777777" w:rsidR="003B702F" w:rsidRPr="008C134C" w:rsidRDefault="003B702F" w:rsidP="003B702F">
            <w:pPr>
              <w:jc w:val="center"/>
            </w:pPr>
            <w:r w:rsidRPr="008C134C">
              <w:t>код</w:t>
            </w:r>
          </w:p>
        </w:tc>
        <w:tc>
          <w:tcPr>
            <w:tcW w:w="582" w:type="pct"/>
            <w:vAlign w:val="center"/>
          </w:tcPr>
          <w:p w14:paraId="0EE23250" w14:textId="77777777" w:rsidR="003B702F" w:rsidRPr="008C134C" w:rsidRDefault="003B702F" w:rsidP="003B702F">
            <w:pPr>
              <w:jc w:val="center"/>
            </w:pPr>
            <w:r w:rsidRPr="008C134C">
              <w:t>уровень (подуровень) квалификации</w:t>
            </w:r>
          </w:p>
        </w:tc>
      </w:tr>
      <w:tr w:rsidR="003B702F" w:rsidRPr="008C134C" w14:paraId="7BF2C9AA" w14:textId="77777777" w:rsidTr="00166A4B">
        <w:trPr>
          <w:trHeight w:val="20"/>
        </w:trPr>
        <w:tc>
          <w:tcPr>
            <w:tcW w:w="197" w:type="pct"/>
            <w:vMerge w:val="restart"/>
          </w:tcPr>
          <w:p w14:paraId="1A7D4924" w14:textId="142DF355" w:rsidR="003B702F" w:rsidRPr="008C134C" w:rsidRDefault="000120EE" w:rsidP="00F51666">
            <w:r>
              <w:rPr>
                <w:lang w:val="en-US"/>
              </w:rPr>
              <w:t>A</w:t>
            </w:r>
          </w:p>
        </w:tc>
        <w:tc>
          <w:tcPr>
            <w:tcW w:w="783" w:type="pct"/>
            <w:vMerge w:val="restart"/>
          </w:tcPr>
          <w:p w14:paraId="67144DE1" w14:textId="7B9FB92B" w:rsidR="003B702F" w:rsidRPr="00A06C48" w:rsidRDefault="003B702F" w:rsidP="001A22F7">
            <w:pPr>
              <w:rPr>
                <w:color w:val="000000"/>
              </w:rPr>
            </w:pPr>
            <w:r>
              <w:rPr>
                <w:color w:val="000000"/>
              </w:rPr>
              <w:t>Штамповка изделий на электроимпульсных установках малой мощности</w:t>
            </w:r>
          </w:p>
        </w:tc>
        <w:tc>
          <w:tcPr>
            <w:tcW w:w="582" w:type="pct"/>
            <w:vMerge w:val="restart"/>
          </w:tcPr>
          <w:p w14:paraId="10FC9D16" w14:textId="77777777" w:rsidR="003B702F" w:rsidRPr="008C134C" w:rsidRDefault="003B702F" w:rsidP="003B702F">
            <w:pPr>
              <w:jc w:val="center"/>
            </w:pPr>
            <w:r>
              <w:t>3</w:t>
            </w:r>
          </w:p>
        </w:tc>
        <w:tc>
          <w:tcPr>
            <w:tcW w:w="1162" w:type="pct"/>
            <w:vMerge w:val="restart"/>
          </w:tcPr>
          <w:p w14:paraId="64C4E126" w14:textId="77777777" w:rsidR="001114AD" w:rsidRPr="001114AD" w:rsidRDefault="001114AD" w:rsidP="001114AD">
            <w:pPr>
              <w:rPr>
                <w:bCs w:val="0"/>
                <w:color w:val="000000"/>
              </w:rPr>
            </w:pPr>
            <w:r w:rsidRPr="001114AD">
              <w:rPr>
                <w:bCs w:val="0"/>
                <w:color w:val="000000"/>
              </w:rPr>
              <w:t>Оператор электроимпульсных установок обработки металлов давлением 3-го разряда</w:t>
            </w:r>
          </w:p>
          <w:p w14:paraId="689E7360" w14:textId="6FFE6DF5" w:rsidR="003B702F" w:rsidRDefault="001114AD" w:rsidP="001114AD">
            <w:pPr>
              <w:rPr>
                <w:bCs w:val="0"/>
                <w:color w:val="000000"/>
              </w:rPr>
            </w:pPr>
            <w:r w:rsidRPr="001114AD">
              <w:rPr>
                <w:bCs w:val="0"/>
                <w:color w:val="000000"/>
              </w:rPr>
              <w:t>Штамповщик электроимпульсным методом 3-го разряда</w:t>
            </w:r>
          </w:p>
        </w:tc>
        <w:tc>
          <w:tcPr>
            <w:tcW w:w="1393" w:type="pct"/>
          </w:tcPr>
          <w:p w14:paraId="4623217E" w14:textId="04DE8B9B" w:rsidR="003B702F" w:rsidRPr="00A65694" w:rsidRDefault="003B702F" w:rsidP="00F51666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Штамповка изделий на магнитно-импульсных штамповочных установках с энергией до 3 кДж</w:t>
            </w:r>
          </w:p>
        </w:tc>
        <w:tc>
          <w:tcPr>
            <w:tcW w:w="301" w:type="pct"/>
          </w:tcPr>
          <w:p w14:paraId="4CC8CA12" w14:textId="4D055DA0" w:rsidR="003B702F" w:rsidRPr="00A65694" w:rsidRDefault="000120EE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r w:rsidR="003B702F" w:rsidRPr="00A65694">
              <w:rPr>
                <w:color w:val="000000"/>
                <w:lang w:val="en-US"/>
              </w:rPr>
              <w:t>/01.</w:t>
            </w:r>
            <w:r w:rsidR="003B702F" w:rsidRPr="00A65694">
              <w:rPr>
                <w:color w:val="000000"/>
              </w:rPr>
              <w:t>3</w:t>
            </w:r>
          </w:p>
        </w:tc>
        <w:tc>
          <w:tcPr>
            <w:tcW w:w="582" w:type="pct"/>
          </w:tcPr>
          <w:p w14:paraId="4DFCF293" w14:textId="77777777" w:rsidR="003B702F" w:rsidRPr="00A65694" w:rsidRDefault="003B702F" w:rsidP="003B702F">
            <w:pPr>
              <w:jc w:val="center"/>
              <w:rPr>
                <w:bCs w:val="0"/>
                <w:color w:val="000000"/>
              </w:rPr>
            </w:pPr>
            <w:r w:rsidRPr="00A65694">
              <w:rPr>
                <w:color w:val="000000"/>
              </w:rPr>
              <w:t>3</w:t>
            </w:r>
          </w:p>
        </w:tc>
      </w:tr>
      <w:tr w:rsidR="003B702F" w:rsidRPr="008C134C" w14:paraId="1EB00F04" w14:textId="77777777" w:rsidTr="00166A4B">
        <w:trPr>
          <w:trHeight w:val="20"/>
        </w:trPr>
        <w:tc>
          <w:tcPr>
            <w:tcW w:w="197" w:type="pct"/>
            <w:vMerge/>
            <w:vAlign w:val="center"/>
          </w:tcPr>
          <w:p w14:paraId="2C2F7DEA" w14:textId="77777777" w:rsidR="003B702F" w:rsidRPr="008C134C" w:rsidRDefault="003B702F" w:rsidP="00F51666"/>
        </w:tc>
        <w:tc>
          <w:tcPr>
            <w:tcW w:w="783" w:type="pct"/>
            <w:vMerge/>
            <w:vAlign w:val="center"/>
          </w:tcPr>
          <w:p w14:paraId="34FE36ED" w14:textId="77777777" w:rsidR="003B702F" w:rsidRPr="008C134C" w:rsidRDefault="003B702F" w:rsidP="00F51666"/>
        </w:tc>
        <w:tc>
          <w:tcPr>
            <w:tcW w:w="582" w:type="pct"/>
            <w:vMerge/>
          </w:tcPr>
          <w:p w14:paraId="178DEF6D" w14:textId="77777777" w:rsidR="003B702F" w:rsidRPr="008C134C" w:rsidRDefault="003B702F" w:rsidP="003B702F">
            <w:pPr>
              <w:jc w:val="center"/>
            </w:pPr>
          </w:p>
        </w:tc>
        <w:tc>
          <w:tcPr>
            <w:tcW w:w="1162" w:type="pct"/>
            <w:vMerge/>
          </w:tcPr>
          <w:p w14:paraId="6FB3C211" w14:textId="77777777" w:rsidR="003B702F" w:rsidRDefault="003B702F" w:rsidP="00F51666">
            <w:pPr>
              <w:rPr>
                <w:bCs w:val="0"/>
                <w:color w:val="000000"/>
              </w:rPr>
            </w:pPr>
          </w:p>
        </w:tc>
        <w:tc>
          <w:tcPr>
            <w:tcW w:w="1393" w:type="pct"/>
          </w:tcPr>
          <w:p w14:paraId="3B26ED75" w14:textId="21BD2150" w:rsidR="003B702F" w:rsidRPr="00A65694" w:rsidRDefault="003B702F" w:rsidP="00F51666">
            <w:pPr>
              <w:rPr>
                <w:bCs w:val="0"/>
                <w:color w:val="1F497D" w:themeColor="text2"/>
              </w:rPr>
            </w:pPr>
            <w:r>
              <w:rPr>
                <w:bCs w:val="0"/>
                <w:color w:val="000000"/>
              </w:rPr>
              <w:t>Штамповка-сборка изделий на магнитно-импульсных штампосборочных установках с энергией до 3 кДж</w:t>
            </w:r>
          </w:p>
        </w:tc>
        <w:tc>
          <w:tcPr>
            <w:tcW w:w="301" w:type="pct"/>
          </w:tcPr>
          <w:p w14:paraId="5F707892" w14:textId="4078C4C4" w:rsidR="003B702F" w:rsidRPr="00A65694" w:rsidRDefault="000120EE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r w:rsidR="003B702F" w:rsidRPr="00A65694">
              <w:rPr>
                <w:color w:val="000000"/>
                <w:lang w:val="en-US"/>
              </w:rPr>
              <w:t>/02.</w:t>
            </w:r>
            <w:r w:rsidR="003B702F" w:rsidRPr="00A65694">
              <w:rPr>
                <w:color w:val="000000"/>
              </w:rPr>
              <w:t>3</w:t>
            </w:r>
          </w:p>
        </w:tc>
        <w:tc>
          <w:tcPr>
            <w:tcW w:w="582" w:type="pct"/>
          </w:tcPr>
          <w:p w14:paraId="78CE556C" w14:textId="77777777" w:rsidR="003B702F" w:rsidRPr="00A65694" w:rsidRDefault="003B702F" w:rsidP="003B702F">
            <w:pPr>
              <w:jc w:val="center"/>
              <w:rPr>
                <w:bCs w:val="0"/>
                <w:color w:val="000000"/>
              </w:rPr>
            </w:pPr>
            <w:r w:rsidRPr="00A65694">
              <w:rPr>
                <w:color w:val="000000"/>
              </w:rPr>
              <w:t>3</w:t>
            </w:r>
          </w:p>
        </w:tc>
      </w:tr>
      <w:tr w:rsidR="003B702F" w:rsidRPr="008C134C" w14:paraId="494A410E" w14:textId="77777777" w:rsidTr="00166A4B">
        <w:trPr>
          <w:trHeight w:val="20"/>
        </w:trPr>
        <w:tc>
          <w:tcPr>
            <w:tcW w:w="197" w:type="pct"/>
            <w:vMerge/>
            <w:vAlign w:val="center"/>
          </w:tcPr>
          <w:p w14:paraId="633CCCD1" w14:textId="77777777" w:rsidR="003B702F" w:rsidRPr="008C134C" w:rsidRDefault="003B702F" w:rsidP="00F86403"/>
        </w:tc>
        <w:tc>
          <w:tcPr>
            <w:tcW w:w="783" w:type="pct"/>
            <w:vMerge/>
            <w:vAlign w:val="center"/>
          </w:tcPr>
          <w:p w14:paraId="2E8A48E4" w14:textId="77777777" w:rsidR="003B702F" w:rsidRPr="008C134C" w:rsidRDefault="003B702F" w:rsidP="00F86403"/>
        </w:tc>
        <w:tc>
          <w:tcPr>
            <w:tcW w:w="582" w:type="pct"/>
            <w:vMerge/>
          </w:tcPr>
          <w:p w14:paraId="0A1B19F0" w14:textId="77777777" w:rsidR="003B702F" w:rsidRPr="008C134C" w:rsidRDefault="003B702F" w:rsidP="003B702F">
            <w:pPr>
              <w:jc w:val="center"/>
            </w:pPr>
          </w:p>
        </w:tc>
        <w:tc>
          <w:tcPr>
            <w:tcW w:w="1162" w:type="pct"/>
            <w:vMerge/>
          </w:tcPr>
          <w:p w14:paraId="645A0644" w14:textId="77777777" w:rsidR="003B702F" w:rsidRDefault="003B702F" w:rsidP="00F86403">
            <w:pPr>
              <w:rPr>
                <w:color w:val="000000"/>
              </w:rPr>
            </w:pPr>
          </w:p>
        </w:tc>
        <w:tc>
          <w:tcPr>
            <w:tcW w:w="1393" w:type="pct"/>
          </w:tcPr>
          <w:p w14:paraId="4CBECE20" w14:textId="5E28F55E" w:rsidR="003B702F" w:rsidRDefault="003B702F" w:rsidP="00F86403">
            <w:pPr>
              <w:rPr>
                <w:bCs w:val="0"/>
                <w:color w:val="000000"/>
              </w:rPr>
            </w:pPr>
            <w:r>
              <w:rPr>
                <w:color w:val="000000"/>
              </w:rPr>
              <w:t>Штамповка изделий на электрогидравлическом штамповочном оборудовании с энергией</w:t>
            </w:r>
            <w:r>
              <w:rPr>
                <w:bCs w:val="0"/>
                <w:color w:val="000000"/>
              </w:rPr>
              <w:t xml:space="preserve"> до 45 кДж</w:t>
            </w:r>
          </w:p>
        </w:tc>
        <w:tc>
          <w:tcPr>
            <w:tcW w:w="301" w:type="pct"/>
          </w:tcPr>
          <w:p w14:paraId="4EF67578" w14:textId="4BD81514" w:rsidR="003B702F" w:rsidRPr="00A65694" w:rsidRDefault="000120EE" w:rsidP="003B702F">
            <w:pPr>
              <w:jc w:val="center"/>
              <w:rPr>
                <w:bCs w:val="0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  <w:r w:rsidR="003B702F" w:rsidRPr="00A65694">
              <w:rPr>
                <w:color w:val="000000"/>
              </w:rPr>
              <w:t>/</w:t>
            </w:r>
            <w:r w:rsidR="003B702F" w:rsidRPr="0051148B">
              <w:rPr>
                <w:color w:val="000000"/>
              </w:rPr>
              <w:t>0</w:t>
            </w:r>
            <w:r w:rsidR="0051148B" w:rsidRPr="0051148B">
              <w:rPr>
                <w:color w:val="000000"/>
              </w:rPr>
              <w:t>3</w:t>
            </w:r>
            <w:r w:rsidR="003B702F" w:rsidRPr="0051148B">
              <w:rPr>
                <w:color w:val="000000"/>
              </w:rPr>
              <w:t>.</w:t>
            </w:r>
            <w:r w:rsidR="003B702F" w:rsidRPr="00A65694">
              <w:rPr>
                <w:color w:val="000000"/>
              </w:rPr>
              <w:t>3</w:t>
            </w:r>
          </w:p>
        </w:tc>
        <w:tc>
          <w:tcPr>
            <w:tcW w:w="582" w:type="pct"/>
          </w:tcPr>
          <w:p w14:paraId="6005603F" w14:textId="77777777" w:rsidR="003B702F" w:rsidRPr="00A65694" w:rsidRDefault="003B702F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B702F" w:rsidRPr="008C134C" w14:paraId="59D6635B" w14:textId="77777777" w:rsidTr="00166A4B">
        <w:trPr>
          <w:trHeight w:val="20"/>
        </w:trPr>
        <w:tc>
          <w:tcPr>
            <w:tcW w:w="197" w:type="pct"/>
            <w:vMerge w:val="restart"/>
          </w:tcPr>
          <w:p w14:paraId="40AE8CB4" w14:textId="2AB89DD9" w:rsidR="003B702F" w:rsidRPr="008C134C" w:rsidRDefault="000120EE" w:rsidP="00A06C48">
            <w:pPr>
              <w:rPr>
                <w:lang w:val="en-US"/>
              </w:rPr>
            </w:pPr>
            <w:bookmarkStart w:id="5" w:name="OLE_LINK1"/>
            <w:bookmarkStart w:id="6" w:name="OLE_LINK2"/>
            <w:r>
              <w:rPr>
                <w:lang w:val="en-US"/>
              </w:rPr>
              <w:t>B</w:t>
            </w:r>
          </w:p>
        </w:tc>
        <w:tc>
          <w:tcPr>
            <w:tcW w:w="783" w:type="pct"/>
            <w:vMerge w:val="restart"/>
          </w:tcPr>
          <w:p w14:paraId="7C24BDA7" w14:textId="1CD03C23" w:rsidR="003B702F" w:rsidRPr="00A06C48" w:rsidRDefault="003B702F" w:rsidP="00A06C48">
            <w:pPr>
              <w:rPr>
                <w:color w:val="000000"/>
              </w:rPr>
            </w:pPr>
            <w:r>
              <w:rPr>
                <w:color w:val="000000"/>
              </w:rPr>
              <w:t>Штамповка изделий на электроимпульсных установках средней мощности</w:t>
            </w:r>
          </w:p>
        </w:tc>
        <w:tc>
          <w:tcPr>
            <w:tcW w:w="582" w:type="pct"/>
            <w:vMerge w:val="restart"/>
          </w:tcPr>
          <w:p w14:paraId="288CBA83" w14:textId="77777777" w:rsidR="003B702F" w:rsidRPr="008C134C" w:rsidRDefault="003B702F" w:rsidP="003B702F">
            <w:pPr>
              <w:jc w:val="center"/>
            </w:pPr>
            <w:r>
              <w:t>3</w:t>
            </w:r>
          </w:p>
        </w:tc>
        <w:tc>
          <w:tcPr>
            <w:tcW w:w="1162" w:type="pct"/>
            <w:vMerge w:val="restart"/>
          </w:tcPr>
          <w:p w14:paraId="41358993" w14:textId="77777777" w:rsidR="001114AD" w:rsidRPr="001114AD" w:rsidRDefault="001114AD" w:rsidP="001114AD">
            <w:pPr>
              <w:rPr>
                <w:bCs w:val="0"/>
                <w:color w:val="000000"/>
              </w:rPr>
            </w:pPr>
            <w:r w:rsidRPr="001114AD">
              <w:rPr>
                <w:bCs w:val="0"/>
                <w:color w:val="000000"/>
              </w:rPr>
              <w:t>Оператор электроимпульсных установок обработки металлов давлением 4-го разряда</w:t>
            </w:r>
          </w:p>
          <w:p w14:paraId="1B3E0578" w14:textId="3DEBAC63" w:rsidR="003B702F" w:rsidRDefault="001114AD" w:rsidP="001114AD">
            <w:pPr>
              <w:rPr>
                <w:bCs w:val="0"/>
                <w:color w:val="000000"/>
              </w:rPr>
            </w:pPr>
            <w:r w:rsidRPr="001114AD">
              <w:rPr>
                <w:bCs w:val="0"/>
                <w:color w:val="000000"/>
              </w:rPr>
              <w:t>Штамповщик электроимпульсным методом 4-го разряда</w:t>
            </w:r>
          </w:p>
        </w:tc>
        <w:tc>
          <w:tcPr>
            <w:tcW w:w="1393" w:type="pct"/>
          </w:tcPr>
          <w:p w14:paraId="39DBFD65" w14:textId="6CAF46DA" w:rsidR="003B702F" w:rsidRPr="00A65694" w:rsidRDefault="003B702F" w:rsidP="00A06C48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Штамповка изделий на магнитно-импульсных штамповочных установках с энергией свыше 3 до 20 кДж</w:t>
            </w:r>
          </w:p>
        </w:tc>
        <w:tc>
          <w:tcPr>
            <w:tcW w:w="301" w:type="pct"/>
          </w:tcPr>
          <w:p w14:paraId="4794E24F" w14:textId="2EB75713" w:rsidR="003B702F" w:rsidRPr="00A65694" w:rsidRDefault="000120EE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  <w:r w:rsidR="003B702F" w:rsidRPr="00A65694">
              <w:rPr>
                <w:color w:val="000000"/>
                <w:lang w:val="en-US"/>
              </w:rPr>
              <w:t>/01.</w:t>
            </w:r>
            <w:r w:rsidR="003B702F" w:rsidRPr="00A65694">
              <w:rPr>
                <w:color w:val="000000"/>
              </w:rPr>
              <w:t>3</w:t>
            </w:r>
          </w:p>
        </w:tc>
        <w:tc>
          <w:tcPr>
            <w:tcW w:w="582" w:type="pct"/>
          </w:tcPr>
          <w:p w14:paraId="35BAC9A4" w14:textId="77777777" w:rsidR="003B702F" w:rsidRPr="00A65694" w:rsidRDefault="003B702F" w:rsidP="003B702F">
            <w:pPr>
              <w:jc w:val="center"/>
              <w:rPr>
                <w:bCs w:val="0"/>
                <w:color w:val="000000"/>
              </w:rPr>
            </w:pPr>
            <w:r w:rsidRPr="00A65694">
              <w:rPr>
                <w:color w:val="000000"/>
              </w:rPr>
              <w:t>3</w:t>
            </w:r>
          </w:p>
        </w:tc>
      </w:tr>
      <w:tr w:rsidR="003B702F" w:rsidRPr="008C134C" w14:paraId="4F07CFA4" w14:textId="77777777" w:rsidTr="00166A4B">
        <w:trPr>
          <w:trHeight w:val="20"/>
        </w:trPr>
        <w:tc>
          <w:tcPr>
            <w:tcW w:w="197" w:type="pct"/>
            <w:vMerge/>
          </w:tcPr>
          <w:p w14:paraId="10AE7E8A" w14:textId="77777777" w:rsidR="003B702F" w:rsidRPr="008C134C" w:rsidRDefault="003B702F" w:rsidP="00A06C48"/>
        </w:tc>
        <w:tc>
          <w:tcPr>
            <w:tcW w:w="783" w:type="pct"/>
            <w:vMerge/>
          </w:tcPr>
          <w:p w14:paraId="11393DDE" w14:textId="77777777" w:rsidR="003B702F" w:rsidRPr="008C134C" w:rsidRDefault="003B702F" w:rsidP="00A06C48"/>
        </w:tc>
        <w:tc>
          <w:tcPr>
            <w:tcW w:w="582" w:type="pct"/>
            <w:vMerge/>
          </w:tcPr>
          <w:p w14:paraId="5C0716EF" w14:textId="77777777" w:rsidR="003B702F" w:rsidRPr="008C134C" w:rsidRDefault="003B702F" w:rsidP="003B702F">
            <w:pPr>
              <w:jc w:val="center"/>
            </w:pPr>
          </w:p>
        </w:tc>
        <w:tc>
          <w:tcPr>
            <w:tcW w:w="1162" w:type="pct"/>
            <w:vMerge/>
          </w:tcPr>
          <w:p w14:paraId="6E49A4E9" w14:textId="77777777" w:rsidR="003B702F" w:rsidRDefault="003B702F" w:rsidP="00A06C48">
            <w:pPr>
              <w:rPr>
                <w:bCs w:val="0"/>
                <w:color w:val="000000"/>
              </w:rPr>
            </w:pPr>
          </w:p>
        </w:tc>
        <w:tc>
          <w:tcPr>
            <w:tcW w:w="1393" w:type="pct"/>
          </w:tcPr>
          <w:p w14:paraId="1707ABE3" w14:textId="35649234" w:rsidR="003B702F" w:rsidRPr="00A65694" w:rsidRDefault="003B702F" w:rsidP="00A06C48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Штамповка-сборка изделий на магнитно-импульсных штампосборочных установках с энергией свыше 3 до 20 кДж</w:t>
            </w:r>
          </w:p>
        </w:tc>
        <w:tc>
          <w:tcPr>
            <w:tcW w:w="301" w:type="pct"/>
          </w:tcPr>
          <w:p w14:paraId="1C59EDDF" w14:textId="33C562BC" w:rsidR="003B702F" w:rsidRPr="00A65694" w:rsidRDefault="000120EE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  <w:r w:rsidR="003B702F" w:rsidRPr="00A65694">
              <w:rPr>
                <w:color w:val="000000"/>
                <w:lang w:val="en-US"/>
              </w:rPr>
              <w:t>/02.</w:t>
            </w:r>
            <w:r w:rsidR="003B702F" w:rsidRPr="00A65694">
              <w:rPr>
                <w:color w:val="000000"/>
              </w:rPr>
              <w:t>3</w:t>
            </w:r>
          </w:p>
        </w:tc>
        <w:tc>
          <w:tcPr>
            <w:tcW w:w="582" w:type="pct"/>
          </w:tcPr>
          <w:p w14:paraId="410745A6" w14:textId="77777777" w:rsidR="003B702F" w:rsidRPr="00A65694" w:rsidRDefault="003B702F" w:rsidP="003B702F">
            <w:pPr>
              <w:jc w:val="center"/>
              <w:rPr>
                <w:bCs w:val="0"/>
                <w:color w:val="000000"/>
              </w:rPr>
            </w:pPr>
            <w:r w:rsidRPr="00A65694">
              <w:rPr>
                <w:color w:val="000000"/>
              </w:rPr>
              <w:t>3</w:t>
            </w:r>
          </w:p>
        </w:tc>
      </w:tr>
      <w:bookmarkEnd w:id="5"/>
      <w:bookmarkEnd w:id="6"/>
      <w:tr w:rsidR="003B702F" w:rsidRPr="008C134C" w14:paraId="5B11A132" w14:textId="77777777" w:rsidTr="00166A4B">
        <w:trPr>
          <w:trHeight w:val="20"/>
        </w:trPr>
        <w:tc>
          <w:tcPr>
            <w:tcW w:w="197" w:type="pct"/>
            <w:vMerge/>
          </w:tcPr>
          <w:p w14:paraId="79B5945A" w14:textId="77777777" w:rsidR="003B702F" w:rsidRPr="008C134C" w:rsidRDefault="003B702F" w:rsidP="00A06C48"/>
        </w:tc>
        <w:tc>
          <w:tcPr>
            <w:tcW w:w="783" w:type="pct"/>
            <w:vMerge/>
          </w:tcPr>
          <w:p w14:paraId="46092F5D" w14:textId="77777777" w:rsidR="003B702F" w:rsidRPr="008C134C" w:rsidRDefault="003B702F" w:rsidP="00A06C48"/>
        </w:tc>
        <w:tc>
          <w:tcPr>
            <w:tcW w:w="582" w:type="pct"/>
            <w:vMerge/>
          </w:tcPr>
          <w:p w14:paraId="696AE790" w14:textId="77777777" w:rsidR="003B702F" w:rsidRPr="008C134C" w:rsidRDefault="003B702F" w:rsidP="003B702F">
            <w:pPr>
              <w:jc w:val="center"/>
            </w:pPr>
          </w:p>
        </w:tc>
        <w:tc>
          <w:tcPr>
            <w:tcW w:w="1162" w:type="pct"/>
            <w:vMerge/>
          </w:tcPr>
          <w:p w14:paraId="6A2B9D18" w14:textId="77777777" w:rsidR="003B702F" w:rsidRDefault="003B702F" w:rsidP="00A06C48">
            <w:pPr>
              <w:rPr>
                <w:color w:val="000000"/>
              </w:rPr>
            </w:pPr>
          </w:p>
        </w:tc>
        <w:tc>
          <w:tcPr>
            <w:tcW w:w="1393" w:type="pct"/>
          </w:tcPr>
          <w:p w14:paraId="454264EA" w14:textId="1A487E8D" w:rsidR="003B702F" w:rsidRPr="00A65694" w:rsidRDefault="003B702F" w:rsidP="00A06C48">
            <w:pPr>
              <w:rPr>
                <w:bCs w:val="0"/>
                <w:color w:val="000000"/>
              </w:rPr>
            </w:pPr>
            <w:r>
              <w:rPr>
                <w:color w:val="000000"/>
              </w:rPr>
              <w:t>Штамповка изделий на электрогидравлическом штамповочном оборудовании с энергией</w:t>
            </w:r>
            <w:r>
              <w:rPr>
                <w:bCs w:val="0"/>
                <w:color w:val="000000"/>
              </w:rPr>
              <w:t xml:space="preserve"> свыше 45 до 95 кДж</w:t>
            </w:r>
          </w:p>
        </w:tc>
        <w:tc>
          <w:tcPr>
            <w:tcW w:w="301" w:type="pct"/>
          </w:tcPr>
          <w:p w14:paraId="1F264A8A" w14:textId="0BDDFFA7" w:rsidR="003B702F" w:rsidRPr="00A65694" w:rsidRDefault="000120EE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color w:val="000000"/>
                <w:lang w:val="en-US"/>
              </w:rPr>
              <w:t>B</w:t>
            </w:r>
            <w:r w:rsidR="003B702F" w:rsidRPr="00A65694">
              <w:rPr>
                <w:color w:val="000000"/>
              </w:rPr>
              <w:t>/03.3</w:t>
            </w:r>
          </w:p>
        </w:tc>
        <w:tc>
          <w:tcPr>
            <w:tcW w:w="582" w:type="pct"/>
          </w:tcPr>
          <w:p w14:paraId="1B064855" w14:textId="77777777" w:rsidR="003B702F" w:rsidRPr="00A65694" w:rsidRDefault="003B702F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</w:t>
            </w:r>
          </w:p>
        </w:tc>
      </w:tr>
      <w:tr w:rsidR="003B702F" w:rsidRPr="008C134C" w14:paraId="503EE945" w14:textId="77777777" w:rsidTr="00166A4B">
        <w:trPr>
          <w:trHeight w:val="20"/>
        </w:trPr>
        <w:tc>
          <w:tcPr>
            <w:tcW w:w="197" w:type="pct"/>
            <w:vMerge w:val="restart"/>
          </w:tcPr>
          <w:p w14:paraId="773545D0" w14:textId="0704BC5C" w:rsidR="003B702F" w:rsidRPr="008C134C" w:rsidRDefault="000120EE" w:rsidP="00A06C48">
            <w:r>
              <w:rPr>
                <w:lang w:val="en-US"/>
              </w:rPr>
              <w:t>C</w:t>
            </w:r>
          </w:p>
        </w:tc>
        <w:tc>
          <w:tcPr>
            <w:tcW w:w="783" w:type="pct"/>
            <w:vMerge w:val="restart"/>
          </w:tcPr>
          <w:p w14:paraId="6CC42655" w14:textId="55A457FC" w:rsidR="003B702F" w:rsidRPr="00A06C48" w:rsidRDefault="003B702F" w:rsidP="00A06C48">
            <w:pPr>
              <w:rPr>
                <w:color w:val="000000"/>
              </w:rPr>
            </w:pPr>
            <w:r>
              <w:rPr>
                <w:color w:val="000000"/>
              </w:rPr>
              <w:t xml:space="preserve">Штамповка изделий на электроимпульсных установках </w:t>
            </w:r>
            <w:r>
              <w:rPr>
                <w:color w:val="000000"/>
              </w:rPr>
              <w:lastRenderedPageBreak/>
              <w:t>большой мощности</w:t>
            </w:r>
          </w:p>
        </w:tc>
        <w:tc>
          <w:tcPr>
            <w:tcW w:w="582" w:type="pct"/>
            <w:vMerge w:val="restart"/>
          </w:tcPr>
          <w:p w14:paraId="3BFF79A0" w14:textId="77777777" w:rsidR="003B702F" w:rsidRPr="008C134C" w:rsidRDefault="003B702F" w:rsidP="003B702F">
            <w:pPr>
              <w:jc w:val="center"/>
            </w:pPr>
            <w:r>
              <w:lastRenderedPageBreak/>
              <w:t>4</w:t>
            </w:r>
          </w:p>
        </w:tc>
        <w:tc>
          <w:tcPr>
            <w:tcW w:w="1162" w:type="pct"/>
            <w:vMerge w:val="restart"/>
          </w:tcPr>
          <w:p w14:paraId="5A25D0FC" w14:textId="77777777" w:rsidR="001114AD" w:rsidRPr="001114AD" w:rsidRDefault="001114AD" w:rsidP="001114AD">
            <w:pPr>
              <w:rPr>
                <w:bCs w:val="0"/>
                <w:color w:val="000000"/>
              </w:rPr>
            </w:pPr>
            <w:r w:rsidRPr="001114AD">
              <w:rPr>
                <w:bCs w:val="0"/>
                <w:color w:val="000000"/>
              </w:rPr>
              <w:t>Оператор электроимпульсных установок обработки металлов давлением 5-го разряда</w:t>
            </w:r>
          </w:p>
          <w:p w14:paraId="16A166EC" w14:textId="77CF351A" w:rsidR="003B702F" w:rsidRDefault="001114AD" w:rsidP="001114AD">
            <w:pPr>
              <w:rPr>
                <w:bCs w:val="0"/>
                <w:color w:val="000000"/>
              </w:rPr>
            </w:pPr>
            <w:r w:rsidRPr="001114AD">
              <w:rPr>
                <w:bCs w:val="0"/>
                <w:color w:val="000000"/>
              </w:rPr>
              <w:t xml:space="preserve">Штамповщик </w:t>
            </w:r>
            <w:r w:rsidRPr="001114AD">
              <w:rPr>
                <w:bCs w:val="0"/>
                <w:color w:val="000000"/>
              </w:rPr>
              <w:lastRenderedPageBreak/>
              <w:t>электроимпульсным методом 5-го разряда</w:t>
            </w:r>
          </w:p>
        </w:tc>
        <w:tc>
          <w:tcPr>
            <w:tcW w:w="1393" w:type="pct"/>
          </w:tcPr>
          <w:p w14:paraId="52E9B495" w14:textId="26369290" w:rsidR="003B702F" w:rsidRPr="00A65694" w:rsidRDefault="003B702F" w:rsidP="00A06C48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lastRenderedPageBreak/>
              <w:t>Штамповка изделий на магнитно-импульсных штамповочных установках с энергией свыше 20 кДж</w:t>
            </w:r>
          </w:p>
        </w:tc>
        <w:tc>
          <w:tcPr>
            <w:tcW w:w="301" w:type="pct"/>
          </w:tcPr>
          <w:p w14:paraId="6AC1A094" w14:textId="2A661273" w:rsidR="003B702F" w:rsidRPr="00A65694" w:rsidRDefault="000120EE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color w:val="000000"/>
                <w:lang w:val="en-US"/>
              </w:rPr>
              <w:t>C</w:t>
            </w:r>
            <w:r w:rsidR="003B702F" w:rsidRPr="00A65694">
              <w:rPr>
                <w:color w:val="000000"/>
                <w:lang w:val="en-US"/>
              </w:rPr>
              <w:t>/01.</w:t>
            </w:r>
            <w:r w:rsidR="003B702F" w:rsidRPr="00A65694">
              <w:rPr>
                <w:color w:val="000000"/>
              </w:rPr>
              <w:t>4</w:t>
            </w:r>
          </w:p>
        </w:tc>
        <w:tc>
          <w:tcPr>
            <w:tcW w:w="582" w:type="pct"/>
          </w:tcPr>
          <w:p w14:paraId="213A2F8D" w14:textId="77777777" w:rsidR="003B702F" w:rsidRPr="00A65694" w:rsidRDefault="003B702F" w:rsidP="003B702F">
            <w:pPr>
              <w:jc w:val="center"/>
              <w:rPr>
                <w:bCs w:val="0"/>
                <w:color w:val="000000"/>
              </w:rPr>
            </w:pPr>
            <w:r w:rsidRPr="00A65694">
              <w:rPr>
                <w:color w:val="000000"/>
              </w:rPr>
              <w:t>4</w:t>
            </w:r>
          </w:p>
        </w:tc>
      </w:tr>
      <w:tr w:rsidR="003B702F" w:rsidRPr="008C134C" w14:paraId="05629B7A" w14:textId="77777777" w:rsidTr="00166A4B">
        <w:trPr>
          <w:trHeight w:val="20"/>
        </w:trPr>
        <w:tc>
          <w:tcPr>
            <w:tcW w:w="197" w:type="pct"/>
            <w:vMerge/>
          </w:tcPr>
          <w:p w14:paraId="1887ECFC" w14:textId="77777777" w:rsidR="003B702F" w:rsidRPr="008C134C" w:rsidRDefault="003B702F" w:rsidP="00A06C48">
            <w:pPr>
              <w:rPr>
                <w:lang w:val="en-US"/>
              </w:rPr>
            </w:pPr>
          </w:p>
        </w:tc>
        <w:tc>
          <w:tcPr>
            <w:tcW w:w="783" w:type="pct"/>
            <w:vMerge/>
          </w:tcPr>
          <w:p w14:paraId="319B4F1F" w14:textId="77777777" w:rsidR="003B702F" w:rsidRPr="008C134C" w:rsidRDefault="003B702F" w:rsidP="00A06C48"/>
        </w:tc>
        <w:tc>
          <w:tcPr>
            <w:tcW w:w="582" w:type="pct"/>
            <w:vMerge/>
          </w:tcPr>
          <w:p w14:paraId="2E372E5B" w14:textId="77777777" w:rsidR="003B702F" w:rsidRPr="008C134C" w:rsidRDefault="003B702F" w:rsidP="00A06C48"/>
        </w:tc>
        <w:tc>
          <w:tcPr>
            <w:tcW w:w="1162" w:type="pct"/>
            <w:vMerge/>
          </w:tcPr>
          <w:p w14:paraId="25268BA5" w14:textId="77777777" w:rsidR="003B702F" w:rsidRDefault="003B702F" w:rsidP="00A06C48">
            <w:pPr>
              <w:rPr>
                <w:bCs w:val="0"/>
                <w:color w:val="000000"/>
              </w:rPr>
            </w:pPr>
          </w:p>
        </w:tc>
        <w:tc>
          <w:tcPr>
            <w:tcW w:w="1393" w:type="pct"/>
          </w:tcPr>
          <w:p w14:paraId="15FA2796" w14:textId="48F61F96" w:rsidR="003B702F" w:rsidRPr="00A65694" w:rsidRDefault="003B702F" w:rsidP="00A06C48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 xml:space="preserve">Штамповка-сборка изделий на </w:t>
            </w:r>
            <w:r>
              <w:rPr>
                <w:bCs w:val="0"/>
                <w:color w:val="000000"/>
              </w:rPr>
              <w:lastRenderedPageBreak/>
              <w:t>магнитно-импульсных штампосборочных установках с энергией свыше 20 кДж</w:t>
            </w:r>
          </w:p>
        </w:tc>
        <w:tc>
          <w:tcPr>
            <w:tcW w:w="301" w:type="pct"/>
          </w:tcPr>
          <w:p w14:paraId="38CD66C1" w14:textId="7C4B6859" w:rsidR="003B702F" w:rsidRPr="00A65694" w:rsidRDefault="000120EE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color w:val="000000"/>
                <w:lang w:val="en-US"/>
              </w:rPr>
              <w:lastRenderedPageBreak/>
              <w:t>C</w:t>
            </w:r>
            <w:r w:rsidR="003B702F" w:rsidRPr="00A65694">
              <w:rPr>
                <w:color w:val="000000"/>
                <w:lang w:val="en-US"/>
              </w:rPr>
              <w:t>/02.</w:t>
            </w:r>
            <w:r w:rsidR="003B702F" w:rsidRPr="00A65694">
              <w:rPr>
                <w:color w:val="000000"/>
              </w:rPr>
              <w:t>4</w:t>
            </w:r>
          </w:p>
        </w:tc>
        <w:tc>
          <w:tcPr>
            <w:tcW w:w="582" w:type="pct"/>
          </w:tcPr>
          <w:p w14:paraId="3AEBDBF8" w14:textId="77777777" w:rsidR="003B702F" w:rsidRPr="00A65694" w:rsidRDefault="003B702F" w:rsidP="003B702F">
            <w:pPr>
              <w:jc w:val="center"/>
              <w:rPr>
                <w:bCs w:val="0"/>
                <w:color w:val="000000"/>
              </w:rPr>
            </w:pPr>
            <w:r w:rsidRPr="00A65694">
              <w:rPr>
                <w:color w:val="000000"/>
              </w:rPr>
              <w:t>4</w:t>
            </w:r>
          </w:p>
        </w:tc>
      </w:tr>
      <w:tr w:rsidR="003B702F" w:rsidRPr="008C134C" w14:paraId="61D8FD3E" w14:textId="77777777" w:rsidTr="00166A4B">
        <w:trPr>
          <w:trHeight w:val="20"/>
        </w:trPr>
        <w:tc>
          <w:tcPr>
            <w:tcW w:w="197" w:type="pct"/>
            <w:vMerge/>
          </w:tcPr>
          <w:p w14:paraId="32F35DC1" w14:textId="77777777" w:rsidR="003B702F" w:rsidRPr="008C134C" w:rsidRDefault="003B702F" w:rsidP="00A06C48">
            <w:pPr>
              <w:rPr>
                <w:lang w:val="en-US"/>
              </w:rPr>
            </w:pPr>
          </w:p>
        </w:tc>
        <w:tc>
          <w:tcPr>
            <w:tcW w:w="783" w:type="pct"/>
            <w:vMerge/>
          </w:tcPr>
          <w:p w14:paraId="3D608510" w14:textId="77777777" w:rsidR="003B702F" w:rsidRPr="008C134C" w:rsidRDefault="003B702F" w:rsidP="00A06C48"/>
        </w:tc>
        <w:tc>
          <w:tcPr>
            <w:tcW w:w="582" w:type="pct"/>
            <w:vMerge/>
          </w:tcPr>
          <w:p w14:paraId="3ADD8962" w14:textId="77777777" w:rsidR="003B702F" w:rsidRPr="008C134C" w:rsidRDefault="003B702F" w:rsidP="00A06C48"/>
        </w:tc>
        <w:tc>
          <w:tcPr>
            <w:tcW w:w="1162" w:type="pct"/>
            <w:vMerge/>
          </w:tcPr>
          <w:p w14:paraId="5D5D98AB" w14:textId="77777777" w:rsidR="003B702F" w:rsidRDefault="003B702F" w:rsidP="00A06C48">
            <w:pPr>
              <w:rPr>
                <w:color w:val="000000"/>
              </w:rPr>
            </w:pPr>
          </w:p>
        </w:tc>
        <w:tc>
          <w:tcPr>
            <w:tcW w:w="1393" w:type="pct"/>
          </w:tcPr>
          <w:p w14:paraId="5FEC54E2" w14:textId="52C7FDBA" w:rsidR="003B702F" w:rsidRPr="0037027F" w:rsidRDefault="003B702F" w:rsidP="00A06C48">
            <w:pPr>
              <w:rPr>
                <w:bCs w:val="0"/>
                <w:color w:val="000000"/>
              </w:rPr>
            </w:pPr>
            <w:r>
              <w:rPr>
                <w:color w:val="000000"/>
              </w:rPr>
              <w:t xml:space="preserve">Штамповка изделий на электрогидравлическом штамповочном оборудовании с энергией </w:t>
            </w:r>
            <w:r>
              <w:rPr>
                <w:bCs w:val="0"/>
                <w:color w:val="000000"/>
              </w:rPr>
              <w:t>свыше 95 кДж</w:t>
            </w:r>
          </w:p>
        </w:tc>
        <w:tc>
          <w:tcPr>
            <w:tcW w:w="301" w:type="pct"/>
          </w:tcPr>
          <w:p w14:paraId="08814B9B" w14:textId="36370DBE" w:rsidR="003B702F" w:rsidRPr="00A65694" w:rsidRDefault="000120EE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color w:val="000000"/>
                <w:lang w:val="en-US"/>
              </w:rPr>
              <w:t>C</w:t>
            </w:r>
            <w:r w:rsidR="003B702F" w:rsidRPr="00A65694">
              <w:rPr>
                <w:color w:val="000000"/>
              </w:rPr>
              <w:t>/03.</w:t>
            </w:r>
            <w:r w:rsidR="003B702F">
              <w:rPr>
                <w:color w:val="000000"/>
              </w:rPr>
              <w:t>4</w:t>
            </w:r>
          </w:p>
        </w:tc>
        <w:tc>
          <w:tcPr>
            <w:tcW w:w="582" w:type="pct"/>
          </w:tcPr>
          <w:p w14:paraId="633E2331" w14:textId="77777777" w:rsidR="003B702F" w:rsidRPr="00A65694" w:rsidRDefault="003B702F" w:rsidP="003B702F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4</w:t>
            </w:r>
          </w:p>
        </w:tc>
      </w:tr>
    </w:tbl>
    <w:p w14:paraId="6D0949B7" w14:textId="77777777" w:rsidR="00502036" w:rsidRPr="008C134C" w:rsidRDefault="00502036" w:rsidP="008C134C">
      <w:pPr>
        <w:sectPr w:rsidR="00502036" w:rsidRPr="008C134C" w:rsidSect="003B702F">
          <w:headerReference w:type="default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85DD3F0" w14:textId="77777777" w:rsidR="00CB7A67" w:rsidRDefault="00502036" w:rsidP="00166A4B">
      <w:pPr>
        <w:pStyle w:val="1"/>
        <w:jc w:val="center"/>
      </w:pPr>
      <w:bookmarkStart w:id="7" w:name="_Toc193229410"/>
      <w:r w:rsidRPr="008C134C">
        <w:lastRenderedPageBreak/>
        <w:t>III.</w:t>
      </w:r>
      <w:r w:rsidR="00A55C2E" w:rsidRPr="008C134C">
        <w:t xml:space="preserve"> </w:t>
      </w:r>
      <w:r w:rsidRPr="008C134C">
        <w:t>Характеристика обобщенных трудовых функций</w:t>
      </w:r>
      <w:bookmarkEnd w:id="7"/>
    </w:p>
    <w:p w14:paraId="41F6E64B" w14:textId="77777777" w:rsidR="003B702F" w:rsidRPr="003B702F" w:rsidRDefault="003B702F" w:rsidP="003B702F"/>
    <w:p w14:paraId="62986BBD" w14:textId="77777777" w:rsidR="00A55C2E" w:rsidRDefault="00A55C2E" w:rsidP="008C134C">
      <w:pPr>
        <w:pStyle w:val="2"/>
      </w:pPr>
      <w:bookmarkStart w:id="8" w:name="_Toc193229411"/>
      <w:bookmarkStart w:id="9" w:name="OLE_LINK36"/>
      <w:bookmarkStart w:id="10" w:name="OLE_LINK37"/>
      <w:r w:rsidRPr="008C134C">
        <w:t>3.1. Обобщенная трудовая функция</w:t>
      </w:r>
      <w:bookmarkEnd w:id="8"/>
    </w:p>
    <w:p w14:paraId="317BBED5" w14:textId="77777777" w:rsidR="003B702F" w:rsidRPr="003B702F" w:rsidRDefault="003B702F" w:rsidP="003B70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4293"/>
        <w:gridCol w:w="618"/>
        <w:gridCol w:w="630"/>
        <w:gridCol w:w="1818"/>
        <w:gridCol w:w="1124"/>
      </w:tblGrid>
      <w:tr w:rsidR="0001395D" w:rsidRPr="008C134C" w14:paraId="09F16798" w14:textId="77777777" w:rsidTr="003B702F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C6A0B6D" w14:textId="63FDDC16" w:rsidR="0001395D" w:rsidRPr="008C134C" w:rsidRDefault="004308A7" w:rsidP="008C134C">
            <w:bookmarkStart w:id="11" w:name="OLE_LINK34"/>
            <w:bookmarkStart w:id="12" w:name="OLE_LINK35"/>
            <w:bookmarkEnd w:id="9"/>
            <w:bookmarkEnd w:id="10"/>
            <w:r w:rsidRPr="004308A7">
              <w:rPr>
                <w:sz w:val="20"/>
              </w:rPr>
              <w:t>Наименование</w:t>
            </w:r>
          </w:p>
        </w:tc>
        <w:tc>
          <w:tcPr>
            <w:tcW w:w="21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51F4D" w14:textId="5675313A" w:rsidR="0001395D" w:rsidRPr="008C134C" w:rsidRDefault="00A4296F" w:rsidP="008C134C">
            <w:pPr>
              <w:rPr>
                <w:sz w:val="18"/>
                <w:szCs w:val="16"/>
              </w:rPr>
            </w:pPr>
            <w:r>
              <w:rPr>
                <w:color w:val="000000"/>
              </w:rPr>
              <w:t>Штамповка изделий на электроимпульсных установках малой мощности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CEAA7D" w14:textId="70947560" w:rsidR="0001395D" w:rsidRPr="008C134C" w:rsidRDefault="004308A7" w:rsidP="003B702F">
            <w:pPr>
              <w:jc w:val="center"/>
              <w:rPr>
                <w:sz w:val="16"/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F24E5" w14:textId="041DAFBD" w:rsidR="0001395D" w:rsidRPr="000120EE" w:rsidRDefault="000120EE" w:rsidP="003B70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9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E75AD5" w14:textId="2A94FCE8" w:rsidR="0001395D" w:rsidRPr="008C134C" w:rsidRDefault="004308A7" w:rsidP="003B702F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квалификации</w:t>
            </w:r>
          </w:p>
        </w:tc>
        <w:tc>
          <w:tcPr>
            <w:tcW w:w="5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945799" w14:textId="77777777" w:rsidR="0001395D" w:rsidRPr="008C134C" w:rsidRDefault="003A64C9" w:rsidP="003B702F">
            <w:pPr>
              <w:jc w:val="center"/>
            </w:pPr>
            <w:r>
              <w:t>3</w:t>
            </w:r>
          </w:p>
        </w:tc>
      </w:tr>
    </w:tbl>
    <w:p w14:paraId="7354B4D0" w14:textId="77777777" w:rsidR="003B702F" w:rsidRDefault="003B702F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01395D" w:rsidRPr="008C134C" w14:paraId="7BD6C5EF" w14:textId="77777777" w:rsidTr="003B702F">
        <w:trPr>
          <w:trHeight w:val="525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0003E" w14:textId="551198DF" w:rsidR="0001395D" w:rsidRPr="008C134C" w:rsidRDefault="00166A4B" w:rsidP="008C134C">
            <w:r>
              <w:t>Возможные наименования должностей, профессий рабочих</w:t>
            </w:r>
          </w:p>
        </w:tc>
        <w:tc>
          <w:tcPr>
            <w:tcW w:w="40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1168E" w14:textId="77777777" w:rsidR="00A4079C" w:rsidRDefault="003611DE" w:rsidP="008C134C">
            <w:r w:rsidRPr="00740E24">
              <w:rPr>
                <w:szCs w:val="28"/>
              </w:rPr>
              <w:t>Оператор электроимпульсных установок обработки металлов давлением</w:t>
            </w:r>
            <w:r>
              <w:t xml:space="preserve"> </w:t>
            </w:r>
            <w:r w:rsidR="006305CA">
              <w:t>3</w:t>
            </w:r>
            <w:r w:rsidR="005B2861" w:rsidRPr="008C134C">
              <w:t>-го разряда</w:t>
            </w:r>
          </w:p>
          <w:p w14:paraId="66162D5A" w14:textId="12E289E2" w:rsidR="00473465" w:rsidRPr="008C134C" w:rsidRDefault="00473465" w:rsidP="008C134C">
            <w:r>
              <w:t>Штамповщик электроимпульсным методом 3-го разряда</w:t>
            </w:r>
          </w:p>
        </w:tc>
      </w:tr>
    </w:tbl>
    <w:p w14:paraId="230E8FAC" w14:textId="77777777" w:rsidR="003B702F" w:rsidRDefault="003B702F"/>
    <w:p w14:paraId="22FCF1A8" w14:textId="1D98CB9F" w:rsidR="004308A7" w:rsidRDefault="004308A7">
      <w:r>
        <w:t>Пути достижения квалификации</w:t>
      </w:r>
    </w:p>
    <w:p w14:paraId="630A8607" w14:textId="77777777" w:rsidR="004308A7" w:rsidRDefault="004308A7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01395D" w:rsidRPr="008C134C" w14:paraId="4525FD7F" w14:textId="77777777" w:rsidTr="003B702F">
        <w:trPr>
          <w:trHeight w:val="408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913DD9" w14:textId="2D91ABA8" w:rsidR="0001395D" w:rsidRPr="008C134C" w:rsidRDefault="00166A4B" w:rsidP="008C134C">
            <w:r>
              <w:t>Образование и обучение</w:t>
            </w:r>
          </w:p>
        </w:tc>
        <w:tc>
          <w:tcPr>
            <w:tcW w:w="40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FE91A3" w14:textId="77777777" w:rsidR="0001395D" w:rsidRPr="008C134C" w:rsidRDefault="00B94F02" w:rsidP="008C134C">
            <w:r w:rsidRPr="008C134C">
              <w:rPr>
                <w:rFonts w:eastAsia="Calibri"/>
                <w:lang w:bidi="en-US"/>
              </w:rPr>
              <w:t xml:space="preserve">Среднее общее </w:t>
            </w:r>
            <w:r w:rsidR="00655780" w:rsidRPr="008C134C">
              <w:rPr>
                <w:rFonts w:eastAsia="Calibri"/>
                <w:lang w:bidi="en-US"/>
              </w:rPr>
              <w:t>образование и профессиональное</w:t>
            </w:r>
            <w:r w:rsidR="00543F29" w:rsidRPr="008C134C">
              <w:rPr>
                <w:rFonts w:eastAsia="Calibri"/>
                <w:lang w:bidi="en-US"/>
              </w:rPr>
              <w:t xml:space="preserve">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01395D" w:rsidRPr="008C134C" w14:paraId="756C309E" w14:textId="77777777" w:rsidTr="003B702F">
        <w:trPr>
          <w:trHeight w:val="408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7ABE76" w14:textId="478004BF" w:rsidR="0001395D" w:rsidRPr="008C134C" w:rsidRDefault="00166A4B" w:rsidP="008C134C">
            <w:r>
              <w:t>Опыт практической работы</w:t>
            </w:r>
          </w:p>
        </w:tc>
        <w:tc>
          <w:tcPr>
            <w:tcW w:w="40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F696C" w14:textId="7AC6DD74" w:rsidR="00F709F3" w:rsidRPr="008C134C" w:rsidRDefault="00010E5D" w:rsidP="008C134C">
            <w:r>
              <w:t>Не менее одного года производственным рабочим в кузнечно-прессовом производстве</w:t>
            </w:r>
          </w:p>
        </w:tc>
      </w:tr>
    </w:tbl>
    <w:p w14:paraId="5E89E439" w14:textId="77777777" w:rsidR="004308A7" w:rsidRDefault="004308A7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7040B3" w:rsidRPr="008C134C" w14:paraId="0D780599" w14:textId="77777777" w:rsidTr="003B702F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2921C2D" w14:textId="77777777" w:rsidR="007040B3" w:rsidRPr="008C134C" w:rsidRDefault="007040B3" w:rsidP="008C134C">
            <w:r w:rsidRPr="008C134C">
              <w:t>Особые условия допуска к работе</w:t>
            </w:r>
          </w:p>
        </w:tc>
        <w:tc>
          <w:tcPr>
            <w:tcW w:w="409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314A0DD" w14:textId="77777777" w:rsidR="000D0959" w:rsidRDefault="000D0959" w:rsidP="000D0959">
            <w:pPr>
              <w:rPr>
                <w:bCs w:val="0"/>
              </w:rPr>
            </w:pPr>
            <w:r>
              <w:t>Прохождение обязательных предварительных и периодических медицинских осмотров</w:t>
            </w:r>
            <w:r>
              <w:rPr>
                <w:rStyle w:val="ad"/>
              </w:rPr>
              <w:endnoteReference w:id="4"/>
            </w:r>
            <w:r>
              <w:t xml:space="preserve"> </w:t>
            </w:r>
          </w:p>
          <w:p w14:paraId="796C2BC1" w14:textId="77777777" w:rsidR="00076691" w:rsidRDefault="00076691" w:rsidP="00076691">
            <w:pPr>
              <w:rPr>
                <w:bCs w:val="0"/>
                <w:sz w:val="22"/>
                <w:szCs w:val="22"/>
              </w:rPr>
            </w:pPr>
            <w:r>
              <w:t>Прохождение обучения мерам пожарной безопасности</w:t>
            </w:r>
            <w:r>
              <w:rPr>
                <w:rStyle w:val="ad"/>
              </w:rPr>
              <w:endnoteReference w:id="5"/>
            </w:r>
          </w:p>
          <w:p w14:paraId="35F8F145" w14:textId="77777777" w:rsidR="00176D5D" w:rsidRDefault="00076691" w:rsidP="00076691">
            <w:r>
              <w:t>Прохождение обучения по охране труда и проверки знания требований охраны труда</w:t>
            </w:r>
            <w:r>
              <w:rPr>
                <w:rStyle w:val="ad"/>
              </w:rPr>
              <w:endnoteReference w:id="6"/>
            </w:r>
          </w:p>
          <w:p w14:paraId="58E6131C" w14:textId="2A4CC45A" w:rsidR="00FD33F2" w:rsidRPr="008C134C" w:rsidRDefault="00FD33F2" w:rsidP="00076691">
            <w:r w:rsidRPr="000E3444">
              <w:t>Наличие не ниже II группы по электробезопасности</w:t>
            </w:r>
            <w:r w:rsidRPr="000E3444">
              <w:rPr>
                <w:rStyle w:val="ad"/>
              </w:rPr>
              <w:endnoteReference w:id="7"/>
            </w:r>
          </w:p>
        </w:tc>
      </w:tr>
      <w:tr w:rsidR="00543F29" w:rsidRPr="008C134C" w14:paraId="70C604F1" w14:textId="77777777" w:rsidTr="003B702F">
        <w:trPr>
          <w:trHeight w:val="102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B6BB0" w14:textId="77777777" w:rsidR="00543F29" w:rsidRPr="008C134C" w:rsidRDefault="00543F29" w:rsidP="008C134C">
            <w:r w:rsidRPr="008C134C">
              <w:t>Другие характеристики</w:t>
            </w:r>
          </w:p>
        </w:tc>
        <w:tc>
          <w:tcPr>
            <w:tcW w:w="40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DF261E" w14:textId="77777777" w:rsidR="00543F29" w:rsidRPr="008C134C" w:rsidRDefault="00543F29" w:rsidP="008C134C">
            <w:r w:rsidRPr="008C134C">
              <w:t>-</w:t>
            </w:r>
          </w:p>
        </w:tc>
      </w:tr>
    </w:tbl>
    <w:p w14:paraId="27CA9DA5" w14:textId="77777777" w:rsidR="003B702F" w:rsidRDefault="003B702F"/>
    <w:p w14:paraId="556397E8" w14:textId="27A8CFB0" w:rsidR="003B702F" w:rsidRDefault="00166A4B">
      <w:r>
        <w:t>Справочная информация</w:t>
      </w:r>
    </w:p>
    <w:p w14:paraId="47928B07" w14:textId="77777777" w:rsidR="003B702F" w:rsidRDefault="003B702F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1134"/>
        <w:gridCol w:w="7218"/>
      </w:tblGrid>
      <w:tr w:rsidR="00543F29" w:rsidRPr="008C134C" w14:paraId="0D7C6C82" w14:textId="77777777" w:rsidTr="00166A4B">
        <w:trPr>
          <w:trHeight w:val="283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A839CA" w14:textId="77777777" w:rsidR="00543F29" w:rsidRPr="008C134C" w:rsidRDefault="00543F29" w:rsidP="00166A4B">
            <w:pPr>
              <w:jc w:val="center"/>
            </w:pPr>
            <w:r w:rsidRPr="008C134C">
              <w:t>Наименование документа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BDD86C" w14:textId="77777777" w:rsidR="00543F29" w:rsidRPr="008C134C" w:rsidRDefault="00543F29" w:rsidP="00166A4B">
            <w:pPr>
              <w:jc w:val="center"/>
            </w:pPr>
            <w:r w:rsidRPr="008C134C">
              <w:t>Код</w:t>
            </w:r>
          </w:p>
        </w:tc>
        <w:tc>
          <w:tcPr>
            <w:tcW w:w="3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245924" w14:textId="11A90046" w:rsidR="00543F29" w:rsidRPr="008C134C" w:rsidRDefault="00166A4B" w:rsidP="00166A4B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A5633" w:rsidRPr="00F85AE6" w14:paraId="3830A2F7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95B7411" w14:textId="77777777" w:rsidR="00AA5633" w:rsidRPr="00F85AE6" w:rsidRDefault="00AA5633" w:rsidP="00AA5633">
            <w:pPr>
              <w:rPr>
                <w:vertAlign w:val="superscript"/>
              </w:rPr>
            </w:pPr>
            <w:r w:rsidRPr="00F85AE6">
              <w:t>ОКЗ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480AB44" w14:textId="5994C39A" w:rsidR="00AA5633" w:rsidRPr="00F85AE6" w:rsidRDefault="008E4DEC" w:rsidP="00AA5633">
            <w:r w:rsidRPr="00F85AE6">
              <w:t>7213</w:t>
            </w:r>
          </w:p>
        </w:tc>
        <w:tc>
          <w:tcPr>
            <w:tcW w:w="354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7371BC2" w14:textId="3B20E275" w:rsidR="00AA5633" w:rsidRPr="00F85AE6" w:rsidRDefault="008E4DEC" w:rsidP="00AA5633">
            <w:r w:rsidRPr="00F85AE6">
              <w:t>Вальцовщики</w:t>
            </w:r>
          </w:p>
        </w:tc>
      </w:tr>
      <w:tr w:rsidR="00096071" w:rsidRPr="008C134C" w14:paraId="5BE967E7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CE8AE21" w14:textId="77777777" w:rsidR="00096071" w:rsidRPr="008C134C" w:rsidRDefault="00096071" w:rsidP="008C134C">
            <w:r w:rsidRPr="008C134C">
              <w:t>ЕТКС</w:t>
            </w:r>
            <w:r w:rsidRPr="008C134C">
              <w:rPr>
                <w:rStyle w:val="ad"/>
              </w:rPr>
              <w:endnoteReference w:id="8"/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56CFE02" w14:textId="18EAF802" w:rsidR="00096071" w:rsidRPr="008C134C" w:rsidRDefault="005B2861" w:rsidP="008C134C">
            <w:r w:rsidRPr="008C134C">
              <w:t xml:space="preserve">§ </w:t>
            </w:r>
            <w:r w:rsidR="00C03584">
              <w:t>89</w:t>
            </w:r>
          </w:p>
        </w:tc>
        <w:tc>
          <w:tcPr>
            <w:tcW w:w="354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1595A4A" w14:textId="167CA8F8" w:rsidR="00096071" w:rsidRPr="008C134C" w:rsidRDefault="00C03584" w:rsidP="008C134C">
            <w:pPr>
              <w:rPr>
                <w:b/>
                <w:sz w:val="18"/>
                <w:szCs w:val="18"/>
              </w:rPr>
            </w:pPr>
            <w:r>
              <w:t>Штамповщик электроимпульсным методом 3-го разряда</w:t>
            </w:r>
          </w:p>
        </w:tc>
      </w:tr>
      <w:tr w:rsidR="00BA5D53" w:rsidRPr="008C134C" w14:paraId="4B0B7758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443EA67" w14:textId="77777777" w:rsidR="00BA5D53" w:rsidRPr="008C134C" w:rsidRDefault="00BA5D53" w:rsidP="008C134C">
            <w:r w:rsidRPr="008C134C">
              <w:t>ОКПДТР</w:t>
            </w:r>
            <w:r w:rsidRPr="008C134C">
              <w:rPr>
                <w:rStyle w:val="ad"/>
              </w:rPr>
              <w:endnoteReference w:id="9"/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C843C6B" w14:textId="08BE487A" w:rsidR="00BA5D53" w:rsidRPr="008C134C" w:rsidRDefault="00A47165" w:rsidP="008C134C">
            <w:r w:rsidRPr="00A47165">
              <w:t>105447</w:t>
            </w:r>
          </w:p>
        </w:tc>
        <w:tc>
          <w:tcPr>
            <w:tcW w:w="354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80ECE41" w14:textId="500E2E85" w:rsidR="00BA5D53" w:rsidRPr="008C134C" w:rsidRDefault="000A5026" w:rsidP="008C134C">
            <w:r w:rsidRPr="003611DE">
              <w:t>Штамповщик электроимпульсным методом</w:t>
            </w:r>
          </w:p>
        </w:tc>
      </w:tr>
    </w:tbl>
    <w:p w14:paraId="62BF1A8C" w14:textId="77777777" w:rsidR="003B702F" w:rsidRDefault="003B702F" w:rsidP="003B702F">
      <w:pPr>
        <w:rPr>
          <w:b/>
          <w:bCs w:val="0"/>
        </w:rPr>
      </w:pPr>
    </w:p>
    <w:p w14:paraId="11EE3BBF" w14:textId="69D31AFC" w:rsidR="0001395D" w:rsidRDefault="0001395D" w:rsidP="003B702F">
      <w:pPr>
        <w:rPr>
          <w:b/>
          <w:bCs w:val="0"/>
        </w:rPr>
      </w:pPr>
      <w:r w:rsidRPr="003B702F">
        <w:rPr>
          <w:b/>
          <w:bCs w:val="0"/>
        </w:rPr>
        <w:t>3.1.1. Трудовая функция</w:t>
      </w:r>
    </w:p>
    <w:p w14:paraId="050C5A51" w14:textId="77777777" w:rsidR="003B702F" w:rsidRPr="003B702F" w:rsidRDefault="003B702F" w:rsidP="003B702F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4348"/>
        <w:gridCol w:w="698"/>
        <w:gridCol w:w="977"/>
        <w:gridCol w:w="1832"/>
        <w:gridCol w:w="553"/>
      </w:tblGrid>
      <w:tr w:rsidR="0001395D" w:rsidRPr="008C134C" w14:paraId="6DCEF7B0" w14:textId="77777777" w:rsidTr="00166A4B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B76BA84" w14:textId="6BE354E5" w:rsidR="0001395D" w:rsidRPr="008C134C" w:rsidRDefault="0001395D" w:rsidP="008C134C">
            <w:r w:rsidRPr="008C134C">
              <w:t xml:space="preserve"> </w:t>
            </w:r>
            <w:r w:rsidR="004308A7" w:rsidRPr="004308A7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DE59A2" w14:textId="1DAFD0BA" w:rsidR="0001395D" w:rsidRPr="008C134C" w:rsidRDefault="00A4296F" w:rsidP="003A7CA3">
            <w:r>
              <w:rPr>
                <w:bCs w:val="0"/>
                <w:color w:val="000000"/>
              </w:rPr>
              <w:t xml:space="preserve">Штамповка изделий на </w:t>
            </w:r>
            <w:r w:rsidR="00285F40">
              <w:rPr>
                <w:bCs w:val="0"/>
                <w:color w:val="000000"/>
              </w:rPr>
              <w:t>магнитно-импульсных штамповочных установках с энергией</w:t>
            </w:r>
            <w:r>
              <w:rPr>
                <w:bCs w:val="0"/>
                <w:color w:val="000000"/>
              </w:rPr>
              <w:t xml:space="preserve"> до 3 кДж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21631C" w14:textId="4D527446" w:rsidR="0001395D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E3F90B" w14:textId="44423DB3" w:rsidR="0001395D" w:rsidRPr="008C134C" w:rsidRDefault="000120EE" w:rsidP="00166A4B">
            <w:pPr>
              <w:jc w:val="center"/>
            </w:pPr>
            <w:r>
              <w:rPr>
                <w:lang w:val="en-US"/>
              </w:rPr>
              <w:t>A</w:t>
            </w:r>
            <w:r w:rsidR="0001395D" w:rsidRPr="008C134C">
              <w:t>/01.</w:t>
            </w:r>
            <w:r w:rsidR="007C609A">
              <w:t>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D60CF7" w14:textId="0A4E9403" w:rsidR="0001395D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BC1DC6" w14:textId="77777777" w:rsidR="0001395D" w:rsidRPr="008C134C" w:rsidRDefault="007C609A" w:rsidP="00166A4B">
            <w:pPr>
              <w:jc w:val="center"/>
            </w:pPr>
            <w:r>
              <w:t>3</w:t>
            </w:r>
          </w:p>
        </w:tc>
      </w:tr>
    </w:tbl>
    <w:p w14:paraId="45F18EBF" w14:textId="77777777" w:rsidR="003B702F" w:rsidRDefault="003B702F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B63650" w:rsidRPr="008C134C" w14:paraId="5BEEFABB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14ABC022" w14:textId="77777777" w:rsidR="00B63650" w:rsidRPr="008C134C" w:rsidRDefault="00B63650" w:rsidP="008C134C">
            <w:r w:rsidRPr="008C134C">
              <w:t>Трудовые действия</w:t>
            </w:r>
          </w:p>
        </w:tc>
        <w:tc>
          <w:tcPr>
            <w:tcW w:w="4096" w:type="pct"/>
          </w:tcPr>
          <w:p w14:paraId="1BF688E8" w14:textId="4DCA6BE8" w:rsidR="00B63650" w:rsidRPr="008C134C" w:rsidRDefault="007D5CCF" w:rsidP="00166A4B">
            <w:pPr>
              <w:jc w:val="both"/>
            </w:pPr>
            <w:r w:rsidRPr="008C134C">
              <w:t xml:space="preserve">Подготовка рабочего места к </w:t>
            </w:r>
            <w:r w:rsidRPr="007D5CCF">
              <w:t>штамповк</w:t>
            </w:r>
            <w:r>
              <w:t>е</w:t>
            </w:r>
            <w:r w:rsidRPr="007D5CCF">
              <w:t xml:space="preserve"> изделий на </w:t>
            </w:r>
            <w:r w:rsidR="00285F40"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E42A4E" w:rsidRPr="008C134C" w14:paraId="68DDF375" w14:textId="77777777" w:rsidTr="00166A4B">
        <w:trPr>
          <w:trHeight w:val="20"/>
        </w:trPr>
        <w:tc>
          <w:tcPr>
            <w:tcW w:w="904" w:type="pct"/>
            <w:vMerge/>
          </w:tcPr>
          <w:p w14:paraId="7A15B896" w14:textId="77777777" w:rsidR="00E42A4E" w:rsidRPr="008C134C" w:rsidRDefault="00E42A4E" w:rsidP="008C134C"/>
        </w:tc>
        <w:tc>
          <w:tcPr>
            <w:tcW w:w="4096" w:type="pct"/>
          </w:tcPr>
          <w:p w14:paraId="2E575ED6" w14:textId="07AAFEF5" w:rsidR="00E42A4E" w:rsidRPr="008C134C" w:rsidRDefault="007D5CCF" w:rsidP="00166A4B">
            <w:pPr>
              <w:jc w:val="both"/>
            </w:pPr>
            <w:r w:rsidRPr="008C134C">
              <w:t>Подготовка к работе</w:t>
            </w:r>
            <w:r>
              <w:rPr>
                <w:color w:val="000000"/>
              </w:rPr>
              <w:t xml:space="preserve"> </w:t>
            </w:r>
            <w:r w:rsidR="00285F40">
              <w:t xml:space="preserve">магнитно-импульсных штамповочных установок с энергией </w:t>
            </w:r>
            <w:r w:rsidRPr="007D5CCF">
              <w:t>до 3 кДж</w:t>
            </w:r>
          </w:p>
        </w:tc>
      </w:tr>
      <w:tr w:rsidR="007D5CCF" w:rsidRPr="008C134C" w14:paraId="0CD2F696" w14:textId="77777777" w:rsidTr="00166A4B">
        <w:trPr>
          <w:trHeight w:val="20"/>
        </w:trPr>
        <w:tc>
          <w:tcPr>
            <w:tcW w:w="904" w:type="pct"/>
            <w:vMerge/>
          </w:tcPr>
          <w:p w14:paraId="19054D63" w14:textId="77777777" w:rsidR="007D5CCF" w:rsidRPr="008C134C" w:rsidRDefault="007D5CCF" w:rsidP="008C134C"/>
        </w:tc>
        <w:tc>
          <w:tcPr>
            <w:tcW w:w="4096" w:type="pct"/>
          </w:tcPr>
          <w:p w14:paraId="7B7684D6" w14:textId="5EB44BE1" w:rsidR="007D5CCF" w:rsidRPr="008C134C" w:rsidRDefault="00DE6A5C" w:rsidP="00166A4B">
            <w:pPr>
              <w:jc w:val="both"/>
            </w:pPr>
            <w:r>
              <w:t>Ежесменное техническое обслуживание</w:t>
            </w:r>
            <w:r w:rsidR="00255E00" w:rsidRPr="007D5CCF">
              <w:t xml:space="preserve"> </w:t>
            </w:r>
            <w:r w:rsidR="00285F40">
              <w:t xml:space="preserve">магнитно-импульсных штамповочных </w:t>
            </w:r>
            <w:r w:rsidR="00285F40">
              <w:lastRenderedPageBreak/>
              <w:t xml:space="preserve">установок с энергией </w:t>
            </w:r>
            <w:r w:rsidR="00255E00" w:rsidRPr="007D5CCF">
              <w:t>до 3 кДж</w:t>
            </w:r>
          </w:p>
        </w:tc>
      </w:tr>
      <w:tr w:rsidR="007D5CCF" w:rsidRPr="008C134C" w14:paraId="69D8038A" w14:textId="77777777" w:rsidTr="00166A4B">
        <w:trPr>
          <w:trHeight w:val="20"/>
        </w:trPr>
        <w:tc>
          <w:tcPr>
            <w:tcW w:w="904" w:type="pct"/>
            <w:vMerge/>
          </w:tcPr>
          <w:p w14:paraId="144AA140" w14:textId="77777777" w:rsidR="007D5CCF" w:rsidRPr="008C134C" w:rsidRDefault="007D5CCF" w:rsidP="008C134C"/>
        </w:tc>
        <w:tc>
          <w:tcPr>
            <w:tcW w:w="4096" w:type="pct"/>
          </w:tcPr>
          <w:p w14:paraId="0E18D60A" w14:textId="0C1ED979" w:rsidR="007D5CCF" w:rsidRPr="008C134C" w:rsidRDefault="00255E00" w:rsidP="00166A4B">
            <w:pPr>
              <w:jc w:val="both"/>
            </w:pPr>
            <w:r>
              <w:t>Подача</w:t>
            </w:r>
            <w:r w:rsidRPr="007C03E1">
              <w:t xml:space="preserve"> </w:t>
            </w:r>
            <w:r>
              <w:t>заготовок</w:t>
            </w:r>
            <w:r w:rsidRPr="007C03E1">
              <w:t xml:space="preserve"> в рабоч</w:t>
            </w:r>
            <w:r>
              <w:t xml:space="preserve">ее пространство </w:t>
            </w:r>
            <w:r w:rsidR="00285F40">
              <w:t xml:space="preserve">магнитно-импульсных штамповочных установок с энергией </w:t>
            </w:r>
            <w:r w:rsidRPr="007D5CCF">
              <w:t>до 3 кДж</w:t>
            </w:r>
          </w:p>
        </w:tc>
      </w:tr>
      <w:tr w:rsidR="007D5CCF" w:rsidRPr="008C134C" w14:paraId="512BE307" w14:textId="77777777" w:rsidTr="00166A4B">
        <w:trPr>
          <w:trHeight w:val="20"/>
        </w:trPr>
        <w:tc>
          <w:tcPr>
            <w:tcW w:w="904" w:type="pct"/>
            <w:vMerge/>
          </w:tcPr>
          <w:p w14:paraId="1F0CB108" w14:textId="77777777" w:rsidR="007D5CCF" w:rsidRPr="008C134C" w:rsidRDefault="007D5CCF" w:rsidP="007D5CCF"/>
        </w:tc>
        <w:tc>
          <w:tcPr>
            <w:tcW w:w="4096" w:type="pct"/>
          </w:tcPr>
          <w:p w14:paraId="44F048F6" w14:textId="37C3A1C9" w:rsidR="007D5CCF" w:rsidRPr="008C134C" w:rsidRDefault="00255E00" w:rsidP="00166A4B">
            <w:pPr>
              <w:jc w:val="both"/>
            </w:pPr>
            <w:r w:rsidRPr="008C134C">
              <w:t xml:space="preserve">Управление </w:t>
            </w:r>
            <w:r w:rsidR="00285F40">
              <w:t xml:space="preserve">магнитно-импульсными штамповочными установками с энергией </w:t>
            </w:r>
            <w:r w:rsidRPr="007D5CCF">
              <w:t>до 3 кДж</w:t>
            </w:r>
          </w:p>
        </w:tc>
      </w:tr>
      <w:tr w:rsidR="007D5CCF" w:rsidRPr="008C134C" w14:paraId="4F4CF9FA" w14:textId="77777777" w:rsidTr="00166A4B">
        <w:trPr>
          <w:trHeight w:val="20"/>
        </w:trPr>
        <w:tc>
          <w:tcPr>
            <w:tcW w:w="904" w:type="pct"/>
            <w:vMerge/>
          </w:tcPr>
          <w:p w14:paraId="1BB15F55" w14:textId="77777777" w:rsidR="007D5CCF" w:rsidRPr="008C134C" w:rsidRDefault="007D5CCF" w:rsidP="007D5CCF"/>
        </w:tc>
        <w:tc>
          <w:tcPr>
            <w:tcW w:w="4096" w:type="pct"/>
          </w:tcPr>
          <w:p w14:paraId="7EA306E8" w14:textId="2CB7BC99" w:rsidR="007D5CCF" w:rsidRPr="008C134C" w:rsidRDefault="00B5162F" w:rsidP="00166A4B">
            <w:pPr>
              <w:jc w:val="both"/>
            </w:pPr>
            <w:r>
              <w:t>Контроль работы</w:t>
            </w:r>
            <w:r w:rsidRPr="008C134C">
              <w:t xml:space="preserve"> </w:t>
            </w:r>
            <w:r w:rsidR="00285F40">
              <w:t xml:space="preserve">магнитно-импульсных штамповочных установок с энергией </w:t>
            </w:r>
            <w:r w:rsidRPr="007D5CCF">
              <w:t>до 3 кДж</w:t>
            </w:r>
          </w:p>
        </w:tc>
      </w:tr>
      <w:tr w:rsidR="00573F97" w:rsidRPr="008C134C" w14:paraId="01B7DACE" w14:textId="77777777" w:rsidTr="00166A4B">
        <w:trPr>
          <w:trHeight w:val="20"/>
        </w:trPr>
        <w:tc>
          <w:tcPr>
            <w:tcW w:w="904" w:type="pct"/>
            <w:vMerge/>
          </w:tcPr>
          <w:p w14:paraId="0910B414" w14:textId="77777777" w:rsidR="00573F97" w:rsidRPr="008C134C" w:rsidRDefault="00573F97" w:rsidP="007D5CCF"/>
        </w:tc>
        <w:tc>
          <w:tcPr>
            <w:tcW w:w="4096" w:type="pct"/>
          </w:tcPr>
          <w:p w14:paraId="60D90C40" w14:textId="0A43535E" w:rsidR="00573F97" w:rsidRPr="008C134C" w:rsidRDefault="00573F97" w:rsidP="00166A4B">
            <w:pPr>
              <w:jc w:val="both"/>
            </w:pPr>
            <w:r>
              <w:t>Извлечение издели</w:t>
            </w:r>
            <w:r w:rsidR="00791ECD">
              <w:t>й</w:t>
            </w:r>
            <w:r>
              <w:t xml:space="preserve"> из технологической оснастки после штамповки</w:t>
            </w:r>
            <w:r w:rsidRPr="007D5CCF">
              <w:t xml:space="preserve"> </w:t>
            </w:r>
            <w:r>
              <w:t xml:space="preserve">на </w:t>
            </w:r>
            <w:r w:rsidR="00285F40"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243671E9" w14:textId="77777777" w:rsidTr="00166A4B">
        <w:trPr>
          <w:trHeight w:val="20"/>
        </w:trPr>
        <w:tc>
          <w:tcPr>
            <w:tcW w:w="904" w:type="pct"/>
            <w:vMerge/>
          </w:tcPr>
          <w:p w14:paraId="2FA9B902" w14:textId="77777777" w:rsidR="003E3DCA" w:rsidRPr="008C134C" w:rsidRDefault="003E3DCA" w:rsidP="003E3DCA"/>
        </w:tc>
        <w:tc>
          <w:tcPr>
            <w:tcW w:w="4096" w:type="pct"/>
          </w:tcPr>
          <w:p w14:paraId="1D2B610A" w14:textId="77AC6739" w:rsidR="003E3DCA" w:rsidRPr="008C134C" w:rsidRDefault="003E3DCA" w:rsidP="00166A4B">
            <w:pPr>
              <w:jc w:val="both"/>
            </w:pPr>
            <w:r w:rsidRPr="008C134C">
              <w:t>Складирование</w:t>
            </w:r>
            <w:r>
              <w:t xml:space="preserve"> изделий после штамповки на 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2C390A00" w14:textId="77777777" w:rsidTr="00166A4B">
        <w:trPr>
          <w:trHeight w:val="20"/>
        </w:trPr>
        <w:tc>
          <w:tcPr>
            <w:tcW w:w="904" w:type="pct"/>
            <w:vMerge/>
          </w:tcPr>
          <w:p w14:paraId="25D1C6CB" w14:textId="77777777" w:rsidR="003E3DCA" w:rsidRPr="008C134C" w:rsidRDefault="003E3DCA" w:rsidP="003E3DCA"/>
        </w:tc>
        <w:tc>
          <w:tcPr>
            <w:tcW w:w="4096" w:type="pct"/>
          </w:tcPr>
          <w:p w14:paraId="7BC413D0" w14:textId="1C2F8EF1" w:rsidR="003E3DCA" w:rsidRPr="008C134C" w:rsidRDefault="003E3DCA" w:rsidP="00166A4B">
            <w:pPr>
              <w:jc w:val="both"/>
            </w:pPr>
            <w:r w:rsidRPr="008C134C">
              <w:t xml:space="preserve">Выявление дефектов в </w:t>
            </w:r>
            <w:r>
              <w:t>изделиях после штамповки на 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39F771E6" w14:textId="77777777" w:rsidTr="00166A4B">
        <w:trPr>
          <w:trHeight w:val="20"/>
        </w:trPr>
        <w:tc>
          <w:tcPr>
            <w:tcW w:w="904" w:type="pct"/>
            <w:vMerge/>
          </w:tcPr>
          <w:p w14:paraId="2B73D1EE" w14:textId="77777777" w:rsidR="003E3DCA" w:rsidRPr="008C134C" w:rsidRDefault="003E3DCA" w:rsidP="003E3DCA"/>
        </w:tc>
        <w:tc>
          <w:tcPr>
            <w:tcW w:w="4096" w:type="pct"/>
          </w:tcPr>
          <w:p w14:paraId="15495967" w14:textId="3D537D83" w:rsidR="003E3DCA" w:rsidRPr="008C134C" w:rsidRDefault="003E3DCA" w:rsidP="00166A4B">
            <w:pPr>
              <w:jc w:val="both"/>
            </w:pPr>
            <w:r w:rsidRPr="008C134C">
              <w:t xml:space="preserve">Периодический контроль размеров </w:t>
            </w:r>
            <w:r>
              <w:t xml:space="preserve">изделий после штамповки на </w:t>
            </w:r>
            <w:r w:rsidR="00AF1716">
              <w:br/>
            </w:r>
            <w:r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53936ADA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64D96835" w14:textId="77777777" w:rsidR="003E3DCA" w:rsidRPr="008C134C" w:rsidDel="002A1D54" w:rsidRDefault="003E3DCA" w:rsidP="003E3DCA">
            <w:r w:rsidRPr="008C134C" w:rsidDel="002A1D54">
              <w:t>Необходимые умения</w:t>
            </w:r>
          </w:p>
        </w:tc>
        <w:tc>
          <w:tcPr>
            <w:tcW w:w="4096" w:type="pct"/>
          </w:tcPr>
          <w:p w14:paraId="037FA96D" w14:textId="77777777" w:rsidR="003E3DCA" w:rsidRPr="008C134C" w:rsidRDefault="003E3DCA" w:rsidP="00166A4B">
            <w:pPr>
              <w:jc w:val="both"/>
            </w:pPr>
            <w:r>
              <w:t>Читать и анализировать конструкторскую и технологическую документацию</w:t>
            </w:r>
          </w:p>
        </w:tc>
      </w:tr>
      <w:tr w:rsidR="003E3DCA" w:rsidRPr="008C134C" w14:paraId="35E4C141" w14:textId="77777777" w:rsidTr="00166A4B">
        <w:trPr>
          <w:trHeight w:val="20"/>
        </w:trPr>
        <w:tc>
          <w:tcPr>
            <w:tcW w:w="904" w:type="pct"/>
            <w:vMerge/>
          </w:tcPr>
          <w:p w14:paraId="59770622" w14:textId="77777777" w:rsidR="003E3DCA" w:rsidRPr="008C134C" w:rsidDel="002A1D54" w:rsidRDefault="003E3DCA" w:rsidP="003E3DCA"/>
        </w:tc>
        <w:tc>
          <w:tcPr>
            <w:tcW w:w="4096" w:type="pct"/>
          </w:tcPr>
          <w:p w14:paraId="4633377E" w14:textId="48939114" w:rsidR="003E3DCA" w:rsidRPr="008C134C" w:rsidRDefault="003E3DCA" w:rsidP="00166A4B">
            <w:pPr>
              <w:jc w:val="both"/>
            </w:pPr>
            <w:r w:rsidRPr="008C134C">
              <w:t xml:space="preserve">Использовать </w:t>
            </w:r>
            <w:r>
              <w:t>магнитно-импульсные штамповочные установки с энергией</w:t>
            </w:r>
            <w:r w:rsidRPr="007D5CCF">
              <w:t xml:space="preserve"> до 3 кДж</w:t>
            </w:r>
            <w:r>
              <w:t xml:space="preserve"> для штамповки изделий</w:t>
            </w:r>
          </w:p>
        </w:tc>
      </w:tr>
      <w:tr w:rsidR="003E3DCA" w:rsidRPr="008C134C" w14:paraId="49624A54" w14:textId="77777777" w:rsidTr="00166A4B">
        <w:trPr>
          <w:trHeight w:val="20"/>
        </w:trPr>
        <w:tc>
          <w:tcPr>
            <w:tcW w:w="904" w:type="pct"/>
            <w:vMerge/>
          </w:tcPr>
          <w:p w14:paraId="40340033" w14:textId="77777777" w:rsidR="003E3DCA" w:rsidRPr="008C134C" w:rsidDel="002A1D54" w:rsidRDefault="003E3DCA" w:rsidP="003E3DCA"/>
        </w:tc>
        <w:tc>
          <w:tcPr>
            <w:tcW w:w="4096" w:type="pct"/>
          </w:tcPr>
          <w:p w14:paraId="25F88064" w14:textId="43DE8AFA" w:rsidR="003E3DCA" w:rsidRDefault="003E3DCA" w:rsidP="00166A4B">
            <w:pPr>
              <w:jc w:val="both"/>
            </w:pPr>
            <w:r>
              <w:t>Использовать штамповую оснастку для</w:t>
            </w:r>
            <w:r w:rsidRPr="008C134C">
              <w:t xml:space="preserve"> </w:t>
            </w:r>
            <w:r>
              <w:t>штамповки на 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18C20268" w14:textId="77777777" w:rsidTr="00166A4B">
        <w:trPr>
          <w:trHeight w:val="20"/>
        </w:trPr>
        <w:tc>
          <w:tcPr>
            <w:tcW w:w="904" w:type="pct"/>
            <w:vMerge/>
          </w:tcPr>
          <w:p w14:paraId="5ACA55BA" w14:textId="77777777" w:rsidR="003E3DCA" w:rsidRPr="008C134C" w:rsidDel="002A1D54" w:rsidRDefault="003E3DCA" w:rsidP="003E3DCA"/>
        </w:tc>
        <w:tc>
          <w:tcPr>
            <w:tcW w:w="4096" w:type="pct"/>
          </w:tcPr>
          <w:p w14:paraId="1F4798EA" w14:textId="2711A50C" w:rsidR="003E3DCA" w:rsidRDefault="003E3DCA" w:rsidP="00166A4B">
            <w:pPr>
              <w:jc w:val="both"/>
            </w:pPr>
            <w:r w:rsidRPr="0031221C">
              <w:t xml:space="preserve">Выполнять </w:t>
            </w:r>
            <w:r w:rsidR="00DE6A5C">
              <w:t>ежесменное техническое обслуживание</w:t>
            </w:r>
            <w:r w:rsidRPr="0031221C">
              <w:t xml:space="preserve"> </w:t>
            </w:r>
            <w:r>
              <w:t xml:space="preserve">магнитно-импульсных штамповочных установок с энергией </w:t>
            </w:r>
            <w:r w:rsidRPr="007D5CCF">
              <w:t>до 3 кДж</w:t>
            </w:r>
            <w:r w:rsidRPr="0031221C">
              <w:t xml:space="preserve"> в соответствии с эксплуатационной документацией</w:t>
            </w:r>
          </w:p>
        </w:tc>
      </w:tr>
      <w:tr w:rsidR="003E3DCA" w:rsidRPr="008C134C" w14:paraId="4DF8CA0A" w14:textId="77777777" w:rsidTr="00166A4B">
        <w:trPr>
          <w:trHeight w:val="20"/>
        </w:trPr>
        <w:tc>
          <w:tcPr>
            <w:tcW w:w="904" w:type="pct"/>
            <w:vMerge/>
          </w:tcPr>
          <w:p w14:paraId="65E30880" w14:textId="77777777" w:rsidR="003E3DCA" w:rsidRPr="008C134C" w:rsidDel="002A1D54" w:rsidRDefault="003E3DCA" w:rsidP="003E3DCA"/>
        </w:tc>
        <w:tc>
          <w:tcPr>
            <w:tcW w:w="4096" w:type="pct"/>
          </w:tcPr>
          <w:p w14:paraId="51CA0398" w14:textId="5C2A5CE4" w:rsidR="003E3DCA" w:rsidRDefault="003E3DCA" w:rsidP="00166A4B">
            <w:pPr>
              <w:jc w:val="both"/>
            </w:pPr>
            <w:r w:rsidRPr="008C134C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3E3DCA" w:rsidRPr="008C134C" w14:paraId="2BBCBC8F" w14:textId="77777777" w:rsidTr="00166A4B">
        <w:trPr>
          <w:trHeight w:val="20"/>
        </w:trPr>
        <w:tc>
          <w:tcPr>
            <w:tcW w:w="904" w:type="pct"/>
            <w:vMerge/>
          </w:tcPr>
          <w:p w14:paraId="5C6BCA15" w14:textId="77777777" w:rsidR="003E3DCA" w:rsidRPr="008C134C" w:rsidDel="002A1D54" w:rsidRDefault="003E3DCA" w:rsidP="003E3DCA"/>
        </w:tc>
        <w:tc>
          <w:tcPr>
            <w:tcW w:w="4096" w:type="pct"/>
          </w:tcPr>
          <w:p w14:paraId="2E346969" w14:textId="7FAA51E8" w:rsidR="003E3DCA" w:rsidRDefault="003E3DCA" w:rsidP="00166A4B">
            <w:pPr>
              <w:jc w:val="both"/>
            </w:pPr>
            <w:r w:rsidRPr="008C134C">
              <w:t xml:space="preserve">Использовать контрольно-измерительные инструменты для контроля размеров </w:t>
            </w:r>
            <w:r>
              <w:t>изделий после штамповки на 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55E856C8" w14:textId="77777777" w:rsidTr="00166A4B">
        <w:trPr>
          <w:trHeight w:val="20"/>
        </w:trPr>
        <w:tc>
          <w:tcPr>
            <w:tcW w:w="904" w:type="pct"/>
            <w:vMerge/>
          </w:tcPr>
          <w:p w14:paraId="029A8482" w14:textId="77777777" w:rsidR="003E3DCA" w:rsidRPr="008C134C" w:rsidDel="002A1D54" w:rsidRDefault="003E3DCA" w:rsidP="003E3DCA"/>
        </w:tc>
        <w:tc>
          <w:tcPr>
            <w:tcW w:w="4096" w:type="pct"/>
          </w:tcPr>
          <w:p w14:paraId="7CDA186F" w14:textId="4702EA80" w:rsidR="003E3DCA" w:rsidRDefault="001114AD" w:rsidP="00166A4B">
            <w:pPr>
              <w:jc w:val="both"/>
            </w:pPr>
            <w:r>
              <w:t xml:space="preserve">Применять средства индивидуальной защиты </w:t>
            </w:r>
            <w:r w:rsidR="003E3DCA" w:rsidRPr="008C134C">
              <w:t xml:space="preserve">при </w:t>
            </w:r>
            <w:r w:rsidR="003E3DCA" w:rsidRPr="007D5CCF">
              <w:t>штамповк</w:t>
            </w:r>
            <w:r w:rsidR="003E3DCA">
              <w:t>е</w:t>
            </w:r>
            <w:r w:rsidR="003E3DCA" w:rsidRPr="007D5CCF">
              <w:t xml:space="preserve"> на </w:t>
            </w:r>
            <w:r w:rsidR="00AF1716">
              <w:br/>
            </w:r>
            <w:r w:rsidR="003E3DCA">
              <w:t>магнитно-импульсных штамповочных установках с энергией</w:t>
            </w:r>
            <w:r w:rsidR="003E3DCA" w:rsidRPr="007D5CCF">
              <w:t xml:space="preserve"> до 3 кДж</w:t>
            </w:r>
          </w:p>
        </w:tc>
      </w:tr>
      <w:tr w:rsidR="003E3DCA" w:rsidRPr="008C134C" w14:paraId="1CF21C9E" w14:textId="77777777" w:rsidTr="00166A4B">
        <w:trPr>
          <w:trHeight w:val="20"/>
        </w:trPr>
        <w:tc>
          <w:tcPr>
            <w:tcW w:w="904" w:type="pct"/>
            <w:vMerge/>
          </w:tcPr>
          <w:p w14:paraId="26C8D86B" w14:textId="77777777" w:rsidR="003E3DCA" w:rsidRPr="008C134C" w:rsidDel="002A1D54" w:rsidRDefault="003E3DCA" w:rsidP="003E3DCA"/>
        </w:tc>
        <w:tc>
          <w:tcPr>
            <w:tcW w:w="4096" w:type="pct"/>
          </w:tcPr>
          <w:p w14:paraId="02233D44" w14:textId="77777777" w:rsidR="003E3DCA" w:rsidRPr="008C134C" w:rsidRDefault="003E3DCA" w:rsidP="00166A4B">
            <w:pPr>
              <w:jc w:val="both"/>
            </w:pPr>
            <w:r w:rsidRPr="00871DB0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3E3DCA" w:rsidRPr="008C134C" w14:paraId="30F86F91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0F4094BF" w14:textId="77777777" w:rsidR="003E3DCA" w:rsidRPr="008C134C" w:rsidRDefault="003E3DCA" w:rsidP="003E3DCA">
            <w:r w:rsidRPr="008C134C" w:rsidDel="002A1D54">
              <w:t>Необходимые знания</w:t>
            </w:r>
          </w:p>
        </w:tc>
        <w:tc>
          <w:tcPr>
            <w:tcW w:w="4096" w:type="pct"/>
          </w:tcPr>
          <w:p w14:paraId="3B972879" w14:textId="6DE1D050" w:rsidR="003E3DCA" w:rsidRPr="008C134C" w:rsidRDefault="003E3DCA" w:rsidP="00166A4B">
            <w:pPr>
              <w:jc w:val="both"/>
            </w:pPr>
            <w:r w:rsidRPr="008C134C">
              <w:t>Основы машиностроительного черчения</w:t>
            </w:r>
          </w:p>
        </w:tc>
      </w:tr>
      <w:tr w:rsidR="003E3DCA" w:rsidRPr="008C134C" w14:paraId="28A697D7" w14:textId="77777777" w:rsidTr="00166A4B">
        <w:trPr>
          <w:trHeight w:val="20"/>
        </w:trPr>
        <w:tc>
          <w:tcPr>
            <w:tcW w:w="904" w:type="pct"/>
            <w:vMerge/>
          </w:tcPr>
          <w:p w14:paraId="45DCDDB3" w14:textId="77777777" w:rsidR="003E3DCA" w:rsidRPr="008C134C" w:rsidDel="002A1D54" w:rsidRDefault="003E3DCA" w:rsidP="003E3DCA"/>
        </w:tc>
        <w:tc>
          <w:tcPr>
            <w:tcW w:w="4096" w:type="pct"/>
          </w:tcPr>
          <w:p w14:paraId="4531F591" w14:textId="77777777" w:rsidR="003E3DCA" w:rsidRPr="008C134C" w:rsidRDefault="003E3DCA" w:rsidP="00166A4B">
            <w:pPr>
              <w:jc w:val="both"/>
            </w:pPr>
            <w:r w:rsidRPr="008C134C">
              <w:t xml:space="preserve">Правила чтения </w:t>
            </w:r>
            <w:r>
              <w:t>технической документации</w:t>
            </w:r>
          </w:p>
        </w:tc>
      </w:tr>
      <w:tr w:rsidR="003E3DCA" w:rsidRPr="008C134C" w14:paraId="7AE8C85E" w14:textId="77777777" w:rsidTr="00166A4B">
        <w:trPr>
          <w:trHeight w:val="20"/>
        </w:trPr>
        <w:tc>
          <w:tcPr>
            <w:tcW w:w="904" w:type="pct"/>
            <w:vMerge/>
          </w:tcPr>
          <w:p w14:paraId="29242AD6" w14:textId="77777777" w:rsidR="003E3DCA" w:rsidRPr="008C134C" w:rsidDel="002A1D54" w:rsidRDefault="003E3DCA" w:rsidP="003E3DCA"/>
        </w:tc>
        <w:tc>
          <w:tcPr>
            <w:tcW w:w="4096" w:type="pct"/>
          </w:tcPr>
          <w:p w14:paraId="6B8C2809" w14:textId="215A6D4D" w:rsidR="003E3DCA" w:rsidRPr="008C134C" w:rsidRDefault="003E3DCA" w:rsidP="00166A4B">
            <w:pPr>
              <w:jc w:val="both"/>
            </w:pPr>
            <w:r w:rsidRPr="008C134C">
              <w:t xml:space="preserve">Виды, конструкции и назначение </w:t>
            </w:r>
            <w:r>
              <w:t xml:space="preserve">магнитно-импульсных штамповочных установок с энергией </w:t>
            </w:r>
            <w:r w:rsidRPr="007D5CCF">
              <w:t>до 3 кДж</w:t>
            </w:r>
          </w:p>
        </w:tc>
      </w:tr>
      <w:tr w:rsidR="003E3DCA" w:rsidRPr="008C134C" w14:paraId="5EC116E8" w14:textId="77777777" w:rsidTr="00166A4B">
        <w:trPr>
          <w:trHeight w:val="20"/>
        </w:trPr>
        <w:tc>
          <w:tcPr>
            <w:tcW w:w="904" w:type="pct"/>
            <w:vMerge/>
          </w:tcPr>
          <w:p w14:paraId="4F5BBBF4" w14:textId="77777777" w:rsidR="003E3DCA" w:rsidRPr="008C134C" w:rsidDel="002A1D54" w:rsidRDefault="003E3DCA" w:rsidP="003E3DCA"/>
        </w:tc>
        <w:tc>
          <w:tcPr>
            <w:tcW w:w="4096" w:type="pct"/>
          </w:tcPr>
          <w:p w14:paraId="0D465895" w14:textId="1262E190" w:rsidR="003E3DCA" w:rsidRPr="008C134C" w:rsidRDefault="003E3DCA" w:rsidP="00166A4B">
            <w:pPr>
              <w:jc w:val="both"/>
            </w:pPr>
            <w:r w:rsidRPr="008C134C">
              <w:t>Виды, конструкции и назначение штампов</w:t>
            </w:r>
            <w:r>
              <w:t xml:space="preserve">ой оснастки для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1846FD77" w14:textId="77777777" w:rsidTr="00166A4B">
        <w:trPr>
          <w:trHeight w:val="20"/>
        </w:trPr>
        <w:tc>
          <w:tcPr>
            <w:tcW w:w="904" w:type="pct"/>
            <w:vMerge/>
          </w:tcPr>
          <w:p w14:paraId="1A1BD69E" w14:textId="77777777" w:rsidR="003E3DCA" w:rsidRPr="008C134C" w:rsidDel="002A1D54" w:rsidRDefault="003E3DCA" w:rsidP="003E3DCA"/>
        </w:tc>
        <w:tc>
          <w:tcPr>
            <w:tcW w:w="4096" w:type="pct"/>
          </w:tcPr>
          <w:p w14:paraId="39053820" w14:textId="52923E84" w:rsidR="003E3DCA" w:rsidRPr="008C134C" w:rsidRDefault="003E3DCA" w:rsidP="00166A4B">
            <w:pPr>
              <w:jc w:val="both"/>
            </w:pPr>
            <w:r>
              <w:t>Типовые режимы</w:t>
            </w:r>
            <w:r w:rsidRPr="008C134C">
              <w:t xml:space="preserve"> работы </w:t>
            </w:r>
            <w:r>
              <w:t xml:space="preserve">магнитно-импульсных штамповочных установок с энергией </w:t>
            </w:r>
            <w:r w:rsidRPr="007D5CCF">
              <w:t>до 3 кДж</w:t>
            </w:r>
          </w:p>
        </w:tc>
      </w:tr>
      <w:tr w:rsidR="003E3DCA" w:rsidRPr="008C134C" w14:paraId="42AA2700" w14:textId="77777777" w:rsidTr="00166A4B">
        <w:trPr>
          <w:trHeight w:val="20"/>
        </w:trPr>
        <w:tc>
          <w:tcPr>
            <w:tcW w:w="904" w:type="pct"/>
            <w:vMerge/>
          </w:tcPr>
          <w:p w14:paraId="76768FE6" w14:textId="77777777" w:rsidR="003E3DCA" w:rsidRPr="008C134C" w:rsidDel="002A1D54" w:rsidRDefault="003E3DCA" w:rsidP="003E3DCA"/>
        </w:tc>
        <w:tc>
          <w:tcPr>
            <w:tcW w:w="4096" w:type="pct"/>
          </w:tcPr>
          <w:p w14:paraId="3D7B6A4F" w14:textId="5DEE981F" w:rsidR="003E3DCA" w:rsidRPr="008C134C" w:rsidRDefault="003E3DCA" w:rsidP="00166A4B">
            <w:pPr>
              <w:jc w:val="both"/>
            </w:pPr>
            <w:r w:rsidRPr="008C134C">
              <w:t xml:space="preserve">Основные параметры работы </w:t>
            </w:r>
            <w:r>
              <w:t xml:space="preserve">магнитно-импульсных штамповочных установок с энергией </w:t>
            </w:r>
            <w:r w:rsidRPr="007D5CCF">
              <w:t>до 3 кДж</w:t>
            </w:r>
          </w:p>
        </w:tc>
      </w:tr>
      <w:tr w:rsidR="003E3DCA" w:rsidRPr="008C134C" w14:paraId="3ED1C912" w14:textId="77777777" w:rsidTr="00166A4B">
        <w:trPr>
          <w:trHeight w:val="20"/>
        </w:trPr>
        <w:tc>
          <w:tcPr>
            <w:tcW w:w="904" w:type="pct"/>
            <w:vMerge/>
          </w:tcPr>
          <w:p w14:paraId="14A6FDB9" w14:textId="77777777" w:rsidR="003E3DCA" w:rsidRPr="008C134C" w:rsidDel="002A1D54" w:rsidRDefault="003E3DCA" w:rsidP="003E3DCA"/>
        </w:tc>
        <w:tc>
          <w:tcPr>
            <w:tcW w:w="4096" w:type="pct"/>
          </w:tcPr>
          <w:p w14:paraId="65606A10" w14:textId="5A6E141D" w:rsidR="003E3DCA" w:rsidRPr="008C134C" w:rsidRDefault="003E3DCA" w:rsidP="00166A4B">
            <w:pPr>
              <w:jc w:val="both"/>
            </w:pPr>
            <w:r w:rsidRPr="008C134C">
              <w:t xml:space="preserve">Назначение органов управления </w:t>
            </w:r>
            <w:r>
              <w:t xml:space="preserve">магнитно-импульсных штамповочных установок с энергией </w:t>
            </w:r>
            <w:r w:rsidRPr="007D5CCF">
              <w:t>до 3 кДж</w:t>
            </w:r>
          </w:p>
        </w:tc>
      </w:tr>
      <w:tr w:rsidR="003E3DCA" w:rsidRPr="008C134C" w14:paraId="26B87FF0" w14:textId="77777777" w:rsidTr="00166A4B">
        <w:trPr>
          <w:trHeight w:val="20"/>
        </w:trPr>
        <w:tc>
          <w:tcPr>
            <w:tcW w:w="904" w:type="pct"/>
            <w:vMerge/>
          </w:tcPr>
          <w:p w14:paraId="111B888A" w14:textId="77777777" w:rsidR="003E3DCA" w:rsidRPr="008C134C" w:rsidDel="002A1D54" w:rsidRDefault="003E3DCA" w:rsidP="003E3DCA"/>
        </w:tc>
        <w:tc>
          <w:tcPr>
            <w:tcW w:w="4096" w:type="pct"/>
          </w:tcPr>
          <w:p w14:paraId="6851D72B" w14:textId="619559B5" w:rsidR="003E3DCA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3E3DCA">
              <w:t xml:space="preserve">магнитно-импульсных штамповочных установок с энергией </w:t>
            </w:r>
            <w:r w:rsidR="003E3DCA" w:rsidRPr="007D5CCF">
              <w:t>до 3 кДж</w:t>
            </w:r>
          </w:p>
        </w:tc>
      </w:tr>
      <w:tr w:rsidR="003E3DCA" w:rsidRPr="008C134C" w14:paraId="1C089F21" w14:textId="77777777" w:rsidTr="00166A4B">
        <w:trPr>
          <w:trHeight w:val="20"/>
        </w:trPr>
        <w:tc>
          <w:tcPr>
            <w:tcW w:w="904" w:type="pct"/>
            <w:vMerge/>
          </w:tcPr>
          <w:p w14:paraId="5D19F684" w14:textId="77777777" w:rsidR="003E3DCA" w:rsidRPr="008C134C" w:rsidDel="002A1D54" w:rsidRDefault="003E3DCA" w:rsidP="003E3DCA"/>
        </w:tc>
        <w:tc>
          <w:tcPr>
            <w:tcW w:w="4096" w:type="pct"/>
          </w:tcPr>
          <w:p w14:paraId="4813008B" w14:textId="55EB058B" w:rsidR="003E3DCA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3E3DCA">
              <w:t>штамповой оснастки для штамповки на</w:t>
            </w:r>
            <w:r w:rsidR="003E3DCA" w:rsidRPr="007D5CCF">
              <w:t xml:space="preserve"> </w:t>
            </w:r>
            <w:r w:rsidR="00AF1716">
              <w:br/>
            </w:r>
            <w:r w:rsidR="003E3DCA">
              <w:t>магнитно-импульсных штамповочных установках с энергией</w:t>
            </w:r>
            <w:r w:rsidR="003E3DCA" w:rsidRPr="007D5CCF">
              <w:t xml:space="preserve"> до 3 кДж</w:t>
            </w:r>
            <w:r w:rsidR="003E3DCA">
              <w:t xml:space="preserve"> </w:t>
            </w:r>
          </w:p>
        </w:tc>
      </w:tr>
      <w:tr w:rsidR="003E3DCA" w:rsidRPr="008C134C" w14:paraId="046FF0D9" w14:textId="77777777" w:rsidTr="00166A4B">
        <w:trPr>
          <w:trHeight w:val="20"/>
        </w:trPr>
        <w:tc>
          <w:tcPr>
            <w:tcW w:w="904" w:type="pct"/>
            <w:vMerge/>
          </w:tcPr>
          <w:p w14:paraId="0F10E292" w14:textId="77777777" w:rsidR="003E3DCA" w:rsidRPr="008C134C" w:rsidDel="002A1D54" w:rsidRDefault="003E3DCA" w:rsidP="003E3DCA"/>
        </w:tc>
        <w:tc>
          <w:tcPr>
            <w:tcW w:w="4096" w:type="pct"/>
          </w:tcPr>
          <w:p w14:paraId="15D0C05A" w14:textId="600B325E" w:rsidR="003E3DCA" w:rsidRPr="008C134C" w:rsidRDefault="003E3DCA" w:rsidP="00166A4B">
            <w:pPr>
              <w:jc w:val="both"/>
            </w:pPr>
            <w:r w:rsidRPr="008C134C">
              <w:t xml:space="preserve">Правила и порядок подготовки к работе </w:t>
            </w:r>
            <w:r>
              <w:t xml:space="preserve">магнитно-импульсных штамповочных установок с энергией </w:t>
            </w:r>
            <w:r w:rsidRPr="007D5CCF">
              <w:t>до 3 кДж</w:t>
            </w:r>
          </w:p>
        </w:tc>
      </w:tr>
      <w:tr w:rsidR="003E3DCA" w:rsidRPr="008C134C" w14:paraId="01F21E4A" w14:textId="77777777" w:rsidTr="00166A4B">
        <w:trPr>
          <w:trHeight w:val="20"/>
        </w:trPr>
        <w:tc>
          <w:tcPr>
            <w:tcW w:w="904" w:type="pct"/>
            <w:vMerge/>
          </w:tcPr>
          <w:p w14:paraId="5577787E" w14:textId="77777777" w:rsidR="003E3DCA" w:rsidRPr="008C134C" w:rsidDel="002A1D54" w:rsidRDefault="003E3DCA" w:rsidP="003E3DCA"/>
        </w:tc>
        <w:tc>
          <w:tcPr>
            <w:tcW w:w="4096" w:type="pct"/>
          </w:tcPr>
          <w:p w14:paraId="6356546F" w14:textId="573BD661" w:rsidR="003E3DCA" w:rsidRPr="008C134C" w:rsidRDefault="003E3DCA" w:rsidP="00166A4B">
            <w:pPr>
              <w:jc w:val="both"/>
            </w:pPr>
            <w:r w:rsidRPr="0031221C">
              <w:t xml:space="preserve">Порядок и правила выполнения планово-предупредительного </w:t>
            </w:r>
            <w:r w:rsidR="00DE6A5C">
              <w:t xml:space="preserve">ежесменного </w:t>
            </w:r>
            <w:r w:rsidR="00DE6A5C">
              <w:lastRenderedPageBreak/>
              <w:t>технического обслуживания</w:t>
            </w:r>
            <w:r w:rsidRPr="0031221C">
              <w:t xml:space="preserve"> </w:t>
            </w:r>
            <w:r>
              <w:t xml:space="preserve">магнитно-импульсных штамповочных установок с энергией </w:t>
            </w:r>
            <w:r w:rsidRPr="007D5CCF">
              <w:t>до 3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3E3DCA" w:rsidRPr="008C134C" w14:paraId="387C14F0" w14:textId="77777777" w:rsidTr="00166A4B">
        <w:trPr>
          <w:trHeight w:val="20"/>
        </w:trPr>
        <w:tc>
          <w:tcPr>
            <w:tcW w:w="904" w:type="pct"/>
            <w:vMerge/>
          </w:tcPr>
          <w:p w14:paraId="4080A8F1" w14:textId="77777777" w:rsidR="003E3DCA" w:rsidRPr="008C134C" w:rsidDel="002A1D54" w:rsidRDefault="003E3DCA" w:rsidP="003E3DCA"/>
        </w:tc>
        <w:tc>
          <w:tcPr>
            <w:tcW w:w="4096" w:type="pct"/>
          </w:tcPr>
          <w:p w14:paraId="22DDF7E7" w14:textId="6351657F" w:rsidR="003E3DCA" w:rsidRPr="008C134C" w:rsidRDefault="003E3DCA" w:rsidP="00166A4B">
            <w:pPr>
              <w:jc w:val="both"/>
            </w:pPr>
            <w:r w:rsidRPr="008C134C">
              <w:t xml:space="preserve">Группы и марки </w:t>
            </w:r>
            <w:r>
              <w:t>материалов</w:t>
            </w:r>
            <w:r w:rsidRPr="008C134C">
              <w:t xml:space="preserve">, обрабатываемых </w:t>
            </w:r>
            <w:r>
              <w:t>на 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458318B0" w14:textId="77777777" w:rsidTr="00166A4B">
        <w:trPr>
          <w:trHeight w:val="20"/>
        </w:trPr>
        <w:tc>
          <w:tcPr>
            <w:tcW w:w="904" w:type="pct"/>
            <w:vMerge/>
          </w:tcPr>
          <w:p w14:paraId="0B3C01A0" w14:textId="77777777" w:rsidR="003E3DCA" w:rsidRPr="008C134C" w:rsidDel="002A1D54" w:rsidRDefault="003E3DCA" w:rsidP="003E3DCA"/>
        </w:tc>
        <w:tc>
          <w:tcPr>
            <w:tcW w:w="4096" w:type="pct"/>
          </w:tcPr>
          <w:p w14:paraId="181700B7" w14:textId="238B9A1C" w:rsidR="003E3DCA" w:rsidRPr="008C134C" w:rsidRDefault="003E3DCA" w:rsidP="00166A4B">
            <w:pPr>
              <w:jc w:val="both"/>
            </w:pPr>
            <w:r w:rsidRPr="008C134C">
              <w:t>Сортамент заготовок</w:t>
            </w:r>
            <w:r>
              <w:t>, обрабатываемых на 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35B8DFB8" w14:textId="77777777" w:rsidTr="00166A4B">
        <w:trPr>
          <w:trHeight w:val="20"/>
        </w:trPr>
        <w:tc>
          <w:tcPr>
            <w:tcW w:w="904" w:type="pct"/>
            <w:vMerge/>
          </w:tcPr>
          <w:p w14:paraId="5156F838" w14:textId="77777777" w:rsidR="003E3DCA" w:rsidRPr="008C134C" w:rsidDel="002A1D54" w:rsidRDefault="003E3DCA" w:rsidP="003E3DCA"/>
        </w:tc>
        <w:tc>
          <w:tcPr>
            <w:tcW w:w="4096" w:type="pct"/>
          </w:tcPr>
          <w:p w14:paraId="107D65D9" w14:textId="527502E3" w:rsidR="003E3DCA" w:rsidRPr="008C134C" w:rsidRDefault="003E3DCA" w:rsidP="00166A4B">
            <w:pPr>
              <w:jc w:val="both"/>
            </w:pPr>
            <w:r>
              <w:t xml:space="preserve">Типовые </w:t>
            </w:r>
            <w:r w:rsidRPr="008C134C">
              <w:t xml:space="preserve">технологические операции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33046831" w14:textId="77777777" w:rsidTr="00166A4B">
        <w:trPr>
          <w:trHeight w:val="20"/>
        </w:trPr>
        <w:tc>
          <w:tcPr>
            <w:tcW w:w="904" w:type="pct"/>
            <w:vMerge/>
          </w:tcPr>
          <w:p w14:paraId="106B5DEE" w14:textId="77777777" w:rsidR="003E3DCA" w:rsidRPr="008C134C" w:rsidDel="002A1D54" w:rsidRDefault="003E3DCA" w:rsidP="003E3DCA"/>
        </w:tc>
        <w:tc>
          <w:tcPr>
            <w:tcW w:w="4096" w:type="pct"/>
          </w:tcPr>
          <w:p w14:paraId="01FF1CE7" w14:textId="11EC91A9" w:rsidR="003E3DCA" w:rsidRPr="008C134C" w:rsidRDefault="003E3DCA" w:rsidP="00166A4B">
            <w:pPr>
              <w:jc w:val="both"/>
            </w:pPr>
            <w:r w:rsidRPr="008C134C">
              <w:t xml:space="preserve">Основные правила и способы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4B8F657D" w14:textId="77777777" w:rsidTr="00166A4B">
        <w:trPr>
          <w:trHeight w:val="20"/>
        </w:trPr>
        <w:tc>
          <w:tcPr>
            <w:tcW w:w="904" w:type="pct"/>
            <w:vMerge/>
          </w:tcPr>
          <w:p w14:paraId="4B1DE1F7" w14:textId="77777777" w:rsidR="003E3DCA" w:rsidRPr="008C134C" w:rsidDel="002A1D54" w:rsidRDefault="003E3DCA" w:rsidP="003E3DCA"/>
        </w:tc>
        <w:tc>
          <w:tcPr>
            <w:tcW w:w="4096" w:type="pct"/>
          </w:tcPr>
          <w:p w14:paraId="54729A1E" w14:textId="3440858E" w:rsidR="003E3DCA" w:rsidRPr="0031221C" w:rsidRDefault="003E3DCA" w:rsidP="00166A4B">
            <w:pPr>
              <w:jc w:val="both"/>
            </w:pPr>
            <w:r w:rsidRPr="008C134C">
              <w:t xml:space="preserve">Способы контроля </w:t>
            </w:r>
            <w:r>
              <w:t xml:space="preserve">размеров 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AF1716">
              <w:br/>
            </w:r>
            <w:r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519031AE" w14:textId="77777777" w:rsidTr="00166A4B">
        <w:trPr>
          <w:trHeight w:val="20"/>
        </w:trPr>
        <w:tc>
          <w:tcPr>
            <w:tcW w:w="904" w:type="pct"/>
            <w:vMerge/>
          </w:tcPr>
          <w:p w14:paraId="57353829" w14:textId="77777777" w:rsidR="003E3DCA" w:rsidRPr="008C134C" w:rsidDel="002A1D54" w:rsidRDefault="003E3DCA" w:rsidP="003E3DCA"/>
        </w:tc>
        <w:tc>
          <w:tcPr>
            <w:tcW w:w="4096" w:type="pct"/>
          </w:tcPr>
          <w:p w14:paraId="2FB86F3D" w14:textId="464C686E" w:rsidR="003E3DCA" w:rsidRPr="008C134C" w:rsidRDefault="003E3DCA" w:rsidP="00166A4B">
            <w:pPr>
              <w:jc w:val="both"/>
            </w:pPr>
            <w:r w:rsidRPr="008C134C">
              <w:t xml:space="preserve">Виды, конструкции, назначение контрольно-измерительных инструментов для контроля </w:t>
            </w:r>
            <w:r>
              <w:t xml:space="preserve">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0DABDBD9" w14:textId="77777777" w:rsidTr="00166A4B">
        <w:trPr>
          <w:trHeight w:val="20"/>
        </w:trPr>
        <w:tc>
          <w:tcPr>
            <w:tcW w:w="904" w:type="pct"/>
            <w:vMerge/>
          </w:tcPr>
          <w:p w14:paraId="23CEB4BB" w14:textId="77777777" w:rsidR="003E3DCA" w:rsidRPr="008C134C" w:rsidDel="002A1D54" w:rsidRDefault="003E3DCA" w:rsidP="003E3DCA"/>
        </w:tc>
        <w:tc>
          <w:tcPr>
            <w:tcW w:w="4096" w:type="pct"/>
          </w:tcPr>
          <w:p w14:paraId="4BF83F94" w14:textId="039003A1" w:rsidR="003E3DCA" w:rsidRPr="008C134C" w:rsidRDefault="003E3DCA" w:rsidP="00166A4B">
            <w:pPr>
              <w:jc w:val="both"/>
            </w:pPr>
            <w:r>
              <w:t>Д</w:t>
            </w:r>
            <w:r w:rsidRPr="008C134C">
              <w:t xml:space="preserve">опуски на </w:t>
            </w:r>
            <w:r>
              <w:t xml:space="preserve">изделия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01D930B0" w14:textId="77777777" w:rsidTr="00166A4B">
        <w:trPr>
          <w:trHeight w:val="20"/>
        </w:trPr>
        <w:tc>
          <w:tcPr>
            <w:tcW w:w="904" w:type="pct"/>
            <w:vMerge/>
          </w:tcPr>
          <w:p w14:paraId="151DC776" w14:textId="77777777" w:rsidR="003E3DCA" w:rsidRPr="008C134C" w:rsidDel="002A1D54" w:rsidRDefault="003E3DCA" w:rsidP="003E3DCA"/>
        </w:tc>
        <w:tc>
          <w:tcPr>
            <w:tcW w:w="4096" w:type="pct"/>
          </w:tcPr>
          <w:p w14:paraId="3279B31D" w14:textId="4AC350AD" w:rsidR="003E3DCA" w:rsidRPr="00FD33F2" w:rsidRDefault="003E3DCA" w:rsidP="00166A4B">
            <w:pPr>
              <w:jc w:val="both"/>
              <w:rPr>
                <w:rFonts w:eastAsia="Batang"/>
              </w:rPr>
            </w:pPr>
            <w:r w:rsidRPr="008C134C">
              <w:rPr>
                <w:rFonts w:eastAsia="Batang"/>
              </w:rPr>
              <w:t xml:space="preserve">Приемы работы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5FCA19F2" w14:textId="77777777" w:rsidTr="00166A4B">
        <w:trPr>
          <w:trHeight w:val="20"/>
        </w:trPr>
        <w:tc>
          <w:tcPr>
            <w:tcW w:w="904" w:type="pct"/>
            <w:vMerge/>
          </w:tcPr>
          <w:p w14:paraId="042D788D" w14:textId="77777777" w:rsidR="003E3DCA" w:rsidRPr="008C134C" w:rsidDel="002A1D54" w:rsidRDefault="003E3DCA" w:rsidP="003E3DCA"/>
        </w:tc>
        <w:tc>
          <w:tcPr>
            <w:tcW w:w="4096" w:type="pct"/>
          </w:tcPr>
          <w:p w14:paraId="5F767DEF" w14:textId="204CE105" w:rsidR="003E3DCA" w:rsidRPr="008C134C" w:rsidRDefault="003E3DCA" w:rsidP="00166A4B">
            <w:pPr>
              <w:jc w:val="both"/>
            </w:pPr>
            <w:r w:rsidRPr="008C134C">
              <w:t xml:space="preserve">Виды и </w:t>
            </w:r>
            <w:r w:rsidR="00DC65BB">
              <w:t xml:space="preserve">правила применения средств индивидуальной </w:t>
            </w:r>
            <w:r w:rsidRPr="008C134C">
              <w:t>и коллективной защиты при</w:t>
            </w:r>
            <w:r w:rsidRPr="008C134C">
              <w:rPr>
                <w:rFonts w:eastAsia="Batang"/>
              </w:rPr>
              <w:t xml:space="preserve">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до 3 кДж</w:t>
            </w:r>
          </w:p>
        </w:tc>
      </w:tr>
      <w:tr w:rsidR="003E3DCA" w:rsidRPr="008C134C" w14:paraId="62158228" w14:textId="77777777" w:rsidTr="00166A4B">
        <w:trPr>
          <w:trHeight w:val="20"/>
        </w:trPr>
        <w:tc>
          <w:tcPr>
            <w:tcW w:w="904" w:type="pct"/>
            <w:vMerge/>
          </w:tcPr>
          <w:p w14:paraId="3C2F433F" w14:textId="77777777" w:rsidR="003E3DCA" w:rsidRPr="008C134C" w:rsidDel="002A1D54" w:rsidRDefault="003E3DCA" w:rsidP="003E3DCA"/>
        </w:tc>
        <w:tc>
          <w:tcPr>
            <w:tcW w:w="4096" w:type="pct"/>
          </w:tcPr>
          <w:p w14:paraId="7C33962F" w14:textId="77777777" w:rsidR="003E3DCA" w:rsidRPr="008C134C" w:rsidRDefault="003E3DCA" w:rsidP="00166A4B">
            <w:pPr>
              <w:jc w:val="both"/>
            </w:pPr>
            <w:r w:rsidRPr="008C134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E3DCA" w:rsidRPr="008C134C" w14:paraId="540B9EDF" w14:textId="77777777" w:rsidTr="00166A4B">
        <w:trPr>
          <w:trHeight w:val="20"/>
        </w:trPr>
        <w:tc>
          <w:tcPr>
            <w:tcW w:w="904" w:type="pct"/>
          </w:tcPr>
          <w:p w14:paraId="6E2F26C0" w14:textId="77777777" w:rsidR="003E3DCA" w:rsidRPr="008C134C" w:rsidDel="002A1D54" w:rsidRDefault="003E3DCA" w:rsidP="003E3DCA">
            <w:r w:rsidRPr="008C134C" w:rsidDel="002A1D54">
              <w:t>Другие характеристики</w:t>
            </w:r>
          </w:p>
        </w:tc>
        <w:tc>
          <w:tcPr>
            <w:tcW w:w="4096" w:type="pct"/>
          </w:tcPr>
          <w:p w14:paraId="21EE7502" w14:textId="77777777" w:rsidR="003E3DCA" w:rsidRPr="008C134C" w:rsidRDefault="003E3DCA" w:rsidP="00166A4B">
            <w:pPr>
              <w:jc w:val="both"/>
            </w:pPr>
            <w:r w:rsidRPr="008C134C">
              <w:t>-</w:t>
            </w:r>
          </w:p>
        </w:tc>
      </w:tr>
    </w:tbl>
    <w:p w14:paraId="533F81C2" w14:textId="77777777" w:rsidR="00D74B16" w:rsidRDefault="00D74B16" w:rsidP="003B702F">
      <w:pPr>
        <w:rPr>
          <w:b/>
          <w:bCs w:val="0"/>
        </w:rPr>
      </w:pPr>
    </w:p>
    <w:p w14:paraId="5CDAC659" w14:textId="4871DD31" w:rsidR="0001395D" w:rsidRDefault="0001395D" w:rsidP="003B702F">
      <w:pPr>
        <w:rPr>
          <w:b/>
          <w:bCs w:val="0"/>
        </w:rPr>
      </w:pPr>
      <w:r w:rsidRPr="003B702F">
        <w:rPr>
          <w:b/>
          <w:bCs w:val="0"/>
        </w:rPr>
        <w:t>3.1.</w:t>
      </w:r>
      <w:r w:rsidR="009772CB" w:rsidRPr="003B702F">
        <w:rPr>
          <w:b/>
          <w:bCs w:val="0"/>
        </w:rPr>
        <w:t>2</w:t>
      </w:r>
      <w:r w:rsidRPr="003B702F">
        <w:rPr>
          <w:b/>
          <w:bCs w:val="0"/>
        </w:rPr>
        <w:t>. Трудовая функция</w:t>
      </w:r>
    </w:p>
    <w:p w14:paraId="30B43741" w14:textId="77777777" w:rsidR="00D74B16" w:rsidRPr="003B702F" w:rsidRDefault="00D74B16" w:rsidP="003B702F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4729"/>
        <w:gridCol w:w="683"/>
        <w:gridCol w:w="876"/>
        <w:gridCol w:w="1567"/>
        <w:gridCol w:w="553"/>
      </w:tblGrid>
      <w:tr w:rsidR="00BC6C7B" w:rsidRPr="008C134C" w14:paraId="685EAE45" w14:textId="77777777" w:rsidTr="00BD3400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FF82F67" w14:textId="36E4C019" w:rsidR="00BC6C7B" w:rsidRPr="008C134C" w:rsidRDefault="00BC6C7B" w:rsidP="008C134C">
            <w:r w:rsidRPr="008C134C">
              <w:t xml:space="preserve"> </w:t>
            </w:r>
            <w:r w:rsidR="004308A7" w:rsidRPr="004308A7">
              <w:rPr>
                <w:sz w:val="20"/>
              </w:rPr>
              <w:t>Наименование</w:t>
            </w:r>
          </w:p>
        </w:tc>
        <w:tc>
          <w:tcPr>
            <w:tcW w:w="23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3F71E8" w14:textId="1F72E77D" w:rsidR="00BC6C7B" w:rsidRPr="008C134C" w:rsidRDefault="0026739E" w:rsidP="00BD3400">
            <w:r>
              <w:rPr>
                <w:bCs w:val="0"/>
                <w:color w:val="000000"/>
              </w:rPr>
              <w:t>Штамповка-сборка</w:t>
            </w:r>
            <w:r w:rsidR="00A4296F">
              <w:rPr>
                <w:bCs w:val="0"/>
                <w:color w:val="000000"/>
              </w:rPr>
              <w:t xml:space="preserve"> изделий на </w:t>
            </w:r>
            <w:r w:rsidR="00285F40">
              <w:rPr>
                <w:bCs w:val="0"/>
                <w:color w:val="000000"/>
              </w:rPr>
              <w:t xml:space="preserve">магнитно-импульсных </w:t>
            </w:r>
            <w:r w:rsidR="00BD3400" w:rsidRPr="00BD3400">
              <w:rPr>
                <w:bCs w:val="0"/>
                <w:color w:val="000000"/>
              </w:rPr>
              <w:t xml:space="preserve">штампосборочных </w:t>
            </w:r>
            <w:bookmarkStart w:id="13" w:name="_GoBack"/>
            <w:bookmarkEnd w:id="13"/>
            <w:r w:rsidR="00285F40">
              <w:rPr>
                <w:bCs w:val="0"/>
                <w:color w:val="000000"/>
              </w:rPr>
              <w:t>установках с энергией</w:t>
            </w:r>
            <w:r w:rsidR="00A4296F">
              <w:rPr>
                <w:bCs w:val="0"/>
                <w:color w:val="000000"/>
              </w:rPr>
              <w:t xml:space="preserve"> до 3 кДж</w:t>
            </w:r>
          </w:p>
        </w:tc>
        <w:tc>
          <w:tcPr>
            <w:tcW w:w="3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01DC46" w14:textId="09F9C1F5" w:rsidR="00BC6C7B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6C412C" w14:textId="5F38C22A" w:rsidR="00BC6C7B" w:rsidRPr="008C134C" w:rsidRDefault="000120EE" w:rsidP="00166A4B">
            <w:pPr>
              <w:jc w:val="center"/>
            </w:pPr>
            <w:r>
              <w:rPr>
                <w:lang w:val="en-US"/>
              </w:rPr>
              <w:t>A</w:t>
            </w:r>
            <w:r w:rsidR="00BC6C7B" w:rsidRPr="008C134C">
              <w:t>/02.</w:t>
            </w:r>
            <w:r w:rsidR="00411092">
              <w:t>3</w:t>
            </w:r>
          </w:p>
        </w:tc>
        <w:tc>
          <w:tcPr>
            <w:tcW w:w="76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0D035C" w14:textId="6B71F81A" w:rsidR="00BC6C7B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46BA1C" w14:textId="77777777" w:rsidR="00BC6C7B" w:rsidRPr="008C134C" w:rsidRDefault="00411092" w:rsidP="00166A4B">
            <w:pPr>
              <w:jc w:val="center"/>
            </w:pPr>
            <w:r>
              <w:t>3</w:t>
            </w:r>
          </w:p>
        </w:tc>
      </w:tr>
    </w:tbl>
    <w:p w14:paraId="0CB88412" w14:textId="77777777" w:rsidR="00D74B16" w:rsidRDefault="00D74B16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6E22E8" w:rsidRPr="008C134C" w14:paraId="46CEFD9A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3F034A3B" w14:textId="77777777" w:rsidR="006E22E8" w:rsidRPr="008C134C" w:rsidRDefault="006E22E8" w:rsidP="006E22E8">
            <w:r w:rsidRPr="008C134C">
              <w:t>Трудовые действия</w:t>
            </w:r>
          </w:p>
        </w:tc>
        <w:tc>
          <w:tcPr>
            <w:tcW w:w="4096" w:type="pct"/>
          </w:tcPr>
          <w:p w14:paraId="7C438EEC" w14:textId="168B9EE2" w:rsidR="006E22E8" w:rsidRPr="008C134C" w:rsidRDefault="006F5E5D" w:rsidP="00166A4B">
            <w:pPr>
              <w:jc w:val="both"/>
            </w:pPr>
            <w:r w:rsidRPr="008C134C">
              <w:t xml:space="preserve">Подготовка рабочего места к </w:t>
            </w:r>
            <w:r w:rsidR="00703EC0">
              <w:t>штамповке-</w:t>
            </w:r>
            <w:r>
              <w:t>сборке</w:t>
            </w:r>
            <w:r w:rsidRPr="007D5CCF">
              <w:t xml:space="preserve"> изделий на </w:t>
            </w:r>
            <w:r w:rsidR="00285F40">
              <w:t>магнитно-импульсных штампо</w:t>
            </w:r>
            <w:r w:rsidR="0026739E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1644F25F" w14:textId="77777777" w:rsidTr="00166A4B">
        <w:trPr>
          <w:trHeight w:val="20"/>
        </w:trPr>
        <w:tc>
          <w:tcPr>
            <w:tcW w:w="904" w:type="pct"/>
            <w:vMerge/>
          </w:tcPr>
          <w:p w14:paraId="5C5EA321" w14:textId="77777777" w:rsidR="006F5E5D" w:rsidRPr="008C134C" w:rsidRDefault="006F5E5D" w:rsidP="006F5E5D"/>
        </w:tc>
        <w:tc>
          <w:tcPr>
            <w:tcW w:w="4096" w:type="pct"/>
          </w:tcPr>
          <w:p w14:paraId="35A501DB" w14:textId="3DF9C4F5" w:rsidR="006F5E5D" w:rsidRPr="008C134C" w:rsidRDefault="006F5E5D" w:rsidP="00166A4B">
            <w:pPr>
              <w:jc w:val="both"/>
            </w:pPr>
            <w:r w:rsidRPr="008C134C">
              <w:t>Подготовка к работе</w:t>
            </w:r>
            <w:r>
              <w:rPr>
                <w:color w:val="000000"/>
              </w:rPr>
              <w:t xml:space="preserve">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</w:p>
        </w:tc>
      </w:tr>
      <w:tr w:rsidR="006F5E5D" w:rsidRPr="008C134C" w14:paraId="5F0FE971" w14:textId="77777777" w:rsidTr="00166A4B">
        <w:trPr>
          <w:trHeight w:val="20"/>
        </w:trPr>
        <w:tc>
          <w:tcPr>
            <w:tcW w:w="904" w:type="pct"/>
            <w:vMerge/>
          </w:tcPr>
          <w:p w14:paraId="0DE3DF2E" w14:textId="77777777" w:rsidR="006F5E5D" w:rsidRPr="008C134C" w:rsidRDefault="006F5E5D" w:rsidP="006F5E5D"/>
        </w:tc>
        <w:tc>
          <w:tcPr>
            <w:tcW w:w="4096" w:type="pct"/>
          </w:tcPr>
          <w:p w14:paraId="79F5A034" w14:textId="519862E4" w:rsidR="006F5E5D" w:rsidRPr="008C134C" w:rsidRDefault="00DE6A5C" w:rsidP="00166A4B">
            <w:pPr>
              <w:jc w:val="both"/>
            </w:pPr>
            <w:r>
              <w:t>Ежесменное техническое обслуживание</w:t>
            </w:r>
            <w:r w:rsidR="006F5E5D" w:rsidRPr="007D5CCF">
              <w:t xml:space="preserve">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="006F5E5D" w:rsidRPr="007D5CCF">
              <w:t>до 3 кДж</w:t>
            </w:r>
          </w:p>
        </w:tc>
      </w:tr>
      <w:tr w:rsidR="006F5E5D" w:rsidRPr="008C134C" w14:paraId="2BA71880" w14:textId="77777777" w:rsidTr="00166A4B">
        <w:trPr>
          <w:trHeight w:val="20"/>
        </w:trPr>
        <w:tc>
          <w:tcPr>
            <w:tcW w:w="904" w:type="pct"/>
            <w:vMerge/>
          </w:tcPr>
          <w:p w14:paraId="007B8C51" w14:textId="77777777" w:rsidR="006F5E5D" w:rsidRPr="008C134C" w:rsidRDefault="006F5E5D" w:rsidP="006F5E5D"/>
        </w:tc>
        <w:tc>
          <w:tcPr>
            <w:tcW w:w="4096" w:type="pct"/>
          </w:tcPr>
          <w:p w14:paraId="1EC2A0FF" w14:textId="37ED5A1D" w:rsidR="006F5E5D" w:rsidRPr="008C134C" w:rsidRDefault="00C73434" w:rsidP="00166A4B">
            <w:pPr>
              <w:jc w:val="both"/>
            </w:pPr>
            <w:r>
              <w:t>Позиционирование и фиксация</w:t>
            </w:r>
            <w:r w:rsidR="006F5E5D">
              <w:t xml:space="preserve"> изделий для </w:t>
            </w:r>
            <w:r w:rsidR="00703EC0">
              <w:t>штамповки-</w:t>
            </w:r>
            <w:r w:rsidR="006F5E5D">
              <w:t xml:space="preserve">сборки на </w:t>
            </w:r>
            <w:r w:rsidR="00AF1716">
              <w:br/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="006F5E5D" w:rsidRPr="007D5CCF">
              <w:t xml:space="preserve"> до 3 кДж</w:t>
            </w:r>
          </w:p>
        </w:tc>
      </w:tr>
      <w:tr w:rsidR="006F5E5D" w:rsidRPr="008C134C" w14:paraId="7AB2BB59" w14:textId="77777777" w:rsidTr="00166A4B">
        <w:trPr>
          <w:trHeight w:val="20"/>
        </w:trPr>
        <w:tc>
          <w:tcPr>
            <w:tcW w:w="904" w:type="pct"/>
            <w:vMerge/>
          </w:tcPr>
          <w:p w14:paraId="4463BEE1" w14:textId="77777777" w:rsidR="006F5E5D" w:rsidRPr="008C134C" w:rsidRDefault="006F5E5D" w:rsidP="006F5E5D"/>
        </w:tc>
        <w:tc>
          <w:tcPr>
            <w:tcW w:w="4096" w:type="pct"/>
          </w:tcPr>
          <w:p w14:paraId="419E8DCD" w14:textId="00AE012B" w:rsidR="006F5E5D" w:rsidRPr="008C134C" w:rsidRDefault="006F5E5D" w:rsidP="00166A4B">
            <w:pPr>
              <w:jc w:val="both"/>
            </w:pPr>
            <w:r>
              <w:t>Подача</w:t>
            </w:r>
            <w:r w:rsidRPr="007C03E1">
              <w:t xml:space="preserve"> </w:t>
            </w:r>
            <w:r>
              <w:t>издели</w:t>
            </w:r>
            <w:r w:rsidR="003E693E">
              <w:t>й</w:t>
            </w:r>
            <w:r w:rsidRPr="007C03E1">
              <w:t xml:space="preserve"> в рабоч</w:t>
            </w:r>
            <w:r>
              <w:t xml:space="preserve">ее пространство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</w:p>
        </w:tc>
      </w:tr>
      <w:tr w:rsidR="006F5E5D" w:rsidRPr="008C134C" w14:paraId="7EF5D8D7" w14:textId="77777777" w:rsidTr="00166A4B">
        <w:trPr>
          <w:trHeight w:val="20"/>
        </w:trPr>
        <w:tc>
          <w:tcPr>
            <w:tcW w:w="904" w:type="pct"/>
            <w:vMerge/>
          </w:tcPr>
          <w:p w14:paraId="35CA4948" w14:textId="77777777" w:rsidR="006F5E5D" w:rsidRPr="008C134C" w:rsidRDefault="006F5E5D" w:rsidP="006F5E5D"/>
        </w:tc>
        <w:tc>
          <w:tcPr>
            <w:tcW w:w="4096" w:type="pct"/>
          </w:tcPr>
          <w:p w14:paraId="2C6A240D" w14:textId="0751C596" w:rsidR="006F5E5D" w:rsidRPr="008C134C" w:rsidRDefault="006F5E5D" w:rsidP="00166A4B">
            <w:pPr>
              <w:jc w:val="both"/>
            </w:pPr>
            <w:r w:rsidRPr="008C134C">
              <w:t xml:space="preserve">Управление </w:t>
            </w:r>
            <w:r w:rsidR="00285F40">
              <w:t>магнитно-импульсными штампо</w:t>
            </w:r>
            <w:r w:rsidR="007E56DD">
              <w:t>сборочными</w:t>
            </w:r>
            <w:r w:rsidR="00285F40">
              <w:t xml:space="preserve"> установками с энергией </w:t>
            </w:r>
            <w:r w:rsidRPr="007D5CCF">
              <w:t>до 3 кДж</w:t>
            </w:r>
          </w:p>
        </w:tc>
      </w:tr>
      <w:tr w:rsidR="006F5E5D" w:rsidRPr="008C134C" w14:paraId="37B84B7F" w14:textId="77777777" w:rsidTr="00166A4B">
        <w:trPr>
          <w:trHeight w:val="20"/>
        </w:trPr>
        <w:tc>
          <w:tcPr>
            <w:tcW w:w="904" w:type="pct"/>
            <w:vMerge/>
          </w:tcPr>
          <w:p w14:paraId="3A21F6A1" w14:textId="77777777" w:rsidR="006F5E5D" w:rsidRPr="008C134C" w:rsidRDefault="006F5E5D" w:rsidP="006F5E5D"/>
        </w:tc>
        <w:tc>
          <w:tcPr>
            <w:tcW w:w="4096" w:type="pct"/>
          </w:tcPr>
          <w:p w14:paraId="43FF6451" w14:textId="483F1259" w:rsidR="006F5E5D" w:rsidRPr="008C134C" w:rsidRDefault="006F5E5D" w:rsidP="00166A4B">
            <w:pPr>
              <w:jc w:val="both"/>
            </w:pPr>
            <w:r>
              <w:t>Контроль работы</w:t>
            </w:r>
            <w:r w:rsidRPr="008C134C">
              <w:t xml:space="preserve">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</w:p>
        </w:tc>
      </w:tr>
      <w:tr w:rsidR="006F5E5D" w:rsidRPr="008C134C" w14:paraId="6B69B965" w14:textId="77777777" w:rsidTr="00166A4B">
        <w:trPr>
          <w:trHeight w:val="20"/>
        </w:trPr>
        <w:tc>
          <w:tcPr>
            <w:tcW w:w="904" w:type="pct"/>
            <w:vMerge/>
          </w:tcPr>
          <w:p w14:paraId="388CB34E" w14:textId="77777777" w:rsidR="006F5E5D" w:rsidRPr="008C134C" w:rsidRDefault="006F5E5D" w:rsidP="006F5E5D"/>
        </w:tc>
        <w:tc>
          <w:tcPr>
            <w:tcW w:w="4096" w:type="pct"/>
          </w:tcPr>
          <w:p w14:paraId="08C79347" w14:textId="27A6E7E6" w:rsidR="006F5E5D" w:rsidRPr="008C134C" w:rsidRDefault="006F5E5D" w:rsidP="00166A4B">
            <w:pPr>
              <w:jc w:val="both"/>
            </w:pPr>
            <w:r w:rsidRPr="008C134C">
              <w:t>Складирование</w:t>
            </w:r>
            <w:r>
              <w:t xml:space="preserve"> изделий после </w:t>
            </w:r>
            <w:r w:rsidR="00703EC0">
              <w:t>штамповки-</w:t>
            </w:r>
            <w:r>
              <w:t xml:space="preserve">сборки на </w:t>
            </w:r>
            <w:r w:rsidR="00AF1716">
              <w:br/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44655DA4" w14:textId="77777777" w:rsidTr="00166A4B">
        <w:trPr>
          <w:trHeight w:val="20"/>
        </w:trPr>
        <w:tc>
          <w:tcPr>
            <w:tcW w:w="904" w:type="pct"/>
            <w:vMerge/>
          </w:tcPr>
          <w:p w14:paraId="51FA5725" w14:textId="77777777" w:rsidR="006F5E5D" w:rsidRPr="008C134C" w:rsidRDefault="006F5E5D" w:rsidP="006F5E5D"/>
        </w:tc>
        <w:tc>
          <w:tcPr>
            <w:tcW w:w="4096" w:type="pct"/>
          </w:tcPr>
          <w:p w14:paraId="0BEDFF3C" w14:textId="635C9CE1" w:rsidR="006F5E5D" w:rsidRPr="008C134C" w:rsidRDefault="006F5E5D" w:rsidP="00166A4B">
            <w:pPr>
              <w:jc w:val="both"/>
            </w:pPr>
            <w:r w:rsidRPr="008C134C">
              <w:t xml:space="preserve">Выявление дефектов в </w:t>
            </w:r>
            <w:r>
              <w:t xml:space="preserve">изделиях после </w:t>
            </w:r>
            <w:r w:rsidR="00703EC0">
              <w:t>штамповки-</w:t>
            </w:r>
            <w:r>
              <w:t xml:space="preserve">сборки на </w:t>
            </w:r>
            <w:r w:rsidR="00AF1716">
              <w:br/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4495EF8A" w14:textId="77777777" w:rsidTr="00166A4B">
        <w:trPr>
          <w:trHeight w:val="20"/>
        </w:trPr>
        <w:tc>
          <w:tcPr>
            <w:tcW w:w="904" w:type="pct"/>
            <w:vMerge/>
          </w:tcPr>
          <w:p w14:paraId="4058E677" w14:textId="77777777" w:rsidR="006F5E5D" w:rsidRPr="008C134C" w:rsidRDefault="006F5E5D" w:rsidP="006F5E5D"/>
        </w:tc>
        <w:tc>
          <w:tcPr>
            <w:tcW w:w="4096" w:type="pct"/>
          </w:tcPr>
          <w:p w14:paraId="2D8E3BB9" w14:textId="46D50659" w:rsidR="006F5E5D" w:rsidRPr="008C134C" w:rsidRDefault="006F5E5D" w:rsidP="00166A4B">
            <w:pPr>
              <w:jc w:val="both"/>
            </w:pPr>
            <w:r w:rsidRPr="008C134C">
              <w:t xml:space="preserve">Периодический контроль размеров </w:t>
            </w:r>
            <w:r>
              <w:t xml:space="preserve">изделий после </w:t>
            </w:r>
            <w:r w:rsidR="00703EC0">
              <w:t>штамповки-</w:t>
            </w:r>
            <w:r>
              <w:t xml:space="preserve">сборки на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6FF743C0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471357F9" w14:textId="77777777" w:rsidR="006F5E5D" w:rsidRPr="008C134C" w:rsidDel="002A1D54" w:rsidRDefault="006F5E5D" w:rsidP="006F5E5D">
            <w:r w:rsidRPr="008C134C" w:rsidDel="002A1D54">
              <w:t>Необходимые умения</w:t>
            </w:r>
          </w:p>
        </w:tc>
        <w:tc>
          <w:tcPr>
            <w:tcW w:w="4096" w:type="pct"/>
          </w:tcPr>
          <w:p w14:paraId="4C22D94D" w14:textId="23658AC0" w:rsidR="006F5E5D" w:rsidRPr="008C134C" w:rsidRDefault="006F5E5D" w:rsidP="00166A4B">
            <w:pPr>
              <w:jc w:val="both"/>
            </w:pPr>
            <w:r>
              <w:t>Читать и анализировать конструкторскую и технологическую документацию</w:t>
            </w:r>
          </w:p>
        </w:tc>
      </w:tr>
      <w:tr w:rsidR="006F5E5D" w:rsidRPr="008C134C" w14:paraId="1F599558" w14:textId="77777777" w:rsidTr="00166A4B">
        <w:trPr>
          <w:trHeight w:val="20"/>
        </w:trPr>
        <w:tc>
          <w:tcPr>
            <w:tcW w:w="904" w:type="pct"/>
            <w:vMerge/>
          </w:tcPr>
          <w:p w14:paraId="7BEF0259" w14:textId="77777777" w:rsidR="006F5E5D" w:rsidRPr="008C134C" w:rsidDel="002A1D54" w:rsidRDefault="006F5E5D" w:rsidP="006F5E5D"/>
        </w:tc>
        <w:tc>
          <w:tcPr>
            <w:tcW w:w="4096" w:type="pct"/>
          </w:tcPr>
          <w:p w14:paraId="1B3A1C3A" w14:textId="345804CB" w:rsidR="006F5E5D" w:rsidRPr="008C134C" w:rsidRDefault="006F5E5D" w:rsidP="00166A4B">
            <w:pPr>
              <w:jc w:val="both"/>
            </w:pPr>
            <w:r w:rsidRPr="008C134C">
              <w:t xml:space="preserve">Использовать </w:t>
            </w:r>
            <w:r w:rsidR="00285F40">
              <w:t>магнитно-импульсные штампо</w:t>
            </w:r>
            <w:r w:rsidR="007E56DD">
              <w:t>сборочные</w:t>
            </w:r>
            <w:r w:rsidR="00285F40">
              <w:t xml:space="preserve"> установки с энергией</w:t>
            </w:r>
            <w:r w:rsidRPr="007D5CCF">
              <w:t xml:space="preserve"> до 3 кДж</w:t>
            </w:r>
          </w:p>
        </w:tc>
      </w:tr>
      <w:tr w:rsidR="006F5E5D" w:rsidRPr="008C134C" w14:paraId="72527B4F" w14:textId="77777777" w:rsidTr="00166A4B">
        <w:trPr>
          <w:trHeight w:val="20"/>
        </w:trPr>
        <w:tc>
          <w:tcPr>
            <w:tcW w:w="904" w:type="pct"/>
            <w:vMerge/>
          </w:tcPr>
          <w:p w14:paraId="4AC31441" w14:textId="77777777" w:rsidR="006F5E5D" w:rsidRPr="008C134C" w:rsidDel="002A1D54" w:rsidRDefault="006F5E5D" w:rsidP="006F5E5D"/>
        </w:tc>
        <w:tc>
          <w:tcPr>
            <w:tcW w:w="4096" w:type="pct"/>
          </w:tcPr>
          <w:p w14:paraId="38ECDFCD" w14:textId="46655213" w:rsidR="006F5E5D" w:rsidRPr="008C134C" w:rsidRDefault="006F5E5D" w:rsidP="00166A4B">
            <w:pPr>
              <w:jc w:val="both"/>
            </w:pPr>
            <w:r>
              <w:t>Использовать штамповую оснастку для</w:t>
            </w:r>
            <w:r w:rsidRPr="008C134C">
              <w:t xml:space="preserve"> </w:t>
            </w:r>
            <w:r w:rsidR="00703EC0">
              <w:t>штамповки-</w:t>
            </w:r>
            <w:r>
              <w:t xml:space="preserve">сборки на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6EF2CFAC" w14:textId="77777777" w:rsidTr="00166A4B">
        <w:trPr>
          <w:trHeight w:val="20"/>
        </w:trPr>
        <w:tc>
          <w:tcPr>
            <w:tcW w:w="904" w:type="pct"/>
            <w:vMerge/>
          </w:tcPr>
          <w:p w14:paraId="61517C9C" w14:textId="77777777" w:rsidR="006F5E5D" w:rsidRPr="008C134C" w:rsidDel="002A1D54" w:rsidRDefault="006F5E5D" w:rsidP="006F5E5D"/>
        </w:tc>
        <w:tc>
          <w:tcPr>
            <w:tcW w:w="4096" w:type="pct"/>
          </w:tcPr>
          <w:p w14:paraId="0E2650B4" w14:textId="680D0FD9" w:rsidR="006F5E5D" w:rsidRPr="008C134C" w:rsidRDefault="006F5E5D" w:rsidP="00166A4B">
            <w:pPr>
              <w:jc w:val="both"/>
            </w:pPr>
            <w:r w:rsidRPr="0031221C">
              <w:t xml:space="preserve">Выполнять </w:t>
            </w:r>
            <w:r w:rsidR="00DE6A5C">
              <w:t>ежесменное техническое обслуживание</w:t>
            </w:r>
            <w:r w:rsidRPr="0031221C">
              <w:t xml:space="preserve">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  <w:r w:rsidRPr="0031221C">
              <w:t xml:space="preserve"> в соответствии с эксплуатационной документацией</w:t>
            </w:r>
          </w:p>
        </w:tc>
      </w:tr>
      <w:tr w:rsidR="006F5E5D" w:rsidRPr="008C134C" w14:paraId="7347DEC6" w14:textId="77777777" w:rsidTr="00166A4B">
        <w:trPr>
          <w:trHeight w:val="20"/>
        </w:trPr>
        <w:tc>
          <w:tcPr>
            <w:tcW w:w="904" w:type="pct"/>
            <w:vMerge/>
          </w:tcPr>
          <w:p w14:paraId="7415E1DB" w14:textId="77777777" w:rsidR="006F5E5D" w:rsidRPr="008C134C" w:rsidDel="002A1D54" w:rsidRDefault="006F5E5D" w:rsidP="006F5E5D"/>
        </w:tc>
        <w:tc>
          <w:tcPr>
            <w:tcW w:w="4096" w:type="pct"/>
          </w:tcPr>
          <w:p w14:paraId="06868FD0" w14:textId="1E5EA01F" w:rsidR="006F5E5D" w:rsidRPr="008C134C" w:rsidRDefault="006F5E5D" w:rsidP="00166A4B">
            <w:pPr>
              <w:jc w:val="both"/>
            </w:pPr>
            <w:r w:rsidRPr="008C134C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6F5E5D" w:rsidRPr="008C134C" w14:paraId="79976843" w14:textId="77777777" w:rsidTr="00166A4B">
        <w:trPr>
          <w:trHeight w:val="20"/>
        </w:trPr>
        <w:tc>
          <w:tcPr>
            <w:tcW w:w="904" w:type="pct"/>
            <w:vMerge/>
          </w:tcPr>
          <w:p w14:paraId="273A4552" w14:textId="77777777" w:rsidR="006F5E5D" w:rsidRPr="008C134C" w:rsidDel="002A1D54" w:rsidRDefault="006F5E5D" w:rsidP="006F5E5D"/>
        </w:tc>
        <w:tc>
          <w:tcPr>
            <w:tcW w:w="4096" w:type="pct"/>
          </w:tcPr>
          <w:p w14:paraId="01822A24" w14:textId="12ED92CE" w:rsidR="006F5E5D" w:rsidRPr="0031221C" w:rsidRDefault="006F5E5D" w:rsidP="00166A4B">
            <w:pPr>
              <w:jc w:val="both"/>
            </w:pPr>
            <w:r w:rsidRPr="008C134C">
              <w:t xml:space="preserve">Использовать контрольно-измерительные инструменты для контроля размеров </w:t>
            </w:r>
            <w:r>
              <w:t xml:space="preserve">изделий после </w:t>
            </w:r>
            <w:r w:rsidR="00703EC0">
              <w:t>штамповки-</w:t>
            </w:r>
            <w:r>
              <w:t xml:space="preserve">сборки на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1D35D170" w14:textId="77777777" w:rsidTr="00166A4B">
        <w:trPr>
          <w:trHeight w:val="20"/>
        </w:trPr>
        <w:tc>
          <w:tcPr>
            <w:tcW w:w="904" w:type="pct"/>
            <w:vMerge/>
          </w:tcPr>
          <w:p w14:paraId="4087D398" w14:textId="77777777" w:rsidR="006F5E5D" w:rsidRPr="008C134C" w:rsidDel="002A1D54" w:rsidRDefault="006F5E5D" w:rsidP="006F5E5D"/>
        </w:tc>
        <w:tc>
          <w:tcPr>
            <w:tcW w:w="4096" w:type="pct"/>
          </w:tcPr>
          <w:p w14:paraId="35CD39F9" w14:textId="38580E31" w:rsidR="006F5E5D" w:rsidRPr="008C134C" w:rsidRDefault="001114AD" w:rsidP="00166A4B">
            <w:pPr>
              <w:jc w:val="both"/>
            </w:pPr>
            <w:r>
              <w:t xml:space="preserve">Применять средства индивидуальной защиты </w:t>
            </w:r>
            <w:r w:rsidR="006F5E5D" w:rsidRPr="008C134C">
              <w:t xml:space="preserve">при </w:t>
            </w:r>
            <w:r w:rsidR="00703EC0">
              <w:t>штамповке-</w:t>
            </w:r>
            <w:r w:rsidR="006F5E5D">
              <w:t>сборке</w:t>
            </w:r>
            <w:r w:rsidR="006F5E5D" w:rsidRPr="007D5CCF">
              <w:t xml:space="preserve"> изделий на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="006F5E5D" w:rsidRPr="007D5CCF">
              <w:t xml:space="preserve"> до 3 кДж</w:t>
            </w:r>
          </w:p>
        </w:tc>
      </w:tr>
      <w:tr w:rsidR="006F5E5D" w:rsidRPr="008C134C" w14:paraId="65BC39DC" w14:textId="77777777" w:rsidTr="00166A4B">
        <w:trPr>
          <w:trHeight w:val="20"/>
        </w:trPr>
        <w:tc>
          <w:tcPr>
            <w:tcW w:w="904" w:type="pct"/>
            <w:vMerge/>
          </w:tcPr>
          <w:p w14:paraId="5EC93892" w14:textId="77777777" w:rsidR="006F5E5D" w:rsidRPr="008C134C" w:rsidDel="002A1D54" w:rsidRDefault="006F5E5D" w:rsidP="006F5E5D"/>
        </w:tc>
        <w:tc>
          <w:tcPr>
            <w:tcW w:w="4096" w:type="pct"/>
          </w:tcPr>
          <w:p w14:paraId="688C3438" w14:textId="439A7A99" w:rsidR="006F5E5D" w:rsidRPr="008C134C" w:rsidRDefault="006F5E5D" w:rsidP="00166A4B">
            <w:pPr>
              <w:jc w:val="both"/>
            </w:pPr>
            <w:r w:rsidRPr="00871DB0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6F5E5D" w:rsidRPr="008C134C" w14:paraId="407E9E98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01048DE2" w14:textId="77777777" w:rsidR="006F5E5D" w:rsidRPr="008C134C" w:rsidRDefault="006F5E5D" w:rsidP="006F5E5D">
            <w:r w:rsidRPr="008C134C" w:rsidDel="002A1D54">
              <w:t>Необходимые знания</w:t>
            </w:r>
          </w:p>
        </w:tc>
        <w:tc>
          <w:tcPr>
            <w:tcW w:w="4096" w:type="pct"/>
          </w:tcPr>
          <w:p w14:paraId="26C3CC3A" w14:textId="0B0182B4" w:rsidR="006F5E5D" w:rsidRPr="008C134C" w:rsidRDefault="006F5E5D" w:rsidP="00166A4B">
            <w:pPr>
              <w:jc w:val="both"/>
            </w:pPr>
            <w:r w:rsidRPr="008C134C">
              <w:t>Основы машиностроительного черчения</w:t>
            </w:r>
          </w:p>
        </w:tc>
      </w:tr>
      <w:tr w:rsidR="006F5E5D" w:rsidRPr="008C134C" w14:paraId="3A3AADCC" w14:textId="77777777" w:rsidTr="00166A4B">
        <w:trPr>
          <w:trHeight w:val="20"/>
        </w:trPr>
        <w:tc>
          <w:tcPr>
            <w:tcW w:w="904" w:type="pct"/>
            <w:vMerge/>
          </w:tcPr>
          <w:p w14:paraId="5497042C" w14:textId="77777777" w:rsidR="006F5E5D" w:rsidRPr="008C134C" w:rsidDel="002A1D54" w:rsidRDefault="006F5E5D" w:rsidP="006F5E5D"/>
        </w:tc>
        <w:tc>
          <w:tcPr>
            <w:tcW w:w="4096" w:type="pct"/>
          </w:tcPr>
          <w:p w14:paraId="4087F123" w14:textId="349B0824" w:rsidR="006F5E5D" w:rsidRPr="008C134C" w:rsidRDefault="006F5E5D" w:rsidP="00166A4B">
            <w:pPr>
              <w:jc w:val="both"/>
            </w:pPr>
            <w:r w:rsidRPr="008C134C">
              <w:t xml:space="preserve">Правила чтения </w:t>
            </w:r>
            <w:r>
              <w:t>технической документации</w:t>
            </w:r>
          </w:p>
        </w:tc>
      </w:tr>
      <w:tr w:rsidR="006F5E5D" w:rsidRPr="008C134C" w14:paraId="517DDDC1" w14:textId="77777777" w:rsidTr="00166A4B">
        <w:trPr>
          <w:trHeight w:val="20"/>
        </w:trPr>
        <w:tc>
          <w:tcPr>
            <w:tcW w:w="904" w:type="pct"/>
            <w:vMerge/>
          </w:tcPr>
          <w:p w14:paraId="782A3C07" w14:textId="77777777" w:rsidR="006F5E5D" w:rsidRPr="008C134C" w:rsidDel="002A1D54" w:rsidRDefault="006F5E5D" w:rsidP="006F5E5D"/>
        </w:tc>
        <w:tc>
          <w:tcPr>
            <w:tcW w:w="4096" w:type="pct"/>
          </w:tcPr>
          <w:p w14:paraId="074DDF58" w14:textId="0D94E929" w:rsidR="006F5E5D" w:rsidRPr="008C134C" w:rsidRDefault="006F5E5D" w:rsidP="00166A4B">
            <w:pPr>
              <w:jc w:val="both"/>
            </w:pPr>
            <w:r w:rsidRPr="008C134C">
              <w:t xml:space="preserve">Виды, конструкции и назначение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</w:p>
        </w:tc>
      </w:tr>
      <w:tr w:rsidR="006F5E5D" w:rsidRPr="008C134C" w14:paraId="130D744F" w14:textId="77777777" w:rsidTr="00166A4B">
        <w:trPr>
          <w:trHeight w:val="20"/>
        </w:trPr>
        <w:tc>
          <w:tcPr>
            <w:tcW w:w="904" w:type="pct"/>
            <w:vMerge/>
          </w:tcPr>
          <w:p w14:paraId="64B10416" w14:textId="77777777" w:rsidR="006F5E5D" w:rsidRPr="008C134C" w:rsidDel="002A1D54" w:rsidRDefault="006F5E5D" w:rsidP="006F5E5D"/>
        </w:tc>
        <w:tc>
          <w:tcPr>
            <w:tcW w:w="4096" w:type="pct"/>
          </w:tcPr>
          <w:p w14:paraId="75F6AB10" w14:textId="1F69FB63" w:rsidR="006F5E5D" w:rsidRPr="008C134C" w:rsidRDefault="006F5E5D" w:rsidP="00166A4B">
            <w:pPr>
              <w:jc w:val="both"/>
            </w:pPr>
            <w:r w:rsidRPr="008C134C">
              <w:t>Виды, конструкции и назначение штампов</w:t>
            </w:r>
            <w:r>
              <w:t xml:space="preserve">ой оснастки для </w:t>
            </w:r>
            <w:r w:rsidR="00703EC0">
              <w:t>штамповки-</w:t>
            </w:r>
            <w:r>
              <w:t>сборки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382E1776" w14:textId="77777777" w:rsidTr="00166A4B">
        <w:trPr>
          <w:trHeight w:val="20"/>
        </w:trPr>
        <w:tc>
          <w:tcPr>
            <w:tcW w:w="904" w:type="pct"/>
            <w:vMerge/>
          </w:tcPr>
          <w:p w14:paraId="0633B8F8" w14:textId="77777777" w:rsidR="006F5E5D" w:rsidRPr="008C134C" w:rsidDel="002A1D54" w:rsidRDefault="006F5E5D" w:rsidP="006F5E5D"/>
        </w:tc>
        <w:tc>
          <w:tcPr>
            <w:tcW w:w="4096" w:type="pct"/>
          </w:tcPr>
          <w:p w14:paraId="094BB366" w14:textId="3D0CDE45" w:rsidR="006F5E5D" w:rsidRPr="008C134C" w:rsidRDefault="006F5E5D" w:rsidP="00166A4B">
            <w:pPr>
              <w:jc w:val="both"/>
            </w:pPr>
            <w:r>
              <w:t>Типовые режимы</w:t>
            </w:r>
            <w:r w:rsidRPr="008C134C">
              <w:t xml:space="preserve"> работы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</w:p>
        </w:tc>
      </w:tr>
      <w:tr w:rsidR="006F5E5D" w:rsidRPr="008C134C" w14:paraId="1838E332" w14:textId="77777777" w:rsidTr="00166A4B">
        <w:trPr>
          <w:trHeight w:val="20"/>
        </w:trPr>
        <w:tc>
          <w:tcPr>
            <w:tcW w:w="904" w:type="pct"/>
            <w:vMerge/>
          </w:tcPr>
          <w:p w14:paraId="5B46E7AD" w14:textId="77777777" w:rsidR="006F5E5D" w:rsidRPr="008C134C" w:rsidDel="002A1D54" w:rsidRDefault="006F5E5D" w:rsidP="006F5E5D"/>
        </w:tc>
        <w:tc>
          <w:tcPr>
            <w:tcW w:w="4096" w:type="pct"/>
          </w:tcPr>
          <w:p w14:paraId="4A32C192" w14:textId="717AB974" w:rsidR="006F5E5D" w:rsidRPr="008C134C" w:rsidRDefault="006F5E5D" w:rsidP="00166A4B">
            <w:pPr>
              <w:jc w:val="both"/>
            </w:pPr>
            <w:r w:rsidRPr="008C134C">
              <w:t xml:space="preserve">Основные параметры работы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</w:p>
        </w:tc>
      </w:tr>
      <w:tr w:rsidR="006F5E5D" w:rsidRPr="008C134C" w14:paraId="2467899D" w14:textId="77777777" w:rsidTr="00166A4B">
        <w:trPr>
          <w:trHeight w:val="20"/>
        </w:trPr>
        <w:tc>
          <w:tcPr>
            <w:tcW w:w="904" w:type="pct"/>
            <w:vMerge/>
          </w:tcPr>
          <w:p w14:paraId="5970B0E1" w14:textId="77777777" w:rsidR="006F5E5D" w:rsidRPr="008C134C" w:rsidDel="002A1D54" w:rsidRDefault="006F5E5D" w:rsidP="006F5E5D"/>
        </w:tc>
        <w:tc>
          <w:tcPr>
            <w:tcW w:w="4096" w:type="pct"/>
          </w:tcPr>
          <w:p w14:paraId="533E9F06" w14:textId="336ED368" w:rsidR="006F5E5D" w:rsidRPr="008C134C" w:rsidRDefault="006F5E5D" w:rsidP="00166A4B">
            <w:pPr>
              <w:jc w:val="both"/>
            </w:pPr>
            <w:r w:rsidRPr="008C134C">
              <w:t xml:space="preserve">Назначение органов управления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</w:p>
        </w:tc>
      </w:tr>
      <w:tr w:rsidR="006F5E5D" w:rsidRPr="008C134C" w14:paraId="45E9448B" w14:textId="77777777" w:rsidTr="00166A4B">
        <w:trPr>
          <w:trHeight w:val="20"/>
        </w:trPr>
        <w:tc>
          <w:tcPr>
            <w:tcW w:w="904" w:type="pct"/>
            <w:vMerge/>
          </w:tcPr>
          <w:p w14:paraId="33171D1C" w14:textId="77777777" w:rsidR="006F5E5D" w:rsidRPr="008C134C" w:rsidDel="002A1D54" w:rsidRDefault="006F5E5D" w:rsidP="006F5E5D"/>
        </w:tc>
        <w:tc>
          <w:tcPr>
            <w:tcW w:w="4096" w:type="pct"/>
          </w:tcPr>
          <w:p w14:paraId="18C4832E" w14:textId="7E78CF1C" w:rsidR="006F5E5D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="006F5E5D" w:rsidRPr="007D5CCF">
              <w:t>до 3 кДж</w:t>
            </w:r>
          </w:p>
        </w:tc>
      </w:tr>
      <w:tr w:rsidR="006F5E5D" w:rsidRPr="008C134C" w14:paraId="311DF154" w14:textId="77777777" w:rsidTr="00166A4B">
        <w:trPr>
          <w:trHeight w:val="20"/>
        </w:trPr>
        <w:tc>
          <w:tcPr>
            <w:tcW w:w="904" w:type="pct"/>
            <w:vMerge/>
          </w:tcPr>
          <w:p w14:paraId="20F75141" w14:textId="77777777" w:rsidR="006F5E5D" w:rsidRPr="008C134C" w:rsidDel="002A1D54" w:rsidRDefault="006F5E5D" w:rsidP="006F5E5D"/>
        </w:tc>
        <w:tc>
          <w:tcPr>
            <w:tcW w:w="4096" w:type="pct"/>
          </w:tcPr>
          <w:p w14:paraId="4AF4EC66" w14:textId="6BA4EEEE" w:rsidR="006F5E5D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6F5E5D">
              <w:t xml:space="preserve">штамповой оснастки для </w:t>
            </w:r>
            <w:r w:rsidR="00703EC0">
              <w:t>штамповки-</w:t>
            </w:r>
            <w:r w:rsidR="006F5E5D">
              <w:t>сборки изделий на</w:t>
            </w:r>
            <w:r w:rsidR="006F5E5D" w:rsidRPr="008C134C">
              <w:t xml:space="preserve">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="006F5E5D" w:rsidRPr="007D5CCF">
              <w:t xml:space="preserve"> до 3 кДж</w:t>
            </w:r>
          </w:p>
        </w:tc>
      </w:tr>
      <w:tr w:rsidR="006F5E5D" w:rsidRPr="008C134C" w14:paraId="3FF98FF4" w14:textId="77777777" w:rsidTr="00166A4B">
        <w:trPr>
          <w:trHeight w:val="20"/>
        </w:trPr>
        <w:tc>
          <w:tcPr>
            <w:tcW w:w="904" w:type="pct"/>
            <w:vMerge/>
          </w:tcPr>
          <w:p w14:paraId="64BFE90C" w14:textId="77777777" w:rsidR="006F5E5D" w:rsidRPr="008C134C" w:rsidDel="002A1D54" w:rsidRDefault="006F5E5D" w:rsidP="006F5E5D"/>
        </w:tc>
        <w:tc>
          <w:tcPr>
            <w:tcW w:w="4096" w:type="pct"/>
          </w:tcPr>
          <w:p w14:paraId="315C60C7" w14:textId="1A1FF96F" w:rsidR="006F5E5D" w:rsidRPr="008C134C" w:rsidRDefault="006F5E5D" w:rsidP="00166A4B">
            <w:pPr>
              <w:jc w:val="both"/>
            </w:pPr>
            <w:r w:rsidRPr="008C134C">
              <w:t xml:space="preserve">Правила и порядок подготовки к работе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</w:p>
        </w:tc>
      </w:tr>
      <w:tr w:rsidR="006F5E5D" w:rsidRPr="008C134C" w14:paraId="4BC1829B" w14:textId="77777777" w:rsidTr="00166A4B">
        <w:trPr>
          <w:trHeight w:val="20"/>
        </w:trPr>
        <w:tc>
          <w:tcPr>
            <w:tcW w:w="904" w:type="pct"/>
            <w:vMerge/>
          </w:tcPr>
          <w:p w14:paraId="64145F6D" w14:textId="77777777" w:rsidR="006F5E5D" w:rsidRPr="008C134C" w:rsidDel="002A1D54" w:rsidRDefault="006F5E5D" w:rsidP="006F5E5D"/>
        </w:tc>
        <w:tc>
          <w:tcPr>
            <w:tcW w:w="4096" w:type="pct"/>
          </w:tcPr>
          <w:p w14:paraId="7C9DC5FD" w14:textId="5C2071BE" w:rsidR="006F5E5D" w:rsidRPr="008C134C" w:rsidRDefault="006F5E5D" w:rsidP="00166A4B">
            <w:pPr>
              <w:jc w:val="both"/>
            </w:pPr>
            <w:r w:rsidRPr="0031221C">
              <w:t xml:space="preserve">Порядок и правила выполнения планово-предупредительного </w:t>
            </w:r>
            <w:r w:rsidR="00DE6A5C">
              <w:t>ежесменного технического обслуживания</w:t>
            </w:r>
            <w:r w:rsidRPr="0031221C">
              <w:t xml:space="preserve">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установок с энергией </w:t>
            </w:r>
            <w:r w:rsidRPr="007D5CCF">
              <w:t>до 3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6F5E5D" w:rsidRPr="008C134C" w14:paraId="06200956" w14:textId="77777777" w:rsidTr="00166A4B">
        <w:trPr>
          <w:trHeight w:val="20"/>
        </w:trPr>
        <w:tc>
          <w:tcPr>
            <w:tcW w:w="904" w:type="pct"/>
            <w:vMerge/>
          </w:tcPr>
          <w:p w14:paraId="59BC4C59" w14:textId="77777777" w:rsidR="006F5E5D" w:rsidRPr="008C134C" w:rsidDel="002A1D54" w:rsidRDefault="006F5E5D" w:rsidP="006F5E5D"/>
        </w:tc>
        <w:tc>
          <w:tcPr>
            <w:tcW w:w="4096" w:type="pct"/>
          </w:tcPr>
          <w:p w14:paraId="27C9DC95" w14:textId="1F25C07C" w:rsidR="006F5E5D" w:rsidRPr="008C134C" w:rsidRDefault="006F5E5D" w:rsidP="00166A4B">
            <w:pPr>
              <w:jc w:val="both"/>
            </w:pPr>
            <w:r w:rsidRPr="008C134C">
              <w:t xml:space="preserve">Группы и марки </w:t>
            </w:r>
            <w:r>
              <w:t>материалов</w:t>
            </w:r>
            <w:r w:rsidRPr="008C134C">
              <w:t xml:space="preserve">, обрабатываемых </w:t>
            </w:r>
            <w:r>
              <w:t xml:space="preserve">на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3451F06E" w14:textId="77777777" w:rsidTr="00166A4B">
        <w:trPr>
          <w:trHeight w:val="20"/>
        </w:trPr>
        <w:tc>
          <w:tcPr>
            <w:tcW w:w="904" w:type="pct"/>
            <w:vMerge/>
          </w:tcPr>
          <w:p w14:paraId="1612ED7B" w14:textId="77777777" w:rsidR="006F5E5D" w:rsidRPr="008C134C" w:rsidDel="002A1D54" w:rsidRDefault="006F5E5D" w:rsidP="006F5E5D"/>
        </w:tc>
        <w:tc>
          <w:tcPr>
            <w:tcW w:w="4096" w:type="pct"/>
          </w:tcPr>
          <w:p w14:paraId="6F2D34DD" w14:textId="72FB48AA" w:rsidR="006F5E5D" w:rsidRPr="0031221C" w:rsidRDefault="006F5E5D" w:rsidP="00166A4B">
            <w:pPr>
              <w:jc w:val="both"/>
            </w:pPr>
            <w:r w:rsidRPr="008C134C">
              <w:t xml:space="preserve">Сортамент </w:t>
            </w:r>
            <w:r>
              <w:t xml:space="preserve">изделий для </w:t>
            </w:r>
            <w:r w:rsidR="00703EC0">
              <w:t>штамповки-</w:t>
            </w:r>
            <w:r>
              <w:t xml:space="preserve">сборки, обрабатываемых на </w:t>
            </w:r>
            <w:r w:rsidR="00AF1716">
              <w:br/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187542F5" w14:textId="77777777" w:rsidTr="00166A4B">
        <w:trPr>
          <w:trHeight w:val="20"/>
        </w:trPr>
        <w:tc>
          <w:tcPr>
            <w:tcW w:w="904" w:type="pct"/>
            <w:vMerge/>
          </w:tcPr>
          <w:p w14:paraId="46818666" w14:textId="77777777" w:rsidR="006F5E5D" w:rsidRPr="008C134C" w:rsidDel="002A1D54" w:rsidRDefault="006F5E5D" w:rsidP="006F5E5D"/>
        </w:tc>
        <w:tc>
          <w:tcPr>
            <w:tcW w:w="4096" w:type="pct"/>
          </w:tcPr>
          <w:p w14:paraId="720DDA1B" w14:textId="2D1F954C" w:rsidR="006F5E5D" w:rsidRPr="008C134C" w:rsidRDefault="006F5E5D" w:rsidP="00166A4B">
            <w:pPr>
              <w:jc w:val="both"/>
            </w:pPr>
            <w:r>
              <w:t xml:space="preserve">Типовые </w:t>
            </w:r>
            <w:r w:rsidRPr="008C134C">
              <w:t xml:space="preserve">технологические операции </w:t>
            </w:r>
            <w:r w:rsidR="00703EC0">
              <w:t>штамповки-</w:t>
            </w:r>
            <w:r>
              <w:t>сборки изделий</w:t>
            </w:r>
            <w:r w:rsidRPr="007D5CCF">
              <w:t xml:space="preserve"> на </w:t>
            </w:r>
            <w:r w:rsidR="00AF1716">
              <w:br/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7155E0EE" w14:textId="77777777" w:rsidTr="00166A4B">
        <w:trPr>
          <w:trHeight w:val="20"/>
        </w:trPr>
        <w:tc>
          <w:tcPr>
            <w:tcW w:w="904" w:type="pct"/>
            <w:vMerge/>
          </w:tcPr>
          <w:p w14:paraId="6596824D" w14:textId="77777777" w:rsidR="006F5E5D" w:rsidRPr="008C134C" w:rsidDel="002A1D54" w:rsidRDefault="006F5E5D" w:rsidP="006F5E5D"/>
        </w:tc>
        <w:tc>
          <w:tcPr>
            <w:tcW w:w="4096" w:type="pct"/>
          </w:tcPr>
          <w:p w14:paraId="5A11A0E2" w14:textId="2FAF620C" w:rsidR="006F5E5D" w:rsidRPr="008C134C" w:rsidRDefault="006F5E5D" w:rsidP="00166A4B">
            <w:pPr>
              <w:jc w:val="both"/>
            </w:pPr>
            <w:r w:rsidRPr="008C134C">
              <w:t xml:space="preserve">Основные правила и способы </w:t>
            </w:r>
            <w:r w:rsidR="00FD7B1B">
              <w:t>штамповки-</w:t>
            </w:r>
            <w:r>
              <w:t>сборки изделий</w:t>
            </w:r>
            <w:r w:rsidRPr="007D5CCF">
              <w:t xml:space="preserve"> на </w:t>
            </w:r>
            <w:r w:rsidR="00AF1716">
              <w:br/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70FD1361" w14:textId="77777777" w:rsidTr="00166A4B">
        <w:trPr>
          <w:trHeight w:val="20"/>
        </w:trPr>
        <w:tc>
          <w:tcPr>
            <w:tcW w:w="904" w:type="pct"/>
            <w:vMerge/>
          </w:tcPr>
          <w:p w14:paraId="06A2FAB5" w14:textId="77777777" w:rsidR="006F5E5D" w:rsidRPr="008C134C" w:rsidDel="002A1D54" w:rsidRDefault="006F5E5D" w:rsidP="006F5E5D"/>
        </w:tc>
        <w:tc>
          <w:tcPr>
            <w:tcW w:w="4096" w:type="pct"/>
          </w:tcPr>
          <w:p w14:paraId="3578A920" w14:textId="76512D3D" w:rsidR="006F5E5D" w:rsidRPr="008C134C" w:rsidRDefault="006F5E5D" w:rsidP="00166A4B">
            <w:pPr>
              <w:jc w:val="both"/>
            </w:pPr>
            <w:r w:rsidRPr="008C134C">
              <w:t xml:space="preserve">Способы контроля </w:t>
            </w:r>
            <w:r>
              <w:t xml:space="preserve">размеров изделий после </w:t>
            </w:r>
            <w:r w:rsidR="00B07404">
              <w:t>штамповки-</w:t>
            </w:r>
            <w:r>
              <w:t xml:space="preserve">сборки </w:t>
            </w:r>
            <w:r w:rsidRPr="007D5CCF">
              <w:t xml:space="preserve">на </w:t>
            </w:r>
            <w:r w:rsidR="00AF1716">
              <w:br/>
            </w:r>
            <w:r w:rsidR="00285F40">
              <w:lastRenderedPageBreak/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77DC8FEC" w14:textId="77777777" w:rsidTr="00166A4B">
        <w:trPr>
          <w:trHeight w:val="20"/>
        </w:trPr>
        <w:tc>
          <w:tcPr>
            <w:tcW w:w="904" w:type="pct"/>
            <w:vMerge/>
          </w:tcPr>
          <w:p w14:paraId="37DD5983" w14:textId="77777777" w:rsidR="006F5E5D" w:rsidRPr="008C134C" w:rsidDel="002A1D54" w:rsidRDefault="006F5E5D" w:rsidP="006F5E5D"/>
        </w:tc>
        <w:tc>
          <w:tcPr>
            <w:tcW w:w="4096" w:type="pct"/>
          </w:tcPr>
          <w:p w14:paraId="41BFD85F" w14:textId="302A58AD" w:rsidR="006F5E5D" w:rsidRPr="008C134C" w:rsidRDefault="006F5E5D" w:rsidP="00166A4B">
            <w:pPr>
              <w:jc w:val="both"/>
            </w:pPr>
            <w:r w:rsidRPr="008C134C">
              <w:t xml:space="preserve">Виды, конструкции, назначение контрольно-измерительных инструментов для контроля </w:t>
            </w:r>
            <w:r>
              <w:t xml:space="preserve">изделий после </w:t>
            </w:r>
            <w:r w:rsidR="00B07404">
              <w:t>штамповки-</w:t>
            </w:r>
            <w:r>
              <w:t>сборки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4E25C77C" w14:textId="77777777" w:rsidTr="00166A4B">
        <w:trPr>
          <w:trHeight w:val="20"/>
        </w:trPr>
        <w:tc>
          <w:tcPr>
            <w:tcW w:w="904" w:type="pct"/>
            <w:vMerge/>
          </w:tcPr>
          <w:p w14:paraId="638A41A6" w14:textId="77777777" w:rsidR="006F5E5D" w:rsidRPr="008C134C" w:rsidDel="002A1D54" w:rsidRDefault="006F5E5D" w:rsidP="006F5E5D"/>
        </w:tc>
        <w:tc>
          <w:tcPr>
            <w:tcW w:w="4096" w:type="pct"/>
          </w:tcPr>
          <w:p w14:paraId="4A057351" w14:textId="6398A73C" w:rsidR="006F5E5D" w:rsidRPr="008C134C" w:rsidRDefault="006F5E5D" w:rsidP="00166A4B">
            <w:pPr>
              <w:jc w:val="both"/>
            </w:pPr>
            <w:r w:rsidRPr="008C134C">
              <w:rPr>
                <w:rFonts w:eastAsia="Batang"/>
              </w:rPr>
              <w:t xml:space="preserve">Приемы работы при </w:t>
            </w:r>
            <w:r w:rsidR="00B07404">
              <w:t>штамповке-</w:t>
            </w:r>
            <w:r>
              <w:t>сборке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7E56D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601CA9A5" w14:textId="77777777" w:rsidTr="00166A4B">
        <w:trPr>
          <w:trHeight w:val="20"/>
        </w:trPr>
        <w:tc>
          <w:tcPr>
            <w:tcW w:w="904" w:type="pct"/>
            <w:vMerge/>
          </w:tcPr>
          <w:p w14:paraId="1A62D0D1" w14:textId="77777777" w:rsidR="006F5E5D" w:rsidRPr="008C134C" w:rsidDel="002A1D54" w:rsidRDefault="006F5E5D" w:rsidP="006F5E5D"/>
        </w:tc>
        <w:tc>
          <w:tcPr>
            <w:tcW w:w="4096" w:type="pct"/>
          </w:tcPr>
          <w:p w14:paraId="5BF1A390" w14:textId="70774603" w:rsidR="006F5E5D" w:rsidRPr="008C134C" w:rsidRDefault="006F5E5D" w:rsidP="00166A4B">
            <w:pPr>
              <w:jc w:val="both"/>
            </w:pPr>
            <w:r w:rsidRPr="008C134C">
              <w:t xml:space="preserve">Виды и </w:t>
            </w:r>
            <w:r w:rsidR="00DC65BB">
              <w:t xml:space="preserve">правила применения средств индивидуальной </w:t>
            </w:r>
            <w:r w:rsidRPr="008C134C">
              <w:t>и коллективной защиты при</w:t>
            </w:r>
            <w:r w:rsidRPr="008C134C">
              <w:rPr>
                <w:rFonts w:eastAsia="Batang"/>
              </w:rPr>
              <w:t xml:space="preserve"> </w:t>
            </w:r>
            <w:r w:rsidR="00B07404">
              <w:t>штамповке-</w:t>
            </w:r>
            <w:r>
              <w:t>сборке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7E56DD">
              <w:t xml:space="preserve">сборочных </w:t>
            </w:r>
            <w:r w:rsidR="00285F40">
              <w:t>установках с энергией</w:t>
            </w:r>
            <w:r w:rsidRPr="007D5CCF">
              <w:t xml:space="preserve"> до 3 кДж</w:t>
            </w:r>
          </w:p>
        </w:tc>
      </w:tr>
      <w:tr w:rsidR="006F5E5D" w:rsidRPr="008C134C" w14:paraId="617AFA10" w14:textId="77777777" w:rsidTr="00166A4B">
        <w:trPr>
          <w:trHeight w:val="20"/>
        </w:trPr>
        <w:tc>
          <w:tcPr>
            <w:tcW w:w="904" w:type="pct"/>
            <w:vMerge/>
          </w:tcPr>
          <w:p w14:paraId="3894B73A" w14:textId="77777777" w:rsidR="006F5E5D" w:rsidRPr="008C134C" w:rsidDel="002A1D54" w:rsidRDefault="006F5E5D" w:rsidP="006F5E5D"/>
        </w:tc>
        <w:tc>
          <w:tcPr>
            <w:tcW w:w="4096" w:type="pct"/>
          </w:tcPr>
          <w:p w14:paraId="3C45EBFC" w14:textId="5EF48359" w:rsidR="006F5E5D" w:rsidRPr="008C134C" w:rsidRDefault="006F5E5D" w:rsidP="00166A4B">
            <w:pPr>
              <w:jc w:val="both"/>
            </w:pPr>
            <w:r w:rsidRPr="008C134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6F5E5D" w:rsidRPr="008C134C" w14:paraId="161CCB40" w14:textId="77777777" w:rsidTr="00166A4B">
        <w:trPr>
          <w:trHeight w:val="20"/>
        </w:trPr>
        <w:tc>
          <w:tcPr>
            <w:tcW w:w="904" w:type="pct"/>
          </w:tcPr>
          <w:p w14:paraId="45D817A5" w14:textId="77777777" w:rsidR="006F5E5D" w:rsidRPr="008C134C" w:rsidDel="002A1D54" w:rsidRDefault="006F5E5D" w:rsidP="006F5E5D">
            <w:r w:rsidRPr="008C134C" w:rsidDel="002A1D54">
              <w:t>Другие характеристики</w:t>
            </w:r>
          </w:p>
        </w:tc>
        <w:tc>
          <w:tcPr>
            <w:tcW w:w="4096" w:type="pct"/>
          </w:tcPr>
          <w:p w14:paraId="0E0FFAFF" w14:textId="77777777" w:rsidR="006F5E5D" w:rsidRPr="008C134C" w:rsidRDefault="006F5E5D" w:rsidP="00166A4B">
            <w:pPr>
              <w:jc w:val="both"/>
            </w:pPr>
            <w:r w:rsidRPr="008C134C">
              <w:t>-</w:t>
            </w:r>
          </w:p>
        </w:tc>
      </w:tr>
    </w:tbl>
    <w:p w14:paraId="5680F590" w14:textId="77777777" w:rsidR="00D74B16" w:rsidRDefault="00D74B16" w:rsidP="003B702F">
      <w:pPr>
        <w:rPr>
          <w:b/>
          <w:bCs w:val="0"/>
        </w:rPr>
      </w:pPr>
    </w:p>
    <w:p w14:paraId="5778368E" w14:textId="69900E49" w:rsidR="00893EBD" w:rsidRDefault="00893EBD" w:rsidP="003B702F">
      <w:pPr>
        <w:rPr>
          <w:b/>
          <w:bCs w:val="0"/>
        </w:rPr>
      </w:pPr>
      <w:r w:rsidRPr="003B702F">
        <w:rPr>
          <w:b/>
          <w:bCs w:val="0"/>
        </w:rPr>
        <w:t>3.1.</w:t>
      </w:r>
      <w:r w:rsidR="00C25FD5" w:rsidRPr="003B702F">
        <w:rPr>
          <w:b/>
          <w:bCs w:val="0"/>
        </w:rPr>
        <w:t>3</w:t>
      </w:r>
      <w:r w:rsidRPr="003B702F">
        <w:rPr>
          <w:b/>
          <w:bCs w:val="0"/>
        </w:rPr>
        <w:t>. Трудовая функция</w:t>
      </w:r>
    </w:p>
    <w:p w14:paraId="7F23B02A" w14:textId="77777777" w:rsidR="00D74B16" w:rsidRPr="003B702F" w:rsidRDefault="00D74B16" w:rsidP="003B702F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4348"/>
        <w:gridCol w:w="698"/>
        <w:gridCol w:w="977"/>
        <w:gridCol w:w="1832"/>
        <w:gridCol w:w="553"/>
      </w:tblGrid>
      <w:tr w:rsidR="00893EBD" w:rsidRPr="008C134C" w14:paraId="7545BEF1" w14:textId="77777777" w:rsidTr="00166A4B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9D1D920" w14:textId="21954DBF" w:rsidR="00893EBD" w:rsidRPr="008C134C" w:rsidRDefault="00893EBD" w:rsidP="008C134C">
            <w:r w:rsidRPr="008C134C">
              <w:t xml:space="preserve"> </w:t>
            </w:r>
            <w:r w:rsidR="004308A7" w:rsidRPr="004308A7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837DE9" w14:textId="312C2F55" w:rsidR="00893EBD" w:rsidRPr="008C134C" w:rsidRDefault="00A4296F" w:rsidP="008C134C">
            <w:r>
              <w:rPr>
                <w:color w:val="000000"/>
              </w:rPr>
              <w:t xml:space="preserve">Штамповка изделий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AD6ED9">
              <w:rPr>
                <w:bCs w:val="0"/>
                <w:color w:val="000000"/>
              </w:rPr>
              <w:t xml:space="preserve"> до 45 кДж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8232F4" w14:textId="0C21ABCE" w:rsidR="00893EBD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99648" w14:textId="3510486E" w:rsidR="00893EBD" w:rsidRPr="008C134C" w:rsidRDefault="000120EE" w:rsidP="00166A4B">
            <w:pPr>
              <w:jc w:val="center"/>
            </w:pPr>
            <w:r>
              <w:rPr>
                <w:lang w:val="en-US"/>
              </w:rPr>
              <w:t>A</w:t>
            </w:r>
            <w:r w:rsidR="00893EBD" w:rsidRPr="008C134C">
              <w:t>/0</w:t>
            </w:r>
            <w:r w:rsidR="00C25FD5" w:rsidRPr="008C134C">
              <w:t>3</w:t>
            </w:r>
            <w:r w:rsidR="00893EBD" w:rsidRPr="008C134C">
              <w:t>.</w:t>
            </w:r>
            <w:r w:rsidR="00A737B5">
              <w:t>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6370140" w14:textId="780BFB61" w:rsidR="00893EBD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37DDD3" w14:textId="77777777" w:rsidR="00893EBD" w:rsidRPr="008C134C" w:rsidRDefault="00A737B5" w:rsidP="00166A4B">
            <w:pPr>
              <w:jc w:val="center"/>
            </w:pPr>
            <w:r>
              <w:t>3</w:t>
            </w:r>
          </w:p>
        </w:tc>
      </w:tr>
    </w:tbl>
    <w:p w14:paraId="172A26C8" w14:textId="77777777" w:rsidR="00D74B16" w:rsidRDefault="00D74B1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BC5954" w:rsidRPr="008C134C" w14:paraId="758D0F88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599A8D6D" w14:textId="77777777" w:rsidR="00BC5954" w:rsidRPr="008C134C" w:rsidRDefault="00BC5954" w:rsidP="00BC5954">
            <w:r w:rsidRPr="008C134C">
              <w:t>Трудовые действия</w:t>
            </w:r>
          </w:p>
        </w:tc>
        <w:tc>
          <w:tcPr>
            <w:tcW w:w="4096" w:type="pct"/>
          </w:tcPr>
          <w:p w14:paraId="193085E3" w14:textId="0AF38B54" w:rsidR="00BC5954" w:rsidRPr="008C134C" w:rsidRDefault="00BC5954" w:rsidP="00166A4B">
            <w:pPr>
              <w:jc w:val="both"/>
            </w:pPr>
            <w:r w:rsidRPr="008C134C">
              <w:t xml:space="preserve">Подготовка рабочего места к </w:t>
            </w:r>
            <w:r w:rsidRPr="007D5CCF">
              <w:t>штамповк</w:t>
            </w:r>
            <w:r>
              <w:t>е</w:t>
            </w:r>
            <w:r w:rsidRPr="007D5CCF">
              <w:t xml:space="preserve"> изделий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B4791B">
              <w:rPr>
                <w:color w:val="000000"/>
              </w:rPr>
              <w:t xml:space="preserve"> до 45 кДж</w:t>
            </w:r>
          </w:p>
        </w:tc>
      </w:tr>
      <w:tr w:rsidR="00373F9A" w:rsidRPr="008C134C" w14:paraId="1DCF01E5" w14:textId="77777777" w:rsidTr="00166A4B">
        <w:trPr>
          <w:trHeight w:val="20"/>
        </w:trPr>
        <w:tc>
          <w:tcPr>
            <w:tcW w:w="904" w:type="pct"/>
            <w:vMerge/>
          </w:tcPr>
          <w:p w14:paraId="3F99CBD8" w14:textId="77777777" w:rsidR="00373F9A" w:rsidRPr="008C134C" w:rsidRDefault="00373F9A" w:rsidP="00373F9A"/>
        </w:tc>
        <w:tc>
          <w:tcPr>
            <w:tcW w:w="4096" w:type="pct"/>
          </w:tcPr>
          <w:p w14:paraId="0A2DE5A1" w14:textId="180383AB" w:rsidR="00373F9A" w:rsidRPr="008C134C" w:rsidRDefault="00373F9A" w:rsidP="00166A4B">
            <w:pPr>
              <w:jc w:val="both"/>
            </w:pPr>
            <w:r w:rsidRPr="008C134C">
              <w:t>Подготовка к работе</w:t>
            </w:r>
            <w:r>
              <w:rPr>
                <w:color w:val="000000"/>
              </w:rPr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373F9A" w:rsidRPr="008C134C" w14:paraId="4B75741C" w14:textId="77777777" w:rsidTr="00166A4B">
        <w:trPr>
          <w:trHeight w:val="20"/>
        </w:trPr>
        <w:tc>
          <w:tcPr>
            <w:tcW w:w="904" w:type="pct"/>
            <w:vMerge/>
          </w:tcPr>
          <w:p w14:paraId="29886EB5" w14:textId="77777777" w:rsidR="00373F9A" w:rsidRPr="008C134C" w:rsidRDefault="00373F9A" w:rsidP="00373F9A"/>
        </w:tc>
        <w:tc>
          <w:tcPr>
            <w:tcW w:w="4096" w:type="pct"/>
          </w:tcPr>
          <w:p w14:paraId="720BD84A" w14:textId="28165229" w:rsidR="00373F9A" w:rsidRPr="008C134C" w:rsidRDefault="00DE6A5C" w:rsidP="00166A4B">
            <w:pPr>
              <w:jc w:val="both"/>
            </w:pPr>
            <w:r>
              <w:t>Ежесменное техническое обслуживание</w:t>
            </w:r>
            <w:r w:rsidR="00373F9A" w:rsidRPr="007D5CCF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373F9A" w:rsidRPr="008C134C" w14:paraId="6959D812" w14:textId="77777777" w:rsidTr="00166A4B">
        <w:trPr>
          <w:trHeight w:val="20"/>
        </w:trPr>
        <w:tc>
          <w:tcPr>
            <w:tcW w:w="904" w:type="pct"/>
            <w:vMerge/>
          </w:tcPr>
          <w:p w14:paraId="73F43F4B" w14:textId="77777777" w:rsidR="00373F9A" w:rsidRPr="008C134C" w:rsidRDefault="00373F9A" w:rsidP="00373F9A"/>
        </w:tc>
        <w:tc>
          <w:tcPr>
            <w:tcW w:w="4096" w:type="pct"/>
          </w:tcPr>
          <w:p w14:paraId="7C2D1A60" w14:textId="52E3E95B" w:rsidR="00373F9A" w:rsidRPr="008C134C" w:rsidRDefault="00373F9A" w:rsidP="00166A4B">
            <w:pPr>
              <w:jc w:val="both"/>
            </w:pPr>
            <w:r>
              <w:t xml:space="preserve">Подготовка технологической оснастки для штамповки </w:t>
            </w:r>
            <w:r w:rsidRPr="007D5CCF"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373F9A" w:rsidRPr="008C134C" w14:paraId="1514F6FF" w14:textId="77777777" w:rsidTr="00166A4B">
        <w:trPr>
          <w:trHeight w:val="20"/>
        </w:trPr>
        <w:tc>
          <w:tcPr>
            <w:tcW w:w="904" w:type="pct"/>
            <w:vMerge/>
          </w:tcPr>
          <w:p w14:paraId="36C32CD7" w14:textId="77777777" w:rsidR="00373F9A" w:rsidRPr="008C134C" w:rsidRDefault="00373F9A" w:rsidP="00373F9A"/>
        </w:tc>
        <w:tc>
          <w:tcPr>
            <w:tcW w:w="4096" w:type="pct"/>
          </w:tcPr>
          <w:p w14:paraId="789C0912" w14:textId="10B48BA9" w:rsidR="00373F9A" w:rsidRPr="008C134C" w:rsidRDefault="00373F9A" w:rsidP="00166A4B">
            <w:pPr>
              <w:jc w:val="both"/>
            </w:pPr>
            <w:r>
              <w:t>Подготовка заготов</w:t>
            </w:r>
            <w:r w:rsidR="006A04B1">
              <w:t>о</w:t>
            </w:r>
            <w:r>
              <w:t xml:space="preserve">к для штамповки </w:t>
            </w:r>
            <w:r w:rsidRPr="007D5CCF"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373F9A" w:rsidRPr="008C134C" w14:paraId="0807CA2E" w14:textId="77777777" w:rsidTr="00166A4B">
        <w:trPr>
          <w:trHeight w:val="20"/>
        </w:trPr>
        <w:tc>
          <w:tcPr>
            <w:tcW w:w="904" w:type="pct"/>
            <w:vMerge/>
          </w:tcPr>
          <w:p w14:paraId="60544710" w14:textId="77777777" w:rsidR="00373F9A" w:rsidRPr="008C134C" w:rsidRDefault="00373F9A" w:rsidP="00373F9A"/>
        </w:tc>
        <w:tc>
          <w:tcPr>
            <w:tcW w:w="4096" w:type="pct"/>
          </w:tcPr>
          <w:p w14:paraId="1C371405" w14:textId="3D226C94" w:rsidR="00373F9A" w:rsidRPr="008C134C" w:rsidRDefault="00373F9A" w:rsidP="00166A4B">
            <w:pPr>
              <w:jc w:val="both"/>
            </w:pPr>
            <w:r>
              <w:t>Подача</w:t>
            </w:r>
            <w:r w:rsidRPr="007C03E1">
              <w:t xml:space="preserve"> </w:t>
            </w:r>
            <w:r>
              <w:t>заготовок</w:t>
            </w:r>
            <w:r w:rsidRPr="007C03E1">
              <w:t xml:space="preserve"> в </w:t>
            </w:r>
            <w:r>
              <w:t xml:space="preserve">технологическую оснастку </w:t>
            </w:r>
            <w:r w:rsidR="008D3B67">
              <w:t xml:space="preserve">для штамповки в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373F9A" w:rsidRPr="008C134C" w14:paraId="5B765B29" w14:textId="77777777" w:rsidTr="00166A4B">
        <w:trPr>
          <w:trHeight w:val="20"/>
        </w:trPr>
        <w:tc>
          <w:tcPr>
            <w:tcW w:w="904" w:type="pct"/>
            <w:vMerge/>
          </w:tcPr>
          <w:p w14:paraId="2DE3E954" w14:textId="77777777" w:rsidR="00373F9A" w:rsidRPr="008C134C" w:rsidRDefault="00373F9A" w:rsidP="00373F9A"/>
        </w:tc>
        <w:tc>
          <w:tcPr>
            <w:tcW w:w="4096" w:type="pct"/>
          </w:tcPr>
          <w:p w14:paraId="1B7B1236" w14:textId="780C9A4D" w:rsidR="00373F9A" w:rsidRPr="008C134C" w:rsidRDefault="008D3B67" w:rsidP="00166A4B">
            <w:pPr>
              <w:jc w:val="both"/>
            </w:pPr>
            <w:r w:rsidRPr="008C134C">
              <w:t xml:space="preserve">Управление </w:t>
            </w:r>
            <w:r w:rsidR="003E3DCA">
              <w:rPr>
                <w:color w:val="000000"/>
              </w:rPr>
              <w:t>электрогидравлическим штамповочным оборудованием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373F9A" w:rsidRPr="008C134C" w14:paraId="0ADD20C6" w14:textId="77777777" w:rsidTr="00166A4B">
        <w:trPr>
          <w:trHeight w:val="20"/>
        </w:trPr>
        <w:tc>
          <w:tcPr>
            <w:tcW w:w="904" w:type="pct"/>
            <w:vMerge/>
          </w:tcPr>
          <w:p w14:paraId="32C3538F" w14:textId="77777777" w:rsidR="00373F9A" w:rsidRPr="008C134C" w:rsidRDefault="00373F9A" w:rsidP="00373F9A"/>
        </w:tc>
        <w:tc>
          <w:tcPr>
            <w:tcW w:w="4096" w:type="pct"/>
          </w:tcPr>
          <w:p w14:paraId="0A6975E9" w14:textId="24BF049B" w:rsidR="00373F9A" w:rsidRPr="008C134C" w:rsidRDefault="008D3B67" w:rsidP="00166A4B">
            <w:pPr>
              <w:jc w:val="both"/>
            </w:pPr>
            <w:r>
              <w:t>Извлечение издели</w:t>
            </w:r>
            <w:r w:rsidR="00791ECD">
              <w:t>й</w:t>
            </w:r>
            <w:r>
              <w:t xml:space="preserve"> из технологическ</w:t>
            </w:r>
            <w:r w:rsidR="00C679CB">
              <w:t>ой</w:t>
            </w:r>
            <w:r>
              <w:t xml:space="preserve"> оснастк</w:t>
            </w:r>
            <w:r w:rsidR="00C679CB">
              <w:t>и</w:t>
            </w:r>
            <w:r>
              <w:t xml:space="preserve"> </w:t>
            </w:r>
            <w:r w:rsidR="00C679CB">
              <w:t>после штамповки</w:t>
            </w:r>
            <w:r w:rsidR="00C679CB" w:rsidRPr="007D5CCF">
              <w:t xml:space="preserve"> </w:t>
            </w:r>
            <w:r w:rsidR="00C679CB"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B4791B" w:rsidRPr="008C134C" w14:paraId="2BCDA1DB" w14:textId="77777777" w:rsidTr="00166A4B">
        <w:trPr>
          <w:trHeight w:val="20"/>
        </w:trPr>
        <w:tc>
          <w:tcPr>
            <w:tcW w:w="904" w:type="pct"/>
            <w:vMerge/>
          </w:tcPr>
          <w:p w14:paraId="0E019D9D" w14:textId="77777777" w:rsidR="00B4791B" w:rsidRPr="008C134C" w:rsidRDefault="00B4791B" w:rsidP="008D3B67"/>
        </w:tc>
        <w:tc>
          <w:tcPr>
            <w:tcW w:w="4096" w:type="pct"/>
          </w:tcPr>
          <w:p w14:paraId="6F084861" w14:textId="0AFCD419" w:rsidR="00B4791B" w:rsidRPr="008C134C" w:rsidRDefault="00B4791B" w:rsidP="00166A4B">
            <w:pPr>
              <w:jc w:val="both"/>
            </w:pPr>
            <w:r>
              <w:t>Контроль работы</w:t>
            </w:r>
            <w:r w:rsidRPr="008C134C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Pr="007D5CCF">
              <w:t xml:space="preserve"> до </w:t>
            </w:r>
            <w:r w:rsidR="001A3E5A">
              <w:t>45</w:t>
            </w:r>
            <w:r w:rsidRPr="007D5CCF">
              <w:t> кДж</w:t>
            </w:r>
          </w:p>
        </w:tc>
      </w:tr>
      <w:tr w:rsidR="008D3B67" w:rsidRPr="008C134C" w14:paraId="2FEAF3AB" w14:textId="77777777" w:rsidTr="00166A4B">
        <w:trPr>
          <w:trHeight w:val="20"/>
        </w:trPr>
        <w:tc>
          <w:tcPr>
            <w:tcW w:w="904" w:type="pct"/>
            <w:vMerge/>
          </w:tcPr>
          <w:p w14:paraId="603EF716" w14:textId="77777777" w:rsidR="008D3B67" w:rsidRPr="008C134C" w:rsidRDefault="008D3B67" w:rsidP="008D3B67"/>
        </w:tc>
        <w:tc>
          <w:tcPr>
            <w:tcW w:w="4096" w:type="pct"/>
          </w:tcPr>
          <w:p w14:paraId="6A99F8CE" w14:textId="2DA0F0A7" w:rsidR="008D3B67" w:rsidRPr="008C134C" w:rsidRDefault="00C679CB" w:rsidP="00166A4B">
            <w:pPr>
              <w:jc w:val="both"/>
            </w:pPr>
            <w:r w:rsidRPr="008C134C">
              <w:t>Складирование</w:t>
            </w:r>
            <w:r>
              <w:t xml:space="preserve"> изделий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8D3B67" w:rsidRPr="008C134C" w14:paraId="5FE5057E" w14:textId="77777777" w:rsidTr="00166A4B">
        <w:trPr>
          <w:trHeight w:val="20"/>
        </w:trPr>
        <w:tc>
          <w:tcPr>
            <w:tcW w:w="904" w:type="pct"/>
            <w:vMerge/>
          </w:tcPr>
          <w:p w14:paraId="669420EA" w14:textId="77777777" w:rsidR="008D3B67" w:rsidRPr="008C134C" w:rsidRDefault="008D3B67" w:rsidP="008D3B67"/>
        </w:tc>
        <w:tc>
          <w:tcPr>
            <w:tcW w:w="4096" w:type="pct"/>
          </w:tcPr>
          <w:p w14:paraId="5BBF95DC" w14:textId="47930C3B" w:rsidR="008D3B67" w:rsidRPr="008C134C" w:rsidRDefault="00C679CB" w:rsidP="00166A4B">
            <w:pPr>
              <w:jc w:val="both"/>
            </w:pPr>
            <w:r w:rsidRPr="008C134C">
              <w:t xml:space="preserve">Выявление дефектов в </w:t>
            </w:r>
            <w:r>
              <w:t xml:space="preserve">изделиях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8D3B67" w:rsidRPr="008C134C" w14:paraId="1C6FBA12" w14:textId="77777777" w:rsidTr="00166A4B">
        <w:trPr>
          <w:trHeight w:val="20"/>
        </w:trPr>
        <w:tc>
          <w:tcPr>
            <w:tcW w:w="904" w:type="pct"/>
            <w:vMerge/>
          </w:tcPr>
          <w:p w14:paraId="17C70CBC" w14:textId="77777777" w:rsidR="008D3B67" w:rsidRPr="008C134C" w:rsidRDefault="008D3B67" w:rsidP="008D3B67"/>
        </w:tc>
        <w:tc>
          <w:tcPr>
            <w:tcW w:w="4096" w:type="pct"/>
          </w:tcPr>
          <w:p w14:paraId="4A40364B" w14:textId="624F73ED" w:rsidR="008D3B67" w:rsidRPr="008C134C" w:rsidRDefault="00C679CB" w:rsidP="00166A4B">
            <w:pPr>
              <w:jc w:val="both"/>
            </w:pPr>
            <w:r w:rsidRPr="008C134C">
              <w:t xml:space="preserve">Периодический контроль размеров </w:t>
            </w:r>
            <w:r>
              <w:t xml:space="preserve">изделий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B4791B">
              <w:rPr>
                <w:color w:val="000000"/>
              </w:rPr>
              <w:t xml:space="preserve"> до 45</w:t>
            </w:r>
            <w:r w:rsidR="001A3E5A">
              <w:rPr>
                <w:color w:val="000000"/>
              </w:rPr>
              <w:t> </w:t>
            </w:r>
            <w:r w:rsidR="00B4791B">
              <w:rPr>
                <w:color w:val="000000"/>
              </w:rPr>
              <w:t>кДж</w:t>
            </w:r>
          </w:p>
        </w:tc>
      </w:tr>
      <w:tr w:rsidR="001A3E5A" w:rsidRPr="008C134C" w14:paraId="57269591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05420608" w14:textId="77777777" w:rsidR="001A3E5A" w:rsidRPr="008C134C" w:rsidDel="002A1D54" w:rsidRDefault="001A3E5A" w:rsidP="001A3E5A">
            <w:r w:rsidRPr="008C134C" w:rsidDel="002A1D54">
              <w:t>Необходимые умения</w:t>
            </w:r>
          </w:p>
        </w:tc>
        <w:tc>
          <w:tcPr>
            <w:tcW w:w="4096" w:type="pct"/>
          </w:tcPr>
          <w:p w14:paraId="50EE0AF1" w14:textId="1C4638B6" w:rsidR="001A3E5A" w:rsidRPr="008C134C" w:rsidRDefault="001A3E5A" w:rsidP="00166A4B">
            <w:pPr>
              <w:jc w:val="both"/>
            </w:pPr>
            <w:r>
              <w:t>Читать и анализировать конструкторскую и технологическую документацию</w:t>
            </w:r>
          </w:p>
        </w:tc>
      </w:tr>
      <w:tr w:rsidR="001A3E5A" w:rsidRPr="008C134C" w14:paraId="26FC605D" w14:textId="77777777" w:rsidTr="00166A4B">
        <w:trPr>
          <w:trHeight w:val="20"/>
        </w:trPr>
        <w:tc>
          <w:tcPr>
            <w:tcW w:w="904" w:type="pct"/>
            <w:vMerge/>
          </w:tcPr>
          <w:p w14:paraId="7E44C998" w14:textId="77777777" w:rsidR="001A3E5A" w:rsidRPr="008C134C" w:rsidDel="002A1D54" w:rsidRDefault="001A3E5A" w:rsidP="001A3E5A"/>
        </w:tc>
        <w:tc>
          <w:tcPr>
            <w:tcW w:w="4096" w:type="pct"/>
          </w:tcPr>
          <w:p w14:paraId="2FF6B7F8" w14:textId="5758AEBF" w:rsidR="001A3E5A" w:rsidRPr="008C134C" w:rsidRDefault="001A3E5A" w:rsidP="00166A4B">
            <w:pPr>
              <w:jc w:val="both"/>
            </w:pPr>
            <w:r w:rsidRPr="008C134C">
              <w:t xml:space="preserve">Использовать </w:t>
            </w:r>
            <w:r w:rsidR="003E3DCA">
              <w:rPr>
                <w:color w:val="000000"/>
              </w:rPr>
              <w:t>электрогидравлическое штамповочное оборудование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1A3E5A" w:rsidRPr="008C134C" w14:paraId="6DA39B89" w14:textId="77777777" w:rsidTr="00166A4B">
        <w:trPr>
          <w:trHeight w:val="20"/>
        </w:trPr>
        <w:tc>
          <w:tcPr>
            <w:tcW w:w="904" w:type="pct"/>
            <w:vMerge/>
          </w:tcPr>
          <w:p w14:paraId="3B099D43" w14:textId="77777777" w:rsidR="001A3E5A" w:rsidRPr="008C134C" w:rsidDel="002A1D54" w:rsidRDefault="001A3E5A" w:rsidP="001A3E5A"/>
        </w:tc>
        <w:tc>
          <w:tcPr>
            <w:tcW w:w="4096" w:type="pct"/>
          </w:tcPr>
          <w:p w14:paraId="7AE2E622" w14:textId="5031CD57" w:rsidR="001A3E5A" w:rsidRPr="008C134C" w:rsidRDefault="001A3E5A" w:rsidP="00166A4B">
            <w:pPr>
              <w:jc w:val="both"/>
            </w:pPr>
            <w:r>
              <w:t>Использовать штамповую оснастку для</w:t>
            </w:r>
            <w:r w:rsidRPr="008C134C">
              <w:t xml:space="preserve"> </w:t>
            </w:r>
            <w:r>
              <w:t xml:space="preserve">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1A3E5A" w:rsidRPr="008C134C" w14:paraId="5EB93E70" w14:textId="77777777" w:rsidTr="00166A4B">
        <w:trPr>
          <w:trHeight w:val="20"/>
        </w:trPr>
        <w:tc>
          <w:tcPr>
            <w:tcW w:w="904" w:type="pct"/>
            <w:vMerge/>
          </w:tcPr>
          <w:p w14:paraId="3892DA45" w14:textId="77777777" w:rsidR="001A3E5A" w:rsidRPr="008C134C" w:rsidDel="002A1D54" w:rsidRDefault="001A3E5A" w:rsidP="001A3E5A"/>
        </w:tc>
        <w:tc>
          <w:tcPr>
            <w:tcW w:w="4096" w:type="pct"/>
          </w:tcPr>
          <w:p w14:paraId="74CC5A83" w14:textId="407EA769" w:rsidR="001A3E5A" w:rsidRPr="008C134C" w:rsidRDefault="001A3E5A" w:rsidP="00166A4B">
            <w:pPr>
              <w:jc w:val="both"/>
            </w:pPr>
            <w:r w:rsidRPr="0031221C">
              <w:t xml:space="preserve">Выполнять </w:t>
            </w:r>
            <w:r w:rsidR="00DE6A5C">
              <w:t>ежесменное техническое обслуживание</w:t>
            </w:r>
            <w:r w:rsidRPr="0031221C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до 45 кДж</w:t>
            </w:r>
            <w:r w:rsidRPr="0031221C">
              <w:t xml:space="preserve"> в соответствии с </w:t>
            </w:r>
            <w:r w:rsidRPr="0031221C">
              <w:lastRenderedPageBreak/>
              <w:t>эксплуатационной документацией</w:t>
            </w:r>
          </w:p>
        </w:tc>
      </w:tr>
      <w:tr w:rsidR="001A3E5A" w:rsidRPr="008C134C" w14:paraId="3E2B008F" w14:textId="77777777" w:rsidTr="00166A4B">
        <w:trPr>
          <w:trHeight w:val="20"/>
        </w:trPr>
        <w:tc>
          <w:tcPr>
            <w:tcW w:w="904" w:type="pct"/>
            <w:vMerge/>
          </w:tcPr>
          <w:p w14:paraId="039D296E" w14:textId="77777777" w:rsidR="001A3E5A" w:rsidRPr="008C134C" w:rsidDel="002A1D54" w:rsidRDefault="001A3E5A" w:rsidP="001A3E5A"/>
        </w:tc>
        <w:tc>
          <w:tcPr>
            <w:tcW w:w="4096" w:type="pct"/>
          </w:tcPr>
          <w:p w14:paraId="3F4B132A" w14:textId="26121EB7" w:rsidR="001A3E5A" w:rsidRPr="008C134C" w:rsidRDefault="001A3E5A" w:rsidP="00166A4B">
            <w:pPr>
              <w:jc w:val="both"/>
            </w:pPr>
            <w:r w:rsidRPr="008C134C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1A3E5A" w:rsidRPr="008C134C" w14:paraId="572AC0DC" w14:textId="77777777" w:rsidTr="00166A4B">
        <w:trPr>
          <w:trHeight w:val="20"/>
        </w:trPr>
        <w:tc>
          <w:tcPr>
            <w:tcW w:w="904" w:type="pct"/>
            <w:vMerge/>
          </w:tcPr>
          <w:p w14:paraId="12C140AC" w14:textId="77777777" w:rsidR="001A3E5A" w:rsidRPr="008C134C" w:rsidDel="002A1D54" w:rsidRDefault="001A3E5A" w:rsidP="001A3E5A"/>
        </w:tc>
        <w:tc>
          <w:tcPr>
            <w:tcW w:w="4096" w:type="pct"/>
          </w:tcPr>
          <w:p w14:paraId="1ADACE58" w14:textId="7A3A0C9E" w:rsidR="001A3E5A" w:rsidRPr="0031221C" w:rsidRDefault="001A3E5A" w:rsidP="00166A4B">
            <w:pPr>
              <w:jc w:val="both"/>
            </w:pPr>
            <w:r w:rsidRPr="008C134C">
              <w:t xml:space="preserve">Использовать контрольно-измерительные инструменты для контроля размеров </w:t>
            </w:r>
            <w:r>
              <w:t xml:space="preserve">изделий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1A3E5A" w:rsidRPr="008C134C" w14:paraId="625CEEE6" w14:textId="77777777" w:rsidTr="00166A4B">
        <w:trPr>
          <w:trHeight w:val="20"/>
        </w:trPr>
        <w:tc>
          <w:tcPr>
            <w:tcW w:w="904" w:type="pct"/>
            <w:vMerge/>
          </w:tcPr>
          <w:p w14:paraId="1E35AF49" w14:textId="77777777" w:rsidR="001A3E5A" w:rsidRPr="008C134C" w:rsidDel="002A1D54" w:rsidRDefault="001A3E5A" w:rsidP="001A3E5A"/>
        </w:tc>
        <w:tc>
          <w:tcPr>
            <w:tcW w:w="4096" w:type="pct"/>
          </w:tcPr>
          <w:p w14:paraId="0C924490" w14:textId="22820D05" w:rsidR="001A3E5A" w:rsidRPr="008C134C" w:rsidRDefault="001114AD" w:rsidP="00166A4B">
            <w:pPr>
              <w:jc w:val="both"/>
            </w:pPr>
            <w:r>
              <w:t xml:space="preserve">Применять средства индивидуальной защиты </w:t>
            </w:r>
            <w:r w:rsidR="001A3E5A" w:rsidRPr="008C134C">
              <w:t xml:space="preserve">при </w:t>
            </w:r>
            <w:r w:rsidR="001A3E5A" w:rsidRPr="007D5CCF">
              <w:t>штамповк</w:t>
            </w:r>
            <w:r w:rsidR="001A3E5A">
              <w:t>е</w:t>
            </w:r>
            <w:r w:rsidR="001A3E5A" w:rsidRPr="007D5CCF">
              <w:t xml:space="preserve"> изделий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1A3E5A">
              <w:rPr>
                <w:color w:val="000000"/>
              </w:rPr>
              <w:t xml:space="preserve"> до 45 кДж</w:t>
            </w:r>
          </w:p>
        </w:tc>
      </w:tr>
      <w:tr w:rsidR="001A3E5A" w:rsidRPr="008C134C" w14:paraId="440E3B3C" w14:textId="77777777" w:rsidTr="00166A4B">
        <w:trPr>
          <w:trHeight w:val="20"/>
        </w:trPr>
        <w:tc>
          <w:tcPr>
            <w:tcW w:w="904" w:type="pct"/>
            <w:vMerge/>
          </w:tcPr>
          <w:p w14:paraId="1DCA03A3" w14:textId="77777777" w:rsidR="001A3E5A" w:rsidRPr="008C134C" w:rsidDel="002A1D54" w:rsidRDefault="001A3E5A" w:rsidP="001A3E5A"/>
        </w:tc>
        <w:tc>
          <w:tcPr>
            <w:tcW w:w="4096" w:type="pct"/>
          </w:tcPr>
          <w:p w14:paraId="69FA57FC" w14:textId="62F8AB68" w:rsidR="001A3E5A" w:rsidRPr="008C134C" w:rsidRDefault="001A3E5A" w:rsidP="00166A4B">
            <w:pPr>
              <w:jc w:val="both"/>
            </w:pPr>
            <w:r w:rsidRPr="00871DB0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895F8D" w:rsidRPr="008C134C" w14:paraId="616E9550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71033AB8" w14:textId="77777777" w:rsidR="00895F8D" w:rsidRPr="008C134C" w:rsidRDefault="00895F8D" w:rsidP="00895F8D">
            <w:r w:rsidRPr="008C134C" w:rsidDel="002A1D54">
              <w:t>Необходимые знания</w:t>
            </w:r>
          </w:p>
        </w:tc>
        <w:tc>
          <w:tcPr>
            <w:tcW w:w="4096" w:type="pct"/>
          </w:tcPr>
          <w:p w14:paraId="23F0A174" w14:textId="53FFEDC2" w:rsidR="00895F8D" w:rsidRPr="008C134C" w:rsidRDefault="00895F8D" w:rsidP="00166A4B">
            <w:pPr>
              <w:jc w:val="both"/>
            </w:pPr>
            <w:r w:rsidRPr="008C134C">
              <w:t>Основы машиностроительного черчения</w:t>
            </w:r>
          </w:p>
        </w:tc>
      </w:tr>
      <w:tr w:rsidR="00895F8D" w:rsidRPr="008C134C" w14:paraId="56D6CFFC" w14:textId="77777777" w:rsidTr="00166A4B">
        <w:trPr>
          <w:trHeight w:val="20"/>
        </w:trPr>
        <w:tc>
          <w:tcPr>
            <w:tcW w:w="904" w:type="pct"/>
            <w:vMerge/>
          </w:tcPr>
          <w:p w14:paraId="6A63046A" w14:textId="77777777" w:rsidR="00895F8D" w:rsidRPr="008C134C" w:rsidDel="002A1D54" w:rsidRDefault="00895F8D" w:rsidP="00895F8D"/>
        </w:tc>
        <w:tc>
          <w:tcPr>
            <w:tcW w:w="4096" w:type="pct"/>
          </w:tcPr>
          <w:p w14:paraId="73AD34FD" w14:textId="40FDC7EA" w:rsidR="00895F8D" w:rsidRPr="008C134C" w:rsidRDefault="00895F8D" w:rsidP="00166A4B">
            <w:pPr>
              <w:jc w:val="both"/>
            </w:pPr>
            <w:r w:rsidRPr="008C134C">
              <w:t xml:space="preserve">Правила чтения </w:t>
            </w:r>
            <w:r>
              <w:t>технической документации</w:t>
            </w:r>
          </w:p>
        </w:tc>
      </w:tr>
      <w:tr w:rsidR="00895F8D" w:rsidRPr="008C134C" w14:paraId="69C0BF3C" w14:textId="77777777" w:rsidTr="00166A4B">
        <w:trPr>
          <w:trHeight w:val="20"/>
        </w:trPr>
        <w:tc>
          <w:tcPr>
            <w:tcW w:w="904" w:type="pct"/>
            <w:vMerge/>
          </w:tcPr>
          <w:p w14:paraId="09F5DCFA" w14:textId="77777777" w:rsidR="00895F8D" w:rsidRPr="008C134C" w:rsidDel="002A1D54" w:rsidRDefault="00895F8D" w:rsidP="00895F8D"/>
        </w:tc>
        <w:tc>
          <w:tcPr>
            <w:tcW w:w="4096" w:type="pct"/>
          </w:tcPr>
          <w:p w14:paraId="382B21E9" w14:textId="5E707B33" w:rsidR="00895F8D" w:rsidRPr="008C134C" w:rsidRDefault="00895F8D" w:rsidP="00166A4B">
            <w:pPr>
              <w:jc w:val="both"/>
            </w:pPr>
            <w:r w:rsidRPr="008C134C">
              <w:t xml:space="preserve">Виды, конструкции и назначение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895F8D" w:rsidRPr="008C134C" w14:paraId="645C7CF0" w14:textId="77777777" w:rsidTr="00166A4B">
        <w:trPr>
          <w:trHeight w:val="20"/>
        </w:trPr>
        <w:tc>
          <w:tcPr>
            <w:tcW w:w="904" w:type="pct"/>
            <w:vMerge/>
          </w:tcPr>
          <w:p w14:paraId="2275479A" w14:textId="77777777" w:rsidR="00895F8D" w:rsidRPr="008C134C" w:rsidDel="002A1D54" w:rsidRDefault="00895F8D" w:rsidP="00895F8D"/>
        </w:tc>
        <w:tc>
          <w:tcPr>
            <w:tcW w:w="4096" w:type="pct"/>
          </w:tcPr>
          <w:p w14:paraId="08489A84" w14:textId="5F83BDC1" w:rsidR="00895F8D" w:rsidRPr="008C134C" w:rsidRDefault="00895F8D" w:rsidP="00166A4B">
            <w:pPr>
              <w:jc w:val="both"/>
            </w:pPr>
            <w:r w:rsidRPr="008C134C">
              <w:t>Виды, конструкции и назначение штампов</w:t>
            </w:r>
            <w:r>
              <w:t xml:space="preserve">ой оснастки для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895F8D" w:rsidRPr="008C134C" w14:paraId="05D828BA" w14:textId="77777777" w:rsidTr="00166A4B">
        <w:trPr>
          <w:trHeight w:val="20"/>
        </w:trPr>
        <w:tc>
          <w:tcPr>
            <w:tcW w:w="904" w:type="pct"/>
            <w:vMerge/>
          </w:tcPr>
          <w:p w14:paraId="4B31EBDD" w14:textId="77777777" w:rsidR="00895F8D" w:rsidRPr="008C134C" w:rsidDel="002A1D54" w:rsidRDefault="00895F8D" w:rsidP="00895F8D"/>
        </w:tc>
        <w:tc>
          <w:tcPr>
            <w:tcW w:w="4096" w:type="pct"/>
          </w:tcPr>
          <w:p w14:paraId="55324D9B" w14:textId="72ADDD53" w:rsidR="00895F8D" w:rsidRPr="008C134C" w:rsidRDefault="00895F8D" w:rsidP="00166A4B">
            <w:pPr>
              <w:jc w:val="both"/>
            </w:pPr>
            <w:r>
              <w:t>Типовые режимы</w:t>
            </w:r>
            <w:r w:rsidRPr="008C134C">
              <w:t xml:space="preserve"> работы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895F8D" w:rsidRPr="008C134C" w14:paraId="19B077F7" w14:textId="77777777" w:rsidTr="00166A4B">
        <w:trPr>
          <w:trHeight w:val="20"/>
        </w:trPr>
        <w:tc>
          <w:tcPr>
            <w:tcW w:w="904" w:type="pct"/>
            <w:vMerge/>
          </w:tcPr>
          <w:p w14:paraId="509F0CE2" w14:textId="77777777" w:rsidR="00895F8D" w:rsidRPr="008C134C" w:rsidDel="002A1D54" w:rsidRDefault="00895F8D" w:rsidP="00895F8D"/>
        </w:tc>
        <w:tc>
          <w:tcPr>
            <w:tcW w:w="4096" w:type="pct"/>
          </w:tcPr>
          <w:p w14:paraId="00BE257A" w14:textId="042503EA" w:rsidR="00895F8D" w:rsidRPr="008C134C" w:rsidRDefault="00895F8D" w:rsidP="00166A4B">
            <w:pPr>
              <w:jc w:val="both"/>
            </w:pPr>
            <w:r w:rsidRPr="008C134C">
              <w:t xml:space="preserve">Основные параметры работы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895F8D" w:rsidRPr="008C134C" w14:paraId="54E6A5F2" w14:textId="77777777" w:rsidTr="00166A4B">
        <w:trPr>
          <w:trHeight w:val="20"/>
        </w:trPr>
        <w:tc>
          <w:tcPr>
            <w:tcW w:w="904" w:type="pct"/>
            <w:vMerge/>
          </w:tcPr>
          <w:p w14:paraId="21F6EC84" w14:textId="77777777" w:rsidR="00895F8D" w:rsidRPr="008C134C" w:rsidDel="002A1D54" w:rsidRDefault="00895F8D" w:rsidP="00895F8D"/>
        </w:tc>
        <w:tc>
          <w:tcPr>
            <w:tcW w:w="4096" w:type="pct"/>
          </w:tcPr>
          <w:p w14:paraId="18DC4242" w14:textId="64BB0B80" w:rsidR="00895F8D" w:rsidRPr="008C134C" w:rsidRDefault="00895F8D" w:rsidP="00166A4B">
            <w:pPr>
              <w:jc w:val="both"/>
            </w:pPr>
            <w:r w:rsidRPr="008C134C">
              <w:t xml:space="preserve">Назначение органов управления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895F8D" w:rsidRPr="008C134C" w14:paraId="38F2F263" w14:textId="77777777" w:rsidTr="00166A4B">
        <w:trPr>
          <w:trHeight w:val="20"/>
        </w:trPr>
        <w:tc>
          <w:tcPr>
            <w:tcW w:w="904" w:type="pct"/>
            <w:vMerge/>
          </w:tcPr>
          <w:p w14:paraId="2F790D71" w14:textId="77777777" w:rsidR="00895F8D" w:rsidRPr="008C134C" w:rsidDel="002A1D54" w:rsidRDefault="00895F8D" w:rsidP="00895F8D"/>
        </w:tc>
        <w:tc>
          <w:tcPr>
            <w:tcW w:w="4096" w:type="pct"/>
          </w:tcPr>
          <w:p w14:paraId="52058603" w14:textId="0EBAF1B7" w:rsidR="00895F8D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="00297170"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49245B22" w14:textId="77777777" w:rsidTr="00166A4B">
        <w:trPr>
          <w:trHeight w:val="20"/>
        </w:trPr>
        <w:tc>
          <w:tcPr>
            <w:tcW w:w="904" w:type="pct"/>
            <w:vMerge/>
          </w:tcPr>
          <w:p w14:paraId="5B499CE0" w14:textId="77777777" w:rsidR="00297170" w:rsidRPr="008C134C" w:rsidDel="002A1D54" w:rsidRDefault="00297170" w:rsidP="00297170"/>
        </w:tc>
        <w:tc>
          <w:tcPr>
            <w:tcW w:w="4096" w:type="pct"/>
          </w:tcPr>
          <w:p w14:paraId="32142035" w14:textId="52F30F14" w:rsidR="00297170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297170">
              <w:t>штамповой оснастки для штамповки на</w:t>
            </w:r>
            <w:r w:rsidR="00297170" w:rsidRPr="007D5CCF">
              <w:t xml:space="preserve">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297170"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5DD757E1" w14:textId="77777777" w:rsidTr="00166A4B">
        <w:trPr>
          <w:trHeight w:val="20"/>
        </w:trPr>
        <w:tc>
          <w:tcPr>
            <w:tcW w:w="904" w:type="pct"/>
            <w:vMerge/>
          </w:tcPr>
          <w:p w14:paraId="12C904F1" w14:textId="77777777" w:rsidR="00297170" w:rsidRPr="008C134C" w:rsidDel="002A1D54" w:rsidRDefault="00297170" w:rsidP="00297170"/>
        </w:tc>
        <w:tc>
          <w:tcPr>
            <w:tcW w:w="4096" w:type="pct"/>
          </w:tcPr>
          <w:p w14:paraId="44CF4002" w14:textId="7E850730" w:rsidR="00297170" w:rsidRPr="008C134C" w:rsidRDefault="00297170" w:rsidP="00166A4B">
            <w:pPr>
              <w:jc w:val="both"/>
            </w:pPr>
            <w:r w:rsidRPr="008C134C">
              <w:t xml:space="preserve">Правила и порядок подготовки к работе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42991CB1" w14:textId="77777777" w:rsidTr="00166A4B">
        <w:trPr>
          <w:trHeight w:val="20"/>
        </w:trPr>
        <w:tc>
          <w:tcPr>
            <w:tcW w:w="904" w:type="pct"/>
            <w:vMerge/>
          </w:tcPr>
          <w:p w14:paraId="295333B2" w14:textId="77777777" w:rsidR="00297170" w:rsidRPr="008C134C" w:rsidDel="002A1D54" w:rsidRDefault="00297170" w:rsidP="00297170"/>
        </w:tc>
        <w:tc>
          <w:tcPr>
            <w:tcW w:w="4096" w:type="pct"/>
          </w:tcPr>
          <w:p w14:paraId="77F30F26" w14:textId="3689CD32" w:rsidR="00297170" w:rsidRPr="008C134C" w:rsidRDefault="00297170" w:rsidP="00166A4B">
            <w:pPr>
              <w:jc w:val="both"/>
            </w:pPr>
            <w:r w:rsidRPr="0031221C">
              <w:t xml:space="preserve">Порядок и правила выполнения планово-предупредительного </w:t>
            </w:r>
            <w:r w:rsidR="00DE6A5C">
              <w:t>ежесменного технического обслуживания</w:t>
            </w:r>
            <w:r w:rsidRPr="0031221C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до 45 кДж </w:t>
            </w:r>
            <w:r w:rsidRPr="0031221C">
              <w:t>в соответствии с эксплуатационной документацией</w:t>
            </w:r>
          </w:p>
        </w:tc>
      </w:tr>
      <w:tr w:rsidR="00297170" w:rsidRPr="008C134C" w14:paraId="72A3BE21" w14:textId="77777777" w:rsidTr="00166A4B">
        <w:trPr>
          <w:trHeight w:val="20"/>
        </w:trPr>
        <w:tc>
          <w:tcPr>
            <w:tcW w:w="904" w:type="pct"/>
            <w:vMerge/>
          </w:tcPr>
          <w:p w14:paraId="06EE7DC2" w14:textId="77777777" w:rsidR="00297170" w:rsidRPr="008C134C" w:rsidDel="002A1D54" w:rsidRDefault="00297170" w:rsidP="00297170"/>
        </w:tc>
        <w:tc>
          <w:tcPr>
            <w:tcW w:w="4096" w:type="pct"/>
          </w:tcPr>
          <w:p w14:paraId="065B2B96" w14:textId="6787288A" w:rsidR="00297170" w:rsidRPr="008C134C" w:rsidRDefault="00297170" w:rsidP="00166A4B">
            <w:pPr>
              <w:jc w:val="both"/>
            </w:pPr>
            <w:r w:rsidRPr="008C134C">
              <w:t xml:space="preserve">Группы и марки </w:t>
            </w:r>
            <w:r>
              <w:t>материалов</w:t>
            </w:r>
            <w:r w:rsidRPr="008C134C">
              <w:t xml:space="preserve">, обрабатываемых </w:t>
            </w:r>
            <w:r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40771CE5" w14:textId="77777777" w:rsidTr="00166A4B">
        <w:trPr>
          <w:trHeight w:val="20"/>
        </w:trPr>
        <w:tc>
          <w:tcPr>
            <w:tcW w:w="904" w:type="pct"/>
            <w:vMerge/>
          </w:tcPr>
          <w:p w14:paraId="17D503BC" w14:textId="77777777" w:rsidR="00297170" w:rsidRPr="008C134C" w:rsidDel="002A1D54" w:rsidRDefault="00297170" w:rsidP="00297170"/>
        </w:tc>
        <w:tc>
          <w:tcPr>
            <w:tcW w:w="4096" w:type="pct"/>
          </w:tcPr>
          <w:p w14:paraId="61FCF606" w14:textId="5F2F5A28" w:rsidR="00297170" w:rsidRPr="008C134C" w:rsidRDefault="00297170" w:rsidP="00166A4B">
            <w:pPr>
              <w:jc w:val="both"/>
            </w:pPr>
            <w:r w:rsidRPr="008C134C">
              <w:t>Сортамент заготовок</w:t>
            </w:r>
            <w:r>
              <w:t xml:space="preserve">, обрабатываемых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709B06A7" w14:textId="77777777" w:rsidTr="00166A4B">
        <w:trPr>
          <w:trHeight w:val="20"/>
        </w:trPr>
        <w:tc>
          <w:tcPr>
            <w:tcW w:w="904" w:type="pct"/>
            <w:vMerge/>
          </w:tcPr>
          <w:p w14:paraId="349C596E" w14:textId="77777777" w:rsidR="00297170" w:rsidRPr="008C134C" w:rsidDel="002A1D54" w:rsidRDefault="00297170" w:rsidP="00297170"/>
        </w:tc>
        <w:tc>
          <w:tcPr>
            <w:tcW w:w="4096" w:type="pct"/>
          </w:tcPr>
          <w:p w14:paraId="6D1F9B70" w14:textId="14A8EFEE" w:rsidR="00297170" w:rsidRPr="008C134C" w:rsidRDefault="00297170" w:rsidP="00166A4B">
            <w:pPr>
              <w:jc w:val="both"/>
            </w:pPr>
            <w:r>
              <w:t xml:space="preserve">Типовые </w:t>
            </w:r>
            <w:r w:rsidRPr="008C134C">
              <w:t xml:space="preserve">технологические операции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0C840E2F" w14:textId="77777777" w:rsidTr="00166A4B">
        <w:trPr>
          <w:trHeight w:val="20"/>
        </w:trPr>
        <w:tc>
          <w:tcPr>
            <w:tcW w:w="904" w:type="pct"/>
            <w:vMerge/>
          </w:tcPr>
          <w:p w14:paraId="065B3553" w14:textId="77777777" w:rsidR="00297170" w:rsidRPr="008C134C" w:rsidDel="002A1D54" w:rsidRDefault="00297170" w:rsidP="00297170"/>
        </w:tc>
        <w:tc>
          <w:tcPr>
            <w:tcW w:w="4096" w:type="pct"/>
          </w:tcPr>
          <w:p w14:paraId="74195FFB" w14:textId="6A59C7DC" w:rsidR="00297170" w:rsidRPr="008C134C" w:rsidRDefault="00297170" w:rsidP="00166A4B">
            <w:pPr>
              <w:jc w:val="both"/>
            </w:pPr>
            <w:r w:rsidRPr="008C134C">
              <w:t xml:space="preserve">Основные правила и способы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02381444" w14:textId="77777777" w:rsidTr="00166A4B">
        <w:trPr>
          <w:trHeight w:val="20"/>
        </w:trPr>
        <w:tc>
          <w:tcPr>
            <w:tcW w:w="904" w:type="pct"/>
            <w:vMerge/>
          </w:tcPr>
          <w:p w14:paraId="4120C710" w14:textId="77777777" w:rsidR="00297170" w:rsidRPr="008C134C" w:rsidDel="002A1D54" w:rsidRDefault="00297170" w:rsidP="00297170"/>
        </w:tc>
        <w:tc>
          <w:tcPr>
            <w:tcW w:w="4096" w:type="pct"/>
          </w:tcPr>
          <w:p w14:paraId="21818E2D" w14:textId="0BD258C5" w:rsidR="00297170" w:rsidRPr="008C134C" w:rsidRDefault="00297170" w:rsidP="00166A4B">
            <w:pPr>
              <w:jc w:val="both"/>
            </w:pPr>
            <w:r w:rsidRPr="008C134C">
              <w:t xml:space="preserve">Способы контроля </w:t>
            </w:r>
            <w:r>
              <w:t xml:space="preserve">размеров 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21C75363" w14:textId="77777777" w:rsidTr="00166A4B">
        <w:trPr>
          <w:trHeight w:val="20"/>
        </w:trPr>
        <w:tc>
          <w:tcPr>
            <w:tcW w:w="904" w:type="pct"/>
            <w:vMerge/>
          </w:tcPr>
          <w:p w14:paraId="3C6E25DB" w14:textId="77777777" w:rsidR="00297170" w:rsidRPr="008C134C" w:rsidDel="002A1D54" w:rsidRDefault="00297170" w:rsidP="00297170"/>
        </w:tc>
        <w:tc>
          <w:tcPr>
            <w:tcW w:w="4096" w:type="pct"/>
          </w:tcPr>
          <w:p w14:paraId="68AF2264" w14:textId="7A98320B" w:rsidR="00297170" w:rsidRPr="008C134C" w:rsidRDefault="00297170" w:rsidP="00166A4B">
            <w:pPr>
              <w:jc w:val="both"/>
            </w:pPr>
            <w:r w:rsidRPr="008C134C">
              <w:t xml:space="preserve">Виды, конструкции, назначение контрольно-измерительных инструментов для контроля </w:t>
            </w:r>
            <w:r>
              <w:t xml:space="preserve">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0EE3F44D" w14:textId="77777777" w:rsidTr="00166A4B">
        <w:trPr>
          <w:trHeight w:val="20"/>
        </w:trPr>
        <w:tc>
          <w:tcPr>
            <w:tcW w:w="904" w:type="pct"/>
            <w:vMerge/>
          </w:tcPr>
          <w:p w14:paraId="0EC1F160" w14:textId="77777777" w:rsidR="00297170" w:rsidRPr="008C134C" w:rsidDel="002A1D54" w:rsidRDefault="00297170" w:rsidP="00297170"/>
        </w:tc>
        <w:tc>
          <w:tcPr>
            <w:tcW w:w="4096" w:type="pct"/>
          </w:tcPr>
          <w:p w14:paraId="4155AD3E" w14:textId="05B0E618" w:rsidR="00297170" w:rsidRPr="008C134C" w:rsidRDefault="00297170" w:rsidP="00166A4B">
            <w:pPr>
              <w:jc w:val="both"/>
            </w:pPr>
            <w:r>
              <w:t>Д</w:t>
            </w:r>
            <w:r w:rsidRPr="008C134C">
              <w:t xml:space="preserve">опуски на </w:t>
            </w:r>
            <w:r>
              <w:t xml:space="preserve">изделия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5F26EDE1" w14:textId="77777777" w:rsidTr="00166A4B">
        <w:trPr>
          <w:trHeight w:val="20"/>
        </w:trPr>
        <w:tc>
          <w:tcPr>
            <w:tcW w:w="904" w:type="pct"/>
            <w:vMerge/>
          </w:tcPr>
          <w:p w14:paraId="5A1FDA1B" w14:textId="77777777" w:rsidR="00297170" w:rsidRPr="008C134C" w:rsidDel="002A1D54" w:rsidRDefault="00297170" w:rsidP="00297170"/>
        </w:tc>
        <w:tc>
          <w:tcPr>
            <w:tcW w:w="4096" w:type="pct"/>
          </w:tcPr>
          <w:p w14:paraId="12FF1720" w14:textId="04A77C9C" w:rsidR="00297170" w:rsidRPr="008C134C" w:rsidRDefault="00297170" w:rsidP="00166A4B">
            <w:pPr>
              <w:jc w:val="both"/>
            </w:pPr>
            <w:r w:rsidRPr="008C134C">
              <w:rPr>
                <w:rFonts w:eastAsia="Batang"/>
              </w:rPr>
              <w:t xml:space="preserve">Приемы работы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6E7483B6" w14:textId="77777777" w:rsidTr="00166A4B">
        <w:trPr>
          <w:trHeight w:val="20"/>
        </w:trPr>
        <w:tc>
          <w:tcPr>
            <w:tcW w:w="904" w:type="pct"/>
            <w:vMerge/>
          </w:tcPr>
          <w:p w14:paraId="7380C6F9" w14:textId="77777777" w:rsidR="00297170" w:rsidRPr="008C134C" w:rsidDel="002A1D54" w:rsidRDefault="00297170" w:rsidP="00297170"/>
        </w:tc>
        <w:tc>
          <w:tcPr>
            <w:tcW w:w="4096" w:type="pct"/>
          </w:tcPr>
          <w:p w14:paraId="2E5E306D" w14:textId="02C89E5C" w:rsidR="00297170" w:rsidRPr="0031221C" w:rsidRDefault="00297170" w:rsidP="00166A4B">
            <w:pPr>
              <w:jc w:val="both"/>
            </w:pPr>
            <w:r w:rsidRPr="008C134C">
              <w:t xml:space="preserve">Виды и </w:t>
            </w:r>
            <w:r w:rsidR="00DC65BB">
              <w:t xml:space="preserve">правила применения средств индивидуальной </w:t>
            </w:r>
            <w:r w:rsidRPr="008C134C">
              <w:t>и коллективной защиты при</w:t>
            </w:r>
            <w:r w:rsidRPr="008C134C">
              <w:rPr>
                <w:rFonts w:eastAsia="Batang"/>
              </w:rPr>
              <w:t xml:space="preserve">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3E3DCA">
              <w:rPr>
                <w:color w:val="000000"/>
              </w:rPr>
              <w:t xml:space="preserve">электрогидравлическом штамповочном оборудовании с </w:t>
            </w:r>
            <w:r w:rsidR="003E3DCA">
              <w:rPr>
                <w:color w:val="000000"/>
              </w:rPr>
              <w:lastRenderedPageBreak/>
              <w:t>энергией</w:t>
            </w:r>
            <w:r>
              <w:rPr>
                <w:color w:val="000000"/>
              </w:rPr>
              <w:t xml:space="preserve"> до 45 кДж</w:t>
            </w:r>
          </w:p>
        </w:tc>
      </w:tr>
      <w:tr w:rsidR="00297170" w:rsidRPr="008C134C" w14:paraId="432E3370" w14:textId="77777777" w:rsidTr="00166A4B">
        <w:trPr>
          <w:trHeight w:val="20"/>
        </w:trPr>
        <w:tc>
          <w:tcPr>
            <w:tcW w:w="904" w:type="pct"/>
            <w:vMerge/>
          </w:tcPr>
          <w:p w14:paraId="428C35A1" w14:textId="77777777" w:rsidR="00297170" w:rsidRPr="008C134C" w:rsidDel="002A1D54" w:rsidRDefault="00297170" w:rsidP="00297170"/>
        </w:tc>
        <w:tc>
          <w:tcPr>
            <w:tcW w:w="4096" w:type="pct"/>
          </w:tcPr>
          <w:p w14:paraId="17F23D81" w14:textId="456EB3F0" w:rsidR="00297170" w:rsidRPr="008C134C" w:rsidRDefault="00297170" w:rsidP="00166A4B">
            <w:pPr>
              <w:jc w:val="both"/>
            </w:pPr>
            <w:r w:rsidRPr="008C134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97170" w:rsidRPr="008C134C" w14:paraId="57ADEFFA" w14:textId="77777777" w:rsidTr="00166A4B">
        <w:trPr>
          <w:trHeight w:val="20"/>
        </w:trPr>
        <w:tc>
          <w:tcPr>
            <w:tcW w:w="904" w:type="pct"/>
          </w:tcPr>
          <w:p w14:paraId="5E7824A8" w14:textId="77777777" w:rsidR="00297170" w:rsidRPr="008C134C" w:rsidDel="002A1D54" w:rsidRDefault="00297170" w:rsidP="00297170">
            <w:r w:rsidRPr="008C134C" w:rsidDel="002A1D54">
              <w:t>Другие характеристики</w:t>
            </w:r>
          </w:p>
        </w:tc>
        <w:tc>
          <w:tcPr>
            <w:tcW w:w="4096" w:type="pct"/>
          </w:tcPr>
          <w:p w14:paraId="42231A1F" w14:textId="77777777" w:rsidR="00297170" w:rsidRPr="008C134C" w:rsidRDefault="00297170" w:rsidP="00166A4B">
            <w:pPr>
              <w:jc w:val="both"/>
            </w:pPr>
            <w:r w:rsidRPr="008C134C">
              <w:t>-</w:t>
            </w:r>
          </w:p>
        </w:tc>
      </w:tr>
    </w:tbl>
    <w:p w14:paraId="4EFFE64B" w14:textId="77777777" w:rsidR="00D74B16" w:rsidRDefault="00D74B16" w:rsidP="00D74B16"/>
    <w:p w14:paraId="46DC260F" w14:textId="4990B1C0" w:rsidR="0001395D" w:rsidRDefault="0001395D" w:rsidP="008C134C">
      <w:pPr>
        <w:pStyle w:val="2"/>
      </w:pPr>
      <w:bookmarkStart w:id="14" w:name="_Toc193229412"/>
      <w:r w:rsidRPr="008C134C">
        <w:t>3.</w:t>
      </w:r>
      <w:r w:rsidR="002D2153" w:rsidRPr="008C134C">
        <w:t>2</w:t>
      </w:r>
      <w:r w:rsidRPr="008C134C">
        <w:t>. Обобщенная трудовая функция</w:t>
      </w:r>
      <w:bookmarkEnd w:id="14"/>
    </w:p>
    <w:p w14:paraId="16FF0B9F" w14:textId="77777777" w:rsidR="00D74B16" w:rsidRPr="00123798" w:rsidRDefault="00D74B16" w:rsidP="00D74B1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313"/>
        <w:gridCol w:w="618"/>
        <w:gridCol w:w="612"/>
        <w:gridCol w:w="1820"/>
        <w:gridCol w:w="1122"/>
      </w:tblGrid>
      <w:tr w:rsidR="00EB35C0" w:rsidRPr="008C134C" w14:paraId="4EBC5FB4" w14:textId="77777777" w:rsidTr="00166A4B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ACD7EF" w14:textId="27E209C7" w:rsidR="00EB35C0" w:rsidRPr="008C134C" w:rsidRDefault="004308A7" w:rsidP="008C134C">
            <w:r w:rsidRPr="004308A7">
              <w:rPr>
                <w:sz w:val="20"/>
              </w:rPr>
              <w:t>Наименование</w:t>
            </w:r>
          </w:p>
        </w:tc>
        <w:tc>
          <w:tcPr>
            <w:tcW w:w="21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48E11" w14:textId="3F6EA481" w:rsidR="00EB35C0" w:rsidRPr="008C134C" w:rsidRDefault="00A4296F" w:rsidP="008C134C">
            <w:pPr>
              <w:rPr>
                <w:sz w:val="18"/>
                <w:szCs w:val="16"/>
              </w:rPr>
            </w:pPr>
            <w:r>
              <w:rPr>
                <w:color w:val="000000"/>
              </w:rPr>
              <w:t>Штамповка изделий на электроимпульсных установках средней мощности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2AFC63" w14:textId="66FF6A7A" w:rsidR="00EB35C0" w:rsidRPr="008C134C" w:rsidRDefault="004308A7" w:rsidP="00166A4B">
            <w:pPr>
              <w:jc w:val="center"/>
              <w:rPr>
                <w:sz w:val="16"/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3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21567C" w14:textId="3664D304" w:rsidR="00EB35C0" w:rsidRPr="008C134C" w:rsidRDefault="000120EE" w:rsidP="00166A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9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FF718B" w14:textId="7C92E78B" w:rsidR="00EB35C0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квалификации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B3B892" w14:textId="77777777" w:rsidR="00EB35C0" w:rsidRPr="008C134C" w:rsidRDefault="00C0171E" w:rsidP="00166A4B">
            <w:pPr>
              <w:jc w:val="center"/>
            </w:pPr>
            <w:r w:rsidRPr="008C134C">
              <w:t>3</w:t>
            </w:r>
          </w:p>
        </w:tc>
      </w:tr>
    </w:tbl>
    <w:p w14:paraId="7EF353E6" w14:textId="77777777" w:rsidR="00D74B16" w:rsidRDefault="00D74B1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E714FC" w:rsidRPr="008C134C" w14:paraId="7A36A232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9CFC2F" w14:textId="0C30256F" w:rsidR="00E714FC" w:rsidRPr="008C134C" w:rsidRDefault="00166A4B" w:rsidP="008C134C">
            <w:r>
              <w:t>Возможные наименования должностей, профессий рабочих</w:t>
            </w:r>
          </w:p>
        </w:tc>
        <w:tc>
          <w:tcPr>
            <w:tcW w:w="40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A9227" w14:textId="77777777" w:rsidR="00A4079C" w:rsidRDefault="003611DE" w:rsidP="008C134C">
            <w:r w:rsidRPr="00740E24">
              <w:rPr>
                <w:szCs w:val="28"/>
              </w:rPr>
              <w:t>Оператор электроимпульсных установок обработки металлов давлением</w:t>
            </w:r>
            <w:r>
              <w:t xml:space="preserve"> </w:t>
            </w:r>
            <w:r w:rsidR="007263BB">
              <w:t>4</w:t>
            </w:r>
            <w:r w:rsidR="007263BB" w:rsidRPr="008C134C">
              <w:t>-го разряда</w:t>
            </w:r>
          </w:p>
          <w:p w14:paraId="4CFC8146" w14:textId="713264F9" w:rsidR="00473465" w:rsidRPr="00C75685" w:rsidRDefault="00473465" w:rsidP="001114AD">
            <w:r>
              <w:t>Штамповщик электроимпульсным методом 4-го разряда</w:t>
            </w:r>
          </w:p>
        </w:tc>
      </w:tr>
    </w:tbl>
    <w:p w14:paraId="69736A17" w14:textId="77777777" w:rsidR="00166A4B" w:rsidRDefault="00166A4B"/>
    <w:p w14:paraId="35F4729A" w14:textId="77777777" w:rsidR="004308A7" w:rsidRPr="004308A7" w:rsidRDefault="004308A7" w:rsidP="004308A7">
      <w:r w:rsidRPr="004308A7">
        <w:t>Пути достижения квалификации</w:t>
      </w:r>
    </w:p>
    <w:p w14:paraId="46C3B194" w14:textId="77777777" w:rsidR="004308A7" w:rsidRDefault="004308A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E714FC" w:rsidRPr="008C134C" w14:paraId="0D8B6CC5" w14:textId="77777777" w:rsidTr="00166A4B">
        <w:trPr>
          <w:trHeight w:val="20"/>
        </w:trPr>
        <w:tc>
          <w:tcPr>
            <w:tcW w:w="904" w:type="pct"/>
          </w:tcPr>
          <w:p w14:paraId="3AEF8F54" w14:textId="02EB5FEC" w:rsidR="00E714FC" w:rsidRPr="008C134C" w:rsidRDefault="00166A4B" w:rsidP="008C134C">
            <w:r>
              <w:t>Образование и обучение</w:t>
            </w:r>
          </w:p>
        </w:tc>
        <w:tc>
          <w:tcPr>
            <w:tcW w:w="4096" w:type="pct"/>
          </w:tcPr>
          <w:p w14:paraId="135A62C2" w14:textId="77777777" w:rsidR="00E714FC" w:rsidRPr="008C134C" w:rsidRDefault="00B94F02" w:rsidP="008C134C">
            <w:r w:rsidRPr="008C134C">
              <w:rPr>
                <w:lang w:eastAsia="en-US"/>
              </w:rPr>
              <w:t xml:space="preserve">Среднее общее </w:t>
            </w:r>
            <w:r w:rsidR="00655780" w:rsidRPr="008C134C">
              <w:rPr>
                <w:lang w:eastAsia="en-US"/>
              </w:rPr>
              <w:t>образование и профессиональное</w:t>
            </w:r>
            <w:r w:rsidR="00E714FC" w:rsidRPr="008C134C">
              <w:rPr>
                <w:lang w:eastAsia="en-US"/>
              </w:rPr>
              <w:t xml:space="preserve">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E714FC" w:rsidRPr="008C134C" w14:paraId="36F24E0A" w14:textId="77777777" w:rsidTr="00166A4B">
        <w:trPr>
          <w:trHeight w:val="20"/>
        </w:trPr>
        <w:tc>
          <w:tcPr>
            <w:tcW w:w="904" w:type="pct"/>
          </w:tcPr>
          <w:p w14:paraId="38D86F33" w14:textId="459344B9" w:rsidR="00E714FC" w:rsidRPr="008C134C" w:rsidRDefault="00166A4B" w:rsidP="008C134C">
            <w:r>
              <w:t>Опыт практической работы</w:t>
            </w:r>
          </w:p>
        </w:tc>
        <w:tc>
          <w:tcPr>
            <w:tcW w:w="4096" w:type="pct"/>
          </w:tcPr>
          <w:p w14:paraId="622EC2C1" w14:textId="5C05D900" w:rsidR="00E714FC" w:rsidRPr="008C134C" w:rsidRDefault="00E714FC" w:rsidP="008C134C">
            <w:r w:rsidRPr="008C134C">
              <w:rPr>
                <w:lang w:eastAsia="en-US"/>
              </w:rPr>
              <w:t xml:space="preserve">Не менее </w:t>
            </w:r>
            <w:r w:rsidR="00E329F0">
              <w:rPr>
                <w:lang w:eastAsia="en-US"/>
              </w:rPr>
              <w:t>двух лет</w:t>
            </w:r>
            <w:r w:rsidRPr="008C134C">
              <w:rPr>
                <w:lang w:eastAsia="en-US"/>
              </w:rPr>
              <w:t xml:space="preserve"> </w:t>
            </w:r>
            <w:r w:rsidR="007263BB">
              <w:rPr>
                <w:lang w:eastAsia="en-US"/>
              </w:rPr>
              <w:t>о</w:t>
            </w:r>
            <w:r w:rsidR="007263BB">
              <w:t xml:space="preserve">ператором </w:t>
            </w:r>
            <w:r w:rsidR="003611DE" w:rsidRPr="00740E24">
              <w:rPr>
                <w:szCs w:val="28"/>
              </w:rPr>
              <w:t>электроимпульсных установок обработки металлов давлением</w:t>
            </w:r>
            <w:r w:rsidR="003611DE">
              <w:t xml:space="preserve"> </w:t>
            </w:r>
            <w:r w:rsidR="007263BB">
              <w:t>3</w:t>
            </w:r>
            <w:r w:rsidR="007263BB" w:rsidRPr="008C134C">
              <w:t>-го разряда</w:t>
            </w:r>
          </w:p>
        </w:tc>
      </w:tr>
    </w:tbl>
    <w:p w14:paraId="7DDD57EE" w14:textId="77777777" w:rsidR="004308A7" w:rsidRDefault="004308A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C72825" w:rsidRPr="008C134C" w14:paraId="0E679EDF" w14:textId="77777777" w:rsidTr="00166A4B">
        <w:trPr>
          <w:trHeight w:val="20"/>
        </w:trPr>
        <w:tc>
          <w:tcPr>
            <w:tcW w:w="904" w:type="pct"/>
          </w:tcPr>
          <w:p w14:paraId="08A8AD01" w14:textId="77777777" w:rsidR="00C72825" w:rsidRPr="008C134C" w:rsidRDefault="00C72825" w:rsidP="008C134C">
            <w:r w:rsidRPr="008C134C">
              <w:t>Особые условия допуска к работе</w:t>
            </w:r>
          </w:p>
        </w:tc>
        <w:tc>
          <w:tcPr>
            <w:tcW w:w="4096" w:type="pct"/>
          </w:tcPr>
          <w:p w14:paraId="3D06017D" w14:textId="77777777" w:rsidR="007263BB" w:rsidRDefault="007263BB" w:rsidP="007263BB">
            <w:pPr>
              <w:rPr>
                <w:bCs w:val="0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2A73DA46" w14:textId="77777777" w:rsidR="007263BB" w:rsidRDefault="007263BB" w:rsidP="007263BB">
            <w:pPr>
              <w:rPr>
                <w:bCs w:val="0"/>
                <w:sz w:val="22"/>
                <w:szCs w:val="22"/>
              </w:rPr>
            </w:pPr>
            <w:r>
              <w:t>Прохождение обучения мерам пожарной безопасности</w:t>
            </w:r>
          </w:p>
          <w:p w14:paraId="31B62B48" w14:textId="77777777" w:rsidR="00E559A3" w:rsidRDefault="007263BB" w:rsidP="003749ED">
            <w:r>
              <w:t>Прохождение обучения по охране труда и проверки знания требований охраны труда</w:t>
            </w:r>
          </w:p>
          <w:p w14:paraId="4B0EB5F7" w14:textId="1D11A1F7" w:rsidR="003749ED" w:rsidRPr="008C134C" w:rsidRDefault="003749ED" w:rsidP="003749ED">
            <w:r w:rsidRPr="000E3444">
              <w:t>Наличие не ниже II группы по электробезопасности</w:t>
            </w:r>
          </w:p>
        </w:tc>
      </w:tr>
      <w:tr w:rsidR="00E714FC" w:rsidRPr="008C134C" w14:paraId="299CA544" w14:textId="77777777" w:rsidTr="00166A4B">
        <w:trPr>
          <w:trHeight w:val="20"/>
        </w:trPr>
        <w:tc>
          <w:tcPr>
            <w:tcW w:w="904" w:type="pct"/>
          </w:tcPr>
          <w:p w14:paraId="38469832" w14:textId="77777777" w:rsidR="00E714FC" w:rsidRPr="008C134C" w:rsidRDefault="00E714FC" w:rsidP="008C134C">
            <w:r w:rsidRPr="008C134C">
              <w:t>Другие характеристики</w:t>
            </w:r>
          </w:p>
        </w:tc>
        <w:tc>
          <w:tcPr>
            <w:tcW w:w="4096" w:type="pct"/>
          </w:tcPr>
          <w:p w14:paraId="07497F13" w14:textId="77777777" w:rsidR="00E714FC" w:rsidRPr="008C134C" w:rsidRDefault="00E714FC" w:rsidP="008C134C">
            <w:r w:rsidRPr="008C134C">
              <w:t>-</w:t>
            </w:r>
          </w:p>
        </w:tc>
      </w:tr>
    </w:tbl>
    <w:p w14:paraId="7BCE42B1" w14:textId="77777777" w:rsidR="00D74B16" w:rsidRDefault="00D74B16"/>
    <w:p w14:paraId="0E3FBB4E" w14:textId="7DE23B1F" w:rsidR="00D74B16" w:rsidRDefault="00166A4B">
      <w:r>
        <w:t>Справочная информация</w:t>
      </w:r>
    </w:p>
    <w:p w14:paraId="55E0CF91" w14:textId="77777777" w:rsidR="00D74B16" w:rsidRDefault="00D74B1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1130"/>
        <w:gridCol w:w="7222"/>
      </w:tblGrid>
      <w:tr w:rsidR="00E714FC" w:rsidRPr="008C134C" w14:paraId="12B10404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F52545" w14:textId="77777777" w:rsidR="00E714FC" w:rsidRPr="008C134C" w:rsidRDefault="00E714FC" w:rsidP="00166A4B">
            <w:pPr>
              <w:jc w:val="center"/>
            </w:pPr>
            <w:r w:rsidRPr="008C134C">
              <w:t>Наименование документа</w:t>
            </w: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A3B0D1" w14:textId="77777777" w:rsidR="00E714FC" w:rsidRPr="008C134C" w:rsidRDefault="00E714FC" w:rsidP="00166A4B">
            <w:pPr>
              <w:jc w:val="center"/>
            </w:pPr>
            <w:r w:rsidRPr="008C134C">
              <w:t>Код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3195D" w14:textId="0855AFF9" w:rsidR="00E714FC" w:rsidRPr="008C134C" w:rsidRDefault="00166A4B" w:rsidP="00166A4B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57D11" w:rsidRPr="00F85AE6" w14:paraId="2268DCDC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BF3D16A" w14:textId="77777777" w:rsidR="00A57D11" w:rsidRPr="00F85AE6" w:rsidRDefault="00A57D11" w:rsidP="00A57D11">
            <w:pPr>
              <w:rPr>
                <w:vertAlign w:val="superscript"/>
              </w:rPr>
            </w:pPr>
            <w:r w:rsidRPr="00F85AE6">
              <w:t>ОКЗ</w:t>
            </w: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3B59FAE" w14:textId="7BBB36B9" w:rsidR="00A57D11" w:rsidRPr="00F85AE6" w:rsidRDefault="008E4DEC" w:rsidP="00A57D11">
            <w:r w:rsidRPr="00F85AE6">
              <w:t>7213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9BBBDB0" w14:textId="582F4713" w:rsidR="00A57D11" w:rsidRPr="00F85AE6" w:rsidRDefault="008E4DEC" w:rsidP="00A57D11">
            <w:r w:rsidRPr="00F85AE6">
              <w:t>Вальцовщики</w:t>
            </w:r>
          </w:p>
        </w:tc>
      </w:tr>
      <w:tr w:rsidR="00A57D11" w:rsidRPr="008C134C" w14:paraId="43F10E03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BEDA82F" w14:textId="05335C4A" w:rsidR="00A57D11" w:rsidRPr="008C134C" w:rsidRDefault="00A57D11" w:rsidP="00A57D11">
            <w:r w:rsidRPr="008C134C">
              <w:t>Е</w:t>
            </w:r>
            <w:r w:rsidR="00E72A20">
              <w:t>Т</w:t>
            </w:r>
            <w:r w:rsidRPr="008C134C">
              <w:t>КС</w:t>
            </w: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759D8C2" w14:textId="4CAC1149" w:rsidR="00A57D11" w:rsidRPr="008C134C" w:rsidRDefault="00A57D11" w:rsidP="00A57D11">
            <w:r w:rsidRPr="008C134C">
              <w:t xml:space="preserve">§ </w:t>
            </w:r>
            <w:r>
              <w:t>90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CDD6178" w14:textId="14195BE4" w:rsidR="00A57D11" w:rsidRPr="008C134C" w:rsidRDefault="00A57D11" w:rsidP="00A57D11">
            <w:pPr>
              <w:rPr>
                <w:b/>
                <w:sz w:val="18"/>
                <w:szCs w:val="18"/>
              </w:rPr>
            </w:pPr>
            <w:r>
              <w:t>Штамповщик электроимпульсным методом 4-го разряда</w:t>
            </w:r>
          </w:p>
        </w:tc>
      </w:tr>
      <w:tr w:rsidR="00A57D11" w:rsidRPr="008C134C" w14:paraId="7CDD618B" w14:textId="77777777" w:rsidTr="00166A4B">
        <w:trPr>
          <w:trHeight w:val="20"/>
        </w:trPr>
        <w:tc>
          <w:tcPr>
            <w:tcW w:w="904" w:type="pct"/>
            <w:tcBorders>
              <w:left w:val="single" w:sz="4" w:space="0" w:color="808080"/>
              <w:right w:val="single" w:sz="4" w:space="0" w:color="808080"/>
            </w:tcBorders>
          </w:tcPr>
          <w:p w14:paraId="11B365A1" w14:textId="77777777" w:rsidR="00A57D11" w:rsidRPr="008C134C" w:rsidRDefault="00A57D11" w:rsidP="00A57D11">
            <w:r w:rsidRPr="008C134C">
              <w:t>ОКПДТР</w:t>
            </w: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A4E917B" w14:textId="07EEDFCD" w:rsidR="00A57D11" w:rsidRPr="008C134C" w:rsidRDefault="00A47165" w:rsidP="00A57D11">
            <w:r w:rsidRPr="00A47165">
              <w:t>105447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32FD3CF" w14:textId="0318E992" w:rsidR="00A57D11" w:rsidRPr="008C134C" w:rsidRDefault="00A57D11" w:rsidP="00A57D11">
            <w:r w:rsidRPr="003611DE">
              <w:t>Штамповщик электроимпульсным методом</w:t>
            </w:r>
          </w:p>
        </w:tc>
      </w:tr>
    </w:tbl>
    <w:p w14:paraId="79A3BE92" w14:textId="77777777" w:rsidR="00D74B16" w:rsidRDefault="00D74B16" w:rsidP="003B702F">
      <w:pPr>
        <w:rPr>
          <w:b/>
          <w:bCs w:val="0"/>
        </w:rPr>
      </w:pPr>
    </w:p>
    <w:p w14:paraId="53F41E49" w14:textId="04EFABF0" w:rsidR="00CE0CD7" w:rsidRDefault="00CE0CD7" w:rsidP="003B702F">
      <w:pPr>
        <w:rPr>
          <w:b/>
          <w:bCs w:val="0"/>
        </w:rPr>
      </w:pPr>
      <w:r w:rsidRPr="003B702F">
        <w:rPr>
          <w:b/>
          <w:bCs w:val="0"/>
        </w:rPr>
        <w:t>3.</w:t>
      </w:r>
      <w:r w:rsidR="00856430" w:rsidRPr="003B702F">
        <w:rPr>
          <w:b/>
          <w:bCs w:val="0"/>
        </w:rPr>
        <w:t>2</w:t>
      </w:r>
      <w:r w:rsidRPr="003B702F">
        <w:rPr>
          <w:b/>
          <w:bCs w:val="0"/>
        </w:rPr>
        <w:t>.</w:t>
      </w:r>
      <w:r w:rsidR="00856430" w:rsidRPr="003B702F">
        <w:rPr>
          <w:b/>
          <w:bCs w:val="0"/>
        </w:rPr>
        <w:t>1</w:t>
      </w:r>
      <w:r w:rsidRPr="003B702F">
        <w:rPr>
          <w:b/>
          <w:bCs w:val="0"/>
        </w:rPr>
        <w:t>. Трудовая функция</w:t>
      </w:r>
    </w:p>
    <w:p w14:paraId="4A712DAF" w14:textId="77777777" w:rsidR="00D74B16" w:rsidRPr="003B702F" w:rsidRDefault="00D74B16" w:rsidP="003B702F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4348"/>
        <w:gridCol w:w="698"/>
        <w:gridCol w:w="977"/>
        <w:gridCol w:w="1832"/>
        <w:gridCol w:w="553"/>
      </w:tblGrid>
      <w:tr w:rsidR="00CE0CD7" w:rsidRPr="008C134C" w14:paraId="0EBB15C3" w14:textId="77777777" w:rsidTr="00166A4B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73ABC0C" w14:textId="346F9719" w:rsidR="00CE0CD7" w:rsidRPr="008C134C" w:rsidRDefault="00CE0CD7" w:rsidP="008C134C">
            <w:r w:rsidRPr="008C134C">
              <w:t xml:space="preserve"> </w:t>
            </w:r>
            <w:r w:rsidR="004308A7" w:rsidRPr="004308A7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CF6EC" w14:textId="043F55EA" w:rsidR="00CE0CD7" w:rsidRPr="008C134C" w:rsidRDefault="007D5CCF" w:rsidP="008C134C">
            <w:r w:rsidRPr="00216D26">
              <w:rPr>
                <w:bCs w:val="0"/>
                <w:color w:val="000000"/>
              </w:rPr>
              <w:t xml:space="preserve">Штамповка изделий на </w:t>
            </w:r>
            <w:r w:rsidR="00285F40" w:rsidRPr="00216D26">
              <w:rPr>
                <w:bCs w:val="0"/>
                <w:color w:val="000000"/>
              </w:rPr>
              <w:t>магнитно-импульсных штамповочных установках с энергией</w:t>
            </w:r>
            <w:r w:rsidRPr="00216D26">
              <w:rPr>
                <w:bCs w:val="0"/>
                <w:color w:val="000000"/>
              </w:rPr>
              <w:t xml:space="preserve"> свыше 3 до 20 кДж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A9780D" w14:textId="1B93920E" w:rsidR="00CE0CD7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6F6D09" w14:textId="7F4E28CE" w:rsidR="00CE0CD7" w:rsidRPr="008C134C" w:rsidRDefault="000120EE" w:rsidP="00166A4B">
            <w:pPr>
              <w:jc w:val="center"/>
            </w:pPr>
            <w:r>
              <w:rPr>
                <w:lang w:val="en-US"/>
              </w:rPr>
              <w:t>B</w:t>
            </w:r>
            <w:r w:rsidR="00CE0CD7" w:rsidRPr="008C134C">
              <w:t>/0</w:t>
            </w:r>
            <w:r w:rsidR="00514E73" w:rsidRPr="008C134C">
              <w:rPr>
                <w:lang w:val="en-US"/>
              </w:rPr>
              <w:t>1</w:t>
            </w:r>
            <w:r w:rsidR="00CE0CD7" w:rsidRPr="008C134C">
              <w:t>.</w:t>
            </w:r>
            <w:r w:rsidR="00C0171E" w:rsidRPr="008C134C">
              <w:t>3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B6A25F" w14:textId="6950F70A" w:rsidR="00CE0CD7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007E2" w14:textId="77777777" w:rsidR="00CE0CD7" w:rsidRPr="008C134C" w:rsidRDefault="00C0171E" w:rsidP="00166A4B">
            <w:pPr>
              <w:jc w:val="center"/>
            </w:pPr>
            <w:r w:rsidRPr="008C134C">
              <w:t>3</w:t>
            </w:r>
          </w:p>
        </w:tc>
      </w:tr>
    </w:tbl>
    <w:p w14:paraId="72F25DA6" w14:textId="77777777" w:rsidR="00D74B16" w:rsidRDefault="00D74B16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AA3270" w:rsidRPr="008C134C" w14:paraId="47942FAC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663530F9" w14:textId="77777777" w:rsidR="00AA3270" w:rsidRPr="008C134C" w:rsidRDefault="00AA3270" w:rsidP="00AA3270">
            <w:r w:rsidRPr="008C134C">
              <w:t>Трудовые действия</w:t>
            </w:r>
          </w:p>
        </w:tc>
        <w:tc>
          <w:tcPr>
            <w:tcW w:w="4096" w:type="pct"/>
          </w:tcPr>
          <w:p w14:paraId="21A4BA84" w14:textId="127A1556" w:rsidR="00AA3270" w:rsidRPr="008C134C" w:rsidRDefault="00AA3270" w:rsidP="00166A4B">
            <w:pPr>
              <w:jc w:val="both"/>
            </w:pPr>
            <w:r w:rsidRPr="008C134C">
              <w:t xml:space="preserve">Подготовка рабочего места к </w:t>
            </w:r>
            <w:r w:rsidRPr="007D5CCF">
              <w:t>штамповк</w:t>
            </w:r>
            <w:r>
              <w:t>е</w:t>
            </w:r>
            <w:r w:rsidRPr="007D5CCF">
              <w:t xml:space="preserve"> изделий на </w:t>
            </w:r>
            <w:r w:rsidR="00285F40"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AA3270" w:rsidRPr="008C134C" w14:paraId="03749B6B" w14:textId="77777777" w:rsidTr="00166A4B">
        <w:trPr>
          <w:trHeight w:val="20"/>
        </w:trPr>
        <w:tc>
          <w:tcPr>
            <w:tcW w:w="904" w:type="pct"/>
            <w:vMerge/>
          </w:tcPr>
          <w:p w14:paraId="1AF5AB89" w14:textId="77777777" w:rsidR="00AA3270" w:rsidRPr="008C134C" w:rsidRDefault="00AA3270" w:rsidP="00AA3270"/>
        </w:tc>
        <w:tc>
          <w:tcPr>
            <w:tcW w:w="4096" w:type="pct"/>
          </w:tcPr>
          <w:p w14:paraId="5DC25646" w14:textId="67A6319E" w:rsidR="00AA3270" w:rsidRPr="008C134C" w:rsidRDefault="00AA3270" w:rsidP="00166A4B">
            <w:pPr>
              <w:jc w:val="both"/>
            </w:pPr>
            <w:r w:rsidRPr="008C134C">
              <w:t>Подготовка к работе</w:t>
            </w:r>
            <w:r>
              <w:rPr>
                <w:color w:val="000000"/>
              </w:rPr>
              <w:t xml:space="preserve"> </w:t>
            </w:r>
            <w:r w:rsidR="00285F40"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AA3270" w:rsidRPr="008C134C" w14:paraId="4E62BE93" w14:textId="77777777" w:rsidTr="00166A4B">
        <w:trPr>
          <w:trHeight w:val="20"/>
        </w:trPr>
        <w:tc>
          <w:tcPr>
            <w:tcW w:w="904" w:type="pct"/>
            <w:vMerge/>
          </w:tcPr>
          <w:p w14:paraId="2B7AFF23" w14:textId="77777777" w:rsidR="00AA3270" w:rsidRPr="008C134C" w:rsidRDefault="00AA3270" w:rsidP="00AA3270"/>
        </w:tc>
        <w:tc>
          <w:tcPr>
            <w:tcW w:w="4096" w:type="pct"/>
          </w:tcPr>
          <w:p w14:paraId="289A9C16" w14:textId="634417F1" w:rsidR="00AA3270" w:rsidRPr="008C134C" w:rsidRDefault="00DE6A5C" w:rsidP="00166A4B">
            <w:pPr>
              <w:jc w:val="both"/>
            </w:pPr>
            <w:r>
              <w:t>Ежесменное техническое обслуживание</w:t>
            </w:r>
            <w:r w:rsidR="00AA3270" w:rsidRPr="007D5CCF">
              <w:t xml:space="preserve"> </w:t>
            </w:r>
            <w:r w:rsidR="00285F40">
              <w:t xml:space="preserve">магнитно-импульсных штамповочных установок с энергией </w:t>
            </w:r>
            <w:r w:rsidR="00AA3270">
              <w:rPr>
                <w:bCs w:val="0"/>
                <w:color w:val="000000"/>
              </w:rPr>
              <w:t>свыше 3 до 20 кДж</w:t>
            </w:r>
          </w:p>
        </w:tc>
      </w:tr>
      <w:tr w:rsidR="00AA3270" w:rsidRPr="008C134C" w14:paraId="30FC38A7" w14:textId="77777777" w:rsidTr="00166A4B">
        <w:trPr>
          <w:trHeight w:val="20"/>
        </w:trPr>
        <w:tc>
          <w:tcPr>
            <w:tcW w:w="904" w:type="pct"/>
            <w:vMerge/>
          </w:tcPr>
          <w:p w14:paraId="3D35EB4A" w14:textId="77777777" w:rsidR="00AA3270" w:rsidRPr="008C134C" w:rsidRDefault="00AA3270" w:rsidP="00AA3270"/>
        </w:tc>
        <w:tc>
          <w:tcPr>
            <w:tcW w:w="4096" w:type="pct"/>
          </w:tcPr>
          <w:p w14:paraId="58904036" w14:textId="6CE523FE" w:rsidR="00AA3270" w:rsidRPr="008C134C" w:rsidRDefault="00AA3270" w:rsidP="00166A4B">
            <w:pPr>
              <w:jc w:val="both"/>
            </w:pPr>
            <w:r>
              <w:t>Подача</w:t>
            </w:r>
            <w:r w:rsidRPr="007C03E1">
              <w:t xml:space="preserve"> </w:t>
            </w:r>
            <w:r>
              <w:t>заготовок</w:t>
            </w:r>
            <w:r w:rsidRPr="007C03E1">
              <w:t xml:space="preserve"> в рабоч</w:t>
            </w:r>
            <w:r>
              <w:t xml:space="preserve">ее пространство </w:t>
            </w:r>
            <w:r w:rsidR="00285F40"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AA3270" w:rsidRPr="008C134C" w14:paraId="6DC223D4" w14:textId="77777777" w:rsidTr="00166A4B">
        <w:trPr>
          <w:trHeight w:val="20"/>
        </w:trPr>
        <w:tc>
          <w:tcPr>
            <w:tcW w:w="904" w:type="pct"/>
            <w:vMerge/>
          </w:tcPr>
          <w:p w14:paraId="02F5C7C2" w14:textId="77777777" w:rsidR="00AA3270" w:rsidRPr="008C134C" w:rsidRDefault="00AA3270" w:rsidP="00AA3270"/>
        </w:tc>
        <w:tc>
          <w:tcPr>
            <w:tcW w:w="4096" w:type="pct"/>
          </w:tcPr>
          <w:p w14:paraId="29FD1959" w14:textId="556A2C11" w:rsidR="00AA3270" w:rsidRPr="008C134C" w:rsidRDefault="00AA3270" w:rsidP="00166A4B">
            <w:pPr>
              <w:jc w:val="both"/>
            </w:pPr>
            <w:r w:rsidRPr="008C134C">
              <w:t xml:space="preserve">Управление </w:t>
            </w:r>
            <w:r w:rsidR="00285F40">
              <w:t xml:space="preserve">магнитно-импульсными штамповочными установками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55F93" w:rsidRPr="008C134C" w14:paraId="571087A9" w14:textId="77777777" w:rsidTr="00166A4B">
        <w:trPr>
          <w:trHeight w:val="20"/>
        </w:trPr>
        <w:tc>
          <w:tcPr>
            <w:tcW w:w="904" w:type="pct"/>
            <w:vMerge/>
          </w:tcPr>
          <w:p w14:paraId="4BE56B35" w14:textId="77777777" w:rsidR="00255F93" w:rsidRPr="008C134C" w:rsidRDefault="00255F93" w:rsidP="00255F93"/>
        </w:tc>
        <w:tc>
          <w:tcPr>
            <w:tcW w:w="4096" w:type="pct"/>
          </w:tcPr>
          <w:p w14:paraId="3B4EBF60" w14:textId="11749897" w:rsidR="00255F93" w:rsidRPr="008C134C" w:rsidRDefault="00255F93" w:rsidP="00166A4B">
            <w:pPr>
              <w:jc w:val="both"/>
            </w:pPr>
            <w:r w:rsidRPr="008C134C">
              <w:t xml:space="preserve">Управление </w:t>
            </w:r>
            <w:r>
              <w:t xml:space="preserve">средствами механизации </w:t>
            </w:r>
            <w:r w:rsidRPr="008C134C">
              <w:t xml:space="preserve">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285F40"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55F93" w:rsidRPr="008C134C" w14:paraId="7E8A5E5C" w14:textId="77777777" w:rsidTr="00166A4B">
        <w:trPr>
          <w:trHeight w:val="20"/>
        </w:trPr>
        <w:tc>
          <w:tcPr>
            <w:tcW w:w="904" w:type="pct"/>
            <w:vMerge/>
          </w:tcPr>
          <w:p w14:paraId="5FEB9659" w14:textId="77777777" w:rsidR="00255F93" w:rsidRPr="008C134C" w:rsidRDefault="00255F93" w:rsidP="00255F93"/>
        </w:tc>
        <w:tc>
          <w:tcPr>
            <w:tcW w:w="4096" w:type="pct"/>
          </w:tcPr>
          <w:p w14:paraId="6BF3AEEB" w14:textId="69F03F18" w:rsidR="00255F93" w:rsidRPr="008C134C" w:rsidRDefault="00255F93" w:rsidP="00166A4B">
            <w:pPr>
              <w:jc w:val="both"/>
            </w:pPr>
            <w:r>
              <w:t>Извлечение издели</w:t>
            </w:r>
            <w:r w:rsidR="00791ECD">
              <w:t>й</w:t>
            </w:r>
            <w:r>
              <w:t xml:space="preserve"> из технологической оснастки после штамповки</w:t>
            </w:r>
            <w:r w:rsidRPr="007D5CCF">
              <w:t xml:space="preserve"> </w:t>
            </w:r>
            <w:r>
              <w:t xml:space="preserve">на </w:t>
            </w:r>
            <w:r w:rsidR="00285F40"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0147F09A" w14:textId="77777777" w:rsidTr="00166A4B">
        <w:trPr>
          <w:trHeight w:val="20"/>
        </w:trPr>
        <w:tc>
          <w:tcPr>
            <w:tcW w:w="904" w:type="pct"/>
            <w:vMerge/>
          </w:tcPr>
          <w:p w14:paraId="05506245" w14:textId="77777777" w:rsidR="0026739E" w:rsidRPr="008C134C" w:rsidRDefault="0026739E" w:rsidP="0026739E"/>
        </w:tc>
        <w:tc>
          <w:tcPr>
            <w:tcW w:w="4096" w:type="pct"/>
          </w:tcPr>
          <w:p w14:paraId="77D6AA15" w14:textId="0392F7BC" w:rsidR="0026739E" w:rsidRPr="008C134C" w:rsidRDefault="0026739E" w:rsidP="00166A4B">
            <w:pPr>
              <w:jc w:val="both"/>
            </w:pPr>
            <w:r>
              <w:t>Контроль работы</w:t>
            </w:r>
            <w:r w:rsidRPr="008C134C">
              <w:t xml:space="preserve">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1B6BC117" w14:textId="77777777" w:rsidTr="00166A4B">
        <w:trPr>
          <w:trHeight w:val="20"/>
        </w:trPr>
        <w:tc>
          <w:tcPr>
            <w:tcW w:w="904" w:type="pct"/>
            <w:vMerge/>
          </w:tcPr>
          <w:p w14:paraId="30314AAB" w14:textId="77777777" w:rsidR="0026739E" w:rsidRPr="008C134C" w:rsidRDefault="0026739E" w:rsidP="0026739E"/>
        </w:tc>
        <w:tc>
          <w:tcPr>
            <w:tcW w:w="4096" w:type="pct"/>
          </w:tcPr>
          <w:p w14:paraId="6E0A47A7" w14:textId="7350A563" w:rsidR="0026739E" w:rsidRPr="008C134C" w:rsidRDefault="0026739E" w:rsidP="00166A4B">
            <w:pPr>
              <w:jc w:val="both"/>
            </w:pPr>
            <w:r w:rsidRPr="008C134C">
              <w:t>Складирование</w:t>
            </w:r>
            <w:r>
              <w:t xml:space="preserve"> изделий после штамповки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46F8D755" w14:textId="77777777" w:rsidTr="00166A4B">
        <w:trPr>
          <w:trHeight w:val="20"/>
        </w:trPr>
        <w:tc>
          <w:tcPr>
            <w:tcW w:w="904" w:type="pct"/>
            <w:vMerge/>
          </w:tcPr>
          <w:p w14:paraId="2EBB3C4E" w14:textId="77777777" w:rsidR="0026739E" w:rsidRPr="008C134C" w:rsidRDefault="0026739E" w:rsidP="0026739E"/>
        </w:tc>
        <w:tc>
          <w:tcPr>
            <w:tcW w:w="4096" w:type="pct"/>
          </w:tcPr>
          <w:p w14:paraId="600550C7" w14:textId="43E01C56" w:rsidR="0026739E" w:rsidRPr="008C134C" w:rsidRDefault="0026739E" w:rsidP="00166A4B">
            <w:pPr>
              <w:jc w:val="both"/>
            </w:pPr>
            <w:r w:rsidRPr="008C134C">
              <w:t xml:space="preserve">Выявление дефектов в </w:t>
            </w:r>
            <w:r>
              <w:t>изделиях после штамповки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4A5A8B4C" w14:textId="77777777" w:rsidTr="00166A4B">
        <w:trPr>
          <w:trHeight w:val="20"/>
        </w:trPr>
        <w:tc>
          <w:tcPr>
            <w:tcW w:w="904" w:type="pct"/>
            <w:vMerge/>
          </w:tcPr>
          <w:p w14:paraId="7C2EC36C" w14:textId="77777777" w:rsidR="0026739E" w:rsidRPr="008C134C" w:rsidRDefault="0026739E" w:rsidP="0026739E"/>
        </w:tc>
        <w:tc>
          <w:tcPr>
            <w:tcW w:w="4096" w:type="pct"/>
          </w:tcPr>
          <w:p w14:paraId="290BF248" w14:textId="237D3CDA" w:rsidR="0026739E" w:rsidRPr="008C134C" w:rsidRDefault="0026739E" w:rsidP="00166A4B">
            <w:pPr>
              <w:jc w:val="both"/>
            </w:pPr>
            <w:r w:rsidRPr="007820C7">
              <w:t>Подналадка</w:t>
            </w:r>
            <w:r w:rsidRPr="007D5CCF">
              <w:t xml:space="preserve">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1D0DF765" w14:textId="77777777" w:rsidTr="00166A4B">
        <w:trPr>
          <w:trHeight w:val="20"/>
        </w:trPr>
        <w:tc>
          <w:tcPr>
            <w:tcW w:w="904" w:type="pct"/>
            <w:vMerge/>
          </w:tcPr>
          <w:p w14:paraId="2857EE05" w14:textId="77777777" w:rsidR="0026739E" w:rsidRPr="008C134C" w:rsidRDefault="0026739E" w:rsidP="0026739E"/>
        </w:tc>
        <w:tc>
          <w:tcPr>
            <w:tcW w:w="4096" w:type="pct"/>
          </w:tcPr>
          <w:p w14:paraId="50530C5C" w14:textId="67CC2B4D" w:rsidR="0026739E" w:rsidRPr="008C134C" w:rsidRDefault="0026739E" w:rsidP="00166A4B">
            <w:pPr>
              <w:jc w:val="both"/>
            </w:pPr>
            <w:r w:rsidRPr="008C134C">
              <w:t xml:space="preserve">Периодический контроль размеров </w:t>
            </w:r>
            <w:r>
              <w:t>изделий после штамповки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04CBAA9F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3BD8AC97" w14:textId="77777777" w:rsidR="0026739E" w:rsidRPr="008C134C" w:rsidDel="002A1D54" w:rsidRDefault="0026739E" w:rsidP="0026739E">
            <w:r w:rsidRPr="008C134C" w:rsidDel="002A1D54">
              <w:t>Необходимые умения</w:t>
            </w:r>
          </w:p>
        </w:tc>
        <w:tc>
          <w:tcPr>
            <w:tcW w:w="4096" w:type="pct"/>
          </w:tcPr>
          <w:p w14:paraId="026200F7" w14:textId="477F16F8" w:rsidR="0026739E" w:rsidRPr="008C134C" w:rsidRDefault="0026739E" w:rsidP="00166A4B">
            <w:pPr>
              <w:jc w:val="both"/>
            </w:pPr>
            <w:r>
              <w:t>Читать и анализировать конструкторскую и технологическую документацию</w:t>
            </w:r>
          </w:p>
        </w:tc>
      </w:tr>
      <w:tr w:rsidR="0026739E" w:rsidRPr="008C134C" w14:paraId="6B55B1E4" w14:textId="77777777" w:rsidTr="00166A4B">
        <w:trPr>
          <w:trHeight w:val="20"/>
        </w:trPr>
        <w:tc>
          <w:tcPr>
            <w:tcW w:w="904" w:type="pct"/>
            <w:vMerge/>
          </w:tcPr>
          <w:p w14:paraId="145D53A8" w14:textId="77777777" w:rsidR="0026739E" w:rsidRPr="008C134C" w:rsidDel="002A1D54" w:rsidRDefault="0026739E" w:rsidP="0026739E"/>
        </w:tc>
        <w:tc>
          <w:tcPr>
            <w:tcW w:w="4096" w:type="pct"/>
          </w:tcPr>
          <w:p w14:paraId="5B5F1FD9" w14:textId="4F945EDE" w:rsidR="0026739E" w:rsidRPr="008C134C" w:rsidRDefault="0026739E" w:rsidP="00166A4B">
            <w:pPr>
              <w:jc w:val="both"/>
            </w:pPr>
            <w:r w:rsidRPr="008C134C">
              <w:t xml:space="preserve">Использовать </w:t>
            </w:r>
            <w:r>
              <w:t>магнитно-импульсные штамповочные установки с энергией</w:t>
            </w:r>
            <w:r w:rsidRPr="007D5CCF">
              <w:t xml:space="preserve"> </w:t>
            </w:r>
            <w:r>
              <w:t xml:space="preserve">свыше 3 </w:t>
            </w:r>
            <w:r w:rsidRPr="007D5CCF">
              <w:t xml:space="preserve">до </w:t>
            </w:r>
            <w:r>
              <w:t>20</w:t>
            </w:r>
            <w:r w:rsidRPr="007D5CCF">
              <w:t> кДж</w:t>
            </w:r>
          </w:p>
        </w:tc>
      </w:tr>
      <w:tr w:rsidR="0026739E" w:rsidRPr="008C134C" w14:paraId="65E7F784" w14:textId="77777777" w:rsidTr="00166A4B">
        <w:trPr>
          <w:trHeight w:val="20"/>
        </w:trPr>
        <w:tc>
          <w:tcPr>
            <w:tcW w:w="904" w:type="pct"/>
            <w:vMerge/>
          </w:tcPr>
          <w:p w14:paraId="613F31DE" w14:textId="77777777" w:rsidR="0026739E" w:rsidRPr="008C134C" w:rsidDel="002A1D54" w:rsidRDefault="0026739E" w:rsidP="0026739E"/>
        </w:tc>
        <w:tc>
          <w:tcPr>
            <w:tcW w:w="4096" w:type="pct"/>
          </w:tcPr>
          <w:p w14:paraId="5068F766" w14:textId="645BD97D" w:rsidR="0026739E" w:rsidRPr="008C134C" w:rsidRDefault="0026739E" w:rsidP="00166A4B">
            <w:pPr>
              <w:jc w:val="both"/>
            </w:pPr>
            <w:r>
              <w:t>Использовать средства механизации при</w:t>
            </w:r>
            <w:r w:rsidRPr="007D5CCF">
              <w:t xml:space="preserve"> 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00C19E6C" w14:textId="77777777" w:rsidTr="00166A4B">
        <w:trPr>
          <w:trHeight w:val="20"/>
        </w:trPr>
        <w:tc>
          <w:tcPr>
            <w:tcW w:w="904" w:type="pct"/>
            <w:vMerge/>
          </w:tcPr>
          <w:p w14:paraId="0F0F7FA3" w14:textId="77777777" w:rsidR="0026739E" w:rsidRPr="008C134C" w:rsidDel="002A1D54" w:rsidRDefault="0026739E" w:rsidP="0026739E"/>
        </w:tc>
        <w:tc>
          <w:tcPr>
            <w:tcW w:w="4096" w:type="pct"/>
          </w:tcPr>
          <w:p w14:paraId="60A04D48" w14:textId="299DD84D" w:rsidR="0026739E" w:rsidRPr="008C134C" w:rsidRDefault="0026739E" w:rsidP="00166A4B">
            <w:pPr>
              <w:jc w:val="both"/>
            </w:pPr>
            <w:r>
              <w:t>Использовать штамповую оснастку для</w:t>
            </w:r>
            <w:r w:rsidRPr="008C134C">
              <w:t xml:space="preserve"> </w:t>
            </w:r>
            <w:r>
              <w:t>штамповки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357383F0" w14:textId="77777777" w:rsidTr="00166A4B">
        <w:trPr>
          <w:trHeight w:val="20"/>
        </w:trPr>
        <w:tc>
          <w:tcPr>
            <w:tcW w:w="904" w:type="pct"/>
            <w:vMerge/>
          </w:tcPr>
          <w:p w14:paraId="1EE751DB" w14:textId="77777777" w:rsidR="0026739E" w:rsidRPr="008C134C" w:rsidDel="002A1D54" w:rsidRDefault="0026739E" w:rsidP="0026739E"/>
        </w:tc>
        <w:tc>
          <w:tcPr>
            <w:tcW w:w="4096" w:type="pct"/>
          </w:tcPr>
          <w:p w14:paraId="2B3BF004" w14:textId="720CC298" w:rsidR="0026739E" w:rsidRPr="008C134C" w:rsidRDefault="0026739E" w:rsidP="00166A4B">
            <w:pPr>
              <w:jc w:val="both"/>
            </w:pPr>
            <w:r w:rsidRPr="0031221C">
              <w:t xml:space="preserve">Выполнять </w:t>
            </w:r>
            <w:r w:rsidR="00DE6A5C">
              <w:t>ежесменное техническое обслуживание</w:t>
            </w:r>
            <w:r w:rsidRPr="0031221C">
              <w:t xml:space="preserve">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26739E" w:rsidRPr="008C134C" w14:paraId="2F907746" w14:textId="77777777" w:rsidTr="00166A4B">
        <w:trPr>
          <w:trHeight w:val="20"/>
        </w:trPr>
        <w:tc>
          <w:tcPr>
            <w:tcW w:w="904" w:type="pct"/>
            <w:vMerge/>
          </w:tcPr>
          <w:p w14:paraId="2B994C0B" w14:textId="77777777" w:rsidR="0026739E" w:rsidRPr="008C134C" w:rsidDel="002A1D54" w:rsidRDefault="0026739E" w:rsidP="0026739E"/>
        </w:tc>
        <w:tc>
          <w:tcPr>
            <w:tcW w:w="4096" w:type="pct"/>
          </w:tcPr>
          <w:p w14:paraId="3307067B" w14:textId="28B7F23B" w:rsidR="0026739E" w:rsidRPr="008C134C" w:rsidRDefault="0026739E" w:rsidP="00166A4B">
            <w:pPr>
              <w:jc w:val="both"/>
            </w:pPr>
            <w:r w:rsidRPr="008C134C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6739E" w:rsidRPr="008C134C" w14:paraId="3A055E3F" w14:textId="77777777" w:rsidTr="00166A4B">
        <w:trPr>
          <w:trHeight w:val="20"/>
        </w:trPr>
        <w:tc>
          <w:tcPr>
            <w:tcW w:w="904" w:type="pct"/>
            <w:vMerge/>
          </w:tcPr>
          <w:p w14:paraId="543C830F" w14:textId="77777777" w:rsidR="0026739E" w:rsidRPr="008C134C" w:rsidDel="002A1D54" w:rsidRDefault="0026739E" w:rsidP="0026739E"/>
        </w:tc>
        <w:tc>
          <w:tcPr>
            <w:tcW w:w="4096" w:type="pct"/>
          </w:tcPr>
          <w:p w14:paraId="307CACFE" w14:textId="4081F4DB" w:rsidR="0026739E" w:rsidRPr="008C134C" w:rsidRDefault="0026739E" w:rsidP="00166A4B">
            <w:pPr>
              <w:jc w:val="both"/>
            </w:pPr>
            <w:r w:rsidRPr="008C134C">
              <w:t xml:space="preserve">Использовать контрольно-измерительные инструменты для контроля размеров </w:t>
            </w:r>
            <w:r>
              <w:t>изделий после штамповки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5BA8FCE0" w14:textId="77777777" w:rsidTr="00166A4B">
        <w:trPr>
          <w:trHeight w:val="20"/>
        </w:trPr>
        <w:tc>
          <w:tcPr>
            <w:tcW w:w="904" w:type="pct"/>
            <w:vMerge/>
          </w:tcPr>
          <w:p w14:paraId="7AFD65C8" w14:textId="77777777" w:rsidR="0026739E" w:rsidRPr="008C134C" w:rsidDel="002A1D54" w:rsidRDefault="0026739E" w:rsidP="0026739E"/>
        </w:tc>
        <w:tc>
          <w:tcPr>
            <w:tcW w:w="4096" w:type="pct"/>
          </w:tcPr>
          <w:p w14:paraId="6636B41F" w14:textId="3E7F96DF" w:rsidR="0026739E" w:rsidRPr="008C134C" w:rsidRDefault="001114AD" w:rsidP="00166A4B">
            <w:pPr>
              <w:jc w:val="both"/>
            </w:pPr>
            <w:r>
              <w:t xml:space="preserve">Применять средства индивидуальной защиты </w:t>
            </w:r>
            <w:r w:rsidR="0026739E" w:rsidRPr="008C134C">
              <w:t xml:space="preserve">при </w:t>
            </w:r>
            <w:r w:rsidR="0026739E" w:rsidRPr="007D5CCF">
              <w:t>штамповк</w:t>
            </w:r>
            <w:r w:rsidR="0026739E">
              <w:t>е</w:t>
            </w:r>
            <w:r w:rsidR="0026739E" w:rsidRPr="007D5CCF">
              <w:t xml:space="preserve"> изделий на </w:t>
            </w:r>
            <w:r w:rsidR="0026739E">
              <w:t>магнитно-импульсных штамповочных установках с энергией</w:t>
            </w:r>
            <w:r w:rsidR="0026739E" w:rsidRPr="007D5CCF">
              <w:t xml:space="preserve"> </w:t>
            </w:r>
            <w:r w:rsidR="0026739E"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68C796CD" w14:textId="77777777" w:rsidTr="00166A4B">
        <w:trPr>
          <w:trHeight w:val="20"/>
        </w:trPr>
        <w:tc>
          <w:tcPr>
            <w:tcW w:w="904" w:type="pct"/>
            <w:vMerge/>
          </w:tcPr>
          <w:p w14:paraId="67C14F56" w14:textId="77777777" w:rsidR="0026739E" w:rsidRPr="008C134C" w:rsidDel="002A1D54" w:rsidRDefault="0026739E" w:rsidP="0026739E"/>
        </w:tc>
        <w:tc>
          <w:tcPr>
            <w:tcW w:w="4096" w:type="pct"/>
          </w:tcPr>
          <w:p w14:paraId="7E0D8C2D" w14:textId="7FFDF8E7" w:rsidR="0026739E" w:rsidRPr="008C134C" w:rsidRDefault="0026739E" w:rsidP="00166A4B">
            <w:pPr>
              <w:jc w:val="both"/>
            </w:pPr>
            <w:r w:rsidRPr="00871DB0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26739E" w:rsidRPr="008C134C" w14:paraId="1A67281C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4BF12B6F" w14:textId="77777777" w:rsidR="0026739E" w:rsidRPr="008C134C" w:rsidRDefault="0026739E" w:rsidP="0026739E">
            <w:r w:rsidRPr="008C134C" w:rsidDel="002A1D54">
              <w:t>Необходимые знания</w:t>
            </w:r>
          </w:p>
        </w:tc>
        <w:tc>
          <w:tcPr>
            <w:tcW w:w="4096" w:type="pct"/>
          </w:tcPr>
          <w:p w14:paraId="7E1C2FEA" w14:textId="1C51186D" w:rsidR="0026739E" w:rsidRPr="008C134C" w:rsidRDefault="0026739E" w:rsidP="00166A4B">
            <w:pPr>
              <w:jc w:val="both"/>
            </w:pPr>
            <w:r w:rsidRPr="008C134C">
              <w:t>Основы машиностроительного черчения</w:t>
            </w:r>
          </w:p>
        </w:tc>
      </w:tr>
      <w:tr w:rsidR="0026739E" w:rsidRPr="008C134C" w14:paraId="68C3D517" w14:textId="77777777" w:rsidTr="00166A4B">
        <w:trPr>
          <w:trHeight w:val="20"/>
        </w:trPr>
        <w:tc>
          <w:tcPr>
            <w:tcW w:w="904" w:type="pct"/>
            <w:vMerge/>
          </w:tcPr>
          <w:p w14:paraId="027A76A5" w14:textId="77777777" w:rsidR="0026739E" w:rsidRPr="008C134C" w:rsidDel="002A1D54" w:rsidRDefault="0026739E" w:rsidP="0026739E"/>
        </w:tc>
        <w:tc>
          <w:tcPr>
            <w:tcW w:w="4096" w:type="pct"/>
          </w:tcPr>
          <w:p w14:paraId="2F263B75" w14:textId="13DD1C36" w:rsidR="0026739E" w:rsidRPr="008C134C" w:rsidRDefault="0026739E" w:rsidP="00166A4B">
            <w:pPr>
              <w:jc w:val="both"/>
            </w:pPr>
            <w:r w:rsidRPr="008C134C">
              <w:t xml:space="preserve">Правила чтения </w:t>
            </w:r>
            <w:r>
              <w:t>технической документации</w:t>
            </w:r>
          </w:p>
        </w:tc>
      </w:tr>
      <w:tr w:rsidR="0026739E" w:rsidRPr="008C134C" w14:paraId="6C6DB8E3" w14:textId="77777777" w:rsidTr="00166A4B">
        <w:trPr>
          <w:trHeight w:val="20"/>
        </w:trPr>
        <w:tc>
          <w:tcPr>
            <w:tcW w:w="904" w:type="pct"/>
            <w:vMerge/>
          </w:tcPr>
          <w:p w14:paraId="3BD2BF2E" w14:textId="77777777" w:rsidR="0026739E" w:rsidRPr="008C134C" w:rsidDel="002A1D54" w:rsidRDefault="0026739E" w:rsidP="0026739E"/>
        </w:tc>
        <w:tc>
          <w:tcPr>
            <w:tcW w:w="4096" w:type="pct"/>
          </w:tcPr>
          <w:p w14:paraId="1EFD09CD" w14:textId="70731372" w:rsidR="0026739E" w:rsidRPr="008C134C" w:rsidRDefault="0026739E" w:rsidP="00166A4B">
            <w:pPr>
              <w:jc w:val="both"/>
            </w:pPr>
            <w:r w:rsidRPr="008C134C">
              <w:t xml:space="preserve">Виды, конструкции и назначение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4071BDD7" w14:textId="77777777" w:rsidTr="00166A4B">
        <w:trPr>
          <w:trHeight w:val="20"/>
        </w:trPr>
        <w:tc>
          <w:tcPr>
            <w:tcW w:w="904" w:type="pct"/>
            <w:vMerge/>
          </w:tcPr>
          <w:p w14:paraId="485ADE3E" w14:textId="77777777" w:rsidR="0026739E" w:rsidRPr="008C134C" w:rsidDel="002A1D54" w:rsidRDefault="0026739E" w:rsidP="0026739E"/>
        </w:tc>
        <w:tc>
          <w:tcPr>
            <w:tcW w:w="4096" w:type="pct"/>
          </w:tcPr>
          <w:p w14:paraId="610CBB13" w14:textId="29D311C1" w:rsidR="0026739E" w:rsidRPr="008C134C" w:rsidRDefault="0026739E" w:rsidP="00166A4B">
            <w:pPr>
              <w:jc w:val="both"/>
            </w:pPr>
            <w:r w:rsidRPr="008C134C">
              <w:t xml:space="preserve">Виды, конструкции и назначение </w:t>
            </w:r>
            <w:r>
              <w:t xml:space="preserve">средств механизации для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6CD99DC7" w14:textId="77777777" w:rsidTr="00166A4B">
        <w:trPr>
          <w:trHeight w:val="20"/>
        </w:trPr>
        <w:tc>
          <w:tcPr>
            <w:tcW w:w="904" w:type="pct"/>
            <w:vMerge/>
          </w:tcPr>
          <w:p w14:paraId="66DFC0EF" w14:textId="77777777" w:rsidR="0026739E" w:rsidRPr="008C134C" w:rsidDel="002A1D54" w:rsidRDefault="0026739E" w:rsidP="0026739E"/>
        </w:tc>
        <w:tc>
          <w:tcPr>
            <w:tcW w:w="4096" w:type="pct"/>
          </w:tcPr>
          <w:p w14:paraId="30F973BB" w14:textId="05DE6C72" w:rsidR="0026739E" w:rsidRPr="008C134C" w:rsidRDefault="0026739E" w:rsidP="00166A4B">
            <w:pPr>
              <w:jc w:val="both"/>
            </w:pPr>
            <w:r w:rsidRPr="008C134C">
              <w:t>Виды, конструкции и назначение штампов</w:t>
            </w:r>
            <w:r>
              <w:t xml:space="preserve">ой оснастки для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lastRenderedPageBreak/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322A54F4" w14:textId="77777777" w:rsidTr="00166A4B">
        <w:trPr>
          <w:trHeight w:val="20"/>
        </w:trPr>
        <w:tc>
          <w:tcPr>
            <w:tcW w:w="904" w:type="pct"/>
            <w:vMerge/>
          </w:tcPr>
          <w:p w14:paraId="7386DB1E" w14:textId="77777777" w:rsidR="0026739E" w:rsidRPr="008C134C" w:rsidDel="002A1D54" w:rsidRDefault="0026739E" w:rsidP="0026739E"/>
        </w:tc>
        <w:tc>
          <w:tcPr>
            <w:tcW w:w="4096" w:type="pct"/>
          </w:tcPr>
          <w:p w14:paraId="1791099C" w14:textId="587A0C2E" w:rsidR="0026739E" w:rsidRPr="008C134C" w:rsidRDefault="0026739E" w:rsidP="00166A4B">
            <w:pPr>
              <w:jc w:val="both"/>
            </w:pPr>
            <w:r>
              <w:t>Типовые режимы</w:t>
            </w:r>
            <w:r w:rsidRPr="008C134C">
              <w:t xml:space="preserve"> работы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70471DFC" w14:textId="77777777" w:rsidTr="00166A4B">
        <w:trPr>
          <w:trHeight w:val="20"/>
        </w:trPr>
        <w:tc>
          <w:tcPr>
            <w:tcW w:w="904" w:type="pct"/>
            <w:vMerge/>
          </w:tcPr>
          <w:p w14:paraId="1D09DFB9" w14:textId="77777777" w:rsidR="0026739E" w:rsidRPr="008C134C" w:rsidDel="002A1D54" w:rsidRDefault="0026739E" w:rsidP="0026739E"/>
        </w:tc>
        <w:tc>
          <w:tcPr>
            <w:tcW w:w="4096" w:type="pct"/>
          </w:tcPr>
          <w:p w14:paraId="1ED86FD6" w14:textId="665C82F4" w:rsidR="0026739E" w:rsidRPr="008C134C" w:rsidRDefault="0026739E" w:rsidP="00166A4B">
            <w:pPr>
              <w:jc w:val="both"/>
            </w:pPr>
            <w:r w:rsidRPr="008C134C">
              <w:t xml:space="preserve">Основные параметры работы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269B7441" w14:textId="77777777" w:rsidTr="00166A4B">
        <w:trPr>
          <w:trHeight w:val="20"/>
        </w:trPr>
        <w:tc>
          <w:tcPr>
            <w:tcW w:w="904" w:type="pct"/>
            <w:vMerge/>
          </w:tcPr>
          <w:p w14:paraId="7356440E" w14:textId="77777777" w:rsidR="0026739E" w:rsidRPr="008C134C" w:rsidDel="002A1D54" w:rsidRDefault="0026739E" w:rsidP="0026739E"/>
        </w:tc>
        <w:tc>
          <w:tcPr>
            <w:tcW w:w="4096" w:type="pct"/>
          </w:tcPr>
          <w:p w14:paraId="4F7DC27F" w14:textId="7C959B64" w:rsidR="0026739E" w:rsidRPr="008C134C" w:rsidRDefault="0026739E" w:rsidP="00166A4B">
            <w:pPr>
              <w:jc w:val="both"/>
            </w:pPr>
            <w:r w:rsidRPr="008C134C">
              <w:t xml:space="preserve">Назначение органов управления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2AB4D92E" w14:textId="77777777" w:rsidTr="00166A4B">
        <w:trPr>
          <w:trHeight w:val="20"/>
        </w:trPr>
        <w:tc>
          <w:tcPr>
            <w:tcW w:w="904" w:type="pct"/>
            <w:vMerge/>
          </w:tcPr>
          <w:p w14:paraId="34C7AD97" w14:textId="77777777" w:rsidR="0026739E" w:rsidRPr="008C134C" w:rsidDel="002A1D54" w:rsidRDefault="0026739E" w:rsidP="0026739E"/>
        </w:tc>
        <w:tc>
          <w:tcPr>
            <w:tcW w:w="4096" w:type="pct"/>
          </w:tcPr>
          <w:p w14:paraId="6B5B5ABC" w14:textId="0E3A5640" w:rsidR="0026739E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26739E">
              <w:t xml:space="preserve">магнитно-импульсных штамповочных установок с энергией </w:t>
            </w:r>
            <w:r w:rsidR="0026739E"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72DF55DA" w14:textId="77777777" w:rsidTr="00166A4B">
        <w:trPr>
          <w:trHeight w:val="20"/>
        </w:trPr>
        <w:tc>
          <w:tcPr>
            <w:tcW w:w="904" w:type="pct"/>
            <w:vMerge/>
          </w:tcPr>
          <w:p w14:paraId="76FC8F5A" w14:textId="77777777" w:rsidR="0026739E" w:rsidRPr="008C134C" w:rsidDel="002A1D54" w:rsidRDefault="0026739E" w:rsidP="0026739E"/>
        </w:tc>
        <w:tc>
          <w:tcPr>
            <w:tcW w:w="4096" w:type="pct"/>
          </w:tcPr>
          <w:p w14:paraId="52146123" w14:textId="234176EC" w:rsidR="0026739E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26739E">
              <w:t>штамповой оснастки для штамповки на</w:t>
            </w:r>
            <w:r w:rsidR="0026739E" w:rsidRPr="007D5CCF">
              <w:t xml:space="preserve"> </w:t>
            </w:r>
            <w:r w:rsidR="00AF1716">
              <w:br/>
            </w:r>
            <w:r w:rsidR="0026739E">
              <w:t>магнитно-импульсных штамповочных установках с энергией</w:t>
            </w:r>
            <w:r w:rsidR="0026739E" w:rsidRPr="007D5CCF">
              <w:t xml:space="preserve"> </w:t>
            </w:r>
            <w:r w:rsidR="0026739E"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48A1D800" w14:textId="77777777" w:rsidTr="00166A4B">
        <w:trPr>
          <w:trHeight w:val="20"/>
        </w:trPr>
        <w:tc>
          <w:tcPr>
            <w:tcW w:w="904" w:type="pct"/>
            <w:vMerge/>
          </w:tcPr>
          <w:p w14:paraId="7CED79BD" w14:textId="77777777" w:rsidR="0026739E" w:rsidRPr="008C134C" w:rsidDel="002A1D54" w:rsidRDefault="0026739E" w:rsidP="0026739E"/>
        </w:tc>
        <w:tc>
          <w:tcPr>
            <w:tcW w:w="4096" w:type="pct"/>
          </w:tcPr>
          <w:p w14:paraId="3D643714" w14:textId="1335D39A" w:rsidR="0026739E" w:rsidRPr="008C134C" w:rsidRDefault="0026739E" w:rsidP="00166A4B">
            <w:pPr>
              <w:jc w:val="both"/>
            </w:pPr>
            <w:r w:rsidRPr="008C134C">
              <w:t xml:space="preserve">Правила и порядок подготовки к работе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70CCC2AB" w14:textId="77777777" w:rsidTr="00166A4B">
        <w:trPr>
          <w:trHeight w:val="20"/>
        </w:trPr>
        <w:tc>
          <w:tcPr>
            <w:tcW w:w="904" w:type="pct"/>
            <w:vMerge/>
          </w:tcPr>
          <w:p w14:paraId="03E85AC2" w14:textId="77777777" w:rsidR="0026739E" w:rsidRPr="008C134C" w:rsidDel="002A1D54" w:rsidRDefault="0026739E" w:rsidP="0026739E"/>
        </w:tc>
        <w:tc>
          <w:tcPr>
            <w:tcW w:w="4096" w:type="pct"/>
          </w:tcPr>
          <w:p w14:paraId="03EE8764" w14:textId="75DE3E1F" w:rsidR="0026739E" w:rsidRPr="008C134C" w:rsidRDefault="0026739E" w:rsidP="00166A4B">
            <w:pPr>
              <w:jc w:val="both"/>
            </w:pPr>
            <w:r w:rsidRPr="0031221C">
              <w:t xml:space="preserve">Порядок и правила выполнения планово-предупредительного </w:t>
            </w:r>
            <w:r w:rsidR="00DE6A5C">
              <w:t>ежесменного технического обслуживания</w:t>
            </w:r>
            <w:r w:rsidRPr="0031221C">
              <w:t xml:space="preserve">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26739E" w:rsidRPr="008C134C" w14:paraId="763796DB" w14:textId="77777777" w:rsidTr="00166A4B">
        <w:trPr>
          <w:trHeight w:val="20"/>
        </w:trPr>
        <w:tc>
          <w:tcPr>
            <w:tcW w:w="904" w:type="pct"/>
            <w:vMerge/>
          </w:tcPr>
          <w:p w14:paraId="7A5514ED" w14:textId="77777777" w:rsidR="0026739E" w:rsidRPr="008C134C" w:rsidDel="002A1D54" w:rsidRDefault="0026739E" w:rsidP="0026739E"/>
        </w:tc>
        <w:tc>
          <w:tcPr>
            <w:tcW w:w="4096" w:type="pct"/>
          </w:tcPr>
          <w:p w14:paraId="2D10BD36" w14:textId="5045CDFD" w:rsidR="0026739E" w:rsidRPr="008C134C" w:rsidRDefault="0026739E" w:rsidP="00166A4B">
            <w:pPr>
              <w:jc w:val="both"/>
            </w:pPr>
            <w:r w:rsidRPr="008C134C">
              <w:t xml:space="preserve">Группы и марки </w:t>
            </w:r>
            <w:r>
              <w:t>материалов</w:t>
            </w:r>
            <w:r w:rsidRPr="008C134C">
              <w:t xml:space="preserve">, обрабатываемых </w:t>
            </w:r>
            <w:r>
              <w:t>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42145DE5" w14:textId="77777777" w:rsidTr="00166A4B">
        <w:trPr>
          <w:trHeight w:val="20"/>
        </w:trPr>
        <w:tc>
          <w:tcPr>
            <w:tcW w:w="904" w:type="pct"/>
            <w:vMerge/>
          </w:tcPr>
          <w:p w14:paraId="4DA35262" w14:textId="77777777" w:rsidR="0026739E" w:rsidRPr="008C134C" w:rsidDel="002A1D54" w:rsidRDefault="0026739E" w:rsidP="0026739E"/>
        </w:tc>
        <w:tc>
          <w:tcPr>
            <w:tcW w:w="4096" w:type="pct"/>
          </w:tcPr>
          <w:p w14:paraId="0D9C5923" w14:textId="087C9A5F" w:rsidR="0026739E" w:rsidRPr="008C134C" w:rsidRDefault="0026739E" w:rsidP="00166A4B">
            <w:pPr>
              <w:jc w:val="both"/>
            </w:pPr>
            <w:r w:rsidRPr="008C134C">
              <w:t>Сортамент заготовок</w:t>
            </w:r>
            <w:r>
              <w:t>, обрабатываемых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58E6D4FF" w14:textId="77777777" w:rsidTr="00166A4B">
        <w:trPr>
          <w:trHeight w:val="20"/>
        </w:trPr>
        <w:tc>
          <w:tcPr>
            <w:tcW w:w="904" w:type="pct"/>
            <w:vMerge/>
          </w:tcPr>
          <w:p w14:paraId="2262ED4A" w14:textId="77777777" w:rsidR="0026739E" w:rsidRPr="008C134C" w:rsidDel="002A1D54" w:rsidRDefault="0026739E" w:rsidP="0026739E"/>
        </w:tc>
        <w:tc>
          <w:tcPr>
            <w:tcW w:w="4096" w:type="pct"/>
          </w:tcPr>
          <w:p w14:paraId="4835F438" w14:textId="03AE598C" w:rsidR="0026739E" w:rsidRPr="008C134C" w:rsidRDefault="0026739E" w:rsidP="00166A4B">
            <w:pPr>
              <w:jc w:val="both"/>
            </w:pPr>
            <w:r>
              <w:t xml:space="preserve">Типовые </w:t>
            </w:r>
            <w:r w:rsidRPr="008C134C">
              <w:t xml:space="preserve">технологические операции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6B255059" w14:textId="77777777" w:rsidTr="00166A4B">
        <w:trPr>
          <w:trHeight w:val="20"/>
        </w:trPr>
        <w:tc>
          <w:tcPr>
            <w:tcW w:w="904" w:type="pct"/>
            <w:vMerge/>
          </w:tcPr>
          <w:p w14:paraId="668CB732" w14:textId="77777777" w:rsidR="0026739E" w:rsidRPr="008C134C" w:rsidDel="002A1D54" w:rsidRDefault="0026739E" w:rsidP="0026739E"/>
        </w:tc>
        <w:tc>
          <w:tcPr>
            <w:tcW w:w="4096" w:type="pct"/>
          </w:tcPr>
          <w:p w14:paraId="3F5CEE0D" w14:textId="79F37E34" w:rsidR="0026739E" w:rsidRPr="008C134C" w:rsidRDefault="0026739E" w:rsidP="00166A4B">
            <w:pPr>
              <w:jc w:val="both"/>
            </w:pPr>
            <w:r w:rsidRPr="008C134C">
              <w:t xml:space="preserve">Основные правила и способы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05776D78" w14:textId="77777777" w:rsidTr="00166A4B">
        <w:trPr>
          <w:trHeight w:val="20"/>
        </w:trPr>
        <w:tc>
          <w:tcPr>
            <w:tcW w:w="904" w:type="pct"/>
            <w:vMerge/>
          </w:tcPr>
          <w:p w14:paraId="11884831" w14:textId="77777777" w:rsidR="0026739E" w:rsidRPr="008C134C" w:rsidDel="002A1D54" w:rsidRDefault="0026739E" w:rsidP="0026739E"/>
        </w:tc>
        <w:tc>
          <w:tcPr>
            <w:tcW w:w="4096" w:type="pct"/>
          </w:tcPr>
          <w:p w14:paraId="34463BF8" w14:textId="217BF5A8" w:rsidR="0026739E" w:rsidRPr="008C134C" w:rsidRDefault="0026739E" w:rsidP="00166A4B">
            <w:pPr>
              <w:jc w:val="both"/>
            </w:pPr>
            <w:r w:rsidRPr="008C134C">
              <w:t xml:space="preserve">Способы контроля </w:t>
            </w:r>
            <w:r>
              <w:t xml:space="preserve">размеров 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AF1716">
              <w:br/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41875377" w14:textId="77777777" w:rsidTr="00166A4B">
        <w:trPr>
          <w:trHeight w:val="20"/>
        </w:trPr>
        <w:tc>
          <w:tcPr>
            <w:tcW w:w="904" w:type="pct"/>
            <w:vMerge/>
          </w:tcPr>
          <w:p w14:paraId="51AF35F0" w14:textId="77777777" w:rsidR="0026739E" w:rsidRPr="008C134C" w:rsidDel="002A1D54" w:rsidRDefault="0026739E" w:rsidP="0026739E"/>
        </w:tc>
        <w:tc>
          <w:tcPr>
            <w:tcW w:w="4096" w:type="pct"/>
          </w:tcPr>
          <w:p w14:paraId="49B50B82" w14:textId="35FA5199" w:rsidR="0026739E" w:rsidRPr="008C134C" w:rsidRDefault="0026739E" w:rsidP="00166A4B">
            <w:pPr>
              <w:jc w:val="both"/>
            </w:pPr>
            <w:r w:rsidRPr="008C134C">
              <w:t xml:space="preserve">Виды, конструкции, назначение контрольно-измерительных инструментов для контроля </w:t>
            </w:r>
            <w:r>
              <w:t xml:space="preserve">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2FD99DFB" w14:textId="77777777" w:rsidTr="00166A4B">
        <w:trPr>
          <w:trHeight w:val="20"/>
        </w:trPr>
        <w:tc>
          <w:tcPr>
            <w:tcW w:w="904" w:type="pct"/>
            <w:vMerge/>
          </w:tcPr>
          <w:p w14:paraId="222F4497" w14:textId="77777777" w:rsidR="0026739E" w:rsidRPr="008C134C" w:rsidDel="002A1D54" w:rsidRDefault="0026739E" w:rsidP="0026739E"/>
        </w:tc>
        <w:tc>
          <w:tcPr>
            <w:tcW w:w="4096" w:type="pct"/>
          </w:tcPr>
          <w:p w14:paraId="0A671692" w14:textId="2B8BF12B" w:rsidR="0026739E" w:rsidRDefault="0026739E" w:rsidP="00166A4B">
            <w:pPr>
              <w:jc w:val="both"/>
            </w:pPr>
            <w:r w:rsidRPr="007C03E1">
              <w:t>Схемы и правила складирования изделий</w:t>
            </w:r>
            <w:r>
              <w:t xml:space="preserve">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AF1716">
              <w:br/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531FA662" w14:textId="77777777" w:rsidTr="00166A4B">
        <w:trPr>
          <w:trHeight w:val="20"/>
        </w:trPr>
        <w:tc>
          <w:tcPr>
            <w:tcW w:w="904" w:type="pct"/>
            <w:vMerge/>
          </w:tcPr>
          <w:p w14:paraId="7F99E2E1" w14:textId="77777777" w:rsidR="0026739E" w:rsidRPr="008C134C" w:rsidDel="002A1D54" w:rsidRDefault="0026739E" w:rsidP="0026739E"/>
        </w:tc>
        <w:tc>
          <w:tcPr>
            <w:tcW w:w="4096" w:type="pct"/>
          </w:tcPr>
          <w:p w14:paraId="4DA1CC18" w14:textId="7E5A7036" w:rsidR="0026739E" w:rsidRPr="008C134C" w:rsidRDefault="0026739E" w:rsidP="00166A4B">
            <w:pPr>
              <w:jc w:val="both"/>
            </w:pPr>
            <w:r>
              <w:t>Д</w:t>
            </w:r>
            <w:r w:rsidRPr="008C134C">
              <w:t xml:space="preserve">опуски на </w:t>
            </w:r>
            <w:r>
              <w:t xml:space="preserve">изделия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69D35CDF" w14:textId="77777777" w:rsidTr="00166A4B">
        <w:trPr>
          <w:trHeight w:val="20"/>
        </w:trPr>
        <w:tc>
          <w:tcPr>
            <w:tcW w:w="904" w:type="pct"/>
            <w:vMerge/>
          </w:tcPr>
          <w:p w14:paraId="003EEC80" w14:textId="77777777" w:rsidR="0026739E" w:rsidRPr="008C134C" w:rsidDel="002A1D54" w:rsidRDefault="0026739E" w:rsidP="0026739E"/>
        </w:tc>
        <w:tc>
          <w:tcPr>
            <w:tcW w:w="4096" w:type="pct"/>
          </w:tcPr>
          <w:p w14:paraId="09039763" w14:textId="1E926236" w:rsidR="0026739E" w:rsidRPr="008C134C" w:rsidRDefault="0026739E" w:rsidP="00166A4B">
            <w:pPr>
              <w:jc w:val="both"/>
            </w:pPr>
            <w:r w:rsidRPr="008C134C">
              <w:rPr>
                <w:rFonts w:eastAsia="Batang"/>
              </w:rPr>
              <w:t xml:space="preserve">Приемы работы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7CD35F25" w14:textId="77777777" w:rsidTr="00166A4B">
        <w:trPr>
          <w:trHeight w:val="20"/>
        </w:trPr>
        <w:tc>
          <w:tcPr>
            <w:tcW w:w="904" w:type="pct"/>
            <w:vMerge/>
          </w:tcPr>
          <w:p w14:paraId="6C9ED029" w14:textId="77777777" w:rsidR="0026739E" w:rsidRPr="008C134C" w:rsidDel="002A1D54" w:rsidRDefault="0026739E" w:rsidP="0026739E"/>
        </w:tc>
        <w:tc>
          <w:tcPr>
            <w:tcW w:w="4096" w:type="pct"/>
          </w:tcPr>
          <w:p w14:paraId="23A49ACD" w14:textId="12D0272B" w:rsidR="0026739E" w:rsidRPr="008C134C" w:rsidRDefault="0026739E" w:rsidP="00166A4B">
            <w:pPr>
              <w:jc w:val="both"/>
            </w:pPr>
            <w:r w:rsidRPr="008C134C">
              <w:t xml:space="preserve">Виды и </w:t>
            </w:r>
            <w:r w:rsidR="00DC65BB">
              <w:t xml:space="preserve">правила применения средств индивидуальной </w:t>
            </w:r>
            <w:r w:rsidRPr="008C134C">
              <w:t>и коллективной защиты при</w:t>
            </w:r>
            <w:r w:rsidRPr="008C134C">
              <w:rPr>
                <w:rFonts w:eastAsia="Batang"/>
              </w:rPr>
              <w:t xml:space="preserve">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26739E" w:rsidRPr="008C134C" w14:paraId="7E4307A7" w14:textId="77777777" w:rsidTr="00166A4B">
        <w:trPr>
          <w:trHeight w:val="20"/>
        </w:trPr>
        <w:tc>
          <w:tcPr>
            <w:tcW w:w="904" w:type="pct"/>
            <w:vMerge/>
          </w:tcPr>
          <w:p w14:paraId="4CD50AF9" w14:textId="77777777" w:rsidR="0026739E" w:rsidRPr="008C134C" w:rsidDel="002A1D54" w:rsidRDefault="0026739E" w:rsidP="0026739E"/>
        </w:tc>
        <w:tc>
          <w:tcPr>
            <w:tcW w:w="4096" w:type="pct"/>
          </w:tcPr>
          <w:p w14:paraId="2412BF56" w14:textId="3A7872A5" w:rsidR="0026739E" w:rsidRPr="008C134C" w:rsidRDefault="0026739E" w:rsidP="00166A4B">
            <w:pPr>
              <w:jc w:val="both"/>
            </w:pPr>
            <w:r w:rsidRPr="008C134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6739E" w:rsidRPr="008C134C" w14:paraId="78AE21FB" w14:textId="77777777" w:rsidTr="00166A4B">
        <w:trPr>
          <w:trHeight w:val="20"/>
        </w:trPr>
        <w:tc>
          <w:tcPr>
            <w:tcW w:w="904" w:type="pct"/>
          </w:tcPr>
          <w:p w14:paraId="6C898175" w14:textId="77777777" w:rsidR="0026739E" w:rsidRPr="008C134C" w:rsidDel="002A1D54" w:rsidRDefault="0026739E" w:rsidP="0026739E">
            <w:r w:rsidRPr="008C134C" w:rsidDel="002A1D54">
              <w:t>Другие характеристики</w:t>
            </w:r>
          </w:p>
        </w:tc>
        <w:tc>
          <w:tcPr>
            <w:tcW w:w="4096" w:type="pct"/>
          </w:tcPr>
          <w:p w14:paraId="72386601" w14:textId="77777777" w:rsidR="0026739E" w:rsidRPr="008C134C" w:rsidRDefault="0026739E" w:rsidP="00166A4B">
            <w:pPr>
              <w:jc w:val="both"/>
            </w:pPr>
            <w:r w:rsidRPr="008C134C">
              <w:t>-</w:t>
            </w:r>
          </w:p>
        </w:tc>
      </w:tr>
    </w:tbl>
    <w:p w14:paraId="6B42B154" w14:textId="77777777" w:rsidR="00D74B16" w:rsidRDefault="00D74B16" w:rsidP="003B702F">
      <w:pPr>
        <w:rPr>
          <w:b/>
          <w:bCs w:val="0"/>
        </w:rPr>
      </w:pPr>
    </w:p>
    <w:p w14:paraId="1F89AD85" w14:textId="77777777" w:rsidR="00AF1716" w:rsidRDefault="00AF1716" w:rsidP="003B702F">
      <w:pPr>
        <w:rPr>
          <w:b/>
          <w:bCs w:val="0"/>
        </w:rPr>
      </w:pPr>
    </w:p>
    <w:p w14:paraId="7FD28BF2" w14:textId="77777777" w:rsidR="00AF1716" w:rsidRDefault="00AF1716" w:rsidP="003B702F">
      <w:pPr>
        <w:rPr>
          <w:b/>
          <w:bCs w:val="0"/>
        </w:rPr>
      </w:pPr>
    </w:p>
    <w:p w14:paraId="4B4FD1CD" w14:textId="77777777" w:rsidR="00AF1716" w:rsidRDefault="00AF1716" w:rsidP="003B702F">
      <w:pPr>
        <w:rPr>
          <w:b/>
          <w:bCs w:val="0"/>
        </w:rPr>
      </w:pPr>
    </w:p>
    <w:p w14:paraId="50308E4C" w14:textId="77777777" w:rsidR="00AF1716" w:rsidRDefault="00AF1716" w:rsidP="003B702F">
      <w:pPr>
        <w:rPr>
          <w:b/>
          <w:bCs w:val="0"/>
        </w:rPr>
      </w:pPr>
    </w:p>
    <w:p w14:paraId="4B5A907F" w14:textId="0C671FFC" w:rsidR="00E13E3D" w:rsidRDefault="00E13E3D" w:rsidP="003B702F">
      <w:pPr>
        <w:rPr>
          <w:b/>
          <w:bCs w:val="0"/>
        </w:rPr>
      </w:pPr>
      <w:r w:rsidRPr="003B702F">
        <w:rPr>
          <w:b/>
          <w:bCs w:val="0"/>
        </w:rPr>
        <w:lastRenderedPageBreak/>
        <w:t>3.</w:t>
      </w:r>
      <w:r w:rsidRPr="003B702F">
        <w:rPr>
          <w:b/>
          <w:bCs w:val="0"/>
          <w:lang w:val="en-US"/>
        </w:rPr>
        <w:t>2</w:t>
      </w:r>
      <w:r w:rsidRPr="003B702F">
        <w:rPr>
          <w:b/>
          <w:bCs w:val="0"/>
        </w:rPr>
        <w:t>.</w:t>
      </w:r>
      <w:r w:rsidRPr="003B702F">
        <w:rPr>
          <w:b/>
          <w:bCs w:val="0"/>
          <w:lang w:val="en-US"/>
        </w:rPr>
        <w:t>2</w:t>
      </w:r>
      <w:r w:rsidRPr="003B702F">
        <w:rPr>
          <w:b/>
          <w:bCs w:val="0"/>
        </w:rPr>
        <w:t>. Трудовая функция</w:t>
      </w:r>
    </w:p>
    <w:p w14:paraId="41210E6B" w14:textId="77777777" w:rsidR="00D74B16" w:rsidRPr="003B702F" w:rsidRDefault="00D74B16" w:rsidP="003B702F">
      <w:pPr>
        <w:rPr>
          <w:b/>
          <w:bCs w:val="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86"/>
        <w:gridCol w:w="5007"/>
        <w:gridCol w:w="552"/>
        <w:gridCol w:w="863"/>
        <w:gridCol w:w="1447"/>
        <w:gridCol w:w="545"/>
      </w:tblGrid>
      <w:tr w:rsidR="00E13E3D" w:rsidRPr="008C134C" w14:paraId="5EC78970" w14:textId="77777777" w:rsidTr="000120EE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C662AC8" w14:textId="1BBDCEFB" w:rsidR="00E13E3D" w:rsidRPr="008C134C" w:rsidRDefault="00E13E3D" w:rsidP="008C134C">
            <w:r w:rsidRPr="008C134C">
              <w:t xml:space="preserve"> </w:t>
            </w:r>
            <w:r w:rsidR="004308A7" w:rsidRPr="004308A7">
              <w:rPr>
                <w:sz w:val="20"/>
              </w:rPr>
              <w:t>Наименование</w:t>
            </w:r>
          </w:p>
        </w:tc>
        <w:tc>
          <w:tcPr>
            <w:tcW w:w="24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8421E9" w14:textId="62476DCD" w:rsidR="00E13E3D" w:rsidRPr="000118F6" w:rsidRDefault="0026739E" w:rsidP="008C134C">
            <w:pPr>
              <w:rPr>
                <w:highlight w:val="yellow"/>
              </w:rPr>
            </w:pPr>
            <w:r w:rsidRPr="000118F6">
              <w:rPr>
                <w:bCs w:val="0"/>
                <w:color w:val="000000"/>
              </w:rPr>
              <w:t>Штамповка-сборка</w:t>
            </w:r>
            <w:r w:rsidR="007D5CCF" w:rsidRPr="000118F6">
              <w:rPr>
                <w:bCs w:val="0"/>
                <w:color w:val="000000"/>
              </w:rPr>
              <w:t xml:space="preserve"> изделий на </w:t>
            </w:r>
            <w:r w:rsidR="00285F40" w:rsidRPr="000118F6">
              <w:rPr>
                <w:bCs w:val="0"/>
                <w:color w:val="000000"/>
              </w:rPr>
              <w:t>магнитно-импульсных штампо</w:t>
            </w:r>
            <w:r w:rsidR="00F6367D" w:rsidRPr="000118F6">
              <w:t>сборочных</w:t>
            </w:r>
            <w:r w:rsidR="00285F40" w:rsidRPr="000118F6">
              <w:rPr>
                <w:bCs w:val="0"/>
                <w:color w:val="000000"/>
              </w:rPr>
              <w:t xml:space="preserve"> установках с энергией</w:t>
            </w:r>
            <w:r w:rsidR="007D5CCF" w:rsidRPr="000118F6">
              <w:rPr>
                <w:bCs w:val="0"/>
                <w:color w:val="000000"/>
              </w:rPr>
              <w:t xml:space="preserve"> свыше 3 до 20 кДж</w:t>
            </w:r>
          </w:p>
        </w:tc>
        <w:tc>
          <w:tcPr>
            <w:tcW w:w="2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15A6CF" w14:textId="28A8ED0A" w:rsidR="00E13E3D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AD31C1" w14:textId="7A5A3AB1" w:rsidR="00E13E3D" w:rsidRPr="008C134C" w:rsidRDefault="000120EE" w:rsidP="00166A4B">
            <w:pPr>
              <w:jc w:val="center"/>
            </w:pPr>
            <w:r>
              <w:rPr>
                <w:lang w:val="en-US"/>
              </w:rPr>
              <w:t>B</w:t>
            </w:r>
            <w:r w:rsidR="00E13E3D" w:rsidRPr="008C134C">
              <w:t>/0</w:t>
            </w:r>
            <w:r w:rsidR="00E13E3D" w:rsidRPr="008C134C">
              <w:rPr>
                <w:lang w:val="en-US"/>
              </w:rPr>
              <w:t>2</w:t>
            </w:r>
            <w:r w:rsidR="00E13E3D" w:rsidRPr="008C134C">
              <w:t>.3</w:t>
            </w:r>
          </w:p>
        </w:tc>
        <w:tc>
          <w:tcPr>
            <w:tcW w:w="7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5AC228" w14:textId="53E21050" w:rsidR="00E13E3D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D75AEA" w14:textId="77777777" w:rsidR="00E13E3D" w:rsidRPr="008C134C" w:rsidRDefault="00E13E3D" w:rsidP="00166A4B">
            <w:pPr>
              <w:jc w:val="center"/>
            </w:pPr>
            <w:r w:rsidRPr="008C134C">
              <w:t>3</w:t>
            </w:r>
          </w:p>
        </w:tc>
      </w:tr>
    </w:tbl>
    <w:p w14:paraId="2C32F604" w14:textId="77777777" w:rsidR="00D74B16" w:rsidRPr="009E50D2" w:rsidRDefault="00D74B1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533EE9" w:rsidRPr="008C134C" w14:paraId="5EEA6A12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5D7D3B49" w14:textId="77777777" w:rsidR="00533EE9" w:rsidRPr="008C134C" w:rsidRDefault="00533EE9" w:rsidP="008C134C">
            <w:r w:rsidRPr="008C134C">
              <w:t>Трудовые действия</w:t>
            </w:r>
          </w:p>
        </w:tc>
        <w:tc>
          <w:tcPr>
            <w:tcW w:w="4096" w:type="pct"/>
          </w:tcPr>
          <w:p w14:paraId="28584F64" w14:textId="71CFD7DE" w:rsidR="00533EE9" w:rsidRPr="008C134C" w:rsidRDefault="006F5E5D" w:rsidP="00166A4B">
            <w:pPr>
              <w:jc w:val="both"/>
            </w:pPr>
            <w:r w:rsidRPr="008C134C">
              <w:t xml:space="preserve">Подготовка рабочего места к </w:t>
            </w:r>
            <w:r w:rsidR="000118F6">
              <w:t>штамповке-</w:t>
            </w:r>
            <w:r>
              <w:t>сборке</w:t>
            </w:r>
            <w:r w:rsidRPr="007D5CCF">
              <w:t xml:space="preserve"> изделий на </w:t>
            </w:r>
            <w:r w:rsidR="00AF1716">
              <w:br/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064515" w:rsidRPr="008C134C" w14:paraId="25A67D4B" w14:textId="77777777" w:rsidTr="00166A4B">
        <w:trPr>
          <w:trHeight w:val="20"/>
        </w:trPr>
        <w:tc>
          <w:tcPr>
            <w:tcW w:w="904" w:type="pct"/>
            <w:vMerge/>
          </w:tcPr>
          <w:p w14:paraId="61F41DF6" w14:textId="77777777" w:rsidR="00064515" w:rsidRPr="008C134C" w:rsidRDefault="00064515" w:rsidP="008C134C"/>
        </w:tc>
        <w:tc>
          <w:tcPr>
            <w:tcW w:w="4096" w:type="pct"/>
          </w:tcPr>
          <w:p w14:paraId="6D2E5602" w14:textId="40E99AEA" w:rsidR="00064515" w:rsidRPr="008C134C" w:rsidRDefault="006F5E5D" w:rsidP="00166A4B">
            <w:pPr>
              <w:jc w:val="both"/>
            </w:pPr>
            <w:r w:rsidRPr="008C134C">
              <w:t>Подготовка к работе</w:t>
            </w:r>
            <w:r>
              <w:rPr>
                <w:color w:val="000000"/>
              </w:rPr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6F5E5D" w:rsidRPr="008C134C" w14:paraId="6F27473C" w14:textId="77777777" w:rsidTr="00166A4B">
        <w:trPr>
          <w:trHeight w:val="20"/>
        </w:trPr>
        <w:tc>
          <w:tcPr>
            <w:tcW w:w="904" w:type="pct"/>
            <w:vMerge/>
          </w:tcPr>
          <w:p w14:paraId="7F2175BE" w14:textId="77777777" w:rsidR="006F5E5D" w:rsidRPr="008C134C" w:rsidRDefault="006F5E5D" w:rsidP="006F5E5D"/>
        </w:tc>
        <w:tc>
          <w:tcPr>
            <w:tcW w:w="4096" w:type="pct"/>
          </w:tcPr>
          <w:p w14:paraId="41AEEF83" w14:textId="244D5AF6" w:rsidR="006F5E5D" w:rsidRPr="008C134C" w:rsidRDefault="00DE6A5C" w:rsidP="00166A4B">
            <w:pPr>
              <w:jc w:val="both"/>
            </w:pPr>
            <w:r>
              <w:t>Ежесменное техническое обслуживание</w:t>
            </w:r>
            <w:r w:rsidR="006F5E5D" w:rsidRPr="007D5CCF"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 w:rsidR="006F5E5D"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3CE86295" w14:textId="77777777" w:rsidTr="00166A4B">
        <w:trPr>
          <w:trHeight w:val="20"/>
        </w:trPr>
        <w:tc>
          <w:tcPr>
            <w:tcW w:w="904" w:type="pct"/>
            <w:vMerge/>
          </w:tcPr>
          <w:p w14:paraId="1861BE95" w14:textId="77777777" w:rsidR="00720844" w:rsidRPr="008C134C" w:rsidRDefault="00720844" w:rsidP="00720844"/>
        </w:tc>
        <w:tc>
          <w:tcPr>
            <w:tcW w:w="4096" w:type="pct"/>
          </w:tcPr>
          <w:p w14:paraId="78D92188" w14:textId="4D994CD2" w:rsidR="00720844" w:rsidRPr="00E16599" w:rsidRDefault="00C73434" w:rsidP="00166A4B">
            <w:pPr>
              <w:jc w:val="both"/>
            </w:pPr>
            <w:r>
              <w:t>Позиционирование и фиксация</w:t>
            </w:r>
            <w:r w:rsidR="00720844">
              <w:t xml:space="preserve"> изделий для </w:t>
            </w:r>
            <w:r w:rsidR="000118F6">
              <w:t>штамповки-</w:t>
            </w:r>
            <w:r w:rsidR="00720844">
              <w:t xml:space="preserve">сборки на </w:t>
            </w:r>
            <w:r w:rsidR="00AF1716">
              <w:br/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="00720844" w:rsidRPr="007D5CCF">
              <w:t xml:space="preserve"> </w:t>
            </w:r>
            <w:r w:rsidR="00720844"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0A018F66" w14:textId="77777777" w:rsidTr="00166A4B">
        <w:trPr>
          <w:trHeight w:val="20"/>
        </w:trPr>
        <w:tc>
          <w:tcPr>
            <w:tcW w:w="904" w:type="pct"/>
            <w:vMerge/>
          </w:tcPr>
          <w:p w14:paraId="3A1AB17D" w14:textId="77777777" w:rsidR="00720844" w:rsidRPr="008C134C" w:rsidRDefault="00720844" w:rsidP="00720844"/>
        </w:tc>
        <w:tc>
          <w:tcPr>
            <w:tcW w:w="4096" w:type="pct"/>
          </w:tcPr>
          <w:p w14:paraId="2D17ED91" w14:textId="0A203849" w:rsidR="00720844" w:rsidRPr="00E16599" w:rsidRDefault="00720844" w:rsidP="00166A4B">
            <w:pPr>
              <w:jc w:val="both"/>
            </w:pPr>
            <w:r>
              <w:t>Подача</w:t>
            </w:r>
            <w:r w:rsidRPr="007C03E1">
              <w:t xml:space="preserve"> </w:t>
            </w:r>
            <w:r>
              <w:t>издели</w:t>
            </w:r>
            <w:r w:rsidR="003E693E">
              <w:t>й</w:t>
            </w:r>
            <w:r w:rsidRPr="007C03E1">
              <w:t xml:space="preserve"> в рабоч</w:t>
            </w:r>
            <w:r>
              <w:t xml:space="preserve">ее пространство </w:t>
            </w:r>
            <w:r w:rsidR="00285F40">
              <w:t>магнитно-импульсных штампо</w:t>
            </w:r>
            <w:r w:rsidR="00F6367D">
              <w:t xml:space="preserve">сборочных </w:t>
            </w:r>
            <w:r w:rsidR="00285F40">
              <w:t xml:space="preserve">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5DBACDBD" w14:textId="77777777" w:rsidTr="00166A4B">
        <w:trPr>
          <w:trHeight w:val="20"/>
        </w:trPr>
        <w:tc>
          <w:tcPr>
            <w:tcW w:w="904" w:type="pct"/>
            <w:vMerge/>
          </w:tcPr>
          <w:p w14:paraId="78E6E69C" w14:textId="77777777" w:rsidR="00720844" w:rsidRPr="008C134C" w:rsidRDefault="00720844" w:rsidP="00720844"/>
        </w:tc>
        <w:tc>
          <w:tcPr>
            <w:tcW w:w="4096" w:type="pct"/>
          </w:tcPr>
          <w:p w14:paraId="4D29F578" w14:textId="78D8E03B" w:rsidR="00720844" w:rsidRPr="00E16599" w:rsidRDefault="00720844" w:rsidP="00166A4B">
            <w:pPr>
              <w:jc w:val="both"/>
            </w:pPr>
            <w:r w:rsidRPr="008C134C">
              <w:t xml:space="preserve">Управление </w:t>
            </w:r>
            <w:r w:rsidR="00285F40">
              <w:t>магнитно-импульсными штампо</w:t>
            </w:r>
            <w:r w:rsidR="00F6367D">
              <w:t>сборочными</w:t>
            </w:r>
            <w:r w:rsidR="00285F40">
              <w:t xml:space="preserve"> установками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1542CC40" w14:textId="77777777" w:rsidTr="00166A4B">
        <w:trPr>
          <w:trHeight w:val="20"/>
        </w:trPr>
        <w:tc>
          <w:tcPr>
            <w:tcW w:w="904" w:type="pct"/>
            <w:vMerge/>
          </w:tcPr>
          <w:p w14:paraId="6273C0FF" w14:textId="77777777" w:rsidR="00720844" w:rsidRPr="008C134C" w:rsidRDefault="00720844" w:rsidP="00720844"/>
        </w:tc>
        <w:tc>
          <w:tcPr>
            <w:tcW w:w="4096" w:type="pct"/>
          </w:tcPr>
          <w:p w14:paraId="0DBFE1B6" w14:textId="4D4E8D52" w:rsidR="00720844" w:rsidRPr="00E16599" w:rsidRDefault="00720844" w:rsidP="00166A4B">
            <w:pPr>
              <w:jc w:val="both"/>
            </w:pPr>
            <w:r w:rsidRPr="008C134C">
              <w:t>Управление</w:t>
            </w:r>
            <w:r>
              <w:t xml:space="preserve"> </w:t>
            </w:r>
            <w:r w:rsidRPr="00F85AE6">
              <w:t xml:space="preserve">средствами </w:t>
            </w:r>
            <w:r w:rsidR="00035B3F" w:rsidRPr="00F85AE6">
              <w:t>механизации</w:t>
            </w:r>
            <w:r w:rsidR="00035B3F" w:rsidRPr="00035B3F">
              <w:t xml:space="preserve"> </w:t>
            </w:r>
            <w:r>
              <w:t xml:space="preserve">при </w:t>
            </w:r>
            <w:r w:rsidR="000118F6">
              <w:t>штамповке-</w:t>
            </w:r>
            <w:r>
              <w:t>сборке изделий на</w:t>
            </w:r>
            <w:r w:rsidRPr="007D5CCF"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  <w:r>
              <w:t xml:space="preserve"> </w:t>
            </w:r>
          </w:p>
        </w:tc>
      </w:tr>
      <w:tr w:rsidR="00720844" w:rsidRPr="008C134C" w14:paraId="47496006" w14:textId="77777777" w:rsidTr="00166A4B">
        <w:trPr>
          <w:trHeight w:val="20"/>
        </w:trPr>
        <w:tc>
          <w:tcPr>
            <w:tcW w:w="904" w:type="pct"/>
            <w:vMerge/>
          </w:tcPr>
          <w:p w14:paraId="50E4B00C" w14:textId="77777777" w:rsidR="00720844" w:rsidRPr="008C134C" w:rsidRDefault="00720844" w:rsidP="00720844"/>
        </w:tc>
        <w:tc>
          <w:tcPr>
            <w:tcW w:w="4096" w:type="pct"/>
          </w:tcPr>
          <w:p w14:paraId="7042A1E2" w14:textId="7F48CE7F" w:rsidR="00720844" w:rsidRPr="00E16599" w:rsidRDefault="00720844" w:rsidP="00166A4B">
            <w:pPr>
              <w:jc w:val="both"/>
            </w:pPr>
            <w:r>
              <w:t>Контроль работы</w:t>
            </w:r>
            <w:r w:rsidRPr="008C134C"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1F8F84AE" w14:textId="77777777" w:rsidTr="00166A4B">
        <w:trPr>
          <w:trHeight w:val="20"/>
        </w:trPr>
        <w:tc>
          <w:tcPr>
            <w:tcW w:w="904" w:type="pct"/>
            <w:vMerge/>
          </w:tcPr>
          <w:p w14:paraId="64F5A902" w14:textId="77777777" w:rsidR="00720844" w:rsidRPr="008C134C" w:rsidRDefault="00720844" w:rsidP="00720844"/>
        </w:tc>
        <w:tc>
          <w:tcPr>
            <w:tcW w:w="4096" w:type="pct"/>
          </w:tcPr>
          <w:p w14:paraId="3F61A1F8" w14:textId="19AAFBAA" w:rsidR="00720844" w:rsidRPr="008C134C" w:rsidRDefault="00720844" w:rsidP="00166A4B">
            <w:pPr>
              <w:jc w:val="both"/>
            </w:pPr>
            <w:r>
              <w:t xml:space="preserve">Подналадка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2E9A2268" w14:textId="77777777" w:rsidTr="00166A4B">
        <w:trPr>
          <w:trHeight w:val="20"/>
        </w:trPr>
        <w:tc>
          <w:tcPr>
            <w:tcW w:w="904" w:type="pct"/>
            <w:vMerge/>
          </w:tcPr>
          <w:p w14:paraId="5FE1DC07" w14:textId="77777777" w:rsidR="00720844" w:rsidRPr="008C134C" w:rsidRDefault="00720844" w:rsidP="00720844"/>
        </w:tc>
        <w:tc>
          <w:tcPr>
            <w:tcW w:w="4096" w:type="pct"/>
          </w:tcPr>
          <w:p w14:paraId="76C2EA0E" w14:textId="7FD62929" w:rsidR="00720844" w:rsidRPr="008C134C" w:rsidRDefault="00720844" w:rsidP="00166A4B">
            <w:pPr>
              <w:jc w:val="both"/>
            </w:pPr>
            <w:r w:rsidRPr="008C134C">
              <w:t>Складирование</w:t>
            </w:r>
            <w:r>
              <w:t xml:space="preserve"> изделий после </w:t>
            </w:r>
            <w:r w:rsidR="000118F6">
              <w:t>штамповки-</w:t>
            </w:r>
            <w:r>
              <w:t xml:space="preserve">сборки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305E2B17" w14:textId="77777777" w:rsidTr="00166A4B">
        <w:trPr>
          <w:trHeight w:val="20"/>
        </w:trPr>
        <w:tc>
          <w:tcPr>
            <w:tcW w:w="904" w:type="pct"/>
            <w:vMerge/>
          </w:tcPr>
          <w:p w14:paraId="6A26CB6B" w14:textId="77777777" w:rsidR="00720844" w:rsidRPr="008C134C" w:rsidRDefault="00720844" w:rsidP="00720844"/>
        </w:tc>
        <w:tc>
          <w:tcPr>
            <w:tcW w:w="4096" w:type="pct"/>
          </w:tcPr>
          <w:p w14:paraId="6D56A754" w14:textId="0D24E0CB" w:rsidR="00720844" w:rsidRPr="008C134C" w:rsidRDefault="00720844" w:rsidP="00166A4B">
            <w:pPr>
              <w:jc w:val="both"/>
            </w:pPr>
            <w:r w:rsidRPr="008C134C">
              <w:t xml:space="preserve">Выявление дефектов в </w:t>
            </w:r>
            <w:r>
              <w:t xml:space="preserve">изделиях после </w:t>
            </w:r>
            <w:r w:rsidR="000118F6">
              <w:t>штамповки-</w:t>
            </w:r>
            <w:r>
              <w:t xml:space="preserve">сборки на </w:t>
            </w:r>
            <w:r w:rsidR="00AF1716">
              <w:br/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77A97D6A" w14:textId="77777777" w:rsidTr="00166A4B">
        <w:trPr>
          <w:trHeight w:val="20"/>
        </w:trPr>
        <w:tc>
          <w:tcPr>
            <w:tcW w:w="904" w:type="pct"/>
            <w:vMerge/>
          </w:tcPr>
          <w:p w14:paraId="29E6B13D" w14:textId="77777777" w:rsidR="00720844" w:rsidRPr="008C134C" w:rsidRDefault="00720844" w:rsidP="00720844"/>
        </w:tc>
        <w:tc>
          <w:tcPr>
            <w:tcW w:w="4096" w:type="pct"/>
          </w:tcPr>
          <w:p w14:paraId="122A3114" w14:textId="22022837" w:rsidR="00720844" w:rsidRPr="008C134C" w:rsidRDefault="00720844" w:rsidP="00166A4B">
            <w:pPr>
              <w:jc w:val="both"/>
            </w:pPr>
            <w:r w:rsidRPr="008C134C">
              <w:t xml:space="preserve">Периодический контроль размеров </w:t>
            </w:r>
            <w:r>
              <w:t xml:space="preserve">изделий после </w:t>
            </w:r>
            <w:r w:rsidR="000118F6">
              <w:t>штамповк</w:t>
            </w:r>
            <w:r w:rsidR="0051148B" w:rsidRPr="0051148B">
              <w:t>и</w:t>
            </w:r>
            <w:r w:rsidR="000118F6">
              <w:t>-</w:t>
            </w:r>
            <w:r>
              <w:t xml:space="preserve">сборки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63A853E5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3C3D51B4" w14:textId="77777777" w:rsidR="00720844" w:rsidRPr="008C134C" w:rsidDel="002A1D54" w:rsidRDefault="00720844" w:rsidP="00720844">
            <w:r w:rsidRPr="008C134C" w:rsidDel="002A1D54">
              <w:t>Необходимые умения</w:t>
            </w:r>
          </w:p>
        </w:tc>
        <w:tc>
          <w:tcPr>
            <w:tcW w:w="4096" w:type="pct"/>
          </w:tcPr>
          <w:p w14:paraId="17744C85" w14:textId="1A485AAB" w:rsidR="00720844" w:rsidRPr="008C134C" w:rsidRDefault="003749ED" w:rsidP="00166A4B">
            <w:pPr>
              <w:jc w:val="both"/>
            </w:pPr>
            <w:r>
              <w:t>Читать и анализировать конструкторскую и технологическую документацию</w:t>
            </w:r>
          </w:p>
        </w:tc>
      </w:tr>
      <w:tr w:rsidR="00720844" w:rsidRPr="008C134C" w14:paraId="77FE7461" w14:textId="77777777" w:rsidTr="00166A4B">
        <w:trPr>
          <w:trHeight w:val="20"/>
        </w:trPr>
        <w:tc>
          <w:tcPr>
            <w:tcW w:w="904" w:type="pct"/>
            <w:vMerge/>
          </w:tcPr>
          <w:p w14:paraId="4BA76044" w14:textId="77777777" w:rsidR="00720844" w:rsidRPr="008C134C" w:rsidDel="002A1D54" w:rsidRDefault="00720844" w:rsidP="00720844"/>
        </w:tc>
        <w:tc>
          <w:tcPr>
            <w:tcW w:w="4096" w:type="pct"/>
          </w:tcPr>
          <w:p w14:paraId="6F24F601" w14:textId="6C9901A2" w:rsidR="00720844" w:rsidRPr="008C134C" w:rsidRDefault="003749ED" w:rsidP="00166A4B">
            <w:pPr>
              <w:jc w:val="both"/>
            </w:pPr>
            <w:r w:rsidRPr="008C134C">
              <w:t xml:space="preserve">Использовать </w:t>
            </w:r>
            <w:r w:rsidR="00285F40">
              <w:t>магнитно-импульсные штампо</w:t>
            </w:r>
            <w:r w:rsidR="00F6367D">
              <w:t>сборочны</w:t>
            </w:r>
            <w:r w:rsidR="00285F40">
              <w:t>е установки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78FB078D" w14:textId="77777777" w:rsidTr="00166A4B">
        <w:trPr>
          <w:trHeight w:val="20"/>
        </w:trPr>
        <w:tc>
          <w:tcPr>
            <w:tcW w:w="904" w:type="pct"/>
            <w:vMerge/>
          </w:tcPr>
          <w:p w14:paraId="3790172B" w14:textId="77777777" w:rsidR="00720844" w:rsidRPr="008C134C" w:rsidDel="002A1D54" w:rsidRDefault="00720844" w:rsidP="00720844"/>
        </w:tc>
        <w:tc>
          <w:tcPr>
            <w:tcW w:w="4096" w:type="pct"/>
          </w:tcPr>
          <w:p w14:paraId="2DD5AA82" w14:textId="44E090CC" w:rsidR="00720844" w:rsidRPr="008C134C" w:rsidRDefault="003749ED" w:rsidP="00166A4B">
            <w:pPr>
              <w:jc w:val="both"/>
            </w:pPr>
            <w:r>
              <w:t>Использовать средства механизации при</w:t>
            </w:r>
            <w:r w:rsidRPr="008C134C">
              <w:t xml:space="preserve"> </w:t>
            </w:r>
            <w:r w:rsidR="000118F6">
              <w:t>штамповке-</w:t>
            </w:r>
            <w:r>
              <w:t xml:space="preserve">сборке изделий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720844" w:rsidRPr="008C134C" w14:paraId="016AFCD6" w14:textId="77777777" w:rsidTr="00166A4B">
        <w:trPr>
          <w:trHeight w:val="20"/>
        </w:trPr>
        <w:tc>
          <w:tcPr>
            <w:tcW w:w="904" w:type="pct"/>
            <w:vMerge/>
          </w:tcPr>
          <w:p w14:paraId="515DB39E" w14:textId="77777777" w:rsidR="00720844" w:rsidRPr="008C134C" w:rsidDel="002A1D54" w:rsidRDefault="00720844" w:rsidP="00720844"/>
        </w:tc>
        <w:tc>
          <w:tcPr>
            <w:tcW w:w="4096" w:type="pct"/>
          </w:tcPr>
          <w:p w14:paraId="12C096EF" w14:textId="1B35AFB2" w:rsidR="00720844" w:rsidRPr="008C134C" w:rsidRDefault="003749ED" w:rsidP="00166A4B">
            <w:pPr>
              <w:jc w:val="both"/>
            </w:pPr>
            <w:r>
              <w:t>Использовать штамповую оснастку для</w:t>
            </w:r>
            <w:r w:rsidRPr="008C134C">
              <w:t xml:space="preserve"> </w:t>
            </w:r>
            <w:r w:rsidR="000118F6">
              <w:t>штамповки-</w:t>
            </w:r>
            <w:r>
              <w:t xml:space="preserve">сборки изделий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459FFA74" w14:textId="77777777" w:rsidTr="00166A4B">
        <w:trPr>
          <w:trHeight w:val="20"/>
        </w:trPr>
        <w:tc>
          <w:tcPr>
            <w:tcW w:w="904" w:type="pct"/>
            <w:vMerge/>
          </w:tcPr>
          <w:p w14:paraId="5807EE54" w14:textId="77777777" w:rsidR="003749ED" w:rsidRPr="008C134C" w:rsidDel="002A1D54" w:rsidRDefault="003749ED" w:rsidP="003749ED"/>
        </w:tc>
        <w:tc>
          <w:tcPr>
            <w:tcW w:w="4096" w:type="pct"/>
          </w:tcPr>
          <w:p w14:paraId="434EEB26" w14:textId="79217DCB" w:rsidR="003749ED" w:rsidRPr="008C134C" w:rsidRDefault="003749ED" w:rsidP="00166A4B">
            <w:pPr>
              <w:jc w:val="both"/>
            </w:pPr>
            <w:r w:rsidRPr="0031221C">
              <w:t xml:space="preserve">Выполнять </w:t>
            </w:r>
            <w:r w:rsidR="00DE6A5C">
              <w:t>ежесменное техническое обслуживание</w:t>
            </w:r>
            <w:r w:rsidRPr="0031221C"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  <w:r>
              <w:t xml:space="preserve"> </w:t>
            </w:r>
            <w:r w:rsidRPr="0031221C">
              <w:t>соответствии с эксплуатационной документацией</w:t>
            </w:r>
          </w:p>
        </w:tc>
      </w:tr>
      <w:tr w:rsidR="003749ED" w:rsidRPr="008C134C" w14:paraId="7B82D39A" w14:textId="77777777" w:rsidTr="00166A4B">
        <w:trPr>
          <w:trHeight w:val="20"/>
        </w:trPr>
        <w:tc>
          <w:tcPr>
            <w:tcW w:w="904" w:type="pct"/>
            <w:vMerge/>
          </w:tcPr>
          <w:p w14:paraId="25581254" w14:textId="77777777" w:rsidR="003749ED" w:rsidRPr="008C134C" w:rsidDel="002A1D54" w:rsidRDefault="003749ED" w:rsidP="003749ED"/>
        </w:tc>
        <w:tc>
          <w:tcPr>
            <w:tcW w:w="4096" w:type="pct"/>
          </w:tcPr>
          <w:p w14:paraId="3EC3E05B" w14:textId="246C55C3" w:rsidR="003749ED" w:rsidRPr="008C134C" w:rsidRDefault="003749ED" w:rsidP="00166A4B">
            <w:pPr>
              <w:jc w:val="both"/>
            </w:pPr>
            <w:r w:rsidRPr="008C134C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3749ED" w:rsidRPr="008C134C" w14:paraId="3CF022B1" w14:textId="77777777" w:rsidTr="00166A4B">
        <w:trPr>
          <w:trHeight w:val="20"/>
        </w:trPr>
        <w:tc>
          <w:tcPr>
            <w:tcW w:w="904" w:type="pct"/>
            <w:vMerge/>
          </w:tcPr>
          <w:p w14:paraId="64FCC543" w14:textId="77777777" w:rsidR="003749ED" w:rsidRPr="008C134C" w:rsidDel="002A1D54" w:rsidRDefault="003749ED" w:rsidP="003749ED"/>
        </w:tc>
        <w:tc>
          <w:tcPr>
            <w:tcW w:w="4096" w:type="pct"/>
          </w:tcPr>
          <w:p w14:paraId="5028812B" w14:textId="3694C3FD" w:rsidR="003749ED" w:rsidRPr="008C134C" w:rsidRDefault="003749ED" w:rsidP="00166A4B">
            <w:pPr>
              <w:jc w:val="both"/>
            </w:pPr>
            <w:r w:rsidRPr="008C134C">
              <w:t xml:space="preserve">Использовать контрольно-измерительные инструменты для контроля размеров </w:t>
            </w:r>
            <w:r>
              <w:t xml:space="preserve">изделий после </w:t>
            </w:r>
            <w:r w:rsidR="000118F6">
              <w:t>штамповки-</w:t>
            </w:r>
            <w:r>
              <w:t xml:space="preserve">сборки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3B1FB879" w14:textId="77777777" w:rsidTr="00166A4B">
        <w:trPr>
          <w:trHeight w:val="20"/>
        </w:trPr>
        <w:tc>
          <w:tcPr>
            <w:tcW w:w="904" w:type="pct"/>
            <w:vMerge/>
          </w:tcPr>
          <w:p w14:paraId="77C39C5B" w14:textId="77777777" w:rsidR="003749ED" w:rsidRPr="008C134C" w:rsidDel="002A1D54" w:rsidRDefault="003749ED" w:rsidP="003749ED"/>
        </w:tc>
        <w:tc>
          <w:tcPr>
            <w:tcW w:w="4096" w:type="pct"/>
          </w:tcPr>
          <w:p w14:paraId="26523749" w14:textId="08F3205E" w:rsidR="003749ED" w:rsidRPr="008C134C" w:rsidRDefault="001114AD" w:rsidP="00166A4B">
            <w:pPr>
              <w:jc w:val="both"/>
            </w:pPr>
            <w:r>
              <w:t xml:space="preserve">Применять средства индивидуальной защиты </w:t>
            </w:r>
            <w:r w:rsidR="003749ED" w:rsidRPr="008C134C">
              <w:t xml:space="preserve">при </w:t>
            </w:r>
            <w:r w:rsidR="000118F6">
              <w:t>штамповке-</w:t>
            </w:r>
            <w:r w:rsidR="003749ED">
              <w:t>сборке</w:t>
            </w:r>
            <w:r w:rsidR="003749ED" w:rsidRPr="007D5CCF">
              <w:t xml:space="preserve"> изделий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="003749ED" w:rsidRPr="007D5CCF">
              <w:t xml:space="preserve"> </w:t>
            </w:r>
            <w:r w:rsidR="003749ED"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41669AD1" w14:textId="77777777" w:rsidTr="00166A4B">
        <w:trPr>
          <w:trHeight w:val="20"/>
        </w:trPr>
        <w:tc>
          <w:tcPr>
            <w:tcW w:w="904" w:type="pct"/>
            <w:vMerge/>
          </w:tcPr>
          <w:p w14:paraId="1F408DF6" w14:textId="77777777" w:rsidR="003749ED" w:rsidRPr="008C134C" w:rsidDel="002A1D54" w:rsidRDefault="003749ED" w:rsidP="003749ED"/>
        </w:tc>
        <w:tc>
          <w:tcPr>
            <w:tcW w:w="4096" w:type="pct"/>
          </w:tcPr>
          <w:p w14:paraId="0A92EBA4" w14:textId="4E6EA291" w:rsidR="003749ED" w:rsidRPr="008C134C" w:rsidRDefault="003749ED" w:rsidP="00166A4B">
            <w:pPr>
              <w:jc w:val="both"/>
            </w:pPr>
            <w:r w:rsidRPr="00871DB0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3749ED" w:rsidRPr="008C134C" w14:paraId="65BC6B75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184E0C29" w14:textId="77777777" w:rsidR="003749ED" w:rsidRPr="008C134C" w:rsidRDefault="003749ED" w:rsidP="003749ED">
            <w:r w:rsidRPr="008C134C" w:rsidDel="002A1D54">
              <w:t>Необходимые знания</w:t>
            </w:r>
          </w:p>
        </w:tc>
        <w:tc>
          <w:tcPr>
            <w:tcW w:w="4096" w:type="pct"/>
          </w:tcPr>
          <w:p w14:paraId="05353845" w14:textId="6E22C51E" w:rsidR="003749ED" w:rsidRPr="008C134C" w:rsidRDefault="003749ED" w:rsidP="00166A4B">
            <w:pPr>
              <w:jc w:val="both"/>
            </w:pPr>
            <w:r w:rsidRPr="008C134C">
              <w:t>Основы машиностроительного черчения</w:t>
            </w:r>
          </w:p>
        </w:tc>
      </w:tr>
      <w:tr w:rsidR="003749ED" w:rsidRPr="008C134C" w14:paraId="44E20872" w14:textId="77777777" w:rsidTr="00166A4B">
        <w:trPr>
          <w:trHeight w:val="20"/>
        </w:trPr>
        <w:tc>
          <w:tcPr>
            <w:tcW w:w="904" w:type="pct"/>
            <w:vMerge/>
          </w:tcPr>
          <w:p w14:paraId="087350C8" w14:textId="77777777" w:rsidR="003749ED" w:rsidRPr="008C134C" w:rsidDel="002A1D54" w:rsidRDefault="003749ED" w:rsidP="003749ED"/>
        </w:tc>
        <w:tc>
          <w:tcPr>
            <w:tcW w:w="4096" w:type="pct"/>
          </w:tcPr>
          <w:p w14:paraId="4AEEC400" w14:textId="749FF887" w:rsidR="003749ED" w:rsidRPr="008C134C" w:rsidRDefault="003749ED" w:rsidP="00166A4B">
            <w:pPr>
              <w:jc w:val="both"/>
            </w:pPr>
            <w:r w:rsidRPr="008C134C">
              <w:t xml:space="preserve">Правила чтения </w:t>
            </w:r>
            <w:r>
              <w:t>технической документации</w:t>
            </w:r>
          </w:p>
        </w:tc>
      </w:tr>
      <w:tr w:rsidR="003749ED" w:rsidRPr="008C134C" w14:paraId="5825EA33" w14:textId="77777777" w:rsidTr="00166A4B">
        <w:trPr>
          <w:trHeight w:val="20"/>
        </w:trPr>
        <w:tc>
          <w:tcPr>
            <w:tcW w:w="904" w:type="pct"/>
            <w:vMerge/>
          </w:tcPr>
          <w:p w14:paraId="2E6ACC17" w14:textId="77777777" w:rsidR="003749ED" w:rsidRPr="008C134C" w:rsidDel="002A1D54" w:rsidRDefault="003749ED" w:rsidP="003749ED"/>
        </w:tc>
        <w:tc>
          <w:tcPr>
            <w:tcW w:w="4096" w:type="pct"/>
          </w:tcPr>
          <w:p w14:paraId="52245D8E" w14:textId="15CAA3CE" w:rsidR="003749ED" w:rsidRPr="008C134C" w:rsidRDefault="003749ED" w:rsidP="00166A4B">
            <w:pPr>
              <w:jc w:val="both"/>
            </w:pPr>
            <w:r w:rsidRPr="008C134C">
              <w:t xml:space="preserve">Виды, конструкции и назначение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54D9F273" w14:textId="77777777" w:rsidTr="00166A4B">
        <w:trPr>
          <w:trHeight w:val="20"/>
        </w:trPr>
        <w:tc>
          <w:tcPr>
            <w:tcW w:w="904" w:type="pct"/>
            <w:vMerge/>
          </w:tcPr>
          <w:p w14:paraId="09C8164C" w14:textId="77777777" w:rsidR="003749ED" w:rsidRPr="008C134C" w:rsidDel="002A1D54" w:rsidRDefault="003749ED" w:rsidP="003749ED"/>
        </w:tc>
        <w:tc>
          <w:tcPr>
            <w:tcW w:w="4096" w:type="pct"/>
          </w:tcPr>
          <w:p w14:paraId="5C0C099F" w14:textId="19FAC964" w:rsidR="003749ED" w:rsidRPr="008C134C" w:rsidRDefault="003749ED" w:rsidP="00166A4B">
            <w:pPr>
              <w:jc w:val="both"/>
            </w:pPr>
            <w:r w:rsidRPr="008C134C">
              <w:t xml:space="preserve">Виды, конструкции и назначение </w:t>
            </w:r>
            <w:r>
              <w:t xml:space="preserve">средств механизации при </w:t>
            </w:r>
            <w:r w:rsidR="000118F6">
              <w:t>штамповке-</w:t>
            </w:r>
            <w:r>
              <w:t>сборк</w:t>
            </w:r>
            <w:r w:rsidR="00F6367D">
              <w:t>е</w:t>
            </w:r>
            <w:r>
              <w:t xml:space="preserve">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6A4CA833" w14:textId="77777777" w:rsidTr="00166A4B">
        <w:trPr>
          <w:trHeight w:val="20"/>
        </w:trPr>
        <w:tc>
          <w:tcPr>
            <w:tcW w:w="904" w:type="pct"/>
            <w:vMerge/>
          </w:tcPr>
          <w:p w14:paraId="48370FE0" w14:textId="77777777" w:rsidR="003749ED" w:rsidRPr="008C134C" w:rsidDel="002A1D54" w:rsidRDefault="003749ED" w:rsidP="003749ED"/>
        </w:tc>
        <w:tc>
          <w:tcPr>
            <w:tcW w:w="4096" w:type="pct"/>
          </w:tcPr>
          <w:p w14:paraId="0368E603" w14:textId="7595FA5D" w:rsidR="003749ED" w:rsidRPr="008C134C" w:rsidRDefault="003749ED" w:rsidP="00166A4B">
            <w:pPr>
              <w:jc w:val="both"/>
            </w:pPr>
            <w:r w:rsidRPr="008C134C">
              <w:t>Виды, конструкции и назначение штампов</w:t>
            </w:r>
            <w:r>
              <w:t xml:space="preserve">ой оснастки для </w:t>
            </w:r>
            <w:r w:rsidR="000118F6">
              <w:t>штамповки-</w:t>
            </w:r>
            <w:r>
              <w:t>сборки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561158FA" w14:textId="77777777" w:rsidTr="00166A4B">
        <w:trPr>
          <w:trHeight w:val="20"/>
        </w:trPr>
        <w:tc>
          <w:tcPr>
            <w:tcW w:w="904" w:type="pct"/>
            <w:vMerge/>
          </w:tcPr>
          <w:p w14:paraId="19DDA5B0" w14:textId="77777777" w:rsidR="003749ED" w:rsidRPr="008C134C" w:rsidDel="002A1D54" w:rsidRDefault="003749ED" w:rsidP="003749ED"/>
        </w:tc>
        <w:tc>
          <w:tcPr>
            <w:tcW w:w="4096" w:type="pct"/>
          </w:tcPr>
          <w:p w14:paraId="672A1FC3" w14:textId="032556FA" w:rsidR="003749ED" w:rsidRPr="008C134C" w:rsidRDefault="003749ED" w:rsidP="00166A4B">
            <w:pPr>
              <w:jc w:val="both"/>
            </w:pPr>
            <w:r>
              <w:t>Типовые режимы</w:t>
            </w:r>
            <w:r w:rsidRPr="008C134C">
              <w:t xml:space="preserve"> работы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66FBA0FE" w14:textId="77777777" w:rsidTr="00166A4B">
        <w:trPr>
          <w:trHeight w:val="20"/>
        </w:trPr>
        <w:tc>
          <w:tcPr>
            <w:tcW w:w="904" w:type="pct"/>
            <w:vMerge/>
          </w:tcPr>
          <w:p w14:paraId="728F4031" w14:textId="77777777" w:rsidR="003749ED" w:rsidRPr="008C134C" w:rsidDel="002A1D54" w:rsidRDefault="003749ED" w:rsidP="003749ED"/>
        </w:tc>
        <w:tc>
          <w:tcPr>
            <w:tcW w:w="4096" w:type="pct"/>
          </w:tcPr>
          <w:p w14:paraId="7C9E7BAD" w14:textId="22B20DE5" w:rsidR="003749ED" w:rsidRPr="008C134C" w:rsidRDefault="003749ED" w:rsidP="00166A4B">
            <w:pPr>
              <w:jc w:val="both"/>
            </w:pPr>
            <w:r w:rsidRPr="008C134C">
              <w:t xml:space="preserve">Основные параметры работы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6DAB8720" w14:textId="77777777" w:rsidTr="00166A4B">
        <w:trPr>
          <w:trHeight w:val="20"/>
        </w:trPr>
        <w:tc>
          <w:tcPr>
            <w:tcW w:w="904" w:type="pct"/>
            <w:vMerge/>
          </w:tcPr>
          <w:p w14:paraId="5E5C27EF" w14:textId="77777777" w:rsidR="003749ED" w:rsidRPr="008C134C" w:rsidDel="002A1D54" w:rsidRDefault="003749ED" w:rsidP="003749ED"/>
        </w:tc>
        <w:tc>
          <w:tcPr>
            <w:tcW w:w="4096" w:type="pct"/>
          </w:tcPr>
          <w:p w14:paraId="1074D8BD" w14:textId="5ED86582" w:rsidR="003749ED" w:rsidRPr="008C134C" w:rsidRDefault="003749ED" w:rsidP="00166A4B">
            <w:pPr>
              <w:jc w:val="both"/>
            </w:pPr>
            <w:r w:rsidRPr="008C134C">
              <w:t xml:space="preserve">Назначение органов управления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1BB6625C" w14:textId="77777777" w:rsidTr="00166A4B">
        <w:trPr>
          <w:trHeight w:val="20"/>
        </w:trPr>
        <w:tc>
          <w:tcPr>
            <w:tcW w:w="904" w:type="pct"/>
            <w:vMerge/>
          </w:tcPr>
          <w:p w14:paraId="686BC6DE" w14:textId="77777777" w:rsidR="003749ED" w:rsidRPr="008C134C" w:rsidDel="002A1D54" w:rsidRDefault="003749ED" w:rsidP="003749ED"/>
        </w:tc>
        <w:tc>
          <w:tcPr>
            <w:tcW w:w="4096" w:type="pct"/>
          </w:tcPr>
          <w:p w14:paraId="09B91063" w14:textId="6CBDA688" w:rsidR="003749ED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 w:rsidR="003749ED"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63398AEF" w14:textId="77777777" w:rsidTr="00166A4B">
        <w:trPr>
          <w:trHeight w:val="20"/>
        </w:trPr>
        <w:tc>
          <w:tcPr>
            <w:tcW w:w="904" w:type="pct"/>
            <w:vMerge/>
          </w:tcPr>
          <w:p w14:paraId="3EE82655" w14:textId="77777777" w:rsidR="003749ED" w:rsidRPr="008C134C" w:rsidDel="002A1D54" w:rsidRDefault="003749ED" w:rsidP="003749ED"/>
        </w:tc>
        <w:tc>
          <w:tcPr>
            <w:tcW w:w="4096" w:type="pct"/>
          </w:tcPr>
          <w:p w14:paraId="6B136C95" w14:textId="2514F3FA" w:rsidR="003749ED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C4516C">
              <w:t xml:space="preserve">штамповой оснастки для </w:t>
            </w:r>
            <w:r w:rsidR="000118F6">
              <w:t>штамповки-</w:t>
            </w:r>
            <w:r w:rsidR="00C4516C">
              <w:t>сборки изделий на</w:t>
            </w:r>
            <w:r w:rsidR="00C4516C" w:rsidRPr="008C134C"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="00C4516C" w:rsidRPr="007D5CCF">
              <w:t xml:space="preserve"> </w:t>
            </w:r>
            <w:r w:rsidR="00C4516C">
              <w:rPr>
                <w:bCs w:val="0"/>
                <w:color w:val="000000"/>
              </w:rPr>
              <w:t>свыше 3 до 20 кДж</w:t>
            </w:r>
          </w:p>
        </w:tc>
      </w:tr>
      <w:tr w:rsidR="003749ED" w:rsidRPr="008C134C" w14:paraId="31EE508E" w14:textId="77777777" w:rsidTr="00166A4B">
        <w:trPr>
          <w:trHeight w:val="20"/>
        </w:trPr>
        <w:tc>
          <w:tcPr>
            <w:tcW w:w="904" w:type="pct"/>
            <w:vMerge/>
          </w:tcPr>
          <w:p w14:paraId="3193E7F0" w14:textId="77777777" w:rsidR="003749ED" w:rsidRPr="008C134C" w:rsidDel="002A1D54" w:rsidRDefault="003749ED" w:rsidP="003749ED"/>
        </w:tc>
        <w:tc>
          <w:tcPr>
            <w:tcW w:w="4096" w:type="pct"/>
          </w:tcPr>
          <w:p w14:paraId="1235B85C" w14:textId="342D098B" w:rsidR="003749ED" w:rsidRPr="008C134C" w:rsidRDefault="00C4516C" w:rsidP="00166A4B">
            <w:pPr>
              <w:jc w:val="both"/>
            </w:pPr>
            <w:r w:rsidRPr="008C134C">
              <w:t xml:space="preserve">Правила и порядок подготовки к работе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04706856" w14:textId="77777777" w:rsidTr="00166A4B">
        <w:trPr>
          <w:trHeight w:val="20"/>
        </w:trPr>
        <w:tc>
          <w:tcPr>
            <w:tcW w:w="904" w:type="pct"/>
            <w:vMerge/>
          </w:tcPr>
          <w:p w14:paraId="1E9514BB" w14:textId="77777777" w:rsidR="00C4516C" w:rsidRPr="008C134C" w:rsidDel="002A1D54" w:rsidRDefault="00C4516C" w:rsidP="00C4516C"/>
        </w:tc>
        <w:tc>
          <w:tcPr>
            <w:tcW w:w="4096" w:type="pct"/>
          </w:tcPr>
          <w:p w14:paraId="584905CD" w14:textId="6F4D515B" w:rsidR="00C4516C" w:rsidRPr="008C134C" w:rsidRDefault="00C4516C" w:rsidP="00166A4B">
            <w:pPr>
              <w:jc w:val="both"/>
            </w:pPr>
            <w:r w:rsidRPr="0031221C">
              <w:t xml:space="preserve">Порядок и правила выполнения планово-предупредительного </w:t>
            </w:r>
            <w:r w:rsidR="00DE6A5C">
              <w:t>ежесменного технического обслуживания</w:t>
            </w:r>
            <w:r w:rsidRPr="0031221C"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3 до 20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C4516C" w:rsidRPr="008C134C" w14:paraId="7802071E" w14:textId="77777777" w:rsidTr="00166A4B">
        <w:trPr>
          <w:trHeight w:val="20"/>
        </w:trPr>
        <w:tc>
          <w:tcPr>
            <w:tcW w:w="904" w:type="pct"/>
            <w:vMerge/>
          </w:tcPr>
          <w:p w14:paraId="419689A8" w14:textId="77777777" w:rsidR="00C4516C" w:rsidRPr="008C134C" w:rsidDel="002A1D54" w:rsidRDefault="00C4516C" w:rsidP="00C4516C"/>
        </w:tc>
        <w:tc>
          <w:tcPr>
            <w:tcW w:w="4096" w:type="pct"/>
          </w:tcPr>
          <w:p w14:paraId="472BD7C9" w14:textId="377796A4" w:rsidR="00C4516C" w:rsidRPr="008C134C" w:rsidRDefault="00C4516C" w:rsidP="00166A4B">
            <w:pPr>
              <w:jc w:val="both"/>
            </w:pPr>
            <w:r w:rsidRPr="008C134C">
              <w:t xml:space="preserve">Группы и марки </w:t>
            </w:r>
            <w:r>
              <w:t>материалов</w:t>
            </w:r>
            <w:r w:rsidRPr="008C134C">
              <w:t xml:space="preserve">, обрабатываемых </w:t>
            </w:r>
            <w:r>
              <w:t xml:space="preserve">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4B623C6D" w14:textId="77777777" w:rsidTr="00166A4B">
        <w:trPr>
          <w:trHeight w:val="20"/>
        </w:trPr>
        <w:tc>
          <w:tcPr>
            <w:tcW w:w="904" w:type="pct"/>
            <w:vMerge/>
          </w:tcPr>
          <w:p w14:paraId="00D80695" w14:textId="77777777" w:rsidR="00C4516C" w:rsidRPr="008C134C" w:rsidDel="002A1D54" w:rsidRDefault="00C4516C" w:rsidP="00C4516C"/>
        </w:tc>
        <w:tc>
          <w:tcPr>
            <w:tcW w:w="4096" w:type="pct"/>
          </w:tcPr>
          <w:p w14:paraId="7A813F31" w14:textId="5AD090AE" w:rsidR="00C4516C" w:rsidRPr="008C134C" w:rsidRDefault="00C4516C" w:rsidP="00166A4B">
            <w:pPr>
              <w:jc w:val="both"/>
            </w:pPr>
            <w:r w:rsidRPr="008C134C">
              <w:t xml:space="preserve">Сортамент </w:t>
            </w:r>
            <w:r>
              <w:t xml:space="preserve">изделий для </w:t>
            </w:r>
            <w:r w:rsidR="000118F6">
              <w:t>штамповки-</w:t>
            </w:r>
            <w:r>
              <w:t xml:space="preserve">сборки, обрабатываемых на </w:t>
            </w:r>
            <w:r w:rsidR="00AF1716">
              <w:br/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5009D1A2" w14:textId="77777777" w:rsidTr="00166A4B">
        <w:trPr>
          <w:trHeight w:val="20"/>
        </w:trPr>
        <w:tc>
          <w:tcPr>
            <w:tcW w:w="904" w:type="pct"/>
            <w:vMerge/>
          </w:tcPr>
          <w:p w14:paraId="12B5101F" w14:textId="77777777" w:rsidR="00C4516C" w:rsidRPr="008C134C" w:rsidDel="002A1D54" w:rsidRDefault="00C4516C" w:rsidP="00C4516C"/>
        </w:tc>
        <w:tc>
          <w:tcPr>
            <w:tcW w:w="4096" w:type="pct"/>
          </w:tcPr>
          <w:p w14:paraId="473825AA" w14:textId="6A5412B0" w:rsidR="00C4516C" w:rsidRPr="008C134C" w:rsidRDefault="00C4516C" w:rsidP="00166A4B">
            <w:pPr>
              <w:jc w:val="both"/>
            </w:pPr>
            <w:r>
              <w:t xml:space="preserve">Типовые </w:t>
            </w:r>
            <w:r w:rsidRPr="008C134C">
              <w:t xml:space="preserve">технологические операции </w:t>
            </w:r>
            <w:r w:rsidR="000118F6">
              <w:t>штамповки-</w:t>
            </w:r>
            <w:r>
              <w:t>сборки изделий</w:t>
            </w:r>
            <w:r w:rsidRPr="007D5CCF">
              <w:t xml:space="preserve"> на </w:t>
            </w:r>
            <w:r w:rsidR="00AF1716">
              <w:br/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7BEF1DDE" w14:textId="77777777" w:rsidTr="00166A4B">
        <w:trPr>
          <w:trHeight w:val="20"/>
        </w:trPr>
        <w:tc>
          <w:tcPr>
            <w:tcW w:w="904" w:type="pct"/>
            <w:vMerge/>
          </w:tcPr>
          <w:p w14:paraId="23BC1CC1" w14:textId="77777777" w:rsidR="00C4516C" w:rsidRPr="008C134C" w:rsidDel="002A1D54" w:rsidRDefault="00C4516C" w:rsidP="00C4516C"/>
        </w:tc>
        <w:tc>
          <w:tcPr>
            <w:tcW w:w="4096" w:type="pct"/>
          </w:tcPr>
          <w:p w14:paraId="02A7D6FB" w14:textId="2389BB9C" w:rsidR="00C4516C" w:rsidRPr="00C4516C" w:rsidRDefault="00C4516C" w:rsidP="00166A4B">
            <w:pPr>
              <w:jc w:val="both"/>
            </w:pPr>
            <w:r w:rsidRPr="00C4516C">
              <w:t>Схемы и правила складирования изделий</w:t>
            </w:r>
            <w:r>
              <w:t xml:space="preserve"> после </w:t>
            </w:r>
            <w:r w:rsidR="000118F6">
              <w:t>штамповки-</w:t>
            </w:r>
            <w:r>
              <w:t xml:space="preserve">сборки </w:t>
            </w:r>
            <w:r w:rsidRPr="007D5CCF">
              <w:t xml:space="preserve">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278D9E5C" w14:textId="77777777" w:rsidTr="00166A4B">
        <w:trPr>
          <w:trHeight w:val="20"/>
        </w:trPr>
        <w:tc>
          <w:tcPr>
            <w:tcW w:w="904" w:type="pct"/>
            <w:vMerge/>
          </w:tcPr>
          <w:p w14:paraId="1F59C0D1" w14:textId="77777777" w:rsidR="00C4516C" w:rsidRPr="008C134C" w:rsidDel="002A1D54" w:rsidRDefault="00C4516C" w:rsidP="00C4516C"/>
        </w:tc>
        <w:tc>
          <w:tcPr>
            <w:tcW w:w="4096" w:type="pct"/>
          </w:tcPr>
          <w:p w14:paraId="5146E35F" w14:textId="365DE75E" w:rsidR="00C4516C" w:rsidRPr="008C134C" w:rsidRDefault="00C4516C" w:rsidP="00166A4B">
            <w:pPr>
              <w:jc w:val="both"/>
            </w:pPr>
            <w:r w:rsidRPr="008C134C">
              <w:t xml:space="preserve">Основные правила и способы </w:t>
            </w:r>
            <w:r w:rsidR="000118F6">
              <w:t>штамповки-</w:t>
            </w:r>
            <w:r>
              <w:t>сборки изделий</w:t>
            </w:r>
            <w:r w:rsidRPr="007D5CCF">
              <w:t xml:space="preserve"> на </w:t>
            </w:r>
            <w:r w:rsidR="00AF1716">
              <w:br/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58386C63" w14:textId="77777777" w:rsidTr="00166A4B">
        <w:trPr>
          <w:trHeight w:val="20"/>
        </w:trPr>
        <w:tc>
          <w:tcPr>
            <w:tcW w:w="904" w:type="pct"/>
            <w:vMerge/>
          </w:tcPr>
          <w:p w14:paraId="7F010A02" w14:textId="77777777" w:rsidR="00C4516C" w:rsidRPr="008C134C" w:rsidDel="002A1D54" w:rsidRDefault="00C4516C" w:rsidP="00C4516C"/>
        </w:tc>
        <w:tc>
          <w:tcPr>
            <w:tcW w:w="4096" w:type="pct"/>
          </w:tcPr>
          <w:p w14:paraId="65E9DFB7" w14:textId="4B81DD89" w:rsidR="00C4516C" w:rsidRPr="008C134C" w:rsidRDefault="00C4516C" w:rsidP="00166A4B">
            <w:pPr>
              <w:jc w:val="both"/>
            </w:pPr>
            <w:r w:rsidRPr="008C134C">
              <w:t xml:space="preserve">Способы контроля </w:t>
            </w:r>
            <w:r>
              <w:t xml:space="preserve">размеров изделий после </w:t>
            </w:r>
            <w:r w:rsidR="000118F6">
              <w:t>штамповки-</w:t>
            </w:r>
            <w:r>
              <w:t xml:space="preserve">сборки </w:t>
            </w:r>
            <w:r w:rsidRPr="007D5CCF">
              <w:t xml:space="preserve">на </w:t>
            </w:r>
            <w:r w:rsidR="00AF1716">
              <w:br/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56A75918" w14:textId="77777777" w:rsidTr="00166A4B">
        <w:trPr>
          <w:trHeight w:val="20"/>
        </w:trPr>
        <w:tc>
          <w:tcPr>
            <w:tcW w:w="904" w:type="pct"/>
            <w:vMerge/>
          </w:tcPr>
          <w:p w14:paraId="07A2E3F1" w14:textId="77777777" w:rsidR="00C4516C" w:rsidRPr="008C134C" w:rsidDel="002A1D54" w:rsidRDefault="00C4516C" w:rsidP="00C4516C"/>
        </w:tc>
        <w:tc>
          <w:tcPr>
            <w:tcW w:w="4096" w:type="pct"/>
          </w:tcPr>
          <w:p w14:paraId="0F0F3D17" w14:textId="1AF033D9" w:rsidR="00C4516C" w:rsidRPr="008C134C" w:rsidRDefault="00C4516C" w:rsidP="00166A4B">
            <w:pPr>
              <w:jc w:val="both"/>
            </w:pPr>
            <w:r w:rsidRPr="008C134C">
              <w:t xml:space="preserve">Виды, конструкции, назначение контрольно-измерительных инструментов для контроля </w:t>
            </w:r>
            <w:r>
              <w:t xml:space="preserve">изделий после </w:t>
            </w:r>
            <w:r w:rsidR="000118F6">
              <w:t>штамповки-</w:t>
            </w:r>
            <w:r>
              <w:t>сборки</w:t>
            </w:r>
            <w:r w:rsidRPr="007D5CCF">
              <w:t xml:space="preserve"> на </w:t>
            </w:r>
            <w:r w:rsidR="00285F40">
              <w:t xml:space="preserve">магнитно-импульсных </w:t>
            </w:r>
            <w:r w:rsidR="00285F40">
              <w:lastRenderedPageBreak/>
              <w:t>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766E19B0" w14:textId="77777777" w:rsidTr="00166A4B">
        <w:trPr>
          <w:trHeight w:val="20"/>
        </w:trPr>
        <w:tc>
          <w:tcPr>
            <w:tcW w:w="904" w:type="pct"/>
            <w:vMerge/>
          </w:tcPr>
          <w:p w14:paraId="6D11E155" w14:textId="77777777" w:rsidR="00C4516C" w:rsidRPr="008C134C" w:rsidDel="002A1D54" w:rsidRDefault="00C4516C" w:rsidP="00C4516C"/>
        </w:tc>
        <w:tc>
          <w:tcPr>
            <w:tcW w:w="4096" w:type="pct"/>
          </w:tcPr>
          <w:p w14:paraId="61FE5E22" w14:textId="0C01C5FB" w:rsidR="00C4516C" w:rsidRPr="008C134C" w:rsidRDefault="00C4516C" w:rsidP="00166A4B">
            <w:pPr>
              <w:jc w:val="both"/>
            </w:pPr>
            <w:r w:rsidRPr="008C134C">
              <w:rPr>
                <w:rFonts w:eastAsia="Batang"/>
              </w:rPr>
              <w:t xml:space="preserve">Приемы работы при </w:t>
            </w:r>
            <w:r w:rsidR="000118F6">
              <w:t>штамповке-</w:t>
            </w:r>
            <w:r>
              <w:t>сборке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2799006E" w14:textId="77777777" w:rsidTr="00166A4B">
        <w:trPr>
          <w:trHeight w:val="20"/>
        </w:trPr>
        <w:tc>
          <w:tcPr>
            <w:tcW w:w="904" w:type="pct"/>
            <w:vMerge/>
          </w:tcPr>
          <w:p w14:paraId="78DC5EE2" w14:textId="77777777" w:rsidR="00C4516C" w:rsidRPr="008C134C" w:rsidDel="002A1D54" w:rsidRDefault="00C4516C" w:rsidP="00C4516C"/>
        </w:tc>
        <w:tc>
          <w:tcPr>
            <w:tcW w:w="4096" w:type="pct"/>
          </w:tcPr>
          <w:p w14:paraId="3930FE4F" w14:textId="5554CE63" w:rsidR="00C4516C" w:rsidRPr="008C134C" w:rsidRDefault="00C4516C" w:rsidP="00166A4B">
            <w:pPr>
              <w:jc w:val="both"/>
            </w:pPr>
            <w:r w:rsidRPr="008C134C">
              <w:t xml:space="preserve">Виды и </w:t>
            </w:r>
            <w:r w:rsidR="00DC65BB">
              <w:t xml:space="preserve">правила применения средств индивидуальной </w:t>
            </w:r>
            <w:r w:rsidRPr="008C134C">
              <w:t>и коллективной защиты при</w:t>
            </w:r>
            <w:r w:rsidRPr="008C134C">
              <w:rPr>
                <w:rFonts w:eastAsia="Batang"/>
              </w:rPr>
              <w:t xml:space="preserve"> </w:t>
            </w:r>
            <w:r w:rsidR="000118F6">
              <w:t>штамповке-</w:t>
            </w:r>
            <w:r>
              <w:t>сборке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3 до 20 кДж</w:t>
            </w:r>
          </w:p>
        </w:tc>
      </w:tr>
      <w:tr w:rsidR="00C4516C" w:rsidRPr="008C134C" w14:paraId="11F66BDD" w14:textId="77777777" w:rsidTr="00166A4B">
        <w:trPr>
          <w:trHeight w:val="20"/>
        </w:trPr>
        <w:tc>
          <w:tcPr>
            <w:tcW w:w="904" w:type="pct"/>
            <w:vMerge/>
          </w:tcPr>
          <w:p w14:paraId="5C8D3E86" w14:textId="77777777" w:rsidR="00C4516C" w:rsidRPr="008C134C" w:rsidDel="002A1D54" w:rsidRDefault="00C4516C" w:rsidP="00C4516C"/>
        </w:tc>
        <w:tc>
          <w:tcPr>
            <w:tcW w:w="4096" w:type="pct"/>
          </w:tcPr>
          <w:p w14:paraId="31A4950A" w14:textId="38619973" w:rsidR="00C4516C" w:rsidRPr="008C134C" w:rsidRDefault="00C4516C" w:rsidP="00166A4B">
            <w:pPr>
              <w:jc w:val="both"/>
            </w:pPr>
            <w:r w:rsidRPr="008C134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4516C" w:rsidRPr="008C134C" w14:paraId="5A46106C" w14:textId="77777777" w:rsidTr="00166A4B">
        <w:trPr>
          <w:trHeight w:val="20"/>
        </w:trPr>
        <w:tc>
          <w:tcPr>
            <w:tcW w:w="904" w:type="pct"/>
          </w:tcPr>
          <w:p w14:paraId="3594BED9" w14:textId="77777777" w:rsidR="00C4516C" w:rsidRPr="008C134C" w:rsidDel="002A1D54" w:rsidRDefault="00C4516C" w:rsidP="00C4516C">
            <w:r w:rsidRPr="008C134C" w:rsidDel="002A1D54">
              <w:t>Другие характеристики</w:t>
            </w:r>
          </w:p>
        </w:tc>
        <w:tc>
          <w:tcPr>
            <w:tcW w:w="4096" w:type="pct"/>
          </w:tcPr>
          <w:p w14:paraId="266A6233" w14:textId="77777777" w:rsidR="00C4516C" w:rsidRPr="008C134C" w:rsidRDefault="00C4516C" w:rsidP="00166A4B">
            <w:pPr>
              <w:jc w:val="both"/>
            </w:pPr>
            <w:r w:rsidRPr="008C134C">
              <w:t>-</w:t>
            </w:r>
          </w:p>
        </w:tc>
      </w:tr>
      <w:bookmarkEnd w:id="11"/>
      <w:bookmarkEnd w:id="12"/>
    </w:tbl>
    <w:p w14:paraId="23C1078C" w14:textId="77777777" w:rsidR="00D74B16" w:rsidRDefault="00D74B16" w:rsidP="003B702F">
      <w:pPr>
        <w:rPr>
          <w:b/>
          <w:bCs w:val="0"/>
        </w:rPr>
      </w:pPr>
    </w:p>
    <w:p w14:paraId="4CF0ED87" w14:textId="51C23D93" w:rsidR="00C607AB" w:rsidRDefault="00C607AB" w:rsidP="003B702F">
      <w:pPr>
        <w:rPr>
          <w:b/>
          <w:bCs w:val="0"/>
        </w:rPr>
      </w:pPr>
      <w:r w:rsidRPr="003B702F">
        <w:rPr>
          <w:b/>
          <w:bCs w:val="0"/>
        </w:rPr>
        <w:t>3.2.</w:t>
      </w:r>
      <w:r w:rsidR="00376E15" w:rsidRPr="003B702F">
        <w:rPr>
          <w:b/>
          <w:bCs w:val="0"/>
        </w:rPr>
        <w:t>3</w:t>
      </w:r>
      <w:r w:rsidRPr="003B702F">
        <w:rPr>
          <w:b/>
          <w:bCs w:val="0"/>
        </w:rPr>
        <w:t>. Трудовая функция</w:t>
      </w:r>
    </w:p>
    <w:p w14:paraId="4550797D" w14:textId="77777777" w:rsidR="00D74B16" w:rsidRPr="009E50D2" w:rsidRDefault="00D74B16" w:rsidP="003B702F">
      <w:pPr>
        <w:rPr>
          <w:b/>
          <w:bCs w:val="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5122"/>
        <w:gridCol w:w="552"/>
        <w:gridCol w:w="863"/>
        <w:gridCol w:w="1447"/>
        <w:gridCol w:w="459"/>
      </w:tblGrid>
      <w:tr w:rsidR="00C607AB" w:rsidRPr="008C134C" w14:paraId="2032912D" w14:textId="77777777" w:rsidTr="000120EE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1D53C44" w14:textId="11B458B0" w:rsidR="00C607AB" w:rsidRPr="008C134C" w:rsidRDefault="004308A7" w:rsidP="008C134C">
            <w:r w:rsidRPr="004308A7">
              <w:rPr>
                <w:sz w:val="20"/>
              </w:rPr>
              <w:t>Наименование</w:t>
            </w:r>
          </w:p>
        </w:tc>
        <w:tc>
          <w:tcPr>
            <w:tcW w:w="25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75EFF1" w14:textId="1F25E3DE" w:rsidR="00C607AB" w:rsidRPr="008C134C" w:rsidRDefault="007D5CCF" w:rsidP="008C134C">
            <w:r>
              <w:rPr>
                <w:color w:val="000000"/>
              </w:rPr>
              <w:t xml:space="preserve">Штамповка изделий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AD6ED9">
              <w:rPr>
                <w:bCs w:val="0"/>
                <w:color w:val="000000"/>
              </w:rPr>
              <w:t xml:space="preserve"> свыше 45 до 95 кДж</w:t>
            </w:r>
          </w:p>
        </w:tc>
        <w:tc>
          <w:tcPr>
            <w:tcW w:w="1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82D853" w14:textId="0451FE39" w:rsidR="00C607AB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B1D805" w14:textId="1CC211D2" w:rsidR="00C607AB" w:rsidRPr="008C134C" w:rsidRDefault="000120EE" w:rsidP="00166A4B">
            <w:pPr>
              <w:jc w:val="center"/>
            </w:pPr>
            <w:r>
              <w:rPr>
                <w:lang w:val="en-US"/>
              </w:rPr>
              <w:t>B</w:t>
            </w:r>
            <w:r w:rsidR="00C607AB" w:rsidRPr="008C134C">
              <w:t>/0</w:t>
            </w:r>
            <w:r w:rsidR="00376E15" w:rsidRPr="008C134C">
              <w:t>3</w:t>
            </w:r>
            <w:r w:rsidR="00C607AB" w:rsidRPr="008C134C">
              <w:t>.3</w:t>
            </w:r>
          </w:p>
        </w:tc>
        <w:tc>
          <w:tcPr>
            <w:tcW w:w="7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AB918ED" w14:textId="7E4EC819" w:rsidR="00C607AB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FDFF28" w14:textId="77777777" w:rsidR="00C607AB" w:rsidRPr="008C134C" w:rsidRDefault="00C607AB" w:rsidP="00166A4B">
            <w:pPr>
              <w:jc w:val="center"/>
            </w:pPr>
            <w:r w:rsidRPr="008C134C">
              <w:t>3</w:t>
            </w:r>
          </w:p>
        </w:tc>
      </w:tr>
    </w:tbl>
    <w:p w14:paraId="59BAD542" w14:textId="77777777" w:rsidR="00D74B16" w:rsidRPr="009E50D2" w:rsidRDefault="00D74B16">
      <w:pPr>
        <w:rPr>
          <w:sz w:val="16"/>
          <w:szCs w:val="16"/>
        </w:rPr>
      </w:pPr>
    </w:p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547829" w:rsidRPr="008C134C" w14:paraId="65F5A2BA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5D5CDB66" w14:textId="77777777" w:rsidR="00547829" w:rsidRPr="008C134C" w:rsidRDefault="00547829" w:rsidP="00547829">
            <w:r w:rsidRPr="008C134C">
              <w:t>Трудовые действия</w:t>
            </w:r>
          </w:p>
        </w:tc>
        <w:tc>
          <w:tcPr>
            <w:tcW w:w="4096" w:type="pct"/>
          </w:tcPr>
          <w:p w14:paraId="4E59CC0B" w14:textId="17D3F156" w:rsidR="00547829" w:rsidRPr="008C134C" w:rsidRDefault="00547829" w:rsidP="00166A4B">
            <w:pPr>
              <w:jc w:val="both"/>
            </w:pPr>
            <w:r w:rsidRPr="008C134C">
              <w:t xml:space="preserve">Подготовка рабочего места к </w:t>
            </w:r>
            <w:r w:rsidRPr="007D5CCF">
              <w:t>штамповк</w:t>
            </w:r>
            <w:r>
              <w:t>е</w:t>
            </w:r>
            <w:r w:rsidRPr="007D5CCF">
              <w:t xml:space="preserve"> изделий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547829" w:rsidRPr="008C134C" w14:paraId="7DAD7C4E" w14:textId="77777777" w:rsidTr="00166A4B">
        <w:trPr>
          <w:trHeight w:val="20"/>
        </w:trPr>
        <w:tc>
          <w:tcPr>
            <w:tcW w:w="904" w:type="pct"/>
            <w:vMerge/>
          </w:tcPr>
          <w:p w14:paraId="74430776" w14:textId="77777777" w:rsidR="00547829" w:rsidRPr="008C134C" w:rsidRDefault="00547829" w:rsidP="00547829"/>
        </w:tc>
        <w:tc>
          <w:tcPr>
            <w:tcW w:w="4096" w:type="pct"/>
          </w:tcPr>
          <w:p w14:paraId="4A82240A" w14:textId="05C5D071" w:rsidR="00547829" w:rsidRPr="008C134C" w:rsidRDefault="00547829" w:rsidP="00166A4B">
            <w:pPr>
              <w:jc w:val="both"/>
            </w:pPr>
            <w:r w:rsidRPr="008C134C">
              <w:t>Подготовка к работе</w:t>
            </w:r>
            <w:r>
              <w:rPr>
                <w:color w:val="000000"/>
              </w:rPr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547829" w:rsidRPr="008C134C" w14:paraId="61C81759" w14:textId="77777777" w:rsidTr="00166A4B">
        <w:trPr>
          <w:trHeight w:val="20"/>
        </w:trPr>
        <w:tc>
          <w:tcPr>
            <w:tcW w:w="904" w:type="pct"/>
            <w:vMerge/>
          </w:tcPr>
          <w:p w14:paraId="700D1684" w14:textId="77777777" w:rsidR="00547829" w:rsidRPr="008C134C" w:rsidRDefault="00547829" w:rsidP="00547829"/>
        </w:tc>
        <w:tc>
          <w:tcPr>
            <w:tcW w:w="4096" w:type="pct"/>
          </w:tcPr>
          <w:p w14:paraId="4125CA20" w14:textId="1B5FD743" w:rsidR="00547829" w:rsidRPr="008C134C" w:rsidRDefault="00DE6A5C" w:rsidP="00166A4B">
            <w:pPr>
              <w:jc w:val="both"/>
            </w:pPr>
            <w:r>
              <w:t>Ежесменное техническое обслуживание</w:t>
            </w:r>
            <w:r w:rsidR="00547829" w:rsidRPr="007D5CCF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="00547829">
              <w:rPr>
                <w:color w:val="000000"/>
              </w:rPr>
              <w:t xml:space="preserve"> </w:t>
            </w:r>
            <w:r w:rsidR="00547829">
              <w:rPr>
                <w:bCs w:val="0"/>
                <w:color w:val="000000"/>
              </w:rPr>
              <w:t>свыше 45 до 95 кДж</w:t>
            </w:r>
          </w:p>
        </w:tc>
      </w:tr>
      <w:tr w:rsidR="00547829" w:rsidRPr="008C134C" w14:paraId="7B31C3E8" w14:textId="77777777" w:rsidTr="00166A4B">
        <w:trPr>
          <w:trHeight w:val="20"/>
        </w:trPr>
        <w:tc>
          <w:tcPr>
            <w:tcW w:w="904" w:type="pct"/>
            <w:vMerge/>
          </w:tcPr>
          <w:p w14:paraId="5434967C" w14:textId="77777777" w:rsidR="00547829" w:rsidRPr="008C134C" w:rsidRDefault="00547829" w:rsidP="00547829"/>
        </w:tc>
        <w:tc>
          <w:tcPr>
            <w:tcW w:w="4096" w:type="pct"/>
          </w:tcPr>
          <w:p w14:paraId="007DF522" w14:textId="3C2CE59B" w:rsidR="00547829" w:rsidRPr="008C134C" w:rsidRDefault="00547829" w:rsidP="00166A4B">
            <w:pPr>
              <w:jc w:val="both"/>
            </w:pPr>
            <w:r>
              <w:t xml:space="preserve">Подготовка технологической оснастки для штамповки </w:t>
            </w:r>
            <w:r w:rsidRPr="007D5CCF"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547829" w:rsidRPr="008C134C" w14:paraId="3BD7EF1D" w14:textId="77777777" w:rsidTr="00166A4B">
        <w:trPr>
          <w:trHeight w:val="20"/>
        </w:trPr>
        <w:tc>
          <w:tcPr>
            <w:tcW w:w="904" w:type="pct"/>
            <w:vMerge/>
          </w:tcPr>
          <w:p w14:paraId="0386B307" w14:textId="77777777" w:rsidR="00547829" w:rsidRPr="008C134C" w:rsidRDefault="00547829" w:rsidP="00547829"/>
        </w:tc>
        <w:tc>
          <w:tcPr>
            <w:tcW w:w="4096" w:type="pct"/>
          </w:tcPr>
          <w:p w14:paraId="618EBC3A" w14:textId="0DD33E62" w:rsidR="00547829" w:rsidRPr="008C134C" w:rsidRDefault="00547829" w:rsidP="00166A4B">
            <w:pPr>
              <w:jc w:val="both"/>
            </w:pPr>
            <w:r>
              <w:t xml:space="preserve">Подготовка заготовок для штамповки </w:t>
            </w:r>
            <w:r w:rsidRPr="007D5CCF"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6A04B1" w:rsidRPr="008C134C" w14:paraId="589EA7A5" w14:textId="77777777" w:rsidTr="00166A4B">
        <w:trPr>
          <w:trHeight w:val="20"/>
        </w:trPr>
        <w:tc>
          <w:tcPr>
            <w:tcW w:w="904" w:type="pct"/>
            <w:vMerge/>
          </w:tcPr>
          <w:p w14:paraId="65FCF08B" w14:textId="77777777" w:rsidR="006A04B1" w:rsidRPr="008C134C" w:rsidRDefault="006A04B1" w:rsidP="006A04B1"/>
        </w:tc>
        <w:tc>
          <w:tcPr>
            <w:tcW w:w="4096" w:type="pct"/>
          </w:tcPr>
          <w:p w14:paraId="33A4E980" w14:textId="1525C3A6" w:rsidR="006A04B1" w:rsidRPr="008C134C" w:rsidRDefault="006A04B1" w:rsidP="00166A4B">
            <w:pPr>
              <w:jc w:val="both"/>
            </w:pPr>
            <w:r>
              <w:t>Подача</w:t>
            </w:r>
            <w:r w:rsidRPr="007C03E1">
              <w:t xml:space="preserve"> </w:t>
            </w:r>
            <w:r>
              <w:t>заготовок</w:t>
            </w:r>
            <w:r w:rsidRPr="007C03E1">
              <w:t xml:space="preserve"> в </w:t>
            </w:r>
            <w:r>
              <w:t xml:space="preserve">технологическую оснастку для штамповки в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6A04B1" w:rsidRPr="008C134C" w14:paraId="00BFC6E5" w14:textId="77777777" w:rsidTr="00166A4B">
        <w:trPr>
          <w:trHeight w:val="20"/>
        </w:trPr>
        <w:tc>
          <w:tcPr>
            <w:tcW w:w="904" w:type="pct"/>
            <w:vMerge/>
          </w:tcPr>
          <w:p w14:paraId="59923E1B" w14:textId="77777777" w:rsidR="006A04B1" w:rsidRPr="008C134C" w:rsidRDefault="006A04B1" w:rsidP="006A04B1"/>
        </w:tc>
        <w:tc>
          <w:tcPr>
            <w:tcW w:w="4096" w:type="pct"/>
          </w:tcPr>
          <w:p w14:paraId="5A65717E" w14:textId="4BFF6701" w:rsidR="006A04B1" w:rsidRPr="008C134C" w:rsidRDefault="006A04B1" w:rsidP="00166A4B">
            <w:pPr>
              <w:jc w:val="both"/>
            </w:pPr>
            <w:r w:rsidRPr="008C134C">
              <w:t xml:space="preserve">Управление </w:t>
            </w:r>
            <w:r w:rsidR="003E3DCA">
              <w:rPr>
                <w:color w:val="000000"/>
              </w:rPr>
              <w:t>электрогидравлическим штамповочным оборудованием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6A04B1" w:rsidRPr="008C134C" w14:paraId="5E87496F" w14:textId="77777777" w:rsidTr="00166A4B">
        <w:trPr>
          <w:trHeight w:val="20"/>
        </w:trPr>
        <w:tc>
          <w:tcPr>
            <w:tcW w:w="904" w:type="pct"/>
            <w:vMerge/>
          </w:tcPr>
          <w:p w14:paraId="1B70A685" w14:textId="77777777" w:rsidR="006A04B1" w:rsidRPr="008C134C" w:rsidRDefault="006A04B1" w:rsidP="006A04B1"/>
        </w:tc>
        <w:tc>
          <w:tcPr>
            <w:tcW w:w="4096" w:type="pct"/>
          </w:tcPr>
          <w:p w14:paraId="4BB0F3D6" w14:textId="201F7D56" w:rsidR="006A04B1" w:rsidRPr="008C134C" w:rsidRDefault="006A04B1" w:rsidP="00166A4B">
            <w:pPr>
              <w:jc w:val="both"/>
            </w:pPr>
            <w:r w:rsidRPr="008C134C">
              <w:t>Управление</w:t>
            </w:r>
            <w:r>
              <w:t xml:space="preserve"> средствами механизации при штамповке</w:t>
            </w:r>
            <w:r w:rsidR="0018579A">
              <w:t xml:space="preserve"> на</w:t>
            </w:r>
            <w:r>
              <w:rPr>
                <w:color w:val="000000"/>
              </w:rPr>
              <w:t xml:space="preserve">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6A04B1" w:rsidRPr="008C134C" w14:paraId="69102E5A" w14:textId="77777777" w:rsidTr="00166A4B">
        <w:trPr>
          <w:trHeight w:val="20"/>
        </w:trPr>
        <w:tc>
          <w:tcPr>
            <w:tcW w:w="904" w:type="pct"/>
            <w:vMerge/>
          </w:tcPr>
          <w:p w14:paraId="0719085C" w14:textId="77777777" w:rsidR="006A04B1" w:rsidRPr="008C134C" w:rsidRDefault="006A04B1" w:rsidP="006A04B1"/>
        </w:tc>
        <w:tc>
          <w:tcPr>
            <w:tcW w:w="4096" w:type="pct"/>
          </w:tcPr>
          <w:p w14:paraId="66626D83" w14:textId="35BAB870" w:rsidR="006A04B1" w:rsidRPr="008C134C" w:rsidRDefault="006A04B1" w:rsidP="00166A4B">
            <w:pPr>
              <w:jc w:val="both"/>
            </w:pPr>
            <w:r>
              <w:t>Извлечение издели</w:t>
            </w:r>
            <w:r w:rsidR="00791ECD">
              <w:t>й</w:t>
            </w:r>
            <w:r>
              <w:t xml:space="preserve"> из технологической оснастки после штамповки</w:t>
            </w:r>
            <w:r w:rsidRPr="007D5CCF">
              <w:t xml:space="preserve"> </w:t>
            </w:r>
            <w:r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6A04B1" w:rsidRPr="008C134C" w14:paraId="6741F7E7" w14:textId="77777777" w:rsidTr="00166A4B">
        <w:trPr>
          <w:trHeight w:val="20"/>
        </w:trPr>
        <w:tc>
          <w:tcPr>
            <w:tcW w:w="904" w:type="pct"/>
            <w:vMerge/>
          </w:tcPr>
          <w:p w14:paraId="2CCF24E3" w14:textId="77777777" w:rsidR="006A04B1" w:rsidRPr="008C134C" w:rsidRDefault="006A04B1" w:rsidP="006A04B1"/>
        </w:tc>
        <w:tc>
          <w:tcPr>
            <w:tcW w:w="4096" w:type="pct"/>
          </w:tcPr>
          <w:p w14:paraId="21C6EB6A" w14:textId="7F01363D" w:rsidR="006A04B1" w:rsidRPr="008C134C" w:rsidRDefault="006A04B1" w:rsidP="00166A4B">
            <w:pPr>
              <w:jc w:val="both"/>
            </w:pPr>
            <w:r>
              <w:t>Контроль работы</w:t>
            </w:r>
            <w:r w:rsidRPr="008C134C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6A04B1" w:rsidRPr="008C134C" w14:paraId="1E301C6F" w14:textId="77777777" w:rsidTr="00166A4B">
        <w:trPr>
          <w:trHeight w:val="20"/>
        </w:trPr>
        <w:tc>
          <w:tcPr>
            <w:tcW w:w="904" w:type="pct"/>
            <w:vMerge/>
          </w:tcPr>
          <w:p w14:paraId="68D0542C" w14:textId="77777777" w:rsidR="006A04B1" w:rsidRPr="008C134C" w:rsidRDefault="006A04B1" w:rsidP="006A04B1"/>
        </w:tc>
        <w:tc>
          <w:tcPr>
            <w:tcW w:w="4096" w:type="pct"/>
          </w:tcPr>
          <w:p w14:paraId="1B3A1479" w14:textId="2C6EDE33" w:rsidR="006A04B1" w:rsidRPr="008C134C" w:rsidRDefault="006A04B1" w:rsidP="00166A4B">
            <w:pPr>
              <w:jc w:val="both"/>
            </w:pPr>
            <w:r w:rsidRPr="008C134C">
              <w:t>Складирование</w:t>
            </w:r>
            <w:r>
              <w:t xml:space="preserve"> изделий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6A04B1" w:rsidRPr="008C134C" w14:paraId="79B50D36" w14:textId="77777777" w:rsidTr="00166A4B">
        <w:trPr>
          <w:trHeight w:val="20"/>
        </w:trPr>
        <w:tc>
          <w:tcPr>
            <w:tcW w:w="904" w:type="pct"/>
            <w:vMerge/>
          </w:tcPr>
          <w:p w14:paraId="0397F726" w14:textId="77777777" w:rsidR="006A04B1" w:rsidRPr="008C134C" w:rsidRDefault="006A04B1" w:rsidP="006A04B1"/>
        </w:tc>
        <w:tc>
          <w:tcPr>
            <w:tcW w:w="4096" w:type="pct"/>
          </w:tcPr>
          <w:p w14:paraId="77F128BF" w14:textId="58A9590C" w:rsidR="006A04B1" w:rsidRPr="008C134C" w:rsidRDefault="006A04B1" w:rsidP="00166A4B">
            <w:pPr>
              <w:jc w:val="both"/>
            </w:pPr>
            <w:r w:rsidRPr="008C134C">
              <w:t xml:space="preserve">Выявление дефектов в </w:t>
            </w:r>
            <w:r>
              <w:t xml:space="preserve">изделиях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6A04B1" w:rsidRPr="008C134C" w14:paraId="5874FBF0" w14:textId="77777777" w:rsidTr="00166A4B">
        <w:trPr>
          <w:trHeight w:val="20"/>
        </w:trPr>
        <w:tc>
          <w:tcPr>
            <w:tcW w:w="904" w:type="pct"/>
            <w:vMerge/>
          </w:tcPr>
          <w:p w14:paraId="31C8CB20" w14:textId="77777777" w:rsidR="006A04B1" w:rsidRPr="008C134C" w:rsidRDefault="006A04B1" w:rsidP="006A04B1"/>
        </w:tc>
        <w:tc>
          <w:tcPr>
            <w:tcW w:w="4096" w:type="pct"/>
          </w:tcPr>
          <w:p w14:paraId="7F2563DC" w14:textId="22AB3765" w:rsidR="006A04B1" w:rsidRPr="008C134C" w:rsidRDefault="006A04B1" w:rsidP="00166A4B">
            <w:pPr>
              <w:jc w:val="both"/>
            </w:pPr>
            <w:r w:rsidRPr="007820C7">
              <w:t>Подналадка</w:t>
            </w:r>
            <w:r>
              <w:rPr>
                <w:color w:val="000000"/>
              </w:rPr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2F65FAE1" w14:textId="77777777" w:rsidTr="00166A4B">
        <w:trPr>
          <w:trHeight w:val="20"/>
        </w:trPr>
        <w:tc>
          <w:tcPr>
            <w:tcW w:w="904" w:type="pct"/>
            <w:vMerge/>
          </w:tcPr>
          <w:p w14:paraId="36BF83D3" w14:textId="77777777" w:rsidR="004102EA" w:rsidRPr="008C134C" w:rsidRDefault="004102EA" w:rsidP="004102EA"/>
        </w:tc>
        <w:tc>
          <w:tcPr>
            <w:tcW w:w="4096" w:type="pct"/>
          </w:tcPr>
          <w:p w14:paraId="6C3103A6" w14:textId="283D939D" w:rsidR="004102EA" w:rsidRPr="008C134C" w:rsidRDefault="004102EA" w:rsidP="00166A4B">
            <w:pPr>
              <w:jc w:val="both"/>
            </w:pPr>
            <w:r w:rsidRPr="008C134C">
              <w:t xml:space="preserve">Периодический контроль размеров </w:t>
            </w:r>
            <w:r>
              <w:t xml:space="preserve">изделий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1918BA6B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76566213" w14:textId="77777777" w:rsidR="004102EA" w:rsidRPr="008C134C" w:rsidDel="002A1D54" w:rsidRDefault="004102EA" w:rsidP="004102EA">
            <w:r w:rsidRPr="008C134C" w:rsidDel="002A1D54">
              <w:t>Необходимые умения</w:t>
            </w:r>
          </w:p>
        </w:tc>
        <w:tc>
          <w:tcPr>
            <w:tcW w:w="4096" w:type="pct"/>
          </w:tcPr>
          <w:p w14:paraId="6AFD7906" w14:textId="7E8E3F44" w:rsidR="004102EA" w:rsidRPr="008C134C" w:rsidRDefault="004102EA" w:rsidP="00166A4B">
            <w:pPr>
              <w:jc w:val="both"/>
            </w:pPr>
            <w:r>
              <w:t>Читать и анализировать конструкторскую и технологическую документацию</w:t>
            </w:r>
          </w:p>
        </w:tc>
      </w:tr>
      <w:tr w:rsidR="004102EA" w:rsidRPr="008C134C" w14:paraId="04D740C8" w14:textId="77777777" w:rsidTr="00166A4B">
        <w:trPr>
          <w:trHeight w:val="20"/>
        </w:trPr>
        <w:tc>
          <w:tcPr>
            <w:tcW w:w="904" w:type="pct"/>
            <w:vMerge/>
          </w:tcPr>
          <w:p w14:paraId="1832A578" w14:textId="77777777" w:rsidR="004102EA" w:rsidRPr="008C134C" w:rsidDel="002A1D54" w:rsidRDefault="004102EA" w:rsidP="004102EA"/>
        </w:tc>
        <w:tc>
          <w:tcPr>
            <w:tcW w:w="4096" w:type="pct"/>
          </w:tcPr>
          <w:p w14:paraId="6A02B499" w14:textId="4335FFAB" w:rsidR="004102EA" w:rsidRPr="008C134C" w:rsidRDefault="004102EA" w:rsidP="00166A4B">
            <w:pPr>
              <w:jc w:val="both"/>
            </w:pPr>
            <w:r w:rsidRPr="008C134C">
              <w:t xml:space="preserve">Использовать </w:t>
            </w:r>
            <w:r w:rsidR="003E3DCA">
              <w:rPr>
                <w:color w:val="000000"/>
              </w:rPr>
              <w:t>электрогидравлическое штамповочное оборудование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lastRenderedPageBreak/>
              <w:t>свыше 45 до 95 кДж</w:t>
            </w:r>
          </w:p>
        </w:tc>
      </w:tr>
      <w:tr w:rsidR="004102EA" w:rsidRPr="008C134C" w14:paraId="0E46BE80" w14:textId="77777777" w:rsidTr="00166A4B">
        <w:trPr>
          <w:trHeight w:val="20"/>
        </w:trPr>
        <w:tc>
          <w:tcPr>
            <w:tcW w:w="904" w:type="pct"/>
            <w:vMerge/>
          </w:tcPr>
          <w:p w14:paraId="50DCDB0C" w14:textId="77777777" w:rsidR="004102EA" w:rsidRPr="008C134C" w:rsidDel="002A1D54" w:rsidRDefault="004102EA" w:rsidP="004102EA"/>
        </w:tc>
        <w:tc>
          <w:tcPr>
            <w:tcW w:w="4096" w:type="pct"/>
          </w:tcPr>
          <w:p w14:paraId="43CC4383" w14:textId="14F856EB" w:rsidR="004102EA" w:rsidRPr="008C134C" w:rsidRDefault="004102EA" w:rsidP="00166A4B">
            <w:pPr>
              <w:jc w:val="both"/>
            </w:pPr>
            <w:r>
              <w:t>Использовать средства механизации при</w:t>
            </w:r>
            <w:r w:rsidRPr="008C134C">
              <w:t xml:space="preserve"> </w:t>
            </w:r>
            <w:r>
              <w:t xml:space="preserve">штамповке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1D53F1D1" w14:textId="77777777" w:rsidTr="00166A4B">
        <w:trPr>
          <w:trHeight w:val="20"/>
        </w:trPr>
        <w:tc>
          <w:tcPr>
            <w:tcW w:w="904" w:type="pct"/>
            <w:vMerge/>
          </w:tcPr>
          <w:p w14:paraId="4B06FA08" w14:textId="77777777" w:rsidR="004102EA" w:rsidRPr="008C134C" w:rsidDel="002A1D54" w:rsidRDefault="004102EA" w:rsidP="004102EA"/>
        </w:tc>
        <w:tc>
          <w:tcPr>
            <w:tcW w:w="4096" w:type="pct"/>
          </w:tcPr>
          <w:p w14:paraId="65B2F453" w14:textId="106922E7" w:rsidR="004102EA" w:rsidRPr="008C134C" w:rsidRDefault="004102EA" w:rsidP="00166A4B">
            <w:pPr>
              <w:jc w:val="both"/>
            </w:pPr>
            <w:r>
              <w:t>Использовать штамповую оснастку для</w:t>
            </w:r>
            <w:r w:rsidRPr="008C134C">
              <w:t xml:space="preserve"> </w:t>
            </w:r>
            <w:r>
              <w:t xml:space="preserve">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7F946361" w14:textId="77777777" w:rsidTr="00166A4B">
        <w:trPr>
          <w:trHeight w:val="20"/>
        </w:trPr>
        <w:tc>
          <w:tcPr>
            <w:tcW w:w="904" w:type="pct"/>
            <w:vMerge/>
          </w:tcPr>
          <w:p w14:paraId="0B673B00" w14:textId="77777777" w:rsidR="004102EA" w:rsidRPr="008C134C" w:rsidDel="002A1D54" w:rsidRDefault="004102EA" w:rsidP="004102EA"/>
        </w:tc>
        <w:tc>
          <w:tcPr>
            <w:tcW w:w="4096" w:type="pct"/>
          </w:tcPr>
          <w:p w14:paraId="124F1990" w14:textId="011D1AAB" w:rsidR="004102EA" w:rsidRDefault="004102EA" w:rsidP="00166A4B">
            <w:pPr>
              <w:jc w:val="both"/>
            </w:pPr>
            <w:r w:rsidRPr="0031221C">
              <w:t xml:space="preserve">Выполнять </w:t>
            </w:r>
            <w:r w:rsidR="00DE6A5C">
              <w:t>ежесменное техническое обслуживание</w:t>
            </w:r>
            <w:r w:rsidRPr="0031221C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4102EA" w:rsidRPr="008C134C" w14:paraId="51502D34" w14:textId="77777777" w:rsidTr="00166A4B">
        <w:trPr>
          <w:trHeight w:val="20"/>
        </w:trPr>
        <w:tc>
          <w:tcPr>
            <w:tcW w:w="904" w:type="pct"/>
            <w:vMerge/>
          </w:tcPr>
          <w:p w14:paraId="7AB577AC" w14:textId="77777777" w:rsidR="004102EA" w:rsidRPr="008C134C" w:rsidDel="002A1D54" w:rsidRDefault="004102EA" w:rsidP="004102EA"/>
        </w:tc>
        <w:tc>
          <w:tcPr>
            <w:tcW w:w="4096" w:type="pct"/>
          </w:tcPr>
          <w:p w14:paraId="1EBCF002" w14:textId="358E6604" w:rsidR="004102EA" w:rsidRDefault="004102EA" w:rsidP="00166A4B">
            <w:pPr>
              <w:jc w:val="both"/>
            </w:pPr>
            <w:r w:rsidRPr="008C134C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4102EA" w:rsidRPr="008C134C" w14:paraId="39564481" w14:textId="77777777" w:rsidTr="00166A4B">
        <w:trPr>
          <w:trHeight w:val="20"/>
        </w:trPr>
        <w:tc>
          <w:tcPr>
            <w:tcW w:w="904" w:type="pct"/>
            <w:vMerge/>
          </w:tcPr>
          <w:p w14:paraId="0BE311BD" w14:textId="77777777" w:rsidR="004102EA" w:rsidRPr="008C134C" w:rsidDel="002A1D54" w:rsidRDefault="004102EA" w:rsidP="004102EA"/>
        </w:tc>
        <w:tc>
          <w:tcPr>
            <w:tcW w:w="4096" w:type="pct"/>
          </w:tcPr>
          <w:p w14:paraId="212C3E14" w14:textId="54393F14" w:rsidR="004102EA" w:rsidRDefault="004102EA" w:rsidP="00166A4B">
            <w:pPr>
              <w:jc w:val="both"/>
            </w:pPr>
            <w:r w:rsidRPr="008C134C">
              <w:t xml:space="preserve">Использовать контрольно-измерительные инструменты для контроля размеров </w:t>
            </w:r>
            <w:r>
              <w:t xml:space="preserve">изделий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334D4BE7" w14:textId="77777777" w:rsidTr="00166A4B">
        <w:trPr>
          <w:trHeight w:val="20"/>
        </w:trPr>
        <w:tc>
          <w:tcPr>
            <w:tcW w:w="904" w:type="pct"/>
            <w:vMerge/>
          </w:tcPr>
          <w:p w14:paraId="3870945A" w14:textId="77777777" w:rsidR="004102EA" w:rsidRPr="008C134C" w:rsidDel="002A1D54" w:rsidRDefault="004102EA" w:rsidP="004102EA"/>
        </w:tc>
        <w:tc>
          <w:tcPr>
            <w:tcW w:w="4096" w:type="pct"/>
          </w:tcPr>
          <w:p w14:paraId="51F807BA" w14:textId="123F8997" w:rsidR="004102EA" w:rsidRPr="008C134C" w:rsidRDefault="001114AD" w:rsidP="00166A4B">
            <w:pPr>
              <w:jc w:val="both"/>
            </w:pPr>
            <w:r>
              <w:t xml:space="preserve">Применять средства индивидуальной защиты </w:t>
            </w:r>
            <w:r w:rsidR="004102EA" w:rsidRPr="008C134C">
              <w:t xml:space="preserve">при </w:t>
            </w:r>
            <w:r w:rsidR="004102EA" w:rsidRPr="007D5CCF">
              <w:t>штамповк</w:t>
            </w:r>
            <w:r w:rsidR="004102EA">
              <w:t>е</w:t>
            </w:r>
            <w:r w:rsidR="004102EA"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4102EA">
              <w:rPr>
                <w:color w:val="000000"/>
              </w:rPr>
              <w:t xml:space="preserve"> </w:t>
            </w:r>
            <w:r w:rsidR="004102EA"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2243C0E9" w14:textId="77777777" w:rsidTr="00166A4B">
        <w:trPr>
          <w:trHeight w:val="20"/>
        </w:trPr>
        <w:tc>
          <w:tcPr>
            <w:tcW w:w="904" w:type="pct"/>
            <w:vMerge/>
          </w:tcPr>
          <w:p w14:paraId="3FB9C5A2" w14:textId="77777777" w:rsidR="004102EA" w:rsidRPr="008C134C" w:rsidDel="002A1D54" w:rsidRDefault="004102EA" w:rsidP="004102EA"/>
        </w:tc>
        <w:tc>
          <w:tcPr>
            <w:tcW w:w="4096" w:type="pct"/>
          </w:tcPr>
          <w:p w14:paraId="54DFA181" w14:textId="6272A83E" w:rsidR="004102EA" w:rsidRPr="008C134C" w:rsidRDefault="004102EA" w:rsidP="00166A4B">
            <w:pPr>
              <w:jc w:val="both"/>
            </w:pPr>
            <w:r w:rsidRPr="00871DB0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4102EA" w:rsidRPr="008C134C" w14:paraId="7A5CDF7F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1C4C6577" w14:textId="77777777" w:rsidR="004102EA" w:rsidRPr="008C134C" w:rsidRDefault="004102EA" w:rsidP="004102EA">
            <w:r w:rsidRPr="008C134C" w:rsidDel="002A1D54">
              <w:t>Необходимые знания</w:t>
            </w:r>
          </w:p>
        </w:tc>
        <w:tc>
          <w:tcPr>
            <w:tcW w:w="4096" w:type="pct"/>
          </w:tcPr>
          <w:p w14:paraId="39DD5043" w14:textId="14E4AE12" w:rsidR="004102EA" w:rsidRPr="008C134C" w:rsidRDefault="004102EA" w:rsidP="00166A4B">
            <w:pPr>
              <w:jc w:val="both"/>
            </w:pPr>
            <w:r w:rsidRPr="008C134C">
              <w:t>Основы машиностроительного черчения</w:t>
            </w:r>
          </w:p>
        </w:tc>
      </w:tr>
      <w:tr w:rsidR="004102EA" w:rsidRPr="008C134C" w14:paraId="763ED5FA" w14:textId="77777777" w:rsidTr="00166A4B">
        <w:trPr>
          <w:trHeight w:val="20"/>
        </w:trPr>
        <w:tc>
          <w:tcPr>
            <w:tcW w:w="904" w:type="pct"/>
            <w:vMerge/>
          </w:tcPr>
          <w:p w14:paraId="41FC7ADA" w14:textId="77777777" w:rsidR="004102EA" w:rsidRPr="008C134C" w:rsidDel="002A1D54" w:rsidRDefault="004102EA" w:rsidP="004102EA"/>
        </w:tc>
        <w:tc>
          <w:tcPr>
            <w:tcW w:w="4096" w:type="pct"/>
          </w:tcPr>
          <w:p w14:paraId="0E01CDBF" w14:textId="2DB8D1FB" w:rsidR="004102EA" w:rsidRPr="008C134C" w:rsidRDefault="004102EA" w:rsidP="00166A4B">
            <w:pPr>
              <w:jc w:val="both"/>
            </w:pPr>
            <w:r w:rsidRPr="008C134C">
              <w:t xml:space="preserve">Правила чтения </w:t>
            </w:r>
            <w:r>
              <w:t>технической документации</w:t>
            </w:r>
          </w:p>
        </w:tc>
      </w:tr>
      <w:tr w:rsidR="004102EA" w:rsidRPr="008C134C" w14:paraId="55140A29" w14:textId="77777777" w:rsidTr="00166A4B">
        <w:trPr>
          <w:trHeight w:val="20"/>
        </w:trPr>
        <w:tc>
          <w:tcPr>
            <w:tcW w:w="904" w:type="pct"/>
            <w:vMerge/>
          </w:tcPr>
          <w:p w14:paraId="63A3BD7F" w14:textId="77777777" w:rsidR="004102EA" w:rsidRPr="008C134C" w:rsidDel="002A1D54" w:rsidRDefault="004102EA" w:rsidP="004102EA"/>
        </w:tc>
        <w:tc>
          <w:tcPr>
            <w:tcW w:w="4096" w:type="pct"/>
          </w:tcPr>
          <w:p w14:paraId="1BA99DB6" w14:textId="6C639F85" w:rsidR="004102EA" w:rsidRPr="008C134C" w:rsidRDefault="004102EA" w:rsidP="00166A4B">
            <w:pPr>
              <w:jc w:val="both"/>
            </w:pPr>
            <w:r w:rsidRPr="008C134C">
              <w:t xml:space="preserve">Виды, конструкции и назначение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31FBAD33" w14:textId="77777777" w:rsidTr="00166A4B">
        <w:trPr>
          <w:trHeight w:val="20"/>
        </w:trPr>
        <w:tc>
          <w:tcPr>
            <w:tcW w:w="904" w:type="pct"/>
            <w:vMerge/>
          </w:tcPr>
          <w:p w14:paraId="7CD6A5D3" w14:textId="77777777" w:rsidR="004102EA" w:rsidRPr="008C134C" w:rsidDel="002A1D54" w:rsidRDefault="004102EA" w:rsidP="004102EA"/>
        </w:tc>
        <w:tc>
          <w:tcPr>
            <w:tcW w:w="4096" w:type="pct"/>
          </w:tcPr>
          <w:p w14:paraId="51A4952C" w14:textId="1353F679" w:rsidR="004102EA" w:rsidRPr="008C134C" w:rsidRDefault="004102EA" w:rsidP="00166A4B">
            <w:pPr>
              <w:jc w:val="both"/>
            </w:pPr>
            <w:r w:rsidRPr="008C134C">
              <w:t xml:space="preserve">Виды, конструкции и назначение </w:t>
            </w:r>
            <w:r>
              <w:t xml:space="preserve">средств механизации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346B3847" w14:textId="77777777" w:rsidTr="00166A4B">
        <w:trPr>
          <w:trHeight w:val="20"/>
        </w:trPr>
        <w:tc>
          <w:tcPr>
            <w:tcW w:w="904" w:type="pct"/>
            <w:vMerge/>
          </w:tcPr>
          <w:p w14:paraId="57F6FE13" w14:textId="77777777" w:rsidR="004102EA" w:rsidRPr="008C134C" w:rsidDel="002A1D54" w:rsidRDefault="004102EA" w:rsidP="004102EA"/>
        </w:tc>
        <w:tc>
          <w:tcPr>
            <w:tcW w:w="4096" w:type="pct"/>
          </w:tcPr>
          <w:p w14:paraId="397E1152" w14:textId="3CA6F8ED" w:rsidR="004102EA" w:rsidRPr="008C134C" w:rsidRDefault="004102EA" w:rsidP="00166A4B">
            <w:pPr>
              <w:jc w:val="both"/>
            </w:pPr>
            <w:r w:rsidRPr="008C134C">
              <w:t>Виды, конструкции и назначение штампов</w:t>
            </w:r>
            <w:r>
              <w:t xml:space="preserve">ой оснастки для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0414C4D9" w14:textId="77777777" w:rsidTr="00166A4B">
        <w:trPr>
          <w:trHeight w:val="20"/>
        </w:trPr>
        <w:tc>
          <w:tcPr>
            <w:tcW w:w="904" w:type="pct"/>
            <w:vMerge/>
          </w:tcPr>
          <w:p w14:paraId="105ACC32" w14:textId="77777777" w:rsidR="004102EA" w:rsidRPr="008C134C" w:rsidDel="002A1D54" w:rsidRDefault="004102EA" w:rsidP="004102EA"/>
        </w:tc>
        <w:tc>
          <w:tcPr>
            <w:tcW w:w="4096" w:type="pct"/>
          </w:tcPr>
          <w:p w14:paraId="065849D3" w14:textId="1CE71C74" w:rsidR="004102EA" w:rsidRPr="008C134C" w:rsidRDefault="004102EA" w:rsidP="00166A4B">
            <w:pPr>
              <w:jc w:val="both"/>
            </w:pPr>
            <w:r>
              <w:t>Типовые режимы</w:t>
            </w:r>
            <w:r w:rsidRPr="008C134C">
              <w:t xml:space="preserve"> работы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7F01B540" w14:textId="77777777" w:rsidTr="00166A4B">
        <w:trPr>
          <w:trHeight w:val="20"/>
        </w:trPr>
        <w:tc>
          <w:tcPr>
            <w:tcW w:w="904" w:type="pct"/>
            <w:vMerge/>
          </w:tcPr>
          <w:p w14:paraId="3D95F37D" w14:textId="77777777" w:rsidR="004102EA" w:rsidRPr="008C134C" w:rsidDel="002A1D54" w:rsidRDefault="004102EA" w:rsidP="004102EA"/>
        </w:tc>
        <w:tc>
          <w:tcPr>
            <w:tcW w:w="4096" w:type="pct"/>
          </w:tcPr>
          <w:p w14:paraId="3CAAC985" w14:textId="23AFA0C9" w:rsidR="004102EA" w:rsidRPr="008C134C" w:rsidRDefault="004102EA" w:rsidP="00166A4B">
            <w:pPr>
              <w:jc w:val="both"/>
            </w:pPr>
            <w:r w:rsidRPr="008C134C">
              <w:t xml:space="preserve">Основные параметры работы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15606CA6" w14:textId="77777777" w:rsidTr="00166A4B">
        <w:trPr>
          <w:trHeight w:val="20"/>
        </w:trPr>
        <w:tc>
          <w:tcPr>
            <w:tcW w:w="904" w:type="pct"/>
            <w:vMerge/>
          </w:tcPr>
          <w:p w14:paraId="7F935274" w14:textId="77777777" w:rsidR="004102EA" w:rsidRPr="008C134C" w:rsidDel="002A1D54" w:rsidRDefault="004102EA" w:rsidP="004102EA"/>
        </w:tc>
        <w:tc>
          <w:tcPr>
            <w:tcW w:w="4096" w:type="pct"/>
          </w:tcPr>
          <w:p w14:paraId="51CF363C" w14:textId="64B90E78" w:rsidR="004102EA" w:rsidRPr="008C134C" w:rsidRDefault="004102EA" w:rsidP="00166A4B">
            <w:pPr>
              <w:jc w:val="both"/>
            </w:pPr>
            <w:r w:rsidRPr="008C134C">
              <w:t xml:space="preserve">Назначение органов управления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2A8A4774" w14:textId="77777777" w:rsidTr="00166A4B">
        <w:trPr>
          <w:trHeight w:val="20"/>
        </w:trPr>
        <w:tc>
          <w:tcPr>
            <w:tcW w:w="904" w:type="pct"/>
            <w:vMerge/>
          </w:tcPr>
          <w:p w14:paraId="2F34CF68" w14:textId="77777777" w:rsidR="004102EA" w:rsidRPr="008C134C" w:rsidDel="002A1D54" w:rsidRDefault="004102EA" w:rsidP="004102EA"/>
        </w:tc>
        <w:tc>
          <w:tcPr>
            <w:tcW w:w="4096" w:type="pct"/>
          </w:tcPr>
          <w:p w14:paraId="18059DFA" w14:textId="5D028DD3" w:rsidR="004102EA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="004102EA">
              <w:rPr>
                <w:color w:val="000000"/>
              </w:rPr>
              <w:t xml:space="preserve"> </w:t>
            </w:r>
            <w:r w:rsidR="004102EA"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71C7E2A0" w14:textId="77777777" w:rsidTr="00166A4B">
        <w:trPr>
          <w:trHeight w:val="20"/>
        </w:trPr>
        <w:tc>
          <w:tcPr>
            <w:tcW w:w="904" w:type="pct"/>
            <w:vMerge/>
          </w:tcPr>
          <w:p w14:paraId="15E3F97F" w14:textId="77777777" w:rsidR="004102EA" w:rsidRPr="008C134C" w:rsidDel="002A1D54" w:rsidRDefault="004102EA" w:rsidP="004102EA"/>
        </w:tc>
        <w:tc>
          <w:tcPr>
            <w:tcW w:w="4096" w:type="pct"/>
          </w:tcPr>
          <w:p w14:paraId="65E73422" w14:textId="30C679B9" w:rsidR="004102EA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4102EA">
              <w:t>штамповой оснастки для штамповки на</w:t>
            </w:r>
            <w:r w:rsidR="004102EA" w:rsidRPr="007D5CCF">
              <w:t xml:space="preserve">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4102EA">
              <w:rPr>
                <w:color w:val="000000"/>
              </w:rPr>
              <w:t xml:space="preserve"> </w:t>
            </w:r>
            <w:r w:rsidR="004102EA"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2849B438" w14:textId="77777777" w:rsidTr="00166A4B">
        <w:trPr>
          <w:trHeight w:val="20"/>
        </w:trPr>
        <w:tc>
          <w:tcPr>
            <w:tcW w:w="904" w:type="pct"/>
            <w:vMerge/>
          </w:tcPr>
          <w:p w14:paraId="1C4E1202" w14:textId="77777777" w:rsidR="004102EA" w:rsidRPr="008C134C" w:rsidDel="002A1D54" w:rsidRDefault="004102EA" w:rsidP="004102EA"/>
        </w:tc>
        <w:tc>
          <w:tcPr>
            <w:tcW w:w="4096" w:type="pct"/>
          </w:tcPr>
          <w:p w14:paraId="7A159031" w14:textId="3FF7D824" w:rsidR="004102EA" w:rsidRPr="008C134C" w:rsidRDefault="004102EA" w:rsidP="00166A4B">
            <w:pPr>
              <w:jc w:val="both"/>
            </w:pPr>
            <w:r w:rsidRPr="008C134C">
              <w:t xml:space="preserve">Правила и порядок подготовки к работе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25D53074" w14:textId="77777777" w:rsidTr="00166A4B">
        <w:trPr>
          <w:trHeight w:val="20"/>
        </w:trPr>
        <w:tc>
          <w:tcPr>
            <w:tcW w:w="904" w:type="pct"/>
            <w:vMerge/>
          </w:tcPr>
          <w:p w14:paraId="2E938B1B" w14:textId="77777777" w:rsidR="004102EA" w:rsidRPr="008C134C" w:rsidDel="002A1D54" w:rsidRDefault="004102EA" w:rsidP="004102EA"/>
        </w:tc>
        <w:tc>
          <w:tcPr>
            <w:tcW w:w="4096" w:type="pct"/>
          </w:tcPr>
          <w:p w14:paraId="6D4C5E93" w14:textId="4D4CE51F" w:rsidR="004102EA" w:rsidRPr="008C134C" w:rsidRDefault="004102EA" w:rsidP="00166A4B">
            <w:pPr>
              <w:jc w:val="both"/>
            </w:pPr>
            <w:r w:rsidRPr="0031221C">
              <w:t xml:space="preserve">Порядок и правила выполнения планово-предупредительного </w:t>
            </w:r>
            <w:r w:rsidR="00DE6A5C">
              <w:t>ежесменного технического обслуживания</w:t>
            </w:r>
            <w:r w:rsidRPr="0031221C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  <w:r w:rsidR="008A2331">
              <w:rPr>
                <w:color w:val="000000"/>
              </w:rP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4102EA" w:rsidRPr="008C134C" w14:paraId="65538939" w14:textId="77777777" w:rsidTr="00166A4B">
        <w:trPr>
          <w:trHeight w:val="20"/>
        </w:trPr>
        <w:tc>
          <w:tcPr>
            <w:tcW w:w="904" w:type="pct"/>
            <w:vMerge/>
          </w:tcPr>
          <w:p w14:paraId="7EB0A023" w14:textId="77777777" w:rsidR="004102EA" w:rsidRPr="008C134C" w:rsidDel="002A1D54" w:rsidRDefault="004102EA" w:rsidP="004102EA"/>
        </w:tc>
        <w:tc>
          <w:tcPr>
            <w:tcW w:w="4096" w:type="pct"/>
          </w:tcPr>
          <w:p w14:paraId="58FC624A" w14:textId="4D8E4545" w:rsidR="004102EA" w:rsidRPr="008C134C" w:rsidRDefault="004102EA" w:rsidP="00166A4B">
            <w:pPr>
              <w:jc w:val="both"/>
            </w:pPr>
            <w:r w:rsidRPr="008C134C">
              <w:t xml:space="preserve">Группы и марки </w:t>
            </w:r>
            <w:r>
              <w:t>материалов</w:t>
            </w:r>
            <w:r w:rsidRPr="008C134C">
              <w:t xml:space="preserve">, обрабатываемых </w:t>
            </w:r>
            <w:r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55B43528" w14:textId="77777777" w:rsidTr="00166A4B">
        <w:trPr>
          <w:trHeight w:val="20"/>
        </w:trPr>
        <w:tc>
          <w:tcPr>
            <w:tcW w:w="904" w:type="pct"/>
            <w:vMerge/>
          </w:tcPr>
          <w:p w14:paraId="50C42F77" w14:textId="77777777" w:rsidR="004102EA" w:rsidRPr="008C134C" w:rsidDel="002A1D54" w:rsidRDefault="004102EA" w:rsidP="004102EA"/>
        </w:tc>
        <w:tc>
          <w:tcPr>
            <w:tcW w:w="4096" w:type="pct"/>
          </w:tcPr>
          <w:p w14:paraId="115DC751" w14:textId="4C2D7548" w:rsidR="004102EA" w:rsidRPr="008C134C" w:rsidRDefault="004102EA" w:rsidP="00166A4B">
            <w:pPr>
              <w:jc w:val="both"/>
            </w:pPr>
            <w:r w:rsidRPr="008C134C">
              <w:t>Сортамент заготовок</w:t>
            </w:r>
            <w:r>
              <w:t xml:space="preserve">, обрабатываемых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522FE15F" w14:textId="77777777" w:rsidTr="00166A4B">
        <w:trPr>
          <w:trHeight w:val="20"/>
        </w:trPr>
        <w:tc>
          <w:tcPr>
            <w:tcW w:w="904" w:type="pct"/>
            <w:vMerge/>
          </w:tcPr>
          <w:p w14:paraId="7D682B5A" w14:textId="77777777" w:rsidR="004102EA" w:rsidRPr="008C134C" w:rsidDel="002A1D54" w:rsidRDefault="004102EA" w:rsidP="004102EA"/>
        </w:tc>
        <w:tc>
          <w:tcPr>
            <w:tcW w:w="4096" w:type="pct"/>
          </w:tcPr>
          <w:p w14:paraId="20540426" w14:textId="1E9A217C" w:rsidR="004102EA" w:rsidRPr="008C134C" w:rsidRDefault="004102EA" w:rsidP="00166A4B">
            <w:pPr>
              <w:jc w:val="both"/>
            </w:pPr>
            <w:r>
              <w:t xml:space="preserve">Типовые </w:t>
            </w:r>
            <w:r w:rsidRPr="008C134C">
              <w:t xml:space="preserve">технологические операции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2D668FE8" w14:textId="77777777" w:rsidTr="00166A4B">
        <w:trPr>
          <w:trHeight w:val="20"/>
        </w:trPr>
        <w:tc>
          <w:tcPr>
            <w:tcW w:w="904" w:type="pct"/>
            <w:vMerge/>
          </w:tcPr>
          <w:p w14:paraId="11E5E2DD" w14:textId="77777777" w:rsidR="004102EA" w:rsidRPr="008C134C" w:rsidDel="002A1D54" w:rsidRDefault="004102EA" w:rsidP="004102EA"/>
        </w:tc>
        <w:tc>
          <w:tcPr>
            <w:tcW w:w="4096" w:type="pct"/>
          </w:tcPr>
          <w:p w14:paraId="3B3CFA99" w14:textId="0C32A479" w:rsidR="004102EA" w:rsidRPr="008C134C" w:rsidRDefault="004102EA" w:rsidP="00166A4B">
            <w:pPr>
              <w:jc w:val="both"/>
            </w:pPr>
            <w:r w:rsidRPr="008C134C">
              <w:t xml:space="preserve">Основные правила и способы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6A1DC5C4" w14:textId="77777777" w:rsidTr="00166A4B">
        <w:trPr>
          <w:trHeight w:val="20"/>
        </w:trPr>
        <w:tc>
          <w:tcPr>
            <w:tcW w:w="904" w:type="pct"/>
            <w:vMerge/>
          </w:tcPr>
          <w:p w14:paraId="2BD07E38" w14:textId="77777777" w:rsidR="004102EA" w:rsidRPr="008C134C" w:rsidDel="002A1D54" w:rsidRDefault="004102EA" w:rsidP="004102EA"/>
        </w:tc>
        <w:tc>
          <w:tcPr>
            <w:tcW w:w="4096" w:type="pct"/>
          </w:tcPr>
          <w:p w14:paraId="7886E576" w14:textId="5D8604D2" w:rsidR="004102EA" w:rsidRPr="008C134C" w:rsidRDefault="004102EA" w:rsidP="00166A4B">
            <w:pPr>
              <w:jc w:val="both"/>
            </w:pPr>
            <w:r w:rsidRPr="008C134C">
              <w:t xml:space="preserve">Способы контроля </w:t>
            </w:r>
            <w:r>
              <w:t xml:space="preserve">размеров 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4104B4C8" w14:textId="77777777" w:rsidTr="00166A4B">
        <w:trPr>
          <w:trHeight w:val="20"/>
        </w:trPr>
        <w:tc>
          <w:tcPr>
            <w:tcW w:w="904" w:type="pct"/>
            <w:vMerge/>
          </w:tcPr>
          <w:p w14:paraId="1338F19B" w14:textId="77777777" w:rsidR="004102EA" w:rsidRPr="008C134C" w:rsidDel="002A1D54" w:rsidRDefault="004102EA" w:rsidP="004102EA"/>
        </w:tc>
        <w:tc>
          <w:tcPr>
            <w:tcW w:w="4096" w:type="pct"/>
          </w:tcPr>
          <w:p w14:paraId="0A999563" w14:textId="6AD7E266" w:rsidR="004102EA" w:rsidRPr="008C134C" w:rsidRDefault="004102EA" w:rsidP="00166A4B">
            <w:pPr>
              <w:jc w:val="both"/>
            </w:pPr>
            <w:r w:rsidRPr="008C134C">
              <w:t xml:space="preserve">Виды, конструкции, назначение контрольно-измерительных инструментов для контроля </w:t>
            </w:r>
            <w:r>
              <w:t xml:space="preserve">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4EB313DD" w14:textId="77777777" w:rsidTr="00166A4B">
        <w:trPr>
          <w:trHeight w:val="20"/>
        </w:trPr>
        <w:tc>
          <w:tcPr>
            <w:tcW w:w="904" w:type="pct"/>
            <w:vMerge/>
          </w:tcPr>
          <w:p w14:paraId="6C9830E0" w14:textId="77777777" w:rsidR="004102EA" w:rsidRPr="008C134C" w:rsidDel="002A1D54" w:rsidRDefault="004102EA" w:rsidP="004102EA"/>
        </w:tc>
        <w:tc>
          <w:tcPr>
            <w:tcW w:w="4096" w:type="pct"/>
          </w:tcPr>
          <w:p w14:paraId="2597E183" w14:textId="0699DA40" w:rsidR="004102EA" w:rsidRPr="008C134C" w:rsidRDefault="004102EA" w:rsidP="00166A4B">
            <w:pPr>
              <w:jc w:val="both"/>
            </w:pPr>
            <w:r w:rsidRPr="007C03E1">
              <w:t>Схемы и правила складирования изделий</w:t>
            </w:r>
            <w:r>
              <w:t xml:space="preserve"> при </w:t>
            </w:r>
            <w:r w:rsidRPr="007D5CCF">
              <w:t>штамповк</w:t>
            </w:r>
            <w:r>
              <w:t xml:space="preserve">е </w:t>
            </w:r>
            <w:r w:rsidRPr="007D5CCF"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44F462CC" w14:textId="77777777" w:rsidTr="00166A4B">
        <w:trPr>
          <w:trHeight w:val="20"/>
        </w:trPr>
        <w:tc>
          <w:tcPr>
            <w:tcW w:w="904" w:type="pct"/>
            <w:vMerge/>
          </w:tcPr>
          <w:p w14:paraId="470DE4BE" w14:textId="77777777" w:rsidR="004102EA" w:rsidRPr="008C134C" w:rsidDel="002A1D54" w:rsidRDefault="004102EA" w:rsidP="004102EA"/>
        </w:tc>
        <w:tc>
          <w:tcPr>
            <w:tcW w:w="4096" w:type="pct"/>
          </w:tcPr>
          <w:p w14:paraId="7B0D3698" w14:textId="2BE4BE47" w:rsidR="004102EA" w:rsidRPr="008C134C" w:rsidRDefault="004102EA" w:rsidP="00166A4B">
            <w:pPr>
              <w:jc w:val="both"/>
            </w:pPr>
            <w:r>
              <w:t>Д</w:t>
            </w:r>
            <w:r w:rsidRPr="008C134C">
              <w:t xml:space="preserve">опуски на </w:t>
            </w:r>
            <w:r>
              <w:t xml:space="preserve">изделия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52C49FC3" w14:textId="77777777" w:rsidTr="00166A4B">
        <w:trPr>
          <w:trHeight w:val="20"/>
        </w:trPr>
        <w:tc>
          <w:tcPr>
            <w:tcW w:w="904" w:type="pct"/>
            <w:vMerge/>
          </w:tcPr>
          <w:p w14:paraId="6E7F166E" w14:textId="77777777" w:rsidR="004102EA" w:rsidRPr="008C134C" w:rsidDel="002A1D54" w:rsidRDefault="004102EA" w:rsidP="004102EA"/>
        </w:tc>
        <w:tc>
          <w:tcPr>
            <w:tcW w:w="4096" w:type="pct"/>
          </w:tcPr>
          <w:p w14:paraId="1C8C7080" w14:textId="073A799D" w:rsidR="004102EA" w:rsidRPr="008C134C" w:rsidRDefault="004102EA" w:rsidP="00166A4B">
            <w:pPr>
              <w:jc w:val="both"/>
            </w:pPr>
            <w:r w:rsidRPr="008C134C">
              <w:rPr>
                <w:rFonts w:eastAsia="Batang"/>
              </w:rPr>
              <w:t xml:space="preserve">Приемы работы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6DF70ACA" w14:textId="77777777" w:rsidTr="00166A4B">
        <w:trPr>
          <w:trHeight w:val="20"/>
        </w:trPr>
        <w:tc>
          <w:tcPr>
            <w:tcW w:w="904" w:type="pct"/>
            <w:vMerge/>
          </w:tcPr>
          <w:p w14:paraId="5C31DDB2" w14:textId="77777777" w:rsidR="004102EA" w:rsidRPr="008C134C" w:rsidDel="002A1D54" w:rsidRDefault="004102EA" w:rsidP="004102EA"/>
        </w:tc>
        <w:tc>
          <w:tcPr>
            <w:tcW w:w="4096" w:type="pct"/>
          </w:tcPr>
          <w:p w14:paraId="0012D80D" w14:textId="691E1B7A" w:rsidR="004102EA" w:rsidRPr="008C134C" w:rsidRDefault="004102EA" w:rsidP="00166A4B">
            <w:pPr>
              <w:jc w:val="both"/>
            </w:pPr>
            <w:r w:rsidRPr="008C134C">
              <w:t xml:space="preserve">Виды и </w:t>
            </w:r>
            <w:r w:rsidR="00DC65BB">
              <w:t xml:space="preserve">правила применения средств индивидуальной </w:t>
            </w:r>
            <w:r w:rsidRPr="008C134C">
              <w:t>и коллективной защиты при</w:t>
            </w:r>
            <w:r w:rsidRPr="008C134C">
              <w:rPr>
                <w:rFonts w:eastAsia="Batang"/>
              </w:rPr>
              <w:t xml:space="preserve">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45 до 95 кДж</w:t>
            </w:r>
          </w:p>
        </w:tc>
      </w:tr>
      <w:tr w:rsidR="004102EA" w:rsidRPr="008C134C" w14:paraId="32870FDB" w14:textId="77777777" w:rsidTr="00166A4B">
        <w:trPr>
          <w:trHeight w:val="20"/>
        </w:trPr>
        <w:tc>
          <w:tcPr>
            <w:tcW w:w="904" w:type="pct"/>
            <w:vMerge/>
          </w:tcPr>
          <w:p w14:paraId="2C8117B0" w14:textId="77777777" w:rsidR="004102EA" w:rsidRPr="008C134C" w:rsidDel="002A1D54" w:rsidRDefault="004102EA" w:rsidP="004102EA"/>
        </w:tc>
        <w:tc>
          <w:tcPr>
            <w:tcW w:w="4096" w:type="pct"/>
          </w:tcPr>
          <w:p w14:paraId="6F769034" w14:textId="3B9775D8" w:rsidR="004102EA" w:rsidRPr="008C134C" w:rsidRDefault="004102EA" w:rsidP="00166A4B">
            <w:pPr>
              <w:jc w:val="both"/>
            </w:pPr>
            <w:r w:rsidRPr="008C134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02EA" w:rsidRPr="008C134C" w14:paraId="5452EE8C" w14:textId="77777777" w:rsidTr="00166A4B">
        <w:trPr>
          <w:trHeight w:val="20"/>
        </w:trPr>
        <w:tc>
          <w:tcPr>
            <w:tcW w:w="904" w:type="pct"/>
          </w:tcPr>
          <w:p w14:paraId="02780CDE" w14:textId="77777777" w:rsidR="004102EA" w:rsidRPr="008C134C" w:rsidDel="002A1D54" w:rsidRDefault="004102EA" w:rsidP="004102EA">
            <w:r w:rsidRPr="008C134C" w:rsidDel="002A1D54">
              <w:t>Другие характеристики</w:t>
            </w:r>
          </w:p>
        </w:tc>
        <w:tc>
          <w:tcPr>
            <w:tcW w:w="4096" w:type="pct"/>
          </w:tcPr>
          <w:p w14:paraId="52925EFD" w14:textId="77777777" w:rsidR="004102EA" w:rsidRPr="008C134C" w:rsidRDefault="004102EA" w:rsidP="00166A4B">
            <w:pPr>
              <w:jc w:val="both"/>
            </w:pPr>
            <w:r w:rsidRPr="008C134C">
              <w:t>-</w:t>
            </w:r>
          </w:p>
        </w:tc>
      </w:tr>
    </w:tbl>
    <w:p w14:paraId="42581118" w14:textId="77777777" w:rsidR="00D74B16" w:rsidRDefault="00D74B16" w:rsidP="00D74B16"/>
    <w:p w14:paraId="0AE0ACD9" w14:textId="746784A1" w:rsidR="000711E5" w:rsidRDefault="000711E5" w:rsidP="008C134C">
      <w:pPr>
        <w:pStyle w:val="2"/>
        <w:tabs>
          <w:tab w:val="left" w:pos="4310"/>
        </w:tabs>
      </w:pPr>
      <w:bookmarkStart w:id="15" w:name="_Toc193229413"/>
      <w:r w:rsidRPr="008C134C">
        <w:t>3.</w:t>
      </w:r>
      <w:r w:rsidR="00457D0F" w:rsidRPr="008C134C">
        <w:rPr>
          <w:lang w:val="en-US"/>
        </w:rPr>
        <w:t>3</w:t>
      </w:r>
      <w:r w:rsidRPr="008C134C">
        <w:t>. Обобщенная трудовая функция</w:t>
      </w:r>
      <w:bookmarkEnd w:id="15"/>
    </w:p>
    <w:p w14:paraId="2C217DF8" w14:textId="77777777" w:rsidR="00D74B16" w:rsidRPr="00D74B16" w:rsidRDefault="00D74B16" w:rsidP="00D74B1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37"/>
        <w:gridCol w:w="606"/>
        <w:gridCol w:w="702"/>
        <w:gridCol w:w="1779"/>
        <w:gridCol w:w="1098"/>
      </w:tblGrid>
      <w:tr w:rsidR="000711E5" w:rsidRPr="008C134C" w14:paraId="21894F6A" w14:textId="77777777" w:rsidTr="00166A4B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853C949" w14:textId="791EEE43" w:rsidR="000711E5" w:rsidRPr="008C134C" w:rsidRDefault="00436CC4" w:rsidP="008C134C">
            <w:r w:rsidRPr="008C134C">
              <w:t xml:space="preserve"> </w:t>
            </w:r>
            <w:r w:rsidR="004308A7" w:rsidRPr="004308A7">
              <w:rPr>
                <w:sz w:val="20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5DE828" w14:textId="7A426D66" w:rsidR="000711E5" w:rsidRPr="008C134C" w:rsidRDefault="007D5CCF" w:rsidP="008C134C">
            <w:pPr>
              <w:rPr>
                <w:sz w:val="18"/>
                <w:szCs w:val="16"/>
              </w:rPr>
            </w:pPr>
            <w:r>
              <w:rPr>
                <w:color w:val="000000"/>
              </w:rPr>
              <w:t>Штамповка изделий на электроимпульсных установках большой мощности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A0434A" w14:textId="0841CC9D" w:rsidR="000711E5" w:rsidRPr="008C134C" w:rsidRDefault="004308A7" w:rsidP="00166A4B">
            <w:pPr>
              <w:jc w:val="center"/>
              <w:rPr>
                <w:sz w:val="16"/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4231FE" w14:textId="46547AE3" w:rsidR="000711E5" w:rsidRPr="008C134C" w:rsidRDefault="000120EE" w:rsidP="00166A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84BB62" w14:textId="66F7133B" w:rsidR="000711E5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157DD6" w14:textId="73C1367E" w:rsidR="000711E5" w:rsidRPr="008C134C" w:rsidRDefault="00676A99" w:rsidP="00166A4B">
            <w:pPr>
              <w:jc w:val="center"/>
            </w:pPr>
            <w:r>
              <w:t>4</w:t>
            </w:r>
          </w:p>
        </w:tc>
      </w:tr>
    </w:tbl>
    <w:p w14:paraId="45028EBC" w14:textId="77777777" w:rsidR="00D74B16" w:rsidRDefault="00D74B16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352"/>
      </w:tblGrid>
      <w:tr w:rsidR="000711E5" w:rsidRPr="008C134C" w14:paraId="79BB7A59" w14:textId="77777777" w:rsidTr="00166A4B">
        <w:trPr>
          <w:trHeight w:val="20"/>
        </w:trPr>
        <w:tc>
          <w:tcPr>
            <w:tcW w:w="904" w:type="pct"/>
          </w:tcPr>
          <w:p w14:paraId="74A2689E" w14:textId="005F5B74" w:rsidR="000711E5" w:rsidRPr="008C134C" w:rsidRDefault="00166A4B" w:rsidP="008C134C">
            <w:r>
              <w:t>Возможные наименования должностей, профессий рабочих</w:t>
            </w:r>
          </w:p>
        </w:tc>
        <w:tc>
          <w:tcPr>
            <w:tcW w:w="4096" w:type="pct"/>
          </w:tcPr>
          <w:p w14:paraId="5C104FD0" w14:textId="77777777" w:rsidR="00A4079C" w:rsidRDefault="003611DE" w:rsidP="008C134C">
            <w:r w:rsidRPr="00740E24">
              <w:rPr>
                <w:szCs w:val="28"/>
              </w:rPr>
              <w:t>Оператор электроимпульсных установок обработки металлов давлением</w:t>
            </w:r>
            <w:r>
              <w:t xml:space="preserve"> </w:t>
            </w:r>
            <w:r w:rsidR="001C7EDA">
              <w:t>5</w:t>
            </w:r>
            <w:r w:rsidR="001C7EDA" w:rsidRPr="008C134C">
              <w:t>-го разряда</w:t>
            </w:r>
          </w:p>
          <w:p w14:paraId="15946A37" w14:textId="78D2BEB1" w:rsidR="00473465" w:rsidRPr="008C134C" w:rsidRDefault="00473465" w:rsidP="008C134C">
            <w:r>
              <w:t>Штамповщик электроимпульсным методом 5-го разряда</w:t>
            </w:r>
          </w:p>
        </w:tc>
      </w:tr>
    </w:tbl>
    <w:p w14:paraId="6EB70998" w14:textId="77777777" w:rsidR="00166A4B" w:rsidRDefault="00166A4B"/>
    <w:p w14:paraId="198205D5" w14:textId="77777777" w:rsidR="004308A7" w:rsidRPr="004308A7" w:rsidRDefault="004308A7" w:rsidP="004308A7">
      <w:r w:rsidRPr="004308A7">
        <w:t>Пути достижения квалификации</w:t>
      </w:r>
    </w:p>
    <w:p w14:paraId="5AF1B278" w14:textId="77777777" w:rsidR="004308A7" w:rsidRDefault="004308A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611C45" w:rsidRPr="008C134C" w14:paraId="1F26D5A3" w14:textId="77777777" w:rsidTr="00166A4B">
        <w:trPr>
          <w:trHeight w:val="20"/>
        </w:trPr>
        <w:tc>
          <w:tcPr>
            <w:tcW w:w="904" w:type="pct"/>
          </w:tcPr>
          <w:p w14:paraId="7DEB7747" w14:textId="5C537E5C" w:rsidR="00611C45" w:rsidRPr="008C134C" w:rsidRDefault="00166A4B" w:rsidP="008C134C">
            <w:r>
              <w:t>Образование и обучение</w:t>
            </w:r>
          </w:p>
        </w:tc>
        <w:tc>
          <w:tcPr>
            <w:tcW w:w="4096" w:type="pct"/>
          </w:tcPr>
          <w:p w14:paraId="5D72FB7D" w14:textId="35FFFF7E" w:rsidR="005A7B48" w:rsidRPr="008C134C" w:rsidRDefault="00B94F02" w:rsidP="008C134C">
            <w:pPr>
              <w:rPr>
                <w:lang w:eastAsia="en-US"/>
              </w:rPr>
            </w:pPr>
            <w:r w:rsidRPr="008C134C">
              <w:rPr>
                <w:lang w:eastAsia="en-US"/>
              </w:rPr>
              <w:t xml:space="preserve">Среднее общее </w:t>
            </w:r>
            <w:r w:rsidR="00655780" w:rsidRPr="008C134C">
              <w:rPr>
                <w:lang w:eastAsia="en-US"/>
              </w:rPr>
              <w:t>образование и профессиональное</w:t>
            </w:r>
            <w:r w:rsidR="005A7B48" w:rsidRPr="008C134C">
              <w:rPr>
                <w:lang w:eastAsia="en-US"/>
              </w:rPr>
              <w:t xml:space="preserve">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611C45" w:rsidRPr="008C134C" w14:paraId="51B3748E" w14:textId="77777777" w:rsidTr="00166A4B">
        <w:trPr>
          <w:trHeight w:val="20"/>
        </w:trPr>
        <w:tc>
          <w:tcPr>
            <w:tcW w:w="904" w:type="pct"/>
          </w:tcPr>
          <w:p w14:paraId="2FDE7EEB" w14:textId="0370A9C4" w:rsidR="00611C45" w:rsidRPr="008C134C" w:rsidRDefault="00166A4B" w:rsidP="008C134C">
            <w:r>
              <w:t>Опыт практической работы</w:t>
            </w:r>
          </w:p>
        </w:tc>
        <w:tc>
          <w:tcPr>
            <w:tcW w:w="4096" w:type="pct"/>
          </w:tcPr>
          <w:p w14:paraId="7929BFE4" w14:textId="3E32BD72" w:rsidR="00611C45" w:rsidRPr="008C134C" w:rsidRDefault="005A7B48" w:rsidP="008C134C">
            <w:pPr>
              <w:rPr>
                <w:lang w:eastAsia="en-US"/>
              </w:rPr>
            </w:pPr>
            <w:r w:rsidRPr="008C134C">
              <w:rPr>
                <w:lang w:eastAsia="en-US"/>
              </w:rPr>
              <w:t xml:space="preserve">Не менее двух лет </w:t>
            </w:r>
            <w:r w:rsidR="001C7EDA">
              <w:t xml:space="preserve">оператором </w:t>
            </w:r>
            <w:r w:rsidR="003611DE" w:rsidRPr="00740E24">
              <w:rPr>
                <w:szCs w:val="28"/>
              </w:rPr>
              <w:t>электроимпульсных установок обработки металлов давлением</w:t>
            </w:r>
            <w:r w:rsidR="003611DE">
              <w:t xml:space="preserve"> </w:t>
            </w:r>
            <w:r w:rsidR="001C7EDA">
              <w:t>4</w:t>
            </w:r>
            <w:r w:rsidR="001C7EDA" w:rsidRPr="008C134C">
              <w:t>-го разряда</w:t>
            </w:r>
          </w:p>
        </w:tc>
      </w:tr>
    </w:tbl>
    <w:p w14:paraId="52DFD2D0" w14:textId="77777777" w:rsidR="004308A7" w:rsidRDefault="004308A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2875DD" w:rsidRPr="008C134C" w14:paraId="2910D6EE" w14:textId="77777777" w:rsidTr="00166A4B">
        <w:trPr>
          <w:trHeight w:val="20"/>
        </w:trPr>
        <w:tc>
          <w:tcPr>
            <w:tcW w:w="904" w:type="pct"/>
          </w:tcPr>
          <w:p w14:paraId="6C8B469F" w14:textId="77777777" w:rsidR="002875DD" w:rsidRPr="008C134C" w:rsidRDefault="002875DD" w:rsidP="002875DD">
            <w:r w:rsidRPr="008C134C">
              <w:t>Особые условия допуска к работе</w:t>
            </w:r>
          </w:p>
        </w:tc>
        <w:tc>
          <w:tcPr>
            <w:tcW w:w="4096" w:type="pct"/>
          </w:tcPr>
          <w:p w14:paraId="332926DC" w14:textId="77777777" w:rsidR="001C7EDA" w:rsidRDefault="001C7EDA" w:rsidP="001C7EDA">
            <w:pPr>
              <w:rPr>
                <w:bCs w:val="0"/>
              </w:rPr>
            </w:pPr>
            <w:r>
              <w:t>Прохождение обязательных предварительных и периодических медицинских осмотров</w:t>
            </w:r>
          </w:p>
          <w:p w14:paraId="4CC481B7" w14:textId="77777777" w:rsidR="001C7EDA" w:rsidRDefault="001C7EDA" w:rsidP="001C7EDA">
            <w:pPr>
              <w:rPr>
                <w:bCs w:val="0"/>
                <w:sz w:val="22"/>
                <w:szCs w:val="22"/>
              </w:rPr>
            </w:pPr>
            <w:r>
              <w:t>Прохождение обучения мерам пожарной безопасности</w:t>
            </w:r>
          </w:p>
          <w:p w14:paraId="29B1215F" w14:textId="3C90B15E" w:rsidR="001C7EDA" w:rsidRDefault="001C7EDA" w:rsidP="001C7EDA">
            <w:r>
              <w:t>Прохождение обучения по охране труда и проверки знания требований охраны труда</w:t>
            </w:r>
          </w:p>
          <w:p w14:paraId="15F12B15" w14:textId="6FF8C096" w:rsidR="001F0037" w:rsidRDefault="001F0037" w:rsidP="001C7EDA">
            <w:r w:rsidRPr="000E3444">
              <w:t>Наличие не ниже II группы по электробезопасности</w:t>
            </w:r>
          </w:p>
          <w:p w14:paraId="3CE2FAC1" w14:textId="66FD6C2C" w:rsidR="007D5CCF" w:rsidRDefault="007D5CCF" w:rsidP="007D5CCF">
            <w:pPr>
              <w:suppressAutoHyphens/>
            </w:pPr>
            <w:r>
              <w:rPr>
                <w:shd w:val="clear" w:color="auto" w:fill="FFFFFF"/>
              </w:rPr>
              <w:t xml:space="preserve">Прохождение </w:t>
            </w:r>
            <w:r>
              <w:t>инструктажа на рабочем месте и проверки навыков по зацепке грузов (при необходимости)</w:t>
            </w:r>
            <w:r>
              <w:rPr>
                <w:vertAlign w:val="superscript"/>
              </w:rPr>
              <w:endnoteReference w:id="10"/>
            </w:r>
          </w:p>
          <w:p w14:paraId="1A04111A" w14:textId="4B5BA0B1" w:rsidR="002875DD" w:rsidRPr="008C134C" w:rsidRDefault="007D5CCF" w:rsidP="001C7EDA">
            <w:r>
              <w:lastRenderedPageBreak/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 (при необходимости)</w:t>
            </w:r>
          </w:p>
        </w:tc>
      </w:tr>
      <w:tr w:rsidR="005D0421" w:rsidRPr="008C134C" w14:paraId="5C50973C" w14:textId="77777777" w:rsidTr="00166A4B">
        <w:trPr>
          <w:trHeight w:val="20"/>
        </w:trPr>
        <w:tc>
          <w:tcPr>
            <w:tcW w:w="904" w:type="pct"/>
          </w:tcPr>
          <w:p w14:paraId="0612430E" w14:textId="77777777" w:rsidR="005D0421" w:rsidRPr="008C134C" w:rsidRDefault="005D0421" w:rsidP="008C134C">
            <w:r w:rsidRPr="008C134C">
              <w:lastRenderedPageBreak/>
              <w:t>Другие характеристики</w:t>
            </w:r>
          </w:p>
        </w:tc>
        <w:tc>
          <w:tcPr>
            <w:tcW w:w="4096" w:type="pct"/>
          </w:tcPr>
          <w:p w14:paraId="05A3145B" w14:textId="77777777" w:rsidR="005D0421" w:rsidRPr="008C134C" w:rsidRDefault="005D0421" w:rsidP="008C134C">
            <w:r w:rsidRPr="008C134C">
              <w:t>-</w:t>
            </w:r>
          </w:p>
        </w:tc>
      </w:tr>
    </w:tbl>
    <w:p w14:paraId="3E8F1423" w14:textId="77777777" w:rsidR="00D74B16" w:rsidRDefault="00D74B16"/>
    <w:p w14:paraId="4937C999" w14:textId="19BFB599" w:rsidR="00D74B16" w:rsidRDefault="00166A4B">
      <w:r>
        <w:t>Справочная информация</w:t>
      </w:r>
    </w:p>
    <w:p w14:paraId="6AD7F165" w14:textId="77777777" w:rsidR="00D74B16" w:rsidRDefault="00D74B1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1130"/>
        <w:gridCol w:w="7222"/>
      </w:tblGrid>
      <w:tr w:rsidR="005D0421" w:rsidRPr="008C134C" w14:paraId="7ADD68D3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6487F5A" w14:textId="77777777" w:rsidR="005D0421" w:rsidRPr="008C134C" w:rsidRDefault="005D0421" w:rsidP="00166A4B">
            <w:pPr>
              <w:jc w:val="center"/>
            </w:pPr>
            <w:r w:rsidRPr="008C134C">
              <w:t>Наименование документа</w:t>
            </w: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64A9350" w14:textId="77777777" w:rsidR="005D0421" w:rsidRPr="008C134C" w:rsidRDefault="005D0421" w:rsidP="00166A4B">
            <w:pPr>
              <w:jc w:val="center"/>
            </w:pPr>
            <w:r w:rsidRPr="008C134C">
              <w:t>Код</w:t>
            </w:r>
          </w:p>
        </w:tc>
        <w:tc>
          <w:tcPr>
            <w:tcW w:w="3542" w:type="pct"/>
            <w:tcBorders>
              <w:top w:val="single" w:sz="4" w:space="0" w:color="8080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60221F4" w14:textId="5827FED0" w:rsidR="005D0421" w:rsidRPr="008C134C" w:rsidRDefault="00166A4B" w:rsidP="00166A4B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57D11" w:rsidRPr="00F85AE6" w14:paraId="2FE76BC2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0B6908" w14:textId="77777777" w:rsidR="00A57D11" w:rsidRPr="00F85AE6" w:rsidRDefault="00A57D11" w:rsidP="00166A4B">
            <w:pPr>
              <w:rPr>
                <w:vertAlign w:val="superscript"/>
              </w:rPr>
            </w:pPr>
            <w:r w:rsidRPr="00F85AE6">
              <w:t>ОКЗ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C90D7B" w14:textId="28C68516" w:rsidR="00A57D11" w:rsidRPr="00F85AE6" w:rsidRDefault="008E4DEC" w:rsidP="00166A4B">
            <w:r w:rsidRPr="00F85AE6">
              <w:t>7213</w:t>
            </w:r>
          </w:p>
        </w:tc>
        <w:tc>
          <w:tcPr>
            <w:tcW w:w="3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16FCA6" w14:textId="62EC6705" w:rsidR="00A57D11" w:rsidRPr="00F85AE6" w:rsidRDefault="008E4DEC" w:rsidP="00166A4B">
            <w:r w:rsidRPr="00F85AE6">
              <w:t>Вальцовщики</w:t>
            </w:r>
          </w:p>
        </w:tc>
      </w:tr>
      <w:tr w:rsidR="00A57D11" w:rsidRPr="008C134C" w14:paraId="1B30196C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1DCA44" w14:textId="7F65F34A" w:rsidR="00A57D11" w:rsidRPr="008C134C" w:rsidRDefault="00A57D11" w:rsidP="00166A4B">
            <w:r w:rsidRPr="008C134C">
              <w:t>Е</w:t>
            </w:r>
            <w:r w:rsidR="00E72A20">
              <w:t>Т</w:t>
            </w:r>
            <w:r w:rsidRPr="008C134C">
              <w:t xml:space="preserve">КС 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E575E8" w14:textId="1CFE803E" w:rsidR="00A57D11" w:rsidRPr="008C134C" w:rsidRDefault="00A57D11" w:rsidP="00166A4B">
            <w:r w:rsidRPr="008C134C">
              <w:t xml:space="preserve">§ </w:t>
            </w:r>
            <w:r>
              <w:t>9</w:t>
            </w:r>
            <w:r w:rsidR="00676A99">
              <w:t>1</w:t>
            </w:r>
          </w:p>
        </w:tc>
        <w:tc>
          <w:tcPr>
            <w:tcW w:w="3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E93200" w14:textId="32BBD89F" w:rsidR="00A57D11" w:rsidRPr="008C134C" w:rsidRDefault="00A57D11" w:rsidP="00166A4B">
            <w:pPr>
              <w:rPr>
                <w:szCs w:val="18"/>
              </w:rPr>
            </w:pPr>
            <w:r>
              <w:t>Штамповщик электроимпульсным методом 5-го разряда</w:t>
            </w:r>
          </w:p>
        </w:tc>
      </w:tr>
      <w:tr w:rsidR="00A57D11" w:rsidRPr="008C134C" w14:paraId="27653C7F" w14:textId="77777777" w:rsidTr="00166A4B">
        <w:trPr>
          <w:trHeight w:val="20"/>
        </w:trPr>
        <w:tc>
          <w:tcPr>
            <w:tcW w:w="9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4BFB89" w14:textId="77777777" w:rsidR="00A57D11" w:rsidRPr="008C134C" w:rsidRDefault="00A57D11" w:rsidP="00166A4B">
            <w:r w:rsidRPr="008C134C">
              <w:t>ОКПДТР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FD6C32" w14:textId="0FBA98F8" w:rsidR="00A57D11" w:rsidRPr="008C134C" w:rsidRDefault="00A47165" w:rsidP="00166A4B">
            <w:r w:rsidRPr="00A47165">
              <w:t>105447</w:t>
            </w:r>
          </w:p>
        </w:tc>
        <w:tc>
          <w:tcPr>
            <w:tcW w:w="3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2C8132" w14:textId="516D1F66" w:rsidR="00A57D11" w:rsidRPr="008C134C" w:rsidRDefault="00A57D11" w:rsidP="00166A4B">
            <w:r w:rsidRPr="003611DE">
              <w:t>Штамповщик электроимпульсным методом</w:t>
            </w:r>
          </w:p>
        </w:tc>
      </w:tr>
    </w:tbl>
    <w:p w14:paraId="64598FC5" w14:textId="77777777" w:rsidR="00D74B16" w:rsidRDefault="00D74B16" w:rsidP="003B702F">
      <w:pPr>
        <w:rPr>
          <w:b/>
          <w:bCs w:val="0"/>
        </w:rPr>
      </w:pPr>
    </w:p>
    <w:p w14:paraId="3FBD6DDC" w14:textId="14AA4D06" w:rsidR="00764B66" w:rsidRDefault="00764B66" w:rsidP="003B702F">
      <w:pPr>
        <w:rPr>
          <w:b/>
          <w:bCs w:val="0"/>
        </w:rPr>
      </w:pPr>
      <w:r w:rsidRPr="003B702F">
        <w:rPr>
          <w:b/>
          <w:bCs w:val="0"/>
        </w:rPr>
        <w:t>3.3.</w:t>
      </w:r>
      <w:r w:rsidR="007977B4" w:rsidRPr="003B702F">
        <w:rPr>
          <w:b/>
          <w:bCs w:val="0"/>
        </w:rPr>
        <w:t>1</w:t>
      </w:r>
      <w:r w:rsidRPr="003B702F">
        <w:rPr>
          <w:b/>
          <w:bCs w:val="0"/>
        </w:rPr>
        <w:t>. Трудовая функция</w:t>
      </w:r>
    </w:p>
    <w:p w14:paraId="5F2FCDF3" w14:textId="77777777" w:rsidR="00D74B16" w:rsidRPr="003B702F" w:rsidRDefault="00D74B16" w:rsidP="003B702F">
      <w:pPr>
        <w:rPr>
          <w:b/>
          <w:bCs w:val="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2"/>
        <w:gridCol w:w="4348"/>
        <w:gridCol w:w="698"/>
        <w:gridCol w:w="977"/>
        <w:gridCol w:w="1832"/>
        <w:gridCol w:w="553"/>
      </w:tblGrid>
      <w:tr w:rsidR="00A86C30" w:rsidRPr="008C134C" w14:paraId="464E347E" w14:textId="77777777" w:rsidTr="00166A4B">
        <w:trPr>
          <w:trHeight w:val="278"/>
        </w:trPr>
        <w:tc>
          <w:tcPr>
            <w:tcW w:w="1792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12C6CDB" w14:textId="5E712C73" w:rsidR="00A86C30" w:rsidRPr="008C134C" w:rsidRDefault="00A86C30" w:rsidP="008C134C">
            <w:r w:rsidRPr="008C134C">
              <w:t xml:space="preserve"> </w:t>
            </w:r>
            <w:r w:rsidR="004308A7" w:rsidRPr="004308A7">
              <w:rPr>
                <w:sz w:val="20"/>
              </w:rPr>
              <w:t>Наименование</w:t>
            </w:r>
          </w:p>
        </w:tc>
        <w:tc>
          <w:tcPr>
            <w:tcW w:w="4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908E5" w14:textId="11C5DA6C" w:rsidR="00A86C30" w:rsidRPr="008C134C" w:rsidRDefault="007D5CCF" w:rsidP="008C134C">
            <w:r>
              <w:rPr>
                <w:bCs w:val="0"/>
                <w:color w:val="000000"/>
              </w:rPr>
              <w:t xml:space="preserve">Штамповка изделий на </w:t>
            </w:r>
            <w:r w:rsidR="00285F40">
              <w:rPr>
                <w:bCs w:val="0"/>
                <w:color w:val="000000"/>
              </w:rPr>
              <w:t>магнитно-импульсных штамповочных установках с энергией</w:t>
            </w:r>
            <w:r>
              <w:rPr>
                <w:bCs w:val="0"/>
                <w:color w:val="000000"/>
              </w:rPr>
              <w:t xml:space="preserve"> свыше 20 кДж</w:t>
            </w:r>
          </w:p>
        </w:tc>
        <w:tc>
          <w:tcPr>
            <w:tcW w:w="698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B6EBEA" w14:textId="18958F02" w:rsidR="00A86C30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56F16" w14:textId="0BCF59A4" w:rsidR="00A86C30" w:rsidRPr="008C134C" w:rsidRDefault="000120EE" w:rsidP="00166A4B">
            <w:pPr>
              <w:jc w:val="center"/>
            </w:pPr>
            <w:r>
              <w:rPr>
                <w:lang w:val="en-US"/>
              </w:rPr>
              <w:t>C</w:t>
            </w:r>
            <w:r w:rsidR="00A86C30" w:rsidRPr="008C134C">
              <w:t>/01.</w:t>
            </w:r>
            <w:r w:rsidR="003312AB">
              <w:t>4</w:t>
            </w:r>
          </w:p>
        </w:tc>
        <w:tc>
          <w:tcPr>
            <w:tcW w:w="1832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03899E" w14:textId="78CB1B8B" w:rsidR="00A86C30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C33827" w14:textId="77777777" w:rsidR="00A86C30" w:rsidRPr="008C134C" w:rsidRDefault="003312AB" w:rsidP="00166A4B">
            <w:pPr>
              <w:jc w:val="center"/>
            </w:pPr>
            <w:r>
              <w:t>4</w:t>
            </w:r>
          </w:p>
        </w:tc>
      </w:tr>
    </w:tbl>
    <w:p w14:paraId="47FCD924" w14:textId="77777777" w:rsidR="00D74B16" w:rsidRDefault="00D74B1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791ECD" w:rsidRPr="008C134C" w14:paraId="6199E69D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2EB28DC2" w14:textId="77777777" w:rsidR="00791ECD" w:rsidRPr="008C134C" w:rsidRDefault="00791ECD" w:rsidP="00791ECD">
            <w:r w:rsidRPr="008C134C">
              <w:t>Трудовые действия</w:t>
            </w:r>
          </w:p>
        </w:tc>
        <w:tc>
          <w:tcPr>
            <w:tcW w:w="4096" w:type="pct"/>
          </w:tcPr>
          <w:p w14:paraId="12F52505" w14:textId="6DC3B606" w:rsidR="00791ECD" w:rsidRPr="008C134C" w:rsidRDefault="00791ECD" w:rsidP="00166A4B">
            <w:pPr>
              <w:jc w:val="both"/>
            </w:pPr>
            <w:r w:rsidRPr="008C134C">
              <w:t xml:space="preserve">Подготовка рабочего места к </w:t>
            </w:r>
            <w:r w:rsidRPr="007D5CCF">
              <w:t>штамповк</w:t>
            </w:r>
            <w:r>
              <w:t>е</w:t>
            </w:r>
            <w:r w:rsidRPr="007D5CCF">
              <w:t xml:space="preserve"> изделий на </w:t>
            </w:r>
            <w:r w:rsidR="00285F40"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791ECD" w:rsidRPr="008C134C" w14:paraId="0C97FF5B" w14:textId="77777777" w:rsidTr="00166A4B">
        <w:trPr>
          <w:trHeight w:val="20"/>
        </w:trPr>
        <w:tc>
          <w:tcPr>
            <w:tcW w:w="904" w:type="pct"/>
            <w:vMerge/>
          </w:tcPr>
          <w:p w14:paraId="6830FEE8" w14:textId="77777777" w:rsidR="00791ECD" w:rsidRPr="008C134C" w:rsidRDefault="00791ECD" w:rsidP="00791ECD"/>
        </w:tc>
        <w:tc>
          <w:tcPr>
            <w:tcW w:w="4096" w:type="pct"/>
          </w:tcPr>
          <w:p w14:paraId="3AAFFD5F" w14:textId="26C4AC04" w:rsidR="00791ECD" w:rsidRPr="008C134C" w:rsidRDefault="00791ECD" w:rsidP="00166A4B">
            <w:pPr>
              <w:jc w:val="both"/>
            </w:pPr>
            <w:r w:rsidRPr="008C134C">
              <w:t>Подготовка к работе</w:t>
            </w:r>
            <w:r>
              <w:rPr>
                <w:color w:val="000000"/>
              </w:rPr>
              <w:t xml:space="preserve"> </w:t>
            </w:r>
            <w:r w:rsidR="00285F40"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791ECD" w:rsidRPr="008C134C" w14:paraId="03D1885D" w14:textId="77777777" w:rsidTr="00166A4B">
        <w:trPr>
          <w:trHeight w:val="20"/>
        </w:trPr>
        <w:tc>
          <w:tcPr>
            <w:tcW w:w="904" w:type="pct"/>
            <w:vMerge/>
          </w:tcPr>
          <w:p w14:paraId="3E2BF15E" w14:textId="77777777" w:rsidR="00791ECD" w:rsidRPr="008C134C" w:rsidRDefault="00791ECD" w:rsidP="00791ECD"/>
        </w:tc>
        <w:tc>
          <w:tcPr>
            <w:tcW w:w="4096" w:type="pct"/>
          </w:tcPr>
          <w:p w14:paraId="36D77C8A" w14:textId="7D38076B" w:rsidR="00791ECD" w:rsidRPr="008C134C" w:rsidRDefault="00DE6A5C" w:rsidP="00166A4B">
            <w:pPr>
              <w:jc w:val="both"/>
            </w:pPr>
            <w:r>
              <w:t>Ежесменное техническое обслуживание</w:t>
            </w:r>
            <w:r w:rsidR="00791ECD" w:rsidRPr="007D5CCF">
              <w:t xml:space="preserve"> </w:t>
            </w:r>
            <w:r w:rsidR="00285F40">
              <w:t xml:space="preserve">магнитно-импульсных штамповочных установок с энергией </w:t>
            </w:r>
            <w:r w:rsidR="00791ECD">
              <w:rPr>
                <w:bCs w:val="0"/>
                <w:color w:val="000000"/>
              </w:rPr>
              <w:t>свыше 20 кДж</w:t>
            </w:r>
          </w:p>
        </w:tc>
      </w:tr>
      <w:tr w:rsidR="00791ECD" w:rsidRPr="008C134C" w14:paraId="47E61809" w14:textId="77777777" w:rsidTr="00166A4B">
        <w:trPr>
          <w:trHeight w:val="20"/>
        </w:trPr>
        <w:tc>
          <w:tcPr>
            <w:tcW w:w="904" w:type="pct"/>
            <w:vMerge/>
          </w:tcPr>
          <w:p w14:paraId="1868FD2D" w14:textId="77777777" w:rsidR="00791ECD" w:rsidRPr="008C134C" w:rsidRDefault="00791ECD" w:rsidP="00791ECD"/>
        </w:tc>
        <w:tc>
          <w:tcPr>
            <w:tcW w:w="4096" w:type="pct"/>
          </w:tcPr>
          <w:p w14:paraId="0EC57354" w14:textId="15D556B9" w:rsidR="00791ECD" w:rsidRPr="008C134C" w:rsidRDefault="00791ECD" w:rsidP="00166A4B">
            <w:pPr>
              <w:jc w:val="both"/>
            </w:pPr>
            <w:r>
              <w:t>Подача</w:t>
            </w:r>
            <w:r w:rsidRPr="007C03E1">
              <w:t xml:space="preserve"> </w:t>
            </w:r>
            <w:r>
              <w:t>заготовок</w:t>
            </w:r>
            <w:r w:rsidRPr="007C03E1">
              <w:t xml:space="preserve"> в рабоч</w:t>
            </w:r>
            <w:r>
              <w:t xml:space="preserve">ее пространство </w:t>
            </w:r>
            <w:r w:rsidR="00285F40"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791ECD" w:rsidRPr="008C134C" w14:paraId="08BA02FC" w14:textId="77777777" w:rsidTr="00166A4B">
        <w:trPr>
          <w:trHeight w:val="20"/>
        </w:trPr>
        <w:tc>
          <w:tcPr>
            <w:tcW w:w="904" w:type="pct"/>
            <w:vMerge/>
          </w:tcPr>
          <w:p w14:paraId="5859FD8B" w14:textId="77777777" w:rsidR="00791ECD" w:rsidRPr="008C134C" w:rsidRDefault="00791ECD" w:rsidP="00791ECD"/>
        </w:tc>
        <w:tc>
          <w:tcPr>
            <w:tcW w:w="4096" w:type="pct"/>
          </w:tcPr>
          <w:p w14:paraId="0F609ED5" w14:textId="2DDB8344" w:rsidR="00791ECD" w:rsidRPr="008C134C" w:rsidRDefault="00791ECD" w:rsidP="00166A4B">
            <w:pPr>
              <w:jc w:val="both"/>
            </w:pPr>
            <w:r w:rsidRPr="008C134C">
              <w:t xml:space="preserve">Управление </w:t>
            </w:r>
            <w:r w:rsidR="00285F40">
              <w:t xml:space="preserve">магнитно-импульсными штамповочными установками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791ECD" w:rsidRPr="008C134C" w14:paraId="47A796CF" w14:textId="77777777" w:rsidTr="00166A4B">
        <w:trPr>
          <w:trHeight w:val="20"/>
        </w:trPr>
        <w:tc>
          <w:tcPr>
            <w:tcW w:w="904" w:type="pct"/>
            <w:vMerge/>
          </w:tcPr>
          <w:p w14:paraId="63113A76" w14:textId="77777777" w:rsidR="00791ECD" w:rsidRPr="008C134C" w:rsidRDefault="00791ECD" w:rsidP="00791ECD"/>
        </w:tc>
        <w:tc>
          <w:tcPr>
            <w:tcW w:w="4096" w:type="pct"/>
          </w:tcPr>
          <w:p w14:paraId="26FCB48F" w14:textId="732C0E2D" w:rsidR="00791ECD" w:rsidRPr="008C134C" w:rsidRDefault="00791ECD" w:rsidP="00166A4B">
            <w:pPr>
              <w:jc w:val="both"/>
            </w:pPr>
            <w:r w:rsidRPr="008C134C">
              <w:t xml:space="preserve">Управление </w:t>
            </w:r>
            <w:r>
              <w:t xml:space="preserve">средствами механизации </w:t>
            </w:r>
            <w:r w:rsidRPr="008C134C">
              <w:t xml:space="preserve">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285F40"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791ECD" w:rsidRPr="008C134C" w14:paraId="2EAFADC6" w14:textId="77777777" w:rsidTr="00166A4B">
        <w:trPr>
          <w:trHeight w:val="20"/>
        </w:trPr>
        <w:tc>
          <w:tcPr>
            <w:tcW w:w="904" w:type="pct"/>
            <w:vMerge/>
          </w:tcPr>
          <w:p w14:paraId="03515A45" w14:textId="77777777" w:rsidR="00791ECD" w:rsidRPr="008C134C" w:rsidRDefault="00791ECD" w:rsidP="00791ECD"/>
        </w:tc>
        <w:tc>
          <w:tcPr>
            <w:tcW w:w="4096" w:type="pct"/>
          </w:tcPr>
          <w:p w14:paraId="6300BF17" w14:textId="444124A0" w:rsidR="00791ECD" w:rsidRPr="008C134C" w:rsidRDefault="00791ECD" w:rsidP="00166A4B">
            <w:pPr>
              <w:jc w:val="both"/>
            </w:pPr>
            <w:r w:rsidRPr="00791ECD">
              <w:t>Извлечение</w:t>
            </w:r>
            <w:r>
              <w:t xml:space="preserve"> изделий из технологической оснастки после штамповки</w:t>
            </w:r>
            <w:r w:rsidRPr="007D5CCF">
              <w:t xml:space="preserve"> </w:t>
            </w:r>
            <w:r>
              <w:t xml:space="preserve">на </w:t>
            </w:r>
            <w:r w:rsidR="00285F40"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791ECD" w:rsidRPr="008C134C" w14:paraId="3E77C028" w14:textId="77777777" w:rsidTr="00166A4B">
        <w:trPr>
          <w:trHeight w:val="20"/>
        </w:trPr>
        <w:tc>
          <w:tcPr>
            <w:tcW w:w="904" w:type="pct"/>
            <w:vMerge/>
          </w:tcPr>
          <w:p w14:paraId="24AA5C4C" w14:textId="77777777" w:rsidR="00791ECD" w:rsidRPr="008C134C" w:rsidRDefault="00791ECD" w:rsidP="00791ECD"/>
        </w:tc>
        <w:tc>
          <w:tcPr>
            <w:tcW w:w="4096" w:type="pct"/>
          </w:tcPr>
          <w:p w14:paraId="36A3A182" w14:textId="18568C93" w:rsidR="00791ECD" w:rsidRPr="008C134C" w:rsidRDefault="004D7D8F" w:rsidP="00166A4B">
            <w:pPr>
              <w:jc w:val="both"/>
            </w:pPr>
            <w:r>
              <w:t>Перемещение заготовок и изделий подъемно-транспортным оборудование</w:t>
            </w:r>
            <w:r w:rsidR="0075357F">
              <w:t>м</w:t>
            </w:r>
            <w:r>
              <w:t xml:space="preserve"> </w:t>
            </w:r>
            <w:r w:rsidRPr="008C134C">
              <w:t xml:space="preserve">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285F40"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4D7D8F" w:rsidRPr="008C134C" w14:paraId="54F060E1" w14:textId="77777777" w:rsidTr="00166A4B">
        <w:trPr>
          <w:trHeight w:val="20"/>
        </w:trPr>
        <w:tc>
          <w:tcPr>
            <w:tcW w:w="904" w:type="pct"/>
            <w:vMerge/>
          </w:tcPr>
          <w:p w14:paraId="08229477" w14:textId="77777777" w:rsidR="004D7D8F" w:rsidRPr="008C134C" w:rsidRDefault="004D7D8F" w:rsidP="004D7D8F"/>
        </w:tc>
        <w:tc>
          <w:tcPr>
            <w:tcW w:w="4096" w:type="pct"/>
          </w:tcPr>
          <w:p w14:paraId="31A653FA" w14:textId="27A655DE" w:rsidR="004D7D8F" w:rsidRPr="008C134C" w:rsidRDefault="00FF06E2" w:rsidP="00166A4B">
            <w:pPr>
              <w:jc w:val="both"/>
            </w:pPr>
            <w:r>
              <w:t>Контроль работы</w:t>
            </w:r>
            <w:r w:rsidRPr="008C134C">
              <w:t xml:space="preserve"> </w:t>
            </w:r>
            <w:r w:rsidR="00285F40"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0CC115F4" w14:textId="77777777" w:rsidTr="00166A4B">
        <w:trPr>
          <w:trHeight w:val="20"/>
        </w:trPr>
        <w:tc>
          <w:tcPr>
            <w:tcW w:w="904" w:type="pct"/>
            <w:vMerge/>
          </w:tcPr>
          <w:p w14:paraId="606856C0" w14:textId="77777777" w:rsidR="0026739E" w:rsidRPr="008C134C" w:rsidRDefault="0026739E" w:rsidP="0026739E"/>
        </w:tc>
        <w:tc>
          <w:tcPr>
            <w:tcW w:w="4096" w:type="pct"/>
          </w:tcPr>
          <w:p w14:paraId="1DD4EE27" w14:textId="02774C78" w:rsidR="0026739E" w:rsidRPr="008C134C" w:rsidRDefault="0026739E" w:rsidP="00166A4B">
            <w:pPr>
              <w:jc w:val="both"/>
            </w:pPr>
            <w:r w:rsidRPr="008C134C">
              <w:t>Складирование</w:t>
            </w:r>
            <w:r>
              <w:t xml:space="preserve"> изделий после штамповки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7E075C42" w14:textId="77777777" w:rsidTr="00166A4B">
        <w:trPr>
          <w:trHeight w:val="20"/>
        </w:trPr>
        <w:tc>
          <w:tcPr>
            <w:tcW w:w="904" w:type="pct"/>
            <w:vMerge/>
          </w:tcPr>
          <w:p w14:paraId="24C18762" w14:textId="77777777" w:rsidR="0026739E" w:rsidRPr="008C134C" w:rsidRDefault="0026739E" w:rsidP="0026739E"/>
        </w:tc>
        <w:tc>
          <w:tcPr>
            <w:tcW w:w="4096" w:type="pct"/>
          </w:tcPr>
          <w:p w14:paraId="2F7386CE" w14:textId="61C96027" w:rsidR="0026739E" w:rsidRPr="008C134C" w:rsidRDefault="0026739E" w:rsidP="00166A4B">
            <w:pPr>
              <w:jc w:val="both"/>
            </w:pPr>
            <w:r w:rsidRPr="008C134C">
              <w:t xml:space="preserve">Выявление дефектов в </w:t>
            </w:r>
            <w:r>
              <w:t>изделиях после штамповки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1A5173A0" w14:textId="77777777" w:rsidTr="00166A4B">
        <w:trPr>
          <w:trHeight w:val="20"/>
        </w:trPr>
        <w:tc>
          <w:tcPr>
            <w:tcW w:w="904" w:type="pct"/>
            <w:vMerge/>
          </w:tcPr>
          <w:p w14:paraId="6134E5C9" w14:textId="77777777" w:rsidR="0026739E" w:rsidRPr="008C134C" w:rsidRDefault="0026739E" w:rsidP="0026739E"/>
        </w:tc>
        <w:tc>
          <w:tcPr>
            <w:tcW w:w="4096" w:type="pct"/>
          </w:tcPr>
          <w:p w14:paraId="45604C07" w14:textId="277E2BD5" w:rsidR="0026739E" w:rsidRPr="008C134C" w:rsidRDefault="0026739E" w:rsidP="00166A4B">
            <w:pPr>
              <w:jc w:val="both"/>
            </w:pPr>
            <w:r w:rsidRPr="007820C7">
              <w:t>Подналадка</w:t>
            </w:r>
            <w:r w:rsidRPr="007D5CCF">
              <w:t xml:space="preserve">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015D17A6" w14:textId="77777777" w:rsidTr="00166A4B">
        <w:trPr>
          <w:trHeight w:val="20"/>
        </w:trPr>
        <w:tc>
          <w:tcPr>
            <w:tcW w:w="904" w:type="pct"/>
            <w:vMerge/>
          </w:tcPr>
          <w:p w14:paraId="2E23FDB7" w14:textId="77777777" w:rsidR="0026739E" w:rsidRPr="008C134C" w:rsidRDefault="0026739E" w:rsidP="0026739E"/>
        </w:tc>
        <w:tc>
          <w:tcPr>
            <w:tcW w:w="4096" w:type="pct"/>
          </w:tcPr>
          <w:p w14:paraId="35C92A00" w14:textId="501CA92F" w:rsidR="0026739E" w:rsidRPr="008C134C" w:rsidRDefault="0026739E" w:rsidP="00166A4B">
            <w:pPr>
              <w:jc w:val="both"/>
            </w:pPr>
            <w:r w:rsidRPr="008C134C">
              <w:t xml:space="preserve">Периодический контроль размеров </w:t>
            </w:r>
            <w:r>
              <w:t xml:space="preserve">изделий после штамповки на </w:t>
            </w:r>
            <w:r w:rsidR="00AF1716">
              <w:br/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68423F0E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6B60E004" w14:textId="77777777" w:rsidR="0026739E" w:rsidRPr="008C134C" w:rsidDel="002A1D54" w:rsidRDefault="0026739E" w:rsidP="0026739E">
            <w:r w:rsidRPr="008C134C" w:rsidDel="002A1D54">
              <w:t>Необходимые умения</w:t>
            </w:r>
          </w:p>
        </w:tc>
        <w:tc>
          <w:tcPr>
            <w:tcW w:w="4096" w:type="pct"/>
          </w:tcPr>
          <w:p w14:paraId="7E7EF9CE" w14:textId="3519929C" w:rsidR="0026739E" w:rsidRPr="008C134C" w:rsidRDefault="0026739E" w:rsidP="00166A4B">
            <w:pPr>
              <w:jc w:val="both"/>
            </w:pPr>
            <w:r>
              <w:t>Читать и анализировать конструкторскую и технологическую документацию</w:t>
            </w:r>
          </w:p>
        </w:tc>
      </w:tr>
      <w:tr w:rsidR="0026739E" w:rsidRPr="008C134C" w14:paraId="402D60E9" w14:textId="77777777" w:rsidTr="00166A4B">
        <w:trPr>
          <w:trHeight w:val="20"/>
        </w:trPr>
        <w:tc>
          <w:tcPr>
            <w:tcW w:w="904" w:type="pct"/>
            <w:vMerge/>
          </w:tcPr>
          <w:p w14:paraId="5079F997" w14:textId="77777777" w:rsidR="0026739E" w:rsidRPr="008C134C" w:rsidDel="002A1D54" w:rsidRDefault="0026739E" w:rsidP="0026739E"/>
        </w:tc>
        <w:tc>
          <w:tcPr>
            <w:tcW w:w="4096" w:type="pct"/>
          </w:tcPr>
          <w:p w14:paraId="7268F935" w14:textId="5A32235D" w:rsidR="0026739E" w:rsidRPr="008C134C" w:rsidRDefault="0026739E" w:rsidP="00166A4B">
            <w:pPr>
              <w:jc w:val="both"/>
            </w:pPr>
            <w:r w:rsidRPr="008C134C">
              <w:t xml:space="preserve">Использовать </w:t>
            </w:r>
            <w:r>
              <w:t>магнитно-импульсные штамповочные установки с энергией</w:t>
            </w:r>
            <w:r w:rsidRPr="007D5CCF">
              <w:t xml:space="preserve"> </w:t>
            </w:r>
            <w:r>
              <w:t>свыше 20</w:t>
            </w:r>
            <w:r w:rsidRPr="007D5CCF">
              <w:t> кДж</w:t>
            </w:r>
          </w:p>
        </w:tc>
      </w:tr>
      <w:tr w:rsidR="0026739E" w:rsidRPr="008C134C" w14:paraId="523F7543" w14:textId="77777777" w:rsidTr="00166A4B">
        <w:trPr>
          <w:trHeight w:val="20"/>
        </w:trPr>
        <w:tc>
          <w:tcPr>
            <w:tcW w:w="904" w:type="pct"/>
            <w:vMerge/>
          </w:tcPr>
          <w:p w14:paraId="06B3B8BE" w14:textId="77777777" w:rsidR="0026739E" w:rsidRPr="008C134C" w:rsidDel="002A1D54" w:rsidRDefault="0026739E" w:rsidP="0026739E"/>
        </w:tc>
        <w:tc>
          <w:tcPr>
            <w:tcW w:w="4096" w:type="pct"/>
          </w:tcPr>
          <w:p w14:paraId="37C31668" w14:textId="3A5FD70F" w:rsidR="0026739E" w:rsidRPr="008C134C" w:rsidRDefault="0026739E" w:rsidP="00166A4B">
            <w:pPr>
              <w:jc w:val="both"/>
            </w:pPr>
            <w:r>
              <w:t>Использовать средства механизации при</w:t>
            </w:r>
            <w:r w:rsidRPr="007D5CCF">
              <w:t xml:space="preserve"> штамповк</w:t>
            </w:r>
            <w:r>
              <w:t>е</w:t>
            </w:r>
            <w:r w:rsidRPr="007D5CCF">
              <w:t xml:space="preserve"> на </w:t>
            </w:r>
            <w:r>
              <w:t xml:space="preserve">магнитно-импульсных </w:t>
            </w:r>
            <w:r>
              <w:lastRenderedPageBreak/>
              <w:t>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1D838C64" w14:textId="77777777" w:rsidTr="00166A4B">
        <w:trPr>
          <w:trHeight w:val="20"/>
        </w:trPr>
        <w:tc>
          <w:tcPr>
            <w:tcW w:w="904" w:type="pct"/>
            <w:vMerge/>
          </w:tcPr>
          <w:p w14:paraId="6782713D" w14:textId="77777777" w:rsidR="0026739E" w:rsidRPr="008C134C" w:rsidDel="002A1D54" w:rsidRDefault="0026739E" w:rsidP="0026739E"/>
        </w:tc>
        <w:tc>
          <w:tcPr>
            <w:tcW w:w="4096" w:type="pct"/>
          </w:tcPr>
          <w:p w14:paraId="123F3290" w14:textId="2D366D34" w:rsidR="0026739E" w:rsidRPr="008C134C" w:rsidRDefault="0026739E" w:rsidP="00166A4B">
            <w:pPr>
              <w:jc w:val="both"/>
            </w:pPr>
            <w:r>
              <w:t>Использовать штамповую оснастку для</w:t>
            </w:r>
            <w:r w:rsidRPr="008C134C">
              <w:t xml:space="preserve"> </w:t>
            </w:r>
            <w:r>
              <w:t>штамповки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0AA4FBC5" w14:textId="77777777" w:rsidTr="00166A4B">
        <w:trPr>
          <w:trHeight w:val="20"/>
        </w:trPr>
        <w:tc>
          <w:tcPr>
            <w:tcW w:w="904" w:type="pct"/>
            <w:vMerge/>
          </w:tcPr>
          <w:p w14:paraId="5F583ADB" w14:textId="77777777" w:rsidR="0026739E" w:rsidRPr="008C134C" w:rsidDel="002A1D54" w:rsidRDefault="0026739E" w:rsidP="0026739E"/>
        </w:tc>
        <w:tc>
          <w:tcPr>
            <w:tcW w:w="4096" w:type="pct"/>
          </w:tcPr>
          <w:p w14:paraId="56D6D48D" w14:textId="564166FB" w:rsidR="0026739E" w:rsidRPr="008C134C" w:rsidRDefault="0026739E" w:rsidP="00166A4B">
            <w:pPr>
              <w:jc w:val="both"/>
            </w:pPr>
            <w:r>
              <w:t>Управлять подъемом и перемещением заготовок и изделий при</w:t>
            </w:r>
            <w:r w:rsidRPr="007D5CCF">
              <w:t xml:space="preserve"> 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1F190FD2" w14:textId="77777777" w:rsidTr="00166A4B">
        <w:trPr>
          <w:trHeight w:val="20"/>
        </w:trPr>
        <w:tc>
          <w:tcPr>
            <w:tcW w:w="904" w:type="pct"/>
            <w:vMerge/>
          </w:tcPr>
          <w:p w14:paraId="081F7877" w14:textId="77777777" w:rsidR="0026739E" w:rsidRPr="008C134C" w:rsidDel="002A1D54" w:rsidRDefault="0026739E" w:rsidP="0026739E"/>
        </w:tc>
        <w:tc>
          <w:tcPr>
            <w:tcW w:w="4096" w:type="pct"/>
          </w:tcPr>
          <w:p w14:paraId="3A5D0F19" w14:textId="6C251C77" w:rsidR="0026739E" w:rsidRPr="008C134C" w:rsidRDefault="0026739E" w:rsidP="00166A4B">
            <w:pPr>
              <w:jc w:val="both"/>
            </w:pPr>
            <w:r w:rsidRPr="0031221C">
              <w:t xml:space="preserve">Выполнять </w:t>
            </w:r>
            <w:r w:rsidR="00DE6A5C">
              <w:t>ежесменное техническое обслуживание</w:t>
            </w:r>
            <w:r w:rsidRPr="0031221C">
              <w:t xml:space="preserve">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26739E" w:rsidRPr="008C134C" w14:paraId="11FF21C2" w14:textId="77777777" w:rsidTr="00166A4B">
        <w:trPr>
          <w:trHeight w:val="20"/>
        </w:trPr>
        <w:tc>
          <w:tcPr>
            <w:tcW w:w="904" w:type="pct"/>
            <w:vMerge/>
          </w:tcPr>
          <w:p w14:paraId="1F80A7AF" w14:textId="77777777" w:rsidR="0026739E" w:rsidRPr="008C134C" w:rsidDel="002A1D54" w:rsidRDefault="0026739E" w:rsidP="0026739E"/>
        </w:tc>
        <w:tc>
          <w:tcPr>
            <w:tcW w:w="4096" w:type="pct"/>
          </w:tcPr>
          <w:p w14:paraId="25ADA77D" w14:textId="37A53110" w:rsidR="0026739E" w:rsidRPr="008C134C" w:rsidRDefault="0026739E" w:rsidP="00166A4B">
            <w:pPr>
              <w:jc w:val="both"/>
            </w:pPr>
            <w:r w:rsidRPr="008C134C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26739E" w:rsidRPr="008C134C" w14:paraId="50C7FA53" w14:textId="77777777" w:rsidTr="00166A4B">
        <w:trPr>
          <w:trHeight w:val="20"/>
        </w:trPr>
        <w:tc>
          <w:tcPr>
            <w:tcW w:w="904" w:type="pct"/>
            <w:vMerge/>
          </w:tcPr>
          <w:p w14:paraId="03BEBD90" w14:textId="77777777" w:rsidR="0026739E" w:rsidRPr="008C134C" w:rsidDel="002A1D54" w:rsidRDefault="0026739E" w:rsidP="0026739E"/>
        </w:tc>
        <w:tc>
          <w:tcPr>
            <w:tcW w:w="4096" w:type="pct"/>
          </w:tcPr>
          <w:p w14:paraId="477AE5A0" w14:textId="171878D1" w:rsidR="0026739E" w:rsidRPr="008C134C" w:rsidRDefault="0026739E" w:rsidP="00166A4B">
            <w:pPr>
              <w:jc w:val="both"/>
            </w:pPr>
            <w:r w:rsidRPr="008C134C">
              <w:t xml:space="preserve">Использовать контрольно-измерительные инструменты для контроля размеров </w:t>
            </w:r>
            <w:r>
              <w:t>изделий после штамповки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77C1DEC5" w14:textId="77777777" w:rsidTr="00166A4B">
        <w:trPr>
          <w:trHeight w:val="20"/>
        </w:trPr>
        <w:tc>
          <w:tcPr>
            <w:tcW w:w="904" w:type="pct"/>
            <w:vMerge/>
          </w:tcPr>
          <w:p w14:paraId="27EBB1D3" w14:textId="77777777" w:rsidR="0026739E" w:rsidRPr="008C134C" w:rsidDel="002A1D54" w:rsidRDefault="0026739E" w:rsidP="0026739E"/>
        </w:tc>
        <w:tc>
          <w:tcPr>
            <w:tcW w:w="4096" w:type="pct"/>
          </w:tcPr>
          <w:p w14:paraId="1811A3B4" w14:textId="2B292420" w:rsidR="0026739E" w:rsidRPr="008C134C" w:rsidRDefault="001114AD" w:rsidP="00166A4B">
            <w:pPr>
              <w:jc w:val="both"/>
            </w:pPr>
            <w:r>
              <w:t xml:space="preserve">Применять средства индивидуальной защиты </w:t>
            </w:r>
            <w:r w:rsidR="0026739E" w:rsidRPr="008C134C">
              <w:t xml:space="preserve">при </w:t>
            </w:r>
            <w:r w:rsidR="0026739E" w:rsidRPr="007D5CCF">
              <w:t>штамповк</w:t>
            </w:r>
            <w:r w:rsidR="0026739E">
              <w:t>е</w:t>
            </w:r>
            <w:r w:rsidR="0026739E" w:rsidRPr="007D5CCF">
              <w:t xml:space="preserve"> изделий на </w:t>
            </w:r>
            <w:r w:rsidR="0026739E">
              <w:t>магнитно-импульсных штамповочных установках с энергией</w:t>
            </w:r>
            <w:r w:rsidR="0026739E" w:rsidRPr="007D5CCF">
              <w:t xml:space="preserve"> </w:t>
            </w:r>
            <w:r w:rsidR="0026739E"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70838125" w14:textId="77777777" w:rsidTr="00166A4B">
        <w:trPr>
          <w:trHeight w:val="20"/>
        </w:trPr>
        <w:tc>
          <w:tcPr>
            <w:tcW w:w="904" w:type="pct"/>
            <w:vMerge/>
          </w:tcPr>
          <w:p w14:paraId="1D295766" w14:textId="77777777" w:rsidR="0026739E" w:rsidRPr="008C134C" w:rsidDel="002A1D54" w:rsidRDefault="0026739E" w:rsidP="0026739E"/>
        </w:tc>
        <w:tc>
          <w:tcPr>
            <w:tcW w:w="4096" w:type="pct"/>
          </w:tcPr>
          <w:p w14:paraId="560A9F06" w14:textId="0056C03D" w:rsidR="0026739E" w:rsidRPr="008C134C" w:rsidRDefault="0026739E" w:rsidP="00166A4B">
            <w:pPr>
              <w:jc w:val="both"/>
            </w:pPr>
            <w:r w:rsidRPr="00871DB0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26739E" w:rsidRPr="008C134C" w14:paraId="2DC8BD93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7FFE4BB8" w14:textId="77777777" w:rsidR="0026739E" w:rsidRPr="008C134C" w:rsidRDefault="0026739E" w:rsidP="0026739E">
            <w:r w:rsidRPr="008C134C" w:rsidDel="002A1D54">
              <w:t>Необходимые знания</w:t>
            </w:r>
          </w:p>
        </w:tc>
        <w:tc>
          <w:tcPr>
            <w:tcW w:w="4096" w:type="pct"/>
          </w:tcPr>
          <w:p w14:paraId="59ABC59B" w14:textId="23F6B5DE" w:rsidR="0026739E" w:rsidRPr="008C134C" w:rsidRDefault="0026739E" w:rsidP="00166A4B">
            <w:pPr>
              <w:jc w:val="both"/>
            </w:pPr>
            <w:r w:rsidRPr="008C134C">
              <w:t>Основы машиностроительного черчения</w:t>
            </w:r>
          </w:p>
        </w:tc>
      </w:tr>
      <w:tr w:rsidR="0026739E" w:rsidRPr="008C134C" w14:paraId="159E4772" w14:textId="77777777" w:rsidTr="00166A4B">
        <w:trPr>
          <w:trHeight w:val="20"/>
        </w:trPr>
        <w:tc>
          <w:tcPr>
            <w:tcW w:w="904" w:type="pct"/>
            <w:vMerge/>
          </w:tcPr>
          <w:p w14:paraId="091D8A52" w14:textId="77777777" w:rsidR="0026739E" w:rsidRPr="008C134C" w:rsidDel="002A1D54" w:rsidRDefault="0026739E" w:rsidP="0026739E"/>
        </w:tc>
        <w:tc>
          <w:tcPr>
            <w:tcW w:w="4096" w:type="pct"/>
          </w:tcPr>
          <w:p w14:paraId="4D501E11" w14:textId="09690631" w:rsidR="0026739E" w:rsidRPr="008C134C" w:rsidRDefault="0026739E" w:rsidP="00166A4B">
            <w:pPr>
              <w:jc w:val="both"/>
            </w:pPr>
            <w:r w:rsidRPr="008C134C">
              <w:t xml:space="preserve">Правила чтения </w:t>
            </w:r>
            <w:r>
              <w:t>технической документации</w:t>
            </w:r>
          </w:p>
        </w:tc>
      </w:tr>
      <w:tr w:rsidR="0026739E" w:rsidRPr="008C134C" w14:paraId="7BC4BB4E" w14:textId="77777777" w:rsidTr="00166A4B">
        <w:trPr>
          <w:trHeight w:val="20"/>
        </w:trPr>
        <w:tc>
          <w:tcPr>
            <w:tcW w:w="904" w:type="pct"/>
            <w:vMerge/>
          </w:tcPr>
          <w:p w14:paraId="7427AF03" w14:textId="77777777" w:rsidR="0026739E" w:rsidRPr="008C134C" w:rsidDel="002A1D54" w:rsidRDefault="0026739E" w:rsidP="0026739E"/>
        </w:tc>
        <w:tc>
          <w:tcPr>
            <w:tcW w:w="4096" w:type="pct"/>
          </w:tcPr>
          <w:p w14:paraId="3171F4AF" w14:textId="3A433371" w:rsidR="0026739E" w:rsidRPr="008C134C" w:rsidRDefault="0026739E" w:rsidP="00166A4B">
            <w:pPr>
              <w:jc w:val="both"/>
            </w:pPr>
            <w:r w:rsidRPr="008C134C">
              <w:t xml:space="preserve">Виды, конструкции и назначение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4033AAF5" w14:textId="77777777" w:rsidTr="00166A4B">
        <w:trPr>
          <w:trHeight w:val="20"/>
        </w:trPr>
        <w:tc>
          <w:tcPr>
            <w:tcW w:w="904" w:type="pct"/>
            <w:vMerge/>
          </w:tcPr>
          <w:p w14:paraId="4552A874" w14:textId="77777777" w:rsidR="0026739E" w:rsidRPr="008C134C" w:rsidDel="002A1D54" w:rsidRDefault="0026739E" w:rsidP="0026739E"/>
        </w:tc>
        <w:tc>
          <w:tcPr>
            <w:tcW w:w="4096" w:type="pct"/>
          </w:tcPr>
          <w:p w14:paraId="0F155391" w14:textId="255BEBF6" w:rsidR="0026739E" w:rsidRPr="008C134C" w:rsidRDefault="0026739E" w:rsidP="00166A4B">
            <w:pPr>
              <w:jc w:val="both"/>
            </w:pPr>
            <w:r w:rsidRPr="008C134C">
              <w:t xml:space="preserve">Виды, конструкции и назначение </w:t>
            </w:r>
            <w:r>
              <w:t xml:space="preserve">средств механизации для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6699C85D" w14:textId="77777777" w:rsidTr="00166A4B">
        <w:trPr>
          <w:trHeight w:val="20"/>
        </w:trPr>
        <w:tc>
          <w:tcPr>
            <w:tcW w:w="904" w:type="pct"/>
            <w:vMerge/>
          </w:tcPr>
          <w:p w14:paraId="19324535" w14:textId="77777777" w:rsidR="0026739E" w:rsidRPr="008C134C" w:rsidDel="002A1D54" w:rsidRDefault="0026739E" w:rsidP="0026739E"/>
        </w:tc>
        <w:tc>
          <w:tcPr>
            <w:tcW w:w="4096" w:type="pct"/>
          </w:tcPr>
          <w:p w14:paraId="3895D1AE" w14:textId="5F97BEDD" w:rsidR="0026739E" w:rsidRPr="008C134C" w:rsidRDefault="0026739E" w:rsidP="00166A4B">
            <w:pPr>
              <w:jc w:val="both"/>
            </w:pPr>
            <w:r w:rsidRPr="008C134C">
              <w:t>Виды, конструкции и назначение штампов</w:t>
            </w:r>
            <w:r>
              <w:t xml:space="preserve">ой оснастки для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53E5B600" w14:textId="77777777" w:rsidTr="00166A4B">
        <w:trPr>
          <w:trHeight w:val="20"/>
        </w:trPr>
        <w:tc>
          <w:tcPr>
            <w:tcW w:w="904" w:type="pct"/>
            <w:vMerge/>
          </w:tcPr>
          <w:p w14:paraId="34A894EB" w14:textId="77777777" w:rsidR="0026739E" w:rsidRPr="008C134C" w:rsidDel="002A1D54" w:rsidRDefault="0026739E" w:rsidP="0026739E"/>
        </w:tc>
        <w:tc>
          <w:tcPr>
            <w:tcW w:w="4096" w:type="pct"/>
          </w:tcPr>
          <w:p w14:paraId="4265BBE2" w14:textId="4817FB24" w:rsidR="0026739E" w:rsidRPr="008C134C" w:rsidRDefault="0026739E" w:rsidP="00166A4B">
            <w:pPr>
              <w:jc w:val="both"/>
            </w:pPr>
            <w:r>
              <w:t>Типовые режимы</w:t>
            </w:r>
            <w:r w:rsidRPr="008C134C">
              <w:t xml:space="preserve"> работы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5FA3BF10" w14:textId="77777777" w:rsidTr="00166A4B">
        <w:trPr>
          <w:trHeight w:val="20"/>
        </w:trPr>
        <w:tc>
          <w:tcPr>
            <w:tcW w:w="904" w:type="pct"/>
            <w:vMerge/>
          </w:tcPr>
          <w:p w14:paraId="2E84033B" w14:textId="77777777" w:rsidR="0026739E" w:rsidRPr="008C134C" w:rsidDel="002A1D54" w:rsidRDefault="0026739E" w:rsidP="0026739E"/>
        </w:tc>
        <w:tc>
          <w:tcPr>
            <w:tcW w:w="4096" w:type="pct"/>
          </w:tcPr>
          <w:p w14:paraId="197CB11F" w14:textId="382DB8CE" w:rsidR="0026739E" w:rsidRPr="008C134C" w:rsidRDefault="0026739E" w:rsidP="00166A4B">
            <w:pPr>
              <w:jc w:val="both"/>
            </w:pPr>
            <w:r w:rsidRPr="008C134C">
              <w:t xml:space="preserve">Основные параметры работы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7856D4F4" w14:textId="77777777" w:rsidTr="00166A4B">
        <w:trPr>
          <w:trHeight w:val="20"/>
        </w:trPr>
        <w:tc>
          <w:tcPr>
            <w:tcW w:w="904" w:type="pct"/>
            <w:vMerge/>
          </w:tcPr>
          <w:p w14:paraId="0536CFA3" w14:textId="77777777" w:rsidR="0026739E" w:rsidRPr="008C134C" w:rsidDel="002A1D54" w:rsidRDefault="0026739E" w:rsidP="0026739E"/>
        </w:tc>
        <w:tc>
          <w:tcPr>
            <w:tcW w:w="4096" w:type="pct"/>
          </w:tcPr>
          <w:p w14:paraId="22C846F4" w14:textId="1B7AD581" w:rsidR="0026739E" w:rsidRPr="008C134C" w:rsidRDefault="0026739E" w:rsidP="00166A4B">
            <w:pPr>
              <w:jc w:val="both"/>
            </w:pPr>
            <w:r w:rsidRPr="008C134C">
              <w:t xml:space="preserve">Назначение органов управления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1F60B458" w14:textId="77777777" w:rsidTr="00166A4B">
        <w:trPr>
          <w:trHeight w:val="20"/>
        </w:trPr>
        <w:tc>
          <w:tcPr>
            <w:tcW w:w="904" w:type="pct"/>
            <w:vMerge/>
          </w:tcPr>
          <w:p w14:paraId="36349E6F" w14:textId="77777777" w:rsidR="0026739E" w:rsidRPr="008C134C" w:rsidDel="002A1D54" w:rsidRDefault="0026739E" w:rsidP="0026739E"/>
        </w:tc>
        <w:tc>
          <w:tcPr>
            <w:tcW w:w="4096" w:type="pct"/>
          </w:tcPr>
          <w:p w14:paraId="1BAEE3AA" w14:textId="15586D9C" w:rsidR="0026739E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26739E">
              <w:t xml:space="preserve">магнитно-импульсных штамповочных установок с энергией </w:t>
            </w:r>
            <w:r w:rsidR="0026739E"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65EAAC5D" w14:textId="77777777" w:rsidTr="00166A4B">
        <w:trPr>
          <w:trHeight w:val="20"/>
        </w:trPr>
        <w:tc>
          <w:tcPr>
            <w:tcW w:w="904" w:type="pct"/>
            <w:vMerge/>
          </w:tcPr>
          <w:p w14:paraId="5BF367AA" w14:textId="77777777" w:rsidR="0026739E" w:rsidRPr="008C134C" w:rsidDel="002A1D54" w:rsidRDefault="0026739E" w:rsidP="0026739E"/>
        </w:tc>
        <w:tc>
          <w:tcPr>
            <w:tcW w:w="4096" w:type="pct"/>
          </w:tcPr>
          <w:p w14:paraId="23DCBA7A" w14:textId="2F3D65CA" w:rsidR="0026739E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26739E">
              <w:t>штамповой оснастки для штамповки на</w:t>
            </w:r>
            <w:r w:rsidR="0026739E" w:rsidRPr="007D5CCF">
              <w:t xml:space="preserve"> </w:t>
            </w:r>
            <w:r w:rsidR="0026739E">
              <w:t>магнитно-импульсных штамповочных установках с энергией</w:t>
            </w:r>
            <w:r w:rsidR="0026739E" w:rsidRPr="007D5CCF">
              <w:t xml:space="preserve"> </w:t>
            </w:r>
            <w:r w:rsidR="0026739E"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434D3363" w14:textId="77777777" w:rsidTr="00166A4B">
        <w:trPr>
          <w:trHeight w:val="20"/>
        </w:trPr>
        <w:tc>
          <w:tcPr>
            <w:tcW w:w="904" w:type="pct"/>
            <w:vMerge/>
          </w:tcPr>
          <w:p w14:paraId="76E36803" w14:textId="77777777" w:rsidR="0026739E" w:rsidRPr="008C134C" w:rsidDel="002A1D54" w:rsidRDefault="0026739E" w:rsidP="0026739E"/>
        </w:tc>
        <w:tc>
          <w:tcPr>
            <w:tcW w:w="4096" w:type="pct"/>
          </w:tcPr>
          <w:p w14:paraId="0D1A4171" w14:textId="076FD439" w:rsidR="0026739E" w:rsidRPr="008C134C" w:rsidRDefault="0026739E" w:rsidP="00166A4B">
            <w:pPr>
              <w:jc w:val="both"/>
            </w:pPr>
            <w:r w:rsidRPr="008C134C">
              <w:t xml:space="preserve">Правила и порядок подготовки к работе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1A4B3064" w14:textId="77777777" w:rsidTr="00166A4B">
        <w:trPr>
          <w:trHeight w:val="20"/>
        </w:trPr>
        <w:tc>
          <w:tcPr>
            <w:tcW w:w="904" w:type="pct"/>
            <w:vMerge/>
          </w:tcPr>
          <w:p w14:paraId="03B944AB" w14:textId="77777777" w:rsidR="0026739E" w:rsidRPr="008C134C" w:rsidDel="002A1D54" w:rsidRDefault="0026739E" w:rsidP="0026739E"/>
        </w:tc>
        <w:tc>
          <w:tcPr>
            <w:tcW w:w="4096" w:type="pct"/>
          </w:tcPr>
          <w:p w14:paraId="758C1694" w14:textId="5B32418E" w:rsidR="0026739E" w:rsidRPr="008C134C" w:rsidRDefault="0026739E" w:rsidP="00166A4B">
            <w:pPr>
              <w:jc w:val="both"/>
            </w:pPr>
            <w:r w:rsidRPr="0031221C">
              <w:t xml:space="preserve">Порядок и правила выполнения планово-предупредительного </w:t>
            </w:r>
            <w:r w:rsidR="00DE6A5C">
              <w:t>ежесменного технического обслуживания</w:t>
            </w:r>
            <w:r w:rsidRPr="0031221C">
              <w:t xml:space="preserve"> </w:t>
            </w:r>
            <w:r>
              <w:t xml:space="preserve">магнитно-импульсных штамповочных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26739E" w:rsidRPr="008C134C" w14:paraId="108A2731" w14:textId="77777777" w:rsidTr="00166A4B">
        <w:trPr>
          <w:trHeight w:val="20"/>
        </w:trPr>
        <w:tc>
          <w:tcPr>
            <w:tcW w:w="904" w:type="pct"/>
            <w:vMerge/>
          </w:tcPr>
          <w:p w14:paraId="518C3349" w14:textId="77777777" w:rsidR="0026739E" w:rsidRPr="008C134C" w:rsidDel="002A1D54" w:rsidRDefault="0026739E" w:rsidP="0026739E"/>
        </w:tc>
        <w:tc>
          <w:tcPr>
            <w:tcW w:w="4096" w:type="pct"/>
          </w:tcPr>
          <w:p w14:paraId="0A9851E3" w14:textId="5FDE7D99" w:rsidR="0026739E" w:rsidRPr="008C134C" w:rsidRDefault="0026739E" w:rsidP="00166A4B">
            <w:pPr>
              <w:jc w:val="both"/>
            </w:pPr>
            <w:r w:rsidRPr="007C03E1">
              <w:t>Виды дефектов</w:t>
            </w:r>
            <w:r>
              <w:t xml:space="preserve"> изделий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3750A264" w14:textId="77777777" w:rsidTr="00166A4B">
        <w:trPr>
          <w:trHeight w:val="20"/>
        </w:trPr>
        <w:tc>
          <w:tcPr>
            <w:tcW w:w="904" w:type="pct"/>
            <w:vMerge/>
          </w:tcPr>
          <w:p w14:paraId="1F0E3F58" w14:textId="77777777" w:rsidR="0026739E" w:rsidRPr="008C134C" w:rsidDel="002A1D54" w:rsidRDefault="0026739E" w:rsidP="0026739E"/>
        </w:tc>
        <w:tc>
          <w:tcPr>
            <w:tcW w:w="4096" w:type="pct"/>
          </w:tcPr>
          <w:p w14:paraId="00A0E3D2" w14:textId="13010101" w:rsidR="0026739E" w:rsidRPr="008C134C" w:rsidRDefault="0026739E" w:rsidP="00166A4B">
            <w:pPr>
              <w:jc w:val="both"/>
            </w:pPr>
            <w:r w:rsidRPr="008C134C">
              <w:t xml:space="preserve">Группы и марки </w:t>
            </w:r>
            <w:r>
              <w:t>материалов</w:t>
            </w:r>
            <w:r w:rsidRPr="008C134C">
              <w:t xml:space="preserve">, обрабатываемых </w:t>
            </w:r>
            <w:r>
              <w:t>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5F6404D3" w14:textId="77777777" w:rsidTr="00166A4B">
        <w:trPr>
          <w:trHeight w:val="20"/>
        </w:trPr>
        <w:tc>
          <w:tcPr>
            <w:tcW w:w="904" w:type="pct"/>
            <w:vMerge/>
          </w:tcPr>
          <w:p w14:paraId="27E5A99F" w14:textId="77777777" w:rsidR="0026739E" w:rsidRPr="008C134C" w:rsidDel="002A1D54" w:rsidRDefault="0026739E" w:rsidP="0026739E"/>
        </w:tc>
        <w:tc>
          <w:tcPr>
            <w:tcW w:w="4096" w:type="pct"/>
          </w:tcPr>
          <w:p w14:paraId="30A90650" w14:textId="3E4CF685" w:rsidR="0026739E" w:rsidRPr="008C134C" w:rsidRDefault="0026739E" w:rsidP="00166A4B">
            <w:pPr>
              <w:jc w:val="both"/>
            </w:pPr>
            <w:r w:rsidRPr="008C134C">
              <w:t>Сортамент заготовок</w:t>
            </w:r>
            <w:r>
              <w:t>, обрабатываемых на 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320E7BE9" w14:textId="77777777" w:rsidTr="00166A4B">
        <w:trPr>
          <w:trHeight w:val="20"/>
        </w:trPr>
        <w:tc>
          <w:tcPr>
            <w:tcW w:w="904" w:type="pct"/>
            <w:vMerge/>
          </w:tcPr>
          <w:p w14:paraId="1B1A03B9" w14:textId="77777777" w:rsidR="0026739E" w:rsidRPr="008C134C" w:rsidDel="002A1D54" w:rsidRDefault="0026739E" w:rsidP="0026739E"/>
        </w:tc>
        <w:tc>
          <w:tcPr>
            <w:tcW w:w="4096" w:type="pct"/>
          </w:tcPr>
          <w:p w14:paraId="500D875B" w14:textId="1B0F8EB0" w:rsidR="0026739E" w:rsidRPr="008C134C" w:rsidRDefault="0026739E" w:rsidP="00166A4B">
            <w:pPr>
              <w:jc w:val="both"/>
            </w:pPr>
            <w:r>
              <w:t xml:space="preserve">Типовые </w:t>
            </w:r>
            <w:r w:rsidRPr="008C134C">
              <w:t xml:space="preserve">технологические операции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658172B9" w14:textId="77777777" w:rsidTr="00166A4B">
        <w:trPr>
          <w:trHeight w:val="20"/>
        </w:trPr>
        <w:tc>
          <w:tcPr>
            <w:tcW w:w="904" w:type="pct"/>
            <w:vMerge/>
          </w:tcPr>
          <w:p w14:paraId="70B468EB" w14:textId="77777777" w:rsidR="0026739E" w:rsidRPr="008C134C" w:rsidDel="002A1D54" w:rsidRDefault="0026739E" w:rsidP="0026739E"/>
        </w:tc>
        <w:tc>
          <w:tcPr>
            <w:tcW w:w="4096" w:type="pct"/>
          </w:tcPr>
          <w:p w14:paraId="5429DFF4" w14:textId="72BCD2B6" w:rsidR="0026739E" w:rsidRPr="008C134C" w:rsidRDefault="0026739E" w:rsidP="00166A4B">
            <w:pPr>
              <w:jc w:val="both"/>
            </w:pPr>
            <w:r w:rsidRPr="008C134C">
              <w:t xml:space="preserve">Основные правила и способы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567B6532" w14:textId="77777777" w:rsidTr="00166A4B">
        <w:trPr>
          <w:trHeight w:val="20"/>
        </w:trPr>
        <w:tc>
          <w:tcPr>
            <w:tcW w:w="904" w:type="pct"/>
            <w:vMerge/>
          </w:tcPr>
          <w:p w14:paraId="321B104E" w14:textId="77777777" w:rsidR="0026739E" w:rsidRPr="008C134C" w:rsidDel="002A1D54" w:rsidRDefault="0026739E" w:rsidP="0026739E"/>
        </w:tc>
        <w:tc>
          <w:tcPr>
            <w:tcW w:w="4096" w:type="pct"/>
          </w:tcPr>
          <w:p w14:paraId="534D45CB" w14:textId="769356CC" w:rsidR="0026739E" w:rsidRPr="008C134C" w:rsidRDefault="0026739E" w:rsidP="00166A4B">
            <w:pPr>
              <w:jc w:val="both"/>
            </w:pPr>
            <w:r w:rsidRPr="008C134C">
              <w:t xml:space="preserve">Способы контроля </w:t>
            </w:r>
            <w:r>
              <w:t xml:space="preserve">размеров 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AF1716">
              <w:br/>
            </w:r>
            <w:r>
              <w:lastRenderedPageBreak/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4AFE3412" w14:textId="77777777" w:rsidTr="00166A4B">
        <w:trPr>
          <w:trHeight w:val="20"/>
        </w:trPr>
        <w:tc>
          <w:tcPr>
            <w:tcW w:w="904" w:type="pct"/>
            <w:vMerge/>
          </w:tcPr>
          <w:p w14:paraId="56E610F2" w14:textId="77777777" w:rsidR="0026739E" w:rsidRPr="008C134C" w:rsidDel="002A1D54" w:rsidRDefault="0026739E" w:rsidP="0026739E"/>
        </w:tc>
        <w:tc>
          <w:tcPr>
            <w:tcW w:w="4096" w:type="pct"/>
          </w:tcPr>
          <w:p w14:paraId="5324EF53" w14:textId="6EFB1F59" w:rsidR="0026739E" w:rsidRPr="008C134C" w:rsidRDefault="0026739E" w:rsidP="00166A4B">
            <w:pPr>
              <w:jc w:val="both"/>
            </w:pPr>
            <w:r w:rsidRPr="008C134C">
              <w:t xml:space="preserve">Виды, конструкции, назначение контрольно-измерительных инструментов для контроля </w:t>
            </w:r>
            <w:r>
              <w:t xml:space="preserve">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18F4BB04" w14:textId="77777777" w:rsidTr="00166A4B">
        <w:trPr>
          <w:trHeight w:val="20"/>
        </w:trPr>
        <w:tc>
          <w:tcPr>
            <w:tcW w:w="904" w:type="pct"/>
            <w:vMerge/>
          </w:tcPr>
          <w:p w14:paraId="1520661E" w14:textId="77777777" w:rsidR="0026739E" w:rsidRPr="008C134C" w:rsidDel="002A1D54" w:rsidRDefault="0026739E" w:rsidP="0026739E"/>
        </w:tc>
        <w:tc>
          <w:tcPr>
            <w:tcW w:w="4096" w:type="pct"/>
          </w:tcPr>
          <w:p w14:paraId="16FA3CA1" w14:textId="046B66A1" w:rsidR="0026739E" w:rsidRPr="008C134C" w:rsidRDefault="0026739E" w:rsidP="00166A4B">
            <w:pPr>
              <w:jc w:val="both"/>
            </w:pPr>
            <w:r w:rsidRPr="007C03E1">
              <w:t>Схемы и правила складирования изделий</w:t>
            </w:r>
            <w:r>
              <w:t xml:space="preserve">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031F6CC7" w14:textId="77777777" w:rsidTr="00166A4B">
        <w:trPr>
          <w:trHeight w:val="20"/>
        </w:trPr>
        <w:tc>
          <w:tcPr>
            <w:tcW w:w="904" w:type="pct"/>
            <w:vMerge/>
          </w:tcPr>
          <w:p w14:paraId="7FB749B6" w14:textId="77777777" w:rsidR="0026739E" w:rsidRPr="008C134C" w:rsidDel="002A1D54" w:rsidRDefault="0026739E" w:rsidP="0026739E"/>
        </w:tc>
        <w:tc>
          <w:tcPr>
            <w:tcW w:w="4096" w:type="pct"/>
          </w:tcPr>
          <w:p w14:paraId="3593D356" w14:textId="4BF5AD5C" w:rsidR="0026739E" w:rsidRPr="008C134C" w:rsidRDefault="0026739E" w:rsidP="00166A4B">
            <w:pPr>
              <w:jc w:val="both"/>
            </w:pPr>
            <w:r>
              <w:t>Д</w:t>
            </w:r>
            <w:r w:rsidRPr="008C134C">
              <w:t xml:space="preserve">опуски на </w:t>
            </w:r>
            <w:r>
              <w:t xml:space="preserve">изделия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63DE0688" w14:textId="77777777" w:rsidTr="00166A4B">
        <w:trPr>
          <w:trHeight w:val="20"/>
        </w:trPr>
        <w:tc>
          <w:tcPr>
            <w:tcW w:w="904" w:type="pct"/>
            <w:vMerge/>
          </w:tcPr>
          <w:p w14:paraId="679CBC4C" w14:textId="77777777" w:rsidR="0026739E" w:rsidRPr="008C134C" w:rsidDel="002A1D54" w:rsidRDefault="0026739E" w:rsidP="0026739E"/>
        </w:tc>
        <w:tc>
          <w:tcPr>
            <w:tcW w:w="4096" w:type="pct"/>
          </w:tcPr>
          <w:p w14:paraId="02F09DAF" w14:textId="51F43A89" w:rsidR="0026739E" w:rsidRPr="008C134C" w:rsidRDefault="0026739E" w:rsidP="00166A4B">
            <w:pPr>
              <w:jc w:val="both"/>
            </w:pPr>
            <w:r>
              <w:t>Правила строповки и перемещения грузов</w:t>
            </w:r>
          </w:p>
        </w:tc>
      </w:tr>
      <w:tr w:rsidR="0026739E" w:rsidRPr="008C134C" w14:paraId="737B96C2" w14:textId="77777777" w:rsidTr="00166A4B">
        <w:trPr>
          <w:trHeight w:val="20"/>
        </w:trPr>
        <w:tc>
          <w:tcPr>
            <w:tcW w:w="904" w:type="pct"/>
            <w:vMerge/>
          </w:tcPr>
          <w:p w14:paraId="57AD85F2" w14:textId="77777777" w:rsidR="0026739E" w:rsidRPr="008C134C" w:rsidDel="002A1D54" w:rsidRDefault="0026739E" w:rsidP="0026739E"/>
        </w:tc>
        <w:tc>
          <w:tcPr>
            <w:tcW w:w="4096" w:type="pct"/>
          </w:tcPr>
          <w:p w14:paraId="36F86D08" w14:textId="7E6BD554" w:rsidR="0026739E" w:rsidRPr="008C134C" w:rsidRDefault="0026739E" w:rsidP="00166A4B">
            <w:pPr>
              <w:jc w:val="both"/>
            </w:pPr>
            <w:r w:rsidRPr="008C134C">
              <w:rPr>
                <w:rFonts w:eastAsia="Batang"/>
              </w:rPr>
              <w:t xml:space="preserve">Приемы работы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2DE8C785" w14:textId="77777777" w:rsidTr="00166A4B">
        <w:trPr>
          <w:trHeight w:val="20"/>
        </w:trPr>
        <w:tc>
          <w:tcPr>
            <w:tcW w:w="904" w:type="pct"/>
            <w:vMerge/>
          </w:tcPr>
          <w:p w14:paraId="67537BEC" w14:textId="77777777" w:rsidR="0026739E" w:rsidRPr="008C134C" w:rsidDel="002A1D54" w:rsidRDefault="0026739E" w:rsidP="0026739E"/>
        </w:tc>
        <w:tc>
          <w:tcPr>
            <w:tcW w:w="4096" w:type="pct"/>
          </w:tcPr>
          <w:p w14:paraId="08C5F8DC" w14:textId="011F4899" w:rsidR="0026739E" w:rsidRPr="008C134C" w:rsidRDefault="0026739E" w:rsidP="00166A4B">
            <w:pPr>
              <w:jc w:val="both"/>
            </w:pPr>
            <w:r w:rsidRPr="008C134C">
              <w:t xml:space="preserve">Виды и </w:t>
            </w:r>
            <w:r w:rsidR="00DC65BB">
              <w:t xml:space="preserve">правила применения средств индивидуальной </w:t>
            </w:r>
            <w:r w:rsidRPr="008C134C">
              <w:t>и коллективной защиты при</w:t>
            </w:r>
            <w:r w:rsidRPr="008C134C">
              <w:rPr>
                <w:rFonts w:eastAsia="Batang"/>
              </w:rPr>
              <w:t xml:space="preserve">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>
              <w:t>магнитно-импульсных штамповочных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26739E" w:rsidRPr="008C134C" w14:paraId="21BF3CA5" w14:textId="77777777" w:rsidTr="00166A4B">
        <w:trPr>
          <w:trHeight w:val="20"/>
        </w:trPr>
        <w:tc>
          <w:tcPr>
            <w:tcW w:w="904" w:type="pct"/>
            <w:vMerge/>
          </w:tcPr>
          <w:p w14:paraId="3C32A6EB" w14:textId="77777777" w:rsidR="0026739E" w:rsidRPr="008C134C" w:rsidDel="002A1D54" w:rsidRDefault="0026739E" w:rsidP="0026739E"/>
        </w:tc>
        <w:tc>
          <w:tcPr>
            <w:tcW w:w="4096" w:type="pct"/>
          </w:tcPr>
          <w:p w14:paraId="7E3A6846" w14:textId="585C9364" w:rsidR="0026739E" w:rsidRPr="008C134C" w:rsidRDefault="0026739E" w:rsidP="00166A4B">
            <w:pPr>
              <w:jc w:val="both"/>
              <w:rPr>
                <w:rFonts w:eastAsia="Batang"/>
              </w:rPr>
            </w:pPr>
            <w:r w:rsidRPr="008C134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6739E" w:rsidRPr="008C134C" w14:paraId="4C56F953" w14:textId="77777777" w:rsidTr="00166A4B">
        <w:trPr>
          <w:trHeight w:val="20"/>
        </w:trPr>
        <w:tc>
          <w:tcPr>
            <w:tcW w:w="904" w:type="pct"/>
          </w:tcPr>
          <w:p w14:paraId="4086391E" w14:textId="77777777" w:rsidR="0026739E" w:rsidRPr="008C134C" w:rsidDel="002A1D54" w:rsidRDefault="0026739E" w:rsidP="0026739E">
            <w:r w:rsidRPr="008C134C" w:rsidDel="002A1D54">
              <w:t>Другие характеристики</w:t>
            </w:r>
          </w:p>
        </w:tc>
        <w:tc>
          <w:tcPr>
            <w:tcW w:w="4096" w:type="pct"/>
          </w:tcPr>
          <w:p w14:paraId="784A100F" w14:textId="77777777" w:rsidR="0026739E" w:rsidRPr="008C134C" w:rsidRDefault="0026739E" w:rsidP="00166A4B">
            <w:pPr>
              <w:jc w:val="both"/>
            </w:pPr>
            <w:r w:rsidRPr="008C134C">
              <w:t>-</w:t>
            </w:r>
          </w:p>
        </w:tc>
      </w:tr>
    </w:tbl>
    <w:p w14:paraId="1F5CDF0A" w14:textId="77777777" w:rsidR="00D74B16" w:rsidRDefault="00D74B16" w:rsidP="003B702F">
      <w:pPr>
        <w:rPr>
          <w:b/>
          <w:bCs w:val="0"/>
        </w:rPr>
      </w:pPr>
    </w:p>
    <w:p w14:paraId="3FA7B1F4" w14:textId="1523F439" w:rsidR="007977B4" w:rsidRDefault="007977B4" w:rsidP="003B702F">
      <w:pPr>
        <w:rPr>
          <w:b/>
          <w:bCs w:val="0"/>
        </w:rPr>
      </w:pPr>
      <w:r w:rsidRPr="003B702F">
        <w:rPr>
          <w:b/>
          <w:bCs w:val="0"/>
        </w:rPr>
        <w:t>3.3.2. Трудовая функция</w:t>
      </w:r>
    </w:p>
    <w:p w14:paraId="1D42775F" w14:textId="77777777" w:rsidR="00D74B16" w:rsidRPr="003B702F" w:rsidRDefault="00D74B16" w:rsidP="003B702F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7"/>
        <w:gridCol w:w="5255"/>
        <w:gridCol w:w="552"/>
        <w:gridCol w:w="863"/>
        <w:gridCol w:w="1447"/>
        <w:gridCol w:w="336"/>
      </w:tblGrid>
      <w:tr w:rsidR="007977B4" w:rsidRPr="008C134C" w14:paraId="7EFBB19E" w14:textId="77777777" w:rsidTr="000120EE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F62BE73" w14:textId="7667B678" w:rsidR="007977B4" w:rsidRPr="008C134C" w:rsidRDefault="007977B4" w:rsidP="008C134C">
            <w:r w:rsidRPr="008C134C">
              <w:t xml:space="preserve"> </w:t>
            </w:r>
            <w:r w:rsidR="004308A7" w:rsidRPr="004308A7">
              <w:rPr>
                <w:sz w:val="20"/>
              </w:rPr>
              <w:t>Наименование</w:t>
            </w:r>
          </w:p>
        </w:tc>
        <w:tc>
          <w:tcPr>
            <w:tcW w:w="2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10F54" w14:textId="03347DAA" w:rsidR="007977B4" w:rsidRPr="008C134C" w:rsidRDefault="0026739E" w:rsidP="008C134C">
            <w:r>
              <w:rPr>
                <w:bCs w:val="0"/>
                <w:color w:val="000000"/>
              </w:rPr>
              <w:t>Штамповка-сборка</w:t>
            </w:r>
            <w:r w:rsidR="007D5CCF">
              <w:rPr>
                <w:bCs w:val="0"/>
                <w:color w:val="000000"/>
              </w:rPr>
              <w:t xml:space="preserve"> изделий на </w:t>
            </w:r>
            <w:r w:rsidR="00285F40">
              <w:rPr>
                <w:bCs w:val="0"/>
                <w:color w:val="000000"/>
              </w:rPr>
              <w:t>магнитно-импульсных штампо</w:t>
            </w:r>
            <w:r w:rsidR="00F6367D">
              <w:t>сборочных</w:t>
            </w:r>
            <w:r w:rsidR="00285F40">
              <w:rPr>
                <w:bCs w:val="0"/>
                <w:color w:val="000000"/>
              </w:rPr>
              <w:t xml:space="preserve"> установках с энергией</w:t>
            </w:r>
            <w:r w:rsidR="007D5CCF">
              <w:rPr>
                <w:bCs w:val="0"/>
                <w:color w:val="000000"/>
              </w:rPr>
              <w:t xml:space="preserve"> свыше 20 кДж</w:t>
            </w:r>
          </w:p>
        </w:tc>
        <w:tc>
          <w:tcPr>
            <w:tcW w:w="1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25E348" w14:textId="49CD3586" w:rsidR="007977B4" w:rsidRPr="008C134C" w:rsidRDefault="004308A7" w:rsidP="000120EE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D0BDC" w14:textId="4385A129" w:rsidR="007977B4" w:rsidRPr="008C134C" w:rsidRDefault="000120EE" w:rsidP="000120EE">
            <w:pPr>
              <w:jc w:val="center"/>
            </w:pPr>
            <w:r>
              <w:rPr>
                <w:lang w:val="en-US"/>
              </w:rPr>
              <w:t>C</w:t>
            </w:r>
            <w:r w:rsidR="007977B4" w:rsidRPr="008C134C">
              <w:t>/02.</w:t>
            </w:r>
            <w:r w:rsidR="003312AB">
              <w:t>4</w:t>
            </w:r>
          </w:p>
        </w:tc>
        <w:tc>
          <w:tcPr>
            <w:tcW w:w="71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50CD46F" w14:textId="6ACF81AB" w:rsidR="007977B4" w:rsidRPr="008C134C" w:rsidRDefault="004308A7" w:rsidP="000120EE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3E742D" w14:textId="77777777" w:rsidR="007977B4" w:rsidRPr="008C134C" w:rsidRDefault="003312AB" w:rsidP="000120EE">
            <w:pPr>
              <w:jc w:val="center"/>
            </w:pPr>
            <w:r>
              <w:t>4</w:t>
            </w:r>
          </w:p>
        </w:tc>
      </w:tr>
    </w:tbl>
    <w:p w14:paraId="19EA3601" w14:textId="77777777" w:rsidR="00D74B16" w:rsidRDefault="00D74B16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3E693E" w:rsidRPr="008C134C" w14:paraId="004A1339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0D9A9F63" w14:textId="77777777" w:rsidR="003E693E" w:rsidRPr="008C134C" w:rsidRDefault="003E693E" w:rsidP="003E693E">
            <w:r w:rsidRPr="008C134C">
              <w:t>Трудовые действия</w:t>
            </w:r>
          </w:p>
        </w:tc>
        <w:tc>
          <w:tcPr>
            <w:tcW w:w="4096" w:type="pct"/>
          </w:tcPr>
          <w:p w14:paraId="7FE14612" w14:textId="0D75D170" w:rsidR="003E693E" w:rsidRPr="008C134C" w:rsidRDefault="003E693E" w:rsidP="00166A4B">
            <w:pPr>
              <w:jc w:val="both"/>
            </w:pPr>
            <w:r w:rsidRPr="008C134C">
              <w:t xml:space="preserve">Подготовка рабочего места к </w:t>
            </w:r>
            <w:r w:rsidR="008A2331">
              <w:rPr>
                <w:bCs w:val="0"/>
                <w:color w:val="000000"/>
              </w:rPr>
              <w:t>штамповке-</w:t>
            </w:r>
            <w:r>
              <w:t>сборке</w:t>
            </w:r>
            <w:r w:rsidRPr="007D5CCF">
              <w:t xml:space="preserve"> изделий на </w:t>
            </w:r>
            <w:r w:rsidR="00AF1716">
              <w:br/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3E693E" w:rsidRPr="008C134C" w14:paraId="37E96FEF" w14:textId="77777777" w:rsidTr="00166A4B">
        <w:trPr>
          <w:trHeight w:val="20"/>
        </w:trPr>
        <w:tc>
          <w:tcPr>
            <w:tcW w:w="904" w:type="pct"/>
            <w:vMerge/>
          </w:tcPr>
          <w:p w14:paraId="34D01227" w14:textId="77777777" w:rsidR="003E693E" w:rsidRPr="008C134C" w:rsidRDefault="003E693E" w:rsidP="003E693E"/>
        </w:tc>
        <w:tc>
          <w:tcPr>
            <w:tcW w:w="4096" w:type="pct"/>
          </w:tcPr>
          <w:p w14:paraId="2D552E99" w14:textId="26C2FFB2" w:rsidR="003E693E" w:rsidRPr="008C134C" w:rsidRDefault="003E693E" w:rsidP="00166A4B">
            <w:pPr>
              <w:jc w:val="both"/>
            </w:pPr>
            <w:r w:rsidRPr="008C134C">
              <w:t>Подготовка к работе</w:t>
            </w:r>
            <w:r>
              <w:rPr>
                <w:color w:val="000000"/>
              </w:rPr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3E693E" w:rsidRPr="008C134C" w14:paraId="7614AA35" w14:textId="77777777" w:rsidTr="00166A4B">
        <w:trPr>
          <w:trHeight w:val="20"/>
        </w:trPr>
        <w:tc>
          <w:tcPr>
            <w:tcW w:w="904" w:type="pct"/>
            <w:vMerge/>
          </w:tcPr>
          <w:p w14:paraId="11780130" w14:textId="77777777" w:rsidR="003E693E" w:rsidRPr="008C134C" w:rsidRDefault="003E693E" w:rsidP="003E693E"/>
        </w:tc>
        <w:tc>
          <w:tcPr>
            <w:tcW w:w="4096" w:type="pct"/>
          </w:tcPr>
          <w:p w14:paraId="43D24E5A" w14:textId="2C6D9F64" w:rsidR="003E693E" w:rsidRPr="008C134C" w:rsidRDefault="00DE6A5C" w:rsidP="00166A4B">
            <w:pPr>
              <w:jc w:val="both"/>
            </w:pPr>
            <w:r>
              <w:t>Ежесменное техническое обслуживание</w:t>
            </w:r>
            <w:r w:rsidR="003E693E" w:rsidRPr="007D5CCF"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 w:rsidR="003E693E">
              <w:rPr>
                <w:bCs w:val="0"/>
                <w:color w:val="000000"/>
              </w:rPr>
              <w:t>свыше 20 кДж</w:t>
            </w:r>
          </w:p>
        </w:tc>
      </w:tr>
      <w:tr w:rsidR="003E693E" w:rsidRPr="008C134C" w14:paraId="060FCBDD" w14:textId="77777777" w:rsidTr="00166A4B">
        <w:trPr>
          <w:trHeight w:val="20"/>
        </w:trPr>
        <w:tc>
          <w:tcPr>
            <w:tcW w:w="904" w:type="pct"/>
            <w:vMerge/>
          </w:tcPr>
          <w:p w14:paraId="11D2B974" w14:textId="77777777" w:rsidR="003E693E" w:rsidRPr="008C134C" w:rsidRDefault="003E693E" w:rsidP="003E693E"/>
        </w:tc>
        <w:tc>
          <w:tcPr>
            <w:tcW w:w="4096" w:type="pct"/>
          </w:tcPr>
          <w:p w14:paraId="5C2156E7" w14:textId="7BF07CF1" w:rsidR="003E693E" w:rsidRPr="008C134C" w:rsidRDefault="00C73434" w:rsidP="00166A4B">
            <w:pPr>
              <w:jc w:val="both"/>
            </w:pPr>
            <w:r>
              <w:t>Позиционирование и фиксация</w:t>
            </w:r>
            <w:r w:rsidR="003E693E">
              <w:t xml:space="preserve"> изделий для </w:t>
            </w:r>
            <w:r w:rsidR="008A2331">
              <w:rPr>
                <w:bCs w:val="0"/>
                <w:color w:val="000000"/>
              </w:rPr>
              <w:t>штамповки-</w:t>
            </w:r>
            <w:r w:rsidR="003E693E">
              <w:t xml:space="preserve">сборки на </w:t>
            </w:r>
            <w:r w:rsidR="00AF1716">
              <w:br/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="003E693E" w:rsidRPr="007D5CCF">
              <w:t xml:space="preserve"> </w:t>
            </w:r>
            <w:r w:rsidR="003E693E">
              <w:rPr>
                <w:bCs w:val="0"/>
                <w:color w:val="000000"/>
              </w:rPr>
              <w:t>свыше 20 кДж</w:t>
            </w:r>
          </w:p>
        </w:tc>
      </w:tr>
      <w:tr w:rsidR="003E693E" w:rsidRPr="008C134C" w14:paraId="1BFA180E" w14:textId="77777777" w:rsidTr="00166A4B">
        <w:trPr>
          <w:trHeight w:val="20"/>
        </w:trPr>
        <w:tc>
          <w:tcPr>
            <w:tcW w:w="904" w:type="pct"/>
            <w:vMerge/>
          </w:tcPr>
          <w:p w14:paraId="325699A3" w14:textId="77777777" w:rsidR="003E693E" w:rsidRPr="008C134C" w:rsidRDefault="003E693E" w:rsidP="003E693E"/>
        </w:tc>
        <w:tc>
          <w:tcPr>
            <w:tcW w:w="4096" w:type="pct"/>
          </w:tcPr>
          <w:p w14:paraId="3F50DB4E" w14:textId="2AAA6A03" w:rsidR="003E693E" w:rsidRPr="008C134C" w:rsidRDefault="003E693E" w:rsidP="00166A4B">
            <w:pPr>
              <w:jc w:val="both"/>
            </w:pPr>
            <w:r>
              <w:t>Подача</w:t>
            </w:r>
            <w:r w:rsidRPr="007C03E1">
              <w:t xml:space="preserve"> </w:t>
            </w:r>
            <w:r>
              <w:t>изделий</w:t>
            </w:r>
            <w:r w:rsidRPr="007C03E1">
              <w:t xml:space="preserve"> в рабоч</w:t>
            </w:r>
            <w:r>
              <w:t xml:space="preserve">ее пространство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0B427E" w:rsidRPr="008C134C" w14:paraId="70592E6F" w14:textId="77777777" w:rsidTr="00166A4B">
        <w:trPr>
          <w:trHeight w:val="20"/>
        </w:trPr>
        <w:tc>
          <w:tcPr>
            <w:tcW w:w="904" w:type="pct"/>
            <w:vMerge/>
          </w:tcPr>
          <w:p w14:paraId="647986F5" w14:textId="77777777" w:rsidR="000B427E" w:rsidRPr="008C134C" w:rsidRDefault="000B427E" w:rsidP="000B427E"/>
        </w:tc>
        <w:tc>
          <w:tcPr>
            <w:tcW w:w="4096" w:type="pct"/>
          </w:tcPr>
          <w:p w14:paraId="253B55D9" w14:textId="4DB87981" w:rsidR="000B427E" w:rsidRPr="008C134C" w:rsidRDefault="000B427E" w:rsidP="00166A4B">
            <w:pPr>
              <w:jc w:val="both"/>
            </w:pPr>
            <w:r w:rsidRPr="008C134C">
              <w:t xml:space="preserve">Управление </w:t>
            </w:r>
            <w:r w:rsidR="00285F40">
              <w:t>магнитно-импульсными штампо</w:t>
            </w:r>
            <w:r w:rsidR="00F6367D">
              <w:t>сборочными</w:t>
            </w:r>
            <w:r w:rsidR="00285F40">
              <w:t xml:space="preserve"> установками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0B427E" w:rsidRPr="008C134C" w14:paraId="55DDCB52" w14:textId="77777777" w:rsidTr="00166A4B">
        <w:trPr>
          <w:trHeight w:val="20"/>
        </w:trPr>
        <w:tc>
          <w:tcPr>
            <w:tcW w:w="904" w:type="pct"/>
            <w:vMerge/>
          </w:tcPr>
          <w:p w14:paraId="285758E7" w14:textId="77777777" w:rsidR="000B427E" w:rsidRPr="008C134C" w:rsidRDefault="000B427E" w:rsidP="000B427E"/>
        </w:tc>
        <w:tc>
          <w:tcPr>
            <w:tcW w:w="4096" w:type="pct"/>
          </w:tcPr>
          <w:p w14:paraId="39FA6412" w14:textId="421606B0" w:rsidR="000B427E" w:rsidRPr="008C134C" w:rsidRDefault="000B427E" w:rsidP="00166A4B">
            <w:pPr>
              <w:jc w:val="both"/>
            </w:pPr>
            <w:r w:rsidRPr="008C134C">
              <w:t>Управление</w:t>
            </w:r>
            <w:r>
              <w:t xml:space="preserve"> средствами</w:t>
            </w:r>
            <w:r w:rsidR="0075357F">
              <w:t xml:space="preserve"> механизации</w:t>
            </w:r>
            <w:r>
              <w:t xml:space="preserve"> при </w:t>
            </w:r>
            <w:r w:rsidR="008A2331">
              <w:rPr>
                <w:bCs w:val="0"/>
                <w:color w:val="000000"/>
              </w:rPr>
              <w:t>штамповке-</w:t>
            </w:r>
            <w:r>
              <w:t>сборке изделий на</w:t>
            </w:r>
            <w:r w:rsidRPr="007D5CCF"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0B427E" w:rsidRPr="008C134C" w14:paraId="37FD5C85" w14:textId="77777777" w:rsidTr="00166A4B">
        <w:trPr>
          <w:trHeight w:val="20"/>
        </w:trPr>
        <w:tc>
          <w:tcPr>
            <w:tcW w:w="904" w:type="pct"/>
            <w:vMerge/>
          </w:tcPr>
          <w:p w14:paraId="38CDFF40" w14:textId="77777777" w:rsidR="000B427E" w:rsidRPr="008C134C" w:rsidRDefault="000B427E" w:rsidP="000B427E"/>
        </w:tc>
        <w:tc>
          <w:tcPr>
            <w:tcW w:w="4096" w:type="pct"/>
          </w:tcPr>
          <w:p w14:paraId="51C61AC2" w14:textId="2CB00CF9" w:rsidR="000B427E" w:rsidRPr="008C134C" w:rsidRDefault="000B427E" w:rsidP="00166A4B">
            <w:pPr>
              <w:jc w:val="both"/>
            </w:pPr>
            <w:r>
              <w:t>Контроль работы</w:t>
            </w:r>
            <w:r w:rsidRPr="008C134C">
              <w:t xml:space="preserve">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0B427E" w:rsidRPr="008C134C" w14:paraId="196AD652" w14:textId="77777777" w:rsidTr="00166A4B">
        <w:trPr>
          <w:trHeight w:val="20"/>
        </w:trPr>
        <w:tc>
          <w:tcPr>
            <w:tcW w:w="904" w:type="pct"/>
            <w:vMerge/>
          </w:tcPr>
          <w:p w14:paraId="0DD31E34" w14:textId="77777777" w:rsidR="000B427E" w:rsidRPr="008C134C" w:rsidRDefault="000B427E" w:rsidP="000B427E"/>
        </w:tc>
        <w:tc>
          <w:tcPr>
            <w:tcW w:w="4096" w:type="pct"/>
          </w:tcPr>
          <w:p w14:paraId="773A7A18" w14:textId="6D58D4AE" w:rsidR="000B427E" w:rsidRPr="008C134C" w:rsidRDefault="000B427E" w:rsidP="00166A4B">
            <w:pPr>
              <w:jc w:val="both"/>
            </w:pPr>
            <w:r>
              <w:t xml:space="preserve">Подналадка </w:t>
            </w:r>
            <w:r w:rsidR="00285F40">
              <w:t>магнитно-импульсных штампо</w:t>
            </w:r>
            <w:r w:rsidR="00F6367D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0B427E" w:rsidRPr="008C134C" w14:paraId="02560A74" w14:textId="77777777" w:rsidTr="00166A4B">
        <w:trPr>
          <w:trHeight w:val="20"/>
        </w:trPr>
        <w:tc>
          <w:tcPr>
            <w:tcW w:w="904" w:type="pct"/>
            <w:vMerge/>
          </w:tcPr>
          <w:p w14:paraId="32ACB4F9" w14:textId="77777777" w:rsidR="000B427E" w:rsidRPr="008C134C" w:rsidRDefault="000B427E" w:rsidP="000B427E"/>
        </w:tc>
        <w:tc>
          <w:tcPr>
            <w:tcW w:w="4096" w:type="pct"/>
          </w:tcPr>
          <w:p w14:paraId="26A77C3D" w14:textId="03E41851" w:rsidR="000B427E" w:rsidRPr="008C134C" w:rsidRDefault="000B427E" w:rsidP="00166A4B">
            <w:pPr>
              <w:jc w:val="both"/>
            </w:pPr>
            <w:r w:rsidRPr="000B427E">
              <w:t>Перемещение заготовок и изделий подъемно-транспортным оборудованием</w:t>
            </w:r>
            <w:r>
              <w:t xml:space="preserve"> при </w:t>
            </w:r>
            <w:r w:rsidR="008A2331">
              <w:rPr>
                <w:bCs w:val="0"/>
                <w:color w:val="000000"/>
              </w:rPr>
              <w:t>штамповке-</w:t>
            </w:r>
            <w:r>
              <w:t>сборке изделий на</w:t>
            </w:r>
            <w:r w:rsidRPr="007D5CCF">
              <w:t xml:space="preserve">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F53254" w:rsidRPr="008C134C" w14:paraId="6E51C434" w14:textId="77777777" w:rsidTr="00166A4B">
        <w:trPr>
          <w:trHeight w:val="20"/>
        </w:trPr>
        <w:tc>
          <w:tcPr>
            <w:tcW w:w="904" w:type="pct"/>
            <w:vMerge/>
          </w:tcPr>
          <w:p w14:paraId="270C9F00" w14:textId="77777777" w:rsidR="00F53254" w:rsidRPr="008C134C" w:rsidRDefault="00F53254" w:rsidP="00F53254"/>
        </w:tc>
        <w:tc>
          <w:tcPr>
            <w:tcW w:w="4096" w:type="pct"/>
          </w:tcPr>
          <w:p w14:paraId="2A3C81F1" w14:textId="7624ACFE" w:rsidR="00F53254" w:rsidRPr="008C134C" w:rsidRDefault="00F53254" w:rsidP="00166A4B">
            <w:pPr>
              <w:jc w:val="both"/>
            </w:pPr>
            <w:r w:rsidRPr="008C134C">
              <w:t>Складирование</w:t>
            </w:r>
            <w:r>
              <w:t xml:space="preserve"> изделий после </w:t>
            </w:r>
            <w:r w:rsidR="008A2331">
              <w:rPr>
                <w:bCs w:val="0"/>
                <w:color w:val="000000"/>
              </w:rPr>
              <w:t>штамповки-</w:t>
            </w:r>
            <w:r>
              <w:t xml:space="preserve">сборки на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F53254" w:rsidRPr="008C134C" w14:paraId="61C2957F" w14:textId="77777777" w:rsidTr="00166A4B">
        <w:trPr>
          <w:trHeight w:val="20"/>
        </w:trPr>
        <w:tc>
          <w:tcPr>
            <w:tcW w:w="904" w:type="pct"/>
            <w:vMerge/>
          </w:tcPr>
          <w:p w14:paraId="51E0EDEF" w14:textId="77777777" w:rsidR="00F53254" w:rsidRPr="008C134C" w:rsidRDefault="00F53254" w:rsidP="00F53254"/>
        </w:tc>
        <w:tc>
          <w:tcPr>
            <w:tcW w:w="4096" w:type="pct"/>
          </w:tcPr>
          <w:p w14:paraId="3D14CB28" w14:textId="53F61FC9" w:rsidR="00F53254" w:rsidRPr="008C134C" w:rsidRDefault="00F53254" w:rsidP="00166A4B">
            <w:pPr>
              <w:jc w:val="both"/>
            </w:pPr>
            <w:r w:rsidRPr="008C134C">
              <w:t xml:space="preserve">Выявление дефектов в </w:t>
            </w:r>
            <w:r>
              <w:t xml:space="preserve">изделиях после </w:t>
            </w:r>
            <w:r w:rsidR="008A2331">
              <w:rPr>
                <w:bCs w:val="0"/>
                <w:color w:val="000000"/>
              </w:rPr>
              <w:t>штамповки-</w:t>
            </w:r>
            <w:r>
              <w:t xml:space="preserve">сборки на </w:t>
            </w:r>
            <w:r w:rsidR="00AF1716">
              <w:br/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F53254" w:rsidRPr="008C134C" w14:paraId="684179A1" w14:textId="77777777" w:rsidTr="00166A4B">
        <w:trPr>
          <w:trHeight w:val="20"/>
        </w:trPr>
        <w:tc>
          <w:tcPr>
            <w:tcW w:w="904" w:type="pct"/>
            <w:vMerge/>
          </w:tcPr>
          <w:p w14:paraId="3DE400FB" w14:textId="77777777" w:rsidR="00F53254" w:rsidRPr="008C134C" w:rsidRDefault="00F53254" w:rsidP="00F53254"/>
        </w:tc>
        <w:tc>
          <w:tcPr>
            <w:tcW w:w="4096" w:type="pct"/>
          </w:tcPr>
          <w:p w14:paraId="6F0685A2" w14:textId="4670996A" w:rsidR="00F53254" w:rsidRPr="008C134C" w:rsidRDefault="00F53254" w:rsidP="00166A4B">
            <w:pPr>
              <w:jc w:val="both"/>
            </w:pPr>
            <w:r w:rsidRPr="008C134C">
              <w:t xml:space="preserve">Периодический контроль размеров </w:t>
            </w:r>
            <w:r>
              <w:t xml:space="preserve">изделий после </w:t>
            </w:r>
            <w:r w:rsidR="008A2331">
              <w:rPr>
                <w:bCs w:val="0"/>
                <w:color w:val="000000"/>
              </w:rPr>
              <w:t>штамповки-</w:t>
            </w:r>
            <w:r>
              <w:t xml:space="preserve">сборки на </w:t>
            </w:r>
            <w:r w:rsidR="00285F40">
              <w:lastRenderedPageBreak/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0C6BCE" w:rsidRPr="008C134C" w14:paraId="4D095B71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32E41757" w14:textId="77777777" w:rsidR="000C6BCE" w:rsidRPr="008C134C" w:rsidDel="002A1D54" w:rsidRDefault="000C6BCE" w:rsidP="000C6BCE">
            <w:r w:rsidRPr="008C134C" w:rsidDel="002A1D54">
              <w:lastRenderedPageBreak/>
              <w:t>Необходимые умения</w:t>
            </w:r>
          </w:p>
        </w:tc>
        <w:tc>
          <w:tcPr>
            <w:tcW w:w="4096" w:type="pct"/>
          </w:tcPr>
          <w:p w14:paraId="73603620" w14:textId="676CF257" w:rsidR="000C6BCE" w:rsidRPr="008C134C" w:rsidRDefault="000C6BCE" w:rsidP="00166A4B">
            <w:pPr>
              <w:jc w:val="both"/>
            </w:pPr>
            <w:r>
              <w:t>Читать и анализировать конструкторскую и технологическую документацию</w:t>
            </w:r>
          </w:p>
        </w:tc>
      </w:tr>
      <w:tr w:rsidR="00EE494E" w:rsidRPr="008C134C" w14:paraId="50D02FD9" w14:textId="77777777" w:rsidTr="00166A4B">
        <w:trPr>
          <w:trHeight w:val="20"/>
        </w:trPr>
        <w:tc>
          <w:tcPr>
            <w:tcW w:w="904" w:type="pct"/>
            <w:vMerge/>
          </w:tcPr>
          <w:p w14:paraId="7B05D497" w14:textId="77777777" w:rsidR="00EE494E" w:rsidRPr="008C134C" w:rsidDel="002A1D54" w:rsidRDefault="00EE494E" w:rsidP="00EE494E"/>
        </w:tc>
        <w:tc>
          <w:tcPr>
            <w:tcW w:w="4096" w:type="pct"/>
          </w:tcPr>
          <w:p w14:paraId="29B99D31" w14:textId="4F8D4C78" w:rsidR="00EE494E" w:rsidRPr="008C134C" w:rsidRDefault="00EE494E" w:rsidP="00166A4B">
            <w:pPr>
              <w:jc w:val="both"/>
            </w:pPr>
            <w:r w:rsidRPr="008C134C">
              <w:t xml:space="preserve">Использовать </w:t>
            </w:r>
            <w:r w:rsidR="00285F40">
              <w:t>магнитно-импульсные штампо</w:t>
            </w:r>
            <w:r w:rsidR="00F35FEF">
              <w:t>сборочные</w:t>
            </w:r>
            <w:r w:rsidR="00285F40">
              <w:t xml:space="preserve"> установки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EE494E" w:rsidRPr="008C134C" w14:paraId="424D639B" w14:textId="77777777" w:rsidTr="00166A4B">
        <w:trPr>
          <w:trHeight w:val="20"/>
        </w:trPr>
        <w:tc>
          <w:tcPr>
            <w:tcW w:w="904" w:type="pct"/>
            <w:vMerge/>
          </w:tcPr>
          <w:p w14:paraId="5DC889DF" w14:textId="77777777" w:rsidR="00EE494E" w:rsidRPr="008C134C" w:rsidDel="002A1D54" w:rsidRDefault="00EE494E" w:rsidP="00EE494E"/>
        </w:tc>
        <w:tc>
          <w:tcPr>
            <w:tcW w:w="4096" w:type="pct"/>
          </w:tcPr>
          <w:p w14:paraId="715E1B62" w14:textId="7ABB6D89" w:rsidR="00EE494E" w:rsidRPr="008C134C" w:rsidRDefault="00EE494E" w:rsidP="00166A4B">
            <w:pPr>
              <w:jc w:val="both"/>
            </w:pPr>
            <w:r>
              <w:t>Использовать средства механизации при</w:t>
            </w:r>
            <w:r w:rsidRPr="008C134C">
              <w:t xml:space="preserve"> </w:t>
            </w:r>
            <w:r w:rsidR="008A2331">
              <w:rPr>
                <w:bCs w:val="0"/>
                <w:color w:val="000000"/>
              </w:rPr>
              <w:t>штамповке-</w:t>
            </w:r>
            <w:r>
              <w:t xml:space="preserve">сборке изделий на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EE494E" w:rsidRPr="008C134C" w14:paraId="2B55EC05" w14:textId="77777777" w:rsidTr="00166A4B">
        <w:trPr>
          <w:trHeight w:val="20"/>
        </w:trPr>
        <w:tc>
          <w:tcPr>
            <w:tcW w:w="904" w:type="pct"/>
            <w:vMerge/>
          </w:tcPr>
          <w:p w14:paraId="2DF30574" w14:textId="77777777" w:rsidR="00EE494E" w:rsidRPr="008C134C" w:rsidDel="002A1D54" w:rsidRDefault="00EE494E" w:rsidP="00EE494E"/>
        </w:tc>
        <w:tc>
          <w:tcPr>
            <w:tcW w:w="4096" w:type="pct"/>
          </w:tcPr>
          <w:p w14:paraId="5F250C4E" w14:textId="33779FF7" w:rsidR="00EE494E" w:rsidRPr="008C134C" w:rsidRDefault="00EE494E" w:rsidP="00166A4B">
            <w:pPr>
              <w:jc w:val="both"/>
            </w:pPr>
            <w:r>
              <w:t>Использовать штамповую оснастку для</w:t>
            </w:r>
            <w:r w:rsidRPr="008C134C">
              <w:t xml:space="preserve"> </w:t>
            </w:r>
            <w:r w:rsidR="008A2331">
              <w:rPr>
                <w:bCs w:val="0"/>
                <w:color w:val="000000"/>
              </w:rPr>
              <w:t>штамповки-</w:t>
            </w:r>
            <w:r>
              <w:t xml:space="preserve">сборки изделий на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EE494E" w:rsidRPr="008C134C" w14:paraId="4E74B8EF" w14:textId="77777777" w:rsidTr="00166A4B">
        <w:trPr>
          <w:trHeight w:val="20"/>
        </w:trPr>
        <w:tc>
          <w:tcPr>
            <w:tcW w:w="904" w:type="pct"/>
            <w:vMerge/>
          </w:tcPr>
          <w:p w14:paraId="1AE34295" w14:textId="77777777" w:rsidR="00EE494E" w:rsidRPr="008C134C" w:rsidDel="002A1D54" w:rsidRDefault="00EE494E" w:rsidP="00EE494E"/>
        </w:tc>
        <w:tc>
          <w:tcPr>
            <w:tcW w:w="4096" w:type="pct"/>
          </w:tcPr>
          <w:p w14:paraId="1B7E1191" w14:textId="3AE35AE6" w:rsidR="00EE494E" w:rsidRPr="008C134C" w:rsidRDefault="00EE494E" w:rsidP="00166A4B">
            <w:pPr>
              <w:jc w:val="both"/>
            </w:pPr>
            <w:r w:rsidRPr="0031221C">
              <w:t xml:space="preserve">Выполнять </w:t>
            </w:r>
            <w:r w:rsidR="00DE6A5C">
              <w:t>ежесменное техническое обслуживание</w:t>
            </w:r>
            <w:r w:rsidRPr="0031221C">
              <w:t xml:space="preserve">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EE494E" w:rsidRPr="008C134C" w14:paraId="0BCCD42E" w14:textId="77777777" w:rsidTr="00166A4B">
        <w:trPr>
          <w:trHeight w:val="20"/>
        </w:trPr>
        <w:tc>
          <w:tcPr>
            <w:tcW w:w="904" w:type="pct"/>
            <w:vMerge/>
          </w:tcPr>
          <w:p w14:paraId="6EE7956E" w14:textId="77777777" w:rsidR="00EE494E" w:rsidRPr="008C134C" w:rsidDel="002A1D54" w:rsidRDefault="00EE494E" w:rsidP="00EE494E"/>
        </w:tc>
        <w:tc>
          <w:tcPr>
            <w:tcW w:w="4096" w:type="pct"/>
          </w:tcPr>
          <w:p w14:paraId="455C94FF" w14:textId="242E5423" w:rsidR="00EE494E" w:rsidRPr="00EE494E" w:rsidRDefault="00EE494E" w:rsidP="00166A4B">
            <w:pPr>
              <w:jc w:val="both"/>
            </w:pPr>
            <w:r w:rsidRPr="00EE494E">
              <w:t>Управлять подъемом и перемещением заготовок и изделий при</w:t>
            </w:r>
            <w:r>
              <w:t xml:space="preserve"> </w:t>
            </w:r>
            <w:r w:rsidR="00AF1716">
              <w:br/>
            </w:r>
            <w:r w:rsidR="008A2331">
              <w:rPr>
                <w:bCs w:val="0"/>
                <w:color w:val="000000"/>
              </w:rPr>
              <w:t>штамповке-</w:t>
            </w:r>
            <w:r>
              <w:t xml:space="preserve">сборке изделий на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EE494E" w:rsidRPr="008C134C" w14:paraId="6289712C" w14:textId="77777777" w:rsidTr="00166A4B">
        <w:trPr>
          <w:trHeight w:val="20"/>
        </w:trPr>
        <w:tc>
          <w:tcPr>
            <w:tcW w:w="904" w:type="pct"/>
            <w:vMerge/>
          </w:tcPr>
          <w:p w14:paraId="4BF49E82" w14:textId="77777777" w:rsidR="00EE494E" w:rsidRPr="008C134C" w:rsidDel="002A1D54" w:rsidRDefault="00EE494E" w:rsidP="00EE494E"/>
        </w:tc>
        <w:tc>
          <w:tcPr>
            <w:tcW w:w="4096" w:type="pct"/>
          </w:tcPr>
          <w:p w14:paraId="0271CB1B" w14:textId="38A1468B" w:rsidR="00EE494E" w:rsidRPr="008C134C" w:rsidRDefault="00EE494E" w:rsidP="00166A4B">
            <w:pPr>
              <w:jc w:val="both"/>
            </w:pPr>
            <w:r w:rsidRPr="008C134C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A15E5D" w:rsidRPr="008C134C" w14:paraId="71F85FD6" w14:textId="77777777" w:rsidTr="00166A4B">
        <w:trPr>
          <w:trHeight w:val="20"/>
        </w:trPr>
        <w:tc>
          <w:tcPr>
            <w:tcW w:w="904" w:type="pct"/>
            <w:vMerge/>
          </w:tcPr>
          <w:p w14:paraId="4DC77ED3" w14:textId="77777777" w:rsidR="00A15E5D" w:rsidRPr="008C134C" w:rsidDel="002A1D54" w:rsidRDefault="00A15E5D" w:rsidP="00A15E5D"/>
        </w:tc>
        <w:tc>
          <w:tcPr>
            <w:tcW w:w="4096" w:type="pct"/>
          </w:tcPr>
          <w:p w14:paraId="79594D53" w14:textId="10133D3A" w:rsidR="00A15E5D" w:rsidRPr="008C134C" w:rsidRDefault="00A15E5D" w:rsidP="00166A4B">
            <w:pPr>
              <w:jc w:val="both"/>
            </w:pPr>
            <w:r w:rsidRPr="008C134C">
              <w:t xml:space="preserve">Использовать контрольно-измерительные инструменты для контроля размеров </w:t>
            </w:r>
            <w:r>
              <w:t xml:space="preserve">изделий после </w:t>
            </w:r>
            <w:r w:rsidR="008A2331">
              <w:rPr>
                <w:bCs w:val="0"/>
                <w:color w:val="000000"/>
              </w:rPr>
              <w:t>штамповки-</w:t>
            </w:r>
            <w:r>
              <w:t xml:space="preserve">сборки на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A15E5D" w:rsidRPr="008C134C" w14:paraId="197E7880" w14:textId="77777777" w:rsidTr="00166A4B">
        <w:trPr>
          <w:trHeight w:val="20"/>
        </w:trPr>
        <w:tc>
          <w:tcPr>
            <w:tcW w:w="904" w:type="pct"/>
            <w:vMerge/>
          </w:tcPr>
          <w:p w14:paraId="60818A27" w14:textId="77777777" w:rsidR="00A15E5D" w:rsidRPr="008C134C" w:rsidDel="002A1D54" w:rsidRDefault="00A15E5D" w:rsidP="00A15E5D"/>
        </w:tc>
        <w:tc>
          <w:tcPr>
            <w:tcW w:w="4096" w:type="pct"/>
          </w:tcPr>
          <w:p w14:paraId="649DEC48" w14:textId="2D3D4389" w:rsidR="00A15E5D" w:rsidRPr="008C134C" w:rsidRDefault="001114AD" w:rsidP="00166A4B">
            <w:pPr>
              <w:jc w:val="both"/>
            </w:pPr>
            <w:r>
              <w:t xml:space="preserve">Применять средства индивидуальной защиты </w:t>
            </w:r>
            <w:r w:rsidR="00B848AD" w:rsidRPr="008C134C">
              <w:t xml:space="preserve">при </w:t>
            </w:r>
            <w:r w:rsidR="008A2331">
              <w:rPr>
                <w:bCs w:val="0"/>
                <w:color w:val="000000"/>
              </w:rPr>
              <w:t>штамповке-</w:t>
            </w:r>
            <w:r w:rsidR="00B848AD">
              <w:t>сборке</w:t>
            </w:r>
            <w:r w:rsidR="00B848AD" w:rsidRPr="007D5CCF">
              <w:t xml:space="preserve"> изделий на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="00B848AD" w:rsidRPr="007D5CCF">
              <w:t xml:space="preserve"> </w:t>
            </w:r>
            <w:r w:rsidR="00B848AD">
              <w:rPr>
                <w:bCs w:val="0"/>
                <w:color w:val="000000"/>
              </w:rPr>
              <w:t>свыше 20 кДж</w:t>
            </w:r>
          </w:p>
        </w:tc>
      </w:tr>
      <w:tr w:rsidR="00B848AD" w:rsidRPr="008C134C" w14:paraId="5A4BC5E2" w14:textId="77777777" w:rsidTr="00166A4B">
        <w:trPr>
          <w:trHeight w:val="20"/>
        </w:trPr>
        <w:tc>
          <w:tcPr>
            <w:tcW w:w="904" w:type="pct"/>
            <w:vMerge/>
          </w:tcPr>
          <w:p w14:paraId="23E18105" w14:textId="77777777" w:rsidR="00B848AD" w:rsidRPr="008C134C" w:rsidDel="002A1D54" w:rsidRDefault="00B848AD" w:rsidP="00B848AD"/>
        </w:tc>
        <w:tc>
          <w:tcPr>
            <w:tcW w:w="4096" w:type="pct"/>
          </w:tcPr>
          <w:p w14:paraId="1D1F7157" w14:textId="25730AD7" w:rsidR="00B848AD" w:rsidRPr="008C134C" w:rsidRDefault="00B848AD" w:rsidP="00166A4B">
            <w:pPr>
              <w:jc w:val="both"/>
            </w:pPr>
            <w:r w:rsidRPr="00871DB0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B848AD" w:rsidRPr="008C134C" w14:paraId="22260AA8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27F3608B" w14:textId="77777777" w:rsidR="00B848AD" w:rsidRPr="008C134C" w:rsidRDefault="00B848AD" w:rsidP="00B848AD">
            <w:r w:rsidRPr="008C134C" w:rsidDel="002A1D54">
              <w:t>Необходимые знания</w:t>
            </w:r>
          </w:p>
        </w:tc>
        <w:tc>
          <w:tcPr>
            <w:tcW w:w="4096" w:type="pct"/>
          </w:tcPr>
          <w:p w14:paraId="3ECB8E7C" w14:textId="4AABCA82" w:rsidR="00B848AD" w:rsidRPr="008C134C" w:rsidRDefault="00B848AD" w:rsidP="00166A4B">
            <w:pPr>
              <w:jc w:val="both"/>
            </w:pPr>
            <w:r w:rsidRPr="008C134C">
              <w:t>Основы машиностроительного черчения</w:t>
            </w:r>
          </w:p>
        </w:tc>
      </w:tr>
      <w:tr w:rsidR="00B848AD" w:rsidRPr="008C134C" w14:paraId="5DC9CBA5" w14:textId="77777777" w:rsidTr="00166A4B">
        <w:trPr>
          <w:trHeight w:val="20"/>
        </w:trPr>
        <w:tc>
          <w:tcPr>
            <w:tcW w:w="904" w:type="pct"/>
            <w:vMerge/>
          </w:tcPr>
          <w:p w14:paraId="2873A02E" w14:textId="77777777" w:rsidR="00B848AD" w:rsidRPr="008C134C" w:rsidDel="002A1D54" w:rsidRDefault="00B848AD" w:rsidP="00B848AD"/>
        </w:tc>
        <w:tc>
          <w:tcPr>
            <w:tcW w:w="4096" w:type="pct"/>
          </w:tcPr>
          <w:p w14:paraId="76D4D3AF" w14:textId="7E7B248D" w:rsidR="00B848AD" w:rsidRPr="008C134C" w:rsidRDefault="00B848AD" w:rsidP="00166A4B">
            <w:pPr>
              <w:jc w:val="both"/>
            </w:pPr>
            <w:r w:rsidRPr="008C134C">
              <w:t xml:space="preserve">Правила чтения </w:t>
            </w:r>
            <w:r>
              <w:t>технической документации</w:t>
            </w:r>
          </w:p>
        </w:tc>
      </w:tr>
      <w:tr w:rsidR="00B848AD" w:rsidRPr="008C134C" w14:paraId="46F52833" w14:textId="77777777" w:rsidTr="00166A4B">
        <w:trPr>
          <w:trHeight w:val="20"/>
        </w:trPr>
        <w:tc>
          <w:tcPr>
            <w:tcW w:w="904" w:type="pct"/>
            <w:vMerge/>
          </w:tcPr>
          <w:p w14:paraId="21966883" w14:textId="77777777" w:rsidR="00B848AD" w:rsidRPr="008C134C" w:rsidDel="002A1D54" w:rsidRDefault="00B848AD" w:rsidP="00B848AD"/>
        </w:tc>
        <w:tc>
          <w:tcPr>
            <w:tcW w:w="4096" w:type="pct"/>
          </w:tcPr>
          <w:p w14:paraId="22342ED3" w14:textId="1E6269FB" w:rsidR="00B848AD" w:rsidRPr="008C134C" w:rsidRDefault="00B848AD" w:rsidP="00166A4B">
            <w:pPr>
              <w:jc w:val="both"/>
            </w:pPr>
            <w:r w:rsidRPr="008C134C">
              <w:t xml:space="preserve">Виды, конструкции и назначение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B848AD" w:rsidRPr="008C134C" w14:paraId="21069957" w14:textId="77777777" w:rsidTr="00166A4B">
        <w:trPr>
          <w:trHeight w:val="20"/>
        </w:trPr>
        <w:tc>
          <w:tcPr>
            <w:tcW w:w="904" w:type="pct"/>
            <w:vMerge/>
          </w:tcPr>
          <w:p w14:paraId="2ECA56F6" w14:textId="77777777" w:rsidR="00B848AD" w:rsidRPr="008C134C" w:rsidDel="002A1D54" w:rsidRDefault="00B848AD" w:rsidP="00B848AD"/>
        </w:tc>
        <w:tc>
          <w:tcPr>
            <w:tcW w:w="4096" w:type="pct"/>
          </w:tcPr>
          <w:p w14:paraId="2376D643" w14:textId="40888A57" w:rsidR="00B848AD" w:rsidRPr="008C134C" w:rsidRDefault="00B80B0B" w:rsidP="00166A4B">
            <w:pPr>
              <w:jc w:val="both"/>
            </w:pPr>
            <w:r w:rsidRPr="008C134C">
              <w:t xml:space="preserve">Виды, конструкции и назначение </w:t>
            </w:r>
            <w:r>
              <w:t xml:space="preserve">средств механизации при </w:t>
            </w:r>
            <w:r w:rsidR="008A2331">
              <w:rPr>
                <w:bCs w:val="0"/>
                <w:color w:val="000000"/>
              </w:rPr>
              <w:t>штамповке-</w:t>
            </w:r>
            <w:r>
              <w:t>сборке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B80B0B" w:rsidRPr="008C134C" w14:paraId="78BF5E92" w14:textId="77777777" w:rsidTr="00166A4B">
        <w:trPr>
          <w:trHeight w:val="20"/>
        </w:trPr>
        <w:tc>
          <w:tcPr>
            <w:tcW w:w="904" w:type="pct"/>
            <w:vMerge/>
          </w:tcPr>
          <w:p w14:paraId="15355FA5" w14:textId="77777777" w:rsidR="00B80B0B" w:rsidRPr="008C134C" w:rsidDel="002A1D54" w:rsidRDefault="00B80B0B" w:rsidP="00B80B0B"/>
        </w:tc>
        <w:tc>
          <w:tcPr>
            <w:tcW w:w="4096" w:type="pct"/>
          </w:tcPr>
          <w:p w14:paraId="3BA309E5" w14:textId="295507DE" w:rsidR="00B80B0B" w:rsidRPr="008C134C" w:rsidRDefault="00B80B0B" w:rsidP="00166A4B">
            <w:pPr>
              <w:jc w:val="both"/>
            </w:pPr>
            <w:r w:rsidRPr="008C134C">
              <w:t>Виды, конструкции и назначение штампов</w:t>
            </w:r>
            <w:r>
              <w:t xml:space="preserve">ой оснастки для </w:t>
            </w:r>
            <w:r w:rsidR="008A2331">
              <w:rPr>
                <w:bCs w:val="0"/>
                <w:color w:val="000000"/>
              </w:rPr>
              <w:t>штамповки-</w:t>
            </w:r>
            <w:r>
              <w:t>сборки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B80B0B" w:rsidRPr="008C134C" w14:paraId="77968C61" w14:textId="77777777" w:rsidTr="00166A4B">
        <w:trPr>
          <w:trHeight w:val="20"/>
        </w:trPr>
        <w:tc>
          <w:tcPr>
            <w:tcW w:w="904" w:type="pct"/>
            <w:vMerge/>
          </w:tcPr>
          <w:p w14:paraId="609BF2B6" w14:textId="77777777" w:rsidR="00B80B0B" w:rsidRPr="008C134C" w:rsidDel="002A1D54" w:rsidRDefault="00B80B0B" w:rsidP="00B80B0B"/>
        </w:tc>
        <w:tc>
          <w:tcPr>
            <w:tcW w:w="4096" w:type="pct"/>
          </w:tcPr>
          <w:p w14:paraId="59BB0AB4" w14:textId="423720A4" w:rsidR="00B80B0B" w:rsidRPr="008C134C" w:rsidRDefault="00B80B0B" w:rsidP="00166A4B">
            <w:pPr>
              <w:jc w:val="both"/>
            </w:pPr>
            <w:r>
              <w:t>Типовые режимы</w:t>
            </w:r>
            <w:r w:rsidRPr="008C134C">
              <w:t xml:space="preserve"> работы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B80B0B" w:rsidRPr="008C134C" w14:paraId="16744C48" w14:textId="77777777" w:rsidTr="00166A4B">
        <w:trPr>
          <w:trHeight w:val="20"/>
        </w:trPr>
        <w:tc>
          <w:tcPr>
            <w:tcW w:w="904" w:type="pct"/>
            <w:vMerge/>
          </w:tcPr>
          <w:p w14:paraId="65946224" w14:textId="77777777" w:rsidR="00B80B0B" w:rsidRPr="008C134C" w:rsidDel="002A1D54" w:rsidRDefault="00B80B0B" w:rsidP="00B80B0B"/>
        </w:tc>
        <w:tc>
          <w:tcPr>
            <w:tcW w:w="4096" w:type="pct"/>
          </w:tcPr>
          <w:p w14:paraId="0885F77E" w14:textId="13D76A0C" w:rsidR="00B80B0B" w:rsidRPr="008C134C" w:rsidRDefault="00B80B0B" w:rsidP="00166A4B">
            <w:pPr>
              <w:jc w:val="both"/>
            </w:pPr>
            <w:r w:rsidRPr="008C134C">
              <w:t xml:space="preserve">Основные параметры работы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B80B0B" w:rsidRPr="008C134C" w14:paraId="1B18321B" w14:textId="77777777" w:rsidTr="00166A4B">
        <w:trPr>
          <w:trHeight w:val="20"/>
        </w:trPr>
        <w:tc>
          <w:tcPr>
            <w:tcW w:w="904" w:type="pct"/>
            <w:vMerge/>
          </w:tcPr>
          <w:p w14:paraId="069F1FC8" w14:textId="77777777" w:rsidR="00B80B0B" w:rsidRPr="008C134C" w:rsidDel="002A1D54" w:rsidRDefault="00B80B0B" w:rsidP="00B80B0B"/>
        </w:tc>
        <w:tc>
          <w:tcPr>
            <w:tcW w:w="4096" w:type="pct"/>
          </w:tcPr>
          <w:p w14:paraId="2192E2EC" w14:textId="4D979368" w:rsidR="00B80B0B" w:rsidRPr="008C134C" w:rsidRDefault="00B80B0B" w:rsidP="00166A4B">
            <w:pPr>
              <w:jc w:val="both"/>
            </w:pPr>
            <w:r w:rsidRPr="008C134C">
              <w:t xml:space="preserve">Назначение органов управления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B80B0B" w:rsidRPr="008C134C" w14:paraId="14571650" w14:textId="77777777" w:rsidTr="00166A4B">
        <w:trPr>
          <w:trHeight w:val="20"/>
        </w:trPr>
        <w:tc>
          <w:tcPr>
            <w:tcW w:w="904" w:type="pct"/>
            <w:vMerge/>
          </w:tcPr>
          <w:p w14:paraId="0A46FC65" w14:textId="77777777" w:rsidR="00B80B0B" w:rsidRPr="008C134C" w:rsidDel="002A1D54" w:rsidRDefault="00B80B0B" w:rsidP="00B80B0B"/>
        </w:tc>
        <w:tc>
          <w:tcPr>
            <w:tcW w:w="4096" w:type="pct"/>
          </w:tcPr>
          <w:p w14:paraId="604D6636" w14:textId="248C7E7D" w:rsidR="00B80B0B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установок с энергией </w:t>
            </w:r>
            <w:r w:rsidR="00B80B0B">
              <w:rPr>
                <w:bCs w:val="0"/>
                <w:color w:val="000000"/>
              </w:rPr>
              <w:t>свыше 20 кДж</w:t>
            </w:r>
          </w:p>
        </w:tc>
      </w:tr>
      <w:tr w:rsidR="00B80B0B" w:rsidRPr="008C134C" w14:paraId="2ACE2EE1" w14:textId="77777777" w:rsidTr="00166A4B">
        <w:trPr>
          <w:trHeight w:val="20"/>
        </w:trPr>
        <w:tc>
          <w:tcPr>
            <w:tcW w:w="904" w:type="pct"/>
            <w:vMerge/>
          </w:tcPr>
          <w:p w14:paraId="6BFFB5BB" w14:textId="77777777" w:rsidR="00B80B0B" w:rsidRPr="008C134C" w:rsidDel="002A1D54" w:rsidRDefault="00B80B0B" w:rsidP="00B80B0B"/>
        </w:tc>
        <w:tc>
          <w:tcPr>
            <w:tcW w:w="4096" w:type="pct"/>
          </w:tcPr>
          <w:p w14:paraId="4BEBA964" w14:textId="0D6AF854" w:rsidR="00B80B0B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B80B0B">
              <w:t xml:space="preserve">штамповой оснастки для </w:t>
            </w:r>
            <w:r w:rsidR="008A2331">
              <w:rPr>
                <w:bCs w:val="0"/>
                <w:color w:val="000000"/>
              </w:rPr>
              <w:t>штамповки-</w:t>
            </w:r>
            <w:r w:rsidR="00B80B0B">
              <w:t>сборки изделий на</w:t>
            </w:r>
            <w:r w:rsidR="00B80B0B" w:rsidRPr="008C134C">
              <w:t xml:space="preserve">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установках с энергией</w:t>
            </w:r>
            <w:r w:rsidR="00B80B0B" w:rsidRPr="007D5CCF">
              <w:t xml:space="preserve"> </w:t>
            </w:r>
            <w:r w:rsidR="00B80B0B">
              <w:rPr>
                <w:bCs w:val="0"/>
                <w:color w:val="000000"/>
              </w:rPr>
              <w:t>свыше 20 кДж</w:t>
            </w:r>
          </w:p>
        </w:tc>
      </w:tr>
      <w:tr w:rsidR="00B80B0B" w:rsidRPr="008C134C" w14:paraId="75FB9A2F" w14:textId="77777777" w:rsidTr="00166A4B">
        <w:trPr>
          <w:trHeight w:val="20"/>
        </w:trPr>
        <w:tc>
          <w:tcPr>
            <w:tcW w:w="904" w:type="pct"/>
            <w:vMerge/>
          </w:tcPr>
          <w:p w14:paraId="42E94781" w14:textId="77777777" w:rsidR="00B80B0B" w:rsidRPr="008C134C" w:rsidDel="002A1D54" w:rsidRDefault="00B80B0B" w:rsidP="00B80B0B"/>
        </w:tc>
        <w:tc>
          <w:tcPr>
            <w:tcW w:w="4096" w:type="pct"/>
          </w:tcPr>
          <w:p w14:paraId="0A68EA92" w14:textId="65BDF9B9" w:rsidR="00B80B0B" w:rsidRPr="008C134C" w:rsidRDefault="00B80B0B" w:rsidP="00166A4B">
            <w:pPr>
              <w:jc w:val="both"/>
            </w:pPr>
            <w:r w:rsidRPr="008C134C">
              <w:t xml:space="preserve">Правила и порядок подготовки к работе </w:t>
            </w:r>
            <w:r w:rsidR="00285F40">
              <w:t>магнитно-импульсных штампо</w:t>
            </w:r>
            <w:r w:rsidR="00F35FEF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B80B0B" w:rsidRPr="008C134C" w14:paraId="121885FD" w14:textId="77777777" w:rsidTr="00166A4B">
        <w:trPr>
          <w:trHeight w:val="20"/>
        </w:trPr>
        <w:tc>
          <w:tcPr>
            <w:tcW w:w="904" w:type="pct"/>
            <w:vMerge/>
          </w:tcPr>
          <w:p w14:paraId="5056F14A" w14:textId="77777777" w:rsidR="00B80B0B" w:rsidRPr="008C134C" w:rsidDel="002A1D54" w:rsidRDefault="00B80B0B" w:rsidP="00B80B0B"/>
        </w:tc>
        <w:tc>
          <w:tcPr>
            <w:tcW w:w="4096" w:type="pct"/>
          </w:tcPr>
          <w:p w14:paraId="3273733C" w14:textId="3CFA74D4" w:rsidR="00B80B0B" w:rsidRPr="008C134C" w:rsidRDefault="00B80B0B" w:rsidP="00166A4B">
            <w:pPr>
              <w:jc w:val="both"/>
            </w:pPr>
            <w:r w:rsidRPr="0031221C">
              <w:t xml:space="preserve">Порядок и правила выполнения планово-предупредительного </w:t>
            </w:r>
            <w:r w:rsidR="00DE6A5C">
              <w:t>ежесменного технического обслуживания</w:t>
            </w:r>
            <w:r w:rsidRPr="0031221C">
              <w:t xml:space="preserve"> </w:t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установок с энергией </w:t>
            </w:r>
            <w:r>
              <w:rPr>
                <w:bCs w:val="0"/>
                <w:color w:val="000000"/>
              </w:rPr>
              <w:t>свыше 20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B80B0B" w:rsidRPr="008C134C" w14:paraId="6A194307" w14:textId="77777777" w:rsidTr="00166A4B">
        <w:trPr>
          <w:trHeight w:val="20"/>
        </w:trPr>
        <w:tc>
          <w:tcPr>
            <w:tcW w:w="904" w:type="pct"/>
            <w:vMerge/>
          </w:tcPr>
          <w:p w14:paraId="4613F44F" w14:textId="77777777" w:rsidR="00B80B0B" w:rsidRPr="008C134C" w:rsidDel="002A1D54" w:rsidRDefault="00B80B0B" w:rsidP="00B80B0B"/>
        </w:tc>
        <w:tc>
          <w:tcPr>
            <w:tcW w:w="4096" w:type="pct"/>
          </w:tcPr>
          <w:p w14:paraId="069054FE" w14:textId="5CBEB0FB" w:rsidR="00B80B0B" w:rsidRPr="00B80B0B" w:rsidRDefault="00B80B0B" w:rsidP="00166A4B">
            <w:pPr>
              <w:jc w:val="both"/>
            </w:pPr>
            <w:r w:rsidRPr="00B80B0B">
              <w:t xml:space="preserve">Виды дефектов изделий при </w:t>
            </w:r>
            <w:r w:rsidR="00355BA7">
              <w:rPr>
                <w:bCs w:val="0"/>
                <w:color w:val="000000"/>
              </w:rPr>
              <w:t>штамповке-</w:t>
            </w:r>
            <w:r w:rsidRPr="00B80B0B">
              <w:t xml:space="preserve">сборке на </w:t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B80B0B">
              <w:t xml:space="preserve"> </w:t>
            </w:r>
            <w:r w:rsidRPr="00B80B0B">
              <w:rPr>
                <w:bCs w:val="0"/>
                <w:color w:val="000000"/>
              </w:rPr>
              <w:t>свыше 20 кДж</w:t>
            </w:r>
          </w:p>
        </w:tc>
      </w:tr>
      <w:tr w:rsidR="003C0D35" w:rsidRPr="008C134C" w14:paraId="7C31E593" w14:textId="77777777" w:rsidTr="00166A4B">
        <w:trPr>
          <w:trHeight w:val="20"/>
        </w:trPr>
        <w:tc>
          <w:tcPr>
            <w:tcW w:w="904" w:type="pct"/>
            <w:vMerge/>
          </w:tcPr>
          <w:p w14:paraId="662D4A91" w14:textId="77777777" w:rsidR="003C0D35" w:rsidRPr="008C134C" w:rsidDel="002A1D54" w:rsidRDefault="003C0D35" w:rsidP="003C0D35"/>
        </w:tc>
        <w:tc>
          <w:tcPr>
            <w:tcW w:w="4096" w:type="pct"/>
          </w:tcPr>
          <w:p w14:paraId="72929382" w14:textId="3985F214" w:rsidR="003C0D35" w:rsidRPr="008C134C" w:rsidRDefault="003C0D35" w:rsidP="00166A4B">
            <w:pPr>
              <w:jc w:val="both"/>
            </w:pPr>
            <w:r w:rsidRPr="008C134C">
              <w:t xml:space="preserve">Группы и марки </w:t>
            </w:r>
            <w:r>
              <w:t>материалов</w:t>
            </w:r>
            <w:r w:rsidRPr="008C134C">
              <w:t xml:space="preserve">, обрабатываемых </w:t>
            </w:r>
            <w:r>
              <w:t xml:space="preserve">на </w:t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3C0D35" w:rsidRPr="008C134C" w14:paraId="7D850A06" w14:textId="77777777" w:rsidTr="00166A4B">
        <w:trPr>
          <w:trHeight w:val="20"/>
        </w:trPr>
        <w:tc>
          <w:tcPr>
            <w:tcW w:w="904" w:type="pct"/>
            <w:vMerge/>
          </w:tcPr>
          <w:p w14:paraId="21412247" w14:textId="77777777" w:rsidR="003C0D35" w:rsidRPr="008C134C" w:rsidDel="002A1D54" w:rsidRDefault="003C0D35" w:rsidP="003C0D35"/>
        </w:tc>
        <w:tc>
          <w:tcPr>
            <w:tcW w:w="4096" w:type="pct"/>
          </w:tcPr>
          <w:p w14:paraId="5ACCCA98" w14:textId="205E8EB2" w:rsidR="003C0D35" w:rsidRPr="008C134C" w:rsidRDefault="003C0D35" w:rsidP="00166A4B">
            <w:pPr>
              <w:jc w:val="both"/>
            </w:pPr>
            <w:r w:rsidRPr="008C134C">
              <w:t xml:space="preserve">Сортамент </w:t>
            </w:r>
            <w:r>
              <w:t xml:space="preserve">изделий для </w:t>
            </w:r>
            <w:r w:rsidR="00355BA7">
              <w:rPr>
                <w:bCs w:val="0"/>
                <w:color w:val="000000"/>
              </w:rPr>
              <w:t>штамповки-</w:t>
            </w:r>
            <w:r>
              <w:t xml:space="preserve">сборки, обрабатываемых на </w:t>
            </w:r>
            <w:r w:rsidR="00AF1716">
              <w:br/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3C0D35" w:rsidRPr="008C134C" w14:paraId="204305B3" w14:textId="77777777" w:rsidTr="00166A4B">
        <w:trPr>
          <w:trHeight w:val="20"/>
        </w:trPr>
        <w:tc>
          <w:tcPr>
            <w:tcW w:w="904" w:type="pct"/>
            <w:vMerge/>
          </w:tcPr>
          <w:p w14:paraId="73DE7C17" w14:textId="77777777" w:rsidR="003C0D35" w:rsidRPr="008C134C" w:rsidDel="002A1D54" w:rsidRDefault="003C0D35" w:rsidP="003C0D35"/>
        </w:tc>
        <w:tc>
          <w:tcPr>
            <w:tcW w:w="4096" w:type="pct"/>
          </w:tcPr>
          <w:p w14:paraId="394B7E8F" w14:textId="6694FD2E" w:rsidR="003C0D35" w:rsidRPr="008C134C" w:rsidRDefault="003C0D35" w:rsidP="00166A4B">
            <w:pPr>
              <w:jc w:val="both"/>
            </w:pPr>
            <w:r>
              <w:t xml:space="preserve">Типовые </w:t>
            </w:r>
            <w:r w:rsidRPr="008C134C">
              <w:t xml:space="preserve">технологические операции </w:t>
            </w:r>
            <w:r w:rsidR="00355BA7">
              <w:rPr>
                <w:bCs w:val="0"/>
                <w:color w:val="000000"/>
              </w:rPr>
              <w:t>штамповки-</w:t>
            </w:r>
            <w:r>
              <w:t>сборки изделий</w:t>
            </w:r>
            <w:r w:rsidRPr="007D5CCF">
              <w:t xml:space="preserve"> на </w:t>
            </w:r>
            <w:r w:rsidR="00AF1716">
              <w:br/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14491F" w:rsidRPr="008C134C" w14:paraId="4B8E7AA5" w14:textId="77777777" w:rsidTr="00166A4B">
        <w:trPr>
          <w:trHeight w:val="20"/>
        </w:trPr>
        <w:tc>
          <w:tcPr>
            <w:tcW w:w="904" w:type="pct"/>
            <w:vMerge/>
          </w:tcPr>
          <w:p w14:paraId="463E5E06" w14:textId="77777777" w:rsidR="0014491F" w:rsidRPr="008C134C" w:rsidDel="002A1D54" w:rsidRDefault="0014491F" w:rsidP="0014491F"/>
        </w:tc>
        <w:tc>
          <w:tcPr>
            <w:tcW w:w="4096" w:type="pct"/>
          </w:tcPr>
          <w:p w14:paraId="61A9D648" w14:textId="12721387" w:rsidR="0014491F" w:rsidRPr="008C134C" w:rsidRDefault="0014491F" w:rsidP="00166A4B">
            <w:pPr>
              <w:jc w:val="both"/>
            </w:pPr>
            <w:r w:rsidRPr="00C4516C">
              <w:t>Схемы и правила складирования изделий</w:t>
            </w:r>
            <w:r>
              <w:t xml:space="preserve"> после </w:t>
            </w:r>
            <w:r w:rsidR="00355BA7">
              <w:rPr>
                <w:bCs w:val="0"/>
                <w:color w:val="000000"/>
              </w:rPr>
              <w:t>штамповки-</w:t>
            </w:r>
            <w:r>
              <w:t xml:space="preserve">сборки </w:t>
            </w:r>
            <w:r w:rsidRPr="007D5CCF">
              <w:t xml:space="preserve">на </w:t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14491F" w:rsidRPr="008C134C" w14:paraId="02C4704B" w14:textId="77777777" w:rsidTr="00166A4B">
        <w:trPr>
          <w:trHeight w:val="20"/>
        </w:trPr>
        <w:tc>
          <w:tcPr>
            <w:tcW w:w="904" w:type="pct"/>
            <w:vMerge/>
          </w:tcPr>
          <w:p w14:paraId="3403FAC3" w14:textId="77777777" w:rsidR="0014491F" w:rsidRPr="008C134C" w:rsidDel="002A1D54" w:rsidRDefault="0014491F" w:rsidP="0014491F"/>
        </w:tc>
        <w:tc>
          <w:tcPr>
            <w:tcW w:w="4096" w:type="pct"/>
          </w:tcPr>
          <w:p w14:paraId="17B7D71F" w14:textId="7CC1C897" w:rsidR="0014491F" w:rsidRPr="008C134C" w:rsidRDefault="0014491F" w:rsidP="00166A4B">
            <w:pPr>
              <w:jc w:val="both"/>
            </w:pPr>
            <w:r w:rsidRPr="008C134C">
              <w:t xml:space="preserve">Основные правила и способы </w:t>
            </w:r>
            <w:r w:rsidR="00355BA7">
              <w:rPr>
                <w:bCs w:val="0"/>
                <w:color w:val="000000"/>
              </w:rPr>
              <w:t>штамповки-</w:t>
            </w:r>
            <w:r>
              <w:t>сборки изделий</w:t>
            </w:r>
            <w:r w:rsidRPr="007D5CCF">
              <w:t xml:space="preserve"> на </w:t>
            </w:r>
            <w:r w:rsidR="00AF1716">
              <w:br/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14491F" w:rsidRPr="008C134C" w14:paraId="077FD3F9" w14:textId="77777777" w:rsidTr="00166A4B">
        <w:trPr>
          <w:trHeight w:val="20"/>
        </w:trPr>
        <w:tc>
          <w:tcPr>
            <w:tcW w:w="904" w:type="pct"/>
            <w:vMerge/>
          </w:tcPr>
          <w:p w14:paraId="4514B148" w14:textId="77777777" w:rsidR="0014491F" w:rsidRPr="008C134C" w:rsidDel="002A1D54" w:rsidRDefault="0014491F" w:rsidP="0014491F"/>
        </w:tc>
        <w:tc>
          <w:tcPr>
            <w:tcW w:w="4096" w:type="pct"/>
          </w:tcPr>
          <w:p w14:paraId="45E1EE4D" w14:textId="313944DD" w:rsidR="0014491F" w:rsidRPr="008C134C" w:rsidRDefault="0014491F" w:rsidP="00166A4B">
            <w:pPr>
              <w:jc w:val="both"/>
            </w:pPr>
            <w:r w:rsidRPr="008C134C">
              <w:t xml:space="preserve">Способы контроля </w:t>
            </w:r>
            <w:r>
              <w:t xml:space="preserve">размеров изделий после </w:t>
            </w:r>
            <w:r w:rsidR="00355BA7">
              <w:rPr>
                <w:bCs w:val="0"/>
                <w:color w:val="000000"/>
              </w:rPr>
              <w:t>штамповки-</w:t>
            </w:r>
            <w:r>
              <w:t xml:space="preserve">сборки </w:t>
            </w:r>
            <w:r w:rsidRPr="007D5CCF">
              <w:t xml:space="preserve">на </w:t>
            </w:r>
            <w:r w:rsidR="00AF1716">
              <w:br/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14491F" w:rsidRPr="008C134C" w14:paraId="23068CD9" w14:textId="77777777" w:rsidTr="00166A4B">
        <w:trPr>
          <w:trHeight w:val="20"/>
        </w:trPr>
        <w:tc>
          <w:tcPr>
            <w:tcW w:w="904" w:type="pct"/>
            <w:vMerge/>
          </w:tcPr>
          <w:p w14:paraId="4DF39C52" w14:textId="77777777" w:rsidR="0014491F" w:rsidRPr="008C134C" w:rsidDel="002A1D54" w:rsidRDefault="0014491F" w:rsidP="0014491F"/>
        </w:tc>
        <w:tc>
          <w:tcPr>
            <w:tcW w:w="4096" w:type="pct"/>
          </w:tcPr>
          <w:p w14:paraId="15C0DDB8" w14:textId="4D362EFA" w:rsidR="0014491F" w:rsidRPr="008C134C" w:rsidRDefault="0014491F" w:rsidP="00166A4B">
            <w:pPr>
              <w:jc w:val="both"/>
            </w:pPr>
            <w:r w:rsidRPr="008C134C">
              <w:t xml:space="preserve">Виды, конструкции, назначение контрольно-измерительных инструментов для контроля </w:t>
            </w:r>
            <w:r>
              <w:t xml:space="preserve">изделий после </w:t>
            </w:r>
            <w:r w:rsidR="00355BA7">
              <w:rPr>
                <w:bCs w:val="0"/>
                <w:color w:val="000000"/>
              </w:rPr>
              <w:t>штамповки-</w:t>
            </w:r>
            <w:r>
              <w:t>сборки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14491F" w:rsidRPr="008C134C" w14:paraId="3105C183" w14:textId="77777777" w:rsidTr="00166A4B">
        <w:trPr>
          <w:trHeight w:val="20"/>
        </w:trPr>
        <w:tc>
          <w:tcPr>
            <w:tcW w:w="904" w:type="pct"/>
            <w:vMerge/>
          </w:tcPr>
          <w:p w14:paraId="4D5632BA" w14:textId="77777777" w:rsidR="0014491F" w:rsidRPr="008C134C" w:rsidDel="002A1D54" w:rsidRDefault="0014491F" w:rsidP="0014491F"/>
        </w:tc>
        <w:tc>
          <w:tcPr>
            <w:tcW w:w="4096" w:type="pct"/>
          </w:tcPr>
          <w:p w14:paraId="7EE4F7DC" w14:textId="0D46F037" w:rsidR="0014491F" w:rsidRPr="0014491F" w:rsidRDefault="0014491F" w:rsidP="00166A4B">
            <w:pPr>
              <w:jc w:val="both"/>
            </w:pPr>
            <w:r w:rsidRPr="0014491F">
              <w:t>Правила строповки и перемещения грузов</w:t>
            </w:r>
          </w:p>
        </w:tc>
      </w:tr>
      <w:tr w:rsidR="0014491F" w:rsidRPr="008C134C" w14:paraId="4A1D4C0C" w14:textId="77777777" w:rsidTr="00166A4B">
        <w:trPr>
          <w:trHeight w:val="20"/>
        </w:trPr>
        <w:tc>
          <w:tcPr>
            <w:tcW w:w="904" w:type="pct"/>
            <w:vMerge/>
          </w:tcPr>
          <w:p w14:paraId="44DD8B8B" w14:textId="77777777" w:rsidR="0014491F" w:rsidRPr="008C134C" w:rsidDel="002A1D54" w:rsidRDefault="0014491F" w:rsidP="0014491F"/>
        </w:tc>
        <w:tc>
          <w:tcPr>
            <w:tcW w:w="4096" w:type="pct"/>
          </w:tcPr>
          <w:p w14:paraId="023F1BE2" w14:textId="32B50EAE" w:rsidR="0014491F" w:rsidRPr="008C134C" w:rsidRDefault="0014491F" w:rsidP="00166A4B">
            <w:pPr>
              <w:jc w:val="both"/>
            </w:pPr>
            <w:r w:rsidRPr="008C134C">
              <w:rPr>
                <w:rFonts w:eastAsia="Batang"/>
              </w:rPr>
              <w:t xml:space="preserve">Приемы работы при </w:t>
            </w:r>
            <w:r w:rsidR="00355BA7">
              <w:rPr>
                <w:bCs w:val="0"/>
                <w:color w:val="000000"/>
              </w:rPr>
              <w:t>штамповке-</w:t>
            </w:r>
            <w:r>
              <w:t>сборке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14491F" w:rsidRPr="008C134C" w14:paraId="41F45F3B" w14:textId="77777777" w:rsidTr="00166A4B">
        <w:trPr>
          <w:trHeight w:val="20"/>
        </w:trPr>
        <w:tc>
          <w:tcPr>
            <w:tcW w:w="904" w:type="pct"/>
            <w:vMerge/>
          </w:tcPr>
          <w:p w14:paraId="60FB42E0" w14:textId="77777777" w:rsidR="0014491F" w:rsidRPr="008C134C" w:rsidDel="002A1D54" w:rsidRDefault="0014491F" w:rsidP="0014491F"/>
        </w:tc>
        <w:tc>
          <w:tcPr>
            <w:tcW w:w="4096" w:type="pct"/>
          </w:tcPr>
          <w:p w14:paraId="2241660A" w14:textId="72A3D5DC" w:rsidR="0014491F" w:rsidRPr="008C134C" w:rsidRDefault="0014491F" w:rsidP="00166A4B">
            <w:pPr>
              <w:jc w:val="both"/>
            </w:pPr>
            <w:r w:rsidRPr="008C134C">
              <w:t xml:space="preserve">Виды и </w:t>
            </w:r>
            <w:r w:rsidR="00DC65BB">
              <w:t xml:space="preserve">правила применения средств индивидуальной </w:t>
            </w:r>
            <w:r w:rsidRPr="008C134C">
              <w:t>и коллективной защиты при</w:t>
            </w:r>
            <w:r w:rsidRPr="008C134C">
              <w:rPr>
                <w:rFonts w:eastAsia="Batang"/>
              </w:rPr>
              <w:t xml:space="preserve"> </w:t>
            </w:r>
            <w:r w:rsidR="00355BA7">
              <w:rPr>
                <w:bCs w:val="0"/>
                <w:color w:val="000000"/>
              </w:rPr>
              <w:t>штамповке-</w:t>
            </w:r>
            <w:r>
              <w:t>сборке изделий</w:t>
            </w:r>
            <w:r w:rsidRPr="007D5CCF">
              <w:t xml:space="preserve"> на </w:t>
            </w:r>
            <w:r w:rsidR="00285F40">
              <w:t>магнитно-импульсных штампо</w:t>
            </w:r>
            <w:r w:rsidR="008C59A5">
              <w:t>сборочных</w:t>
            </w:r>
            <w:r w:rsidR="00285F40">
              <w:t xml:space="preserve"> установках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20 кДж</w:t>
            </w:r>
          </w:p>
        </w:tc>
      </w:tr>
      <w:tr w:rsidR="0014491F" w:rsidRPr="008C134C" w14:paraId="3093AB26" w14:textId="77777777" w:rsidTr="00166A4B">
        <w:trPr>
          <w:trHeight w:val="20"/>
        </w:trPr>
        <w:tc>
          <w:tcPr>
            <w:tcW w:w="904" w:type="pct"/>
            <w:vMerge/>
          </w:tcPr>
          <w:p w14:paraId="0293B286" w14:textId="77777777" w:rsidR="0014491F" w:rsidRPr="008C134C" w:rsidDel="002A1D54" w:rsidRDefault="0014491F" w:rsidP="0014491F"/>
        </w:tc>
        <w:tc>
          <w:tcPr>
            <w:tcW w:w="4096" w:type="pct"/>
          </w:tcPr>
          <w:p w14:paraId="77346856" w14:textId="2B1032F4" w:rsidR="0014491F" w:rsidRPr="008C134C" w:rsidRDefault="0014491F" w:rsidP="00166A4B">
            <w:pPr>
              <w:jc w:val="both"/>
            </w:pPr>
            <w:r w:rsidRPr="008C134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4491F" w:rsidRPr="008C134C" w14:paraId="7F366072" w14:textId="77777777" w:rsidTr="00166A4B">
        <w:trPr>
          <w:trHeight w:val="20"/>
        </w:trPr>
        <w:tc>
          <w:tcPr>
            <w:tcW w:w="904" w:type="pct"/>
          </w:tcPr>
          <w:p w14:paraId="2C199D9C" w14:textId="77777777" w:rsidR="0014491F" w:rsidRPr="008C134C" w:rsidDel="002A1D54" w:rsidRDefault="0014491F" w:rsidP="0014491F">
            <w:r w:rsidRPr="008C134C" w:rsidDel="002A1D54">
              <w:t>Другие характеристики</w:t>
            </w:r>
          </w:p>
        </w:tc>
        <w:tc>
          <w:tcPr>
            <w:tcW w:w="4096" w:type="pct"/>
          </w:tcPr>
          <w:p w14:paraId="6DC0241D" w14:textId="77777777" w:rsidR="0014491F" w:rsidRPr="008C134C" w:rsidRDefault="0014491F" w:rsidP="00166A4B">
            <w:pPr>
              <w:jc w:val="both"/>
            </w:pPr>
            <w:r w:rsidRPr="008C134C">
              <w:t>-</w:t>
            </w:r>
          </w:p>
        </w:tc>
      </w:tr>
    </w:tbl>
    <w:p w14:paraId="4B123F2B" w14:textId="77777777" w:rsidR="00D74B16" w:rsidRDefault="00D74B16" w:rsidP="003B702F">
      <w:pPr>
        <w:rPr>
          <w:b/>
          <w:bCs w:val="0"/>
        </w:rPr>
      </w:pPr>
    </w:p>
    <w:p w14:paraId="641EF59D" w14:textId="2053D4AA" w:rsidR="000A1823" w:rsidRDefault="000A1823" w:rsidP="003B702F">
      <w:pPr>
        <w:rPr>
          <w:b/>
          <w:bCs w:val="0"/>
        </w:rPr>
      </w:pPr>
      <w:r w:rsidRPr="003B702F">
        <w:rPr>
          <w:b/>
          <w:bCs w:val="0"/>
        </w:rPr>
        <w:t>3.3.3. Трудовая функция</w:t>
      </w:r>
    </w:p>
    <w:p w14:paraId="3C6370A6" w14:textId="77777777" w:rsidR="00D74B16" w:rsidRPr="003B702F" w:rsidRDefault="00D74B16" w:rsidP="003B702F">
      <w:pPr>
        <w:rPr>
          <w:b/>
          <w:bCs w:val="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872"/>
        <w:gridCol w:w="669"/>
        <w:gridCol w:w="867"/>
        <w:gridCol w:w="1448"/>
        <w:gridCol w:w="553"/>
      </w:tblGrid>
      <w:tr w:rsidR="00D5719C" w:rsidRPr="008C134C" w14:paraId="365AD586" w14:textId="77777777" w:rsidTr="0075357F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2C18026" w14:textId="61C2558C" w:rsidR="00D5719C" w:rsidRPr="008C134C" w:rsidRDefault="004308A7" w:rsidP="008C134C">
            <w:r w:rsidRPr="004308A7">
              <w:rPr>
                <w:sz w:val="20"/>
              </w:rPr>
              <w:t>Наименование</w:t>
            </w:r>
          </w:p>
        </w:tc>
        <w:tc>
          <w:tcPr>
            <w:tcW w:w="2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DEBCD" w14:textId="2BEA559F" w:rsidR="00D5719C" w:rsidRPr="008C134C" w:rsidRDefault="009B1F2C" w:rsidP="008C134C">
            <w:r>
              <w:rPr>
                <w:color w:val="000000"/>
              </w:rPr>
              <w:t xml:space="preserve">Штамповка изделий на </w:t>
            </w:r>
            <w:r w:rsidR="008C59A5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  <w:tc>
          <w:tcPr>
            <w:tcW w:w="32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2BE194" w14:textId="553523CD" w:rsidR="00D5719C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Код</w:t>
            </w:r>
          </w:p>
        </w:tc>
        <w:tc>
          <w:tcPr>
            <w:tcW w:w="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79B6E5" w14:textId="090773D7" w:rsidR="00D5719C" w:rsidRPr="008C134C" w:rsidRDefault="000120EE" w:rsidP="00166A4B">
            <w:pPr>
              <w:jc w:val="center"/>
            </w:pPr>
            <w:r>
              <w:rPr>
                <w:lang w:val="en-US"/>
              </w:rPr>
              <w:t>C</w:t>
            </w:r>
            <w:r w:rsidR="00D5719C" w:rsidRPr="008C134C">
              <w:t>/03.</w:t>
            </w:r>
            <w:r w:rsidR="003312AB">
              <w:t>4</w:t>
            </w:r>
          </w:p>
        </w:tc>
        <w:tc>
          <w:tcPr>
            <w:tcW w:w="7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06A37A5" w14:textId="7D5C00E6" w:rsidR="00D5719C" w:rsidRPr="008C134C" w:rsidRDefault="004308A7" w:rsidP="00166A4B">
            <w:pPr>
              <w:jc w:val="center"/>
              <w:rPr>
                <w:vertAlign w:val="superscript"/>
              </w:rPr>
            </w:pPr>
            <w:r w:rsidRPr="004308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E5A794" w14:textId="77777777" w:rsidR="00D5719C" w:rsidRPr="008C134C" w:rsidRDefault="003312AB" w:rsidP="00166A4B">
            <w:pPr>
              <w:jc w:val="center"/>
            </w:pPr>
            <w:r>
              <w:t>4</w:t>
            </w:r>
          </w:p>
        </w:tc>
      </w:tr>
    </w:tbl>
    <w:p w14:paraId="4DE5577C" w14:textId="77777777" w:rsidR="00D74B16" w:rsidRDefault="00D74B1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43"/>
        <w:gridCol w:w="8352"/>
      </w:tblGrid>
      <w:tr w:rsidR="00537B2A" w:rsidRPr="008C134C" w14:paraId="2BFC313D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7E1910AC" w14:textId="77777777" w:rsidR="00537B2A" w:rsidRPr="008C134C" w:rsidRDefault="00537B2A" w:rsidP="00537B2A">
            <w:r w:rsidRPr="008C134C">
              <w:t>Трудовые действия</w:t>
            </w:r>
          </w:p>
        </w:tc>
        <w:tc>
          <w:tcPr>
            <w:tcW w:w="4096" w:type="pct"/>
          </w:tcPr>
          <w:p w14:paraId="22A195CA" w14:textId="223F7590" w:rsidR="00537B2A" w:rsidRPr="008C134C" w:rsidRDefault="00537B2A" w:rsidP="00166A4B">
            <w:pPr>
              <w:jc w:val="both"/>
            </w:pPr>
            <w:r w:rsidRPr="008C134C">
              <w:t xml:space="preserve">Подготовка рабочего места к </w:t>
            </w:r>
            <w:r w:rsidRPr="007D5CCF">
              <w:t>штамповк</w:t>
            </w:r>
            <w:r>
              <w:t>е</w:t>
            </w:r>
            <w:r w:rsidRPr="007D5CCF">
              <w:t xml:space="preserve"> изделий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537B2A" w:rsidRPr="008C134C" w14:paraId="4BA35C29" w14:textId="77777777" w:rsidTr="00166A4B">
        <w:trPr>
          <w:trHeight w:val="20"/>
        </w:trPr>
        <w:tc>
          <w:tcPr>
            <w:tcW w:w="904" w:type="pct"/>
            <w:vMerge/>
          </w:tcPr>
          <w:p w14:paraId="04F9B63F" w14:textId="77777777" w:rsidR="00537B2A" w:rsidRPr="008C134C" w:rsidRDefault="00537B2A" w:rsidP="00537B2A"/>
        </w:tc>
        <w:tc>
          <w:tcPr>
            <w:tcW w:w="4096" w:type="pct"/>
          </w:tcPr>
          <w:p w14:paraId="7AD1547E" w14:textId="08576D59" w:rsidR="00537B2A" w:rsidRPr="008C134C" w:rsidRDefault="00537B2A" w:rsidP="00166A4B">
            <w:pPr>
              <w:jc w:val="both"/>
            </w:pPr>
            <w:r w:rsidRPr="008C134C">
              <w:t>Подготовка к работе</w:t>
            </w:r>
            <w:r>
              <w:rPr>
                <w:color w:val="000000"/>
              </w:rPr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537B2A" w:rsidRPr="008C134C" w14:paraId="1A558363" w14:textId="77777777" w:rsidTr="00166A4B">
        <w:trPr>
          <w:trHeight w:val="20"/>
        </w:trPr>
        <w:tc>
          <w:tcPr>
            <w:tcW w:w="904" w:type="pct"/>
            <w:vMerge/>
          </w:tcPr>
          <w:p w14:paraId="6FBCEC9A" w14:textId="77777777" w:rsidR="00537B2A" w:rsidRPr="008C134C" w:rsidRDefault="00537B2A" w:rsidP="00537B2A"/>
        </w:tc>
        <w:tc>
          <w:tcPr>
            <w:tcW w:w="4096" w:type="pct"/>
          </w:tcPr>
          <w:p w14:paraId="3DCDC6EF" w14:textId="048059CB" w:rsidR="00537B2A" w:rsidRPr="008C134C" w:rsidRDefault="00DE6A5C" w:rsidP="00166A4B">
            <w:pPr>
              <w:jc w:val="both"/>
            </w:pPr>
            <w:r>
              <w:t>Ежесменное техническое обслуживание</w:t>
            </w:r>
            <w:r w:rsidR="00537B2A" w:rsidRPr="007D5CCF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="00537B2A">
              <w:rPr>
                <w:color w:val="000000"/>
              </w:rPr>
              <w:t xml:space="preserve"> </w:t>
            </w:r>
            <w:r w:rsidR="00537B2A">
              <w:rPr>
                <w:bCs w:val="0"/>
                <w:color w:val="000000"/>
              </w:rPr>
              <w:t>свыше 95 кДж</w:t>
            </w:r>
          </w:p>
        </w:tc>
      </w:tr>
      <w:tr w:rsidR="00537B2A" w:rsidRPr="008C134C" w14:paraId="5C930D55" w14:textId="77777777" w:rsidTr="00166A4B">
        <w:trPr>
          <w:trHeight w:val="20"/>
        </w:trPr>
        <w:tc>
          <w:tcPr>
            <w:tcW w:w="904" w:type="pct"/>
            <w:vMerge/>
          </w:tcPr>
          <w:p w14:paraId="5D9E2828" w14:textId="77777777" w:rsidR="00537B2A" w:rsidRPr="008C134C" w:rsidRDefault="00537B2A" w:rsidP="00537B2A"/>
        </w:tc>
        <w:tc>
          <w:tcPr>
            <w:tcW w:w="4096" w:type="pct"/>
          </w:tcPr>
          <w:p w14:paraId="17777368" w14:textId="17D242BC" w:rsidR="00537B2A" w:rsidRPr="008C134C" w:rsidRDefault="00537B2A" w:rsidP="00166A4B">
            <w:pPr>
              <w:jc w:val="both"/>
            </w:pPr>
            <w:r>
              <w:t xml:space="preserve">Подготовка технологической оснастки для штамповки </w:t>
            </w:r>
            <w:r w:rsidRPr="007D5CCF"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EB316A" w:rsidRPr="008C134C" w14:paraId="0785E4FC" w14:textId="77777777" w:rsidTr="00166A4B">
        <w:trPr>
          <w:trHeight w:val="20"/>
        </w:trPr>
        <w:tc>
          <w:tcPr>
            <w:tcW w:w="904" w:type="pct"/>
            <w:vMerge/>
          </w:tcPr>
          <w:p w14:paraId="10736AB2" w14:textId="77777777" w:rsidR="00EB316A" w:rsidRPr="008C134C" w:rsidRDefault="00EB316A" w:rsidP="00EB316A"/>
        </w:tc>
        <w:tc>
          <w:tcPr>
            <w:tcW w:w="4096" w:type="pct"/>
          </w:tcPr>
          <w:p w14:paraId="36D0E8F6" w14:textId="399973D3" w:rsidR="00EB316A" w:rsidRPr="008C134C" w:rsidRDefault="00EB316A" w:rsidP="00166A4B">
            <w:pPr>
              <w:jc w:val="both"/>
            </w:pPr>
            <w:r>
              <w:t xml:space="preserve">Подготовка заготовок для штамповки </w:t>
            </w:r>
            <w:r w:rsidRPr="007D5CCF"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EB316A" w:rsidRPr="008C134C" w14:paraId="7D85F8AA" w14:textId="77777777" w:rsidTr="00166A4B">
        <w:trPr>
          <w:trHeight w:val="20"/>
        </w:trPr>
        <w:tc>
          <w:tcPr>
            <w:tcW w:w="904" w:type="pct"/>
            <w:vMerge/>
          </w:tcPr>
          <w:p w14:paraId="36AE5331" w14:textId="77777777" w:rsidR="00EB316A" w:rsidRPr="008C134C" w:rsidRDefault="00EB316A" w:rsidP="00EB316A"/>
        </w:tc>
        <w:tc>
          <w:tcPr>
            <w:tcW w:w="4096" w:type="pct"/>
          </w:tcPr>
          <w:p w14:paraId="58BA48C1" w14:textId="6126BCB9" w:rsidR="00EB316A" w:rsidRPr="008C134C" w:rsidRDefault="00EB316A" w:rsidP="00166A4B">
            <w:pPr>
              <w:jc w:val="both"/>
            </w:pPr>
            <w:r>
              <w:t>Подача</w:t>
            </w:r>
            <w:r w:rsidRPr="007C03E1">
              <w:t xml:space="preserve"> </w:t>
            </w:r>
            <w:r>
              <w:t>заготовок</w:t>
            </w:r>
            <w:r w:rsidRPr="007C03E1">
              <w:t xml:space="preserve"> в </w:t>
            </w:r>
            <w:r>
              <w:t xml:space="preserve">технологическую оснастку для штамповки в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EB316A" w:rsidRPr="008C134C" w14:paraId="53712E3B" w14:textId="77777777" w:rsidTr="00166A4B">
        <w:trPr>
          <w:trHeight w:val="20"/>
        </w:trPr>
        <w:tc>
          <w:tcPr>
            <w:tcW w:w="904" w:type="pct"/>
            <w:vMerge/>
          </w:tcPr>
          <w:p w14:paraId="17A188D2" w14:textId="77777777" w:rsidR="00EB316A" w:rsidRPr="008C134C" w:rsidRDefault="00EB316A" w:rsidP="00EB316A"/>
        </w:tc>
        <w:tc>
          <w:tcPr>
            <w:tcW w:w="4096" w:type="pct"/>
          </w:tcPr>
          <w:p w14:paraId="2B0AABE5" w14:textId="132CD8C3" w:rsidR="00EB316A" w:rsidRPr="008C134C" w:rsidRDefault="00EB316A" w:rsidP="00166A4B">
            <w:pPr>
              <w:jc w:val="both"/>
            </w:pPr>
            <w:r w:rsidRPr="008C134C">
              <w:t xml:space="preserve">Управление </w:t>
            </w:r>
            <w:r w:rsidR="003E3DCA">
              <w:rPr>
                <w:color w:val="000000"/>
              </w:rPr>
              <w:t>электрогидравлическим штамповочным оборудованием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EB316A" w:rsidRPr="008C134C" w14:paraId="1639B288" w14:textId="77777777" w:rsidTr="00166A4B">
        <w:trPr>
          <w:trHeight w:val="20"/>
        </w:trPr>
        <w:tc>
          <w:tcPr>
            <w:tcW w:w="904" w:type="pct"/>
            <w:vMerge/>
          </w:tcPr>
          <w:p w14:paraId="3807768F" w14:textId="77777777" w:rsidR="00EB316A" w:rsidRPr="008C134C" w:rsidRDefault="00EB316A" w:rsidP="00EB316A"/>
        </w:tc>
        <w:tc>
          <w:tcPr>
            <w:tcW w:w="4096" w:type="pct"/>
          </w:tcPr>
          <w:p w14:paraId="115C1FB9" w14:textId="27572D0B" w:rsidR="00EB316A" w:rsidRPr="008C134C" w:rsidRDefault="00EB316A" w:rsidP="00166A4B">
            <w:pPr>
              <w:jc w:val="both"/>
            </w:pPr>
            <w:r w:rsidRPr="008C134C">
              <w:t>Управление</w:t>
            </w:r>
            <w:r>
              <w:t xml:space="preserve"> средствами механизации при штамповке</w:t>
            </w:r>
            <w:r>
              <w:rPr>
                <w:color w:val="000000"/>
              </w:rPr>
              <w:t xml:space="preserve"> на </w:t>
            </w:r>
            <w:r w:rsidR="003E3DCA">
              <w:rPr>
                <w:color w:val="000000"/>
              </w:rPr>
              <w:lastRenderedPageBreak/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18579A" w:rsidRPr="008C134C" w14:paraId="551F49B9" w14:textId="77777777" w:rsidTr="00166A4B">
        <w:trPr>
          <w:trHeight w:val="20"/>
        </w:trPr>
        <w:tc>
          <w:tcPr>
            <w:tcW w:w="904" w:type="pct"/>
            <w:vMerge/>
          </w:tcPr>
          <w:p w14:paraId="3E82D955" w14:textId="77777777" w:rsidR="0018579A" w:rsidRPr="008C134C" w:rsidRDefault="0018579A" w:rsidP="0018579A"/>
        </w:tc>
        <w:tc>
          <w:tcPr>
            <w:tcW w:w="4096" w:type="pct"/>
          </w:tcPr>
          <w:p w14:paraId="3CD8681F" w14:textId="67D6E858" w:rsidR="0018579A" w:rsidRPr="008C134C" w:rsidRDefault="0018579A" w:rsidP="00166A4B">
            <w:pPr>
              <w:jc w:val="both"/>
            </w:pPr>
            <w:r>
              <w:t>Извлечение изделий из технологической оснастки после штамповки</w:t>
            </w:r>
            <w:r w:rsidRPr="007D5CCF">
              <w:t xml:space="preserve"> </w:t>
            </w:r>
            <w:r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18579A" w:rsidRPr="008C134C" w14:paraId="0D0A7EED" w14:textId="77777777" w:rsidTr="00166A4B">
        <w:trPr>
          <w:trHeight w:val="20"/>
        </w:trPr>
        <w:tc>
          <w:tcPr>
            <w:tcW w:w="904" w:type="pct"/>
            <w:vMerge/>
          </w:tcPr>
          <w:p w14:paraId="55136A6F" w14:textId="77777777" w:rsidR="0018579A" w:rsidRPr="008C134C" w:rsidRDefault="0018579A" w:rsidP="0018579A"/>
        </w:tc>
        <w:tc>
          <w:tcPr>
            <w:tcW w:w="4096" w:type="pct"/>
          </w:tcPr>
          <w:p w14:paraId="64E7007C" w14:textId="05007DFB" w:rsidR="0018579A" w:rsidRPr="008C134C" w:rsidRDefault="0018579A" w:rsidP="00166A4B">
            <w:pPr>
              <w:jc w:val="both"/>
            </w:pPr>
            <w:r>
              <w:t>Контроль работы</w:t>
            </w:r>
            <w:r w:rsidRPr="008C134C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18579A" w:rsidRPr="008C134C" w14:paraId="08E6C96E" w14:textId="77777777" w:rsidTr="00166A4B">
        <w:trPr>
          <w:trHeight w:val="20"/>
        </w:trPr>
        <w:tc>
          <w:tcPr>
            <w:tcW w:w="904" w:type="pct"/>
            <w:vMerge/>
          </w:tcPr>
          <w:p w14:paraId="66B3F075" w14:textId="77777777" w:rsidR="0018579A" w:rsidRPr="008C134C" w:rsidRDefault="0018579A" w:rsidP="0018579A"/>
        </w:tc>
        <w:tc>
          <w:tcPr>
            <w:tcW w:w="4096" w:type="pct"/>
          </w:tcPr>
          <w:p w14:paraId="201CB8B5" w14:textId="1E2E5381" w:rsidR="0018579A" w:rsidRPr="008C134C" w:rsidRDefault="0018579A" w:rsidP="00166A4B">
            <w:pPr>
              <w:jc w:val="both"/>
            </w:pPr>
            <w:r w:rsidRPr="0018579A">
              <w:t>Перемещение заготовок и изделий подъемно-транспортным оборудованием</w:t>
            </w:r>
            <w:r>
              <w:t xml:space="preserve"> при штамповке</w:t>
            </w:r>
            <w:r>
              <w:rPr>
                <w:color w:val="000000"/>
              </w:rPr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954B6D" w:rsidRPr="008C134C" w14:paraId="4F37ED77" w14:textId="77777777" w:rsidTr="00166A4B">
        <w:trPr>
          <w:trHeight w:val="20"/>
        </w:trPr>
        <w:tc>
          <w:tcPr>
            <w:tcW w:w="904" w:type="pct"/>
            <w:vMerge/>
          </w:tcPr>
          <w:p w14:paraId="18CA33FD" w14:textId="77777777" w:rsidR="00954B6D" w:rsidRPr="008C134C" w:rsidRDefault="00954B6D" w:rsidP="00954B6D"/>
        </w:tc>
        <w:tc>
          <w:tcPr>
            <w:tcW w:w="4096" w:type="pct"/>
          </w:tcPr>
          <w:p w14:paraId="20393F23" w14:textId="0E3EB87B" w:rsidR="00954B6D" w:rsidRPr="008C134C" w:rsidRDefault="00954B6D" w:rsidP="00166A4B">
            <w:pPr>
              <w:jc w:val="both"/>
            </w:pPr>
            <w:r w:rsidRPr="008C134C">
              <w:t>Складирование</w:t>
            </w:r>
            <w:r>
              <w:t xml:space="preserve"> изделий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261FF4" w:rsidRPr="008C134C" w14:paraId="30CB2F41" w14:textId="77777777" w:rsidTr="00166A4B">
        <w:trPr>
          <w:trHeight w:val="20"/>
        </w:trPr>
        <w:tc>
          <w:tcPr>
            <w:tcW w:w="904" w:type="pct"/>
            <w:vMerge/>
          </w:tcPr>
          <w:p w14:paraId="2F9DE093" w14:textId="77777777" w:rsidR="00261FF4" w:rsidRPr="008C134C" w:rsidRDefault="00261FF4" w:rsidP="00261FF4"/>
        </w:tc>
        <w:tc>
          <w:tcPr>
            <w:tcW w:w="4096" w:type="pct"/>
          </w:tcPr>
          <w:p w14:paraId="56BD21EC" w14:textId="5B453464" w:rsidR="00261FF4" w:rsidRPr="008C134C" w:rsidRDefault="00261FF4" w:rsidP="00166A4B">
            <w:pPr>
              <w:jc w:val="both"/>
            </w:pPr>
            <w:r w:rsidRPr="008C134C">
              <w:t xml:space="preserve">Выявление дефектов в </w:t>
            </w:r>
            <w:r>
              <w:t xml:space="preserve">изделиях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261FF4" w:rsidRPr="008C134C" w14:paraId="5A36DC39" w14:textId="77777777" w:rsidTr="00166A4B">
        <w:trPr>
          <w:trHeight w:val="20"/>
        </w:trPr>
        <w:tc>
          <w:tcPr>
            <w:tcW w:w="904" w:type="pct"/>
            <w:vMerge/>
          </w:tcPr>
          <w:p w14:paraId="7DE0A641" w14:textId="77777777" w:rsidR="00261FF4" w:rsidRPr="008C134C" w:rsidRDefault="00261FF4" w:rsidP="00261FF4"/>
        </w:tc>
        <w:tc>
          <w:tcPr>
            <w:tcW w:w="4096" w:type="pct"/>
          </w:tcPr>
          <w:p w14:paraId="2E56FD0E" w14:textId="7F886A9E" w:rsidR="00261FF4" w:rsidRPr="008C134C" w:rsidRDefault="00261FF4" w:rsidP="00166A4B">
            <w:pPr>
              <w:jc w:val="both"/>
            </w:pPr>
            <w:r w:rsidRPr="007820C7">
              <w:t>Подналадка</w:t>
            </w:r>
            <w:r>
              <w:rPr>
                <w:color w:val="000000"/>
              </w:rPr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Pr="007D5CCF"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5D6A37" w:rsidRPr="008C134C" w14:paraId="75210B30" w14:textId="77777777" w:rsidTr="00166A4B">
        <w:trPr>
          <w:trHeight w:val="20"/>
        </w:trPr>
        <w:tc>
          <w:tcPr>
            <w:tcW w:w="904" w:type="pct"/>
            <w:vMerge/>
          </w:tcPr>
          <w:p w14:paraId="460D0E9D" w14:textId="77777777" w:rsidR="005D6A37" w:rsidRPr="008C134C" w:rsidRDefault="005D6A37" w:rsidP="005D6A37"/>
        </w:tc>
        <w:tc>
          <w:tcPr>
            <w:tcW w:w="4096" w:type="pct"/>
          </w:tcPr>
          <w:p w14:paraId="7DF68389" w14:textId="24010609" w:rsidR="005D6A37" w:rsidRPr="008C134C" w:rsidRDefault="005D6A37" w:rsidP="00166A4B">
            <w:pPr>
              <w:jc w:val="both"/>
            </w:pPr>
            <w:r w:rsidRPr="008C134C">
              <w:t xml:space="preserve">Периодический контроль размеров </w:t>
            </w:r>
            <w:r>
              <w:t xml:space="preserve">изделий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5D6A37" w:rsidRPr="008C134C" w14:paraId="3AD6F2B2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0FB72A59" w14:textId="77777777" w:rsidR="005D6A37" w:rsidRPr="008C134C" w:rsidDel="002A1D54" w:rsidRDefault="005D6A37" w:rsidP="005D6A37">
            <w:r w:rsidRPr="008C134C" w:rsidDel="002A1D54">
              <w:t>Необходимые умения</w:t>
            </w:r>
          </w:p>
        </w:tc>
        <w:tc>
          <w:tcPr>
            <w:tcW w:w="4096" w:type="pct"/>
          </w:tcPr>
          <w:p w14:paraId="00E06031" w14:textId="56B435DC" w:rsidR="005D6A37" w:rsidRPr="008C134C" w:rsidRDefault="00950567" w:rsidP="00166A4B">
            <w:pPr>
              <w:jc w:val="both"/>
            </w:pPr>
            <w:r>
              <w:t>Читать и анализировать конструкторскую и технологическую документацию</w:t>
            </w:r>
          </w:p>
        </w:tc>
      </w:tr>
      <w:tr w:rsidR="005D6A37" w:rsidRPr="008C134C" w14:paraId="772F05CC" w14:textId="77777777" w:rsidTr="00166A4B">
        <w:trPr>
          <w:trHeight w:val="20"/>
        </w:trPr>
        <w:tc>
          <w:tcPr>
            <w:tcW w:w="904" w:type="pct"/>
            <w:vMerge/>
          </w:tcPr>
          <w:p w14:paraId="3532E635" w14:textId="77777777" w:rsidR="005D6A37" w:rsidRPr="008C134C" w:rsidDel="002A1D54" w:rsidRDefault="005D6A37" w:rsidP="005D6A37"/>
        </w:tc>
        <w:tc>
          <w:tcPr>
            <w:tcW w:w="4096" w:type="pct"/>
          </w:tcPr>
          <w:p w14:paraId="7CB642D6" w14:textId="560689C3" w:rsidR="005D6A37" w:rsidRPr="008C134C" w:rsidRDefault="00950567" w:rsidP="00166A4B">
            <w:pPr>
              <w:jc w:val="both"/>
            </w:pPr>
            <w:r w:rsidRPr="008C134C">
              <w:t xml:space="preserve">Использовать </w:t>
            </w:r>
            <w:r w:rsidR="003E3DCA">
              <w:rPr>
                <w:color w:val="000000"/>
              </w:rPr>
              <w:t>электрогидравлическое штамповочное оборудование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5D6A37" w:rsidRPr="008C134C" w14:paraId="7BBB2075" w14:textId="77777777" w:rsidTr="00166A4B">
        <w:trPr>
          <w:trHeight w:val="20"/>
        </w:trPr>
        <w:tc>
          <w:tcPr>
            <w:tcW w:w="904" w:type="pct"/>
            <w:vMerge/>
          </w:tcPr>
          <w:p w14:paraId="61FE5F44" w14:textId="77777777" w:rsidR="005D6A37" w:rsidRPr="008C134C" w:rsidDel="002A1D54" w:rsidRDefault="005D6A37" w:rsidP="005D6A37"/>
        </w:tc>
        <w:tc>
          <w:tcPr>
            <w:tcW w:w="4096" w:type="pct"/>
          </w:tcPr>
          <w:p w14:paraId="76998CCA" w14:textId="07136E5F" w:rsidR="005D6A37" w:rsidRPr="008C134C" w:rsidRDefault="00950567" w:rsidP="00166A4B">
            <w:pPr>
              <w:jc w:val="both"/>
            </w:pPr>
            <w:r>
              <w:t>Использовать средства механизации при</w:t>
            </w:r>
            <w:r w:rsidRPr="008C134C">
              <w:t xml:space="preserve"> </w:t>
            </w:r>
            <w:r>
              <w:t xml:space="preserve">штамповке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950567" w:rsidRPr="008C134C" w14:paraId="783E405B" w14:textId="77777777" w:rsidTr="00166A4B">
        <w:trPr>
          <w:trHeight w:val="20"/>
        </w:trPr>
        <w:tc>
          <w:tcPr>
            <w:tcW w:w="904" w:type="pct"/>
            <w:vMerge/>
          </w:tcPr>
          <w:p w14:paraId="54D92B1A" w14:textId="77777777" w:rsidR="00950567" w:rsidRPr="008C134C" w:rsidDel="002A1D54" w:rsidRDefault="00950567" w:rsidP="00950567"/>
        </w:tc>
        <w:tc>
          <w:tcPr>
            <w:tcW w:w="4096" w:type="pct"/>
          </w:tcPr>
          <w:p w14:paraId="2A57755D" w14:textId="6AC7B9C5" w:rsidR="00950567" w:rsidRPr="008C134C" w:rsidRDefault="00950567" w:rsidP="00166A4B">
            <w:pPr>
              <w:jc w:val="both"/>
            </w:pPr>
            <w:r>
              <w:t>Использовать штамповую оснастку для</w:t>
            </w:r>
            <w:r w:rsidRPr="008C134C">
              <w:t xml:space="preserve"> </w:t>
            </w:r>
            <w:r>
              <w:t xml:space="preserve">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950567" w:rsidRPr="008C134C" w14:paraId="482704AB" w14:textId="77777777" w:rsidTr="00166A4B">
        <w:trPr>
          <w:trHeight w:val="20"/>
        </w:trPr>
        <w:tc>
          <w:tcPr>
            <w:tcW w:w="904" w:type="pct"/>
            <w:vMerge/>
          </w:tcPr>
          <w:p w14:paraId="7D1664F8" w14:textId="77777777" w:rsidR="00950567" w:rsidRPr="008C134C" w:rsidDel="002A1D54" w:rsidRDefault="00950567" w:rsidP="00950567"/>
        </w:tc>
        <w:tc>
          <w:tcPr>
            <w:tcW w:w="4096" w:type="pct"/>
          </w:tcPr>
          <w:p w14:paraId="5F2C78E6" w14:textId="3F319540" w:rsidR="00950567" w:rsidRPr="008C134C" w:rsidRDefault="00950567" w:rsidP="00166A4B">
            <w:pPr>
              <w:jc w:val="both"/>
            </w:pPr>
            <w:r w:rsidRPr="0031221C">
              <w:t xml:space="preserve">Выполнять </w:t>
            </w:r>
            <w:r w:rsidR="00DE6A5C">
              <w:t>ежесменное техническое обслуживание</w:t>
            </w:r>
            <w:r w:rsidRPr="0031221C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950567" w:rsidRPr="008C134C" w14:paraId="7007BC61" w14:textId="77777777" w:rsidTr="00166A4B">
        <w:trPr>
          <w:trHeight w:val="20"/>
        </w:trPr>
        <w:tc>
          <w:tcPr>
            <w:tcW w:w="904" w:type="pct"/>
            <w:vMerge/>
          </w:tcPr>
          <w:p w14:paraId="1BEAEA4B" w14:textId="77777777" w:rsidR="00950567" w:rsidRPr="008C134C" w:rsidDel="002A1D54" w:rsidRDefault="00950567" w:rsidP="00950567"/>
        </w:tc>
        <w:tc>
          <w:tcPr>
            <w:tcW w:w="4096" w:type="pct"/>
          </w:tcPr>
          <w:p w14:paraId="1E2AEE61" w14:textId="4E4D6DA9" w:rsidR="00950567" w:rsidRPr="008C134C" w:rsidRDefault="00950567" w:rsidP="00166A4B">
            <w:pPr>
              <w:jc w:val="both"/>
            </w:pPr>
            <w:r w:rsidRPr="00950567">
              <w:t>Управлять подъемом и перемещением заготовок и изделий при</w:t>
            </w:r>
            <w:r>
              <w:t xml:space="preserve"> штамповке</w:t>
            </w:r>
            <w:r>
              <w:rPr>
                <w:color w:val="000000"/>
              </w:rPr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950567" w:rsidRPr="008C134C" w14:paraId="143EFB48" w14:textId="77777777" w:rsidTr="00166A4B">
        <w:trPr>
          <w:trHeight w:val="20"/>
        </w:trPr>
        <w:tc>
          <w:tcPr>
            <w:tcW w:w="904" w:type="pct"/>
            <w:vMerge/>
          </w:tcPr>
          <w:p w14:paraId="73D2B777" w14:textId="77777777" w:rsidR="00950567" w:rsidRPr="008C134C" w:rsidDel="002A1D54" w:rsidRDefault="00950567" w:rsidP="00950567"/>
        </w:tc>
        <w:tc>
          <w:tcPr>
            <w:tcW w:w="4096" w:type="pct"/>
          </w:tcPr>
          <w:p w14:paraId="75D55586" w14:textId="19C8E6AA" w:rsidR="00950567" w:rsidRPr="008C134C" w:rsidRDefault="00950567" w:rsidP="00166A4B">
            <w:pPr>
              <w:jc w:val="both"/>
            </w:pPr>
            <w:r w:rsidRPr="008C134C">
              <w:t>Выбирать в соответствии с технологической документацией и подготавливать к работе контрольно-измерительные инструменты</w:t>
            </w:r>
          </w:p>
        </w:tc>
      </w:tr>
      <w:tr w:rsidR="00950567" w:rsidRPr="008C134C" w14:paraId="6BEF1C46" w14:textId="77777777" w:rsidTr="00166A4B">
        <w:trPr>
          <w:trHeight w:val="20"/>
        </w:trPr>
        <w:tc>
          <w:tcPr>
            <w:tcW w:w="904" w:type="pct"/>
            <w:vMerge/>
          </w:tcPr>
          <w:p w14:paraId="632967A9" w14:textId="77777777" w:rsidR="00950567" w:rsidRPr="008C134C" w:rsidDel="002A1D54" w:rsidRDefault="00950567" w:rsidP="00950567"/>
        </w:tc>
        <w:tc>
          <w:tcPr>
            <w:tcW w:w="4096" w:type="pct"/>
          </w:tcPr>
          <w:p w14:paraId="467AB142" w14:textId="1B1F0F60" w:rsidR="00950567" w:rsidRPr="008C134C" w:rsidRDefault="009A7DB9" w:rsidP="00166A4B">
            <w:pPr>
              <w:jc w:val="both"/>
            </w:pPr>
            <w:r w:rsidRPr="008C134C">
              <w:t xml:space="preserve">Использовать контрольно-измерительные инструменты для контроля размеров </w:t>
            </w:r>
            <w:r>
              <w:t xml:space="preserve">изделий после штамповки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950567" w:rsidRPr="008C134C" w14:paraId="690698CC" w14:textId="77777777" w:rsidTr="00166A4B">
        <w:trPr>
          <w:trHeight w:val="20"/>
        </w:trPr>
        <w:tc>
          <w:tcPr>
            <w:tcW w:w="904" w:type="pct"/>
            <w:vMerge/>
          </w:tcPr>
          <w:p w14:paraId="4F1C8777" w14:textId="77777777" w:rsidR="00950567" w:rsidRPr="008C134C" w:rsidDel="002A1D54" w:rsidRDefault="00950567" w:rsidP="00950567"/>
        </w:tc>
        <w:tc>
          <w:tcPr>
            <w:tcW w:w="4096" w:type="pct"/>
          </w:tcPr>
          <w:p w14:paraId="1485B893" w14:textId="235B56F7" w:rsidR="00950567" w:rsidRPr="008C134C" w:rsidRDefault="001114AD" w:rsidP="00166A4B">
            <w:pPr>
              <w:jc w:val="both"/>
            </w:pPr>
            <w:r>
              <w:t xml:space="preserve">Применять средства индивидуальной защиты </w:t>
            </w:r>
            <w:r w:rsidR="009A7DB9" w:rsidRPr="008C134C">
              <w:t xml:space="preserve">при </w:t>
            </w:r>
            <w:r w:rsidR="009A7DB9" w:rsidRPr="007D5CCF">
              <w:t>штамповк</w:t>
            </w:r>
            <w:r w:rsidR="009A7DB9">
              <w:t>е</w:t>
            </w:r>
            <w:r w:rsidR="009A7DB9"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9A7DB9">
              <w:rPr>
                <w:color w:val="000000"/>
              </w:rPr>
              <w:t xml:space="preserve"> </w:t>
            </w:r>
            <w:r w:rsidR="009A7DB9">
              <w:rPr>
                <w:bCs w:val="0"/>
                <w:color w:val="000000"/>
              </w:rPr>
              <w:t>свыше 95 кДж</w:t>
            </w:r>
          </w:p>
        </w:tc>
      </w:tr>
      <w:tr w:rsidR="009A7DB9" w:rsidRPr="008C134C" w14:paraId="62E57B24" w14:textId="77777777" w:rsidTr="00166A4B">
        <w:trPr>
          <w:trHeight w:val="20"/>
        </w:trPr>
        <w:tc>
          <w:tcPr>
            <w:tcW w:w="904" w:type="pct"/>
            <w:vMerge/>
          </w:tcPr>
          <w:p w14:paraId="281D08CF" w14:textId="77777777" w:rsidR="009A7DB9" w:rsidRPr="008C134C" w:rsidDel="002A1D54" w:rsidRDefault="009A7DB9" w:rsidP="009A7DB9"/>
        </w:tc>
        <w:tc>
          <w:tcPr>
            <w:tcW w:w="4096" w:type="pct"/>
          </w:tcPr>
          <w:p w14:paraId="7CE7C7B6" w14:textId="587B4C8A" w:rsidR="009A7DB9" w:rsidRPr="008C134C" w:rsidRDefault="009A7DB9" w:rsidP="00166A4B">
            <w:pPr>
              <w:jc w:val="both"/>
            </w:pPr>
            <w:r w:rsidRPr="00871DB0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9A7DB9" w:rsidRPr="008C134C" w14:paraId="5AD0D012" w14:textId="77777777" w:rsidTr="00166A4B">
        <w:trPr>
          <w:trHeight w:val="20"/>
        </w:trPr>
        <w:tc>
          <w:tcPr>
            <w:tcW w:w="904" w:type="pct"/>
            <w:vMerge w:val="restart"/>
          </w:tcPr>
          <w:p w14:paraId="18B1EED2" w14:textId="77777777" w:rsidR="009A7DB9" w:rsidRPr="008C134C" w:rsidRDefault="009A7DB9" w:rsidP="009A7DB9">
            <w:r w:rsidRPr="008C134C" w:rsidDel="002A1D54">
              <w:t>Необходимые знания</w:t>
            </w:r>
          </w:p>
        </w:tc>
        <w:tc>
          <w:tcPr>
            <w:tcW w:w="4096" w:type="pct"/>
          </w:tcPr>
          <w:p w14:paraId="7D23A07D" w14:textId="3B84B44B" w:rsidR="009A7DB9" w:rsidRPr="008C134C" w:rsidRDefault="005251DD" w:rsidP="00166A4B">
            <w:pPr>
              <w:jc w:val="both"/>
            </w:pPr>
            <w:r w:rsidRPr="008C134C">
              <w:t>Основы машиностроительного черчения</w:t>
            </w:r>
          </w:p>
        </w:tc>
      </w:tr>
      <w:tr w:rsidR="005251DD" w:rsidRPr="008C134C" w14:paraId="3D3737DD" w14:textId="77777777" w:rsidTr="00166A4B">
        <w:trPr>
          <w:trHeight w:val="20"/>
        </w:trPr>
        <w:tc>
          <w:tcPr>
            <w:tcW w:w="904" w:type="pct"/>
            <w:vMerge/>
          </w:tcPr>
          <w:p w14:paraId="08839182" w14:textId="77777777" w:rsidR="005251DD" w:rsidRPr="008C134C" w:rsidDel="002A1D54" w:rsidRDefault="005251DD" w:rsidP="005251DD"/>
        </w:tc>
        <w:tc>
          <w:tcPr>
            <w:tcW w:w="4096" w:type="pct"/>
          </w:tcPr>
          <w:p w14:paraId="3A71DCFA" w14:textId="7CC2D949" w:rsidR="005251DD" w:rsidRPr="008C134C" w:rsidRDefault="005251DD" w:rsidP="00166A4B">
            <w:pPr>
              <w:jc w:val="both"/>
            </w:pPr>
            <w:r w:rsidRPr="008C134C">
              <w:t xml:space="preserve">Правила чтения </w:t>
            </w:r>
            <w:r>
              <w:t>технической документации</w:t>
            </w:r>
          </w:p>
        </w:tc>
      </w:tr>
      <w:tr w:rsidR="005251DD" w:rsidRPr="008C134C" w14:paraId="47DC65EC" w14:textId="77777777" w:rsidTr="00166A4B">
        <w:trPr>
          <w:trHeight w:val="20"/>
        </w:trPr>
        <w:tc>
          <w:tcPr>
            <w:tcW w:w="904" w:type="pct"/>
            <w:vMerge/>
          </w:tcPr>
          <w:p w14:paraId="0A66F959" w14:textId="77777777" w:rsidR="005251DD" w:rsidRPr="008C134C" w:rsidDel="002A1D54" w:rsidRDefault="005251DD" w:rsidP="005251DD"/>
        </w:tc>
        <w:tc>
          <w:tcPr>
            <w:tcW w:w="4096" w:type="pct"/>
          </w:tcPr>
          <w:p w14:paraId="2B787990" w14:textId="4BBF3158" w:rsidR="005251DD" w:rsidRPr="008C134C" w:rsidRDefault="005251DD" w:rsidP="00166A4B">
            <w:pPr>
              <w:jc w:val="both"/>
            </w:pPr>
            <w:r w:rsidRPr="008C134C">
              <w:t xml:space="preserve">Виды, конструкции и назначение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5251DD" w:rsidRPr="008C134C" w14:paraId="721E3B03" w14:textId="77777777" w:rsidTr="00166A4B">
        <w:trPr>
          <w:trHeight w:val="20"/>
        </w:trPr>
        <w:tc>
          <w:tcPr>
            <w:tcW w:w="904" w:type="pct"/>
            <w:vMerge/>
          </w:tcPr>
          <w:p w14:paraId="6D3EFC0D" w14:textId="77777777" w:rsidR="005251DD" w:rsidRPr="008C134C" w:rsidDel="002A1D54" w:rsidRDefault="005251DD" w:rsidP="005251DD"/>
        </w:tc>
        <w:tc>
          <w:tcPr>
            <w:tcW w:w="4096" w:type="pct"/>
          </w:tcPr>
          <w:p w14:paraId="24587F74" w14:textId="065E075B" w:rsidR="005251DD" w:rsidRPr="008C134C" w:rsidRDefault="005251DD" w:rsidP="00166A4B">
            <w:pPr>
              <w:jc w:val="both"/>
            </w:pPr>
            <w:r w:rsidRPr="008C134C">
              <w:t xml:space="preserve">Виды, конструкции и назначение </w:t>
            </w:r>
            <w:r>
              <w:t xml:space="preserve">средств механизации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5251DD" w:rsidRPr="008C134C" w14:paraId="28C98CEB" w14:textId="77777777" w:rsidTr="00166A4B">
        <w:trPr>
          <w:trHeight w:val="20"/>
        </w:trPr>
        <w:tc>
          <w:tcPr>
            <w:tcW w:w="904" w:type="pct"/>
            <w:vMerge/>
          </w:tcPr>
          <w:p w14:paraId="0CCAD2EF" w14:textId="77777777" w:rsidR="005251DD" w:rsidRPr="008C134C" w:rsidDel="002A1D54" w:rsidRDefault="005251DD" w:rsidP="005251DD"/>
        </w:tc>
        <w:tc>
          <w:tcPr>
            <w:tcW w:w="4096" w:type="pct"/>
          </w:tcPr>
          <w:p w14:paraId="5C0AE394" w14:textId="035D94F3" w:rsidR="005251DD" w:rsidRPr="008C134C" w:rsidRDefault="005251DD" w:rsidP="00166A4B">
            <w:pPr>
              <w:jc w:val="both"/>
            </w:pPr>
            <w:r w:rsidRPr="008C134C">
              <w:t>Виды, конструкции и назначение штампов</w:t>
            </w:r>
            <w:r>
              <w:t xml:space="preserve">ой оснастки для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 xml:space="preserve">свыше </w:t>
            </w:r>
            <w:r>
              <w:rPr>
                <w:bCs w:val="0"/>
                <w:color w:val="000000"/>
              </w:rPr>
              <w:lastRenderedPageBreak/>
              <w:t>95 кДж</w:t>
            </w:r>
          </w:p>
        </w:tc>
      </w:tr>
      <w:tr w:rsidR="005251DD" w:rsidRPr="008C134C" w14:paraId="20B6A35C" w14:textId="77777777" w:rsidTr="00166A4B">
        <w:trPr>
          <w:trHeight w:val="20"/>
        </w:trPr>
        <w:tc>
          <w:tcPr>
            <w:tcW w:w="904" w:type="pct"/>
            <w:vMerge/>
          </w:tcPr>
          <w:p w14:paraId="572FD947" w14:textId="77777777" w:rsidR="005251DD" w:rsidRPr="008C134C" w:rsidDel="002A1D54" w:rsidRDefault="005251DD" w:rsidP="005251DD"/>
        </w:tc>
        <w:tc>
          <w:tcPr>
            <w:tcW w:w="4096" w:type="pct"/>
          </w:tcPr>
          <w:p w14:paraId="61AF64B0" w14:textId="7FD179E9" w:rsidR="005251DD" w:rsidRPr="008C134C" w:rsidRDefault="005251DD" w:rsidP="00166A4B">
            <w:pPr>
              <w:jc w:val="both"/>
            </w:pPr>
            <w:r>
              <w:t>Типовые режимы</w:t>
            </w:r>
            <w:r w:rsidRPr="008C134C">
              <w:t xml:space="preserve"> работы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5251DD" w:rsidRPr="008C134C" w14:paraId="7D60B2E1" w14:textId="77777777" w:rsidTr="00166A4B">
        <w:trPr>
          <w:trHeight w:val="20"/>
        </w:trPr>
        <w:tc>
          <w:tcPr>
            <w:tcW w:w="904" w:type="pct"/>
            <w:vMerge/>
          </w:tcPr>
          <w:p w14:paraId="19A5B7B9" w14:textId="77777777" w:rsidR="005251DD" w:rsidRPr="008C134C" w:rsidDel="002A1D54" w:rsidRDefault="005251DD" w:rsidP="005251DD"/>
        </w:tc>
        <w:tc>
          <w:tcPr>
            <w:tcW w:w="4096" w:type="pct"/>
          </w:tcPr>
          <w:p w14:paraId="0585E9A3" w14:textId="6223F946" w:rsidR="005251DD" w:rsidRPr="008C134C" w:rsidRDefault="005251DD" w:rsidP="00166A4B">
            <w:pPr>
              <w:jc w:val="both"/>
            </w:pPr>
            <w:r w:rsidRPr="008C134C">
              <w:t xml:space="preserve">Основные параметры работы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5251DD" w:rsidRPr="008C134C" w14:paraId="64969D09" w14:textId="77777777" w:rsidTr="00166A4B">
        <w:trPr>
          <w:trHeight w:val="20"/>
        </w:trPr>
        <w:tc>
          <w:tcPr>
            <w:tcW w:w="904" w:type="pct"/>
            <w:vMerge/>
          </w:tcPr>
          <w:p w14:paraId="01BB6970" w14:textId="77777777" w:rsidR="005251DD" w:rsidRPr="008C134C" w:rsidDel="002A1D54" w:rsidRDefault="005251DD" w:rsidP="005251DD"/>
        </w:tc>
        <w:tc>
          <w:tcPr>
            <w:tcW w:w="4096" w:type="pct"/>
          </w:tcPr>
          <w:p w14:paraId="0DC89F5E" w14:textId="4EA05874" w:rsidR="005251DD" w:rsidRPr="008C134C" w:rsidRDefault="00AF1FF3" w:rsidP="00166A4B">
            <w:pPr>
              <w:jc w:val="both"/>
            </w:pPr>
            <w:r w:rsidRPr="008C134C">
              <w:t xml:space="preserve">Назначение органов управления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63949390" w14:textId="77777777" w:rsidTr="00166A4B">
        <w:trPr>
          <w:trHeight w:val="20"/>
        </w:trPr>
        <w:tc>
          <w:tcPr>
            <w:tcW w:w="904" w:type="pct"/>
            <w:vMerge/>
          </w:tcPr>
          <w:p w14:paraId="0113427B" w14:textId="77777777" w:rsidR="00AF1FF3" w:rsidRPr="008C134C" w:rsidDel="002A1D54" w:rsidRDefault="00AF1FF3" w:rsidP="00AF1FF3"/>
        </w:tc>
        <w:tc>
          <w:tcPr>
            <w:tcW w:w="4096" w:type="pct"/>
          </w:tcPr>
          <w:p w14:paraId="5AEA24DA" w14:textId="4115FEDF" w:rsidR="00AF1FF3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 w:rsidR="00AF1FF3">
              <w:rPr>
                <w:color w:val="000000"/>
              </w:rPr>
              <w:t xml:space="preserve"> </w:t>
            </w:r>
            <w:r w:rsidR="00AF1FF3"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6560AB3E" w14:textId="77777777" w:rsidTr="00166A4B">
        <w:trPr>
          <w:trHeight w:val="20"/>
        </w:trPr>
        <w:tc>
          <w:tcPr>
            <w:tcW w:w="904" w:type="pct"/>
            <w:vMerge/>
          </w:tcPr>
          <w:p w14:paraId="55EDF4D8" w14:textId="77777777" w:rsidR="00AF1FF3" w:rsidRPr="008C134C" w:rsidDel="002A1D54" w:rsidRDefault="00AF1FF3" w:rsidP="00AF1FF3"/>
        </w:tc>
        <w:tc>
          <w:tcPr>
            <w:tcW w:w="4096" w:type="pct"/>
          </w:tcPr>
          <w:p w14:paraId="24D6F423" w14:textId="33DE47D9" w:rsidR="00AF1FF3" w:rsidRPr="008C134C" w:rsidRDefault="001114AD" w:rsidP="00166A4B">
            <w:pPr>
              <w:jc w:val="both"/>
            </w:pPr>
            <w:r>
              <w:t xml:space="preserve">Типичные неисправности </w:t>
            </w:r>
            <w:r w:rsidR="00AF1FF3">
              <w:t>штамповой оснастки для штамповки на</w:t>
            </w:r>
            <w:r w:rsidR="00AF1FF3" w:rsidRPr="007D5CCF">
              <w:t xml:space="preserve">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 w:rsidR="00AF1FF3">
              <w:rPr>
                <w:color w:val="000000"/>
              </w:rPr>
              <w:t xml:space="preserve"> </w:t>
            </w:r>
            <w:r w:rsidR="00AF1FF3"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7B8D7B88" w14:textId="77777777" w:rsidTr="00166A4B">
        <w:trPr>
          <w:trHeight w:val="20"/>
        </w:trPr>
        <w:tc>
          <w:tcPr>
            <w:tcW w:w="904" w:type="pct"/>
            <w:vMerge/>
          </w:tcPr>
          <w:p w14:paraId="48966322" w14:textId="77777777" w:rsidR="00AF1FF3" w:rsidRPr="008C134C" w:rsidDel="002A1D54" w:rsidRDefault="00AF1FF3" w:rsidP="00AF1FF3"/>
        </w:tc>
        <w:tc>
          <w:tcPr>
            <w:tcW w:w="4096" w:type="pct"/>
          </w:tcPr>
          <w:p w14:paraId="4C65E19F" w14:textId="76BD70DD" w:rsidR="00AF1FF3" w:rsidRPr="008C134C" w:rsidRDefault="00AF1FF3" w:rsidP="00166A4B">
            <w:pPr>
              <w:jc w:val="both"/>
            </w:pPr>
            <w:r w:rsidRPr="008C134C">
              <w:t xml:space="preserve">Правила и порядок подготовки к работе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39856E82" w14:textId="77777777" w:rsidTr="00166A4B">
        <w:trPr>
          <w:trHeight w:val="20"/>
        </w:trPr>
        <w:tc>
          <w:tcPr>
            <w:tcW w:w="904" w:type="pct"/>
            <w:vMerge/>
          </w:tcPr>
          <w:p w14:paraId="7DC90A63" w14:textId="77777777" w:rsidR="00AF1FF3" w:rsidRPr="008C134C" w:rsidDel="002A1D54" w:rsidRDefault="00AF1FF3" w:rsidP="00AF1FF3"/>
        </w:tc>
        <w:tc>
          <w:tcPr>
            <w:tcW w:w="4096" w:type="pct"/>
          </w:tcPr>
          <w:p w14:paraId="24A06D14" w14:textId="6C51520D" w:rsidR="00AF1FF3" w:rsidRPr="008C134C" w:rsidRDefault="00AF1FF3" w:rsidP="00166A4B">
            <w:pPr>
              <w:jc w:val="both"/>
            </w:pPr>
            <w:r w:rsidRPr="0031221C">
              <w:t xml:space="preserve">Порядок и правила выполнения планово-предупредительного </w:t>
            </w:r>
            <w:r w:rsidR="00DE6A5C">
              <w:t>ежесменного технического обслуживания</w:t>
            </w:r>
            <w:r w:rsidRPr="0031221C">
              <w:t xml:space="preserve"> </w:t>
            </w:r>
            <w:r w:rsidR="003E3DCA">
              <w:rPr>
                <w:color w:val="000000"/>
              </w:rPr>
              <w:t>электрогидравлического штамповочного оборудования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  <w:r>
              <w:t xml:space="preserve"> </w:t>
            </w:r>
            <w:r w:rsidRPr="0031221C">
              <w:t>в соответствии с эксплуатационной документацией</w:t>
            </w:r>
          </w:p>
        </w:tc>
      </w:tr>
      <w:tr w:rsidR="00AF1FF3" w:rsidRPr="008C134C" w14:paraId="68DF8464" w14:textId="77777777" w:rsidTr="00166A4B">
        <w:trPr>
          <w:trHeight w:val="20"/>
        </w:trPr>
        <w:tc>
          <w:tcPr>
            <w:tcW w:w="904" w:type="pct"/>
            <w:vMerge/>
          </w:tcPr>
          <w:p w14:paraId="4EED4DB0" w14:textId="77777777" w:rsidR="00AF1FF3" w:rsidRPr="008C134C" w:rsidDel="002A1D54" w:rsidRDefault="00AF1FF3" w:rsidP="00AF1FF3"/>
        </w:tc>
        <w:tc>
          <w:tcPr>
            <w:tcW w:w="4096" w:type="pct"/>
          </w:tcPr>
          <w:p w14:paraId="00CA3853" w14:textId="4DBD0DC1" w:rsidR="00AF1FF3" w:rsidRPr="00AF1FF3" w:rsidRDefault="00AF1FF3" w:rsidP="00166A4B">
            <w:pPr>
              <w:jc w:val="both"/>
            </w:pPr>
            <w:r w:rsidRPr="00AF1FF3">
              <w:t>Виды дефектов изделий при</w:t>
            </w:r>
            <w:r>
              <w:t xml:space="preserve"> штамповке на</w:t>
            </w:r>
            <w:r w:rsidRPr="007D5CCF">
              <w:t xml:space="preserve">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18995855" w14:textId="77777777" w:rsidTr="00166A4B">
        <w:trPr>
          <w:trHeight w:val="20"/>
        </w:trPr>
        <w:tc>
          <w:tcPr>
            <w:tcW w:w="904" w:type="pct"/>
            <w:vMerge/>
          </w:tcPr>
          <w:p w14:paraId="17CB3BB3" w14:textId="77777777" w:rsidR="00AF1FF3" w:rsidRPr="008C134C" w:rsidDel="002A1D54" w:rsidRDefault="00AF1FF3" w:rsidP="00AF1FF3"/>
        </w:tc>
        <w:tc>
          <w:tcPr>
            <w:tcW w:w="4096" w:type="pct"/>
          </w:tcPr>
          <w:p w14:paraId="6ABE10DA" w14:textId="7CC0BB81" w:rsidR="00AF1FF3" w:rsidRPr="008C134C" w:rsidRDefault="00AF1FF3" w:rsidP="00166A4B">
            <w:pPr>
              <w:jc w:val="both"/>
            </w:pPr>
            <w:r w:rsidRPr="008C134C">
              <w:t xml:space="preserve">Группы и марки </w:t>
            </w:r>
            <w:r>
              <w:t>материалов</w:t>
            </w:r>
            <w:r w:rsidRPr="008C134C">
              <w:t xml:space="preserve">, обрабатываемых </w:t>
            </w:r>
            <w:r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2F23B5B3" w14:textId="77777777" w:rsidTr="00166A4B">
        <w:trPr>
          <w:trHeight w:val="20"/>
        </w:trPr>
        <w:tc>
          <w:tcPr>
            <w:tcW w:w="904" w:type="pct"/>
            <w:vMerge/>
          </w:tcPr>
          <w:p w14:paraId="4DDE8640" w14:textId="77777777" w:rsidR="00AF1FF3" w:rsidRPr="008C134C" w:rsidDel="002A1D54" w:rsidRDefault="00AF1FF3" w:rsidP="00AF1FF3"/>
        </w:tc>
        <w:tc>
          <w:tcPr>
            <w:tcW w:w="4096" w:type="pct"/>
          </w:tcPr>
          <w:p w14:paraId="6CD12921" w14:textId="06D65A72" w:rsidR="00AF1FF3" w:rsidRPr="008C134C" w:rsidRDefault="00AF1FF3" w:rsidP="00166A4B">
            <w:pPr>
              <w:jc w:val="both"/>
            </w:pPr>
            <w:r w:rsidRPr="008C134C">
              <w:t>Сортамент заготовок</w:t>
            </w:r>
            <w:r>
              <w:t xml:space="preserve">, обрабатываемых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2921ACEC" w14:textId="77777777" w:rsidTr="00166A4B">
        <w:trPr>
          <w:trHeight w:val="20"/>
        </w:trPr>
        <w:tc>
          <w:tcPr>
            <w:tcW w:w="904" w:type="pct"/>
            <w:vMerge/>
          </w:tcPr>
          <w:p w14:paraId="07FE5E49" w14:textId="77777777" w:rsidR="00AF1FF3" w:rsidRPr="008C134C" w:rsidDel="002A1D54" w:rsidRDefault="00AF1FF3" w:rsidP="00AF1FF3"/>
        </w:tc>
        <w:tc>
          <w:tcPr>
            <w:tcW w:w="4096" w:type="pct"/>
          </w:tcPr>
          <w:p w14:paraId="4473CA38" w14:textId="22D18CA3" w:rsidR="00AF1FF3" w:rsidRPr="008C134C" w:rsidRDefault="00AF1FF3" w:rsidP="00166A4B">
            <w:pPr>
              <w:jc w:val="both"/>
            </w:pPr>
            <w:r>
              <w:t xml:space="preserve">Типовые </w:t>
            </w:r>
            <w:r w:rsidRPr="008C134C">
              <w:t xml:space="preserve">технологические операции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546456FD" w14:textId="77777777" w:rsidTr="00166A4B">
        <w:trPr>
          <w:trHeight w:val="20"/>
        </w:trPr>
        <w:tc>
          <w:tcPr>
            <w:tcW w:w="904" w:type="pct"/>
            <w:vMerge/>
          </w:tcPr>
          <w:p w14:paraId="0BF3A6C4" w14:textId="77777777" w:rsidR="00AF1FF3" w:rsidRPr="008C134C" w:rsidDel="002A1D54" w:rsidRDefault="00AF1FF3" w:rsidP="00AF1FF3"/>
        </w:tc>
        <w:tc>
          <w:tcPr>
            <w:tcW w:w="4096" w:type="pct"/>
          </w:tcPr>
          <w:p w14:paraId="1D515631" w14:textId="7960C2CE" w:rsidR="00AF1FF3" w:rsidRPr="008C134C" w:rsidRDefault="00AF1FF3" w:rsidP="00166A4B">
            <w:pPr>
              <w:jc w:val="both"/>
            </w:pPr>
            <w:r w:rsidRPr="008C134C">
              <w:t xml:space="preserve">Основные правила и способы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6A747717" w14:textId="77777777" w:rsidTr="00166A4B">
        <w:trPr>
          <w:trHeight w:val="20"/>
        </w:trPr>
        <w:tc>
          <w:tcPr>
            <w:tcW w:w="904" w:type="pct"/>
            <w:vMerge/>
          </w:tcPr>
          <w:p w14:paraId="286A02CD" w14:textId="77777777" w:rsidR="00AF1FF3" w:rsidRPr="008C134C" w:rsidDel="002A1D54" w:rsidRDefault="00AF1FF3" w:rsidP="00AF1FF3"/>
        </w:tc>
        <w:tc>
          <w:tcPr>
            <w:tcW w:w="4096" w:type="pct"/>
          </w:tcPr>
          <w:p w14:paraId="05FA329D" w14:textId="776A4507" w:rsidR="00AF1FF3" w:rsidRPr="008C134C" w:rsidRDefault="00AF1FF3" w:rsidP="00166A4B">
            <w:pPr>
              <w:jc w:val="both"/>
            </w:pPr>
            <w:r w:rsidRPr="008C134C">
              <w:t xml:space="preserve">Способы контроля </w:t>
            </w:r>
            <w:r>
              <w:t xml:space="preserve">размеров 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06E03C73" w14:textId="77777777" w:rsidTr="00166A4B">
        <w:trPr>
          <w:trHeight w:val="20"/>
        </w:trPr>
        <w:tc>
          <w:tcPr>
            <w:tcW w:w="904" w:type="pct"/>
            <w:vMerge/>
          </w:tcPr>
          <w:p w14:paraId="1109A731" w14:textId="77777777" w:rsidR="00AF1FF3" w:rsidRPr="008C134C" w:rsidDel="002A1D54" w:rsidRDefault="00AF1FF3" w:rsidP="00AF1FF3"/>
        </w:tc>
        <w:tc>
          <w:tcPr>
            <w:tcW w:w="4096" w:type="pct"/>
          </w:tcPr>
          <w:p w14:paraId="3A5FC39D" w14:textId="38670EF5" w:rsidR="00AF1FF3" w:rsidRPr="00AE138F" w:rsidRDefault="00AF1FF3" w:rsidP="00166A4B">
            <w:pPr>
              <w:jc w:val="both"/>
            </w:pPr>
            <w:r w:rsidRPr="008C134C">
              <w:t xml:space="preserve">Виды, конструкции, назначение контрольно-измерительных инструментов для контроля </w:t>
            </w:r>
            <w:r>
              <w:t xml:space="preserve">изделий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7B046F57" w14:textId="77777777" w:rsidTr="00166A4B">
        <w:trPr>
          <w:trHeight w:val="20"/>
        </w:trPr>
        <w:tc>
          <w:tcPr>
            <w:tcW w:w="904" w:type="pct"/>
            <w:vMerge/>
          </w:tcPr>
          <w:p w14:paraId="637BB628" w14:textId="77777777" w:rsidR="00AF1FF3" w:rsidRPr="008C134C" w:rsidDel="002A1D54" w:rsidRDefault="00AF1FF3" w:rsidP="00AF1FF3"/>
        </w:tc>
        <w:tc>
          <w:tcPr>
            <w:tcW w:w="4096" w:type="pct"/>
          </w:tcPr>
          <w:p w14:paraId="1C080715" w14:textId="27D71DC1" w:rsidR="00AF1FF3" w:rsidRPr="00AE138F" w:rsidRDefault="00AF1FF3" w:rsidP="00166A4B">
            <w:pPr>
              <w:jc w:val="both"/>
            </w:pPr>
            <w:r w:rsidRPr="007C03E1">
              <w:t>Схемы и правила складирования изделий</w:t>
            </w:r>
            <w:r>
              <w:t xml:space="preserve"> при </w:t>
            </w:r>
            <w:r w:rsidRPr="007D5CCF">
              <w:t>штамповк</w:t>
            </w:r>
            <w:r>
              <w:t xml:space="preserve">е </w:t>
            </w:r>
            <w:r w:rsidRPr="007D5CCF">
              <w:t xml:space="preserve">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6070469E" w14:textId="77777777" w:rsidTr="00166A4B">
        <w:trPr>
          <w:trHeight w:val="20"/>
        </w:trPr>
        <w:tc>
          <w:tcPr>
            <w:tcW w:w="904" w:type="pct"/>
            <w:vMerge/>
          </w:tcPr>
          <w:p w14:paraId="74305E14" w14:textId="77777777" w:rsidR="00AF1FF3" w:rsidRPr="008C134C" w:rsidDel="002A1D54" w:rsidRDefault="00AF1FF3" w:rsidP="00AF1FF3"/>
        </w:tc>
        <w:tc>
          <w:tcPr>
            <w:tcW w:w="4096" w:type="pct"/>
          </w:tcPr>
          <w:p w14:paraId="7E9620AB" w14:textId="65FF2E6D" w:rsidR="00AF1FF3" w:rsidRPr="00AE138F" w:rsidRDefault="00AF1FF3" w:rsidP="00166A4B">
            <w:pPr>
              <w:jc w:val="both"/>
            </w:pPr>
            <w:r>
              <w:t>Д</w:t>
            </w:r>
            <w:r w:rsidRPr="008C134C">
              <w:t xml:space="preserve">опуски на </w:t>
            </w:r>
            <w:r>
              <w:t xml:space="preserve">изделия после </w:t>
            </w:r>
            <w:r w:rsidRPr="007D5CCF">
              <w:t>штамповк</w:t>
            </w:r>
            <w:r>
              <w:t>и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56591025" w14:textId="77777777" w:rsidTr="00166A4B">
        <w:trPr>
          <w:trHeight w:val="20"/>
        </w:trPr>
        <w:tc>
          <w:tcPr>
            <w:tcW w:w="904" w:type="pct"/>
            <w:vMerge/>
          </w:tcPr>
          <w:p w14:paraId="4E51F709" w14:textId="77777777" w:rsidR="00AF1FF3" w:rsidRPr="008C134C" w:rsidDel="002A1D54" w:rsidRDefault="00AF1FF3" w:rsidP="00AF1FF3"/>
        </w:tc>
        <w:tc>
          <w:tcPr>
            <w:tcW w:w="4096" w:type="pct"/>
          </w:tcPr>
          <w:p w14:paraId="397EF3BB" w14:textId="3C0F624E" w:rsidR="00AF1FF3" w:rsidRPr="00AF1FF3" w:rsidRDefault="00AF1FF3" w:rsidP="00166A4B">
            <w:pPr>
              <w:jc w:val="both"/>
            </w:pPr>
            <w:r w:rsidRPr="00AF1FF3">
              <w:t>Правила строповки и перемещения грузов</w:t>
            </w:r>
          </w:p>
        </w:tc>
      </w:tr>
      <w:tr w:rsidR="00AF1FF3" w:rsidRPr="008C134C" w14:paraId="0561103C" w14:textId="77777777" w:rsidTr="00166A4B">
        <w:trPr>
          <w:trHeight w:val="20"/>
        </w:trPr>
        <w:tc>
          <w:tcPr>
            <w:tcW w:w="904" w:type="pct"/>
            <w:vMerge/>
          </w:tcPr>
          <w:p w14:paraId="31CD32A9" w14:textId="77777777" w:rsidR="00AF1FF3" w:rsidRPr="008C134C" w:rsidDel="002A1D54" w:rsidRDefault="00AF1FF3" w:rsidP="00AF1FF3"/>
        </w:tc>
        <w:tc>
          <w:tcPr>
            <w:tcW w:w="4096" w:type="pct"/>
          </w:tcPr>
          <w:p w14:paraId="281D415B" w14:textId="1810EAB3" w:rsidR="00AF1FF3" w:rsidRPr="008C134C" w:rsidRDefault="00AF1FF3" w:rsidP="00166A4B">
            <w:pPr>
              <w:jc w:val="both"/>
            </w:pPr>
            <w:r w:rsidRPr="008C134C">
              <w:rPr>
                <w:rFonts w:eastAsia="Batang"/>
              </w:rPr>
              <w:t xml:space="preserve">Приемы работы при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446C02EF" w14:textId="77777777" w:rsidTr="00166A4B">
        <w:trPr>
          <w:trHeight w:val="20"/>
        </w:trPr>
        <w:tc>
          <w:tcPr>
            <w:tcW w:w="904" w:type="pct"/>
            <w:vMerge/>
          </w:tcPr>
          <w:p w14:paraId="77B88EE8" w14:textId="77777777" w:rsidR="00AF1FF3" w:rsidRPr="008C134C" w:rsidDel="002A1D54" w:rsidRDefault="00AF1FF3" w:rsidP="00AF1FF3"/>
        </w:tc>
        <w:tc>
          <w:tcPr>
            <w:tcW w:w="4096" w:type="pct"/>
          </w:tcPr>
          <w:p w14:paraId="7E4F5490" w14:textId="2FE3BD90" w:rsidR="00AF1FF3" w:rsidRPr="008C134C" w:rsidRDefault="00AF1FF3" w:rsidP="00166A4B">
            <w:pPr>
              <w:jc w:val="both"/>
            </w:pPr>
            <w:r w:rsidRPr="008C134C">
              <w:t xml:space="preserve">Виды и </w:t>
            </w:r>
            <w:r w:rsidR="00DC65BB">
              <w:t xml:space="preserve">правила применения средств индивидуальной </w:t>
            </w:r>
            <w:r w:rsidRPr="008C134C">
              <w:t>и коллективной защиты при</w:t>
            </w:r>
            <w:r w:rsidRPr="008C134C">
              <w:rPr>
                <w:rFonts w:eastAsia="Batang"/>
              </w:rPr>
              <w:t xml:space="preserve"> </w:t>
            </w:r>
            <w:r w:rsidRPr="007D5CCF">
              <w:t>штамповк</w:t>
            </w:r>
            <w:r>
              <w:t>е</w:t>
            </w:r>
            <w:r w:rsidRPr="007D5CCF">
              <w:t xml:space="preserve"> на </w:t>
            </w:r>
            <w:r w:rsidR="003E3DCA">
              <w:rPr>
                <w:color w:val="000000"/>
              </w:rPr>
              <w:t>электрогидравлическом штамповочном оборудовании с энергией</w:t>
            </w:r>
            <w:r>
              <w:rPr>
                <w:color w:val="000000"/>
              </w:rPr>
              <w:t xml:space="preserve"> </w:t>
            </w:r>
            <w:r>
              <w:rPr>
                <w:bCs w:val="0"/>
                <w:color w:val="000000"/>
              </w:rPr>
              <w:t>свыше 95 кДж</w:t>
            </w:r>
          </w:p>
        </w:tc>
      </w:tr>
      <w:tr w:rsidR="00AF1FF3" w:rsidRPr="008C134C" w14:paraId="05277AF3" w14:textId="77777777" w:rsidTr="00166A4B">
        <w:trPr>
          <w:trHeight w:val="20"/>
        </w:trPr>
        <w:tc>
          <w:tcPr>
            <w:tcW w:w="904" w:type="pct"/>
            <w:vMerge/>
          </w:tcPr>
          <w:p w14:paraId="4C8D68E2" w14:textId="77777777" w:rsidR="00AF1FF3" w:rsidRPr="008C134C" w:rsidDel="002A1D54" w:rsidRDefault="00AF1FF3" w:rsidP="00AF1FF3"/>
        </w:tc>
        <w:tc>
          <w:tcPr>
            <w:tcW w:w="4096" w:type="pct"/>
          </w:tcPr>
          <w:p w14:paraId="67FD8D6D" w14:textId="68D4EB64" w:rsidR="00AF1FF3" w:rsidRPr="008C134C" w:rsidRDefault="00AF1FF3" w:rsidP="00166A4B">
            <w:pPr>
              <w:jc w:val="both"/>
            </w:pPr>
            <w:r w:rsidRPr="008C134C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F1FF3" w:rsidRPr="008C134C" w14:paraId="3C7B27DF" w14:textId="77777777" w:rsidTr="00166A4B">
        <w:trPr>
          <w:trHeight w:val="20"/>
        </w:trPr>
        <w:tc>
          <w:tcPr>
            <w:tcW w:w="904" w:type="pct"/>
          </w:tcPr>
          <w:p w14:paraId="56A4626A" w14:textId="77777777" w:rsidR="00AF1FF3" w:rsidRPr="008C134C" w:rsidDel="002A1D54" w:rsidRDefault="00AF1FF3" w:rsidP="00AF1FF3">
            <w:r w:rsidRPr="008C134C" w:rsidDel="002A1D54">
              <w:t>Другие характеристики</w:t>
            </w:r>
          </w:p>
        </w:tc>
        <w:tc>
          <w:tcPr>
            <w:tcW w:w="4096" w:type="pct"/>
          </w:tcPr>
          <w:p w14:paraId="7B6067CD" w14:textId="77777777" w:rsidR="00AF1FF3" w:rsidRPr="008C134C" w:rsidRDefault="00AF1FF3" w:rsidP="00166A4B">
            <w:pPr>
              <w:jc w:val="both"/>
            </w:pPr>
            <w:r w:rsidRPr="008C134C">
              <w:t>-</w:t>
            </w:r>
          </w:p>
        </w:tc>
      </w:tr>
    </w:tbl>
    <w:p w14:paraId="3740A2D6" w14:textId="59F18819" w:rsidR="00C06134" w:rsidRDefault="00C06134" w:rsidP="001326F5"/>
    <w:p w14:paraId="6C9F83AB" w14:textId="77777777" w:rsidR="00123798" w:rsidRDefault="00123798" w:rsidP="001326F5"/>
    <w:p w14:paraId="45B3B15A" w14:textId="77777777" w:rsidR="00CB7A67" w:rsidRDefault="00203629" w:rsidP="008C134C">
      <w:pPr>
        <w:pStyle w:val="1"/>
      </w:pPr>
      <w:bookmarkStart w:id="16" w:name="_Toc193229414"/>
      <w:r w:rsidRPr="008C134C">
        <w:lastRenderedPageBreak/>
        <w:t>IV. Сведения об организациях</w:t>
      </w:r>
      <w:r w:rsidR="009F253B" w:rsidRPr="008C134C">
        <w:t xml:space="preserve"> – </w:t>
      </w:r>
      <w:r w:rsidRPr="008C134C">
        <w:t>разработчиках профессионального стандарта</w:t>
      </w:r>
      <w:bookmarkEnd w:id="16"/>
    </w:p>
    <w:p w14:paraId="37A7596F" w14:textId="77777777" w:rsidR="00D74B16" w:rsidRPr="00D74B16" w:rsidRDefault="00D74B16" w:rsidP="00D74B16"/>
    <w:p w14:paraId="21FBEEA5" w14:textId="77777777" w:rsidR="008760B4" w:rsidRPr="00D74B16" w:rsidRDefault="008760B4" w:rsidP="008760B4">
      <w:pPr>
        <w:rPr>
          <w:b/>
          <w:bCs w:val="0"/>
        </w:rPr>
      </w:pPr>
      <w:r w:rsidRPr="00D74B16">
        <w:rPr>
          <w:b/>
          <w:bCs w:val="0"/>
        </w:rPr>
        <w:t>4.1. Ответственная организация-разработчик</w:t>
      </w:r>
    </w:p>
    <w:p w14:paraId="68A3700A" w14:textId="77777777" w:rsidR="00D74B16" w:rsidRPr="00C31335" w:rsidRDefault="00D74B16" w:rsidP="008760B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8760B4" w:rsidRPr="00123798" w14:paraId="4641C7B7" w14:textId="77777777" w:rsidTr="004308A7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FEE91C" w14:textId="742BCBDF" w:rsidR="008760B4" w:rsidRPr="00123798" w:rsidRDefault="00C75685" w:rsidP="00123798">
            <w:r w:rsidRPr="00123798">
              <w:t>Совет по профессиональным квалификациям в машиностроении, город Москва</w:t>
            </w:r>
          </w:p>
        </w:tc>
      </w:tr>
      <w:tr w:rsidR="008760B4" w:rsidRPr="00123798" w14:paraId="24AC141A" w14:textId="77777777" w:rsidTr="004308A7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978A93" w14:textId="560867FE" w:rsidR="008760B4" w:rsidRPr="00123798" w:rsidRDefault="00C75685" w:rsidP="00123798">
            <w:r w:rsidRPr="00123798">
              <w:t>Заместитель председателя</w:t>
            </w:r>
            <w:r w:rsidR="00166A4B" w:rsidRPr="00123798">
              <w:tab/>
            </w:r>
            <w:r w:rsidR="00166A4B" w:rsidRPr="00123798">
              <w:tab/>
            </w:r>
            <w:r w:rsidR="00166A4B" w:rsidRPr="00123798">
              <w:tab/>
            </w:r>
            <w:r w:rsidR="00166A4B" w:rsidRPr="00123798">
              <w:tab/>
            </w:r>
            <w:r w:rsidRPr="00123798">
              <w:t>Петракова Ольга Геннадьевна</w:t>
            </w:r>
          </w:p>
        </w:tc>
      </w:tr>
    </w:tbl>
    <w:p w14:paraId="757F56BE" w14:textId="77777777" w:rsidR="00D74B16" w:rsidRPr="00123798" w:rsidRDefault="00D74B16" w:rsidP="00123798"/>
    <w:p w14:paraId="788BF618" w14:textId="610E1D1A" w:rsidR="008760B4" w:rsidRPr="00123798" w:rsidRDefault="008760B4" w:rsidP="00123798">
      <w:r w:rsidRPr="00123798">
        <w:t>4.2. Наименования организаций-разработчиков</w:t>
      </w:r>
    </w:p>
    <w:p w14:paraId="0DAF082B" w14:textId="77777777" w:rsidR="00D74B16" w:rsidRPr="00123798" w:rsidRDefault="00D74B16" w:rsidP="00123798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0"/>
        <w:gridCol w:w="9775"/>
      </w:tblGrid>
      <w:tr w:rsidR="00166A4B" w:rsidRPr="00123798" w14:paraId="72C12624" w14:textId="77777777" w:rsidTr="004308A7">
        <w:trPr>
          <w:jc w:val="center"/>
        </w:trPr>
        <w:tc>
          <w:tcPr>
            <w:tcW w:w="206" w:type="pct"/>
          </w:tcPr>
          <w:p w14:paraId="57A26693" w14:textId="77777777" w:rsidR="00166A4B" w:rsidRPr="00123798" w:rsidRDefault="00166A4B" w:rsidP="00123798"/>
        </w:tc>
        <w:tc>
          <w:tcPr>
            <w:tcW w:w="4794" w:type="pct"/>
          </w:tcPr>
          <w:p w14:paraId="0C45F47D" w14:textId="28CD6B5E" w:rsidR="00166A4B" w:rsidRPr="00123798" w:rsidRDefault="00166A4B" w:rsidP="00123798">
            <w:r w:rsidRPr="00123798">
              <w:t>Ассоциация «Лига содействия оборонным предприятиям», город Москва</w:t>
            </w:r>
          </w:p>
        </w:tc>
      </w:tr>
      <w:tr w:rsidR="00166A4B" w:rsidRPr="00123798" w14:paraId="6F6C5616" w14:textId="77777777" w:rsidTr="004308A7">
        <w:trPr>
          <w:jc w:val="center"/>
        </w:trPr>
        <w:tc>
          <w:tcPr>
            <w:tcW w:w="206" w:type="pct"/>
          </w:tcPr>
          <w:p w14:paraId="76E11EE6" w14:textId="77777777" w:rsidR="00166A4B" w:rsidRPr="00123798" w:rsidRDefault="00166A4B" w:rsidP="00123798"/>
        </w:tc>
        <w:tc>
          <w:tcPr>
            <w:tcW w:w="4794" w:type="pct"/>
          </w:tcPr>
          <w:p w14:paraId="356B4615" w14:textId="263E8270" w:rsidR="00166A4B" w:rsidRPr="00123798" w:rsidRDefault="00166A4B" w:rsidP="00123798">
            <w:r w:rsidRPr="00123798">
              <w:t>ООО</w:t>
            </w:r>
            <w:r w:rsidR="0075357F" w:rsidRPr="00123798">
              <w:t xml:space="preserve"> «</w:t>
            </w:r>
            <w:r w:rsidRPr="00123798">
              <w:t>Союз машиностроителей России», город Москва</w:t>
            </w:r>
          </w:p>
        </w:tc>
      </w:tr>
      <w:tr w:rsidR="00166A4B" w:rsidRPr="00123798" w14:paraId="0DBD1F6D" w14:textId="77777777" w:rsidTr="004308A7">
        <w:trPr>
          <w:jc w:val="center"/>
        </w:trPr>
        <w:tc>
          <w:tcPr>
            <w:tcW w:w="206" w:type="pct"/>
          </w:tcPr>
          <w:p w14:paraId="2A2F8E9E" w14:textId="77777777" w:rsidR="00166A4B" w:rsidRPr="00123798" w:rsidRDefault="00166A4B" w:rsidP="00123798"/>
        </w:tc>
        <w:tc>
          <w:tcPr>
            <w:tcW w:w="4794" w:type="pct"/>
          </w:tcPr>
          <w:p w14:paraId="7D7F0A5A" w14:textId="060D5812" w:rsidR="00166A4B" w:rsidRPr="00123798" w:rsidRDefault="00166A4B" w:rsidP="00123798">
            <w:r w:rsidRPr="00123798">
              <w:t>ОООР</w:t>
            </w:r>
            <w:r w:rsidR="0075357F" w:rsidRPr="00123798">
              <w:t xml:space="preserve"> «</w:t>
            </w:r>
            <w:r w:rsidRPr="00123798">
              <w:t>Союз машиностроителей России», город Москва</w:t>
            </w:r>
          </w:p>
        </w:tc>
      </w:tr>
      <w:tr w:rsidR="00166A4B" w:rsidRPr="00123798" w14:paraId="0E378B4C" w14:textId="77777777" w:rsidTr="004308A7">
        <w:trPr>
          <w:jc w:val="center"/>
        </w:trPr>
        <w:tc>
          <w:tcPr>
            <w:tcW w:w="206" w:type="pct"/>
          </w:tcPr>
          <w:p w14:paraId="2B6B4E79" w14:textId="77777777" w:rsidR="00166A4B" w:rsidRPr="00123798" w:rsidRDefault="00166A4B" w:rsidP="00123798"/>
        </w:tc>
        <w:tc>
          <w:tcPr>
            <w:tcW w:w="4794" w:type="pct"/>
          </w:tcPr>
          <w:p w14:paraId="4EAE426F" w14:textId="77777777" w:rsidR="00166A4B" w:rsidRPr="00123798" w:rsidRDefault="00166A4B" w:rsidP="00123798">
            <w:r w:rsidRPr="00123798">
              <w:t>Совет по профессиональным квалификациям в области промышленной электроники и приборостроения, город Москва</w:t>
            </w:r>
          </w:p>
        </w:tc>
      </w:tr>
      <w:tr w:rsidR="00166A4B" w:rsidRPr="00123798" w14:paraId="7041B399" w14:textId="77777777" w:rsidTr="004308A7">
        <w:trPr>
          <w:jc w:val="center"/>
        </w:trPr>
        <w:tc>
          <w:tcPr>
            <w:tcW w:w="206" w:type="pct"/>
          </w:tcPr>
          <w:p w14:paraId="03E79677" w14:textId="77777777" w:rsidR="00166A4B" w:rsidRPr="00123798" w:rsidRDefault="00166A4B" w:rsidP="00123798"/>
        </w:tc>
        <w:tc>
          <w:tcPr>
            <w:tcW w:w="4794" w:type="pct"/>
          </w:tcPr>
          <w:p w14:paraId="6683FB04" w14:textId="5AC56F0A" w:rsidR="00166A4B" w:rsidRPr="00123798" w:rsidRDefault="00166A4B" w:rsidP="00123798">
            <w:r w:rsidRPr="00123798">
              <w:t>ФГБОУ ВО «Московский государственный технический университет имени</w:t>
            </w:r>
            <w:r w:rsidR="0075357F" w:rsidRPr="00123798">
              <w:t xml:space="preserve"> </w:t>
            </w:r>
            <w:r w:rsidR="00123798">
              <w:t>Н.</w:t>
            </w:r>
            <w:r w:rsidRPr="00123798">
              <w:t>Э.</w:t>
            </w:r>
            <w:r w:rsidR="0075357F" w:rsidRPr="00123798">
              <w:t xml:space="preserve"> </w:t>
            </w:r>
            <w:r w:rsidRPr="00123798">
              <w:t>Баумана (национальный исследовательский университет)», город Москва</w:t>
            </w:r>
          </w:p>
        </w:tc>
      </w:tr>
      <w:tr w:rsidR="00166A4B" w:rsidRPr="00123798" w14:paraId="0FF03DC7" w14:textId="77777777" w:rsidTr="004308A7">
        <w:trPr>
          <w:jc w:val="center"/>
        </w:trPr>
        <w:tc>
          <w:tcPr>
            <w:tcW w:w="206" w:type="pct"/>
          </w:tcPr>
          <w:p w14:paraId="2393EB0C" w14:textId="77777777" w:rsidR="00166A4B" w:rsidRPr="00123798" w:rsidRDefault="00166A4B" w:rsidP="00123798"/>
        </w:tc>
        <w:tc>
          <w:tcPr>
            <w:tcW w:w="4794" w:type="pct"/>
          </w:tcPr>
          <w:p w14:paraId="7CACE593" w14:textId="6171D460" w:rsidR="00166A4B" w:rsidRPr="00123798" w:rsidRDefault="00166A4B" w:rsidP="00123798">
            <w:r w:rsidRPr="00123798">
              <w:t>ФГБУ «ВНИИ труда» Минтруда России, город Москва</w:t>
            </w:r>
          </w:p>
        </w:tc>
      </w:tr>
    </w:tbl>
    <w:p w14:paraId="4A852EE3" w14:textId="3E8F0234" w:rsidR="00F64F50" w:rsidRPr="008615F6" w:rsidRDefault="00F64F50" w:rsidP="00D74B16"/>
    <w:p w14:paraId="6750C537" w14:textId="3C0B3FF3" w:rsidR="00D74B16" w:rsidRPr="008C134C" w:rsidRDefault="00D74B16" w:rsidP="00D74B16"/>
    <w:sectPr w:rsidR="00D74B16" w:rsidRPr="008C134C" w:rsidSect="003B702F">
      <w:headerReference w:type="default" r:id="rId15"/>
      <w:footerReference w:type="default" r:id="rId16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29141" w14:textId="77777777" w:rsidR="0024482F" w:rsidRDefault="0024482F" w:rsidP="004C2989">
      <w:r>
        <w:separator/>
      </w:r>
    </w:p>
  </w:endnote>
  <w:endnote w:type="continuationSeparator" w:id="0">
    <w:p w14:paraId="1B765184" w14:textId="77777777" w:rsidR="0024482F" w:rsidRDefault="0024482F" w:rsidP="004C2989"/>
  </w:endnote>
  <w:endnote w:id="1">
    <w:p w14:paraId="55038CA9" w14:textId="77777777" w:rsidR="00FA50E3" w:rsidRPr="00A353C9" w:rsidRDefault="00FA50E3" w:rsidP="003B702F">
      <w:pPr>
        <w:pStyle w:val="ab"/>
      </w:pPr>
      <w:r w:rsidRPr="00A353C9">
        <w:rPr>
          <w:rStyle w:val="ad"/>
        </w:rPr>
        <w:endnoteRef/>
      </w:r>
      <w:r w:rsidRPr="00A353C9">
        <w:t xml:space="preserve"> Общероссийский классификатор занятий.</w:t>
      </w:r>
    </w:p>
  </w:endnote>
  <w:endnote w:id="2">
    <w:p w14:paraId="31510A15" w14:textId="6CA18BAD" w:rsidR="00FA50E3" w:rsidRDefault="00FA50E3" w:rsidP="003B702F">
      <w:pPr>
        <w:pStyle w:val="ab"/>
      </w:pPr>
      <w:r>
        <w:rPr>
          <w:rStyle w:val="ad"/>
        </w:rPr>
        <w:endnoteRef/>
      </w:r>
      <w:r>
        <w:t xml:space="preserve"> </w:t>
      </w:r>
      <w:r w:rsidRPr="003B702F">
        <w:t>Приказ Минтруда России от 29 сентября 2014</w:t>
      </w:r>
      <w:r>
        <w:t> г.</w:t>
      </w:r>
      <w:r w:rsidRPr="003B702F">
        <w:t xml:space="preserve"> </w:t>
      </w:r>
      <w:r>
        <w:t>№ </w:t>
      </w:r>
      <w:r w:rsidRPr="003B702F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3B702F">
        <w:t>34779) с изменени</w:t>
      </w:r>
      <w:r>
        <w:t>ем, внесенным приказом Минтруда</w:t>
      </w:r>
      <w:r w:rsidRPr="003B702F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04382170" w14:textId="77777777" w:rsidR="00FA50E3" w:rsidRPr="00A353C9" w:rsidRDefault="00FA50E3" w:rsidP="003B702F">
      <w:pPr>
        <w:pStyle w:val="ab"/>
      </w:pPr>
      <w:r w:rsidRPr="00A353C9">
        <w:rPr>
          <w:vertAlign w:val="superscript"/>
        </w:rPr>
        <w:endnoteRef/>
      </w:r>
      <w:r w:rsidRPr="00A353C9">
        <w:t xml:space="preserve"> Общероссийский классификатор видов экономической деятельности.</w:t>
      </w:r>
    </w:p>
  </w:endnote>
  <w:endnote w:id="4">
    <w:p w14:paraId="3740B3AB" w14:textId="25346BEC" w:rsidR="00FA50E3" w:rsidRDefault="00FA50E3" w:rsidP="003B702F">
      <w:pPr>
        <w:pStyle w:val="ab"/>
        <w:rPr>
          <w:rFonts w:asciiTheme="minorHAnsi" w:eastAsiaTheme="minorHAnsi" w:hAnsiTheme="minorHAnsi" w:cstheme="minorBidi"/>
          <w:szCs w:val="20"/>
          <w:lang w:eastAsia="en-US"/>
        </w:rPr>
      </w:pPr>
      <w:r>
        <w:rPr>
          <w:rStyle w:val="ad"/>
          <w:szCs w:val="20"/>
        </w:rPr>
        <w:endnoteRef/>
      </w:r>
      <w:r>
        <w:rPr>
          <w:szCs w:val="20"/>
        </w:rPr>
        <w:t xml:space="preserve"> </w:t>
      </w:r>
      <w:r w:rsidRPr="0075357F">
        <w:rPr>
          <w:szCs w:val="20"/>
        </w:rPr>
        <w:t>Приказ Минтруда России, Минздрава России от 31 декабря 2020</w:t>
      </w:r>
      <w:r>
        <w:rPr>
          <w:szCs w:val="20"/>
        </w:rPr>
        <w:t> г.</w:t>
      </w:r>
      <w:r w:rsidRPr="0075357F">
        <w:rPr>
          <w:szCs w:val="20"/>
        </w:rPr>
        <w:t xml:space="preserve"> </w:t>
      </w:r>
      <w:r>
        <w:rPr>
          <w:szCs w:val="20"/>
        </w:rPr>
        <w:t>№ </w:t>
      </w:r>
      <w:r w:rsidRPr="0075357F">
        <w:rPr>
          <w:szCs w:val="20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szCs w:val="20"/>
        </w:rPr>
        <w:t> г.</w:t>
      </w:r>
      <w:r w:rsidRPr="0075357F">
        <w:rPr>
          <w:szCs w:val="20"/>
        </w:rPr>
        <w:t xml:space="preserve">, регистрационный </w:t>
      </w:r>
      <w:r>
        <w:rPr>
          <w:szCs w:val="20"/>
        </w:rPr>
        <w:t>№ </w:t>
      </w:r>
      <w:r w:rsidRPr="0075357F">
        <w:rPr>
          <w:szCs w:val="20"/>
        </w:rPr>
        <w:t>62278), действует до 1 апреля 2027</w:t>
      </w:r>
      <w:r>
        <w:rPr>
          <w:szCs w:val="20"/>
        </w:rPr>
        <w:t> г.</w:t>
      </w:r>
      <w:r w:rsidRPr="0075357F">
        <w:rPr>
          <w:szCs w:val="20"/>
        </w:rPr>
        <w:t>; приказ Минздрава России от 28 января 2021</w:t>
      </w:r>
      <w:r>
        <w:rPr>
          <w:szCs w:val="20"/>
        </w:rPr>
        <w:t> г.</w:t>
      </w:r>
      <w:r w:rsidRPr="0075357F">
        <w:rPr>
          <w:szCs w:val="20"/>
        </w:rPr>
        <w:t xml:space="preserve"> </w:t>
      </w:r>
      <w:r>
        <w:rPr>
          <w:szCs w:val="20"/>
        </w:rPr>
        <w:t>№ </w:t>
      </w:r>
      <w:r w:rsidRPr="0075357F">
        <w:rPr>
          <w:szCs w:val="20"/>
        </w:rPr>
        <w:t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</w:t>
      </w:r>
      <w:r>
        <w:rPr>
          <w:szCs w:val="20"/>
        </w:rPr>
        <w:t> г.</w:t>
      </w:r>
      <w:r w:rsidRPr="0075357F">
        <w:rPr>
          <w:szCs w:val="20"/>
        </w:rPr>
        <w:t xml:space="preserve">, регистрационный </w:t>
      </w:r>
      <w:r>
        <w:rPr>
          <w:szCs w:val="20"/>
        </w:rPr>
        <w:t>№ </w:t>
      </w:r>
      <w:r w:rsidRPr="0075357F">
        <w:rPr>
          <w:szCs w:val="20"/>
        </w:rPr>
        <w:t>62277) с изменениями, внесенными приказами Минздрава России от 1 февраля 2022</w:t>
      </w:r>
      <w:r>
        <w:rPr>
          <w:szCs w:val="20"/>
        </w:rPr>
        <w:t> г.</w:t>
      </w:r>
      <w:r w:rsidRPr="0075357F">
        <w:rPr>
          <w:szCs w:val="20"/>
        </w:rPr>
        <w:t xml:space="preserve"> </w:t>
      </w:r>
      <w:r>
        <w:rPr>
          <w:szCs w:val="20"/>
        </w:rPr>
        <w:t>№ </w:t>
      </w:r>
      <w:r w:rsidRPr="0075357F">
        <w:rPr>
          <w:szCs w:val="20"/>
        </w:rPr>
        <w:t>44н (зарегистрирован Минюстом России 9 февраля 2022</w:t>
      </w:r>
      <w:r>
        <w:rPr>
          <w:szCs w:val="20"/>
        </w:rPr>
        <w:t> г.</w:t>
      </w:r>
      <w:r w:rsidRPr="0075357F">
        <w:rPr>
          <w:szCs w:val="20"/>
        </w:rPr>
        <w:t xml:space="preserve">, регистрационный </w:t>
      </w:r>
      <w:r>
        <w:rPr>
          <w:szCs w:val="20"/>
        </w:rPr>
        <w:t>№ </w:t>
      </w:r>
      <w:r w:rsidRPr="0075357F">
        <w:rPr>
          <w:szCs w:val="20"/>
        </w:rPr>
        <w:t>67206), от 2 октября 2024</w:t>
      </w:r>
      <w:r>
        <w:rPr>
          <w:szCs w:val="20"/>
        </w:rPr>
        <w:t> г.</w:t>
      </w:r>
      <w:r w:rsidRPr="0075357F">
        <w:rPr>
          <w:szCs w:val="20"/>
        </w:rPr>
        <w:t xml:space="preserve"> </w:t>
      </w:r>
      <w:r>
        <w:rPr>
          <w:szCs w:val="20"/>
        </w:rPr>
        <w:t>№ </w:t>
      </w:r>
      <w:r w:rsidRPr="0075357F">
        <w:rPr>
          <w:szCs w:val="20"/>
        </w:rPr>
        <w:t>509н (зарегистрирован Минюстом России 1 ноября 2024</w:t>
      </w:r>
      <w:r>
        <w:rPr>
          <w:szCs w:val="20"/>
        </w:rPr>
        <w:t> г.</w:t>
      </w:r>
      <w:r w:rsidRPr="0075357F">
        <w:rPr>
          <w:szCs w:val="20"/>
        </w:rPr>
        <w:t xml:space="preserve">, регистрационный </w:t>
      </w:r>
      <w:r>
        <w:rPr>
          <w:szCs w:val="20"/>
        </w:rPr>
        <w:t>№ </w:t>
      </w:r>
      <w:r w:rsidRPr="0075357F">
        <w:rPr>
          <w:szCs w:val="20"/>
        </w:rPr>
        <w:t>79994), действует до 1 апреля 2027</w:t>
      </w:r>
      <w:r>
        <w:rPr>
          <w:szCs w:val="20"/>
        </w:rPr>
        <w:t> г.</w:t>
      </w:r>
    </w:p>
  </w:endnote>
  <w:endnote w:id="5">
    <w:p w14:paraId="48397B44" w14:textId="071B5D78" w:rsidR="00FA50E3" w:rsidRDefault="00FA50E3" w:rsidP="003B702F">
      <w:pPr>
        <w:pStyle w:val="ab"/>
        <w:rPr>
          <w:rFonts w:asciiTheme="minorHAnsi" w:eastAsiaTheme="minorHAnsi" w:hAnsiTheme="minorHAnsi" w:cstheme="minorBidi"/>
          <w:szCs w:val="20"/>
          <w:lang w:eastAsia="en-US"/>
        </w:rPr>
      </w:pPr>
      <w:r>
        <w:rPr>
          <w:rStyle w:val="ad"/>
          <w:szCs w:val="20"/>
        </w:rPr>
        <w:endnoteRef/>
      </w:r>
      <w:r>
        <w:rPr>
          <w:szCs w:val="20"/>
        </w:rPr>
        <w:t xml:space="preserve"> </w:t>
      </w:r>
      <w:r w:rsidRPr="0075357F">
        <w:rPr>
          <w:szCs w:val="20"/>
        </w:rPr>
        <w:t>Постановление Правительства Российской Федерации от 16 сентября 2020</w:t>
      </w:r>
      <w:r>
        <w:rPr>
          <w:szCs w:val="20"/>
        </w:rPr>
        <w:t> г.</w:t>
      </w:r>
      <w:r w:rsidRPr="0075357F">
        <w:rPr>
          <w:szCs w:val="20"/>
        </w:rPr>
        <w:t xml:space="preserve"> </w:t>
      </w:r>
      <w:r>
        <w:rPr>
          <w:szCs w:val="20"/>
        </w:rPr>
        <w:t>№ </w:t>
      </w:r>
      <w:r w:rsidRPr="0075357F">
        <w:rPr>
          <w:szCs w:val="20"/>
        </w:rPr>
        <w:t>1479 «Об утверждении Правил противопожарного режима в Российской Федерации», действует до 31 декабря 2026</w:t>
      </w:r>
      <w:r>
        <w:rPr>
          <w:szCs w:val="20"/>
        </w:rPr>
        <w:t> г.</w:t>
      </w:r>
      <w:r w:rsidRPr="0075357F">
        <w:rPr>
          <w:szCs w:val="20"/>
        </w:rPr>
        <w:t xml:space="preserve"> включительно.</w:t>
      </w:r>
      <w:r>
        <w:rPr>
          <w:szCs w:val="20"/>
        </w:rPr>
        <w:t xml:space="preserve"> </w:t>
      </w:r>
    </w:p>
  </w:endnote>
  <w:endnote w:id="6">
    <w:p w14:paraId="603AB8DE" w14:textId="2AAF3F88" w:rsidR="00FA50E3" w:rsidRDefault="00FA50E3" w:rsidP="003B702F">
      <w:pPr>
        <w:pStyle w:val="ab"/>
        <w:rPr>
          <w:szCs w:val="20"/>
        </w:rPr>
      </w:pPr>
      <w:r>
        <w:rPr>
          <w:rStyle w:val="ad"/>
          <w:szCs w:val="20"/>
        </w:rPr>
        <w:endnoteRef/>
      </w:r>
      <w:r>
        <w:rPr>
          <w:szCs w:val="20"/>
        </w:rPr>
        <w:t xml:space="preserve"> </w:t>
      </w:r>
      <w:r w:rsidRPr="0075357F">
        <w:rPr>
          <w:color w:val="000000"/>
          <w:szCs w:val="20"/>
          <w:shd w:val="clear" w:color="auto" w:fill="FFFFFF"/>
        </w:rPr>
        <w:t>Постановление Правительства Российской Федерации от 24 декабря 2021</w:t>
      </w:r>
      <w:r>
        <w:rPr>
          <w:color w:val="000000"/>
          <w:szCs w:val="20"/>
          <w:shd w:val="clear" w:color="auto" w:fill="FFFFFF"/>
        </w:rPr>
        <w:t> г.</w:t>
      </w:r>
      <w:r w:rsidRPr="0075357F"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</w:rPr>
        <w:t>№ </w:t>
      </w:r>
      <w:r w:rsidRPr="0075357F">
        <w:rPr>
          <w:color w:val="000000"/>
          <w:szCs w:val="20"/>
          <w:shd w:val="clear" w:color="auto" w:fill="FFFFFF"/>
        </w:rPr>
        <w:t>2464 «О порядке обучения по охране труда и проверки знания требований охраны труда», действует до 1 сентября 2026</w:t>
      </w:r>
      <w:r>
        <w:rPr>
          <w:color w:val="000000"/>
          <w:szCs w:val="20"/>
          <w:shd w:val="clear" w:color="auto" w:fill="FFFFFF"/>
        </w:rPr>
        <w:t> г.</w:t>
      </w:r>
      <w:r>
        <w:rPr>
          <w:szCs w:val="20"/>
        </w:rPr>
        <w:t xml:space="preserve"> </w:t>
      </w:r>
    </w:p>
  </w:endnote>
  <w:endnote w:id="7">
    <w:p w14:paraId="5E1573D4" w14:textId="78600D41" w:rsidR="00FA50E3" w:rsidRPr="0016355D" w:rsidRDefault="00FA50E3" w:rsidP="003B702F">
      <w:pPr>
        <w:pStyle w:val="ab"/>
        <w:rPr>
          <w:szCs w:val="20"/>
        </w:rPr>
      </w:pPr>
      <w:r w:rsidRPr="0016355D">
        <w:rPr>
          <w:rStyle w:val="ad"/>
          <w:szCs w:val="20"/>
        </w:rPr>
        <w:endnoteRef/>
      </w:r>
      <w:r w:rsidRPr="0016355D">
        <w:rPr>
          <w:szCs w:val="20"/>
        </w:rPr>
        <w:t xml:space="preserve"> </w:t>
      </w:r>
      <w:r w:rsidRPr="009E50D2">
        <w:rPr>
          <w:szCs w:val="20"/>
        </w:rPr>
        <w:t xml:space="preserve"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</w:t>
      </w:r>
      <w:r>
        <w:rPr>
          <w:szCs w:val="20"/>
        </w:rPr>
        <w:br/>
      </w:r>
      <w:r w:rsidRPr="009E50D2">
        <w:rPr>
          <w:szCs w:val="20"/>
        </w:rPr>
        <w:t xml:space="preserve">1 июня 2022 г., регистрационный № 68657), от 29 апреля 2025 г. № 287н (зарегистрирован Минюстом России </w:t>
      </w:r>
      <w:r>
        <w:rPr>
          <w:szCs w:val="20"/>
        </w:rPr>
        <w:br/>
      </w:r>
      <w:r w:rsidRPr="009E50D2">
        <w:rPr>
          <w:szCs w:val="20"/>
        </w:rPr>
        <w:t>30 мая 2025 г., регистрационный № 82424) действует до 1 сентября 2031 г.</w:t>
      </w:r>
    </w:p>
  </w:endnote>
  <w:endnote w:id="8">
    <w:p w14:paraId="04272100" w14:textId="0F3EAA95" w:rsidR="00FA50E3" w:rsidRPr="00A353C9" w:rsidRDefault="00FA50E3" w:rsidP="003B702F">
      <w:pPr>
        <w:pStyle w:val="ab"/>
      </w:pPr>
      <w:r w:rsidRPr="00A353C9">
        <w:rPr>
          <w:rStyle w:val="ad"/>
        </w:rPr>
        <w:endnoteRef/>
      </w:r>
      <w:r w:rsidRPr="00A353C9">
        <w:t xml:space="preserve"> Единый тарифно-квалификационный справочник работ и профессий рабочих, выпуск 2, раздел </w:t>
      </w:r>
      <w:r w:rsidRPr="00093529">
        <w:t>«Котельные, холодноштамповочные, волочильные и давильные работы»</w:t>
      </w:r>
      <w:r w:rsidRPr="00A353C9">
        <w:t>.</w:t>
      </w:r>
    </w:p>
  </w:endnote>
  <w:endnote w:id="9">
    <w:p w14:paraId="6C29A17D" w14:textId="77777777" w:rsidR="00FA50E3" w:rsidRPr="00A353C9" w:rsidRDefault="00FA50E3" w:rsidP="003B702F">
      <w:pPr>
        <w:pStyle w:val="ab"/>
      </w:pPr>
      <w:r w:rsidRPr="00A353C9">
        <w:rPr>
          <w:rStyle w:val="ad"/>
        </w:rPr>
        <w:endnoteRef/>
      </w:r>
      <w:r w:rsidRPr="00A353C9">
        <w:t xml:space="preserve"> Общероссийский классификатор профессий рабочих, должностей специалистов и тарифных разрядов.</w:t>
      </w:r>
    </w:p>
  </w:endnote>
  <w:endnote w:id="10">
    <w:p w14:paraId="143EB37D" w14:textId="7DD59E56" w:rsidR="00FA50E3" w:rsidRDefault="00FA50E3" w:rsidP="003B702F">
      <w:pPr>
        <w:pStyle w:val="ab"/>
      </w:pPr>
      <w:r>
        <w:rPr>
          <w:rStyle w:val="ad"/>
        </w:rPr>
        <w:endnoteRef/>
      </w:r>
      <w:r>
        <w:t xml:space="preserve"> </w:t>
      </w:r>
      <w:r w:rsidRPr="00093529">
        <w:rPr>
          <w:szCs w:val="20"/>
        </w:rPr>
        <w:t>Приказ Ростехнадзора от 26 ноября 2020</w:t>
      </w:r>
      <w:r>
        <w:rPr>
          <w:szCs w:val="20"/>
        </w:rPr>
        <w:t> г.</w:t>
      </w:r>
      <w:r w:rsidRPr="00093529">
        <w:rPr>
          <w:szCs w:val="20"/>
        </w:rPr>
        <w:t xml:space="preserve"> </w:t>
      </w:r>
      <w:r>
        <w:rPr>
          <w:szCs w:val="20"/>
        </w:rPr>
        <w:t>№ </w:t>
      </w:r>
      <w:r w:rsidRPr="00093529">
        <w:rPr>
          <w:szCs w:val="20"/>
        </w:rPr>
        <w:t>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</w:t>
      </w:r>
      <w:r>
        <w:rPr>
          <w:szCs w:val="20"/>
        </w:rPr>
        <w:t> г.</w:t>
      </w:r>
      <w:r w:rsidRPr="00093529">
        <w:rPr>
          <w:szCs w:val="20"/>
        </w:rPr>
        <w:t xml:space="preserve">, регистрационный </w:t>
      </w:r>
      <w:r>
        <w:rPr>
          <w:szCs w:val="20"/>
        </w:rPr>
        <w:t>№ </w:t>
      </w:r>
      <w:r w:rsidRPr="00093529">
        <w:rPr>
          <w:szCs w:val="20"/>
        </w:rPr>
        <w:t>61983) с изменениями, внесенными приказом Ростехнадзора от 22 января 2024</w:t>
      </w:r>
      <w:r>
        <w:rPr>
          <w:szCs w:val="20"/>
        </w:rPr>
        <w:t> г.</w:t>
      </w:r>
      <w:r w:rsidRPr="00093529">
        <w:rPr>
          <w:szCs w:val="20"/>
        </w:rPr>
        <w:t xml:space="preserve"> № 16 (зарегистрирован Минюстом </w:t>
      </w:r>
      <w:r>
        <w:rPr>
          <w:szCs w:val="20"/>
        </w:rPr>
        <w:t xml:space="preserve">                          </w:t>
      </w:r>
      <w:r w:rsidRPr="00093529">
        <w:rPr>
          <w:szCs w:val="20"/>
        </w:rPr>
        <w:t>26 февраля 2024</w:t>
      </w:r>
      <w:r>
        <w:rPr>
          <w:szCs w:val="20"/>
        </w:rPr>
        <w:t> г.</w:t>
      </w:r>
      <w:r w:rsidRPr="00093529">
        <w:rPr>
          <w:szCs w:val="20"/>
        </w:rPr>
        <w:t>, регистрационный № 77342), действует до 1 января 2027</w:t>
      </w:r>
      <w:r>
        <w:rPr>
          <w:szCs w:val="20"/>
        </w:rPr>
        <w:t> 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12AC6" w14:textId="77777777" w:rsidR="00FA50E3" w:rsidRDefault="00FA50E3" w:rsidP="004C2989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BE2B748" w14:textId="77777777" w:rsidR="00FA50E3" w:rsidRDefault="00FA50E3" w:rsidP="004C29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1071E" w14:textId="4F464AC3" w:rsidR="00FA50E3" w:rsidRDefault="00FA50E3" w:rsidP="004C298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0B176" w14:textId="77777777" w:rsidR="00FA50E3" w:rsidRDefault="00FA50E3" w:rsidP="004C298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9AADE" w14:textId="77777777" w:rsidR="00FA50E3" w:rsidRDefault="00FA50E3" w:rsidP="004C29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170B0" w14:textId="77777777" w:rsidR="0024482F" w:rsidRDefault="0024482F" w:rsidP="004C2989">
      <w:r>
        <w:separator/>
      </w:r>
    </w:p>
  </w:footnote>
  <w:footnote w:type="continuationSeparator" w:id="0">
    <w:p w14:paraId="553FB2CB" w14:textId="77777777" w:rsidR="0024482F" w:rsidRDefault="0024482F" w:rsidP="004C2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A8CE4" w14:textId="77777777" w:rsidR="00FA50E3" w:rsidRDefault="00FA50E3" w:rsidP="00E70D17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D4BDB20" w14:textId="77777777" w:rsidR="00FA50E3" w:rsidRDefault="00FA50E3" w:rsidP="00E70D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BBEB1" w14:textId="77777777" w:rsidR="00FA50E3" w:rsidRPr="000D0650" w:rsidRDefault="00FA50E3" w:rsidP="00E70D17">
    <w:pPr>
      <w:rPr>
        <w:sz w:val="20"/>
      </w:rPr>
    </w:pPr>
    <w:r w:rsidRPr="000D0650">
      <w:rPr>
        <w:sz w:val="20"/>
      </w:rPr>
      <w:fldChar w:fldCharType="begin"/>
    </w:r>
    <w:r w:rsidRPr="000D0650">
      <w:rPr>
        <w:sz w:val="20"/>
      </w:rPr>
      <w:instrText xml:space="preserve"> PAGE   \* MERGEFORMAT </w:instrText>
    </w:r>
    <w:r w:rsidRPr="000D0650">
      <w:rPr>
        <w:sz w:val="20"/>
      </w:rPr>
      <w:fldChar w:fldCharType="separate"/>
    </w:r>
    <w:r>
      <w:rPr>
        <w:noProof/>
        <w:sz w:val="20"/>
      </w:rPr>
      <w:t>2</w:t>
    </w:r>
    <w:r w:rsidRPr="000D0650">
      <w:rPr>
        <w:noProof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D6823" w14:textId="77777777" w:rsidR="00FA50E3" w:rsidRPr="00502036" w:rsidRDefault="00FA50E3" w:rsidP="00E70D1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8571871"/>
      <w:docPartObj>
        <w:docPartGallery w:val="Page Numbers (Top of Page)"/>
        <w:docPartUnique/>
      </w:docPartObj>
    </w:sdtPr>
    <w:sdtEndPr>
      <w:rPr>
        <w:rStyle w:val="ae"/>
        <w:sz w:val="20"/>
      </w:rPr>
    </w:sdtEndPr>
    <w:sdtContent>
      <w:p w14:paraId="5D7A840E" w14:textId="12EEA8BD" w:rsidR="00FA50E3" w:rsidRPr="003B702F" w:rsidRDefault="00FA50E3">
        <w:pPr>
          <w:pStyle w:val="af"/>
          <w:jc w:val="center"/>
          <w:rPr>
            <w:rStyle w:val="ae"/>
          </w:rPr>
        </w:pPr>
        <w:r w:rsidRPr="003B702F">
          <w:rPr>
            <w:rStyle w:val="ae"/>
          </w:rPr>
          <w:fldChar w:fldCharType="begin"/>
        </w:r>
        <w:r w:rsidRPr="003B702F">
          <w:rPr>
            <w:rStyle w:val="ae"/>
          </w:rPr>
          <w:instrText>PAGE   \* MERGEFORMAT</w:instrText>
        </w:r>
        <w:r w:rsidRPr="003B702F">
          <w:rPr>
            <w:rStyle w:val="ae"/>
          </w:rPr>
          <w:fldChar w:fldCharType="separate"/>
        </w:r>
        <w:r w:rsidR="00BD3400">
          <w:rPr>
            <w:rStyle w:val="ae"/>
            <w:noProof/>
          </w:rPr>
          <w:t>2</w:t>
        </w:r>
        <w:r w:rsidRPr="003B702F">
          <w:rPr>
            <w:rStyle w:val="ae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9878196"/>
      <w:docPartObj>
        <w:docPartGallery w:val="Page Numbers (Top of Page)"/>
        <w:docPartUnique/>
      </w:docPartObj>
    </w:sdtPr>
    <w:sdtEndPr>
      <w:rPr>
        <w:rStyle w:val="ae"/>
        <w:sz w:val="20"/>
      </w:rPr>
    </w:sdtEndPr>
    <w:sdtContent>
      <w:p w14:paraId="189D641D" w14:textId="6F5523B0" w:rsidR="00FA50E3" w:rsidRPr="003B702F" w:rsidRDefault="00FA50E3">
        <w:pPr>
          <w:pStyle w:val="af"/>
          <w:jc w:val="center"/>
          <w:rPr>
            <w:rStyle w:val="ae"/>
          </w:rPr>
        </w:pPr>
        <w:r w:rsidRPr="003B702F">
          <w:rPr>
            <w:rStyle w:val="ae"/>
          </w:rPr>
          <w:fldChar w:fldCharType="begin"/>
        </w:r>
        <w:r w:rsidRPr="003B702F">
          <w:rPr>
            <w:rStyle w:val="ae"/>
          </w:rPr>
          <w:instrText>PAGE   \* MERGEFORMAT</w:instrText>
        </w:r>
        <w:r w:rsidRPr="003B702F">
          <w:rPr>
            <w:rStyle w:val="ae"/>
          </w:rPr>
          <w:fldChar w:fldCharType="separate"/>
        </w:r>
        <w:r w:rsidR="00BD3400">
          <w:rPr>
            <w:rStyle w:val="ae"/>
            <w:noProof/>
          </w:rPr>
          <w:t>21</w:t>
        </w:r>
        <w:r w:rsidRPr="003B702F">
          <w:rPr>
            <w:rStyle w:val="ae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6FD0ED6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30"/>
  </w:num>
  <w:num w:numId="8">
    <w:abstractNumId w:val="22"/>
  </w:num>
  <w:num w:numId="9">
    <w:abstractNumId w:val="21"/>
  </w:num>
  <w:num w:numId="10">
    <w:abstractNumId w:val="8"/>
  </w:num>
  <w:num w:numId="11">
    <w:abstractNumId w:val="26"/>
  </w:num>
  <w:num w:numId="12">
    <w:abstractNumId w:val="32"/>
  </w:num>
  <w:num w:numId="13">
    <w:abstractNumId w:val="27"/>
  </w:num>
  <w:num w:numId="14">
    <w:abstractNumId w:val="16"/>
  </w:num>
  <w:num w:numId="15">
    <w:abstractNumId w:val="28"/>
  </w:num>
  <w:num w:numId="16">
    <w:abstractNumId w:val="24"/>
  </w:num>
  <w:num w:numId="17">
    <w:abstractNumId w:val="19"/>
  </w:num>
  <w:num w:numId="18">
    <w:abstractNumId w:val="31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10"/>
  </w:num>
  <w:num w:numId="30">
    <w:abstractNumId w:val="14"/>
  </w:num>
  <w:num w:numId="31">
    <w:abstractNumId w:val="15"/>
  </w:num>
  <w:num w:numId="32">
    <w:abstractNumId w:val="23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08B"/>
    <w:rsid w:val="000017D2"/>
    <w:rsid w:val="0000183F"/>
    <w:rsid w:val="00001D5A"/>
    <w:rsid w:val="00001FB1"/>
    <w:rsid w:val="000024CA"/>
    <w:rsid w:val="00002506"/>
    <w:rsid w:val="0000273E"/>
    <w:rsid w:val="000033FF"/>
    <w:rsid w:val="00003CE3"/>
    <w:rsid w:val="00003DB9"/>
    <w:rsid w:val="0000465B"/>
    <w:rsid w:val="0000468D"/>
    <w:rsid w:val="00004B71"/>
    <w:rsid w:val="000066B4"/>
    <w:rsid w:val="000066C8"/>
    <w:rsid w:val="00006780"/>
    <w:rsid w:val="0000694E"/>
    <w:rsid w:val="00006B25"/>
    <w:rsid w:val="00007DB7"/>
    <w:rsid w:val="000107F5"/>
    <w:rsid w:val="000109E0"/>
    <w:rsid w:val="00010C6C"/>
    <w:rsid w:val="00010E5D"/>
    <w:rsid w:val="00011462"/>
    <w:rsid w:val="000118F6"/>
    <w:rsid w:val="000120EE"/>
    <w:rsid w:val="00013440"/>
    <w:rsid w:val="00013484"/>
    <w:rsid w:val="00013912"/>
    <w:rsid w:val="0001395D"/>
    <w:rsid w:val="00013A03"/>
    <w:rsid w:val="00013A69"/>
    <w:rsid w:val="00014209"/>
    <w:rsid w:val="0001463A"/>
    <w:rsid w:val="0001483C"/>
    <w:rsid w:val="0001495D"/>
    <w:rsid w:val="00014C14"/>
    <w:rsid w:val="00014F0F"/>
    <w:rsid w:val="0001501B"/>
    <w:rsid w:val="00015C47"/>
    <w:rsid w:val="00015D4F"/>
    <w:rsid w:val="0001620B"/>
    <w:rsid w:val="000168D4"/>
    <w:rsid w:val="00017746"/>
    <w:rsid w:val="0001793F"/>
    <w:rsid w:val="000200BB"/>
    <w:rsid w:val="0002029A"/>
    <w:rsid w:val="00020D79"/>
    <w:rsid w:val="00021035"/>
    <w:rsid w:val="000214B0"/>
    <w:rsid w:val="00022A3D"/>
    <w:rsid w:val="00023AA1"/>
    <w:rsid w:val="00023E5E"/>
    <w:rsid w:val="00023FA1"/>
    <w:rsid w:val="00026340"/>
    <w:rsid w:val="000269C9"/>
    <w:rsid w:val="00026A96"/>
    <w:rsid w:val="00027024"/>
    <w:rsid w:val="000274DE"/>
    <w:rsid w:val="0003088B"/>
    <w:rsid w:val="000309F2"/>
    <w:rsid w:val="00030F0F"/>
    <w:rsid w:val="00031A78"/>
    <w:rsid w:val="00031D42"/>
    <w:rsid w:val="000320EA"/>
    <w:rsid w:val="000324F5"/>
    <w:rsid w:val="00032939"/>
    <w:rsid w:val="00032994"/>
    <w:rsid w:val="000329CD"/>
    <w:rsid w:val="00032F55"/>
    <w:rsid w:val="00033757"/>
    <w:rsid w:val="00033E3A"/>
    <w:rsid w:val="00033EEB"/>
    <w:rsid w:val="00034969"/>
    <w:rsid w:val="00035135"/>
    <w:rsid w:val="00035B3F"/>
    <w:rsid w:val="00037090"/>
    <w:rsid w:val="00037149"/>
    <w:rsid w:val="000371A4"/>
    <w:rsid w:val="000371E8"/>
    <w:rsid w:val="000374DB"/>
    <w:rsid w:val="000405FD"/>
    <w:rsid w:val="000407B5"/>
    <w:rsid w:val="000407FA"/>
    <w:rsid w:val="00041A6F"/>
    <w:rsid w:val="00041B22"/>
    <w:rsid w:val="00041B49"/>
    <w:rsid w:val="00041EF0"/>
    <w:rsid w:val="00042C20"/>
    <w:rsid w:val="00042E2F"/>
    <w:rsid w:val="0004378D"/>
    <w:rsid w:val="00043969"/>
    <w:rsid w:val="00044344"/>
    <w:rsid w:val="00044EC3"/>
    <w:rsid w:val="000452FA"/>
    <w:rsid w:val="00045455"/>
    <w:rsid w:val="000457C1"/>
    <w:rsid w:val="00045BAF"/>
    <w:rsid w:val="00045DB5"/>
    <w:rsid w:val="000466F3"/>
    <w:rsid w:val="00046A47"/>
    <w:rsid w:val="00046C27"/>
    <w:rsid w:val="00047244"/>
    <w:rsid w:val="00047D95"/>
    <w:rsid w:val="00047F44"/>
    <w:rsid w:val="00050AFB"/>
    <w:rsid w:val="00050EB5"/>
    <w:rsid w:val="0005157C"/>
    <w:rsid w:val="0005180C"/>
    <w:rsid w:val="0005252F"/>
    <w:rsid w:val="0005283D"/>
    <w:rsid w:val="00053591"/>
    <w:rsid w:val="00053A63"/>
    <w:rsid w:val="000543E2"/>
    <w:rsid w:val="0005548B"/>
    <w:rsid w:val="000557EB"/>
    <w:rsid w:val="0005619A"/>
    <w:rsid w:val="00057255"/>
    <w:rsid w:val="00060809"/>
    <w:rsid w:val="00060AD4"/>
    <w:rsid w:val="00061D76"/>
    <w:rsid w:val="00062588"/>
    <w:rsid w:val="0006259E"/>
    <w:rsid w:val="00062BB7"/>
    <w:rsid w:val="00062BC5"/>
    <w:rsid w:val="00063AFD"/>
    <w:rsid w:val="00064388"/>
    <w:rsid w:val="00064515"/>
    <w:rsid w:val="0006458B"/>
    <w:rsid w:val="00064BC3"/>
    <w:rsid w:val="00064CAC"/>
    <w:rsid w:val="00064E1E"/>
    <w:rsid w:val="00064EDB"/>
    <w:rsid w:val="00064FB6"/>
    <w:rsid w:val="00065504"/>
    <w:rsid w:val="000656D2"/>
    <w:rsid w:val="00065CAA"/>
    <w:rsid w:val="00065EE6"/>
    <w:rsid w:val="000660B5"/>
    <w:rsid w:val="000662CD"/>
    <w:rsid w:val="0006663A"/>
    <w:rsid w:val="00066F9C"/>
    <w:rsid w:val="00067356"/>
    <w:rsid w:val="00067607"/>
    <w:rsid w:val="00067F77"/>
    <w:rsid w:val="00070187"/>
    <w:rsid w:val="000707E4"/>
    <w:rsid w:val="00071000"/>
    <w:rsid w:val="000711E5"/>
    <w:rsid w:val="0007139F"/>
    <w:rsid w:val="00071543"/>
    <w:rsid w:val="00071B1B"/>
    <w:rsid w:val="00071CF8"/>
    <w:rsid w:val="00071EB6"/>
    <w:rsid w:val="0007217D"/>
    <w:rsid w:val="00072950"/>
    <w:rsid w:val="00072995"/>
    <w:rsid w:val="00072B58"/>
    <w:rsid w:val="000732CE"/>
    <w:rsid w:val="000735D7"/>
    <w:rsid w:val="0007372B"/>
    <w:rsid w:val="00073B95"/>
    <w:rsid w:val="0007404E"/>
    <w:rsid w:val="000741C6"/>
    <w:rsid w:val="00074FD8"/>
    <w:rsid w:val="0007533C"/>
    <w:rsid w:val="00075CEF"/>
    <w:rsid w:val="00076691"/>
    <w:rsid w:val="00077285"/>
    <w:rsid w:val="00077341"/>
    <w:rsid w:val="00077567"/>
    <w:rsid w:val="00077DFD"/>
    <w:rsid w:val="000802A5"/>
    <w:rsid w:val="00080410"/>
    <w:rsid w:val="000816C7"/>
    <w:rsid w:val="000817FB"/>
    <w:rsid w:val="00082749"/>
    <w:rsid w:val="000836E9"/>
    <w:rsid w:val="00083766"/>
    <w:rsid w:val="0008384C"/>
    <w:rsid w:val="00083DF8"/>
    <w:rsid w:val="00084ADC"/>
    <w:rsid w:val="00084FE7"/>
    <w:rsid w:val="00085BB5"/>
    <w:rsid w:val="0008657F"/>
    <w:rsid w:val="0008682E"/>
    <w:rsid w:val="00086905"/>
    <w:rsid w:val="00087C28"/>
    <w:rsid w:val="000904C9"/>
    <w:rsid w:val="000907DC"/>
    <w:rsid w:val="00090C10"/>
    <w:rsid w:val="00090F10"/>
    <w:rsid w:val="00091D77"/>
    <w:rsid w:val="00092877"/>
    <w:rsid w:val="000932B7"/>
    <w:rsid w:val="00093353"/>
    <w:rsid w:val="00093529"/>
    <w:rsid w:val="000939F4"/>
    <w:rsid w:val="00093A5C"/>
    <w:rsid w:val="00093CFF"/>
    <w:rsid w:val="00093E5C"/>
    <w:rsid w:val="0009405E"/>
    <w:rsid w:val="00094C31"/>
    <w:rsid w:val="000959A0"/>
    <w:rsid w:val="000959E0"/>
    <w:rsid w:val="00095CF4"/>
    <w:rsid w:val="00095D9E"/>
    <w:rsid w:val="00095DA0"/>
    <w:rsid w:val="00096071"/>
    <w:rsid w:val="000961A6"/>
    <w:rsid w:val="00096767"/>
    <w:rsid w:val="00096C7C"/>
    <w:rsid w:val="00097D91"/>
    <w:rsid w:val="00097EBE"/>
    <w:rsid w:val="000A01DE"/>
    <w:rsid w:val="000A091A"/>
    <w:rsid w:val="000A0BC1"/>
    <w:rsid w:val="000A0D12"/>
    <w:rsid w:val="000A126C"/>
    <w:rsid w:val="000A130C"/>
    <w:rsid w:val="000A14B7"/>
    <w:rsid w:val="000A1823"/>
    <w:rsid w:val="000A1843"/>
    <w:rsid w:val="000A1FCA"/>
    <w:rsid w:val="000A1FF4"/>
    <w:rsid w:val="000A242B"/>
    <w:rsid w:val="000A2B07"/>
    <w:rsid w:val="000A470D"/>
    <w:rsid w:val="000A5026"/>
    <w:rsid w:val="000A538C"/>
    <w:rsid w:val="000A6066"/>
    <w:rsid w:val="000A65F3"/>
    <w:rsid w:val="000A68E6"/>
    <w:rsid w:val="000A6BF3"/>
    <w:rsid w:val="000A6E45"/>
    <w:rsid w:val="000A70E2"/>
    <w:rsid w:val="000A7CC4"/>
    <w:rsid w:val="000B01D5"/>
    <w:rsid w:val="000B020D"/>
    <w:rsid w:val="000B02BC"/>
    <w:rsid w:val="000B182F"/>
    <w:rsid w:val="000B1CDB"/>
    <w:rsid w:val="000B2493"/>
    <w:rsid w:val="000B3194"/>
    <w:rsid w:val="000B427E"/>
    <w:rsid w:val="000B549F"/>
    <w:rsid w:val="000B6058"/>
    <w:rsid w:val="000B66F8"/>
    <w:rsid w:val="000B6D35"/>
    <w:rsid w:val="000B7074"/>
    <w:rsid w:val="000B738D"/>
    <w:rsid w:val="000B74D0"/>
    <w:rsid w:val="000B754A"/>
    <w:rsid w:val="000B7783"/>
    <w:rsid w:val="000B7A1A"/>
    <w:rsid w:val="000B7B31"/>
    <w:rsid w:val="000B7CC3"/>
    <w:rsid w:val="000B7F98"/>
    <w:rsid w:val="000C0119"/>
    <w:rsid w:val="000C10E4"/>
    <w:rsid w:val="000C1215"/>
    <w:rsid w:val="000C226E"/>
    <w:rsid w:val="000C46A8"/>
    <w:rsid w:val="000C4760"/>
    <w:rsid w:val="000C4C70"/>
    <w:rsid w:val="000C54DC"/>
    <w:rsid w:val="000C57CB"/>
    <w:rsid w:val="000C65E2"/>
    <w:rsid w:val="000C6BC5"/>
    <w:rsid w:val="000C6BCE"/>
    <w:rsid w:val="000C6D6A"/>
    <w:rsid w:val="000C70EB"/>
    <w:rsid w:val="000C72FC"/>
    <w:rsid w:val="000C7402"/>
    <w:rsid w:val="000C7B18"/>
    <w:rsid w:val="000D03AD"/>
    <w:rsid w:val="000D0449"/>
    <w:rsid w:val="000D05B6"/>
    <w:rsid w:val="000D0650"/>
    <w:rsid w:val="000D0959"/>
    <w:rsid w:val="000D166C"/>
    <w:rsid w:val="000D1B3C"/>
    <w:rsid w:val="000D2059"/>
    <w:rsid w:val="000D210A"/>
    <w:rsid w:val="000D21EB"/>
    <w:rsid w:val="000D24AF"/>
    <w:rsid w:val="000D2608"/>
    <w:rsid w:val="000D3602"/>
    <w:rsid w:val="000D383F"/>
    <w:rsid w:val="000D3B5A"/>
    <w:rsid w:val="000D4391"/>
    <w:rsid w:val="000D4634"/>
    <w:rsid w:val="000D4671"/>
    <w:rsid w:val="000D4708"/>
    <w:rsid w:val="000D486D"/>
    <w:rsid w:val="000D4873"/>
    <w:rsid w:val="000D5469"/>
    <w:rsid w:val="000D56EB"/>
    <w:rsid w:val="000D5822"/>
    <w:rsid w:val="000D5B02"/>
    <w:rsid w:val="000D6A1F"/>
    <w:rsid w:val="000D6BE5"/>
    <w:rsid w:val="000D6EC9"/>
    <w:rsid w:val="000D72A7"/>
    <w:rsid w:val="000D74FB"/>
    <w:rsid w:val="000D7D9B"/>
    <w:rsid w:val="000E04CB"/>
    <w:rsid w:val="000E0732"/>
    <w:rsid w:val="000E0DBE"/>
    <w:rsid w:val="000E1406"/>
    <w:rsid w:val="000E1B1E"/>
    <w:rsid w:val="000E1F45"/>
    <w:rsid w:val="000E22BA"/>
    <w:rsid w:val="000E2FE7"/>
    <w:rsid w:val="000E3161"/>
    <w:rsid w:val="000E3733"/>
    <w:rsid w:val="000E4444"/>
    <w:rsid w:val="000E450C"/>
    <w:rsid w:val="000E4781"/>
    <w:rsid w:val="000E4825"/>
    <w:rsid w:val="000E498B"/>
    <w:rsid w:val="000F055C"/>
    <w:rsid w:val="000F1FDF"/>
    <w:rsid w:val="000F2DE1"/>
    <w:rsid w:val="000F31C9"/>
    <w:rsid w:val="000F3378"/>
    <w:rsid w:val="000F4155"/>
    <w:rsid w:val="000F417A"/>
    <w:rsid w:val="000F4913"/>
    <w:rsid w:val="000F5C51"/>
    <w:rsid w:val="000F607C"/>
    <w:rsid w:val="000F6633"/>
    <w:rsid w:val="000F666B"/>
    <w:rsid w:val="000F6C21"/>
    <w:rsid w:val="000F734C"/>
    <w:rsid w:val="000F735B"/>
    <w:rsid w:val="00101C02"/>
    <w:rsid w:val="00101FAB"/>
    <w:rsid w:val="00102238"/>
    <w:rsid w:val="0010227E"/>
    <w:rsid w:val="001024F7"/>
    <w:rsid w:val="0010429E"/>
    <w:rsid w:val="001045B1"/>
    <w:rsid w:val="00104BEA"/>
    <w:rsid w:val="00104C16"/>
    <w:rsid w:val="00104E0E"/>
    <w:rsid w:val="00105803"/>
    <w:rsid w:val="00106E94"/>
    <w:rsid w:val="00110ECC"/>
    <w:rsid w:val="001110B5"/>
    <w:rsid w:val="001114AD"/>
    <w:rsid w:val="00112227"/>
    <w:rsid w:val="00113095"/>
    <w:rsid w:val="0011384A"/>
    <w:rsid w:val="0011414D"/>
    <w:rsid w:val="0011416C"/>
    <w:rsid w:val="00114A7D"/>
    <w:rsid w:val="00114C87"/>
    <w:rsid w:val="00114D62"/>
    <w:rsid w:val="001153B7"/>
    <w:rsid w:val="0011553D"/>
    <w:rsid w:val="001156F3"/>
    <w:rsid w:val="00115D8A"/>
    <w:rsid w:val="00115DC0"/>
    <w:rsid w:val="00116055"/>
    <w:rsid w:val="00116071"/>
    <w:rsid w:val="00116529"/>
    <w:rsid w:val="0011704A"/>
    <w:rsid w:val="0011710D"/>
    <w:rsid w:val="00117390"/>
    <w:rsid w:val="001174D7"/>
    <w:rsid w:val="00117980"/>
    <w:rsid w:val="00117BA5"/>
    <w:rsid w:val="00117CA7"/>
    <w:rsid w:val="00117D2A"/>
    <w:rsid w:val="00117D9F"/>
    <w:rsid w:val="00120CDB"/>
    <w:rsid w:val="00120DC9"/>
    <w:rsid w:val="00121EC6"/>
    <w:rsid w:val="0012250A"/>
    <w:rsid w:val="001233D9"/>
    <w:rsid w:val="00123798"/>
    <w:rsid w:val="00124A96"/>
    <w:rsid w:val="00124BC6"/>
    <w:rsid w:val="00125661"/>
    <w:rsid w:val="00125FDD"/>
    <w:rsid w:val="0012610D"/>
    <w:rsid w:val="001265DE"/>
    <w:rsid w:val="00126932"/>
    <w:rsid w:val="00126950"/>
    <w:rsid w:val="00127B82"/>
    <w:rsid w:val="00127CF8"/>
    <w:rsid w:val="00127DDF"/>
    <w:rsid w:val="00130743"/>
    <w:rsid w:val="001312DF"/>
    <w:rsid w:val="00131363"/>
    <w:rsid w:val="00131532"/>
    <w:rsid w:val="0013160F"/>
    <w:rsid w:val="00131B30"/>
    <w:rsid w:val="001321C5"/>
    <w:rsid w:val="001326F5"/>
    <w:rsid w:val="00132B76"/>
    <w:rsid w:val="00132FAE"/>
    <w:rsid w:val="00133183"/>
    <w:rsid w:val="001336FB"/>
    <w:rsid w:val="00133B69"/>
    <w:rsid w:val="00133F0C"/>
    <w:rsid w:val="001340C1"/>
    <w:rsid w:val="00134429"/>
    <w:rsid w:val="00134BCA"/>
    <w:rsid w:val="00134EBB"/>
    <w:rsid w:val="00135607"/>
    <w:rsid w:val="00135697"/>
    <w:rsid w:val="0013581A"/>
    <w:rsid w:val="00136AE7"/>
    <w:rsid w:val="00137456"/>
    <w:rsid w:val="00140B27"/>
    <w:rsid w:val="00140D76"/>
    <w:rsid w:val="00141592"/>
    <w:rsid w:val="00142272"/>
    <w:rsid w:val="0014266F"/>
    <w:rsid w:val="00143CA2"/>
    <w:rsid w:val="0014440B"/>
    <w:rsid w:val="0014491F"/>
    <w:rsid w:val="00146386"/>
    <w:rsid w:val="00146A06"/>
    <w:rsid w:val="0015050B"/>
    <w:rsid w:val="0015075B"/>
    <w:rsid w:val="001508E5"/>
    <w:rsid w:val="00151DD6"/>
    <w:rsid w:val="00152276"/>
    <w:rsid w:val="00152B1E"/>
    <w:rsid w:val="001536D0"/>
    <w:rsid w:val="00154450"/>
    <w:rsid w:val="00154EEF"/>
    <w:rsid w:val="00155DF7"/>
    <w:rsid w:val="001561CE"/>
    <w:rsid w:val="00156369"/>
    <w:rsid w:val="0015765F"/>
    <w:rsid w:val="00157B77"/>
    <w:rsid w:val="0016025E"/>
    <w:rsid w:val="00160DCD"/>
    <w:rsid w:val="00160E0D"/>
    <w:rsid w:val="0016126E"/>
    <w:rsid w:val="001623D8"/>
    <w:rsid w:val="00163537"/>
    <w:rsid w:val="0016438F"/>
    <w:rsid w:val="001647BF"/>
    <w:rsid w:val="0016538D"/>
    <w:rsid w:val="0016558B"/>
    <w:rsid w:val="00165AFD"/>
    <w:rsid w:val="00165CCC"/>
    <w:rsid w:val="00166A4B"/>
    <w:rsid w:val="00166A95"/>
    <w:rsid w:val="001670A3"/>
    <w:rsid w:val="00167CAA"/>
    <w:rsid w:val="0017017A"/>
    <w:rsid w:val="001705B7"/>
    <w:rsid w:val="0017093F"/>
    <w:rsid w:val="001715CF"/>
    <w:rsid w:val="00171D1E"/>
    <w:rsid w:val="00172173"/>
    <w:rsid w:val="00172565"/>
    <w:rsid w:val="0017270A"/>
    <w:rsid w:val="00172AC2"/>
    <w:rsid w:val="00172F00"/>
    <w:rsid w:val="0017354D"/>
    <w:rsid w:val="001746A8"/>
    <w:rsid w:val="00174DB0"/>
    <w:rsid w:val="00174E2E"/>
    <w:rsid w:val="00175A1A"/>
    <w:rsid w:val="00175E77"/>
    <w:rsid w:val="00175EF4"/>
    <w:rsid w:val="00176D5D"/>
    <w:rsid w:val="001771C0"/>
    <w:rsid w:val="0017792D"/>
    <w:rsid w:val="001800F9"/>
    <w:rsid w:val="00180A21"/>
    <w:rsid w:val="00181502"/>
    <w:rsid w:val="00181598"/>
    <w:rsid w:val="001819AA"/>
    <w:rsid w:val="00181C70"/>
    <w:rsid w:val="001825EC"/>
    <w:rsid w:val="00182A21"/>
    <w:rsid w:val="00182E67"/>
    <w:rsid w:val="001830A1"/>
    <w:rsid w:val="0018347E"/>
    <w:rsid w:val="00183683"/>
    <w:rsid w:val="001837CE"/>
    <w:rsid w:val="00183A61"/>
    <w:rsid w:val="00183B9A"/>
    <w:rsid w:val="00184487"/>
    <w:rsid w:val="00184807"/>
    <w:rsid w:val="0018579A"/>
    <w:rsid w:val="00185A3F"/>
    <w:rsid w:val="00185A59"/>
    <w:rsid w:val="00185AD7"/>
    <w:rsid w:val="001865A0"/>
    <w:rsid w:val="0018670F"/>
    <w:rsid w:val="001870D6"/>
    <w:rsid w:val="001871D0"/>
    <w:rsid w:val="00187845"/>
    <w:rsid w:val="00187C14"/>
    <w:rsid w:val="00187C8D"/>
    <w:rsid w:val="00190190"/>
    <w:rsid w:val="00190955"/>
    <w:rsid w:val="001909F2"/>
    <w:rsid w:val="00190A01"/>
    <w:rsid w:val="00190A79"/>
    <w:rsid w:val="00190CA4"/>
    <w:rsid w:val="00190DDF"/>
    <w:rsid w:val="00191324"/>
    <w:rsid w:val="00191573"/>
    <w:rsid w:val="00191B9F"/>
    <w:rsid w:val="0019219D"/>
    <w:rsid w:val="00192C16"/>
    <w:rsid w:val="00192DF7"/>
    <w:rsid w:val="00193201"/>
    <w:rsid w:val="001933EA"/>
    <w:rsid w:val="001934F8"/>
    <w:rsid w:val="001944F1"/>
    <w:rsid w:val="00195D45"/>
    <w:rsid w:val="00195E44"/>
    <w:rsid w:val="00196182"/>
    <w:rsid w:val="00196230"/>
    <w:rsid w:val="0019778F"/>
    <w:rsid w:val="00197818"/>
    <w:rsid w:val="0019788A"/>
    <w:rsid w:val="001A005D"/>
    <w:rsid w:val="001A1AEB"/>
    <w:rsid w:val="001A1DC0"/>
    <w:rsid w:val="001A2212"/>
    <w:rsid w:val="001A22F7"/>
    <w:rsid w:val="001A2BB9"/>
    <w:rsid w:val="001A34DD"/>
    <w:rsid w:val="001A37AD"/>
    <w:rsid w:val="001A3804"/>
    <w:rsid w:val="001A3E5A"/>
    <w:rsid w:val="001A43EA"/>
    <w:rsid w:val="001A4693"/>
    <w:rsid w:val="001A4D82"/>
    <w:rsid w:val="001A518A"/>
    <w:rsid w:val="001A563A"/>
    <w:rsid w:val="001A5785"/>
    <w:rsid w:val="001A5CCC"/>
    <w:rsid w:val="001A60FB"/>
    <w:rsid w:val="001A6344"/>
    <w:rsid w:val="001A64E8"/>
    <w:rsid w:val="001A7080"/>
    <w:rsid w:val="001A7BAD"/>
    <w:rsid w:val="001B05B7"/>
    <w:rsid w:val="001B13C6"/>
    <w:rsid w:val="001B1D1D"/>
    <w:rsid w:val="001B221C"/>
    <w:rsid w:val="001B2CCF"/>
    <w:rsid w:val="001B3EF9"/>
    <w:rsid w:val="001B3F23"/>
    <w:rsid w:val="001B4927"/>
    <w:rsid w:val="001B4E5E"/>
    <w:rsid w:val="001B4FF2"/>
    <w:rsid w:val="001B5A3F"/>
    <w:rsid w:val="001B64F4"/>
    <w:rsid w:val="001B67D6"/>
    <w:rsid w:val="001B6B9E"/>
    <w:rsid w:val="001B77B0"/>
    <w:rsid w:val="001C11EE"/>
    <w:rsid w:val="001C1563"/>
    <w:rsid w:val="001C1565"/>
    <w:rsid w:val="001C1A1F"/>
    <w:rsid w:val="001C1CF4"/>
    <w:rsid w:val="001C1D2E"/>
    <w:rsid w:val="001C20D4"/>
    <w:rsid w:val="001C277C"/>
    <w:rsid w:val="001C2CC9"/>
    <w:rsid w:val="001C2FBF"/>
    <w:rsid w:val="001C34E1"/>
    <w:rsid w:val="001C3B48"/>
    <w:rsid w:val="001C569C"/>
    <w:rsid w:val="001C5DA9"/>
    <w:rsid w:val="001C6144"/>
    <w:rsid w:val="001C667A"/>
    <w:rsid w:val="001C74D3"/>
    <w:rsid w:val="001C7E79"/>
    <w:rsid w:val="001C7EDA"/>
    <w:rsid w:val="001C7F2B"/>
    <w:rsid w:val="001D01A4"/>
    <w:rsid w:val="001D05FF"/>
    <w:rsid w:val="001D0BAE"/>
    <w:rsid w:val="001D0BF3"/>
    <w:rsid w:val="001D0C43"/>
    <w:rsid w:val="001D12BD"/>
    <w:rsid w:val="001D12EF"/>
    <w:rsid w:val="001D1EA6"/>
    <w:rsid w:val="001D270C"/>
    <w:rsid w:val="001D2C91"/>
    <w:rsid w:val="001D30EF"/>
    <w:rsid w:val="001D3C31"/>
    <w:rsid w:val="001D4218"/>
    <w:rsid w:val="001D4551"/>
    <w:rsid w:val="001D4E36"/>
    <w:rsid w:val="001D54BE"/>
    <w:rsid w:val="001D555E"/>
    <w:rsid w:val="001D5E99"/>
    <w:rsid w:val="001D6676"/>
    <w:rsid w:val="001D6969"/>
    <w:rsid w:val="001D6A2B"/>
    <w:rsid w:val="001D6ACA"/>
    <w:rsid w:val="001D6E5D"/>
    <w:rsid w:val="001E030D"/>
    <w:rsid w:val="001E099A"/>
    <w:rsid w:val="001E1E6E"/>
    <w:rsid w:val="001E229B"/>
    <w:rsid w:val="001E2CA4"/>
    <w:rsid w:val="001E3CE5"/>
    <w:rsid w:val="001E3E25"/>
    <w:rsid w:val="001E3FB9"/>
    <w:rsid w:val="001E447C"/>
    <w:rsid w:val="001E44D4"/>
    <w:rsid w:val="001E4636"/>
    <w:rsid w:val="001E4DB1"/>
    <w:rsid w:val="001E56CD"/>
    <w:rsid w:val="001E5D1A"/>
    <w:rsid w:val="001E5F9E"/>
    <w:rsid w:val="001E60A6"/>
    <w:rsid w:val="001E7A21"/>
    <w:rsid w:val="001E7B0A"/>
    <w:rsid w:val="001E7EB7"/>
    <w:rsid w:val="001F0037"/>
    <w:rsid w:val="001F03ED"/>
    <w:rsid w:val="001F0611"/>
    <w:rsid w:val="001F092A"/>
    <w:rsid w:val="001F1BBA"/>
    <w:rsid w:val="001F1C43"/>
    <w:rsid w:val="001F2EB6"/>
    <w:rsid w:val="001F3396"/>
    <w:rsid w:val="001F37EA"/>
    <w:rsid w:val="001F3E7A"/>
    <w:rsid w:val="001F40F0"/>
    <w:rsid w:val="001F425F"/>
    <w:rsid w:val="001F57B2"/>
    <w:rsid w:val="001F5A23"/>
    <w:rsid w:val="001F62D3"/>
    <w:rsid w:val="001F734E"/>
    <w:rsid w:val="001F74B6"/>
    <w:rsid w:val="001F7501"/>
    <w:rsid w:val="00200106"/>
    <w:rsid w:val="0020050E"/>
    <w:rsid w:val="00200717"/>
    <w:rsid w:val="00200AE3"/>
    <w:rsid w:val="0020147E"/>
    <w:rsid w:val="00201F7B"/>
    <w:rsid w:val="00202148"/>
    <w:rsid w:val="002023B1"/>
    <w:rsid w:val="00202B80"/>
    <w:rsid w:val="00203629"/>
    <w:rsid w:val="002036CC"/>
    <w:rsid w:val="00203C79"/>
    <w:rsid w:val="00204DCA"/>
    <w:rsid w:val="00204EFC"/>
    <w:rsid w:val="002058AF"/>
    <w:rsid w:val="00206026"/>
    <w:rsid w:val="00206231"/>
    <w:rsid w:val="00206949"/>
    <w:rsid w:val="0020700C"/>
    <w:rsid w:val="0020719D"/>
    <w:rsid w:val="002078D1"/>
    <w:rsid w:val="002105A5"/>
    <w:rsid w:val="002109BB"/>
    <w:rsid w:val="002115A3"/>
    <w:rsid w:val="00211652"/>
    <w:rsid w:val="00211D3D"/>
    <w:rsid w:val="0021224E"/>
    <w:rsid w:val="002123D3"/>
    <w:rsid w:val="00212466"/>
    <w:rsid w:val="00212921"/>
    <w:rsid w:val="00212C1C"/>
    <w:rsid w:val="00212D59"/>
    <w:rsid w:val="00212FED"/>
    <w:rsid w:val="0021333B"/>
    <w:rsid w:val="002137A4"/>
    <w:rsid w:val="00213952"/>
    <w:rsid w:val="00213B77"/>
    <w:rsid w:val="00213DE2"/>
    <w:rsid w:val="00214446"/>
    <w:rsid w:val="0021496F"/>
    <w:rsid w:val="00214A31"/>
    <w:rsid w:val="002152BF"/>
    <w:rsid w:val="00215396"/>
    <w:rsid w:val="00215DD3"/>
    <w:rsid w:val="00216391"/>
    <w:rsid w:val="002166C8"/>
    <w:rsid w:val="00216D26"/>
    <w:rsid w:val="0021709C"/>
    <w:rsid w:val="00217D60"/>
    <w:rsid w:val="00221779"/>
    <w:rsid w:val="00223444"/>
    <w:rsid w:val="00223824"/>
    <w:rsid w:val="00223FA4"/>
    <w:rsid w:val="0022402D"/>
    <w:rsid w:val="0022408A"/>
    <w:rsid w:val="00224393"/>
    <w:rsid w:val="002250B4"/>
    <w:rsid w:val="0022529F"/>
    <w:rsid w:val="00225736"/>
    <w:rsid w:val="0022655E"/>
    <w:rsid w:val="002267DE"/>
    <w:rsid w:val="00226C88"/>
    <w:rsid w:val="00226F51"/>
    <w:rsid w:val="00227144"/>
    <w:rsid w:val="00227ACA"/>
    <w:rsid w:val="00227CFA"/>
    <w:rsid w:val="002311EB"/>
    <w:rsid w:val="0023170B"/>
    <w:rsid w:val="0023175F"/>
    <w:rsid w:val="00231E42"/>
    <w:rsid w:val="00231FFD"/>
    <w:rsid w:val="00232693"/>
    <w:rsid w:val="00232934"/>
    <w:rsid w:val="00232B1E"/>
    <w:rsid w:val="002330E0"/>
    <w:rsid w:val="00233344"/>
    <w:rsid w:val="002336BF"/>
    <w:rsid w:val="00233BDC"/>
    <w:rsid w:val="00234CC9"/>
    <w:rsid w:val="00235F05"/>
    <w:rsid w:val="00236327"/>
    <w:rsid w:val="002369E2"/>
    <w:rsid w:val="00236BDA"/>
    <w:rsid w:val="00237262"/>
    <w:rsid w:val="00237DDF"/>
    <w:rsid w:val="002405A3"/>
    <w:rsid w:val="0024079C"/>
    <w:rsid w:val="00240C7F"/>
    <w:rsid w:val="00240DDE"/>
    <w:rsid w:val="002410B5"/>
    <w:rsid w:val="00241B11"/>
    <w:rsid w:val="00241E9F"/>
    <w:rsid w:val="00242265"/>
    <w:rsid w:val="00242350"/>
    <w:rsid w:val="00242396"/>
    <w:rsid w:val="0024265D"/>
    <w:rsid w:val="002435CF"/>
    <w:rsid w:val="002437F0"/>
    <w:rsid w:val="00243802"/>
    <w:rsid w:val="00243A0B"/>
    <w:rsid w:val="002440FE"/>
    <w:rsid w:val="00244519"/>
    <w:rsid w:val="00244599"/>
    <w:rsid w:val="0024482F"/>
    <w:rsid w:val="00244857"/>
    <w:rsid w:val="00244863"/>
    <w:rsid w:val="002456E0"/>
    <w:rsid w:val="00245F9D"/>
    <w:rsid w:val="00247007"/>
    <w:rsid w:val="00247187"/>
    <w:rsid w:val="00247A26"/>
    <w:rsid w:val="00247DD6"/>
    <w:rsid w:val="0025005E"/>
    <w:rsid w:val="0025075E"/>
    <w:rsid w:val="00250D48"/>
    <w:rsid w:val="00250E79"/>
    <w:rsid w:val="002530B2"/>
    <w:rsid w:val="002539CF"/>
    <w:rsid w:val="00253BB3"/>
    <w:rsid w:val="0025426C"/>
    <w:rsid w:val="00254EF9"/>
    <w:rsid w:val="0025535B"/>
    <w:rsid w:val="0025559F"/>
    <w:rsid w:val="00255986"/>
    <w:rsid w:val="00255A81"/>
    <w:rsid w:val="00255D23"/>
    <w:rsid w:val="00255E00"/>
    <w:rsid w:val="00255F93"/>
    <w:rsid w:val="0025699F"/>
    <w:rsid w:val="00257815"/>
    <w:rsid w:val="00257F48"/>
    <w:rsid w:val="002601F7"/>
    <w:rsid w:val="0026055F"/>
    <w:rsid w:val="00260CEB"/>
    <w:rsid w:val="00260D29"/>
    <w:rsid w:val="0026109E"/>
    <w:rsid w:val="00261D12"/>
    <w:rsid w:val="00261FF4"/>
    <w:rsid w:val="00262371"/>
    <w:rsid w:val="00263037"/>
    <w:rsid w:val="00263B4E"/>
    <w:rsid w:val="00264295"/>
    <w:rsid w:val="002642B2"/>
    <w:rsid w:val="0026440E"/>
    <w:rsid w:val="002647A8"/>
    <w:rsid w:val="00264DF1"/>
    <w:rsid w:val="002653DF"/>
    <w:rsid w:val="00265549"/>
    <w:rsid w:val="002662EC"/>
    <w:rsid w:val="00266714"/>
    <w:rsid w:val="002668F8"/>
    <w:rsid w:val="0026703B"/>
    <w:rsid w:val="0026739E"/>
    <w:rsid w:val="00270CD6"/>
    <w:rsid w:val="00270EE0"/>
    <w:rsid w:val="002718AA"/>
    <w:rsid w:val="00271FBD"/>
    <w:rsid w:val="00272B98"/>
    <w:rsid w:val="00273771"/>
    <w:rsid w:val="002744DE"/>
    <w:rsid w:val="00274A20"/>
    <w:rsid w:val="00274A89"/>
    <w:rsid w:val="00274C98"/>
    <w:rsid w:val="00275338"/>
    <w:rsid w:val="00275DA5"/>
    <w:rsid w:val="002764C4"/>
    <w:rsid w:val="00276565"/>
    <w:rsid w:val="00276ABE"/>
    <w:rsid w:val="00276AC5"/>
    <w:rsid w:val="00276E6E"/>
    <w:rsid w:val="002772EC"/>
    <w:rsid w:val="00277904"/>
    <w:rsid w:val="00277EDC"/>
    <w:rsid w:val="00280737"/>
    <w:rsid w:val="002807C4"/>
    <w:rsid w:val="00280E46"/>
    <w:rsid w:val="0028104F"/>
    <w:rsid w:val="002812AE"/>
    <w:rsid w:val="00281C00"/>
    <w:rsid w:val="00282CA0"/>
    <w:rsid w:val="00282D0B"/>
    <w:rsid w:val="00283992"/>
    <w:rsid w:val="00283FF2"/>
    <w:rsid w:val="00283FF5"/>
    <w:rsid w:val="002846F8"/>
    <w:rsid w:val="002847BE"/>
    <w:rsid w:val="002849D1"/>
    <w:rsid w:val="00284A91"/>
    <w:rsid w:val="00284B2F"/>
    <w:rsid w:val="00285C92"/>
    <w:rsid w:val="00285F40"/>
    <w:rsid w:val="00286682"/>
    <w:rsid w:val="002875DD"/>
    <w:rsid w:val="00287B22"/>
    <w:rsid w:val="00287BC1"/>
    <w:rsid w:val="00290591"/>
    <w:rsid w:val="00291230"/>
    <w:rsid w:val="00291323"/>
    <w:rsid w:val="00291643"/>
    <w:rsid w:val="0029282F"/>
    <w:rsid w:val="00292B24"/>
    <w:rsid w:val="0029319A"/>
    <w:rsid w:val="0029349F"/>
    <w:rsid w:val="00293DD6"/>
    <w:rsid w:val="00293FD0"/>
    <w:rsid w:val="00294A68"/>
    <w:rsid w:val="00294C48"/>
    <w:rsid w:val="00294C80"/>
    <w:rsid w:val="002958AD"/>
    <w:rsid w:val="00295981"/>
    <w:rsid w:val="00295D9F"/>
    <w:rsid w:val="00297170"/>
    <w:rsid w:val="002A07A8"/>
    <w:rsid w:val="002A0E3C"/>
    <w:rsid w:val="002A0E8E"/>
    <w:rsid w:val="002A0F7A"/>
    <w:rsid w:val="002A16B3"/>
    <w:rsid w:val="002A1D54"/>
    <w:rsid w:val="002A1F5C"/>
    <w:rsid w:val="002A24B7"/>
    <w:rsid w:val="002A2952"/>
    <w:rsid w:val="002A2F97"/>
    <w:rsid w:val="002A3361"/>
    <w:rsid w:val="002A3691"/>
    <w:rsid w:val="002A370B"/>
    <w:rsid w:val="002A386C"/>
    <w:rsid w:val="002A4153"/>
    <w:rsid w:val="002A4839"/>
    <w:rsid w:val="002A4898"/>
    <w:rsid w:val="002A4EB7"/>
    <w:rsid w:val="002A525F"/>
    <w:rsid w:val="002A526E"/>
    <w:rsid w:val="002A550F"/>
    <w:rsid w:val="002A5FE9"/>
    <w:rsid w:val="002A7306"/>
    <w:rsid w:val="002A7DBB"/>
    <w:rsid w:val="002B04F2"/>
    <w:rsid w:val="002B050F"/>
    <w:rsid w:val="002B19F1"/>
    <w:rsid w:val="002B1AC8"/>
    <w:rsid w:val="002B2756"/>
    <w:rsid w:val="002B2786"/>
    <w:rsid w:val="002B4126"/>
    <w:rsid w:val="002B44CD"/>
    <w:rsid w:val="002B4C99"/>
    <w:rsid w:val="002B4E76"/>
    <w:rsid w:val="002B5199"/>
    <w:rsid w:val="002B7C4D"/>
    <w:rsid w:val="002C0868"/>
    <w:rsid w:val="002C0A96"/>
    <w:rsid w:val="002C0D81"/>
    <w:rsid w:val="002C1200"/>
    <w:rsid w:val="002C1353"/>
    <w:rsid w:val="002C190E"/>
    <w:rsid w:val="002C194D"/>
    <w:rsid w:val="002C28B9"/>
    <w:rsid w:val="002C2D2E"/>
    <w:rsid w:val="002C327E"/>
    <w:rsid w:val="002C346B"/>
    <w:rsid w:val="002C387A"/>
    <w:rsid w:val="002C3A40"/>
    <w:rsid w:val="002C3AC9"/>
    <w:rsid w:val="002C3CE6"/>
    <w:rsid w:val="002C3EF9"/>
    <w:rsid w:val="002C480D"/>
    <w:rsid w:val="002C4921"/>
    <w:rsid w:val="002C4D27"/>
    <w:rsid w:val="002C511D"/>
    <w:rsid w:val="002C5564"/>
    <w:rsid w:val="002C56D2"/>
    <w:rsid w:val="002C59F8"/>
    <w:rsid w:val="002C620B"/>
    <w:rsid w:val="002C629F"/>
    <w:rsid w:val="002C63AC"/>
    <w:rsid w:val="002C69DD"/>
    <w:rsid w:val="002C7136"/>
    <w:rsid w:val="002C7A6E"/>
    <w:rsid w:val="002D1BDF"/>
    <w:rsid w:val="002D1C92"/>
    <w:rsid w:val="002D2153"/>
    <w:rsid w:val="002D2839"/>
    <w:rsid w:val="002D3427"/>
    <w:rsid w:val="002D36C6"/>
    <w:rsid w:val="002D3895"/>
    <w:rsid w:val="002D3FCB"/>
    <w:rsid w:val="002D50AD"/>
    <w:rsid w:val="002D50D7"/>
    <w:rsid w:val="002D5911"/>
    <w:rsid w:val="002D6FFB"/>
    <w:rsid w:val="002D7085"/>
    <w:rsid w:val="002D7333"/>
    <w:rsid w:val="002D7A05"/>
    <w:rsid w:val="002D7B6A"/>
    <w:rsid w:val="002D7C34"/>
    <w:rsid w:val="002E07BF"/>
    <w:rsid w:val="002E0D01"/>
    <w:rsid w:val="002E1031"/>
    <w:rsid w:val="002E17DA"/>
    <w:rsid w:val="002E1928"/>
    <w:rsid w:val="002E1B29"/>
    <w:rsid w:val="002E1C89"/>
    <w:rsid w:val="002E23C1"/>
    <w:rsid w:val="002E23EA"/>
    <w:rsid w:val="002E2729"/>
    <w:rsid w:val="002E2745"/>
    <w:rsid w:val="002E35BA"/>
    <w:rsid w:val="002E4505"/>
    <w:rsid w:val="002E4587"/>
    <w:rsid w:val="002E4FC4"/>
    <w:rsid w:val="002E512B"/>
    <w:rsid w:val="002E5553"/>
    <w:rsid w:val="002E589A"/>
    <w:rsid w:val="002E5B30"/>
    <w:rsid w:val="002E5E56"/>
    <w:rsid w:val="002E67D2"/>
    <w:rsid w:val="002E6F66"/>
    <w:rsid w:val="002E7DD0"/>
    <w:rsid w:val="002F0B57"/>
    <w:rsid w:val="002F0E84"/>
    <w:rsid w:val="002F1A2A"/>
    <w:rsid w:val="002F22D5"/>
    <w:rsid w:val="002F2A72"/>
    <w:rsid w:val="002F2B29"/>
    <w:rsid w:val="002F309B"/>
    <w:rsid w:val="002F3B8E"/>
    <w:rsid w:val="002F45A6"/>
    <w:rsid w:val="002F488D"/>
    <w:rsid w:val="002F7556"/>
    <w:rsid w:val="002F7740"/>
    <w:rsid w:val="0030017A"/>
    <w:rsid w:val="003001C2"/>
    <w:rsid w:val="0030094A"/>
    <w:rsid w:val="003014BD"/>
    <w:rsid w:val="00301873"/>
    <w:rsid w:val="00301D95"/>
    <w:rsid w:val="00302DC0"/>
    <w:rsid w:val="00303A0F"/>
    <w:rsid w:val="003045D3"/>
    <w:rsid w:val="00305718"/>
    <w:rsid w:val="0030611E"/>
    <w:rsid w:val="00306138"/>
    <w:rsid w:val="003065DF"/>
    <w:rsid w:val="00307604"/>
    <w:rsid w:val="003076F9"/>
    <w:rsid w:val="00307A7B"/>
    <w:rsid w:val="00310019"/>
    <w:rsid w:val="003103E4"/>
    <w:rsid w:val="00310541"/>
    <w:rsid w:val="00310573"/>
    <w:rsid w:val="003114E3"/>
    <w:rsid w:val="0031221C"/>
    <w:rsid w:val="003123A2"/>
    <w:rsid w:val="00312F29"/>
    <w:rsid w:val="003130A4"/>
    <w:rsid w:val="0031330C"/>
    <w:rsid w:val="003148EE"/>
    <w:rsid w:val="00314955"/>
    <w:rsid w:val="003149FF"/>
    <w:rsid w:val="00314D11"/>
    <w:rsid w:val="00315420"/>
    <w:rsid w:val="003154B0"/>
    <w:rsid w:val="00315812"/>
    <w:rsid w:val="003158D7"/>
    <w:rsid w:val="00315A0C"/>
    <w:rsid w:val="003164BF"/>
    <w:rsid w:val="00316638"/>
    <w:rsid w:val="00316B3F"/>
    <w:rsid w:val="00316FBE"/>
    <w:rsid w:val="0031722D"/>
    <w:rsid w:val="00317292"/>
    <w:rsid w:val="00317641"/>
    <w:rsid w:val="00317CFB"/>
    <w:rsid w:val="0032148D"/>
    <w:rsid w:val="00321C87"/>
    <w:rsid w:val="0032219F"/>
    <w:rsid w:val="00322A11"/>
    <w:rsid w:val="003231B7"/>
    <w:rsid w:val="00323534"/>
    <w:rsid w:val="00323638"/>
    <w:rsid w:val="0032437A"/>
    <w:rsid w:val="0032453E"/>
    <w:rsid w:val="00324701"/>
    <w:rsid w:val="003249F8"/>
    <w:rsid w:val="00324F54"/>
    <w:rsid w:val="003252DE"/>
    <w:rsid w:val="00325397"/>
    <w:rsid w:val="003262D8"/>
    <w:rsid w:val="003264C0"/>
    <w:rsid w:val="003274BF"/>
    <w:rsid w:val="00327745"/>
    <w:rsid w:val="00327894"/>
    <w:rsid w:val="00330D22"/>
    <w:rsid w:val="00330EE8"/>
    <w:rsid w:val="003312AB"/>
    <w:rsid w:val="0033153A"/>
    <w:rsid w:val="0033226F"/>
    <w:rsid w:val="003330C6"/>
    <w:rsid w:val="003331AF"/>
    <w:rsid w:val="003333B5"/>
    <w:rsid w:val="00334DF1"/>
    <w:rsid w:val="00334F0F"/>
    <w:rsid w:val="00334F40"/>
    <w:rsid w:val="003351DB"/>
    <w:rsid w:val="0033565D"/>
    <w:rsid w:val="003357DC"/>
    <w:rsid w:val="00335E96"/>
    <w:rsid w:val="00336234"/>
    <w:rsid w:val="003363DD"/>
    <w:rsid w:val="0033640C"/>
    <w:rsid w:val="0033649A"/>
    <w:rsid w:val="00336DB4"/>
    <w:rsid w:val="00341F3C"/>
    <w:rsid w:val="003421EE"/>
    <w:rsid w:val="0034250D"/>
    <w:rsid w:val="00342767"/>
    <w:rsid w:val="00342D17"/>
    <w:rsid w:val="00342D69"/>
    <w:rsid w:val="00342FCF"/>
    <w:rsid w:val="00343BC4"/>
    <w:rsid w:val="00344552"/>
    <w:rsid w:val="00345501"/>
    <w:rsid w:val="003455B2"/>
    <w:rsid w:val="00346288"/>
    <w:rsid w:val="00346542"/>
    <w:rsid w:val="00347B15"/>
    <w:rsid w:val="00347DAE"/>
    <w:rsid w:val="003503A2"/>
    <w:rsid w:val="00350452"/>
    <w:rsid w:val="00350778"/>
    <w:rsid w:val="003509F7"/>
    <w:rsid w:val="00350B18"/>
    <w:rsid w:val="0035141C"/>
    <w:rsid w:val="00351E6E"/>
    <w:rsid w:val="003521EC"/>
    <w:rsid w:val="00352B59"/>
    <w:rsid w:val="0035372D"/>
    <w:rsid w:val="00353968"/>
    <w:rsid w:val="00354422"/>
    <w:rsid w:val="00354959"/>
    <w:rsid w:val="00355794"/>
    <w:rsid w:val="00355891"/>
    <w:rsid w:val="00355BA7"/>
    <w:rsid w:val="00356298"/>
    <w:rsid w:val="00356A54"/>
    <w:rsid w:val="00356DCB"/>
    <w:rsid w:val="0035772C"/>
    <w:rsid w:val="00357906"/>
    <w:rsid w:val="00357F6F"/>
    <w:rsid w:val="00360730"/>
    <w:rsid w:val="00360CF8"/>
    <w:rsid w:val="00360E78"/>
    <w:rsid w:val="00360FD1"/>
    <w:rsid w:val="003611DE"/>
    <w:rsid w:val="00361861"/>
    <w:rsid w:val="00362C53"/>
    <w:rsid w:val="00362E3E"/>
    <w:rsid w:val="0036374D"/>
    <w:rsid w:val="00364091"/>
    <w:rsid w:val="0036421B"/>
    <w:rsid w:val="00364A53"/>
    <w:rsid w:val="00365247"/>
    <w:rsid w:val="003655F3"/>
    <w:rsid w:val="00365A01"/>
    <w:rsid w:val="00365C09"/>
    <w:rsid w:val="00365F7D"/>
    <w:rsid w:val="00366D68"/>
    <w:rsid w:val="00367FF0"/>
    <w:rsid w:val="0037072C"/>
    <w:rsid w:val="00370E11"/>
    <w:rsid w:val="00371247"/>
    <w:rsid w:val="00371347"/>
    <w:rsid w:val="00371F24"/>
    <w:rsid w:val="00372088"/>
    <w:rsid w:val="0037337A"/>
    <w:rsid w:val="00373F9A"/>
    <w:rsid w:val="003748CA"/>
    <w:rsid w:val="003749ED"/>
    <w:rsid w:val="00374EA5"/>
    <w:rsid w:val="00376112"/>
    <w:rsid w:val="003769DC"/>
    <w:rsid w:val="00376CF9"/>
    <w:rsid w:val="00376E15"/>
    <w:rsid w:val="00376F41"/>
    <w:rsid w:val="00377FD8"/>
    <w:rsid w:val="0038001C"/>
    <w:rsid w:val="003803E8"/>
    <w:rsid w:val="003804B9"/>
    <w:rsid w:val="003807A9"/>
    <w:rsid w:val="00380EAA"/>
    <w:rsid w:val="00381DD2"/>
    <w:rsid w:val="00381E38"/>
    <w:rsid w:val="00382463"/>
    <w:rsid w:val="003824A0"/>
    <w:rsid w:val="0038254A"/>
    <w:rsid w:val="00382883"/>
    <w:rsid w:val="00382ACA"/>
    <w:rsid w:val="00382C04"/>
    <w:rsid w:val="0038311A"/>
    <w:rsid w:val="00383163"/>
    <w:rsid w:val="003831C1"/>
    <w:rsid w:val="00383423"/>
    <w:rsid w:val="0038355E"/>
    <w:rsid w:val="00383C95"/>
    <w:rsid w:val="00384A49"/>
    <w:rsid w:val="00384CE7"/>
    <w:rsid w:val="00384E7B"/>
    <w:rsid w:val="00385589"/>
    <w:rsid w:val="003856E3"/>
    <w:rsid w:val="00385970"/>
    <w:rsid w:val="00385CD9"/>
    <w:rsid w:val="0038703F"/>
    <w:rsid w:val="00390656"/>
    <w:rsid w:val="00391918"/>
    <w:rsid w:val="0039255B"/>
    <w:rsid w:val="00392CB7"/>
    <w:rsid w:val="00392F06"/>
    <w:rsid w:val="00393841"/>
    <w:rsid w:val="00394CDB"/>
    <w:rsid w:val="00394EF5"/>
    <w:rsid w:val="0039518C"/>
    <w:rsid w:val="0039636C"/>
    <w:rsid w:val="00397279"/>
    <w:rsid w:val="00397550"/>
    <w:rsid w:val="00397775"/>
    <w:rsid w:val="003A0B73"/>
    <w:rsid w:val="003A0CB7"/>
    <w:rsid w:val="003A11A1"/>
    <w:rsid w:val="003A1334"/>
    <w:rsid w:val="003A1636"/>
    <w:rsid w:val="003A1B07"/>
    <w:rsid w:val="003A28A4"/>
    <w:rsid w:val="003A2E03"/>
    <w:rsid w:val="003A3175"/>
    <w:rsid w:val="003A38F6"/>
    <w:rsid w:val="003A589F"/>
    <w:rsid w:val="003A58B7"/>
    <w:rsid w:val="003A5A5F"/>
    <w:rsid w:val="003A5A72"/>
    <w:rsid w:val="003A5A9E"/>
    <w:rsid w:val="003A5B0D"/>
    <w:rsid w:val="003A64C9"/>
    <w:rsid w:val="003A6812"/>
    <w:rsid w:val="003A6D0E"/>
    <w:rsid w:val="003A6F55"/>
    <w:rsid w:val="003A70AC"/>
    <w:rsid w:val="003A79B9"/>
    <w:rsid w:val="003A7C76"/>
    <w:rsid w:val="003A7CA3"/>
    <w:rsid w:val="003B0408"/>
    <w:rsid w:val="003B1586"/>
    <w:rsid w:val="003B1871"/>
    <w:rsid w:val="003B19ED"/>
    <w:rsid w:val="003B234D"/>
    <w:rsid w:val="003B2C6C"/>
    <w:rsid w:val="003B2F75"/>
    <w:rsid w:val="003B3242"/>
    <w:rsid w:val="003B332F"/>
    <w:rsid w:val="003B3377"/>
    <w:rsid w:val="003B45EE"/>
    <w:rsid w:val="003B4D0F"/>
    <w:rsid w:val="003B554D"/>
    <w:rsid w:val="003B5618"/>
    <w:rsid w:val="003B566C"/>
    <w:rsid w:val="003B5D20"/>
    <w:rsid w:val="003B6BB3"/>
    <w:rsid w:val="003B6EEE"/>
    <w:rsid w:val="003B702F"/>
    <w:rsid w:val="003B7561"/>
    <w:rsid w:val="003B76CD"/>
    <w:rsid w:val="003C02A9"/>
    <w:rsid w:val="003C02CE"/>
    <w:rsid w:val="003C04D3"/>
    <w:rsid w:val="003C0D35"/>
    <w:rsid w:val="003C147A"/>
    <w:rsid w:val="003C1691"/>
    <w:rsid w:val="003C16D7"/>
    <w:rsid w:val="003C1730"/>
    <w:rsid w:val="003C188B"/>
    <w:rsid w:val="003C1A17"/>
    <w:rsid w:val="003C1B09"/>
    <w:rsid w:val="003C1FB3"/>
    <w:rsid w:val="003C20A6"/>
    <w:rsid w:val="003C28D0"/>
    <w:rsid w:val="003C2965"/>
    <w:rsid w:val="003C2EC2"/>
    <w:rsid w:val="003C30E5"/>
    <w:rsid w:val="003C44F0"/>
    <w:rsid w:val="003C4E84"/>
    <w:rsid w:val="003C53B3"/>
    <w:rsid w:val="003C5AA4"/>
    <w:rsid w:val="003C644B"/>
    <w:rsid w:val="003C7C7E"/>
    <w:rsid w:val="003D1595"/>
    <w:rsid w:val="003D175C"/>
    <w:rsid w:val="003D17F3"/>
    <w:rsid w:val="003D18C9"/>
    <w:rsid w:val="003D1947"/>
    <w:rsid w:val="003D1A5B"/>
    <w:rsid w:val="003D2552"/>
    <w:rsid w:val="003D28C9"/>
    <w:rsid w:val="003D2A44"/>
    <w:rsid w:val="003D3376"/>
    <w:rsid w:val="003D35C1"/>
    <w:rsid w:val="003D3F67"/>
    <w:rsid w:val="003D5273"/>
    <w:rsid w:val="003D5B5D"/>
    <w:rsid w:val="003D6229"/>
    <w:rsid w:val="003D7AC1"/>
    <w:rsid w:val="003E1361"/>
    <w:rsid w:val="003E1962"/>
    <w:rsid w:val="003E196A"/>
    <w:rsid w:val="003E1991"/>
    <w:rsid w:val="003E1AD4"/>
    <w:rsid w:val="003E1E5A"/>
    <w:rsid w:val="003E1F35"/>
    <w:rsid w:val="003E22A1"/>
    <w:rsid w:val="003E24EB"/>
    <w:rsid w:val="003E26AF"/>
    <w:rsid w:val="003E3199"/>
    <w:rsid w:val="003E3596"/>
    <w:rsid w:val="003E368A"/>
    <w:rsid w:val="003E3DCA"/>
    <w:rsid w:val="003E43E2"/>
    <w:rsid w:val="003E44C4"/>
    <w:rsid w:val="003E4C8F"/>
    <w:rsid w:val="003E4EEB"/>
    <w:rsid w:val="003E4F23"/>
    <w:rsid w:val="003E4F33"/>
    <w:rsid w:val="003E641D"/>
    <w:rsid w:val="003E68D0"/>
    <w:rsid w:val="003E693E"/>
    <w:rsid w:val="003E74F7"/>
    <w:rsid w:val="003E752F"/>
    <w:rsid w:val="003E79C1"/>
    <w:rsid w:val="003E7C88"/>
    <w:rsid w:val="003E7FDB"/>
    <w:rsid w:val="003F08F9"/>
    <w:rsid w:val="003F0B59"/>
    <w:rsid w:val="003F14EE"/>
    <w:rsid w:val="003F27A3"/>
    <w:rsid w:val="003F2E5F"/>
    <w:rsid w:val="003F30C3"/>
    <w:rsid w:val="003F3AC1"/>
    <w:rsid w:val="003F3CE9"/>
    <w:rsid w:val="003F4824"/>
    <w:rsid w:val="003F4DA6"/>
    <w:rsid w:val="003F54B4"/>
    <w:rsid w:val="003F5A9F"/>
    <w:rsid w:val="003F5B0A"/>
    <w:rsid w:val="003F621B"/>
    <w:rsid w:val="003F62F0"/>
    <w:rsid w:val="003F67B3"/>
    <w:rsid w:val="003F6870"/>
    <w:rsid w:val="003F766D"/>
    <w:rsid w:val="003F7891"/>
    <w:rsid w:val="003F7E97"/>
    <w:rsid w:val="004003AF"/>
    <w:rsid w:val="00400A89"/>
    <w:rsid w:val="0040129A"/>
    <w:rsid w:val="004013D3"/>
    <w:rsid w:val="00401710"/>
    <w:rsid w:val="004017B0"/>
    <w:rsid w:val="00401930"/>
    <w:rsid w:val="00401E6E"/>
    <w:rsid w:val="0040229E"/>
    <w:rsid w:val="00403A5B"/>
    <w:rsid w:val="00403DDE"/>
    <w:rsid w:val="00403E06"/>
    <w:rsid w:val="00404235"/>
    <w:rsid w:val="00404D7F"/>
    <w:rsid w:val="0040552A"/>
    <w:rsid w:val="0040585A"/>
    <w:rsid w:val="00405B81"/>
    <w:rsid w:val="00405DEF"/>
    <w:rsid w:val="00406477"/>
    <w:rsid w:val="0040691B"/>
    <w:rsid w:val="00406969"/>
    <w:rsid w:val="00406E80"/>
    <w:rsid w:val="00406F5E"/>
    <w:rsid w:val="004076DB"/>
    <w:rsid w:val="00407F2E"/>
    <w:rsid w:val="004101F9"/>
    <w:rsid w:val="004102EA"/>
    <w:rsid w:val="00410860"/>
    <w:rsid w:val="00411092"/>
    <w:rsid w:val="004114F8"/>
    <w:rsid w:val="00411AAB"/>
    <w:rsid w:val="00411E35"/>
    <w:rsid w:val="004121B5"/>
    <w:rsid w:val="00412AD9"/>
    <w:rsid w:val="00412E09"/>
    <w:rsid w:val="00413004"/>
    <w:rsid w:val="0041305F"/>
    <w:rsid w:val="004140C4"/>
    <w:rsid w:val="0041444D"/>
    <w:rsid w:val="00414E7B"/>
    <w:rsid w:val="00415B13"/>
    <w:rsid w:val="00415BF6"/>
    <w:rsid w:val="00415CE8"/>
    <w:rsid w:val="00415DC6"/>
    <w:rsid w:val="004161E8"/>
    <w:rsid w:val="00416DC9"/>
    <w:rsid w:val="00416EBA"/>
    <w:rsid w:val="00417372"/>
    <w:rsid w:val="0041745B"/>
    <w:rsid w:val="00417836"/>
    <w:rsid w:val="00417E38"/>
    <w:rsid w:val="00420E55"/>
    <w:rsid w:val="00421E6D"/>
    <w:rsid w:val="004225F4"/>
    <w:rsid w:val="00422798"/>
    <w:rsid w:val="00422B2D"/>
    <w:rsid w:val="00423929"/>
    <w:rsid w:val="00423A84"/>
    <w:rsid w:val="00423B48"/>
    <w:rsid w:val="0042447F"/>
    <w:rsid w:val="00424B6B"/>
    <w:rsid w:val="00424D54"/>
    <w:rsid w:val="00425024"/>
    <w:rsid w:val="004259A3"/>
    <w:rsid w:val="00425FEA"/>
    <w:rsid w:val="004267B7"/>
    <w:rsid w:val="004277B4"/>
    <w:rsid w:val="00427871"/>
    <w:rsid w:val="00427A9B"/>
    <w:rsid w:val="004308A7"/>
    <w:rsid w:val="00430E09"/>
    <w:rsid w:val="00430E86"/>
    <w:rsid w:val="0043119A"/>
    <w:rsid w:val="0043162E"/>
    <w:rsid w:val="0043191E"/>
    <w:rsid w:val="00431B62"/>
    <w:rsid w:val="0043273F"/>
    <w:rsid w:val="00432794"/>
    <w:rsid w:val="00432A18"/>
    <w:rsid w:val="00432ECB"/>
    <w:rsid w:val="00432FC9"/>
    <w:rsid w:val="004334CF"/>
    <w:rsid w:val="00433B7D"/>
    <w:rsid w:val="00434609"/>
    <w:rsid w:val="004349F2"/>
    <w:rsid w:val="0043555F"/>
    <w:rsid w:val="00435AAE"/>
    <w:rsid w:val="00435FED"/>
    <w:rsid w:val="00436BB0"/>
    <w:rsid w:val="00436CC4"/>
    <w:rsid w:val="00437883"/>
    <w:rsid w:val="00437E8A"/>
    <w:rsid w:val="00437FD3"/>
    <w:rsid w:val="00440075"/>
    <w:rsid w:val="004402E0"/>
    <w:rsid w:val="00440434"/>
    <w:rsid w:val="00440C4B"/>
    <w:rsid w:val="00441E0E"/>
    <w:rsid w:val="00442075"/>
    <w:rsid w:val="00443831"/>
    <w:rsid w:val="004444C7"/>
    <w:rsid w:val="0044462E"/>
    <w:rsid w:val="0044476F"/>
    <w:rsid w:val="00444970"/>
    <w:rsid w:val="00445197"/>
    <w:rsid w:val="004465A4"/>
    <w:rsid w:val="00446CCA"/>
    <w:rsid w:val="00446EC5"/>
    <w:rsid w:val="0044714D"/>
    <w:rsid w:val="004479B7"/>
    <w:rsid w:val="00447C27"/>
    <w:rsid w:val="0045013A"/>
    <w:rsid w:val="00450697"/>
    <w:rsid w:val="004514E0"/>
    <w:rsid w:val="00451994"/>
    <w:rsid w:val="00451E97"/>
    <w:rsid w:val="004520FD"/>
    <w:rsid w:val="0045246C"/>
    <w:rsid w:val="00452F84"/>
    <w:rsid w:val="0045321F"/>
    <w:rsid w:val="0045414D"/>
    <w:rsid w:val="0045470B"/>
    <w:rsid w:val="004549F5"/>
    <w:rsid w:val="00454E80"/>
    <w:rsid w:val="00455540"/>
    <w:rsid w:val="00455940"/>
    <w:rsid w:val="00455DE7"/>
    <w:rsid w:val="0045606F"/>
    <w:rsid w:val="0045657F"/>
    <w:rsid w:val="00456CE7"/>
    <w:rsid w:val="00456D45"/>
    <w:rsid w:val="0045757A"/>
    <w:rsid w:val="0045770D"/>
    <w:rsid w:val="00457AE6"/>
    <w:rsid w:val="00457D0F"/>
    <w:rsid w:val="00460122"/>
    <w:rsid w:val="00460212"/>
    <w:rsid w:val="0046068D"/>
    <w:rsid w:val="00460FCA"/>
    <w:rsid w:val="00461702"/>
    <w:rsid w:val="00462609"/>
    <w:rsid w:val="00463449"/>
    <w:rsid w:val="0046360D"/>
    <w:rsid w:val="00463835"/>
    <w:rsid w:val="004639DB"/>
    <w:rsid w:val="00463E79"/>
    <w:rsid w:val="00463FC3"/>
    <w:rsid w:val="004640BA"/>
    <w:rsid w:val="00464A1B"/>
    <w:rsid w:val="00464F36"/>
    <w:rsid w:val="0046501F"/>
    <w:rsid w:val="00465096"/>
    <w:rsid w:val="004657DA"/>
    <w:rsid w:val="004658B8"/>
    <w:rsid w:val="00465EB0"/>
    <w:rsid w:val="00465F18"/>
    <w:rsid w:val="00466794"/>
    <w:rsid w:val="004670A4"/>
    <w:rsid w:val="004672BA"/>
    <w:rsid w:val="00467453"/>
    <w:rsid w:val="00467A5B"/>
    <w:rsid w:val="00470AE2"/>
    <w:rsid w:val="00470F36"/>
    <w:rsid w:val="00472560"/>
    <w:rsid w:val="004725D0"/>
    <w:rsid w:val="00472E4E"/>
    <w:rsid w:val="00472F39"/>
    <w:rsid w:val="00472F98"/>
    <w:rsid w:val="00473465"/>
    <w:rsid w:val="004735A2"/>
    <w:rsid w:val="004737F5"/>
    <w:rsid w:val="00473C1C"/>
    <w:rsid w:val="00473F7E"/>
    <w:rsid w:val="00474091"/>
    <w:rsid w:val="004749E2"/>
    <w:rsid w:val="00474C7B"/>
    <w:rsid w:val="00474D32"/>
    <w:rsid w:val="00475094"/>
    <w:rsid w:val="00475481"/>
    <w:rsid w:val="00475DBD"/>
    <w:rsid w:val="004761DD"/>
    <w:rsid w:val="004762AB"/>
    <w:rsid w:val="004766B1"/>
    <w:rsid w:val="004768A8"/>
    <w:rsid w:val="00477461"/>
    <w:rsid w:val="004776CC"/>
    <w:rsid w:val="0047772E"/>
    <w:rsid w:val="00477880"/>
    <w:rsid w:val="004804BB"/>
    <w:rsid w:val="004805A4"/>
    <w:rsid w:val="0048094C"/>
    <w:rsid w:val="00480BFC"/>
    <w:rsid w:val="004810A3"/>
    <w:rsid w:val="00481E05"/>
    <w:rsid w:val="0048228F"/>
    <w:rsid w:val="0048245D"/>
    <w:rsid w:val="00482F23"/>
    <w:rsid w:val="0048311E"/>
    <w:rsid w:val="00483300"/>
    <w:rsid w:val="00483682"/>
    <w:rsid w:val="00483783"/>
    <w:rsid w:val="004837CF"/>
    <w:rsid w:val="00483AB9"/>
    <w:rsid w:val="00484088"/>
    <w:rsid w:val="0048444E"/>
    <w:rsid w:val="0048453E"/>
    <w:rsid w:val="00484791"/>
    <w:rsid w:val="00484A69"/>
    <w:rsid w:val="00484D43"/>
    <w:rsid w:val="00486272"/>
    <w:rsid w:val="00486B5D"/>
    <w:rsid w:val="00486F12"/>
    <w:rsid w:val="00486FE1"/>
    <w:rsid w:val="00487032"/>
    <w:rsid w:val="004870E0"/>
    <w:rsid w:val="004872B1"/>
    <w:rsid w:val="004879AD"/>
    <w:rsid w:val="0049051E"/>
    <w:rsid w:val="00490A7C"/>
    <w:rsid w:val="00490E5F"/>
    <w:rsid w:val="004910EE"/>
    <w:rsid w:val="00491470"/>
    <w:rsid w:val="00491CAD"/>
    <w:rsid w:val="00492FAF"/>
    <w:rsid w:val="00493396"/>
    <w:rsid w:val="00493460"/>
    <w:rsid w:val="00493FD6"/>
    <w:rsid w:val="00494685"/>
    <w:rsid w:val="004947AC"/>
    <w:rsid w:val="00494BB7"/>
    <w:rsid w:val="0049580D"/>
    <w:rsid w:val="00495A7E"/>
    <w:rsid w:val="00496022"/>
    <w:rsid w:val="004960DC"/>
    <w:rsid w:val="00497156"/>
    <w:rsid w:val="004977F7"/>
    <w:rsid w:val="00497A21"/>
    <w:rsid w:val="004A09E0"/>
    <w:rsid w:val="004A1F08"/>
    <w:rsid w:val="004A2D3B"/>
    <w:rsid w:val="004A2DBE"/>
    <w:rsid w:val="004A3377"/>
    <w:rsid w:val="004A344B"/>
    <w:rsid w:val="004A3C29"/>
    <w:rsid w:val="004A3FDC"/>
    <w:rsid w:val="004A40BA"/>
    <w:rsid w:val="004A435D"/>
    <w:rsid w:val="004A599C"/>
    <w:rsid w:val="004A5E05"/>
    <w:rsid w:val="004A724A"/>
    <w:rsid w:val="004A73DE"/>
    <w:rsid w:val="004A75E5"/>
    <w:rsid w:val="004A7CD5"/>
    <w:rsid w:val="004B06E6"/>
    <w:rsid w:val="004B13EC"/>
    <w:rsid w:val="004B15AE"/>
    <w:rsid w:val="004B15B3"/>
    <w:rsid w:val="004B1707"/>
    <w:rsid w:val="004B2486"/>
    <w:rsid w:val="004B24A7"/>
    <w:rsid w:val="004B3161"/>
    <w:rsid w:val="004B333C"/>
    <w:rsid w:val="004B37BC"/>
    <w:rsid w:val="004B387C"/>
    <w:rsid w:val="004B4245"/>
    <w:rsid w:val="004B47E5"/>
    <w:rsid w:val="004B49C3"/>
    <w:rsid w:val="004B4CFB"/>
    <w:rsid w:val="004B4F31"/>
    <w:rsid w:val="004B5437"/>
    <w:rsid w:val="004B5697"/>
    <w:rsid w:val="004B629A"/>
    <w:rsid w:val="004B7138"/>
    <w:rsid w:val="004B7220"/>
    <w:rsid w:val="004B72C6"/>
    <w:rsid w:val="004B72DD"/>
    <w:rsid w:val="004B7369"/>
    <w:rsid w:val="004B74D4"/>
    <w:rsid w:val="004B7B30"/>
    <w:rsid w:val="004C03FA"/>
    <w:rsid w:val="004C107E"/>
    <w:rsid w:val="004C163E"/>
    <w:rsid w:val="004C1954"/>
    <w:rsid w:val="004C1A37"/>
    <w:rsid w:val="004C26B2"/>
    <w:rsid w:val="004C2989"/>
    <w:rsid w:val="004C2D3C"/>
    <w:rsid w:val="004C35FF"/>
    <w:rsid w:val="004C39DE"/>
    <w:rsid w:val="004C39FE"/>
    <w:rsid w:val="004C4351"/>
    <w:rsid w:val="004C5042"/>
    <w:rsid w:val="004C5C53"/>
    <w:rsid w:val="004C5E5E"/>
    <w:rsid w:val="004C5ED4"/>
    <w:rsid w:val="004C6300"/>
    <w:rsid w:val="004C6535"/>
    <w:rsid w:val="004C6E51"/>
    <w:rsid w:val="004C6EB2"/>
    <w:rsid w:val="004C7688"/>
    <w:rsid w:val="004C7D8F"/>
    <w:rsid w:val="004C7F75"/>
    <w:rsid w:val="004D00DC"/>
    <w:rsid w:val="004D0595"/>
    <w:rsid w:val="004D06CA"/>
    <w:rsid w:val="004D143D"/>
    <w:rsid w:val="004D1600"/>
    <w:rsid w:val="004D1633"/>
    <w:rsid w:val="004D1D32"/>
    <w:rsid w:val="004D1EF7"/>
    <w:rsid w:val="004D2096"/>
    <w:rsid w:val="004D2322"/>
    <w:rsid w:val="004D2D60"/>
    <w:rsid w:val="004D347C"/>
    <w:rsid w:val="004D3A83"/>
    <w:rsid w:val="004D3CDE"/>
    <w:rsid w:val="004D4093"/>
    <w:rsid w:val="004D501E"/>
    <w:rsid w:val="004D5A85"/>
    <w:rsid w:val="004D60F3"/>
    <w:rsid w:val="004D72EC"/>
    <w:rsid w:val="004D7510"/>
    <w:rsid w:val="004D755C"/>
    <w:rsid w:val="004D7D8F"/>
    <w:rsid w:val="004E02A7"/>
    <w:rsid w:val="004E05B1"/>
    <w:rsid w:val="004E07B7"/>
    <w:rsid w:val="004E0BB9"/>
    <w:rsid w:val="004E0F7A"/>
    <w:rsid w:val="004E13BB"/>
    <w:rsid w:val="004E1D96"/>
    <w:rsid w:val="004E1E49"/>
    <w:rsid w:val="004E2B04"/>
    <w:rsid w:val="004E4651"/>
    <w:rsid w:val="004E54C5"/>
    <w:rsid w:val="004E5A20"/>
    <w:rsid w:val="004E6343"/>
    <w:rsid w:val="004E6398"/>
    <w:rsid w:val="004E6651"/>
    <w:rsid w:val="004F040A"/>
    <w:rsid w:val="004F0CF0"/>
    <w:rsid w:val="004F1457"/>
    <w:rsid w:val="004F18D0"/>
    <w:rsid w:val="004F32EB"/>
    <w:rsid w:val="004F38FD"/>
    <w:rsid w:val="004F48EF"/>
    <w:rsid w:val="004F4940"/>
    <w:rsid w:val="004F4C9F"/>
    <w:rsid w:val="004F52DE"/>
    <w:rsid w:val="004F5E25"/>
    <w:rsid w:val="004F6686"/>
    <w:rsid w:val="004F6F02"/>
    <w:rsid w:val="004F7019"/>
    <w:rsid w:val="004F7278"/>
    <w:rsid w:val="004F7B52"/>
    <w:rsid w:val="004F7E59"/>
    <w:rsid w:val="0050002A"/>
    <w:rsid w:val="00500077"/>
    <w:rsid w:val="00500F02"/>
    <w:rsid w:val="005019FC"/>
    <w:rsid w:val="00502036"/>
    <w:rsid w:val="0050271A"/>
    <w:rsid w:val="005029DE"/>
    <w:rsid w:val="00502F3C"/>
    <w:rsid w:val="0050329D"/>
    <w:rsid w:val="005037E1"/>
    <w:rsid w:val="00503E8C"/>
    <w:rsid w:val="0050480A"/>
    <w:rsid w:val="00504873"/>
    <w:rsid w:val="00504C18"/>
    <w:rsid w:val="00504D48"/>
    <w:rsid w:val="00506342"/>
    <w:rsid w:val="00506D54"/>
    <w:rsid w:val="00506F3C"/>
    <w:rsid w:val="00507486"/>
    <w:rsid w:val="005078CF"/>
    <w:rsid w:val="005079F5"/>
    <w:rsid w:val="00507D1A"/>
    <w:rsid w:val="005106CC"/>
    <w:rsid w:val="0051118D"/>
    <w:rsid w:val="0051148B"/>
    <w:rsid w:val="005119C3"/>
    <w:rsid w:val="0051240F"/>
    <w:rsid w:val="0051314E"/>
    <w:rsid w:val="0051380B"/>
    <w:rsid w:val="00513841"/>
    <w:rsid w:val="00514246"/>
    <w:rsid w:val="005146AE"/>
    <w:rsid w:val="00514E73"/>
    <w:rsid w:val="00514F46"/>
    <w:rsid w:val="00515017"/>
    <w:rsid w:val="0051599F"/>
    <w:rsid w:val="00515F8F"/>
    <w:rsid w:val="00516020"/>
    <w:rsid w:val="00517534"/>
    <w:rsid w:val="00517753"/>
    <w:rsid w:val="00520225"/>
    <w:rsid w:val="00520786"/>
    <w:rsid w:val="00520A10"/>
    <w:rsid w:val="00520A64"/>
    <w:rsid w:val="00520E06"/>
    <w:rsid w:val="00521A23"/>
    <w:rsid w:val="00522DD4"/>
    <w:rsid w:val="005239DE"/>
    <w:rsid w:val="005239FB"/>
    <w:rsid w:val="00523A26"/>
    <w:rsid w:val="00523B04"/>
    <w:rsid w:val="00523D11"/>
    <w:rsid w:val="00524036"/>
    <w:rsid w:val="00524E36"/>
    <w:rsid w:val="005251DD"/>
    <w:rsid w:val="0052602A"/>
    <w:rsid w:val="00526A5C"/>
    <w:rsid w:val="00527062"/>
    <w:rsid w:val="005276A2"/>
    <w:rsid w:val="00527FBD"/>
    <w:rsid w:val="005304E8"/>
    <w:rsid w:val="0053067E"/>
    <w:rsid w:val="005308A6"/>
    <w:rsid w:val="00530DF4"/>
    <w:rsid w:val="00530E0E"/>
    <w:rsid w:val="005314AD"/>
    <w:rsid w:val="00532213"/>
    <w:rsid w:val="00532967"/>
    <w:rsid w:val="00533159"/>
    <w:rsid w:val="00533790"/>
    <w:rsid w:val="00533BD1"/>
    <w:rsid w:val="00533EE9"/>
    <w:rsid w:val="00534DC5"/>
    <w:rsid w:val="00534FE6"/>
    <w:rsid w:val="00535679"/>
    <w:rsid w:val="0053697C"/>
    <w:rsid w:val="00536BDC"/>
    <w:rsid w:val="005371BF"/>
    <w:rsid w:val="00537748"/>
    <w:rsid w:val="00537A93"/>
    <w:rsid w:val="00537B2A"/>
    <w:rsid w:val="00537D31"/>
    <w:rsid w:val="00537F9D"/>
    <w:rsid w:val="0054027E"/>
    <w:rsid w:val="00540477"/>
    <w:rsid w:val="00540C48"/>
    <w:rsid w:val="005416E0"/>
    <w:rsid w:val="0054266C"/>
    <w:rsid w:val="005427BA"/>
    <w:rsid w:val="00542B34"/>
    <w:rsid w:val="00542DF5"/>
    <w:rsid w:val="00543195"/>
    <w:rsid w:val="00543867"/>
    <w:rsid w:val="00543E89"/>
    <w:rsid w:val="00543F29"/>
    <w:rsid w:val="00544651"/>
    <w:rsid w:val="005446DC"/>
    <w:rsid w:val="00544707"/>
    <w:rsid w:val="00544E60"/>
    <w:rsid w:val="00545AE0"/>
    <w:rsid w:val="00545BD7"/>
    <w:rsid w:val="00545D70"/>
    <w:rsid w:val="00546A32"/>
    <w:rsid w:val="00547829"/>
    <w:rsid w:val="005512FC"/>
    <w:rsid w:val="005517B1"/>
    <w:rsid w:val="00551806"/>
    <w:rsid w:val="00551A68"/>
    <w:rsid w:val="0055216E"/>
    <w:rsid w:val="005534DC"/>
    <w:rsid w:val="005536E6"/>
    <w:rsid w:val="00555122"/>
    <w:rsid w:val="005551D2"/>
    <w:rsid w:val="00555711"/>
    <w:rsid w:val="00555980"/>
    <w:rsid w:val="0055633B"/>
    <w:rsid w:val="005564E3"/>
    <w:rsid w:val="005569DF"/>
    <w:rsid w:val="00557A7F"/>
    <w:rsid w:val="00557C1D"/>
    <w:rsid w:val="0056014A"/>
    <w:rsid w:val="00560A65"/>
    <w:rsid w:val="005610E7"/>
    <w:rsid w:val="00562AA1"/>
    <w:rsid w:val="00562AF0"/>
    <w:rsid w:val="00563315"/>
    <w:rsid w:val="005634E0"/>
    <w:rsid w:val="00564028"/>
    <w:rsid w:val="00564444"/>
    <w:rsid w:val="005646F9"/>
    <w:rsid w:val="0056530E"/>
    <w:rsid w:val="005655B0"/>
    <w:rsid w:val="00565C39"/>
    <w:rsid w:val="00566051"/>
    <w:rsid w:val="00566567"/>
    <w:rsid w:val="0056661C"/>
    <w:rsid w:val="0056691A"/>
    <w:rsid w:val="00566BF7"/>
    <w:rsid w:val="00566CD8"/>
    <w:rsid w:val="0056712E"/>
    <w:rsid w:val="00567A31"/>
    <w:rsid w:val="005707D2"/>
    <w:rsid w:val="00570894"/>
    <w:rsid w:val="00570A1E"/>
    <w:rsid w:val="00570C38"/>
    <w:rsid w:val="00570D3F"/>
    <w:rsid w:val="00570F80"/>
    <w:rsid w:val="00571128"/>
    <w:rsid w:val="005720D4"/>
    <w:rsid w:val="00573051"/>
    <w:rsid w:val="005731AF"/>
    <w:rsid w:val="005731E1"/>
    <w:rsid w:val="005734AD"/>
    <w:rsid w:val="00573539"/>
    <w:rsid w:val="005737BC"/>
    <w:rsid w:val="00573B68"/>
    <w:rsid w:val="00573DF6"/>
    <w:rsid w:val="00573F97"/>
    <w:rsid w:val="0057409A"/>
    <w:rsid w:val="005744F7"/>
    <w:rsid w:val="00575295"/>
    <w:rsid w:val="005760DA"/>
    <w:rsid w:val="00576460"/>
    <w:rsid w:val="005770E4"/>
    <w:rsid w:val="005773B4"/>
    <w:rsid w:val="0057747D"/>
    <w:rsid w:val="00577EEE"/>
    <w:rsid w:val="0058038A"/>
    <w:rsid w:val="0058047B"/>
    <w:rsid w:val="00581802"/>
    <w:rsid w:val="00581C03"/>
    <w:rsid w:val="00581C3B"/>
    <w:rsid w:val="00581E15"/>
    <w:rsid w:val="00582AAD"/>
    <w:rsid w:val="00583215"/>
    <w:rsid w:val="00583222"/>
    <w:rsid w:val="005833DD"/>
    <w:rsid w:val="0058451C"/>
    <w:rsid w:val="005846B9"/>
    <w:rsid w:val="005846D3"/>
    <w:rsid w:val="00585329"/>
    <w:rsid w:val="00585E72"/>
    <w:rsid w:val="00586760"/>
    <w:rsid w:val="005877CD"/>
    <w:rsid w:val="00587EEE"/>
    <w:rsid w:val="005909CA"/>
    <w:rsid w:val="00590C91"/>
    <w:rsid w:val="00590F63"/>
    <w:rsid w:val="00591CC7"/>
    <w:rsid w:val="00591D49"/>
    <w:rsid w:val="00591F32"/>
    <w:rsid w:val="00591FED"/>
    <w:rsid w:val="005922BF"/>
    <w:rsid w:val="005923E7"/>
    <w:rsid w:val="005925C0"/>
    <w:rsid w:val="00592658"/>
    <w:rsid w:val="005931D8"/>
    <w:rsid w:val="00593611"/>
    <w:rsid w:val="00593D11"/>
    <w:rsid w:val="00593E1F"/>
    <w:rsid w:val="00594E9D"/>
    <w:rsid w:val="005953C4"/>
    <w:rsid w:val="00595BA0"/>
    <w:rsid w:val="005962B4"/>
    <w:rsid w:val="0059633B"/>
    <w:rsid w:val="005966A5"/>
    <w:rsid w:val="005972F5"/>
    <w:rsid w:val="0059769F"/>
    <w:rsid w:val="005A131C"/>
    <w:rsid w:val="005A1EA0"/>
    <w:rsid w:val="005A254C"/>
    <w:rsid w:val="005A255A"/>
    <w:rsid w:val="005A26EA"/>
    <w:rsid w:val="005A2B9F"/>
    <w:rsid w:val="005A2F5E"/>
    <w:rsid w:val="005A3E4A"/>
    <w:rsid w:val="005A3F52"/>
    <w:rsid w:val="005A4202"/>
    <w:rsid w:val="005A48BA"/>
    <w:rsid w:val="005A5521"/>
    <w:rsid w:val="005A5F5F"/>
    <w:rsid w:val="005A6F9E"/>
    <w:rsid w:val="005A71AC"/>
    <w:rsid w:val="005A7387"/>
    <w:rsid w:val="005A7A22"/>
    <w:rsid w:val="005A7B48"/>
    <w:rsid w:val="005A7EEA"/>
    <w:rsid w:val="005B0455"/>
    <w:rsid w:val="005B046C"/>
    <w:rsid w:val="005B0BED"/>
    <w:rsid w:val="005B11AA"/>
    <w:rsid w:val="005B1AC9"/>
    <w:rsid w:val="005B1BCA"/>
    <w:rsid w:val="005B2861"/>
    <w:rsid w:val="005B295B"/>
    <w:rsid w:val="005B3C15"/>
    <w:rsid w:val="005B3DE5"/>
    <w:rsid w:val="005B3E63"/>
    <w:rsid w:val="005B4192"/>
    <w:rsid w:val="005B499F"/>
    <w:rsid w:val="005B4EF4"/>
    <w:rsid w:val="005B56E1"/>
    <w:rsid w:val="005B59BA"/>
    <w:rsid w:val="005B6591"/>
    <w:rsid w:val="005B66B4"/>
    <w:rsid w:val="005B6E26"/>
    <w:rsid w:val="005B7BB4"/>
    <w:rsid w:val="005B7FC1"/>
    <w:rsid w:val="005C0389"/>
    <w:rsid w:val="005C07E7"/>
    <w:rsid w:val="005C094B"/>
    <w:rsid w:val="005C0B2B"/>
    <w:rsid w:val="005C11C7"/>
    <w:rsid w:val="005C1949"/>
    <w:rsid w:val="005C1F29"/>
    <w:rsid w:val="005C217D"/>
    <w:rsid w:val="005C218E"/>
    <w:rsid w:val="005C2CAC"/>
    <w:rsid w:val="005C3DD1"/>
    <w:rsid w:val="005C3E0D"/>
    <w:rsid w:val="005C41E9"/>
    <w:rsid w:val="005C42F9"/>
    <w:rsid w:val="005C4617"/>
    <w:rsid w:val="005C4968"/>
    <w:rsid w:val="005C5235"/>
    <w:rsid w:val="005C55C4"/>
    <w:rsid w:val="005C5B15"/>
    <w:rsid w:val="005C5FC6"/>
    <w:rsid w:val="005C6003"/>
    <w:rsid w:val="005C6041"/>
    <w:rsid w:val="005C6F02"/>
    <w:rsid w:val="005C6F99"/>
    <w:rsid w:val="005C7CE2"/>
    <w:rsid w:val="005D0297"/>
    <w:rsid w:val="005D0421"/>
    <w:rsid w:val="005D0DAE"/>
    <w:rsid w:val="005D0E8A"/>
    <w:rsid w:val="005D25C4"/>
    <w:rsid w:val="005D2CAE"/>
    <w:rsid w:val="005D31FE"/>
    <w:rsid w:val="005D396A"/>
    <w:rsid w:val="005D398C"/>
    <w:rsid w:val="005D3C5F"/>
    <w:rsid w:val="005D415E"/>
    <w:rsid w:val="005D4C8A"/>
    <w:rsid w:val="005D63BA"/>
    <w:rsid w:val="005D6A37"/>
    <w:rsid w:val="005D6E31"/>
    <w:rsid w:val="005D7BB6"/>
    <w:rsid w:val="005E1989"/>
    <w:rsid w:val="005E1BE6"/>
    <w:rsid w:val="005E1D70"/>
    <w:rsid w:val="005E2136"/>
    <w:rsid w:val="005E3C2E"/>
    <w:rsid w:val="005E3E84"/>
    <w:rsid w:val="005E3E95"/>
    <w:rsid w:val="005E3ED2"/>
    <w:rsid w:val="005E3FE5"/>
    <w:rsid w:val="005E490A"/>
    <w:rsid w:val="005E4D39"/>
    <w:rsid w:val="005E4EF7"/>
    <w:rsid w:val="005E514E"/>
    <w:rsid w:val="005E573B"/>
    <w:rsid w:val="005E5AAD"/>
    <w:rsid w:val="005E5C0C"/>
    <w:rsid w:val="005E744B"/>
    <w:rsid w:val="005E77AE"/>
    <w:rsid w:val="005E78A4"/>
    <w:rsid w:val="005F0302"/>
    <w:rsid w:val="005F1112"/>
    <w:rsid w:val="005F2048"/>
    <w:rsid w:val="005F316D"/>
    <w:rsid w:val="005F3425"/>
    <w:rsid w:val="005F40B0"/>
    <w:rsid w:val="005F478C"/>
    <w:rsid w:val="005F47B9"/>
    <w:rsid w:val="005F534F"/>
    <w:rsid w:val="005F54F3"/>
    <w:rsid w:val="005F5723"/>
    <w:rsid w:val="005F64C1"/>
    <w:rsid w:val="005F68A2"/>
    <w:rsid w:val="005F722E"/>
    <w:rsid w:val="005F74BC"/>
    <w:rsid w:val="005F7E3F"/>
    <w:rsid w:val="005F7F3E"/>
    <w:rsid w:val="00600413"/>
    <w:rsid w:val="00600558"/>
    <w:rsid w:val="0060090E"/>
    <w:rsid w:val="00600B14"/>
    <w:rsid w:val="00600F5F"/>
    <w:rsid w:val="0060203F"/>
    <w:rsid w:val="0060208A"/>
    <w:rsid w:val="00602458"/>
    <w:rsid w:val="0060297B"/>
    <w:rsid w:val="00602A95"/>
    <w:rsid w:val="00603337"/>
    <w:rsid w:val="00603F5F"/>
    <w:rsid w:val="00603FF2"/>
    <w:rsid w:val="00604539"/>
    <w:rsid w:val="00604850"/>
    <w:rsid w:val="00604C41"/>
    <w:rsid w:val="00605090"/>
    <w:rsid w:val="00605DA3"/>
    <w:rsid w:val="006061F2"/>
    <w:rsid w:val="006069C6"/>
    <w:rsid w:val="00606B0B"/>
    <w:rsid w:val="00606D13"/>
    <w:rsid w:val="006079CA"/>
    <w:rsid w:val="00607B3B"/>
    <w:rsid w:val="00607E86"/>
    <w:rsid w:val="006106A2"/>
    <w:rsid w:val="00610F3D"/>
    <w:rsid w:val="00611611"/>
    <w:rsid w:val="0061161D"/>
    <w:rsid w:val="00611846"/>
    <w:rsid w:val="00611C45"/>
    <w:rsid w:val="0061282A"/>
    <w:rsid w:val="00612A9F"/>
    <w:rsid w:val="00612CE8"/>
    <w:rsid w:val="00612DA8"/>
    <w:rsid w:val="00612E55"/>
    <w:rsid w:val="00613205"/>
    <w:rsid w:val="00613FC8"/>
    <w:rsid w:val="00614290"/>
    <w:rsid w:val="006143BD"/>
    <w:rsid w:val="0061506D"/>
    <w:rsid w:val="0061520C"/>
    <w:rsid w:val="00615402"/>
    <w:rsid w:val="00615604"/>
    <w:rsid w:val="00615AB0"/>
    <w:rsid w:val="00615DBF"/>
    <w:rsid w:val="0061727F"/>
    <w:rsid w:val="00617687"/>
    <w:rsid w:val="00617823"/>
    <w:rsid w:val="00617BDC"/>
    <w:rsid w:val="00620113"/>
    <w:rsid w:val="0062013E"/>
    <w:rsid w:val="00620317"/>
    <w:rsid w:val="00620B52"/>
    <w:rsid w:val="00621066"/>
    <w:rsid w:val="00622078"/>
    <w:rsid w:val="0062236E"/>
    <w:rsid w:val="006226F3"/>
    <w:rsid w:val="006228EA"/>
    <w:rsid w:val="00623D88"/>
    <w:rsid w:val="006245A4"/>
    <w:rsid w:val="00624757"/>
    <w:rsid w:val="00624B0F"/>
    <w:rsid w:val="00624BD4"/>
    <w:rsid w:val="00624DB2"/>
    <w:rsid w:val="006263F3"/>
    <w:rsid w:val="00626ECA"/>
    <w:rsid w:val="00627707"/>
    <w:rsid w:val="006304CF"/>
    <w:rsid w:val="006305CA"/>
    <w:rsid w:val="0063076A"/>
    <w:rsid w:val="00630C3B"/>
    <w:rsid w:val="00631287"/>
    <w:rsid w:val="0063195C"/>
    <w:rsid w:val="00631A45"/>
    <w:rsid w:val="00631D04"/>
    <w:rsid w:val="006328B0"/>
    <w:rsid w:val="00632AC6"/>
    <w:rsid w:val="006336C8"/>
    <w:rsid w:val="00634C28"/>
    <w:rsid w:val="00635A90"/>
    <w:rsid w:val="00635E26"/>
    <w:rsid w:val="00635F30"/>
    <w:rsid w:val="00635F58"/>
    <w:rsid w:val="00635FC6"/>
    <w:rsid w:val="0063626A"/>
    <w:rsid w:val="00636E25"/>
    <w:rsid w:val="00637A85"/>
    <w:rsid w:val="00641215"/>
    <w:rsid w:val="0064161B"/>
    <w:rsid w:val="0064165F"/>
    <w:rsid w:val="00643055"/>
    <w:rsid w:val="0064378C"/>
    <w:rsid w:val="00643847"/>
    <w:rsid w:val="00643981"/>
    <w:rsid w:val="00643A16"/>
    <w:rsid w:val="00643F16"/>
    <w:rsid w:val="00643F67"/>
    <w:rsid w:val="0064470D"/>
    <w:rsid w:val="006447A0"/>
    <w:rsid w:val="00644A46"/>
    <w:rsid w:val="00644EE5"/>
    <w:rsid w:val="00644F78"/>
    <w:rsid w:val="006451EE"/>
    <w:rsid w:val="00645B59"/>
    <w:rsid w:val="00646542"/>
    <w:rsid w:val="00646650"/>
    <w:rsid w:val="00646AE9"/>
    <w:rsid w:val="00646CEF"/>
    <w:rsid w:val="00646E7D"/>
    <w:rsid w:val="00646ED9"/>
    <w:rsid w:val="00650099"/>
    <w:rsid w:val="006509D3"/>
    <w:rsid w:val="00650AA2"/>
    <w:rsid w:val="00650C63"/>
    <w:rsid w:val="0065120A"/>
    <w:rsid w:val="00652694"/>
    <w:rsid w:val="00652766"/>
    <w:rsid w:val="00652B1D"/>
    <w:rsid w:val="00654300"/>
    <w:rsid w:val="006548F4"/>
    <w:rsid w:val="00654E91"/>
    <w:rsid w:val="00655412"/>
    <w:rsid w:val="00655780"/>
    <w:rsid w:val="0065648B"/>
    <w:rsid w:val="006571E2"/>
    <w:rsid w:val="00657D69"/>
    <w:rsid w:val="00660ADD"/>
    <w:rsid w:val="00660CA7"/>
    <w:rsid w:val="006613DC"/>
    <w:rsid w:val="00661AFC"/>
    <w:rsid w:val="00661EA4"/>
    <w:rsid w:val="006624F3"/>
    <w:rsid w:val="00662599"/>
    <w:rsid w:val="0066263C"/>
    <w:rsid w:val="0066265B"/>
    <w:rsid w:val="00662C24"/>
    <w:rsid w:val="00662D59"/>
    <w:rsid w:val="0066324B"/>
    <w:rsid w:val="006638C0"/>
    <w:rsid w:val="00663966"/>
    <w:rsid w:val="00663EED"/>
    <w:rsid w:val="00664FF5"/>
    <w:rsid w:val="00665C57"/>
    <w:rsid w:val="00665E44"/>
    <w:rsid w:val="00666A16"/>
    <w:rsid w:val="00667364"/>
    <w:rsid w:val="00667C1B"/>
    <w:rsid w:val="00667E49"/>
    <w:rsid w:val="00670104"/>
    <w:rsid w:val="006707BF"/>
    <w:rsid w:val="0067099F"/>
    <w:rsid w:val="0067132F"/>
    <w:rsid w:val="0067233B"/>
    <w:rsid w:val="00672449"/>
    <w:rsid w:val="00672B29"/>
    <w:rsid w:val="00672C72"/>
    <w:rsid w:val="00673078"/>
    <w:rsid w:val="0067310B"/>
    <w:rsid w:val="00673347"/>
    <w:rsid w:val="00673A1B"/>
    <w:rsid w:val="00673D9A"/>
    <w:rsid w:val="006741D9"/>
    <w:rsid w:val="006747AC"/>
    <w:rsid w:val="00674BAD"/>
    <w:rsid w:val="00674D37"/>
    <w:rsid w:val="00675057"/>
    <w:rsid w:val="006753E1"/>
    <w:rsid w:val="00676289"/>
    <w:rsid w:val="006762BC"/>
    <w:rsid w:val="00676A99"/>
    <w:rsid w:val="006772CA"/>
    <w:rsid w:val="0067761A"/>
    <w:rsid w:val="0067773D"/>
    <w:rsid w:val="006778BD"/>
    <w:rsid w:val="0068117E"/>
    <w:rsid w:val="00681421"/>
    <w:rsid w:val="00681B98"/>
    <w:rsid w:val="00682C02"/>
    <w:rsid w:val="00682F69"/>
    <w:rsid w:val="006838F6"/>
    <w:rsid w:val="006843C6"/>
    <w:rsid w:val="0068447A"/>
    <w:rsid w:val="006844FA"/>
    <w:rsid w:val="0068482B"/>
    <w:rsid w:val="00684A86"/>
    <w:rsid w:val="006853BF"/>
    <w:rsid w:val="0068561D"/>
    <w:rsid w:val="006858DC"/>
    <w:rsid w:val="0068631D"/>
    <w:rsid w:val="006867B3"/>
    <w:rsid w:val="00686F3A"/>
    <w:rsid w:val="00690889"/>
    <w:rsid w:val="00690A39"/>
    <w:rsid w:val="00692FE5"/>
    <w:rsid w:val="0069355D"/>
    <w:rsid w:val="006935A5"/>
    <w:rsid w:val="00693D1A"/>
    <w:rsid w:val="00693EB2"/>
    <w:rsid w:val="00693FF8"/>
    <w:rsid w:val="00694466"/>
    <w:rsid w:val="006946EB"/>
    <w:rsid w:val="0069529A"/>
    <w:rsid w:val="0069547B"/>
    <w:rsid w:val="0069586F"/>
    <w:rsid w:val="0069593E"/>
    <w:rsid w:val="0069612A"/>
    <w:rsid w:val="006965E6"/>
    <w:rsid w:val="00697B90"/>
    <w:rsid w:val="00697CE2"/>
    <w:rsid w:val="006A0040"/>
    <w:rsid w:val="006A04B1"/>
    <w:rsid w:val="006A0CFA"/>
    <w:rsid w:val="006A1537"/>
    <w:rsid w:val="006A1867"/>
    <w:rsid w:val="006A1E29"/>
    <w:rsid w:val="006A1F2E"/>
    <w:rsid w:val="006A1FE6"/>
    <w:rsid w:val="006A240E"/>
    <w:rsid w:val="006A27A3"/>
    <w:rsid w:val="006A398E"/>
    <w:rsid w:val="006A485D"/>
    <w:rsid w:val="006A4E3A"/>
    <w:rsid w:val="006A59F8"/>
    <w:rsid w:val="006A62B6"/>
    <w:rsid w:val="006A650A"/>
    <w:rsid w:val="006A797E"/>
    <w:rsid w:val="006A7C2E"/>
    <w:rsid w:val="006A7ED2"/>
    <w:rsid w:val="006B000F"/>
    <w:rsid w:val="006B0238"/>
    <w:rsid w:val="006B0988"/>
    <w:rsid w:val="006B17D7"/>
    <w:rsid w:val="006B1FD9"/>
    <w:rsid w:val="006B2872"/>
    <w:rsid w:val="006B28CF"/>
    <w:rsid w:val="006B298B"/>
    <w:rsid w:val="006B2A67"/>
    <w:rsid w:val="006B2C0A"/>
    <w:rsid w:val="006B2C91"/>
    <w:rsid w:val="006B311E"/>
    <w:rsid w:val="006B33B8"/>
    <w:rsid w:val="006B4217"/>
    <w:rsid w:val="006B44A9"/>
    <w:rsid w:val="006B459F"/>
    <w:rsid w:val="006B4BEE"/>
    <w:rsid w:val="006B5466"/>
    <w:rsid w:val="006B54A8"/>
    <w:rsid w:val="006B5E41"/>
    <w:rsid w:val="006B6156"/>
    <w:rsid w:val="006B649C"/>
    <w:rsid w:val="006B6711"/>
    <w:rsid w:val="006B7BF0"/>
    <w:rsid w:val="006C0A4D"/>
    <w:rsid w:val="006C0F64"/>
    <w:rsid w:val="006C12D2"/>
    <w:rsid w:val="006C193D"/>
    <w:rsid w:val="006C27D9"/>
    <w:rsid w:val="006C288D"/>
    <w:rsid w:val="006C32B4"/>
    <w:rsid w:val="006C345E"/>
    <w:rsid w:val="006C3600"/>
    <w:rsid w:val="006C362E"/>
    <w:rsid w:val="006C3DE9"/>
    <w:rsid w:val="006C411C"/>
    <w:rsid w:val="006C50B7"/>
    <w:rsid w:val="006C5203"/>
    <w:rsid w:val="006C5807"/>
    <w:rsid w:val="006C5AE1"/>
    <w:rsid w:val="006C5AFA"/>
    <w:rsid w:val="006C6049"/>
    <w:rsid w:val="006C635C"/>
    <w:rsid w:val="006C6FF3"/>
    <w:rsid w:val="006C781F"/>
    <w:rsid w:val="006C7B78"/>
    <w:rsid w:val="006C7C60"/>
    <w:rsid w:val="006C7D2B"/>
    <w:rsid w:val="006D040E"/>
    <w:rsid w:val="006D0865"/>
    <w:rsid w:val="006D0CE7"/>
    <w:rsid w:val="006D11EB"/>
    <w:rsid w:val="006D129C"/>
    <w:rsid w:val="006D152A"/>
    <w:rsid w:val="006D2384"/>
    <w:rsid w:val="006D23A9"/>
    <w:rsid w:val="006D26AA"/>
    <w:rsid w:val="006D2DC6"/>
    <w:rsid w:val="006D2F7C"/>
    <w:rsid w:val="006D3570"/>
    <w:rsid w:val="006D3626"/>
    <w:rsid w:val="006D3CB9"/>
    <w:rsid w:val="006D41BC"/>
    <w:rsid w:val="006D5C67"/>
    <w:rsid w:val="006D6329"/>
    <w:rsid w:val="006D6F17"/>
    <w:rsid w:val="006D719A"/>
    <w:rsid w:val="006D728D"/>
    <w:rsid w:val="006D7945"/>
    <w:rsid w:val="006D7FB6"/>
    <w:rsid w:val="006E060E"/>
    <w:rsid w:val="006E091F"/>
    <w:rsid w:val="006E18AE"/>
    <w:rsid w:val="006E1A15"/>
    <w:rsid w:val="006E22E8"/>
    <w:rsid w:val="006E29FC"/>
    <w:rsid w:val="006E2D49"/>
    <w:rsid w:val="006E2DA5"/>
    <w:rsid w:val="006E397B"/>
    <w:rsid w:val="006E4055"/>
    <w:rsid w:val="006E4280"/>
    <w:rsid w:val="006E4D31"/>
    <w:rsid w:val="006E4FE3"/>
    <w:rsid w:val="006E52CE"/>
    <w:rsid w:val="006E5382"/>
    <w:rsid w:val="006E5AA3"/>
    <w:rsid w:val="006E5D57"/>
    <w:rsid w:val="006E6531"/>
    <w:rsid w:val="006E65F7"/>
    <w:rsid w:val="006E68FF"/>
    <w:rsid w:val="006E6DBE"/>
    <w:rsid w:val="006E6FF9"/>
    <w:rsid w:val="006E727F"/>
    <w:rsid w:val="006F034E"/>
    <w:rsid w:val="006F0934"/>
    <w:rsid w:val="006F0EF3"/>
    <w:rsid w:val="006F1BB3"/>
    <w:rsid w:val="006F1E5F"/>
    <w:rsid w:val="006F2866"/>
    <w:rsid w:val="006F2B7D"/>
    <w:rsid w:val="006F30FC"/>
    <w:rsid w:val="006F368D"/>
    <w:rsid w:val="006F37FE"/>
    <w:rsid w:val="006F3ACC"/>
    <w:rsid w:val="006F41EC"/>
    <w:rsid w:val="006F4690"/>
    <w:rsid w:val="006F51F6"/>
    <w:rsid w:val="006F5469"/>
    <w:rsid w:val="006F5D08"/>
    <w:rsid w:val="006F5E5D"/>
    <w:rsid w:val="006F66ED"/>
    <w:rsid w:val="006F6A18"/>
    <w:rsid w:val="006F713E"/>
    <w:rsid w:val="006F79BD"/>
    <w:rsid w:val="006F7D18"/>
    <w:rsid w:val="007001D2"/>
    <w:rsid w:val="007007EC"/>
    <w:rsid w:val="00701983"/>
    <w:rsid w:val="00701F74"/>
    <w:rsid w:val="007020DC"/>
    <w:rsid w:val="007026A3"/>
    <w:rsid w:val="00703A72"/>
    <w:rsid w:val="00703BA5"/>
    <w:rsid w:val="00703EC0"/>
    <w:rsid w:val="007040B3"/>
    <w:rsid w:val="007040F0"/>
    <w:rsid w:val="00704290"/>
    <w:rsid w:val="0070441E"/>
    <w:rsid w:val="007045C5"/>
    <w:rsid w:val="00704F8B"/>
    <w:rsid w:val="00706168"/>
    <w:rsid w:val="007067A6"/>
    <w:rsid w:val="00706CB1"/>
    <w:rsid w:val="00706D59"/>
    <w:rsid w:val="007074A6"/>
    <w:rsid w:val="007077E0"/>
    <w:rsid w:val="00707A89"/>
    <w:rsid w:val="00707BC8"/>
    <w:rsid w:val="007110F7"/>
    <w:rsid w:val="00711B90"/>
    <w:rsid w:val="00711D46"/>
    <w:rsid w:val="007121AD"/>
    <w:rsid w:val="00712EDF"/>
    <w:rsid w:val="00713DA8"/>
    <w:rsid w:val="00713F35"/>
    <w:rsid w:val="00713F5F"/>
    <w:rsid w:val="00714BC0"/>
    <w:rsid w:val="00714D24"/>
    <w:rsid w:val="00715839"/>
    <w:rsid w:val="007164C2"/>
    <w:rsid w:val="007164F4"/>
    <w:rsid w:val="007172DE"/>
    <w:rsid w:val="00717ACC"/>
    <w:rsid w:val="00717B28"/>
    <w:rsid w:val="00717C97"/>
    <w:rsid w:val="00720844"/>
    <w:rsid w:val="0072093E"/>
    <w:rsid w:val="00720ED0"/>
    <w:rsid w:val="007217DD"/>
    <w:rsid w:val="00721AAD"/>
    <w:rsid w:val="00721B30"/>
    <w:rsid w:val="0072238C"/>
    <w:rsid w:val="00722E7D"/>
    <w:rsid w:val="0072336E"/>
    <w:rsid w:val="007233EA"/>
    <w:rsid w:val="0072352F"/>
    <w:rsid w:val="0072359F"/>
    <w:rsid w:val="007242DE"/>
    <w:rsid w:val="00724694"/>
    <w:rsid w:val="00724817"/>
    <w:rsid w:val="00724959"/>
    <w:rsid w:val="007253F3"/>
    <w:rsid w:val="0072633C"/>
    <w:rsid w:val="007263BB"/>
    <w:rsid w:val="00726B33"/>
    <w:rsid w:val="00726C38"/>
    <w:rsid w:val="00727B09"/>
    <w:rsid w:val="00730A1C"/>
    <w:rsid w:val="00730B1B"/>
    <w:rsid w:val="00730E25"/>
    <w:rsid w:val="00731174"/>
    <w:rsid w:val="007312FB"/>
    <w:rsid w:val="007319BF"/>
    <w:rsid w:val="00733124"/>
    <w:rsid w:val="007334E3"/>
    <w:rsid w:val="007341FE"/>
    <w:rsid w:val="00734365"/>
    <w:rsid w:val="00734758"/>
    <w:rsid w:val="00734924"/>
    <w:rsid w:val="00736439"/>
    <w:rsid w:val="00737138"/>
    <w:rsid w:val="00737321"/>
    <w:rsid w:val="007375D1"/>
    <w:rsid w:val="007377F1"/>
    <w:rsid w:val="007401AB"/>
    <w:rsid w:val="0074040B"/>
    <w:rsid w:val="00740957"/>
    <w:rsid w:val="00740DBC"/>
    <w:rsid w:val="00740E24"/>
    <w:rsid w:val="00740E8A"/>
    <w:rsid w:val="007414C0"/>
    <w:rsid w:val="00741552"/>
    <w:rsid w:val="007424EA"/>
    <w:rsid w:val="00742D61"/>
    <w:rsid w:val="007432D2"/>
    <w:rsid w:val="00743318"/>
    <w:rsid w:val="00743BBA"/>
    <w:rsid w:val="00743BFC"/>
    <w:rsid w:val="007446EC"/>
    <w:rsid w:val="00745628"/>
    <w:rsid w:val="00745B5B"/>
    <w:rsid w:val="00745EF8"/>
    <w:rsid w:val="007460A1"/>
    <w:rsid w:val="00747B0C"/>
    <w:rsid w:val="00750B02"/>
    <w:rsid w:val="00750C05"/>
    <w:rsid w:val="00750EAD"/>
    <w:rsid w:val="007512CA"/>
    <w:rsid w:val="00751EE1"/>
    <w:rsid w:val="00752138"/>
    <w:rsid w:val="0075341A"/>
    <w:rsid w:val="0075357F"/>
    <w:rsid w:val="007540FB"/>
    <w:rsid w:val="0075432A"/>
    <w:rsid w:val="007545D0"/>
    <w:rsid w:val="00754B79"/>
    <w:rsid w:val="00754E81"/>
    <w:rsid w:val="007558DC"/>
    <w:rsid w:val="00755917"/>
    <w:rsid w:val="00755C95"/>
    <w:rsid w:val="0075637C"/>
    <w:rsid w:val="007564AE"/>
    <w:rsid w:val="00756897"/>
    <w:rsid w:val="00756D3C"/>
    <w:rsid w:val="00756F9E"/>
    <w:rsid w:val="00757092"/>
    <w:rsid w:val="0075709A"/>
    <w:rsid w:val="00757FFA"/>
    <w:rsid w:val="00760048"/>
    <w:rsid w:val="00760102"/>
    <w:rsid w:val="00760FB8"/>
    <w:rsid w:val="007619CD"/>
    <w:rsid w:val="00761F98"/>
    <w:rsid w:val="00762848"/>
    <w:rsid w:val="007628AD"/>
    <w:rsid w:val="00762E00"/>
    <w:rsid w:val="00763829"/>
    <w:rsid w:val="00763855"/>
    <w:rsid w:val="00764B66"/>
    <w:rsid w:val="00764F31"/>
    <w:rsid w:val="00764F59"/>
    <w:rsid w:val="007651C0"/>
    <w:rsid w:val="007667A3"/>
    <w:rsid w:val="007667A4"/>
    <w:rsid w:val="00766822"/>
    <w:rsid w:val="0076698A"/>
    <w:rsid w:val="00767342"/>
    <w:rsid w:val="007677DB"/>
    <w:rsid w:val="007679C6"/>
    <w:rsid w:val="00767BA5"/>
    <w:rsid w:val="00770009"/>
    <w:rsid w:val="00770082"/>
    <w:rsid w:val="00770644"/>
    <w:rsid w:val="00770E5A"/>
    <w:rsid w:val="007717A9"/>
    <w:rsid w:val="007721EA"/>
    <w:rsid w:val="00772E9A"/>
    <w:rsid w:val="00772FC4"/>
    <w:rsid w:val="0077339A"/>
    <w:rsid w:val="0077393B"/>
    <w:rsid w:val="00773B1F"/>
    <w:rsid w:val="00773FAC"/>
    <w:rsid w:val="00774D87"/>
    <w:rsid w:val="00775778"/>
    <w:rsid w:val="0077585D"/>
    <w:rsid w:val="00775D17"/>
    <w:rsid w:val="00776A66"/>
    <w:rsid w:val="00777486"/>
    <w:rsid w:val="00780515"/>
    <w:rsid w:val="0078093D"/>
    <w:rsid w:val="00780B70"/>
    <w:rsid w:val="00781105"/>
    <w:rsid w:val="0078203E"/>
    <w:rsid w:val="007820C7"/>
    <w:rsid w:val="007824D0"/>
    <w:rsid w:val="007826C0"/>
    <w:rsid w:val="007827D9"/>
    <w:rsid w:val="00783164"/>
    <w:rsid w:val="00784896"/>
    <w:rsid w:val="007848BD"/>
    <w:rsid w:val="00784C8E"/>
    <w:rsid w:val="00784E90"/>
    <w:rsid w:val="007850FE"/>
    <w:rsid w:val="007855DB"/>
    <w:rsid w:val="00785ABC"/>
    <w:rsid w:val="00785D4A"/>
    <w:rsid w:val="00786386"/>
    <w:rsid w:val="0078674B"/>
    <w:rsid w:val="00786D8F"/>
    <w:rsid w:val="00787348"/>
    <w:rsid w:val="007900D2"/>
    <w:rsid w:val="007908FD"/>
    <w:rsid w:val="00791723"/>
    <w:rsid w:val="00791AEE"/>
    <w:rsid w:val="00791C8C"/>
    <w:rsid w:val="00791ECD"/>
    <w:rsid w:val="00792A39"/>
    <w:rsid w:val="0079389F"/>
    <w:rsid w:val="00793D8C"/>
    <w:rsid w:val="00793DC7"/>
    <w:rsid w:val="007940F7"/>
    <w:rsid w:val="0079455D"/>
    <w:rsid w:val="00794F66"/>
    <w:rsid w:val="007951B1"/>
    <w:rsid w:val="007959EE"/>
    <w:rsid w:val="00795B74"/>
    <w:rsid w:val="00796009"/>
    <w:rsid w:val="00796ADC"/>
    <w:rsid w:val="00796E8C"/>
    <w:rsid w:val="0079704E"/>
    <w:rsid w:val="0079714A"/>
    <w:rsid w:val="007976D1"/>
    <w:rsid w:val="007977B4"/>
    <w:rsid w:val="00797CA9"/>
    <w:rsid w:val="00797ECA"/>
    <w:rsid w:val="007A0D52"/>
    <w:rsid w:val="007A10FA"/>
    <w:rsid w:val="007A1563"/>
    <w:rsid w:val="007A1617"/>
    <w:rsid w:val="007A21F3"/>
    <w:rsid w:val="007A26D8"/>
    <w:rsid w:val="007A2CB9"/>
    <w:rsid w:val="007A2CBB"/>
    <w:rsid w:val="007A2D8A"/>
    <w:rsid w:val="007A317E"/>
    <w:rsid w:val="007A332F"/>
    <w:rsid w:val="007A3332"/>
    <w:rsid w:val="007A3758"/>
    <w:rsid w:val="007A439F"/>
    <w:rsid w:val="007A48A8"/>
    <w:rsid w:val="007A493A"/>
    <w:rsid w:val="007A4A1A"/>
    <w:rsid w:val="007A5CE0"/>
    <w:rsid w:val="007A5E54"/>
    <w:rsid w:val="007A6014"/>
    <w:rsid w:val="007A62D0"/>
    <w:rsid w:val="007A65D0"/>
    <w:rsid w:val="007A65E8"/>
    <w:rsid w:val="007A6B2A"/>
    <w:rsid w:val="007B03B3"/>
    <w:rsid w:val="007B076A"/>
    <w:rsid w:val="007B0977"/>
    <w:rsid w:val="007B0A93"/>
    <w:rsid w:val="007B1982"/>
    <w:rsid w:val="007B1E08"/>
    <w:rsid w:val="007B2B5F"/>
    <w:rsid w:val="007B2D3E"/>
    <w:rsid w:val="007B342C"/>
    <w:rsid w:val="007B39E8"/>
    <w:rsid w:val="007B4146"/>
    <w:rsid w:val="007B5376"/>
    <w:rsid w:val="007B6066"/>
    <w:rsid w:val="007B63AD"/>
    <w:rsid w:val="007B70D7"/>
    <w:rsid w:val="007B7556"/>
    <w:rsid w:val="007B783A"/>
    <w:rsid w:val="007B7CC8"/>
    <w:rsid w:val="007C092E"/>
    <w:rsid w:val="007C0B07"/>
    <w:rsid w:val="007C1395"/>
    <w:rsid w:val="007C15D8"/>
    <w:rsid w:val="007C1C13"/>
    <w:rsid w:val="007C235A"/>
    <w:rsid w:val="007C2764"/>
    <w:rsid w:val="007C2F1F"/>
    <w:rsid w:val="007C2FFF"/>
    <w:rsid w:val="007C30D9"/>
    <w:rsid w:val="007C4E3A"/>
    <w:rsid w:val="007C5128"/>
    <w:rsid w:val="007C5FEF"/>
    <w:rsid w:val="007C609A"/>
    <w:rsid w:val="007C6271"/>
    <w:rsid w:val="007C6A12"/>
    <w:rsid w:val="007C70BD"/>
    <w:rsid w:val="007C71BA"/>
    <w:rsid w:val="007C7E35"/>
    <w:rsid w:val="007D0963"/>
    <w:rsid w:val="007D1013"/>
    <w:rsid w:val="007D10C1"/>
    <w:rsid w:val="007D13D7"/>
    <w:rsid w:val="007D1761"/>
    <w:rsid w:val="007D18E0"/>
    <w:rsid w:val="007D1DCF"/>
    <w:rsid w:val="007D2281"/>
    <w:rsid w:val="007D2494"/>
    <w:rsid w:val="007D25EC"/>
    <w:rsid w:val="007D2FF1"/>
    <w:rsid w:val="007D3299"/>
    <w:rsid w:val="007D331D"/>
    <w:rsid w:val="007D3579"/>
    <w:rsid w:val="007D37CD"/>
    <w:rsid w:val="007D39EF"/>
    <w:rsid w:val="007D3BF0"/>
    <w:rsid w:val="007D3DA8"/>
    <w:rsid w:val="007D3F00"/>
    <w:rsid w:val="007D3F1A"/>
    <w:rsid w:val="007D474A"/>
    <w:rsid w:val="007D4BF6"/>
    <w:rsid w:val="007D4D86"/>
    <w:rsid w:val="007D5CCF"/>
    <w:rsid w:val="007D5D2A"/>
    <w:rsid w:val="007D6F8E"/>
    <w:rsid w:val="007D700F"/>
    <w:rsid w:val="007E080D"/>
    <w:rsid w:val="007E0B3C"/>
    <w:rsid w:val="007E0C51"/>
    <w:rsid w:val="007E0DE3"/>
    <w:rsid w:val="007E15B7"/>
    <w:rsid w:val="007E217C"/>
    <w:rsid w:val="007E23B9"/>
    <w:rsid w:val="007E250E"/>
    <w:rsid w:val="007E2B79"/>
    <w:rsid w:val="007E3347"/>
    <w:rsid w:val="007E349F"/>
    <w:rsid w:val="007E42F7"/>
    <w:rsid w:val="007E4EDD"/>
    <w:rsid w:val="007E5198"/>
    <w:rsid w:val="007E56DD"/>
    <w:rsid w:val="007E5F2D"/>
    <w:rsid w:val="007E6001"/>
    <w:rsid w:val="007E61CA"/>
    <w:rsid w:val="007E62D5"/>
    <w:rsid w:val="007E6B15"/>
    <w:rsid w:val="007E6BAB"/>
    <w:rsid w:val="007E7BB7"/>
    <w:rsid w:val="007F1076"/>
    <w:rsid w:val="007F1738"/>
    <w:rsid w:val="007F19A4"/>
    <w:rsid w:val="007F1F0F"/>
    <w:rsid w:val="007F20D4"/>
    <w:rsid w:val="007F21BB"/>
    <w:rsid w:val="007F2C85"/>
    <w:rsid w:val="007F3670"/>
    <w:rsid w:val="007F5705"/>
    <w:rsid w:val="007F591A"/>
    <w:rsid w:val="007F6298"/>
    <w:rsid w:val="007F6535"/>
    <w:rsid w:val="007F67BC"/>
    <w:rsid w:val="007F7082"/>
    <w:rsid w:val="007F70A6"/>
    <w:rsid w:val="007F7DF8"/>
    <w:rsid w:val="00800BD2"/>
    <w:rsid w:val="00800F29"/>
    <w:rsid w:val="00801253"/>
    <w:rsid w:val="008013A5"/>
    <w:rsid w:val="00801B88"/>
    <w:rsid w:val="00801BA2"/>
    <w:rsid w:val="00801C70"/>
    <w:rsid w:val="008021A2"/>
    <w:rsid w:val="008022A5"/>
    <w:rsid w:val="00802461"/>
    <w:rsid w:val="00802A4F"/>
    <w:rsid w:val="00802D8B"/>
    <w:rsid w:val="00803053"/>
    <w:rsid w:val="0080317B"/>
    <w:rsid w:val="0080324D"/>
    <w:rsid w:val="00803590"/>
    <w:rsid w:val="00803A98"/>
    <w:rsid w:val="0080417A"/>
    <w:rsid w:val="00804523"/>
    <w:rsid w:val="008045CB"/>
    <w:rsid w:val="00804BBF"/>
    <w:rsid w:val="00804D5A"/>
    <w:rsid w:val="00805B89"/>
    <w:rsid w:val="008062FC"/>
    <w:rsid w:val="008063F4"/>
    <w:rsid w:val="00806D6F"/>
    <w:rsid w:val="008070D3"/>
    <w:rsid w:val="00807611"/>
    <w:rsid w:val="00807D95"/>
    <w:rsid w:val="0081004B"/>
    <w:rsid w:val="00810716"/>
    <w:rsid w:val="008107B1"/>
    <w:rsid w:val="0081080C"/>
    <w:rsid w:val="00810816"/>
    <w:rsid w:val="00810888"/>
    <w:rsid w:val="00810DCE"/>
    <w:rsid w:val="0081184C"/>
    <w:rsid w:val="00811CE8"/>
    <w:rsid w:val="008120CA"/>
    <w:rsid w:val="00812113"/>
    <w:rsid w:val="008122E3"/>
    <w:rsid w:val="0081238F"/>
    <w:rsid w:val="008128CC"/>
    <w:rsid w:val="00812F75"/>
    <w:rsid w:val="0081393D"/>
    <w:rsid w:val="00813F5D"/>
    <w:rsid w:val="00814325"/>
    <w:rsid w:val="008143C8"/>
    <w:rsid w:val="00814725"/>
    <w:rsid w:val="008149BB"/>
    <w:rsid w:val="00814A06"/>
    <w:rsid w:val="00814A4A"/>
    <w:rsid w:val="00814ED2"/>
    <w:rsid w:val="0081524D"/>
    <w:rsid w:val="008157A3"/>
    <w:rsid w:val="00815B55"/>
    <w:rsid w:val="00815BB5"/>
    <w:rsid w:val="0081654D"/>
    <w:rsid w:val="0081663A"/>
    <w:rsid w:val="0081780D"/>
    <w:rsid w:val="00817EB7"/>
    <w:rsid w:val="0082008E"/>
    <w:rsid w:val="008202B4"/>
    <w:rsid w:val="00820610"/>
    <w:rsid w:val="008206CF"/>
    <w:rsid w:val="00821121"/>
    <w:rsid w:val="008213B7"/>
    <w:rsid w:val="00821A91"/>
    <w:rsid w:val="00821C21"/>
    <w:rsid w:val="00821C3B"/>
    <w:rsid w:val="0082235A"/>
    <w:rsid w:val="00822530"/>
    <w:rsid w:val="00822A5F"/>
    <w:rsid w:val="00822C4F"/>
    <w:rsid w:val="00823250"/>
    <w:rsid w:val="00823877"/>
    <w:rsid w:val="008238BA"/>
    <w:rsid w:val="00823A4C"/>
    <w:rsid w:val="00824194"/>
    <w:rsid w:val="00824FB0"/>
    <w:rsid w:val="008258A1"/>
    <w:rsid w:val="00825B4D"/>
    <w:rsid w:val="0082656C"/>
    <w:rsid w:val="008266A3"/>
    <w:rsid w:val="00826823"/>
    <w:rsid w:val="008279B3"/>
    <w:rsid w:val="00827D21"/>
    <w:rsid w:val="008305DC"/>
    <w:rsid w:val="00830834"/>
    <w:rsid w:val="00830AB0"/>
    <w:rsid w:val="00831D4D"/>
    <w:rsid w:val="00831E79"/>
    <w:rsid w:val="00832CDC"/>
    <w:rsid w:val="00832DAB"/>
    <w:rsid w:val="008331C8"/>
    <w:rsid w:val="00833CA1"/>
    <w:rsid w:val="00834188"/>
    <w:rsid w:val="0083450F"/>
    <w:rsid w:val="00834628"/>
    <w:rsid w:val="008348EF"/>
    <w:rsid w:val="00834FCA"/>
    <w:rsid w:val="008356ED"/>
    <w:rsid w:val="00836CBD"/>
    <w:rsid w:val="00836E5C"/>
    <w:rsid w:val="00837221"/>
    <w:rsid w:val="00837584"/>
    <w:rsid w:val="00837C08"/>
    <w:rsid w:val="00837E71"/>
    <w:rsid w:val="0084002F"/>
    <w:rsid w:val="0084070C"/>
    <w:rsid w:val="008409E1"/>
    <w:rsid w:val="00840FB3"/>
    <w:rsid w:val="008414D2"/>
    <w:rsid w:val="008414E6"/>
    <w:rsid w:val="00841DD9"/>
    <w:rsid w:val="00842075"/>
    <w:rsid w:val="008423FA"/>
    <w:rsid w:val="00842C2E"/>
    <w:rsid w:val="008436DE"/>
    <w:rsid w:val="00844109"/>
    <w:rsid w:val="00844205"/>
    <w:rsid w:val="0084459C"/>
    <w:rsid w:val="00844D9F"/>
    <w:rsid w:val="008453D0"/>
    <w:rsid w:val="00845E94"/>
    <w:rsid w:val="008465E9"/>
    <w:rsid w:val="0084712E"/>
    <w:rsid w:val="0084779D"/>
    <w:rsid w:val="00847876"/>
    <w:rsid w:val="0084791F"/>
    <w:rsid w:val="008479C6"/>
    <w:rsid w:val="00847E47"/>
    <w:rsid w:val="00847F78"/>
    <w:rsid w:val="008500A8"/>
    <w:rsid w:val="008500DA"/>
    <w:rsid w:val="00850E6D"/>
    <w:rsid w:val="00851043"/>
    <w:rsid w:val="00851168"/>
    <w:rsid w:val="0085134D"/>
    <w:rsid w:val="00851550"/>
    <w:rsid w:val="0085165B"/>
    <w:rsid w:val="00851F61"/>
    <w:rsid w:val="00852DDB"/>
    <w:rsid w:val="0085401D"/>
    <w:rsid w:val="00854143"/>
    <w:rsid w:val="008553DC"/>
    <w:rsid w:val="00855C95"/>
    <w:rsid w:val="008560D1"/>
    <w:rsid w:val="00856430"/>
    <w:rsid w:val="0085667A"/>
    <w:rsid w:val="00856B20"/>
    <w:rsid w:val="00860218"/>
    <w:rsid w:val="00861917"/>
    <w:rsid w:val="00861A01"/>
    <w:rsid w:val="00861DAD"/>
    <w:rsid w:val="00861E5C"/>
    <w:rsid w:val="0086263E"/>
    <w:rsid w:val="00863337"/>
    <w:rsid w:val="00863549"/>
    <w:rsid w:val="00863950"/>
    <w:rsid w:val="00865F00"/>
    <w:rsid w:val="00866419"/>
    <w:rsid w:val="00866616"/>
    <w:rsid w:val="00867857"/>
    <w:rsid w:val="00867945"/>
    <w:rsid w:val="00867ABE"/>
    <w:rsid w:val="00867CDD"/>
    <w:rsid w:val="00867D3F"/>
    <w:rsid w:val="00870719"/>
    <w:rsid w:val="00870960"/>
    <w:rsid w:val="00871DB0"/>
    <w:rsid w:val="00872F86"/>
    <w:rsid w:val="00872FF8"/>
    <w:rsid w:val="008731A6"/>
    <w:rsid w:val="00873A39"/>
    <w:rsid w:val="00873A5C"/>
    <w:rsid w:val="00874419"/>
    <w:rsid w:val="0087541B"/>
    <w:rsid w:val="00875C7C"/>
    <w:rsid w:val="00875F3D"/>
    <w:rsid w:val="008760B4"/>
    <w:rsid w:val="008763EB"/>
    <w:rsid w:val="00876460"/>
    <w:rsid w:val="00876717"/>
    <w:rsid w:val="00876B1F"/>
    <w:rsid w:val="008770CE"/>
    <w:rsid w:val="008773EB"/>
    <w:rsid w:val="00877DD0"/>
    <w:rsid w:val="00877ED8"/>
    <w:rsid w:val="00880373"/>
    <w:rsid w:val="00880B55"/>
    <w:rsid w:val="008810C9"/>
    <w:rsid w:val="00881185"/>
    <w:rsid w:val="00881460"/>
    <w:rsid w:val="00881F25"/>
    <w:rsid w:val="00882BDD"/>
    <w:rsid w:val="008839DA"/>
    <w:rsid w:val="00883A6E"/>
    <w:rsid w:val="00884199"/>
    <w:rsid w:val="008842B6"/>
    <w:rsid w:val="008861E4"/>
    <w:rsid w:val="00887F3A"/>
    <w:rsid w:val="00890254"/>
    <w:rsid w:val="00890801"/>
    <w:rsid w:val="00890AB5"/>
    <w:rsid w:val="00890BAC"/>
    <w:rsid w:val="00891265"/>
    <w:rsid w:val="008914A4"/>
    <w:rsid w:val="00891F67"/>
    <w:rsid w:val="008922CF"/>
    <w:rsid w:val="00892354"/>
    <w:rsid w:val="00893386"/>
    <w:rsid w:val="00893C9E"/>
    <w:rsid w:val="00893CFF"/>
    <w:rsid w:val="00893EBD"/>
    <w:rsid w:val="0089430E"/>
    <w:rsid w:val="00894956"/>
    <w:rsid w:val="00895439"/>
    <w:rsid w:val="008959B1"/>
    <w:rsid w:val="00895A84"/>
    <w:rsid w:val="00895B43"/>
    <w:rsid w:val="00895B46"/>
    <w:rsid w:val="00895F8D"/>
    <w:rsid w:val="00896588"/>
    <w:rsid w:val="00897ADD"/>
    <w:rsid w:val="00897AEB"/>
    <w:rsid w:val="00897BBD"/>
    <w:rsid w:val="00897DF5"/>
    <w:rsid w:val="00897F68"/>
    <w:rsid w:val="008A027A"/>
    <w:rsid w:val="008A1D8E"/>
    <w:rsid w:val="008A2331"/>
    <w:rsid w:val="008A339F"/>
    <w:rsid w:val="008A349B"/>
    <w:rsid w:val="008A3D4C"/>
    <w:rsid w:val="008A3FAF"/>
    <w:rsid w:val="008A43FF"/>
    <w:rsid w:val="008A45A6"/>
    <w:rsid w:val="008A4AAC"/>
    <w:rsid w:val="008A4DF8"/>
    <w:rsid w:val="008A54B0"/>
    <w:rsid w:val="008B01A0"/>
    <w:rsid w:val="008B03FA"/>
    <w:rsid w:val="008B04C4"/>
    <w:rsid w:val="008B05C1"/>
    <w:rsid w:val="008B0D15"/>
    <w:rsid w:val="008B1958"/>
    <w:rsid w:val="008B257E"/>
    <w:rsid w:val="008B25AE"/>
    <w:rsid w:val="008B2631"/>
    <w:rsid w:val="008B26F4"/>
    <w:rsid w:val="008B2DE9"/>
    <w:rsid w:val="008B2E48"/>
    <w:rsid w:val="008B32C2"/>
    <w:rsid w:val="008B32CC"/>
    <w:rsid w:val="008B3431"/>
    <w:rsid w:val="008B3603"/>
    <w:rsid w:val="008B3CFB"/>
    <w:rsid w:val="008B4768"/>
    <w:rsid w:val="008B4D9D"/>
    <w:rsid w:val="008B68F9"/>
    <w:rsid w:val="008B6B45"/>
    <w:rsid w:val="008B7323"/>
    <w:rsid w:val="008B7BA3"/>
    <w:rsid w:val="008C0E4B"/>
    <w:rsid w:val="008C0FFF"/>
    <w:rsid w:val="008C134C"/>
    <w:rsid w:val="008C139C"/>
    <w:rsid w:val="008C1FE7"/>
    <w:rsid w:val="008C2564"/>
    <w:rsid w:val="008C355E"/>
    <w:rsid w:val="008C3E57"/>
    <w:rsid w:val="008C41BF"/>
    <w:rsid w:val="008C4EDB"/>
    <w:rsid w:val="008C4F3F"/>
    <w:rsid w:val="008C59A5"/>
    <w:rsid w:val="008C6A0E"/>
    <w:rsid w:val="008C7902"/>
    <w:rsid w:val="008D0B17"/>
    <w:rsid w:val="008D1C89"/>
    <w:rsid w:val="008D238D"/>
    <w:rsid w:val="008D2CFC"/>
    <w:rsid w:val="008D2E9E"/>
    <w:rsid w:val="008D3383"/>
    <w:rsid w:val="008D3B67"/>
    <w:rsid w:val="008D3DDA"/>
    <w:rsid w:val="008D4472"/>
    <w:rsid w:val="008D470E"/>
    <w:rsid w:val="008D600E"/>
    <w:rsid w:val="008D61B1"/>
    <w:rsid w:val="008D6667"/>
    <w:rsid w:val="008D6DB4"/>
    <w:rsid w:val="008D78C5"/>
    <w:rsid w:val="008D78C6"/>
    <w:rsid w:val="008D79D7"/>
    <w:rsid w:val="008D7B94"/>
    <w:rsid w:val="008E0C5E"/>
    <w:rsid w:val="008E118B"/>
    <w:rsid w:val="008E1213"/>
    <w:rsid w:val="008E135D"/>
    <w:rsid w:val="008E1B23"/>
    <w:rsid w:val="008E1ECF"/>
    <w:rsid w:val="008E343A"/>
    <w:rsid w:val="008E42D7"/>
    <w:rsid w:val="008E4725"/>
    <w:rsid w:val="008E4DEC"/>
    <w:rsid w:val="008E578C"/>
    <w:rsid w:val="008E6074"/>
    <w:rsid w:val="008E65A1"/>
    <w:rsid w:val="008E6787"/>
    <w:rsid w:val="008E6979"/>
    <w:rsid w:val="008E704A"/>
    <w:rsid w:val="008E710A"/>
    <w:rsid w:val="008E7115"/>
    <w:rsid w:val="008E7C7A"/>
    <w:rsid w:val="008F0197"/>
    <w:rsid w:val="008F061F"/>
    <w:rsid w:val="008F1310"/>
    <w:rsid w:val="008F16A6"/>
    <w:rsid w:val="008F2015"/>
    <w:rsid w:val="008F236B"/>
    <w:rsid w:val="008F35E8"/>
    <w:rsid w:val="008F3FAC"/>
    <w:rsid w:val="008F4BB1"/>
    <w:rsid w:val="008F4D5D"/>
    <w:rsid w:val="008F5170"/>
    <w:rsid w:val="008F534D"/>
    <w:rsid w:val="008F5432"/>
    <w:rsid w:val="008F5797"/>
    <w:rsid w:val="008F5EF6"/>
    <w:rsid w:val="008F5FEB"/>
    <w:rsid w:val="008F63AF"/>
    <w:rsid w:val="008F64E1"/>
    <w:rsid w:val="008F6777"/>
    <w:rsid w:val="008F68D3"/>
    <w:rsid w:val="008F69CA"/>
    <w:rsid w:val="008F6C26"/>
    <w:rsid w:val="008F6E26"/>
    <w:rsid w:val="008F77FF"/>
    <w:rsid w:val="008F7974"/>
    <w:rsid w:val="008F7BEB"/>
    <w:rsid w:val="008F7C59"/>
    <w:rsid w:val="00900138"/>
    <w:rsid w:val="00900447"/>
    <w:rsid w:val="009010B2"/>
    <w:rsid w:val="009016C8"/>
    <w:rsid w:val="00901FBE"/>
    <w:rsid w:val="009020BE"/>
    <w:rsid w:val="00902744"/>
    <w:rsid w:val="00903077"/>
    <w:rsid w:val="0090327A"/>
    <w:rsid w:val="009035A1"/>
    <w:rsid w:val="009036E4"/>
    <w:rsid w:val="00903D0C"/>
    <w:rsid w:val="00904715"/>
    <w:rsid w:val="00904A6E"/>
    <w:rsid w:val="00904CC5"/>
    <w:rsid w:val="0090500B"/>
    <w:rsid w:val="0090543A"/>
    <w:rsid w:val="00906801"/>
    <w:rsid w:val="00906943"/>
    <w:rsid w:val="00906CBC"/>
    <w:rsid w:val="00906F71"/>
    <w:rsid w:val="00907076"/>
    <w:rsid w:val="00907369"/>
    <w:rsid w:val="009073E9"/>
    <w:rsid w:val="0090766F"/>
    <w:rsid w:val="00907714"/>
    <w:rsid w:val="00910336"/>
    <w:rsid w:val="009103B5"/>
    <w:rsid w:val="00910745"/>
    <w:rsid w:val="00911C04"/>
    <w:rsid w:val="0091234D"/>
    <w:rsid w:val="00912A2C"/>
    <w:rsid w:val="00912A66"/>
    <w:rsid w:val="009136B2"/>
    <w:rsid w:val="00913A2C"/>
    <w:rsid w:val="00913B55"/>
    <w:rsid w:val="0091434F"/>
    <w:rsid w:val="0091486D"/>
    <w:rsid w:val="00915720"/>
    <w:rsid w:val="00915C03"/>
    <w:rsid w:val="009166D1"/>
    <w:rsid w:val="00916A03"/>
    <w:rsid w:val="00916DB2"/>
    <w:rsid w:val="00916EC7"/>
    <w:rsid w:val="00916F35"/>
    <w:rsid w:val="0091705A"/>
    <w:rsid w:val="00917554"/>
    <w:rsid w:val="00917693"/>
    <w:rsid w:val="00917829"/>
    <w:rsid w:val="00917892"/>
    <w:rsid w:val="0092031F"/>
    <w:rsid w:val="009204A1"/>
    <w:rsid w:val="00920BEA"/>
    <w:rsid w:val="009212E6"/>
    <w:rsid w:val="009213EC"/>
    <w:rsid w:val="00921402"/>
    <w:rsid w:val="009217A3"/>
    <w:rsid w:val="00921C66"/>
    <w:rsid w:val="00922ECA"/>
    <w:rsid w:val="00923329"/>
    <w:rsid w:val="0092376B"/>
    <w:rsid w:val="00923BE3"/>
    <w:rsid w:val="00923C44"/>
    <w:rsid w:val="00924428"/>
    <w:rsid w:val="00924E60"/>
    <w:rsid w:val="009250C6"/>
    <w:rsid w:val="00925279"/>
    <w:rsid w:val="00925E90"/>
    <w:rsid w:val="00926700"/>
    <w:rsid w:val="009267B0"/>
    <w:rsid w:val="00926A71"/>
    <w:rsid w:val="00926F8E"/>
    <w:rsid w:val="00927491"/>
    <w:rsid w:val="009278EF"/>
    <w:rsid w:val="00927D4B"/>
    <w:rsid w:val="00930113"/>
    <w:rsid w:val="00930659"/>
    <w:rsid w:val="00931530"/>
    <w:rsid w:val="00931762"/>
    <w:rsid w:val="00931A93"/>
    <w:rsid w:val="0093221A"/>
    <w:rsid w:val="009326A2"/>
    <w:rsid w:val="0093354B"/>
    <w:rsid w:val="009335E4"/>
    <w:rsid w:val="009337C6"/>
    <w:rsid w:val="009337D9"/>
    <w:rsid w:val="00933BC5"/>
    <w:rsid w:val="00933CB9"/>
    <w:rsid w:val="00934163"/>
    <w:rsid w:val="0093468C"/>
    <w:rsid w:val="009346E9"/>
    <w:rsid w:val="00934956"/>
    <w:rsid w:val="00935106"/>
    <w:rsid w:val="00935717"/>
    <w:rsid w:val="00937782"/>
    <w:rsid w:val="009407C6"/>
    <w:rsid w:val="00940832"/>
    <w:rsid w:val="0094121B"/>
    <w:rsid w:val="0094147F"/>
    <w:rsid w:val="009415C6"/>
    <w:rsid w:val="009416EB"/>
    <w:rsid w:val="00941965"/>
    <w:rsid w:val="00941A30"/>
    <w:rsid w:val="00941E65"/>
    <w:rsid w:val="00941F80"/>
    <w:rsid w:val="00942478"/>
    <w:rsid w:val="00942910"/>
    <w:rsid w:val="00943761"/>
    <w:rsid w:val="00945D5F"/>
    <w:rsid w:val="00945DED"/>
    <w:rsid w:val="00946274"/>
    <w:rsid w:val="00946B65"/>
    <w:rsid w:val="009503FC"/>
    <w:rsid w:val="00950567"/>
    <w:rsid w:val="00950667"/>
    <w:rsid w:val="0095069E"/>
    <w:rsid w:val="00950A12"/>
    <w:rsid w:val="00950A30"/>
    <w:rsid w:val="00950BC5"/>
    <w:rsid w:val="00950C28"/>
    <w:rsid w:val="00950F0C"/>
    <w:rsid w:val="009512BC"/>
    <w:rsid w:val="0095138D"/>
    <w:rsid w:val="00952197"/>
    <w:rsid w:val="009524C7"/>
    <w:rsid w:val="00952F6F"/>
    <w:rsid w:val="00953514"/>
    <w:rsid w:val="009539EF"/>
    <w:rsid w:val="00954287"/>
    <w:rsid w:val="0095476B"/>
    <w:rsid w:val="00954B6D"/>
    <w:rsid w:val="00954D14"/>
    <w:rsid w:val="0095550E"/>
    <w:rsid w:val="00955C72"/>
    <w:rsid w:val="00956139"/>
    <w:rsid w:val="0095647F"/>
    <w:rsid w:val="0095715A"/>
    <w:rsid w:val="009571DD"/>
    <w:rsid w:val="00957588"/>
    <w:rsid w:val="00957839"/>
    <w:rsid w:val="00957AF7"/>
    <w:rsid w:val="00960008"/>
    <w:rsid w:val="00960530"/>
    <w:rsid w:val="00960AC6"/>
    <w:rsid w:val="0096113F"/>
    <w:rsid w:val="00961543"/>
    <w:rsid w:val="009621EA"/>
    <w:rsid w:val="00962AC4"/>
    <w:rsid w:val="009636D6"/>
    <w:rsid w:val="00963727"/>
    <w:rsid w:val="0096489B"/>
    <w:rsid w:val="00964CB5"/>
    <w:rsid w:val="00964E1E"/>
    <w:rsid w:val="00965354"/>
    <w:rsid w:val="009656DD"/>
    <w:rsid w:val="009656F3"/>
    <w:rsid w:val="009656F5"/>
    <w:rsid w:val="0096640C"/>
    <w:rsid w:val="009669D3"/>
    <w:rsid w:val="009669E5"/>
    <w:rsid w:val="00967A8D"/>
    <w:rsid w:val="009702E7"/>
    <w:rsid w:val="0097051F"/>
    <w:rsid w:val="009710B5"/>
    <w:rsid w:val="00971ACA"/>
    <w:rsid w:val="00971D9B"/>
    <w:rsid w:val="00972369"/>
    <w:rsid w:val="009723D1"/>
    <w:rsid w:val="00972990"/>
    <w:rsid w:val="00972F2F"/>
    <w:rsid w:val="009734F1"/>
    <w:rsid w:val="00973D57"/>
    <w:rsid w:val="00973E9B"/>
    <w:rsid w:val="00973F39"/>
    <w:rsid w:val="009753CC"/>
    <w:rsid w:val="009770CC"/>
    <w:rsid w:val="00977149"/>
    <w:rsid w:val="009772CB"/>
    <w:rsid w:val="0098037D"/>
    <w:rsid w:val="009831D9"/>
    <w:rsid w:val="0098342C"/>
    <w:rsid w:val="00983BA0"/>
    <w:rsid w:val="00983BDE"/>
    <w:rsid w:val="00983F51"/>
    <w:rsid w:val="009844B3"/>
    <w:rsid w:val="00984A1E"/>
    <w:rsid w:val="00984D2A"/>
    <w:rsid w:val="0098511E"/>
    <w:rsid w:val="0098531A"/>
    <w:rsid w:val="00986182"/>
    <w:rsid w:val="00986906"/>
    <w:rsid w:val="00986952"/>
    <w:rsid w:val="009871C5"/>
    <w:rsid w:val="00987BC2"/>
    <w:rsid w:val="00990C47"/>
    <w:rsid w:val="009917C4"/>
    <w:rsid w:val="00991915"/>
    <w:rsid w:val="00992617"/>
    <w:rsid w:val="00992AC1"/>
    <w:rsid w:val="00992FA3"/>
    <w:rsid w:val="00992FAC"/>
    <w:rsid w:val="0099388B"/>
    <w:rsid w:val="00993AD1"/>
    <w:rsid w:val="00993B73"/>
    <w:rsid w:val="00993E02"/>
    <w:rsid w:val="00993E96"/>
    <w:rsid w:val="0099417F"/>
    <w:rsid w:val="00994332"/>
    <w:rsid w:val="00994509"/>
    <w:rsid w:val="00994A80"/>
    <w:rsid w:val="009950CC"/>
    <w:rsid w:val="00995504"/>
    <w:rsid w:val="00995A33"/>
    <w:rsid w:val="0099615B"/>
    <w:rsid w:val="00996929"/>
    <w:rsid w:val="00997671"/>
    <w:rsid w:val="00997880"/>
    <w:rsid w:val="009978F1"/>
    <w:rsid w:val="00997DA0"/>
    <w:rsid w:val="00997EE3"/>
    <w:rsid w:val="009A032A"/>
    <w:rsid w:val="009A0442"/>
    <w:rsid w:val="009A213F"/>
    <w:rsid w:val="009A272A"/>
    <w:rsid w:val="009A2A57"/>
    <w:rsid w:val="009A2B88"/>
    <w:rsid w:val="009A349A"/>
    <w:rsid w:val="009A37E8"/>
    <w:rsid w:val="009A3AE9"/>
    <w:rsid w:val="009A3B3D"/>
    <w:rsid w:val="009A45E6"/>
    <w:rsid w:val="009A4CAC"/>
    <w:rsid w:val="009A4D78"/>
    <w:rsid w:val="009A5321"/>
    <w:rsid w:val="009A5B2E"/>
    <w:rsid w:val="009A6C0D"/>
    <w:rsid w:val="009A6EE1"/>
    <w:rsid w:val="009A71B6"/>
    <w:rsid w:val="009A7B3D"/>
    <w:rsid w:val="009A7D56"/>
    <w:rsid w:val="009A7DB9"/>
    <w:rsid w:val="009B0222"/>
    <w:rsid w:val="009B0538"/>
    <w:rsid w:val="009B0B1E"/>
    <w:rsid w:val="009B0C70"/>
    <w:rsid w:val="009B12D8"/>
    <w:rsid w:val="009B139B"/>
    <w:rsid w:val="009B170A"/>
    <w:rsid w:val="009B1B6C"/>
    <w:rsid w:val="009B1F2C"/>
    <w:rsid w:val="009B23BC"/>
    <w:rsid w:val="009B2ADD"/>
    <w:rsid w:val="009B2C07"/>
    <w:rsid w:val="009B33BB"/>
    <w:rsid w:val="009B3425"/>
    <w:rsid w:val="009B3572"/>
    <w:rsid w:val="009B367A"/>
    <w:rsid w:val="009B3A10"/>
    <w:rsid w:val="009B42AE"/>
    <w:rsid w:val="009B4C35"/>
    <w:rsid w:val="009B555A"/>
    <w:rsid w:val="009B626E"/>
    <w:rsid w:val="009B688C"/>
    <w:rsid w:val="009B6B7D"/>
    <w:rsid w:val="009B6BF7"/>
    <w:rsid w:val="009B71FF"/>
    <w:rsid w:val="009B7454"/>
    <w:rsid w:val="009B7DC2"/>
    <w:rsid w:val="009C0D11"/>
    <w:rsid w:val="009C0FF4"/>
    <w:rsid w:val="009C10FD"/>
    <w:rsid w:val="009C1851"/>
    <w:rsid w:val="009C1AB1"/>
    <w:rsid w:val="009C1B93"/>
    <w:rsid w:val="009C1FBA"/>
    <w:rsid w:val="009C2027"/>
    <w:rsid w:val="009C2193"/>
    <w:rsid w:val="009C314A"/>
    <w:rsid w:val="009C3202"/>
    <w:rsid w:val="009C3867"/>
    <w:rsid w:val="009C3A75"/>
    <w:rsid w:val="009C3BE9"/>
    <w:rsid w:val="009C49AD"/>
    <w:rsid w:val="009C5837"/>
    <w:rsid w:val="009C5B0C"/>
    <w:rsid w:val="009C7E0C"/>
    <w:rsid w:val="009D0543"/>
    <w:rsid w:val="009D0545"/>
    <w:rsid w:val="009D0731"/>
    <w:rsid w:val="009D147C"/>
    <w:rsid w:val="009D1710"/>
    <w:rsid w:val="009D1A74"/>
    <w:rsid w:val="009D1C34"/>
    <w:rsid w:val="009D2605"/>
    <w:rsid w:val="009D2965"/>
    <w:rsid w:val="009D2A81"/>
    <w:rsid w:val="009D2F75"/>
    <w:rsid w:val="009D3405"/>
    <w:rsid w:val="009D34A7"/>
    <w:rsid w:val="009D3503"/>
    <w:rsid w:val="009D3506"/>
    <w:rsid w:val="009D3902"/>
    <w:rsid w:val="009D4487"/>
    <w:rsid w:val="009D4759"/>
    <w:rsid w:val="009D5296"/>
    <w:rsid w:val="009D52A3"/>
    <w:rsid w:val="009D592C"/>
    <w:rsid w:val="009D5C64"/>
    <w:rsid w:val="009D6138"/>
    <w:rsid w:val="009D6D50"/>
    <w:rsid w:val="009D6E33"/>
    <w:rsid w:val="009D7152"/>
    <w:rsid w:val="009D794B"/>
    <w:rsid w:val="009D7A63"/>
    <w:rsid w:val="009E04CD"/>
    <w:rsid w:val="009E09A6"/>
    <w:rsid w:val="009E0A9C"/>
    <w:rsid w:val="009E23A9"/>
    <w:rsid w:val="009E297B"/>
    <w:rsid w:val="009E30FB"/>
    <w:rsid w:val="009E361F"/>
    <w:rsid w:val="009E3EE1"/>
    <w:rsid w:val="009E41AE"/>
    <w:rsid w:val="009E43AD"/>
    <w:rsid w:val="009E475E"/>
    <w:rsid w:val="009E47F1"/>
    <w:rsid w:val="009E4A53"/>
    <w:rsid w:val="009E50D2"/>
    <w:rsid w:val="009E5246"/>
    <w:rsid w:val="009E56B4"/>
    <w:rsid w:val="009E578C"/>
    <w:rsid w:val="009E5A40"/>
    <w:rsid w:val="009E5F2C"/>
    <w:rsid w:val="009E60A0"/>
    <w:rsid w:val="009E6C9E"/>
    <w:rsid w:val="009E7670"/>
    <w:rsid w:val="009E7B5A"/>
    <w:rsid w:val="009F0626"/>
    <w:rsid w:val="009F064F"/>
    <w:rsid w:val="009F0690"/>
    <w:rsid w:val="009F1FD5"/>
    <w:rsid w:val="009F2102"/>
    <w:rsid w:val="009F253B"/>
    <w:rsid w:val="009F2E4D"/>
    <w:rsid w:val="009F355F"/>
    <w:rsid w:val="009F3BB5"/>
    <w:rsid w:val="009F3EAC"/>
    <w:rsid w:val="009F429F"/>
    <w:rsid w:val="009F4594"/>
    <w:rsid w:val="009F461E"/>
    <w:rsid w:val="009F50F7"/>
    <w:rsid w:val="009F5528"/>
    <w:rsid w:val="009F57B6"/>
    <w:rsid w:val="009F5C3A"/>
    <w:rsid w:val="009F6170"/>
    <w:rsid w:val="009F61CB"/>
    <w:rsid w:val="009F6349"/>
    <w:rsid w:val="009F63E6"/>
    <w:rsid w:val="009F6A06"/>
    <w:rsid w:val="009F707E"/>
    <w:rsid w:val="009F7B36"/>
    <w:rsid w:val="00A020CB"/>
    <w:rsid w:val="00A0218D"/>
    <w:rsid w:val="00A023E7"/>
    <w:rsid w:val="00A0247F"/>
    <w:rsid w:val="00A02536"/>
    <w:rsid w:val="00A030CF"/>
    <w:rsid w:val="00A031F9"/>
    <w:rsid w:val="00A03CCB"/>
    <w:rsid w:val="00A040B2"/>
    <w:rsid w:val="00A0457D"/>
    <w:rsid w:val="00A048B2"/>
    <w:rsid w:val="00A05B87"/>
    <w:rsid w:val="00A05E93"/>
    <w:rsid w:val="00A06004"/>
    <w:rsid w:val="00A0636D"/>
    <w:rsid w:val="00A0679F"/>
    <w:rsid w:val="00A0689D"/>
    <w:rsid w:val="00A06B01"/>
    <w:rsid w:val="00A06C48"/>
    <w:rsid w:val="00A0758E"/>
    <w:rsid w:val="00A0799F"/>
    <w:rsid w:val="00A07D67"/>
    <w:rsid w:val="00A100B2"/>
    <w:rsid w:val="00A1074B"/>
    <w:rsid w:val="00A10915"/>
    <w:rsid w:val="00A10BBF"/>
    <w:rsid w:val="00A11059"/>
    <w:rsid w:val="00A11117"/>
    <w:rsid w:val="00A121C2"/>
    <w:rsid w:val="00A12DD7"/>
    <w:rsid w:val="00A1345D"/>
    <w:rsid w:val="00A13C2E"/>
    <w:rsid w:val="00A13FF7"/>
    <w:rsid w:val="00A140B5"/>
    <w:rsid w:val="00A1440D"/>
    <w:rsid w:val="00A14C59"/>
    <w:rsid w:val="00A14E03"/>
    <w:rsid w:val="00A150E3"/>
    <w:rsid w:val="00A152B5"/>
    <w:rsid w:val="00A15747"/>
    <w:rsid w:val="00A15E5D"/>
    <w:rsid w:val="00A16071"/>
    <w:rsid w:val="00A169ED"/>
    <w:rsid w:val="00A16A04"/>
    <w:rsid w:val="00A17400"/>
    <w:rsid w:val="00A1753E"/>
    <w:rsid w:val="00A17CAF"/>
    <w:rsid w:val="00A17E22"/>
    <w:rsid w:val="00A20462"/>
    <w:rsid w:val="00A2073F"/>
    <w:rsid w:val="00A2135E"/>
    <w:rsid w:val="00A213F8"/>
    <w:rsid w:val="00A214D5"/>
    <w:rsid w:val="00A219B6"/>
    <w:rsid w:val="00A21B65"/>
    <w:rsid w:val="00A220C8"/>
    <w:rsid w:val="00A22C0C"/>
    <w:rsid w:val="00A231A3"/>
    <w:rsid w:val="00A231F4"/>
    <w:rsid w:val="00A24745"/>
    <w:rsid w:val="00A249A9"/>
    <w:rsid w:val="00A251E3"/>
    <w:rsid w:val="00A2537B"/>
    <w:rsid w:val="00A2563C"/>
    <w:rsid w:val="00A25DEB"/>
    <w:rsid w:val="00A262DD"/>
    <w:rsid w:val="00A2637E"/>
    <w:rsid w:val="00A27026"/>
    <w:rsid w:val="00A276EA"/>
    <w:rsid w:val="00A301BD"/>
    <w:rsid w:val="00A30B06"/>
    <w:rsid w:val="00A31165"/>
    <w:rsid w:val="00A317C6"/>
    <w:rsid w:val="00A319C7"/>
    <w:rsid w:val="00A324D6"/>
    <w:rsid w:val="00A32A58"/>
    <w:rsid w:val="00A336FB"/>
    <w:rsid w:val="00A34725"/>
    <w:rsid w:val="00A34D8A"/>
    <w:rsid w:val="00A353C9"/>
    <w:rsid w:val="00A366DA"/>
    <w:rsid w:val="00A36817"/>
    <w:rsid w:val="00A36F8D"/>
    <w:rsid w:val="00A374E0"/>
    <w:rsid w:val="00A374E5"/>
    <w:rsid w:val="00A37A82"/>
    <w:rsid w:val="00A37E3C"/>
    <w:rsid w:val="00A4079C"/>
    <w:rsid w:val="00A40A72"/>
    <w:rsid w:val="00A40D28"/>
    <w:rsid w:val="00A40E7C"/>
    <w:rsid w:val="00A426BC"/>
    <w:rsid w:val="00A427D1"/>
    <w:rsid w:val="00A4296F"/>
    <w:rsid w:val="00A43C6A"/>
    <w:rsid w:val="00A43FEB"/>
    <w:rsid w:val="00A441E8"/>
    <w:rsid w:val="00A4454C"/>
    <w:rsid w:val="00A453A9"/>
    <w:rsid w:val="00A453FA"/>
    <w:rsid w:val="00A459E6"/>
    <w:rsid w:val="00A45C3D"/>
    <w:rsid w:val="00A45EE3"/>
    <w:rsid w:val="00A4625B"/>
    <w:rsid w:val="00A47165"/>
    <w:rsid w:val="00A47A5D"/>
    <w:rsid w:val="00A50555"/>
    <w:rsid w:val="00A51CE5"/>
    <w:rsid w:val="00A521A6"/>
    <w:rsid w:val="00A531A3"/>
    <w:rsid w:val="00A53A89"/>
    <w:rsid w:val="00A54047"/>
    <w:rsid w:val="00A545A6"/>
    <w:rsid w:val="00A54738"/>
    <w:rsid w:val="00A5557E"/>
    <w:rsid w:val="00A557F4"/>
    <w:rsid w:val="00A55922"/>
    <w:rsid w:val="00A55C2E"/>
    <w:rsid w:val="00A55F93"/>
    <w:rsid w:val="00A56458"/>
    <w:rsid w:val="00A56D5B"/>
    <w:rsid w:val="00A57D11"/>
    <w:rsid w:val="00A606F1"/>
    <w:rsid w:val="00A61082"/>
    <w:rsid w:val="00A612A8"/>
    <w:rsid w:val="00A61660"/>
    <w:rsid w:val="00A61B47"/>
    <w:rsid w:val="00A62045"/>
    <w:rsid w:val="00A62418"/>
    <w:rsid w:val="00A62524"/>
    <w:rsid w:val="00A62D2B"/>
    <w:rsid w:val="00A62E17"/>
    <w:rsid w:val="00A631F9"/>
    <w:rsid w:val="00A64A1B"/>
    <w:rsid w:val="00A64B5C"/>
    <w:rsid w:val="00A64BC0"/>
    <w:rsid w:val="00A64BCF"/>
    <w:rsid w:val="00A64E36"/>
    <w:rsid w:val="00A64E9D"/>
    <w:rsid w:val="00A65E3F"/>
    <w:rsid w:val="00A671D4"/>
    <w:rsid w:val="00A67894"/>
    <w:rsid w:val="00A6791F"/>
    <w:rsid w:val="00A67CFD"/>
    <w:rsid w:val="00A70A47"/>
    <w:rsid w:val="00A716AA"/>
    <w:rsid w:val="00A71C60"/>
    <w:rsid w:val="00A72173"/>
    <w:rsid w:val="00A7251C"/>
    <w:rsid w:val="00A737B5"/>
    <w:rsid w:val="00A738EF"/>
    <w:rsid w:val="00A7471F"/>
    <w:rsid w:val="00A74A51"/>
    <w:rsid w:val="00A7512A"/>
    <w:rsid w:val="00A75D2D"/>
    <w:rsid w:val="00A77ACC"/>
    <w:rsid w:val="00A8072B"/>
    <w:rsid w:val="00A8083E"/>
    <w:rsid w:val="00A81286"/>
    <w:rsid w:val="00A816FF"/>
    <w:rsid w:val="00A81E98"/>
    <w:rsid w:val="00A82065"/>
    <w:rsid w:val="00A8245A"/>
    <w:rsid w:val="00A82740"/>
    <w:rsid w:val="00A827CF"/>
    <w:rsid w:val="00A82D09"/>
    <w:rsid w:val="00A82D43"/>
    <w:rsid w:val="00A83724"/>
    <w:rsid w:val="00A837D3"/>
    <w:rsid w:val="00A83832"/>
    <w:rsid w:val="00A841F3"/>
    <w:rsid w:val="00A84252"/>
    <w:rsid w:val="00A85278"/>
    <w:rsid w:val="00A85528"/>
    <w:rsid w:val="00A85A48"/>
    <w:rsid w:val="00A86C30"/>
    <w:rsid w:val="00A86DF8"/>
    <w:rsid w:val="00A875E9"/>
    <w:rsid w:val="00A87B24"/>
    <w:rsid w:val="00A87EB8"/>
    <w:rsid w:val="00A90193"/>
    <w:rsid w:val="00A902DA"/>
    <w:rsid w:val="00A90737"/>
    <w:rsid w:val="00A90EE3"/>
    <w:rsid w:val="00A910E0"/>
    <w:rsid w:val="00A913C4"/>
    <w:rsid w:val="00A91AFA"/>
    <w:rsid w:val="00A920B8"/>
    <w:rsid w:val="00A921B5"/>
    <w:rsid w:val="00A92572"/>
    <w:rsid w:val="00A92A5F"/>
    <w:rsid w:val="00A92FB4"/>
    <w:rsid w:val="00A93221"/>
    <w:rsid w:val="00A93586"/>
    <w:rsid w:val="00A937F1"/>
    <w:rsid w:val="00A9449A"/>
    <w:rsid w:val="00A95387"/>
    <w:rsid w:val="00A9557A"/>
    <w:rsid w:val="00A961BE"/>
    <w:rsid w:val="00A96EBD"/>
    <w:rsid w:val="00A9709E"/>
    <w:rsid w:val="00A97523"/>
    <w:rsid w:val="00A97793"/>
    <w:rsid w:val="00AA0529"/>
    <w:rsid w:val="00AA07C0"/>
    <w:rsid w:val="00AA0BCC"/>
    <w:rsid w:val="00AA1520"/>
    <w:rsid w:val="00AA1AAF"/>
    <w:rsid w:val="00AA1CC9"/>
    <w:rsid w:val="00AA1FC9"/>
    <w:rsid w:val="00AA20F0"/>
    <w:rsid w:val="00AA233C"/>
    <w:rsid w:val="00AA274B"/>
    <w:rsid w:val="00AA2C95"/>
    <w:rsid w:val="00AA2EB0"/>
    <w:rsid w:val="00AA31F9"/>
    <w:rsid w:val="00AA3270"/>
    <w:rsid w:val="00AA3E16"/>
    <w:rsid w:val="00AA47D7"/>
    <w:rsid w:val="00AA50D1"/>
    <w:rsid w:val="00AA51B1"/>
    <w:rsid w:val="00AA5633"/>
    <w:rsid w:val="00AA592B"/>
    <w:rsid w:val="00AA5B1D"/>
    <w:rsid w:val="00AA5C26"/>
    <w:rsid w:val="00AA60AA"/>
    <w:rsid w:val="00AA6179"/>
    <w:rsid w:val="00AA6577"/>
    <w:rsid w:val="00AA726D"/>
    <w:rsid w:val="00AA73AD"/>
    <w:rsid w:val="00AA772A"/>
    <w:rsid w:val="00AA7BAE"/>
    <w:rsid w:val="00AA7F32"/>
    <w:rsid w:val="00AB04A1"/>
    <w:rsid w:val="00AB0682"/>
    <w:rsid w:val="00AB1799"/>
    <w:rsid w:val="00AB193D"/>
    <w:rsid w:val="00AB2573"/>
    <w:rsid w:val="00AB417F"/>
    <w:rsid w:val="00AB4896"/>
    <w:rsid w:val="00AB4D04"/>
    <w:rsid w:val="00AB4E27"/>
    <w:rsid w:val="00AB4FA0"/>
    <w:rsid w:val="00AB5F02"/>
    <w:rsid w:val="00AB69FC"/>
    <w:rsid w:val="00AB6A72"/>
    <w:rsid w:val="00AB77F9"/>
    <w:rsid w:val="00AB7BA6"/>
    <w:rsid w:val="00AB7BE1"/>
    <w:rsid w:val="00AB7D1B"/>
    <w:rsid w:val="00AC03EC"/>
    <w:rsid w:val="00AC0580"/>
    <w:rsid w:val="00AC077A"/>
    <w:rsid w:val="00AC1696"/>
    <w:rsid w:val="00AC1AE1"/>
    <w:rsid w:val="00AC1BEC"/>
    <w:rsid w:val="00AC29D9"/>
    <w:rsid w:val="00AC3B8D"/>
    <w:rsid w:val="00AC47A6"/>
    <w:rsid w:val="00AC486B"/>
    <w:rsid w:val="00AC4C84"/>
    <w:rsid w:val="00AC4F53"/>
    <w:rsid w:val="00AC55C2"/>
    <w:rsid w:val="00AC6B03"/>
    <w:rsid w:val="00AC78DE"/>
    <w:rsid w:val="00AD03A5"/>
    <w:rsid w:val="00AD07B4"/>
    <w:rsid w:val="00AD0835"/>
    <w:rsid w:val="00AD0987"/>
    <w:rsid w:val="00AD0A76"/>
    <w:rsid w:val="00AD12B1"/>
    <w:rsid w:val="00AD1366"/>
    <w:rsid w:val="00AD1922"/>
    <w:rsid w:val="00AD1C80"/>
    <w:rsid w:val="00AD2227"/>
    <w:rsid w:val="00AD2706"/>
    <w:rsid w:val="00AD27CB"/>
    <w:rsid w:val="00AD2B07"/>
    <w:rsid w:val="00AD3C7C"/>
    <w:rsid w:val="00AD3F6D"/>
    <w:rsid w:val="00AD4054"/>
    <w:rsid w:val="00AD49B0"/>
    <w:rsid w:val="00AD61ED"/>
    <w:rsid w:val="00AD69AB"/>
    <w:rsid w:val="00AD6B1F"/>
    <w:rsid w:val="00AD6ED9"/>
    <w:rsid w:val="00AD71DF"/>
    <w:rsid w:val="00AD7FD2"/>
    <w:rsid w:val="00AE041D"/>
    <w:rsid w:val="00AE0E90"/>
    <w:rsid w:val="00AE0F94"/>
    <w:rsid w:val="00AE1EDD"/>
    <w:rsid w:val="00AE30A4"/>
    <w:rsid w:val="00AE4804"/>
    <w:rsid w:val="00AE4842"/>
    <w:rsid w:val="00AE4A70"/>
    <w:rsid w:val="00AE4C1D"/>
    <w:rsid w:val="00AE4D82"/>
    <w:rsid w:val="00AE5510"/>
    <w:rsid w:val="00AE5832"/>
    <w:rsid w:val="00AE5C4B"/>
    <w:rsid w:val="00AE5F26"/>
    <w:rsid w:val="00AE714D"/>
    <w:rsid w:val="00AF00AB"/>
    <w:rsid w:val="00AF00FE"/>
    <w:rsid w:val="00AF0942"/>
    <w:rsid w:val="00AF0AE0"/>
    <w:rsid w:val="00AF0FC8"/>
    <w:rsid w:val="00AF121F"/>
    <w:rsid w:val="00AF12F5"/>
    <w:rsid w:val="00AF1716"/>
    <w:rsid w:val="00AF1EC8"/>
    <w:rsid w:val="00AF1FF3"/>
    <w:rsid w:val="00AF24BD"/>
    <w:rsid w:val="00AF28CB"/>
    <w:rsid w:val="00AF2D21"/>
    <w:rsid w:val="00AF2D94"/>
    <w:rsid w:val="00AF4073"/>
    <w:rsid w:val="00AF4335"/>
    <w:rsid w:val="00AF495E"/>
    <w:rsid w:val="00AF4EA9"/>
    <w:rsid w:val="00AF53B0"/>
    <w:rsid w:val="00AF555F"/>
    <w:rsid w:val="00AF55D6"/>
    <w:rsid w:val="00AF5AD7"/>
    <w:rsid w:val="00AF6073"/>
    <w:rsid w:val="00AF6D9B"/>
    <w:rsid w:val="00AF6F3D"/>
    <w:rsid w:val="00AF7758"/>
    <w:rsid w:val="00B0038C"/>
    <w:rsid w:val="00B00C8D"/>
    <w:rsid w:val="00B01254"/>
    <w:rsid w:val="00B01AE5"/>
    <w:rsid w:val="00B027F6"/>
    <w:rsid w:val="00B031DC"/>
    <w:rsid w:val="00B03A48"/>
    <w:rsid w:val="00B03DC7"/>
    <w:rsid w:val="00B041BB"/>
    <w:rsid w:val="00B04444"/>
    <w:rsid w:val="00B04651"/>
    <w:rsid w:val="00B04857"/>
    <w:rsid w:val="00B0485B"/>
    <w:rsid w:val="00B053E4"/>
    <w:rsid w:val="00B058D5"/>
    <w:rsid w:val="00B05E5D"/>
    <w:rsid w:val="00B05ECD"/>
    <w:rsid w:val="00B06849"/>
    <w:rsid w:val="00B06C1C"/>
    <w:rsid w:val="00B06EFF"/>
    <w:rsid w:val="00B07404"/>
    <w:rsid w:val="00B07715"/>
    <w:rsid w:val="00B077C8"/>
    <w:rsid w:val="00B10301"/>
    <w:rsid w:val="00B109AB"/>
    <w:rsid w:val="00B10B3E"/>
    <w:rsid w:val="00B11058"/>
    <w:rsid w:val="00B1118B"/>
    <w:rsid w:val="00B1207C"/>
    <w:rsid w:val="00B12136"/>
    <w:rsid w:val="00B12207"/>
    <w:rsid w:val="00B12847"/>
    <w:rsid w:val="00B12C89"/>
    <w:rsid w:val="00B12FEB"/>
    <w:rsid w:val="00B1373B"/>
    <w:rsid w:val="00B13B5F"/>
    <w:rsid w:val="00B13B9B"/>
    <w:rsid w:val="00B13FEE"/>
    <w:rsid w:val="00B15731"/>
    <w:rsid w:val="00B159ED"/>
    <w:rsid w:val="00B15A9A"/>
    <w:rsid w:val="00B160A5"/>
    <w:rsid w:val="00B1627A"/>
    <w:rsid w:val="00B163DC"/>
    <w:rsid w:val="00B1703F"/>
    <w:rsid w:val="00B176BC"/>
    <w:rsid w:val="00B17E1B"/>
    <w:rsid w:val="00B20691"/>
    <w:rsid w:val="00B207F8"/>
    <w:rsid w:val="00B2162F"/>
    <w:rsid w:val="00B21663"/>
    <w:rsid w:val="00B219A6"/>
    <w:rsid w:val="00B22182"/>
    <w:rsid w:val="00B22197"/>
    <w:rsid w:val="00B22226"/>
    <w:rsid w:val="00B2239C"/>
    <w:rsid w:val="00B225C7"/>
    <w:rsid w:val="00B2271E"/>
    <w:rsid w:val="00B2298B"/>
    <w:rsid w:val="00B22B13"/>
    <w:rsid w:val="00B24226"/>
    <w:rsid w:val="00B24FE5"/>
    <w:rsid w:val="00B250A5"/>
    <w:rsid w:val="00B25777"/>
    <w:rsid w:val="00B2583D"/>
    <w:rsid w:val="00B25EAF"/>
    <w:rsid w:val="00B2627C"/>
    <w:rsid w:val="00B268FB"/>
    <w:rsid w:val="00B26B8C"/>
    <w:rsid w:val="00B27E58"/>
    <w:rsid w:val="00B30329"/>
    <w:rsid w:val="00B314AD"/>
    <w:rsid w:val="00B31895"/>
    <w:rsid w:val="00B31994"/>
    <w:rsid w:val="00B31CD7"/>
    <w:rsid w:val="00B322F9"/>
    <w:rsid w:val="00B32BC4"/>
    <w:rsid w:val="00B32EC8"/>
    <w:rsid w:val="00B33265"/>
    <w:rsid w:val="00B338CB"/>
    <w:rsid w:val="00B34D1A"/>
    <w:rsid w:val="00B34D4F"/>
    <w:rsid w:val="00B34F9A"/>
    <w:rsid w:val="00B35EFB"/>
    <w:rsid w:val="00B36339"/>
    <w:rsid w:val="00B363F1"/>
    <w:rsid w:val="00B3680F"/>
    <w:rsid w:val="00B3681D"/>
    <w:rsid w:val="00B36A05"/>
    <w:rsid w:val="00B36C51"/>
    <w:rsid w:val="00B378BB"/>
    <w:rsid w:val="00B401B3"/>
    <w:rsid w:val="00B415C0"/>
    <w:rsid w:val="00B41733"/>
    <w:rsid w:val="00B42387"/>
    <w:rsid w:val="00B4283E"/>
    <w:rsid w:val="00B44AEC"/>
    <w:rsid w:val="00B4519A"/>
    <w:rsid w:val="00B451D4"/>
    <w:rsid w:val="00B45CCD"/>
    <w:rsid w:val="00B469BD"/>
    <w:rsid w:val="00B4729D"/>
    <w:rsid w:val="00B475DE"/>
    <w:rsid w:val="00B477F7"/>
    <w:rsid w:val="00B4791B"/>
    <w:rsid w:val="00B47C6E"/>
    <w:rsid w:val="00B50285"/>
    <w:rsid w:val="00B50860"/>
    <w:rsid w:val="00B50F0E"/>
    <w:rsid w:val="00B51025"/>
    <w:rsid w:val="00B511CA"/>
    <w:rsid w:val="00B51299"/>
    <w:rsid w:val="00B5162F"/>
    <w:rsid w:val="00B51937"/>
    <w:rsid w:val="00B51948"/>
    <w:rsid w:val="00B52D44"/>
    <w:rsid w:val="00B52FF9"/>
    <w:rsid w:val="00B5308E"/>
    <w:rsid w:val="00B538DA"/>
    <w:rsid w:val="00B53F6D"/>
    <w:rsid w:val="00B53FEC"/>
    <w:rsid w:val="00B5461A"/>
    <w:rsid w:val="00B54672"/>
    <w:rsid w:val="00B54771"/>
    <w:rsid w:val="00B54BD4"/>
    <w:rsid w:val="00B5515B"/>
    <w:rsid w:val="00B55668"/>
    <w:rsid w:val="00B560E5"/>
    <w:rsid w:val="00B5705F"/>
    <w:rsid w:val="00B5707B"/>
    <w:rsid w:val="00B60021"/>
    <w:rsid w:val="00B60148"/>
    <w:rsid w:val="00B603E7"/>
    <w:rsid w:val="00B6113A"/>
    <w:rsid w:val="00B63650"/>
    <w:rsid w:val="00B640DE"/>
    <w:rsid w:val="00B64EB1"/>
    <w:rsid w:val="00B65097"/>
    <w:rsid w:val="00B65AE8"/>
    <w:rsid w:val="00B65BFE"/>
    <w:rsid w:val="00B6636B"/>
    <w:rsid w:val="00B66A65"/>
    <w:rsid w:val="00B66B38"/>
    <w:rsid w:val="00B66B3E"/>
    <w:rsid w:val="00B66B82"/>
    <w:rsid w:val="00B66D6C"/>
    <w:rsid w:val="00B66E69"/>
    <w:rsid w:val="00B67612"/>
    <w:rsid w:val="00B679D3"/>
    <w:rsid w:val="00B70697"/>
    <w:rsid w:val="00B716A9"/>
    <w:rsid w:val="00B71C91"/>
    <w:rsid w:val="00B720F2"/>
    <w:rsid w:val="00B722C2"/>
    <w:rsid w:val="00B72473"/>
    <w:rsid w:val="00B7271C"/>
    <w:rsid w:val="00B72AE0"/>
    <w:rsid w:val="00B72AEA"/>
    <w:rsid w:val="00B736FF"/>
    <w:rsid w:val="00B73AED"/>
    <w:rsid w:val="00B74471"/>
    <w:rsid w:val="00B75344"/>
    <w:rsid w:val="00B753E6"/>
    <w:rsid w:val="00B75C2F"/>
    <w:rsid w:val="00B760E2"/>
    <w:rsid w:val="00B7640C"/>
    <w:rsid w:val="00B76449"/>
    <w:rsid w:val="00B76BD9"/>
    <w:rsid w:val="00B76CEC"/>
    <w:rsid w:val="00B77ABB"/>
    <w:rsid w:val="00B80115"/>
    <w:rsid w:val="00B80898"/>
    <w:rsid w:val="00B80B0B"/>
    <w:rsid w:val="00B80F80"/>
    <w:rsid w:val="00B829B5"/>
    <w:rsid w:val="00B82FC0"/>
    <w:rsid w:val="00B83697"/>
    <w:rsid w:val="00B83777"/>
    <w:rsid w:val="00B83EBD"/>
    <w:rsid w:val="00B84358"/>
    <w:rsid w:val="00B848AD"/>
    <w:rsid w:val="00B84EA6"/>
    <w:rsid w:val="00B84FA7"/>
    <w:rsid w:val="00B854E2"/>
    <w:rsid w:val="00B86A49"/>
    <w:rsid w:val="00B87D73"/>
    <w:rsid w:val="00B87E32"/>
    <w:rsid w:val="00B90693"/>
    <w:rsid w:val="00B91800"/>
    <w:rsid w:val="00B9338E"/>
    <w:rsid w:val="00B933E4"/>
    <w:rsid w:val="00B93E0C"/>
    <w:rsid w:val="00B94445"/>
    <w:rsid w:val="00B9481E"/>
    <w:rsid w:val="00B94860"/>
    <w:rsid w:val="00B94F02"/>
    <w:rsid w:val="00B958A7"/>
    <w:rsid w:val="00B95C54"/>
    <w:rsid w:val="00B95CA4"/>
    <w:rsid w:val="00B95CD1"/>
    <w:rsid w:val="00B9620A"/>
    <w:rsid w:val="00B96557"/>
    <w:rsid w:val="00B965FE"/>
    <w:rsid w:val="00B96A02"/>
    <w:rsid w:val="00B97236"/>
    <w:rsid w:val="00B97E29"/>
    <w:rsid w:val="00BA0512"/>
    <w:rsid w:val="00BA0B15"/>
    <w:rsid w:val="00BA14EB"/>
    <w:rsid w:val="00BA18DA"/>
    <w:rsid w:val="00BA1A8C"/>
    <w:rsid w:val="00BA2853"/>
    <w:rsid w:val="00BA285F"/>
    <w:rsid w:val="00BA2B98"/>
    <w:rsid w:val="00BA34CB"/>
    <w:rsid w:val="00BA3AA0"/>
    <w:rsid w:val="00BA3EF9"/>
    <w:rsid w:val="00BA4906"/>
    <w:rsid w:val="00BA53A3"/>
    <w:rsid w:val="00BA5D53"/>
    <w:rsid w:val="00BA66F8"/>
    <w:rsid w:val="00BA6D51"/>
    <w:rsid w:val="00BA6EEA"/>
    <w:rsid w:val="00BA703A"/>
    <w:rsid w:val="00BA7B9E"/>
    <w:rsid w:val="00BA7D7E"/>
    <w:rsid w:val="00BB093A"/>
    <w:rsid w:val="00BB0EA9"/>
    <w:rsid w:val="00BB12AC"/>
    <w:rsid w:val="00BB203F"/>
    <w:rsid w:val="00BB2112"/>
    <w:rsid w:val="00BB22FB"/>
    <w:rsid w:val="00BB2F16"/>
    <w:rsid w:val="00BB3777"/>
    <w:rsid w:val="00BB3C68"/>
    <w:rsid w:val="00BB50FC"/>
    <w:rsid w:val="00BB520C"/>
    <w:rsid w:val="00BB54DC"/>
    <w:rsid w:val="00BB609D"/>
    <w:rsid w:val="00BB612A"/>
    <w:rsid w:val="00BB6BCF"/>
    <w:rsid w:val="00BB6E27"/>
    <w:rsid w:val="00BB787C"/>
    <w:rsid w:val="00BB78B5"/>
    <w:rsid w:val="00BB7AD9"/>
    <w:rsid w:val="00BB7E08"/>
    <w:rsid w:val="00BC0271"/>
    <w:rsid w:val="00BC06D6"/>
    <w:rsid w:val="00BC0A73"/>
    <w:rsid w:val="00BC0FC9"/>
    <w:rsid w:val="00BC1126"/>
    <w:rsid w:val="00BC15EE"/>
    <w:rsid w:val="00BC1925"/>
    <w:rsid w:val="00BC1C5D"/>
    <w:rsid w:val="00BC1CE9"/>
    <w:rsid w:val="00BC23B2"/>
    <w:rsid w:val="00BC3059"/>
    <w:rsid w:val="00BC35AB"/>
    <w:rsid w:val="00BC35FB"/>
    <w:rsid w:val="00BC39F9"/>
    <w:rsid w:val="00BC49BD"/>
    <w:rsid w:val="00BC4CC5"/>
    <w:rsid w:val="00BC5875"/>
    <w:rsid w:val="00BC5954"/>
    <w:rsid w:val="00BC5E7F"/>
    <w:rsid w:val="00BC5FE5"/>
    <w:rsid w:val="00BC601D"/>
    <w:rsid w:val="00BC6C7B"/>
    <w:rsid w:val="00BC6E1B"/>
    <w:rsid w:val="00BC725D"/>
    <w:rsid w:val="00BC7754"/>
    <w:rsid w:val="00BD005E"/>
    <w:rsid w:val="00BD059F"/>
    <w:rsid w:val="00BD062B"/>
    <w:rsid w:val="00BD12DA"/>
    <w:rsid w:val="00BD20CE"/>
    <w:rsid w:val="00BD2B9E"/>
    <w:rsid w:val="00BD2ECC"/>
    <w:rsid w:val="00BD2F74"/>
    <w:rsid w:val="00BD322B"/>
    <w:rsid w:val="00BD3400"/>
    <w:rsid w:val="00BD3441"/>
    <w:rsid w:val="00BD3679"/>
    <w:rsid w:val="00BD3C14"/>
    <w:rsid w:val="00BD3E97"/>
    <w:rsid w:val="00BD5AA8"/>
    <w:rsid w:val="00BD5DAC"/>
    <w:rsid w:val="00BD614B"/>
    <w:rsid w:val="00BD6788"/>
    <w:rsid w:val="00BD67B9"/>
    <w:rsid w:val="00BD7829"/>
    <w:rsid w:val="00BE07C9"/>
    <w:rsid w:val="00BE0B33"/>
    <w:rsid w:val="00BE0E55"/>
    <w:rsid w:val="00BE2EFA"/>
    <w:rsid w:val="00BE338F"/>
    <w:rsid w:val="00BE4868"/>
    <w:rsid w:val="00BE5B1A"/>
    <w:rsid w:val="00BE6347"/>
    <w:rsid w:val="00BE640F"/>
    <w:rsid w:val="00BE6994"/>
    <w:rsid w:val="00BE6E28"/>
    <w:rsid w:val="00BE785C"/>
    <w:rsid w:val="00BE7951"/>
    <w:rsid w:val="00BF0C5B"/>
    <w:rsid w:val="00BF0D24"/>
    <w:rsid w:val="00BF1565"/>
    <w:rsid w:val="00BF1A36"/>
    <w:rsid w:val="00BF1CE8"/>
    <w:rsid w:val="00BF1E2F"/>
    <w:rsid w:val="00BF2469"/>
    <w:rsid w:val="00BF28EB"/>
    <w:rsid w:val="00BF3170"/>
    <w:rsid w:val="00BF475F"/>
    <w:rsid w:val="00BF548E"/>
    <w:rsid w:val="00BF62F3"/>
    <w:rsid w:val="00BF73BA"/>
    <w:rsid w:val="00BF7631"/>
    <w:rsid w:val="00BF7D86"/>
    <w:rsid w:val="00BF7DB1"/>
    <w:rsid w:val="00C007B9"/>
    <w:rsid w:val="00C0135E"/>
    <w:rsid w:val="00C0171E"/>
    <w:rsid w:val="00C01D88"/>
    <w:rsid w:val="00C023BD"/>
    <w:rsid w:val="00C0282D"/>
    <w:rsid w:val="00C02CBE"/>
    <w:rsid w:val="00C0351E"/>
    <w:rsid w:val="00C03584"/>
    <w:rsid w:val="00C04434"/>
    <w:rsid w:val="00C04986"/>
    <w:rsid w:val="00C05594"/>
    <w:rsid w:val="00C05B6F"/>
    <w:rsid w:val="00C06134"/>
    <w:rsid w:val="00C0648C"/>
    <w:rsid w:val="00C06E21"/>
    <w:rsid w:val="00C07088"/>
    <w:rsid w:val="00C07620"/>
    <w:rsid w:val="00C10160"/>
    <w:rsid w:val="00C106A6"/>
    <w:rsid w:val="00C10723"/>
    <w:rsid w:val="00C107AB"/>
    <w:rsid w:val="00C10BD4"/>
    <w:rsid w:val="00C113E6"/>
    <w:rsid w:val="00C114E7"/>
    <w:rsid w:val="00C11A24"/>
    <w:rsid w:val="00C12379"/>
    <w:rsid w:val="00C124EF"/>
    <w:rsid w:val="00C129CC"/>
    <w:rsid w:val="00C13803"/>
    <w:rsid w:val="00C13D32"/>
    <w:rsid w:val="00C14061"/>
    <w:rsid w:val="00C142A9"/>
    <w:rsid w:val="00C152D5"/>
    <w:rsid w:val="00C1551B"/>
    <w:rsid w:val="00C15CF1"/>
    <w:rsid w:val="00C167DF"/>
    <w:rsid w:val="00C168E0"/>
    <w:rsid w:val="00C16F56"/>
    <w:rsid w:val="00C170A4"/>
    <w:rsid w:val="00C1714E"/>
    <w:rsid w:val="00C1723D"/>
    <w:rsid w:val="00C17686"/>
    <w:rsid w:val="00C179FB"/>
    <w:rsid w:val="00C17C1D"/>
    <w:rsid w:val="00C17F98"/>
    <w:rsid w:val="00C200F3"/>
    <w:rsid w:val="00C20542"/>
    <w:rsid w:val="00C2090F"/>
    <w:rsid w:val="00C209F0"/>
    <w:rsid w:val="00C20EFE"/>
    <w:rsid w:val="00C214C9"/>
    <w:rsid w:val="00C2203B"/>
    <w:rsid w:val="00C22125"/>
    <w:rsid w:val="00C225E1"/>
    <w:rsid w:val="00C22639"/>
    <w:rsid w:val="00C22D81"/>
    <w:rsid w:val="00C22D8A"/>
    <w:rsid w:val="00C23FBF"/>
    <w:rsid w:val="00C24495"/>
    <w:rsid w:val="00C24833"/>
    <w:rsid w:val="00C24D66"/>
    <w:rsid w:val="00C25131"/>
    <w:rsid w:val="00C25FD5"/>
    <w:rsid w:val="00C2655D"/>
    <w:rsid w:val="00C268DE"/>
    <w:rsid w:val="00C26CC9"/>
    <w:rsid w:val="00C26FFA"/>
    <w:rsid w:val="00C2734C"/>
    <w:rsid w:val="00C27940"/>
    <w:rsid w:val="00C27C7E"/>
    <w:rsid w:val="00C312D1"/>
    <w:rsid w:val="00C31359"/>
    <w:rsid w:val="00C323D1"/>
    <w:rsid w:val="00C32BB3"/>
    <w:rsid w:val="00C32D40"/>
    <w:rsid w:val="00C33EFB"/>
    <w:rsid w:val="00C350DE"/>
    <w:rsid w:val="00C351E6"/>
    <w:rsid w:val="00C35E32"/>
    <w:rsid w:val="00C35F2F"/>
    <w:rsid w:val="00C35FC9"/>
    <w:rsid w:val="00C36196"/>
    <w:rsid w:val="00C36AD9"/>
    <w:rsid w:val="00C36C73"/>
    <w:rsid w:val="00C3713F"/>
    <w:rsid w:val="00C4042E"/>
    <w:rsid w:val="00C40BA6"/>
    <w:rsid w:val="00C40D2F"/>
    <w:rsid w:val="00C42576"/>
    <w:rsid w:val="00C425B3"/>
    <w:rsid w:val="00C42FAE"/>
    <w:rsid w:val="00C431EA"/>
    <w:rsid w:val="00C43581"/>
    <w:rsid w:val="00C4370B"/>
    <w:rsid w:val="00C439D0"/>
    <w:rsid w:val="00C43A4B"/>
    <w:rsid w:val="00C44CE2"/>
    <w:rsid w:val="00C44E82"/>
    <w:rsid w:val="00C4516C"/>
    <w:rsid w:val="00C455F9"/>
    <w:rsid w:val="00C45F4F"/>
    <w:rsid w:val="00C4748E"/>
    <w:rsid w:val="00C475EE"/>
    <w:rsid w:val="00C52529"/>
    <w:rsid w:val="00C52D23"/>
    <w:rsid w:val="00C5322D"/>
    <w:rsid w:val="00C541AD"/>
    <w:rsid w:val="00C54ABD"/>
    <w:rsid w:val="00C54D63"/>
    <w:rsid w:val="00C55709"/>
    <w:rsid w:val="00C55810"/>
    <w:rsid w:val="00C5582A"/>
    <w:rsid w:val="00C5603D"/>
    <w:rsid w:val="00C56398"/>
    <w:rsid w:val="00C56F66"/>
    <w:rsid w:val="00C576DE"/>
    <w:rsid w:val="00C57F9D"/>
    <w:rsid w:val="00C607AB"/>
    <w:rsid w:val="00C611EB"/>
    <w:rsid w:val="00C61518"/>
    <w:rsid w:val="00C6181E"/>
    <w:rsid w:val="00C61AF7"/>
    <w:rsid w:val="00C62585"/>
    <w:rsid w:val="00C62F0A"/>
    <w:rsid w:val="00C635BC"/>
    <w:rsid w:val="00C64D49"/>
    <w:rsid w:val="00C65CD8"/>
    <w:rsid w:val="00C6609C"/>
    <w:rsid w:val="00C6619B"/>
    <w:rsid w:val="00C66800"/>
    <w:rsid w:val="00C66ADF"/>
    <w:rsid w:val="00C66BA0"/>
    <w:rsid w:val="00C679CB"/>
    <w:rsid w:val="00C7081F"/>
    <w:rsid w:val="00C70E1F"/>
    <w:rsid w:val="00C71D5A"/>
    <w:rsid w:val="00C71DA1"/>
    <w:rsid w:val="00C7276B"/>
    <w:rsid w:val="00C72825"/>
    <w:rsid w:val="00C72D2B"/>
    <w:rsid w:val="00C73434"/>
    <w:rsid w:val="00C73491"/>
    <w:rsid w:val="00C73A8E"/>
    <w:rsid w:val="00C73B19"/>
    <w:rsid w:val="00C73DD5"/>
    <w:rsid w:val="00C74218"/>
    <w:rsid w:val="00C74D0B"/>
    <w:rsid w:val="00C755F8"/>
    <w:rsid w:val="00C75685"/>
    <w:rsid w:val="00C760DD"/>
    <w:rsid w:val="00C763FC"/>
    <w:rsid w:val="00C765B3"/>
    <w:rsid w:val="00C765F6"/>
    <w:rsid w:val="00C766EF"/>
    <w:rsid w:val="00C76ADA"/>
    <w:rsid w:val="00C76AFF"/>
    <w:rsid w:val="00C76E6D"/>
    <w:rsid w:val="00C77070"/>
    <w:rsid w:val="00C776C2"/>
    <w:rsid w:val="00C80A48"/>
    <w:rsid w:val="00C80DFA"/>
    <w:rsid w:val="00C81CAB"/>
    <w:rsid w:val="00C8207A"/>
    <w:rsid w:val="00C8294F"/>
    <w:rsid w:val="00C82D80"/>
    <w:rsid w:val="00C83211"/>
    <w:rsid w:val="00C834DA"/>
    <w:rsid w:val="00C83E26"/>
    <w:rsid w:val="00C83F89"/>
    <w:rsid w:val="00C843AD"/>
    <w:rsid w:val="00C85094"/>
    <w:rsid w:val="00C85D0C"/>
    <w:rsid w:val="00C86AA2"/>
    <w:rsid w:val="00C86B6B"/>
    <w:rsid w:val="00C86BE6"/>
    <w:rsid w:val="00C87D00"/>
    <w:rsid w:val="00C87F5B"/>
    <w:rsid w:val="00C87FB2"/>
    <w:rsid w:val="00C90383"/>
    <w:rsid w:val="00C9039F"/>
    <w:rsid w:val="00C90949"/>
    <w:rsid w:val="00C90C3A"/>
    <w:rsid w:val="00C91724"/>
    <w:rsid w:val="00C91E5C"/>
    <w:rsid w:val="00C9203D"/>
    <w:rsid w:val="00C92341"/>
    <w:rsid w:val="00C92772"/>
    <w:rsid w:val="00C932D3"/>
    <w:rsid w:val="00C93738"/>
    <w:rsid w:val="00C938A5"/>
    <w:rsid w:val="00C93E62"/>
    <w:rsid w:val="00C93FB3"/>
    <w:rsid w:val="00C94890"/>
    <w:rsid w:val="00C94CAF"/>
    <w:rsid w:val="00C94ED9"/>
    <w:rsid w:val="00C94F98"/>
    <w:rsid w:val="00C950C5"/>
    <w:rsid w:val="00C950D9"/>
    <w:rsid w:val="00C9569B"/>
    <w:rsid w:val="00C957EF"/>
    <w:rsid w:val="00C970F3"/>
    <w:rsid w:val="00C97443"/>
    <w:rsid w:val="00C97C48"/>
    <w:rsid w:val="00CA0013"/>
    <w:rsid w:val="00CA0F5D"/>
    <w:rsid w:val="00CA13A5"/>
    <w:rsid w:val="00CA182F"/>
    <w:rsid w:val="00CA1C25"/>
    <w:rsid w:val="00CA24CB"/>
    <w:rsid w:val="00CA24D7"/>
    <w:rsid w:val="00CA2814"/>
    <w:rsid w:val="00CA2914"/>
    <w:rsid w:val="00CA2AA8"/>
    <w:rsid w:val="00CA2C2D"/>
    <w:rsid w:val="00CA2D08"/>
    <w:rsid w:val="00CA2D42"/>
    <w:rsid w:val="00CA3257"/>
    <w:rsid w:val="00CA369A"/>
    <w:rsid w:val="00CA3C59"/>
    <w:rsid w:val="00CA3CE5"/>
    <w:rsid w:val="00CA3ED2"/>
    <w:rsid w:val="00CA411E"/>
    <w:rsid w:val="00CA44D1"/>
    <w:rsid w:val="00CA5046"/>
    <w:rsid w:val="00CA5865"/>
    <w:rsid w:val="00CA5B73"/>
    <w:rsid w:val="00CA626B"/>
    <w:rsid w:val="00CA7806"/>
    <w:rsid w:val="00CA7DF8"/>
    <w:rsid w:val="00CA7E09"/>
    <w:rsid w:val="00CB0617"/>
    <w:rsid w:val="00CB10BE"/>
    <w:rsid w:val="00CB164D"/>
    <w:rsid w:val="00CB185C"/>
    <w:rsid w:val="00CB2053"/>
    <w:rsid w:val="00CB2099"/>
    <w:rsid w:val="00CB2391"/>
    <w:rsid w:val="00CB2835"/>
    <w:rsid w:val="00CB3574"/>
    <w:rsid w:val="00CB35AF"/>
    <w:rsid w:val="00CB3D81"/>
    <w:rsid w:val="00CB3E58"/>
    <w:rsid w:val="00CB4BD7"/>
    <w:rsid w:val="00CB4E75"/>
    <w:rsid w:val="00CB5702"/>
    <w:rsid w:val="00CB6985"/>
    <w:rsid w:val="00CB6D40"/>
    <w:rsid w:val="00CB73BE"/>
    <w:rsid w:val="00CB7904"/>
    <w:rsid w:val="00CB7A67"/>
    <w:rsid w:val="00CB7DA4"/>
    <w:rsid w:val="00CC00DA"/>
    <w:rsid w:val="00CC0ACA"/>
    <w:rsid w:val="00CC14B8"/>
    <w:rsid w:val="00CC162E"/>
    <w:rsid w:val="00CC196D"/>
    <w:rsid w:val="00CC1BEB"/>
    <w:rsid w:val="00CC1E09"/>
    <w:rsid w:val="00CC20F3"/>
    <w:rsid w:val="00CC2930"/>
    <w:rsid w:val="00CC319A"/>
    <w:rsid w:val="00CC3285"/>
    <w:rsid w:val="00CC3806"/>
    <w:rsid w:val="00CC3D10"/>
    <w:rsid w:val="00CC4251"/>
    <w:rsid w:val="00CC55C4"/>
    <w:rsid w:val="00CC576E"/>
    <w:rsid w:val="00CC5D39"/>
    <w:rsid w:val="00CC688E"/>
    <w:rsid w:val="00CC789F"/>
    <w:rsid w:val="00CC7BEF"/>
    <w:rsid w:val="00CC7FED"/>
    <w:rsid w:val="00CD0A4C"/>
    <w:rsid w:val="00CD0A82"/>
    <w:rsid w:val="00CD210F"/>
    <w:rsid w:val="00CD23E7"/>
    <w:rsid w:val="00CD2937"/>
    <w:rsid w:val="00CD2B8C"/>
    <w:rsid w:val="00CD462E"/>
    <w:rsid w:val="00CD4CE3"/>
    <w:rsid w:val="00CD4DB5"/>
    <w:rsid w:val="00CD5D8B"/>
    <w:rsid w:val="00CD61DF"/>
    <w:rsid w:val="00CD64F2"/>
    <w:rsid w:val="00CD66B2"/>
    <w:rsid w:val="00CD66F4"/>
    <w:rsid w:val="00CE04FA"/>
    <w:rsid w:val="00CE0733"/>
    <w:rsid w:val="00CE07CF"/>
    <w:rsid w:val="00CE0CD7"/>
    <w:rsid w:val="00CE1858"/>
    <w:rsid w:val="00CE1B93"/>
    <w:rsid w:val="00CE1BE7"/>
    <w:rsid w:val="00CE2149"/>
    <w:rsid w:val="00CE24FA"/>
    <w:rsid w:val="00CE401F"/>
    <w:rsid w:val="00CE4580"/>
    <w:rsid w:val="00CE46D4"/>
    <w:rsid w:val="00CE46EF"/>
    <w:rsid w:val="00CE4996"/>
    <w:rsid w:val="00CE5D7F"/>
    <w:rsid w:val="00CE631F"/>
    <w:rsid w:val="00CE6AAA"/>
    <w:rsid w:val="00CE6C41"/>
    <w:rsid w:val="00CE6E78"/>
    <w:rsid w:val="00CE7099"/>
    <w:rsid w:val="00CE718E"/>
    <w:rsid w:val="00CE76DA"/>
    <w:rsid w:val="00CF12C9"/>
    <w:rsid w:val="00CF1B7E"/>
    <w:rsid w:val="00CF1DF6"/>
    <w:rsid w:val="00CF203B"/>
    <w:rsid w:val="00CF20D4"/>
    <w:rsid w:val="00CF28B0"/>
    <w:rsid w:val="00CF2FF4"/>
    <w:rsid w:val="00CF33F6"/>
    <w:rsid w:val="00CF385E"/>
    <w:rsid w:val="00CF3BA8"/>
    <w:rsid w:val="00CF43A4"/>
    <w:rsid w:val="00CF44DF"/>
    <w:rsid w:val="00CF4947"/>
    <w:rsid w:val="00CF5015"/>
    <w:rsid w:val="00CF534B"/>
    <w:rsid w:val="00CF5D04"/>
    <w:rsid w:val="00CF6261"/>
    <w:rsid w:val="00CF6400"/>
    <w:rsid w:val="00CF7E43"/>
    <w:rsid w:val="00D0014E"/>
    <w:rsid w:val="00D00D4E"/>
    <w:rsid w:val="00D0107D"/>
    <w:rsid w:val="00D015F9"/>
    <w:rsid w:val="00D01959"/>
    <w:rsid w:val="00D01EAB"/>
    <w:rsid w:val="00D0204F"/>
    <w:rsid w:val="00D025C1"/>
    <w:rsid w:val="00D03105"/>
    <w:rsid w:val="00D039F9"/>
    <w:rsid w:val="00D04286"/>
    <w:rsid w:val="00D042C3"/>
    <w:rsid w:val="00D050A9"/>
    <w:rsid w:val="00D05AB0"/>
    <w:rsid w:val="00D05BB4"/>
    <w:rsid w:val="00D062FD"/>
    <w:rsid w:val="00D072C4"/>
    <w:rsid w:val="00D103CB"/>
    <w:rsid w:val="00D1060C"/>
    <w:rsid w:val="00D115C0"/>
    <w:rsid w:val="00D119BB"/>
    <w:rsid w:val="00D11D3E"/>
    <w:rsid w:val="00D123D3"/>
    <w:rsid w:val="00D1252E"/>
    <w:rsid w:val="00D12A1B"/>
    <w:rsid w:val="00D136C8"/>
    <w:rsid w:val="00D1436A"/>
    <w:rsid w:val="00D143F3"/>
    <w:rsid w:val="00D14866"/>
    <w:rsid w:val="00D14AEC"/>
    <w:rsid w:val="00D14AFC"/>
    <w:rsid w:val="00D14D24"/>
    <w:rsid w:val="00D14F0C"/>
    <w:rsid w:val="00D1556D"/>
    <w:rsid w:val="00D15794"/>
    <w:rsid w:val="00D15E29"/>
    <w:rsid w:val="00D162CD"/>
    <w:rsid w:val="00D162EA"/>
    <w:rsid w:val="00D166F8"/>
    <w:rsid w:val="00D16886"/>
    <w:rsid w:val="00D1694C"/>
    <w:rsid w:val="00D16DAB"/>
    <w:rsid w:val="00D173AD"/>
    <w:rsid w:val="00D17958"/>
    <w:rsid w:val="00D2065F"/>
    <w:rsid w:val="00D20815"/>
    <w:rsid w:val="00D21ACF"/>
    <w:rsid w:val="00D22968"/>
    <w:rsid w:val="00D2297E"/>
    <w:rsid w:val="00D22ABE"/>
    <w:rsid w:val="00D2391C"/>
    <w:rsid w:val="00D2428D"/>
    <w:rsid w:val="00D24765"/>
    <w:rsid w:val="00D24B31"/>
    <w:rsid w:val="00D2566C"/>
    <w:rsid w:val="00D25BF4"/>
    <w:rsid w:val="00D26522"/>
    <w:rsid w:val="00D26A3F"/>
    <w:rsid w:val="00D26EFC"/>
    <w:rsid w:val="00D271EA"/>
    <w:rsid w:val="00D278CA"/>
    <w:rsid w:val="00D27971"/>
    <w:rsid w:val="00D27B2B"/>
    <w:rsid w:val="00D27F8D"/>
    <w:rsid w:val="00D27FC4"/>
    <w:rsid w:val="00D30474"/>
    <w:rsid w:val="00D304CC"/>
    <w:rsid w:val="00D30DD1"/>
    <w:rsid w:val="00D3114C"/>
    <w:rsid w:val="00D31574"/>
    <w:rsid w:val="00D31739"/>
    <w:rsid w:val="00D3183B"/>
    <w:rsid w:val="00D32542"/>
    <w:rsid w:val="00D32C7B"/>
    <w:rsid w:val="00D32FBB"/>
    <w:rsid w:val="00D33929"/>
    <w:rsid w:val="00D33F52"/>
    <w:rsid w:val="00D3482A"/>
    <w:rsid w:val="00D34CDC"/>
    <w:rsid w:val="00D35694"/>
    <w:rsid w:val="00D36F43"/>
    <w:rsid w:val="00D3705B"/>
    <w:rsid w:val="00D37455"/>
    <w:rsid w:val="00D37685"/>
    <w:rsid w:val="00D37EEF"/>
    <w:rsid w:val="00D37FDA"/>
    <w:rsid w:val="00D405E8"/>
    <w:rsid w:val="00D40C54"/>
    <w:rsid w:val="00D4153B"/>
    <w:rsid w:val="00D41668"/>
    <w:rsid w:val="00D41B3D"/>
    <w:rsid w:val="00D41EC2"/>
    <w:rsid w:val="00D422DE"/>
    <w:rsid w:val="00D432A0"/>
    <w:rsid w:val="00D43374"/>
    <w:rsid w:val="00D44531"/>
    <w:rsid w:val="00D448CA"/>
    <w:rsid w:val="00D45CEA"/>
    <w:rsid w:val="00D4662C"/>
    <w:rsid w:val="00D467E6"/>
    <w:rsid w:val="00D46BEC"/>
    <w:rsid w:val="00D46C03"/>
    <w:rsid w:val="00D4754D"/>
    <w:rsid w:val="00D475A3"/>
    <w:rsid w:val="00D475C7"/>
    <w:rsid w:val="00D47871"/>
    <w:rsid w:val="00D50444"/>
    <w:rsid w:val="00D50D17"/>
    <w:rsid w:val="00D519F2"/>
    <w:rsid w:val="00D51ECE"/>
    <w:rsid w:val="00D527B7"/>
    <w:rsid w:val="00D5340D"/>
    <w:rsid w:val="00D53587"/>
    <w:rsid w:val="00D53CD2"/>
    <w:rsid w:val="00D55A7B"/>
    <w:rsid w:val="00D56725"/>
    <w:rsid w:val="00D5687F"/>
    <w:rsid w:val="00D56A23"/>
    <w:rsid w:val="00D56ED8"/>
    <w:rsid w:val="00D56EE9"/>
    <w:rsid w:val="00D5718A"/>
    <w:rsid w:val="00D5719C"/>
    <w:rsid w:val="00D57548"/>
    <w:rsid w:val="00D57E1B"/>
    <w:rsid w:val="00D60298"/>
    <w:rsid w:val="00D60F31"/>
    <w:rsid w:val="00D626DC"/>
    <w:rsid w:val="00D627BB"/>
    <w:rsid w:val="00D62B23"/>
    <w:rsid w:val="00D62CF6"/>
    <w:rsid w:val="00D636CE"/>
    <w:rsid w:val="00D63A56"/>
    <w:rsid w:val="00D64C7D"/>
    <w:rsid w:val="00D654B5"/>
    <w:rsid w:val="00D658F7"/>
    <w:rsid w:val="00D65CF2"/>
    <w:rsid w:val="00D66B30"/>
    <w:rsid w:val="00D66BEB"/>
    <w:rsid w:val="00D6738E"/>
    <w:rsid w:val="00D67451"/>
    <w:rsid w:val="00D674FB"/>
    <w:rsid w:val="00D678DD"/>
    <w:rsid w:val="00D703F9"/>
    <w:rsid w:val="00D70415"/>
    <w:rsid w:val="00D707FB"/>
    <w:rsid w:val="00D709B3"/>
    <w:rsid w:val="00D70EB3"/>
    <w:rsid w:val="00D71A99"/>
    <w:rsid w:val="00D71AA9"/>
    <w:rsid w:val="00D72DDB"/>
    <w:rsid w:val="00D73003"/>
    <w:rsid w:val="00D7333A"/>
    <w:rsid w:val="00D73374"/>
    <w:rsid w:val="00D73403"/>
    <w:rsid w:val="00D74B16"/>
    <w:rsid w:val="00D7631C"/>
    <w:rsid w:val="00D773EB"/>
    <w:rsid w:val="00D778A7"/>
    <w:rsid w:val="00D77919"/>
    <w:rsid w:val="00D77CBB"/>
    <w:rsid w:val="00D80543"/>
    <w:rsid w:val="00D80831"/>
    <w:rsid w:val="00D80993"/>
    <w:rsid w:val="00D80A91"/>
    <w:rsid w:val="00D819C3"/>
    <w:rsid w:val="00D81A3B"/>
    <w:rsid w:val="00D827FD"/>
    <w:rsid w:val="00D8305C"/>
    <w:rsid w:val="00D83065"/>
    <w:rsid w:val="00D837C1"/>
    <w:rsid w:val="00D837EC"/>
    <w:rsid w:val="00D83EDB"/>
    <w:rsid w:val="00D8460A"/>
    <w:rsid w:val="00D84B63"/>
    <w:rsid w:val="00D84F9C"/>
    <w:rsid w:val="00D85E58"/>
    <w:rsid w:val="00D864D6"/>
    <w:rsid w:val="00D865D6"/>
    <w:rsid w:val="00D87644"/>
    <w:rsid w:val="00D87946"/>
    <w:rsid w:val="00D87A87"/>
    <w:rsid w:val="00D87E9C"/>
    <w:rsid w:val="00D90210"/>
    <w:rsid w:val="00D906CC"/>
    <w:rsid w:val="00D906FD"/>
    <w:rsid w:val="00D90D80"/>
    <w:rsid w:val="00D90DE8"/>
    <w:rsid w:val="00D913B6"/>
    <w:rsid w:val="00D91723"/>
    <w:rsid w:val="00D91977"/>
    <w:rsid w:val="00D92439"/>
    <w:rsid w:val="00D92719"/>
    <w:rsid w:val="00D928BF"/>
    <w:rsid w:val="00D92C86"/>
    <w:rsid w:val="00D9324A"/>
    <w:rsid w:val="00D932E7"/>
    <w:rsid w:val="00D933DB"/>
    <w:rsid w:val="00D9377D"/>
    <w:rsid w:val="00D94280"/>
    <w:rsid w:val="00D943C5"/>
    <w:rsid w:val="00D943F2"/>
    <w:rsid w:val="00D94A45"/>
    <w:rsid w:val="00D94CD4"/>
    <w:rsid w:val="00D95078"/>
    <w:rsid w:val="00D95556"/>
    <w:rsid w:val="00D95DA1"/>
    <w:rsid w:val="00D95ECE"/>
    <w:rsid w:val="00D95F7E"/>
    <w:rsid w:val="00D965E2"/>
    <w:rsid w:val="00D96C61"/>
    <w:rsid w:val="00D96F46"/>
    <w:rsid w:val="00DA013B"/>
    <w:rsid w:val="00DA0224"/>
    <w:rsid w:val="00DA0C6D"/>
    <w:rsid w:val="00DA0CA3"/>
    <w:rsid w:val="00DA1303"/>
    <w:rsid w:val="00DA17FA"/>
    <w:rsid w:val="00DA18B1"/>
    <w:rsid w:val="00DA1A7D"/>
    <w:rsid w:val="00DA2AF8"/>
    <w:rsid w:val="00DA2C40"/>
    <w:rsid w:val="00DA2E12"/>
    <w:rsid w:val="00DA3582"/>
    <w:rsid w:val="00DA3E20"/>
    <w:rsid w:val="00DA43C3"/>
    <w:rsid w:val="00DA47C6"/>
    <w:rsid w:val="00DA4DB7"/>
    <w:rsid w:val="00DA66B8"/>
    <w:rsid w:val="00DA7532"/>
    <w:rsid w:val="00DA7C42"/>
    <w:rsid w:val="00DB0534"/>
    <w:rsid w:val="00DB1399"/>
    <w:rsid w:val="00DB1537"/>
    <w:rsid w:val="00DB2226"/>
    <w:rsid w:val="00DB245F"/>
    <w:rsid w:val="00DB26B7"/>
    <w:rsid w:val="00DB2913"/>
    <w:rsid w:val="00DB32FF"/>
    <w:rsid w:val="00DB3860"/>
    <w:rsid w:val="00DB49C0"/>
    <w:rsid w:val="00DB4BE5"/>
    <w:rsid w:val="00DB4E1D"/>
    <w:rsid w:val="00DB51C0"/>
    <w:rsid w:val="00DB53F6"/>
    <w:rsid w:val="00DB556D"/>
    <w:rsid w:val="00DB582C"/>
    <w:rsid w:val="00DB5948"/>
    <w:rsid w:val="00DB5D12"/>
    <w:rsid w:val="00DB65F8"/>
    <w:rsid w:val="00DB67ED"/>
    <w:rsid w:val="00DB798D"/>
    <w:rsid w:val="00DB7B5F"/>
    <w:rsid w:val="00DC0B0B"/>
    <w:rsid w:val="00DC116C"/>
    <w:rsid w:val="00DC131D"/>
    <w:rsid w:val="00DC2102"/>
    <w:rsid w:val="00DC2497"/>
    <w:rsid w:val="00DC33AE"/>
    <w:rsid w:val="00DC387D"/>
    <w:rsid w:val="00DC3BB1"/>
    <w:rsid w:val="00DC42E7"/>
    <w:rsid w:val="00DC450B"/>
    <w:rsid w:val="00DC4D3F"/>
    <w:rsid w:val="00DC4ED3"/>
    <w:rsid w:val="00DC5024"/>
    <w:rsid w:val="00DC65BB"/>
    <w:rsid w:val="00DC696E"/>
    <w:rsid w:val="00DC7070"/>
    <w:rsid w:val="00DC73A2"/>
    <w:rsid w:val="00DC77F4"/>
    <w:rsid w:val="00DD05B1"/>
    <w:rsid w:val="00DD20C4"/>
    <w:rsid w:val="00DD2603"/>
    <w:rsid w:val="00DD2E4D"/>
    <w:rsid w:val="00DD33AD"/>
    <w:rsid w:val="00DD4DE1"/>
    <w:rsid w:val="00DD4E2B"/>
    <w:rsid w:val="00DD53DF"/>
    <w:rsid w:val="00DD6703"/>
    <w:rsid w:val="00DD6C04"/>
    <w:rsid w:val="00DD6C46"/>
    <w:rsid w:val="00DD75F2"/>
    <w:rsid w:val="00DD7F46"/>
    <w:rsid w:val="00DE0A43"/>
    <w:rsid w:val="00DE0B11"/>
    <w:rsid w:val="00DE0D00"/>
    <w:rsid w:val="00DE15B2"/>
    <w:rsid w:val="00DE1638"/>
    <w:rsid w:val="00DE19B8"/>
    <w:rsid w:val="00DE217D"/>
    <w:rsid w:val="00DE28F8"/>
    <w:rsid w:val="00DE2B8B"/>
    <w:rsid w:val="00DE2BF9"/>
    <w:rsid w:val="00DE2C48"/>
    <w:rsid w:val="00DE2CAB"/>
    <w:rsid w:val="00DE35E9"/>
    <w:rsid w:val="00DE391A"/>
    <w:rsid w:val="00DE39DE"/>
    <w:rsid w:val="00DE3EBC"/>
    <w:rsid w:val="00DE4286"/>
    <w:rsid w:val="00DE43D8"/>
    <w:rsid w:val="00DE56F6"/>
    <w:rsid w:val="00DE5996"/>
    <w:rsid w:val="00DE5BC5"/>
    <w:rsid w:val="00DE67C4"/>
    <w:rsid w:val="00DE6A5C"/>
    <w:rsid w:val="00DE6B95"/>
    <w:rsid w:val="00DE7287"/>
    <w:rsid w:val="00DE74A2"/>
    <w:rsid w:val="00DE7745"/>
    <w:rsid w:val="00DE7A9B"/>
    <w:rsid w:val="00DE7C13"/>
    <w:rsid w:val="00DE7C49"/>
    <w:rsid w:val="00DF01ED"/>
    <w:rsid w:val="00DF1864"/>
    <w:rsid w:val="00DF1EC4"/>
    <w:rsid w:val="00DF2022"/>
    <w:rsid w:val="00DF30F0"/>
    <w:rsid w:val="00DF3254"/>
    <w:rsid w:val="00DF33CB"/>
    <w:rsid w:val="00DF362C"/>
    <w:rsid w:val="00DF37DC"/>
    <w:rsid w:val="00DF419A"/>
    <w:rsid w:val="00DF42EF"/>
    <w:rsid w:val="00DF4967"/>
    <w:rsid w:val="00DF4CEB"/>
    <w:rsid w:val="00DF4DB2"/>
    <w:rsid w:val="00DF4E95"/>
    <w:rsid w:val="00DF5159"/>
    <w:rsid w:val="00DF5241"/>
    <w:rsid w:val="00DF562D"/>
    <w:rsid w:val="00DF6024"/>
    <w:rsid w:val="00DF662D"/>
    <w:rsid w:val="00DF67B9"/>
    <w:rsid w:val="00DF71C5"/>
    <w:rsid w:val="00DF7E27"/>
    <w:rsid w:val="00DF7E70"/>
    <w:rsid w:val="00E00094"/>
    <w:rsid w:val="00E003E7"/>
    <w:rsid w:val="00E00C47"/>
    <w:rsid w:val="00E00FBB"/>
    <w:rsid w:val="00E018DF"/>
    <w:rsid w:val="00E02788"/>
    <w:rsid w:val="00E02DDD"/>
    <w:rsid w:val="00E02EA5"/>
    <w:rsid w:val="00E04D31"/>
    <w:rsid w:val="00E05891"/>
    <w:rsid w:val="00E05F05"/>
    <w:rsid w:val="00E06D74"/>
    <w:rsid w:val="00E07330"/>
    <w:rsid w:val="00E07999"/>
    <w:rsid w:val="00E07DC6"/>
    <w:rsid w:val="00E100D3"/>
    <w:rsid w:val="00E10354"/>
    <w:rsid w:val="00E10550"/>
    <w:rsid w:val="00E118E5"/>
    <w:rsid w:val="00E11F07"/>
    <w:rsid w:val="00E12E07"/>
    <w:rsid w:val="00E13E3D"/>
    <w:rsid w:val="00E142DD"/>
    <w:rsid w:val="00E14BD9"/>
    <w:rsid w:val="00E152E0"/>
    <w:rsid w:val="00E15FCC"/>
    <w:rsid w:val="00E1603C"/>
    <w:rsid w:val="00E16599"/>
    <w:rsid w:val="00E1704E"/>
    <w:rsid w:val="00E17051"/>
    <w:rsid w:val="00E170CE"/>
    <w:rsid w:val="00E17235"/>
    <w:rsid w:val="00E1782A"/>
    <w:rsid w:val="00E17CB2"/>
    <w:rsid w:val="00E17CD0"/>
    <w:rsid w:val="00E17D24"/>
    <w:rsid w:val="00E20BB6"/>
    <w:rsid w:val="00E215F0"/>
    <w:rsid w:val="00E22042"/>
    <w:rsid w:val="00E2259E"/>
    <w:rsid w:val="00E22C72"/>
    <w:rsid w:val="00E233BE"/>
    <w:rsid w:val="00E233ED"/>
    <w:rsid w:val="00E2342E"/>
    <w:rsid w:val="00E23600"/>
    <w:rsid w:val="00E240A4"/>
    <w:rsid w:val="00E24382"/>
    <w:rsid w:val="00E24ACF"/>
    <w:rsid w:val="00E25270"/>
    <w:rsid w:val="00E253E3"/>
    <w:rsid w:val="00E2542E"/>
    <w:rsid w:val="00E271C5"/>
    <w:rsid w:val="00E276B5"/>
    <w:rsid w:val="00E27EDA"/>
    <w:rsid w:val="00E30454"/>
    <w:rsid w:val="00E30AA5"/>
    <w:rsid w:val="00E3102C"/>
    <w:rsid w:val="00E31360"/>
    <w:rsid w:val="00E314C4"/>
    <w:rsid w:val="00E31834"/>
    <w:rsid w:val="00E32180"/>
    <w:rsid w:val="00E32582"/>
    <w:rsid w:val="00E3259E"/>
    <w:rsid w:val="00E329D1"/>
    <w:rsid w:val="00E329F0"/>
    <w:rsid w:val="00E33538"/>
    <w:rsid w:val="00E33964"/>
    <w:rsid w:val="00E340AC"/>
    <w:rsid w:val="00E341B3"/>
    <w:rsid w:val="00E346DC"/>
    <w:rsid w:val="00E34CF7"/>
    <w:rsid w:val="00E34F48"/>
    <w:rsid w:val="00E355AC"/>
    <w:rsid w:val="00E35D2F"/>
    <w:rsid w:val="00E362CF"/>
    <w:rsid w:val="00E3638D"/>
    <w:rsid w:val="00E377CC"/>
    <w:rsid w:val="00E37DC4"/>
    <w:rsid w:val="00E37DD1"/>
    <w:rsid w:val="00E401B3"/>
    <w:rsid w:val="00E4073C"/>
    <w:rsid w:val="00E41384"/>
    <w:rsid w:val="00E419AC"/>
    <w:rsid w:val="00E41E87"/>
    <w:rsid w:val="00E41F23"/>
    <w:rsid w:val="00E421EF"/>
    <w:rsid w:val="00E42283"/>
    <w:rsid w:val="00E42387"/>
    <w:rsid w:val="00E424E3"/>
    <w:rsid w:val="00E42736"/>
    <w:rsid w:val="00E42A4E"/>
    <w:rsid w:val="00E42E4F"/>
    <w:rsid w:val="00E43793"/>
    <w:rsid w:val="00E438AF"/>
    <w:rsid w:val="00E43B3F"/>
    <w:rsid w:val="00E43B8B"/>
    <w:rsid w:val="00E44C26"/>
    <w:rsid w:val="00E44C59"/>
    <w:rsid w:val="00E44FC9"/>
    <w:rsid w:val="00E45570"/>
    <w:rsid w:val="00E456F3"/>
    <w:rsid w:val="00E45875"/>
    <w:rsid w:val="00E458C5"/>
    <w:rsid w:val="00E45FBD"/>
    <w:rsid w:val="00E46025"/>
    <w:rsid w:val="00E4643E"/>
    <w:rsid w:val="00E464C3"/>
    <w:rsid w:val="00E46609"/>
    <w:rsid w:val="00E46CFD"/>
    <w:rsid w:val="00E471FD"/>
    <w:rsid w:val="00E47588"/>
    <w:rsid w:val="00E47B33"/>
    <w:rsid w:val="00E50461"/>
    <w:rsid w:val="00E5088A"/>
    <w:rsid w:val="00E51170"/>
    <w:rsid w:val="00E51507"/>
    <w:rsid w:val="00E51511"/>
    <w:rsid w:val="00E516FA"/>
    <w:rsid w:val="00E51AD1"/>
    <w:rsid w:val="00E51C14"/>
    <w:rsid w:val="00E51E3D"/>
    <w:rsid w:val="00E51F74"/>
    <w:rsid w:val="00E5272D"/>
    <w:rsid w:val="00E5298F"/>
    <w:rsid w:val="00E52B1B"/>
    <w:rsid w:val="00E52BD9"/>
    <w:rsid w:val="00E52D7B"/>
    <w:rsid w:val="00E5319D"/>
    <w:rsid w:val="00E53357"/>
    <w:rsid w:val="00E536CF"/>
    <w:rsid w:val="00E53B2C"/>
    <w:rsid w:val="00E53DCA"/>
    <w:rsid w:val="00E542B4"/>
    <w:rsid w:val="00E54758"/>
    <w:rsid w:val="00E559A3"/>
    <w:rsid w:val="00E5672A"/>
    <w:rsid w:val="00E571E1"/>
    <w:rsid w:val="00E574A2"/>
    <w:rsid w:val="00E577E9"/>
    <w:rsid w:val="00E60121"/>
    <w:rsid w:val="00E609CF"/>
    <w:rsid w:val="00E61F77"/>
    <w:rsid w:val="00E62337"/>
    <w:rsid w:val="00E62F59"/>
    <w:rsid w:val="00E635AA"/>
    <w:rsid w:val="00E63694"/>
    <w:rsid w:val="00E63704"/>
    <w:rsid w:val="00E6376C"/>
    <w:rsid w:val="00E640E7"/>
    <w:rsid w:val="00E64603"/>
    <w:rsid w:val="00E64674"/>
    <w:rsid w:val="00E64AB0"/>
    <w:rsid w:val="00E64CB1"/>
    <w:rsid w:val="00E6568A"/>
    <w:rsid w:val="00E65723"/>
    <w:rsid w:val="00E660AD"/>
    <w:rsid w:val="00E66F93"/>
    <w:rsid w:val="00E674EE"/>
    <w:rsid w:val="00E704DC"/>
    <w:rsid w:val="00E7063C"/>
    <w:rsid w:val="00E70AC7"/>
    <w:rsid w:val="00E70D17"/>
    <w:rsid w:val="00E714BF"/>
    <w:rsid w:val="00E714FC"/>
    <w:rsid w:val="00E7233A"/>
    <w:rsid w:val="00E72A20"/>
    <w:rsid w:val="00E72DA0"/>
    <w:rsid w:val="00E74653"/>
    <w:rsid w:val="00E75143"/>
    <w:rsid w:val="00E751BA"/>
    <w:rsid w:val="00E7527B"/>
    <w:rsid w:val="00E75731"/>
    <w:rsid w:val="00E75C57"/>
    <w:rsid w:val="00E763F6"/>
    <w:rsid w:val="00E7667E"/>
    <w:rsid w:val="00E76892"/>
    <w:rsid w:val="00E76B70"/>
    <w:rsid w:val="00E800F9"/>
    <w:rsid w:val="00E8019F"/>
    <w:rsid w:val="00E80443"/>
    <w:rsid w:val="00E82306"/>
    <w:rsid w:val="00E847E3"/>
    <w:rsid w:val="00E84D74"/>
    <w:rsid w:val="00E853CC"/>
    <w:rsid w:val="00E85410"/>
    <w:rsid w:val="00E865FE"/>
    <w:rsid w:val="00E86768"/>
    <w:rsid w:val="00E86AD8"/>
    <w:rsid w:val="00E8768C"/>
    <w:rsid w:val="00E90230"/>
    <w:rsid w:val="00E903F4"/>
    <w:rsid w:val="00E9090F"/>
    <w:rsid w:val="00E9102A"/>
    <w:rsid w:val="00E91683"/>
    <w:rsid w:val="00E916FB"/>
    <w:rsid w:val="00E91A92"/>
    <w:rsid w:val="00E9221D"/>
    <w:rsid w:val="00E9236A"/>
    <w:rsid w:val="00E9258F"/>
    <w:rsid w:val="00E9294B"/>
    <w:rsid w:val="00E92A88"/>
    <w:rsid w:val="00E93248"/>
    <w:rsid w:val="00E93286"/>
    <w:rsid w:val="00E9344E"/>
    <w:rsid w:val="00E94439"/>
    <w:rsid w:val="00E9462E"/>
    <w:rsid w:val="00E9491A"/>
    <w:rsid w:val="00E94C78"/>
    <w:rsid w:val="00E94D6B"/>
    <w:rsid w:val="00E951D4"/>
    <w:rsid w:val="00E95413"/>
    <w:rsid w:val="00E9643A"/>
    <w:rsid w:val="00E96B88"/>
    <w:rsid w:val="00E96D4A"/>
    <w:rsid w:val="00E97448"/>
    <w:rsid w:val="00E97B0A"/>
    <w:rsid w:val="00E97F2B"/>
    <w:rsid w:val="00EA01B3"/>
    <w:rsid w:val="00EA02C0"/>
    <w:rsid w:val="00EA03DC"/>
    <w:rsid w:val="00EA1236"/>
    <w:rsid w:val="00EA131A"/>
    <w:rsid w:val="00EA14CA"/>
    <w:rsid w:val="00EA32B1"/>
    <w:rsid w:val="00EA427B"/>
    <w:rsid w:val="00EA48AB"/>
    <w:rsid w:val="00EA4DB3"/>
    <w:rsid w:val="00EA4FBA"/>
    <w:rsid w:val="00EA541F"/>
    <w:rsid w:val="00EA5CC2"/>
    <w:rsid w:val="00EA64C5"/>
    <w:rsid w:val="00EA69CC"/>
    <w:rsid w:val="00EA6DE2"/>
    <w:rsid w:val="00EA725B"/>
    <w:rsid w:val="00EA75A2"/>
    <w:rsid w:val="00EA7B7B"/>
    <w:rsid w:val="00EA7C31"/>
    <w:rsid w:val="00EA7D05"/>
    <w:rsid w:val="00EB019B"/>
    <w:rsid w:val="00EB0263"/>
    <w:rsid w:val="00EB0B17"/>
    <w:rsid w:val="00EB0B4E"/>
    <w:rsid w:val="00EB0D5B"/>
    <w:rsid w:val="00EB1EF2"/>
    <w:rsid w:val="00EB210A"/>
    <w:rsid w:val="00EB2984"/>
    <w:rsid w:val="00EB2AD2"/>
    <w:rsid w:val="00EB316A"/>
    <w:rsid w:val="00EB31FC"/>
    <w:rsid w:val="00EB35C0"/>
    <w:rsid w:val="00EB36CE"/>
    <w:rsid w:val="00EB3FDC"/>
    <w:rsid w:val="00EB4782"/>
    <w:rsid w:val="00EB4E15"/>
    <w:rsid w:val="00EB5295"/>
    <w:rsid w:val="00EB54E7"/>
    <w:rsid w:val="00EB5AD6"/>
    <w:rsid w:val="00EB6064"/>
    <w:rsid w:val="00EB6138"/>
    <w:rsid w:val="00EB61DE"/>
    <w:rsid w:val="00EB627E"/>
    <w:rsid w:val="00EB7703"/>
    <w:rsid w:val="00EB77A0"/>
    <w:rsid w:val="00EB7A33"/>
    <w:rsid w:val="00EB7BAA"/>
    <w:rsid w:val="00EC0781"/>
    <w:rsid w:val="00EC0F08"/>
    <w:rsid w:val="00EC1429"/>
    <w:rsid w:val="00EC185D"/>
    <w:rsid w:val="00EC1E43"/>
    <w:rsid w:val="00EC2335"/>
    <w:rsid w:val="00EC23B9"/>
    <w:rsid w:val="00EC2BD3"/>
    <w:rsid w:val="00EC3120"/>
    <w:rsid w:val="00EC46AC"/>
    <w:rsid w:val="00EC4E79"/>
    <w:rsid w:val="00EC5281"/>
    <w:rsid w:val="00EC6605"/>
    <w:rsid w:val="00EC6743"/>
    <w:rsid w:val="00EC6C0A"/>
    <w:rsid w:val="00EC7312"/>
    <w:rsid w:val="00EC742D"/>
    <w:rsid w:val="00ED086A"/>
    <w:rsid w:val="00ED133C"/>
    <w:rsid w:val="00ED16E9"/>
    <w:rsid w:val="00ED1BC9"/>
    <w:rsid w:val="00ED1F57"/>
    <w:rsid w:val="00ED22EC"/>
    <w:rsid w:val="00ED26F1"/>
    <w:rsid w:val="00ED275A"/>
    <w:rsid w:val="00ED2E21"/>
    <w:rsid w:val="00ED3A3D"/>
    <w:rsid w:val="00ED3CD1"/>
    <w:rsid w:val="00ED3EF7"/>
    <w:rsid w:val="00ED42D4"/>
    <w:rsid w:val="00ED4823"/>
    <w:rsid w:val="00ED4AAF"/>
    <w:rsid w:val="00ED5711"/>
    <w:rsid w:val="00ED5723"/>
    <w:rsid w:val="00ED68DE"/>
    <w:rsid w:val="00ED71C5"/>
    <w:rsid w:val="00ED7C61"/>
    <w:rsid w:val="00EE181D"/>
    <w:rsid w:val="00EE20E3"/>
    <w:rsid w:val="00EE2471"/>
    <w:rsid w:val="00EE249C"/>
    <w:rsid w:val="00EE293B"/>
    <w:rsid w:val="00EE4352"/>
    <w:rsid w:val="00EE45EB"/>
    <w:rsid w:val="00EE490D"/>
    <w:rsid w:val="00EE494E"/>
    <w:rsid w:val="00EE4D47"/>
    <w:rsid w:val="00EE4F71"/>
    <w:rsid w:val="00EE5695"/>
    <w:rsid w:val="00EE6B2C"/>
    <w:rsid w:val="00EE7D7A"/>
    <w:rsid w:val="00EE7DC3"/>
    <w:rsid w:val="00EF0380"/>
    <w:rsid w:val="00EF0BD7"/>
    <w:rsid w:val="00EF12F3"/>
    <w:rsid w:val="00EF15A8"/>
    <w:rsid w:val="00EF1CDC"/>
    <w:rsid w:val="00EF2592"/>
    <w:rsid w:val="00EF32BE"/>
    <w:rsid w:val="00EF452E"/>
    <w:rsid w:val="00EF47FD"/>
    <w:rsid w:val="00EF4AB0"/>
    <w:rsid w:val="00EF4B2C"/>
    <w:rsid w:val="00EF5560"/>
    <w:rsid w:val="00EF5C94"/>
    <w:rsid w:val="00EF5CB8"/>
    <w:rsid w:val="00EF5F44"/>
    <w:rsid w:val="00EF6D34"/>
    <w:rsid w:val="00EF7240"/>
    <w:rsid w:val="00EF7D0D"/>
    <w:rsid w:val="00EF7FD0"/>
    <w:rsid w:val="00F005A5"/>
    <w:rsid w:val="00F009A6"/>
    <w:rsid w:val="00F00D5D"/>
    <w:rsid w:val="00F00DE4"/>
    <w:rsid w:val="00F01133"/>
    <w:rsid w:val="00F014EA"/>
    <w:rsid w:val="00F01769"/>
    <w:rsid w:val="00F02029"/>
    <w:rsid w:val="00F0282B"/>
    <w:rsid w:val="00F02913"/>
    <w:rsid w:val="00F02DF8"/>
    <w:rsid w:val="00F03175"/>
    <w:rsid w:val="00F03E0E"/>
    <w:rsid w:val="00F056E9"/>
    <w:rsid w:val="00F05E1D"/>
    <w:rsid w:val="00F06114"/>
    <w:rsid w:val="00F06AC4"/>
    <w:rsid w:val="00F10104"/>
    <w:rsid w:val="00F104BE"/>
    <w:rsid w:val="00F10A18"/>
    <w:rsid w:val="00F11006"/>
    <w:rsid w:val="00F1120B"/>
    <w:rsid w:val="00F11BFC"/>
    <w:rsid w:val="00F11F26"/>
    <w:rsid w:val="00F12D45"/>
    <w:rsid w:val="00F12EAA"/>
    <w:rsid w:val="00F1376D"/>
    <w:rsid w:val="00F13A4D"/>
    <w:rsid w:val="00F13B6A"/>
    <w:rsid w:val="00F13CB6"/>
    <w:rsid w:val="00F14E12"/>
    <w:rsid w:val="00F14E81"/>
    <w:rsid w:val="00F150D7"/>
    <w:rsid w:val="00F158E9"/>
    <w:rsid w:val="00F16418"/>
    <w:rsid w:val="00F16824"/>
    <w:rsid w:val="00F179C1"/>
    <w:rsid w:val="00F20B35"/>
    <w:rsid w:val="00F20B52"/>
    <w:rsid w:val="00F20BAA"/>
    <w:rsid w:val="00F20E3A"/>
    <w:rsid w:val="00F21F6F"/>
    <w:rsid w:val="00F22943"/>
    <w:rsid w:val="00F23119"/>
    <w:rsid w:val="00F23349"/>
    <w:rsid w:val="00F2367E"/>
    <w:rsid w:val="00F23F93"/>
    <w:rsid w:val="00F24EF5"/>
    <w:rsid w:val="00F2508F"/>
    <w:rsid w:val="00F2585D"/>
    <w:rsid w:val="00F258E2"/>
    <w:rsid w:val="00F258F4"/>
    <w:rsid w:val="00F25A0D"/>
    <w:rsid w:val="00F25ECC"/>
    <w:rsid w:val="00F2789A"/>
    <w:rsid w:val="00F279CF"/>
    <w:rsid w:val="00F27A1B"/>
    <w:rsid w:val="00F30F5D"/>
    <w:rsid w:val="00F3341D"/>
    <w:rsid w:val="00F3345D"/>
    <w:rsid w:val="00F338CA"/>
    <w:rsid w:val="00F34107"/>
    <w:rsid w:val="00F34184"/>
    <w:rsid w:val="00F34BF3"/>
    <w:rsid w:val="00F34C86"/>
    <w:rsid w:val="00F34DE8"/>
    <w:rsid w:val="00F34EEE"/>
    <w:rsid w:val="00F3515F"/>
    <w:rsid w:val="00F35FEF"/>
    <w:rsid w:val="00F3624B"/>
    <w:rsid w:val="00F36D37"/>
    <w:rsid w:val="00F37550"/>
    <w:rsid w:val="00F403AD"/>
    <w:rsid w:val="00F41714"/>
    <w:rsid w:val="00F41727"/>
    <w:rsid w:val="00F41943"/>
    <w:rsid w:val="00F433BC"/>
    <w:rsid w:val="00F43E3B"/>
    <w:rsid w:val="00F4434C"/>
    <w:rsid w:val="00F4454F"/>
    <w:rsid w:val="00F44856"/>
    <w:rsid w:val="00F45649"/>
    <w:rsid w:val="00F45785"/>
    <w:rsid w:val="00F45D09"/>
    <w:rsid w:val="00F462BA"/>
    <w:rsid w:val="00F4749D"/>
    <w:rsid w:val="00F47C89"/>
    <w:rsid w:val="00F47E31"/>
    <w:rsid w:val="00F47EF8"/>
    <w:rsid w:val="00F47F90"/>
    <w:rsid w:val="00F47FC7"/>
    <w:rsid w:val="00F50296"/>
    <w:rsid w:val="00F50730"/>
    <w:rsid w:val="00F50920"/>
    <w:rsid w:val="00F51346"/>
    <w:rsid w:val="00F51666"/>
    <w:rsid w:val="00F51943"/>
    <w:rsid w:val="00F51B63"/>
    <w:rsid w:val="00F51F18"/>
    <w:rsid w:val="00F524B8"/>
    <w:rsid w:val="00F52550"/>
    <w:rsid w:val="00F52F46"/>
    <w:rsid w:val="00F531A3"/>
    <w:rsid w:val="00F53254"/>
    <w:rsid w:val="00F534FE"/>
    <w:rsid w:val="00F53F5E"/>
    <w:rsid w:val="00F54104"/>
    <w:rsid w:val="00F5415D"/>
    <w:rsid w:val="00F544CF"/>
    <w:rsid w:val="00F5491B"/>
    <w:rsid w:val="00F54A41"/>
    <w:rsid w:val="00F55367"/>
    <w:rsid w:val="00F5540D"/>
    <w:rsid w:val="00F556A6"/>
    <w:rsid w:val="00F55C4E"/>
    <w:rsid w:val="00F55D1E"/>
    <w:rsid w:val="00F56441"/>
    <w:rsid w:val="00F56BE9"/>
    <w:rsid w:val="00F5720C"/>
    <w:rsid w:val="00F577A4"/>
    <w:rsid w:val="00F577BC"/>
    <w:rsid w:val="00F57B69"/>
    <w:rsid w:val="00F604C8"/>
    <w:rsid w:val="00F61147"/>
    <w:rsid w:val="00F61684"/>
    <w:rsid w:val="00F628C1"/>
    <w:rsid w:val="00F6292F"/>
    <w:rsid w:val="00F62950"/>
    <w:rsid w:val="00F62A68"/>
    <w:rsid w:val="00F62D22"/>
    <w:rsid w:val="00F6334D"/>
    <w:rsid w:val="00F6367D"/>
    <w:rsid w:val="00F6422B"/>
    <w:rsid w:val="00F646F8"/>
    <w:rsid w:val="00F64F50"/>
    <w:rsid w:val="00F65A31"/>
    <w:rsid w:val="00F65C6F"/>
    <w:rsid w:val="00F66304"/>
    <w:rsid w:val="00F665D2"/>
    <w:rsid w:val="00F667EF"/>
    <w:rsid w:val="00F66A82"/>
    <w:rsid w:val="00F66ABA"/>
    <w:rsid w:val="00F67040"/>
    <w:rsid w:val="00F6763C"/>
    <w:rsid w:val="00F67855"/>
    <w:rsid w:val="00F70096"/>
    <w:rsid w:val="00F709D8"/>
    <w:rsid w:val="00F709F3"/>
    <w:rsid w:val="00F70EA0"/>
    <w:rsid w:val="00F70FC9"/>
    <w:rsid w:val="00F7155B"/>
    <w:rsid w:val="00F7219E"/>
    <w:rsid w:val="00F72408"/>
    <w:rsid w:val="00F72A8C"/>
    <w:rsid w:val="00F72C4E"/>
    <w:rsid w:val="00F7304B"/>
    <w:rsid w:val="00F73D25"/>
    <w:rsid w:val="00F73D67"/>
    <w:rsid w:val="00F75840"/>
    <w:rsid w:val="00F758A2"/>
    <w:rsid w:val="00F75A20"/>
    <w:rsid w:val="00F75DDC"/>
    <w:rsid w:val="00F761C0"/>
    <w:rsid w:val="00F77148"/>
    <w:rsid w:val="00F776C1"/>
    <w:rsid w:val="00F77988"/>
    <w:rsid w:val="00F80173"/>
    <w:rsid w:val="00F80321"/>
    <w:rsid w:val="00F80493"/>
    <w:rsid w:val="00F80DD0"/>
    <w:rsid w:val="00F810FF"/>
    <w:rsid w:val="00F817DD"/>
    <w:rsid w:val="00F8245A"/>
    <w:rsid w:val="00F827BC"/>
    <w:rsid w:val="00F8292E"/>
    <w:rsid w:val="00F82D37"/>
    <w:rsid w:val="00F83234"/>
    <w:rsid w:val="00F8390B"/>
    <w:rsid w:val="00F83A51"/>
    <w:rsid w:val="00F83BB5"/>
    <w:rsid w:val="00F83CB7"/>
    <w:rsid w:val="00F84488"/>
    <w:rsid w:val="00F84966"/>
    <w:rsid w:val="00F8499E"/>
    <w:rsid w:val="00F84FE9"/>
    <w:rsid w:val="00F8505B"/>
    <w:rsid w:val="00F85079"/>
    <w:rsid w:val="00F85A18"/>
    <w:rsid w:val="00F85AE6"/>
    <w:rsid w:val="00F85C05"/>
    <w:rsid w:val="00F86403"/>
    <w:rsid w:val="00F87293"/>
    <w:rsid w:val="00F876FF"/>
    <w:rsid w:val="00F8770B"/>
    <w:rsid w:val="00F87974"/>
    <w:rsid w:val="00F87A74"/>
    <w:rsid w:val="00F87CF2"/>
    <w:rsid w:val="00F90289"/>
    <w:rsid w:val="00F9067F"/>
    <w:rsid w:val="00F90E39"/>
    <w:rsid w:val="00F91023"/>
    <w:rsid w:val="00F91602"/>
    <w:rsid w:val="00F91942"/>
    <w:rsid w:val="00F9196D"/>
    <w:rsid w:val="00F91FE6"/>
    <w:rsid w:val="00F932A1"/>
    <w:rsid w:val="00F93618"/>
    <w:rsid w:val="00F94250"/>
    <w:rsid w:val="00F94E65"/>
    <w:rsid w:val="00F95495"/>
    <w:rsid w:val="00F9600B"/>
    <w:rsid w:val="00F96550"/>
    <w:rsid w:val="00F967E3"/>
    <w:rsid w:val="00F96E7B"/>
    <w:rsid w:val="00F96FB4"/>
    <w:rsid w:val="00F970D3"/>
    <w:rsid w:val="00F97BEB"/>
    <w:rsid w:val="00FA0516"/>
    <w:rsid w:val="00FA1098"/>
    <w:rsid w:val="00FA1824"/>
    <w:rsid w:val="00FA2147"/>
    <w:rsid w:val="00FA2F7C"/>
    <w:rsid w:val="00FA3337"/>
    <w:rsid w:val="00FA357D"/>
    <w:rsid w:val="00FA3587"/>
    <w:rsid w:val="00FA3D95"/>
    <w:rsid w:val="00FA3D9E"/>
    <w:rsid w:val="00FA3F57"/>
    <w:rsid w:val="00FA4208"/>
    <w:rsid w:val="00FA4238"/>
    <w:rsid w:val="00FA50E3"/>
    <w:rsid w:val="00FA5426"/>
    <w:rsid w:val="00FA58C9"/>
    <w:rsid w:val="00FA5B6D"/>
    <w:rsid w:val="00FA62F4"/>
    <w:rsid w:val="00FA67E4"/>
    <w:rsid w:val="00FA6A1F"/>
    <w:rsid w:val="00FA6B39"/>
    <w:rsid w:val="00FA6C4D"/>
    <w:rsid w:val="00FA7580"/>
    <w:rsid w:val="00FA77D5"/>
    <w:rsid w:val="00FB0BD3"/>
    <w:rsid w:val="00FB0F65"/>
    <w:rsid w:val="00FB1063"/>
    <w:rsid w:val="00FB146C"/>
    <w:rsid w:val="00FB14F2"/>
    <w:rsid w:val="00FB1817"/>
    <w:rsid w:val="00FB1986"/>
    <w:rsid w:val="00FB2B19"/>
    <w:rsid w:val="00FB3538"/>
    <w:rsid w:val="00FB4AB5"/>
    <w:rsid w:val="00FB4BE6"/>
    <w:rsid w:val="00FB50BC"/>
    <w:rsid w:val="00FB52C5"/>
    <w:rsid w:val="00FB5A6C"/>
    <w:rsid w:val="00FB63D0"/>
    <w:rsid w:val="00FB6F87"/>
    <w:rsid w:val="00FB741B"/>
    <w:rsid w:val="00FB7C43"/>
    <w:rsid w:val="00FC01AC"/>
    <w:rsid w:val="00FC0A7D"/>
    <w:rsid w:val="00FC0E2B"/>
    <w:rsid w:val="00FC1498"/>
    <w:rsid w:val="00FC21CA"/>
    <w:rsid w:val="00FC247A"/>
    <w:rsid w:val="00FC272C"/>
    <w:rsid w:val="00FC3048"/>
    <w:rsid w:val="00FC36A8"/>
    <w:rsid w:val="00FC3823"/>
    <w:rsid w:val="00FC3981"/>
    <w:rsid w:val="00FC3BB6"/>
    <w:rsid w:val="00FC3F82"/>
    <w:rsid w:val="00FC4ED9"/>
    <w:rsid w:val="00FC5E6E"/>
    <w:rsid w:val="00FD14A0"/>
    <w:rsid w:val="00FD177F"/>
    <w:rsid w:val="00FD17AA"/>
    <w:rsid w:val="00FD18B3"/>
    <w:rsid w:val="00FD1EE3"/>
    <w:rsid w:val="00FD2173"/>
    <w:rsid w:val="00FD23AD"/>
    <w:rsid w:val="00FD33F2"/>
    <w:rsid w:val="00FD35E2"/>
    <w:rsid w:val="00FD3864"/>
    <w:rsid w:val="00FD425A"/>
    <w:rsid w:val="00FD4470"/>
    <w:rsid w:val="00FD4706"/>
    <w:rsid w:val="00FD51B5"/>
    <w:rsid w:val="00FD5314"/>
    <w:rsid w:val="00FD590A"/>
    <w:rsid w:val="00FD5E6C"/>
    <w:rsid w:val="00FD63C9"/>
    <w:rsid w:val="00FD6E67"/>
    <w:rsid w:val="00FD6F57"/>
    <w:rsid w:val="00FD791F"/>
    <w:rsid w:val="00FD7B1B"/>
    <w:rsid w:val="00FD7D21"/>
    <w:rsid w:val="00FD7DF3"/>
    <w:rsid w:val="00FD7F6A"/>
    <w:rsid w:val="00FE038D"/>
    <w:rsid w:val="00FE07AE"/>
    <w:rsid w:val="00FE07B5"/>
    <w:rsid w:val="00FE1246"/>
    <w:rsid w:val="00FE208D"/>
    <w:rsid w:val="00FE2853"/>
    <w:rsid w:val="00FE3E01"/>
    <w:rsid w:val="00FE4A62"/>
    <w:rsid w:val="00FE548C"/>
    <w:rsid w:val="00FE59E9"/>
    <w:rsid w:val="00FE60BB"/>
    <w:rsid w:val="00FE62E4"/>
    <w:rsid w:val="00FE634A"/>
    <w:rsid w:val="00FE69CA"/>
    <w:rsid w:val="00FE76C7"/>
    <w:rsid w:val="00FE7804"/>
    <w:rsid w:val="00FE7E4A"/>
    <w:rsid w:val="00FF05B3"/>
    <w:rsid w:val="00FF06E2"/>
    <w:rsid w:val="00FF0FF1"/>
    <w:rsid w:val="00FF1847"/>
    <w:rsid w:val="00FF38B7"/>
    <w:rsid w:val="00FF3948"/>
    <w:rsid w:val="00FF4E0E"/>
    <w:rsid w:val="00FF4EE1"/>
    <w:rsid w:val="00FF50BF"/>
    <w:rsid w:val="00FF51B2"/>
    <w:rsid w:val="00FF6353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EBDD08"/>
  <w15:docId w15:val="{50973B42-ADC3-443B-9D5D-00EEB454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1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3B702F"/>
    <w:pPr>
      <w:widowControl w:val="0"/>
    </w:pPr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702F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3B702F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191B9F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191B9F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191B9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191B9F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191B9F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191B9F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191B9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B702F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3B702F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191B9F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191B9F"/>
    <w:rPr>
      <w:rFonts w:ascii="Cambria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locked/>
    <w:rsid w:val="00191B9F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191B9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191B9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191B9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191B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3">
    <w:name w:val="footer"/>
    <w:basedOn w:val="a"/>
    <w:link w:val="a4"/>
    <w:uiPriority w:val="99"/>
    <w:unhideWhenUsed/>
    <w:locked/>
    <w:rsid w:val="003B70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B702F"/>
    <w:rPr>
      <w:rFonts w:ascii="Times New Roman" w:hAnsi="Times New Roman"/>
      <w:bCs/>
      <w:sz w:val="24"/>
      <w:szCs w:val="24"/>
    </w:rPr>
  </w:style>
  <w:style w:type="table" w:styleId="a5">
    <w:name w:val="Table Grid"/>
    <w:basedOn w:val="a1"/>
    <w:uiPriority w:val="99"/>
    <w:rsid w:val="0019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85401D"/>
    <w:rPr>
      <w:rFonts w:ascii="Calibri" w:hAnsi="Calibri"/>
      <w:bCs w:val="0"/>
      <w:sz w:val="20"/>
      <w:szCs w:val="20"/>
      <w:lang w:eastAsia="en-US"/>
    </w:rPr>
  </w:style>
  <w:style w:type="character" w:customStyle="1" w:styleId="a7">
    <w:name w:val="Текст сноски Знак"/>
    <w:link w:val="a6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8">
    <w:name w:val="footnote reference"/>
    <w:uiPriority w:val="99"/>
    <w:semiHidden/>
    <w:rsid w:val="00191B9F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191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91B9F"/>
    <w:rPr>
      <w:rFonts w:ascii="Segoe UI" w:hAnsi="Segoe UI" w:cs="Segoe UI"/>
      <w:bCs/>
      <w:sz w:val="18"/>
      <w:szCs w:val="18"/>
    </w:rPr>
  </w:style>
  <w:style w:type="paragraph" w:styleId="ab">
    <w:name w:val="endnote text"/>
    <w:basedOn w:val="a"/>
    <w:link w:val="ac"/>
    <w:uiPriority w:val="99"/>
    <w:qFormat/>
    <w:rsid w:val="00093529"/>
    <w:pPr>
      <w:jc w:val="both"/>
    </w:pPr>
    <w:rPr>
      <w:bCs w:val="0"/>
      <w:sz w:val="20"/>
      <w:szCs w:val="22"/>
    </w:rPr>
  </w:style>
  <w:style w:type="character" w:customStyle="1" w:styleId="ac">
    <w:name w:val="Текст концевой сноски Знак"/>
    <w:link w:val="ab"/>
    <w:uiPriority w:val="99"/>
    <w:locked/>
    <w:rsid w:val="00093529"/>
    <w:rPr>
      <w:rFonts w:ascii="Times New Roman" w:hAnsi="Times New Roman"/>
      <w:szCs w:val="22"/>
    </w:rPr>
  </w:style>
  <w:style w:type="character" w:styleId="ad">
    <w:name w:val="endnote reference"/>
    <w:uiPriority w:val="10"/>
    <w:rsid w:val="00191B9F"/>
    <w:rPr>
      <w:vertAlign w:val="superscript"/>
    </w:rPr>
  </w:style>
  <w:style w:type="character" w:styleId="ae">
    <w:name w:val="page number"/>
    <w:uiPriority w:val="99"/>
    <w:qFormat/>
    <w:rsid w:val="003B702F"/>
    <w:rPr>
      <w:rFonts w:ascii="Times New Roman" w:hAnsi="Times New Roman"/>
      <w:sz w:val="20"/>
      <w:lang w:val="ru-RU"/>
    </w:rPr>
  </w:style>
  <w:style w:type="paragraph" w:styleId="af">
    <w:name w:val="header"/>
    <w:basedOn w:val="a"/>
    <w:link w:val="af0"/>
    <w:uiPriority w:val="99"/>
    <w:unhideWhenUsed/>
    <w:locked/>
    <w:rsid w:val="003B702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B702F"/>
    <w:rPr>
      <w:rFonts w:ascii="Times New Roman" w:hAnsi="Times New Roman"/>
      <w:bCs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locked/>
    <w:rsid w:val="00191B9F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locked/>
    <w:rsid w:val="00191B9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191B9F"/>
    <w:rPr>
      <w:rFonts w:ascii="Times New Roman" w:hAnsi="Times New Roman"/>
      <w:bCs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locked/>
    <w:rsid w:val="00191B9F"/>
    <w:rPr>
      <w:b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91B9F"/>
    <w:rPr>
      <w:rFonts w:ascii="Times New Roman" w:hAnsi="Times New Roman"/>
      <w:b/>
      <w:bCs/>
    </w:rPr>
  </w:style>
  <w:style w:type="character" w:styleId="af6">
    <w:name w:val="Hyperlink"/>
    <w:basedOn w:val="a0"/>
    <w:uiPriority w:val="99"/>
    <w:unhideWhenUsed/>
    <w:locked/>
    <w:rsid w:val="00191B9F"/>
    <w:rPr>
      <w:color w:val="0000FF" w:themeColor="hyperlink"/>
      <w:u w:val="single"/>
    </w:rPr>
  </w:style>
  <w:style w:type="paragraph" w:styleId="af7">
    <w:name w:val="Title"/>
    <w:basedOn w:val="a"/>
    <w:next w:val="a"/>
    <w:link w:val="af8"/>
    <w:rsid w:val="00191B9F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8">
    <w:name w:val="Название Знак"/>
    <w:basedOn w:val="a0"/>
    <w:link w:val="af7"/>
    <w:rsid w:val="00191B9F"/>
    <w:rPr>
      <w:rFonts w:ascii="Times New Roman" w:hAnsi="Times New Roman"/>
      <w:spacing w:val="5"/>
      <w:sz w:val="52"/>
      <w:szCs w:val="52"/>
    </w:rPr>
  </w:style>
  <w:style w:type="character" w:customStyle="1" w:styleId="11">
    <w:name w:val="Текст концевой сноски Знак1"/>
    <w:uiPriority w:val="99"/>
    <w:semiHidden/>
    <w:locked/>
    <w:rsid w:val="00436CC4"/>
    <w:rPr>
      <w:rFonts w:ascii="Calibri" w:hAnsi="Calibri" w:cs="Times New Roman"/>
      <w:sz w:val="20"/>
      <w:szCs w:val="20"/>
      <w:lang w:eastAsia="ru-RU"/>
    </w:rPr>
  </w:style>
  <w:style w:type="paragraph" w:styleId="12">
    <w:name w:val="toc 1"/>
    <w:next w:val="a"/>
    <w:autoRedefine/>
    <w:uiPriority w:val="39"/>
    <w:unhideWhenUsed/>
    <w:rsid w:val="00191B9F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191B9F"/>
    <w:pPr>
      <w:tabs>
        <w:tab w:val="right" w:leader="dot" w:pos="10205"/>
      </w:tabs>
      <w:ind w:left="240"/>
    </w:pPr>
  </w:style>
  <w:style w:type="table" w:customStyle="1" w:styleId="13">
    <w:name w:val="Сетка таблицы светлая1"/>
    <w:basedOn w:val="a1"/>
    <w:uiPriority w:val="40"/>
    <w:rsid w:val="00191B9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rsid w:val="00191B9F"/>
    <w:pPr>
      <w:spacing w:after="100"/>
      <w:ind w:left="440"/>
    </w:pPr>
    <w:rPr>
      <w:rFonts w:ascii="Calibri" w:hAnsi="Calibri"/>
    </w:rPr>
  </w:style>
  <w:style w:type="paragraph" w:styleId="af9">
    <w:name w:val="Revision"/>
    <w:hidden/>
    <w:uiPriority w:val="99"/>
    <w:semiHidden/>
    <w:rsid w:val="00191B9F"/>
    <w:rPr>
      <w:rFonts w:ascii="Times New Roman" w:hAnsi="Times New Roman"/>
      <w:bCs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0E0DBE"/>
    <w:pPr>
      <w:keepNext/>
      <w:keepLines/>
      <w:spacing w:before="480" w:line="276" w:lineRule="auto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Roaming\Microsoft\&#1064;&#1072;&#1073;&#1083;&#1086;&#1085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9EC20-E70A-4839-8E61-5CFC2E2F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134</TotalTime>
  <Pages>25</Pages>
  <Words>8680</Words>
  <Characters>49481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электроимпульсных установок обработки металлов давлением</vt:lpstr>
    </vt:vector>
  </TitlesOfParts>
  <Manager>Васильев А.С.</Manager>
  <Company>МГТУ им. Н.Э.Баумана</Company>
  <LinksUpToDate>false</LinksUpToDate>
  <CharactersWithSpaces>58045</CharactersWithSpaces>
  <SharedDoc>false</SharedDoc>
  <HLinks>
    <vt:vector size="6" baseType="variant">
      <vt:variant>
        <vt:i4>3932166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https://ru.wikipedia.org/wiki/%D0%9F%D0%B5%D1%80%D0%BC%D1%81%D0%BA%D0%B8%D0%B9_%D0%BA%D1%80%D0%B0%D0%B9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электроимпульсных установок обработки металлов давлением</dc:title>
  <dc:subject>Профстандарт</dc:subject>
  <dc:creator>Союзмаш;Белокуров</dc:creator>
  <cp:keywords>Профстандарт</cp:keywords>
  <cp:lastModifiedBy>Гончарова Алина Александровна</cp:lastModifiedBy>
  <cp:revision>17</cp:revision>
  <cp:lastPrinted>2025-10-01T08:24:00Z</cp:lastPrinted>
  <dcterms:created xsi:type="dcterms:W3CDTF">2025-03-18T19:42:00Z</dcterms:created>
  <dcterms:modified xsi:type="dcterms:W3CDTF">2025-10-01T08:26:00Z</dcterms:modified>
</cp:coreProperties>
</file>