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EB47A0" w14:textId="77777777" w:rsidR="00C03271" w:rsidRPr="00C03271" w:rsidRDefault="00C03271" w:rsidP="00C03271">
      <w:pPr>
        <w:widowControl/>
        <w:ind w:left="5670"/>
        <w:jc w:val="center"/>
        <w:rPr>
          <w:bCs w:val="0"/>
          <w:sz w:val="28"/>
          <w:szCs w:val="28"/>
        </w:rPr>
      </w:pPr>
      <w:bookmarkStart w:id="0" w:name="_Hlk37674743"/>
      <w:bookmarkStart w:id="1" w:name="_Hlk116633726"/>
      <w:r w:rsidRPr="00C03271">
        <w:rPr>
          <w:bCs w:val="0"/>
          <w:sz w:val="28"/>
          <w:szCs w:val="28"/>
        </w:rPr>
        <w:t>УТВЕРЖДЕН</w:t>
      </w:r>
    </w:p>
    <w:p w14:paraId="3C27C3AE" w14:textId="77777777" w:rsidR="00C03271" w:rsidRPr="00C03271" w:rsidRDefault="00C03271" w:rsidP="00C03271">
      <w:pPr>
        <w:widowControl/>
        <w:ind w:left="5670"/>
        <w:jc w:val="center"/>
        <w:rPr>
          <w:bCs w:val="0"/>
          <w:sz w:val="28"/>
          <w:szCs w:val="28"/>
        </w:rPr>
      </w:pPr>
      <w:r w:rsidRPr="00C03271">
        <w:rPr>
          <w:bCs w:val="0"/>
          <w:sz w:val="28"/>
          <w:szCs w:val="28"/>
        </w:rPr>
        <w:t>приказом Министерства</w:t>
      </w:r>
    </w:p>
    <w:p w14:paraId="5C8ABC1B" w14:textId="77777777" w:rsidR="00C03271" w:rsidRPr="00C03271" w:rsidRDefault="00C03271" w:rsidP="00C03271">
      <w:pPr>
        <w:widowControl/>
        <w:ind w:left="5670"/>
        <w:jc w:val="center"/>
        <w:rPr>
          <w:bCs w:val="0"/>
          <w:sz w:val="28"/>
          <w:szCs w:val="28"/>
        </w:rPr>
      </w:pPr>
      <w:r w:rsidRPr="00C03271">
        <w:rPr>
          <w:bCs w:val="0"/>
          <w:sz w:val="28"/>
          <w:szCs w:val="28"/>
        </w:rPr>
        <w:t>труда и социальной защиты Российской Федерации</w:t>
      </w:r>
    </w:p>
    <w:p w14:paraId="515F461A" w14:textId="6628090B" w:rsidR="00C03271" w:rsidRPr="00C03271" w:rsidRDefault="005A518C" w:rsidP="00C03271">
      <w:pPr>
        <w:widowControl/>
        <w:ind w:left="5670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от «6» октября 2025 г. № 592н</w:t>
      </w:r>
      <w:bookmarkStart w:id="2" w:name="_GoBack"/>
      <w:bookmarkEnd w:id="2"/>
    </w:p>
    <w:bookmarkEnd w:id="0"/>
    <w:p w14:paraId="4F113BAC" w14:textId="77777777" w:rsidR="00C03271" w:rsidRPr="00C03271" w:rsidRDefault="00C03271" w:rsidP="00C03271"/>
    <w:bookmarkEnd w:id="1"/>
    <w:p w14:paraId="5B0D1E42" w14:textId="1410DC08" w:rsidR="00BD71A6" w:rsidRPr="00C03271" w:rsidRDefault="00BD71A6" w:rsidP="00C03271">
      <w:pPr>
        <w:jc w:val="center"/>
        <w:rPr>
          <w:sz w:val="52"/>
          <w:szCs w:val="52"/>
        </w:rPr>
      </w:pPr>
      <w:r w:rsidRPr="00C03271">
        <w:rPr>
          <w:sz w:val="52"/>
          <w:szCs w:val="52"/>
        </w:rPr>
        <w:t>ПРОФЕССИОНАЛЬНЫЙ СТАНДАРТ</w:t>
      </w:r>
    </w:p>
    <w:p w14:paraId="214EA9D0" w14:textId="64C49C71" w:rsidR="00BD71A6" w:rsidRPr="00C03271" w:rsidRDefault="001F3715" w:rsidP="00C03271">
      <w:pPr>
        <w:jc w:val="center"/>
        <w:rPr>
          <w:b/>
          <w:bCs w:val="0"/>
        </w:rPr>
      </w:pPr>
      <w:r w:rsidRPr="00C03271">
        <w:rPr>
          <w:b/>
          <w:bCs w:val="0"/>
          <w:sz w:val="28"/>
          <w:szCs w:val="28"/>
        </w:rPr>
        <w:t xml:space="preserve">Руководитель </w:t>
      </w:r>
      <w:r w:rsidR="00D21494" w:rsidRPr="00C03271">
        <w:rPr>
          <w:b/>
          <w:bCs w:val="0"/>
          <w:sz w:val="28"/>
          <w:szCs w:val="28"/>
        </w:rPr>
        <w:t>производственного п</w:t>
      </w:r>
      <w:r w:rsidRPr="00C03271">
        <w:rPr>
          <w:b/>
          <w:bCs w:val="0"/>
          <w:sz w:val="28"/>
          <w:szCs w:val="28"/>
        </w:rPr>
        <w:t xml:space="preserve">одразделения </w:t>
      </w:r>
      <w:r w:rsidR="0095334D">
        <w:rPr>
          <w:b/>
          <w:bCs w:val="0"/>
          <w:sz w:val="28"/>
          <w:szCs w:val="28"/>
        </w:rPr>
        <w:br/>
      </w:r>
      <w:r w:rsidRPr="00C03271">
        <w:rPr>
          <w:b/>
          <w:bCs w:val="0"/>
          <w:sz w:val="28"/>
          <w:szCs w:val="28"/>
        </w:rPr>
        <w:t>механосборочного производства</w:t>
      </w:r>
    </w:p>
    <w:tbl>
      <w:tblPr>
        <w:tblW w:w="1266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39"/>
      </w:tblGrid>
      <w:tr w:rsidR="00BD71A6" w:rsidRPr="00BD71A6" w14:paraId="4F749039" w14:textId="77777777" w:rsidTr="00C03271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61D55040" w14:textId="44932406" w:rsidR="00BD71A6" w:rsidRPr="008F4A4A" w:rsidRDefault="00FE79EC" w:rsidP="008F4A4A">
            <w:pPr>
              <w:jc w:val="center"/>
            </w:pPr>
            <w:r w:rsidRPr="00FE79EC">
              <w:t>1767</w:t>
            </w:r>
          </w:p>
        </w:tc>
      </w:tr>
      <w:tr w:rsidR="00BD71A6" w:rsidRPr="00BD71A6" w14:paraId="025470DA" w14:textId="77777777" w:rsidTr="00883D73">
        <w:trPr>
          <w:trHeight w:val="283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45CDC6E7" w14:textId="77777777" w:rsidR="00BD71A6" w:rsidRPr="00BD71A6" w:rsidRDefault="00BD71A6" w:rsidP="00BD71A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D71A6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7C7A0201" w14:textId="77777777" w:rsidR="00AA262D" w:rsidRDefault="00AA262D" w:rsidP="00C03271">
      <w:pPr>
        <w:jc w:val="center"/>
      </w:pPr>
      <w:r>
        <w:t>Содержание</w:t>
      </w:r>
    </w:p>
    <w:p w14:paraId="17985B1D" w14:textId="42EE6A11" w:rsidR="00C03271" w:rsidRDefault="00AA262D" w:rsidP="00883D73">
      <w:pPr>
        <w:pStyle w:val="12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193293815" w:history="1">
        <w:r w:rsidR="00C03271" w:rsidRPr="00730941">
          <w:rPr>
            <w:rStyle w:val="af7"/>
            <w:lang w:val="en-US"/>
          </w:rPr>
          <w:t>I</w:t>
        </w:r>
        <w:r w:rsidR="00C03271" w:rsidRPr="00730941">
          <w:rPr>
            <w:rStyle w:val="af7"/>
          </w:rPr>
          <w:t>. Общие сведения</w:t>
        </w:r>
        <w:r w:rsidR="00C03271">
          <w:rPr>
            <w:webHidden/>
          </w:rPr>
          <w:tab/>
        </w:r>
        <w:r w:rsidR="00C03271">
          <w:rPr>
            <w:webHidden/>
          </w:rPr>
          <w:fldChar w:fldCharType="begin"/>
        </w:r>
        <w:r w:rsidR="00C03271">
          <w:rPr>
            <w:webHidden/>
          </w:rPr>
          <w:instrText xml:space="preserve"> PAGEREF _Toc193293815 \h </w:instrText>
        </w:r>
        <w:r w:rsidR="00C03271">
          <w:rPr>
            <w:webHidden/>
          </w:rPr>
        </w:r>
        <w:r w:rsidR="00C03271">
          <w:rPr>
            <w:webHidden/>
          </w:rPr>
          <w:fldChar w:fldCharType="separate"/>
        </w:r>
        <w:r w:rsidR="00F529A6">
          <w:rPr>
            <w:webHidden/>
          </w:rPr>
          <w:t>1</w:t>
        </w:r>
        <w:r w:rsidR="00C03271">
          <w:rPr>
            <w:webHidden/>
          </w:rPr>
          <w:fldChar w:fldCharType="end"/>
        </w:r>
      </w:hyperlink>
    </w:p>
    <w:p w14:paraId="4AEC15FE" w14:textId="09205D28" w:rsidR="00C03271" w:rsidRDefault="005937B3" w:rsidP="00883D73">
      <w:pPr>
        <w:pStyle w:val="12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hyperlink w:anchor="_Toc193293816" w:history="1">
        <w:r w:rsidR="00C03271" w:rsidRPr="00730941">
          <w:rPr>
            <w:rStyle w:val="af7"/>
          </w:rPr>
          <w:t>II. Описание трудовых функций, входящих в профессиональный стандарт</w:t>
        </w:r>
        <w:r w:rsidR="00883D73">
          <w:rPr>
            <w:rStyle w:val="af7"/>
          </w:rPr>
          <w:t xml:space="preserve"> </w:t>
        </w:r>
        <w:r w:rsidR="00C03271" w:rsidRPr="00730941">
          <w:rPr>
            <w:rStyle w:val="af7"/>
          </w:rPr>
          <w:t>(функциональная карта вида профессиональной деятельности)</w:t>
        </w:r>
        <w:r w:rsidR="00C03271">
          <w:rPr>
            <w:webHidden/>
          </w:rPr>
          <w:tab/>
        </w:r>
        <w:r w:rsidR="00C03271">
          <w:rPr>
            <w:webHidden/>
          </w:rPr>
          <w:fldChar w:fldCharType="begin"/>
        </w:r>
        <w:r w:rsidR="00C03271">
          <w:rPr>
            <w:webHidden/>
          </w:rPr>
          <w:instrText xml:space="preserve"> PAGEREF _Toc193293816 \h </w:instrText>
        </w:r>
        <w:r w:rsidR="00C03271">
          <w:rPr>
            <w:webHidden/>
          </w:rPr>
        </w:r>
        <w:r w:rsidR="00C03271">
          <w:rPr>
            <w:webHidden/>
          </w:rPr>
          <w:fldChar w:fldCharType="separate"/>
        </w:r>
        <w:r w:rsidR="00F529A6">
          <w:rPr>
            <w:webHidden/>
          </w:rPr>
          <w:t>3</w:t>
        </w:r>
        <w:r w:rsidR="00C03271">
          <w:rPr>
            <w:webHidden/>
          </w:rPr>
          <w:fldChar w:fldCharType="end"/>
        </w:r>
      </w:hyperlink>
    </w:p>
    <w:p w14:paraId="5E147C6D" w14:textId="5E6D1A58" w:rsidR="00C03271" w:rsidRDefault="005937B3" w:rsidP="00883D73">
      <w:pPr>
        <w:pStyle w:val="12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hyperlink w:anchor="_Toc193293817" w:history="1">
        <w:r w:rsidR="00C03271" w:rsidRPr="00730941">
          <w:rPr>
            <w:rStyle w:val="af7"/>
          </w:rPr>
          <w:t>III. Характеристика обобщенных трудовых функций</w:t>
        </w:r>
        <w:r w:rsidR="00C03271">
          <w:rPr>
            <w:webHidden/>
          </w:rPr>
          <w:tab/>
        </w:r>
        <w:r w:rsidR="00C03271">
          <w:rPr>
            <w:webHidden/>
          </w:rPr>
          <w:fldChar w:fldCharType="begin"/>
        </w:r>
        <w:r w:rsidR="00C03271">
          <w:rPr>
            <w:webHidden/>
          </w:rPr>
          <w:instrText xml:space="preserve"> PAGEREF _Toc193293817 \h </w:instrText>
        </w:r>
        <w:r w:rsidR="00C03271">
          <w:rPr>
            <w:webHidden/>
          </w:rPr>
        </w:r>
        <w:r w:rsidR="00C03271">
          <w:rPr>
            <w:webHidden/>
          </w:rPr>
          <w:fldChar w:fldCharType="separate"/>
        </w:r>
        <w:r w:rsidR="00F529A6">
          <w:rPr>
            <w:webHidden/>
          </w:rPr>
          <w:t>4</w:t>
        </w:r>
        <w:r w:rsidR="00C03271">
          <w:rPr>
            <w:webHidden/>
          </w:rPr>
          <w:fldChar w:fldCharType="end"/>
        </w:r>
      </w:hyperlink>
    </w:p>
    <w:p w14:paraId="52F6428E" w14:textId="2C39D360" w:rsidR="00C03271" w:rsidRDefault="005937B3" w:rsidP="00883D73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kern w:val="2"/>
          <w14:ligatures w14:val="standardContextual"/>
        </w:rPr>
      </w:pPr>
      <w:hyperlink w:anchor="_Toc193293818" w:history="1">
        <w:r w:rsidR="0095334D">
          <w:rPr>
            <w:rStyle w:val="af7"/>
            <w:noProof/>
          </w:rPr>
          <w:t>3.1. </w:t>
        </w:r>
        <w:r w:rsidR="00C03271" w:rsidRPr="00730941">
          <w:rPr>
            <w:rStyle w:val="af7"/>
            <w:noProof/>
          </w:rPr>
          <w:t>Обобщенная трудовая функция</w:t>
        </w:r>
        <w:r w:rsidR="00851F90">
          <w:rPr>
            <w:rStyle w:val="af7"/>
            <w:noProof/>
          </w:rPr>
          <w:t xml:space="preserve"> «</w:t>
        </w:r>
        <w:r w:rsidR="00851F90" w:rsidRPr="00851F90">
          <w:rPr>
            <w:rStyle w:val="af7"/>
            <w:noProof/>
          </w:rPr>
          <w:t>Руководство производственным участком механосборочного производства</w:t>
        </w:r>
        <w:r w:rsidR="00851F90">
          <w:rPr>
            <w:rStyle w:val="af7"/>
            <w:noProof/>
          </w:rPr>
          <w:t>»</w:t>
        </w:r>
        <w:r w:rsidR="00C03271">
          <w:rPr>
            <w:noProof/>
            <w:webHidden/>
          </w:rPr>
          <w:tab/>
        </w:r>
        <w:r w:rsidR="00C03271">
          <w:rPr>
            <w:noProof/>
            <w:webHidden/>
          </w:rPr>
          <w:fldChar w:fldCharType="begin"/>
        </w:r>
        <w:r w:rsidR="00C03271">
          <w:rPr>
            <w:noProof/>
            <w:webHidden/>
          </w:rPr>
          <w:instrText xml:space="preserve"> PAGEREF _Toc193293818 \h </w:instrText>
        </w:r>
        <w:r w:rsidR="00C03271">
          <w:rPr>
            <w:noProof/>
            <w:webHidden/>
          </w:rPr>
        </w:r>
        <w:r w:rsidR="00C03271">
          <w:rPr>
            <w:noProof/>
            <w:webHidden/>
          </w:rPr>
          <w:fldChar w:fldCharType="separate"/>
        </w:r>
        <w:r w:rsidR="00F529A6">
          <w:rPr>
            <w:noProof/>
            <w:webHidden/>
          </w:rPr>
          <w:t>4</w:t>
        </w:r>
        <w:r w:rsidR="00C03271">
          <w:rPr>
            <w:noProof/>
            <w:webHidden/>
          </w:rPr>
          <w:fldChar w:fldCharType="end"/>
        </w:r>
      </w:hyperlink>
    </w:p>
    <w:p w14:paraId="4C641D13" w14:textId="5F5897CE" w:rsidR="00C03271" w:rsidRDefault="005937B3" w:rsidP="00883D73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kern w:val="2"/>
          <w14:ligatures w14:val="standardContextual"/>
        </w:rPr>
      </w:pPr>
      <w:hyperlink w:anchor="_Toc193293819" w:history="1">
        <w:r w:rsidR="0095334D">
          <w:rPr>
            <w:rStyle w:val="af7"/>
            <w:noProof/>
          </w:rPr>
          <w:t>3.2.</w:t>
        </w:r>
        <w:r w:rsidR="0095334D">
          <w:t> </w:t>
        </w:r>
        <w:r w:rsidR="00C03271" w:rsidRPr="00730941">
          <w:rPr>
            <w:rStyle w:val="af7"/>
            <w:noProof/>
          </w:rPr>
          <w:t>Обобщенная трудовая функция</w:t>
        </w:r>
        <w:r w:rsidR="00851F90">
          <w:rPr>
            <w:rStyle w:val="af7"/>
            <w:noProof/>
          </w:rPr>
          <w:t xml:space="preserve"> «</w:t>
        </w:r>
        <w:r w:rsidR="00851F90" w:rsidRPr="00851F90">
          <w:rPr>
            <w:rStyle w:val="af7"/>
            <w:noProof/>
          </w:rPr>
          <w:t>Координация группы производственных участков механосборочного производства</w:t>
        </w:r>
        <w:r w:rsidR="00851F90">
          <w:rPr>
            <w:rStyle w:val="af7"/>
            <w:noProof/>
          </w:rPr>
          <w:t>»</w:t>
        </w:r>
        <w:r w:rsidR="00C03271">
          <w:rPr>
            <w:noProof/>
            <w:webHidden/>
          </w:rPr>
          <w:tab/>
        </w:r>
        <w:r w:rsidR="00C03271">
          <w:rPr>
            <w:noProof/>
            <w:webHidden/>
          </w:rPr>
          <w:fldChar w:fldCharType="begin"/>
        </w:r>
        <w:r w:rsidR="00C03271">
          <w:rPr>
            <w:noProof/>
            <w:webHidden/>
          </w:rPr>
          <w:instrText xml:space="preserve"> PAGEREF _Toc193293819 \h </w:instrText>
        </w:r>
        <w:r w:rsidR="00C03271">
          <w:rPr>
            <w:noProof/>
            <w:webHidden/>
          </w:rPr>
        </w:r>
        <w:r w:rsidR="00C03271">
          <w:rPr>
            <w:noProof/>
            <w:webHidden/>
          </w:rPr>
          <w:fldChar w:fldCharType="separate"/>
        </w:r>
        <w:r w:rsidR="00F529A6">
          <w:rPr>
            <w:noProof/>
            <w:webHidden/>
          </w:rPr>
          <w:t>10</w:t>
        </w:r>
        <w:r w:rsidR="00C03271">
          <w:rPr>
            <w:noProof/>
            <w:webHidden/>
          </w:rPr>
          <w:fldChar w:fldCharType="end"/>
        </w:r>
      </w:hyperlink>
    </w:p>
    <w:p w14:paraId="37BC336D" w14:textId="08F226C0" w:rsidR="00C03271" w:rsidRDefault="005937B3" w:rsidP="00883D73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kern w:val="2"/>
          <w14:ligatures w14:val="standardContextual"/>
        </w:rPr>
      </w:pPr>
      <w:hyperlink w:anchor="_Toc193293820" w:history="1">
        <w:r w:rsidR="00C03271" w:rsidRPr="00730941">
          <w:rPr>
            <w:rStyle w:val="af7"/>
            <w:noProof/>
          </w:rPr>
          <w:t>3.3. Обобщенная трудовая функция</w:t>
        </w:r>
        <w:r w:rsidR="00851F90">
          <w:rPr>
            <w:rStyle w:val="af7"/>
            <w:noProof/>
          </w:rPr>
          <w:t xml:space="preserve"> «</w:t>
        </w:r>
        <w:r w:rsidR="00851F90" w:rsidRPr="00851F90">
          <w:rPr>
            <w:rStyle w:val="af7"/>
            <w:noProof/>
          </w:rPr>
          <w:t>Руководство механосборочным цехом</w:t>
        </w:r>
        <w:r w:rsidR="00851F90">
          <w:rPr>
            <w:rStyle w:val="af7"/>
            <w:noProof/>
          </w:rPr>
          <w:t>»</w:t>
        </w:r>
        <w:r w:rsidR="00C03271">
          <w:rPr>
            <w:noProof/>
            <w:webHidden/>
          </w:rPr>
          <w:tab/>
        </w:r>
        <w:r w:rsidR="00C03271">
          <w:rPr>
            <w:noProof/>
            <w:webHidden/>
          </w:rPr>
          <w:fldChar w:fldCharType="begin"/>
        </w:r>
        <w:r w:rsidR="00C03271">
          <w:rPr>
            <w:noProof/>
            <w:webHidden/>
          </w:rPr>
          <w:instrText xml:space="preserve"> PAGEREF _Toc193293820 \h </w:instrText>
        </w:r>
        <w:r w:rsidR="00C03271">
          <w:rPr>
            <w:noProof/>
            <w:webHidden/>
          </w:rPr>
        </w:r>
        <w:r w:rsidR="00C03271">
          <w:rPr>
            <w:noProof/>
            <w:webHidden/>
          </w:rPr>
          <w:fldChar w:fldCharType="separate"/>
        </w:r>
        <w:r w:rsidR="00F529A6">
          <w:rPr>
            <w:noProof/>
            <w:webHidden/>
          </w:rPr>
          <w:t>16</w:t>
        </w:r>
        <w:r w:rsidR="00C03271">
          <w:rPr>
            <w:noProof/>
            <w:webHidden/>
          </w:rPr>
          <w:fldChar w:fldCharType="end"/>
        </w:r>
      </w:hyperlink>
    </w:p>
    <w:p w14:paraId="4A0DA80D" w14:textId="1493DAAF" w:rsidR="00C03271" w:rsidRDefault="005937B3" w:rsidP="00883D73">
      <w:pPr>
        <w:pStyle w:val="12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hyperlink w:anchor="_Toc193293821" w:history="1">
        <w:r w:rsidR="00C03271" w:rsidRPr="00730941">
          <w:rPr>
            <w:rStyle w:val="af7"/>
          </w:rPr>
          <w:t>IV. Сведения об организациях – разработчиках профессионального стандарта</w:t>
        </w:r>
        <w:r w:rsidR="00C03271">
          <w:rPr>
            <w:webHidden/>
          </w:rPr>
          <w:tab/>
        </w:r>
        <w:r w:rsidR="00C03271">
          <w:rPr>
            <w:webHidden/>
          </w:rPr>
          <w:fldChar w:fldCharType="begin"/>
        </w:r>
        <w:r w:rsidR="00C03271">
          <w:rPr>
            <w:webHidden/>
          </w:rPr>
          <w:instrText xml:space="preserve"> PAGEREF _Toc193293821 \h </w:instrText>
        </w:r>
        <w:r w:rsidR="00C03271">
          <w:rPr>
            <w:webHidden/>
          </w:rPr>
        </w:r>
        <w:r w:rsidR="00C03271">
          <w:rPr>
            <w:webHidden/>
          </w:rPr>
          <w:fldChar w:fldCharType="separate"/>
        </w:r>
        <w:r w:rsidR="00F529A6">
          <w:rPr>
            <w:webHidden/>
          </w:rPr>
          <w:t>24</w:t>
        </w:r>
        <w:r w:rsidR="00C03271">
          <w:rPr>
            <w:webHidden/>
          </w:rPr>
          <w:fldChar w:fldCharType="end"/>
        </w:r>
      </w:hyperlink>
    </w:p>
    <w:p w14:paraId="08F4D132" w14:textId="43686503" w:rsidR="00C03271" w:rsidRDefault="005937B3" w:rsidP="00883D73">
      <w:pPr>
        <w:pStyle w:val="12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hyperlink w:anchor="_Toc193293822" w:history="1">
        <w:r w:rsidR="00C03271" w:rsidRPr="00730941">
          <w:rPr>
            <w:rStyle w:val="af7"/>
            <w:lang w:val="en-US"/>
          </w:rPr>
          <w:t>V</w:t>
        </w:r>
        <w:r w:rsidR="00C03271" w:rsidRPr="00730941">
          <w:rPr>
            <w:rStyle w:val="af7"/>
          </w:rPr>
          <w:t>. Сокращения, используемые в профессиональном стандарте</w:t>
        </w:r>
        <w:r w:rsidR="00C03271">
          <w:rPr>
            <w:webHidden/>
          </w:rPr>
          <w:tab/>
        </w:r>
        <w:r w:rsidR="00C03271">
          <w:rPr>
            <w:webHidden/>
          </w:rPr>
          <w:fldChar w:fldCharType="begin"/>
        </w:r>
        <w:r w:rsidR="00C03271">
          <w:rPr>
            <w:webHidden/>
          </w:rPr>
          <w:instrText xml:space="preserve"> PAGEREF _Toc193293822 \h </w:instrText>
        </w:r>
        <w:r w:rsidR="00C03271">
          <w:rPr>
            <w:webHidden/>
          </w:rPr>
        </w:r>
        <w:r w:rsidR="00C03271">
          <w:rPr>
            <w:webHidden/>
          </w:rPr>
          <w:fldChar w:fldCharType="separate"/>
        </w:r>
        <w:r w:rsidR="00F529A6">
          <w:rPr>
            <w:webHidden/>
          </w:rPr>
          <w:t>25</w:t>
        </w:r>
        <w:r w:rsidR="00C03271">
          <w:rPr>
            <w:webHidden/>
          </w:rPr>
          <w:fldChar w:fldCharType="end"/>
        </w:r>
      </w:hyperlink>
    </w:p>
    <w:p w14:paraId="68646128" w14:textId="330A0FCE" w:rsidR="00AA262D" w:rsidRDefault="00AA262D" w:rsidP="00AA262D">
      <w:r>
        <w:fldChar w:fldCharType="end"/>
      </w:r>
    </w:p>
    <w:p w14:paraId="6DF01D16" w14:textId="77777777" w:rsidR="00BD71A6" w:rsidRDefault="00AA262D" w:rsidP="00AA262D">
      <w:pPr>
        <w:pStyle w:val="1"/>
      </w:pPr>
      <w:bookmarkStart w:id="3" w:name="_Toc193293815"/>
      <w:r>
        <w:rPr>
          <w:lang w:val="en-US"/>
        </w:rPr>
        <w:t>I</w:t>
      </w:r>
      <w:r>
        <w:t xml:space="preserve">. </w:t>
      </w:r>
      <w:r w:rsidR="00BD71A6" w:rsidRPr="00BD71A6">
        <w:t>Общие сведения</w:t>
      </w:r>
      <w:bookmarkEnd w:id="3"/>
    </w:p>
    <w:p w14:paraId="37E40A65" w14:textId="77777777" w:rsidR="00C03271" w:rsidRPr="00C03271" w:rsidRDefault="00C03271" w:rsidP="00C0327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BD71A6" w:rsidRPr="00BD71A6" w14:paraId="3E54BD98" w14:textId="77777777" w:rsidTr="00883D73">
        <w:trPr>
          <w:trHeight w:val="283"/>
        </w:trPr>
        <w:tc>
          <w:tcPr>
            <w:tcW w:w="4002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12521248" w14:textId="113279D6" w:rsidR="00BD71A6" w:rsidRPr="00BD71A6" w:rsidRDefault="00A2376E" w:rsidP="00190E0A">
            <w:r>
              <w:t>Оперативное</w:t>
            </w:r>
            <w:r w:rsidR="00392E95">
              <w:t xml:space="preserve"> </w:t>
            </w:r>
            <w:r w:rsidR="00190E0A">
              <w:t xml:space="preserve">руководство </w:t>
            </w:r>
            <w:r w:rsidR="00513464">
              <w:t>механосборочным</w:t>
            </w:r>
            <w:r w:rsidR="001A387C">
              <w:t xml:space="preserve"> </w:t>
            </w:r>
            <w:r w:rsidR="00392E95">
              <w:t>производством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71940335" w14:textId="77777777" w:rsidR="00BD71A6" w:rsidRPr="00BD71A6" w:rsidRDefault="00BD71A6" w:rsidP="00BD71A6"/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4C0B27" w14:textId="57370EDC" w:rsidR="00BD71A6" w:rsidRPr="00BD71A6" w:rsidRDefault="00FE79EC" w:rsidP="008F4A4A">
            <w:pPr>
              <w:jc w:val="center"/>
            </w:pPr>
            <w:r w:rsidRPr="00FE79EC">
              <w:t>28.024</w:t>
            </w:r>
          </w:p>
        </w:tc>
      </w:tr>
      <w:tr w:rsidR="00BD71A6" w:rsidRPr="00C03271" w14:paraId="5ED8E2B4" w14:textId="77777777" w:rsidTr="00801CAA">
        <w:tc>
          <w:tcPr>
            <w:tcW w:w="429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FA55AC" w14:textId="4C58B927" w:rsidR="00BD71A6" w:rsidRPr="00C03271" w:rsidRDefault="00C03271" w:rsidP="00C03271">
            <w:pPr>
              <w:jc w:val="center"/>
              <w:rPr>
                <w:sz w:val="20"/>
                <w:szCs w:val="20"/>
              </w:rPr>
            </w:pPr>
            <w:r w:rsidRPr="00C03271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5B57F13" w14:textId="2E5FE1F9" w:rsidR="00BD71A6" w:rsidRPr="00C03271" w:rsidRDefault="00C03271" w:rsidP="00C03271">
            <w:pPr>
              <w:jc w:val="center"/>
              <w:rPr>
                <w:sz w:val="20"/>
                <w:szCs w:val="20"/>
              </w:rPr>
            </w:pPr>
            <w:r w:rsidRPr="00C03271">
              <w:rPr>
                <w:sz w:val="20"/>
                <w:szCs w:val="20"/>
              </w:rPr>
              <w:t>код</w:t>
            </w:r>
          </w:p>
        </w:tc>
      </w:tr>
    </w:tbl>
    <w:p w14:paraId="417DF552" w14:textId="77777777" w:rsidR="00AA262D" w:rsidRDefault="00AA262D" w:rsidP="00BD71A6"/>
    <w:p w14:paraId="18393424" w14:textId="4E563AFA" w:rsidR="00AA262D" w:rsidRDefault="00C03271" w:rsidP="00BD71A6">
      <w:r>
        <w:t>Краткое описание</w:t>
      </w:r>
      <w:r w:rsidR="00AA262D" w:rsidRPr="00BD71A6">
        <w:t xml:space="preserve"> вида профессиональной деятельности</w:t>
      </w:r>
    </w:p>
    <w:p w14:paraId="65513960" w14:textId="77777777" w:rsidR="00C03271" w:rsidRPr="00BD71A6" w:rsidRDefault="00C03271" w:rsidP="00BD71A6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</w:tblBorders>
        <w:tblLook w:val="00A0" w:firstRow="1" w:lastRow="0" w:firstColumn="1" w:lastColumn="0" w:noHBand="0" w:noVBand="0"/>
      </w:tblPr>
      <w:tblGrid>
        <w:gridCol w:w="10421"/>
      </w:tblGrid>
      <w:tr w:rsidR="00BD71A6" w:rsidRPr="00BD71A6" w14:paraId="2ECBCBA7" w14:textId="77777777" w:rsidTr="00883D73">
        <w:trPr>
          <w:trHeight w:val="567"/>
        </w:trPr>
        <w:tc>
          <w:tcPr>
            <w:tcW w:w="5000" w:type="pct"/>
          </w:tcPr>
          <w:p w14:paraId="65920B63" w14:textId="1CA69AC4" w:rsidR="00BD71A6" w:rsidRPr="00BD71A6" w:rsidRDefault="00410A4E" w:rsidP="00883D73">
            <w:r>
              <w:t>Обеспечени</w:t>
            </w:r>
            <w:r w:rsidR="00C035D3">
              <w:t>е</w:t>
            </w:r>
            <w:r>
              <w:t xml:space="preserve"> ритмичного выполнения </w:t>
            </w:r>
            <w:r w:rsidR="00190E0A">
              <w:t xml:space="preserve">механосборочным </w:t>
            </w:r>
            <w:r>
              <w:t>подразделением плановых заданий по объему, номенклатуре и качеству</w:t>
            </w:r>
            <w:r w:rsidR="00BD71A6" w:rsidRPr="00BD71A6">
              <w:t xml:space="preserve"> </w:t>
            </w:r>
            <w:r w:rsidR="00C035D3">
              <w:t>продукции</w:t>
            </w:r>
            <w:r w:rsidR="00513464">
              <w:t xml:space="preserve"> </w:t>
            </w:r>
          </w:p>
        </w:tc>
      </w:tr>
    </w:tbl>
    <w:p w14:paraId="5B5094B7" w14:textId="77777777" w:rsidR="00AA262D" w:rsidRDefault="00AA262D" w:rsidP="00AA262D"/>
    <w:p w14:paraId="3D662286" w14:textId="7812FBC0" w:rsidR="00AA262D" w:rsidRDefault="00AA262D" w:rsidP="00AA262D">
      <w:r w:rsidRPr="00BD71A6">
        <w:t>Группа занятий</w:t>
      </w:r>
    </w:p>
    <w:p w14:paraId="3C8CDDE8" w14:textId="77777777" w:rsidR="00C03271" w:rsidRDefault="00C03271" w:rsidP="00AA262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00"/>
        <w:gridCol w:w="3910"/>
        <w:gridCol w:w="1305"/>
        <w:gridCol w:w="3906"/>
      </w:tblGrid>
      <w:tr w:rsidR="006C21CD" w:rsidRPr="00F512B0" w14:paraId="33C9ECF8" w14:textId="77777777" w:rsidTr="00C03271">
        <w:trPr>
          <w:trHeight w:val="20"/>
        </w:trPr>
        <w:tc>
          <w:tcPr>
            <w:tcW w:w="62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0077BA8F" w14:textId="35A75A06" w:rsidR="006C21CD" w:rsidRPr="001D242E" w:rsidRDefault="006C21CD" w:rsidP="006C21CD">
            <w:r w:rsidRPr="00BD2E75">
              <w:t>1321</w:t>
            </w:r>
          </w:p>
        </w:tc>
        <w:tc>
          <w:tcPr>
            <w:tcW w:w="187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0C3CA03F" w14:textId="4CC8C279" w:rsidR="006C21CD" w:rsidRPr="001D242E" w:rsidRDefault="006C21CD" w:rsidP="006C21CD">
            <w:r w:rsidRPr="00BD2E75">
              <w:t>Руководители подразделений (управляющие) в обрабатывающей промышленности</w:t>
            </w:r>
          </w:p>
        </w:tc>
        <w:tc>
          <w:tcPr>
            <w:tcW w:w="62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0CDC4F62" w14:textId="56908B58" w:rsidR="006C21CD" w:rsidRPr="008C7FFD" w:rsidRDefault="00CC0687" w:rsidP="00CC0687">
            <w:r w:rsidRPr="00CC0687">
              <w:t>3122</w:t>
            </w:r>
          </w:p>
        </w:tc>
        <w:tc>
          <w:tcPr>
            <w:tcW w:w="187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7ADE0DF2" w14:textId="7BE9E203" w:rsidR="006C21CD" w:rsidRPr="008C7FFD" w:rsidRDefault="00CC0687" w:rsidP="00CC0687">
            <w:r w:rsidRPr="00CC0687">
              <w:t>Мастера (бригадиры) в обрабатывающей промышленности</w:t>
            </w:r>
          </w:p>
        </w:tc>
      </w:tr>
      <w:tr w:rsidR="006C21CD" w:rsidRPr="0097775E" w14:paraId="5EDC6B1F" w14:textId="77777777" w:rsidTr="00C03271">
        <w:trPr>
          <w:trHeight w:val="20"/>
        </w:trPr>
        <w:tc>
          <w:tcPr>
            <w:tcW w:w="624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6494C57A" w14:textId="77777777" w:rsidR="006C21CD" w:rsidRPr="0097775E" w:rsidRDefault="006C21CD" w:rsidP="006C21CD">
            <w:pPr>
              <w:jc w:val="center"/>
              <w:rPr>
                <w:sz w:val="20"/>
                <w:szCs w:val="20"/>
              </w:rPr>
            </w:pPr>
            <w:r w:rsidRPr="0097775E">
              <w:rPr>
                <w:sz w:val="20"/>
                <w:szCs w:val="20"/>
              </w:rPr>
              <w:t>(код ОКЗ</w:t>
            </w:r>
            <w:r w:rsidRPr="0097775E">
              <w:rPr>
                <w:rStyle w:val="af0"/>
                <w:sz w:val="20"/>
                <w:szCs w:val="20"/>
              </w:rPr>
              <w:endnoteReference w:id="1"/>
            </w:r>
            <w:r w:rsidRPr="0097775E">
              <w:rPr>
                <w:sz w:val="20"/>
                <w:szCs w:val="20"/>
              </w:rPr>
              <w:t>)</w:t>
            </w:r>
          </w:p>
        </w:tc>
        <w:tc>
          <w:tcPr>
            <w:tcW w:w="1876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3A68BBED" w14:textId="77777777" w:rsidR="006C21CD" w:rsidRPr="0097775E" w:rsidRDefault="006C21CD" w:rsidP="006C21CD">
            <w:pPr>
              <w:jc w:val="center"/>
              <w:rPr>
                <w:sz w:val="20"/>
                <w:szCs w:val="20"/>
              </w:rPr>
            </w:pPr>
            <w:r w:rsidRPr="0097775E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26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5EFE4E6F" w14:textId="77777777" w:rsidR="006C21CD" w:rsidRPr="0097775E" w:rsidRDefault="006C21CD" w:rsidP="006C21CD">
            <w:pPr>
              <w:jc w:val="center"/>
              <w:rPr>
                <w:sz w:val="20"/>
                <w:szCs w:val="20"/>
              </w:rPr>
            </w:pPr>
            <w:r w:rsidRPr="0097775E">
              <w:rPr>
                <w:sz w:val="20"/>
                <w:szCs w:val="20"/>
              </w:rPr>
              <w:t>(код ОКЗ)</w:t>
            </w:r>
          </w:p>
        </w:tc>
        <w:tc>
          <w:tcPr>
            <w:tcW w:w="1874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5D13E245" w14:textId="77777777" w:rsidR="006C21CD" w:rsidRPr="0097775E" w:rsidRDefault="006C21CD" w:rsidP="006C21CD">
            <w:pPr>
              <w:jc w:val="center"/>
              <w:rPr>
                <w:sz w:val="20"/>
                <w:szCs w:val="20"/>
              </w:rPr>
            </w:pPr>
            <w:r w:rsidRPr="0097775E">
              <w:rPr>
                <w:sz w:val="20"/>
                <w:szCs w:val="20"/>
              </w:rPr>
              <w:t>(наименование)</w:t>
            </w:r>
          </w:p>
        </w:tc>
      </w:tr>
    </w:tbl>
    <w:p w14:paraId="6FA423B3" w14:textId="77777777" w:rsidR="00076112" w:rsidRDefault="00076112" w:rsidP="00AA262D"/>
    <w:p w14:paraId="043F5649" w14:textId="1993BB0E" w:rsidR="00C03271" w:rsidRDefault="00C03271" w:rsidP="00AA262D">
      <w:r>
        <w:t>Отнесение к области профессиональной деятельности</w:t>
      </w:r>
    </w:p>
    <w:p w14:paraId="4E920111" w14:textId="77777777" w:rsidR="00C03271" w:rsidRDefault="00C03271" w:rsidP="00AA262D"/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8"/>
        <w:gridCol w:w="9123"/>
      </w:tblGrid>
      <w:tr w:rsidR="00C03271" w14:paraId="1F663F69" w14:textId="77777777" w:rsidTr="00883D73">
        <w:tc>
          <w:tcPr>
            <w:tcW w:w="6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50917B" w14:textId="7729F117" w:rsidR="00C03271" w:rsidRDefault="000B2046" w:rsidP="00AA262D">
            <w:r>
              <w:t>28</w:t>
            </w:r>
          </w:p>
        </w:tc>
        <w:tc>
          <w:tcPr>
            <w:tcW w:w="43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E9E796" w14:textId="1F12FBBD" w:rsidR="00C03271" w:rsidRDefault="000B2046" w:rsidP="00AA262D">
            <w:r>
              <w:t>Производство машин и оборудования</w:t>
            </w:r>
          </w:p>
        </w:tc>
      </w:tr>
      <w:tr w:rsidR="00C03271" w:rsidRPr="00C03271" w14:paraId="07023078" w14:textId="77777777" w:rsidTr="00883D73">
        <w:tc>
          <w:tcPr>
            <w:tcW w:w="623" w:type="pct"/>
            <w:tcBorders>
              <w:top w:val="single" w:sz="4" w:space="0" w:color="808080" w:themeColor="background1" w:themeShade="80"/>
            </w:tcBorders>
          </w:tcPr>
          <w:p w14:paraId="309B516C" w14:textId="788A5C4B" w:rsidR="00C03271" w:rsidRPr="00C03271" w:rsidRDefault="00C03271" w:rsidP="00C032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(код ОПД</w:t>
            </w:r>
            <w:r>
              <w:rPr>
                <w:rStyle w:val="af0"/>
                <w:sz w:val="20"/>
                <w:szCs w:val="20"/>
              </w:rPr>
              <w:endnoteReference w:id="2"/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4377" w:type="pct"/>
            <w:tcBorders>
              <w:top w:val="single" w:sz="4" w:space="0" w:color="808080" w:themeColor="background1" w:themeShade="80"/>
            </w:tcBorders>
          </w:tcPr>
          <w:p w14:paraId="518F7181" w14:textId="152620A6" w:rsidR="00C03271" w:rsidRPr="00C03271" w:rsidRDefault="00C03271" w:rsidP="00C032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области профессиональной деятельности)</w:t>
            </w:r>
          </w:p>
        </w:tc>
      </w:tr>
    </w:tbl>
    <w:p w14:paraId="36DD8930" w14:textId="77777777" w:rsidR="00C03271" w:rsidRDefault="00C03271" w:rsidP="00AA262D"/>
    <w:p w14:paraId="65A462B1" w14:textId="0329E759" w:rsidR="00AA262D" w:rsidRDefault="00AA262D" w:rsidP="00AA262D">
      <w:r w:rsidRPr="00BD71A6">
        <w:t>Отнесение к видам экономической деятельности</w:t>
      </w:r>
    </w:p>
    <w:p w14:paraId="175124E4" w14:textId="77777777" w:rsidR="00C03271" w:rsidRPr="0095334D" w:rsidRDefault="00C03271" w:rsidP="00AA262D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5"/>
        <w:gridCol w:w="8916"/>
      </w:tblGrid>
      <w:tr w:rsidR="009C49A0" w:rsidRPr="00BD71A6" w14:paraId="15EBA0AF" w14:textId="77777777" w:rsidTr="007A15F5">
        <w:trPr>
          <w:trHeight w:val="195"/>
        </w:trPr>
        <w:tc>
          <w:tcPr>
            <w:tcW w:w="72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E6B0C45" w14:textId="1BBFDDDD" w:rsidR="009C49A0" w:rsidRPr="00D86935" w:rsidRDefault="00161DBC" w:rsidP="00AA262D">
            <w:r w:rsidRPr="00161DBC">
              <w:t>25</w:t>
            </w:r>
          </w:p>
        </w:tc>
        <w:tc>
          <w:tcPr>
            <w:tcW w:w="42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BC2A975" w14:textId="2C101222" w:rsidR="009C49A0" w:rsidRPr="00D86935" w:rsidRDefault="00161DBC" w:rsidP="00AA262D">
            <w:r w:rsidRPr="00161DBC">
              <w:t>Производство готовых металлических изделий, кроме машин и оборудования</w:t>
            </w:r>
          </w:p>
        </w:tc>
      </w:tr>
      <w:tr w:rsidR="00161DBC" w:rsidRPr="00BD71A6" w14:paraId="5F0D9906" w14:textId="77777777" w:rsidTr="007A15F5">
        <w:trPr>
          <w:trHeight w:val="195"/>
        </w:trPr>
        <w:tc>
          <w:tcPr>
            <w:tcW w:w="72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DA20747" w14:textId="173054EE" w:rsidR="00161DBC" w:rsidRPr="00D86935" w:rsidRDefault="00161DBC" w:rsidP="00161DBC">
            <w:r w:rsidRPr="00161DBC">
              <w:t>28</w:t>
            </w:r>
          </w:p>
        </w:tc>
        <w:tc>
          <w:tcPr>
            <w:tcW w:w="42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BFE1F8F" w14:textId="7C66BF1F" w:rsidR="00161DBC" w:rsidRPr="00D86935" w:rsidRDefault="00161DBC" w:rsidP="00161DBC">
            <w:r>
              <w:t>Производство машин и оборудования, не включенных в другие группировки</w:t>
            </w:r>
          </w:p>
        </w:tc>
      </w:tr>
      <w:tr w:rsidR="00161DBC" w:rsidRPr="00BD71A6" w14:paraId="30A4499C" w14:textId="77777777" w:rsidTr="007A15F5">
        <w:trPr>
          <w:trHeight w:val="195"/>
        </w:trPr>
        <w:tc>
          <w:tcPr>
            <w:tcW w:w="72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346B1F7" w14:textId="03AD4AE6" w:rsidR="00161DBC" w:rsidRPr="00D86935" w:rsidRDefault="00161DBC" w:rsidP="00161DBC">
            <w:r>
              <w:lastRenderedPageBreak/>
              <w:t>29</w:t>
            </w:r>
          </w:p>
        </w:tc>
        <w:tc>
          <w:tcPr>
            <w:tcW w:w="42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A260BEC" w14:textId="183A0762" w:rsidR="00161DBC" w:rsidRPr="00D86935" w:rsidRDefault="00161DBC" w:rsidP="00161DBC">
            <w:r>
              <w:t>Производство автотранспортных средств, прицепов и полуприцепов</w:t>
            </w:r>
          </w:p>
        </w:tc>
      </w:tr>
      <w:tr w:rsidR="00161DBC" w:rsidRPr="00BD71A6" w14:paraId="30B9179D" w14:textId="77777777" w:rsidTr="007A15F5">
        <w:trPr>
          <w:trHeight w:val="195"/>
        </w:trPr>
        <w:tc>
          <w:tcPr>
            <w:tcW w:w="72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756B468" w14:textId="1E51DA31" w:rsidR="00161DBC" w:rsidRPr="00D86935" w:rsidRDefault="00161DBC" w:rsidP="00AA262D">
            <w:r>
              <w:t>30</w:t>
            </w:r>
          </w:p>
        </w:tc>
        <w:tc>
          <w:tcPr>
            <w:tcW w:w="42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453DFAF" w14:textId="42070610" w:rsidR="00161DBC" w:rsidRPr="00D86935" w:rsidRDefault="00161DBC" w:rsidP="00AA262D">
            <w:r w:rsidRPr="00161DBC">
              <w:t>Производство прочих транспортных средств и оборудования</w:t>
            </w:r>
          </w:p>
        </w:tc>
      </w:tr>
      <w:tr w:rsidR="00161DBC" w:rsidRPr="00BD71A6" w14:paraId="119BBBA5" w14:textId="77777777" w:rsidTr="007A15F5">
        <w:trPr>
          <w:trHeight w:val="195"/>
        </w:trPr>
        <w:tc>
          <w:tcPr>
            <w:tcW w:w="72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9707EEB" w14:textId="22806F9A" w:rsidR="00161DBC" w:rsidRPr="00D86935" w:rsidRDefault="00161DBC" w:rsidP="00AA262D">
            <w:r>
              <w:t>32</w:t>
            </w:r>
          </w:p>
        </w:tc>
        <w:tc>
          <w:tcPr>
            <w:tcW w:w="42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BC1B724" w14:textId="78E5F098" w:rsidR="00161DBC" w:rsidRPr="00D86935" w:rsidRDefault="00161DBC" w:rsidP="00AA262D">
            <w:r w:rsidRPr="00161DBC">
              <w:t>Производство прочих готовых изделий</w:t>
            </w:r>
          </w:p>
        </w:tc>
      </w:tr>
      <w:tr w:rsidR="009C49A0" w:rsidRPr="00C03271" w14:paraId="445AC555" w14:textId="77777777" w:rsidTr="00801CAA">
        <w:trPr>
          <w:trHeight w:val="244"/>
        </w:trPr>
        <w:tc>
          <w:tcPr>
            <w:tcW w:w="722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133234D" w14:textId="77777777" w:rsidR="009C49A0" w:rsidRPr="00C03271" w:rsidRDefault="009C49A0" w:rsidP="00C03271">
            <w:pPr>
              <w:jc w:val="center"/>
              <w:rPr>
                <w:sz w:val="20"/>
                <w:szCs w:val="20"/>
              </w:rPr>
            </w:pPr>
            <w:r w:rsidRPr="00C03271">
              <w:rPr>
                <w:sz w:val="20"/>
                <w:szCs w:val="20"/>
              </w:rPr>
              <w:t>(код ОКВЭД</w:t>
            </w:r>
            <w:r w:rsidRPr="00C03271">
              <w:rPr>
                <w:sz w:val="20"/>
                <w:szCs w:val="20"/>
                <w:vertAlign w:val="superscript"/>
              </w:rPr>
              <w:endnoteReference w:id="3"/>
            </w:r>
            <w:r w:rsidRPr="00C03271">
              <w:rPr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1DE3318" w14:textId="77777777" w:rsidR="009C49A0" w:rsidRPr="00C03271" w:rsidRDefault="009C49A0" w:rsidP="00C03271">
            <w:pPr>
              <w:jc w:val="center"/>
              <w:rPr>
                <w:sz w:val="20"/>
                <w:szCs w:val="20"/>
              </w:rPr>
            </w:pPr>
            <w:r w:rsidRPr="00C03271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6A7BDA5C" w14:textId="77777777" w:rsidR="00BD71A6" w:rsidRPr="00BD71A6" w:rsidRDefault="00BD71A6" w:rsidP="00BD71A6">
      <w:pPr>
        <w:rPr>
          <w:rFonts w:ascii="Calibri" w:hAnsi="Calibri"/>
        </w:rPr>
      </w:pPr>
    </w:p>
    <w:p w14:paraId="2C74EE5D" w14:textId="77777777" w:rsidR="00BD71A6" w:rsidRPr="00BD71A6" w:rsidRDefault="00BD71A6" w:rsidP="00BD71A6">
      <w:pPr>
        <w:rPr>
          <w:rFonts w:ascii="Calibri" w:hAnsi="Calibri"/>
        </w:rPr>
        <w:sectPr w:rsidR="00BD71A6" w:rsidRPr="00BD71A6" w:rsidSect="00C03271">
          <w:headerReference w:type="even" r:id="rId8"/>
          <w:headerReference w:type="default" r:id="rId9"/>
          <w:footerReference w:type="even" r:id="rId10"/>
          <w:headerReference w:type="first" r:id="rId11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1CE931B1" w14:textId="0A31C833" w:rsidR="00BD71A6" w:rsidRDefault="00BD71A6" w:rsidP="00C03271">
      <w:pPr>
        <w:pStyle w:val="1"/>
        <w:jc w:val="center"/>
      </w:pPr>
      <w:bookmarkStart w:id="4" w:name="_Toc193293816"/>
      <w:r w:rsidRPr="00BD71A6">
        <w:lastRenderedPageBreak/>
        <w:t>II. Описание трудовых функций, входящих в профессиональный стандарт</w:t>
      </w:r>
      <w:r w:rsidR="004E5AB1">
        <w:t xml:space="preserve"> </w:t>
      </w:r>
      <w:r w:rsidRPr="00BD71A6">
        <w:t>(функциональная карта вида профессиональной деятельности)</w:t>
      </w:r>
      <w:bookmarkEnd w:id="4"/>
    </w:p>
    <w:p w14:paraId="394B847A" w14:textId="77777777" w:rsidR="00C03271" w:rsidRPr="00C03271" w:rsidRDefault="00C03271" w:rsidP="00C03271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84"/>
        <w:gridCol w:w="2197"/>
        <w:gridCol w:w="1721"/>
        <w:gridCol w:w="2978"/>
        <w:gridCol w:w="4697"/>
        <w:gridCol w:w="890"/>
        <w:gridCol w:w="1721"/>
      </w:tblGrid>
      <w:tr w:rsidR="00C03271" w:rsidRPr="00BD71A6" w14:paraId="2BDE3403" w14:textId="77777777" w:rsidTr="00C03271">
        <w:trPr>
          <w:trHeight w:val="20"/>
        </w:trPr>
        <w:tc>
          <w:tcPr>
            <w:tcW w:w="2529" w:type="pct"/>
            <w:gridSpan w:val="4"/>
            <w:vAlign w:val="center"/>
          </w:tcPr>
          <w:p w14:paraId="755C736E" w14:textId="622B08A9" w:rsidR="00C03271" w:rsidRPr="00BD71A6" w:rsidRDefault="00C03271" w:rsidP="00C03271">
            <w:pPr>
              <w:jc w:val="center"/>
            </w:pPr>
            <w:r w:rsidRPr="00BD71A6">
              <w:t>Обобщенные трудовые функции</w:t>
            </w:r>
          </w:p>
        </w:tc>
        <w:tc>
          <w:tcPr>
            <w:tcW w:w="2471" w:type="pct"/>
            <w:gridSpan w:val="3"/>
            <w:vAlign w:val="center"/>
          </w:tcPr>
          <w:p w14:paraId="3627B1D6" w14:textId="1C2FEB24" w:rsidR="00C03271" w:rsidRPr="00BD71A6" w:rsidRDefault="00C03271" w:rsidP="00C03271">
            <w:pPr>
              <w:jc w:val="center"/>
            </w:pPr>
            <w:r w:rsidRPr="00BD71A6">
              <w:t>Трудовые функции</w:t>
            </w:r>
          </w:p>
        </w:tc>
      </w:tr>
      <w:tr w:rsidR="00C03271" w:rsidRPr="00BD71A6" w14:paraId="4B649852" w14:textId="77777777" w:rsidTr="00C03271">
        <w:trPr>
          <w:trHeight w:val="20"/>
        </w:trPr>
        <w:tc>
          <w:tcPr>
            <w:tcW w:w="197" w:type="pct"/>
            <w:vAlign w:val="center"/>
          </w:tcPr>
          <w:p w14:paraId="067E25B2" w14:textId="77777777" w:rsidR="00C03271" w:rsidRPr="00BD71A6" w:rsidRDefault="00C03271" w:rsidP="00C03271">
            <w:pPr>
              <w:jc w:val="center"/>
            </w:pPr>
            <w:r w:rsidRPr="00BD71A6">
              <w:t>код</w:t>
            </w:r>
          </w:p>
        </w:tc>
        <w:tc>
          <w:tcPr>
            <w:tcW w:w="743" w:type="pct"/>
            <w:vAlign w:val="center"/>
          </w:tcPr>
          <w:p w14:paraId="3078BF88" w14:textId="77777777" w:rsidR="00C03271" w:rsidRPr="00BD71A6" w:rsidRDefault="00C03271" w:rsidP="00C03271">
            <w:pPr>
              <w:jc w:val="center"/>
            </w:pPr>
            <w:r w:rsidRPr="00BD71A6">
              <w:t>наименование</w:t>
            </w:r>
          </w:p>
        </w:tc>
        <w:tc>
          <w:tcPr>
            <w:tcW w:w="582" w:type="pct"/>
            <w:vAlign w:val="center"/>
          </w:tcPr>
          <w:p w14:paraId="2358A225" w14:textId="77777777" w:rsidR="00C03271" w:rsidRPr="00BD71A6" w:rsidRDefault="00C03271" w:rsidP="00C03271">
            <w:pPr>
              <w:jc w:val="center"/>
            </w:pPr>
            <w:r w:rsidRPr="00BD71A6">
              <w:t>уровень квалификации</w:t>
            </w:r>
          </w:p>
        </w:tc>
        <w:tc>
          <w:tcPr>
            <w:tcW w:w="1007" w:type="pct"/>
            <w:vAlign w:val="center"/>
          </w:tcPr>
          <w:p w14:paraId="07838175" w14:textId="55DDF1CD" w:rsidR="00C03271" w:rsidRPr="00BD71A6" w:rsidRDefault="00851F90" w:rsidP="00C03271">
            <w:pPr>
              <w:jc w:val="center"/>
            </w:pPr>
            <w:r>
              <w:t>в</w:t>
            </w:r>
            <w:r w:rsidRPr="00851F90">
              <w:t>озможные наименования должностей, профессий рабочих</w:t>
            </w:r>
          </w:p>
        </w:tc>
        <w:tc>
          <w:tcPr>
            <w:tcW w:w="1588" w:type="pct"/>
            <w:vAlign w:val="center"/>
          </w:tcPr>
          <w:p w14:paraId="1A5121D6" w14:textId="76C53B5E" w:rsidR="00C03271" w:rsidRPr="00BD71A6" w:rsidRDefault="00C03271" w:rsidP="00C03271">
            <w:pPr>
              <w:jc w:val="center"/>
            </w:pPr>
            <w:r w:rsidRPr="00BD71A6">
              <w:t>наименование</w:t>
            </w:r>
          </w:p>
        </w:tc>
        <w:tc>
          <w:tcPr>
            <w:tcW w:w="301" w:type="pct"/>
            <w:vAlign w:val="center"/>
          </w:tcPr>
          <w:p w14:paraId="358BD1A7" w14:textId="77777777" w:rsidR="00C03271" w:rsidRPr="00BD71A6" w:rsidRDefault="00C03271" w:rsidP="00C03271">
            <w:pPr>
              <w:jc w:val="center"/>
              <w:rPr>
                <w:rFonts w:ascii="Calibri" w:hAnsi="Calibri"/>
              </w:rPr>
            </w:pPr>
            <w:r w:rsidRPr="00BD71A6">
              <w:t>код</w:t>
            </w:r>
          </w:p>
        </w:tc>
        <w:tc>
          <w:tcPr>
            <w:tcW w:w="582" w:type="pct"/>
            <w:vAlign w:val="center"/>
          </w:tcPr>
          <w:p w14:paraId="4FF6D560" w14:textId="77777777" w:rsidR="00C03271" w:rsidRPr="00BD71A6" w:rsidRDefault="00C03271" w:rsidP="00C03271">
            <w:pPr>
              <w:jc w:val="center"/>
            </w:pPr>
            <w:r w:rsidRPr="00BD71A6">
              <w:t>уровень (подуровень) квалификации</w:t>
            </w:r>
          </w:p>
        </w:tc>
      </w:tr>
      <w:tr w:rsidR="00C03271" w:rsidRPr="00BD71A6" w14:paraId="2A94CB53" w14:textId="77777777" w:rsidTr="00883D73">
        <w:trPr>
          <w:trHeight w:val="20"/>
        </w:trPr>
        <w:tc>
          <w:tcPr>
            <w:tcW w:w="197" w:type="pct"/>
            <w:vMerge w:val="restart"/>
          </w:tcPr>
          <w:p w14:paraId="6D345076" w14:textId="07796F6D" w:rsidR="00C03271" w:rsidRPr="00DE3CD4" w:rsidRDefault="00DE3CD4" w:rsidP="00883D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743" w:type="pct"/>
            <w:vMerge w:val="restart"/>
          </w:tcPr>
          <w:p w14:paraId="0AFFB46F" w14:textId="76370DCF" w:rsidR="00C03271" w:rsidRPr="00BD71A6" w:rsidRDefault="00C03271" w:rsidP="007F356F">
            <w:r>
              <w:t>Руководство производственным участком механосборочного производства</w:t>
            </w:r>
          </w:p>
        </w:tc>
        <w:tc>
          <w:tcPr>
            <w:tcW w:w="582" w:type="pct"/>
            <w:vMerge w:val="restart"/>
          </w:tcPr>
          <w:p w14:paraId="0EB9B9A7" w14:textId="77777777" w:rsidR="00C03271" w:rsidRPr="00BD71A6" w:rsidRDefault="00C03271" w:rsidP="00C03271">
            <w:pPr>
              <w:jc w:val="center"/>
            </w:pPr>
            <w:r>
              <w:t>6</w:t>
            </w:r>
          </w:p>
        </w:tc>
        <w:tc>
          <w:tcPr>
            <w:tcW w:w="1007" w:type="pct"/>
            <w:vMerge w:val="restart"/>
          </w:tcPr>
          <w:p w14:paraId="25F2B9B2" w14:textId="77777777" w:rsidR="0055242D" w:rsidRDefault="0055242D" w:rsidP="0055242D">
            <w:r>
              <w:t>Мастер</w:t>
            </w:r>
          </w:p>
          <w:p w14:paraId="2F671018" w14:textId="6BCAB834" w:rsidR="00C03271" w:rsidRDefault="0055242D" w:rsidP="0055242D">
            <w:r>
              <w:t>Мастер участка</w:t>
            </w:r>
          </w:p>
        </w:tc>
        <w:tc>
          <w:tcPr>
            <w:tcW w:w="1588" w:type="pct"/>
          </w:tcPr>
          <w:p w14:paraId="0613FF68" w14:textId="5B0A262A" w:rsidR="00C03271" w:rsidRPr="00BD71A6" w:rsidRDefault="00C03271" w:rsidP="007F356F">
            <w:r>
              <w:t>Организация деятельности производственного участка механосборочного производства</w:t>
            </w:r>
          </w:p>
        </w:tc>
        <w:tc>
          <w:tcPr>
            <w:tcW w:w="301" w:type="pct"/>
          </w:tcPr>
          <w:p w14:paraId="4839F40D" w14:textId="62457DE7" w:rsidR="00C03271" w:rsidRPr="00BD71A6" w:rsidRDefault="00DE3CD4" w:rsidP="00C03271">
            <w:pPr>
              <w:jc w:val="center"/>
            </w:pPr>
            <w:r>
              <w:rPr>
                <w:lang w:val="en-US"/>
              </w:rPr>
              <w:t>A</w:t>
            </w:r>
            <w:r w:rsidR="00C03271" w:rsidRPr="00BD71A6">
              <w:t>/01.6</w:t>
            </w:r>
          </w:p>
        </w:tc>
        <w:tc>
          <w:tcPr>
            <w:tcW w:w="582" w:type="pct"/>
          </w:tcPr>
          <w:p w14:paraId="72546432" w14:textId="77777777" w:rsidR="00C03271" w:rsidRPr="00BD71A6" w:rsidRDefault="00C03271" w:rsidP="00C03271">
            <w:pPr>
              <w:jc w:val="center"/>
            </w:pPr>
            <w:r w:rsidRPr="00BD71A6">
              <w:t>6</w:t>
            </w:r>
          </w:p>
        </w:tc>
      </w:tr>
      <w:tr w:rsidR="00C03271" w:rsidRPr="00BD71A6" w14:paraId="5EF66C97" w14:textId="77777777" w:rsidTr="00883D73">
        <w:trPr>
          <w:trHeight w:val="20"/>
        </w:trPr>
        <w:tc>
          <w:tcPr>
            <w:tcW w:w="197" w:type="pct"/>
            <w:vMerge/>
          </w:tcPr>
          <w:p w14:paraId="2948FE0E" w14:textId="77777777" w:rsidR="00C03271" w:rsidRPr="00BD71A6" w:rsidRDefault="00C03271" w:rsidP="00883D73">
            <w:pPr>
              <w:jc w:val="center"/>
            </w:pPr>
          </w:p>
        </w:tc>
        <w:tc>
          <w:tcPr>
            <w:tcW w:w="743" w:type="pct"/>
            <w:vMerge/>
          </w:tcPr>
          <w:p w14:paraId="70471CD3" w14:textId="77777777" w:rsidR="00C03271" w:rsidRPr="00BD71A6" w:rsidRDefault="00C03271" w:rsidP="00AA262D"/>
        </w:tc>
        <w:tc>
          <w:tcPr>
            <w:tcW w:w="582" w:type="pct"/>
            <w:vMerge/>
          </w:tcPr>
          <w:p w14:paraId="7329BE44" w14:textId="77777777" w:rsidR="00C03271" w:rsidRPr="00BD71A6" w:rsidRDefault="00C03271" w:rsidP="00C03271">
            <w:pPr>
              <w:jc w:val="center"/>
            </w:pPr>
          </w:p>
        </w:tc>
        <w:tc>
          <w:tcPr>
            <w:tcW w:w="1007" w:type="pct"/>
            <w:vMerge/>
          </w:tcPr>
          <w:p w14:paraId="203BF431" w14:textId="77777777" w:rsidR="00C03271" w:rsidRDefault="00C03271" w:rsidP="00AA262D"/>
        </w:tc>
        <w:tc>
          <w:tcPr>
            <w:tcW w:w="1588" w:type="pct"/>
          </w:tcPr>
          <w:p w14:paraId="23751B09" w14:textId="1FE145B5" w:rsidR="00C03271" w:rsidRPr="00BD71A6" w:rsidRDefault="00C03271" w:rsidP="00AA262D">
            <w:r>
              <w:t>Мотивация работников производственного участка механосборочного производства</w:t>
            </w:r>
          </w:p>
        </w:tc>
        <w:tc>
          <w:tcPr>
            <w:tcW w:w="301" w:type="pct"/>
          </w:tcPr>
          <w:p w14:paraId="5E9AE423" w14:textId="42CA230B" w:rsidR="00C03271" w:rsidRPr="00BD71A6" w:rsidRDefault="00DE3CD4" w:rsidP="00C03271">
            <w:pPr>
              <w:jc w:val="center"/>
            </w:pPr>
            <w:r>
              <w:rPr>
                <w:lang w:val="en-US"/>
              </w:rPr>
              <w:t>A</w:t>
            </w:r>
            <w:r w:rsidR="00C03271" w:rsidRPr="00BD71A6">
              <w:t>/02.6</w:t>
            </w:r>
          </w:p>
        </w:tc>
        <w:tc>
          <w:tcPr>
            <w:tcW w:w="582" w:type="pct"/>
          </w:tcPr>
          <w:p w14:paraId="772EF192" w14:textId="77777777" w:rsidR="00C03271" w:rsidRPr="00BD71A6" w:rsidRDefault="00C03271" w:rsidP="00C03271">
            <w:pPr>
              <w:jc w:val="center"/>
            </w:pPr>
            <w:r w:rsidRPr="00BD71A6">
              <w:t>6</w:t>
            </w:r>
          </w:p>
        </w:tc>
      </w:tr>
      <w:tr w:rsidR="00C03271" w:rsidRPr="00BD71A6" w14:paraId="44EB1E35" w14:textId="77777777" w:rsidTr="00883D73">
        <w:trPr>
          <w:trHeight w:val="20"/>
        </w:trPr>
        <w:tc>
          <w:tcPr>
            <w:tcW w:w="197" w:type="pct"/>
            <w:vMerge/>
          </w:tcPr>
          <w:p w14:paraId="2EB0D51E" w14:textId="77777777" w:rsidR="00C03271" w:rsidRPr="00BD71A6" w:rsidRDefault="00C03271" w:rsidP="00883D73">
            <w:pPr>
              <w:jc w:val="center"/>
            </w:pPr>
          </w:p>
        </w:tc>
        <w:tc>
          <w:tcPr>
            <w:tcW w:w="743" w:type="pct"/>
            <w:vMerge/>
          </w:tcPr>
          <w:p w14:paraId="50ECA7D4" w14:textId="77777777" w:rsidR="00C03271" w:rsidRPr="00BD71A6" w:rsidRDefault="00C03271" w:rsidP="00AA262D"/>
        </w:tc>
        <w:tc>
          <w:tcPr>
            <w:tcW w:w="582" w:type="pct"/>
            <w:vMerge/>
          </w:tcPr>
          <w:p w14:paraId="21EF583E" w14:textId="77777777" w:rsidR="00C03271" w:rsidRPr="00BD71A6" w:rsidRDefault="00C03271" w:rsidP="00C03271">
            <w:pPr>
              <w:jc w:val="center"/>
            </w:pPr>
          </w:p>
        </w:tc>
        <w:tc>
          <w:tcPr>
            <w:tcW w:w="1007" w:type="pct"/>
            <w:vMerge/>
          </w:tcPr>
          <w:p w14:paraId="0BF568EA" w14:textId="77777777" w:rsidR="00C03271" w:rsidRDefault="00C03271" w:rsidP="0043198B"/>
        </w:tc>
        <w:tc>
          <w:tcPr>
            <w:tcW w:w="1588" w:type="pct"/>
          </w:tcPr>
          <w:p w14:paraId="76190F66" w14:textId="3713C18F" w:rsidR="00C03271" w:rsidRPr="00BD71A6" w:rsidRDefault="00C03271" w:rsidP="0043198B">
            <w:r>
              <w:t>Контроль деятельности производственного участка механосборочного производства</w:t>
            </w:r>
          </w:p>
        </w:tc>
        <w:tc>
          <w:tcPr>
            <w:tcW w:w="301" w:type="pct"/>
          </w:tcPr>
          <w:p w14:paraId="3A70A3D5" w14:textId="5CE6634C" w:rsidR="00C03271" w:rsidRPr="00BD71A6" w:rsidRDefault="00DE3CD4" w:rsidP="00C03271">
            <w:pPr>
              <w:jc w:val="center"/>
            </w:pPr>
            <w:r>
              <w:rPr>
                <w:lang w:val="en-US"/>
              </w:rPr>
              <w:t>A</w:t>
            </w:r>
            <w:r w:rsidR="00C03271" w:rsidRPr="00BD71A6">
              <w:t>/0</w:t>
            </w:r>
            <w:r w:rsidR="00C03271">
              <w:t>3</w:t>
            </w:r>
            <w:r w:rsidR="00C03271" w:rsidRPr="00BD71A6">
              <w:t>.6</w:t>
            </w:r>
          </w:p>
        </w:tc>
        <w:tc>
          <w:tcPr>
            <w:tcW w:w="582" w:type="pct"/>
          </w:tcPr>
          <w:p w14:paraId="0E49EBE3" w14:textId="77777777" w:rsidR="00C03271" w:rsidRPr="00BD71A6" w:rsidRDefault="00C03271" w:rsidP="00C03271">
            <w:pPr>
              <w:jc w:val="center"/>
            </w:pPr>
            <w:r w:rsidRPr="00BD71A6">
              <w:t>6</w:t>
            </w:r>
          </w:p>
        </w:tc>
      </w:tr>
      <w:tr w:rsidR="00C03271" w:rsidRPr="00BD71A6" w14:paraId="0FC0D397" w14:textId="77777777" w:rsidTr="00883D73">
        <w:trPr>
          <w:trHeight w:val="20"/>
        </w:trPr>
        <w:tc>
          <w:tcPr>
            <w:tcW w:w="197" w:type="pct"/>
            <w:vMerge w:val="restart"/>
          </w:tcPr>
          <w:p w14:paraId="0AF2C0AE" w14:textId="1A14D863" w:rsidR="00C03271" w:rsidRPr="00DE3CD4" w:rsidRDefault="00DE3CD4" w:rsidP="00883D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743" w:type="pct"/>
            <w:vMerge w:val="restart"/>
          </w:tcPr>
          <w:p w14:paraId="1DD69C7E" w14:textId="07CA38DC" w:rsidR="00C03271" w:rsidRPr="00BD71A6" w:rsidRDefault="00C03271" w:rsidP="007F356F">
            <w:r>
              <w:t>Координация группы производственных участков механосборочного производства</w:t>
            </w:r>
          </w:p>
        </w:tc>
        <w:tc>
          <w:tcPr>
            <w:tcW w:w="582" w:type="pct"/>
            <w:vMerge w:val="restart"/>
          </w:tcPr>
          <w:p w14:paraId="4D3E59FA" w14:textId="77777777" w:rsidR="00C03271" w:rsidRPr="00BD71A6" w:rsidRDefault="00C03271" w:rsidP="00C03271">
            <w:pPr>
              <w:jc w:val="center"/>
            </w:pPr>
            <w:r>
              <w:t>7</w:t>
            </w:r>
          </w:p>
        </w:tc>
        <w:tc>
          <w:tcPr>
            <w:tcW w:w="1007" w:type="pct"/>
            <w:vMerge w:val="restart"/>
          </w:tcPr>
          <w:p w14:paraId="39C200F2" w14:textId="77777777" w:rsidR="004926A8" w:rsidRDefault="004926A8" w:rsidP="004926A8">
            <w:r>
              <w:t>Старший мастер</w:t>
            </w:r>
          </w:p>
          <w:p w14:paraId="3AC09176" w14:textId="62AB23E5" w:rsidR="00C03271" w:rsidRDefault="004926A8" w:rsidP="004926A8">
            <w:r>
              <w:t>Начальник участка</w:t>
            </w:r>
          </w:p>
        </w:tc>
        <w:tc>
          <w:tcPr>
            <w:tcW w:w="1588" w:type="pct"/>
          </w:tcPr>
          <w:p w14:paraId="6C0E9B3E" w14:textId="60C683F1" w:rsidR="00C03271" w:rsidRPr="00BD71A6" w:rsidRDefault="00C03271" w:rsidP="00AA262D">
            <w:r>
              <w:t>Планирование деятельности производственных участков механосборочного производства</w:t>
            </w:r>
          </w:p>
        </w:tc>
        <w:tc>
          <w:tcPr>
            <w:tcW w:w="301" w:type="pct"/>
          </w:tcPr>
          <w:p w14:paraId="0766880C" w14:textId="71B868A7" w:rsidR="00C03271" w:rsidRPr="00BD71A6" w:rsidRDefault="00DE3CD4" w:rsidP="00C03271">
            <w:pPr>
              <w:jc w:val="center"/>
            </w:pPr>
            <w:r>
              <w:rPr>
                <w:lang w:val="en-US"/>
              </w:rPr>
              <w:t>B</w:t>
            </w:r>
            <w:r w:rsidR="00C03271" w:rsidRPr="00BD71A6">
              <w:t>/01.7</w:t>
            </w:r>
          </w:p>
        </w:tc>
        <w:tc>
          <w:tcPr>
            <w:tcW w:w="582" w:type="pct"/>
          </w:tcPr>
          <w:p w14:paraId="037DE4D8" w14:textId="77777777" w:rsidR="00C03271" w:rsidRPr="00BD71A6" w:rsidRDefault="00C03271" w:rsidP="00C03271">
            <w:pPr>
              <w:jc w:val="center"/>
            </w:pPr>
            <w:r w:rsidRPr="00BD71A6">
              <w:t>7</w:t>
            </w:r>
          </w:p>
        </w:tc>
      </w:tr>
      <w:tr w:rsidR="00C03271" w:rsidRPr="00BD71A6" w14:paraId="10B83A1A" w14:textId="77777777" w:rsidTr="00C03271">
        <w:trPr>
          <w:trHeight w:val="20"/>
        </w:trPr>
        <w:tc>
          <w:tcPr>
            <w:tcW w:w="197" w:type="pct"/>
            <w:vMerge/>
          </w:tcPr>
          <w:p w14:paraId="73820645" w14:textId="77777777" w:rsidR="00C03271" w:rsidRPr="00BD71A6" w:rsidRDefault="00C03271" w:rsidP="00AA262D"/>
        </w:tc>
        <w:tc>
          <w:tcPr>
            <w:tcW w:w="743" w:type="pct"/>
            <w:vMerge/>
          </w:tcPr>
          <w:p w14:paraId="5E376AAB" w14:textId="77777777" w:rsidR="00C03271" w:rsidRPr="00BD71A6" w:rsidRDefault="00C03271" w:rsidP="00AA262D"/>
        </w:tc>
        <w:tc>
          <w:tcPr>
            <w:tcW w:w="582" w:type="pct"/>
            <w:vMerge/>
          </w:tcPr>
          <w:p w14:paraId="0F0407A7" w14:textId="77777777" w:rsidR="00C03271" w:rsidRPr="00BD71A6" w:rsidRDefault="00C03271" w:rsidP="00C03271">
            <w:pPr>
              <w:jc w:val="center"/>
            </w:pPr>
          </w:p>
        </w:tc>
        <w:tc>
          <w:tcPr>
            <w:tcW w:w="1007" w:type="pct"/>
            <w:vMerge/>
          </w:tcPr>
          <w:p w14:paraId="7A0722E7" w14:textId="77777777" w:rsidR="00C03271" w:rsidRDefault="00C03271" w:rsidP="007A20A2"/>
        </w:tc>
        <w:tc>
          <w:tcPr>
            <w:tcW w:w="1588" w:type="pct"/>
          </w:tcPr>
          <w:p w14:paraId="28A649DE" w14:textId="08993EB4" w:rsidR="00C03271" w:rsidRPr="00BD71A6" w:rsidRDefault="00C03271" w:rsidP="007A20A2">
            <w:r>
              <w:t>Координация деятельности производственных участков механосборочного производства</w:t>
            </w:r>
          </w:p>
        </w:tc>
        <w:tc>
          <w:tcPr>
            <w:tcW w:w="301" w:type="pct"/>
          </w:tcPr>
          <w:p w14:paraId="0E6C85F8" w14:textId="21A267B6" w:rsidR="00C03271" w:rsidRPr="00BD71A6" w:rsidRDefault="00DE3CD4" w:rsidP="00C03271">
            <w:pPr>
              <w:jc w:val="center"/>
            </w:pPr>
            <w:r>
              <w:rPr>
                <w:lang w:val="en-US"/>
              </w:rPr>
              <w:t>B</w:t>
            </w:r>
            <w:r w:rsidR="00C03271" w:rsidRPr="00BD71A6">
              <w:t>/02.7</w:t>
            </w:r>
          </w:p>
        </w:tc>
        <w:tc>
          <w:tcPr>
            <w:tcW w:w="582" w:type="pct"/>
          </w:tcPr>
          <w:p w14:paraId="745C3709" w14:textId="77777777" w:rsidR="00C03271" w:rsidRPr="00BD71A6" w:rsidRDefault="00C03271" w:rsidP="00C03271">
            <w:pPr>
              <w:jc w:val="center"/>
            </w:pPr>
            <w:r w:rsidRPr="00BD71A6">
              <w:t>7</w:t>
            </w:r>
          </w:p>
        </w:tc>
      </w:tr>
      <w:tr w:rsidR="00C03271" w:rsidRPr="00BD71A6" w14:paraId="7E2A4D6C" w14:textId="77777777" w:rsidTr="00C03271">
        <w:trPr>
          <w:trHeight w:val="20"/>
        </w:trPr>
        <w:tc>
          <w:tcPr>
            <w:tcW w:w="197" w:type="pct"/>
            <w:vMerge/>
          </w:tcPr>
          <w:p w14:paraId="0699A53B" w14:textId="77777777" w:rsidR="00C03271" w:rsidRPr="00BD71A6" w:rsidRDefault="00C03271" w:rsidP="00AA262D"/>
        </w:tc>
        <w:tc>
          <w:tcPr>
            <w:tcW w:w="743" w:type="pct"/>
            <w:vMerge/>
          </w:tcPr>
          <w:p w14:paraId="4F647B3C" w14:textId="77777777" w:rsidR="00C03271" w:rsidRPr="00BD71A6" w:rsidRDefault="00C03271" w:rsidP="00AA262D"/>
        </w:tc>
        <w:tc>
          <w:tcPr>
            <w:tcW w:w="582" w:type="pct"/>
            <w:vMerge/>
          </w:tcPr>
          <w:p w14:paraId="5CD88C7B" w14:textId="77777777" w:rsidR="00C03271" w:rsidRPr="00BD71A6" w:rsidRDefault="00C03271" w:rsidP="00C03271">
            <w:pPr>
              <w:jc w:val="center"/>
            </w:pPr>
          </w:p>
        </w:tc>
        <w:tc>
          <w:tcPr>
            <w:tcW w:w="1007" w:type="pct"/>
            <w:vMerge/>
          </w:tcPr>
          <w:p w14:paraId="7F15488A" w14:textId="77777777" w:rsidR="00C03271" w:rsidRDefault="00C03271" w:rsidP="00AA262D"/>
        </w:tc>
        <w:tc>
          <w:tcPr>
            <w:tcW w:w="1588" w:type="pct"/>
          </w:tcPr>
          <w:p w14:paraId="7A9222CC" w14:textId="7ED2FBDD" w:rsidR="00C03271" w:rsidRPr="00BD71A6" w:rsidRDefault="00C03271" w:rsidP="00AA262D">
            <w:r>
              <w:t>Мотивация руководителей производственных участков механосборочного производства</w:t>
            </w:r>
          </w:p>
        </w:tc>
        <w:tc>
          <w:tcPr>
            <w:tcW w:w="301" w:type="pct"/>
          </w:tcPr>
          <w:p w14:paraId="534DDD53" w14:textId="12772700" w:rsidR="00C03271" w:rsidRPr="00BD71A6" w:rsidRDefault="00DE3CD4" w:rsidP="00C03271">
            <w:pPr>
              <w:jc w:val="center"/>
            </w:pPr>
            <w:r>
              <w:rPr>
                <w:lang w:val="en-US"/>
              </w:rPr>
              <w:t>B</w:t>
            </w:r>
            <w:r w:rsidR="00C03271" w:rsidRPr="00BD71A6">
              <w:t>/03.7</w:t>
            </w:r>
          </w:p>
        </w:tc>
        <w:tc>
          <w:tcPr>
            <w:tcW w:w="582" w:type="pct"/>
          </w:tcPr>
          <w:p w14:paraId="6D30A4AC" w14:textId="77777777" w:rsidR="00C03271" w:rsidRPr="00BD71A6" w:rsidRDefault="00C03271" w:rsidP="00C03271">
            <w:pPr>
              <w:jc w:val="center"/>
            </w:pPr>
            <w:r w:rsidRPr="00BD71A6">
              <w:t>7</w:t>
            </w:r>
          </w:p>
        </w:tc>
      </w:tr>
      <w:tr w:rsidR="00C03271" w:rsidRPr="00BD71A6" w14:paraId="14658B90" w14:textId="77777777" w:rsidTr="00C03271">
        <w:trPr>
          <w:trHeight w:val="20"/>
        </w:trPr>
        <w:tc>
          <w:tcPr>
            <w:tcW w:w="197" w:type="pct"/>
            <w:vMerge/>
          </w:tcPr>
          <w:p w14:paraId="37E91AA7" w14:textId="77777777" w:rsidR="00C03271" w:rsidRPr="00BD71A6" w:rsidRDefault="00C03271" w:rsidP="00AA262D"/>
        </w:tc>
        <w:tc>
          <w:tcPr>
            <w:tcW w:w="743" w:type="pct"/>
            <w:vMerge/>
          </w:tcPr>
          <w:p w14:paraId="04B03A3C" w14:textId="77777777" w:rsidR="00C03271" w:rsidRPr="00BD71A6" w:rsidRDefault="00C03271" w:rsidP="00AA262D"/>
        </w:tc>
        <w:tc>
          <w:tcPr>
            <w:tcW w:w="582" w:type="pct"/>
            <w:vMerge/>
          </w:tcPr>
          <w:p w14:paraId="77B6C0CC" w14:textId="77777777" w:rsidR="00C03271" w:rsidRPr="00BD71A6" w:rsidRDefault="00C03271" w:rsidP="00C03271">
            <w:pPr>
              <w:jc w:val="center"/>
            </w:pPr>
          </w:p>
        </w:tc>
        <w:tc>
          <w:tcPr>
            <w:tcW w:w="1007" w:type="pct"/>
            <w:vMerge/>
          </w:tcPr>
          <w:p w14:paraId="2AE2402F" w14:textId="77777777" w:rsidR="00C03271" w:rsidRDefault="00C03271" w:rsidP="00AA262D"/>
        </w:tc>
        <w:tc>
          <w:tcPr>
            <w:tcW w:w="1588" w:type="pct"/>
          </w:tcPr>
          <w:p w14:paraId="390F4A5F" w14:textId="6E8CCEB1" w:rsidR="00C03271" w:rsidRPr="00BD71A6" w:rsidRDefault="00C03271" w:rsidP="00AA262D">
            <w:r>
              <w:t>Контроль и анализ деятельности производственных участков механосборочного производства</w:t>
            </w:r>
          </w:p>
        </w:tc>
        <w:tc>
          <w:tcPr>
            <w:tcW w:w="301" w:type="pct"/>
          </w:tcPr>
          <w:p w14:paraId="1AA4E685" w14:textId="649D9DD9" w:rsidR="00C03271" w:rsidRPr="00BD71A6" w:rsidRDefault="00DE3CD4" w:rsidP="00C03271">
            <w:pPr>
              <w:jc w:val="center"/>
            </w:pPr>
            <w:r>
              <w:rPr>
                <w:lang w:val="en-US"/>
              </w:rPr>
              <w:t>B</w:t>
            </w:r>
            <w:r w:rsidR="00C03271" w:rsidRPr="00BD71A6">
              <w:t>/04.7</w:t>
            </w:r>
          </w:p>
        </w:tc>
        <w:tc>
          <w:tcPr>
            <w:tcW w:w="582" w:type="pct"/>
          </w:tcPr>
          <w:p w14:paraId="432C4526" w14:textId="77777777" w:rsidR="00C03271" w:rsidRPr="00BD71A6" w:rsidRDefault="00C03271" w:rsidP="00C03271">
            <w:pPr>
              <w:jc w:val="center"/>
            </w:pPr>
            <w:r w:rsidRPr="00BD71A6">
              <w:t>7</w:t>
            </w:r>
          </w:p>
        </w:tc>
      </w:tr>
      <w:tr w:rsidR="00C03271" w:rsidRPr="00BD71A6" w14:paraId="4726EF79" w14:textId="77777777" w:rsidTr="00883D73">
        <w:trPr>
          <w:trHeight w:val="20"/>
        </w:trPr>
        <w:tc>
          <w:tcPr>
            <w:tcW w:w="197" w:type="pct"/>
            <w:vMerge w:val="restart"/>
          </w:tcPr>
          <w:p w14:paraId="16A7D51A" w14:textId="131E7D23" w:rsidR="00C03271" w:rsidRPr="00DE3CD4" w:rsidRDefault="00DE3CD4" w:rsidP="00883D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743" w:type="pct"/>
            <w:vMerge w:val="restart"/>
          </w:tcPr>
          <w:p w14:paraId="3FA70C5B" w14:textId="2962C158" w:rsidR="00C03271" w:rsidRPr="00BD71A6" w:rsidRDefault="00C03271" w:rsidP="00AA262D">
            <w:r>
              <w:t>Руководство механосборочным цехом</w:t>
            </w:r>
          </w:p>
        </w:tc>
        <w:tc>
          <w:tcPr>
            <w:tcW w:w="582" w:type="pct"/>
            <w:vMerge w:val="restart"/>
          </w:tcPr>
          <w:p w14:paraId="0691C499" w14:textId="36504938" w:rsidR="00C03271" w:rsidRPr="00BD71A6" w:rsidRDefault="00C249FB" w:rsidP="00C03271">
            <w:pPr>
              <w:jc w:val="center"/>
            </w:pPr>
            <w:r>
              <w:t>7</w:t>
            </w:r>
          </w:p>
        </w:tc>
        <w:tc>
          <w:tcPr>
            <w:tcW w:w="1007" w:type="pct"/>
            <w:vMerge w:val="restart"/>
          </w:tcPr>
          <w:p w14:paraId="06D3FB49" w14:textId="77777777" w:rsidR="00D1571D" w:rsidRDefault="00D1571D" w:rsidP="00D1571D">
            <w:pPr>
              <w:suppressAutoHyphens/>
            </w:pPr>
            <w:r>
              <w:t>Начальник смены</w:t>
            </w:r>
          </w:p>
          <w:p w14:paraId="0D5BD865" w14:textId="77777777" w:rsidR="00D1571D" w:rsidRDefault="00D1571D" w:rsidP="00D1571D">
            <w:pPr>
              <w:suppressAutoHyphens/>
            </w:pPr>
            <w:r>
              <w:t>Заместитель начальника цеха по производству</w:t>
            </w:r>
          </w:p>
          <w:p w14:paraId="5523F05C" w14:textId="17894900" w:rsidR="00C03271" w:rsidRDefault="00D1571D" w:rsidP="00D1571D">
            <w:r>
              <w:t>Начальник цеха</w:t>
            </w:r>
          </w:p>
        </w:tc>
        <w:tc>
          <w:tcPr>
            <w:tcW w:w="1588" w:type="pct"/>
          </w:tcPr>
          <w:p w14:paraId="212FC447" w14:textId="44C5037F" w:rsidR="00C03271" w:rsidRPr="00BD71A6" w:rsidRDefault="00C03271" w:rsidP="00AA262D">
            <w:r>
              <w:t>Планирование деятельности механосборочного цеха</w:t>
            </w:r>
          </w:p>
        </w:tc>
        <w:tc>
          <w:tcPr>
            <w:tcW w:w="301" w:type="pct"/>
          </w:tcPr>
          <w:p w14:paraId="40898F17" w14:textId="4115AEBA" w:rsidR="00C03271" w:rsidRPr="00BD71A6" w:rsidRDefault="00DE3CD4" w:rsidP="00C03271">
            <w:pPr>
              <w:jc w:val="center"/>
            </w:pPr>
            <w:r>
              <w:rPr>
                <w:lang w:val="en-US"/>
              </w:rPr>
              <w:t>C</w:t>
            </w:r>
            <w:r w:rsidR="00C03271">
              <w:t>/01.</w:t>
            </w:r>
            <w:r w:rsidR="00C249FB">
              <w:t>7</w:t>
            </w:r>
          </w:p>
        </w:tc>
        <w:tc>
          <w:tcPr>
            <w:tcW w:w="582" w:type="pct"/>
          </w:tcPr>
          <w:p w14:paraId="78434124" w14:textId="77DCF70D" w:rsidR="00C03271" w:rsidRPr="00BD71A6" w:rsidRDefault="00C249FB" w:rsidP="00C03271">
            <w:pPr>
              <w:jc w:val="center"/>
            </w:pPr>
            <w:r>
              <w:t>7</w:t>
            </w:r>
          </w:p>
        </w:tc>
      </w:tr>
      <w:tr w:rsidR="00C03271" w:rsidRPr="00BD71A6" w14:paraId="50C559D1" w14:textId="77777777" w:rsidTr="00C03271">
        <w:trPr>
          <w:trHeight w:val="20"/>
        </w:trPr>
        <w:tc>
          <w:tcPr>
            <w:tcW w:w="197" w:type="pct"/>
            <w:vMerge/>
          </w:tcPr>
          <w:p w14:paraId="3BBDD64A" w14:textId="77777777" w:rsidR="00C03271" w:rsidRPr="00BD71A6" w:rsidRDefault="00C03271" w:rsidP="00AA262D"/>
        </w:tc>
        <w:tc>
          <w:tcPr>
            <w:tcW w:w="743" w:type="pct"/>
            <w:vMerge/>
          </w:tcPr>
          <w:p w14:paraId="7CD2ACD8" w14:textId="77777777" w:rsidR="00C03271" w:rsidRPr="00BD71A6" w:rsidRDefault="00C03271" w:rsidP="00AA262D"/>
        </w:tc>
        <w:tc>
          <w:tcPr>
            <w:tcW w:w="582" w:type="pct"/>
            <w:vMerge/>
          </w:tcPr>
          <w:p w14:paraId="393DE41D" w14:textId="77777777" w:rsidR="00C03271" w:rsidRPr="00BD71A6" w:rsidRDefault="00C03271" w:rsidP="00AA262D"/>
        </w:tc>
        <w:tc>
          <w:tcPr>
            <w:tcW w:w="1007" w:type="pct"/>
            <w:vMerge/>
          </w:tcPr>
          <w:p w14:paraId="58C809BC" w14:textId="77777777" w:rsidR="00C03271" w:rsidRDefault="00C03271" w:rsidP="00AA262D"/>
        </w:tc>
        <w:tc>
          <w:tcPr>
            <w:tcW w:w="1588" w:type="pct"/>
          </w:tcPr>
          <w:p w14:paraId="1664F9F0" w14:textId="5EC8CF5D" w:rsidR="00C03271" w:rsidRPr="00BD71A6" w:rsidRDefault="00C03271" w:rsidP="00AA262D">
            <w:r>
              <w:t>Организация деятельности механосборочного цеха</w:t>
            </w:r>
          </w:p>
        </w:tc>
        <w:tc>
          <w:tcPr>
            <w:tcW w:w="301" w:type="pct"/>
          </w:tcPr>
          <w:p w14:paraId="3AD53804" w14:textId="72FE939F" w:rsidR="00C03271" w:rsidRPr="00BD71A6" w:rsidRDefault="00DE3CD4" w:rsidP="00C03271">
            <w:pPr>
              <w:jc w:val="center"/>
            </w:pPr>
            <w:r>
              <w:rPr>
                <w:lang w:val="en-US"/>
              </w:rPr>
              <w:t>C</w:t>
            </w:r>
            <w:r w:rsidR="00C03271">
              <w:t>/02.</w:t>
            </w:r>
            <w:r w:rsidR="00C249FB">
              <w:t>7</w:t>
            </w:r>
          </w:p>
        </w:tc>
        <w:tc>
          <w:tcPr>
            <w:tcW w:w="582" w:type="pct"/>
          </w:tcPr>
          <w:p w14:paraId="20D2C467" w14:textId="2B723C2A" w:rsidR="00C03271" w:rsidRPr="00BD71A6" w:rsidRDefault="00C249FB" w:rsidP="00C03271">
            <w:pPr>
              <w:jc w:val="center"/>
            </w:pPr>
            <w:r>
              <w:t>7</w:t>
            </w:r>
          </w:p>
        </w:tc>
      </w:tr>
      <w:tr w:rsidR="00C03271" w:rsidRPr="00BD71A6" w14:paraId="445B056F" w14:textId="77777777" w:rsidTr="00C03271">
        <w:trPr>
          <w:trHeight w:val="20"/>
        </w:trPr>
        <w:tc>
          <w:tcPr>
            <w:tcW w:w="197" w:type="pct"/>
            <w:vMerge/>
          </w:tcPr>
          <w:p w14:paraId="4C4D0BCE" w14:textId="77777777" w:rsidR="00C03271" w:rsidRPr="00BD71A6" w:rsidRDefault="00C03271" w:rsidP="00AA262D"/>
        </w:tc>
        <w:tc>
          <w:tcPr>
            <w:tcW w:w="743" w:type="pct"/>
            <w:vMerge/>
          </w:tcPr>
          <w:p w14:paraId="42CACDC7" w14:textId="77777777" w:rsidR="00C03271" w:rsidRPr="00BD71A6" w:rsidRDefault="00C03271" w:rsidP="00AA262D"/>
        </w:tc>
        <w:tc>
          <w:tcPr>
            <w:tcW w:w="582" w:type="pct"/>
            <w:vMerge/>
          </w:tcPr>
          <w:p w14:paraId="7945335D" w14:textId="77777777" w:rsidR="00C03271" w:rsidRPr="00BD71A6" w:rsidRDefault="00C03271" w:rsidP="00AA262D"/>
        </w:tc>
        <w:tc>
          <w:tcPr>
            <w:tcW w:w="1007" w:type="pct"/>
            <w:vMerge/>
          </w:tcPr>
          <w:p w14:paraId="2DDE695E" w14:textId="77777777" w:rsidR="00C03271" w:rsidRDefault="00C03271" w:rsidP="001F3715"/>
        </w:tc>
        <w:tc>
          <w:tcPr>
            <w:tcW w:w="1588" w:type="pct"/>
          </w:tcPr>
          <w:p w14:paraId="6ED08273" w14:textId="0D2A612B" w:rsidR="00C03271" w:rsidRPr="00BD71A6" w:rsidRDefault="00C03271" w:rsidP="001F3715">
            <w:r>
              <w:t>Мотивация руководителей структурных подразделений механосборочного цеха</w:t>
            </w:r>
          </w:p>
        </w:tc>
        <w:tc>
          <w:tcPr>
            <w:tcW w:w="301" w:type="pct"/>
          </w:tcPr>
          <w:p w14:paraId="502965CB" w14:textId="587AE568" w:rsidR="00C03271" w:rsidRPr="00BD71A6" w:rsidRDefault="00DE3CD4" w:rsidP="00C03271">
            <w:pPr>
              <w:jc w:val="center"/>
            </w:pPr>
            <w:r>
              <w:rPr>
                <w:lang w:val="en-US"/>
              </w:rPr>
              <w:t>C</w:t>
            </w:r>
            <w:r w:rsidR="00C03271">
              <w:t>/03.</w:t>
            </w:r>
            <w:r w:rsidR="00C249FB">
              <w:t>7</w:t>
            </w:r>
          </w:p>
        </w:tc>
        <w:tc>
          <w:tcPr>
            <w:tcW w:w="582" w:type="pct"/>
          </w:tcPr>
          <w:p w14:paraId="5F330BDD" w14:textId="7DBFB1ED" w:rsidR="00C03271" w:rsidRPr="00BD71A6" w:rsidRDefault="00C249FB" w:rsidP="00C03271">
            <w:pPr>
              <w:jc w:val="center"/>
            </w:pPr>
            <w:r>
              <w:t>7</w:t>
            </w:r>
          </w:p>
        </w:tc>
      </w:tr>
      <w:tr w:rsidR="00C03271" w:rsidRPr="00BD71A6" w14:paraId="746992FE" w14:textId="77777777" w:rsidTr="00C03271">
        <w:trPr>
          <w:trHeight w:val="20"/>
        </w:trPr>
        <w:tc>
          <w:tcPr>
            <w:tcW w:w="197" w:type="pct"/>
            <w:vMerge/>
          </w:tcPr>
          <w:p w14:paraId="0397F06D" w14:textId="77777777" w:rsidR="00C03271" w:rsidRPr="00BD71A6" w:rsidRDefault="00C03271" w:rsidP="00AA262D"/>
        </w:tc>
        <w:tc>
          <w:tcPr>
            <w:tcW w:w="743" w:type="pct"/>
            <w:vMerge/>
          </w:tcPr>
          <w:p w14:paraId="76EF30E7" w14:textId="77777777" w:rsidR="00C03271" w:rsidRPr="00BD71A6" w:rsidRDefault="00C03271" w:rsidP="00AA262D"/>
        </w:tc>
        <w:tc>
          <w:tcPr>
            <w:tcW w:w="582" w:type="pct"/>
            <w:vMerge/>
          </w:tcPr>
          <w:p w14:paraId="51340DAC" w14:textId="77777777" w:rsidR="00C03271" w:rsidRPr="00BD71A6" w:rsidRDefault="00C03271" w:rsidP="00AA262D"/>
        </w:tc>
        <w:tc>
          <w:tcPr>
            <w:tcW w:w="1007" w:type="pct"/>
            <w:vMerge/>
          </w:tcPr>
          <w:p w14:paraId="7E3126E5" w14:textId="77777777" w:rsidR="00C03271" w:rsidRDefault="00C03271" w:rsidP="00AA262D"/>
        </w:tc>
        <w:tc>
          <w:tcPr>
            <w:tcW w:w="1588" w:type="pct"/>
          </w:tcPr>
          <w:p w14:paraId="54FD4DC9" w14:textId="487CFE36" w:rsidR="00C03271" w:rsidRPr="00BD71A6" w:rsidRDefault="00C03271" w:rsidP="00AA262D">
            <w:r>
              <w:t>Контроль и анализ деятельности механосборочного цеха</w:t>
            </w:r>
          </w:p>
        </w:tc>
        <w:tc>
          <w:tcPr>
            <w:tcW w:w="301" w:type="pct"/>
          </w:tcPr>
          <w:p w14:paraId="149DEABE" w14:textId="3E19C78F" w:rsidR="00C03271" w:rsidRPr="00BD71A6" w:rsidRDefault="00DE3CD4" w:rsidP="00C03271">
            <w:pPr>
              <w:jc w:val="center"/>
            </w:pPr>
            <w:r>
              <w:rPr>
                <w:lang w:val="en-US"/>
              </w:rPr>
              <w:t>C</w:t>
            </w:r>
            <w:r w:rsidR="00C03271">
              <w:t>/04.</w:t>
            </w:r>
            <w:r w:rsidR="00C249FB">
              <w:t>7</w:t>
            </w:r>
          </w:p>
        </w:tc>
        <w:tc>
          <w:tcPr>
            <w:tcW w:w="582" w:type="pct"/>
          </w:tcPr>
          <w:p w14:paraId="094342E2" w14:textId="7E099987" w:rsidR="00C03271" w:rsidRPr="00BD71A6" w:rsidRDefault="00C249FB" w:rsidP="00C03271">
            <w:pPr>
              <w:jc w:val="center"/>
            </w:pPr>
            <w:r>
              <w:t>7</w:t>
            </w:r>
          </w:p>
        </w:tc>
      </w:tr>
      <w:tr w:rsidR="00C03271" w:rsidRPr="00BD71A6" w14:paraId="7CA03690" w14:textId="77777777" w:rsidTr="00C03271">
        <w:trPr>
          <w:trHeight w:val="20"/>
        </w:trPr>
        <w:tc>
          <w:tcPr>
            <w:tcW w:w="197" w:type="pct"/>
            <w:vMerge/>
          </w:tcPr>
          <w:p w14:paraId="22706DD2" w14:textId="77777777" w:rsidR="00C03271" w:rsidRPr="00BD71A6" w:rsidRDefault="00C03271" w:rsidP="00AA262D"/>
        </w:tc>
        <w:tc>
          <w:tcPr>
            <w:tcW w:w="743" w:type="pct"/>
            <w:vMerge/>
          </w:tcPr>
          <w:p w14:paraId="4E31D64C" w14:textId="77777777" w:rsidR="00C03271" w:rsidRPr="00BD71A6" w:rsidRDefault="00C03271" w:rsidP="00AA262D"/>
        </w:tc>
        <w:tc>
          <w:tcPr>
            <w:tcW w:w="582" w:type="pct"/>
            <w:vMerge/>
          </w:tcPr>
          <w:p w14:paraId="68F7069C" w14:textId="77777777" w:rsidR="00C03271" w:rsidRPr="00BD71A6" w:rsidRDefault="00C03271" w:rsidP="00AA262D"/>
        </w:tc>
        <w:tc>
          <w:tcPr>
            <w:tcW w:w="1007" w:type="pct"/>
            <w:vMerge/>
          </w:tcPr>
          <w:p w14:paraId="36EC0EFA" w14:textId="77777777" w:rsidR="00C03271" w:rsidRDefault="00C03271" w:rsidP="00AA262D"/>
        </w:tc>
        <w:tc>
          <w:tcPr>
            <w:tcW w:w="1588" w:type="pct"/>
          </w:tcPr>
          <w:p w14:paraId="67C5892D" w14:textId="3EAE11C2" w:rsidR="00C03271" w:rsidRPr="00BD71A6" w:rsidRDefault="00C03271" w:rsidP="00AA262D">
            <w:r>
              <w:t>Совершенствование деятельности механосборочного цеха</w:t>
            </w:r>
          </w:p>
        </w:tc>
        <w:tc>
          <w:tcPr>
            <w:tcW w:w="301" w:type="pct"/>
          </w:tcPr>
          <w:p w14:paraId="202C82E1" w14:textId="5153D56A" w:rsidR="00C03271" w:rsidRPr="00BD71A6" w:rsidRDefault="00DE3CD4" w:rsidP="00C03271">
            <w:pPr>
              <w:jc w:val="center"/>
            </w:pPr>
            <w:r>
              <w:rPr>
                <w:lang w:val="en-US"/>
              </w:rPr>
              <w:t>C</w:t>
            </w:r>
            <w:r w:rsidR="00C03271">
              <w:t>/05.</w:t>
            </w:r>
            <w:r w:rsidR="00C249FB">
              <w:t>7</w:t>
            </w:r>
          </w:p>
        </w:tc>
        <w:tc>
          <w:tcPr>
            <w:tcW w:w="582" w:type="pct"/>
          </w:tcPr>
          <w:p w14:paraId="66A5AB0E" w14:textId="182F29A3" w:rsidR="00C03271" w:rsidRPr="00BD71A6" w:rsidRDefault="00C249FB" w:rsidP="00C03271">
            <w:pPr>
              <w:jc w:val="center"/>
            </w:pPr>
            <w:r>
              <w:t>7</w:t>
            </w:r>
          </w:p>
        </w:tc>
      </w:tr>
    </w:tbl>
    <w:p w14:paraId="3E137BD2" w14:textId="77777777" w:rsidR="00BD71A6" w:rsidRPr="00BD71A6" w:rsidRDefault="00BD71A6" w:rsidP="00BD71A6">
      <w:pPr>
        <w:rPr>
          <w:rFonts w:ascii="Calibri" w:hAnsi="Calibri"/>
          <w:lang w:val="en-US"/>
        </w:rPr>
        <w:sectPr w:rsidR="00BD71A6" w:rsidRPr="00BD71A6" w:rsidSect="00C03271">
          <w:headerReference w:type="first" r:id="rId12"/>
          <w:endnotePr>
            <w:numFmt w:val="decimal"/>
          </w:endnotePr>
          <w:pgSz w:w="16840" w:h="11900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0C81F96A" w14:textId="77777777" w:rsidR="00BD71A6" w:rsidRDefault="00BD71A6" w:rsidP="00C03271">
      <w:pPr>
        <w:pStyle w:val="1"/>
        <w:jc w:val="center"/>
      </w:pPr>
      <w:bookmarkStart w:id="5" w:name="_Toc193293817"/>
      <w:r w:rsidRPr="00BD71A6">
        <w:lastRenderedPageBreak/>
        <w:t xml:space="preserve">III. Характеристика обобщенных </w:t>
      </w:r>
      <w:r w:rsidRPr="00C03271">
        <w:t>трудовых</w:t>
      </w:r>
      <w:r w:rsidRPr="00BD71A6">
        <w:t xml:space="preserve"> функций</w:t>
      </w:r>
      <w:bookmarkEnd w:id="5"/>
    </w:p>
    <w:p w14:paraId="1DE1F080" w14:textId="77777777" w:rsidR="00C03271" w:rsidRPr="00C03271" w:rsidRDefault="00C03271" w:rsidP="00C03271"/>
    <w:p w14:paraId="714A0DFA" w14:textId="77777777" w:rsidR="00350793" w:rsidRDefault="00350793" w:rsidP="00C03271">
      <w:pPr>
        <w:pStyle w:val="2"/>
      </w:pPr>
      <w:bookmarkStart w:id="6" w:name="_Toc468744331"/>
      <w:bookmarkStart w:id="7" w:name="_Toc193293818"/>
      <w:r w:rsidRPr="009502DC">
        <w:t xml:space="preserve">3.1. Обобщенная трудовая </w:t>
      </w:r>
      <w:r w:rsidRPr="00C03271">
        <w:t>функция</w:t>
      </w:r>
      <w:bookmarkEnd w:id="6"/>
      <w:bookmarkEnd w:id="7"/>
    </w:p>
    <w:p w14:paraId="79423D1A" w14:textId="77777777" w:rsidR="00C03271" w:rsidRPr="00C03271" w:rsidRDefault="00C03271" w:rsidP="00C0327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8"/>
        <w:gridCol w:w="5277"/>
        <w:gridCol w:w="565"/>
        <w:gridCol w:w="492"/>
        <w:gridCol w:w="1576"/>
        <w:gridCol w:w="1013"/>
      </w:tblGrid>
      <w:tr w:rsidR="00350793" w:rsidRPr="00ED26F1" w14:paraId="23A662D1" w14:textId="77777777" w:rsidTr="00851F90">
        <w:trPr>
          <w:trHeight w:val="278"/>
        </w:trPr>
        <w:tc>
          <w:tcPr>
            <w:tcW w:w="71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107320C" w14:textId="77777777" w:rsidR="00350793" w:rsidRPr="00ED26F1" w:rsidRDefault="00350793" w:rsidP="00350793">
            <w:pPr>
              <w:suppressAutoHyphens/>
            </w:pPr>
            <w:r w:rsidRPr="009502DC">
              <w:rPr>
                <w:sz w:val="20"/>
              </w:rPr>
              <w:t>Наименование</w:t>
            </w:r>
          </w:p>
        </w:tc>
        <w:tc>
          <w:tcPr>
            <w:tcW w:w="25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17C482" w14:textId="4CA01EF1" w:rsidR="00350793" w:rsidRPr="004C2989" w:rsidRDefault="00190E0A" w:rsidP="00350793">
            <w:pPr>
              <w:suppressAutoHyphens/>
              <w:rPr>
                <w:sz w:val="18"/>
                <w:szCs w:val="16"/>
              </w:rPr>
            </w:pPr>
            <w:r>
              <w:t>Руководство</w:t>
            </w:r>
            <w:r w:rsidR="000B150A">
              <w:t xml:space="preserve"> </w:t>
            </w:r>
            <w:r w:rsidR="007F356F">
              <w:t xml:space="preserve">производственным участком </w:t>
            </w:r>
            <w:r w:rsidR="0043198B">
              <w:t>механосборочного производства</w:t>
            </w:r>
          </w:p>
        </w:tc>
        <w:tc>
          <w:tcPr>
            <w:tcW w:w="27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6DA9A60" w14:textId="77777777" w:rsidR="00350793" w:rsidRPr="00ED26F1" w:rsidRDefault="00350793" w:rsidP="00350793">
            <w:pPr>
              <w:suppressAutoHyphens/>
              <w:jc w:val="center"/>
              <w:rPr>
                <w:sz w:val="16"/>
                <w:vertAlign w:val="superscript"/>
              </w:rPr>
            </w:pPr>
            <w:r w:rsidRPr="009502DC">
              <w:rPr>
                <w:sz w:val="20"/>
              </w:rPr>
              <w:t>Код</w:t>
            </w:r>
          </w:p>
        </w:tc>
        <w:tc>
          <w:tcPr>
            <w:tcW w:w="2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B6124F9" w14:textId="7384D6CB" w:rsidR="00350793" w:rsidRPr="00DE3CD4" w:rsidRDefault="00DE3CD4" w:rsidP="00350793">
            <w:pPr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75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8D444F6" w14:textId="77777777" w:rsidR="00350793" w:rsidRPr="004C2989" w:rsidRDefault="00350793" w:rsidP="00350793">
            <w:pPr>
              <w:suppressAutoHyphens/>
              <w:jc w:val="center"/>
              <w:rPr>
                <w:vertAlign w:val="superscript"/>
              </w:rPr>
            </w:pPr>
            <w:r w:rsidRPr="009502DC">
              <w:rPr>
                <w:sz w:val="20"/>
              </w:rPr>
              <w:t>Уровень квалификации</w:t>
            </w:r>
          </w:p>
        </w:tc>
        <w:tc>
          <w:tcPr>
            <w:tcW w:w="4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668FC6" w14:textId="77777777" w:rsidR="00350793" w:rsidRPr="00ED26F1" w:rsidRDefault="00350793" w:rsidP="00350793">
            <w:pPr>
              <w:suppressAutoHyphens/>
              <w:jc w:val="center"/>
            </w:pPr>
            <w:r>
              <w:t>6</w:t>
            </w:r>
          </w:p>
        </w:tc>
      </w:tr>
    </w:tbl>
    <w:p w14:paraId="691C9D64" w14:textId="77777777" w:rsidR="00C03271" w:rsidRPr="00507363" w:rsidRDefault="00C0327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84"/>
        <w:gridCol w:w="8537"/>
      </w:tblGrid>
      <w:tr w:rsidR="00350793" w:rsidRPr="002A24B7" w14:paraId="64C0D7C9" w14:textId="77777777" w:rsidTr="00851F90">
        <w:trPr>
          <w:trHeight w:val="20"/>
        </w:trPr>
        <w:tc>
          <w:tcPr>
            <w:tcW w:w="9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93E578" w14:textId="46259AA8" w:rsidR="00350793" w:rsidRPr="002A24B7" w:rsidRDefault="00851F90" w:rsidP="00CF39E9">
            <w:r>
              <w:t>Возможные наименования должностей, профессий рабочих</w:t>
            </w:r>
          </w:p>
        </w:tc>
        <w:tc>
          <w:tcPr>
            <w:tcW w:w="40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D6FC17" w14:textId="77777777" w:rsidR="00350793" w:rsidRDefault="00C76024" w:rsidP="00CF39E9">
            <w:r>
              <w:t>Мастер</w:t>
            </w:r>
          </w:p>
          <w:p w14:paraId="3344781E" w14:textId="780886E9" w:rsidR="00C76024" w:rsidRPr="00B654C8" w:rsidRDefault="00907CF4" w:rsidP="00CF39E9">
            <w:r>
              <w:t>Мастер участка</w:t>
            </w:r>
          </w:p>
        </w:tc>
      </w:tr>
    </w:tbl>
    <w:p w14:paraId="66AE86D4" w14:textId="77777777" w:rsidR="00851F90" w:rsidRDefault="00851F90"/>
    <w:p w14:paraId="22A61157" w14:textId="14D19AAC" w:rsidR="00277334" w:rsidRDefault="00277334">
      <w:r>
        <w:t>Пути достижения квалификации</w:t>
      </w:r>
    </w:p>
    <w:p w14:paraId="2C2EC4FD" w14:textId="77777777" w:rsidR="00277334" w:rsidRPr="00507363" w:rsidRDefault="0027733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84"/>
        <w:gridCol w:w="8537"/>
      </w:tblGrid>
      <w:tr w:rsidR="003D28D3" w:rsidRPr="002A24B7" w14:paraId="100213D1" w14:textId="77777777" w:rsidTr="00851F90">
        <w:trPr>
          <w:trHeight w:val="20"/>
        </w:trPr>
        <w:tc>
          <w:tcPr>
            <w:tcW w:w="9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D7A6BB" w14:textId="32793E49" w:rsidR="003D28D3" w:rsidRPr="00DE5C5C" w:rsidRDefault="00851F90" w:rsidP="00851F90">
            <w:r>
              <w:t>Образование и обучение</w:t>
            </w:r>
          </w:p>
        </w:tc>
        <w:tc>
          <w:tcPr>
            <w:tcW w:w="40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2441EE" w14:textId="0240FDE4" w:rsidR="003D28D3" w:rsidRPr="00DE5C5C" w:rsidRDefault="003D28D3" w:rsidP="00851F90">
            <w:r w:rsidRPr="00DE5C5C">
              <w:t>Среднее профессиональное образование</w:t>
            </w:r>
          </w:p>
        </w:tc>
      </w:tr>
      <w:tr w:rsidR="003D28D3" w:rsidRPr="002A24B7" w14:paraId="5F2699B5" w14:textId="77777777" w:rsidTr="00851F90">
        <w:trPr>
          <w:trHeight w:val="20"/>
        </w:trPr>
        <w:tc>
          <w:tcPr>
            <w:tcW w:w="9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3D91B0" w14:textId="2A1A8773" w:rsidR="003D28D3" w:rsidRPr="002A24B7" w:rsidRDefault="00851F90" w:rsidP="00851F90">
            <w:r>
              <w:t>Опыт практической работы</w:t>
            </w:r>
          </w:p>
        </w:tc>
        <w:tc>
          <w:tcPr>
            <w:tcW w:w="40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918D3C" w14:textId="70785627" w:rsidR="00CC0687" w:rsidRDefault="00CC0687" w:rsidP="00851F90">
            <w:r>
              <w:t>Не менее двух лет в машиностроительном производстве</w:t>
            </w:r>
          </w:p>
          <w:p w14:paraId="410B075F" w14:textId="326F0C18" w:rsidR="003D28D3" w:rsidRDefault="003D28D3" w:rsidP="00851F90"/>
        </w:tc>
      </w:tr>
    </w:tbl>
    <w:p w14:paraId="3EAE505D" w14:textId="77777777" w:rsidR="00277334" w:rsidRPr="00507363" w:rsidRDefault="00277334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84"/>
        <w:gridCol w:w="8537"/>
      </w:tblGrid>
      <w:tr w:rsidR="003D28D3" w:rsidRPr="002A24B7" w14:paraId="1124BAA1" w14:textId="77777777" w:rsidTr="00851F90">
        <w:trPr>
          <w:trHeight w:val="20"/>
        </w:trPr>
        <w:tc>
          <w:tcPr>
            <w:tcW w:w="9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66AEE3" w14:textId="6E6AC3FA" w:rsidR="003D28D3" w:rsidRPr="002A24B7" w:rsidRDefault="003D28D3" w:rsidP="00851F90">
            <w:r w:rsidRPr="002A24B7">
              <w:t>Особые условия допуска к работе</w:t>
            </w:r>
          </w:p>
        </w:tc>
        <w:tc>
          <w:tcPr>
            <w:tcW w:w="40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52A379" w14:textId="06ADCFCA" w:rsidR="003D28D3" w:rsidRDefault="0055242D" w:rsidP="00851F90">
            <w:pPr>
              <w:rPr>
                <w:lang w:eastAsia="en-US"/>
              </w:rPr>
            </w:pPr>
            <w:r w:rsidRPr="003829B4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="003D28D3" w:rsidRPr="00A962EE">
              <w:rPr>
                <w:rStyle w:val="af0"/>
                <w:lang w:eastAsia="en-US"/>
              </w:rPr>
              <w:endnoteReference w:id="4"/>
            </w:r>
          </w:p>
          <w:p w14:paraId="23564588" w14:textId="77777777" w:rsidR="003D28D3" w:rsidRPr="00A962EE" w:rsidRDefault="003D28D3" w:rsidP="00851F90">
            <w:pPr>
              <w:rPr>
                <w:rFonts w:eastAsia="Batang"/>
                <w:lang w:eastAsia="ko-KR"/>
              </w:rPr>
            </w:pPr>
            <w:r w:rsidRPr="00A962EE">
              <w:t>Прохождение противопожарного инструктажа</w:t>
            </w:r>
            <w:r w:rsidRPr="00A962EE">
              <w:rPr>
                <w:rStyle w:val="af0"/>
              </w:rPr>
              <w:endnoteReference w:id="5"/>
            </w:r>
          </w:p>
          <w:p w14:paraId="723921DB" w14:textId="72FEC585" w:rsidR="003D28D3" w:rsidRDefault="0055242D" w:rsidP="00851F90">
            <w:r w:rsidRPr="00A115A3">
              <w:rPr>
                <w:szCs w:val="28"/>
              </w:rPr>
              <w:t>Прохождение обучения по охране труда и проверки знания требований охраны труда</w:t>
            </w:r>
            <w:r w:rsidR="003D28D3" w:rsidRPr="00A962EE">
              <w:rPr>
                <w:rStyle w:val="af0"/>
              </w:rPr>
              <w:endnoteReference w:id="6"/>
            </w:r>
          </w:p>
          <w:p w14:paraId="79501AE5" w14:textId="03383B30" w:rsidR="00AF0242" w:rsidRPr="0050344E" w:rsidRDefault="00AF0242" w:rsidP="00851F90">
            <w:pPr>
              <w:rPr>
                <w:shd w:val="clear" w:color="auto" w:fill="FFFFFF"/>
              </w:rPr>
            </w:pPr>
            <w:r w:rsidRPr="00CB5F2C">
              <w:rPr>
                <w:shd w:val="clear" w:color="auto" w:fill="FFFFFF"/>
              </w:rPr>
              <w:t>Наличие I квалификационной группы по электробезопасности</w:t>
            </w:r>
            <w:r w:rsidR="00232350" w:rsidRPr="003B522A">
              <w:rPr>
                <w:rStyle w:val="af0"/>
                <w:rFonts w:eastAsiaTheme="majorEastAsia"/>
              </w:rPr>
              <w:endnoteReference w:id="7"/>
            </w:r>
          </w:p>
        </w:tc>
      </w:tr>
      <w:tr w:rsidR="003D28D3" w:rsidRPr="002A24B7" w14:paraId="514177F9" w14:textId="77777777" w:rsidTr="00851F90">
        <w:trPr>
          <w:trHeight w:val="20"/>
        </w:trPr>
        <w:tc>
          <w:tcPr>
            <w:tcW w:w="9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BFE663" w14:textId="77777777" w:rsidR="003D28D3" w:rsidRPr="002A24B7" w:rsidRDefault="003D28D3" w:rsidP="00851F90">
            <w:r w:rsidRPr="004877B4">
              <w:t>Другие характеристики</w:t>
            </w:r>
          </w:p>
        </w:tc>
        <w:tc>
          <w:tcPr>
            <w:tcW w:w="40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F6199D" w14:textId="03701DC9" w:rsidR="003D28D3" w:rsidRPr="00133B1C" w:rsidRDefault="00CD4603" w:rsidP="00851F90">
            <w:r>
              <w:t>Дополнительное профессиональное образование – программы повышения квалификации</w:t>
            </w:r>
          </w:p>
        </w:tc>
      </w:tr>
    </w:tbl>
    <w:p w14:paraId="0D5F6572" w14:textId="77777777" w:rsidR="00851F90" w:rsidRDefault="00851F90"/>
    <w:p w14:paraId="2A670325" w14:textId="74B92E96" w:rsidR="00851F90" w:rsidRDefault="00851F90">
      <w:r>
        <w:t>Справочная информация</w:t>
      </w:r>
    </w:p>
    <w:p w14:paraId="413B8390" w14:textId="77777777" w:rsidR="00851F90" w:rsidRPr="00507363" w:rsidRDefault="00851F9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85"/>
        <w:gridCol w:w="1298"/>
        <w:gridCol w:w="7238"/>
      </w:tblGrid>
      <w:tr w:rsidR="003D28D3" w:rsidRPr="001B67D6" w14:paraId="7EA28F71" w14:textId="77777777" w:rsidTr="0055242D">
        <w:trPr>
          <w:trHeight w:val="20"/>
        </w:trPr>
        <w:tc>
          <w:tcPr>
            <w:tcW w:w="9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844EA8" w14:textId="77777777" w:rsidR="003D28D3" w:rsidRPr="0092362F" w:rsidRDefault="003D28D3" w:rsidP="0055242D">
            <w:pPr>
              <w:jc w:val="center"/>
            </w:pPr>
            <w:r w:rsidRPr="0092362F">
              <w:t>Наименование документа</w:t>
            </w:r>
          </w:p>
        </w:tc>
        <w:tc>
          <w:tcPr>
            <w:tcW w:w="6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CA38E8" w14:textId="77777777" w:rsidR="003D28D3" w:rsidRPr="0092362F" w:rsidRDefault="003D28D3" w:rsidP="0055242D">
            <w:pPr>
              <w:jc w:val="center"/>
            </w:pPr>
            <w:r w:rsidRPr="0092362F">
              <w:t>Код</w:t>
            </w:r>
          </w:p>
        </w:tc>
        <w:tc>
          <w:tcPr>
            <w:tcW w:w="34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2F5E6C3" w14:textId="68BFEFBD" w:rsidR="003D28D3" w:rsidRPr="0092362F" w:rsidRDefault="00851F90" w:rsidP="0055242D">
            <w:pPr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CC0687" w:rsidRPr="00ED26F1" w14:paraId="39FDFFE2" w14:textId="77777777" w:rsidTr="00851F90">
        <w:trPr>
          <w:trHeight w:val="20"/>
        </w:trPr>
        <w:tc>
          <w:tcPr>
            <w:tcW w:w="9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65E2A1" w14:textId="77777777" w:rsidR="00CC0687" w:rsidRPr="004C2989" w:rsidRDefault="00CC0687" w:rsidP="00851F90">
            <w:pPr>
              <w:rPr>
                <w:vertAlign w:val="superscript"/>
              </w:rPr>
            </w:pPr>
            <w:r w:rsidRPr="004C2989">
              <w:t>ОКЗ</w:t>
            </w:r>
          </w:p>
        </w:tc>
        <w:tc>
          <w:tcPr>
            <w:tcW w:w="6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B408A4" w14:textId="692FC5DD" w:rsidR="00CC0687" w:rsidRPr="001D242E" w:rsidRDefault="00CC0687" w:rsidP="00851F90">
            <w:r w:rsidRPr="00CC0687">
              <w:t>3122</w:t>
            </w:r>
          </w:p>
        </w:tc>
        <w:tc>
          <w:tcPr>
            <w:tcW w:w="34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BC405C" w14:textId="68C6A49F" w:rsidR="00CC0687" w:rsidRPr="001D242E" w:rsidRDefault="00CC0687" w:rsidP="00851F90">
            <w:r w:rsidRPr="00CC0687">
              <w:t>Мастера (бригадиры) в обрабатывающей промышленности</w:t>
            </w:r>
          </w:p>
        </w:tc>
      </w:tr>
      <w:tr w:rsidR="00CC0687" w:rsidRPr="00ED26F1" w14:paraId="58387C8E" w14:textId="77777777" w:rsidTr="00851F90">
        <w:trPr>
          <w:trHeight w:val="20"/>
        </w:trPr>
        <w:tc>
          <w:tcPr>
            <w:tcW w:w="9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4E61AF" w14:textId="77777777" w:rsidR="00CC0687" w:rsidRPr="00911370" w:rsidRDefault="00CC0687" w:rsidP="00851F90">
            <w:pPr>
              <w:rPr>
                <w:lang w:val="en-US"/>
              </w:rPr>
            </w:pPr>
            <w:r w:rsidRPr="004C2989">
              <w:t>ЕКС</w:t>
            </w:r>
            <w:r>
              <w:rPr>
                <w:rStyle w:val="af0"/>
              </w:rPr>
              <w:endnoteReference w:id="8"/>
            </w:r>
          </w:p>
        </w:tc>
        <w:tc>
          <w:tcPr>
            <w:tcW w:w="6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065595" w14:textId="77777777" w:rsidR="00CC0687" w:rsidRPr="00ED26F1" w:rsidRDefault="00CC0687" w:rsidP="00851F90">
            <w:r>
              <w:t>-</w:t>
            </w:r>
          </w:p>
        </w:tc>
        <w:tc>
          <w:tcPr>
            <w:tcW w:w="34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0E1B42" w14:textId="77777777" w:rsidR="00CC0687" w:rsidRPr="005B3DE5" w:rsidRDefault="00CC0687" w:rsidP="00851F90">
            <w:r w:rsidRPr="00971385">
              <w:t>Мастер участка</w:t>
            </w:r>
          </w:p>
        </w:tc>
      </w:tr>
      <w:tr w:rsidR="00CC0687" w:rsidRPr="00ED26F1" w14:paraId="3D55E1BD" w14:textId="77777777" w:rsidTr="00851F90">
        <w:trPr>
          <w:trHeight w:val="20"/>
        </w:trPr>
        <w:tc>
          <w:tcPr>
            <w:tcW w:w="904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7F17CB" w14:textId="77777777" w:rsidR="00CC0687" w:rsidRPr="0032553D" w:rsidRDefault="00CC0687" w:rsidP="00851F90">
            <w:pPr>
              <w:rPr>
                <w:b/>
              </w:rPr>
            </w:pPr>
            <w:r w:rsidRPr="004877B4">
              <w:t>ОКПДТР</w:t>
            </w:r>
            <w:r w:rsidRPr="004877B4">
              <w:rPr>
                <w:rStyle w:val="af0"/>
                <w:bCs w:val="0"/>
              </w:rPr>
              <w:endnoteReference w:id="9"/>
            </w:r>
          </w:p>
        </w:tc>
        <w:tc>
          <w:tcPr>
            <w:tcW w:w="6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C0B724" w14:textId="15C129FF" w:rsidR="00CC0687" w:rsidRPr="00F32885" w:rsidRDefault="0008254E" w:rsidP="00F32885">
            <w:pPr>
              <w:widowControl/>
              <w:rPr>
                <w:bCs w:val="0"/>
              </w:rPr>
            </w:pPr>
            <w:r w:rsidRPr="00F32885">
              <w:t>201914</w:t>
            </w:r>
          </w:p>
        </w:tc>
        <w:tc>
          <w:tcPr>
            <w:tcW w:w="34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3EA53D" w14:textId="03314F70" w:rsidR="00CC0687" w:rsidRPr="0032553D" w:rsidRDefault="00F32885" w:rsidP="00851F90">
            <w:r w:rsidRPr="00F32885">
              <w:t>Мастер (в обрабатывающей промышленности)</w:t>
            </w:r>
          </w:p>
        </w:tc>
      </w:tr>
      <w:tr w:rsidR="00CC0687" w:rsidRPr="00ED26F1" w14:paraId="11708564" w14:textId="77777777" w:rsidTr="00851F90">
        <w:trPr>
          <w:trHeight w:val="20"/>
        </w:trPr>
        <w:tc>
          <w:tcPr>
            <w:tcW w:w="904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C1DB91" w14:textId="77777777" w:rsidR="00CC0687" w:rsidRPr="004877B4" w:rsidRDefault="00CC0687" w:rsidP="00851F90"/>
        </w:tc>
        <w:tc>
          <w:tcPr>
            <w:tcW w:w="6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10FD3B" w14:textId="62B5D64C" w:rsidR="00CC0687" w:rsidRPr="00F32885" w:rsidRDefault="0008254E" w:rsidP="00F32885">
            <w:pPr>
              <w:widowControl/>
              <w:rPr>
                <w:bCs w:val="0"/>
              </w:rPr>
            </w:pPr>
            <w:r w:rsidRPr="00F32885">
              <w:t>202006</w:t>
            </w:r>
          </w:p>
        </w:tc>
        <w:tc>
          <w:tcPr>
            <w:tcW w:w="34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CF72B5" w14:textId="0A4DB8C3" w:rsidR="00CC0687" w:rsidRPr="0032553D" w:rsidRDefault="00F32885" w:rsidP="00851F90">
            <w:r w:rsidRPr="00F32885">
              <w:t>Мастер участка (в обрабатывающей промышленности)</w:t>
            </w:r>
          </w:p>
        </w:tc>
      </w:tr>
      <w:tr w:rsidR="00CC0687" w:rsidRPr="00ED26F1" w14:paraId="36075F75" w14:textId="77777777" w:rsidTr="00851F90">
        <w:trPr>
          <w:trHeight w:val="20"/>
        </w:trPr>
        <w:tc>
          <w:tcPr>
            <w:tcW w:w="904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BA0C92" w14:textId="77777777" w:rsidR="00CC0687" w:rsidRPr="004877B4" w:rsidRDefault="00CC0687" w:rsidP="00851F90"/>
        </w:tc>
        <w:tc>
          <w:tcPr>
            <w:tcW w:w="6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80FC35" w14:textId="74EB0A0E" w:rsidR="00CC0687" w:rsidRPr="00F32885" w:rsidRDefault="0008254E" w:rsidP="00F32885">
            <w:pPr>
              <w:widowControl/>
              <w:rPr>
                <w:bCs w:val="0"/>
              </w:rPr>
            </w:pPr>
            <w:r w:rsidRPr="00F32885">
              <w:t>202013</w:t>
            </w:r>
          </w:p>
        </w:tc>
        <w:tc>
          <w:tcPr>
            <w:tcW w:w="34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583573" w14:textId="0D719219" w:rsidR="00CC0687" w:rsidRPr="0032553D" w:rsidRDefault="00F32885" w:rsidP="00851F90">
            <w:r w:rsidRPr="00F32885">
              <w:t>Мастер цеха (в обрабатывающей промышленности)</w:t>
            </w:r>
          </w:p>
        </w:tc>
      </w:tr>
      <w:tr w:rsidR="00CC0687" w:rsidRPr="00ED26F1" w14:paraId="3E4C00A9" w14:textId="77777777" w:rsidTr="00851F90">
        <w:trPr>
          <w:trHeight w:val="20"/>
        </w:trPr>
        <w:tc>
          <w:tcPr>
            <w:tcW w:w="9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A2086F" w14:textId="0897BC83" w:rsidR="00CC0687" w:rsidRPr="004C2989" w:rsidRDefault="00F843D0" w:rsidP="00F843D0">
            <w:r>
              <w:t>Перечни СПО</w:t>
            </w:r>
            <w:r>
              <w:rPr>
                <w:rStyle w:val="af0"/>
              </w:rPr>
              <w:endnoteReference w:id="10"/>
            </w:r>
          </w:p>
        </w:tc>
        <w:tc>
          <w:tcPr>
            <w:tcW w:w="6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2A60DE" w14:textId="0DEA7D5C" w:rsidR="00CC0687" w:rsidRPr="004E1577" w:rsidRDefault="00CC0687" w:rsidP="00851F90">
            <w:r w:rsidRPr="000B2046">
              <w:t>15.00.00</w:t>
            </w:r>
          </w:p>
        </w:tc>
        <w:tc>
          <w:tcPr>
            <w:tcW w:w="34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D2F69F" w14:textId="4836524B" w:rsidR="00CC0687" w:rsidRPr="004E1577" w:rsidRDefault="00CC0687" w:rsidP="00851F90">
            <w:r w:rsidRPr="002726E9">
              <w:t>Машиностроение</w:t>
            </w:r>
          </w:p>
        </w:tc>
      </w:tr>
    </w:tbl>
    <w:p w14:paraId="638F7A58" w14:textId="77777777" w:rsidR="00851F90" w:rsidRDefault="00851F90" w:rsidP="00C03271">
      <w:pPr>
        <w:rPr>
          <w:b/>
          <w:bCs w:val="0"/>
        </w:rPr>
      </w:pPr>
    </w:p>
    <w:p w14:paraId="75AB3414" w14:textId="0F379D05" w:rsidR="0001421B" w:rsidRDefault="0001421B" w:rsidP="00C03271">
      <w:pPr>
        <w:rPr>
          <w:b/>
          <w:bCs w:val="0"/>
        </w:rPr>
      </w:pPr>
      <w:r w:rsidRPr="00C03271">
        <w:rPr>
          <w:b/>
          <w:bCs w:val="0"/>
        </w:rPr>
        <w:t>3.1.1. Трудовая функция</w:t>
      </w:r>
    </w:p>
    <w:p w14:paraId="700EC19A" w14:textId="77777777" w:rsidR="00851F90" w:rsidRPr="00507363" w:rsidRDefault="00851F90" w:rsidP="00C03271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8"/>
        <w:gridCol w:w="4773"/>
        <w:gridCol w:w="609"/>
        <w:gridCol w:w="946"/>
        <w:gridCol w:w="1788"/>
        <w:gridCol w:w="527"/>
      </w:tblGrid>
      <w:tr w:rsidR="0001421B" w:rsidRPr="00CC7FED" w14:paraId="349AE8FB" w14:textId="77777777" w:rsidTr="00851F90">
        <w:trPr>
          <w:trHeight w:val="278"/>
        </w:trPr>
        <w:tc>
          <w:tcPr>
            <w:tcW w:w="85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3F9E21F" w14:textId="77777777" w:rsidR="0001421B" w:rsidRPr="00CC7FED" w:rsidRDefault="0001421B" w:rsidP="00ED3B70">
            <w:pPr>
              <w:suppressAutoHyphens/>
            </w:pPr>
            <w:r w:rsidRPr="009502DC">
              <w:rPr>
                <w:sz w:val="20"/>
              </w:rPr>
              <w:t>Наименование</w:t>
            </w:r>
          </w:p>
        </w:tc>
        <w:tc>
          <w:tcPr>
            <w:tcW w:w="22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6486AB" w14:textId="7327B23E" w:rsidR="0001421B" w:rsidRPr="00CC7FED" w:rsidRDefault="0001421B" w:rsidP="000F785A">
            <w:r>
              <w:t xml:space="preserve">Организация </w:t>
            </w:r>
            <w:r w:rsidR="000F785A">
              <w:t xml:space="preserve">деятельности </w:t>
            </w:r>
            <w:r w:rsidR="007F356F">
              <w:t>производственного участка</w:t>
            </w:r>
            <w:r w:rsidR="006C21CD">
              <w:t xml:space="preserve"> </w:t>
            </w:r>
            <w:r w:rsidR="0043198B">
              <w:t>механосборочного производства</w:t>
            </w:r>
          </w:p>
        </w:tc>
        <w:tc>
          <w:tcPr>
            <w:tcW w:w="29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F8F2BEE" w14:textId="77777777" w:rsidR="0001421B" w:rsidRPr="00CC7FED" w:rsidRDefault="0001421B" w:rsidP="00851F90">
            <w:pPr>
              <w:suppressAutoHyphens/>
              <w:jc w:val="center"/>
              <w:rPr>
                <w:vertAlign w:val="superscript"/>
              </w:rPr>
            </w:pPr>
            <w:r w:rsidRPr="009502DC">
              <w:rPr>
                <w:sz w:val="20"/>
              </w:rPr>
              <w:t>Код</w:t>
            </w:r>
          </w:p>
        </w:tc>
        <w:tc>
          <w:tcPr>
            <w:tcW w:w="4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953330" w14:textId="5C22F570" w:rsidR="0001421B" w:rsidRPr="00CC7FED" w:rsidRDefault="00DE3CD4" w:rsidP="00851F90">
            <w:pPr>
              <w:jc w:val="center"/>
            </w:pPr>
            <w:r>
              <w:rPr>
                <w:lang w:val="en-US"/>
              </w:rPr>
              <w:t>A</w:t>
            </w:r>
            <w:r w:rsidR="0001421B">
              <w:t>/01.6</w:t>
            </w:r>
          </w:p>
        </w:tc>
        <w:tc>
          <w:tcPr>
            <w:tcW w:w="85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0D9774E" w14:textId="77777777" w:rsidR="0001421B" w:rsidRPr="004C2989" w:rsidRDefault="0001421B" w:rsidP="00851F90">
            <w:pPr>
              <w:suppressAutoHyphens/>
              <w:jc w:val="center"/>
              <w:rPr>
                <w:vertAlign w:val="superscript"/>
              </w:rPr>
            </w:pPr>
            <w:r w:rsidRPr="0092362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C2AE05" w14:textId="77777777" w:rsidR="0001421B" w:rsidRPr="00CC7FED" w:rsidRDefault="0001421B" w:rsidP="00851F90">
            <w:pPr>
              <w:suppressAutoHyphens/>
              <w:jc w:val="center"/>
            </w:pPr>
            <w:r>
              <w:t>6</w:t>
            </w:r>
          </w:p>
        </w:tc>
      </w:tr>
    </w:tbl>
    <w:p w14:paraId="3DFB9D91" w14:textId="77777777" w:rsidR="0001421B" w:rsidRPr="00507363" w:rsidRDefault="0001421B" w:rsidP="0001421B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78"/>
        <w:gridCol w:w="8543"/>
      </w:tblGrid>
      <w:tr w:rsidR="00FA1DF1" w:rsidRPr="00CC7FED" w14:paraId="74A336CC" w14:textId="77777777" w:rsidTr="00851F90">
        <w:trPr>
          <w:trHeight w:val="20"/>
        </w:trPr>
        <w:tc>
          <w:tcPr>
            <w:tcW w:w="901" w:type="pct"/>
            <w:vMerge w:val="restart"/>
          </w:tcPr>
          <w:p w14:paraId="78D8A4DB" w14:textId="77777777" w:rsidR="00FA1DF1" w:rsidRPr="00CC7FED" w:rsidRDefault="00FA1DF1" w:rsidP="00AA262D">
            <w:r w:rsidRPr="00CC7FED">
              <w:t>Трудовые действия</w:t>
            </w:r>
          </w:p>
        </w:tc>
        <w:tc>
          <w:tcPr>
            <w:tcW w:w="4099" w:type="pct"/>
          </w:tcPr>
          <w:p w14:paraId="2A3955F4" w14:textId="7C160505" w:rsidR="00FA1DF1" w:rsidRPr="00CC7FED" w:rsidRDefault="00FC5731" w:rsidP="0055242D">
            <w:pPr>
              <w:jc w:val="both"/>
            </w:pPr>
            <w:r>
              <w:t>Оценивание деловых и личностных качеств соискателей работы</w:t>
            </w:r>
            <w:r w:rsidR="0037730F">
              <w:t xml:space="preserve"> </w:t>
            </w:r>
            <w:r w:rsidR="003E4789">
              <w:t>на</w:t>
            </w:r>
            <w:r w:rsidR="006C21CD">
              <w:t xml:space="preserve"> </w:t>
            </w:r>
            <w:r w:rsidR="007F356F">
              <w:t xml:space="preserve">производственном участке </w:t>
            </w:r>
            <w:r w:rsidR="009227E1">
              <w:t>механосборочного производства</w:t>
            </w:r>
          </w:p>
        </w:tc>
      </w:tr>
      <w:tr w:rsidR="00FC5731" w:rsidRPr="00CC7FED" w14:paraId="1C7614C8" w14:textId="77777777" w:rsidTr="00851F90">
        <w:trPr>
          <w:trHeight w:val="20"/>
        </w:trPr>
        <w:tc>
          <w:tcPr>
            <w:tcW w:w="901" w:type="pct"/>
            <w:vMerge/>
          </w:tcPr>
          <w:p w14:paraId="347A230D" w14:textId="77777777" w:rsidR="00FC5731" w:rsidRPr="00CC7FED" w:rsidRDefault="00FC5731" w:rsidP="00AA262D"/>
        </w:tc>
        <w:tc>
          <w:tcPr>
            <w:tcW w:w="4099" w:type="pct"/>
          </w:tcPr>
          <w:p w14:paraId="4C9F75C6" w14:textId="77C8A693" w:rsidR="00FC5731" w:rsidRDefault="00FC5731" w:rsidP="0055242D">
            <w:pPr>
              <w:jc w:val="both"/>
            </w:pPr>
            <w:r>
              <w:t xml:space="preserve">Доведение до подчиненных работников организационно-распорядительных документов, относящихся к деятельности </w:t>
            </w:r>
            <w:r w:rsidR="007F356F">
              <w:t xml:space="preserve">производственного участка </w:t>
            </w:r>
            <w:r w:rsidR="009227E1">
              <w:t>механосборочного производства</w:t>
            </w:r>
          </w:p>
        </w:tc>
      </w:tr>
      <w:tr w:rsidR="00FA1DF1" w:rsidRPr="00CC7FED" w14:paraId="1489F7C6" w14:textId="77777777" w:rsidTr="00851F90">
        <w:trPr>
          <w:trHeight w:val="20"/>
        </w:trPr>
        <w:tc>
          <w:tcPr>
            <w:tcW w:w="901" w:type="pct"/>
            <w:vMerge/>
          </w:tcPr>
          <w:p w14:paraId="5FA8D72F" w14:textId="77777777" w:rsidR="00FA1DF1" w:rsidRPr="00CC7FED" w:rsidRDefault="00FA1DF1" w:rsidP="00AA262D"/>
        </w:tc>
        <w:tc>
          <w:tcPr>
            <w:tcW w:w="4099" w:type="pct"/>
          </w:tcPr>
          <w:p w14:paraId="6B541A83" w14:textId="23466857" w:rsidR="00FA1DF1" w:rsidRDefault="00FA1DF1" w:rsidP="0055242D">
            <w:pPr>
              <w:jc w:val="both"/>
            </w:pPr>
            <w:r>
              <w:t>Распределение производственных заданий</w:t>
            </w:r>
            <w:r w:rsidR="003476A8">
              <w:t xml:space="preserve"> между подчиненными работниками</w:t>
            </w:r>
            <w:r w:rsidR="004113A5">
              <w:t xml:space="preserve"> с учетом их сложности и </w:t>
            </w:r>
            <w:r w:rsidR="004113A5" w:rsidRPr="00E43ADE">
              <w:t>групповой совместимости работников</w:t>
            </w:r>
          </w:p>
        </w:tc>
      </w:tr>
      <w:tr w:rsidR="00FA1DF1" w:rsidRPr="00CC7FED" w14:paraId="0D7074A0" w14:textId="77777777" w:rsidTr="00851F90">
        <w:trPr>
          <w:trHeight w:val="20"/>
        </w:trPr>
        <w:tc>
          <w:tcPr>
            <w:tcW w:w="901" w:type="pct"/>
            <w:vMerge/>
          </w:tcPr>
          <w:p w14:paraId="0BF314DD" w14:textId="77777777" w:rsidR="00FA1DF1" w:rsidRPr="00CC7FED" w:rsidRDefault="00FA1DF1" w:rsidP="00AA262D"/>
        </w:tc>
        <w:tc>
          <w:tcPr>
            <w:tcW w:w="4099" w:type="pct"/>
          </w:tcPr>
          <w:p w14:paraId="07742307" w14:textId="77777777" w:rsidR="00FA1DF1" w:rsidRDefault="00FA1DF1" w:rsidP="0055242D">
            <w:pPr>
              <w:jc w:val="both"/>
            </w:pPr>
            <w:r>
              <w:t>Расстановка подчиненных работников по рабочим местам в соответствии с технологическими процессами, их квалификацией и специальностью</w:t>
            </w:r>
          </w:p>
        </w:tc>
      </w:tr>
      <w:tr w:rsidR="00FA1DF1" w:rsidRPr="00CC7FED" w14:paraId="61F07035" w14:textId="77777777" w:rsidTr="00851F90">
        <w:trPr>
          <w:trHeight w:val="20"/>
        </w:trPr>
        <w:tc>
          <w:tcPr>
            <w:tcW w:w="901" w:type="pct"/>
            <w:vMerge/>
          </w:tcPr>
          <w:p w14:paraId="2E36D0A1" w14:textId="77777777" w:rsidR="00FA1DF1" w:rsidRPr="00CC7FED" w:rsidRDefault="00FA1DF1" w:rsidP="00AA262D"/>
        </w:tc>
        <w:tc>
          <w:tcPr>
            <w:tcW w:w="4099" w:type="pct"/>
          </w:tcPr>
          <w:p w14:paraId="07EE744D" w14:textId="5261F6B5" w:rsidR="00FA1DF1" w:rsidRPr="00BD71A6" w:rsidRDefault="002726E9" w:rsidP="0055242D">
            <w:pPr>
              <w:jc w:val="both"/>
            </w:pPr>
            <w:r>
              <w:t>Д</w:t>
            </w:r>
            <w:r w:rsidR="00FA1DF1">
              <w:t>оведение производственных за</w:t>
            </w:r>
            <w:r w:rsidR="00EB7D66">
              <w:t>даний до подчиненных работников</w:t>
            </w:r>
          </w:p>
        </w:tc>
      </w:tr>
      <w:tr w:rsidR="00FA1DF1" w:rsidRPr="00CC7FED" w14:paraId="4B83B2CA" w14:textId="77777777" w:rsidTr="00851F90">
        <w:trPr>
          <w:trHeight w:val="20"/>
        </w:trPr>
        <w:tc>
          <w:tcPr>
            <w:tcW w:w="901" w:type="pct"/>
            <w:vMerge/>
          </w:tcPr>
          <w:p w14:paraId="600D90F8" w14:textId="77777777" w:rsidR="00FA1DF1" w:rsidRPr="00CC7FED" w:rsidRDefault="00FA1DF1" w:rsidP="00AA262D"/>
        </w:tc>
        <w:tc>
          <w:tcPr>
            <w:tcW w:w="4099" w:type="pct"/>
          </w:tcPr>
          <w:p w14:paraId="037F73A2" w14:textId="5EB2E0B8" w:rsidR="00FA1DF1" w:rsidRDefault="00FA1DF1" w:rsidP="0055242D">
            <w:pPr>
              <w:jc w:val="both"/>
            </w:pPr>
            <w:r>
              <w:t>Проверка соответствия условий труда подчиненных работников требованиям инструкций по охране труда, пожарной безопасности</w:t>
            </w:r>
          </w:p>
        </w:tc>
      </w:tr>
      <w:tr w:rsidR="00FA1DF1" w:rsidRPr="00CC7FED" w14:paraId="0730DAE8" w14:textId="77777777" w:rsidTr="00851F90">
        <w:trPr>
          <w:trHeight w:val="20"/>
        </w:trPr>
        <w:tc>
          <w:tcPr>
            <w:tcW w:w="901" w:type="pct"/>
            <w:vMerge/>
          </w:tcPr>
          <w:p w14:paraId="166EDE48" w14:textId="77777777" w:rsidR="00FA1DF1" w:rsidRPr="00CC7FED" w:rsidRDefault="00FA1DF1" w:rsidP="00AA262D"/>
        </w:tc>
        <w:tc>
          <w:tcPr>
            <w:tcW w:w="4099" w:type="pct"/>
          </w:tcPr>
          <w:p w14:paraId="36521D0A" w14:textId="0F63D53A" w:rsidR="00FA1DF1" w:rsidRDefault="00FA1DF1" w:rsidP="0055242D">
            <w:pPr>
              <w:jc w:val="both"/>
            </w:pPr>
            <w:r>
              <w:t>Уведомление ответственных сотрудников организации о несоответствии условий труда подчиненных работников требованиям инструкций по охране труда, пожарной безопасности</w:t>
            </w:r>
          </w:p>
        </w:tc>
      </w:tr>
      <w:tr w:rsidR="00FA1DF1" w:rsidRPr="00CC7FED" w14:paraId="33AF8B7C" w14:textId="77777777" w:rsidTr="00851F90">
        <w:trPr>
          <w:trHeight w:val="20"/>
        </w:trPr>
        <w:tc>
          <w:tcPr>
            <w:tcW w:w="901" w:type="pct"/>
            <w:vMerge/>
          </w:tcPr>
          <w:p w14:paraId="784ABAB0" w14:textId="77777777" w:rsidR="00FA1DF1" w:rsidRPr="00CC7FED" w:rsidRDefault="00FA1DF1" w:rsidP="00AA262D"/>
        </w:tc>
        <w:tc>
          <w:tcPr>
            <w:tcW w:w="4099" w:type="pct"/>
          </w:tcPr>
          <w:p w14:paraId="65E8EBEB" w14:textId="48C23425" w:rsidR="00FA1DF1" w:rsidRPr="00CC7FED" w:rsidRDefault="00902367" w:rsidP="0055242D">
            <w:pPr>
              <w:jc w:val="both"/>
            </w:pPr>
            <w:r>
              <w:t>Проверка</w:t>
            </w:r>
            <w:r w:rsidR="00FA1DF1">
              <w:t xml:space="preserve"> обеспеченности производственного подразделения </w:t>
            </w:r>
            <w:r w:rsidR="009227E1">
              <w:t xml:space="preserve">механосборочного производства </w:t>
            </w:r>
            <w:r w:rsidR="00FA1DF1">
              <w:t>заготовками, материалами, инструментами, приспособлениями и технической документаци</w:t>
            </w:r>
            <w:r w:rsidR="002A6119">
              <w:t>ей</w:t>
            </w:r>
          </w:p>
        </w:tc>
      </w:tr>
      <w:tr w:rsidR="00FA1DF1" w:rsidRPr="00CC7FED" w14:paraId="1D48A68A" w14:textId="77777777" w:rsidTr="00851F90">
        <w:trPr>
          <w:trHeight w:val="20"/>
        </w:trPr>
        <w:tc>
          <w:tcPr>
            <w:tcW w:w="901" w:type="pct"/>
            <w:vMerge/>
          </w:tcPr>
          <w:p w14:paraId="7086EA36" w14:textId="77777777" w:rsidR="00FA1DF1" w:rsidRPr="00CC7FED" w:rsidRDefault="00FA1DF1" w:rsidP="00AA262D"/>
        </w:tc>
        <w:tc>
          <w:tcPr>
            <w:tcW w:w="4099" w:type="pct"/>
          </w:tcPr>
          <w:p w14:paraId="02D4157A" w14:textId="3117430B" w:rsidR="00310F73" w:rsidRDefault="00FA1DF1" w:rsidP="0055242D">
            <w:pPr>
              <w:jc w:val="both"/>
            </w:pPr>
            <w:r>
              <w:t>Урегулирование с</w:t>
            </w:r>
            <w:r w:rsidR="00CE156E">
              <w:t>о смежными</w:t>
            </w:r>
            <w:r>
              <w:t xml:space="preserve"> </w:t>
            </w:r>
            <w:r w:rsidR="007F356F">
              <w:t xml:space="preserve">производственными участками </w:t>
            </w:r>
            <w:r>
              <w:t>организации ри</w:t>
            </w:r>
            <w:r w:rsidR="00904ABA">
              <w:t>т</w:t>
            </w:r>
            <w:r w:rsidR="004E1CE3">
              <w:t>мичной</w:t>
            </w:r>
            <w:r w:rsidR="00904ABA">
              <w:t>,</w:t>
            </w:r>
            <w:r w:rsidR="00CF39E9">
              <w:t xml:space="preserve"> </w:t>
            </w:r>
            <w:r w:rsidR="00904ABA">
              <w:t>планово</w:t>
            </w:r>
            <w:r w:rsidR="004E1CE3">
              <w:t>й</w:t>
            </w:r>
            <w:r w:rsidR="00904ABA">
              <w:t xml:space="preserve"> </w:t>
            </w:r>
            <w:r w:rsidR="004E1CE3">
              <w:t>доставки</w:t>
            </w:r>
            <w:r w:rsidR="00904ABA">
              <w:t xml:space="preserve"> </w:t>
            </w:r>
            <w:r w:rsidR="004E1CE3">
              <w:t>заготовок</w:t>
            </w:r>
          </w:p>
        </w:tc>
      </w:tr>
      <w:tr w:rsidR="00310F73" w:rsidRPr="00CC7FED" w14:paraId="6D96D2F9" w14:textId="77777777" w:rsidTr="00851F90">
        <w:trPr>
          <w:trHeight w:val="20"/>
        </w:trPr>
        <w:tc>
          <w:tcPr>
            <w:tcW w:w="901" w:type="pct"/>
            <w:vMerge/>
          </w:tcPr>
          <w:p w14:paraId="0496B3A5" w14:textId="77777777" w:rsidR="00310F73" w:rsidRPr="00CC7FED" w:rsidRDefault="00310F73" w:rsidP="00AA262D"/>
        </w:tc>
        <w:tc>
          <w:tcPr>
            <w:tcW w:w="4099" w:type="pct"/>
          </w:tcPr>
          <w:p w14:paraId="24766895" w14:textId="35CFD274" w:rsidR="00310F73" w:rsidRDefault="00310F73" w:rsidP="0055242D">
            <w:pPr>
              <w:jc w:val="both"/>
            </w:pPr>
            <w:r>
              <w:t>Уведомление вышестоящих руководителей о срывах в снабжении производственного подразделения</w:t>
            </w:r>
            <w:r w:rsidR="009227E1">
              <w:t xml:space="preserve"> механосборочного производства</w:t>
            </w:r>
            <w:r>
              <w:t xml:space="preserve"> заготовками, материалами, </w:t>
            </w:r>
            <w:r w:rsidR="00CF59D7">
              <w:t xml:space="preserve">средствами технологического оснащения </w:t>
            </w:r>
            <w:r>
              <w:t>и технической документацией</w:t>
            </w:r>
          </w:p>
        </w:tc>
      </w:tr>
      <w:tr w:rsidR="00902367" w:rsidRPr="00CC7FED" w14:paraId="01D41D60" w14:textId="77777777" w:rsidTr="00851F90">
        <w:trPr>
          <w:trHeight w:val="20"/>
        </w:trPr>
        <w:tc>
          <w:tcPr>
            <w:tcW w:w="901" w:type="pct"/>
            <w:vMerge/>
          </w:tcPr>
          <w:p w14:paraId="69D7FA46" w14:textId="77777777" w:rsidR="00902367" w:rsidRPr="00CC7FED" w:rsidRDefault="00902367" w:rsidP="00AA262D"/>
        </w:tc>
        <w:tc>
          <w:tcPr>
            <w:tcW w:w="4099" w:type="pct"/>
          </w:tcPr>
          <w:p w14:paraId="1DA9454B" w14:textId="41779828" w:rsidR="00902367" w:rsidRDefault="00902367" w:rsidP="0055242D">
            <w:pPr>
              <w:jc w:val="both"/>
            </w:pPr>
            <w:r>
              <w:t>Координирование действий подчиненных работников для выполнения плановых заданий</w:t>
            </w:r>
          </w:p>
        </w:tc>
      </w:tr>
      <w:tr w:rsidR="00902367" w:rsidRPr="00CC7FED" w14:paraId="4977AA8E" w14:textId="77777777" w:rsidTr="00851F90">
        <w:trPr>
          <w:trHeight w:val="20"/>
        </w:trPr>
        <w:tc>
          <w:tcPr>
            <w:tcW w:w="901" w:type="pct"/>
            <w:vMerge/>
          </w:tcPr>
          <w:p w14:paraId="68040D30" w14:textId="77777777" w:rsidR="00902367" w:rsidRPr="00CC7FED" w:rsidRDefault="00902367" w:rsidP="00AA262D"/>
        </w:tc>
        <w:tc>
          <w:tcPr>
            <w:tcW w:w="4099" w:type="pct"/>
          </w:tcPr>
          <w:p w14:paraId="7E7AD62E" w14:textId="4EDB20D8" w:rsidR="00902367" w:rsidRDefault="001F3715" w:rsidP="0055242D">
            <w:pPr>
              <w:jc w:val="both"/>
            </w:pPr>
            <w:r>
              <w:t>Реализация</w:t>
            </w:r>
            <w:r w:rsidR="00902367">
              <w:t xml:space="preserve"> организационных решений на уровне </w:t>
            </w:r>
            <w:r w:rsidR="007F356F">
              <w:t xml:space="preserve">производственного участка </w:t>
            </w:r>
            <w:r w:rsidR="009227E1">
              <w:t>механосборочного производства</w:t>
            </w:r>
            <w:r w:rsidR="00902367">
              <w:t xml:space="preserve"> для недопущения срыва выполнения производственных заданий </w:t>
            </w:r>
          </w:p>
        </w:tc>
      </w:tr>
      <w:tr w:rsidR="00B556BA" w:rsidRPr="00CC7FED" w14:paraId="031D3BE6" w14:textId="77777777" w:rsidTr="00851F90">
        <w:trPr>
          <w:trHeight w:val="20"/>
        </w:trPr>
        <w:tc>
          <w:tcPr>
            <w:tcW w:w="901" w:type="pct"/>
            <w:vMerge/>
          </w:tcPr>
          <w:p w14:paraId="42276ACA" w14:textId="77777777" w:rsidR="00B556BA" w:rsidRPr="00CC7FED" w:rsidRDefault="00B556BA" w:rsidP="00AA262D"/>
        </w:tc>
        <w:tc>
          <w:tcPr>
            <w:tcW w:w="4099" w:type="pct"/>
          </w:tcPr>
          <w:p w14:paraId="7D38B24D" w14:textId="60D715D0" w:rsidR="00B556BA" w:rsidRDefault="00B556BA" w:rsidP="0055242D">
            <w:pPr>
              <w:jc w:val="both"/>
            </w:pPr>
            <w:r>
              <w:t>Проведение инструктажа подчиненных работников по вопросам организации труда и соблюдения технологической дисциплины</w:t>
            </w:r>
          </w:p>
        </w:tc>
      </w:tr>
      <w:tr w:rsidR="00B556BA" w:rsidRPr="00CC7FED" w14:paraId="0223E534" w14:textId="77777777" w:rsidTr="00851F90">
        <w:trPr>
          <w:trHeight w:val="20"/>
        </w:trPr>
        <w:tc>
          <w:tcPr>
            <w:tcW w:w="901" w:type="pct"/>
            <w:vMerge/>
          </w:tcPr>
          <w:p w14:paraId="03DA9827" w14:textId="77777777" w:rsidR="00B556BA" w:rsidRPr="00CC7FED" w:rsidRDefault="00B556BA" w:rsidP="00AA262D"/>
        </w:tc>
        <w:tc>
          <w:tcPr>
            <w:tcW w:w="4099" w:type="pct"/>
          </w:tcPr>
          <w:p w14:paraId="740BC224" w14:textId="366CC426" w:rsidR="00B556BA" w:rsidRDefault="00B556BA" w:rsidP="0055242D">
            <w:pPr>
              <w:jc w:val="both"/>
            </w:pPr>
            <w:r>
              <w:t>Проведение инструктажа подчиненных работников по выполнению производственных заданий</w:t>
            </w:r>
          </w:p>
        </w:tc>
      </w:tr>
      <w:tr w:rsidR="00CF59D7" w:rsidRPr="00CC7FED" w14:paraId="5AB9BF07" w14:textId="77777777" w:rsidTr="00851F90">
        <w:trPr>
          <w:trHeight w:val="20"/>
        </w:trPr>
        <w:tc>
          <w:tcPr>
            <w:tcW w:w="901" w:type="pct"/>
            <w:vMerge/>
          </w:tcPr>
          <w:p w14:paraId="264C28C3" w14:textId="77777777" w:rsidR="00CF59D7" w:rsidRPr="00CC7FED" w:rsidRDefault="00CF59D7" w:rsidP="00AA262D"/>
        </w:tc>
        <w:tc>
          <w:tcPr>
            <w:tcW w:w="4099" w:type="pct"/>
          </w:tcPr>
          <w:p w14:paraId="52C495F5" w14:textId="5F4A7105" w:rsidR="00CF59D7" w:rsidRDefault="00CF59D7" w:rsidP="0055242D">
            <w:pPr>
              <w:jc w:val="both"/>
            </w:pPr>
            <w:r>
              <w:t>Приемка законченных работ по реконструкции участка, ремонту технологического оборудования, механизации и автоматизации производственных процессов и ручных работ</w:t>
            </w:r>
          </w:p>
        </w:tc>
      </w:tr>
      <w:tr w:rsidR="00B556BA" w:rsidRPr="00CC7FED" w14:paraId="16269530" w14:textId="77777777" w:rsidTr="00851F90">
        <w:trPr>
          <w:trHeight w:val="20"/>
        </w:trPr>
        <w:tc>
          <w:tcPr>
            <w:tcW w:w="901" w:type="pct"/>
            <w:vMerge/>
          </w:tcPr>
          <w:p w14:paraId="2BE2EA4B" w14:textId="77777777" w:rsidR="00B556BA" w:rsidRPr="00CC7FED" w:rsidRDefault="00B556BA" w:rsidP="00AA262D"/>
        </w:tc>
        <w:tc>
          <w:tcPr>
            <w:tcW w:w="4099" w:type="pct"/>
          </w:tcPr>
          <w:p w14:paraId="3B430BC0" w14:textId="60583EC3" w:rsidR="00625428" w:rsidRDefault="00B556BA" w:rsidP="0055242D">
            <w:pPr>
              <w:jc w:val="both"/>
            </w:pPr>
            <w:r>
              <w:t xml:space="preserve">Оказание помощи подчиненным работникам в освоении и выполнении работ </w:t>
            </w:r>
            <w:r w:rsidR="003E4789">
              <w:t>на производственном участке</w:t>
            </w:r>
            <w:r w:rsidR="00F85E9C">
              <w:t xml:space="preserve"> </w:t>
            </w:r>
            <w:r w:rsidR="009227E1">
              <w:t>механосборочного производства</w:t>
            </w:r>
          </w:p>
        </w:tc>
      </w:tr>
      <w:tr w:rsidR="00B556BA" w:rsidRPr="00CC7FED" w14:paraId="6D713BD7" w14:textId="77777777" w:rsidTr="00851F90">
        <w:trPr>
          <w:trHeight w:val="20"/>
        </w:trPr>
        <w:tc>
          <w:tcPr>
            <w:tcW w:w="901" w:type="pct"/>
            <w:vMerge w:val="restart"/>
          </w:tcPr>
          <w:p w14:paraId="46D222DE" w14:textId="77777777" w:rsidR="00B556BA" w:rsidRPr="00CC7FED" w:rsidDel="002A1D54" w:rsidRDefault="00B556BA" w:rsidP="00AA262D">
            <w:r w:rsidRPr="00CC7FED" w:rsidDel="002A1D54">
              <w:t>Необходимые умения</w:t>
            </w:r>
          </w:p>
        </w:tc>
        <w:tc>
          <w:tcPr>
            <w:tcW w:w="4099" w:type="pct"/>
          </w:tcPr>
          <w:p w14:paraId="06906B4E" w14:textId="6A10BF2D" w:rsidR="00B556BA" w:rsidRPr="00A708CA" w:rsidRDefault="002238FD" w:rsidP="0055242D">
            <w:pPr>
              <w:jc w:val="both"/>
            </w:pPr>
            <w:r>
              <w:t xml:space="preserve">Использовать приемы деловой коммуникации для оценки деловых и личностных качеств соискателей работы </w:t>
            </w:r>
            <w:r w:rsidR="003E4789">
              <w:t xml:space="preserve">на </w:t>
            </w:r>
            <w:r w:rsidR="007F356F">
              <w:t xml:space="preserve">производственном участке </w:t>
            </w:r>
            <w:r w:rsidR="00CE6208">
              <w:t>механосборочного производства</w:t>
            </w:r>
            <w:r w:rsidR="007A20A2">
              <w:t xml:space="preserve"> с целью рационального распределения производственных заданий между подчиненными работниками</w:t>
            </w:r>
          </w:p>
        </w:tc>
      </w:tr>
      <w:tr w:rsidR="002238FD" w:rsidRPr="00CC7FED" w14:paraId="6CEFAED3" w14:textId="77777777" w:rsidTr="00851F90">
        <w:trPr>
          <w:trHeight w:val="20"/>
        </w:trPr>
        <w:tc>
          <w:tcPr>
            <w:tcW w:w="901" w:type="pct"/>
            <w:vMerge/>
          </w:tcPr>
          <w:p w14:paraId="20BD1D33" w14:textId="77777777" w:rsidR="002238FD" w:rsidRPr="00CC7FED" w:rsidDel="002A1D54" w:rsidRDefault="002238FD" w:rsidP="00AA262D"/>
        </w:tc>
        <w:tc>
          <w:tcPr>
            <w:tcW w:w="4099" w:type="pct"/>
          </w:tcPr>
          <w:p w14:paraId="1215E49A" w14:textId="26698BA7" w:rsidR="002238FD" w:rsidRDefault="002238FD" w:rsidP="00A72BEA">
            <w:pPr>
              <w:jc w:val="both"/>
            </w:pPr>
            <w:r>
              <w:t xml:space="preserve">Использовать </w:t>
            </w:r>
            <w:r w:rsidRPr="00EA5357">
              <w:t>ECM</w:t>
            </w:r>
            <w:r>
              <w:t>-</w:t>
            </w:r>
            <w:r w:rsidR="009B4A4B">
              <w:t>систему</w:t>
            </w:r>
            <w:r w:rsidR="00A72BEA">
              <w:t xml:space="preserve"> </w:t>
            </w:r>
            <w:r w:rsidR="00A72BEA" w:rsidRPr="00373114">
              <w:t xml:space="preserve">(перечень </w:t>
            </w:r>
            <w:r w:rsidR="00A72BEA">
              <w:t>сокращений приведен в разделе</w:t>
            </w:r>
            <w:r w:rsidR="00A72BEA" w:rsidRPr="00373114">
              <w:t xml:space="preserve"> </w:t>
            </w:r>
            <w:r w:rsidR="00A72BEA">
              <w:t>V</w:t>
            </w:r>
            <w:r w:rsidR="00A72BEA" w:rsidRPr="00373114">
              <w:t xml:space="preserve"> профессионального стандарта)</w:t>
            </w:r>
            <w:r w:rsidR="00A72BEA">
              <w:t xml:space="preserve"> </w:t>
            </w:r>
            <w:r>
              <w:t xml:space="preserve">для получения организационно-распорядительных документов, относящихся к деятельности </w:t>
            </w:r>
            <w:r w:rsidR="007F356F">
              <w:t xml:space="preserve">производственного участка </w:t>
            </w:r>
            <w:r w:rsidR="00CE6208">
              <w:t>механосборочного производства</w:t>
            </w:r>
          </w:p>
        </w:tc>
      </w:tr>
      <w:tr w:rsidR="00AD7363" w:rsidRPr="00CC7FED" w14:paraId="17526311" w14:textId="77777777" w:rsidTr="00851F90">
        <w:trPr>
          <w:trHeight w:val="20"/>
        </w:trPr>
        <w:tc>
          <w:tcPr>
            <w:tcW w:w="901" w:type="pct"/>
            <w:vMerge/>
          </w:tcPr>
          <w:p w14:paraId="68DC82A1" w14:textId="77777777" w:rsidR="00AD7363" w:rsidRPr="00CC7FED" w:rsidDel="002A1D54" w:rsidRDefault="00AD7363" w:rsidP="00AA262D"/>
        </w:tc>
        <w:tc>
          <w:tcPr>
            <w:tcW w:w="4099" w:type="pct"/>
          </w:tcPr>
          <w:p w14:paraId="6E8C4C27" w14:textId="2A8ADC34" w:rsidR="00AD7363" w:rsidRDefault="00AD7363" w:rsidP="0055242D">
            <w:pPr>
              <w:jc w:val="both"/>
            </w:pPr>
            <w:r w:rsidRPr="00AD7363">
              <w:t>Получать</w:t>
            </w:r>
            <w:r>
              <w:t>, отправлять, пересылать сообще</w:t>
            </w:r>
            <w:r w:rsidRPr="00AD7363">
              <w:t>ния и документы по электронной почте</w:t>
            </w:r>
          </w:p>
        </w:tc>
      </w:tr>
      <w:tr w:rsidR="00B556BA" w:rsidRPr="00CC7FED" w14:paraId="28529790" w14:textId="77777777" w:rsidTr="00851F90">
        <w:trPr>
          <w:trHeight w:val="20"/>
        </w:trPr>
        <w:tc>
          <w:tcPr>
            <w:tcW w:w="901" w:type="pct"/>
            <w:vMerge/>
          </w:tcPr>
          <w:p w14:paraId="5385B715" w14:textId="77777777" w:rsidR="00B556BA" w:rsidRPr="00CC7FED" w:rsidDel="002A1D54" w:rsidRDefault="00B556BA" w:rsidP="00AA262D"/>
        </w:tc>
        <w:tc>
          <w:tcPr>
            <w:tcW w:w="4099" w:type="pct"/>
          </w:tcPr>
          <w:p w14:paraId="4BCD9178" w14:textId="77777777" w:rsidR="00B556BA" w:rsidRPr="00CC7FED" w:rsidRDefault="00B556BA" w:rsidP="0055242D">
            <w:pPr>
              <w:jc w:val="both"/>
            </w:pPr>
            <w:r>
              <w:t>Планировать собственную работу</w:t>
            </w:r>
          </w:p>
        </w:tc>
      </w:tr>
      <w:tr w:rsidR="00B556BA" w:rsidRPr="00CC7FED" w14:paraId="6D3DD8F2" w14:textId="77777777" w:rsidTr="00851F90">
        <w:trPr>
          <w:trHeight w:val="20"/>
        </w:trPr>
        <w:tc>
          <w:tcPr>
            <w:tcW w:w="901" w:type="pct"/>
            <w:vMerge/>
          </w:tcPr>
          <w:p w14:paraId="038D4988" w14:textId="77777777" w:rsidR="00B556BA" w:rsidRPr="00CC7FED" w:rsidDel="002A1D54" w:rsidRDefault="00B556BA" w:rsidP="00AA262D"/>
        </w:tc>
        <w:tc>
          <w:tcPr>
            <w:tcW w:w="4099" w:type="pct"/>
          </w:tcPr>
          <w:p w14:paraId="5E4A8E31" w14:textId="77777777" w:rsidR="00B556BA" w:rsidRPr="00CC7FED" w:rsidRDefault="00B556BA" w:rsidP="0055242D">
            <w:pPr>
              <w:jc w:val="both"/>
            </w:pPr>
            <w:r>
              <w:t>Согласовывать план собственной работы с графиками работы подразделений организации и подчиненных работников с целью минимизации потерь рабочего времени</w:t>
            </w:r>
          </w:p>
        </w:tc>
      </w:tr>
      <w:tr w:rsidR="00B556BA" w:rsidRPr="00CC7FED" w14:paraId="72658096" w14:textId="77777777" w:rsidTr="00851F90">
        <w:trPr>
          <w:trHeight w:val="20"/>
        </w:trPr>
        <w:tc>
          <w:tcPr>
            <w:tcW w:w="901" w:type="pct"/>
            <w:vMerge/>
          </w:tcPr>
          <w:p w14:paraId="78B8B25F" w14:textId="77777777" w:rsidR="00B556BA" w:rsidRPr="00CC7FED" w:rsidDel="002A1D54" w:rsidRDefault="00B556BA" w:rsidP="00AA262D"/>
        </w:tc>
        <w:tc>
          <w:tcPr>
            <w:tcW w:w="4099" w:type="pct"/>
          </w:tcPr>
          <w:p w14:paraId="609FED75" w14:textId="77777777" w:rsidR="00B556BA" w:rsidRPr="00CC7FED" w:rsidRDefault="00B556BA" w:rsidP="0055242D">
            <w:pPr>
              <w:jc w:val="both"/>
            </w:pPr>
            <w:r>
              <w:t>Использовать компьютерный персональный или корпоративный информационный менеджер для составления планов собственной работы</w:t>
            </w:r>
          </w:p>
        </w:tc>
      </w:tr>
      <w:tr w:rsidR="00B556BA" w:rsidRPr="00CC7FED" w14:paraId="0AEB5284" w14:textId="77777777" w:rsidTr="00851F90">
        <w:trPr>
          <w:trHeight w:val="20"/>
        </w:trPr>
        <w:tc>
          <w:tcPr>
            <w:tcW w:w="901" w:type="pct"/>
            <w:vMerge/>
          </w:tcPr>
          <w:p w14:paraId="3B02E797" w14:textId="77777777" w:rsidR="00B556BA" w:rsidRPr="00CC7FED" w:rsidDel="002A1D54" w:rsidRDefault="00B556BA" w:rsidP="00AA262D"/>
        </w:tc>
        <w:tc>
          <w:tcPr>
            <w:tcW w:w="4099" w:type="pct"/>
          </w:tcPr>
          <w:p w14:paraId="797B5150" w14:textId="77777777" w:rsidR="00B556BA" w:rsidRPr="00CC7FED" w:rsidRDefault="00B556BA" w:rsidP="0055242D">
            <w:pPr>
              <w:jc w:val="both"/>
            </w:pPr>
            <w:r>
              <w:t>Рассчитывать требуемое количество работников для выполнения плановых заданий</w:t>
            </w:r>
          </w:p>
        </w:tc>
      </w:tr>
      <w:tr w:rsidR="007A20A2" w:rsidRPr="00CC7FED" w14:paraId="0ED681D1" w14:textId="77777777" w:rsidTr="00851F90">
        <w:trPr>
          <w:trHeight w:val="20"/>
        </w:trPr>
        <w:tc>
          <w:tcPr>
            <w:tcW w:w="901" w:type="pct"/>
            <w:vMerge/>
          </w:tcPr>
          <w:p w14:paraId="6AC5C3C3" w14:textId="77777777" w:rsidR="007A20A2" w:rsidRPr="00CC7FED" w:rsidDel="002A1D54" w:rsidRDefault="007A20A2" w:rsidP="00AA262D"/>
        </w:tc>
        <w:tc>
          <w:tcPr>
            <w:tcW w:w="4099" w:type="pct"/>
          </w:tcPr>
          <w:p w14:paraId="3FF400FB" w14:textId="6AE56D7B" w:rsidR="007A20A2" w:rsidRDefault="00CF59D7" w:rsidP="0055242D">
            <w:pPr>
              <w:jc w:val="both"/>
            </w:pPr>
            <w:r>
              <w:t xml:space="preserve">Определять требуемые деловые качества </w:t>
            </w:r>
            <w:r w:rsidR="007A20A2">
              <w:t>работников для выполнения плановых заданий</w:t>
            </w:r>
          </w:p>
        </w:tc>
      </w:tr>
      <w:tr w:rsidR="00B556BA" w:rsidRPr="00CC7FED" w14:paraId="04E4F270" w14:textId="77777777" w:rsidTr="00851F90">
        <w:trPr>
          <w:trHeight w:val="20"/>
        </w:trPr>
        <w:tc>
          <w:tcPr>
            <w:tcW w:w="901" w:type="pct"/>
            <w:vMerge/>
          </w:tcPr>
          <w:p w14:paraId="00C94D86" w14:textId="77777777" w:rsidR="00B556BA" w:rsidRPr="00CC7FED" w:rsidDel="002A1D54" w:rsidRDefault="00B556BA" w:rsidP="00AA262D"/>
        </w:tc>
        <w:tc>
          <w:tcPr>
            <w:tcW w:w="4099" w:type="pct"/>
          </w:tcPr>
          <w:p w14:paraId="45AFD0AA" w14:textId="205F6FB4" w:rsidR="00B556BA" w:rsidRPr="00CC7FED" w:rsidRDefault="00B06F8C" w:rsidP="0055242D">
            <w:pPr>
              <w:jc w:val="both"/>
            </w:pPr>
            <w:r>
              <w:t>Ф</w:t>
            </w:r>
            <w:r w:rsidRPr="002601B9">
              <w:t>ормулировать задания подчиненным работникам</w:t>
            </w:r>
          </w:p>
        </w:tc>
      </w:tr>
      <w:tr w:rsidR="00B556BA" w:rsidRPr="00CC7FED" w14:paraId="78AB8701" w14:textId="77777777" w:rsidTr="00851F90">
        <w:trPr>
          <w:trHeight w:val="20"/>
        </w:trPr>
        <w:tc>
          <w:tcPr>
            <w:tcW w:w="901" w:type="pct"/>
            <w:vMerge/>
          </w:tcPr>
          <w:p w14:paraId="5E35681C" w14:textId="77777777" w:rsidR="00B556BA" w:rsidRPr="00CC7FED" w:rsidDel="002A1D54" w:rsidRDefault="00B556BA" w:rsidP="00AA262D"/>
        </w:tc>
        <w:tc>
          <w:tcPr>
            <w:tcW w:w="4099" w:type="pct"/>
          </w:tcPr>
          <w:p w14:paraId="41E7E791" w14:textId="0F71AB8C" w:rsidR="00B556BA" w:rsidRPr="00CC7FED" w:rsidRDefault="00B556BA" w:rsidP="0055242D">
            <w:pPr>
              <w:jc w:val="both"/>
            </w:pPr>
            <w:r>
              <w:t xml:space="preserve">Использовать приемы деловой коммуникации для организации ритмичной, плановой доставки </w:t>
            </w:r>
            <w:r w:rsidR="007F356F">
              <w:t>на</w:t>
            </w:r>
            <w:r w:rsidR="006C21CD">
              <w:t xml:space="preserve"> </w:t>
            </w:r>
            <w:r w:rsidR="007F356F">
              <w:t>производственный участок</w:t>
            </w:r>
            <w:r w:rsidR="00CE6208">
              <w:t xml:space="preserve"> механосборочного производства</w:t>
            </w:r>
            <w:r>
              <w:t xml:space="preserve"> заготовок</w:t>
            </w:r>
            <w:r w:rsidR="00CF59D7">
              <w:t>, материалов, средств технологического оснащения и технической документации</w:t>
            </w:r>
          </w:p>
        </w:tc>
      </w:tr>
      <w:tr w:rsidR="00B556BA" w:rsidRPr="00CC7FED" w14:paraId="39AB4E1A" w14:textId="77777777" w:rsidTr="00851F90">
        <w:trPr>
          <w:trHeight w:val="20"/>
        </w:trPr>
        <w:tc>
          <w:tcPr>
            <w:tcW w:w="901" w:type="pct"/>
            <w:vMerge/>
          </w:tcPr>
          <w:p w14:paraId="2A867A4C" w14:textId="77777777" w:rsidR="00B556BA" w:rsidRPr="00CC7FED" w:rsidDel="002A1D54" w:rsidRDefault="00B556BA" w:rsidP="00AA262D"/>
        </w:tc>
        <w:tc>
          <w:tcPr>
            <w:tcW w:w="4099" w:type="pct"/>
          </w:tcPr>
          <w:p w14:paraId="040E7501" w14:textId="72F52349" w:rsidR="00B556BA" w:rsidRPr="00CC7FED" w:rsidRDefault="00B556BA" w:rsidP="00A72BEA">
            <w:pPr>
              <w:jc w:val="both"/>
            </w:pPr>
            <w:r>
              <w:t xml:space="preserve">Использовать </w:t>
            </w:r>
            <w:r w:rsidRPr="00EA5357">
              <w:t>ECM</w:t>
            </w:r>
            <w:r>
              <w:t xml:space="preserve">-систему и </w:t>
            </w:r>
            <w:r>
              <w:rPr>
                <w:lang w:val="en-US"/>
              </w:rPr>
              <w:t>ERP</w:t>
            </w:r>
            <w:r w:rsidRPr="00FC6AA3">
              <w:t>-</w:t>
            </w:r>
            <w:r w:rsidR="009B4A4B">
              <w:t>систему</w:t>
            </w:r>
            <w:r>
              <w:t xml:space="preserve"> для информирования ответственных сотрудников организации о ходе снабжения производственного подразделения</w:t>
            </w:r>
            <w:r w:rsidR="009227E1">
              <w:t xml:space="preserve"> механосборочного производства</w:t>
            </w:r>
            <w:r>
              <w:t xml:space="preserve"> заготовками, материалами, инструментами, приспособлениями и технической документаци</w:t>
            </w:r>
            <w:r w:rsidR="00C70636">
              <w:t>ей</w:t>
            </w:r>
          </w:p>
        </w:tc>
      </w:tr>
      <w:tr w:rsidR="00CF59D7" w:rsidRPr="00CC7FED" w14:paraId="5E1D2EB8" w14:textId="77777777" w:rsidTr="00851F90">
        <w:trPr>
          <w:trHeight w:val="20"/>
        </w:trPr>
        <w:tc>
          <w:tcPr>
            <w:tcW w:w="901" w:type="pct"/>
            <w:vMerge/>
          </w:tcPr>
          <w:p w14:paraId="4BCC3041" w14:textId="77777777" w:rsidR="00CF59D7" w:rsidRPr="00CC7FED" w:rsidDel="002A1D54" w:rsidRDefault="00CF59D7" w:rsidP="00AA262D"/>
        </w:tc>
        <w:tc>
          <w:tcPr>
            <w:tcW w:w="4099" w:type="pct"/>
          </w:tcPr>
          <w:p w14:paraId="7363FE3C" w14:textId="13128681" w:rsidR="00CF59D7" w:rsidRDefault="00CF59D7" w:rsidP="0055242D">
            <w:pPr>
              <w:jc w:val="both"/>
            </w:pPr>
            <w:r>
              <w:t>Составлять акты приемки работ по реконструкции участка, ремонту технологического оборудования, механизации и автоматизации производственных процессов и ручных работ</w:t>
            </w:r>
          </w:p>
        </w:tc>
      </w:tr>
      <w:tr w:rsidR="00B556BA" w:rsidRPr="00CC7FED" w14:paraId="1805B768" w14:textId="77777777" w:rsidTr="0095334D">
        <w:trPr>
          <w:trHeight w:val="610"/>
        </w:trPr>
        <w:tc>
          <w:tcPr>
            <w:tcW w:w="901" w:type="pct"/>
            <w:vMerge/>
          </w:tcPr>
          <w:p w14:paraId="7BE011C2" w14:textId="77777777" w:rsidR="00B556BA" w:rsidRPr="00CC7FED" w:rsidDel="002A1D54" w:rsidRDefault="00B556BA" w:rsidP="00AA262D"/>
        </w:tc>
        <w:tc>
          <w:tcPr>
            <w:tcW w:w="4099" w:type="pct"/>
          </w:tcPr>
          <w:p w14:paraId="5E164945" w14:textId="4A3129F2" w:rsidR="00B556BA" w:rsidRPr="00CC7FED" w:rsidRDefault="00B06F8C" w:rsidP="0055242D">
            <w:pPr>
              <w:jc w:val="both"/>
            </w:pPr>
            <w:r>
              <w:t>Устанавливать</w:t>
            </w:r>
            <w:r w:rsidRPr="002601B9">
              <w:t xml:space="preserve"> требования </w:t>
            </w:r>
            <w:r w:rsidR="0055242D">
              <w:t>к</w:t>
            </w:r>
            <w:r w:rsidRPr="002601B9">
              <w:t xml:space="preserve"> организации труда и выполнению производственных заданий</w:t>
            </w:r>
          </w:p>
        </w:tc>
      </w:tr>
      <w:tr w:rsidR="00B556BA" w:rsidRPr="00CC7FED" w14:paraId="7018BDA6" w14:textId="77777777" w:rsidTr="00851F90">
        <w:trPr>
          <w:trHeight w:val="20"/>
        </w:trPr>
        <w:tc>
          <w:tcPr>
            <w:tcW w:w="901" w:type="pct"/>
            <w:vMerge w:val="restart"/>
          </w:tcPr>
          <w:p w14:paraId="16CC2AE5" w14:textId="77777777" w:rsidR="00B556BA" w:rsidRPr="00CC7FED" w:rsidRDefault="00B556BA" w:rsidP="00AA262D">
            <w:r w:rsidRPr="00CC7FED" w:rsidDel="002A1D54">
              <w:t>Необходимые знания</w:t>
            </w:r>
          </w:p>
        </w:tc>
        <w:tc>
          <w:tcPr>
            <w:tcW w:w="4099" w:type="pct"/>
          </w:tcPr>
          <w:p w14:paraId="31965A73" w14:textId="1E2F9844" w:rsidR="00B556BA" w:rsidRPr="00CC7FED" w:rsidRDefault="004D2696" w:rsidP="0055242D">
            <w:pPr>
              <w:jc w:val="both"/>
            </w:pPr>
            <w:r>
              <w:t xml:space="preserve">Технологические процессы изготовления машиностроительной продукции, используемые </w:t>
            </w:r>
            <w:r w:rsidR="007F356F">
              <w:t>на производственном участке</w:t>
            </w:r>
            <w:r w:rsidR="006C21CD">
              <w:t xml:space="preserve"> </w:t>
            </w:r>
            <w:r w:rsidR="00CE6208">
              <w:t>механосборочного производства</w:t>
            </w:r>
          </w:p>
        </w:tc>
      </w:tr>
      <w:tr w:rsidR="00D624FA" w:rsidRPr="00CC7FED" w14:paraId="52920A45" w14:textId="77777777" w:rsidTr="0095334D">
        <w:trPr>
          <w:trHeight w:val="556"/>
        </w:trPr>
        <w:tc>
          <w:tcPr>
            <w:tcW w:w="901" w:type="pct"/>
            <w:vMerge/>
          </w:tcPr>
          <w:p w14:paraId="7ECF6EE7" w14:textId="77777777" w:rsidR="00D624FA" w:rsidRPr="00CC7FED" w:rsidDel="002A1D54" w:rsidRDefault="00D624FA" w:rsidP="00AA262D"/>
        </w:tc>
        <w:tc>
          <w:tcPr>
            <w:tcW w:w="4099" w:type="pct"/>
          </w:tcPr>
          <w:p w14:paraId="76DE8B47" w14:textId="58038A2A" w:rsidR="00D624FA" w:rsidRDefault="00D624FA" w:rsidP="0055242D">
            <w:pPr>
              <w:jc w:val="both"/>
            </w:pPr>
            <w:r w:rsidRPr="0012526C">
              <w:t>Типовые</w:t>
            </w:r>
            <w:r>
              <w:t xml:space="preserve"> организационные решения по выполнению производственных заданий в случае выхода из строя технологического оборудования</w:t>
            </w:r>
          </w:p>
        </w:tc>
      </w:tr>
      <w:tr w:rsidR="00D624FA" w:rsidRPr="00CC7FED" w14:paraId="2ACD88F3" w14:textId="77777777" w:rsidTr="00851F90">
        <w:trPr>
          <w:trHeight w:val="20"/>
        </w:trPr>
        <w:tc>
          <w:tcPr>
            <w:tcW w:w="901" w:type="pct"/>
            <w:vMerge/>
          </w:tcPr>
          <w:p w14:paraId="6CA93CD5" w14:textId="77777777" w:rsidR="00D624FA" w:rsidRPr="00CC7FED" w:rsidDel="002A1D54" w:rsidRDefault="00D624FA" w:rsidP="00AA262D"/>
        </w:tc>
        <w:tc>
          <w:tcPr>
            <w:tcW w:w="4099" w:type="pct"/>
          </w:tcPr>
          <w:p w14:paraId="338FB2DD" w14:textId="009014B2" w:rsidR="00D624FA" w:rsidRDefault="00D624FA" w:rsidP="0055242D">
            <w:pPr>
              <w:jc w:val="both"/>
            </w:pPr>
            <w:r>
              <w:t>Типовые организационные решения по выполнению производственных заданий в случае нарушения планов снабжения заготовками, материалами, средствами технологического оснащения и технической документацией</w:t>
            </w:r>
          </w:p>
        </w:tc>
      </w:tr>
      <w:tr w:rsidR="00CF59D7" w:rsidRPr="00CC7FED" w14:paraId="608D3B96" w14:textId="77777777" w:rsidTr="00851F90">
        <w:trPr>
          <w:trHeight w:val="20"/>
        </w:trPr>
        <w:tc>
          <w:tcPr>
            <w:tcW w:w="901" w:type="pct"/>
            <w:vMerge/>
          </w:tcPr>
          <w:p w14:paraId="3E9C5788" w14:textId="77777777" w:rsidR="00CF59D7" w:rsidRPr="00CC7FED" w:rsidDel="002A1D54" w:rsidRDefault="00CF59D7" w:rsidP="00AA262D"/>
        </w:tc>
        <w:tc>
          <w:tcPr>
            <w:tcW w:w="4099" w:type="pct"/>
          </w:tcPr>
          <w:p w14:paraId="0ED6C697" w14:textId="066311E9" w:rsidR="00CF59D7" w:rsidRDefault="00CF59D7" w:rsidP="0055242D">
            <w:pPr>
              <w:jc w:val="both"/>
            </w:pPr>
            <w:r>
              <w:t>Типовые организационные решения по выполнению производственных заданий в случае невыхода подчиненных работников на работу</w:t>
            </w:r>
          </w:p>
        </w:tc>
      </w:tr>
      <w:tr w:rsidR="00DC653B" w:rsidRPr="00CC7FED" w14:paraId="2EE7071A" w14:textId="77777777" w:rsidTr="0095334D">
        <w:trPr>
          <w:trHeight w:val="358"/>
        </w:trPr>
        <w:tc>
          <w:tcPr>
            <w:tcW w:w="901" w:type="pct"/>
            <w:vMerge/>
          </w:tcPr>
          <w:p w14:paraId="053048DB" w14:textId="77777777" w:rsidR="00DC653B" w:rsidRPr="00CC7FED" w:rsidDel="002A1D54" w:rsidRDefault="00DC653B" w:rsidP="00AA262D"/>
        </w:tc>
        <w:tc>
          <w:tcPr>
            <w:tcW w:w="4099" w:type="pct"/>
          </w:tcPr>
          <w:p w14:paraId="2867BDBF" w14:textId="70084B8E" w:rsidR="00DC653B" w:rsidRDefault="00DC653B" w:rsidP="0055242D">
            <w:pPr>
              <w:jc w:val="both"/>
            </w:pPr>
            <w:r>
              <w:t>Основы технологии машиностроения</w:t>
            </w:r>
          </w:p>
        </w:tc>
      </w:tr>
      <w:tr w:rsidR="00B85293" w:rsidRPr="00CC7FED" w14:paraId="65F877C3" w14:textId="77777777" w:rsidTr="00851F90">
        <w:trPr>
          <w:trHeight w:val="20"/>
        </w:trPr>
        <w:tc>
          <w:tcPr>
            <w:tcW w:w="901" w:type="pct"/>
            <w:vMerge/>
          </w:tcPr>
          <w:p w14:paraId="23BA8025" w14:textId="77777777" w:rsidR="00B85293" w:rsidRPr="00CC7FED" w:rsidDel="002A1D54" w:rsidRDefault="00B85293" w:rsidP="00AA262D"/>
        </w:tc>
        <w:tc>
          <w:tcPr>
            <w:tcW w:w="4099" w:type="pct"/>
          </w:tcPr>
          <w:p w14:paraId="44D2CC67" w14:textId="1FF1925E" w:rsidR="00B85293" w:rsidRDefault="00B85293" w:rsidP="0055242D">
            <w:pPr>
              <w:jc w:val="both"/>
            </w:pPr>
            <w:r w:rsidRPr="00DC1952">
              <w:t>Методические, нормативн</w:t>
            </w:r>
            <w:r>
              <w:t>о-технические</w:t>
            </w:r>
            <w:r w:rsidRPr="00DC1952">
              <w:t xml:space="preserve"> и руководящие </w:t>
            </w:r>
            <w:r w:rsidR="009F3C35">
              <w:t>документы</w:t>
            </w:r>
            <w:r w:rsidRPr="00DC1952">
              <w:t xml:space="preserve"> по организации</w:t>
            </w:r>
            <w:r>
              <w:t xml:space="preserve"> производства машиностроительной продукции</w:t>
            </w:r>
          </w:p>
        </w:tc>
      </w:tr>
      <w:tr w:rsidR="00696ACE" w:rsidRPr="00CC7FED" w14:paraId="506D180A" w14:textId="77777777" w:rsidTr="00851F90">
        <w:trPr>
          <w:trHeight w:val="20"/>
        </w:trPr>
        <w:tc>
          <w:tcPr>
            <w:tcW w:w="901" w:type="pct"/>
            <w:vMerge/>
          </w:tcPr>
          <w:p w14:paraId="0835A2F9" w14:textId="77777777" w:rsidR="00696ACE" w:rsidRPr="00CC7FED" w:rsidDel="002A1D54" w:rsidRDefault="00696ACE" w:rsidP="00AA262D"/>
        </w:tc>
        <w:tc>
          <w:tcPr>
            <w:tcW w:w="4099" w:type="pct"/>
          </w:tcPr>
          <w:p w14:paraId="0CB9D6AB" w14:textId="0C9A159B" w:rsidR="00696ACE" w:rsidRPr="00DC1952" w:rsidRDefault="00696ACE" w:rsidP="0055242D">
            <w:pPr>
              <w:jc w:val="both"/>
            </w:pPr>
            <w:r w:rsidRPr="00AA05F8">
              <w:t>Нормативно-технические и руководящие документы по</w:t>
            </w:r>
            <w:r>
              <w:t xml:space="preserve"> правилам оформления конструкторской и технологической документации</w:t>
            </w:r>
          </w:p>
        </w:tc>
      </w:tr>
      <w:tr w:rsidR="004D2696" w:rsidRPr="00CC7FED" w14:paraId="6256BDB5" w14:textId="77777777" w:rsidTr="00851F90">
        <w:trPr>
          <w:trHeight w:val="20"/>
        </w:trPr>
        <w:tc>
          <w:tcPr>
            <w:tcW w:w="901" w:type="pct"/>
            <w:vMerge/>
          </w:tcPr>
          <w:p w14:paraId="37671AF6" w14:textId="77777777" w:rsidR="004D2696" w:rsidRPr="00CC7FED" w:rsidDel="002A1D54" w:rsidRDefault="004D2696" w:rsidP="00AA262D"/>
        </w:tc>
        <w:tc>
          <w:tcPr>
            <w:tcW w:w="4099" w:type="pct"/>
          </w:tcPr>
          <w:p w14:paraId="09822F21" w14:textId="1D9F7241" w:rsidR="004D2696" w:rsidRDefault="004D2696" w:rsidP="0055242D">
            <w:pPr>
              <w:jc w:val="both"/>
            </w:pPr>
            <w:r>
              <w:t>Основы психологии труда и организационной психологии</w:t>
            </w:r>
          </w:p>
        </w:tc>
      </w:tr>
      <w:tr w:rsidR="004D2696" w:rsidRPr="00CC7FED" w14:paraId="7AF46A9F" w14:textId="77777777" w:rsidTr="00851F90">
        <w:trPr>
          <w:trHeight w:val="20"/>
        </w:trPr>
        <w:tc>
          <w:tcPr>
            <w:tcW w:w="901" w:type="pct"/>
            <w:vMerge/>
          </w:tcPr>
          <w:p w14:paraId="06EEBC1F" w14:textId="77777777" w:rsidR="004D2696" w:rsidRPr="00CC7FED" w:rsidDel="002A1D54" w:rsidRDefault="004D2696" w:rsidP="00AA262D"/>
        </w:tc>
        <w:tc>
          <w:tcPr>
            <w:tcW w:w="4099" w:type="pct"/>
          </w:tcPr>
          <w:p w14:paraId="0FB3ACAF" w14:textId="053E303E" w:rsidR="004D2696" w:rsidRPr="004D2696" w:rsidRDefault="00FD117A" w:rsidP="0055242D">
            <w:pPr>
              <w:jc w:val="both"/>
            </w:pPr>
            <w:r>
              <w:rPr>
                <w:lang w:val="en-US"/>
              </w:rPr>
              <w:t>ECM</w:t>
            </w:r>
            <w:r>
              <w:t xml:space="preserve">-система и </w:t>
            </w:r>
            <w:r>
              <w:rPr>
                <w:lang w:val="en-US"/>
              </w:rPr>
              <w:t>ERP</w:t>
            </w:r>
            <w:r>
              <w:t>-система организации: возможности и порядок документооборота в них</w:t>
            </w:r>
          </w:p>
        </w:tc>
      </w:tr>
      <w:tr w:rsidR="00AD7363" w:rsidRPr="00CC7FED" w14:paraId="03340E0C" w14:textId="77777777" w:rsidTr="00851F90">
        <w:trPr>
          <w:trHeight w:val="20"/>
        </w:trPr>
        <w:tc>
          <w:tcPr>
            <w:tcW w:w="901" w:type="pct"/>
            <w:vMerge/>
          </w:tcPr>
          <w:p w14:paraId="0915816D" w14:textId="77777777" w:rsidR="00AD7363" w:rsidRPr="00CC7FED" w:rsidDel="002A1D54" w:rsidRDefault="00AD7363" w:rsidP="00AA262D"/>
        </w:tc>
        <w:tc>
          <w:tcPr>
            <w:tcW w:w="4099" w:type="pct"/>
          </w:tcPr>
          <w:p w14:paraId="1912D9A3" w14:textId="7AE83908" w:rsidR="00AD7363" w:rsidRPr="00AD7363" w:rsidRDefault="00AD7363" w:rsidP="0055242D">
            <w:pPr>
              <w:jc w:val="both"/>
            </w:pPr>
            <w:r w:rsidRPr="00581AE6">
              <w:t>Прикладные компьютерные программы для работы с электронной почтой: наименования, возможности и порядок работы в них</w:t>
            </w:r>
          </w:p>
        </w:tc>
      </w:tr>
      <w:tr w:rsidR="004D2696" w:rsidRPr="00CC7FED" w14:paraId="56524F05" w14:textId="77777777" w:rsidTr="00851F90">
        <w:trPr>
          <w:trHeight w:val="20"/>
        </w:trPr>
        <w:tc>
          <w:tcPr>
            <w:tcW w:w="901" w:type="pct"/>
            <w:vMerge/>
          </w:tcPr>
          <w:p w14:paraId="2601E4FC" w14:textId="77777777" w:rsidR="004D2696" w:rsidRPr="00CC7FED" w:rsidDel="002A1D54" w:rsidRDefault="004D2696" w:rsidP="00AA262D"/>
        </w:tc>
        <w:tc>
          <w:tcPr>
            <w:tcW w:w="4099" w:type="pct"/>
          </w:tcPr>
          <w:p w14:paraId="31BA621A" w14:textId="69471E17" w:rsidR="004D2696" w:rsidRDefault="00DC653B" w:rsidP="0055242D">
            <w:pPr>
              <w:jc w:val="both"/>
            </w:pPr>
            <w:r w:rsidRPr="00AC6B37">
              <w:t>Комп</w:t>
            </w:r>
            <w:r>
              <w:t>ьютерные персональные или корпоративные информаци</w:t>
            </w:r>
            <w:r w:rsidRPr="00AC6B37">
              <w:t>онные ме</w:t>
            </w:r>
            <w:r>
              <w:t>неджеры: наименования, возможно</w:t>
            </w:r>
            <w:r w:rsidRPr="00AC6B37">
              <w:t>сти и порядок работы в них</w:t>
            </w:r>
          </w:p>
        </w:tc>
      </w:tr>
      <w:tr w:rsidR="004D2696" w:rsidRPr="00CC7FED" w14:paraId="3B114B47" w14:textId="77777777" w:rsidTr="00851F90">
        <w:trPr>
          <w:trHeight w:val="20"/>
        </w:trPr>
        <w:tc>
          <w:tcPr>
            <w:tcW w:w="901" w:type="pct"/>
            <w:vMerge/>
          </w:tcPr>
          <w:p w14:paraId="1ADE1640" w14:textId="77777777" w:rsidR="004D2696" w:rsidRPr="00CC7FED" w:rsidDel="002A1D54" w:rsidRDefault="004D2696" w:rsidP="00AA262D"/>
        </w:tc>
        <w:tc>
          <w:tcPr>
            <w:tcW w:w="4099" w:type="pct"/>
          </w:tcPr>
          <w:p w14:paraId="550850D1" w14:textId="27EB6B53" w:rsidR="004D2696" w:rsidRDefault="004D2696" w:rsidP="0055242D">
            <w:pPr>
              <w:jc w:val="both"/>
            </w:pPr>
            <w:r>
              <w:t xml:space="preserve">Нормативно-технические документы по расчету требуемого количества работников для выполнения плановых заданий </w:t>
            </w:r>
          </w:p>
        </w:tc>
      </w:tr>
      <w:tr w:rsidR="004D2696" w:rsidRPr="00CC7FED" w14:paraId="221C5318" w14:textId="77777777" w:rsidTr="00851F90">
        <w:trPr>
          <w:trHeight w:val="20"/>
        </w:trPr>
        <w:tc>
          <w:tcPr>
            <w:tcW w:w="901" w:type="pct"/>
            <w:vMerge/>
          </w:tcPr>
          <w:p w14:paraId="11756067" w14:textId="77777777" w:rsidR="004D2696" w:rsidRPr="00CC7FED" w:rsidDel="002A1D54" w:rsidRDefault="004D2696" w:rsidP="00AA262D"/>
        </w:tc>
        <w:tc>
          <w:tcPr>
            <w:tcW w:w="4099" w:type="pct"/>
          </w:tcPr>
          <w:p w14:paraId="5F001B18" w14:textId="277918E5" w:rsidR="004D2696" w:rsidRDefault="004D2696" w:rsidP="0055242D">
            <w:pPr>
              <w:jc w:val="both"/>
            </w:pPr>
            <w:r>
              <w:t>Методики расчета требуемого количества работников для выполнения плановых заданий</w:t>
            </w:r>
          </w:p>
        </w:tc>
      </w:tr>
      <w:tr w:rsidR="003B28A7" w:rsidRPr="00CC7FED" w14:paraId="7731E07D" w14:textId="77777777" w:rsidTr="00851F90">
        <w:trPr>
          <w:trHeight w:val="20"/>
        </w:trPr>
        <w:tc>
          <w:tcPr>
            <w:tcW w:w="901" w:type="pct"/>
            <w:vMerge/>
          </w:tcPr>
          <w:p w14:paraId="1E68C861" w14:textId="77777777" w:rsidR="003B28A7" w:rsidRPr="00CC7FED" w:rsidDel="002A1D54" w:rsidRDefault="003B28A7" w:rsidP="00AA262D"/>
        </w:tc>
        <w:tc>
          <w:tcPr>
            <w:tcW w:w="4099" w:type="pct"/>
          </w:tcPr>
          <w:p w14:paraId="34DC017D" w14:textId="6F5EDC9A" w:rsidR="003B28A7" w:rsidRDefault="003B28A7" w:rsidP="0055242D">
            <w:pPr>
              <w:jc w:val="both"/>
            </w:pPr>
            <w:r>
              <w:t>Характеристики работ, выполняемых на участке</w:t>
            </w:r>
          </w:p>
        </w:tc>
      </w:tr>
      <w:tr w:rsidR="003B28A7" w:rsidRPr="00CC7FED" w14:paraId="35CECC6B" w14:textId="77777777" w:rsidTr="00851F90">
        <w:trPr>
          <w:trHeight w:val="20"/>
        </w:trPr>
        <w:tc>
          <w:tcPr>
            <w:tcW w:w="901" w:type="pct"/>
            <w:vMerge/>
          </w:tcPr>
          <w:p w14:paraId="745E488D" w14:textId="77777777" w:rsidR="003B28A7" w:rsidRPr="00CC7FED" w:rsidDel="002A1D54" w:rsidRDefault="003B28A7" w:rsidP="00AA262D"/>
        </w:tc>
        <w:tc>
          <w:tcPr>
            <w:tcW w:w="4099" w:type="pct"/>
          </w:tcPr>
          <w:p w14:paraId="601236D7" w14:textId="4D92401A" w:rsidR="003B28A7" w:rsidRDefault="003B28A7" w:rsidP="0055242D">
            <w:pPr>
              <w:jc w:val="both"/>
            </w:pPr>
            <w:r>
              <w:t>Квалификационные требования к профессиям работников участка</w:t>
            </w:r>
          </w:p>
        </w:tc>
      </w:tr>
      <w:tr w:rsidR="00FD117A" w:rsidRPr="00CC7FED" w14:paraId="3D5A923E" w14:textId="77777777" w:rsidTr="00851F90">
        <w:trPr>
          <w:trHeight w:val="20"/>
        </w:trPr>
        <w:tc>
          <w:tcPr>
            <w:tcW w:w="901" w:type="pct"/>
            <w:vMerge/>
          </w:tcPr>
          <w:p w14:paraId="54908AD7" w14:textId="77777777" w:rsidR="00FD117A" w:rsidRPr="00CC7FED" w:rsidDel="002A1D54" w:rsidRDefault="00FD117A" w:rsidP="00AA262D"/>
        </w:tc>
        <w:tc>
          <w:tcPr>
            <w:tcW w:w="4099" w:type="pct"/>
          </w:tcPr>
          <w:p w14:paraId="482B39F0" w14:textId="7414E2C4" w:rsidR="00FD117A" w:rsidRDefault="00FD117A" w:rsidP="0055242D">
            <w:pPr>
              <w:jc w:val="both"/>
            </w:pPr>
            <w:r>
              <w:t xml:space="preserve">Методы и технологии коммуникации </w:t>
            </w:r>
          </w:p>
        </w:tc>
      </w:tr>
      <w:tr w:rsidR="00FD117A" w:rsidRPr="00CC7FED" w14:paraId="1B33C698" w14:textId="77777777" w:rsidTr="0095334D">
        <w:trPr>
          <w:trHeight w:val="377"/>
        </w:trPr>
        <w:tc>
          <w:tcPr>
            <w:tcW w:w="901" w:type="pct"/>
            <w:vMerge/>
          </w:tcPr>
          <w:p w14:paraId="00307B46" w14:textId="77777777" w:rsidR="00FD117A" w:rsidRPr="00CC7FED" w:rsidDel="002A1D54" w:rsidRDefault="00FD117A" w:rsidP="00AA262D"/>
        </w:tc>
        <w:tc>
          <w:tcPr>
            <w:tcW w:w="4099" w:type="pct"/>
          </w:tcPr>
          <w:p w14:paraId="5EF5EA8B" w14:textId="604C81DF" w:rsidR="00FD117A" w:rsidRPr="00CC7FED" w:rsidRDefault="00FD117A" w:rsidP="0055242D">
            <w:pPr>
              <w:jc w:val="both"/>
            </w:pPr>
            <w:r>
              <w:t>Основы психологии общения и конфликтологии</w:t>
            </w:r>
          </w:p>
        </w:tc>
      </w:tr>
      <w:tr w:rsidR="00FD117A" w:rsidRPr="00CC7FED" w14:paraId="272D5483" w14:textId="77777777" w:rsidTr="00851F90">
        <w:trPr>
          <w:trHeight w:val="20"/>
        </w:trPr>
        <w:tc>
          <w:tcPr>
            <w:tcW w:w="901" w:type="pct"/>
            <w:vMerge/>
          </w:tcPr>
          <w:p w14:paraId="2C566CE4" w14:textId="77777777" w:rsidR="00FD117A" w:rsidRPr="00CC7FED" w:rsidDel="002A1D54" w:rsidRDefault="00FD117A" w:rsidP="00AA262D"/>
        </w:tc>
        <w:tc>
          <w:tcPr>
            <w:tcW w:w="4099" w:type="pct"/>
          </w:tcPr>
          <w:p w14:paraId="0A9C3F19" w14:textId="2D56FC74" w:rsidR="00FD117A" w:rsidRPr="00CC7FED" w:rsidRDefault="00637C3A" w:rsidP="002267AB">
            <w:pPr>
              <w:jc w:val="both"/>
            </w:pPr>
            <w:r>
              <w:t>Положения</w:t>
            </w:r>
            <w:r w:rsidR="00742632">
              <w:t xml:space="preserve"> </w:t>
            </w:r>
            <w:r w:rsidR="00742632" w:rsidRPr="0012526C">
              <w:t>Трудового</w:t>
            </w:r>
            <w:r w:rsidR="00742632">
              <w:t xml:space="preserve"> кодекса Россий</w:t>
            </w:r>
            <w:r w:rsidR="00373224">
              <w:t>ской Федерации, регулирующие</w:t>
            </w:r>
            <w:r w:rsidR="00742632">
              <w:t xml:space="preserve"> порядок оплаты труда, режима труда и отдыха</w:t>
            </w:r>
          </w:p>
        </w:tc>
      </w:tr>
      <w:tr w:rsidR="00DC653B" w:rsidRPr="00CC7FED" w14:paraId="14906B46" w14:textId="77777777" w:rsidTr="00851F90">
        <w:trPr>
          <w:trHeight w:val="20"/>
        </w:trPr>
        <w:tc>
          <w:tcPr>
            <w:tcW w:w="901" w:type="pct"/>
            <w:vMerge/>
          </w:tcPr>
          <w:p w14:paraId="1004D3FE" w14:textId="77777777" w:rsidR="00DC653B" w:rsidRPr="00CC7FED" w:rsidDel="002A1D54" w:rsidRDefault="00DC653B" w:rsidP="00AA262D"/>
        </w:tc>
        <w:tc>
          <w:tcPr>
            <w:tcW w:w="4099" w:type="pct"/>
          </w:tcPr>
          <w:p w14:paraId="24456069" w14:textId="3364B7BE" w:rsidR="00DC653B" w:rsidRDefault="00DC653B" w:rsidP="0055242D">
            <w:pPr>
              <w:jc w:val="both"/>
            </w:pPr>
            <w:r w:rsidRPr="00484CB0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FD117A" w:rsidRPr="00CC7FED" w14:paraId="6BB1167E" w14:textId="77777777" w:rsidTr="00851F90">
        <w:trPr>
          <w:trHeight w:val="20"/>
        </w:trPr>
        <w:tc>
          <w:tcPr>
            <w:tcW w:w="901" w:type="pct"/>
            <w:vMerge/>
          </w:tcPr>
          <w:p w14:paraId="5BEC41B1" w14:textId="77777777" w:rsidR="00FD117A" w:rsidRPr="00CC7FED" w:rsidDel="002A1D54" w:rsidRDefault="00FD117A" w:rsidP="00AA262D"/>
        </w:tc>
        <w:tc>
          <w:tcPr>
            <w:tcW w:w="4099" w:type="pct"/>
          </w:tcPr>
          <w:p w14:paraId="11A1150C" w14:textId="05119AA4" w:rsidR="00FD117A" w:rsidRPr="00CC7FED" w:rsidRDefault="00DC653B" w:rsidP="0055242D">
            <w:pPr>
              <w:jc w:val="both"/>
            </w:pPr>
            <w:r w:rsidRPr="00DC1952">
              <w:t>Методики стандартных испытаний</w:t>
            </w:r>
            <w:r>
              <w:t xml:space="preserve"> средств технологического оснащения</w:t>
            </w:r>
          </w:p>
        </w:tc>
      </w:tr>
      <w:tr w:rsidR="00FD117A" w:rsidRPr="00CC7FED" w14:paraId="00ED110D" w14:textId="77777777" w:rsidTr="00851F90">
        <w:trPr>
          <w:trHeight w:val="20"/>
        </w:trPr>
        <w:tc>
          <w:tcPr>
            <w:tcW w:w="901" w:type="pct"/>
          </w:tcPr>
          <w:p w14:paraId="5E57EA47" w14:textId="77777777" w:rsidR="00FD117A" w:rsidRPr="00CC7FED" w:rsidDel="002A1D54" w:rsidRDefault="00FD117A" w:rsidP="00AA262D">
            <w:r w:rsidRPr="00CC7FED" w:rsidDel="002A1D54">
              <w:lastRenderedPageBreak/>
              <w:t>Другие характеристики</w:t>
            </w:r>
          </w:p>
        </w:tc>
        <w:tc>
          <w:tcPr>
            <w:tcW w:w="4099" w:type="pct"/>
          </w:tcPr>
          <w:p w14:paraId="6DC385B3" w14:textId="77777777" w:rsidR="00FD117A" w:rsidRPr="00CC7FED" w:rsidRDefault="00FD117A" w:rsidP="0055242D">
            <w:pPr>
              <w:jc w:val="both"/>
            </w:pPr>
            <w:r>
              <w:t>-</w:t>
            </w:r>
          </w:p>
        </w:tc>
      </w:tr>
    </w:tbl>
    <w:p w14:paraId="6A2A2782" w14:textId="77777777" w:rsidR="00851F90" w:rsidRPr="0095334D" w:rsidRDefault="00851F90" w:rsidP="00C03271">
      <w:pPr>
        <w:rPr>
          <w:b/>
          <w:bCs w:val="0"/>
          <w:sz w:val="16"/>
          <w:szCs w:val="16"/>
        </w:rPr>
      </w:pPr>
    </w:p>
    <w:p w14:paraId="21B3DE4A" w14:textId="40F74BF7" w:rsidR="00C76024" w:rsidRDefault="00350793" w:rsidP="00C03271">
      <w:pPr>
        <w:rPr>
          <w:b/>
          <w:bCs w:val="0"/>
        </w:rPr>
      </w:pPr>
      <w:r w:rsidRPr="00C03271">
        <w:rPr>
          <w:b/>
          <w:bCs w:val="0"/>
        </w:rPr>
        <w:t>3.1.2. Трудовая функция</w:t>
      </w:r>
    </w:p>
    <w:p w14:paraId="5713298B" w14:textId="77777777" w:rsidR="00851F90" w:rsidRPr="0095334D" w:rsidRDefault="00851F90" w:rsidP="00C03271">
      <w:pPr>
        <w:rPr>
          <w:b/>
          <w:bCs w:val="0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9"/>
        <w:gridCol w:w="4664"/>
        <w:gridCol w:w="650"/>
        <w:gridCol w:w="967"/>
        <w:gridCol w:w="1807"/>
        <w:gridCol w:w="534"/>
      </w:tblGrid>
      <w:tr w:rsidR="00350793" w:rsidRPr="00CC7FED" w14:paraId="6D182C3E" w14:textId="77777777" w:rsidTr="00851F90">
        <w:trPr>
          <w:trHeight w:val="278"/>
        </w:trPr>
        <w:tc>
          <w:tcPr>
            <w:tcW w:w="86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C638A10" w14:textId="77777777" w:rsidR="00350793" w:rsidRPr="00CC7FED" w:rsidRDefault="00350793" w:rsidP="00350793">
            <w:pPr>
              <w:suppressAutoHyphens/>
            </w:pPr>
            <w:r w:rsidRPr="009502DC">
              <w:rPr>
                <w:sz w:val="20"/>
              </w:rPr>
              <w:t>Наименование</w:t>
            </w:r>
          </w:p>
        </w:tc>
        <w:tc>
          <w:tcPr>
            <w:tcW w:w="22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B44A3C" w14:textId="042986E0" w:rsidR="00350793" w:rsidRPr="00CC7FED" w:rsidRDefault="000B150A" w:rsidP="007F356F">
            <w:pPr>
              <w:suppressAutoHyphens/>
            </w:pPr>
            <w:r>
              <w:t xml:space="preserve">Мотивация работников </w:t>
            </w:r>
            <w:r w:rsidR="007F356F">
              <w:t xml:space="preserve">производственного участка </w:t>
            </w:r>
            <w:r w:rsidR="0043198B">
              <w:t>механосборочного производства</w:t>
            </w:r>
          </w:p>
        </w:tc>
        <w:tc>
          <w:tcPr>
            <w:tcW w:w="31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C90CDC1" w14:textId="77777777" w:rsidR="00350793" w:rsidRPr="00CC7FED" w:rsidRDefault="00350793" w:rsidP="00851F90">
            <w:pPr>
              <w:suppressAutoHyphens/>
              <w:jc w:val="center"/>
              <w:rPr>
                <w:vertAlign w:val="superscript"/>
              </w:rPr>
            </w:pPr>
            <w:r w:rsidRPr="009502DC">
              <w:rPr>
                <w:sz w:val="20"/>
              </w:rPr>
              <w:t>Код</w:t>
            </w:r>
          </w:p>
        </w:tc>
        <w:tc>
          <w:tcPr>
            <w:tcW w:w="4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324120" w14:textId="4EB9C764" w:rsidR="00350793" w:rsidRPr="00CC7FED" w:rsidRDefault="00DE3CD4" w:rsidP="00851F90">
            <w:pPr>
              <w:suppressAutoHyphens/>
              <w:jc w:val="center"/>
            </w:pPr>
            <w:r>
              <w:rPr>
                <w:lang w:val="en-US"/>
              </w:rPr>
              <w:t>A</w:t>
            </w:r>
            <w:r w:rsidR="00350793">
              <w:t>/02.6</w:t>
            </w:r>
          </w:p>
        </w:tc>
        <w:tc>
          <w:tcPr>
            <w:tcW w:w="86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4F94490" w14:textId="77777777" w:rsidR="00350793" w:rsidRPr="004C2989" w:rsidRDefault="00350793" w:rsidP="00851F90">
            <w:pPr>
              <w:suppressAutoHyphens/>
              <w:jc w:val="center"/>
              <w:rPr>
                <w:vertAlign w:val="superscript"/>
              </w:rPr>
            </w:pPr>
            <w:r w:rsidRPr="0092362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C81D48" w14:textId="77777777" w:rsidR="00350793" w:rsidRPr="00CC7FED" w:rsidRDefault="00350793" w:rsidP="00851F90">
            <w:pPr>
              <w:suppressAutoHyphens/>
              <w:jc w:val="center"/>
            </w:pPr>
            <w:r>
              <w:t>6</w:t>
            </w:r>
          </w:p>
        </w:tc>
      </w:tr>
    </w:tbl>
    <w:p w14:paraId="26B2B86B" w14:textId="77777777" w:rsidR="00350793" w:rsidRPr="0095334D" w:rsidRDefault="00350793" w:rsidP="00350793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78"/>
        <w:gridCol w:w="8543"/>
      </w:tblGrid>
      <w:tr w:rsidR="00350793" w:rsidRPr="00E43ADE" w14:paraId="582460F9" w14:textId="77777777" w:rsidTr="00851F90">
        <w:trPr>
          <w:trHeight w:val="20"/>
        </w:trPr>
        <w:tc>
          <w:tcPr>
            <w:tcW w:w="901" w:type="pct"/>
            <w:vMerge w:val="restart"/>
          </w:tcPr>
          <w:p w14:paraId="315998FE" w14:textId="77777777" w:rsidR="00350793" w:rsidRPr="00E43ADE" w:rsidRDefault="00350793" w:rsidP="00E43ADE">
            <w:r w:rsidRPr="00E43ADE">
              <w:t>Трудовые действия</w:t>
            </w:r>
          </w:p>
        </w:tc>
        <w:tc>
          <w:tcPr>
            <w:tcW w:w="4099" w:type="pct"/>
          </w:tcPr>
          <w:p w14:paraId="554F23FC" w14:textId="77A5A05B" w:rsidR="00350793" w:rsidRPr="00E43ADE" w:rsidRDefault="000B150A" w:rsidP="00851F90">
            <w:pPr>
              <w:jc w:val="both"/>
            </w:pPr>
            <w:r w:rsidRPr="00E43ADE">
              <w:t>Формирование продуктивных взаимоотношений внутри коллектива</w:t>
            </w:r>
            <w:r w:rsidR="008649AE" w:rsidRPr="00E43ADE">
              <w:t xml:space="preserve"> </w:t>
            </w:r>
            <w:r w:rsidR="007F356F">
              <w:t xml:space="preserve">производственного участка </w:t>
            </w:r>
            <w:r w:rsidR="00CE6208">
              <w:t>механосборочного производства</w:t>
            </w:r>
          </w:p>
        </w:tc>
      </w:tr>
      <w:tr w:rsidR="004773C4" w:rsidRPr="00E43ADE" w14:paraId="4C7DDB99" w14:textId="77777777" w:rsidTr="00851F90">
        <w:trPr>
          <w:trHeight w:val="20"/>
        </w:trPr>
        <w:tc>
          <w:tcPr>
            <w:tcW w:w="901" w:type="pct"/>
            <w:vMerge/>
          </w:tcPr>
          <w:p w14:paraId="06A915EA" w14:textId="77777777" w:rsidR="004773C4" w:rsidRPr="00E43ADE" w:rsidRDefault="004773C4" w:rsidP="00E43ADE"/>
        </w:tc>
        <w:tc>
          <w:tcPr>
            <w:tcW w:w="4099" w:type="pct"/>
          </w:tcPr>
          <w:p w14:paraId="1FBA633D" w14:textId="51E38865" w:rsidR="004773C4" w:rsidRPr="00E43ADE" w:rsidRDefault="004773C4" w:rsidP="00851F90">
            <w:pPr>
              <w:jc w:val="both"/>
            </w:pPr>
            <w:r w:rsidRPr="00E43ADE">
              <w:t>Урегулирование конфликтов, возникающих в процессе производственной деятельности</w:t>
            </w:r>
            <w:r w:rsidR="002267AB">
              <w:t>,</w:t>
            </w:r>
            <w:r w:rsidRPr="00E43ADE">
              <w:t xml:space="preserve"> между подчиненными работниками </w:t>
            </w:r>
            <w:r w:rsidR="007F356F">
              <w:t xml:space="preserve">производственного участка </w:t>
            </w:r>
            <w:r w:rsidR="00CE6208">
              <w:t>механосборочного производства</w:t>
            </w:r>
          </w:p>
        </w:tc>
      </w:tr>
      <w:tr w:rsidR="00350793" w:rsidRPr="00E43ADE" w14:paraId="4CFCCFDD" w14:textId="77777777" w:rsidTr="00851F90">
        <w:trPr>
          <w:trHeight w:val="20"/>
        </w:trPr>
        <w:tc>
          <w:tcPr>
            <w:tcW w:w="901" w:type="pct"/>
            <w:vMerge/>
          </w:tcPr>
          <w:p w14:paraId="135E5E84" w14:textId="77777777" w:rsidR="00350793" w:rsidRPr="00E43ADE" w:rsidRDefault="00350793" w:rsidP="00E43ADE"/>
        </w:tc>
        <w:tc>
          <w:tcPr>
            <w:tcW w:w="4099" w:type="pct"/>
          </w:tcPr>
          <w:p w14:paraId="265CB0F1" w14:textId="77777777" w:rsidR="00350793" w:rsidRPr="00E43ADE" w:rsidRDefault="000B150A" w:rsidP="00851F90">
            <w:pPr>
              <w:jc w:val="both"/>
            </w:pPr>
            <w:r w:rsidRPr="00E43ADE">
              <w:t>Подбор и реализация методов индивидуальной мотивации подчиненных работников к производительному и качественному выполнению их должностных обязанностей</w:t>
            </w:r>
          </w:p>
        </w:tc>
      </w:tr>
      <w:tr w:rsidR="009836DB" w:rsidRPr="00E43ADE" w14:paraId="245B71BB" w14:textId="77777777" w:rsidTr="00851F90">
        <w:trPr>
          <w:trHeight w:val="20"/>
        </w:trPr>
        <w:tc>
          <w:tcPr>
            <w:tcW w:w="901" w:type="pct"/>
            <w:vMerge/>
          </w:tcPr>
          <w:p w14:paraId="46978618" w14:textId="77777777" w:rsidR="009836DB" w:rsidRPr="00E43ADE" w:rsidRDefault="009836DB" w:rsidP="00E43ADE"/>
        </w:tc>
        <w:tc>
          <w:tcPr>
            <w:tcW w:w="4099" w:type="pct"/>
          </w:tcPr>
          <w:p w14:paraId="3E001611" w14:textId="57162204" w:rsidR="009836DB" w:rsidRPr="00E43ADE" w:rsidRDefault="00E52FBC" w:rsidP="00851F90">
            <w:pPr>
              <w:jc w:val="both"/>
            </w:pPr>
            <w:r>
              <w:t>Стимулирование</w:t>
            </w:r>
            <w:r w:rsidR="00AF3722">
              <w:t xml:space="preserve"> подчиненных работников </w:t>
            </w:r>
            <w:r>
              <w:t>к</w:t>
            </w:r>
            <w:r w:rsidR="00AF3722">
              <w:t xml:space="preserve"> повышени</w:t>
            </w:r>
            <w:r>
              <w:t>ю</w:t>
            </w:r>
            <w:r w:rsidR="00AF3722">
              <w:t xml:space="preserve"> квалификации, совершенствовани</w:t>
            </w:r>
            <w:r>
              <w:t>ю</w:t>
            </w:r>
            <w:r w:rsidR="00AF3722">
              <w:t xml:space="preserve"> профессиональных и личностных навыков</w:t>
            </w:r>
          </w:p>
        </w:tc>
      </w:tr>
      <w:tr w:rsidR="001B5443" w:rsidRPr="00E43ADE" w14:paraId="69CF606E" w14:textId="77777777" w:rsidTr="00851F90">
        <w:trPr>
          <w:trHeight w:val="20"/>
        </w:trPr>
        <w:tc>
          <w:tcPr>
            <w:tcW w:w="901" w:type="pct"/>
            <w:vMerge/>
          </w:tcPr>
          <w:p w14:paraId="038D5850" w14:textId="77777777" w:rsidR="001B5443" w:rsidRPr="00E43ADE" w:rsidRDefault="001B5443" w:rsidP="00E43ADE"/>
        </w:tc>
        <w:tc>
          <w:tcPr>
            <w:tcW w:w="4099" w:type="pct"/>
          </w:tcPr>
          <w:p w14:paraId="6081ACCF" w14:textId="4F6A91B0" w:rsidR="001B5443" w:rsidRDefault="001B5443" w:rsidP="00851F90">
            <w:pPr>
              <w:jc w:val="both"/>
            </w:pPr>
            <w:r>
              <w:t>Наставничество над молодыми и неопытными подчиненными работниками</w:t>
            </w:r>
          </w:p>
        </w:tc>
      </w:tr>
      <w:tr w:rsidR="00350793" w:rsidRPr="00E43ADE" w14:paraId="47B580E2" w14:textId="77777777" w:rsidTr="00851F90">
        <w:trPr>
          <w:trHeight w:val="20"/>
        </w:trPr>
        <w:tc>
          <w:tcPr>
            <w:tcW w:w="901" w:type="pct"/>
            <w:vMerge/>
          </w:tcPr>
          <w:p w14:paraId="19BF219C" w14:textId="77777777" w:rsidR="00350793" w:rsidRPr="00E43ADE" w:rsidRDefault="00350793" w:rsidP="00E43ADE"/>
        </w:tc>
        <w:tc>
          <w:tcPr>
            <w:tcW w:w="4099" w:type="pct"/>
          </w:tcPr>
          <w:p w14:paraId="54792CB8" w14:textId="18008E0E" w:rsidR="00350793" w:rsidRPr="00E43ADE" w:rsidRDefault="008F2D60" w:rsidP="00851F90">
            <w:pPr>
              <w:jc w:val="both"/>
            </w:pPr>
            <w:r w:rsidRPr="00E43ADE">
              <w:t>Формирование у подчиненных работников чувства ответственности за выполнение производственных заданий, нетерпимост</w:t>
            </w:r>
            <w:r w:rsidR="0067234E" w:rsidRPr="00E43ADE">
              <w:t>и</w:t>
            </w:r>
            <w:r w:rsidRPr="00E43ADE">
              <w:t xml:space="preserve"> к нарушениям и недостаткам в производстве</w:t>
            </w:r>
          </w:p>
        </w:tc>
      </w:tr>
      <w:tr w:rsidR="00350793" w:rsidRPr="00E43ADE" w14:paraId="1C073084" w14:textId="77777777" w:rsidTr="00851F90">
        <w:trPr>
          <w:trHeight w:val="20"/>
        </w:trPr>
        <w:tc>
          <w:tcPr>
            <w:tcW w:w="901" w:type="pct"/>
            <w:vMerge w:val="restart"/>
          </w:tcPr>
          <w:p w14:paraId="191E497A" w14:textId="77777777" w:rsidR="00350793" w:rsidRPr="00E43ADE" w:rsidDel="002A1D54" w:rsidRDefault="00350793" w:rsidP="00E43ADE">
            <w:r w:rsidRPr="00E43ADE" w:rsidDel="002A1D54">
              <w:t>Необходимые умения</w:t>
            </w:r>
          </w:p>
        </w:tc>
        <w:tc>
          <w:tcPr>
            <w:tcW w:w="4099" w:type="pct"/>
          </w:tcPr>
          <w:p w14:paraId="39F58BF6" w14:textId="64DE8317" w:rsidR="00350793" w:rsidRPr="00E43ADE" w:rsidRDefault="008649AE" w:rsidP="00851F90">
            <w:pPr>
              <w:jc w:val="both"/>
            </w:pPr>
            <w:r w:rsidRPr="00E43ADE">
              <w:t>Определять характер, темперамент, способности и направленность личности подчиненных для формирования продуктивных взаимоотношений внутри коллектива производственного подразделения</w:t>
            </w:r>
            <w:r w:rsidR="00CE6208">
              <w:t xml:space="preserve"> механосборочного производства</w:t>
            </w:r>
          </w:p>
        </w:tc>
      </w:tr>
      <w:tr w:rsidR="00A97070" w:rsidRPr="00E43ADE" w14:paraId="1FF257AF" w14:textId="77777777" w:rsidTr="00851F90">
        <w:trPr>
          <w:trHeight w:val="20"/>
        </w:trPr>
        <w:tc>
          <w:tcPr>
            <w:tcW w:w="901" w:type="pct"/>
            <w:vMerge/>
          </w:tcPr>
          <w:p w14:paraId="4A66F2EC" w14:textId="77777777" w:rsidR="00A97070" w:rsidRPr="00E43ADE" w:rsidDel="002A1D54" w:rsidRDefault="00A97070" w:rsidP="00E43ADE"/>
        </w:tc>
        <w:tc>
          <w:tcPr>
            <w:tcW w:w="4099" w:type="pct"/>
          </w:tcPr>
          <w:p w14:paraId="6A82332E" w14:textId="3733B531" w:rsidR="00A97070" w:rsidRPr="00E43ADE" w:rsidRDefault="00A97070" w:rsidP="00851F90">
            <w:pPr>
              <w:jc w:val="both"/>
            </w:pPr>
            <w:r w:rsidRPr="00E43ADE">
              <w:t xml:space="preserve">Использовать приемы деловой коммуникации для разрешения конфликтных ситуаций </w:t>
            </w:r>
            <w:r w:rsidR="007F356F">
              <w:t>на</w:t>
            </w:r>
            <w:r w:rsidR="007F356F" w:rsidRPr="00E43ADE">
              <w:t xml:space="preserve"> </w:t>
            </w:r>
            <w:r w:rsidR="007F356F">
              <w:t xml:space="preserve">производственном участке </w:t>
            </w:r>
            <w:r w:rsidR="00CE6208">
              <w:t>механосборочного производства</w:t>
            </w:r>
          </w:p>
        </w:tc>
      </w:tr>
      <w:tr w:rsidR="008649AE" w:rsidRPr="00E43ADE" w14:paraId="7ADD0864" w14:textId="77777777" w:rsidTr="00851F90">
        <w:trPr>
          <w:trHeight w:val="20"/>
        </w:trPr>
        <w:tc>
          <w:tcPr>
            <w:tcW w:w="901" w:type="pct"/>
            <w:vMerge/>
          </w:tcPr>
          <w:p w14:paraId="2346691C" w14:textId="77777777" w:rsidR="008649AE" w:rsidRPr="00E43ADE" w:rsidDel="002A1D54" w:rsidRDefault="008649AE" w:rsidP="00E43ADE"/>
        </w:tc>
        <w:tc>
          <w:tcPr>
            <w:tcW w:w="4099" w:type="pct"/>
          </w:tcPr>
          <w:p w14:paraId="5F3B23E6" w14:textId="709A58E1" w:rsidR="008649AE" w:rsidRPr="00E43ADE" w:rsidRDefault="00D40F14" w:rsidP="00851F90">
            <w:pPr>
              <w:jc w:val="both"/>
            </w:pPr>
            <w:r w:rsidRPr="00E43ADE">
              <w:t xml:space="preserve">Определять формы </w:t>
            </w:r>
            <w:r w:rsidR="004C7763" w:rsidRPr="00E43ADE">
              <w:t>стимулирования,</w:t>
            </w:r>
            <w:r w:rsidRPr="00E43ADE">
              <w:t xml:space="preserve"> соответствующие индивидуальным ценностям подчиненных работников</w:t>
            </w:r>
          </w:p>
        </w:tc>
      </w:tr>
      <w:tr w:rsidR="00E97FA8" w:rsidRPr="00E43ADE" w14:paraId="12520D51" w14:textId="77777777" w:rsidTr="00851F90">
        <w:trPr>
          <w:trHeight w:val="20"/>
        </w:trPr>
        <w:tc>
          <w:tcPr>
            <w:tcW w:w="901" w:type="pct"/>
            <w:vMerge/>
          </w:tcPr>
          <w:p w14:paraId="0C97DC5E" w14:textId="77777777" w:rsidR="00E97FA8" w:rsidRPr="00E43ADE" w:rsidDel="002A1D54" w:rsidRDefault="00E97FA8" w:rsidP="00E43ADE"/>
        </w:tc>
        <w:tc>
          <w:tcPr>
            <w:tcW w:w="4099" w:type="pct"/>
          </w:tcPr>
          <w:p w14:paraId="38EDB553" w14:textId="77777777" w:rsidR="00E97FA8" w:rsidRPr="00E43ADE" w:rsidRDefault="00E97FA8" w:rsidP="00851F90">
            <w:pPr>
              <w:jc w:val="both"/>
            </w:pPr>
            <w:r w:rsidRPr="00E43ADE">
              <w:t xml:space="preserve">Формировать у подчиненных работников мотивацию к добросовестному и качественному выполнению работы </w:t>
            </w:r>
          </w:p>
        </w:tc>
      </w:tr>
      <w:tr w:rsidR="00D40F14" w:rsidRPr="00E43ADE" w14:paraId="27F598D9" w14:textId="77777777" w:rsidTr="00851F90">
        <w:trPr>
          <w:trHeight w:val="20"/>
        </w:trPr>
        <w:tc>
          <w:tcPr>
            <w:tcW w:w="901" w:type="pct"/>
            <w:vMerge/>
          </w:tcPr>
          <w:p w14:paraId="70D59FEF" w14:textId="77777777" w:rsidR="00D40F14" w:rsidRPr="00E43ADE" w:rsidDel="002A1D54" w:rsidRDefault="00D40F14" w:rsidP="00E43ADE"/>
        </w:tc>
        <w:tc>
          <w:tcPr>
            <w:tcW w:w="4099" w:type="pct"/>
          </w:tcPr>
          <w:p w14:paraId="4E6586EA" w14:textId="4C6E39C9" w:rsidR="00D40F14" w:rsidRPr="00E43ADE" w:rsidRDefault="00945A22" w:rsidP="00851F90">
            <w:pPr>
              <w:jc w:val="both"/>
            </w:pPr>
            <w:r w:rsidRPr="00E43ADE">
              <w:t xml:space="preserve">Использовать текстовые редакторы (процессоры) для составления </w:t>
            </w:r>
            <w:r w:rsidR="00AB4425" w:rsidRPr="00E43ADE">
              <w:t xml:space="preserve">и </w:t>
            </w:r>
            <w:r w:rsidR="0002201F" w:rsidRPr="00E43ADE">
              <w:t>оформления исходящей документации</w:t>
            </w:r>
            <w:r w:rsidR="00AB4425" w:rsidRPr="00E43ADE">
              <w:t>, связанной с мотивацией работников</w:t>
            </w:r>
          </w:p>
        </w:tc>
      </w:tr>
      <w:tr w:rsidR="00AF3722" w:rsidRPr="00E43ADE" w14:paraId="5760373E" w14:textId="77777777" w:rsidTr="00851F90">
        <w:trPr>
          <w:trHeight w:val="20"/>
        </w:trPr>
        <w:tc>
          <w:tcPr>
            <w:tcW w:w="901" w:type="pct"/>
            <w:vMerge/>
          </w:tcPr>
          <w:p w14:paraId="27C7B766" w14:textId="77777777" w:rsidR="00AF3722" w:rsidRPr="00E43ADE" w:rsidDel="002A1D54" w:rsidRDefault="00AF3722" w:rsidP="00E43ADE"/>
        </w:tc>
        <w:tc>
          <w:tcPr>
            <w:tcW w:w="4099" w:type="pct"/>
          </w:tcPr>
          <w:p w14:paraId="33D3974D" w14:textId="39974519" w:rsidR="00AF3722" w:rsidRPr="00E43ADE" w:rsidRDefault="00AF3722" w:rsidP="00851F90">
            <w:pPr>
              <w:jc w:val="both"/>
            </w:pPr>
            <w:r>
              <w:t>Определять подчиненных работников, нацеленных на повышение своих профессиональных и личностных навыков</w:t>
            </w:r>
          </w:p>
        </w:tc>
      </w:tr>
      <w:tr w:rsidR="00B47966" w:rsidRPr="00E43ADE" w14:paraId="73BC4596" w14:textId="77777777" w:rsidTr="00851F90">
        <w:trPr>
          <w:trHeight w:val="20"/>
        </w:trPr>
        <w:tc>
          <w:tcPr>
            <w:tcW w:w="901" w:type="pct"/>
            <w:vMerge/>
          </w:tcPr>
          <w:p w14:paraId="6FF566DB" w14:textId="77777777" w:rsidR="00B47966" w:rsidRPr="00E43ADE" w:rsidDel="002A1D54" w:rsidRDefault="00B47966" w:rsidP="00E43ADE"/>
        </w:tc>
        <w:tc>
          <w:tcPr>
            <w:tcW w:w="4099" w:type="pct"/>
          </w:tcPr>
          <w:p w14:paraId="3477D1E6" w14:textId="77777777" w:rsidR="00B47966" w:rsidRPr="00E43ADE" w:rsidRDefault="00B47966" w:rsidP="00851F90">
            <w:pPr>
              <w:jc w:val="both"/>
            </w:pPr>
            <w:r w:rsidRPr="00E43ADE">
              <w:t xml:space="preserve">Развивать у </w:t>
            </w:r>
            <w:r w:rsidR="00575D35" w:rsidRPr="00E43ADE">
              <w:t xml:space="preserve">подчиненных </w:t>
            </w:r>
            <w:r w:rsidRPr="00E43ADE">
              <w:t>работников чувство ответственности за выполнение производственных заданий</w:t>
            </w:r>
          </w:p>
        </w:tc>
      </w:tr>
      <w:tr w:rsidR="00350793" w:rsidRPr="00E43ADE" w14:paraId="0F7C2EC8" w14:textId="77777777" w:rsidTr="00851F90">
        <w:trPr>
          <w:trHeight w:val="20"/>
        </w:trPr>
        <w:tc>
          <w:tcPr>
            <w:tcW w:w="901" w:type="pct"/>
            <w:vMerge/>
          </w:tcPr>
          <w:p w14:paraId="18C66DF3" w14:textId="77777777" w:rsidR="00350793" w:rsidRPr="00E43ADE" w:rsidDel="002A1D54" w:rsidRDefault="00350793" w:rsidP="00E43ADE"/>
        </w:tc>
        <w:tc>
          <w:tcPr>
            <w:tcW w:w="4099" w:type="pct"/>
          </w:tcPr>
          <w:p w14:paraId="0F74D0D5" w14:textId="77777777" w:rsidR="00350793" w:rsidRPr="00E43ADE" w:rsidRDefault="00223A5F" w:rsidP="00851F90">
            <w:pPr>
              <w:jc w:val="both"/>
            </w:pPr>
            <w:r w:rsidRPr="00E43ADE">
              <w:t>Формировать условия, обеспечивающие повышение профессионального мастерства,</w:t>
            </w:r>
            <w:r w:rsidR="00CF39E9" w:rsidRPr="00E43ADE">
              <w:t xml:space="preserve"> </w:t>
            </w:r>
            <w:r w:rsidRPr="00E43ADE">
              <w:t>культурно-технического и общеобразовательного уровня подчиненных работников</w:t>
            </w:r>
          </w:p>
        </w:tc>
      </w:tr>
      <w:tr w:rsidR="00350793" w:rsidRPr="00E43ADE" w14:paraId="0769EDAE" w14:textId="77777777" w:rsidTr="00851F90">
        <w:trPr>
          <w:trHeight w:val="20"/>
        </w:trPr>
        <w:tc>
          <w:tcPr>
            <w:tcW w:w="901" w:type="pct"/>
            <w:vMerge w:val="restart"/>
          </w:tcPr>
          <w:p w14:paraId="2A1B795D" w14:textId="77777777" w:rsidR="00350793" w:rsidRPr="00E43ADE" w:rsidRDefault="00350793" w:rsidP="00E43ADE">
            <w:r w:rsidRPr="00E43ADE" w:rsidDel="002A1D54">
              <w:t>Необходимые знания</w:t>
            </w:r>
          </w:p>
        </w:tc>
        <w:tc>
          <w:tcPr>
            <w:tcW w:w="4099" w:type="pct"/>
          </w:tcPr>
          <w:p w14:paraId="7B0B9BEE" w14:textId="31C6F1FB" w:rsidR="00350793" w:rsidRPr="00E43ADE" w:rsidRDefault="00466024" w:rsidP="00851F90">
            <w:pPr>
              <w:jc w:val="both"/>
            </w:pPr>
            <w:r w:rsidRPr="00E43ADE">
              <w:t>Основы психологии труда и организационной психологии</w:t>
            </w:r>
          </w:p>
        </w:tc>
      </w:tr>
      <w:tr w:rsidR="00466024" w:rsidRPr="00E43ADE" w14:paraId="5E6D543E" w14:textId="77777777" w:rsidTr="00851F90">
        <w:trPr>
          <w:trHeight w:val="20"/>
        </w:trPr>
        <w:tc>
          <w:tcPr>
            <w:tcW w:w="901" w:type="pct"/>
            <w:vMerge/>
          </w:tcPr>
          <w:p w14:paraId="28B702F3" w14:textId="77777777" w:rsidR="00466024" w:rsidRPr="00E43ADE" w:rsidDel="002A1D54" w:rsidRDefault="00466024" w:rsidP="00E43ADE"/>
        </w:tc>
        <w:tc>
          <w:tcPr>
            <w:tcW w:w="4099" w:type="pct"/>
          </w:tcPr>
          <w:p w14:paraId="0FF8FF78" w14:textId="3C1F851C" w:rsidR="00466024" w:rsidRPr="00E43ADE" w:rsidRDefault="00466024" w:rsidP="00851F90">
            <w:pPr>
              <w:jc w:val="both"/>
            </w:pPr>
            <w:r w:rsidRPr="00E43ADE">
              <w:t xml:space="preserve">Методы и технологии коммуникации </w:t>
            </w:r>
          </w:p>
        </w:tc>
      </w:tr>
      <w:tr w:rsidR="00466024" w:rsidRPr="00E43ADE" w14:paraId="1EA7BBF5" w14:textId="77777777" w:rsidTr="00851F90">
        <w:trPr>
          <w:trHeight w:val="20"/>
        </w:trPr>
        <w:tc>
          <w:tcPr>
            <w:tcW w:w="901" w:type="pct"/>
            <w:vMerge/>
          </w:tcPr>
          <w:p w14:paraId="72E8FBD4" w14:textId="77777777" w:rsidR="00466024" w:rsidRPr="00E43ADE" w:rsidDel="002A1D54" w:rsidRDefault="00466024" w:rsidP="00E43ADE"/>
        </w:tc>
        <w:tc>
          <w:tcPr>
            <w:tcW w:w="4099" w:type="pct"/>
          </w:tcPr>
          <w:p w14:paraId="6F11F317" w14:textId="2042579E" w:rsidR="00466024" w:rsidRPr="00E43ADE" w:rsidRDefault="00466024" w:rsidP="00851F90">
            <w:pPr>
              <w:jc w:val="both"/>
            </w:pPr>
            <w:r w:rsidRPr="00E43ADE">
              <w:t>Основы психологии общения и конфликтологии</w:t>
            </w:r>
          </w:p>
        </w:tc>
      </w:tr>
      <w:tr w:rsidR="00466024" w:rsidRPr="00E43ADE" w14:paraId="6C82F6C4" w14:textId="77777777" w:rsidTr="00851F90">
        <w:trPr>
          <w:trHeight w:val="20"/>
        </w:trPr>
        <w:tc>
          <w:tcPr>
            <w:tcW w:w="901" w:type="pct"/>
            <w:vMerge/>
          </w:tcPr>
          <w:p w14:paraId="751903C5" w14:textId="77777777" w:rsidR="00466024" w:rsidRPr="00E43ADE" w:rsidDel="002A1D54" w:rsidRDefault="00466024" w:rsidP="00E43ADE"/>
        </w:tc>
        <w:tc>
          <w:tcPr>
            <w:tcW w:w="4099" w:type="pct"/>
          </w:tcPr>
          <w:p w14:paraId="5BB29174" w14:textId="42FACB63" w:rsidR="00466024" w:rsidRPr="00E43ADE" w:rsidRDefault="00637C3A" w:rsidP="00CF7301">
            <w:pPr>
              <w:jc w:val="both"/>
            </w:pPr>
            <w:r>
              <w:t xml:space="preserve">Положения </w:t>
            </w:r>
            <w:r w:rsidR="00742632" w:rsidRPr="0012526C">
              <w:t>Трудового</w:t>
            </w:r>
            <w:r w:rsidR="00742632">
              <w:t xml:space="preserve"> кодекса Россий</w:t>
            </w:r>
            <w:r w:rsidR="00373224">
              <w:t>ской Федерации, регулирующие</w:t>
            </w:r>
            <w:r w:rsidR="00742632">
              <w:t xml:space="preserve"> порядок оплаты труда, режима труда и отдыха</w:t>
            </w:r>
          </w:p>
        </w:tc>
      </w:tr>
      <w:tr w:rsidR="00466024" w:rsidRPr="00E43ADE" w14:paraId="099F1A76" w14:textId="77777777" w:rsidTr="00851F90">
        <w:trPr>
          <w:trHeight w:val="20"/>
        </w:trPr>
        <w:tc>
          <w:tcPr>
            <w:tcW w:w="901" w:type="pct"/>
            <w:vMerge/>
          </w:tcPr>
          <w:p w14:paraId="648045A0" w14:textId="77777777" w:rsidR="00466024" w:rsidRPr="00E43ADE" w:rsidDel="002A1D54" w:rsidRDefault="00466024" w:rsidP="00E43ADE"/>
        </w:tc>
        <w:tc>
          <w:tcPr>
            <w:tcW w:w="4099" w:type="pct"/>
          </w:tcPr>
          <w:p w14:paraId="27FC002A" w14:textId="0F2C29DF" w:rsidR="00466024" w:rsidRPr="00E43ADE" w:rsidRDefault="00466024" w:rsidP="00851F90">
            <w:pPr>
              <w:jc w:val="both"/>
            </w:pPr>
            <w:r w:rsidRPr="00E43ADE">
              <w:t>Положения организации об оплате и стимулировании труда работников</w:t>
            </w:r>
          </w:p>
        </w:tc>
      </w:tr>
      <w:tr w:rsidR="00466024" w:rsidRPr="00E43ADE" w14:paraId="0C348C70" w14:textId="77777777" w:rsidTr="00851F90">
        <w:trPr>
          <w:trHeight w:val="20"/>
        </w:trPr>
        <w:tc>
          <w:tcPr>
            <w:tcW w:w="901" w:type="pct"/>
            <w:vMerge/>
          </w:tcPr>
          <w:p w14:paraId="468B004C" w14:textId="77777777" w:rsidR="00466024" w:rsidRPr="00E43ADE" w:rsidDel="002A1D54" w:rsidRDefault="00466024" w:rsidP="00E43ADE"/>
        </w:tc>
        <w:tc>
          <w:tcPr>
            <w:tcW w:w="4099" w:type="pct"/>
          </w:tcPr>
          <w:p w14:paraId="5D9730B6" w14:textId="064A62A8" w:rsidR="00466024" w:rsidRPr="00E43ADE" w:rsidRDefault="00DF56F2" w:rsidP="00851F90">
            <w:pPr>
              <w:jc w:val="both"/>
            </w:pPr>
            <w:r w:rsidRPr="00E43ADE">
              <w:t>Порядок и условия установления стимулирующих выплат работникам организации</w:t>
            </w:r>
            <w:r w:rsidR="001A387C">
              <w:t xml:space="preserve"> </w:t>
            </w:r>
          </w:p>
        </w:tc>
      </w:tr>
      <w:tr w:rsidR="00AF3722" w:rsidRPr="00E43ADE" w14:paraId="29A872D4" w14:textId="77777777" w:rsidTr="00851F90">
        <w:trPr>
          <w:trHeight w:val="20"/>
        </w:trPr>
        <w:tc>
          <w:tcPr>
            <w:tcW w:w="901" w:type="pct"/>
            <w:vMerge/>
          </w:tcPr>
          <w:p w14:paraId="7E998BC1" w14:textId="77777777" w:rsidR="00AF3722" w:rsidRPr="00E43ADE" w:rsidDel="002A1D54" w:rsidRDefault="00AF3722" w:rsidP="00E43ADE"/>
        </w:tc>
        <w:tc>
          <w:tcPr>
            <w:tcW w:w="4099" w:type="pct"/>
          </w:tcPr>
          <w:p w14:paraId="63936C23" w14:textId="646F04A3" w:rsidR="00AF3722" w:rsidRPr="00E43ADE" w:rsidRDefault="00AF3722" w:rsidP="00851F90">
            <w:pPr>
              <w:jc w:val="both"/>
            </w:pPr>
            <w:r>
              <w:t>Порядок и условия направления работников организации на курсы повышения квалификации</w:t>
            </w:r>
          </w:p>
        </w:tc>
      </w:tr>
      <w:tr w:rsidR="00DF56F2" w:rsidRPr="00E43ADE" w14:paraId="5CB50D7E" w14:textId="77777777" w:rsidTr="00851F90">
        <w:trPr>
          <w:trHeight w:val="20"/>
        </w:trPr>
        <w:tc>
          <w:tcPr>
            <w:tcW w:w="901" w:type="pct"/>
            <w:vMerge/>
          </w:tcPr>
          <w:p w14:paraId="109C7A14" w14:textId="77777777" w:rsidR="00DF56F2" w:rsidRPr="00E43ADE" w:rsidDel="002A1D54" w:rsidRDefault="00DF56F2" w:rsidP="00E43ADE"/>
        </w:tc>
        <w:tc>
          <w:tcPr>
            <w:tcW w:w="4099" w:type="pct"/>
          </w:tcPr>
          <w:p w14:paraId="5E040EB5" w14:textId="57356E47" w:rsidR="00DF56F2" w:rsidRPr="00E43ADE" w:rsidRDefault="00DF56F2" w:rsidP="00851F90">
            <w:pPr>
              <w:jc w:val="both"/>
            </w:pPr>
            <w:r w:rsidRPr="00E43ADE">
              <w:t>Порядок и условия наложения дисциплинарных взысканий на работников организации</w:t>
            </w:r>
          </w:p>
        </w:tc>
      </w:tr>
      <w:tr w:rsidR="00466024" w:rsidRPr="00E43ADE" w14:paraId="067CDE39" w14:textId="77777777" w:rsidTr="00851F90">
        <w:trPr>
          <w:trHeight w:val="20"/>
        </w:trPr>
        <w:tc>
          <w:tcPr>
            <w:tcW w:w="901" w:type="pct"/>
            <w:vMerge/>
          </w:tcPr>
          <w:p w14:paraId="2B97B9DB" w14:textId="77777777" w:rsidR="00466024" w:rsidRPr="00E43ADE" w:rsidDel="002A1D54" w:rsidRDefault="00466024" w:rsidP="00E43ADE"/>
        </w:tc>
        <w:tc>
          <w:tcPr>
            <w:tcW w:w="4099" w:type="pct"/>
          </w:tcPr>
          <w:p w14:paraId="76C1DE5F" w14:textId="20A9B51D" w:rsidR="00466024" w:rsidRPr="00E43ADE" w:rsidRDefault="00DF56F2" w:rsidP="00851F90">
            <w:pPr>
              <w:jc w:val="both"/>
            </w:pPr>
            <w:r w:rsidRPr="00E43ADE">
              <w:t>Текстовые редакторы (процессоры): наименования, возможности и порядок работы в них</w:t>
            </w:r>
          </w:p>
        </w:tc>
      </w:tr>
      <w:tr w:rsidR="00466024" w:rsidRPr="00E43ADE" w14:paraId="10105031" w14:textId="77777777" w:rsidTr="00851F90">
        <w:trPr>
          <w:trHeight w:val="20"/>
        </w:trPr>
        <w:tc>
          <w:tcPr>
            <w:tcW w:w="901" w:type="pct"/>
            <w:vMerge/>
          </w:tcPr>
          <w:p w14:paraId="20F53F0D" w14:textId="77777777" w:rsidR="00466024" w:rsidRPr="00E43ADE" w:rsidDel="002A1D54" w:rsidRDefault="00466024" w:rsidP="00E43ADE"/>
        </w:tc>
        <w:tc>
          <w:tcPr>
            <w:tcW w:w="4099" w:type="pct"/>
          </w:tcPr>
          <w:p w14:paraId="7B809CE7" w14:textId="6620639A" w:rsidR="00466024" w:rsidRPr="00E43ADE" w:rsidRDefault="00B85293" w:rsidP="00851F90">
            <w:pPr>
              <w:jc w:val="both"/>
            </w:pPr>
            <w:r w:rsidRPr="00E43ADE">
              <w:t>Основные приемы педагогического и психологического воздействия на подчиненных работников с целью развития у них чувства ответственности за выполнение производственных заданий, нетерпимости к нарушениям и недостаткам в производстве</w:t>
            </w:r>
          </w:p>
        </w:tc>
      </w:tr>
      <w:tr w:rsidR="00466024" w:rsidRPr="00E43ADE" w14:paraId="13A02944" w14:textId="77777777" w:rsidTr="00851F90">
        <w:trPr>
          <w:trHeight w:val="20"/>
        </w:trPr>
        <w:tc>
          <w:tcPr>
            <w:tcW w:w="901" w:type="pct"/>
          </w:tcPr>
          <w:p w14:paraId="65CB3B21" w14:textId="77777777" w:rsidR="00466024" w:rsidRPr="00E43ADE" w:rsidDel="002A1D54" w:rsidRDefault="00466024" w:rsidP="00E43ADE">
            <w:r w:rsidRPr="00E43ADE" w:rsidDel="002A1D54">
              <w:t>Другие характеристики</w:t>
            </w:r>
          </w:p>
        </w:tc>
        <w:tc>
          <w:tcPr>
            <w:tcW w:w="4099" w:type="pct"/>
          </w:tcPr>
          <w:p w14:paraId="40A84D09" w14:textId="77777777" w:rsidR="00466024" w:rsidRPr="00E43ADE" w:rsidRDefault="00466024" w:rsidP="00851F90">
            <w:pPr>
              <w:jc w:val="both"/>
            </w:pPr>
            <w:r w:rsidRPr="00E43ADE">
              <w:t>-</w:t>
            </w:r>
          </w:p>
        </w:tc>
      </w:tr>
    </w:tbl>
    <w:p w14:paraId="68452107" w14:textId="77777777" w:rsidR="00851F90" w:rsidRDefault="00851F90" w:rsidP="00C03271">
      <w:pPr>
        <w:rPr>
          <w:b/>
          <w:bCs w:val="0"/>
        </w:rPr>
      </w:pPr>
    </w:p>
    <w:p w14:paraId="025BC4C3" w14:textId="06A0F78A" w:rsidR="00350793" w:rsidRDefault="00350793" w:rsidP="00C03271">
      <w:pPr>
        <w:rPr>
          <w:b/>
          <w:bCs w:val="0"/>
        </w:rPr>
      </w:pPr>
      <w:r w:rsidRPr="00C03271">
        <w:rPr>
          <w:b/>
          <w:bCs w:val="0"/>
        </w:rPr>
        <w:t>3.1.3. Трудовая функция</w:t>
      </w:r>
    </w:p>
    <w:p w14:paraId="08D596E9" w14:textId="77777777" w:rsidR="00851F90" w:rsidRPr="0095334D" w:rsidRDefault="00851F90" w:rsidP="00C03271">
      <w:pPr>
        <w:rPr>
          <w:b/>
          <w:bCs w:val="0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9"/>
        <w:gridCol w:w="4664"/>
        <w:gridCol w:w="650"/>
        <w:gridCol w:w="967"/>
        <w:gridCol w:w="1807"/>
        <w:gridCol w:w="534"/>
      </w:tblGrid>
      <w:tr w:rsidR="00350793" w:rsidRPr="00CC7FED" w14:paraId="79D24C12" w14:textId="77777777" w:rsidTr="00851F90">
        <w:trPr>
          <w:trHeight w:val="278"/>
        </w:trPr>
        <w:tc>
          <w:tcPr>
            <w:tcW w:w="86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5982304" w14:textId="77777777" w:rsidR="00350793" w:rsidRPr="00CC7FED" w:rsidRDefault="00350793" w:rsidP="00350793">
            <w:pPr>
              <w:suppressAutoHyphens/>
            </w:pPr>
            <w:r w:rsidRPr="009502DC">
              <w:rPr>
                <w:sz w:val="20"/>
              </w:rPr>
              <w:t>Наименование</w:t>
            </w:r>
          </w:p>
        </w:tc>
        <w:tc>
          <w:tcPr>
            <w:tcW w:w="22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841073" w14:textId="05571819" w:rsidR="00350793" w:rsidRPr="00CC7FED" w:rsidRDefault="000B150A" w:rsidP="000F785A">
            <w:pPr>
              <w:suppressAutoHyphens/>
            </w:pPr>
            <w:r>
              <w:t xml:space="preserve">Контроль </w:t>
            </w:r>
            <w:r w:rsidR="00714776">
              <w:t xml:space="preserve">деятельности </w:t>
            </w:r>
            <w:r w:rsidR="007F356F">
              <w:t>производственного участка</w:t>
            </w:r>
            <w:r>
              <w:t xml:space="preserve"> </w:t>
            </w:r>
            <w:r w:rsidR="0043198B">
              <w:t>механосборочного производства</w:t>
            </w:r>
          </w:p>
        </w:tc>
        <w:tc>
          <w:tcPr>
            <w:tcW w:w="31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D77B48A" w14:textId="77777777" w:rsidR="00350793" w:rsidRPr="00CC7FED" w:rsidRDefault="00350793" w:rsidP="00851F90">
            <w:pPr>
              <w:suppressAutoHyphens/>
              <w:jc w:val="center"/>
              <w:rPr>
                <w:vertAlign w:val="superscript"/>
              </w:rPr>
            </w:pPr>
            <w:r w:rsidRPr="009502DC">
              <w:rPr>
                <w:sz w:val="20"/>
              </w:rPr>
              <w:t>Код</w:t>
            </w:r>
          </w:p>
        </w:tc>
        <w:tc>
          <w:tcPr>
            <w:tcW w:w="4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55E4C8" w14:textId="096581A5" w:rsidR="00350793" w:rsidRPr="00CC7FED" w:rsidRDefault="00DE3CD4" w:rsidP="00851F90">
            <w:pPr>
              <w:suppressAutoHyphens/>
              <w:jc w:val="center"/>
            </w:pPr>
            <w:r>
              <w:rPr>
                <w:lang w:val="en-US"/>
              </w:rPr>
              <w:t>A</w:t>
            </w:r>
            <w:r w:rsidR="00350793">
              <w:t>/03.6</w:t>
            </w:r>
          </w:p>
        </w:tc>
        <w:tc>
          <w:tcPr>
            <w:tcW w:w="86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E368D8B" w14:textId="77777777" w:rsidR="00350793" w:rsidRPr="004C2989" w:rsidRDefault="00350793" w:rsidP="00851F90">
            <w:pPr>
              <w:suppressAutoHyphens/>
              <w:jc w:val="center"/>
              <w:rPr>
                <w:vertAlign w:val="superscript"/>
              </w:rPr>
            </w:pPr>
            <w:r w:rsidRPr="0092362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E0F2E0" w14:textId="77777777" w:rsidR="00350793" w:rsidRPr="00CC7FED" w:rsidRDefault="00350793" w:rsidP="00851F90">
            <w:pPr>
              <w:suppressAutoHyphens/>
              <w:jc w:val="center"/>
            </w:pPr>
            <w:r>
              <w:t>6</w:t>
            </w:r>
          </w:p>
        </w:tc>
      </w:tr>
    </w:tbl>
    <w:p w14:paraId="5043A50E" w14:textId="77777777" w:rsidR="00350793" w:rsidRPr="0095334D" w:rsidRDefault="00350793" w:rsidP="00350793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78"/>
        <w:gridCol w:w="8543"/>
      </w:tblGrid>
      <w:tr w:rsidR="000B150A" w:rsidRPr="00CC7FED" w14:paraId="62EB789D" w14:textId="77777777" w:rsidTr="00851F90">
        <w:trPr>
          <w:trHeight w:val="20"/>
        </w:trPr>
        <w:tc>
          <w:tcPr>
            <w:tcW w:w="901" w:type="pct"/>
            <w:vMerge w:val="restart"/>
          </w:tcPr>
          <w:p w14:paraId="4E1FE845" w14:textId="77777777" w:rsidR="000B150A" w:rsidRPr="00CC7FED" w:rsidRDefault="000B150A" w:rsidP="00AA262D">
            <w:r w:rsidRPr="00CC7FED">
              <w:t>Трудовые действия</w:t>
            </w:r>
          </w:p>
        </w:tc>
        <w:tc>
          <w:tcPr>
            <w:tcW w:w="4099" w:type="pct"/>
          </w:tcPr>
          <w:p w14:paraId="391E8545" w14:textId="4CD377E9" w:rsidR="000B150A" w:rsidRPr="00BD71A6" w:rsidRDefault="00561E37" w:rsidP="00CF7301">
            <w:pPr>
              <w:jc w:val="both"/>
            </w:pPr>
            <w:r>
              <w:t>Контроль выполнени</w:t>
            </w:r>
            <w:r w:rsidR="00CF7301">
              <w:t>я</w:t>
            </w:r>
            <w:r>
              <w:t xml:space="preserve"> подчиненными работниками требований организационно-распорядительных документов</w:t>
            </w:r>
          </w:p>
        </w:tc>
      </w:tr>
      <w:tr w:rsidR="00561E37" w:rsidRPr="00CC7FED" w14:paraId="2A36C0D8" w14:textId="77777777" w:rsidTr="00851F90">
        <w:trPr>
          <w:trHeight w:val="20"/>
        </w:trPr>
        <w:tc>
          <w:tcPr>
            <w:tcW w:w="901" w:type="pct"/>
            <w:vMerge/>
          </w:tcPr>
          <w:p w14:paraId="6FBDAD41" w14:textId="77777777" w:rsidR="00561E37" w:rsidRPr="00CC7FED" w:rsidRDefault="00561E37" w:rsidP="00AA262D"/>
        </w:tc>
        <w:tc>
          <w:tcPr>
            <w:tcW w:w="4099" w:type="pct"/>
          </w:tcPr>
          <w:p w14:paraId="5AAC9757" w14:textId="6BFFD6F3" w:rsidR="00561E37" w:rsidRDefault="00561E37" w:rsidP="00CF7301">
            <w:pPr>
              <w:jc w:val="both"/>
            </w:pPr>
            <w:r>
              <w:t>Контроль соблюдени</w:t>
            </w:r>
            <w:r w:rsidR="00CF7301">
              <w:t>я</w:t>
            </w:r>
            <w:r>
              <w:t xml:space="preserve"> подчиненными работниками трудовой и технологической дисциплины, производственной культуры, чистоты и порядка</w:t>
            </w:r>
          </w:p>
        </w:tc>
      </w:tr>
      <w:tr w:rsidR="000B150A" w:rsidRPr="00CC7FED" w14:paraId="1B852C11" w14:textId="77777777" w:rsidTr="00851F90">
        <w:trPr>
          <w:trHeight w:val="20"/>
        </w:trPr>
        <w:tc>
          <w:tcPr>
            <w:tcW w:w="901" w:type="pct"/>
            <w:vMerge/>
          </w:tcPr>
          <w:p w14:paraId="7E7F02FC" w14:textId="77777777" w:rsidR="000B150A" w:rsidRPr="00CC7FED" w:rsidRDefault="000B150A" w:rsidP="00AA262D"/>
        </w:tc>
        <w:tc>
          <w:tcPr>
            <w:tcW w:w="4099" w:type="pct"/>
          </w:tcPr>
          <w:p w14:paraId="69A28996" w14:textId="09D43C09" w:rsidR="001570DF" w:rsidRPr="00BD71A6" w:rsidRDefault="000B150A" w:rsidP="00CF7301">
            <w:pPr>
              <w:jc w:val="both"/>
            </w:pPr>
            <w:r>
              <w:t>Контроль рациональн</w:t>
            </w:r>
            <w:r w:rsidR="00CF7301">
              <w:t>ого</w:t>
            </w:r>
            <w:r>
              <w:t xml:space="preserve"> использовани</w:t>
            </w:r>
            <w:r w:rsidR="00CF7301">
              <w:t>я</w:t>
            </w:r>
            <w:r>
              <w:t xml:space="preserve"> подчиненными работниками производственных площадей</w:t>
            </w:r>
          </w:p>
        </w:tc>
      </w:tr>
      <w:tr w:rsidR="001570DF" w:rsidRPr="00CC7FED" w14:paraId="2A6569C0" w14:textId="77777777" w:rsidTr="00851F90">
        <w:trPr>
          <w:trHeight w:val="20"/>
        </w:trPr>
        <w:tc>
          <w:tcPr>
            <w:tcW w:w="901" w:type="pct"/>
            <w:vMerge/>
          </w:tcPr>
          <w:p w14:paraId="510F4FC5" w14:textId="77777777" w:rsidR="001570DF" w:rsidRPr="00CC7FED" w:rsidRDefault="001570DF" w:rsidP="00AA262D"/>
        </w:tc>
        <w:tc>
          <w:tcPr>
            <w:tcW w:w="4099" w:type="pct"/>
          </w:tcPr>
          <w:p w14:paraId="53742968" w14:textId="681061D8" w:rsidR="001570DF" w:rsidRDefault="009C198D" w:rsidP="00CF7301">
            <w:pPr>
              <w:jc w:val="both"/>
            </w:pPr>
            <w:r>
              <w:t>Контроль соблюдени</w:t>
            </w:r>
            <w:r w:rsidR="00CF7301">
              <w:t>я</w:t>
            </w:r>
            <w:r>
              <w:t xml:space="preserve"> подчиненными работниками установленных размеров </w:t>
            </w:r>
            <w:r w:rsidR="005554A7">
              <w:t xml:space="preserve">производственного </w:t>
            </w:r>
            <w:r>
              <w:t>задела</w:t>
            </w:r>
          </w:p>
        </w:tc>
      </w:tr>
      <w:tr w:rsidR="000B150A" w:rsidRPr="00CC7FED" w14:paraId="712674F3" w14:textId="77777777" w:rsidTr="00851F90">
        <w:trPr>
          <w:trHeight w:val="20"/>
        </w:trPr>
        <w:tc>
          <w:tcPr>
            <w:tcW w:w="901" w:type="pct"/>
            <w:vMerge/>
          </w:tcPr>
          <w:p w14:paraId="5EF84338" w14:textId="77777777" w:rsidR="000B150A" w:rsidRPr="00CC7FED" w:rsidRDefault="000B150A" w:rsidP="00AA262D"/>
        </w:tc>
        <w:tc>
          <w:tcPr>
            <w:tcW w:w="4099" w:type="pct"/>
          </w:tcPr>
          <w:p w14:paraId="75379A46" w14:textId="503514B5" w:rsidR="000B150A" w:rsidRDefault="000B150A" w:rsidP="00CF7301">
            <w:pPr>
              <w:jc w:val="both"/>
            </w:pPr>
            <w:r>
              <w:t xml:space="preserve">Контроль </w:t>
            </w:r>
            <w:r w:rsidR="005554A7">
              <w:t>соблюдени</w:t>
            </w:r>
            <w:r w:rsidR="00CF7301">
              <w:t>я</w:t>
            </w:r>
            <w:r w:rsidR="005554A7">
              <w:t xml:space="preserve"> правил эксплуатации</w:t>
            </w:r>
            <w:r>
              <w:t xml:space="preserve"> подчиненными работниками средств технологического оснащения и </w:t>
            </w:r>
            <w:r w:rsidR="00046A47">
              <w:t>контрольно-измерительных приборов и инструментов</w:t>
            </w:r>
          </w:p>
        </w:tc>
      </w:tr>
      <w:tr w:rsidR="00DC653B" w:rsidRPr="00CC7FED" w14:paraId="044B1834" w14:textId="77777777" w:rsidTr="00851F90">
        <w:trPr>
          <w:trHeight w:val="20"/>
        </w:trPr>
        <w:tc>
          <w:tcPr>
            <w:tcW w:w="901" w:type="pct"/>
            <w:vMerge/>
          </w:tcPr>
          <w:p w14:paraId="5E9EEA58" w14:textId="77777777" w:rsidR="00DC653B" w:rsidRPr="00CC7FED" w:rsidRDefault="00DC653B" w:rsidP="00AA262D"/>
        </w:tc>
        <w:tc>
          <w:tcPr>
            <w:tcW w:w="4099" w:type="pct"/>
          </w:tcPr>
          <w:p w14:paraId="11910A76" w14:textId="461110C1" w:rsidR="00DC653B" w:rsidRDefault="00DC653B" w:rsidP="00CF7301">
            <w:pPr>
              <w:jc w:val="both"/>
            </w:pPr>
            <w:r>
              <w:t xml:space="preserve">Приемка первого изделия, изготовленного подчиненными работниками на </w:t>
            </w:r>
            <w:r w:rsidR="00124878">
              <w:t xml:space="preserve">отремонтированном </w:t>
            </w:r>
            <w:r>
              <w:t>оборудовании</w:t>
            </w:r>
          </w:p>
        </w:tc>
      </w:tr>
      <w:tr w:rsidR="00DC653B" w:rsidRPr="00CC7FED" w14:paraId="6A289BA5" w14:textId="77777777" w:rsidTr="00851F90">
        <w:trPr>
          <w:trHeight w:val="20"/>
        </w:trPr>
        <w:tc>
          <w:tcPr>
            <w:tcW w:w="901" w:type="pct"/>
            <w:vMerge/>
          </w:tcPr>
          <w:p w14:paraId="0DBD5748" w14:textId="77777777" w:rsidR="00DC653B" w:rsidRPr="00CC7FED" w:rsidRDefault="00DC653B" w:rsidP="00AA262D"/>
        </w:tc>
        <w:tc>
          <w:tcPr>
            <w:tcW w:w="4099" w:type="pct"/>
          </w:tcPr>
          <w:p w14:paraId="33CA1230" w14:textId="474D4107" w:rsidR="00DC653B" w:rsidRDefault="00DC653B" w:rsidP="00CF7301">
            <w:pPr>
              <w:jc w:val="both"/>
            </w:pPr>
            <w:r>
              <w:t>Приемка первого изделия, изготовленного подчиненными работниками после наладки технологического оборудования</w:t>
            </w:r>
          </w:p>
        </w:tc>
      </w:tr>
      <w:tr w:rsidR="00400713" w:rsidRPr="00CC7FED" w14:paraId="0B3199A0" w14:textId="77777777" w:rsidTr="00851F90">
        <w:trPr>
          <w:trHeight w:val="20"/>
        </w:trPr>
        <w:tc>
          <w:tcPr>
            <w:tcW w:w="901" w:type="pct"/>
            <w:vMerge/>
          </w:tcPr>
          <w:p w14:paraId="1B3D418B" w14:textId="77777777" w:rsidR="00400713" w:rsidRPr="00CC7FED" w:rsidRDefault="00400713" w:rsidP="00AA262D"/>
        </w:tc>
        <w:tc>
          <w:tcPr>
            <w:tcW w:w="4099" w:type="pct"/>
          </w:tcPr>
          <w:p w14:paraId="180822F4" w14:textId="461EAE5C" w:rsidR="00400713" w:rsidRDefault="00400713" w:rsidP="00507363">
            <w:pPr>
              <w:jc w:val="both"/>
            </w:pPr>
            <w:r>
              <w:t>Извещение о каждом случае нарушения подчиненными работниками трудовой и технологической дисциплины, правил и инструкций по охране труда и пожарной безопасности</w:t>
            </w:r>
          </w:p>
        </w:tc>
      </w:tr>
      <w:tr w:rsidR="00400713" w:rsidRPr="00CC7FED" w14:paraId="4D12C38D" w14:textId="77777777" w:rsidTr="00851F90">
        <w:trPr>
          <w:trHeight w:val="20"/>
        </w:trPr>
        <w:tc>
          <w:tcPr>
            <w:tcW w:w="901" w:type="pct"/>
            <w:vMerge/>
          </w:tcPr>
          <w:p w14:paraId="4BFD9D3F" w14:textId="77777777" w:rsidR="00400713" w:rsidRPr="00CC7FED" w:rsidRDefault="00400713" w:rsidP="00AA262D"/>
        </w:tc>
        <w:tc>
          <w:tcPr>
            <w:tcW w:w="4099" w:type="pct"/>
          </w:tcPr>
          <w:p w14:paraId="5B865FB7" w14:textId="0DF3527B" w:rsidR="00400713" w:rsidRDefault="00400713" w:rsidP="00CF7301">
            <w:pPr>
              <w:jc w:val="both"/>
            </w:pPr>
            <w:r>
              <w:t>Извещение о каждом несчастном случае на производстве</w:t>
            </w:r>
          </w:p>
        </w:tc>
      </w:tr>
      <w:tr w:rsidR="000B150A" w:rsidRPr="00CC7FED" w14:paraId="7463EBE2" w14:textId="77777777" w:rsidTr="00851F90">
        <w:trPr>
          <w:trHeight w:val="20"/>
        </w:trPr>
        <w:tc>
          <w:tcPr>
            <w:tcW w:w="901" w:type="pct"/>
            <w:vMerge/>
          </w:tcPr>
          <w:p w14:paraId="6B61827D" w14:textId="77777777" w:rsidR="000B150A" w:rsidRPr="00CC7FED" w:rsidRDefault="000B150A" w:rsidP="00AA262D"/>
        </w:tc>
        <w:tc>
          <w:tcPr>
            <w:tcW w:w="4099" w:type="pct"/>
          </w:tcPr>
          <w:p w14:paraId="16D7EB20" w14:textId="06074E9C" w:rsidR="000B150A" w:rsidRPr="00BD71A6" w:rsidRDefault="000B150A" w:rsidP="00CF7301">
            <w:pPr>
              <w:jc w:val="both"/>
            </w:pPr>
            <w:r>
              <w:t xml:space="preserve">Проверка </w:t>
            </w:r>
            <w:r w:rsidR="0088136D">
              <w:t xml:space="preserve">своевременности и качества </w:t>
            </w:r>
            <w:r>
              <w:t xml:space="preserve">выполнения </w:t>
            </w:r>
            <w:r w:rsidR="0088136D">
              <w:t xml:space="preserve">производственных </w:t>
            </w:r>
            <w:r>
              <w:t>заданий подчиненными работникам</w:t>
            </w:r>
            <w:r w:rsidR="00CF7301">
              <w:t>и</w:t>
            </w:r>
          </w:p>
        </w:tc>
      </w:tr>
      <w:tr w:rsidR="000B150A" w:rsidRPr="00CC7FED" w14:paraId="47F24728" w14:textId="77777777" w:rsidTr="00851F90">
        <w:trPr>
          <w:trHeight w:val="20"/>
        </w:trPr>
        <w:tc>
          <w:tcPr>
            <w:tcW w:w="901" w:type="pct"/>
            <w:vMerge/>
          </w:tcPr>
          <w:p w14:paraId="385D4552" w14:textId="77777777" w:rsidR="000B150A" w:rsidRPr="00CC7FED" w:rsidRDefault="000B150A" w:rsidP="00AA262D"/>
        </w:tc>
        <w:tc>
          <w:tcPr>
            <w:tcW w:w="4099" w:type="pct"/>
          </w:tcPr>
          <w:p w14:paraId="6D393D51" w14:textId="77777777" w:rsidR="000B150A" w:rsidRDefault="0088136D" w:rsidP="00CF7301">
            <w:pPr>
              <w:jc w:val="both"/>
            </w:pPr>
            <w:r>
              <w:t>Оформление</w:t>
            </w:r>
            <w:r w:rsidR="000B150A">
              <w:t xml:space="preserve"> первичных документов приема и выдачи </w:t>
            </w:r>
            <w:r w:rsidR="00DC2B39">
              <w:t>производственных заданий</w:t>
            </w:r>
          </w:p>
        </w:tc>
      </w:tr>
      <w:tr w:rsidR="000B150A" w:rsidRPr="00CC7FED" w14:paraId="2A4377BA" w14:textId="77777777" w:rsidTr="00851F90">
        <w:trPr>
          <w:trHeight w:val="20"/>
        </w:trPr>
        <w:tc>
          <w:tcPr>
            <w:tcW w:w="901" w:type="pct"/>
            <w:vMerge/>
          </w:tcPr>
          <w:p w14:paraId="34A0B7C0" w14:textId="77777777" w:rsidR="000B150A" w:rsidRPr="00CC7FED" w:rsidRDefault="000B150A" w:rsidP="00AA262D"/>
        </w:tc>
        <w:tc>
          <w:tcPr>
            <w:tcW w:w="4099" w:type="pct"/>
          </w:tcPr>
          <w:p w14:paraId="14B62203" w14:textId="420368D6" w:rsidR="000B150A" w:rsidRPr="00BD71A6" w:rsidRDefault="0088136D" w:rsidP="00CF7301">
            <w:pPr>
              <w:jc w:val="both"/>
            </w:pPr>
            <w:r>
              <w:t>Контроль соблюдени</w:t>
            </w:r>
            <w:r w:rsidR="00CF7301">
              <w:t>я</w:t>
            </w:r>
            <w:r>
              <w:t xml:space="preserve"> подчиненными работниками правил и инструкций по охране труда и пожарной безопасности</w:t>
            </w:r>
          </w:p>
        </w:tc>
      </w:tr>
      <w:tr w:rsidR="003E2C6C" w:rsidRPr="00CC7FED" w14:paraId="34EF52E9" w14:textId="77777777" w:rsidTr="00851F90">
        <w:trPr>
          <w:trHeight w:val="20"/>
        </w:trPr>
        <w:tc>
          <w:tcPr>
            <w:tcW w:w="901" w:type="pct"/>
            <w:vMerge/>
          </w:tcPr>
          <w:p w14:paraId="33AF77DD" w14:textId="77777777" w:rsidR="003E2C6C" w:rsidRPr="00CC7FED" w:rsidRDefault="003E2C6C" w:rsidP="00AA262D"/>
        </w:tc>
        <w:tc>
          <w:tcPr>
            <w:tcW w:w="4099" w:type="pct"/>
          </w:tcPr>
          <w:p w14:paraId="6D962AA8" w14:textId="5E0BDC13" w:rsidR="003E2C6C" w:rsidRDefault="003E2C6C" w:rsidP="00CF7301">
            <w:pPr>
              <w:jc w:val="both"/>
            </w:pPr>
            <w:r>
              <w:t>Контроль выполнени</w:t>
            </w:r>
            <w:r w:rsidR="00CF7301">
              <w:t>я</w:t>
            </w:r>
            <w:r>
              <w:t xml:space="preserve"> организационных решений для недопущения срыва выполнения производственных заданий</w:t>
            </w:r>
          </w:p>
        </w:tc>
      </w:tr>
      <w:tr w:rsidR="00B556BA" w:rsidRPr="00CC7FED" w14:paraId="46AF50F0" w14:textId="77777777" w:rsidTr="00851F90">
        <w:trPr>
          <w:trHeight w:val="20"/>
        </w:trPr>
        <w:tc>
          <w:tcPr>
            <w:tcW w:w="901" w:type="pct"/>
            <w:vMerge/>
          </w:tcPr>
          <w:p w14:paraId="407DDC4E" w14:textId="77777777" w:rsidR="00B556BA" w:rsidRPr="00CC7FED" w:rsidRDefault="00B556BA" w:rsidP="00AA262D"/>
        </w:tc>
        <w:tc>
          <w:tcPr>
            <w:tcW w:w="4099" w:type="pct"/>
          </w:tcPr>
          <w:p w14:paraId="377961F2" w14:textId="79442DDA" w:rsidR="00B556BA" w:rsidRDefault="00696ACE" w:rsidP="00CF7301">
            <w:pPr>
              <w:jc w:val="both"/>
            </w:pPr>
            <w:r>
              <w:t>Контроль испытаний</w:t>
            </w:r>
            <w:r w:rsidR="00B556BA">
              <w:t xml:space="preserve"> новых средств технологического оснащения и технологических процессов </w:t>
            </w:r>
            <w:r w:rsidR="003E4789">
              <w:t>на производственном участке</w:t>
            </w:r>
            <w:r w:rsidR="00CE6208">
              <w:t xml:space="preserve"> механосборочного производства</w:t>
            </w:r>
          </w:p>
        </w:tc>
      </w:tr>
      <w:tr w:rsidR="000B150A" w:rsidRPr="00CC7FED" w14:paraId="24460E95" w14:textId="77777777" w:rsidTr="00851F90">
        <w:trPr>
          <w:trHeight w:val="20"/>
        </w:trPr>
        <w:tc>
          <w:tcPr>
            <w:tcW w:w="901" w:type="pct"/>
            <w:vMerge/>
          </w:tcPr>
          <w:p w14:paraId="7954DB9B" w14:textId="77777777" w:rsidR="000B150A" w:rsidRPr="00CC7FED" w:rsidRDefault="000B150A" w:rsidP="00AA262D"/>
        </w:tc>
        <w:tc>
          <w:tcPr>
            <w:tcW w:w="4099" w:type="pct"/>
          </w:tcPr>
          <w:p w14:paraId="4779BCA0" w14:textId="77777777" w:rsidR="000B150A" w:rsidRDefault="00ED3B70" w:rsidP="00CF7301">
            <w:pPr>
              <w:jc w:val="both"/>
            </w:pPr>
            <w:r>
              <w:t>Сбор и систематизация рационализаторских предложений подчиненных работников</w:t>
            </w:r>
          </w:p>
        </w:tc>
      </w:tr>
      <w:tr w:rsidR="00ED3B70" w:rsidRPr="00CC7FED" w14:paraId="43F12462" w14:textId="77777777" w:rsidTr="00851F90">
        <w:trPr>
          <w:trHeight w:val="20"/>
        </w:trPr>
        <w:tc>
          <w:tcPr>
            <w:tcW w:w="901" w:type="pct"/>
            <w:vMerge/>
          </w:tcPr>
          <w:p w14:paraId="2EAA3668" w14:textId="77777777" w:rsidR="00ED3B70" w:rsidRPr="00CC7FED" w:rsidRDefault="00ED3B70" w:rsidP="00AA262D"/>
        </w:tc>
        <w:tc>
          <w:tcPr>
            <w:tcW w:w="4099" w:type="pct"/>
          </w:tcPr>
          <w:p w14:paraId="52F60A2C" w14:textId="5F90BD7D" w:rsidR="00ED3B70" w:rsidRPr="00BD71A6" w:rsidRDefault="00ED3B70" w:rsidP="00CF7301">
            <w:pPr>
              <w:jc w:val="both"/>
            </w:pPr>
            <w:r>
              <w:t xml:space="preserve">Организация внедрения рационализаторских предложений силами </w:t>
            </w:r>
            <w:r w:rsidR="007F356F">
              <w:t>производственного участка</w:t>
            </w:r>
            <w:r w:rsidR="00CE6208">
              <w:t xml:space="preserve"> механосборочного производства</w:t>
            </w:r>
          </w:p>
        </w:tc>
      </w:tr>
      <w:tr w:rsidR="00ED3B70" w:rsidRPr="00CC7FED" w14:paraId="1529B389" w14:textId="77777777" w:rsidTr="00851F90">
        <w:trPr>
          <w:trHeight w:val="20"/>
        </w:trPr>
        <w:tc>
          <w:tcPr>
            <w:tcW w:w="901" w:type="pct"/>
            <w:vMerge/>
          </w:tcPr>
          <w:p w14:paraId="150D9ABF" w14:textId="77777777" w:rsidR="00ED3B70" w:rsidRPr="00CC7FED" w:rsidRDefault="00ED3B70" w:rsidP="00AA262D"/>
        </w:tc>
        <w:tc>
          <w:tcPr>
            <w:tcW w:w="4099" w:type="pct"/>
          </w:tcPr>
          <w:p w14:paraId="45F64E61" w14:textId="77777777" w:rsidR="00ED3B70" w:rsidRPr="00CC7FED" w:rsidRDefault="00ED3B70" w:rsidP="00CF7301">
            <w:pPr>
              <w:jc w:val="both"/>
            </w:pPr>
            <w:r>
              <w:t>Разработка предложений по технической проработке и внедрению рационализаторских предложений</w:t>
            </w:r>
          </w:p>
        </w:tc>
      </w:tr>
      <w:tr w:rsidR="00ED3B70" w:rsidRPr="00CC7FED" w14:paraId="60024A0F" w14:textId="77777777" w:rsidTr="00851F90">
        <w:trPr>
          <w:trHeight w:val="20"/>
        </w:trPr>
        <w:tc>
          <w:tcPr>
            <w:tcW w:w="901" w:type="pct"/>
            <w:vMerge/>
          </w:tcPr>
          <w:p w14:paraId="7BD94F81" w14:textId="77777777" w:rsidR="00ED3B70" w:rsidRPr="00CC7FED" w:rsidRDefault="00ED3B70" w:rsidP="00AA262D"/>
        </w:tc>
        <w:tc>
          <w:tcPr>
            <w:tcW w:w="4099" w:type="pct"/>
          </w:tcPr>
          <w:p w14:paraId="5ACC05AB" w14:textId="7F6B3978" w:rsidR="00ED3B70" w:rsidRDefault="00AB249A" w:rsidP="00CF7301">
            <w:pPr>
              <w:jc w:val="both"/>
            </w:pPr>
            <w:r>
              <w:t>Контроль соответстви</w:t>
            </w:r>
            <w:r w:rsidR="00CF7301">
              <w:t>я</w:t>
            </w:r>
            <w:r>
              <w:t xml:space="preserve"> норм времени и расхода материалов фактическим затратам</w:t>
            </w:r>
          </w:p>
        </w:tc>
      </w:tr>
      <w:tr w:rsidR="00ED3B70" w:rsidRPr="00CC7FED" w14:paraId="29F71FF9" w14:textId="77777777" w:rsidTr="00851F90">
        <w:trPr>
          <w:trHeight w:val="20"/>
        </w:trPr>
        <w:tc>
          <w:tcPr>
            <w:tcW w:w="901" w:type="pct"/>
            <w:vMerge/>
          </w:tcPr>
          <w:p w14:paraId="52E01297" w14:textId="77777777" w:rsidR="00ED3B70" w:rsidRPr="00CC7FED" w:rsidRDefault="00ED3B70" w:rsidP="00AA262D"/>
        </w:tc>
        <w:tc>
          <w:tcPr>
            <w:tcW w:w="4099" w:type="pct"/>
          </w:tcPr>
          <w:p w14:paraId="79360F55" w14:textId="77777777" w:rsidR="00ED3B70" w:rsidRDefault="00AB249A" w:rsidP="00CF7301">
            <w:pPr>
              <w:jc w:val="both"/>
            </w:pPr>
            <w:r>
              <w:t>Внесение предложений о пересмотре норм времени и расхода материалов</w:t>
            </w:r>
          </w:p>
        </w:tc>
      </w:tr>
      <w:tr w:rsidR="00ED3B70" w:rsidRPr="00CC7FED" w14:paraId="62C9D2FA" w14:textId="77777777" w:rsidTr="00851F90">
        <w:trPr>
          <w:trHeight w:val="20"/>
        </w:trPr>
        <w:tc>
          <w:tcPr>
            <w:tcW w:w="901" w:type="pct"/>
            <w:vMerge/>
          </w:tcPr>
          <w:p w14:paraId="4B862295" w14:textId="77777777" w:rsidR="00ED3B70" w:rsidRPr="00CC7FED" w:rsidRDefault="00ED3B70" w:rsidP="00AA262D"/>
        </w:tc>
        <w:tc>
          <w:tcPr>
            <w:tcW w:w="4099" w:type="pct"/>
          </w:tcPr>
          <w:p w14:paraId="73E9936E" w14:textId="1CFB9137" w:rsidR="00ED3B70" w:rsidRDefault="003320FD" w:rsidP="00CF7301">
            <w:pPr>
              <w:jc w:val="both"/>
            </w:pPr>
            <w:r>
              <w:t>Внесение предложений о присвоении квалификационных разрядов подчиненным работникам</w:t>
            </w:r>
          </w:p>
        </w:tc>
      </w:tr>
      <w:tr w:rsidR="00ED3B70" w:rsidRPr="00CC7FED" w14:paraId="12F30F9B" w14:textId="77777777" w:rsidTr="00851F90">
        <w:trPr>
          <w:trHeight w:val="20"/>
        </w:trPr>
        <w:tc>
          <w:tcPr>
            <w:tcW w:w="901" w:type="pct"/>
            <w:vMerge w:val="restart"/>
          </w:tcPr>
          <w:p w14:paraId="43B64D5A" w14:textId="77777777" w:rsidR="00ED3B70" w:rsidRPr="00CC7FED" w:rsidDel="002A1D54" w:rsidRDefault="00ED3B70" w:rsidP="00AA262D">
            <w:r w:rsidRPr="00CC7FED" w:rsidDel="002A1D54">
              <w:t>Необходимые умения</w:t>
            </w:r>
          </w:p>
        </w:tc>
        <w:tc>
          <w:tcPr>
            <w:tcW w:w="4099" w:type="pct"/>
          </w:tcPr>
          <w:p w14:paraId="43C2603E" w14:textId="459D3CC2" w:rsidR="00ED3B70" w:rsidRPr="00B8072F" w:rsidRDefault="00400713" w:rsidP="00A72BEA">
            <w:pPr>
              <w:jc w:val="both"/>
            </w:pPr>
            <w:r w:rsidRPr="00DC1952">
              <w:t xml:space="preserve">Просматривать запланированные работы, контролировать сроки выполнения работ, определять очередность выполнения работ, </w:t>
            </w:r>
            <w:r w:rsidR="00B02BC8">
              <w:t>вносить изменения</w:t>
            </w:r>
            <w:r w:rsidRPr="00DC1952">
              <w:t xml:space="preserve"> в очередность работ, отмечать выполнение работ, готовить отчеты о выполненных работах с использованием</w:t>
            </w:r>
            <w:r>
              <w:t xml:space="preserve"> </w:t>
            </w:r>
            <w:r>
              <w:rPr>
                <w:lang w:val="en-US"/>
              </w:rPr>
              <w:t>MES</w:t>
            </w:r>
            <w:r>
              <w:t>-систем</w:t>
            </w:r>
            <w:r w:rsidR="00A72BEA">
              <w:t>ы</w:t>
            </w:r>
            <w:r w:rsidRPr="00B8072F">
              <w:t xml:space="preserve">, </w:t>
            </w:r>
            <w:r>
              <w:rPr>
                <w:lang w:val="en-US"/>
              </w:rPr>
              <w:t>ERP</w:t>
            </w:r>
            <w:r>
              <w:t>-систем</w:t>
            </w:r>
            <w:r w:rsidR="00DC653B">
              <w:t>ы</w:t>
            </w:r>
          </w:p>
        </w:tc>
      </w:tr>
      <w:tr w:rsidR="004A149B" w:rsidRPr="00CC7FED" w14:paraId="6D8B34A2" w14:textId="77777777" w:rsidTr="00851F90">
        <w:trPr>
          <w:trHeight w:val="20"/>
        </w:trPr>
        <w:tc>
          <w:tcPr>
            <w:tcW w:w="901" w:type="pct"/>
            <w:vMerge/>
          </w:tcPr>
          <w:p w14:paraId="632DF864" w14:textId="77777777" w:rsidR="004A149B" w:rsidRPr="00CC7FED" w:rsidDel="002A1D54" w:rsidRDefault="004A149B" w:rsidP="00AA262D"/>
        </w:tc>
        <w:tc>
          <w:tcPr>
            <w:tcW w:w="4099" w:type="pct"/>
          </w:tcPr>
          <w:p w14:paraId="759EF0DD" w14:textId="64AE3192" w:rsidR="004A149B" w:rsidRPr="00581AE6" w:rsidRDefault="004A149B" w:rsidP="00CF7301">
            <w:pPr>
              <w:jc w:val="both"/>
            </w:pPr>
            <w:r w:rsidRPr="00581AE6">
              <w:t xml:space="preserve">Использовать </w:t>
            </w:r>
            <w:r>
              <w:t>текстовые редакторы (процессоры)</w:t>
            </w:r>
            <w:r w:rsidR="00B8072F">
              <w:t xml:space="preserve">, </w:t>
            </w:r>
            <w:r w:rsidR="00B8072F">
              <w:rPr>
                <w:lang w:val="en-US"/>
              </w:rPr>
              <w:t>MES</w:t>
            </w:r>
            <w:r w:rsidR="00C74D27">
              <w:t>-систему</w:t>
            </w:r>
            <w:r w:rsidR="00B8072F" w:rsidRPr="00B8072F">
              <w:t xml:space="preserve">, </w:t>
            </w:r>
            <w:r w:rsidR="00B8072F">
              <w:rPr>
                <w:lang w:val="en-US"/>
              </w:rPr>
              <w:t>ERP</w:t>
            </w:r>
            <w:r w:rsidR="00B8072F">
              <w:t>-систем</w:t>
            </w:r>
            <w:r w:rsidR="00C74D27">
              <w:t>у</w:t>
            </w:r>
            <w:r>
              <w:t xml:space="preserve"> для оформления первичных документов приема и выдачи производственных заданий</w:t>
            </w:r>
          </w:p>
        </w:tc>
      </w:tr>
      <w:tr w:rsidR="004A149B" w:rsidRPr="00CC7FED" w14:paraId="46F609BD" w14:textId="77777777" w:rsidTr="00851F90">
        <w:trPr>
          <w:trHeight w:val="20"/>
        </w:trPr>
        <w:tc>
          <w:tcPr>
            <w:tcW w:w="901" w:type="pct"/>
            <w:vMerge/>
          </w:tcPr>
          <w:p w14:paraId="106F2FDA" w14:textId="77777777" w:rsidR="004A149B" w:rsidRPr="00CC7FED" w:rsidDel="002A1D54" w:rsidRDefault="004A149B" w:rsidP="00AA262D"/>
        </w:tc>
        <w:tc>
          <w:tcPr>
            <w:tcW w:w="4099" w:type="pct"/>
          </w:tcPr>
          <w:p w14:paraId="148B818F" w14:textId="6FDF3FCF" w:rsidR="004A149B" w:rsidRPr="00CC7FED" w:rsidRDefault="004A149B" w:rsidP="00CF7301">
            <w:pPr>
              <w:jc w:val="both"/>
            </w:pPr>
            <w:r w:rsidRPr="00DC1952">
              <w:t xml:space="preserve">Использовать типовые </w:t>
            </w:r>
            <w:r w:rsidR="00CF15C4">
              <w:t xml:space="preserve">схемы контроля </w:t>
            </w:r>
            <w:r w:rsidR="00CF15C4" w:rsidRPr="00454804">
              <w:t>машиностроительных изделий</w:t>
            </w:r>
            <w:r w:rsidR="00CE6208">
              <w:t xml:space="preserve"> механосборочного производства</w:t>
            </w:r>
          </w:p>
        </w:tc>
      </w:tr>
      <w:tr w:rsidR="004A149B" w:rsidRPr="00CC7FED" w14:paraId="299AAA59" w14:textId="77777777" w:rsidTr="00851F90">
        <w:trPr>
          <w:trHeight w:val="20"/>
        </w:trPr>
        <w:tc>
          <w:tcPr>
            <w:tcW w:w="901" w:type="pct"/>
            <w:vMerge/>
          </w:tcPr>
          <w:p w14:paraId="67E079BD" w14:textId="77777777" w:rsidR="004A149B" w:rsidRPr="00CC7FED" w:rsidDel="002A1D54" w:rsidRDefault="004A149B" w:rsidP="00AA262D"/>
        </w:tc>
        <w:tc>
          <w:tcPr>
            <w:tcW w:w="4099" w:type="pct"/>
          </w:tcPr>
          <w:p w14:paraId="29AB3EF3" w14:textId="51A62EC5" w:rsidR="004A149B" w:rsidRPr="00CC7FED" w:rsidRDefault="004A149B" w:rsidP="00CF7301">
            <w:pPr>
              <w:jc w:val="both"/>
            </w:pPr>
            <w:r w:rsidRPr="00DC1952">
              <w:t xml:space="preserve">Использовать универсальные контрольно-измерительные </w:t>
            </w:r>
            <w:r>
              <w:t xml:space="preserve">приборы и </w:t>
            </w:r>
            <w:r w:rsidRPr="00DC1952">
              <w:t>инструменты</w:t>
            </w:r>
            <w:r>
              <w:t xml:space="preserve"> для </w:t>
            </w:r>
            <w:r w:rsidRPr="00DC1952">
              <w:t>проверки качества</w:t>
            </w:r>
            <w:r>
              <w:t xml:space="preserve"> машиностроительных изделий</w:t>
            </w:r>
            <w:r w:rsidR="00CE6208">
              <w:t xml:space="preserve"> механосборочного производства</w:t>
            </w:r>
          </w:p>
        </w:tc>
      </w:tr>
      <w:tr w:rsidR="004A149B" w:rsidRPr="00CC7FED" w14:paraId="1C6FC837" w14:textId="77777777" w:rsidTr="00851F90">
        <w:trPr>
          <w:trHeight w:val="20"/>
        </w:trPr>
        <w:tc>
          <w:tcPr>
            <w:tcW w:w="901" w:type="pct"/>
            <w:vMerge/>
          </w:tcPr>
          <w:p w14:paraId="2D85E968" w14:textId="77777777" w:rsidR="004A149B" w:rsidRPr="00CC7FED" w:rsidDel="002A1D54" w:rsidRDefault="004A149B" w:rsidP="00AA262D"/>
        </w:tc>
        <w:tc>
          <w:tcPr>
            <w:tcW w:w="4099" w:type="pct"/>
          </w:tcPr>
          <w:p w14:paraId="055802CB" w14:textId="6418E546" w:rsidR="004A149B" w:rsidRPr="00CC7FED" w:rsidRDefault="004A149B" w:rsidP="00CF7301">
            <w:pPr>
              <w:jc w:val="both"/>
            </w:pPr>
            <w:r w:rsidRPr="00DC1952">
              <w:rPr>
                <w:spacing w:val="-1"/>
              </w:rPr>
              <w:t>Выполнять измерения размеров, отклонений формы, ориентации, месторасположен</w:t>
            </w:r>
            <w:r>
              <w:rPr>
                <w:spacing w:val="-1"/>
              </w:rPr>
              <w:t>ия,</w:t>
            </w:r>
            <w:r w:rsidRPr="00DC1952">
              <w:rPr>
                <w:spacing w:val="-1"/>
              </w:rPr>
              <w:t xml:space="preserve"> биения</w:t>
            </w:r>
            <w:r>
              <w:rPr>
                <w:spacing w:val="-1"/>
              </w:rPr>
              <w:t xml:space="preserve"> и шероховатости</w:t>
            </w:r>
            <w:r w:rsidRPr="00DC1952">
              <w:rPr>
                <w:spacing w:val="-1"/>
              </w:rPr>
              <w:t xml:space="preserve"> поверхностей</w:t>
            </w:r>
            <w:r>
              <w:rPr>
                <w:spacing w:val="-1"/>
              </w:rPr>
              <w:t xml:space="preserve"> </w:t>
            </w:r>
            <w:r>
              <w:t>машиностроительных изделий</w:t>
            </w:r>
            <w:r w:rsidR="00CE6208">
              <w:t xml:space="preserve"> механосборочного производства</w:t>
            </w:r>
          </w:p>
        </w:tc>
      </w:tr>
      <w:tr w:rsidR="004A149B" w:rsidRPr="00CC7FED" w14:paraId="76742BBF" w14:textId="77777777" w:rsidTr="00851F90">
        <w:trPr>
          <w:trHeight w:val="20"/>
        </w:trPr>
        <w:tc>
          <w:tcPr>
            <w:tcW w:w="901" w:type="pct"/>
            <w:vMerge/>
          </w:tcPr>
          <w:p w14:paraId="130B9C79" w14:textId="77777777" w:rsidR="004A149B" w:rsidRPr="00CC7FED" w:rsidDel="002A1D54" w:rsidRDefault="004A149B" w:rsidP="00AA262D"/>
        </w:tc>
        <w:tc>
          <w:tcPr>
            <w:tcW w:w="4099" w:type="pct"/>
          </w:tcPr>
          <w:p w14:paraId="3F7E9703" w14:textId="06DD2201" w:rsidR="004A149B" w:rsidRPr="00CC7FED" w:rsidRDefault="004A149B" w:rsidP="00CF7301">
            <w:pPr>
              <w:jc w:val="both"/>
            </w:pPr>
            <w:r>
              <w:t xml:space="preserve">Оценивать полезность рационализаторских предложений и возможность их внедрения </w:t>
            </w:r>
            <w:r w:rsidR="003E4789">
              <w:t>на производственном участке</w:t>
            </w:r>
            <w:r w:rsidR="00F85E9C">
              <w:t xml:space="preserve"> </w:t>
            </w:r>
            <w:r w:rsidR="00CE6208">
              <w:t>механосборочного производства</w:t>
            </w:r>
          </w:p>
        </w:tc>
      </w:tr>
      <w:tr w:rsidR="004A149B" w:rsidRPr="00CC7FED" w14:paraId="44B2E524" w14:textId="77777777" w:rsidTr="00851F90">
        <w:trPr>
          <w:trHeight w:val="20"/>
        </w:trPr>
        <w:tc>
          <w:tcPr>
            <w:tcW w:w="901" w:type="pct"/>
            <w:vMerge/>
          </w:tcPr>
          <w:p w14:paraId="5A881A2B" w14:textId="77777777" w:rsidR="004A149B" w:rsidRPr="00CC7FED" w:rsidDel="002A1D54" w:rsidRDefault="004A149B" w:rsidP="00AA262D"/>
        </w:tc>
        <w:tc>
          <w:tcPr>
            <w:tcW w:w="4099" w:type="pct"/>
          </w:tcPr>
          <w:p w14:paraId="3260C002" w14:textId="229470DF" w:rsidR="004A149B" w:rsidRPr="00581AE6" w:rsidRDefault="004A149B" w:rsidP="008E1B11">
            <w:pPr>
              <w:jc w:val="both"/>
            </w:pPr>
            <w:r w:rsidRPr="00581AE6">
              <w:t>Создавать несложные эскизы</w:t>
            </w:r>
            <w:r>
              <w:t xml:space="preserve"> для оформления предложений по технической проработке и внедрению рационализаторских предложений </w:t>
            </w:r>
            <w:r w:rsidRPr="00581AE6">
              <w:t>с использованием компьютерных программ для работы с графической информацией</w:t>
            </w:r>
          </w:p>
        </w:tc>
      </w:tr>
      <w:tr w:rsidR="004A149B" w:rsidRPr="00CC7FED" w14:paraId="08A61095" w14:textId="77777777" w:rsidTr="00851F90">
        <w:trPr>
          <w:trHeight w:val="20"/>
        </w:trPr>
        <w:tc>
          <w:tcPr>
            <w:tcW w:w="901" w:type="pct"/>
            <w:vMerge/>
          </w:tcPr>
          <w:p w14:paraId="1E0D7CCF" w14:textId="77777777" w:rsidR="004A149B" w:rsidRPr="00CC7FED" w:rsidDel="002A1D54" w:rsidRDefault="004A149B" w:rsidP="00AA262D"/>
        </w:tc>
        <w:tc>
          <w:tcPr>
            <w:tcW w:w="4099" w:type="pct"/>
          </w:tcPr>
          <w:p w14:paraId="0679C5CD" w14:textId="77777777" w:rsidR="004A149B" w:rsidRPr="00CC7FED" w:rsidRDefault="008537A8" w:rsidP="00CF7301">
            <w:pPr>
              <w:jc w:val="both"/>
            </w:pPr>
            <w:r w:rsidRPr="00DC1952">
              <w:t>Искать в электронном архиве</w:t>
            </w:r>
            <w:r>
              <w:t xml:space="preserve"> нормы времени и расхода материалов на работы, выполняемые подчиненными работниками</w:t>
            </w:r>
          </w:p>
        </w:tc>
      </w:tr>
      <w:tr w:rsidR="004A149B" w:rsidRPr="00CC7FED" w14:paraId="6F6C1978" w14:textId="77777777" w:rsidTr="00851F90">
        <w:trPr>
          <w:trHeight w:val="20"/>
        </w:trPr>
        <w:tc>
          <w:tcPr>
            <w:tcW w:w="901" w:type="pct"/>
            <w:vMerge/>
          </w:tcPr>
          <w:p w14:paraId="65D6E610" w14:textId="77777777" w:rsidR="004A149B" w:rsidRPr="00CC7FED" w:rsidDel="002A1D54" w:rsidRDefault="004A149B" w:rsidP="00AA262D"/>
        </w:tc>
        <w:tc>
          <w:tcPr>
            <w:tcW w:w="4099" w:type="pct"/>
          </w:tcPr>
          <w:p w14:paraId="0044EE06" w14:textId="5200B6F9" w:rsidR="004A149B" w:rsidRPr="00CC7FED" w:rsidRDefault="004A149B" w:rsidP="00CF7301">
            <w:pPr>
              <w:jc w:val="both"/>
            </w:pPr>
            <w:r w:rsidRPr="00581AE6">
              <w:t xml:space="preserve">Использовать </w:t>
            </w:r>
            <w:r>
              <w:t>текстовые редакторы (процессоры) для оформления</w:t>
            </w:r>
            <w:r w:rsidR="00883D73">
              <w:t xml:space="preserve"> </w:t>
            </w:r>
            <w:r w:rsidR="004113A5">
              <w:t>текстовых документов</w:t>
            </w:r>
            <w:r>
              <w:t xml:space="preserve"> </w:t>
            </w:r>
          </w:p>
        </w:tc>
      </w:tr>
      <w:tr w:rsidR="004A149B" w:rsidRPr="00CC7FED" w14:paraId="01B0BA26" w14:textId="77777777" w:rsidTr="00851F90">
        <w:trPr>
          <w:trHeight w:val="20"/>
        </w:trPr>
        <w:tc>
          <w:tcPr>
            <w:tcW w:w="901" w:type="pct"/>
            <w:vMerge w:val="restart"/>
          </w:tcPr>
          <w:p w14:paraId="10C03C0F" w14:textId="77777777" w:rsidR="004A149B" w:rsidRPr="00CC7FED" w:rsidRDefault="004A149B" w:rsidP="00AA262D">
            <w:r w:rsidRPr="00CC7FED" w:rsidDel="002A1D54">
              <w:t>Необходимые знания</w:t>
            </w:r>
          </w:p>
        </w:tc>
        <w:tc>
          <w:tcPr>
            <w:tcW w:w="4099" w:type="pct"/>
          </w:tcPr>
          <w:p w14:paraId="39CCD268" w14:textId="685A38B6" w:rsidR="004A149B" w:rsidRPr="00CC7FED" w:rsidRDefault="00DC653B" w:rsidP="00CF7301">
            <w:pPr>
              <w:jc w:val="both"/>
            </w:pPr>
            <w:r w:rsidRPr="00AC6B37">
              <w:t>Комп</w:t>
            </w:r>
            <w:r>
              <w:t>ьютерные персональные или корпоративные информаци</w:t>
            </w:r>
            <w:r w:rsidRPr="00AC6B37">
              <w:t>онные ме</w:t>
            </w:r>
            <w:r>
              <w:t>неджеры: наименования, возможно</w:t>
            </w:r>
            <w:r w:rsidRPr="00AC6B37">
              <w:t>сти и порядок работы в них</w:t>
            </w:r>
          </w:p>
        </w:tc>
      </w:tr>
      <w:tr w:rsidR="00503B39" w:rsidRPr="00CC7FED" w14:paraId="3DEF42AC" w14:textId="77777777" w:rsidTr="00851F90">
        <w:trPr>
          <w:trHeight w:val="20"/>
        </w:trPr>
        <w:tc>
          <w:tcPr>
            <w:tcW w:w="901" w:type="pct"/>
            <w:vMerge/>
          </w:tcPr>
          <w:p w14:paraId="542859A2" w14:textId="77777777" w:rsidR="00503B39" w:rsidRPr="00CC7FED" w:rsidDel="002A1D54" w:rsidRDefault="00503B39" w:rsidP="00AA262D"/>
        </w:tc>
        <w:tc>
          <w:tcPr>
            <w:tcW w:w="4099" w:type="pct"/>
          </w:tcPr>
          <w:p w14:paraId="2B037013" w14:textId="7AE70589" w:rsidR="00503B39" w:rsidRPr="00DC653B" w:rsidRDefault="00DC653B" w:rsidP="00D1571D">
            <w:pPr>
              <w:jc w:val="both"/>
            </w:pPr>
            <w:r>
              <w:rPr>
                <w:lang w:val="en-US"/>
              </w:rPr>
              <w:t>MES</w:t>
            </w:r>
            <w:r>
              <w:t xml:space="preserve">-система и </w:t>
            </w:r>
            <w:r>
              <w:rPr>
                <w:lang w:val="en-US"/>
              </w:rPr>
              <w:t>ERP</w:t>
            </w:r>
            <w:r>
              <w:t>-система организации: возможности и порядок</w:t>
            </w:r>
            <w:r w:rsidRPr="00DC653B">
              <w:t xml:space="preserve"> </w:t>
            </w:r>
            <w:r>
              <w:t>учета работ, оформлени</w:t>
            </w:r>
            <w:r w:rsidR="00D1571D">
              <w:t>я</w:t>
            </w:r>
            <w:r>
              <w:t xml:space="preserve"> первичных документов приема и выдачи производственных заданий в них</w:t>
            </w:r>
          </w:p>
        </w:tc>
      </w:tr>
      <w:tr w:rsidR="00503B39" w:rsidRPr="00CC7FED" w14:paraId="50AA0AF2" w14:textId="77777777" w:rsidTr="00851F90">
        <w:trPr>
          <w:trHeight w:val="20"/>
        </w:trPr>
        <w:tc>
          <w:tcPr>
            <w:tcW w:w="901" w:type="pct"/>
            <w:vMerge/>
          </w:tcPr>
          <w:p w14:paraId="58028287" w14:textId="77777777" w:rsidR="00503B39" w:rsidRPr="00CC7FED" w:rsidDel="002A1D54" w:rsidRDefault="00503B39" w:rsidP="00AA262D"/>
        </w:tc>
        <w:tc>
          <w:tcPr>
            <w:tcW w:w="4099" w:type="pct"/>
          </w:tcPr>
          <w:p w14:paraId="73564BE2" w14:textId="0AAD0D06" w:rsidR="00503B39" w:rsidRPr="00CC7FED" w:rsidRDefault="00DC653B" w:rsidP="00CF7301">
            <w:pPr>
              <w:jc w:val="both"/>
            </w:pPr>
            <w:r>
              <w:t>Текстовые редакторы (процессоры)</w:t>
            </w:r>
            <w:r w:rsidRPr="00581AE6">
              <w:t>: наименования, возможности и порядок работы в них</w:t>
            </w:r>
          </w:p>
        </w:tc>
      </w:tr>
      <w:tr w:rsidR="005105D3" w:rsidRPr="00CC7FED" w14:paraId="6286EA1E" w14:textId="77777777" w:rsidTr="00851F90">
        <w:trPr>
          <w:trHeight w:val="20"/>
        </w:trPr>
        <w:tc>
          <w:tcPr>
            <w:tcW w:w="901" w:type="pct"/>
            <w:vMerge/>
          </w:tcPr>
          <w:p w14:paraId="3BD48ABB" w14:textId="77777777" w:rsidR="005105D3" w:rsidRPr="00CC7FED" w:rsidDel="002A1D54" w:rsidRDefault="005105D3" w:rsidP="00AA262D"/>
        </w:tc>
        <w:tc>
          <w:tcPr>
            <w:tcW w:w="4099" w:type="pct"/>
          </w:tcPr>
          <w:p w14:paraId="63DAF8C8" w14:textId="47BC2AB1" w:rsidR="005105D3" w:rsidRDefault="005105D3" w:rsidP="00CF7301">
            <w:pPr>
              <w:jc w:val="both"/>
            </w:pPr>
            <w:r w:rsidRPr="00DC1952">
              <w:t>Методические, нормативн</w:t>
            </w:r>
            <w:r>
              <w:t>о-технические</w:t>
            </w:r>
            <w:r w:rsidRPr="00DC1952">
              <w:t xml:space="preserve"> и руководящие </w:t>
            </w:r>
            <w:r w:rsidR="009F3C35">
              <w:t>документы</w:t>
            </w:r>
            <w:r w:rsidRPr="00DC1952">
              <w:t xml:space="preserve"> по</w:t>
            </w:r>
            <w:r>
              <w:t xml:space="preserve"> эксплуатации средств технологического оснащения и контрольно-измерительных приборов и инструментов, применяемых </w:t>
            </w:r>
            <w:r w:rsidR="00A11699">
              <w:t>на производственном участке</w:t>
            </w:r>
            <w:r w:rsidR="00CE6208">
              <w:t xml:space="preserve"> механосборочного производства</w:t>
            </w:r>
          </w:p>
        </w:tc>
      </w:tr>
      <w:tr w:rsidR="00DC653B" w:rsidRPr="00CC7FED" w14:paraId="74C604DF" w14:textId="77777777" w:rsidTr="00851F90">
        <w:trPr>
          <w:trHeight w:val="20"/>
        </w:trPr>
        <w:tc>
          <w:tcPr>
            <w:tcW w:w="901" w:type="pct"/>
            <w:vMerge/>
          </w:tcPr>
          <w:p w14:paraId="5432D03A" w14:textId="77777777" w:rsidR="00DC653B" w:rsidRPr="00CC7FED" w:rsidDel="002A1D54" w:rsidRDefault="00DC653B" w:rsidP="00AA262D"/>
        </w:tc>
        <w:tc>
          <w:tcPr>
            <w:tcW w:w="4099" w:type="pct"/>
          </w:tcPr>
          <w:p w14:paraId="3C6B2061" w14:textId="71CCA0B3" w:rsidR="00DC653B" w:rsidRPr="00CC7FED" w:rsidRDefault="00DC653B" w:rsidP="00CF7301">
            <w:pPr>
              <w:jc w:val="both"/>
            </w:pPr>
            <w:r>
              <w:t>Основы метрологии</w:t>
            </w:r>
          </w:p>
        </w:tc>
      </w:tr>
      <w:tr w:rsidR="00DC653B" w:rsidRPr="00CC7FED" w14:paraId="4CFCCE92" w14:textId="77777777" w:rsidTr="00851F90">
        <w:trPr>
          <w:trHeight w:val="20"/>
        </w:trPr>
        <w:tc>
          <w:tcPr>
            <w:tcW w:w="901" w:type="pct"/>
            <w:vMerge/>
          </w:tcPr>
          <w:p w14:paraId="191C2FAD" w14:textId="77777777" w:rsidR="00DC653B" w:rsidRPr="00CC7FED" w:rsidDel="002A1D54" w:rsidRDefault="00DC653B" w:rsidP="00AA262D"/>
        </w:tc>
        <w:tc>
          <w:tcPr>
            <w:tcW w:w="4099" w:type="pct"/>
          </w:tcPr>
          <w:p w14:paraId="695DC288" w14:textId="5208E4C7" w:rsidR="00DC653B" w:rsidRPr="00CC7FED" w:rsidRDefault="00DC653B" w:rsidP="008E1B11">
            <w:pPr>
              <w:jc w:val="both"/>
            </w:pPr>
            <w:r w:rsidRPr="00DC1952">
              <w:t xml:space="preserve">Методы </w:t>
            </w:r>
            <w:r>
              <w:t>измерения</w:t>
            </w:r>
            <w:r w:rsidRPr="00DC1952">
              <w:t xml:space="preserve"> размеров, отклонений формы, ориентации, месторасположения</w:t>
            </w:r>
            <w:r w:rsidR="008E1B11">
              <w:t>,</w:t>
            </w:r>
            <w:r w:rsidRPr="00DC1952">
              <w:t xml:space="preserve"> биения </w:t>
            </w:r>
            <w:r w:rsidR="008E1B11" w:rsidRPr="000B2046">
              <w:rPr>
                <w:spacing w:val="-1"/>
              </w:rPr>
              <w:t xml:space="preserve">и шероховатости </w:t>
            </w:r>
            <w:r w:rsidRPr="000B2046">
              <w:t>поверхностей машиностроительных изделий</w:t>
            </w:r>
            <w:r w:rsidR="00CE6208" w:rsidRPr="000B2046">
              <w:t xml:space="preserve"> механосборочного производства</w:t>
            </w:r>
          </w:p>
        </w:tc>
      </w:tr>
      <w:tr w:rsidR="00DC653B" w:rsidRPr="00CC7FED" w14:paraId="7F405AC7" w14:textId="77777777" w:rsidTr="00851F90">
        <w:trPr>
          <w:trHeight w:val="20"/>
        </w:trPr>
        <w:tc>
          <w:tcPr>
            <w:tcW w:w="901" w:type="pct"/>
            <w:vMerge/>
          </w:tcPr>
          <w:p w14:paraId="7664E25D" w14:textId="77777777" w:rsidR="00DC653B" w:rsidRPr="00CC7FED" w:rsidDel="002A1D54" w:rsidRDefault="00DC653B" w:rsidP="00AA262D"/>
        </w:tc>
        <w:tc>
          <w:tcPr>
            <w:tcW w:w="4099" w:type="pct"/>
          </w:tcPr>
          <w:p w14:paraId="174CFADB" w14:textId="2A16D94F" w:rsidR="00DC653B" w:rsidRPr="00CC7FED" w:rsidRDefault="00DC653B" w:rsidP="00CF7301">
            <w:pPr>
              <w:jc w:val="both"/>
            </w:pPr>
            <w:r w:rsidRPr="00DC1952">
              <w:t xml:space="preserve">Принципы работы, технические характеристики, конструктивные особенности </w:t>
            </w:r>
            <w:r>
              <w:t>контрольно-измерительных приборов и</w:t>
            </w:r>
            <w:r w:rsidRPr="00DC1952">
              <w:t xml:space="preserve"> инструмент</w:t>
            </w:r>
            <w:r>
              <w:t>ов</w:t>
            </w:r>
          </w:p>
        </w:tc>
      </w:tr>
      <w:tr w:rsidR="00DC653B" w:rsidRPr="00CC7FED" w14:paraId="00EE35AA" w14:textId="77777777" w:rsidTr="00851F90">
        <w:trPr>
          <w:trHeight w:val="20"/>
        </w:trPr>
        <w:tc>
          <w:tcPr>
            <w:tcW w:w="901" w:type="pct"/>
            <w:vMerge/>
          </w:tcPr>
          <w:p w14:paraId="63C0A0EA" w14:textId="77777777" w:rsidR="00DC653B" w:rsidRPr="00CC7FED" w:rsidDel="002A1D54" w:rsidRDefault="00DC653B" w:rsidP="00AA262D"/>
        </w:tc>
        <w:tc>
          <w:tcPr>
            <w:tcW w:w="4099" w:type="pct"/>
          </w:tcPr>
          <w:p w14:paraId="6FEA0C7E" w14:textId="499B6BD6" w:rsidR="00DC653B" w:rsidRPr="00CC7FED" w:rsidRDefault="00DC653B" w:rsidP="00CF7301">
            <w:pPr>
              <w:jc w:val="both"/>
            </w:pPr>
            <w:r w:rsidRPr="00DC1952">
              <w:t>Правила и условия применения контрольно-измерительн</w:t>
            </w:r>
            <w:r>
              <w:t>ых приборов и</w:t>
            </w:r>
            <w:r w:rsidRPr="00DC1952">
              <w:t xml:space="preserve"> инструмент</w:t>
            </w:r>
            <w:r>
              <w:t>ов</w:t>
            </w:r>
          </w:p>
        </w:tc>
      </w:tr>
      <w:tr w:rsidR="00DC653B" w:rsidRPr="00CC7FED" w14:paraId="4D19341B" w14:textId="77777777" w:rsidTr="00851F90">
        <w:trPr>
          <w:trHeight w:val="20"/>
        </w:trPr>
        <w:tc>
          <w:tcPr>
            <w:tcW w:w="901" w:type="pct"/>
            <w:vMerge/>
          </w:tcPr>
          <w:p w14:paraId="5A370670" w14:textId="77777777" w:rsidR="00DC653B" w:rsidRPr="00CC7FED" w:rsidDel="002A1D54" w:rsidRDefault="00DC653B" w:rsidP="00AA262D"/>
        </w:tc>
        <w:tc>
          <w:tcPr>
            <w:tcW w:w="4099" w:type="pct"/>
          </w:tcPr>
          <w:p w14:paraId="0BFEE80F" w14:textId="33FDE303" w:rsidR="00DC653B" w:rsidRPr="00CC7FED" w:rsidRDefault="00DC653B" w:rsidP="008E1B11">
            <w:pPr>
              <w:jc w:val="both"/>
            </w:pPr>
            <w:r>
              <w:t>Порядок извещени</w:t>
            </w:r>
            <w:r w:rsidR="00696ACE">
              <w:t>я</w:t>
            </w:r>
            <w:r>
              <w:t xml:space="preserve"> о нарушении подчиненными работниками трудовой и технологической дисциплины, правил и инструкций по охране труда и пожарной безопасности</w:t>
            </w:r>
          </w:p>
        </w:tc>
      </w:tr>
      <w:tr w:rsidR="00DC653B" w:rsidRPr="00CC7FED" w14:paraId="42B9C5EE" w14:textId="77777777" w:rsidTr="00851F90">
        <w:trPr>
          <w:trHeight w:val="20"/>
        </w:trPr>
        <w:tc>
          <w:tcPr>
            <w:tcW w:w="901" w:type="pct"/>
            <w:vMerge/>
          </w:tcPr>
          <w:p w14:paraId="0EEB07C8" w14:textId="77777777" w:rsidR="00DC653B" w:rsidRPr="00CC7FED" w:rsidDel="002A1D54" w:rsidRDefault="00DC653B" w:rsidP="00AA262D"/>
        </w:tc>
        <w:tc>
          <w:tcPr>
            <w:tcW w:w="4099" w:type="pct"/>
          </w:tcPr>
          <w:p w14:paraId="6996369B" w14:textId="51B83CBF" w:rsidR="00DC653B" w:rsidRPr="00CC7FED" w:rsidRDefault="00DC653B" w:rsidP="00CF7301">
            <w:pPr>
              <w:jc w:val="both"/>
            </w:pPr>
            <w:r>
              <w:t>Порядок извещени</w:t>
            </w:r>
            <w:r w:rsidR="00696ACE">
              <w:t>я</w:t>
            </w:r>
            <w:r>
              <w:t xml:space="preserve"> о несчастных случаях на производстве</w:t>
            </w:r>
          </w:p>
        </w:tc>
      </w:tr>
      <w:tr w:rsidR="00DC653B" w:rsidRPr="00CC7FED" w14:paraId="55A93360" w14:textId="77777777" w:rsidTr="00851F90">
        <w:trPr>
          <w:trHeight w:val="20"/>
        </w:trPr>
        <w:tc>
          <w:tcPr>
            <w:tcW w:w="901" w:type="pct"/>
            <w:vMerge/>
          </w:tcPr>
          <w:p w14:paraId="3B001BF3" w14:textId="77777777" w:rsidR="00DC653B" w:rsidRPr="00CC7FED" w:rsidDel="002A1D54" w:rsidRDefault="00DC653B" w:rsidP="00AA262D"/>
        </w:tc>
        <w:tc>
          <w:tcPr>
            <w:tcW w:w="4099" w:type="pct"/>
          </w:tcPr>
          <w:p w14:paraId="0E3D0303" w14:textId="23FF5CC1" w:rsidR="00DC653B" w:rsidRPr="00CC7FED" w:rsidRDefault="00696ACE" w:rsidP="00CF7301">
            <w:pPr>
              <w:jc w:val="both"/>
            </w:pPr>
            <w:r>
              <w:t xml:space="preserve">Порядок и правила оформления первичных документов приема и выдачи </w:t>
            </w:r>
            <w:r>
              <w:lastRenderedPageBreak/>
              <w:t>производственных заданий</w:t>
            </w:r>
          </w:p>
        </w:tc>
      </w:tr>
      <w:tr w:rsidR="00696ACE" w:rsidRPr="00CC7FED" w14:paraId="277AE4F8" w14:textId="77777777" w:rsidTr="00851F90">
        <w:trPr>
          <w:trHeight w:val="20"/>
        </w:trPr>
        <w:tc>
          <w:tcPr>
            <w:tcW w:w="901" w:type="pct"/>
            <w:vMerge/>
          </w:tcPr>
          <w:p w14:paraId="048D1BDC" w14:textId="77777777" w:rsidR="00696ACE" w:rsidRPr="00CC7FED" w:rsidDel="002A1D54" w:rsidRDefault="00696ACE" w:rsidP="00AA262D"/>
        </w:tc>
        <w:tc>
          <w:tcPr>
            <w:tcW w:w="4099" w:type="pct"/>
          </w:tcPr>
          <w:p w14:paraId="34727EE5" w14:textId="44C01DB7" w:rsidR="00696ACE" w:rsidRPr="00CC7FED" w:rsidRDefault="00637C3A" w:rsidP="008E1B11">
            <w:pPr>
              <w:jc w:val="both"/>
            </w:pPr>
            <w:r>
              <w:t xml:space="preserve">Положения </w:t>
            </w:r>
            <w:r w:rsidR="00742632" w:rsidRPr="0012526C">
              <w:t>Трудового</w:t>
            </w:r>
            <w:r w:rsidR="00742632">
              <w:t xml:space="preserve"> кодекса Россий</w:t>
            </w:r>
            <w:r w:rsidR="00373224">
              <w:t>ской Федерации, регулирующие</w:t>
            </w:r>
            <w:r w:rsidR="00742632">
              <w:t xml:space="preserve"> порядок оплаты труда, режима труда и отдыха</w:t>
            </w:r>
          </w:p>
        </w:tc>
      </w:tr>
      <w:tr w:rsidR="00696ACE" w:rsidRPr="00CC7FED" w14:paraId="064EE57A" w14:textId="77777777" w:rsidTr="00851F90">
        <w:trPr>
          <w:trHeight w:val="20"/>
        </w:trPr>
        <w:tc>
          <w:tcPr>
            <w:tcW w:w="901" w:type="pct"/>
            <w:vMerge/>
          </w:tcPr>
          <w:p w14:paraId="1E7BC01D" w14:textId="77777777" w:rsidR="00696ACE" w:rsidRPr="00CC7FED" w:rsidDel="002A1D54" w:rsidRDefault="00696ACE" w:rsidP="00AA262D"/>
        </w:tc>
        <w:tc>
          <w:tcPr>
            <w:tcW w:w="4099" w:type="pct"/>
          </w:tcPr>
          <w:p w14:paraId="0C85DBD3" w14:textId="22B95050" w:rsidR="00696ACE" w:rsidRPr="00CC7FED" w:rsidRDefault="00696ACE" w:rsidP="00CF7301">
            <w:pPr>
              <w:jc w:val="both"/>
            </w:pPr>
            <w:r w:rsidRPr="00484CB0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696ACE" w:rsidRPr="00CC7FED" w14:paraId="6E4FC534" w14:textId="77777777" w:rsidTr="00851F90">
        <w:trPr>
          <w:trHeight w:val="20"/>
        </w:trPr>
        <w:tc>
          <w:tcPr>
            <w:tcW w:w="901" w:type="pct"/>
            <w:vMerge/>
          </w:tcPr>
          <w:p w14:paraId="6F169501" w14:textId="77777777" w:rsidR="00696ACE" w:rsidRPr="00CC7FED" w:rsidDel="002A1D54" w:rsidRDefault="00696ACE" w:rsidP="00AA262D"/>
        </w:tc>
        <w:tc>
          <w:tcPr>
            <w:tcW w:w="4099" w:type="pct"/>
          </w:tcPr>
          <w:p w14:paraId="505F2D0A" w14:textId="7568AA0D" w:rsidR="00696ACE" w:rsidRPr="00CC7FED" w:rsidRDefault="00696ACE" w:rsidP="00CF7301">
            <w:pPr>
              <w:jc w:val="both"/>
            </w:pPr>
            <w:r w:rsidRPr="00DC1952">
              <w:t>Методические, нормативн</w:t>
            </w:r>
            <w:r>
              <w:t>о-технические</w:t>
            </w:r>
            <w:r w:rsidRPr="00DC1952">
              <w:t xml:space="preserve"> и руководящие </w:t>
            </w:r>
            <w:r w:rsidR="009F3C35">
              <w:t>документы</w:t>
            </w:r>
            <w:r w:rsidRPr="00DC1952">
              <w:t xml:space="preserve"> по</w:t>
            </w:r>
            <w:r>
              <w:t xml:space="preserve"> подаче и организации внедрения рационализаторских предложений</w:t>
            </w:r>
          </w:p>
        </w:tc>
      </w:tr>
      <w:tr w:rsidR="00696ACE" w:rsidRPr="00CC7FED" w14:paraId="3F562160" w14:textId="77777777" w:rsidTr="00851F90">
        <w:trPr>
          <w:trHeight w:val="20"/>
        </w:trPr>
        <w:tc>
          <w:tcPr>
            <w:tcW w:w="901" w:type="pct"/>
            <w:vMerge/>
          </w:tcPr>
          <w:p w14:paraId="3F6B92A8" w14:textId="77777777" w:rsidR="00696ACE" w:rsidRPr="00CC7FED" w:rsidDel="002A1D54" w:rsidRDefault="00696ACE" w:rsidP="00AA262D"/>
        </w:tc>
        <w:tc>
          <w:tcPr>
            <w:tcW w:w="4099" w:type="pct"/>
          </w:tcPr>
          <w:p w14:paraId="1CE604E2" w14:textId="4AB429E6" w:rsidR="00696ACE" w:rsidRPr="00CC7FED" w:rsidRDefault="00696ACE" w:rsidP="00CF7301">
            <w:pPr>
              <w:jc w:val="both"/>
            </w:pPr>
            <w:r>
              <w:t>Нормы времени и расхода материалов</w:t>
            </w:r>
          </w:p>
        </w:tc>
      </w:tr>
      <w:tr w:rsidR="00696ACE" w:rsidRPr="00CC7FED" w14:paraId="76E5A52D" w14:textId="77777777" w:rsidTr="00851F90">
        <w:trPr>
          <w:trHeight w:val="20"/>
        </w:trPr>
        <w:tc>
          <w:tcPr>
            <w:tcW w:w="901" w:type="pct"/>
            <w:vMerge/>
          </w:tcPr>
          <w:p w14:paraId="17CB32B8" w14:textId="77777777" w:rsidR="00696ACE" w:rsidRPr="00CC7FED" w:rsidDel="002A1D54" w:rsidRDefault="00696ACE" w:rsidP="00AA262D"/>
        </w:tc>
        <w:tc>
          <w:tcPr>
            <w:tcW w:w="4099" w:type="pct"/>
          </w:tcPr>
          <w:p w14:paraId="6965867F" w14:textId="462372FA" w:rsidR="00696ACE" w:rsidRPr="00CC7FED" w:rsidRDefault="00696ACE" w:rsidP="008E1B11">
            <w:pPr>
              <w:jc w:val="both"/>
            </w:pPr>
            <w:r>
              <w:t>Порядок внесени</w:t>
            </w:r>
            <w:r w:rsidR="008E1B11">
              <w:t>я</w:t>
            </w:r>
            <w:r>
              <w:t xml:space="preserve"> предложений о пересмотре норм времени и расхода материалов</w:t>
            </w:r>
            <w:r w:rsidR="008E1B11">
              <w:t xml:space="preserve"> в организации</w:t>
            </w:r>
          </w:p>
        </w:tc>
      </w:tr>
      <w:tr w:rsidR="00696ACE" w:rsidRPr="00CC7FED" w14:paraId="78C85C33" w14:textId="77777777" w:rsidTr="00851F90">
        <w:trPr>
          <w:trHeight w:val="20"/>
        </w:trPr>
        <w:tc>
          <w:tcPr>
            <w:tcW w:w="901" w:type="pct"/>
            <w:vMerge/>
          </w:tcPr>
          <w:p w14:paraId="73E1F987" w14:textId="77777777" w:rsidR="00696ACE" w:rsidRPr="00CC7FED" w:rsidDel="002A1D54" w:rsidRDefault="00696ACE" w:rsidP="00AA262D"/>
        </w:tc>
        <w:tc>
          <w:tcPr>
            <w:tcW w:w="4099" w:type="pct"/>
          </w:tcPr>
          <w:p w14:paraId="3F2E92F3" w14:textId="2858369E" w:rsidR="00696ACE" w:rsidRPr="00CC7FED" w:rsidRDefault="00696ACE" w:rsidP="008E1B11">
            <w:pPr>
              <w:jc w:val="both"/>
            </w:pPr>
            <w:r>
              <w:t>Порядок внесени</w:t>
            </w:r>
            <w:r w:rsidR="008E1B11">
              <w:t>я</w:t>
            </w:r>
            <w:r>
              <w:t xml:space="preserve"> предложений о присвоении квалификационных разрядов подчиненным работникам</w:t>
            </w:r>
            <w:r w:rsidR="008E1B11">
              <w:t xml:space="preserve"> в организации</w:t>
            </w:r>
          </w:p>
        </w:tc>
      </w:tr>
      <w:tr w:rsidR="00696ACE" w:rsidRPr="00CC7FED" w14:paraId="65E8D80C" w14:textId="77777777" w:rsidTr="00851F90">
        <w:trPr>
          <w:trHeight w:val="20"/>
        </w:trPr>
        <w:tc>
          <w:tcPr>
            <w:tcW w:w="901" w:type="pct"/>
            <w:vMerge/>
          </w:tcPr>
          <w:p w14:paraId="39860E42" w14:textId="77777777" w:rsidR="00696ACE" w:rsidRPr="00CC7FED" w:rsidDel="002A1D54" w:rsidRDefault="00696ACE" w:rsidP="00AA262D"/>
        </w:tc>
        <w:tc>
          <w:tcPr>
            <w:tcW w:w="4099" w:type="pct"/>
          </w:tcPr>
          <w:p w14:paraId="66DDCC05" w14:textId="25716D56" w:rsidR="00696ACE" w:rsidRPr="00CC7FED" w:rsidRDefault="00696ACE" w:rsidP="00CF7301">
            <w:pPr>
              <w:jc w:val="both"/>
            </w:pPr>
            <w:r>
              <w:t>Текстовые редакторы (процессоры)</w:t>
            </w:r>
            <w:r w:rsidRPr="00581AE6">
              <w:t>: наименования, возможности и порядок работы в них</w:t>
            </w:r>
          </w:p>
        </w:tc>
      </w:tr>
      <w:tr w:rsidR="00696ACE" w:rsidRPr="00CC7FED" w14:paraId="1D121C1D" w14:textId="77777777" w:rsidTr="00851F90">
        <w:trPr>
          <w:trHeight w:val="20"/>
        </w:trPr>
        <w:tc>
          <w:tcPr>
            <w:tcW w:w="901" w:type="pct"/>
            <w:vMerge/>
          </w:tcPr>
          <w:p w14:paraId="43107FFD" w14:textId="77777777" w:rsidR="00696ACE" w:rsidRPr="00CC7FED" w:rsidDel="002A1D54" w:rsidRDefault="00696ACE" w:rsidP="00AA262D"/>
        </w:tc>
        <w:tc>
          <w:tcPr>
            <w:tcW w:w="4099" w:type="pct"/>
          </w:tcPr>
          <w:p w14:paraId="6B0AEC24" w14:textId="4C3F8382" w:rsidR="00696ACE" w:rsidRDefault="00696ACE" w:rsidP="00CF7301">
            <w:pPr>
              <w:jc w:val="both"/>
            </w:pPr>
            <w:r w:rsidRPr="00581AE6">
              <w:t>Прикладные компьютерные программы для работы с графической информацией: наименования, возможности и порядок работы в них</w:t>
            </w:r>
          </w:p>
        </w:tc>
      </w:tr>
      <w:tr w:rsidR="00696ACE" w:rsidRPr="00CC7FED" w14:paraId="08374ADC" w14:textId="77777777" w:rsidTr="00851F90">
        <w:trPr>
          <w:trHeight w:val="20"/>
        </w:trPr>
        <w:tc>
          <w:tcPr>
            <w:tcW w:w="901" w:type="pct"/>
            <w:vMerge/>
          </w:tcPr>
          <w:p w14:paraId="58DB57CC" w14:textId="77777777" w:rsidR="00696ACE" w:rsidRPr="00CC7FED" w:rsidDel="002A1D54" w:rsidRDefault="00696ACE" w:rsidP="00AA262D"/>
        </w:tc>
        <w:tc>
          <w:tcPr>
            <w:tcW w:w="4099" w:type="pct"/>
          </w:tcPr>
          <w:p w14:paraId="71C4066C" w14:textId="4B43FAC0" w:rsidR="00696ACE" w:rsidRDefault="00696ACE" w:rsidP="00CF7301">
            <w:pPr>
              <w:jc w:val="both"/>
            </w:pPr>
            <w:r w:rsidRPr="00DC1952">
              <w:t>Порядок работы с электронным архивом технической документации</w:t>
            </w:r>
          </w:p>
        </w:tc>
      </w:tr>
      <w:tr w:rsidR="00696ACE" w:rsidRPr="00CC7FED" w14:paraId="21A1CC8D" w14:textId="77777777" w:rsidTr="00851F90">
        <w:trPr>
          <w:trHeight w:val="20"/>
        </w:trPr>
        <w:tc>
          <w:tcPr>
            <w:tcW w:w="901" w:type="pct"/>
          </w:tcPr>
          <w:p w14:paraId="1FC95B3A" w14:textId="77777777" w:rsidR="00696ACE" w:rsidRPr="00CC7FED" w:rsidDel="002A1D54" w:rsidRDefault="00696ACE" w:rsidP="00AA262D">
            <w:r w:rsidRPr="00CC7FED" w:rsidDel="002A1D54">
              <w:t>Другие характеристики</w:t>
            </w:r>
          </w:p>
        </w:tc>
        <w:tc>
          <w:tcPr>
            <w:tcW w:w="4099" w:type="pct"/>
          </w:tcPr>
          <w:p w14:paraId="0ABD7799" w14:textId="77777777" w:rsidR="00696ACE" w:rsidRPr="00CC7FED" w:rsidRDefault="00696ACE" w:rsidP="00CF7301">
            <w:pPr>
              <w:jc w:val="both"/>
            </w:pPr>
            <w:r>
              <w:t>-</w:t>
            </w:r>
          </w:p>
        </w:tc>
      </w:tr>
    </w:tbl>
    <w:p w14:paraId="6E70CFFB" w14:textId="77777777" w:rsidR="00851F90" w:rsidRDefault="00851F90" w:rsidP="00851F90">
      <w:bookmarkStart w:id="8" w:name="_Toc193293819"/>
    </w:p>
    <w:p w14:paraId="7FCCC64F" w14:textId="411F724D" w:rsidR="00907CF4" w:rsidRDefault="00907CF4" w:rsidP="00907CF4">
      <w:pPr>
        <w:pStyle w:val="2"/>
        <w:rPr>
          <w:szCs w:val="24"/>
        </w:rPr>
      </w:pPr>
      <w:r w:rsidRPr="009502DC">
        <w:rPr>
          <w:szCs w:val="24"/>
        </w:rPr>
        <w:t>3.</w:t>
      </w:r>
      <w:r>
        <w:rPr>
          <w:szCs w:val="24"/>
        </w:rPr>
        <w:t>2</w:t>
      </w:r>
      <w:r w:rsidRPr="009502DC">
        <w:rPr>
          <w:szCs w:val="24"/>
        </w:rPr>
        <w:t>. Обобщенная трудовая функция</w:t>
      </w:r>
      <w:bookmarkEnd w:id="8"/>
    </w:p>
    <w:p w14:paraId="7082B416" w14:textId="77777777" w:rsidR="00851F90" w:rsidRPr="00851F90" w:rsidRDefault="00851F90" w:rsidP="00851F9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5213"/>
        <w:gridCol w:w="565"/>
        <w:gridCol w:w="494"/>
        <w:gridCol w:w="1578"/>
        <w:gridCol w:w="1011"/>
      </w:tblGrid>
      <w:tr w:rsidR="00907CF4" w:rsidRPr="00ED26F1" w14:paraId="54102843" w14:textId="77777777" w:rsidTr="00851F90">
        <w:trPr>
          <w:trHeight w:val="278"/>
        </w:trPr>
        <w:tc>
          <w:tcPr>
            <w:tcW w:w="74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DE0D216" w14:textId="77777777" w:rsidR="00907CF4" w:rsidRPr="00ED26F1" w:rsidRDefault="00907CF4" w:rsidP="00E80F5D">
            <w:pPr>
              <w:suppressAutoHyphens/>
            </w:pPr>
            <w:r w:rsidRPr="009502DC">
              <w:rPr>
                <w:sz w:val="20"/>
              </w:rPr>
              <w:t>Наименование</w:t>
            </w:r>
          </w:p>
        </w:tc>
        <w:tc>
          <w:tcPr>
            <w:tcW w:w="25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E88CE7" w14:textId="7BA80A90" w:rsidR="00907CF4" w:rsidRPr="004C2989" w:rsidRDefault="00907CF4" w:rsidP="00E80F5D">
            <w:pPr>
              <w:suppressAutoHyphens/>
              <w:rPr>
                <w:sz w:val="18"/>
                <w:szCs w:val="16"/>
              </w:rPr>
            </w:pPr>
            <w:r>
              <w:t xml:space="preserve">Координация </w:t>
            </w:r>
            <w:r w:rsidR="000F785A">
              <w:t xml:space="preserve">группы </w:t>
            </w:r>
            <w:r w:rsidR="00A11699">
              <w:t>производственных участков</w:t>
            </w:r>
            <w:r>
              <w:t xml:space="preserve"> </w:t>
            </w:r>
            <w:r w:rsidR="0043198B">
              <w:t>механосборочного производства</w:t>
            </w:r>
          </w:p>
        </w:tc>
        <w:tc>
          <w:tcPr>
            <w:tcW w:w="27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8725DF2" w14:textId="77777777" w:rsidR="00907CF4" w:rsidRPr="00ED26F1" w:rsidRDefault="00907CF4" w:rsidP="00E80F5D">
            <w:pPr>
              <w:suppressAutoHyphens/>
              <w:jc w:val="center"/>
              <w:rPr>
                <w:sz w:val="16"/>
                <w:vertAlign w:val="superscript"/>
              </w:rPr>
            </w:pPr>
            <w:r w:rsidRPr="009502DC">
              <w:rPr>
                <w:sz w:val="20"/>
              </w:rPr>
              <w:t>Код</w:t>
            </w:r>
          </w:p>
        </w:tc>
        <w:tc>
          <w:tcPr>
            <w:tcW w:w="23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8AF98F" w14:textId="18DDB980" w:rsidR="00907CF4" w:rsidRPr="00606610" w:rsidRDefault="00DE3CD4" w:rsidP="00E80F5D">
            <w:pPr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75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C94CB52" w14:textId="77777777" w:rsidR="00907CF4" w:rsidRPr="004C2989" w:rsidRDefault="00907CF4" w:rsidP="00E80F5D">
            <w:pPr>
              <w:suppressAutoHyphens/>
              <w:jc w:val="center"/>
              <w:rPr>
                <w:vertAlign w:val="superscript"/>
              </w:rPr>
            </w:pPr>
            <w:r w:rsidRPr="009502DC">
              <w:rPr>
                <w:sz w:val="20"/>
              </w:rPr>
              <w:t>Уровень квалификации</w:t>
            </w:r>
          </w:p>
        </w:tc>
        <w:tc>
          <w:tcPr>
            <w:tcW w:w="4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4909F6" w14:textId="77777777" w:rsidR="00907CF4" w:rsidRPr="00606610" w:rsidRDefault="00907CF4" w:rsidP="00E80F5D">
            <w:pPr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</w:tbl>
    <w:p w14:paraId="3F186DE8" w14:textId="77777777" w:rsidR="00851F90" w:rsidRDefault="00851F9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84"/>
        <w:gridCol w:w="8537"/>
      </w:tblGrid>
      <w:tr w:rsidR="00907CF4" w:rsidRPr="002A24B7" w14:paraId="20EDF4C2" w14:textId="77777777" w:rsidTr="00851F90">
        <w:trPr>
          <w:trHeight w:val="20"/>
        </w:trPr>
        <w:tc>
          <w:tcPr>
            <w:tcW w:w="9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0C21E9" w14:textId="59F1EAFC" w:rsidR="00907CF4" w:rsidRPr="002A24B7" w:rsidRDefault="00851F90" w:rsidP="00851F90">
            <w:pPr>
              <w:suppressAutoHyphens/>
            </w:pPr>
            <w:r>
              <w:t>Возможные наименования должностей, профессий рабочих</w:t>
            </w:r>
          </w:p>
        </w:tc>
        <w:tc>
          <w:tcPr>
            <w:tcW w:w="40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7284BB" w14:textId="77777777" w:rsidR="00907CF4" w:rsidRDefault="00907CF4" w:rsidP="00851F90">
            <w:r>
              <w:t>Старший мастер</w:t>
            </w:r>
          </w:p>
          <w:p w14:paraId="1EC25971" w14:textId="1BAB91AF" w:rsidR="00907CF4" w:rsidRPr="00606610" w:rsidRDefault="00907CF4" w:rsidP="00851F90">
            <w:pPr>
              <w:suppressAutoHyphens/>
            </w:pPr>
            <w:r>
              <w:t>Начальник участка</w:t>
            </w:r>
          </w:p>
        </w:tc>
      </w:tr>
    </w:tbl>
    <w:p w14:paraId="7F2DE331" w14:textId="77777777" w:rsidR="00851F90" w:rsidRDefault="00851F90"/>
    <w:p w14:paraId="6CA6F97D" w14:textId="77777777" w:rsidR="00277334" w:rsidRPr="00277334" w:rsidRDefault="00277334" w:rsidP="00277334">
      <w:r w:rsidRPr="00277334">
        <w:t>Пути достижения квалификации</w:t>
      </w:r>
    </w:p>
    <w:p w14:paraId="07C06456" w14:textId="77777777" w:rsidR="00277334" w:rsidRDefault="0027733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84"/>
        <w:gridCol w:w="8537"/>
      </w:tblGrid>
      <w:tr w:rsidR="00907CF4" w:rsidRPr="002A24B7" w14:paraId="296B9573" w14:textId="77777777" w:rsidTr="00851F90">
        <w:trPr>
          <w:trHeight w:val="20"/>
        </w:trPr>
        <w:tc>
          <w:tcPr>
            <w:tcW w:w="9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71F1BC" w14:textId="5D1AD47A" w:rsidR="00907CF4" w:rsidRPr="002A24B7" w:rsidRDefault="00851F90" w:rsidP="00851F90">
            <w:pPr>
              <w:suppressAutoHyphens/>
            </w:pPr>
            <w:r>
              <w:t>Образование и обучение</w:t>
            </w:r>
          </w:p>
        </w:tc>
        <w:tc>
          <w:tcPr>
            <w:tcW w:w="40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FB8D7D" w14:textId="77777777" w:rsidR="003D28D3" w:rsidRDefault="00907CF4" w:rsidP="00851F90">
            <w:r w:rsidRPr="00245FA5">
              <w:t>Высшее образование</w:t>
            </w:r>
            <w:r>
              <w:t xml:space="preserve"> – бакалавриат</w:t>
            </w:r>
          </w:p>
          <w:p w14:paraId="4A644F97" w14:textId="77777777" w:rsidR="003D28D3" w:rsidRDefault="00907CF4" w:rsidP="00851F90">
            <w:r>
              <w:t>или</w:t>
            </w:r>
          </w:p>
          <w:p w14:paraId="28539443" w14:textId="726FE9AC" w:rsidR="00907CF4" w:rsidRPr="00C76024" w:rsidRDefault="00907CF4" w:rsidP="00851F90">
            <w:r w:rsidRPr="00B67C21">
              <w:t>Высшее образование – магистратура или специалитет</w:t>
            </w:r>
          </w:p>
        </w:tc>
      </w:tr>
      <w:tr w:rsidR="00907CF4" w:rsidRPr="002A24B7" w14:paraId="3590CC01" w14:textId="77777777" w:rsidTr="00851F90">
        <w:trPr>
          <w:trHeight w:val="20"/>
        </w:trPr>
        <w:tc>
          <w:tcPr>
            <w:tcW w:w="9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511EB7" w14:textId="47115D34" w:rsidR="00907CF4" w:rsidRPr="002A24B7" w:rsidRDefault="00851F90" w:rsidP="00851F90">
            <w:pPr>
              <w:suppressAutoHyphens/>
            </w:pPr>
            <w:r>
              <w:t>Опыт практической работы</w:t>
            </w:r>
          </w:p>
        </w:tc>
        <w:tc>
          <w:tcPr>
            <w:tcW w:w="40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342D16" w14:textId="311B7A7C" w:rsidR="00907CF4" w:rsidRDefault="00907CF4" w:rsidP="00851F90">
            <w:pPr>
              <w:suppressAutoHyphens/>
            </w:pPr>
            <w:r>
              <w:t>Не менее трех лет мастером</w:t>
            </w:r>
            <w:r w:rsidRPr="00B67C21">
              <w:t xml:space="preserve"> </w:t>
            </w:r>
            <w:r w:rsidR="00EC1E7A">
              <w:t>при наличии высшего образования</w:t>
            </w:r>
            <w:r w:rsidR="00505469">
              <w:t xml:space="preserve"> – </w:t>
            </w:r>
            <w:r w:rsidR="00505469" w:rsidRPr="00B67C21">
              <w:t>бакалавриат</w:t>
            </w:r>
          </w:p>
          <w:p w14:paraId="0636AC82" w14:textId="59F420F4" w:rsidR="00505469" w:rsidRDefault="00505469" w:rsidP="00851F90">
            <w:pPr>
              <w:suppressAutoHyphens/>
            </w:pPr>
            <w:r>
              <w:t xml:space="preserve">Не менее двух лет мастером при наличии высшего образования – </w:t>
            </w:r>
          </w:p>
          <w:p w14:paraId="4E0F21CE" w14:textId="60CD1956" w:rsidR="00CD4603" w:rsidRPr="001B67D6" w:rsidRDefault="00505469" w:rsidP="00851F90">
            <w:pPr>
              <w:suppressAutoHyphens/>
            </w:pPr>
            <w:r w:rsidRPr="00B67C21">
              <w:t>магистратура или специалитет</w:t>
            </w:r>
          </w:p>
        </w:tc>
      </w:tr>
    </w:tbl>
    <w:p w14:paraId="7AD5DB0E" w14:textId="77777777" w:rsidR="00277334" w:rsidRDefault="0027733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84"/>
        <w:gridCol w:w="8537"/>
      </w:tblGrid>
      <w:tr w:rsidR="00907CF4" w:rsidRPr="002A24B7" w14:paraId="695F1448" w14:textId="77777777" w:rsidTr="00851F90">
        <w:trPr>
          <w:trHeight w:val="20"/>
        </w:trPr>
        <w:tc>
          <w:tcPr>
            <w:tcW w:w="9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EF18FC" w14:textId="7A84B94F" w:rsidR="00907CF4" w:rsidRPr="002A24B7" w:rsidRDefault="00907CF4" w:rsidP="00851F90">
            <w:pPr>
              <w:suppressAutoHyphens/>
            </w:pPr>
            <w:r w:rsidRPr="002A24B7">
              <w:t>Особые условия допуска к работе</w:t>
            </w:r>
          </w:p>
        </w:tc>
        <w:tc>
          <w:tcPr>
            <w:tcW w:w="40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9E2E21" w14:textId="6EDF9CF6" w:rsidR="00907CF4" w:rsidRPr="0050344E" w:rsidRDefault="004926A8" w:rsidP="00851F90">
            <w:pPr>
              <w:rPr>
                <w:shd w:val="clear" w:color="auto" w:fill="FFFFFF"/>
              </w:rPr>
            </w:pPr>
            <w:r w:rsidRPr="003829B4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="00907CF4" w:rsidRPr="004B6DC2">
              <w:rPr>
                <w:lang w:eastAsia="en-US"/>
              </w:rPr>
              <w:t xml:space="preserve"> </w:t>
            </w:r>
          </w:p>
          <w:p w14:paraId="205C4C68" w14:textId="77777777" w:rsidR="00907CF4" w:rsidRPr="0050344E" w:rsidRDefault="00907CF4" w:rsidP="00851F90">
            <w:pPr>
              <w:rPr>
                <w:shd w:val="clear" w:color="auto" w:fill="FFFFFF"/>
              </w:rPr>
            </w:pPr>
            <w:r w:rsidRPr="004B6DC2">
              <w:rPr>
                <w:shd w:val="clear" w:color="auto" w:fill="FFFFFF"/>
              </w:rPr>
              <w:t>Прохождение противопожарного инструктажа</w:t>
            </w:r>
          </w:p>
          <w:p w14:paraId="5ED68CDF" w14:textId="57253CAC" w:rsidR="00907CF4" w:rsidRDefault="004926A8" w:rsidP="00851F90">
            <w:pPr>
              <w:rPr>
                <w:shd w:val="clear" w:color="auto" w:fill="FFFFFF"/>
              </w:rPr>
            </w:pPr>
            <w:r w:rsidRPr="00A115A3">
              <w:rPr>
                <w:szCs w:val="28"/>
              </w:rPr>
              <w:t>Прохождение обучения по охране труда и проверки знания требований охраны труда</w:t>
            </w:r>
          </w:p>
          <w:p w14:paraId="0FEBEFE6" w14:textId="67E72DE3" w:rsidR="00AF0242" w:rsidRPr="0050344E" w:rsidRDefault="00AF0242" w:rsidP="00851F90">
            <w:pPr>
              <w:rPr>
                <w:shd w:val="clear" w:color="auto" w:fill="FFFFFF"/>
              </w:rPr>
            </w:pPr>
            <w:r w:rsidRPr="00CB5F2C">
              <w:rPr>
                <w:shd w:val="clear" w:color="auto" w:fill="FFFFFF"/>
              </w:rPr>
              <w:t>Наличие I квалификационной группы по электробезопасности</w:t>
            </w:r>
          </w:p>
        </w:tc>
      </w:tr>
      <w:tr w:rsidR="00907CF4" w:rsidRPr="002A24B7" w14:paraId="2F9F7E21" w14:textId="77777777" w:rsidTr="00851F90">
        <w:trPr>
          <w:trHeight w:val="20"/>
        </w:trPr>
        <w:tc>
          <w:tcPr>
            <w:tcW w:w="9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9A042A" w14:textId="77777777" w:rsidR="00907CF4" w:rsidRPr="002A24B7" w:rsidRDefault="00907CF4" w:rsidP="00851F90">
            <w:pPr>
              <w:suppressAutoHyphens/>
            </w:pPr>
            <w:r w:rsidRPr="004877B4">
              <w:t>Другие характеристики</w:t>
            </w:r>
          </w:p>
        </w:tc>
        <w:tc>
          <w:tcPr>
            <w:tcW w:w="40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9EC2AE" w14:textId="6208AC84" w:rsidR="00907CF4" w:rsidRPr="00133B1C" w:rsidRDefault="00CD4603" w:rsidP="00851F90">
            <w:pPr>
              <w:suppressAutoHyphens/>
            </w:pPr>
            <w:r>
              <w:t>Дополнительное профессиональное образование – программы повышения квалификации</w:t>
            </w:r>
          </w:p>
        </w:tc>
      </w:tr>
    </w:tbl>
    <w:p w14:paraId="483ECA5F" w14:textId="77777777" w:rsidR="00851F90" w:rsidRDefault="00851F90"/>
    <w:p w14:paraId="1FFC4774" w14:textId="77777777" w:rsidR="0095334D" w:rsidRDefault="0095334D"/>
    <w:p w14:paraId="2C4DE1F7" w14:textId="77777777" w:rsidR="0095334D" w:rsidRDefault="0095334D"/>
    <w:p w14:paraId="41062480" w14:textId="65B4364A" w:rsidR="00851F90" w:rsidRDefault="00851F90">
      <w:r>
        <w:lastRenderedPageBreak/>
        <w:t>Справочная информация</w:t>
      </w:r>
    </w:p>
    <w:p w14:paraId="296CE61D" w14:textId="77777777" w:rsidR="00851F90" w:rsidRPr="0095334D" w:rsidRDefault="00851F90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85"/>
        <w:gridCol w:w="1298"/>
        <w:gridCol w:w="7238"/>
      </w:tblGrid>
      <w:tr w:rsidR="00907CF4" w:rsidRPr="001B67D6" w14:paraId="50D6D816" w14:textId="77777777" w:rsidTr="00851F90">
        <w:trPr>
          <w:trHeight w:val="20"/>
        </w:trPr>
        <w:tc>
          <w:tcPr>
            <w:tcW w:w="9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53E54E" w14:textId="77777777" w:rsidR="00907CF4" w:rsidRPr="0092362F" w:rsidRDefault="00907CF4" w:rsidP="00851F90">
            <w:pPr>
              <w:suppressAutoHyphens/>
              <w:jc w:val="center"/>
            </w:pPr>
            <w:r w:rsidRPr="0092362F">
              <w:t>Наименование документа</w:t>
            </w:r>
          </w:p>
        </w:tc>
        <w:tc>
          <w:tcPr>
            <w:tcW w:w="6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90C8F6" w14:textId="77777777" w:rsidR="00907CF4" w:rsidRPr="0092362F" w:rsidRDefault="00907CF4" w:rsidP="00851F90">
            <w:pPr>
              <w:suppressAutoHyphens/>
              <w:jc w:val="center"/>
            </w:pPr>
            <w:r w:rsidRPr="0092362F">
              <w:t>Код</w:t>
            </w:r>
          </w:p>
        </w:tc>
        <w:tc>
          <w:tcPr>
            <w:tcW w:w="34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7A6738" w14:textId="5EAAAA9C" w:rsidR="00907CF4" w:rsidRPr="0092362F" w:rsidRDefault="00851F90" w:rsidP="00851F90">
            <w:pPr>
              <w:suppressAutoHyphens/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907CF4" w:rsidRPr="00ED26F1" w14:paraId="5BA14C43" w14:textId="77777777" w:rsidTr="004926A8">
        <w:trPr>
          <w:trHeight w:val="20"/>
        </w:trPr>
        <w:tc>
          <w:tcPr>
            <w:tcW w:w="9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2CB0DD" w14:textId="77777777" w:rsidR="00907CF4" w:rsidRPr="004C2989" w:rsidRDefault="00907CF4" w:rsidP="004926A8">
            <w:pPr>
              <w:suppressAutoHyphens/>
              <w:rPr>
                <w:vertAlign w:val="superscript"/>
              </w:rPr>
            </w:pPr>
            <w:r w:rsidRPr="004C2989">
              <w:t>ОКЗ</w:t>
            </w:r>
          </w:p>
        </w:tc>
        <w:tc>
          <w:tcPr>
            <w:tcW w:w="6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89E534" w14:textId="77777777" w:rsidR="00907CF4" w:rsidRPr="001D242E" w:rsidRDefault="00907CF4" w:rsidP="004926A8">
            <w:pPr>
              <w:suppressAutoHyphens/>
            </w:pPr>
            <w:r w:rsidRPr="00BD2E75">
              <w:t>1321</w:t>
            </w:r>
          </w:p>
        </w:tc>
        <w:tc>
          <w:tcPr>
            <w:tcW w:w="34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2ACA57" w14:textId="77777777" w:rsidR="00907CF4" w:rsidRPr="001D242E" w:rsidRDefault="00907CF4" w:rsidP="004926A8">
            <w:pPr>
              <w:suppressAutoHyphens/>
            </w:pPr>
            <w:r w:rsidRPr="00BD2E75">
              <w:t>Руководители подразделений (управляющие) в обрабатывающей промышленности</w:t>
            </w:r>
          </w:p>
        </w:tc>
      </w:tr>
      <w:tr w:rsidR="00BA0686" w:rsidRPr="00ED26F1" w14:paraId="445B6D59" w14:textId="77777777" w:rsidTr="004926A8">
        <w:trPr>
          <w:trHeight w:val="20"/>
        </w:trPr>
        <w:tc>
          <w:tcPr>
            <w:tcW w:w="9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F78C51" w14:textId="6D641501" w:rsidR="00BA0686" w:rsidRPr="00911370" w:rsidRDefault="00BA0686" w:rsidP="004926A8">
            <w:pPr>
              <w:suppressAutoHyphens/>
              <w:rPr>
                <w:lang w:val="en-US"/>
              </w:rPr>
            </w:pPr>
            <w:r w:rsidRPr="004C2989">
              <w:t>ЕКС</w:t>
            </w:r>
          </w:p>
        </w:tc>
        <w:tc>
          <w:tcPr>
            <w:tcW w:w="6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CEE16F" w14:textId="6973E997" w:rsidR="00BA0686" w:rsidRPr="00ED26F1" w:rsidRDefault="00BA0686" w:rsidP="004926A8">
            <w:pPr>
              <w:suppressAutoHyphens/>
            </w:pPr>
            <w:r>
              <w:t>-</w:t>
            </w:r>
          </w:p>
        </w:tc>
        <w:tc>
          <w:tcPr>
            <w:tcW w:w="34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AB2947" w14:textId="100BE9D1" w:rsidR="00BA0686" w:rsidRPr="005B3DE5" w:rsidRDefault="00BA0686" w:rsidP="004926A8">
            <w:pPr>
              <w:suppressAutoHyphens/>
            </w:pPr>
            <w:r w:rsidRPr="00985F0D">
              <w:t>Начальник цеха (участка)</w:t>
            </w:r>
          </w:p>
        </w:tc>
      </w:tr>
      <w:tr w:rsidR="00BA0686" w:rsidRPr="000B2046" w14:paraId="3CB767BA" w14:textId="77777777" w:rsidTr="004926A8">
        <w:trPr>
          <w:trHeight w:val="20"/>
        </w:trPr>
        <w:tc>
          <w:tcPr>
            <w:tcW w:w="9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7EC009" w14:textId="0693C11C" w:rsidR="00BA0686" w:rsidRPr="000B2046" w:rsidRDefault="00BA0686" w:rsidP="004926A8">
            <w:pPr>
              <w:suppressAutoHyphens/>
              <w:rPr>
                <w:b/>
              </w:rPr>
            </w:pPr>
            <w:r w:rsidRPr="000B2046">
              <w:rPr>
                <w:bCs w:val="0"/>
              </w:rPr>
              <w:t>ОКПДТР</w:t>
            </w:r>
          </w:p>
        </w:tc>
        <w:tc>
          <w:tcPr>
            <w:tcW w:w="6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99BE6F" w14:textId="3D46245D" w:rsidR="00BA0686" w:rsidRPr="00826E50" w:rsidRDefault="0008254E" w:rsidP="00826E50">
            <w:pPr>
              <w:widowControl/>
              <w:rPr>
                <w:bCs w:val="0"/>
                <w:color w:val="000000"/>
              </w:rPr>
            </w:pPr>
            <w:r w:rsidRPr="00826E50">
              <w:rPr>
                <w:color w:val="000000"/>
              </w:rPr>
              <w:t>202799</w:t>
            </w:r>
          </w:p>
        </w:tc>
        <w:tc>
          <w:tcPr>
            <w:tcW w:w="34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2B85C3" w14:textId="00465FC9" w:rsidR="00BA0686" w:rsidRPr="000B2046" w:rsidRDefault="00826E50" w:rsidP="004926A8">
            <w:pPr>
              <w:suppressAutoHyphens/>
            </w:pPr>
            <w:r w:rsidRPr="00826E50">
              <w:t>Начальник участка (в обрабатывающей промышленности)</w:t>
            </w:r>
          </w:p>
        </w:tc>
      </w:tr>
      <w:tr w:rsidR="00E64C83" w:rsidRPr="000B2046" w14:paraId="20632054" w14:textId="77777777" w:rsidTr="004926A8">
        <w:trPr>
          <w:trHeight w:val="20"/>
        </w:trPr>
        <w:tc>
          <w:tcPr>
            <w:tcW w:w="904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32E1C7" w14:textId="60142649" w:rsidR="00E64C83" w:rsidRPr="000B2046" w:rsidRDefault="00F843D0" w:rsidP="004926A8">
            <w:pPr>
              <w:suppressAutoHyphens/>
            </w:pPr>
            <w:r w:rsidRPr="000B2046">
              <w:t>Перечни ВО</w:t>
            </w:r>
            <w:r w:rsidRPr="000B2046">
              <w:rPr>
                <w:rStyle w:val="af0"/>
              </w:rPr>
              <w:endnoteReference w:id="11"/>
            </w:r>
          </w:p>
        </w:tc>
        <w:tc>
          <w:tcPr>
            <w:tcW w:w="6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0C8082" w14:textId="67F9056C" w:rsidR="00E64C83" w:rsidRPr="000B2046" w:rsidRDefault="00E64C83" w:rsidP="004926A8">
            <w:pPr>
              <w:suppressAutoHyphens/>
            </w:pPr>
            <w:r w:rsidRPr="000B2046">
              <w:t>15.00.00</w:t>
            </w:r>
          </w:p>
        </w:tc>
        <w:tc>
          <w:tcPr>
            <w:tcW w:w="34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AAE6BF" w14:textId="543C086F" w:rsidR="00E64C83" w:rsidRPr="000B2046" w:rsidRDefault="00E64C83" w:rsidP="004926A8">
            <w:pPr>
              <w:suppressAutoHyphens/>
              <w:rPr>
                <w:shd w:val="clear" w:color="auto" w:fill="FFFFFF"/>
              </w:rPr>
            </w:pPr>
            <w:r w:rsidRPr="000B2046">
              <w:t>Машиностроение</w:t>
            </w:r>
          </w:p>
        </w:tc>
      </w:tr>
      <w:tr w:rsidR="00E64C83" w:rsidRPr="000B2046" w14:paraId="25928D22" w14:textId="77777777" w:rsidTr="004926A8">
        <w:trPr>
          <w:trHeight w:val="20"/>
        </w:trPr>
        <w:tc>
          <w:tcPr>
            <w:tcW w:w="904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78E7AC" w14:textId="77777777" w:rsidR="00E64C83" w:rsidRPr="000B2046" w:rsidRDefault="00E64C83" w:rsidP="004926A8">
            <w:pPr>
              <w:suppressAutoHyphens/>
            </w:pPr>
          </w:p>
        </w:tc>
        <w:tc>
          <w:tcPr>
            <w:tcW w:w="6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5C6017" w14:textId="7B0252BE" w:rsidR="00E64C83" w:rsidRPr="000B2046" w:rsidRDefault="00E64C83" w:rsidP="004926A8">
            <w:pPr>
              <w:suppressAutoHyphens/>
            </w:pPr>
            <w:r w:rsidRPr="000B2046">
              <w:t>27.00.00</w:t>
            </w:r>
          </w:p>
        </w:tc>
        <w:tc>
          <w:tcPr>
            <w:tcW w:w="34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DF2B71" w14:textId="55C9E82F" w:rsidR="00E64C83" w:rsidRPr="000B2046" w:rsidRDefault="00E64C83" w:rsidP="004926A8">
            <w:pPr>
              <w:suppressAutoHyphens/>
              <w:rPr>
                <w:shd w:val="clear" w:color="auto" w:fill="FFFFFF"/>
              </w:rPr>
            </w:pPr>
            <w:r w:rsidRPr="000B2046">
              <w:t>Управление в технических системах</w:t>
            </w:r>
          </w:p>
        </w:tc>
      </w:tr>
    </w:tbl>
    <w:p w14:paraId="6C4E445A" w14:textId="77777777" w:rsidR="00851F90" w:rsidRPr="0095334D" w:rsidRDefault="00851F90" w:rsidP="00C03271">
      <w:pPr>
        <w:rPr>
          <w:b/>
          <w:bCs w:val="0"/>
          <w:sz w:val="16"/>
          <w:szCs w:val="16"/>
        </w:rPr>
      </w:pPr>
    </w:p>
    <w:p w14:paraId="22D8F7ED" w14:textId="3FF9C6D9" w:rsidR="00DA3326" w:rsidRDefault="00DA3326" w:rsidP="00C03271">
      <w:pPr>
        <w:rPr>
          <w:b/>
          <w:bCs w:val="0"/>
        </w:rPr>
      </w:pPr>
      <w:r w:rsidRPr="00C03271">
        <w:rPr>
          <w:b/>
          <w:bCs w:val="0"/>
        </w:rPr>
        <w:t>3.2.1. Трудовая функция</w:t>
      </w:r>
    </w:p>
    <w:p w14:paraId="6DB5D221" w14:textId="77777777" w:rsidR="00851F90" w:rsidRPr="0095334D" w:rsidRDefault="00851F90" w:rsidP="00C03271">
      <w:pPr>
        <w:rPr>
          <w:b/>
          <w:bCs w:val="0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9"/>
        <w:gridCol w:w="4664"/>
        <w:gridCol w:w="650"/>
        <w:gridCol w:w="967"/>
        <w:gridCol w:w="1807"/>
        <w:gridCol w:w="534"/>
      </w:tblGrid>
      <w:tr w:rsidR="00DA3326" w:rsidRPr="00CC7FED" w14:paraId="5D7FAD3C" w14:textId="77777777" w:rsidTr="00851F90">
        <w:trPr>
          <w:trHeight w:val="278"/>
        </w:trPr>
        <w:tc>
          <w:tcPr>
            <w:tcW w:w="86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8AC000F" w14:textId="77777777" w:rsidR="00DA3326" w:rsidRPr="00CC7FED" w:rsidRDefault="00DA3326" w:rsidP="00E80F5D">
            <w:pPr>
              <w:suppressAutoHyphens/>
            </w:pPr>
            <w:r w:rsidRPr="009502DC">
              <w:rPr>
                <w:sz w:val="20"/>
              </w:rPr>
              <w:t>Наименование</w:t>
            </w:r>
          </w:p>
        </w:tc>
        <w:tc>
          <w:tcPr>
            <w:tcW w:w="22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8B2BCB" w14:textId="78AA2FC5" w:rsidR="00DA3326" w:rsidRPr="00CC7FED" w:rsidRDefault="00DA3326" w:rsidP="00E80F5D">
            <w:pPr>
              <w:suppressAutoHyphens/>
            </w:pPr>
            <w:r>
              <w:t xml:space="preserve">Планирование деятельности </w:t>
            </w:r>
            <w:r w:rsidR="00A11699">
              <w:t xml:space="preserve">производственных участков </w:t>
            </w:r>
            <w:r w:rsidR="0043198B">
              <w:t>механосборочного производства</w:t>
            </w:r>
          </w:p>
        </w:tc>
        <w:tc>
          <w:tcPr>
            <w:tcW w:w="31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B1BFDC2" w14:textId="77777777" w:rsidR="00DA3326" w:rsidRPr="00CC7FED" w:rsidRDefault="00DA3326" w:rsidP="00851F90">
            <w:pPr>
              <w:suppressAutoHyphens/>
              <w:jc w:val="center"/>
              <w:rPr>
                <w:vertAlign w:val="superscript"/>
              </w:rPr>
            </w:pPr>
            <w:r w:rsidRPr="009502DC">
              <w:rPr>
                <w:sz w:val="20"/>
              </w:rPr>
              <w:t>Код</w:t>
            </w:r>
          </w:p>
        </w:tc>
        <w:tc>
          <w:tcPr>
            <w:tcW w:w="4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E2F4C9" w14:textId="6F232EA3" w:rsidR="00DA3326" w:rsidRPr="000062DD" w:rsidRDefault="00DE3CD4" w:rsidP="00851F90">
            <w:pPr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  <w:r w:rsidR="00DA3326">
              <w:t>/01.</w:t>
            </w:r>
            <w:r w:rsidR="00DA3326">
              <w:rPr>
                <w:lang w:val="en-US"/>
              </w:rPr>
              <w:t>7</w:t>
            </w:r>
          </w:p>
        </w:tc>
        <w:tc>
          <w:tcPr>
            <w:tcW w:w="86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CD59FDB" w14:textId="77777777" w:rsidR="00DA3326" w:rsidRPr="004C2989" w:rsidRDefault="00DA3326" w:rsidP="00851F90">
            <w:pPr>
              <w:suppressAutoHyphens/>
              <w:jc w:val="center"/>
              <w:rPr>
                <w:vertAlign w:val="superscript"/>
              </w:rPr>
            </w:pPr>
            <w:r w:rsidRPr="0092362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A62706B" w14:textId="77777777" w:rsidR="00DA3326" w:rsidRPr="000062DD" w:rsidRDefault="00DA3326" w:rsidP="00851F90">
            <w:pPr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</w:tbl>
    <w:p w14:paraId="2A2F8AC4" w14:textId="77777777" w:rsidR="00DA3326" w:rsidRPr="0095334D" w:rsidRDefault="00DA3326" w:rsidP="00DA3326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78"/>
        <w:gridCol w:w="8543"/>
      </w:tblGrid>
      <w:tr w:rsidR="00DA3326" w:rsidRPr="00CC7FED" w14:paraId="39BC0278" w14:textId="77777777" w:rsidTr="00851F90">
        <w:trPr>
          <w:trHeight w:val="20"/>
        </w:trPr>
        <w:tc>
          <w:tcPr>
            <w:tcW w:w="901" w:type="pct"/>
            <w:vMerge w:val="restart"/>
          </w:tcPr>
          <w:p w14:paraId="7CEB4E27" w14:textId="77777777" w:rsidR="00DA3326" w:rsidRPr="00CC7FED" w:rsidRDefault="00DA3326" w:rsidP="00E80F5D">
            <w:r w:rsidRPr="00CC7FED">
              <w:t>Трудовые действия</w:t>
            </w:r>
          </w:p>
        </w:tc>
        <w:tc>
          <w:tcPr>
            <w:tcW w:w="4099" w:type="pct"/>
          </w:tcPr>
          <w:p w14:paraId="6A221CE9" w14:textId="33F78357" w:rsidR="008C0B4E" w:rsidRPr="00CC7FED" w:rsidRDefault="00902367" w:rsidP="00851F90">
            <w:pPr>
              <w:jc w:val="both"/>
            </w:pPr>
            <w:r>
              <w:t xml:space="preserve">Обоснование качественного состава и численности </w:t>
            </w:r>
            <w:r w:rsidR="00A11699">
              <w:t>производственных участков</w:t>
            </w:r>
            <w:r w:rsidR="00CE6208">
              <w:t xml:space="preserve"> механосборочного производства</w:t>
            </w:r>
          </w:p>
        </w:tc>
      </w:tr>
      <w:tr w:rsidR="00902367" w:rsidRPr="00CC7FED" w14:paraId="3B65DCF0" w14:textId="77777777" w:rsidTr="00851F90">
        <w:trPr>
          <w:trHeight w:val="20"/>
        </w:trPr>
        <w:tc>
          <w:tcPr>
            <w:tcW w:w="901" w:type="pct"/>
            <w:vMerge/>
          </w:tcPr>
          <w:p w14:paraId="1D1CF353" w14:textId="77777777" w:rsidR="00902367" w:rsidRPr="00CC7FED" w:rsidRDefault="00902367" w:rsidP="00E80F5D"/>
        </w:tc>
        <w:tc>
          <w:tcPr>
            <w:tcW w:w="4099" w:type="pct"/>
          </w:tcPr>
          <w:p w14:paraId="7AAF8A9F" w14:textId="3976744D" w:rsidR="00902367" w:rsidRDefault="00902367" w:rsidP="00851F90">
            <w:pPr>
              <w:jc w:val="both"/>
            </w:pPr>
            <w:r>
              <w:t xml:space="preserve">Оценка возможности выполнения </w:t>
            </w:r>
            <w:r w:rsidR="00A11699">
              <w:t>производственными участками</w:t>
            </w:r>
            <w:r>
              <w:t xml:space="preserve"> </w:t>
            </w:r>
            <w:r w:rsidR="00CE6208">
              <w:t xml:space="preserve">механосборочного производства </w:t>
            </w:r>
            <w:r>
              <w:t>плановых заданий</w:t>
            </w:r>
          </w:p>
        </w:tc>
      </w:tr>
      <w:tr w:rsidR="00902367" w:rsidRPr="00CC7FED" w14:paraId="768CA9F1" w14:textId="77777777" w:rsidTr="00851F90">
        <w:trPr>
          <w:trHeight w:val="20"/>
        </w:trPr>
        <w:tc>
          <w:tcPr>
            <w:tcW w:w="901" w:type="pct"/>
            <w:vMerge/>
          </w:tcPr>
          <w:p w14:paraId="60DF1F35" w14:textId="77777777" w:rsidR="00902367" w:rsidRPr="00CC7FED" w:rsidRDefault="00902367" w:rsidP="00E80F5D"/>
        </w:tc>
        <w:tc>
          <w:tcPr>
            <w:tcW w:w="4099" w:type="pct"/>
          </w:tcPr>
          <w:p w14:paraId="6ABD2DA3" w14:textId="105883B2" w:rsidR="00902367" w:rsidRDefault="00902367" w:rsidP="00851F90">
            <w:pPr>
              <w:jc w:val="both"/>
            </w:pPr>
            <w:r>
              <w:t xml:space="preserve">Контроль распределения производственных заданий между </w:t>
            </w:r>
            <w:r w:rsidR="00A11699">
              <w:t>производственными участками</w:t>
            </w:r>
            <w:r>
              <w:t xml:space="preserve"> </w:t>
            </w:r>
            <w:r w:rsidR="00CE6208">
              <w:t>механосборочного производства</w:t>
            </w:r>
          </w:p>
        </w:tc>
      </w:tr>
      <w:tr w:rsidR="00902367" w:rsidRPr="00CC7FED" w14:paraId="79C2D712" w14:textId="77777777" w:rsidTr="00851F90">
        <w:trPr>
          <w:trHeight w:val="20"/>
        </w:trPr>
        <w:tc>
          <w:tcPr>
            <w:tcW w:w="901" w:type="pct"/>
            <w:vMerge/>
          </w:tcPr>
          <w:p w14:paraId="26C3D0C6" w14:textId="77777777" w:rsidR="00902367" w:rsidRPr="00CC7FED" w:rsidRDefault="00902367" w:rsidP="00E80F5D"/>
        </w:tc>
        <w:tc>
          <w:tcPr>
            <w:tcW w:w="4099" w:type="pct"/>
          </w:tcPr>
          <w:p w14:paraId="412D1671" w14:textId="3AAAFF33" w:rsidR="00902367" w:rsidRDefault="00902367" w:rsidP="00851F90">
            <w:pPr>
              <w:jc w:val="both"/>
            </w:pPr>
            <w:r>
              <w:t xml:space="preserve">Согласование производственных графиков работы с фактическими возможностями </w:t>
            </w:r>
            <w:r w:rsidR="00A11699">
              <w:t>производственных участков</w:t>
            </w:r>
            <w:r w:rsidR="00CE6208">
              <w:t xml:space="preserve"> механосборочного производства</w:t>
            </w:r>
          </w:p>
        </w:tc>
      </w:tr>
      <w:tr w:rsidR="00902367" w:rsidRPr="00CC7FED" w14:paraId="6878FEC2" w14:textId="77777777" w:rsidTr="00851F90">
        <w:trPr>
          <w:trHeight w:val="20"/>
        </w:trPr>
        <w:tc>
          <w:tcPr>
            <w:tcW w:w="901" w:type="pct"/>
            <w:vMerge/>
          </w:tcPr>
          <w:p w14:paraId="7CB777AD" w14:textId="77777777" w:rsidR="00902367" w:rsidRPr="00CC7FED" w:rsidRDefault="00902367" w:rsidP="00E80F5D"/>
        </w:tc>
        <w:tc>
          <w:tcPr>
            <w:tcW w:w="4099" w:type="pct"/>
          </w:tcPr>
          <w:p w14:paraId="25772FFF" w14:textId="4D0D2783" w:rsidR="00902367" w:rsidRDefault="00B0508B" w:rsidP="00851F90">
            <w:pPr>
              <w:jc w:val="both"/>
            </w:pPr>
            <w:r>
              <w:t>С</w:t>
            </w:r>
            <w:r w:rsidR="00902367">
              <w:t xml:space="preserve">огласование со смежными подразделениями организации планов снабжения </w:t>
            </w:r>
            <w:r w:rsidR="00A11699">
              <w:t>производственных участков</w:t>
            </w:r>
            <w:r w:rsidR="00902367">
              <w:t xml:space="preserve"> материалами, инструментами, приспособлениями и технической документацией</w:t>
            </w:r>
          </w:p>
        </w:tc>
      </w:tr>
      <w:tr w:rsidR="00902367" w:rsidRPr="00CC7FED" w14:paraId="44A5E214" w14:textId="77777777" w:rsidTr="00851F90">
        <w:trPr>
          <w:trHeight w:val="20"/>
        </w:trPr>
        <w:tc>
          <w:tcPr>
            <w:tcW w:w="901" w:type="pct"/>
            <w:vMerge w:val="restart"/>
          </w:tcPr>
          <w:p w14:paraId="5D44EA4D" w14:textId="77777777" w:rsidR="00902367" w:rsidRPr="00CC7FED" w:rsidDel="002A1D54" w:rsidRDefault="00902367" w:rsidP="00E80F5D">
            <w:r w:rsidRPr="00CC7FED" w:rsidDel="002A1D54">
              <w:t>Необходимые умения</w:t>
            </w:r>
          </w:p>
        </w:tc>
        <w:tc>
          <w:tcPr>
            <w:tcW w:w="4099" w:type="pct"/>
          </w:tcPr>
          <w:p w14:paraId="37DD6CDB" w14:textId="2213D43E" w:rsidR="00902367" w:rsidRPr="00A708CA" w:rsidRDefault="00EB5E0D" w:rsidP="00851F90">
            <w:pPr>
              <w:jc w:val="both"/>
            </w:pPr>
            <w:r>
              <w:t>Использовать м</w:t>
            </w:r>
            <w:r w:rsidRPr="00DC1952">
              <w:t>етодические, нормативн</w:t>
            </w:r>
            <w:r>
              <w:t>о-технические</w:t>
            </w:r>
            <w:r w:rsidRPr="00DC1952">
              <w:t xml:space="preserve"> и руководящие </w:t>
            </w:r>
            <w:r w:rsidR="009F3C35">
              <w:t>документы</w:t>
            </w:r>
            <w:r>
              <w:t xml:space="preserve"> для расчета численности работников </w:t>
            </w:r>
            <w:r w:rsidR="00A11699">
              <w:t>производственных участков</w:t>
            </w:r>
            <w:r w:rsidR="00CE6208">
              <w:t xml:space="preserve"> механосборочного производства</w:t>
            </w:r>
          </w:p>
        </w:tc>
      </w:tr>
      <w:tr w:rsidR="00902367" w:rsidRPr="00CC7FED" w14:paraId="611A3232" w14:textId="77777777" w:rsidTr="00851F90">
        <w:trPr>
          <w:trHeight w:val="20"/>
        </w:trPr>
        <w:tc>
          <w:tcPr>
            <w:tcW w:w="901" w:type="pct"/>
            <w:vMerge/>
          </w:tcPr>
          <w:p w14:paraId="2ADEEEE9" w14:textId="77777777" w:rsidR="00902367" w:rsidRPr="00CC7FED" w:rsidDel="002A1D54" w:rsidRDefault="00902367" w:rsidP="00E80F5D"/>
        </w:tc>
        <w:tc>
          <w:tcPr>
            <w:tcW w:w="4099" w:type="pct"/>
          </w:tcPr>
          <w:p w14:paraId="45802BB9" w14:textId="147610B7" w:rsidR="00902367" w:rsidRPr="00CC7FED" w:rsidRDefault="0046617C" w:rsidP="00851F90">
            <w:pPr>
              <w:jc w:val="both"/>
            </w:pPr>
            <w:r>
              <w:t xml:space="preserve">Использовать прикладные компьютерные программы для расчета численности работников </w:t>
            </w:r>
            <w:r w:rsidR="00A11699">
              <w:t>производственных участков</w:t>
            </w:r>
            <w:r w:rsidR="00CE6208">
              <w:t xml:space="preserve"> механосборочного производства</w:t>
            </w:r>
          </w:p>
        </w:tc>
      </w:tr>
      <w:tr w:rsidR="00902367" w:rsidRPr="00CC7FED" w14:paraId="0946363E" w14:textId="77777777" w:rsidTr="00851F90">
        <w:trPr>
          <w:trHeight w:val="20"/>
        </w:trPr>
        <w:tc>
          <w:tcPr>
            <w:tcW w:w="901" w:type="pct"/>
            <w:vMerge/>
          </w:tcPr>
          <w:p w14:paraId="450487C6" w14:textId="77777777" w:rsidR="00902367" w:rsidRPr="00CC7FED" w:rsidDel="002A1D54" w:rsidRDefault="00902367" w:rsidP="00E80F5D"/>
        </w:tc>
        <w:tc>
          <w:tcPr>
            <w:tcW w:w="4099" w:type="pct"/>
          </w:tcPr>
          <w:p w14:paraId="59D98813" w14:textId="6DC219AD" w:rsidR="00902367" w:rsidRPr="00CC7FED" w:rsidRDefault="00EB5E0D" w:rsidP="00851F90">
            <w:pPr>
              <w:jc w:val="both"/>
            </w:pPr>
            <w:r>
              <w:t>Использовать м</w:t>
            </w:r>
            <w:r w:rsidRPr="00DC1952">
              <w:t>етодические, нормативн</w:t>
            </w:r>
            <w:r>
              <w:t>о-технические</w:t>
            </w:r>
            <w:r w:rsidRPr="00DC1952">
              <w:t xml:space="preserve"> и руководящие </w:t>
            </w:r>
            <w:r w:rsidR="009F3C35">
              <w:t>документы</w:t>
            </w:r>
            <w:r>
              <w:t xml:space="preserve"> для определения </w:t>
            </w:r>
            <w:r w:rsidR="0046617C">
              <w:t>квалификации работников</w:t>
            </w:r>
            <w:r>
              <w:t xml:space="preserve"> </w:t>
            </w:r>
            <w:r w:rsidR="00A11699">
              <w:t>производственных участков</w:t>
            </w:r>
            <w:r w:rsidR="00CE6208">
              <w:t xml:space="preserve"> механосборочного производства</w:t>
            </w:r>
          </w:p>
        </w:tc>
      </w:tr>
      <w:tr w:rsidR="00902367" w:rsidRPr="00CC7FED" w14:paraId="76712BB9" w14:textId="77777777" w:rsidTr="00851F90">
        <w:trPr>
          <w:trHeight w:val="20"/>
        </w:trPr>
        <w:tc>
          <w:tcPr>
            <w:tcW w:w="901" w:type="pct"/>
            <w:vMerge/>
          </w:tcPr>
          <w:p w14:paraId="659BAD3B" w14:textId="77777777" w:rsidR="00902367" w:rsidRPr="00CC7FED" w:rsidDel="002A1D54" w:rsidRDefault="00902367" w:rsidP="00E80F5D"/>
        </w:tc>
        <w:tc>
          <w:tcPr>
            <w:tcW w:w="4099" w:type="pct"/>
          </w:tcPr>
          <w:p w14:paraId="20519FEE" w14:textId="13AA4F5C" w:rsidR="00902367" w:rsidRPr="00CC7FED" w:rsidRDefault="00523809" w:rsidP="00851F90">
            <w:pPr>
              <w:jc w:val="both"/>
            </w:pPr>
            <w:r>
              <w:t xml:space="preserve">Использовать </w:t>
            </w:r>
            <w:r>
              <w:rPr>
                <w:lang w:val="en-US"/>
              </w:rPr>
              <w:t>MES</w:t>
            </w:r>
            <w:r>
              <w:t xml:space="preserve">-системы, </w:t>
            </w:r>
            <w:r>
              <w:rPr>
                <w:lang w:val="en-US"/>
              </w:rPr>
              <w:t>ERP</w:t>
            </w:r>
            <w:r>
              <w:t xml:space="preserve">-системы для контроля распределения производственных заданий между </w:t>
            </w:r>
            <w:r w:rsidR="00A11699">
              <w:t>производственными участками</w:t>
            </w:r>
            <w:r>
              <w:t xml:space="preserve"> </w:t>
            </w:r>
            <w:r w:rsidR="00CE6208">
              <w:t>механосборочного производства</w:t>
            </w:r>
          </w:p>
        </w:tc>
      </w:tr>
      <w:tr w:rsidR="005A2223" w:rsidRPr="00CC7FED" w14:paraId="5794BD3E" w14:textId="77777777" w:rsidTr="00851F90">
        <w:trPr>
          <w:trHeight w:val="20"/>
        </w:trPr>
        <w:tc>
          <w:tcPr>
            <w:tcW w:w="901" w:type="pct"/>
            <w:vMerge/>
          </w:tcPr>
          <w:p w14:paraId="2EEA7A71" w14:textId="77777777" w:rsidR="005A2223" w:rsidRPr="00CC7FED" w:rsidDel="002A1D54" w:rsidRDefault="005A2223" w:rsidP="00E80F5D"/>
        </w:tc>
        <w:tc>
          <w:tcPr>
            <w:tcW w:w="4099" w:type="pct"/>
          </w:tcPr>
          <w:p w14:paraId="74681258" w14:textId="07B33718" w:rsidR="005A2223" w:rsidRDefault="005A2223" w:rsidP="00851F90">
            <w:pPr>
              <w:jc w:val="both"/>
            </w:pPr>
            <w:r>
              <w:t xml:space="preserve">Разрабатывать рекомендации по перераспределению производственных заданий между </w:t>
            </w:r>
            <w:r w:rsidR="00A11699">
              <w:t>производственными участками</w:t>
            </w:r>
            <w:r w:rsidR="00CE6208">
              <w:t xml:space="preserve"> механосборочного производства</w:t>
            </w:r>
            <w:r>
              <w:t xml:space="preserve"> с целью согласования производственных графиков работы с их фактическими возможностями</w:t>
            </w:r>
          </w:p>
        </w:tc>
      </w:tr>
      <w:tr w:rsidR="00902367" w:rsidRPr="00CC7FED" w14:paraId="48E13D4D" w14:textId="77777777" w:rsidTr="00851F90">
        <w:trPr>
          <w:trHeight w:val="20"/>
        </w:trPr>
        <w:tc>
          <w:tcPr>
            <w:tcW w:w="901" w:type="pct"/>
            <w:vMerge/>
          </w:tcPr>
          <w:p w14:paraId="6EA7563C" w14:textId="77777777" w:rsidR="00902367" w:rsidRPr="00CC7FED" w:rsidDel="002A1D54" w:rsidRDefault="00902367" w:rsidP="00E80F5D"/>
        </w:tc>
        <w:tc>
          <w:tcPr>
            <w:tcW w:w="4099" w:type="pct"/>
          </w:tcPr>
          <w:p w14:paraId="24A429B8" w14:textId="01554FD1" w:rsidR="00902367" w:rsidRPr="00CC7FED" w:rsidRDefault="005A2223" w:rsidP="00851F90">
            <w:pPr>
              <w:jc w:val="both"/>
            </w:pPr>
            <w:r>
              <w:t xml:space="preserve">Оценивать согласованность планов снабжения </w:t>
            </w:r>
            <w:r w:rsidR="00A11699">
              <w:t>производственных участков</w:t>
            </w:r>
            <w:r w:rsidR="000A3BB1">
              <w:t xml:space="preserve"> механосборочного производства</w:t>
            </w:r>
            <w:r>
              <w:t xml:space="preserve"> материалами, инструментами, приспособлениями и технической документацией и производственных заданий</w:t>
            </w:r>
          </w:p>
        </w:tc>
      </w:tr>
      <w:tr w:rsidR="00902367" w:rsidRPr="00CC7FED" w14:paraId="508C54DD" w14:textId="77777777" w:rsidTr="00851F90">
        <w:trPr>
          <w:trHeight w:val="20"/>
        </w:trPr>
        <w:tc>
          <w:tcPr>
            <w:tcW w:w="901" w:type="pct"/>
            <w:vMerge/>
          </w:tcPr>
          <w:p w14:paraId="03F99B6D" w14:textId="77777777" w:rsidR="00902367" w:rsidRPr="00CC7FED" w:rsidDel="002A1D54" w:rsidRDefault="00902367" w:rsidP="00E80F5D"/>
        </w:tc>
        <w:tc>
          <w:tcPr>
            <w:tcW w:w="4099" w:type="pct"/>
          </w:tcPr>
          <w:p w14:paraId="19CC6005" w14:textId="40E3ABF7" w:rsidR="00902367" w:rsidRPr="00CC7FED" w:rsidRDefault="005A2223" w:rsidP="00851F90">
            <w:pPr>
              <w:jc w:val="both"/>
            </w:pPr>
            <w:r>
              <w:t xml:space="preserve">Разрабатывать рекомендации по изменению планов снабжения </w:t>
            </w:r>
            <w:r w:rsidR="00A11699">
              <w:t>производственных участков</w:t>
            </w:r>
            <w:r w:rsidR="000A3BB1">
              <w:t xml:space="preserve"> механосборочного производства</w:t>
            </w:r>
            <w:r>
              <w:t xml:space="preserve"> материалами, инструментами, приспособлениями и технической документацией с целью организации ритмичного выполнения плановых заданий</w:t>
            </w:r>
          </w:p>
        </w:tc>
      </w:tr>
      <w:tr w:rsidR="00902367" w:rsidRPr="00CC7FED" w14:paraId="6C4EB8A8" w14:textId="77777777" w:rsidTr="00851F90">
        <w:trPr>
          <w:trHeight w:val="20"/>
        </w:trPr>
        <w:tc>
          <w:tcPr>
            <w:tcW w:w="901" w:type="pct"/>
            <w:vMerge w:val="restart"/>
          </w:tcPr>
          <w:p w14:paraId="7F785D63" w14:textId="77777777" w:rsidR="00902367" w:rsidRPr="00CC7FED" w:rsidRDefault="00902367" w:rsidP="00E80F5D">
            <w:r w:rsidRPr="00CC7FED" w:rsidDel="002A1D54">
              <w:t>Необходимые знания</w:t>
            </w:r>
          </w:p>
        </w:tc>
        <w:tc>
          <w:tcPr>
            <w:tcW w:w="4099" w:type="pct"/>
          </w:tcPr>
          <w:p w14:paraId="47A3A71C" w14:textId="78367874" w:rsidR="00902367" w:rsidRPr="00CC7FED" w:rsidRDefault="00697F68" w:rsidP="00851F90">
            <w:pPr>
              <w:jc w:val="both"/>
            </w:pPr>
            <w:r>
              <w:t>М</w:t>
            </w:r>
            <w:r w:rsidRPr="00DC1952">
              <w:t>етодические, нормативн</w:t>
            </w:r>
            <w:r>
              <w:t>о-технические</w:t>
            </w:r>
            <w:r w:rsidRPr="00DC1952">
              <w:t xml:space="preserve"> и руководящие </w:t>
            </w:r>
            <w:r w:rsidR="009F3C35">
              <w:t>документы</w:t>
            </w:r>
            <w:r>
              <w:t xml:space="preserve"> по расчету численности работников </w:t>
            </w:r>
            <w:r w:rsidR="00A11699">
              <w:t>производственных участков</w:t>
            </w:r>
            <w:r w:rsidR="00CE6208">
              <w:t xml:space="preserve"> механосборочного производства</w:t>
            </w:r>
          </w:p>
        </w:tc>
      </w:tr>
      <w:tr w:rsidR="00697F68" w:rsidRPr="00CC7FED" w14:paraId="4555772E" w14:textId="77777777" w:rsidTr="00851F90">
        <w:trPr>
          <w:trHeight w:val="20"/>
        </w:trPr>
        <w:tc>
          <w:tcPr>
            <w:tcW w:w="901" w:type="pct"/>
            <w:vMerge/>
          </w:tcPr>
          <w:p w14:paraId="7214644B" w14:textId="77777777" w:rsidR="00697F68" w:rsidRPr="00CC7FED" w:rsidDel="002A1D54" w:rsidRDefault="00697F68" w:rsidP="00E80F5D"/>
        </w:tc>
        <w:tc>
          <w:tcPr>
            <w:tcW w:w="4099" w:type="pct"/>
          </w:tcPr>
          <w:p w14:paraId="135880E4" w14:textId="5CB7EB5B" w:rsidR="00697F68" w:rsidRDefault="00697F68" w:rsidP="00851F90">
            <w:pPr>
              <w:jc w:val="both"/>
            </w:pPr>
            <w:r>
              <w:t>М</w:t>
            </w:r>
            <w:r w:rsidRPr="00DC1952">
              <w:t>етодические, нормативн</w:t>
            </w:r>
            <w:r>
              <w:t>о-технические</w:t>
            </w:r>
            <w:r w:rsidRPr="00DC1952">
              <w:t xml:space="preserve"> и руководящие </w:t>
            </w:r>
            <w:r w:rsidR="009F3C35">
              <w:t>документы</w:t>
            </w:r>
            <w:r>
              <w:t xml:space="preserve"> по определению квалификации работников </w:t>
            </w:r>
            <w:r w:rsidR="00A11699">
              <w:t>производственных участков</w:t>
            </w:r>
            <w:r w:rsidR="00CE6208">
              <w:t xml:space="preserve"> механосборочного производства</w:t>
            </w:r>
          </w:p>
        </w:tc>
      </w:tr>
      <w:tr w:rsidR="00697F68" w:rsidRPr="00CC7FED" w14:paraId="650A1D4D" w14:textId="77777777" w:rsidTr="00851F90">
        <w:trPr>
          <w:trHeight w:val="20"/>
        </w:trPr>
        <w:tc>
          <w:tcPr>
            <w:tcW w:w="901" w:type="pct"/>
            <w:vMerge/>
          </w:tcPr>
          <w:p w14:paraId="75240E86" w14:textId="77777777" w:rsidR="00697F68" w:rsidRPr="00CC7FED" w:rsidDel="002A1D54" w:rsidRDefault="00697F68" w:rsidP="00E80F5D"/>
        </w:tc>
        <w:tc>
          <w:tcPr>
            <w:tcW w:w="4099" w:type="pct"/>
          </w:tcPr>
          <w:p w14:paraId="034E11B6" w14:textId="33FC866E" w:rsidR="00697F68" w:rsidRPr="00CC7FED" w:rsidRDefault="00697F68" w:rsidP="00851F90">
            <w:pPr>
              <w:jc w:val="both"/>
            </w:pPr>
            <w:r>
              <w:t xml:space="preserve">Прикладные программы для вычислений: </w:t>
            </w:r>
            <w:r w:rsidRPr="00581AE6">
              <w:t>наименования, возможности и порядок работы в них</w:t>
            </w:r>
          </w:p>
        </w:tc>
      </w:tr>
      <w:tr w:rsidR="00697F68" w:rsidRPr="00CC7FED" w14:paraId="12652C95" w14:textId="77777777" w:rsidTr="00851F90">
        <w:trPr>
          <w:trHeight w:val="20"/>
        </w:trPr>
        <w:tc>
          <w:tcPr>
            <w:tcW w:w="901" w:type="pct"/>
            <w:vMerge/>
          </w:tcPr>
          <w:p w14:paraId="174A5BBA" w14:textId="77777777" w:rsidR="00697F68" w:rsidRPr="00CC7FED" w:rsidDel="002A1D54" w:rsidRDefault="00697F68" w:rsidP="00E80F5D"/>
        </w:tc>
        <w:tc>
          <w:tcPr>
            <w:tcW w:w="4099" w:type="pct"/>
          </w:tcPr>
          <w:p w14:paraId="1AADA37A" w14:textId="1F610E45" w:rsidR="00697F68" w:rsidRPr="00A6341C" w:rsidRDefault="00A6341C" w:rsidP="00851F90">
            <w:pPr>
              <w:jc w:val="both"/>
            </w:pPr>
            <w:r>
              <w:rPr>
                <w:lang w:val="en-US"/>
              </w:rPr>
              <w:t>MES</w:t>
            </w:r>
            <w:r>
              <w:t xml:space="preserve">-система и </w:t>
            </w:r>
            <w:r>
              <w:rPr>
                <w:lang w:val="en-US"/>
              </w:rPr>
              <w:t>ERP</w:t>
            </w:r>
            <w:r>
              <w:t>-система организации: возможности и порядок</w:t>
            </w:r>
            <w:r w:rsidRPr="00A6341C">
              <w:t xml:space="preserve"> </w:t>
            </w:r>
            <w:r>
              <w:t>поиска и просмотра документации</w:t>
            </w:r>
          </w:p>
        </w:tc>
      </w:tr>
      <w:tr w:rsidR="00697F68" w:rsidRPr="00CC7FED" w14:paraId="0FDA1AA2" w14:textId="77777777" w:rsidTr="00851F90">
        <w:trPr>
          <w:trHeight w:val="20"/>
        </w:trPr>
        <w:tc>
          <w:tcPr>
            <w:tcW w:w="901" w:type="pct"/>
            <w:vMerge/>
          </w:tcPr>
          <w:p w14:paraId="1E3C98C2" w14:textId="77777777" w:rsidR="00697F68" w:rsidRPr="00CC7FED" w:rsidDel="002A1D54" w:rsidRDefault="00697F68" w:rsidP="00E80F5D"/>
        </w:tc>
        <w:tc>
          <w:tcPr>
            <w:tcW w:w="4099" w:type="pct"/>
          </w:tcPr>
          <w:p w14:paraId="15BD079F" w14:textId="2EEABCC9" w:rsidR="00697F68" w:rsidRPr="00A6341C" w:rsidRDefault="00A6341C" w:rsidP="00851F90">
            <w:pPr>
              <w:jc w:val="both"/>
            </w:pPr>
            <w:r>
              <w:t xml:space="preserve">Кадровый состав и возможности </w:t>
            </w:r>
            <w:r w:rsidR="00A11699">
              <w:t>производственных участков</w:t>
            </w:r>
            <w:r w:rsidR="00CE6208">
              <w:t xml:space="preserve"> механосборочного производства</w:t>
            </w:r>
          </w:p>
        </w:tc>
      </w:tr>
      <w:tr w:rsidR="00846046" w:rsidRPr="00CC7FED" w14:paraId="2F2B6AD1" w14:textId="77777777" w:rsidTr="00851F90">
        <w:trPr>
          <w:trHeight w:val="20"/>
        </w:trPr>
        <w:tc>
          <w:tcPr>
            <w:tcW w:w="901" w:type="pct"/>
            <w:vMerge/>
          </w:tcPr>
          <w:p w14:paraId="02C0897F" w14:textId="77777777" w:rsidR="00846046" w:rsidRPr="00CC7FED" w:rsidDel="002A1D54" w:rsidRDefault="00846046" w:rsidP="00E80F5D"/>
        </w:tc>
        <w:tc>
          <w:tcPr>
            <w:tcW w:w="4099" w:type="pct"/>
          </w:tcPr>
          <w:p w14:paraId="2F677620" w14:textId="7E594202" w:rsidR="00846046" w:rsidRDefault="00846046" w:rsidP="00851F90">
            <w:pPr>
              <w:jc w:val="both"/>
            </w:pPr>
            <w:r>
              <w:t xml:space="preserve">Мощность </w:t>
            </w:r>
            <w:r w:rsidR="00A11699">
              <w:t>производственных участков</w:t>
            </w:r>
            <w:r w:rsidR="00CE6208">
              <w:t xml:space="preserve"> механосборочного производства</w:t>
            </w:r>
          </w:p>
        </w:tc>
      </w:tr>
      <w:tr w:rsidR="00644CB7" w:rsidRPr="00CC7FED" w14:paraId="0BCAF355" w14:textId="77777777" w:rsidTr="00851F90">
        <w:trPr>
          <w:trHeight w:val="20"/>
        </w:trPr>
        <w:tc>
          <w:tcPr>
            <w:tcW w:w="901" w:type="pct"/>
            <w:vMerge/>
          </w:tcPr>
          <w:p w14:paraId="76DBAAEF" w14:textId="77777777" w:rsidR="00644CB7" w:rsidRPr="00CC7FED" w:rsidDel="002A1D54" w:rsidRDefault="00644CB7" w:rsidP="00E80F5D"/>
        </w:tc>
        <w:tc>
          <w:tcPr>
            <w:tcW w:w="4099" w:type="pct"/>
          </w:tcPr>
          <w:p w14:paraId="6439785A" w14:textId="33307B9A" w:rsidR="00644CB7" w:rsidRDefault="00E52116" w:rsidP="00851F90">
            <w:pPr>
              <w:jc w:val="both"/>
            </w:pPr>
            <w:r>
              <w:t>Структура организации</w:t>
            </w:r>
          </w:p>
        </w:tc>
      </w:tr>
      <w:tr w:rsidR="00697F68" w:rsidRPr="00CC7FED" w14:paraId="3ED6E900" w14:textId="77777777" w:rsidTr="00851F90">
        <w:trPr>
          <w:trHeight w:val="20"/>
        </w:trPr>
        <w:tc>
          <w:tcPr>
            <w:tcW w:w="901" w:type="pct"/>
            <w:vMerge/>
          </w:tcPr>
          <w:p w14:paraId="59595580" w14:textId="77777777" w:rsidR="00697F68" w:rsidRPr="00CC7FED" w:rsidDel="002A1D54" w:rsidRDefault="00697F68" w:rsidP="00E80F5D"/>
        </w:tc>
        <w:tc>
          <w:tcPr>
            <w:tcW w:w="4099" w:type="pct"/>
          </w:tcPr>
          <w:p w14:paraId="5331F6D3" w14:textId="3F7251C3" w:rsidR="00697F68" w:rsidRPr="00CC7FED" w:rsidRDefault="00644CB7" w:rsidP="00851F90">
            <w:pPr>
              <w:jc w:val="both"/>
            </w:pPr>
            <w:r>
              <w:t xml:space="preserve">Порядок снабжения </w:t>
            </w:r>
            <w:r w:rsidR="00A11699">
              <w:t>производственных участков</w:t>
            </w:r>
            <w:r>
              <w:t xml:space="preserve"> </w:t>
            </w:r>
            <w:r w:rsidR="00CE6208">
              <w:t xml:space="preserve">механосборочного производства </w:t>
            </w:r>
            <w:r>
              <w:t>материалами, инструментами, приспособлениями и технической документацией</w:t>
            </w:r>
          </w:p>
        </w:tc>
      </w:tr>
      <w:tr w:rsidR="00902367" w:rsidRPr="00CC7FED" w14:paraId="08A89703" w14:textId="77777777" w:rsidTr="00851F90">
        <w:trPr>
          <w:trHeight w:val="20"/>
        </w:trPr>
        <w:tc>
          <w:tcPr>
            <w:tcW w:w="901" w:type="pct"/>
          </w:tcPr>
          <w:p w14:paraId="2DD8BA13" w14:textId="77777777" w:rsidR="00902367" w:rsidRPr="00CC7FED" w:rsidDel="002A1D54" w:rsidRDefault="00902367" w:rsidP="00E80F5D">
            <w:r w:rsidRPr="00CC7FED" w:rsidDel="002A1D54">
              <w:t>Другие характеристики</w:t>
            </w:r>
          </w:p>
        </w:tc>
        <w:tc>
          <w:tcPr>
            <w:tcW w:w="4099" w:type="pct"/>
          </w:tcPr>
          <w:p w14:paraId="6E6736A7" w14:textId="77777777" w:rsidR="00902367" w:rsidRPr="00CC7FED" w:rsidRDefault="00902367" w:rsidP="00851F90">
            <w:pPr>
              <w:jc w:val="both"/>
            </w:pPr>
            <w:r>
              <w:t>-</w:t>
            </w:r>
          </w:p>
        </w:tc>
      </w:tr>
    </w:tbl>
    <w:p w14:paraId="60BD562E" w14:textId="77777777" w:rsidR="00851F90" w:rsidRDefault="00851F90" w:rsidP="00C03271">
      <w:pPr>
        <w:rPr>
          <w:b/>
          <w:bCs w:val="0"/>
        </w:rPr>
      </w:pPr>
    </w:p>
    <w:p w14:paraId="51937BB6" w14:textId="0BB2ADAC" w:rsidR="00750F41" w:rsidRDefault="00750F41" w:rsidP="00C03271">
      <w:pPr>
        <w:rPr>
          <w:b/>
          <w:bCs w:val="0"/>
        </w:rPr>
      </w:pPr>
      <w:r w:rsidRPr="00C03271">
        <w:rPr>
          <w:b/>
          <w:bCs w:val="0"/>
        </w:rPr>
        <w:t>3.2.2. Трудовая функция</w:t>
      </w:r>
    </w:p>
    <w:p w14:paraId="4A181752" w14:textId="77777777" w:rsidR="00851F90" w:rsidRPr="00C03271" w:rsidRDefault="00851F90" w:rsidP="00C03271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9"/>
        <w:gridCol w:w="4664"/>
        <w:gridCol w:w="650"/>
        <w:gridCol w:w="967"/>
        <w:gridCol w:w="1807"/>
        <w:gridCol w:w="534"/>
      </w:tblGrid>
      <w:tr w:rsidR="00750F41" w:rsidRPr="00CC7FED" w14:paraId="423AD710" w14:textId="77777777" w:rsidTr="00851F90">
        <w:trPr>
          <w:trHeight w:val="278"/>
        </w:trPr>
        <w:tc>
          <w:tcPr>
            <w:tcW w:w="86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1FDE729" w14:textId="77777777" w:rsidR="00750F41" w:rsidRPr="00CC7FED" w:rsidRDefault="00750F41" w:rsidP="00E80F5D">
            <w:pPr>
              <w:suppressAutoHyphens/>
            </w:pPr>
            <w:r w:rsidRPr="009502DC">
              <w:rPr>
                <w:sz w:val="20"/>
              </w:rPr>
              <w:t>Наименование</w:t>
            </w:r>
          </w:p>
        </w:tc>
        <w:tc>
          <w:tcPr>
            <w:tcW w:w="22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99D4E8" w14:textId="05D270E4" w:rsidR="00750F41" w:rsidRPr="00CC7FED" w:rsidRDefault="001F3715" w:rsidP="00E80F5D">
            <w:pPr>
              <w:suppressAutoHyphens/>
            </w:pPr>
            <w:r>
              <w:t>Координация</w:t>
            </w:r>
            <w:r w:rsidR="004113A5">
              <w:t xml:space="preserve"> </w:t>
            </w:r>
            <w:r w:rsidR="00750F41">
              <w:t xml:space="preserve">деятельности </w:t>
            </w:r>
            <w:r w:rsidR="00A11699">
              <w:t>производственных участков</w:t>
            </w:r>
            <w:r w:rsidR="00750F41">
              <w:t xml:space="preserve"> </w:t>
            </w:r>
            <w:r w:rsidR="0043198B">
              <w:t>механосборочного производства</w:t>
            </w:r>
          </w:p>
        </w:tc>
        <w:tc>
          <w:tcPr>
            <w:tcW w:w="31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C8986EC" w14:textId="77777777" w:rsidR="00750F41" w:rsidRPr="00CC7FED" w:rsidRDefault="00750F41" w:rsidP="00851F90">
            <w:pPr>
              <w:suppressAutoHyphens/>
              <w:jc w:val="center"/>
              <w:rPr>
                <w:vertAlign w:val="superscript"/>
              </w:rPr>
            </w:pPr>
            <w:r w:rsidRPr="009502DC">
              <w:rPr>
                <w:sz w:val="20"/>
              </w:rPr>
              <w:t>Код</w:t>
            </w:r>
          </w:p>
        </w:tc>
        <w:tc>
          <w:tcPr>
            <w:tcW w:w="4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09DFE2" w14:textId="121141DD" w:rsidR="00750F41" w:rsidRPr="000062DD" w:rsidRDefault="00DE3CD4" w:rsidP="00851F90">
            <w:pPr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  <w:r w:rsidR="00750F41">
              <w:t>/02.</w:t>
            </w:r>
            <w:r w:rsidR="00750F41">
              <w:rPr>
                <w:lang w:val="en-US"/>
              </w:rPr>
              <w:t>7</w:t>
            </w:r>
          </w:p>
        </w:tc>
        <w:tc>
          <w:tcPr>
            <w:tcW w:w="86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CDE93E8" w14:textId="77777777" w:rsidR="00750F41" w:rsidRPr="004C2989" w:rsidRDefault="00750F41" w:rsidP="00851F90">
            <w:pPr>
              <w:suppressAutoHyphens/>
              <w:jc w:val="center"/>
              <w:rPr>
                <w:vertAlign w:val="superscript"/>
              </w:rPr>
            </w:pPr>
            <w:r w:rsidRPr="0092362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DCE49A" w14:textId="77777777" w:rsidR="00750F41" w:rsidRPr="000062DD" w:rsidRDefault="00750F41" w:rsidP="00851F90">
            <w:pPr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</w:tbl>
    <w:p w14:paraId="5DF661FB" w14:textId="77777777" w:rsidR="00750F41" w:rsidRDefault="00750F41" w:rsidP="00750F4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78"/>
        <w:gridCol w:w="8543"/>
      </w:tblGrid>
      <w:tr w:rsidR="0055029E" w:rsidRPr="00CC7FED" w14:paraId="323805A2" w14:textId="77777777" w:rsidTr="00851F90">
        <w:trPr>
          <w:trHeight w:val="20"/>
        </w:trPr>
        <w:tc>
          <w:tcPr>
            <w:tcW w:w="901" w:type="pct"/>
            <w:vMerge w:val="restart"/>
          </w:tcPr>
          <w:p w14:paraId="5019B140" w14:textId="77777777" w:rsidR="0055029E" w:rsidRPr="00CC7FED" w:rsidRDefault="0055029E" w:rsidP="0055029E">
            <w:r w:rsidRPr="00CC7FED">
              <w:t>Трудовые действия</w:t>
            </w:r>
          </w:p>
        </w:tc>
        <w:tc>
          <w:tcPr>
            <w:tcW w:w="4099" w:type="pct"/>
          </w:tcPr>
          <w:p w14:paraId="04B1C0A4" w14:textId="5130ECFD" w:rsidR="0055029E" w:rsidRPr="00CC7FED" w:rsidRDefault="0055029E" w:rsidP="00851F90">
            <w:pPr>
              <w:jc w:val="both"/>
            </w:pPr>
            <w:r>
              <w:t>Доведение до руководителей производственных участков механосборочного производства организационно-распорядительных документов, относящихся к их деятельности</w:t>
            </w:r>
          </w:p>
        </w:tc>
      </w:tr>
      <w:tr w:rsidR="0055029E" w:rsidRPr="00CC7FED" w14:paraId="3F7BFDF4" w14:textId="77777777" w:rsidTr="00851F90">
        <w:trPr>
          <w:trHeight w:val="20"/>
        </w:trPr>
        <w:tc>
          <w:tcPr>
            <w:tcW w:w="901" w:type="pct"/>
            <w:vMerge/>
          </w:tcPr>
          <w:p w14:paraId="0CEA4510" w14:textId="77777777" w:rsidR="0055029E" w:rsidRPr="00CC7FED" w:rsidRDefault="0055029E" w:rsidP="0055029E"/>
        </w:tc>
        <w:tc>
          <w:tcPr>
            <w:tcW w:w="4099" w:type="pct"/>
          </w:tcPr>
          <w:p w14:paraId="12681F0D" w14:textId="5D007BED" w:rsidR="0055029E" w:rsidRDefault="0055029E" w:rsidP="00851F90">
            <w:pPr>
              <w:jc w:val="both"/>
            </w:pPr>
            <w:r>
              <w:t>Доведение производственных заданий до руководителей производственных участков механосборочного производства</w:t>
            </w:r>
          </w:p>
        </w:tc>
      </w:tr>
      <w:tr w:rsidR="0055029E" w:rsidRPr="00CC7FED" w14:paraId="3B20966D" w14:textId="77777777" w:rsidTr="00851F90">
        <w:trPr>
          <w:trHeight w:val="20"/>
        </w:trPr>
        <w:tc>
          <w:tcPr>
            <w:tcW w:w="901" w:type="pct"/>
            <w:vMerge/>
          </w:tcPr>
          <w:p w14:paraId="78D88E4A" w14:textId="77777777" w:rsidR="0055029E" w:rsidRPr="00CC7FED" w:rsidRDefault="0055029E" w:rsidP="0055029E"/>
        </w:tc>
        <w:tc>
          <w:tcPr>
            <w:tcW w:w="4099" w:type="pct"/>
          </w:tcPr>
          <w:p w14:paraId="26D7AD50" w14:textId="1E30088E" w:rsidR="0055029E" w:rsidRDefault="0055029E" w:rsidP="00851F90">
            <w:pPr>
              <w:jc w:val="both"/>
            </w:pPr>
            <w:r>
              <w:t>Проверка обеспеченности производственных участков механосборочного производства заготовками, материалами, средствами технологического оснащения и технической документацией</w:t>
            </w:r>
          </w:p>
        </w:tc>
      </w:tr>
      <w:tr w:rsidR="0055029E" w:rsidRPr="00CC7FED" w14:paraId="5956CE9E" w14:textId="77777777" w:rsidTr="00851F90">
        <w:trPr>
          <w:trHeight w:val="20"/>
        </w:trPr>
        <w:tc>
          <w:tcPr>
            <w:tcW w:w="901" w:type="pct"/>
            <w:vMerge/>
          </w:tcPr>
          <w:p w14:paraId="238617B1" w14:textId="77777777" w:rsidR="0055029E" w:rsidRPr="00CC7FED" w:rsidRDefault="0055029E" w:rsidP="0055029E"/>
        </w:tc>
        <w:tc>
          <w:tcPr>
            <w:tcW w:w="4099" w:type="pct"/>
          </w:tcPr>
          <w:p w14:paraId="6A47A376" w14:textId="33C4E8C2" w:rsidR="0055029E" w:rsidRDefault="0055029E" w:rsidP="00851F90">
            <w:pPr>
              <w:jc w:val="both"/>
            </w:pPr>
            <w:r>
              <w:t>Урегулирование со смежными подразделениями организации ритмичной, плановой доставки материалов, средств технологического оснащения и технической документации</w:t>
            </w:r>
          </w:p>
        </w:tc>
      </w:tr>
      <w:tr w:rsidR="0055029E" w:rsidRPr="00CC7FED" w14:paraId="03106C74" w14:textId="77777777" w:rsidTr="00851F90">
        <w:trPr>
          <w:trHeight w:val="20"/>
        </w:trPr>
        <w:tc>
          <w:tcPr>
            <w:tcW w:w="901" w:type="pct"/>
            <w:vMerge/>
          </w:tcPr>
          <w:p w14:paraId="486EE5CC" w14:textId="77777777" w:rsidR="0055029E" w:rsidRPr="00CC7FED" w:rsidRDefault="0055029E" w:rsidP="0055029E"/>
        </w:tc>
        <w:tc>
          <w:tcPr>
            <w:tcW w:w="4099" w:type="pct"/>
          </w:tcPr>
          <w:p w14:paraId="61729023" w14:textId="242224A8" w:rsidR="0055029E" w:rsidRDefault="0055029E" w:rsidP="00851F90">
            <w:pPr>
              <w:jc w:val="both"/>
            </w:pPr>
            <w:r>
              <w:t>Уведомление вышестоящих руководителей о срывах в снабжении производственных участков механосборочного производства заготовками, материалами, средствами технологического оснащения и технической документацией</w:t>
            </w:r>
          </w:p>
        </w:tc>
      </w:tr>
      <w:tr w:rsidR="0055029E" w:rsidRPr="00CC7FED" w14:paraId="50F85DF4" w14:textId="77777777" w:rsidTr="00851F90">
        <w:trPr>
          <w:trHeight w:val="20"/>
        </w:trPr>
        <w:tc>
          <w:tcPr>
            <w:tcW w:w="901" w:type="pct"/>
            <w:vMerge/>
          </w:tcPr>
          <w:p w14:paraId="6925BA7C" w14:textId="77777777" w:rsidR="0055029E" w:rsidRPr="00CC7FED" w:rsidRDefault="0055029E" w:rsidP="0055029E"/>
        </w:tc>
        <w:tc>
          <w:tcPr>
            <w:tcW w:w="4099" w:type="pct"/>
          </w:tcPr>
          <w:p w14:paraId="67700EE5" w14:textId="50E7E33B" w:rsidR="0055029E" w:rsidRDefault="0055029E" w:rsidP="00851F90">
            <w:pPr>
              <w:jc w:val="both"/>
            </w:pPr>
            <w:r>
              <w:t>Координирование действий производственных участков механосборочного производства для обеспечения ритмичного выпуска машиностроительных изделий</w:t>
            </w:r>
          </w:p>
        </w:tc>
      </w:tr>
      <w:tr w:rsidR="0055029E" w:rsidRPr="00CC7FED" w14:paraId="0892EB4D" w14:textId="77777777" w:rsidTr="00851F90">
        <w:trPr>
          <w:trHeight w:val="20"/>
        </w:trPr>
        <w:tc>
          <w:tcPr>
            <w:tcW w:w="901" w:type="pct"/>
            <w:vMerge/>
          </w:tcPr>
          <w:p w14:paraId="507DAF06" w14:textId="77777777" w:rsidR="0055029E" w:rsidRPr="00CC7FED" w:rsidRDefault="0055029E" w:rsidP="0055029E"/>
        </w:tc>
        <w:tc>
          <w:tcPr>
            <w:tcW w:w="4099" w:type="pct"/>
          </w:tcPr>
          <w:p w14:paraId="00B05AAA" w14:textId="4C3848A4" w:rsidR="0055029E" w:rsidRDefault="0055029E" w:rsidP="00851F90">
            <w:pPr>
              <w:jc w:val="both"/>
            </w:pPr>
            <w:r>
              <w:t>Реализация организационных решений по взаимодействию производственных участков механосборочного производства для недопущения срыва выполнения производственных заданий</w:t>
            </w:r>
          </w:p>
        </w:tc>
      </w:tr>
      <w:tr w:rsidR="0055029E" w:rsidRPr="00CC7FED" w14:paraId="33E7266B" w14:textId="77777777" w:rsidTr="00851F90">
        <w:trPr>
          <w:trHeight w:val="20"/>
        </w:trPr>
        <w:tc>
          <w:tcPr>
            <w:tcW w:w="901" w:type="pct"/>
            <w:vMerge/>
          </w:tcPr>
          <w:p w14:paraId="45D8E866" w14:textId="77777777" w:rsidR="0055029E" w:rsidRPr="00CC7FED" w:rsidRDefault="0055029E" w:rsidP="0055029E"/>
        </w:tc>
        <w:tc>
          <w:tcPr>
            <w:tcW w:w="4099" w:type="pct"/>
          </w:tcPr>
          <w:p w14:paraId="2D5869FF" w14:textId="3E48E9BA" w:rsidR="0055029E" w:rsidRDefault="0055029E" w:rsidP="00851F90">
            <w:pPr>
              <w:jc w:val="both"/>
            </w:pPr>
            <w:r>
              <w:t>Проведение инструктажа руководителей производственных участков механосборочного производства по вопросам организации труда и соблюдения технологической дисциплины</w:t>
            </w:r>
          </w:p>
        </w:tc>
      </w:tr>
      <w:tr w:rsidR="0055029E" w:rsidRPr="00CC7FED" w14:paraId="3F31E299" w14:textId="77777777" w:rsidTr="00851F90">
        <w:trPr>
          <w:trHeight w:val="20"/>
        </w:trPr>
        <w:tc>
          <w:tcPr>
            <w:tcW w:w="901" w:type="pct"/>
            <w:vMerge/>
          </w:tcPr>
          <w:p w14:paraId="3DFC1663" w14:textId="77777777" w:rsidR="0055029E" w:rsidRPr="00CC7FED" w:rsidRDefault="0055029E" w:rsidP="0055029E"/>
        </w:tc>
        <w:tc>
          <w:tcPr>
            <w:tcW w:w="4099" w:type="pct"/>
          </w:tcPr>
          <w:p w14:paraId="0AF39F45" w14:textId="0E3B49BC" w:rsidR="0055029E" w:rsidRDefault="0055029E" w:rsidP="00851F90">
            <w:pPr>
              <w:jc w:val="both"/>
            </w:pPr>
            <w:r>
              <w:t>Оказание помощи нижестоящим руководителям в управлении производственными участками механосборочного производства</w:t>
            </w:r>
          </w:p>
        </w:tc>
      </w:tr>
      <w:tr w:rsidR="0055029E" w:rsidRPr="00CC7FED" w14:paraId="3BDB8EFC" w14:textId="77777777" w:rsidTr="00851F90">
        <w:trPr>
          <w:trHeight w:val="20"/>
        </w:trPr>
        <w:tc>
          <w:tcPr>
            <w:tcW w:w="901" w:type="pct"/>
            <w:vMerge w:val="restart"/>
          </w:tcPr>
          <w:p w14:paraId="123611DF" w14:textId="77777777" w:rsidR="0055029E" w:rsidRPr="00CC7FED" w:rsidDel="002A1D54" w:rsidRDefault="0055029E" w:rsidP="0055029E">
            <w:r w:rsidRPr="00CC7FED" w:rsidDel="002A1D54">
              <w:t>Необходимые умения</w:t>
            </w:r>
          </w:p>
        </w:tc>
        <w:tc>
          <w:tcPr>
            <w:tcW w:w="4099" w:type="pct"/>
          </w:tcPr>
          <w:p w14:paraId="3F585C59" w14:textId="0BBA92C7" w:rsidR="0055029E" w:rsidRPr="00A708CA" w:rsidRDefault="0055029E" w:rsidP="00851F90">
            <w:pPr>
              <w:jc w:val="both"/>
            </w:pPr>
            <w:r>
              <w:t xml:space="preserve">Использовать </w:t>
            </w:r>
            <w:r w:rsidRPr="00EA5357">
              <w:t>ECM</w:t>
            </w:r>
            <w:r>
              <w:t xml:space="preserve">-систему для получения организационно-распорядительных документов, относящихся к деятельности производственных участков </w:t>
            </w:r>
            <w:r>
              <w:lastRenderedPageBreak/>
              <w:t>механосборочного производства</w:t>
            </w:r>
          </w:p>
        </w:tc>
      </w:tr>
      <w:tr w:rsidR="0055029E" w:rsidRPr="00CC7FED" w14:paraId="0B0D3D90" w14:textId="77777777" w:rsidTr="00851F90">
        <w:trPr>
          <w:trHeight w:val="20"/>
        </w:trPr>
        <w:tc>
          <w:tcPr>
            <w:tcW w:w="901" w:type="pct"/>
            <w:vMerge/>
          </w:tcPr>
          <w:p w14:paraId="0763518D" w14:textId="77777777" w:rsidR="0055029E" w:rsidRPr="00CC7FED" w:rsidDel="002A1D54" w:rsidRDefault="0055029E" w:rsidP="0055029E"/>
        </w:tc>
        <w:tc>
          <w:tcPr>
            <w:tcW w:w="4099" w:type="pct"/>
          </w:tcPr>
          <w:p w14:paraId="083C441A" w14:textId="1E3D849F" w:rsidR="0055029E" w:rsidRPr="00CC7FED" w:rsidRDefault="0055029E" w:rsidP="00851F90">
            <w:pPr>
              <w:jc w:val="both"/>
            </w:pPr>
            <w:r w:rsidRPr="00AD7363">
              <w:t>Получать</w:t>
            </w:r>
            <w:r>
              <w:t>, отправлять, пересылать сообще</w:t>
            </w:r>
            <w:r w:rsidRPr="00AD7363">
              <w:t>ния и документы по электронной почте</w:t>
            </w:r>
          </w:p>
        </w:tc>
      </w:tr>
      <w:tr w:rsidR="0055029E" w:rsidRPr="00CC7FED" w14:paraId="43EFE2A4" w14:textId="77777777" w:rsidTr="00851F90">
        <w:trPr>
          <w:trHeight w:val="20"/>
        </w:trPr>
        <w:tc>
          <w:tcPr>
            <w:tcW w:w="901" w:type="pct"/>
            <w:vMerge/>
          </w:tcPr>
          <w:p w14:paraId="15FF85EC" w14:textId="77777777" w:rsidR="0055029E" w:rsidRPr="00CC7FED" w:rsidDel="002A1D54" w:rsidRDefault="0055029E" w:rsidP="0055029E"/>
        </w:tc>
        <w:tc>
          <w:tcPr>
            <w:tcW w:w="4099" w:type="pct"/>
          </w:tcPr>
          <w:p w14:paraId="06C16297" w14:textId="0BEC90F2" w:rsidR="0055029E" w:rsidRPr="00CC7FED" w:rsidRDefault="0055029E" w:rsidP="00851F90">
            <w:pPr>
              <w:jc w:val="both"/>
            </w:pPr>
            <w:r>
              <w:t>Планировать собственную работу</w:t>
            </w:r>
          </w:p>
        </w:tc>
      </w:tr>
      <w:tr w:rsidR="0055029E" w:rsidRPr="00CC7FED" w14:paraId="059D6BA2" w14:textId="77777777" w:rsidTr="00851F90">
        <w:trPr>
          <w:trHeight w:val="20"/>
        </w:trPr>
        <w:tc>
          <w:tcPr>
            <w:tcW w:w="901" w:type="pct"/>
            <w:vMerge/>
          </w:tcPr>
          <w:p w14:paraId="64D698B9" w14:textId="77777777" w:rsidR="0055029E" w:rsidRPr="00CC7FED" w:rsidDel="002A1D54" w:rsidRDefault="0055029E" w:rsidP="0055029E"/>
        </w:tc>
        <w:tc>
          <w:tcPr>
            <w:tcW w:w="4099" w:type="pct"/>
          </w:tcPr>
          <w:p w14:paraId="17ADE7AC" w14:textId="73C5F126" w:rsidR="0055029E" w:rsidRPr="00CC7FED" w:rsidRDefault="0055029E" w:rsidP="00851F90">
            <w:pPr>
              <w:jc w:val="both"/>
            </w:pPr>
            <w:r>
              <w:t>Согласовывать план собственной работы с графиками работы руководителей подразделений организации и подчиненных работников с целью минимизации потерь рабочего времени</w:t>
            </w:r>
          </w:p>
        </w:tc>
      </w:tr>
      <w:tr w:rsidR="0055029E" w:rsidRPr="00CC7FED" w14:paraId="4D6A4674" w14:textId="77777777" w:rsidTr="00851F90">
        <w:trPr>
          <w:trHeight w:val="20"/>
        </w:trPr>
        <w:tc>
          <w:tcPr>
            <w:tcW w:w="901" w:type="pct"/>
            <w:vMerge/>
          </w:tcPr>
          <w:p w14:paraId="0336D788" w14:textId="77777777" w:rsidR="0055029E" w:rsidRPr="00CC7FED" w:rsidDel="002A1D54" w:rsidRDefault="0055029E" w:rsidP="0055029E"/>
        </w:tc>
        <w:tc>
          <w:tcPr>
            <w:tcW w:w="4099" w:type="pct"/>
          </w:tcPr>
          <w:p w14:paraId="69F7404A" w14:textId="33A8929D" w:rsidR="0055029E" w:rsidRPr="00CC7FED" w:rsidRDefault="0055029E" w:rsidP="00851F90">
            <w:pPr>
              <w:jc w:val="both"/>
            </w:pPr>
            <w:r>
              <w:t>Использовать компьютерный персональный или корпоративный информационный менеджер для составления планов собственной работы</w:t>
            </w:r>
          </w:p>
        </w:tc>
      </w:tr>
      <w:tr w:rsidR="0055029E" w:rsidRPr="00CC7FED" w14:paraId="1EAF8E74" w14:textId="77777777" w:rsidTr="00851F90">
        <w:trPr>
          <w:trHeight w:val="20"/>
        </w:trPr>
        <w:tc>
          <w:tcPr>
            <w:tcW w:w="901" w:type="pct"/>
            <w:vMerge/>
          </w:tcPr>
          <w:p w14:paraId="011DAC62" w14:textId="77777777" w:rsidR="0055029E" w:rsidRPr="00CC7FED" w:rsidDel="002A1D54" w:rsidRDefault="0055029E" w:rsidP="0055029E"/>
        </w:tc>
        <w:tc>
          <w:tcPr>
            <w:tcW w:w="4099" w:type="pct"/>
          </w:tcPr>
          <w:p w14:paraId="6A6ACFB7" w14:textId="56006F94" w:rsidR="0055029E" w:rsidRPr="00CC7FED" w:rsidRDefault="0055029E" w:rsidP="00851F90">
            <w:pPr>
              <w:jc w:val="both"/>
            </w:pPr>
            <w:r>
              <w:t>Использовать приемы деловой коммуникации для организации ритмичной, плановой доставки на производственные участки механосборочного производства материалов, инструментов, приспособлений и технической документации</w:t>
            </w:r>
          </w:p>
        </w:tc>
      </w:tr>
      <w:tr w:rsidR="0055029E" w:rsidRPr="00CC7FED" w14:paraId="72520D7D" w14:textId="77777777" w:rsidTr="00851F90">
        <w:trPr>
          <w:trHeight w:val="20"/>
        </w:trPr>
        <w:tc>
          <w:tcPr>
            <w:tcW w:w="901" w:type="pct"/>
            <w:vMerge/>
          </w:tcPr>
          <w:p w14:paraId="0A1ACCFE" w14:textId="77777777" w:rsidR="0055029E" w:rsidRPr="00CC7FED" w:rsidDel="002A1D54" w:rsidRDefault="0055029E" w:rsidP="0055029E"/>
        </w:tc>
        <w:tc>
          <w:tcPr>
            <w:tcW w:w="4099" w:type="pct"/>
          </w:tcPr>
          <w:p w14:paraId="4136E73E" w14:textId="6D518DA2" w:rsidR="0055029E" w:rsidRDefault="0055029E" w:rsidP="00851F90">
            <w:pPr>
              <w:jc w:val="both"/>
            </w:pPr>
            <w:r>
              <w:t xml:space="preserve">Использовать </w:t>
            </w:r>
            <w:r w:rsidRPr="00EA5357">
              <w:t>ECM</w:t>
            </w:r>
            <w:r>
              <w:t xml:space="preserve">-систему и </w:t>
            </w:r>
            <w:r>
              <w:rPr>
                <w:lang w:val="en-US"/>
              </w:rPr>
              <w:t>ERP</w:t>
            </w:r>
            <w:r w:rsidRPr="00FC6AA3">
              <w:t>-</w:t>
            </w:r>
            <w:r>
              <w:t>систему организации для информирования ответственных сотрудников организации о ходе снабжения производственного подразделения механосборочного производства заготовками, материалами, инструментами, приспособлениями и технической документацией</w:t>
            </w:r>
          </w:p>
        </w:tc>
      </w:tr>
      <w:tr w:rsidR="0055029E" w:rsidRPr="00CC7FED" w14:paraId="671E4CA7" w14:textId="77777777" w:rsidTr="00851F90">
        <w:trPr>
          <w:trHeight w:val="20"/>
        </w:trPr>
        <w:tc>
          <w:tcPr>
            <w:tcW w:w="901" w:type="pct"/>
            <w:vMerge/>
          </w:tcPr>
          <w:p w14:paraId="4FF8B774" w14:textId="77777777" w:rsidR="0055029E" w:rsidRPr="00CC7FED" w:rsidDel="002A1D54" w:rsidRDefault="0055029E" w:rsidP="0055029E"/>
        </w:tc>
        <w:tc>
          <w:tcPr>
            <w:tcW w:w="4099" w:type="pct"/>
          </w:tcPr>
          <w:p w14:paraId="13A2C9A4" w14:textId="69C55608" w:rsidR="0055029E" w:rsidRPr="00CC7FED" w:rsidRDefault="0055029E" w:rsidP="00851F90">
            <w:pPr>
              <w:jc w:val="both"/>
            </w:pPr>
            <w:r>
              <w:t>Разрабатывать решения по координации действий производственных участков механосборочного производства для обеспечения ритмичного выпуска машиностроительных изделий</w:t>
            </w:r>
          </w:p>
        </w:tc>
      </w:tr>
      <w:tr w:rsidR="0055029E" w:rsidRPr="00CC7FED" w14:paraId="2487F49D" w14:textId="77777777" w:rsidTr="00851F90">
        <w:trPr>
          <w:trHeight w:val="20"/>
        </w:trPr>
        <w:tc>
          <w:tcPr>
            <w:tcW w:w="901" w:type="pct"/>
            <w:vMerge/>
          </w:tcPr>
          <w:p w14:paraId="3C11CA0D" w14:textId="77777777" w:rsidR="0055029E" w:rsidRPr="00CC7FED" w:rsidDel="002A1D54" w:rsidRDefault="0055029E" w:rsidP="0055029E"/>
        </w:tc>
        <w:tc>
          <w:tcPr>
            <w:tcW w:w="4099" w:type="pct"/>
          </w:tcPr>
          <w:p w14:paraId="118132D6" w14:textId="528265DE" w:rsidR="0055029E" w:rsidRDefault="0055029E" w:rsidP="00851F90">
            <w:pPr>
              <w:jc w:val="both"/>
            </w:pPr>
            <w:r>
              <w:t>Ф</w:t>
            </w:r>
            <w:r w:rsidRPr="002601B9">
              <w:t xml:space="preserve">ормулировать задания </w:t>
            </w:r>
            <w:r>
              <w:t>руководителям производственных участков механосборочного производства</w:t>
            </w:r>
          </w:p>
        </w:tc>
      </w:tr>
      <w:tr w:rsidR="0055029E" w:rsidRPr="00CC7FED" w14:paraId="771C297E" w14:textId="77777777" w:rsidTr="00851F90">
        <w:trPr>
          <w:trHeight w:val="20"/>
        </w:trPr>
        <w:tc>
          <w:tcPr>
            <w:tcW w:w="901" w:type="pct"/>
            <w:vMerge/>
          </w:tcPr>
          <w:p w14:paraId="106F85BA" w14:textId="77777777" w:rsidR="0055029E" w:rsidRPr="00CC7FED" w:rsidDel="002A1D54" w:rsidRDefault="0055029E" w:rsidP="0055029E"/>
        </w:tc>
        <w:tc>
          <w:tcPr>
            <w:tcW w:w="4099" w:type="pct"/>
          </w:tcPr>
          <w:p w14:paraId="2169E8FE" w14:textId="6F8AE43D" w:rsidR="0055029E" w:rsidRPr="00CC7FED" w:rsidRDefault="0055029E" w:rsidP="00851F90">
            <w:pPr>
              <w:jc w:val="both"/>
            </w:pPr>
            <w:r>
              <w:t>Использовать приемы деловой коммуникации для координации действий производственных участков механосборочного производства для обеспечения ритмичного выпуска машиностроительных изделий</w:t>
            </w:r>
          </w:p>
        </w:tc>
      </w:tr>
      <w:tr w:rsidR="0055029E" w:rsidRPr="00CC7FED" w14:paraId="32483F5E" w14:textId="77777777" w:rsidTr="00851F90">
        <w:trPr>
          <w:trHeight w:val="20"/>
        </w:trPr>
        <w:tc>
          <w:tcPr>
            <w:tcW w:w="901" w:type="pct"/>
            <w:vMerge w:val="restart"/>
          </w:tcPr>
          <w:p w14:paraId="2332D22E" w14:textId="77777777" w:rsidR="0055029E" w:rsidRPr="00CC7FED" w:rsidRDefault="0055029E" w:rsidP="0055029E">
            <w:r w:rsidRPr="00CC7FED" w:rsidDel="002A1D54">
              <w:t>Необходимые знания</w:t>
            </w:r>
          </w:p>
        </w:tc>
        <w:tc>
          <w:tcPr>
            <w:tcW w:w="4099" w:type="pct"/>
          </w:tcPr>
          <w:p w14:paraId="6FB5F36B" w14:textId="767452CE" w:rsidR="0055029E" w:rsidRPr="00CC7FED" w:rsidRDefault="0055029E" w:rsidP="00851F90">
            <w:pPr>
              <w:jc w:val="both"/>
            </w:pPr>
            <w:r>
              <w:t>Технологические процессы изготовления машиностроительной продукции, используемые на производственных участках механосборочного производства</w:t>
            </w:r>
          </w:p>
        </w:tc>
      </w:tr>
      <w:tr w:rsidR="0055029E" w:rsidRPr="00CC7FED" w14:paraId="5A1F786C" w14:textId="77777777" w:rsidTr="00851F90">
        <w:trPr>
          <w:trHeight w:val="20"/>
        </w:trPr>
        <w:tc>
          <w:tcPr>
            <w:tcW w:w="901" w:type="pct"/>
            <w:vMerge/>
          </w:tcPr>
          <w:p w14:paraId="31619CEC" w14:textId="77777777" w:rsidR="0055029E" w:rsidRPr="00CC7FED" w:rsidDel="002A1D54" w:rsidRDefault="0055029E" w:rsidP="0055029E"/>
        </w:tc>
        <w:tc>
          <w:tcPr>
            <w:tcW w:w="4099" w:type="pct"/>
          </w:tcPr>
          <w:p w14:paraId="08CDCC33" w14:textId="521BCB02" w:rsidR="0055029E" w:rsidRDefault="0055029E" w:rsidP="00851F90">
            <w:pPr>
              <w:jc w:val="both"/>
            </w:pPr>
            <w:r>
              <w:t>Типовые организационные решения по выполнению производственных заданий в случае выхода из строя технологического оборудования</w:t>
            </w:r>
          </w:p>
        </w:tc>
      </w:tr>
      <w:tr w:rsidR="0055029E" w:rsidRPr="00CC7FED" w14:paraId="37C4A1F7" w14:textId="77777777" w:rsidTr="00851F90">
        <w:trPr>
          <w:trHeight w:val="20"/>
        </w:trPr>
        <w:tc>
          <w:tcPr>
            <w:tcW w:w="901" w:type="pct"/>
            <w:vMerge/>
          </w:tcPr>
          <w:p w14:paraId="3B24E93C" w14:textId="77777777" w:rsidR="0055029E" w:rsidRPr="00CC7FED" w:rsidDel="002A1D54" w:rsidRDefault="0055029E" w:rsidP="0055029E"/>
        </w:tc>
        <w:tc>
          <w:tcPr>
            <w:tcW w:w="4099" w:type="pct"/>
          </w:tcPr>
          <w:p w14:paraId="121481CF" w14:textId="0F47DB27" w:rsidR="0055029E" w:rsidRDefault="0055029E" w:rsidP="00851F90">
            <w:pPr>
              <w:jc w:val="both"/>
            </w:pPr>
            <w:r>
              <w:t>Типовые организационные решения по выполнению производственных заданий в случае нарушения планов снабжения заготовками, материалами, средствами технологического оснащения и технической документацией</w:t>
            </w:r>
          </w:p>
        </w:tc>
      </w:tr>
      <w:tr w:rsidR="0055029E" w:rsidRPr="00CC7FED" w14:paraId="1E650CAE" w14:textId="77777777" w:rsidTr="00851F90">
        <w:trPr>
          <w:trHeight w:val="20"/>
        </w:trPr>
        <w:tc>
          <w:tcPr>
            <w:tcW w:w="901" w:type="pct"/>
            <w:vMerge/>
          </w:tcPr>
          <w:p w14:paraId="408B76A0" w14:textId="77777777" w:rsidR="0055029E" w:rsidRPr="00CC7FED" w:rsidDel="002A1D54" w:rsidRDefault="0055029E" w:rsidP="0055029E"/>
        </w:tc>
        <w:tc>
          <w:tcPr>
            <w:tcW w:w="4099" w:type="pct"/>
          </w:tcPr>
          <w:p w14:paraId="4152BE8D" w14:textId="52AF2F53" w:rsidR="0055029E" w:rsidRDefault="0055029E" w:rsidP="00851F90">
            <w:pPr>
              <w:jc w:val="both"/>
            </w:pPr>
            <w:r>
              <w:t>Типовые организационные решения по выполнению производственных заданий в случае невыхода подчиненных работников на работу</w:t>
            </w:r>
          </w:p>
        </w:tc>
      </w:tr>
      <w:tr w:rsidR="0055029E" w:rsidRPr="00CC7FED" w14:paraId="5454C6C1" w14:textId="77777777" w:rsidTr="00851F90">
        <w:trPr>
          <w:trHeight w:val="20"/>
        </w:trPr>
        <w:tc>
          <w:tcPr>
            <w:tcW w:w="901" w:type="pct"/>
            <w:vMerge/>
          </w:tcPr>
          <w:p w14:paraId="18B3B76B" w14:textId="77777777" w:rsidR="0055029E" w:rsidRPr="00CC7FED" w:rsidDel="002A1D54" w:rsidRDefault="0055029E" w:rsidP="0055029E"/>
        </w:tc>
        <w:tc>
          <w:tcPr>
            <w:tcW w:w="4099" w:type="pct"/>
          </w:tcPr>
          <w:p w14:paraId="4190352D" w14:textId="16CCED95" w:rsidR="0055029E" w:rsidRPr="00CC7FED" w:rsidRDefault="0055029E" w:rsidP="00851F90">
            <w:pPr>
              <w:jc w:val="both"/>
            </w:pPr>
            <w:r w:rsidRPr="00DC1952">
              <w:t>Методические, нормативн</w:t>
            </w:r>
            <w:r>
              <w:t>о-технические</w:t>
            </w:r>
            <w:r w:rsidRPr="00DC1952">
              <w:t xml:space="preserve"> и руководящие </w:t>
            </w:r>
            <w:r w:rsidR="009F3C35">
              <w:t>документы</w:t>
            </w:r>
            <w:r w:rsidRPr="00DC1952">
              <w:t xml:space="preserve"> по организации</w:t>
            </w:r>
            <w:r>
              <w:t xml:space="preserve"> производства машиностроительной продукции</w:t>
            </w:r>
          </w:p>
        </w:tc>
      </w:tr>
      <w:tr w:rsidR="0055029E" w:rsidRPr="00CC7FED" w14:paraId="1B3D2BD6" w14:textId="77777777" w:rsidTr="00851F90">
        <w:trPr>
          <w:trHeight w:val="20"/>
        </w:trPr>
        <w:tc>
          <w:tcPr>
            <w:tcW w:w="901" w:type="pct"/>
            <w:vMerge/>
          </w:tcPr>
          <w:p w14:paraId="1432A64B" w14:textId="77777777" w:rsidR="0055029E" w:rsidRPr="00CC7FED" w:rsidDel="002A1D54" w:rsidRDefault="0055029E" w:rsidP="0055029E"/>
        </w:tc>
        <w:tc>
          <w:tcPr>
            <w:tcW w:w="4099" w:type="pct"/>
          </w:tcPr>
          <w:p w14:paraId="762241A4" w14:textId="7C2D9812" w:rsidR="0055029E" w:rsidRPr="00CC7FED" w:rsidRDefault="0055029E" w:rsidP="00851F90">
            <w:pPr>
              <w:jc w:val="both"/>
            </w:pPr>
            <w:r w:rsidRPr="00AA05F8">
              <w:t>Нормативно-технические и руководящие документы по</w:t>
            </w:r>
            <w:r>
              <w:t xml:space="preserve"> правилам оформления конструкторской и технологической документации</w:t>
            </w:r>
          </w:p>
        </w:tc>
      </w:tr>
      <w:tr w:rsidR="0055029E" w:rsidRPr="00CC7FED" w14:paraId="510895B4" w14:textId="77777777" w:rsidTr="00851F90">
        <w:trPr>
          <w:trHeight w:val="20"/>
        </w:trPr>
        <w:tc>
          <w:tcPr>
            <w:tcW w:w="901" w:type="pct"/>
            <w:vMerge/>
          </w:tcPr>
          <w:p w14:paraId="55ED2C03" w14:textId="77777777" w:rsidR="0055029E" w:rsidRPr="00CC7FED" w:rsidDel="002A1D54" w:rsidRDefault="0055029E" w:rsidP="0055029E"/>
        </w:tc>
        <w:tc>
          <w:tcPr>
            <w:tcW w:w="4099" w:type="pct"/>
          </w:tcPr>
          <w:p w14:paraId="06BE63D5" w14:textId="7C2FD742" w:rsidR="0055029E" w:rsidRPr="00CC7FED" w:rsidRDefault="0055029E" w:rsidP="00851F90">
            <w:pPr>
              <w:jc w:val="both"/>
            </w:pPr>
            <w:r>
              <w:t>Основы психологии труда и организационной психологии</w:t>
            </w:r>
          </w:p>
        </w:tc>
      </w:tr>
      <w:tr w:rsidR="0055029E" w:rsidRPr="00CC7FED" w14:paraId="1568FEF1" w14:textId="77777777" w:rsidTr="00851F90">
        <w:trPr>
          <w:trHeight w:val="20"/>
        </w:trPr>
        <w:tc>
          <w:tcPr>
            <w:tcW w:w="901" w:type="pct"/>
            <w:vMerge/>
          </w:tcPr>
          <w:p w14:paraId="6153A078" w14:textId="77777777" w:rsidR="0055029E" w:rsidRPr="00CC7FED" w:rsidDel="002A1D54" w:rsidRDefault="0055029E" w:rsidP="0055029E"/>
        </w:tc>
        <w:tc>
          <w:tcPr>
            <w:tcW w:w="4099" w:type="pct"/>
          </w:tcPr>
          <w:p w14:paraId="604014C0" w14:textId="5261EE65" w:rsidR="0055029E" w:rsidRPr="00CC7FED" w:rsidRDefault="0055029E" w:rsidP="00851F90">
            <w:pPr>
              <w:jc w:val="both"/>
            </w:pPr>
            <w:r>
              <w:rPr>
                <w:lang w:val="en-US"/>
              </w:rPr>
              <w:t>ECM</w:t>
            </w:r>
            <w:r>
              <w:t xml:space="preserve">-система и </w:t>
            </w:r>
            <w:r>
              <w:rPr>
                <w:lang w:val="en-US"/>
              </w:rPr>
              <w:t>ERP</w:t>
            </w:r>
            <w:r>
              <w:t>-система организации: возможности и порядок документооборота в них</w:t>
            </w:r>
          </w:p>
        </w:tc>
      </w:tr>
      <w:tr w:rsidR="0055029E" w:rsidRPr="00CC7FED" w14:paraId="5495C46E" w14:textId="77777777" w:rsidTr="00851F90">
        <w:trPr>
          <w:trHeight w:val="20"/>
        </w:trPr>
        <w:tc>
          <w:tcPr>
            <w:tcW w:w="901" w:type="pct"/>
            <w:vMerge/>
          </w:tcPr>
          <w:p w14:paraId="104AFFB6" w14:textId="77777777" w:rsidR="0055029E" w:rsidRPr="00CC7FED" w:rsidDel="002A1D54" w:rsidRDefault="0055029E" w:rsidP="0055029E"/>
        </w:tc>
        <w:tc>
          <w:tcPr>
            <w:tcW w:w="4099" w:type="pct"/>
          </w:tcPr>
          <w:p w14:paraId="2840AF67" w14:textId="34F270F0" w:rsidR="0055029E" w:rsidRPr="00CC7FED" w:rsidRDefault="0055029E" w:rsidP="00851F90">
            <w:pPr>
              <w:jc w:val="both"/>
            </w:pPr>
            <w:r w:rsidRPr="00581AE6">
              <w:t>Прикладные компьютерные программы для работы с электронной почтой: наименования, возможности и порядок работы в них</w:t>
            </w:r>
          </w:p>
        </w:tc>
      </w:tr>
      <w:tr w:rsidR="0055029E" w:rsidRPr="00CC7FED" w14:paraId="41AE39DC" w14:textId="77777777" w:rsidTr="00851F90">
        <w:trPr>
          <w:trHeight w:val="20"/>
        </w:trPr>
        <w:tc>
          <w:tcPr>
            <w:tcW w:w="901" w:type="pct"/>
            <w:vMerge/>
          </w:tcPr>
          <w:p w14:paraId="1AC87869" w14:textId="77777777" w:rsidR="0055029E" w:rsidRPr="00CC7FED" w:rsidDel="002A1D54" w:rsidRDefault="0055029E" w:rsidP="0055029E"/>
        </w:tc>
        <w:tc>
          <w:tcPr>
            <w:tcW w:w="4099" w:type="pct"/>
          </w:tcPr>
          <w:p w14:paraId="17C0273E" w14:textId="53E37D81" w:rsidR="0055029E" w:rsidRPr="00CC7FED" w:rsidRDefault="0055029E" w:rsidP="00851F90">
            <w:pPr>
              <w:jc w:val="both"/>
            </w:pPr>
            <w:r w:rsidRPr="00AC6B37">
              <w:t>Комп</w:t>
            </w:r>
            <w:r>
              <w:t>ьютерные персональные или корпоративные информаци</w:t>
            </w:r>
            <w:r w:rsidRPr="00AC6B37">
              <w:t>онные ме</w:t>
            </w:r>
            <w:r>
              <w:t>неджеры: наименования, возможно</w:t>
            </w:r>
            <w:r w:rsidRPr="00AC6B37">
              <w:t>сти и порядок работы в них</w:t>
            </w:r>
          </w:p>
        </w:tc>
      </w:tr>
      <w:tr w:rsidR="0055029E" w:rsidRPr="00CC7FED" w14:paraId="119797D4" w14:textId="77777777" w:rsidTr="00851F90">
        <w:trPr>
          <w:trHeight w:val="20"/>
        </w:trPr>
        <w:tc>
          <w:tcPr>
            <w:tcW w:w="901" w:type="pct"/>
            <w:vMerge/>
          </w:tcPr>
          <w:p w14:paraId="5FAE8639" w14:textId="77777777" w:rsidR="0055029E" w:rsidRPr="00CC7FED" w:rsidDel="002A1D54" w:rsidRDefault="0055029E" w:rsidP="0055029E"/>
        </w:tc>
        <w:tc>
          <w:tcPr>
            <w:tcW w:w="4099" w:type="pct"/>
          </w:tcPr>
          <w:p w14:paraId="456011CC" w14:textId="3E0FE074" w:rsidR="0055029E" w:rsidRPr="00CC7FED" w:rsidRDefault="0055029E" w:rsidP="00851F90">
            <w:pPr>
              <w:jc w:val="both"/>
            </w:pPr>
            <w:r>
              <w:t xml:space="preserve">Методы и технологии коммуникации </w:t>
            </w:r>
          </w:p>
        </w:tc>
      </w:tr>
      <w:tr w:rsidR="0055029E" w:rsidRPr="00CC7FED" w14:paraId="214C7D51" w14:textId="77777777" w:rsidTr="00851F90">
        <w:trPr>
          <w:trHeight w:val="20"/>
        </w:trPr>
        <w:tc>
          <w:tcPr>
            <w:tcW w:w="901" w:type="pct"/>
            <w:vMerge/>
          </w:tcPr>
          <w:p w14:paraId="419A6783" w14:textId="77777777" w:rsidR="0055029E" w:rsidRPr="00CC7FED" w:rsidDel="002A1D54" w:rsidRDefault="0055029E" w:rsidP="0055029E"/>
        </w:tc>
        <w:tc>
          <w:tcPr>
            <w:tcW w:w="4099" w:type="pct"/>
          </w:tcPr>
          <w:p w14:paraId="5B81E574" w14:textId="626DC65B" w:rsidR="0055029E" w:rsidRDefault="0055029E" w:rsidP="00851F90">
            <w:pPr>
              <w:jc w:val="both"/>
            </w:pPr>
            <w:r>
              <w:t>Основы психологии общения и конфликтологии</w:t>
            </w:r>
          </w:p>
        </w:tc>
      </w:tr>
      <w:tr w:rsidR="0055029E" w:rsidRPr="00CC7FED" w14:paraId="45D426FB" w14:textId="77777777" w:rsidTr="00851F90">
        <w:trPr>
          <w:trHeight w:val="20"/>
        </w:trPr>
        <w:tc>
          <w:tcPr>
            <w:tcW w:w="901" w:type="pct"/>
            <w:vMerge/>
          </w:tcPr>
          <w:p w14:paraId="17ACC0B5" w14:textId="77777777" w:rsidR="0055029E" w:rsidRPr="00CC7FED" w:rsidDel="002A1D54" w:rsidRDefault="0055029E" w:rsidP="0055029E"/>
        </w:tc>
        <w:tc>
          <w:tcPr>
            <w:tcW w:w="4099" w:type="pct"/>
          </w:tcPr>
          <w:p w14:paraId="5969AB0E" w14:textId="41318347" w:rsidR="0055029E" w:rsidRDefault="0055029E" w:rsidP="00851F90">
            <w:pPr>
              <w:jc w:val="both"/>
            </w:pPr>
            <w:r>
              <w:t>Структура организации</w:t>
            </w:r>
          </w:p>
        </w:tc>
      </w:tr>
      <w:tr w:rsidR="0055029E" w:rsidRPr="00CC7FED" w14:paraId="41C2CA06" w14:textId="77777777" w:rsidTr="00851F90">
        <w:trPr>
          <w:trHeight w:val="20"/>
        </w:trPr>
        <w:tc>
          <w:tcPr>
            <w:tcW w:w="901" w:type="pct"/>
            <w:vMerge/>
          </w:tcPr>
          <w:p w14:paraId="60715D74" w14:textId="77777777" w:rsidR="0055029E" w:rsidRPr="00CC7FED" w:rsidDel="002A1D54" w:rsidRDefault="0055029E" w:rsidP="0055029E"/>
        </w:tc>
        <w:tc>
          <w:tcPr>
            <w:tcW w:w="4099" w:type="pct"/>
          </w:tcPr>
          <w:p w14:paraId="781B135D" w14:textId="67999914" w:rsidR="0055029E" w:rsidRPr="00CC7FED" w:rsidRDefault="0055029E" w:rsidP="00851F90">
            <w:pPr>
              <w:jc w:val="both"/>
            </w:pPr>
            <w:r>
              <w:t>Порядок снабжения производственных участков механосборочного производства материалами, инструментами, приспособлениями и технической документацией</w:t>
            </w:r>
          </w:p>
        </w:tc>
      </w:tr>
      <w:tr w:rsidR="0055029E" w:rsidRPr="00CC7FED" w14:paraId="1EA0CE0E" w14:textId="77777777" w:rsidTr="00851F90">
        <w:trPr>
          <w:trHeight w:val="20"/>
        </w:trPr>
        <w:tc>
          <w:tcPr>
            <w:tcW w:w="901" w:type="pct"/>
          </w:tcPr>
          <w:p w14:paraId="1ADBA356" w14:textId="77777777" w:rsidR="0055029E" w:rsidRPr="00CC7FED" w:rsidDel="002A1D54" w:rsidRDefault="0055029E" w:rsidP="0055029E">
            <w:r w:rsidRPr="00CC7FED" w:rsidDel="002A1D54">
              <w:lastRenderedPageBreak/>
              <w:t>Другие характеристики</w:t>
            </w:r>
          </w:p>
        </w:tc>
        <w:tc>
          <w:tcPr>
            <w:tcW w:w="4099" w:type="pct"/>
          </w:tcPr>
          <w:p w14:paraId="7715E937" w14:textId="77777777" w:rsidR="0055029E" w:rsidRPr="00CC7FED" w:rsidRDefault="0055029E" w:rsidP="00851F90">
            <w:pPr>
              <w:jc w:val="both"/>
            </w:pPr>
            <w:r>
              <w:t>-</w:t>
            </w:r>
          </w:p>
        </w:tc>
      </w:tr>
    </w:tbl>
    <w:p w14:paraId="4058CCA4" w14:textId="77777777" w:rsidR="00851F90" w:rsidRPr="0095334D" w:rsidRDefault="00851F90" w:rsidP="00C03271">
      <w:pPr>
        <w:rPr>
          <w:b/>
          <w:bCs w:val="0"/>
          <w:sz w:val="16"/>
          <w:szCs w:val="16"/>
        </w:rPr>
      </w:pPr>
    </w:p>
    <w:p w14:paraId="16915F65" w14:textId="1B66585E" w:rsidR="00136E7E" w:rsidRDefault="00136E7E" w:rsidP="00C03271">
      <w:pPr>
        <w:rPr>
          <w:b/>
          <w:bCs w:val="0"/>
        </w:rPr>
      </w:pPr>
      <w:r w:rsidRPr="00C03271">
        <w:rPr>
          <w:b/>
          <w:bCs w:val="0"/>
        </w:rPr>
        <w:t>3.2.3. Трудовая функция</w:t>
      </w:r>
    </w:p>
    <w:p w14:paraId="4B46816D" w14:textId="77777777" w:rsidR="00851F90" w:rsidRPr="0095334D" w:rsidRDefault="00851F90" w:rsidP="00C03271">
      <w:pPr>
        <w:rPr>
          <w:b/>
          <w:bCs w:val="0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9"/>
        <w:gridCol w:w="4664"/>
        <w:gridCol w:w="650"/>
        <w:gridCol w:w="967"/>
        <w:gridCol w:w="1807"/>
        <w:gridCol w:w="534"/>
      </w:tblGrid>
      <w:tr w:rsidR="00136E7E" w:rsidRPr="00CC7FED" w14:paraId="005C2D48" w14:textId="77777777" w:rsidTr="00851F90">
        <w:trPr>
          <w:trHeight w:val="278"/>
        </w:trPr>
        <w:tc>
          <w:tcPr>
            <w:tcW w:w="86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2055AD0" w14:textId="77777777" w:rsidR="00136E7E" w:rsidRPr="00CC7FED" w:rsidRDefault="00136E7E" w:rsidP="008A70F1">
            <w:pPr>
              <w:suppressAutoHyphens/>
            </w:pPr>
            <w:r w:rsidRPr="009502DC">
              <w:rPr>
                <w:sz w:val="20"/>
              </w:rPr>
              <w:t>Наименование</w:t>
            </w:r>
          </w:p>
        </w:tc>
        <w:tc>
          <w:tcPr>
            <w:tcW w:w="22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79D574" w14:textId="0A927201" w:rsidR="00136E7E" w:rsidRPr="00CC7FED" w:rsidRDefault="00136E7E" w:rsidP="00136E7E">
            <w:pPr>
              <w:suppressAutoHyphens/>
            </w:pPr>
            <w:r>
              <w:t xml:space="preserve">Мотивация руководителей </w:t>
            </w:r>
            <w:r w:rsidR="00A11699">
              <w:t>производственных участков</w:t>
            </w:r>
            <w:r>
              <w:t xml:space="preserve"> </w:t>
            </w:r>
            <w:r w:rsidR="0043198B">
              <w:t>механосборочного производства</w:t>
            </w:r>
          </w:p>
        </w:tc>
        <w:tc>
          <w:tcPr>
            <w:tcW w:w="31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6FE683C" w14:textId="77777777" w:rsidR="00136E7E" w:rsidRPr="00CC7FED" w:rsidRDefault="00136E7E" w:rsidP="00851F90">
            <w:pPr>
              <w:suppressAutoHyphens/>
              <w:jc w:val="center"/>
              <w:rPr>
                <w:vertAlign w:val="superscript"/>
              </w:rPr>
            </w:pPr>
            <w:r w:rsidRPr="009502DC">
              <w:rPr>
                <w:sz w:val="20"/>
              </w:rPr>
              <w:t>Код</w:t>
            </w:r>
          </w:p>
        </w:tc>
        <w:tc>
          <w:tcPr>
            <w:tcW w:w="4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F175E7" w14:textId="32192F20" w:rsidR="00136E7E" w:rsidRPr="000062DD" w:rsidRDefault="00DE3CD4" w:rsidP="00851F90">
            <w:pPr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  <w:r w:rsidR="00136E7E">
              <w:t>/03.</w:t>
            </w:r>
            <w:r w:rsidR="00136E7E">
              <w:rPr>
                <w:lang w:val="en-US"/>
              </w:rPr>
              <w:t>7</w:t>
            </w:r>
          </w:p>
        </w:tc>
        <w:tc>
          <w:tcPr>
            <w:tcW w:w="86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24500ED" w14:textId="77777777" w:rsidR="00136E7E" w:rsidRPr="004C2989" w:rsidRDefault="00136E7E" w:rsidP="00851F90">
            <w:pPr>
              <w:suppressAutoHyphens/>
              <w:jc w:val="center"/>
              <w:rPr>
                <w:vertAlign w:val="superscript"/>
              </w:rPr>
            </w:pPr>
            <w:r w:rsidRPr="0092362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414E0D" w14:textId="77777777" w:rsidR="00136E7E" w:rsidRPr="000062DD" w:rsidRDefault="00136E7E" w:rsidP="00851F90">
            <w:pPr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</w:tbl>
    <w:p w14:paraId="3B4C94D2" w14:textId="77777777" w:rsidR="00136E7E" w:rsidRPr="0095334D" w:rsidRDefault="00136E7E" w:rsidP="00136E7E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78"/>
        <w:gridCol w:w="8543"/>
      </w:tblGrid>
      <w:tr w:rsidR="00136E7E" w:rsidRPr="003C773D" w14:paraId="599BC2C9" w14:textId="77777777" w:rsidTr="00851F90">
        <w:trPr>
          <w:trHeight w:val="20"/>
        </w:trPr>
        <w:tc>
          <w:tcPr>
            <w:tcW w:w="901" w:type="pct"/>
            <w:vMerge w:val="restart"/>
          </w:tcPr>
          <w:p w14:paraId="03F61AED" w14:textId="77777777" w:rsidR="00136E7E" w:rsidRPr="003C773D" w:rsidRDefault="00136E7E" w:rsidP="003C773D">
            <w:r w:rsidRPr="003C773D">
              <w:t>Трудовые действия</w:t>
            </w:r>
          </w:p>
        </w:tc>
        <w:tc>
          <w:tcPr>
            <w:tcW w:w="4099" w:type="pct"/>
          </w:tcPr>
          <w:p w14:paraId="1373B963" w14:textId="2AEF3BB7" w:rsidR="00136E7E" w:rsidRPr="003C773D" w:rsidRDefault="0055029E" w:rsidP="00851F90">
            <w:pPr>
              <w:jc w:val="both"/>
            </w:pPr>
            <w:r>
              <w:t>Подбор сотрудников, обладающих деловыми и личностными качествами для успешного руководства производственным участком механосборочного производства</w:t>
            </w:r>
          </w:p>
        </w:tc>
      </w:tr>
      <w:tr w:rsidR="0055029E" w:rsidRPr="003C773D" w14:paraId="369720B3" w14:textId="77777777" w:rsidTr="00851F90">
        <w:trPr>
          <w:trHeight w:val="20"/>
        </w:trPr>
        <w:tc>
          <w:tcPr>
            <w:tcW w:w="901" w:type="pct"/>
            <w:vMerge/>
          </w:tcPr>
          <w:p w14:paraId="0DC84590" w14:textId="77777777" w:rsidR="0055029E" w:rsidRPr="003C773D" w:rsidRDefault="0055029E" w:rsidP="003C773D"/>
        </w:tc>
        <w:tc>
          <w:tcPr>
            <w:tcW w:w="4099" w:type="pct"/>
          </w:tcPr>
          <w:p w14:paraId="5721611B" w14:textId="7988582C" w:rsidR="0055029E" w:rsidRDefault="0055029E" w:rsidP="00851F90">
            <w:pPr>
              <w:jc w:val="both"/>
            </w:pPr>
            <w:r>
              <w:t>Представление подчиненных работников на должности руководителей производственных участков механосборочного производства</w:t>
            </w:r>
          </w:p>
        </w:tc>
      </w:tr>
      <w:tr w:rsidR="0055029E" w:rsidRPr="003C773D" w14:paraId="55F5E415" w14:textId="77777777" w:rsidTr="00851F90">
        <w:trPr>
          <w:trHeight w:val="20"/>
        </w:trPr>
        <w:tc>
          <w:tcPr>
            <w:tcW w:w="901" w:type="pct"/>
            <w:vMerge/>
          </w:tcPr>
          <w:p w14:paraId="21A40086" w14:textId="77777777" w:rsidR="0055029E" w:rsidRPr="003C773D" w:rsidRDefault="0055029E" w:rsidP="0055029E"/>
        </w:tc>
        <w:tc>
          <w:tcPr>
            <w:tcW w:w="4099" w:type="pct"/>
          </w:tcPr>
          <w:p w14:paraId="2BB4E65A" w14:textId="4A8505B8" w:rsidR="0055029E" w:rsidRDefault="0055029E" w:rsidP="00851F90">
            <w:pPr>
              <w:jc w:val="both"/>
            </w:pPr>
            <w:r>
              <w:t>Формирование коллективов производственных участков с учетом групповой совместимости работников</w:t>
            </w:r>
          </w:p>
        </w:tc>
      </w:tr>
      <w:tr w:rsidR="0055029E" w:rsidRPr="003C773D" w14:paraId="73657DE3" w14:textId="77777777" w:rsidTr="00851F90">
        <w:trPr>
          <w:trHeight w:val="20"/>
        </w:trPr>
        <w:tc>
          <w:tcPr>
            <w:tcW w:w="901" w:type="pct"/>
            <w:vMerge/>
          </w:tcPr>
          <w:p w14:paraId="726181CB" w14:textId="77777777" w:rsidR="0055029E" w:rsidRPr="003C773D" w:rsidRDefault="0055029E" w:rsidP="0055029E"/>
        </w:tc>
        <w:tc>
          <w:tcPr>
            <w:tcW w:w="4099" w:type="pct"/>
          </w:tcPr>
          <w:p w14:paraId="21BD39F7" w14:textId="06D24C92" w:rsidR="0055029E" w:rsidRPr="003C773D" w:rsidRDefault="0055029E" w:rsidP="00851F90">
            <w:pPr>
              <w:jc w:val="both"/>
            </w:pPr>
            <w:r w:rsidRPr="003C773D">
              <w:t xml:space="preserve">Формирование продуктивных взаимоотношений между коллективами </w:t>
            </w:r>
            <w:r>
              <w:t>производственных участков механосборочного производства</w:t>
            </w:r>
          </w:p>
        </w:tc>
      </w:tr>
      <w:tr w:rsidR="0055029E" w:rsidRPr="003C773D" w14:paraId="456D6791" w14:textId="77777777" w:rsidTr="00851F90">
        <w:trPr>
          <w:trHeight w:val="20"/>
        </w:trPr>
        <w:tc>
          <w:tcPr>
            <w:tcW w:w="901" w:type="pct"/>
            <w:vMerge/>
          </w:tcPr>
          <w:p w14:paraId="478C7F39" w14:textId="77777777" w:rsidR="0055029E" w:rsidRPr="003C773D" w:rsidRDefault="0055029E" w:rsidP="0055029E"/>
        </w:tc>
        <w:tc>
          <w:tcPr>
            <w:tcW w:w="4099" w:type="pct"/>
          </w:tcPr>
          <w:p w14:paraId="73F97E41" w14:textId="230AAF7D" w:rsidR="0055029E" w:rsidRPr="003C773D" w:rsidRDefault="0055029E" w:rsidP="00851F90">
            <w:pPr>
              <w:jc w:val="both"/>
            </w:pPr>
            <w:r w:rsidRPr="003C773D">
              <w:t xml:space="preserve">Урегулирование конфликтов, возникающих в процессе производственной деятельности между руководителями </w:t>
            </w:r>
            <w:r>
              <w:t>производственных участков механосборочного производства</w:t>
            </w:r>
          </w:p>
        </w:tc>
      </w:tr>
      <w:tr w:rsidR="0055029E" w:rsidRPr="003C773D" w14:paraId="32B9CE06" w14:textId="77777777" w:rsidTr="00851F90">
        <w:trPr>
          <w:trHeight w:val="20"/>
        </w:trPr>
        <w:tc>
          <w:tcPr>
            <w:tcW w:w="901" w:type="pct"/>
            <w:vMerge/>
          </w:tcPr>
          <w:p w14:paraId="112B0B82" w14:textId="77777777" w:rsidR="0055029E" w:rsidRPr="003C773D" w:rsidRDefault="0055029E" w:rsidP="0055029E"/>
        </w:tc>
        <w:tc>
          <w:tcPr>
            <w:tcW w:w="4099" w:type="pct"/>
          </w:tcPr>
          <w:p w14:paraId="3B6527EF" w14:textId="20CFC4AC" w:rsidR="0055029E" w:rsidRPr="003C773D" w:rsidRDefault="0055029E" w:rsidP="00851F90">
            <w:pPr>
              <w:jc w:val="both"/>
            </w:pPr>
            <w:r w:rsidRPr="003C773D">
              <w:t xml:space="preserve">Разрешение </w:t>
            </w:r>
            <w:r>
              <w:t>производственных конфликтов</w:t>
            </w:r>
            <w:r w:rsidRPr="003C773D">
              <w:t xml:space="preserve"> между руководителями </w:t>
            </w:r>
            <w:r>
              <w:t>производственных участков механосборочного производства</w:t>
            </w:r>
            <w:r w:rsidRPr="003C773D">
              <w:t xml:space="preserve"> и их подчиненными работниками</w:t>
            </w:r>
          </w:p>
        </w:tc>
      </w:tr>
      <w:tr w:rsidR="0055029E" w:rsidRPr="003C773D" w14:paraId="4571433D" w14:textId="77777777" w:rsidTr="00851F90">
        <w:trPr>
          <w:trHeight w:val="20"/>
        </w:trPr>
        <w:tc>
          <w:tcPr>
            <w:tcW w:w="901" w:type="pct"/>
            <w:vMerge/>
          </w:tcPr>
          <w:p w14:paraId="1D2179A0" w14:textId="77777777" w:rsidR="0055029E" w:rsidRPr="003C773D" w:rsidRDefault="0055029E" w:rsidP="0055029E"/>
        </w:tc>
        <w:tc>
          <w:tcPr>
            <w:tcW w:w="4099" w:type="pct"/>
          </w:tcPr>
          <w:p w14:paraId="2843A081" w14:textId="5DB8CEED" w:rsidR="0055029E" w:rsidRPr="003C773D" w:rsidRDefault="0055029E" w:rsidP="00851F90">
            <w:pPr>
              <w:jc w:val="both"/>
            </w:pPr>
            <w:r w:rsidRPr="003C773D">
              <w:t xml:space="preserve">Подбор и реализация методов индивидуальной мотивации руководителей </w:t>
            </w:r>
            <w:r>
              <w:t>производственных участков механосборочного производства</w:t>
            </w:r>
            <w:r w:rsidRPr="003C773D">
              <w:t xml:space="preserve"> к добросовестному и творческому выполнению их должностных обязанностей</w:t>
            </w:r>
          </w:p>
        </w:tc>
      </w:tr>
      <w:tr w:rsidR="0055029E" w:rsidRPr="003C773D" w14:paraId="0CA07619" w14:textId="77777777" w:rsidTr="00851F90">
        <w:trPr>
          <w:trHeight w:val="20"/>
        </w:trPr>
        <w:tc>
          <w:tcPr>
            <w:tcW w:w="901" w:type="pct"/>
            <w:vMerge/>
          </w:tcPr>
          <w:p w14:paraId="252D54DA" w14:textId="77777777" w:rsidR="0055029E" w:rsidRPr="003C773D" w:rsidRDefault="0055029E" w:rsidP="0055029E"/>
        </w:tc>
        <w:tc>
          <w:tcPr>
            <w:tcW w:w="4099" w:type="pct"/>
          </w:tcPr>
          <w:p w14:paraId="571CF2EE" w14:textId="0399EDC8" w:rsidR="0055029E" w:rsidRPr="003C773D" w:rsidRDefault="0055029E" w:rsidP="00851F90">
            <w:pPr>
              <w:jc w:val="both"/>
            </w:pPr>
            <w:r w:rsidRPr="003C773D">
              <w:t>Формирование у подчиненных работников чувства ответственности за выполнение производственных заданий, нетерпимости к нарушениям и недостаткам в производстве</w:t>
            </w:r>
          </w:p>
        </w:tc>
      </w:tr>
      <w:tr w:rsidR="0055029E" w:rsidRPr="003C773D" w14:paraId="7295DB87" w14:textId="77777777" w:rsidTr="00851F90">
        <w:trPr>
          <w:trHeight w:val="20"/>
        </w:trPr>
        <w:tc>
          <w:tcPr>
            <w:tcW w:w="901" w:type="pct"/>
            <w:vMerge w:val="restart"/>
          </w:tcPr>
          <w:p w14:paraId="4E7121EF" w14:textId="77777777" w:rsidR="0055029E" w:rsidRPr="003C773D" w:rsidDel="002A1D54" w:rsidRDefault="0055029E" w:rsidP="0055029E">
            <w:r w:rsidRPr="003C773D" w:rsidDel="002A1D54">
              <w:t>Необходимые умения</w:t>
            </w:r>
          </w:p>
        </w:tc>
        <w:tc>
          <w:tcPr>
            <w:tcW w:w="4099" w:type="pct"/>
          </w:tcPr>
          <w:p w14:paraId="652FB73F" w14:textId="15E74F23" w:rsidR="0055029E" w:rsidRPr="003C773D" w:rsidRDefault="0055029E" w:rsidP="00851F90">
            <w:pPr>
              <w:jc w:val="both"/>
            </w:pPr>
            <w:r w:rsidRPr="003C773D">
              <w:t xml:space="preserve">Определять характер, темперамент, способности и направленность личности подчиненных для формирования продуктивных взаимоотношений между коллективами </w:t>
            </w:r>
            <w:r>
              <w:t>производственных участков механосборочного производства</w:t>
            </w:r>
          </w:p>
        </w:tc>
      </w:tr>
      <w:tr w:rsidR="0055029E" w:rsidRPr="003C773D" w14:paraId="05A37330" w14:textId="77777777" w:rsidTr="00851F90">
        <w:trPr>
          <w:trHeight w:val="20"/>
        </w:trPr>
        <w:tc>
          <w:tcPr>
            <w:tcW w:w="901" w:type="pct"/>
            <w:vMerge/>
          </w:tcPr>
          <w:p w14:paraId="7A13BC9B" w14:textId="77777777" w:rsidR="0055029E" w:rsidRPr="003C773D" w:rsidDel="002A1D54" w:rsidRDefault="0055029E" w:rsidP="0055029E"/>
        </w:tc>
        <w:tc>
          <w:tcPr>
            <w:tcW w:w="4099" w:type="pct"/>
          </w:tcPr>
          <w:p w14:paraId="62377C2B" w14:textId="65D3C0E9" w:rsidR="0055029E" w:rsidRPr="003C773D" w:rsidRDefault="0055029E" w:rsidP="00851F90">
            <w:pPr>
              <w:jc w:val="both"/>
            </w:pPr>
            <w:r w:rsidRPr="003C773D">
              <w:t xml:space="preserve">Использовать приемы деловой коммуникации для разрешения конфликтных ситуаций, возникающих в процессе производственной деятельности между руководителями </w:t>
            </w:r>
            <w:r>
              <w:t>производственных участков механосборочного производства</w:t>
            </w:r>
          </w:p>
        </w:tc>
      </w:tr>
      <w:tr w:rsidR="0055029E" w:rsidRPr="003C773D" w14:paraId="71400BED" w14:textId="77777777" w:rsidTr="00851F90">
        <w:trPr>
          <w:trHeight w:val="20"/>
        </w:trPr>
        <w:tc>
          <w:tcPr>
            <w:tcW w:w="901" w:type="pct"/>
            <w:vMerge/>
          </w:tcPr>
          <w:p w14:paraId="6A86ABB0" w14:textId="77777777" w:rsidR="0055029E" w:rsidRPr="003C773D" w:rsidDel="002A1D54" w:rsidRDefault="0055029E" w:rsidP="0055029E"/>
        </w:tc>
        <w:tc>
          <w:tcPr>
            <w:tcW w:w="4099" w:type="pct"/>
          </w:tcPr>
          <w:p w14:paraId="4B756211" w14:textId="079CAAA0" w:rsidR="0055029E" w:rsidRPr="003C773D" w:rsidRDefault="0055029E" w:rsidP="00851F90">
            <w:pPr>
              <w:jc w:val="both"/>
            </w:pPr>
            <w:r w:rsidRPr="003C773D">
              <w:t xml:space="preserve">Использовать приемы деловой коммуникации для разрешения конфликтных ситуаций, возникающих в процессе производственной деятельности между руководителями </w:t>
            </w:r>
            <w:r>
              <w:t>производственных участков механосборочного производства</w:t>
            </w:r>
            <w:r w:rsidRPr="003C773D">
              <w:t xml:space="preserve"> и их подчиненными работниками</w:t>
            </w:r>
          </w:p>
        </w:tc>
      </w:tr>
      <w:tr w:rsidR="0055029E" w:rsidRPr="003C773D" w14:paraId="4C250BCA" w14:textId="77777777" w:rsidTr="00851F90">
        <w:trPr>
          <w:trHeight w:val="20"/>
        </w:trPr>
        <w:tc>
          <w:tcPr>
            <w:tcW w:w="901" w:type="pct"/>
            <w:vMerge/>
          </w:tcPr>
          <w:p w14:paraId="41167690" w14:textId="77777777" w:rsidR="0055029E" w:rsidRPr="003C773D" w:rsidDel="002A1D54" w:rsidRDefault="0055029E" w:rsidP="0055029E"/>
        </w:tc>
        <w:tc>
          <w:tcPr>
            <w:tcW w:w="4099" w:type="pct"/>
          </w:tcPr>
          <w:p w14:paraId="15CF48B5" w14:textId="204A78E5" w:rsidR="0055029E" w:rsidRPr="003C773D" w:rsidRDefault="0055029E" w:rsidP="00851F90">
            <w:pPr>
              <w:jc w:val="both"/>
            </w:pPr>
            <w:r w:rsidRPr="003C773D">
              <w:t xml:space="preserve">Определять формы стимулирования, соответствующие индивидуальным ценностям руководителей </w:t>
            </w:r>
            <w:r>
              <w:t>производственных участков механосборочного производства</w:t>
            </w:r>
          </w:p>
        </w:tc>
      </w:tr>
      <w:tr w:rsidR="0055029E" w:rsidRPr="003C773D" w14:paraId="65AE7890" w14:textId="77777777" w:rsidTr="00851F90">
        <w:trPr>
          <w:trHeight w:val="20"/>
        </w:trPr>
        <w:tc>
          <w:tcPr>
            <w:tcW w:w="901" w:type="pct"/>
            <w:vMerge/>
          </w:tcPr>
          <w:p w14:paraId="44421B86" w14:textId="77777777" w:rsidR="0055029E" w:rsidRPr="003C773D" w:rsidDel="002A1D54" w:rsidRDefault="0055029E" w:rsidP="0055029E"/>
        </w:tc>
        <w:tc>
          <w:tcPr>
            <w:tcW w:w="4099" w:type="pct"/>
          </w:tcPr>
          <w:p w14:paraId="3726C709" w14:textId="640CA894" w:rsidR="0055029E" w:rsidRPr="003C773D" w:rsidRDefault="0055029E" w:rsidP="00851F90">
            <w:pPr>
              <w:jc w:val="both"/>
            </w:pPr>
            <w:r w:rsidRPr="003C773D">
              <w:t xml:space="preserve">Формировать у руководителей </w:t>
            </w:r>
            <w:r>
              <w:t>производственных участков</w:t>
            </w:r>
            <w:r w:rsidRPr="003C773D">
              <w:t xml:space="preserve"> мотивацию к добросовестному и качественному выполнению работы</w:t>
            </w:r>
          </w:p>
        </w:tc>
      </w:tr>
      <w:tr w:rsidR="0055029E" w:rsidRPr="003C773D" w14:paraId="24329D7F" w14:textId="77777777" w:rsidTr="00851F90">
        <w:trPr>
          <w:trHeight w:val="20"/>
        </w:trPr>
        <w:tc>
          <w:tcPr>
            <w:tcW w:w="901" w:type="pct"/>
            <w:vMerge/>
          </w:tcPr>
          <w:p w14:paraId="5F8B261F" w14:textId="77777777" w:rsidR="0055029E" w:rsidRPr="003C773D" w:rsidDel="002A1D54" w:rsidRDefault="0055029E" w:rsidP="0055029E"/>
        </w:tc>
        <w:tc>
          <w:tcPr>
            <w:tcW w:w="4099" w:type="pct"/>
          </w:tcPr>
          <w:p w14:paraId="784257E3" w14:textId="1AEE0BD3" w:rsidR="0055029E" w:rsidRPr="003C773D" w:rsidRDefault="0055029E" w:rsidP="00D1571D">
            <w:pPr>
              <w:jc w:val="both"/>
            </w:pPr>
            <w:r w:rsidRPr="003C773D">
              <w:t xml:space="preserve">Доводить до руководителей </w:t>
            </w:r>
            <w:r>
              <w:t>производственных участков механосборочного производства</w:t>
            </w:r>
            <w:r w:rsidRPr="003C773D">
              <w:t xml:space="preserve"> важность выполнения плановых заданий по объему, номенклатуре и качеству машиностроительной продукции, соблюдения технологической дисциплины, </w:t>
            </w:r>
            <w:r w:rsidR="00D1571D">
              <w:t>требований</w:t>
            </w:r>
            <w:r w:rsidRPr="003C773D">
              <w:t xml:space="preserve"> охраны труда и пожарной безопасности в производственном подразделении</w:t>
            </w:r>
          </w:p>
        </w:tc>
      </w:tr>
      <w:tr w:rsidR="0055029E" w:rsidRPr="003C773D" w14:paraId="32C0AFD8" w14:textId="77777777" w:rsidTr="00851F90">
        <w:trPr>
          <w:trHeight w:val="20"/>
        </w:trPr>
        <w:tc>
          <w:tcPr>
            <w:tcW w:w="901" w:type="pct"/>
            <w:vMerge/>
          </w:tcPr>
          <w:p w14:paraId="44D0D8B1" w14:textId="77777777" w:rsidR="0055029E" w:rsidRPr="003C773D" w:rsidDel="002A1D54" w:rsidRDefault="0055029E" w:rsidP="0055029E"/>
        </w:tc>
        <w:tc>
          <w:tcPr>
            <w:tcW w:w="4099" w:type="pct"/>
          </w:tcPr>
          <w:p w14:paraId="1B15EA0D" w14:textId="6BB692C0" w:rsidR="0055029E" w:rsidRPr="003C773D" w:rsidRDefault="0055029E" w:rsidP="00851F90">
            <w:pPr>
              <w:jc w:val="both"/>
            </w:pPr>
            <w:r w:rsidRPr="003C773D">
              <w:t xml:space="preserve">Развивать у руководителей </w:t>
            </w:r>
            <w:r>
              <w:t>производственных участков механосборочного производства</w:t>
            </w:r>
            <w:r w:rsidRPr="003C773D">
              <w:t xml:space="preserve"> чувство ответственности за выполнение производственных заданий</w:t>
            </w:r>
          </w:p>
        </w:tc>
      </w:tr>
      <w:tr w:rsidR="0055029E" w:rsidRPr="003C773D" w14:paraId="2DC95148" w14:textId="77777777" w:rsidTr="00851F90">
        <w:trPr>
          <w:trHeight w:val="20"/>
        </w:trPr>
        <w:tc>
          <w:tcPr>
            <w:tcW w:w="901" w:type="pct"/>
            <w:vMerge/>
          </w:tcPr>
          <w:p w14:paraId="2526B103" w14:textId="77777777" w:rsidR="0055029E" w:rsidRPr="003C773D" w:rsidDel="002A1D54" w:rsidRDefault="0055029E" w:rsidP="0055029E"/>
        </w:tc>
        <w:tc>
          <w:tcPr>
            <w:tcW w:w="4099" w:type="pct"/>
          </w:tcPr>
          <w:p w14:paraId="586174C3" w14:textId="5628B32E" w:rsidR="0055029E" w:rsidRPr="003C773D" w:rsidRDefault="0055029E" w:rsidP="00851F90">
            <w:pPr>
              <w:jc w:val="both"/>
            </w:pPr>
            <w:r w:rsidRPr="003C773D">
              <w:t xml:space="preserve">Формировать условия, обеспечивающие повышение профессионального мастерства, культурно-технического и общеобразовательного уровня руководителей </w:t>
            </w:r>
            <w:r>
              <w:t>производственных участков механосборочного производства</w:t>
            </w:r>
          </w:p>
        </w:tc>
      </w:tr>
      <w:tr w:rsidR="0055029E" w:rsidRPr="003C773D" w14:paraId="31A68B16" w14:textId="77777777" w:rsidTr="00851F90">
        <w:trPr>
          <w:trHeight w:val="20"/>
        </w:trPr>
        <w:tc>
          <w:tcPr>
            <w:tcW w:w="901" w:type="pct"/>
            <w:vMerge w:val="restart"/>
          </w:tcPr>
          <w:p w14:paraId="11C16802" w14:textId="77777777" w:rsidR="0055029E" w:rsidRPr="003C773D" w:rsidRDefault="0055029E" w:rsidP="0055029E">
            <w:r w:rsidRPr="003C773D" w:rsidDel="002A1D54">
              <w:t>Необходимые знания</w:t>
            </w:r>
          </w:p>
        </w:tc>
        <w:tc>
          <w:tcPr>
            <w:tcW w:w="4099" w:type="pct"/>
          </w:tcPr>
          <w:p w14:paraId="43BFD6F7" w14:textId="0B08CB9B" w:rsidR="0055029E" w:rsidRPr="003C773D" w:rsidRDefault="0055029E" w:rsidP="00851F90">
            <w:pPr>
              <w:jc w:val="both"/>
            </w:pPr>
            <w:r w:rsidRPr="003C773D">
              <w:t>Основы психологии труда и организационной психологии</w:t>
            </w:r>
          </w:p>
        </w:tc>
      </w:tr>
      <w:tr w:rsidR="0055029E" w:rsidRPr="003C773D" w14:paraId="3233CB9F" w14:textId="77777777" w:rsidTr="00851F90">
        <w:trPr>
          <w:trHeight w:val="20"/>
        </w:trPr>
        <w:tc>
          <w:tcPr>
            <w:tcW w:w="901" w:type="pct"/>
            <w:vMerge/>
          </w:tcPr>
          <w:p w14:paraId="3E97767F" w14:textId="77777777" w:rsidR="0055029E" w:rsidRPr="003C773D" w:rsidDel="002A1D54" w:rsidRDefault="0055029E" w:rsidP="0055029E"/>
        </w:tc>
        <w:tc>
          <w:tcPr>
            <w:tcW w:w="4099" w:type="pct"/>
          </w:tcPr>
          <w:p w14:paraId="53A9BFE6" w14:textId="6B779F12" w:rsidR="0055029E" w:rsidRPr="003C773D" w:rsidRDefault="0055029E" w:rsidP="00851F90">
            <w:pPr>
              <w:jc w:val="both"/>
            </w:pPr>
            <w:r w:rsidRPr="003C773D">
              <w:t xml:space="preserve">Методы и технологии коммуникации </w:t>
            </w:r>
          </w:p>
        </w:tc>
      </w:tr>
      <w:tr w:rsidR="0055029E" w:rsidRPr="003C773D" w14:paraId="3D2F2781" w14:textId="77777777" w:rsidTr="00851F90">
        <w:trPr>
          <w:trHeight w:val="20"/>
        </w:trPr>
        <w:tc>
          <w:tcPr>
            <w:tcW w:w="901" w:type="pct"/>
            <w:vMerge/>
          </w:tcPr>
          <w:p w14:paraId="1FC6C86F" w14:textId="77777777" w:rsidR="0055029E" w:rsidRPr="003C773D" w:rsidDel="002A1D54" w:rsidRDefault="0055029E" w:rsidP="0055029E"/>
        </w:tc>
        <w:tc>
          <w:tcPr>
            <w:tcW w:w="4099" w:type="pct"/>
          </w:tcPr>
          <w:p w14:paraId="2804048C" w14:textId="671E645B" w:rsidR="0055029E" w:rsidRPr="003C773D" w:rsidRDefault="0055029E" w:rsidP="00851F90">
            <w:pPr>
              <w:jc w:val="both"/>
            </w:pPr>
            <w:r w:rsidRPr="003C773D">
              <w:t>Основы психологии общения и конфликтологии</w:t>
            </w:r>
          </w:p>
        </w:tc>
      </w:tr>
      <w:tr w:rsidR="0055029E" w:rsidRPr="003C773D" w14:paraId="48BF1FE1" w14:textId="77777777" w:rsidTr="00851F90">
        <w:trPr>
          <w:trHeight w:val="20"/>
        </w:trPr>
        <w:tc>
          <w:tcPr>
            <w:tcW w:w="901" w:type="pct"/>
            <w:vMerge/>
          </w:tcPr>
          <w:p w14:paraId="5AA7FE20" w14:textId="77777777" w:rsidR="0055029E" w:rsidRPr="003C773D" w:rsidDel="002A1D54" w:rsidRDefault="0055029E" w:rsidP="0055029E"/>
        </w:tc>
        <w:tc>
          <w:tcPr>
            <w:tcW w:w="4099" w:type="pct"/>
          </w:tcPr>
          <w:p w14:paraId="79CD017D" w14:textId="648CA369" w:rsidR="0055029E" w:rsidRPr="003C773D" w:rsidRDefault="00637C3A" w:rsidP="00D1571D">
            <w:pPr>
              <w:jc w:val="both"/>
            </w:pPr>
            <w:r>
              <w:t xml:space="preserve">Положения </w:t>
            </w:r>
            <w:r w:rsidR="00742632" w:rsidRPr="0012526C">
              <w:t>Трудового</w:t>
            </w:r>
            <w:r w:rsidR="00742632">
              <w:t xml:space="preserve"> кодекса Россий</w:t>
            </w:r>
            <w:r w:rsidR="00507363">
              <w:t>ской Федерации, регулирующие</w:t>
            </w:r>
            <w:r w:rsidR="00742632">
              <w:t xml:space="preserve"> порядок оплаты труда, режима труда и отдыха</w:t>
            </w:r>
          </w:p>
        </w:tc>
      </w:tr>
      <w:tr w:rsidR="0055029E" w:rsidRPr="003C773D" w14:paraId="12CE6448" w14:textId="77777777" w:rsidTr="00851F90">
        <w:trPr>
          <w:trHeight w:val="20"/>
        </w:trPr>
        <w:tc>
          <w:tcPr>
            <w:tcW w:w="901" w:type="pct"/>
            <w:vMerge/>
          </w:tcPr>
          <w:p w14:paraId="7274C255" w14:textId="77777777" w:rsidR="0055029E" w:rsidRPr="003C773D" w:rsidDel="002A1D54" w:rsidRDefault="0055029E" w:rsidP="0055029E"/>
        </w:tc>
        <w:tc>
          <w:tcPr>
            <w:tcW w:w="4099" w:type="pct"/>
          </w:tcPr>
          <w:p w14:paraId="04502CAC" w14:textId="726EC70C" w:rsidR="0055029E" w:rsidRPr="003C773D" w:rsidRDefault="0055029E" w:rsidP="00851F90">
            <w:pPr>
              <w:jc w:val="both"/>
            </w:pPr>
            <w:r w:rsidRPr="003C773D">
              <w:t xml:space="preserve">Положения организации об оплате и стимулировании труда руководителей </w:t>
            </w:r>
            <w:r>
              <w:t>производственных участков механосборочного производства</w:t>
            </w:r>
          </w:p>
        </w:tc>
      </w:tr>
      <w:tr w:rsidR="0055029E" w:rsidRPr="003C773D" w14:paraId="4A0E23D4" w14:textId="77777777" w:rsidTr="00851F90">
        <w:trPr>
          <w:trHeight w:val="20"/>
        </w:trPr>
        <w:tc>
          <w:tcPr>
            <w:tcW w:w="901" w:type="pct"/>
            <w:vMerge/>
          </w:tcPr>
          <w:p w14:paraId="37C5C98E" w14:textId="77777777" w:rsidR="0055029E" w:rsidRPr="003C773D" w:rsidDel="002A1D54" w:rsidRDefault="0055029E" w:rsidP="0055029E"/>
        </w:tc>
        <w:tc>
          <w:tcPr>
            <w:tcW w:w="4099" w:type="pct"/>
          </w:tcPr>
          <w:p w14:paraId="39D20B74" w14:textId="1ED7014F" w:rsidR="0055029E" w:rsidRPr="003C773D" w:rsidRDefault="0055029E" w:rsidP="00851F90">
            <w:pPr>
              <w:jc w:val="both"/>
            </w:pPr>
            <w:r w:rsidRPr="003C773D">
              <w:t xml:space="preserve">Порядок и условия установления стимулирующих выплат руководителям </w:t>
            </w:r>
            <w:r>
              <w:t>производственных участков</w:t>
            </w:r>
            <w:r w:rsidRPr="003C773D">
              <w:t xml:space="preserve"> </w:t>
            </w:r>
            <w:r>
              <w:t>механосборочного производства</w:t>
            </w:r>
          </w:p>
        </w:tc>
      </w:tr>
      <w:tr w:rsidR="0055029E" w:rsidRPr="003C773D" w14:paraId="4E042149" w14:textId="77777777" w:rsidTr="00851F90">
        <w:trPr>
          <w:trHeight w:val="20"/>
        </w:trPr>
        <w:tc>
          <w:tcPr>
            <w:tcW w:w="901" w:type="pct"/>
            <w:vMerge/>
          </w:tcPr>
          <w:p w14:paraId="4C4CABD9" w14:textId="77777777" w:rsidR="0055029E" w:rsidRPr="003C773D" w:rsidDel="002A1D54" w:rsidRDefault="0055029E" w:rsidP="0055029E"/>
        </w:tc>
        <w:tc>
          <w:tcPr>
            <w:tcW w:w="4099" w:type="pct"/>
          </w:tcPr>
          <w:p w14:paraId="34697D99" w14:textId="395A078B" w:rsidR="0055029E" w:rsidRPr="003C773D" w:rsidRDefault="0055029E" w:rsidP="00851F90">
            <w:pPr>
              <w:jc w:val="both"/>
            </w:pPr>
            <w:r w:rsidRPr="003C773D">
              <w:t xml:space="preserve">Порядок и условия наложения дисциплинарных взысканий на руководителей </w:t>
            </w:r>
            <w:r>
              <w:t>производственных участков механосборочного производства</w:t>
            </w:r>
          </w:p>
        </w:tc>
      </w:tr>
      <w:tr w:rsidR="0055029E" w:rsidRPr="003C773D" w14:paraId="5F834DE3" w14:textId="77777777" w:rsidTr="00851F90">
        <w:trPr>
          <w:trHeight w:val="20"/>
        </w:trPr>
        <w:tc>
          <w:tcPr>
            <w:tcW w:w="901" w:type="pct"/>
            <w:vMerge/>
          </w:tcPr>
          <w:p w14:paraId="00E344C1" w14:textId="77777777" w:rsidR="0055029E" w:rsidRPr="003C773D" w:rsidDel="002A1D54" w:rsidRDefault="0055029E" w:rsidP="0055029E"/>
        </w:tc>
        <w:tc>
          <w:tcPr>
            <w:tcW w:w="4099" w:type="pct"/>
          </w:tcPr>
          <w:p w14:paraId="29D15A56" w14:textId="621EB2FA" w:rsidR="0055029E" w:rsidRPr="003C773D" w:rsidRDefault="0055029E" w:rsidP="00851F90">
            <w:pPr>
              <w:jc w:val="both"/>
            </w:pPr>
            <w:r w:rsidRPr="003C773D">
              <w:t>Текстовые редакторы (процессоры): наименования, возможности и порядок работы в них</w:t>
            </w:r>
          </w:p>
        </w:tc>
      </w:tr>
      <w:tr w:rsidR="0055029E" w:rsidRPr="003C773D" w14:paraId="1704BB23" w14:textId="77777777" w:rsidTr="00851F90">
        <w:trPr>
          <w:trHeight w:val="20"/>
        </w:trPr>
        <w:tc>
          <w:tcPr>
            <w:tcW w:w="901" w:type="pct"/>
            <w:vMerge/>
          </w:tcPr>
          <w:p w14:paraId="5700F356" w14:textId="77777777" w:rsidR="0055029E" w:rsidRPr="003C773D" w:rsidDel="002A1D54" w:rsidRDefault="0055029E" w:rsidP="0055029E"/>
        </w:tc>
        <w:tc>
          <w:tcPr>
            <w:tcW w:w="4099" w:type="pct"/>
          </w:tcPr>
          <w:p w14:paraId="5A840D72" w14:textId="4DE04326" w:rsidR="0055029E" w:rsidRPr="003C773D" w:rsidRDefault="0055029E" w:rsidP="00851F90">
            <w:pPr>
              <w:jc w:val="both"/>
            </w:pPr>
            <w:r w:rsidRPr="003C773D">
              <w:t xml:space="preserve">Основные приемы педагогического и психологического воздействия на руководителей </w:t>
            </w:r>
            <w:r>
              <w:t>производственных участков механосборочного производства</w:t>
            </w:r>
            <w:r w:rsidRPr="003C773D">
              <w:t xml:space="preserve"> с целью развития у них чувства ответственности за выполнение производственных заданий, нетерпимости к нарушениям и недостаткам в производстве</w:t>
            </w:r>
          </w:p>
        </w:tc>
      </w:tr>
      <w:tr w:rsidR="0055029E" w:rsidRPr="003C773D" w14:paraId="6BC96B29" w14:textId="77777777" w:rsidTr="00851F90">
        <w:trPr>
          <w:trHeight w:val="20"/>
        </w:trPr>
        <w:tc>
          <w:tcPr>
            <w:tcW w:w="901" w:type="pct"/>
          </w:tcPr>
          <w:p w14:paraId="7975EF7D" w14:textId="77777777" w:rsidR="0055029E" w:rsidRPr="003C773D" w:rsidDel="002A1D54" w:rsidRDefault="0055029E" w:rsidP="0055029E">
            <w:r w:rsidRPr="003C773D" w:rsidDel="002A1D54">
              <w:t>Другие характеристики</w:t>
            </w:r>
          </w:p>
        </w:tc>
        <w:tc>
          <w:tcPr>
            <w:tcW w:w="4099" w:type="pct"/>
          </w:tcPr>
          <w:p w14:paraId="3C7190B6" w14:textId="77777777" w:rsidR="0055029E" w:rsidRPr="003C773D" w:rsidRDefault="0055029E" w:rsidP="00851F90">
            <w:pPr>
              <w:jc w:val="both"/>
            </w:pPr>
            <w:r w:rsidRPr="003C773D">
              <w:t>-</w:t>
            </w:r>
          </w:p>
        </w:tc>
      </w:tr>
    </w:tbl>
    <w:p w14:paraId="3FE7B92D" w14:textId="77777777" w:rsidR="00851F90" w:rsidRDefault="00851F90" w:rsidP="00C03271">
      <w:pPr>
        <w:rPr>
          <w:b/>
          <w:bCs w:val="0"/>
        </w:rPr>
      </w:pPr>
    </w:p>
    <w:p w14:paraId="046596E5" w14:textId="177A0A3E" w:rsidR="00561E37" w:rsidRDefault="00561E37" w:rsidP="00C03271">
      <w:pPr>
        <w:rPr>
          <w:b/>
          <w:bCs w:val="0"/>
        </w:rPr>
      </w:pPr>
      <w:r w:rsidRPr="00C03271">
        <w:rPr>
          <w:b/>
          <w:bCs w:val="0"/>
        </w:rPr>
        <w:t>3.2.4. Трудовая функция</w:t>
      </w:r>
    </w:p>
    <w:p w14:paraId="203C2824" w14:textId="77777777" w:rsidR="00851F90" w:rsidRPr="00C03271" w:rsidRDefault="00851F90" w:rsidP="00C03271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9"/>
        <w:gridCol w:w="4664"/>
        <w:gridCol w:w="650"/>
        <w:gridCol w:w="967"/>
        <w:gridCol w:w="1807"/>
        <w:gridCol w:w="534"/>
      </w:tblGrid>
      <w:tr w:rsidR="00561E37" w:rsidRPr="00CC7FED" w14:paraId="694A0F2D" w14:textId="77777777" w:rsidTr="00851F90">
        <w:trPr>
          <w:trHeight w:val="278"/>
        </w:trPr>
        <w:tc>
          <w:tcPr>
            <w:tcW w:w="86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85A8C7C" w14:textId="77777777" w:rsidR="00561E37" w:rsidRPr="00CC7FED" w:rsidRDefault="00561E37" w:rsidP="00B6010B">
            <w:pPr>
              <w:suppressAutoHyphens/>
            </w:pPr>
            <w:r w:rsidRPr="009502DC">
              <w:rPr>
                <w:sz w:val="20"/>
              </w:rPr>
              <w:t>Наименование</w:t>
            </w:r>
          </w:p>
        </w:tc>
        <w:tc>
          <w:tcPr>
            <w:tcW w:w="22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CC3ADA" w14:textId="2F7CF8F9" w:rsidR="00561E37" w:rsidRPr="00CC7FED" w:rsidRDefault="00E45BDB" w:rsidP="00B6010B">
            <w:pPr>
              <w:suppressAutoHyphens/>
            </w:pPr>
            <w:r>
              <w:t xml:space="preserve">Контроль и анализ деятельности </w:t>
            </w:r>
            <w:r w:rsidR="00A11699">
              <w:t>производственных участков</w:t>
            </w:r>
            <w:r>
              <w:t xml:space="preserve"> </w:t>
            </w:r>
            <w:r w:rsidR="0043198B">
              <w:t>механосборочного производства</w:t>
            </w:r>
          </w:p>
        </w:tc>
        <w:tc>
          <w:tcPr>
            <w:tcW w:w="31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9FA93D0" w14:textId="77777777" w:rsidR="00561E37" w:rsidRPr="00CC7FED" w:rsidRDefault="00561E37" w:rsidP="00851F90">
            <w:pPr>
              <w:suppressAutoHyphens/>
              <w:jc w:val="center"/>
              <w:rPr>
                <w:vertAlign w:val="superscript"/>
              </w:rPr>
            </w:pPr>
            <w:r w:rsidRPr="009502DC">
              <w:rPr>
                <w:sz w:val="20"/>
              </w:rPr>
              <w:t>Код</w:t>
            </w:r>
          </w:p>
        </w:tc>
        <w:tc>
          <w:tcPr>
            <w:tcW w:w="4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056B80" w14:textId="0E395680" w:rsidR="00561E37" w:rsidRPr="000062DD" w:rsidRDefault="00DE3CD4" w:rsidP="00851F90">
            <w:pPr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  <w:r w:rsidR="00561E37">
              <w:t>/04.</w:t>
            </w:r>
            <w:r w:rsidR="00561E37">
              <w:rPr>
                <w:lang w:val="en-US"/>
              </w:rPr>
              <w:t>7</w:t>
            </w:r>
          </w:p>
        </w:tc>
        <w:tc>
          <w:tcPr>
            <w:tcW w:w="86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3F9FEA5" w14:textId="77777777" w:rsidR="00561E37" w:rsidRPr="004C2989" w:rsidRDefault="00561E37" w:rsidP="00851F90">
            <w:pPr>
              <w:suppressAutoHyphens/>
              <w:jc w:val="center"/>
              <w:rPr>
                <w:vertAlign w:val="superscript"/>
              </w:rPr>
            </w:pPr>
            <w:r w:rsidRPr="0092362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AABE0F" w14:textId="77777777" w:rsidR="00561E37" w:rsidRPr="000062DD" w:rsidRDefault="00561E37" w:rsidP="00851F90">
            <w:pPr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</w:tbl>
    <w:p w14:paraId="3282F25B" w14:textId="77777777" w:rsidR="00561E37" w:rsidRPr="0095334D" w:rsidRDefault="00561E37" w:rsidP="00561E37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78"/>
        <w:gridCol w:w="8543"/>
      </w:tblGrid>
      <w:tr w:rsidR="00561E37" w:rsidRPr="00CC7FED" w14:paraId="0FCAEB5C" w14:textId="77777777" w:rsidTr="00277334">
        <w:trPr>
          <w:trHeight w:val="20"/>
        </w:trPr>
        <w:tc>
          <w:tcPr>
            <w:tcW w:w="901" w:type="pct"/>
            <w:vMerge w:val="restart"/>
          </w:tcPr>
          <w:p w14:paraId="64984FAB" w14:textId="77777777" w:rsidR="00561E37" w:rsidRPr="00CC7FED" w:rsidRDefault="00561E37" w:rsidP="00B6010B">
            <w:r w:rsidRPr="00CC7FED">
              <w:t>Трудовые действия</w:t>
            </w:r>
          </w:p>
        </w:tc>
        <w:tc>
          <w:tcPr>
            <w:tcW w:w="4099" w:type="pct"/>
          </w:tcPr>
          <w:p w14:paraId="42353F51" w14:textId="1108DF4A" w:rsidR="00902367" w:rsidRPr="00CC7FED" w:rsidRDefault="00902367" w:rsidP="00D1571D">
            <w:pPr>
              <w:jc w:val="both"/>
            </w:pPr>
            <w:r>
              <w:t>Контроль выполнени</w:t>
            </w:r>
            <w:r w:rsidR="00D1571D">
              <w:t>я</w:t>
            </w:r>
            <w:r>
              <w:t xml:space="preserve"> руководителями </w:t>
            </w:r>
            <w:r w:rsidR="00A11699">
              <w:t>производственных участков</w:t>
            </w:r>
            <w:r>
              <w:t xml:space="preserve"> </w:t>
            </w:r>
            <w:r w:rsidR="001E45AD">
              <w:t xml:space="preserve">механосборочного производства </w:t>
            </w:r>
            <w:r>
              <w:t>требований организационно-распорядительных документов</w:t>
            </w:r>
          </w:p>
        </w:tc>
      </w:tr>
      <w:tr w:rsidR="00561E37" w:rsidRPr="00CC7FED" w14:paraId="1F8F50F1" w14:textId="77777777" w:rsidTr="00277334">
        <w:trPr>
          <w:trHeight w:val="20"/>
        </w:trPr>
        <w:tc>
          <w:tcPr>
            <w:tcW w:w="901" w:type="pct"/>
            <w:vMerge/>
          </w:tcPr>
          <w:p w14:paraId="0F07355F" w14:textId="77777777" w:rsidR="00561E37" w:rsidRPr="00CC7FED" w:rsidRDefault="00561E37" w:rsidP="00B6010B"/>
        </w:tc>
        <w:tc>
          <w:tcPr>
            <w:tcW w:w="4099" w:type="pct"/>
          </w:tcPr>
          <w:p w14:paraId="2297406D" w14:textId="03950FE7" w:rsidR="00561E37" w:rsidRPr="00CC7FED" w:rsidRDefault="00D1571D" w:rsidP="00D1571D">
            <w:pPr>
              <w:jc w:val="both"/>
            </w:pPr>
            <w:r>
              <w:t xml:space="preserve">Контроль </w:t>
            </w:r>
            <w:r w:rsidR="00561E37">
              <w:t>обеспечени</w:t>
            </w:r>
            <w:r>
              <w:t>я</w:t>
            </w:r>
            <w:r w:rsidR="00561E37">
              <w:t xml:space="preserve"> руководителями </w:t>
            </w:r>
            <w:r w:rsidR="00A11699">
              <w:t>производственных участков</w:t>
            </w:r>
            <w:r w:rsidR="00561E37">
              <w:t xml:space="preserve"> </w:t>
            </w:r>
            <w:r w:rsidR="001E45AD">
              <w:t xml:space="preserve">механосборочного производства </w:t>
            </w:r>
            <w:r w:rsidR="00561E37">
              <w:t>соблюдения трудовой и технологической дисциплины, производственной культуры, чистоты и порядка</w:t>
            </w:r>
          </w:p>
        </w:tc>
      </w:tr>
      <w:tr w:rsidR="00561E37" w:rsidRPr="00CC7FED" w14:paraId="7E8800C4" w14:textId="77777777" w:rsidTr="00277334">
        <w:trPr>
          <w:trHeight w:val="20"/>
        </w:trPr>
        <w:tc>
          <w:tcPr>
            <w:tcW w:w="901" w:type="pct"/>
            <w:vMerge/>
          </w:tcPr>
          <w:p w14:paraId="5E066643" w14:textId="77777777" w:rsidR="00561E37" w:rsidRPr="00CC7FED" w:rsidRDefault="00561E37" w:rsidP="00B6010B"/>
        </w:tc>
        <w:tc>
          <w:tcPr>
            <w:tcW w:w="4099" w:type="pct"/>
          </w:tcPr>
          <w:p w14:paraId="368DF1F4" w14:textId="34D16D0B" w:rsidR="00561E37" w:rsidRPr="00CC7FED" w:rsidRDefault="00561E37" w:rsidP="00D1571D">
            <w:pPr>
              <w:jc w:val="both"/>
            </w:pPr>
            <w:r>
              <w:t>Контроль обеспечени</w:t>
            </w:r>
            <w:r w:rsidR="00D1571D">
              <w:t>я</w:t>
            </w:r>
            <w:r>
              <w:t xml:space="preserve"> руководителями </w:t>
            </w:r>
            <w:r w:rsidR="00A11699">
              <w:t>производственных участков</w:t>
            </w:r>
            <w:r>
              <w:t xml:space="preserve"> </w:t>
            </w:r>
            <w:r w:rsidR="001E45AD">
              <w:t xml:space="preserve">механосборочного производства </w:t>
            </w:r>
            <w:r>
              <w:t xml:space="preserve">рационального использования производственных площадей, </w:t>
            </w:r>
            <w:r w:rsidR="005554A7">
              <w:t>соблюдени</w:t>
            </w:r>
            <w:r w:rsidR="00D1571D">
              <w:t>я</w:t>
            </w:r>
            <w:r w:rsidR="005554A7">
              <w:t xml:space="preserve"> правил эксплуатации</w:t>
            </w:r>
            <w:r>
              <w:t xml:space="preserve"> средств технологического оснащ</w:t>
            </w:r>
            <w:r w:rsidR="005554A7">
              <w:t>ения и контрольно-измерительных приборов</w:t>
            </w:r>
            <w:r>
              <w:t xml:space="preserve"> и инструмент</w:t>
            </w:r>
            <w:r w:rsidR="005554A7">
              <w:t>ов</w:t>
            </w:r>
          </w:p>
        </w:tc>
      </w:tr>
      <w:tr w:rsidR="00561E37" w:rsidRPr="00CC7FED" w14:paraId="63B56EAE" w14:textId="77777777" w:rsidTr="00277334">
        <w:trPr>
          <w:trHeight w:val="20"/>
        </w:trPr>
        <w:tc>
          <w:tcPr>
            <w:tcW w:w="901" w:type="pct"/>
            <w:vMerge/>
          </w:tcPr>
          <w:p w14:paraId="5F8AC1E3" w14:textId="77777777" w:rsidR="00561E37" w:rsidRPr="00CC7FED" w:rsidRDefault="00561E37" w:rsidP="00B6010B"/>
        </w:tc>
        <w:tc>
          <w:tcPr>
            <w:tcW w:w="4099" w:type="pct"/>
          </w:tcPr>
          <w:p w14:paraId="693CFCA6" w14:textId="7AD46E5D" w:rsidR="00561E37" w:rsidRPr="00CC7FED" w:rsidRDefault="00561E37" w:rsidP="00277334">
            <w:pPr>
              <w:jc w:val="both"/>
            </w:pPr>
            <w:r>
              <w:t xml:space="preserve">Проверка своевременности и качества выполнения плана </w:t>
            </w:r>
            <w:r w:rsidR="00A11699">
              <w:t>производственными участками</w:t>
            </w:r>
            <w:r w:rsidR="001E45AD">
              <w:t xml:space="preserve"> механосборочного производства</w:t>
            </w:r>
          </w:p>
        </w:tc>
      </w:tr>
      <w:tr w:rsidR="00B556BA" w:rsidRPr="00CC7FED" w14:paraId="09732B8A" w14:textId="77777777" w:rsidTr="00277334">
        <w:trPr>
          <w:trHeight w:val="20"/>
        </w:trPr>
        <w:tc>
          <w:tcPr>
            <w:tcW w:w="901" w:type="pct"/>
            <w:vMerge/>
          </w:tcPr>
          <w:p w14:paraId="7A109E1F" w14:textId="77777777" w:rsidR="00B556BA" w:rsidRPr="00CC7FED" w:rsidRDefault="00B556BA" w:rsidP="00B6010B"/>
        </w:tc>
        <w:tc>
          <w:tcPr>
            <w:tcW w:w="4099" w:type="pct"/>
          </w:tcPr>
          <w:p w14:paraId="6A8EF5A8" w14:textId="7FC907A4" w:rsidR="00B556BA" w:rsidRDefault="00B556BA" w:rsidP="00D1571D">
            <w:pPr>
              <w:jc w:val="both"/>
            </w:pPr>
            <w:r>
              <w:t>Контроль выполнени</w:t>
            </w:r>
            <w:r w:rsidR="00D1571D">
              <w:t>я</w:t>
            </w:r>
            <w:r>
              <w:t xml:space="preserve"> организационных решений для недопущения срыва выполнения производственных заданий</w:t>
            </w:r>
          </w:p>
        </w:tc>
      </w:tr>
      <w:tr w:rsidR="00561E37" w:rsidRPr="00CC7FED" w14:paraId="5DF275A4" w14:textId="77777777" w:rsidTr="00277334">
        <w:trPr>
          <w:trHeight w:val="20"/>
        </w:trPr>
        <w:tc>
          <w:tcPr>
            <w:tcW w:w="901" w:type="pct"/>
            <w:vMerge/>
          </w:tcPr>
          <w:p w14:paraId="6C490004" w14:textId="77777777" w:rsidR="00561E37" w:rsidRPr="00CC7FED" w:rsidRDefault="00561E37" w:rsidP="00B6010B"/>
        </w:tc>
        <w:tc>
          <w:tcPr>
            <w:tcW w:w="4099" w:type="pct"/>
          </w:tcPr>
          <w:p w14:paraId="47929888" w14:textId="16B8C441" w:rsidR="00561E37" w:rsidRPr="00CC7FED" w:rsidRDefault="00561E37" w:rsidP="00507363">
            <w:pPr>
              <w:jc w:val="both"/>
            </w:pPr>
            <w:r>
              <w:t xml:space="preserve">Организация заполнения отчетности, содержащей информацию о деятельности </w:t>
            </w:r>
            <w:r w:rsidR="00A11699">
              <w:t>производственных участков</w:t>
            </w:r>
            <w:r w:rsidR="001E45AD">
              <w:t xml:space="preserve"> механосборочного производства</w:t>
            </w:r>
          </w:p>
        </w:tc>
      </w:tr>
      <w:tr w:rsidR="00B556BA" w:rsidRPr="00CC7FED" w14:paraId="66319AA2" w14:textId="77777777" w:rsidTr="00277334">
        <w:trPr>
          <w:trHeight w:val="20"/>
        </w:trPr>
        <w:tc>
          <w:tcPr>
            <w:tcW w:w="901" w:type="pct"/>
            <w:vMerge/>
          </w:tcPr>
          <w:p w14:paraId="23CEB150" w14:textId="77777777" w:rsidR="00B556BA" w:rsidRPr="00CC7FED" w:rsidRDefault="00B556BA" w:rsidP="00B6010B"/>
        </w:tc>
        <w:tc>
          <w:tcPr>
            <w:tcW w:w="4099" w:type="pct"/>
          </w:tcPr>
          <w:p w14:paraId="4B75184A" w14:textId="4A41986F" w:rsidR="00B556BA" w:rsidRDefault="00B556BA" w:rsidP="00D1571D">
            <w:pPr>
              <w:jc w:val="both"/>
            </w:pPr>
            <w:r>
              <w:t xml:space="preserve">Контроль </w:t>
            </w:r>
            <w:r w:rsidR="00124878">
              <w:t>подготовк</w:t>
            </w:r>
            <w:r w:rsidR="00D1571D">
              <w:t>и</w:t>
            </w:r>
            <w:r>
              <w:t xml:space="preserve"> </w:t>
            </w:r>
            <w:r w:rsidR="00A11699">
              <w:t>производственных участков</w:t>
            </w:r>
            <w:r>
              <w:t xml:space="preserve"> </w:t>
            </w:r>
            <w:r w:rsidR="001E45AD">
              <w:t xml:space="preserve">механосборочного производства </w:t>
            </w:r>
            <w:r>
              <w:t>к выпуску новой продукции</w:t>
            </w:r>
          </w:p>
        </w:tc>
      </w:tr>
      <w:tr w:rsidR="00561E37" w:rsidRPr="00CC7FED" w14:paraId="440D4769" w14:textId="77777777" w:rsidTr="00277334">
        <w:trPr>
          <w:trHeight w:val="20"/>
        </w:trPr>
        <w:tc>
          <w:tcPr>
            <w:tcW w:w="901" w:type="pct"/>
            <w:vMerge/>
          </w:tcPr>
          <w:p w14:paraId="7069BA51" w14:textId="77777777" w:rsidR="00561E37" w:rsidRPr="00CC7FED" w:rsidRDefault="00561E37" w:rsidP="00B6010B"/>
        </w:tc>
        <w:tc>
          <w:tcPr>
            <w:tcW w:w="4099" w:type="pct"/>
          </w:tcPr>
          <w:p w14:paraId="231DA9F1" w14:textId="50CD43AE" w:rsidR="00561E37" w:rsidRPr="00CC7FED" w:rsidRDefault="001F3715" w:rsidP="00277334">
            <w:pPr>
              <w:jc w:val="both"/>
            </w:pPr>
            <w:r>
              <w:t>Реализация</w:t>
            </w:r>
            <w:r w:rsidR="00561E37">
              <w:t xml:space="preserve"> организационных решений для внедрения рационализаторских предложений силами </w:t>
            </w:r>
            <w:r w:rsidR="00A11699">
              <w:t>производственных участков</w:t>
            </w:r>
            <w:r w:rsidR="001E45AD">
              <w:t xml:space="preserve"> механосборочного производства</w:t>
            </w:r>
          </w:p>
        </w:tc>
      </w:tr>
      <w:tr w:rsidR="00561E37" w:rsidRPr="00CC7FED" w14:paraId="2DB2BFC8" w14:textId="77777777" w:rsidTr="00277334">
        <w:trPr>
          <w:trHeight w:val="20"/>
        </w:trPr>
        <w:tc>
          <w:tcPr>
            <w:tcW w:w="901" w:type="pct"/>
            <w:vMerge/>
          </w:tcPr>
          <w:p w14:paraId="559270C7" w14:textId="77777777" w:rsidR="00561E37" w:rsidRPr="00CC7FED" w:rsidRDefault="00561E37" w:rsidP="00B6010B"/>
        </w:tc>
        <w:tc>
          <w:tcPr>
            <w:tcW w:w="4099" w:type="pct"/>
          </w:tcPr>
          <w:p w14:paraId="6DFD6904" w14:textId="1384875C" w:rsidR="00561E37" w:rsidRPr="00CC7FED" w:rsidRDefault="00561E37" w:rsidP="00D1571D">
            <w:pPr>
              <w:jc w:val="both"/>
            </w:pPr>
            <w:r>
              <w:t>Контроль выполнени</w:t>
            </w:r>
            <w:r w:rsidR="00D1571D">
              <w:t>я</w:t>
            </w:r>
            <w:r>
              <w:t xml:space="preserve"> организационных решений для внедрения рационализаторских предложений силами </w:t>
            </w:r>
            <w:r w:rsidR="00A11699">
              <w:t>производственных участков</w:t>
            </w:r>
            <w:r w:rsidR="001E45AD">
              <w:t xml:space="preserve"> механосборочного производства</w:t>
            </w:r>
          </w:p>
        </w:tc>
      </w:tr>
      <w:tr w:rsidR="0090478E" w:rsidRPr="00CC7FED" w14:paraId="794970DE" w14:textId="77777777" w:rsidTr="00277334">
        <w:trPr>
          <w:trHeight w:val="20"/>
        </w:trPr>
        <w:tc>
          <w:tcPr>
            <w:tcW w:w="901" w:type="pct"/>
            <w:vMerge/>
          </w:tcPr>
          <w:p w14:paraId="721BBBB4" w14:textId="77777777" w:rsidR="0090478E" w:rsidRPr="00CC7FED" w:rsidRDefault="0090478E" w:rsidP="00B6010B"/>
        </w:tc>
        <w:tc>
          <w:tcPr>
            <w:tcW w:w="4099" w:type="pct"/>
          </w:tcPr>
          <w:p w14:paraId="2CFCCCCC" w14:textId="5A028FA5" w:rsidR="0090478E" w:rsidRPr="00CC7FED" w:rsidRDefault="0090478E" w:rsidP="00277334">
            <w:pPr>
              <w:jc w:val="both"/>
            </w:pPr>
            <w:r>
              <w:t xml:space="preserve">Анализ результатов деятельности </w:t>
            </w:r>
            <w:r w:rsidR="00A11699">
              <w:t>производственных участков</w:t>
            </w:r>
            <w:r>
              <w:t xml:space="preserve"> </w:t>
            </w:r>
            <w:r w:rsidR="001E45AD">
              <w:t xml:space="preserve">механосборочного производства </w:t>
            </w:r>
            <w:r>
              <w:t>с целью выявления резервов производства по</w:t>
            </w:r>
            <w:r w:rsidRPr="00D14B57">
              <w:t xml:space="preserve"> качеству</w:t>
            </w:r>
            <w:r>
              <w:t xml:space="preserve"> и объемам выпускаемой продукции</w:t>
            </w:r>
          </w:p>
        </w:tc>
      </w:tr>
      <w:tr w:rsidR="0090478E" w:rsidRPr="00CC7FED" w14:paraId="2BFF6631" w14:textId="77777777" w:rsidTr="00277334">
        <w:trPr>
          <w:trHeight w:val="20"/>
        </w:trPr>
        <w:tc>
          <w:tcPr>
            <w:tcW w:w="901" w:type="pct"/>
            <w:vMerge/>
          </w:tcPr>
          <w:p w14:paraId="2050FCA3" w14:textId="77777777" w:rsidR="0090478E" w:rsidRPr="00CC7FED" w:rsidRDefault="0090478E" w:rsidP="00B6010B"/>
        </w:tc>
        <w:tc>
          <w:tcPr>
            <w:tcW w:w="4099" w:type="pct"/>
          </w:tcPr>
          <w:p w14:paraId="5DF8C737" w14:textId="4F1E16F6" w:rsidR="0090478E" w:rsidRPr="00CC7FED" w:rsidRDefault="0090478E" w:rsidP="00277334">
            <w:pPr>
              <w:jc w:val="both"/>
            </w:pPr>
            <w:r>
              <w:t xml:space="preserve">Разработка предложений по </w:t>
            </w:r>
            <w:r w:rsidRPr="00D14B57">
              <w:t>созданию благоприятных условий труда, повышению организационно-технической культуры производства, рациональному использованию рабочего времени и производственного оборудования</w:t>
            </w:r>
            <w:r>
              <w:t xml:space="preserve"> </w:t>
            </w:r>
            <w:r w:rsidR="00A11699">
              <w:t>производственных участков</w:t>
            </w:r>
            <w:r w:rsidR="001E45AD">
              <w:t xml:space="preserve"> механосборочного производства</w:t>
            </w:r>
          </w:p>
        </w:tc>
      </w:tr>
      <w:tr w:rsidR="0090478E" w:rsidRPr="00CC7FED" w14:paraId="633C9EFC" w14:textId="77777777" w:rsidTr="00277334">
        <w:trPr>
          <w:trHeight w:val="20"/>
        </w:trPr>
        <w:tc>
          <w:tcPr>
            <w:tcW w:w="901" w:type="pct"/>
            <w:vMerge w:val="restart"/>
          </w:tcPr>
          <w:p w14:paraId="2ED04824" w14:textId="77777777" w:rsidR="0090478E" w:rsidRPr="00CC7FED" w:rsidDel="002A1D54" w:rsidRDefault="0090478E" w:rsidP="00B6010B">
            <w:r w:rsidRPr="00CC7FED" w:rsidDel="002A1D54">
              <w:t>Необходимые умения</w:t>
            </w:r>
          </w:p>
        </w:tc>
        <w:tc>
          <w:tcPr>
            <w:tcW w:w="4099" w:type="pct"/>
          </w:tcPr>
          <w:p w14:paraId="076C5D1C" w14:textId="52E3BCFE" w:rsidR="0090478E" w:rsidRPr="00A708CA" w:rsidRDefault="007D2338" w:rsidP="00277334">
            <w:pPr>
              <w:jc w:val="both"/>
            </w:pPr>
            <w:r w:rsidRPr="00DC1952">
              <w:t xml:space="preserve">Просматривать запланированные работы, контролировать сроки выполнения работ, определять очередность выполнения работ, </w:t>
            </w:r>
            <w:r w:rsidR="00B02BC8">
              <w:t>вносить изменения</w:t>
            </w:r>
            <w:r w:rsidRPr="00DC1952">
              <w:t xml:space="preserve"> в очередность работ, отмечать выполнение работ, готовить отчеты о выполненных работах с использованием</w:t>
            </w:r>
            <w:r>
              <w:t xml:space="preserve"> </w:t>
            </w:r>
            <w:r>
              <w:rPr>
                <w:lang w:val="en-US"/>
              </w:rPr>
              <w:t>MES</w:t>
            </w:r>
            <w:r>
              <w:t>-системы</w:t>
            </w:r>
            <w:r w:rsidRPr="00B8072F">
              <w:t xml:space="preserve">, </w:t>
            </w:r>
            <w:r>
              <w:rPr>
                <w:lang w:val="en-US"/>
              </w:rPr>
              <w:t>ERP</w:t>
            </w:r>
            <w:r>
              <w:t>-системы</w:t>
            </w:r>
          </w:p>
        </w:tc>
      </w:tr>
      <w:tr w:rsidR="0090478E" w:rsidRPr="00CC7FED" w14:paraId="3852DA77" w14:textId="77777777" w:rsidTr="00277334">
        <w:trPr>
          <w:trHeight w:val="20"/>
        </w:trPr>
        <w:tc>
          <w:tcPr>
            <w:tcW w:w="901" w:type="pct"/>
            <w:vMerge/>
          </w:tcPr>
          <w:p w14:paraId="27AC2302" w14:textId="77777777" w:rsidR="0090478E" w:rsidRPr="00CC7FED" w:rsidDel="002A1D54" w:rsidRDefault="0090478E" w:rsidP="00B6010B"/>
        </w:tc>
        <w:tc>
          <w:tcPr>
            <w:tcW w:w="4099" w:type="pct"/>
          </w:tcPr>
          <w:p w14:paraId="11C7C810" w14:textId="1AF2DD2F" w:rsidR="0090478E" w:rsidRPr="00CC7FED" w:rsidRDefault="007D2338" w:rsidP="00277334">
            <w:pPr>
              <w:jc w:val="both"/>
            </w:pPr>
            <w:r>
              <w:t xml:space="preserve">Оценивать оперативную обстановку </w:t>
            </w:r>
            <w:r w:rsidR="003E4789">
              <w:t xml:space="preserve">на </w:t>
            </w:r>
            <w:r w:rsidR="00A11699">
              <w:t>производственных участках</w:t>
            </w:r>
            <w:r w:rsidR="001E45AD">
              <w:t xml:space="preserve"> механосборочного производства</w:t>
            </w:r>
            <w:r>
              <w:t xml:space="preserve"> с целью проверки своевременности и качества выполнения плана </w:t>
            </w:r>
            <w:r w:rsidR="00A11699">
              <w:t>производственными участками</w:t>
            </w:r>
          </w:p>
        </w:tc>
      </w:tr>
      <w:tr w:rsidR="00B40091" w:rsidRPr="00CC7FED" w14:paraId="64E75B3B" w14:textId="77777777" w:rsidTr="00277334">
        <w:trPr>
          <w:trHeight w:val="20"/>
        </w:trPr>
        <w:tc>
          <w:tcPr>
            <w:tcW w:w="901" w:type="pct"/>
            <w:vMerge/>
          </w:tcPr>
          <w:p w14:paraId="6E78B949" w14:textId="77777777" w:rsidR="00B40091" w:rsidRPr="00CC7FED" w:rsidDel="002A1D54" w:rsidRDefault="00B40091" w:rsidP="00B6010B"/>
        </w:tc>
        <w:tc>
          <w:tcPr>
            <w:tcW w:w="4099" w:type="pct"/>
          </w:tcPr>
          <w:p w14:paraId="28692619" w14:textId="4A5FE2CE" w:rsidR="00B40091" w:rsidRDefault="00B40091" w:rsidP="00277334">
            <w:pPr>
              <w:jc w:val="both"/>
            </w:pPr>
            <w:r>
              <w:t xml:space="preserve">Оценивать качество заполнения отчетности, содержащей информацию о деятельности </w:t>
            </w:r>
            <w:r w:rsidR="00A11699">
              <w:t>производственных участков</w:t>
            </w:r>
            <w:r w:rsidR="001E45AD">
              <w:t xml:space="preserve"> механосборочного производства</w:t>
            </w:r>
          </w:p>
        </w:tc>
      </w:tr>
      <w:tr w:rsidR="0090478E" w:rsidRPr="00CC7FED" w14:paraId="32F4162D" w14:textId="77777777" w:rsidTr="00277334">
        <w:trPr>
          <w:trHeight w:val="20"/>
        </w:trPr>
        <w:tc>
          <w:tcPr>
            <w:tcW w:w="901" w:type="pct"/>
            <w:vMerge/>
          </w:tcPr>
          <w:p w14:paraId="5D93DA1A" w14:textId="77777777" w:rsidR="0090478E" w:rsidRPr="00CC7FED" w:rsidDel="002A1D54" w:rsidRDefault="0090478E" w:rsidP="00B6010B"/>
        </w:tc>
        <w:tc>
          <w:tcPr>
            <w:tcW w:w="4099" w:type="pct"/>
          </w:tcPr>
          <w:p w14:paraId="0C22ED3E" w14:textId="17E8D216" w:rsidR="0090478E" w:rsidRPr="00CC7FED" w:rsidRDefault="00B40091" w:rsidP="00277334">
            <w:pPr>
              <w:jc w:val="both"/>
            </w:pPr>
            <w:r>
              <w:t>Использовать приемы деловой коммуникации для сбора информации о резервах производства по</w:t>
            </w:r>
            <w:r w:rsidRPr="00D14B57">
              <w:t xml:space="preserve"> качеству</w:t>
            </w:r>
            <w:r>
              <w:t xml:space="preserve"> и объемам выпускаемой продукции</w:t>
            </w:r>
          </w:p>
        </w:tc>
      </w:tr>
      <w:tr w:rsidR="00E45BDB" w:rsidRPr="00CC7FED" w14:paraId="6C22E1C6" w14:textId="77777777" w:rsidTr="00277334">
        <w:trPr>
          <w:trHeight w:val="20"/>
        </w:trPr>
        <w:tc>
          <w:tcPr>
            <w:tcW w:w="901" w:type="pct"/>
            <w:vMerge w:val="restart"/>
          </w:tcPr>
          <w:p w14:paraId="77D09230" w14:textId="77777777" w:rsidR="00E45BDB" w:rsidRPr="00CC7FED" w:rsidRDefault="00E45BDB" w:rsidP="00B6010B">
            <w:r w:rsidRPr="00CC7FED" w:rsidDel="002A1D54">
              <w:t>Необходимые знания</w:t>
            </w:r>
          </w:p>
        </w:tc>
        <w:tc>
          <w:tcPr>
            <w:tcW w:w="4099" w:type="pct"/>
          </w:tcPr>
          <w:p w14:paraId="178533DA" w14:textId="5A88539F" w:rsidR="00E45BDB" w:rsidRPr="00CC7FED" w:rsidRDefault="007D2338" w:rsidP="00277334">
            <w:pPr>
              <w:jc w:val="both"/>
            </w:pPr>
            <w:r>
              <w:t xml:space="preserve">Производственные процессы изготовления машиностроительной продукции, используемые </w:t>
            </w:r>
            <w:r w:rsidR="003E4789">
              <w:t>н</w:t>
            </w:r>
            <w:r w:rsidR="00A11699">
              <w:t>а производственных участках</w:t>
            </w:r>
            <w:r w:rsidR="001E45AD">
              <w:t xml:space="preserve"> механосборочного производства</w:t>
            </w:r>
          </w:p>
        </w:tc>
      </w:tr>
      <w:tr w:rsidR="005105D3" w:rsidRPr="00CC7FED" w14:paraId="6BA43E4F" w14:textId="77777777" w:rsidTr="00277334">
        <w:trPr>
          <w:trHeight w:val="20"/>
        </w:trPr>
        <w:tc>
          <w:tcPr>
            <w:tcW w:w="901" w:type="pct"/>
            <w:vMerge/>
          </w:tcPr>
          <w:p w14:paraId="30903A36" w14:textId="77777777" w:rsidR="005105D3" w:rsidRPr="00CC7FED" w:rsidDel="002A1D54" w:rsidRDefault="005105D3" w:rsidP="00B6010B"/>
        </w:tc>
        <w:tc>
          <w:tcPr>
            <w:tcW w:w="4099" w:type="pct"/>
          </w:tcPr>
          <w:p w14:paraId="2815E94F" w14:textId="44C0056A" w:rsidR="005105D3" w:rsidRDefault="005105D3" w:rsidP="00277334">
            <w:pPr>
              <w:jc w:val="both"/>
            </w:pPr>
            <w:r w:rsidRPr="00DC1952">
              <w:t>Методические, нормативн</w:t>
            </w:r>
            <w:r>
              <w:t>о-технические</w:t>
            </w:r>
            <w:r w:rsidRPr="00DC1952">
              <w:t xml:space="preserve"> и руководящие </w:t>
            </w:r>
            <w:r w:rsidR="009F3C35">
              <w:t>документы</w:t>
            </w:r>
            <w:r w:rsidRPr="00DC1952">
              <w:t xml:space="preserve"> по</w:t>
            </w:r>
            <w:r>
              <w:t xml:space="preserve"> эксплуатации средств технологического оснащения и контрольно-измерительных приборов и инструментов, применяемых </w:t>
            </w:r>
            <w:r w:rsidR="00A11699">
              <w:t>на производственных участках</w:t>
            </w:r>
          </w:p>
        </w:tc>
      </w:tr>
      <w:tr w:rsidR="00E45F61" w:rsidRPr="00CC7FED" w14:paraId="67938D28" w14:textId="77777777" w:rsidTr="00277334">
        <w:trPr>
          <w:trHeight w:val="20"/>
        </w:trPr>
        <w:tc>
          <w:tcPr>
            <w:tcW w:w="901" w:type="pct"/>
            <w:vMerge/>
          </w:tcPr>
          <w:p w14:paraId="113C4FE2" w14:textId="77777777" w:rsidR="00E45F61" w:rsidRPr="00CC7FED" w:rsidDel="002A1D54" w:rsidRDefault="00E45F61" w:rsidP="00B6010B"/>
        </w:tc>
        <w:tc>
          <w:tcPr>
            <w:tcW w:w="4099" w:type="pct"/>
          </w:tcPr>
          <w:p w14:paraId="51D15AC1" w14:textId="5D724738" w:rsidR="00E45F61" w:rsidRPr="00CC7FED" w:rsidRDefault="00E45F61" w:rsidP="00277334">
            <w:pPr>
              <w:jc w:val="both"/>
            </w:pPr>
            <w:r w:rsidRPr="00AC6B37">
              <w:t>Комп</w:t>
            </w:r>
            <w:r>
              <w:t>ьютерные персональные или корпоративные информаци</w:t>
            </w:r>
            <w:r w:rsidRPr="00AC6B37">
              <w:t>онные ме</w:t>
            </w:r>
            <w:r>
              <w:t>неджеры: наименования, возможно</w:t>
            </w:r>
            <w:r w:rsidRPr="00AC6B37">
              <w:t>сти и порядок работы в них</w:t>
            </w:r>
          </w:p>
        </w:tc>
      </w:tr>
      <w:tr w:rsidR="00E45F61" w:rsidRPr="00CC7FED" w14:paraId="007AF643" w14:textId="77777777" w:rsidTr="00277334">
        <w:trPr>
          <w:trHeight w:val="20"/>
        </w:trPr>
        <w:tc>
          <w:tcPr>
            <w:tcW w:w="901" w:type="pct"/>
            <w:vMerge/>
          </w:tcPr>
          <w:p w14:paraId="1ED03AF4" w14:textId="77777777" w:rsidR="00E45F61" w:rsidRPr="00CC7FED" w:rsidDel="002A1D54" w:rsidRDefault="00E45F61" w:rsidP="00B6010B"/>
        </w:tc>
        <w:tc>
          <w:tcPr>
            <w:tcW w:w="4099" w:type="pct"/>
          </w:tcPr>
          <w:p w14:paraId="35726434" w14:textId="04232609" w:rsidR="00E45F61" w:rsidRPr="00CC7FED" w:rsidRDefault="00E45F61" w:rsidP="00277334">
            <w:pPr>
              <w:jc w:val="both"/>
            </w:pPr>
            <w:r>
              <w:rPr>
                <w:lang w:val="en-US"/>
              </w:rPr>
              <w:t>MES</w:t>
            </w:r>
            <w:r>
              <w:t xml:space="preserve">-система и </w:t>
            </w:r>
            <w:r>
              <w:rPr>
                <w:lang w:val="en-US"/>
              </w:rPr>
              <w:t>ERP</w:t>
            </w:r>
            <w:r>
              <w:t>-система организации: возможности и порядок</w:t>
            </w:r>
            <w:r w:rsidRPr="00DC653B">
              <w:t xml:space="preserve"> </w:t>
            </w:r>
            <w:r>
              <w:t>учета работ, оформления первичных документов приема и выдачи производственных заданий в них</w:t>
            </w:r>
          </w:p>
        </w:tc>
      </w:tr>
      <w:tr w:rsidR="00E45F61" w:rsidRPr="00CC7FED" w14:paraId="72016C64" w14:textId="77777777" w:rsidTr="00277334">
        <w:trPr>
          <w:trHeight w:val="20"/>
        </w:trPr>
        <w:tc>
          <w:tcPr>
            <w:tcW w:w="901" w:type="pct"/>
            <w:vMerge/>
          </w:tcPr>
          <w:p w14:paraId="4430E410" w14:textId="77777777" w:rsidR="00E45F61" w:rsidRPr="00CC7FED" w:rsidDel="002A1D54" w:rsidRDefault="00E45F61" w:rsidP="00B6010B"/>
        </w:tc>
        <w:tc>
          <w:tcPr>
            <w:tcW w:w="4099" w:type="pct"/>
          </w:tcPr>
          <w:p w14:paraId="22AA1557" w14:textId="5376CFF4" w:rsidR="00E45F61" w:rsidRPr="00CC7FED" w:rsidRDefault="00E45F61" w:rsidP="00277334">
            <w:pPr>
              <w:jc w:val="both"/>
            </w:pPr>
            <w:r>
              <w:t>Текстовые редакторы (процессоры)</w:t>
            </w:r>
            <w:r w:rsidRPr="00581AE6">
              <w:t>: наименования, возможности и порядок работы в них</w:t>
            </w:r>
          </w:p>
        </w:tc>
      </w:tr>
      <w:tr w:rsidR="005105D3" w:rsidRPr="00CC7FED" w14:paraId="3895B5C8" w14:textId="77777777" w:rsidTr="00277334">
        <w:trPr>
          <w:trHeight w:val="20"/>
        </w:trPr>
        <w:tc>
          <w:tcPr>
            <w:tcW w:w="901" w:type="pct"/>
            <w:vMerge/>
          </w:tcPr>
          <w:p w14:paraId="1EF6309D" w14:textId="77777777" w:rsidR="005105D3" w:rsidRPr="00CC7FED" w:rsidDel="002A1D54" w:rsidRDefault="005105D3" w:rsidP="00B6010B"/>
        </w:tc>
        <w:tc>
          <w:tcPr>
            <w:tcW w:w="4099" w:type="pct"/>
          </w:tcPr>
          <w:p w14:paraId="65B3AA36" w14:textId="18B4975B" w:rsidR="005105D3" w:rsidRPr="00CC7FED" w:rsidRDefault="00637C3A" w:rsidP="00D1571D">
            <w:pPr>
              <w:jc w:val="both"/>
            </w:pPr>
            <w:r>
              <w:t xml:space="preserve">Положения </w:t>
            </w:r>
            <w:r w:rsidR="00742632" w:rsidRPr="0012526C">
              <w:t>Трудового</w:t>
            </w:r>
            <w:r w:rsidR="00742632">
              <w:t xml:space="preserve"> кодекса Россий</w:t>
            </w:r>
            <w:r w:rsidR="00507363">
              <w:t>ской Федерации, регулирующие</w:t>
            </w:r>
            <w:r w:rsidR="00742632">
              <w:t xml:space="preserve"> порядок оплаты труда, режима труда и отдыха</w:t>
            </w:r>
          </w:p>
        </w:tc>
      </w:tr>
      <w:tr w:rsidR="00AF6260" w:rsidRPr="00CC7FED" w14:paraId="705BCFDD" w14:textId="77777777" w:rsidTr="00277334">
        <w:trPr>
          <w:trHeight w:val="20"/>
        </w:trPr>
        <w:tc>
          <w:tcPr>
            <w:tcW w:w="901" w:type="pct"/>
            <w:vMerge/>
          </w:tcPr>
          <w:p w14:paraId="270AB5C9" w14:textId="77777777" w:rsidR="00AF6260" w:rsidRPr="00CC7FED" w:rsidDel="002A1D54" w:rsidRDefault="00AF6260" w:rsidP="00B6010B"/>
        </w:tc>
        <w:tc>
          <w:tcPr>
            <w:tcW w:w="4099" w:type="pct"/>
          </w:tcPr>
          <w:p w14:paraId="60EC9D4F" w14:textId="6C7F07B8" w:rsidR="00AF6260" w:rsidRDefault="00AF6260" w:rsidP="00277334">
            <w:pPr>
              <w:jc w:val="both"/>
            </w:pPr>
            <w:r>
              <w:t>Основы права и управления в сфере интеллектуальной собственности</w:t>
            </w:r>
          </w:p>
        </w:tc>
      </w:tr>
      <w:tr w:rsidR="005105D3" w:rsidRPr="00CC7FED" w14:paraId="22A51E6C" w14:textId="77777777" w:rsidTr="00277334">
        <w:trPr>
          <w:trHeight w:val="20"/>
        </w:trPr>
        <w:tc>
          <w:tcPr>
            <w:tcW w:w="901" w:type="pct"/>
            <w:vMerge/>
          </w:tcPr>
          <w:p w14:paraId="30F9DB2C" w14:textId="77777777" w:rsidR="005105D3" w:rsidRPr="00CC7FED" w:rsidDel="002A1D54" w:rsidRDefault="005105D3" w:rsidP="00B6010B"/>
        </w:tc>
        <w:tc>
          <w:tcPr>
            <w:tcW w:w="4099" w:type="pct"/>
          </w:tcPr>
          <w:p w14:paraId="7C59F8A7" w14:textId="1F42F157" w:rsidR="005105D3" w:rsidRPr="00CC7FED" w:rsidRDefault="005105D3" w:rsidP="00277334">
            <w:pPr>
              <w:jc w:val="both"/>
            </w:pPr>
            <w:r w:rsidRPr="00484CB0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5105D3" w:rsidRPr="00CC7FED" w14:paraId="21B29363" w14:textId="77777777" w:rsidTr="00277334">
        <w:trPr>
          <w:trHeight w:val="20"/>
        </w:trPr>
        <w:tc>
          <w:tcPr>
            <w:tcW w:w="901" w:type="pct"/>
            <w:vMerge/>
          </w:tcPr>
          <w:p w14:paraId="43CE96A1" w14:textId="77777777" w:rsidR="005105D3" w:rsidRPr="00CC7FED" w:rsidDel="002A1D54" w:rsidRDefault="005105D3" w:rsidP="00B6010B"/>
        </w:tc>
        <w:tc>
          <w:tcPr>
            <w:tcW w:w="4099" w:type="pct"/>
          </w:tcPr>
          <w:p w14:paraId="67757FBE" w14:textId="278FF544" w:rsidR="005105D3" w:rsidRPr="00CC7FED" w:rsidRDefault="005105D3" w:rsidP="00277334">
            <w:pPr>
              <w:jc w:val="both"/>
            </w:pPr>
            <w:r>
              <w:t>Порядок и правила оформления первичных документов приема и выдачи производственных заданий</w:t>
            </w:r>
          </w:p>
        </w:tc>
      </w:tr>
      <w:tr w:rsidR="005105D3" w:rsidRPr="00CC7FED" w14:paraId="44BA57D1" w14:textId="77777777" w:rsidTr="00277334">
        <w:trPr>
          <w:trHeight w:val="20"/>
        </w:trPr>
        <w:tc>
          <w:tcPr>
            <w:tcW w:w="901" w:type="pct"/>
            <w:vMerge/>
          </w:tcPr>
          <w:p w14:paraId="7F58A0CE" w14:textId="77777777" w:rsidR="005105D3" w:rsidRPr="00CC7FED" w:rsidDel="002A1D54" w:rsidRDefault="005105D3" w:rsidP="00B6010B"/>
        </w:tc>
        <w:tc>
          <w:tcPr>
            <w:tcW w:w="4099" w:type="pct"/>
          </w:tcPr>
          <w:p w14:paraId="061DEA83" w14:textId="5E088073" w:rsidR="005105D3" w:rsidRPr="00CC7FED" w:rsidRDefault="005105D3" w:rsidP="00277334">
            <w:pPr>
              <w:jc w:val="both"/>
            </w:pPr>
            <w:r w:rsidRPr="00DC1952">
              <w:t>Методические, нормативн</w:t>
            </w:r>
            <w:r>
              <w:t>о-технические</w:t>
            </w:r>
            <w:r w:rsidRPr="00DC1952">
              <w:t xml:space="preserve"> и руководящие </w:t>
            </w:r>
            <w:r w:rsidR="009F3C35">
              <w:t>документы</w:t>
            </w:r>
            <w:r w:rsidRPr="00DC1952">
              <w:t xml:space="preserve"> по</w:t>
            </w:r>
            <w:r>
              <w:t xml:space="preserve"> подаче и организации внедрения рационализаторских предложений</w:t>
            </w:r>
          </w:p>
        </w:tc>
      </w:tr>
      <w:tr w:rsidR="005105D3" w:rsidRPr="00CC7FED" w14:paraId="286168A0" w14:textId="77777777" w:rsidTr="00277334">
        <w:trPr>
          <w:trHeight w:val="20"/>
        </w:trPr>
        <w:tc>
          <w:tcPr>
            <w:tcW w:w="901" w:type="pct"/>
            <w:vMerge/>
          </w:tcPr>
          <w:p w14:paraId="71D458F5" w14:textId="77777777" w:rsidR="005105D3" w:rsidRPr="00CC7FED" w:rsidDel="002A1D54" w:rsidRDefault="005105D3" w:rsidP="00B6010B"/>
        </w:tc>
        <w:tc>
          <w:tcPr>
            <w:tcW w:w="4099" w:type="pct"/>
          </w:tcPr>
          <w:p w14:paraId="7A65A46A" w14:textId="14F66E7C" w:rsidR="005105D3" w:rsidRPr="00CC7FED" w:rsidRDefault="005105D3" w:rsidP="00277334">
            <w:pPr>
              <w:jc w:val="both"/>
            </w:pPr>
            <w:r>
              <w:t xml:space="preserve">Методы и технологии коммуникации </w:t>
            </w:r>
          </w:p>
        </w:tc>
      </w:tr>
      <w:tr w:rsidR="005105D3" w:rsidRPr="00CC7FED" w14:paraId="14003875" w14:textId="77777777" w:rsidTr="00277334">
        <w:trPr>
          <w:trHeight w:val="20"/>
        </w:trPr>
        <w:tc>
          <w:tcPr>
            <w:tcW w:w="901" w:type="pct"/>
            <w:vMerge/>
          </w:tcPr>
          <w:p w14:paraId="271040ED" w14:textId="77777777" w:rsidR="005105D3" w:rsidRPr="00CC7FED" w:rsidDel="002A1D54" w:rsidRDefault="005105D3" w:rsidP="00B6010B"/>
        </w:tc>
        <w:tc>
          <w:tcPr>
            <w:tcW w:w="4099" w:type="pct"/>
          </w:tcPr>
          <w:p w14:paraId="35979A1E" w14:textId="4CF9415F" w:rsidR="005105D3" w:rsidRPr="00CC7FED" w:rsidRDefault="005105D3" w:rsidP="00277334">
            <w:pPr>
              <w:jc w:val="both"/>
            </w:pPr>
            <w:r>
              <w:t>Основы психологии общения и конфликтологии</w:t>
            </w:r>
          </w:p>
        </w:tc>
      </w:tr>
      <w:tr w:rsidR="005105D3" w:rsidRPr="00CC7FED" w14:paraId="66D2B13A" w14:textId="77777777" w:rsidTr="00277334">
        <w:trPr>
          <w:trHeight w:val="20"/>
        </w:trPr>
        <w:tc>
          <w:tcPr>
            <w:tcW w:w="901" w:type="pct"/>
          </w:tcPr>
          <w:p w14:paraId="636179A8" w14:textId="77777777" w:rsidR="005105D3" w:rsidRPr="00CC7FED" w:rsidDel="002A1D54" w:rsidRDefault="005105D3" w:rsidP="00B6010B">
            <w:r w:rsidRPr="00CC7FED" w:rsidDel="002A1D54">
              <w:t>Другие характеристики</w:t>
            </w:r>
          </w:p>
        </w:tc>
        <w:tc>
          <w:tcPr>
            <w:tcW w:w="4099" w:type="pct"/>
          </w:tcPr>
          <w:p w14:paraId="2D851DBD" w14:textId="77777777" w:rsidR="005105D3" w:rsidRPr="00CC7FED" w:rsidRDefault="005105D3" w:rsidP="00277334">
            <w:pPr>
              <w:jc w:val="both"/>
            </w:pPr>
            <w:r>
              <w:t>-</w:t>
            </w:r>
          </w:p>
        </w:tc>
      </w:tr>
    </w:tbl>
    <w:p w14:paraId="49F689B2" w14:textId="77777777" w:rsidR="00851F90" w:rsidRDefault="00851F90" w:rsidP="00851F90">
      <w:bookmarkStart w:id="9" w:name="_Toc193293820"/>
    </w:p>
    <w:p w14:paraId="0CA2C84A" w14:textId="3B12593F" w:rsidR="00606610" w:rsidRDefault="00606610" w:rsidP="00606610">
      <w:pPr>
        <w:pStyle w:val="2"/>
        <w:rPr>
          <w:szCs w:val="24"/>
        </w:rPr>
      </w:pPr>
      <w:r w:rsidRPr="009502DC">
        <w:rPr>
          <w:szCs w:val="24"/>
        </w:rPr>
        <w:t>3.</w:t>
      </w:r>
      <w:r w:rsidR="00907CF4">
        <w:rPr>
          <w:szCs w:val="24"/>
        </w:rPr>
        <w:t>3</w:t>
      </w:r>
      <w:r w:rsidRPr="009502DC">
        <w:rPr>
          <w:szCs w:val="24"/>
        </w:rPr>
        <w:t>. Обобщенная трудовая функция</w:t>
      </w:r>
      <w:bookmarkEnd w:id="9"/>
    </w:p>
    <w:p w14:paraId="254CAC0F" w14:textId="77777777" w:rsidR="00851F90" w:rsidRPr="00851F90" w:rsidRDefault="00851F90" w:rsidP="00851F9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2"/>
        <w:gridCol w:w="5213"/>
        <w:gridCol w:w="565"/>
        <w:gridCol w:w="494"/>
        <w:gridCol w:w="1578"/>
        <w:gridCol w:w="1009"/>
      </w:tblGrid>
      <w:tr w:rsidR="00606610" w:rsidRPr="00ED26F1" w14:paraId="0CFA5998" w14:textId="77777777" w:rsidTr="00277334">
        <w:trPr>
          <w:trHeight w:val="278"/>
        </w:trPr>
        <w:tc>
          <w:tcPr>
            <w:tcW w:w="750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BEA65EB" w14:textId="77777777" w:rsidR="00606610" w:rsidRPr="00ED26F1" w:rsidRDefault="00606610" w:rsidP="008303AD">
            <w:pPr>
              <w:suppressAutoHyphens/>
            </w:pPr>
            <w:r w:rsidRPr="009502DC">
              <w:rPr>
                <w:sz w:val="20"/>
              </w:rPr>
              <w:t>Наименование</w:t>
            </w:r>
          </w:p>
        </w:tc>
        <w:tc>
          <w:tcPr>
            <w:tcW w:w="25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54DA90" w14:textId="55FD1BAF" w:rsidR="00606610" w:rsidRPr="004C2989" w:rsidRDefault="00190E0A" w:rsidP="008303AD">
            <w:pPr>
              <w:suppressAutoHyphens/>
              <w:rPr>
                <w:sz w:val="18"/>
                <w:szCs w:val="16"/>
              </w:rPr>
            </w:pPr>
            <w:r>
              <w:t>Руководство</w:t>
            </w:r>
            <w:r w:rsidR="00606610">
              <w:t xml:space="preserve"> </w:t>
            </w:r>
            <w:r w:rsidR="009A1BD3">
              <w:t>механосборочным цехом</w:t>
            </w:r>
          </w:p>
        </w:tc>
        <w:tc>
          <w:tcPr>
            <w:tcW w:w="27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4519942" w14:textId="77777777" w:rsidR="00606610" w:rsidRPr="00ED26F1" w:rsidRDefault="00606610" w:rsidP="008303AD">
            <w:pPr>
              <w:suppressAutoHyphens/>
              <w:jc w:val="center"/>
              <w:rPr>
                <w:sz w:val="16"/>
                <w:vertAlign w:val="superscript"/>
              </w:rPr>
            </w:pPr>
            <w:r w:rsidRPr="009502DC">
              <w:rPr>
                <w:sz w:val="20"/>
              </w:rPr>
              <w:t>Код</w:t>
            </w:r>
          </w:p>
        </w:tc>
        <w:tc>
          <w:tcPr>
            <w:tcW w:w="23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7155BD" w14:textId="5AB82B1A" w:rsidR="00606610" w:rsidRPr="00606610" w:rsidRDefault="00DE3CD4" w:rsidP="008303AD">
            <w:pPr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75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BF3088E" w14:textId="77777777" w:rsidR="00606610" w:rsidRPr="004C2989" w:rsidRDefault="00606610" w:rsidP="008303AD">
            <w:pPr>
              <w:suppressAutoHyphens/>
              <w:jc w:val="center"/>
              <w:rPr>
                <w:vertAlign w:val="superscript"/>
              </w:rPr>
            </w:pPr>
            <w:r w:rsidRPr="009502DC">
              <w:rPr>
                <w:sz w:val="20"/>
              </w:rPr>
              <w:t>Уровень квалификации</w:t>
            </w:r>
          </w:p>
        </w:tc>
        <w:tc>
          <w:tcPr>
            <w:tcW w:w="4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9C01B5" w14:textId="475E4919" w:rsidR="00606610" w:rsidRPr="00EC1E7A" w:rsidRDefault="00C249FB" w:rsidP="008303AD">
            <w:pPr>
              <w:suppressAutoHyphens/>
              <w:jc w:val="center"/>
            </w:pPr>
            <w:r>
              <w:t>7</w:t>
            </w:r>
          </w:p>
        </w:tc>
      </w:tr>
    </w:tbl>
    <w:p w14:paraId="04AF7864" w14:textId="77777777" w:rsidR="00851F90" w:rsidRDefault="00851F90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84"/>
        <w:gridCol w:w="8537"/>
      </w:tblGrid>
      <w:tr w:rsidR="00606610" w:rsidRPr="002A24B7" w14:paraId="4B20A0ED" w14:textId="77777777" w:rsidTr="00277334">
        <w:trPr>
          <w:trHeight w:val="20"/>
        </w:trPr>
        <w:tc>
          <w:tcPr>
            <w:tcW w:w="904" w:type="pct"/>
          </w:tcPr>
          <w:p w14:paraId="5E4884DB" w14:textId="4E1ACF2A" w:rsidR="00606610" w:rsidRPr="002A24B7" w:rsidRDefault="00851F90" w:rsidP="008303AD">
            <w:pPr>
              <w:suppressAutoHyphens/>
            </w:pPr>
            <w:r>
              <w:t>Возможные наименования должностей, профессий рабочих</w:t>
            </w:r>
          </w:p>
        </w:tc>
        <w:tc>
          <w:tcPr>
            <w:tcW w:w="4096" w:type="pct"/>
          </w:tcPr>
          <w:p w14:paraId="55F2D500" w14:textId="77777777" w:rsidR="00BA0686" w:rsidRDefault="00BA0686" w:rsidP="00BA0686">
            <w:pPr>
              <w:suppressAutoHyphens/>
            </w:pPr>
            <w:r>
              <w:t>Начальник смены</w:t>
            </w:r>
          </w:p>
          <w:p w14:paraId="4FD1CE35" w14:textId="77777777" w:rsidR="00606610" w:rsidRDefault="00606610" w:rsidP="008303AD">
            <w:pPr>
              <w:suppressAutoHyphens/>
            </w:pPr>
            <w:r>
              <w:t>Заместитель начальника цеха по производству</w:t>
            </w:r>
          </w:p>
          <w:p w14:paraId="3EE0A4D7" w14:textId="77777777" w:rsidR="00606610" w:rsidRPr="00606610" w:rsidRDefault="00606610" w:rsidP="008303AD">
            <w:pPr>
              <w:suppressAutoHyphens/>
            </w:pPr>
            <w:r>
              <w:t>Начальник цеха</w:t>
            </w:r>
          </w:p>
        </w:tc>
      </w:tr>
    </w:tbl>
    <w:p w14:paraId="64DAD7B3" w14:textId="77777777" w:rsidR="00277334" w:rsidRDefault="00277334"/>
    <w:p w14:paraId="598E6357" w14:textId="77777777" w:rsidR="00277334" w:rsidRPr="00277334" w:rsidRDefault="00277334" w:rsidP="00277334">
      <w:r w:rsidRPr="00277334">
        <w:t>Пути достижения квалификации</w:t>
      </w:r>
    </w:p>
    <w:p w14:paraId="65DF3C44" w14:textId="77777777" w:rsidR="00277334" w:rsidRDefault="00277334"/>
    <w:tbl>
      <w:tblPr>
        <w:tblW w:w="5000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84"/>
        <w:gridCol w:w="8537"/>
      </w:tblGrid>
      <w:tr w:rsidR="00606610" w:rsidRPr="002A24B7" w14:paraId="2E2BCB50" w14:textId="77777777" w:rsidTr="00277334">
        <w:trPr>
          <w:trHeight w:val="408"/>
        </w:trPr>
        <w:tc>
          <w:tcPr>
            <w:tcW w:w="9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F28BBF" w14:textId="2B1F2C41" w:rsidR="00606610" w:rsidRPr="002A24B7" w:rsidRDefault="00851F90" w:rsidP="008303AD">
            <w:pPr>
              <w:suppressAutoHyphens/>
            </w:pPr>
            <w:r>
              <w:t>Образование и обучение</w:t>
            </w:r>
          </w:p>
        </w:tc>
        <w:tc>
          <w:tcPr>
            <w:tcW w:w="40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E7C98C" w14:textId="77EA9604" w:rsidR="00606610" w:rsidRPr="00C76024" w:rsidRDefault="00606610" w:rsidP="008303AD">
            <w:r w:rsidRPr="00B67C21">
              <w:t>Высшее образование – магистратура или специалитет</w:t>
            </w:r>
          </w:p>
        </w:tc>
      </w:tr>
      <w:tr w:rsidR="00606610" w:rsidRPr="002A24B7" w14:paraId="55F687FD" w14:textId="77777777" w:rsidTr="00277334">
        <w:trPr>
          <w:trHeight w:val="20"/>
        </w:trPr>
        <w:tc>
          <w:tcPr>
            <w:tcW w:w="9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239287" w14:textId="03654F72" w:rsidR="00606610" w:rsidRPr="002A24B7" w:rsidRDefault="00851F90" w:rsidP="008303AD">
            <w:pPr>
              <w:suppressAutoHyphens/>
            </w:pPr>
            <w:r>
              <w:t>Опыт практической работы</w:t>
            </w:r>
          </w:p>
        </w:tc>
        <w:tc>
          <w:tcPr>
            <w:tcW w:w="40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692D2A" w14:textId="4977C71C" w:rsidR="00606610" w:rsidRPr="001B67D6" w:rsidRDefault="00985F0D" w:rsidP="003C773D">
            <w:pPr>
              <w:suppressAutoHyphens/>
            </w:pPr>
            <w:r>
              <w:t xml:space="preserve">Не менее трех лет </w:t>
            </w:r>
            <w:r w:rsidR="00EC1E7A">
              <w:t xml:space="preserve">старшим </w:t>
            </w:r>
            <w:r>
              <w:t>мастером</w:t>
            </w:r>
            <w:r w:rsidR="00076112">
              <w:t xml:space="preserve"> или начальником участка</w:t>
            </w:r>
          </w:p>
        </w:tc>
      </w:tr>
    </w:tbl>
    <w:p w14:paraId="3D1B7308" w14:textId="77777777" w:rsidR="00277334" w:rsidRDefault="00277334"/>
    <w:tbl>
      <w:tblPr>
        <w:tblW w:w="5000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84"/>
        <w:gridCol w:w="8537"/>
      </w:tblGrid>
      <w:tr w:rsidR="00074B73" w:rsidRPr="002A24B7" w14:paraId="647594ED" w14:textId="77777777" w:rsidTr="00277334">
        <w:trPr>
          <w:trHeight w:val="20"/>
        </w:trPr>
        <w:tc>
          <w:tcPr>
            <w:tcW w:w="9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CBC5AE" w14:textId="77777777" w:rsidR="00074B73" w:rsidRPr="002A24B7" w:rsidRDefault="00074B73" w:rsidP="008303AD">
            <w:pPr>
              <w:suppressAutoHyphens/>
            </w:pPr>
            <w:r w:rsidRPr="002A24B7">
              <w:t>Особые условия допуска к работе</w:t>
            </w:r>
          </w:p>
        </w:tc>
        <w:tc>
          <w:tcPr>
            <w:tcW w:w="40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8B2B7E" w14:textId="2F666058" w:rsidR="00074B73" w:rsidRPr="0050344E" w:rsidRDefault="00D1571D" w:rsidP="008303AD">
            <w:pPr>
              <w:rPr>
                <w:shd w:val="clear" w:color="auto" w:fill="FFFFFF"/>
              </w:rPr>
            </w:pPr>
            <w:r w:rsidRPr="003829B4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="00074B73" w:rsidRPr="004B6DC2">
              <w:rPr>
                <w:lang w:eastAsia="en-US"/>
              </w:rPr>
              <w:t xml:space="preserve"> </w:t>
            </w:r>
          </w:p>
          <w:p w14:paraId="7A107090" w14:textId="77777777" w:rsidR="00074B73" w:rsidRPr="0050344E" w:rsidRDefault="00074B73" w:rsidP="008303AD">
            <w:pPr>
              <w:rPr>
                <w:shd w:val="clear" w:color="auto" w:fill="FFFFFF"/>
              </w:rPr>
            </w:pPr>
            <w:r w:rsidRPr="004B6DC2">
              <w:rPr>
                <w:shd w:val="clear" w:color="auto" w:fill="FFFFFF"/>
              </w:rPr>
              <w:t>Прохождение противопожарного инструктажа</w:t>
            </w:r>
          </w:p>
          <w:p w14:paraId="2AD8465E" w14:textId="6642456A" w:rsidR="00074B73" w:rsidRDefault="00D1571D" w:rsidP="008303AD">
            <w:pPr>
              <w:rPr>
                <w:shd w:val="clear" w:color="auto" w:fill="FFFFFF"/>
              </w:rPr>
            </w:pPr>
            <w:r w:rsidRPr="00A115A3">
              <w:rPr>
                <w:szCs w:val="28"/>
              </w:rPr>
              <w:t>Прохождение обучения по охране труда и проверки знания требований охраны труда</w:t>
            </w:r>
          </w:p>
          <w:p w14:paraId="3D6B9D12" w14:textId="2A559E74" w:rsidR="00AF0242" w:rsidRPr="0050344E" w:rsidRDefault="00AF0242" w:rsidP="008303AD">
            <w:pPr>
              <w:rPr>
                <w:shd w:val="clear" w:color="auto" w:fill="FFFFFF"/>
              </w:rPr>
            </w:pPr>
            <w:r w:rsidRPr="00CB5F2C">
              <w:rPr>
                <w:shd w:val="clear" w:color="auto" w:fill="FFFFFF"/>
              </w:rPr>
              <w:t>Наличие I квалификационной группы по электробезопасности</w:t>
            </w:r>
          </w:p>
        </w:tc>
      </w:tr>
      <w:tr w:rsidR="00606610" w:rsidRPr="002A24B7" w14:paraId="41FE1230" w14:textId="77777777" w:rsidTr="00277334">
        <w:trPr>
          <w:trHeight w:val="122"/>
        </w:trPr>
        <w:tc>
          <w:tcPr>
            <w:tcW w:w="9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D04FD3" w14:textId="77777777" w:rsidR="00606610" w:rsidRPr="002A24B7" w:rsidRDefault="00606610" w:rsidP="008303AD">
            <w:pPr>
              <w:suppressAutoHyphens/>
            </w:pPr>
            <w:r w:rsidRPr="004877B4">
              <w:t>Другие характеристики</w:t>
            </w:r>
          </w:p>
        </w:tc>
        <w:tc>
          <w:tcPr>
            <w:tcW w:w="40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932BA4" w14:textId="606405A0" w:rsidR="00606610" w:rsidRPr="00133B1C" w:rsidRDefault="00CD4603" w:rsidP="008303AD">
            <w:pPr>
              <w:suppressAutoHyphens/>
            </w:pPr>
            <w:r>
              <w:t>Дополнительное профессиональное образование – программы повышения квалификации</w:t>
            </w:r>
          </w:p>
        </w:tc>
      </w:tr>
    </w:tbl>
    <w:p w14:paraId="14901DD4" w14:textId="77777777" w:rsidR="00277334" w:rsidRDefault="00277334"/>
    <w:p w14:paraId="4081DDA3" w14:textId="2CFE4847" w:rsidR="00277334" w:rsidRDefault="00277334">
      <w:r>
        <w:t>Справочная информация</w:t>
      </w:r>
    </w:p>
    <w:p w14:paraId="68F2BE60" w14:textId="77777777" w:rsidR="00277334" w:rsidRDefault="0027733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715"/>
        <w:gridCol w:w="1897"/>
        <w:gridCol w:w="6809"/>
      </w:tblGrid>
      <w:tr w:rsidR="00606610" w:rsidRPr="001B67D6" w14:paraId="448DFA97" w14:textId="77777777" w:rsidTr="00C249FB">
        <w:trPr>
          <w:trHeight w:val="20"/>
        </w:trPr>
        <w:tc>
          <w:tcPr>
            <w:tcW w:w="823" w:type="pct"/>
            <w:vAlign w:val="center"/>
          </w:tcPr>
          <w:p w14:paraId="57FC314D" w14:textId="77777777" w:rsidR="00606610" w:rsidRPr="0092362F" w:rsidRDefault="00606610" w:rsidP="00277334">
            <w:pPr>
              <w:suppressAutoHyphens/>
              <w:jc w:val="center"/>
            </w:pPr>
            <w:r w:rsidRPr="0092362F">
              <w:t>Наименование документа</w:t>
            </w:r>
          </w:p>
        </w:tc>
        <w:tc>
          <w:tcPr>
            <w:tcW w:w="910" w:type="pct"/>
            <w:vAlign w:val="center"/>
          </w:tcPr>
          <w:p w14:paraId="00FC4678" w14:textId="77777777" w:rsidR="00606610" w:rsidRPr="0092362F" w:rsidRDefault="00606610" w:rsidP="00277334">
            <w:pPr>
              <w:suppressAutoHyphens/>
              <w:jc w:val="center"/>
            </w:pPr>
            <w:r w:rsidRPr="0092362F">
              <w:t>Код</w:t>
            </w:r>
          </w:p>
        </w:tc>
        <w:tc>
          <w:tcPr>
            <w:tcW w:w="3267" w:type="pct"/>
            <w:vAlign w:val="center"/>
          </w:tcPr>
          <w:p w14:paraId="692827DB" w14:textId="02FC4D08" w:rsidR="00606610" w:rsidRPr="0092362F" w:rsidRDefault="00851F90" w:rsidP="00277334">
            <w:pPr>
              <w:suppressAutoHyphens/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606610" w:rsidRPr="00ED26F1" w14:paraId="3335A838" w14:textId="77777777" w:rsidTr="00C249FB">
        <w:trPr>
          <w:trHeight w:val="20"/>
        </w:trPr>
        <w:tc>
          <w:tcPr>
            <w:tcW w:w="823" w:type="pct"/>
          </w:tcPr>
          <w:p w14:paraId="15D345BB" w14:textId="77777777" w:rsidR="00606610" w:rsidRPr="004C2989" w:rsidRDefault="00606610" w:rsidP="00277334">
            <w:pPr>
              <w:suppressAutoHyphens/>
              <w:rPr>
                <w:vertAlign w:val="superscript"/>
              </w:rPr>
            </w:pPr>
            <w:r w:rsidRPr="004C2989">
              <w:t>ОКЗ</w:t>
            </w:r>
          </w:p>
        </w:tc>
        <w:tc>
          <w:tcPr>
            <w:tcW w:w="910" w:type="pct"/>
          </w:tcPr>
          <w:p w14:paraId="6526C65C" w14:textId="77777777" w:rsidR="00606610" w:rsidRPr="001D242E" w:rsidRDefault="00606610" w:rsidP="00277334">
            <w:pPr>
              <w:suppressAutoHyphens/>
            </w:pPr>
            <w:r w:rsidRPr="00BD2E75">
              <w:t>1321</w:t>
            </w:r>
          </w:p>
        </w:tc>
        <w:tc>
          <w:tcPr>
            <w:tcW w:w="3267" w:type="pct"/>
          </w:tcPr>
          <w:p w14:paraId="1B94B6CD" w14:textId="77777777" w:rsidR="00606610" w:rsidRPr="001D242E" w:rsidRDefault="00606610" w:rsidP="00277334">
            <w:pPr>
              <w:suppressAutoHyphens/>
            </w:pPr>
            <w:r w:rsidRPr="00BD2E75">
              <w:t>Руководители подразделений (управляющие) в обрабатывающей промышленности</w:t>
            </w:r>
          </w:p>
        </w:tc>
      </w:tr>
      <w:tr w:rsidR="00BA0686" w:rsidRPr="00ED26F1" w14:paraId="6F3E9428" w14:textId="77777777" w:rsidTr="00C249FB">
        <w:trPr>
          <w:trHeight w:val="20"/>
        </w:trPr>
        <w:tc>
          <w:tcPr>
            <w:tcW w:w="823" w:type="pct"/>
            <w:vMerge w:val="restart"/>
          </w:tcPr>
          <w:p w14:paraId="2C834CB4" w14:textId="37AD2BCB" w:rsidR="00BA0686" w:rsidRPr="00911370" w:rsidRDefault="00BA0686" w:rsidP="00277334">
            <w:pPr>
              <w:suppressAutoHyphens/>
              <w:rPr>
                <w:lang w:val="en-US"/>
              </w:rPr>
            </w:pPr>
            <w:r w:rsidRPr="004C2989">
              <w:t>ЕКС</w:t>
            </w:r>
          </w:p>
        </w:tc>
        <w:tc>
          <w:tcPr>
            <w:tcW w:w="910" w:type="pct"/>
          </w:tcPr>
          <w:p w14:paraId="44225F7F" w14:textId="2A32BF0A" w:rsidR="00BA0686" w:rsidRPr="00ED26F1" w:rsidRDefault="00BA0686" w:rsidP="00277334">
            <w:pPr>
              <w:suppressAutoHyphens/>
            </w:pPr>
            <w:r>
              <w:t>-</w:t>
            </w:r>
          </w:p>
        </w:tc>
        <w:tc>
          <w:tcPr>
            <w:tcW w:w="3267" w:type="pct"/>
          </w:tcPr>
          <w:p w14:paraId="75B65743" w14:textId="77D7BA4C" w:rsidR="00BA0686" w:rsidRPr="005B3DE5" w:rsidRDefault="00BA0686" w:rsidP="00277334">
            <w:pPr>
              <w:suppressAutoHyphens/>
            </w:pPr>
            <w:r w:rsidRPr="00971385">
              <w:t>Начальник смены</w:t>
            </w:r>
          </w:p>
        </w:tc>
      </w:tr>
      <w:tr w:rsidR="00BA0686" w:rsidRPr="00ED26F1" w14:paraId="517F85C1" w14:textId="77777777" w:rsidTr="00C249FB">
        <w:trPr>
          <w:trHeight w:val="20"/>
        </w:trPr>
        <w:tc>
          <w:tcPr>
            <w:tcW w:w="823" w:type="pct"/>
            <w:vMerge/>
          </w:tcPr>
          <w:p w14:paraId="2DF0EB38" w14:textId="77777777" w:rsidR="00BA0686" w:rsidRPr="004C2989" w:rsidRDefault="00BA0686" w:rsidP="00277334">
            <w:pPr>
              <w:suppressAutoHyphens/>
            </w:pPr>
          </w:p>
        </w:tc>
        <w:tc>
          <w:tcPr>
            <w:tcW w:w="910" w:type="pct"/>
          </w:tcPr>
          <w:p w14:paraId="0E7C8E20" w14:textId="6F50C928" w:rsidR="00BA0686" w:rsidRDefault="00BA0686" w:rsidP="00277334">
            <w:pPr>
              <w:suppressAutoHyphens/>
            </w:pPr>
            <w:r>
              <w:t>-</w:t>
            </w:r>
          </w:p>
        </w:tc>
        <w:tc>
          <w:tcPr>
            <w:tcW w:w="3267" w:type="pct"/>
          </w:tcPr>
          <w:p w14:paraId="5B651FBD" w14:textId="1DCB79FF" w:rsidR="00BA0686" w:rsidRDefault="00BA0686" w:rsidP="00277334">
            <w:pPr>
              <w:suppressAutoHyphens/>
            </w:pPr>
            <w:r w:rsidRPr="00985F0D">
              <w:t>Начальник цеха (участка)</w:t>
            </w:r>
          </w:p>
        </w:tc>
      </w:tr>
      <w:tr w:rsidR="00BA0686" w:rsidRPr="00ED26F1" w14:paraId="15C3EEAB" w14:textId="77777777" w:rsidTr="00C249FB">
        <w:trPr>
          <w:trHeight w:val="20"/>
        </w:trPr>
        <w:tc>
          <w:tcPr>
            <w:tcW w:w="823" w:type="pct"/>
            <w:vMerge w:val="restart"/>
          </w:tcPr>
          <w:p w14:paraId="4EC6B53F" w14:textId="1BA22D36" w:rsidR="00BA0686" w:rsidRPr="0032553D" w:rsidRDefault="00BA0686" w:rsidP="00277334">
            <w:pPr>
              <w:suppressAutoHyphens/>
              <w:rPr>
                <w:b/>
              </w:rPr>
            </w:pPr>
            <w:r w:rsidRPr="004877B4">
              <w:rPr>
                <w:bCs w:val="0"/>
              </w:rPr>
              <w:t>ОКПДТР</w:t>
            </w:r>
          </w:p>
        </w:tc>
        <w:tc>
          <w:tcPr>
            <w:tcW w:w="910" w:type="pct"/>
          </w:tcPr>
          <w:p w14:paraId="38240F53" w14:textId="7AB43929" w:rsidR="00BA0686" w:rsidRPr="00826E50" w:rsidRDefault="0008254E" w:rsidP="00826E50">
            <w:pPr>
              <w:widowControl/>
              <w:rPr>
                <w:bCs w:val="0"/>
              </w:rPr>
            </w:pPr>
            <w:r w:rsidRPr="00826E50">
              <w:t>202705</w:t>
            </w:r>
          </w:p>
        </w:tc>
        <w:tc>
          <w:tcPr>
            <w:tcW w:w="3267" w:type="pct"/>
          </w:tcPr>
          <w:p w14:paraId="5A6CAA09" w14:textId="569DBD39" w:rsidR="00BA0686" w:rsidRPr="0032553D" w:rsidRDefault="00826E50" w:rsidP="00277334">
            <w:pPr>
              <w:suppressAutoHyphens/>
            </w:pPr>
            <w:r w:rsidRPr="00826E50">
              <w:t>Начальник смены (в обрабатывающей промышленности)</w:t>
            </w:r>
          </w:p>
        </w:tc>
      </w:tr>
      <w:tr w:rsidR="00BA0686" w:rsidRPr="00ED26F1" w14:paraId="55562A6C" w14:textId="77777777" w:rsidTr="00C249FB">
        <w:trPr>
          <w:trHeight w:val="20"/>
        </w:trPr>
        <w:tc>
          <w:tcPr>
            <w:tcW w:w="823" w:type="pct"/>
            <w:vMerge/>
          </w:tcPr>
          <w:p w14:paraId="21721086" w14:textId="77777777" w:rsidR="00BA0686" w:rsidRPr="004877B4" w:rsidRDefault="00BA0686" w:rsidP="00277334">
            <w:pPr>
              <w:suppressAutoHyphens/>
              <w:rPr>
                <w:bCs w:val="0"/>
              </w:rPr>
            </w:pPr>
          </w:p>
        </w:tc>
        <w:tc>
          <w:tcPr>
            <w:tcW w:w="910" w:type="pct"/>
          </w:tcPr>
          <w:p w14:paraId="2FF0BA53" w14:textId="54C290E4" w:rsidR="00BA0686" w:rsidRPr="00826E50" w:rsidRDefault="0008254E" w:rsidP="00826E50">
            <w:pPr>
              <w:widowControl/>
              <w:rPr>
                <w:bCs w:val="0"/>
                <w:color w:val="000000"/>
              </w:rPr>
            </w:pPr>
            <w:r w:rsidRPr="00826E50">
              <w:rPr>
                <w:color w:val="000000"/>
              </w:rPr>
              <w:t>202853</w:t>
            </w:r>
          </w:p>
        </w:tc>
        <w:tc>
          <w:tcPr>
            <w:tcW w:w="3267" w:type="pct"/>
          </w:tcPr>
          <w:p w14:paraId="4128CD3B" w14:textId="0355D246" w:rsidR="00BA0686" w:rsidRDefault="00826E50" w:rsidP="00277334">
            <w:pPr>
              <w:suppressAutoHyphens/>
            </w:pPr>
            <w:r w:rsidRPr="00826E50">
              <w:t>Начальник цеха (в обрабатывающей промышленности)</w:t>
            </w:r>
          </w:p>
        </w:tc>
      </w:tr>
      <w:tr w:rsidR="00C249FB" w:rsidRPr="00ED26F1" w14:paraId="546554F9" w14:textId="77777777" w:rsidTr="00C249FB">
        <w:trPr>
          <w:trHeight w:val="20"/>
        </w:trPr>
        <w:tc>
          <w:tcPr>
            <w:tcW w:w="823" w:type="pct"/>
            <w:vMerge w:val="restart"/>
          </w:tcPr>
          <w:p w14:paraId="18A7CFF8" w14:textId="2DE24973" w:rsidR="00C249FB" w:rsidRPr="004877B4" w:rsidRDefault="00C249FB" w:rsidP="00C249FB">
            <w:pPr>
              <w:suppressAutoHyphens/>
              <w:rPr>
                <w:bCs w:val="0"/>
              </w:rPr>
            </w:pPr>
            <w:r>
              <w:t>Перечни ВО</w:t>
            </w:r>
          </w:p>
        </w:tc>
        <w:tc>
          <w:tcPr>
            <w:tcW w:w="910" w:type="pct"/>
          </w:tcPr>
          <w:p w14:paraId="78E21942" w14:textId="07271CA7" w:rsidR="00C249FB" w:rsidRPr="006972F5" w:rsidRDefault="00C249FB" w:rsidP="00C249FB">
            <w:pPr>
              <w:suppressAutoHyphens/>
              <w:rPr>
                <w:highlight w:val="yellow"/>
              </w:rPr>
            </w:pPr>
            <w:r w:rsidRPr="00C6415F">
              <w:t>15.04.01</w:t>
            </w:r>
          </w:p>
        </w:tc>
        <w:tc>
          <w:tcPr>
            <w:tcW w:w="3267" w:type="pct"/>
          </w:tcPr>
          <w:p w14:paraId="14EFF3B6" w14:textId="71093F07" w:rsidR="00C249FB" w:rsidRPr="0032553D" w:rsidRDefault="00C249FB" w:rsidP="00C249FB">
            <w:pPr>
              <w:suppressAutoHyphens/>
            </w:pPr>
            <w:r w:rsidRPr="00C6415F">
              <w:t>Машиностроение</w:t>
            </w:r>
          </w:p>
        </w:tc>
      </w:tr>
      <w:tr w:rsidR="00C249FB" w:rsidRPr="00ED26F1" w14:paraId="73ABB956" w14:textId="77777777" w:rsidTr="00C249FB">
        <w:trPr>
          <w:trHeight w:val="20"/>
        </w:trPr>
        <w:tc>
          <w:tcPr>
            <w:tcW w:w="823" w:type="pct"/>
            <w:vMerge/>
          </w:tcPr>
          <w:p w14:paraId="4A1DB818" w14:textId="77777777" w:rsidR="00C249FB" w:rsidRDefault="00C249FB" w:rsidP="00C249FB">
            <w:pPr>
              <w:suppressAutoHyphens/>
            </w:pPr>
          </w:p>
        </w:tc>
        <w:tc>
          <w:tcPr>
            <w:tcW w:w="910" w:type="pct"/>
          </w:tcPr>
          <w:p w14:paraId="712C4F47" w14:textId="13A63096" w:rsidR="00C249FB" w:rsidRPr="00C6415F" w:rsidRDefault="00C249FB" w:rsidP="00C249FB">
            <w:pPr>
              <w:suppressAutoHyphens/>
            </w:pPr>
            <w:r w:rsidRPr="00FB22EC">
              <w:t>15.04.02</w:t>
            </w:r>
          </w:p>
        </w:tc>
        <w:tc>
          <w:tcPr>
            <w:tcW w:w="3267" w:type="pct"/>
          </w:tcPr>
          <w:p w14:paraId="4BEA3979" w14:textId="69A29D5E" w:rsidR="00C249FB" w:rsidRPr="00C6415F" w:rsidRDefault="00C249FB" w:rsidP="00C249FB">
            <w:pPr>
              <w:suppressAutoHyphens/>
            </w:pPr>
            <w:r w:rsidRPr="00FB22EC">
              <w:t>Технологические машины и оборудование</w:t>
            </w:r>
          </w:p>
        </w:tc>
      </w:tr>
      <w:tr w:rsidR="00C249FB" w:rsidRPr="00ED26F1" w14:paraId="55AB57BE" w14:textId="77777777" w:rsidTr="00C249FB">
        <w:trPr>
          <w:trHeight w:val="20"/>
        </w:trPr>
        <w:tc>
          <w:tcPr>
            <w:tcW w:w="823" w:type="pct"/>
            <w:vMerge/>
          </w:tcPr>
          <w:p w14:paraId="55D22AD8" w14:textId="77777777" w:rsidR="00C249FB" w:rsidRDefault="00C249FB" w:rsidP="00C249FB">
            <w:pPr>
              <w:suppressAutoHyphens/>
            </w:pPr>
          </w:p>
        </w:tc>
        <w:tc>
          <w:tcPr>
            <w:tcW w:w="910" w:type="pct"/>
          </w:tcPr>
          <w:p w14:paraId="7AC28000" w14:textId="1E7C114E" w:rsidR="00C249FB" w:rsidRPr="00C6415F" w:rsidRDefault="00C249FB" w:rsidP="00C249FB">
            <w:pPr>
              <w:suppressAutoHyphens/>
            </w:pPr>
            <w:r w:rsidRPr="00FB22EC">
              <w:t>15.04.03</w:t>
            </w:r>
          </w:p>
        </w:tc>
        <w:tc>
          <w:tcPr>
            <w:tcW w:w="3267" w:type="pct"/>
          </w:tcPr>
          <w:p w14:paraId="12B5708C" w14:textId="18B09995" w:rsidR="00C249FB" w:rsidRPr="00C6415F" w:rsidRDefault="00C249FB" w:rsidP="00C249FB">
            <w:pPr>
              <w:suppressAutoHyphens/>
            </w:pPr>
            <w:r w:rsidRPr="00FB22EC">
              <w:t>Прикладная механика</w:t>
            </w:r>
          </w:p>
        </w:tc>
      </w:tr>
      <w:tr w:rsidR="00C249FB" w:rsidRPr="00ED26F1" w14:paraId="23446488" w14:textId="77777777" w:rsidTr="00C249FB">
        <w:trPr>
          <w:trHeight w:val="20"/>
        </w:trPr>
        <w:tc>
          <w:tcPr>
            <w:tcW w:w="823" w:type="pct"/>
            <w:vMerge/>
          </w:tcPr>
          <w:p w14:paraId="3CA481BA" w14:textId="77777777" w:rsidR="00C249FB" w:rsidRDefault="00C249FB" w:rsidP="00C249FB">
            <w:pPr>
              <w:suppressAutoHyphens/>
            </w:pPr>
          </w:p>
        </w:tc>
        <w:tc>
          <w:tcPr>
            <w:tcW w:w="910" w:type="pct"/>
          </w:tcPr>
          <w:p w14:paraId="0E118CAC" w14:textId="4A009E1A" w:rsidR="00C249FB" w:rsidRPr="00C6415F" w:rsidRDefault="00C249FB" w:rsidP="00C249FB">
            <w:pPr>
              <w:suppressAutoHyphens/>
            </w:pPr>
            <w:r w:rsidRPr="00FB22EC">
              <w:t>15.04.04</w:t>
            </w:r>
          </w:p>
        </w:tc>
        <w:tc>
          <w:tcPr>
            <w:tcW w:w="3267" w:type="pct"/>
          </w:tcPr>
          <w:p w14:paraId="524E5CA1" w14:textId="14BE3566" w:rsidR="00C249FB" w:rsidRPr="00C6415F" w:rsidRDefault="00C249FB" w:rsidP="00C249FB">
            <w:pPr>
              <w:suppressAutoHyphens/>
            </w:pPr>
            <w:r w:rsidRPr="00FB22EC">
              <w:t>Автоматизация технологических процессов и производств</w:t>
            </w:r>
          </w:p>
        </w:tc>
      </w:tr>
      <w:tr w:rsidR="00C249FB" w:rsidRPr="00ED26F1" w14:paraId="23CACAB6" w14:textId="77777777" w:rsidTr="00C249FB">
        <w:trPr>
          <w:trHeight w:val="20"/>
        </w:trPr>
        <w:tc>
          <w:tcPr>
            <w:tcW w:w="823" w:type="pct"/>
            <w:vMerge/>
          </w:tcPr>
          <w:p w14:paraId="2623DBB0" w14:textId="77777777" w:rsidR="00C249FB" w:rsidRDefault="00C249FB" w:rsidP="00C249FB">
            <w:pPr>
              <w:suppressAutoHyphens/>
            </w:pPr>
          </w:p>
        </w:tc>
        <w:tc>
          <w:tcPr>
            <w:tcW w:w="910" w:type="pct"/>
          </w:tcPr>
          <w:p w14:paraId="48AFBC0A" w14:textId="60133762" w:rsidR="00C249FB" w:rsidRPr="00C6415F" w:rsidRDefault="00C249FB" w:rsidP="00C249FB">
            <w:pPr>
              <w:suppressAutoHyphens/>
            </w:pPr>
            <w:r w:rsidRPr="00FB22EC">
              <w:t>15.04.05</w:t>
            </w:r>
          </w:p>
        </w:tc>
        <w:tc>
          <w:tcPr>
            <w:tcW w:w="3267" w:type="pct"/>
          </w:tcPr>
          <w:p w14:paraId="18CDA1F4" w14:textId="5C40A6AE" w:rsidR="00C249FB" w:rsidRPr="00C6415F" w:rsidRDefault="00C249FB" w:rsidP="00C249FB">
            <w:pPr>
              <w:suppressAutoHyphens/>
            </w:pPr>
            <w:r w:rsidRPr="00FB22EC">
              <w:t>Конструкторско-технологическое обеспечение машиностроительных производств</w:t>
            </w:r>
          </w:p>
        </w:tc>
      </w:tr>
      <w:tr w:rsidR="00C249FB" w:rsidRPr="00ED26F1" w14:paraId="23FBACCD" w14:textId="77777777" w:rsidTr="00C249FB">
        <w:trPr>
          <w:trHeight w:val="20"/>
        </w:trPr>
        <w:tc>
          <w:tcPr>
            <w:tcW w:w="823" w:type="pct"/>
            <w:vMerge/>
          </w:tcPr>
          <w:p w14:paraId="6B7305F1" w14:textId="77777777" w:rsidR="00C249FB" w:rsidRDefault="00C249FB" w:rsidP="00C249FB">
            <w:pPr>
              <w:suppressAutoHyphens/>
            </w:pPr>
          </w:p>
        </w:tc>
        <w:tc>
          <w:tcPr>
            <w:tcW w:w="910" w:type="pct"/>
          </w:tcPr>
          <w:p w14:paraId="36B7EC6E" w14:textId="3747599F" w:rsidR="00C249FB" w:rsidRPr="00C6415F" w:rsidRDefault="00C249FB" w:rsidP="00C249FB">
            <w:pPr>
              <w:suppressAutoHyphens/>
            </w:pPr>
            <w:r w:rsidRPr="00FB22EC">
              <w:t>15.04.06</w:t>
            </w:r>
          </w:p>
        </w:tc>
        <w:tc>
          <w:tcPr>
            <w:tcW w:w="3267" w:type="pct"/>
          </w:tcPr>
          <w:p w14:paraId="48F617CB" w14:textId="4745FEA1" w:rsidR="00C249FB" w:rsidRPr="00C6415F" w:rsidRDefault="00C249FB" w:rsidP="00C249FB">
            <w:pPr>
              <w:suppressAutoHyphens/>
            </w:pPr>
            <w:r w:rsidRPr="00FB22EC">
              <w:t>Мехатроника и робототехника</w:t>
            </w:r>
          </w:p>
        </w:tc>
      </w:tr>
      <w:tr w:rsidR="00C249FB" w:rsidRPr="00ED26F1" w14:paraId="6DE00728" w14:textId="77777777" w:rsidTr="00C249FB">
        <w:trPr>
          <w:trHeight w:val="20"/>
        </w:trPr>
        <w:tc>
          <w:tcPr>
            <w:tcW w:w="823" w:type="pct"/>
            <w:vMerge/>
          </w:tcPr>
          <w:p w14:paraId="4E79B5B7" w14:textId="77777777" w:rsidR="00C249FB" w:rsidRDefault="00C249FB" w:rsidP="00C249FB">
            <w:pPr>
              <w:suppressAutoHyphens/>
            </w:pPr>
          </w:p>
        </w:tc>
        <w:tc>
          <w:tcPr>
            <w:tcW w:w="910" w:type="pct"/>
          </w:tcPr>
          <w:p w14:paraId="2E3CFE7B" w14:textId="0AC3DDC5" w:rsidR="00C249FB" w:rsidRPr="006972F5" w:rsidRDefault="00C249FB" w:rsidP="00C249FB">
            <w:pPr>
              <w:suppressAutoHyphens/>
              <w:rPr>
                <w:highlight w:val="yellow"/>
              </w:rPr>
            </w:pPr>
            <w:r w:rsidRPr="008B478F">
              <w:t>27.04.02</w:t>
            </w:r>
          </w:p>
        </w:tc>
        <w:tc>
          <w:tcPr>
            <w:tcW w:w="3267" w:type="pct"/>
          </w:tcPr>
          <w:p w14:paraId="74FB75B8" w14:textId="54A0EE19" w:rsidR="00C249FB" w:rsidRPr="004E1577" w:rsidRDefault="00C249FB" w:rsidP="00C249FB">
            <w:pPr>
              <w:suppressAutoHyphens/>
              <w:rPr>
                <w:shd w:val="clear" w:color="auto" w:fill="FFFFFF"/>
              </w:rPr>
            </w:pPr>
            <w:r w:rsidRPr="008B478F">
              <w:t>Управление качеством</w:t>
            </w:r>
          </w:p>
        </w:tc>
      </w:tr>
      <w:tr w:rsidR="00C249FB" w:rsidRPr="00ED26F1" w14:paraId="3B2C6DA8" w14:textId="77777777" w:rsidTr="00C249FB">
        <w:trPr>
          <w:trHeight w:val="20"/>
        </w:trPr>
        <w:tc>
          <w:tcPr>
            <w:tcW w:w="823" w:type="pct"/>
            <w:vMerge/>
          </w:tcPr>
          <w:p w14:paraId="6AE103B7" w14:textId="77777777" w:rsidR="00C249FB" w:rsidRDefault="00C249FB" w:rsidP="00C249FB">
            <w:pPr>
              <w:suppressAutoHyphens/>
            </w:pPr>
          </w:p>
        </w:tc>
        <w:tc>
          <w:tcPr>
            <w:tcW w:w="910" w:type="pct"/>
          </w:tcPr>
          <w:p w14:paraId="55586E2D" w14:textId="4015C1A1" w:rsidR="00C249FB" w:rsidRPr="006972F5" w:rsidRDefault="00C249FB" w:rsidP="00C249FB">
            <w:pPr>
              <w:suppressAutoHyphens/>
              <w:rPr>
                <w:highlight w:val="yellow"/>
              </w:rPr>
            </w:pPr>
            <w:r w:rsidRPr="008B478F">
              <w:t>27.04.03</w:t>
            </w:r>
          </w:p>
        </w:tc>
        <w:tc>
          <w:tcPr>
            <w:tcW w:w="3267" w:type="pct"/>
          </w:tcPr>
          <w:p w14:paraId="3C87A75D" w14:textId="1DB219A7" w:rsidR="00C249FB" w:rsidRPr="002726E9" w:rsidRDefault="00C249FB" w:rsidP="00C249FB">
            <w:pPr>
              <w:suppressAutoHyphens/>
            </w:pPr>
            <w:r w:rsidRPr="008B478F">
              <w:t>Системный анализ и управление</w:t>
            </w:r>
          </w:p>
        </w:tc>
      </w:tr>
      <w:tr w:rsidR="00C249FB" w:rsidRPr="00ED26F1" w14:paraId="2704C16D" w14:textId="77777777" w:rsidTr="00C249FB">
        <w:trPr>
          <w:trHeight w:val="20"/>
        </w:trPr>
        <w:tc>
          <w:tcPr>
            <w:tcW w:w="823" w:type="pct"/>
            <w:vMerge/>
          </w:tcPr>
          <w:p w14:paraId="78302465" w14:textId="77777777" w:rsidR="00C249FB" w:rsidRDefault="00C249FB" w:rsidP="00C249FB">
            <w:pPr>
              <w:suppressAutoHyphens/>
            </w:pPr>
          </w:p>
        </w:tc>
        <w:tc>
          <w:tcPr>
            <w:tcW w:w="910" w:type="pct"/>
          </w:tcPr>
          <w:p w14:paraId="69F13B16" w14:textId="548EDF2D" w:rsidR="00C249FB" w:rsidRPr="006972F5" w:rsidRDefault="00C249FB" w:rsidP="00C249FB">
            <w:pPr>
              <w:suppressAutoHyphens/>
              <w:rPr>
                <w:highlight w:val="yellow"/>
              </w:rPr>
            </w:pPr>
            <w:r w:rsidRPr="008B478F">
              <w:t>27.04.04</w:t>
            </w:r>
          </w:p>
        </w:tc>
        <w:tc>
          <w:tcPr>
            <w:tcW w:w="3267" w:type="pct"/>
          </w:tcPr>
          <w:p w14:paraId="6674B9B2" w14:textId="0814B471" w:rsidR="00C249FB" w:rsidRPr="002726E9" w:rsidRDefault="00C249FB" w:rsidP="00C249FB">
            <w:pPr>
              <w:suppressAutoHyphens/>
            </w:pPr>
            <w:r w:rsidRPr="008B478F">
              <w:t>Управление в технических системах</w:t>
            </w:r>
          </w:p>
        </w:tc>
      </w:tr>
      <w:tr w:rsidR="00C249FB" w:rsidRPr="00ED26F1" w14:paraId="52FE6255" w14:textId="77777777" w:rsidTr="00C249FB">
        <w:trPr>
          <w:trHeight w:val="20"/>
        </w:trPr>
        <w:tc>
          <w:tcPr>
            <w:tcW w:w="823" w:type="pct"/>
            <w:vMerge/>
          </w:tcPr>
          <w:p w14:paraId="4B44E8E3" w14:textId="77777777" w:rsidR="00C249FB" w:rsidRDefault="00C249FB" w:rsidP="00C249FB">
            <w:pPr>
              <w:suppressAutoHyphens/>
            </w:pPr>
          </w:p>
        </w:tc>
        <w:tc>
          <w:tcPr>
            <w:tcW w:w="910" w:type="pct"/>
          </w:tcPr>
          <w:p w14:paraId="2DA72628" w14:textId="1D5B0687" w:rsidR="00C249FB" w:rsidRPr="006972F5" w:rsidRDefault="00C249FB" w:rsidP="00C249FB">
            <w:pPr>
              <w:suppressAutoHyphens/>
              <w:rPr>
                <w:highlight w:val="yellow"/>
              </w:rPr>
            </w:pPr>
            <w:r w:rsidRPr="008B478F">
              <w:t>27.04.05</w:t>
            </w:r>
          </w:p>
        </w:tc>
        <w:tc>
          <w:tcPr>
            <w:tcW w:w="3267" w:type="pct"/>
          </w:tcPr>
          <w:p w14:paraId="006F9045" w14:textId="48163AB7" w:rsidR="00C249FB" w:rsidRPr="002726E9" w:rsidRDefault="00C249FB" w:rsidP="00C249FB">
            <w:pPr>
              <w:suppressAutoHyphens/>
            </w:pPr>
            <w:r w:rsidRPr="008B478F">
              <w:t>Инноватика</w:t>
            </w:r>
          </w:p>
        </w:tc>
      </w:tr>
      <w:tr w:rsidR="00C249FB" w:rsidRPr="00ED26F1" w14:paraId="664B74A1" w14:textId="77777777" w:rsidTr="00C249FB">
        <w:trPr>
          <w:trHeight w:val="20"/>
        </w:trPr>
        <w:tc>
          <w:tcPr>
            <w:tcW w:w="823" w:type="pct"/>
            <w:vMerge/>
          </w:tcPr>
          <w:p w14:paraId="4DC08381" w14:textId="77777777" w:rsidR="00C249FB" w:rsidRDefault="00C249FB" w:rsidP="00C249FB">
            <w:pPr>
              <w:suppressAutoHyphens/>
            </w:pPr>
          </w:p>
        </w:tc>
        <w:tc>
          <w:tcPr>
            <w:tcW w:w="910" w:type="pct"/>
          </w:tcPr>
          <w:p w14:paraId="6D81B870" w14:textId="17D757DF" w:rsidR="00C249FB" w:rsidRPr="006972F5" w:rsidRDefault="00C249FB" w:rsidP="00C249FB">
            <w:pPr>
              <w:suppressAutoHyphens/>
              <w:rPr>
                <w:highlight w:val="yellow"/>
              </w:rPr>
            </w:pPr>
            <w:r w:rsidRPr="008B478F">
              <w:t>27.04.06</w:t>
            </w:r>
          </w:p>
        </w:tc>
        <w:tc>
          <w:tcPr>
            <w:tcW w:w="3267" w:type="pct"/>
          </w:tcPr>
          <w:p w14:paraId="248D92F5" w14:textId="3B52D43D" w:rsidR="00C249FB" w:rsidRPr="002726E9" w:rsidRDefault="00C249FB" w:rsidP="00C249FB">
            <w:pPr>
              <w:suppressAutoHyphens/>
            </w:pPr>
            <w:r w:rsidRPr="008B478F">
              <w:t>Организация и управление наукоемкими производствами</w:t>
            </w:r>
          </w:p>
        </w:tc>
      </w:tr>
      <w:tr w:rsidR="00BA0686" w:rsidRPr="00ED26F1" w14:paraId="21578720" w14:textId="77777777" w:rsidTr="00C249FB">
        <w:trPr>
          <w:trHeight w:val="20"/>
        </w:trPr>
        <w:tc>
          <w:tcPr>
            <w:tcW w:w="823" w:type="pct"/>
            <w:vMerge/>
          </w:tcPr>
          <w:p w14:paraId="467F785A" w14:textId="77777777" w:rsidR="00BA0686" w:rsidRDefault="00BA0686" w:rsidP="00277334">
            <w:pPr>
              <w:suppressAutoHyphens/>
            </w:pPr>
          </w:p>
        </w:tc>
        <w:tc>
          <w:tcPr>
            <w:tcW w:w="910" w:type="pct"/>
          </w:tcPr>
          <w:p w14:paraId="2338E10D" w14:textId="1B18F272" w:rsidR="00BA0686" w:rsidRPr="004E1577" w:rsidRDefault="00BA0686" w:rsidP="00277334">
            <w:pPr>
              <w:suppressAutoHyphens/>
            </w:pPr>
            <w:r w:rsidRPr="002726E9">
              <w:t>15.05.01</w:t>
            </w:r>
          </w:p>
        </w:tc>
        <w:tc>
          <w:tcPr>
            <w:tcW w:w="3267" w:type="pct"/>
          </w:tcPr>
          <w:p w14:paraId="581E66B8" w14:textId="08E951BD" w:rsidR="00BA0686" w:rsidRPr="004E1577" w:rsidRDefault="00BA0686" w:rsidP="00277334">
            <w:pPr>
              <w:suppressAutoHyphens/>
              <w:rPr>
                <w:shd w:val="clear" w:color="auto" w:fill="FFFFFF"/>
              </w:rPr>
            </w:pPr>
            <w:r w:rsidRPr="002726E9">
              <w:t>Проектирование технологических машин и комплексов</w:t>
            </w:r>
          </w:p>
        </w:tc>
      </w:tr>
      <w:tr w:rsidR="00BA0686" w:rsidRPr="00ED26F1" w14:paraId="6CC787D2" w14:textId="77777777" w:rsidTr="00C249FB">
        <w:trPr>
          <w:trHeight w:val="20"/>
        </w:trPr>
        <w:tc>
          <w:tcPr>
            <w:tcW w:w="823" w:type="pct"/>
            <w:vMerge/>
          </w:tcPr>
          <w:p w14:paraId="35E787C7" w14:textId="77777777" w:rsidR="00BA0686" w:rsidRPr="00DB5B53" w:rsidRDefault="00BA0686" w:rsidP="00277334">
            <w:pPr>
              <w:suppressAutoHyphens/>
            </w:pPr>
          </w:p>
        </w:tc>
        <w:tc>
          <w:tcPr>
            <w:tcW w:w="910" w:type="pct"/>
          </w:tcPr>
          <w:p w14:paraId="0E50BD21" w14:textId="247152A4" w:rsidR="00BA0686" w:rsidRPr="008864E8" w:rsidRDefault="00BA0686" w:rsidP="00277334">
            <w:pPr>
              <w:suppressAutoHyphens/>
              <w:rPr>
                <w:highlight w:val="yellow"/>
              </w:rPr>
            </w:pPr>
            <w:r w:rsidRPr="002726E9">
              <w:t>27.05.01</w:t>
            </w:r>
          </w:p>
        </w:tc>
        <w:tc>
          <w:tcPr>
            <w:tcW w:w="3267" w:type="pct"/>
          </w:tcPr>
          <w:p w14:paraId="4A745AAD" w14:textId="3FA40E56" w:rsidR="00BA0686" w:rsidRPr="008864E8" w:rsidRDefault="00BA0686" w:rsidP="00277334">
            <w:pPr>
              <w:suppressAutoHyphens/>
              <w:rPr>
                <w:highlight w:val="yellow"/>
              </w:rPr>
            </w:pPr>
            <w:r w:rsidRPr="002726E9">
              <w:t>Специальные организационно-технические системы</w:t>
            </w:r>
          </w:p>
        </w:tc>
      </w:tr>
    </w:tbl>
    <w:p w14:paraId="698AF71F" w14:textId="77777777" w:rsidR="00851F90" w:rsidRDefault="00851F90" w:rsidP="00C03271">
      <w:pPr>
        <w:rPr>
          <w:b/>
          <w:bCs w:val="0"/>
        </w:rPr>
      </w:pPr>
    </w:p>
    <w:p w14:paraId="3567B6AC" w14:textId="77777777" w:rsidR="0095334D" w:rsidRDefault="0095334D" w:rsidP="00C03271">
      <w:pPr>
        <w:rPr>
          <w:b/>
          <w:bCs w:val="0"/>
        </w:rPr>
      </w:pPr>
    </w:p>
    <w:p w14:paraId="66D7B062" w14:textId="77777777" w:rsidR="0095334D" w:rsidRDefault="0095334D" w:rsidP="00C03271">
      <w:pPr>
        <w:rPr>
          <w:b/>
          <w:bCs w:val="0"/>
        </w:rPr>
      </w:pPr>
    </w:p>
    <w:p w14:paraId="016BCCFB" w14:textId="5F15FCAA" w:rsidR="000062DD" w:rsidRDefault="000062DD" w:rsidP="00C03271">
      <w:pPr>
        <w:rPr>
          <w:b/>
          <w:bCs w:val="0"/>
        </w:rPr>
      </w:pPr>
      <w:r w:rsidRPr="00C03271">
        <w:rPr>
          <w:b/>
          <w:bCs w:val="0"/>
        </w:rPr>
        <w:lastRenderedPageBreak/>
        <w:t>3.</w:t>
      </w:r>
      <w:r w:rsidR="00121C20" w:rsidRPr="00C03271">
        <w:rPr>
          <w:b/>
          <w:bCs w:val="0"/>
        </w:rPr>
        <w:t>3</w:t>
      </w:r>
      <w:r w:rsidRPr="00C03271">
        <w:rPr>
          <w:b/>
          <w:bCs w:val="0"/>
        </w:rPr>
        <w:t>.1. Трудовая функция</w:t>
      </w:r>
    </w:p>
    <w:p w14:paraId="4D76F2AC" w14:textId="77777777" w:rsidR="00851F90" w:rsidRPr="00C03271" w:rsidRDefault="00851F90" w:rsidP="00C03271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9"/>
        <w:gridCol w:w="4664"/>
        <w:gridCol w:w="650"/>
        <w:gridCol w:w="967"/>
        <w:gridCol w:w="1807"/>
        <w:gridCol w:w="534"/>
      </w:tblGrid>
      <w:tr w:rsidR="000062DD" w:rsidRPr="00CC7FED" w14:paraId="21F9F58F" w14:textId="77777777" w:rsidTr="00277334">
        <w:trPr>
          <w:trHeight w:val="278"/>
        </w:trPr>
        <w:tc>
          <w:tcPr>
            <w:tcW w:w="86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FA36000" w14:textId="77777777" w:rsidR="000062DD" w:rsidRPr="00CC7FED" w:rsidRDefault="000062DD" w:rsidP="008303AD">
            <w:pPr>
              <w:suppressAutoHyphens/>
            </w:pPr>
            <w:r w:rsidRPr="009502DC">
              <w:rPr>
                <w:sz w:val="20"/>
              </w:rPr>
              <w:t>Наименование</w:t>
            </w:r>
          </w:p>
        </w:tc>
        <w:tc>
          <w:tcPr>
            <w:tcW w:w="22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A696EC" w14:textId="320099AC" w:rsidR="000062DD" w:rsidRPr="00CC7FED" w:rsidRDefault="005C6146" w:rsidP="008303AD">
            <w:pPr>
              <w:suppressAutoHyphens/>
            </w:pPr>
            <w:r>
              <w:t xml:space="preserve">Планирование деятельности </w:t>
            </w:r>
            <w:r w:rsidR="009A1BD3">
              <w:t>механосборочного цеха</w:t>
            </w:r>
          </w:p>
        </w:tc>
        <w:tc>
          <w:tcPr>
            <w:tcW w:w="31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6F8C68B" w14:textId="77777777" w:rsidR="000062DD" w:rsidRPr="00CC7FED" w:rsidRDefault="000062DD" w:rsidP="00277334">
            <w:pPr>
              <w:suppressAutoHyphens/>
              <w:jc w:val="center"/>
              <w:rPr>
                <w:vertAlign w:val="superscript"/>
              </w:rPr>
            </w:pPr>
            <w:r w:rsidRPr="009502DC">
              <w:rPr>
                <w:sz w:val="20"/>
              </w:rPr>
              <w:t>Код</w:t>
            </w:r>
          </w:p>
        </w:tc>
        <w:tc>
          <w:tcPr>
            <w:tcW w:w="4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E5ACBE" w14:textId="3CDB2852" w:rsidR="000062DD" w:rsidRPr="000B2046" w:rsidRDefault="00DE3CD4" w:rsidP="00277334">
            <w:pPr>
              <w:suppressAutoHyphens/>
              <w:jc w:val="center"/>
            </w:pPr>
            <w:r>
              <w:rPr>
                <w:lang w:val="en-US"/>
              </w:rPr>
              <w:t>C</w:t>
            </w:r>
            <w:r w:rsidR="000062DD">
              <w:t>/01.</w:t>
            </w:r>
            <w:r w:rsidR="00C249FB">
              <w:t>7</w:t>
            </w:r>
          </w:p>
        </w:tc>
        <w:tc>
          <w:tcPr>
            <w:tcW w:w="86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620E498" w14:textId="77777777" w:rsidR="000062DD" w:rsidRPr="004C2989" w:rsidRDefault="000062DD" w:rsidP="00277334">
            <w:pPr>
              <w:suppressAutoHyphens/>
              <w:jc w:val="center"/>
              <w:rPr>
                <w:vertAlign w:val="superscript"/>
              </w:rPr>
            </w:pPr>
            <w:r w:rsidRPr="0092362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EE6087" w14:textId="3EA6B991" w:rsidR="000062DD" w:rsidRPr="000B2046" w:rsidRDefault="00C249FB" w:rsidP="00277334">
            <w:pPr>
              <w:suppressAutoHyphens/>
              <w:jc w:val="center"/>
            </w:pPr>
            <w:r>
              <w:t>7</w:t>
            </w:r>
          </w:p>
        </w:tc>
      </w:tr>
    </w:tbl>
    <w:p w14:paraId="74C2266F" w14:textId="77777777" w:rsidR="000062DD" w:rsidRDefault="000062DD" w:rsidP="000062D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78"/>
        <w:gridCol w:w="8543"/>
      </w:tblGrid>
      <w:tr w:rsidR="00FE7EB2" w:rsidRPr="00CC7FED" w14:paraId="51DCDB32" w14:textId="77777777" w:rsidTr="00277334">
        <w:trPr>
          <w:trHeight w:val="20"/>
        </w:trPr>
        <w:tc>
          <w:tcPr>
            <w:tcW w:w="901" w:type="pct"/>
            <w:vMerge w:val="restart"/>
          </w:tcPr>
          <w:p w14:paraId="57496B81" w14:textId="77777777" w:rsidR="00FE7EB2" w:rsidRPr="00CC7FED" w:rsidRDefault="00FE7EB2" w:rsidP="00AA262D">
            <w:r w:rsidRPr="00CC7FED">
              <w:t>Трудовые действия</w:t>
            </w:r>
          </w:p>
        </w:tc>
        <w:tc>
          <w:tcPr>
            <w:tcW w:w="4099" w:type="pct"/>
          </w:tcPr>
          <w:p w14:paraId="36AE2561" w14:textId="6165D1E9" w:rsidR="00FE7EB2" w:rsidRPr="000B2046" w:rsidRDefault="00B556BA" w:rsidP="00277334">
            <w:pPr>
              <w:jc w:val="both"/>
            </w:pPr>
            <w:r w:rsidRPr="000B2046">
              <w:t xml:space="preserve">Обоснование качественного состава и численности </w:t>
            </w:r>
            <w:r w:rsidR="002A07D3" w:rsidRPr="000B2046">
              <w:t xml:space="preserve">работников </w:t>
            </w:r>
            <w:r w:rsidRPr="000B2046">
              <w:t xml:space="preserve">структурных </w:t>
            </w:r>
            <w:r w:rsidR="001F3715" w:rsidRPr="000B2046">
              <w:t>подразделений</w:t>
            </w:r>
            <w:r w:rsidR="009A1BD3" w:rsidRPr="000B2046">
              <w:t xml:space="preserve"> механосборочного цеха</w:t>
            </w:r>
          </w:p>
        </w:tc>
      </w:tr>
      <w:tr w:rsidR="00B0508B" w:rsidRPr="00CC7FED" w14:paraId="25EA2F7F" w14:textId="77777777" w:rsidTr="00277334">
        <w:trPr>
          <w:trHeight w:val="20"/>
        </w:trPr>
        <w:tc>
          <w:tcPr>
            <w:tcW w:w="901" w:type="pct"/>
            <w:vMerge/>
          </w:tcPr>
          <w:p w14:paraId="32CA4EF0" w14:textId="77777777" w:rsidR="00B0508B" w:rsidRPr="00CC7FED" w:rsidRDefault="00B0508B" w:rsidP="00AA262D"/>
        </w:tc>
        <w:tc>
          <w:tcPr>
            <w:tcW w:w="4099" w:type="pct"/>
          </w:tcPr>
          <w:p w14:paraId="164310DA" w14:textId="02BC5F73" w:rsidR="00B0508B" w:rsidRPr="000B2046" w:rsidRDefault="00B0508B" w:rsidP="00277334">
            <w:pPr>
              <w:jc w:val="both"/>
            </w:pPr>
            <w:r w:rsidRPr="000B2046">
              <w:t xml:space="preserve">Оценка возможности выполнения </w:t>
            </w:r>
            <w:r w:rsidR="009A1BD3" w:rsidRPr="000B2046">
              <w:t>механосборочным цехом</w:t>
            </w:r>
            <w:r w:rsidRPr="000B2046">
              <w:t xml:space="preserve"> плановых заданий</w:t>
            </w:r>
          </w:p>
        </w:tc>
      </w:tr>
      <w:tr w:rsidR="00D041E4" w:rsidRPr="00CC7FED" w14:paraId="5DF50A2D" w14:textId="77777777" w:rsidTr="00277334">
        <w:trPr>
          <w:trHeight w:val="20"/>
        </w:trPr>
        <w:tc>
          <w:tcPr>
            <w:tcW w:w="901" w:type="pct"/>
            <w:vMerge/>
          </w:tcPr>
          <w:p w14:paraId="782F2258" w14:textId="77777777" w:rsidR="00D041E4" w:rsidRPr="00CC7FED" w:rsidRDefault="00D041E4" w:rsidP="00AA262D"/>
        </w:tc>
        <w:tc>
          <w:tcPr>
            <w:tcW w:w="4099" w:type="pct"/>
          </w:tcPr>
          <w:p w14:paraId="43458B12" w14:textId="7E3807C5" w:rsidR="00D041E4" w:rsidRPr="000B2046" w:rsidRDefault="00D041E4" w:rsidP="00277334">
            <w:pPr>
              <w:jc w:val="both"/>
            </w:pPr>
            <w:r w:rsidRPr="000B2046">
              <w:t xml:space="preserve">Оценка соответствия планов постановки на производство машиностроительных изделий фактическим возможностям </w:t>
            </w:r>
            <w:r w:rsidR="009A1BD3" w:rsidRPr="000B2046">
              <w:t>механосборочного цеха</w:t>
            </w:r>
          </w:p>
        </w:tc>
      </w:tr>
      <w:tr w:rsidR="00B556BA" w:rsidRPr="00CC7FED" w14:paraId="30A59539" w14:textId="77777777" w:rsidTr="00277334">
        <w:trPr>
          <w:trHeight w:val="20"/>
        </w:trPr>
        <w:tc>
          <w:tcPr>
            <w:tcW w:w="901" w:type="pct"/>
            <w:vMerge/>
          </w:tcPr>
          <w:p w14:paraId="7743535C" w14:textId="77777777" w:rsidR="00B556BA" w:rsidRPr="00CC7FED" w:rsidRDefault="00B556BA" w:rsidP="00AA262D"/>
        </w:tc>
        <w:tc>
          <w:tcPr>
            <w:tcW w:w="4099" w:type="pct"/>
          </w:tcPr>
          <w:p w14:paraId="6CE1E1F0" w14:textId="12922C5F" w:rsidR="00B556BA" w:rsidRPr="000B2046" w:rsidRDefault="00B556BA" w:rsidP="002A07D3">
            <w:pPr>
              <w:jc w:val="both"/>
            </w:pPr>
            <w:r w:rsidRPr="000B2046">
              <w:t xml:space="preserve">Установление и утверждение плановых заданий </w:t>
            </w:r>
            <w:r w:rsidR="009A1BD3" w:rsidRPr="000B2046">
              <w:t>производственным участкам</w:t>
            </w:r>
            <w:r w:rsidR="00B0508B" w:rsidRPr="000B2046">
              <w:t xml:space="preserve"> </w:t>
            </w:r>
            <w:r w:rsidR="006570DC" w:rsidRPr="000B2046">
              <w:t xml:space="preserve">механосборочного производства </w:t>
            </w:r>
            <w:r w:rsidR="00B0508B" w:rsidRPr="000B2046">
              <w:t xml:space="preserve">с целью равномерной загрузки оборудования и рабочих, </w:t>
            </w:r>
            <w:r w:rsidR="002A07D3" w:rsidRPr="000B2046">
              <w:t xml:space="preserve">обеспечения </w:t>
            </w:r>
            <w:r w:rsidR="00B0508B" w:rsidRPr="000B2046">
              <w:t>ритмичн</w:t>
            </w:r>
            <w:r w:rsidR="002A07D3" w:rsidRPr="000B2046">
              <w:t>ого</w:t>
            </w:r>
            <w:r w:rsidR="00B0508B" w:rsidRPr="000B2046">
              <w:t xml:space="preserve"> выпуск</w:t>
            </w:r>
            <w:r w:rsidR="002A07D3" w:rsidRPr="000B2046">
              <w:t>а</w:t>
            </w:r>
            <w:r w:rsidR="00B0508B" w:rsidRPr="000B2046">
              <w:t xml:space="preserve"> машиностроительных изделий</w:t>
            </w:r>
          </w:p>
        </w:tc>
      </w:tr>
      <w:tr w:rsidR="00902367" w:rsidRPr="00CC7FED" w14:paraId="73905460" w14:textId="77777777" w:rsidTr="00277334">
        <w:trPr>
          <w:trHeight w:val="20"/>
        </w:trPr>
        <w:tc>
          <w:tcPr>
            <w:tcW w:w="901" w:type="pct"/>
            <w:vMerge/>
          </w:tcPr>
          <w:p w14:paraId="239AC24A" w14:textId="77777777" w:rsidR="00902367" w:rsidRPr="00CC7FED" w:rsidRDefault="00902367" w:rsidP="00AA262D"/>
        </w:tc>
        <w:tc>
          <w:tcPr>
            <w:tcW w:w="4099" w:type="pct"/>
          </w:tcPr>
          <w:p w14:paraId="031C6661" w14:textId="48AD7FCE" w:rsidR="00902367" w:rsidRPr="000B2046" w:rsidRDefault="00B0508B" w:rsidP="00277334">
            <w:pPr>
              <w:jc w:val="both"/>
            </w:pPr>
            <w:r w:rsidRPr="000B2046">
              <w:t>Координация и у</w:t>
            </w:r>
            <w:r w:rsidR="00C71931" w:rsidRPr="000B2046">
              <w:t>тверждение планов работ структурных подразделений</w:t>
            </w:r>
          </w:p>
        </w:tc>
      </w:tr>
      <w:tr w:rsidR="00FE7EB2" w:rsidRPr="00CC7FED" w14:paraId="6AFAC340" w14:textId="77777777" w:rsidTr="00277334">
        <w:trPr>
          <w:trHeight w:val="20"/>
        </w:trPr>
        <w:tc>
          <w:tcPr>
            <w:tcW w:w="901" w:type="pct"/>
            <w:vMerge/>
          </w:tcPr>
          <w:p w14:paraId="20D1E8A7" w14:textId="77777777" w:rsidR="00FE7EB2" w:rsidRPr="00CC7FED" w:rsidRDefault="00FE7EB2" w:rsidP="00AA262D"/>
        </w:tc>
        <w:tc>
          <w:tcPr>
            <w:tcW w:w="4099" w:type="pct"/>
          </w:tcPr>
          <w:p w14:paraId="2FD72031" w14:textId="17F25574" w:rsidR="00FE7EB2" w:rsidRPr="000B2046" w:rsidRDefault="00B0508B" w:rsidP="00277334">
            <w:pPr>
              <w:jc w:val="both"/>
            </w:pPr>
            <w:r w:rsidRPr="000B2046">
              <w:t>Согласование со смежными</w:t>
            </w:r>
            <w:r w:rsidR="006C21CD" w:rsidRPr="000B2046">
              <w:t xml:space="preserve"> </w:t>
            </w:r>
            <w:r w:rsidR="009A1BD3" w:rsidRPr="000B2046">
              <w:t>цехами</w:t>
            </w:r>
            <w:r w:rsidRPr="000B2046">
              <w:t xml:space="preserve"> планов снабжения </w:t>
            </w:r>
            <w:r w:rsidR="00FE13BB" w:rsidRPr="000B2046">
              <w:t>структурных подразделений материальными ресурсами</w:t>
            </w:r>
          </w:p>
        </w:tc>
      </w:tr>
      <w:tr w:rsidR="00FB2A94" w:rsidRPr="00CC7FED" w14:paraId="143B75BF" w14:textId="77777777" w:rsidTr="00277334">
        <w:trPr>
          <w:trHeight w:val="20"/>
        </w:trPr>
        <w:tc>
          <w:tcPr>
            <w:tcW w:w="901" w:type="pct"/>
            <w:vMerge/>
          </w:tcPr>
          <w:p w14:paraId="67E9E3E3" w14:textId="77777777" w:rsidR="00FB2A94" w:rsidRPr="00CC7FED" w:rsidRDefault="00FB2A94" w:rsidP="00AA262D"/>
        </w:tc>
        <w:tc>
          <w:tcPr>
            <w:tcW w:w="4099" w:type="pct"/>
          </w:tcPr>
          <w:p w14:paraId="12D86F88" w14:textId="3181F551" w:rsidR="00FB2A94" w:rsidRPr="000B2046" w:rsidRDefault="00FB2A94" w:rsidP="00277334">
            <w:pPr>
              <w:jc w:val="both"/>
            </w:pPr>
            <w:r w:rsidRPr="000B2046">
              <w:t xml:space="preserve">Разработка планов работы </w:t>
            </w:r>
            <w:r w:rsidR="009A1BD3" w:rsidRPr="000B2046">
              <w:t>механосборочного цеха</w:t>
            </w:r>
            <w:r w:rsidRPr="000B2046">
              <w:t xml:space="preserve"> по повышению организационно-технической культуры производства, рациональному использованию рабочего времени и производственного оборудования</w:t>
            </w:r>
          </w:p>
        </w:tc>
      </w:tr>
      <w:tr w:rsidR="00FE7EB2" w:rsidRPr="00CC7FED" w14:paraId="16E52282" w14:textId="77777777" w:rsidTr="00277334">
        <w:trPr>
          <w:trHeight w:val="20"/>
        </w:trPr>
        <w:tc>
          <w:tcPr>
            <w:tcW w:w="901" w:type="pct"/>
            <w:vMerge w:val="restart"/>
          </w:tcPr>
          <w:p w14:paraId="7720E0A9" w14:textId="77777777" w:rsidR="00FE7EB2" w:rsidRPr="00CC7FED" w:rsidDel="002A1D54" w:rsidRDefault="00FE7EB2" w:rsidP="00AA262D">
            <w:r w:rsidRPr="00CC7FED" w:rsidDel="002A1D54">
              <w:t>Необходимые умения</w:t>
            </w:r>
          </w:p>
        </w:tc>
        <w:tc>
          <w:tcPr>
            <w:tcW w:w="4099" w:type="pct"/>
          </w:tcPr>
          <w:p w14:paraId="4357B5C5" w14:textId="07349326" w:rsidR="00FE7EB2" w:rsidRPr="000B2046" w:rsidRDefault="008C4E70" w:rsidP="00277334">
            <w:pPr>
              <w:jc w:val="both"/>
            </w:pPr>
            <w:r w:rsidRPr="000B2046">
              <w:t xml:space="preserve">Использовать методические, нормативно-технические и руководящие </w:t>
            </w:r>
            <w:r w:rsidR="009F3C35">
              <w:t>документы</w:t>
            </w:r>
            <w:r w:rsidRPr="000B2046">
              <w:t xml:space="preserve"> для обоснования численности </w:t>
            </w:r>
            <w:r w:rsidR="002A07D3" w:rsidRPr="000B2046">
              <w:t xml:space="preserve">работников </w:t>
            </w:r>
            <w:r w:rsidRPr="000B2046">
              <w:t>структурных подразделений</w:t>
            </w:r>
          </w:p>
        </w:tc>
      </w:tr>
      <w:tr w:rsidR="00FE7EB2" w:rsidRPr="00CC7FED" w14:paraId="3C08E362" w14:textId="77777777" w:rsidTr="00277334">
        <w:trPr>
          <w:trHeight w:val="20"/>
        </w:trPr>
        <w:tc>
          <w:tcPr>
            <w:tcW w:w="901" w:type="pct"/>
            <w:vMerge/>
          </w:tcPr>
          <w:p w14:paraId="6F6983D4" w14:textId="77777777" w:rsidR="00FE7EB2" w:rsidRPr="00CC7FED" w:rsidDel="002A1D54" w:rsidRDefault="00FE7EB2" w:rsidP="00AA262D"/>
        </w:tc>
        <w:tc>
          <w:tcPr>
            <w:tcW w:w="4099" w:type="pct"/>
          </w:tcPr>
          <w:p w14:paraId="3DF35B78" w14:textId="06FDC458" w:rsidR="00FE7EB2" w:rsidRPr="000B2046" w:rsidRDefault="008C4E70" w:rsidP="00277334">
            <w:pPr>
              <w:jc w:val="both"/>
            </w:pPr>
            <w:r w:rsidRPr="000B2046">
              <w:t xml:space="preserve">Использовать методические, нормативно-технические и руководящие </w:t>
            </w:r>
            <w:r w:rsidR="009F3C35">
              <w:t>документы</w:t>
            </w:r>
            <w:r w:rsidRPr="000B2046">
              <w:t xml:space="preserve"> для обоснования квалификации работников структурных подразделений</w:t>
            </w:r>
            <w:r w:rsidR="000A3BB1" w:rsidRPr="000B2046">
              <w:t xml:space="preserve"> </w:t>
            </w:r>
          </w:p>
        </w:tc>
      </w:tr>
      <w:tr w:rsidR="00FE7EB2" w:rsidRPr="00CC7FED" w14:paraId="422106EE" w14:textId="77777777" w:rsidTr="00277334">
        <w:trPr>
          <w:trHeight w:val="20"/>
        </w:trPr>
        <w:tc>
          <w:tcPr>
            <w:tcW w:w="901" w:type="pct"/>
            <w:vMerge/>
          </w:tcPr>
          <w:p w14:paraId="3C0809CF" w14:textId="77777777" w:rsidR="00FE7EB2" w:rsidRPr="00CC7FED" w:rsidDel="002A1D54" w:rsidRDefault="00FE7EB2" w:rsidP="00AA262D"/>
        </w:tc>
        <w:tc>
          <w:tcPr>
            <w:tcW w:w="4099" w:type="pct"/>
          </w:tcPr>
          <w:p w14:paraId="1B6D108F" w14:textId="06314FDB" w:rsidR="00FE7EB2" w:rsidRPr="00CC7FED" w:rsidRDefault="008C4E70" w:rsidP="00277334">
            <w:pPr>
              <w:jc w:val="both"/>
            </w:pPr>
            <w:r>
              <w:t>Использовать результаты выполнения плановых заданий для обоснования качественного состава и численности структурных подразделений</w:t>
            </w:r>
          </w:p>
        </w:tc>
      </w:tr>
      <w:tr w:rsidR="00FE7EB2" w:rsidRPr="00CC7FED" w14:paraId="28D404ED" w14:textId="77777777" w:rsidTr="00277334">
        <w:trPr>
          <w:trHeight w:val="20"/>
        </w:trPr>
        <w:tc>
          <w:tcPr>
            <w:tcW w:w="901" w:type="pct"/>
            <w:vMerge/>
          </w:tcPr>
          <w:p w14:paraId="0813AF28" w14:textId="77777777" w:rsidR="00FE7EB2" w:rsidRPr="00CC7FED" w:rsidDel="002A1D54" w:rsidRDefault="00FE7EB2" w:rsidP="00AA262D"/>
        </w:tc>
        <w:tc>
          <w:tcPr>
            <w:tcW w:w="4099" w:type="pct"/>
          </w:tcPr>
          <w:p w14:paraId="76334B13" w14:textId="6519FDD2" w:rsidR="00FE7EB2" w:rsidRPr="00CC7FED" w:rsidRDefault="00874F74" w:rsidP="00277334">
            <w:pPr>
              <w:jc w:val="both"/>
            </w:pPr>
            <w:r>
              <w:t xml:space="preserve">Использовать </w:t>
            </w:r>
            <w:r>
              <w:rPr>
                <w:lang w:val="en-US"/>
              </w:rPr>
              <w:t>MES</w:t>
            </w:r>
            <w:r>
              <w:t xml:space="preserve">-системы, </w:t>
            </w:r>
            <w:r>
              <w:rPr>
                <w:lang w:val="en-US"/>
              </w:rPr>
              <w:t>ERP</w:t>
            </w:r>
            <w:r>
              <w:t>-системы для контроля распределения плановых заданий между структурными подразделениями</w:t>
            </w:r>
          </w:p>
        </w:tc>
      </w:tr>
      <w:tr w:rsidR="00FE7EB2" w:rsidRPr="00CC7FED" w14:paraId="195E021D" w14:textId="77777777" w:rsidTr="00277334">
        <w:trPr>
          <w:trHeight w:val="20"/>
        </w:trPr>
        <w:tc>
          <w:tcPr>
            <w:tcW w:w="901" w:type="pct"/>
            <w:vMerge/>
          </w:tcPr>
          <w:p w14:paraId="68CDB6A9" w14:textId="77777777" w:rsidR="00FE7EB2" w:rsidRPr="00CC7FED" w:rsidDel="002A1D54" w:rsidRDefault="00FE7EB2" w:rsidP="00AA262D"/>
        </w:tc>
        <w:tc>
          <w:tcPr>
            <w:tcW w:w="4099" w:type="pct"/>
          </w:tcPr>
          <w:p w14:paraId="36E564EF" w14:textId="46939C22" w:rsidR="00FE7EB2" w:rsidRPr="00CC7FED" w:rsidRDefault="00FE13BB" w:rsidP="002A07D3">
            <w:pPr>
              <w:jc w:val="both"/>
            </w:pPr>
            <w:r>
              <w:t>Оценивать согласованность планов структурных подразделений и возможност</w:t>
            </w:r>
            <w:r w:rsidR="002A07D3">
              <w:t>ь</w:t>
            </w:r>
            <w:r>
              <w:t xml:space="preserve"> их выполнения</w:t>
            </w:r>
          </w:p>
        </w:tc>
      </w:tr>
      <w:tr w:rsidR="00FE7EB2" w:rsidRPr="00CC7FED" w14:paraId="39CC6E40" w14:textId="77777777" w:rsidTr="00277334">
        <w:trPr>
          <w:trHeight w:val="20"/>
        </w:trPr>
        <w:tc>
          <w:tcPr>
            <w:tcW w:w="901" w:type="pct"/>
            <w:vMerge/>
          </w:tcPr>
          <w:p w14:paraId="4683CB7B" w14:textId="77777777" w:rsidR="00FE7EB2" w:rsidRPr="00CC7FED" w:rsidDel="002A1D54" w:rsidRDefault="00FE7EB2" w:rsidP="00AA262D"/>
        </w:tc>
        <w:tc>
          <w:tcPr>
            <w:tcW w:w="4099" w:type="pct"/>
          </w:tcPr>
          <w:p w14:paraId="49220952" w14:textId="552F9AD1" w:rsidR="00FE7EB2" w:rsidRPr="00CC7FED" w:rsidRDefault="00FE13BB" w:rsidP="00277334">
            <w:pPr>
              <w:jc w:val="both"/>
            </w:pPr>
            <w:r>
              <w:t>Разрабатывать рекомендации по перераспределению плановых заданий между структурными подразделениями с целью согласования их деятельности</w:t>
            </w:r>
          </w:p>
        </w:tc>
      </w:tr>
      <w:tr w:rsidR="00FE7EB2" w:rsidRPr="00CC7FED" w14:paraId="68F78DF3" w14:textId="77777777" w:rsidTr="00277334">
        <w:trPr>
          <w:trHeight w:val="20"/>
        </w:trPr>
        <w:tc>
          <w:tcPr>
            <w:tcW w:w="901" w:type="pct"/>
            <w:vMerge/>
          </w:tcPr>
          <w:p w14:paraId="72AE5075" w14:textId="77777777" w:rsidR="00FE7EB2" w:rsidRPr="00CC7FED" w:rsidDel="002A1D54" w:rsidRDefault="00FE7EB2" w:rsidP="00AA262D"/>
        </w:tc>
        <w:tc>
          <w:tcPr>
            <w:tcW w:w="4099" w:type="pct"/>
          </w:tcPr>
          <w:p w14:paraId="24519616" w14:textId="3E1FB4BF" w:rsidR="00FE7EB2" w:rsidRPr="00CC7FED" w:rsidRDefault="00FE13BB" w:rsidP="002A07D3">
            <w:pPr>
              <w:jc w:val="both"/>
            </w:pPr>
            <w:r>
              <w:t xml:space="preserve">Проверять плановые задания </w:t>
            </w:r>
            <w:r w:rsidR="009A1BD3">
              <w:t>производственны</w:t>
            </w:r>
            <w:r w:rsidR="002A07D3">
              <w:t>х</w:t>
            </w:r>
            <w:r w:rsidR="009A1BD3">
              <w:t xml:space="preserve"> участк</w:t>
            </w:r>
            <w:r w:rsidR="002A07D3">
              <w:t>ов</w:t>
            </w:r>
            <w:r w:rsidR="000A3BB1">
              <w:t xml:space="preserve"> механосборочного производства</w:t>
            </w:r>
            <w:r>
              <w:t xml:space="preserve"> с целью равномерной загрузки оборудования и рабочих, ритмичн</w:t>
            </w:r>
            <w:r w:rsidR="002A07D3">
              <w:t>ого</w:t>
            </w:r>
            <w:r>
              <w:t xml:space="preserve"> выпуск</w:t>
            </w:r>
            <w:r w:rsidR="002A07D3">
              <w:t>а</w:t>
            </w:r>
            <w:r>
              <w:t xml:space="preserve"> машиностроительных изделий</w:t>
            </w:r>
          </w:p>
        </w:tc>
      </w:tr>
      <w:tr w:rsidR="00FE7EB2" w:rsidRPr="00CC7FED" w14:paraId="1C855BA1" w14:textId="77777777" w:rsidTr="00277334">
        <w:trPr>
          <w:trHeight w:val="20"/>
        </w:trPr>
        <w:tc>
          <w:tcPr>
            <w:tcW w:w="901" w:type="pct"/>
            <w:vMerge/>
          </w:tcPr>
          <w:p w14:paraId="7C0D99D0" w14:textId="77777777" w:rsidR="00FE7EB2" w:rsidRPr="00CC7FED" w:rsidDel="002A1D54" w:rsidRDefault="00FE7EB2" w:rsidP="00AA262D"/>
        </w:tc>
        <w:tc>
          <w:tcPr>
            <w:tcW w:w="4099" w:type="pct"/>
          </w:tcPr>
          <w:p w14:paraId="30D2A80A" w14:textId="0850E13E" w:rsidR="00FE7EB2" w:rsidRPr="00CC7FED" w:rsidRDefault="00FE13BB" w:rsidP="00277334">
            <w:pPr>
              <w:jc w:val="both"/>
            </w:pPr>
            <w:r>
              <w:t>Оценивать согласованность планов снабжения структурных подразделений материальными ресурсами</w:t>
            </w:r>
          </w:p>
        </w:tc>
      </w:tr>
      <w:tr w:rsidR="00FE7EB2" w:rsidRPr="00CC7FED" w14:paraId="1A693B26" w14:textId="77777777" w:rsidTr="00277334">
        <w:trPr>
          <w:trHeight w:val="20"/>
        </w:trPr>
        <w:tc>
          <w:tcPr>
            <w:tcW w:w="901" w:type="pct"/>
            <w:vMerge/>
          </w:tcPr>
          <w:p w14:paraId="4318FAB7" w14:textId="77777777" w:rsidR="00FE7EB2" w:rsidRPr="00CC7FED" w:rsidDel="002A1D54" w:rsidRDefault="00FE7EB2" w:rsidP="00AA262D"/>
        </w:tc>
        <w:tc>
          <w:tcPr>
            <w:tcW w:w="4099" w:type="pct"/>
          </w:tcPr>
          <w:p w14:paraId="30572668" w14:textId="0A11F53A" w:rsidR="00FE7EB2" w:rsidRPr="00CC7FED" w:rsidRDefault="00FE13BB" w:rsidP="00277334">
            <w:pPr>
              <w:jc w:val="both"/>
            </w:pPr>
            <w:r>
              <w:t>Использовать приемы деловой коммуникации для согласования планов снабжения структурных подразделений материальными ресурсами</w:t>
            </w:r>
          </w:p>
        </w:tc>
      </w:tr>
      <w:tr w:rsidR="00FE7EB2" w:rsidRPr="00CC7FED" w14:paraId="63965103" w14:textId="77777777" w:rsidTr="00277334">
        <w:trPr>
          <w:trHeight w:val="20"/>
        </w:trPr>
        <w:tc>
          <w:tcPr>
            <w:tcW w:w="901" w:type="pct"/>
            <w:vMerge/>
          </w:tcPr>
          <w:p w14:paraId="520EF2B3" w14:textId="77777777" w:rsidR="00FE7EB2" w:rsidRPr="00CC7FED" w:rsidDel="002A1D54" w:rsidRDefault="00FE7EB2" w:rsidP="00AA262D"/>
        </w:tc>
        <w:tc>
          <w:tcPr>
            <w:tcW w:w="4099" w:type="pct"/>
          </w:tcPr>
          <w:p w14:paraId="2281AB53" w14:textId="19AA4F4D" w:rsidR="00FE7EB2" w:rsidRPr="00CC7FED" w:rsidRDefault="00FE13BB" w:rsidP="00277334">
            <w:pPr>
              <w:jc w:val="both"/>
            </w:pPr>
            <w:r>
              <w:t xml:space="preserve">Использовать приемы деловой коммуникации для сбора информации о резервах </w:t>
            </w:r>
            <w:r w:rsidR="009A1BD3">
              <w:t>механосборочного цеха</w:t>
            </w:r>
            <w:r>
              <w:t xml:space="preserve"> по </w:t>
            </w:r>
            <w:r w:rsidRPr="00D14B57">
              <w:t>повышению организационно-технической культуры производства, рациональному использованию рабочего времени и производственного оборудования</w:t>
            </w:r>
          </w:p>
        </w:tc>
      </w:tr>
      <w:tr w:rsidR="00FE7EB2" w:rsidRPr="00CC7FED" w14:paraId="1C1977AE" w14:textId="77777777" w:rsidTr="00277334">
        <w:trPr>
          <w:trHeight w:val="20"/>
        </w:trPr>
        <w:tc>
          <w:tcPr>
            <w:tcW w:w="901" w:type="pct"/>
            <w:vMerge/>
          </w:tcPr>
          <w:p w14:paraId="18AED355" w14:textId="77777777" w:rsidR="00FE7EB2" w:rsidRPr="00CC7FED" w:rsidDel="002A1D54" w:rsidRDefault="00FE7EB2" w:rsidP="00AA262D"/>
        </w:tc>
        <w:tc>
          <w:tcPr>
            <w:tcW w:w="4099" w:type="pct"/>
          </w:tcPr>
          <w:p w14:paraId="05EE254C" w14:textId="62E23C78" w:rsidR="00FE7EB2" w:rsidRPr="00CC7FED" w:rsidRDefault="00D36DDB" w:rsidP="00277334">
            <w:pPr>
              <w:jc w:val="both"/>
            </w:pPr>
            <w:r w:rsidRPr="00581AE6">
              <w:t xml:space="preserve">Использовать </w:t>
            </w:r>
            <w:r>
              <w:t xml:space="preserve">текстовые редакторы (процессоры) для разработки и оформления планов работы </w:t>
            </w:r>
            <w:r w:rsidR="009A1BD3">
              <w:t>механосборочного цеха</w:t>
            </w:r>
            <w:r>
              <w:t xml:space="preserve"> по </w:t>
            </w:r>
            <w:r w:rsidRPr="00D14B57">
              <w:t>повышению организационно-технической культуры производства, рациональному использованию рабочего времени и производственного оборудования</w:t>
            </w:r>
          </w:p>
        </w:tc>
      </w:tr>
      <w:tr w:rsidR="00FE7EB2" w:rsidRPr="00CC7FED" w14:paraId="22149D5A" w14:textId="77777777" w:rsidTr="00277334">
        <w:trPr>
          <w:trHeight w:val="20"/>
        </w:trPr>
        <w:tc>
          <w:tcPr>
            <w:tcW w:w="901" w:type="pct"/>
            <w:vMerge w:val="restart"/>
          </w:tcPr>
          <w:p w14:paraId="2B87E740" w14:textId="77777777" w:rsidR="00FE7EB2" w:rsidRPr="00CC7FED" w:rsidRDefault="00FE7EB2" w:rsidP="00AA262D">
            <w:r w:rsidRPr="00CC7FED" w:rsidDel="002A1D54">
              <w:t>Необходимые знания</w:t>
            </w:r>
          </w:p>
        </w:tc>
        <w:tc>
          <w:tcPr>
            <w:tcW w:w="4099" w:type="pct"/>
          </w:tcPr>
          <w:p w14:paraId="17BF5460" w14:textId="50620589" w:rsidR="00FE7EB2" w:rsidRPr="00CC7FED" w:rsidRDefault="00846046" w:rsidP="00277334">
            <w:pPr>
              <w:jc w:val="both"/>
            </w:pPr>
            <w:r>
              <w:t>М</w:t>
            </w:r>
            <w:r w:rsidRPr="00DC1952">
              <w:t>етодические, нормативн</w:t>
            </w:r>
            <w:r>
              <w:t>о-технические</w:t>
            </w:r>
            <w:r w:rsidRPr="00DC1952">
              <w:t xml:space="preserve"> и руководящие </w:t>
            </w:r>
            <w:r w:rsidR="009F3C35">
              <w:t>документы</w:t>
            </w:r>
            <w:r>
              <w:t xml:space="preserve"> по расчету численности работников структурных подразделений</w:t>
            </w:r>
          </w:p>
        </w:tc>
      </w:tr>
      <w:tr w:rsidR="00FE7EB2" w:rsidRPr="00CC7FED" w14:paraId="0D451779" w14:textId="77777777" w:rsidTr="00277334">
        <w:trPr>
          <w:trHeight w:val="20"/>
        </w:trPr>
        <w:tc>
          <w:tcPr>
            <w:tcW w:w="901" w:type="pct"/>
            <w:vMerge/>
          </w:tcPr>
          <w:p w14:paraId="0BE53B33" w14:textId="77777777" w:rsidR="00FE7EB2" w:rsidRPr="00CC7FED" w:rsidDel="002A1D54" w:rsidRDefault="00FE7EB2" w:rsidP="00AA262D"/>
        </w:tc>
        <w:tc>
          <w:tcPr>
            <w:tcW w:w="4099" w:type="pct"/>
          </w:tcPr>
          <w:p w14:paraId="741CBB29" w14:textId="5B7B40FE" w:rsidR="00FE7EB2" w:rsidRPr="00CC7FED" w:rsidRDefault="00846046" w:rsidP="00277334">
            <w:pPr>
              <w:jc w:val="both"/>
            </w:pPr>
            <w:r>
              <w:t>М</w:t>
            </w:r>
            <w:r w:rsidRPr="00DC1952">
              <w:t>етодические, нормативн</w:t>
            </w:r>
            <w:r>
              <w:t>о-технические</w:t>
            </w:r>
            <w:r w:rsidRPr="00DC1952">
              <w:t xml:space="preserve"> и руководящие </w:t>
            </w:r>
            <w:r w:rsidR="009F3C35">
              <w:t>документы</w:t>
            </w:r>
            <w:r>
              <w:t xml:space="preserve"> по </w:t>
            </w:r>
            <w:r>
              <w:lastRenderedPageBreak/>
              <w:t>определению квалификации работников структурных подразделений</w:t>
            </w:r>
          </w:p>
        </w:tc>
      </w:tr>
      <w:tr w:rsidR="00FE7EB2" w:rsidRPr="00CC7FED" w14:paraId="613F4136" w14:textId="77777777" w:rsidTr="00277334">
        <w:trPr>
          <w:trHeight w:val="20"/>
        </w:trPr>
        <w:tc>
          <w:tcPr>
            <w:tcW w:w="901" w:type="pct"/>
            <w:vMerge/>
          </w:tcPr>
          <w:p w14:paraId="2EA22EF0" w14:textId="77777777" w:rsidR="00FE7EB2" w:rsidRPr="00CC7FED" w:rsidDel="002A1D54" w:rsidRDefault="00FE7EB2" w:rsidP="00AA262D"/>
        </w:tc>
        <w:tc>
          <w:tcPr>
            <w:tcW w:w="4099" w:type="pct"/>
          </w:tcPr>
          <w:p w14:paraId="1EEF6696" w14:textId="5D570516" w:rsidR="00FE7EB2" w:rsidRPr="00CC7FED" w:rsidRDefault="00846046" w:rsidP="00277334">
            <w:pPr>
              <w:jc w:val="both"/>
            </w:pPr>
            <w:r>
              <w:rPr>
                <w:lang w:val="en-US"/>
              </w:rPr>
              <w:t>MES</w:t>
            </w:r>
            <w:r>
              <w:t xml:space="preserve">-система и </w:t>
            </w:r>
            <w:r>
              <w:rPr>
                <w:lang w:val="en-US"/>
              </w:rPr>
              <w:t>ERP</w:t>
            </w:r>
            <w:r>
              <w:t>-система организации: возможности и порядок</w:t>
            </w:r>
            <w:r w:rsidRPr="00A6341C">
              <w:t xml:space="preserve"> </w:t>
            </w:r>
            <w:r>
              <w:t>поиска и просмотра документации</w:t>
            </w:r>
          </w:p>
        </w:tc>
      </w:tr>
      <w:tr w:rsidR="00846046" w:rsidRPr="00CC7FED" w14:paraId="5AC9686C" w14:textId="77777777" w:rsidTr="00277334">
        <w:trPr>
          <w:trHeight w:val="20"/>
        </w:trPr>
        <w:tc>
          <w:tcPr>
            <w:tcW w:w="901" w:type="pct"/>
            <w:vMerge/>
          </w:tcPr>
          <w:p w14:paraId="0A9ED786" w14:textId="77777777" w:rsidR="00846046" w:rsidRPr="00CC7FED" w:rsidDel="002A1D54" w:rsidRDefault="00846046" w:rsidP="00AA262D"/>
        </w:tc>
        <w:tc>
          <w:tcPr>
            <w:tcW w:w="4099" w:type="pct"/>
          </w:tcPr>
          <w:p w14:paraId="0ABEF4FE" w14:textId="55BB765F" w:rsidR="00846046" w:rsidRDefault="00846046" w:rsidP="00277334">
            <w:pPr>
              <w:jc w:val="both"/>
            </w:pPr>
            <w:r>
              <w:t>Кадровый состав и возможности структурных подразделений</w:t>
            </w:r>
          </w:p>
        </w:tc>
      </w:tr>
      <w:tr w:rsidR="00846046" w:rsidRPr="00CC7FED" w14:paraId="21764BE1" w14:textId="77777777" w:rsidTr="00277334">
        <w:trPr>
          <w:trHeight w:val="20"/>
        </w:trPr>
        <w:tc>
          <w:tcPr>
            <w:tcW w:w="901" w:type="pct"/>
            <w:vMerge/>
          </w:tcPr>
          <w:p w14:paraId="2569F2A3" w14:textId="77777777" w:rsidR="00846046" w:rsidRPr="00CC7FED" w:rsidDel="002A1D54" w:rsidRDefault="00846046" w:rsidP="00AA262D"/>
        </w:tc>
        <w:tc>
          <w:tcPr>
            <w:tcW w:w="4099" w:type="pct"/>
          </w:tcPr>
          <w:p w14:paraId="6C8E12DB" w14:textId="1C36B84A" w:rsidR="00846046" w:rsidRDefault="00846046" w:rsidP="00277334">
            <w:pPr>
              <w:jc w:val="both"/>
            </w:pPr>
            <w:r>
              <w:t xml:space="preserve">Мощность </w:t>
            </w:r>
            <w:r w:rsidR="00A11699">
              <w:t>производственных участков</w:t>
            </w:r>
          </w:p>
        </w:tc>
      </w:tr>
      <w:tr w:rsidR="00846046" w:rsidRPr="00CC7FED" w14:paraId="7EA72FB1" w14:textId="77777777" w:rsidTr="00277334">
        <w:trPr>
          <w:trHeight w:val="20"/>
        </w:trPr>
        <w:tc>
          <w:tcPr>
            <w:tcW w:w="901" w:type="pct"/>
            <w:vMerge/>
          </w:tcPr>
          <w:p w14:paraId="16191454" w14:textId="77777777" w:rsidR="00846046" w:rsidRPr="00CC7FED" w:rsidDel="002A1D54" w:rsidRDefault="00846046" w:rsidP="00AA262D"/>
        </w:tc>
        <w:tc>
          <w:tcPr>
            <w:tcW w:w="4099" w:type="pct"/>
          </w:tcPr>
          <w:p w14:paraId="5B2D9482" w14:textId="4DCE572B" w:rsidR="00846046" w:rsidRDefault="00846046" w:rsidP="00277334">
            <w:pPr>
              <w:jc w:val="both"/>
            </w:pPr>
            <w:r>
              <w:t>Структура организации</w:t>
            </w:r>
          </w:p>
        </w:tc>
      </w:tr>
      <w:tr w:rsidR="007E4641" w:rsidRPr="00CC7FED" w14:paraId="2540AD30" w14:textId="77777777" w:rsidTr="00277334">
        <w:trPr>
          <w:trHeight w:val="20"/>
        </w:trPr>
        <w:tc>
          <w:tcPr>
            <w:tcW w:w="901" w:type="pct"/>
            <w:vMerge/>
          </w:tcPr>
          <w:p w14:paraId="343E9CD0" w14:textId="77777777" w:rsidR="007E4641" w:rsidRPr="00CC7FED" w:rsidDel="002A1D54" w:rsidRDefault="007E4641" w:rsidP="00AA262D"/>
        </w:tc>
        <w:tc>
          <w:tcPr>
            <w:tcW w:w="4099" w:type="pct"/>
          </w:tcPr>
          <w:p w14:paraId="6112B1ED" w14:textId="1CBD7860" w:rsidR="007E4641" w:rsidRDefault="007E4641" w:rsidP="00277334">
            <w:pPr>
              <w:jc w:val="both"/>
            </w:pPr>
            <w:r>
              <w:t>Принципы построения, функционирования и оценки системы управления качеством</w:t>
            </w:r>
          </w:p>
        </w:tc>
      </w:tr>
      <w:tr w:rsidR="00846046" w:rsidRPr="00CC7FED" w14:paraId="05EDFD62" w14:textId="77777777" w:rsidTr="00277334">
        <w:trPr>
          <w:trHeight w:val="20"/>
        </w:trPr>
        <w:tc>
          <w:tcPr>
            <w:tcW w:w="901" w:type="pct"/>
            <w:vMerge/>
          </w:tcPr>
          <w:p w14:paraId="340F9E3E" w14:textId="77777777" w:rsidR="00846046" w:rsidRPr="00CC7FED" w:rsidDel="002A1D54" w:rsidRDefault="00846046" w:rsidP="00AA262D"/>
        </w:tc>
        <w:tc>
          <w:tcPr>
            <w:tcW w:w="4099" w:type="pct"/>
          </w:tcPr>
          <w:p w14:paraId="56368DE2" w14:textId="72CB8F36" w:rsidR="00846046" w:rsidRDefault="00846046" w:rsidP="00277334">
            <w:pPr>
              <w:jc w:val="both"/>
            </w:pPr>
            <w:r>
              <w:t xml:space="preserve">Методы и технологии коммуникации </w:t>
            </w:r>
          </w:p>
        </w:tc>
      </w:tr>
      <w:tr w:rsidR="00846046" w:rsidRPr="00CC7FED" w14:paraId="7EB26295" w14:textId="77777777" w:rsidTr="00277334">
        <w:trPr>
          <w:trHeight w:val="20"/>
        </w:trPr>
        <w:tc>
          <w:tcPr>
            <w:tcW w:w="901" w:type="pct"/>
            <w:vMerge/>
          </w:tcPr>
          <w:p w14:paraId="5E2E39F7" w14:textId="77777777" w:rsidR="00846046" w:rsidRPr="00CC7FED" w:rsidDel="002A1D54" w:rsidRDefault="00846046" w:rsidP="00AA262D"/>
        </w:tc>
        <w:tc>
          <w:tcPr>
            <w:tcW w:w="4099" w:type="pct"/>
          </w:tcPr>
          <w:p w14:paraId="2E72A1B5" w14:textId="0642050E" w:rsidR="00846046" w:rsidRDefault="00846046" w:rsidP="00277334">
            <w:pPr>
              <w:jc w:val="both"/>
            </w:pPr>
            <w:r>
              <w:t>Основы психологии общения и конфликтологии</w:t>
            </w:r>
          </w:p>
        </w:tc>
      </w:tr>
      <w:tr w:rsidR="00846046" w:rsidRPr="00CC7FED" w14:paraId="6B9FF368" w14:textId="77777777" w:rsidTr="00277334">
        <w:trPr>
          <w:trHeight w:val="20"/>
        </w:trPr>
        <w:tc>
          <w:tcPr>
            <w:tcW w:w="901" w:type="pct"/>
            <w:vMerge/>
          </w:tcPr>
          <w:p w14:paraId="2B03864D" w14:textId="77777777" w:rsidR="00846046" w:rsidRPr="00CC7FED" w:rsidDel="002A1D54" w:rsidRDefault="00846046" w:rsidP="00AA262D"/>
        </w:tc>
        <w:tc>
          <w:tcPr>
            <w:tcW w:w="4099" w:type="pct"/>
          </w:tcPr>
          <w:p w14:paraId="41441329" w14:textId="620CD810" w:rsidR="00846046" w:rsidRDefault="00846046" w:rsidP="00277334">
            <w:pPr>
              <w:jc w:val="both"/>
            </w:pPr>
            <w:r>
              <w:t>Текстовые редакторы (процессоры)</w:t>
            </w:r>
            <w:r w:rsidRPr="00581AE6">
              <w:t>: наименования, возможности и порядок работы в них</w:t>
            </w:r>
          </w:p>
        </w:tc>
      </w:tr>
      <w:tr w:rsidR="00846046" w:rsidRPr="00CC7FED" w14:paraId="7B3DEE46" w14:textId="77777777" w:rsidTr="00277334">
        <w:trPr>
          <w:trHeight w:val="20"/>
        </w:trPr>
        <w:tc>
          <w:tcPr>
            <w:tcW w:w="901" w:type="pct"/>
          </w:tcPr>
          <w:p w14:paraId="010FF000" w14:textId="77777777" w:rsidR="00846046" w:rsidRPr="00CC7FED" w:rsidDel="002A1D54" w:rsidRDefault="00846046" w:rsidP="00AA262D">
            <w:r w:rsidRPr="00CC7FED" w:rsidDel="002A1D54">
              <w:t>Другие характеристики</w:t>
            </w:r>
          </w:p>
        </w:tc>
        <w:tc>
          <w:tcPr>
            <w:tcW w:w="4099" w:type="pct"/>
          </w:tcPr>
          <w:p w14:paraId="5B76E50C" w14:textId="77777777" w:rsidR="00846046" w:rsidRPr="00CC7FED" w:rsidRDefault="00846046" w:rsidP="00277334">
            <w:pPr>
              <w:jc w:val="both"/>
            </w:pPr>
            <w:r>
              <w:t>-</w:t>
            </w:r>
          </w:p>
        </w:tc>
      </w:tr>
    </w:tbl>
    <w:p w14:paraId="7D84E0DC" w14:textId="77777777" w:rsidR="00851F90" w:rsidRDefault="00851F90" w:rsidP="00C03271">
      <w:pPr>
        <w:rPr>
          <w:b/>
          <w:bCs w:val="0"/>
        </w:rPr>
      </w:pPr>
    </w:p>
    <w:p w14:paraId="11EAF4D6" w14:textId="5EA1BAB7" w:rsidR="000062DD" w:rsidRDefault="000062DD" w:rsidP="00C03271">
      <w:pPr>
        <w:rPr>
          <w:b/>
          <w:bCs w:val="0"/>
        </w:rPr>
      </w:pPr>
      <w:r w:rsidRPr="00C03271">
        <w:rPr>
          <w:b/>
          <w:bCs w:val="0"/>
        </w:rPr>
        <w:t>3.</w:t>
      </w:r>
      <w:r w:rsidR="00744BD9" w:rsidRPr="00C03271">
        <w:rPr>
          <w:b/>
          <w:bCs w:val="0"/>
          <w:lang w:val="en-US"/>
        </w:rPr>
        <w:t>3</w:t>
      </w:r>
      <w:r w:rsidRPr="00C03271">
        <w:rPr>
          <w:b/>
          <w:bCs w:val="0"/>
        </w:rPr>
        <w:t>.</w:t>
      </w:r>
      <w:r w:rsidRPr="00C03271">
        <w:rPr>
          <w:b/>
          <w:bCs w:val="0"/>
          <w:lang w:val="en-US"/>
        </w:rPr>
        <w:t>2</w:t>
      </w:r>
      <w:r w:rsidRPr="00C03271">
        <w:rPr>
          <w:b/>
          <w:bCs w:val="0"/>
        </w:rPr>
        <w:t>. Трудовая функция</w:t>
      </w:r>
    </w:p>
    <w:p w14:paraId="116016CC" w14:textId="77777777" w:rsidR="00851F90" w:rsidRPr="00C03271" w:rsidRDefault="00851F90" w:rsidP="00C03271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9"/>
        <w:gridCol w:w="4664"/>
        <w:gridCol w:w="650"/>
        <w:gridCol w:w="967"/>
        <w:gridCol w:w="1807"/>
        <w:gridCol w:w="534"/>
      </w:tblGrid>
      <w:tr w:rsidR="000062DD" w:rsidRPr="00CC7FED" w14:paraId="4FB6655B" w14:textId="77777777" w:rsidTr="00277334">
        <w:trPr>
          <w:trHeight w:val="278"/>
        </w:trPr>
        <w:tc>
          <w:tcPr>
            <w:tcW w:w="86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DBF5D87" w14:textId="77777777" w:rsidR="000062DD" w:rsidRPr="00CC7FED" w:rsidRDefault="000062DD" w:rsidP="008303AD">
            <w:pPr>
              <w:suppressAutoHyphens/>
            </w:pPr>
            <w:r w:rsidRPr="009502DC">
              <w:rPr>
                <w:sz w:val="20"/>
              </w:rPr>
              <w:t>Наименование</w:t>
            </w:r>
          </w:p>
        </w:tc>
        <w:tc>
          <w:tcPr>
            <w:tcW w:w="22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73EF31" w14:textId="509D68AE" w:rsidR="000062DD" w:rsidRPr="00CC7FED" w:rsidRDefault="005C6146" w:rsidP="008303AD">
            <w:pPr>
              <w:suppressAutoHyphens/>
            </w:pPr>
            <w:r>
              <w:t xml:space="preserve">Организация деятельности </w:t>
            </w:r>
            <w:r w:rsidR="009A1BD3">
              <w:t>механосборочного цеха</w:t>
            </w:r>
          </w:p>
        </w:tc>
        <w:tc>
          <w:tcPr>
            <w:tcW w:w="31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ABFB0D" w14:textId="77777777" w:rsidR="000062DD" w:rsidRPr="00CC7FED" w:rsidRDefault="000062DD" w:rsidP="00277334">
            <w:pPr>
              <w:suppressAutoHyphens/>
              <w:jc w:val="center"/>
              <w:rPr>
                <w:vertAlign w:val="superscript"/>
              </w:rPr>
            </w:pPr>
            <w:r w:rsidRPr="009502DC">
              <w:rPr>
                <w:sz w:val="20"/>
              </w:rPr>
              <w:t>Код</w:t>
            </w:r>
          </w:p>
        </w:tc>
        <w:tc>
          <w:tcPr>
            <w:tcW w:w="4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CAE9CE" w14:textId="1D29B91C" w:rsidR="000062DD" w:rsidRPr="000B2046" w:rsidRDefault="00DE3CD4" w:rsidP="00277334">
            <w:pPr>
              <w:suppressAutoHyphens/>
              <w:jc w:val="center"/>
            </w:pPr>
            <w:r>
              <w:rPr>
                <w:lang w:val="en-US"/>
              </w:rPr>
              <w:t>C</w:t>
            </w:r>
            <w:r w:rsidR="000062DD">
              <w:t>/0</w:t>
            </w:r>
            <w:r w:rsidR="000062DD">
              <w:rPr>
                <w:lang w:val="en-US"/>
              </w:rPr>
              <w:t>2</w:t>
            </w:r>
            <w:r w:rsidR="000062DD">
              <w:t>.</w:t>
            </w:r>
            <w:r w:rsidR="00C249FB">
              <w:t>7</w:t>
            </w:r>
          </w:p>
        </w:tc>
        <w:tc>
          <w:tcPr>
            <w:tcW w:w="86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27853A3" w14:textId="77777777" w:rsidR="000062DD" w:rsidRPr="004C2989" w:rsidRDefault="000062DD" w:rsidP="00277334">
            <w:pPr>
              <w:suppressAutoHyphens/>
              <w:jc w:val="center"/>
              <w:rPr>
                <w:vertAlign w:val="superscript"/>
              </w:rPr>
            </w:pPr>
            <w:r w:rsidRPr="0092362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D2D58D9" w14:textId="64AF1AF2" w:rsidR="000062DD" w:rsidRPr="000B2046" w:rsidRDefault="00C249FB" w:rsidP="00277334">
            <w:pPr>
              <w:suppressAutoHyphens/>
              <w:jc w:val="center"/>
            </w:pPr>
            <w:r>
              <w:t>7</w:t>
            </w:r>
          </w:p>
        </w:tc>
      </w:tr>
    </w:tbl>
    <w:p w14:paraId="3A7D43F2" w14:textId="77777777" w:rsidR="000062DD" w:rsidRDefault="000062DD" w:rsidP="000062D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78"/>
        <w:gridCol w:w="8543"/>
      </w:tblGrid>
      <w:tr w:rsidR="000062DD" w:rsidRPr="00CC7FED" w14:paraId="0908C83E" w14:textId="77777777" w:rsidTr="00277334">
        <w:trPr>
          <w:trHeight w:val="20"/>
        </w:trPr>
        <w:tc>
          <w:tcPr>
            <w:tcW w:w="901" w:type="pct"/>
            <w:vMerge w:val="restart"/>
          </w:tcPr>
          <w:p w14:paraId="72A46278" w14:textId="77777777" w:rsidR="000062DD" w:rsidRPr="00CC7FED" w:rsidRDefault="000062DD" w:rsidP="00AA262D">
            <w:r w:rsidRPr="00CC7FED">
              <w:t>Трудовые действия</w:t>
            </w:r>
          </w:p>
        </w:tc>
        <w:tc>
          <w:tcPr>
            <w:tcW w:w="4099" w:type="pct"/>
          </w:tcPr>
          <w:p w14:paraId="27628158" w14:textId="2436688B" w:rsidR="000062DD" w:rsidRPr="00CC7FED" w:rsidRDefault="00B0508B" w:rsidP="00277334">
            <w:pPr>
              <w:jc w:val="both"/>
            </w:pPr>
            <w:r>
              <w:t>Подбор среди подчиненных работников сотрудников, обладающих деловыми и личностными качествами для успешного руководства структурными подразделениями</w:t>
            </w:r>
          </w:p>
        </w:tc>
      </w:tr>
      <w:tr w:rsidR="00A36215" w:rsidRPr="00CC7FED" w14:paraId="26A8A2EB" w14:textId="77777777" w:rsidTr="00277334">
        <w:trPr>
          <w:trHeight w:val="20"/>
        </w:trPr>
        <w:tc>
          <w:tcPr>
            <w:tcW w:w="901" w:type="pct"/>
            <w:vMerge/>
          </w:tcPr>
          <w:p w14:paraId="30F699A3" w14:textId="77777777" w:rsidR="00A36215" w:rsidRPr="00CC7FED" w:rsidRDefault="00A36215" w:rsidP="00AA262D"/>
        </w:tc>
        <w:tc>
          <w:tcPr>
            <w:tcW w:w="4099" w:type="pct"/>
          </w:tcPr>
          <w:p w14:paraId="7F70D502" w14:textId="21517704" w:rsidR="00A36215" w:rsidRDefault="00A36215" w:rsidP="00277334">
            <w:pPr>
              <w:jc w:val="both"/>
            </w:pPr>
            <w:r>
              <w:t xml:space="preserve">Оценивание деловых и личностных качеств соискателей работы в </w:t>
            </w:r>
            <w:r w:rsidR="009A1BD3">
              <w:t>механосборочном цехе</w:t>
            </w:r>
          </w:p>
        </w:tc>
      </w:tr>
      <w:tr w:rsidR="00C60480" w:rsidRPr="00CC7FED" w14:paraId="7DB28370" w14:textId="77777777" w:rsidTr="00277334">
        <w:trPr>
          <w:trHeight w:val="20"/>
        </w:trPr>
        <w:tc>
          <w:tcPr>
            <w:tcW w:w="901" w:type="pct"/>
            <w:vMerge/>
          </w:tcPr>
          <w:p w14:paraId="2E7EC825" w14:textId="77777777" w:rsidR="00C60480" w:rsidRPr="00CC7FED" w:rsidRDefault="00C60480" w:rsidP="00AA262D"/>
        </w:tc>
        <w:tc>
          <w:tcPr>
            <w:tcW w:w="4099" w:type="pct"/>
          </w:tcPr>
          <w:p w14:paraId="50D104D0" w14:textId="070D210A" w:rsidR="00C60480" w:rsidRPr="00FB2A94" w:rsidRDefault="00FB2A94" w:rsidP="00277334">
            <w:pPr>
              <w:jc w:val="both"/>
            </w:pPr>
            <w:r>
              <w:t>Доведение до руководителей структурных подразделений организационно-распорядительных документов, относящихся к их деятельности</w:t>
            </w:r>
          </w:p>
        </w:tc>
      </w:tr>
      <w:tr w:rsidR="00446668" w:rsidRPr="00CC7FED" w14:paraId="57590DC8" w14:textId="77777777" w:rsidTr="00277334">
        <w:trPr>
          <w:trHeight w:val="20"/>
        </w:trPr>
        <w:tc>
          <w:tcPr>
            <w:tcW w:w="901" w:type="pct"/>
            <w:vMerge/>
          </w:tcPr>
          <w:p w14:paraId="446964C3" w14:textId="77777777" w:rsidR="00446668" w:rsidRPr="00CC7FED" w:rsidRDefault="00446668" w:rsidP="00AA262D"/>
        </w:tc>
        <w:tc>
          <w:tcPr>
            <w:tcW w:w="4099" w:type="pct"/>
          </w:tcPr>
          <w:p w14:paraId="1A4B5719" w14:textId="1DB93EA6" w:rsidR="00446668" w:rsidRPr="00FB2A94" w:rsidRDefault="00FB2A94" w:rsidP="00277334">
            <w:pPr>
              <w:jc w:val="both"/>
            </w:pPr>
            <w:r>
              <w:t>Доведение до руководителей структурных подразделений плановых заданий</w:t>
            </w:r>
          </w:p>
        </w:tc>
      </w:tr>
      <w:tr w:rsidR="00FB2A94" w:rsidRPr="00CC7FED" w14:paraId="33615447" w14:textId="77777777" w:rsidTr="00277334">
        <w:trPr>
          <w:trHeight w:val="20"/>
        </w:trPr>
        <w:tc>
          <w:tcPr>
            <w:tcW w:w="901" w:type="pct"/>
            <w:vMerge/>
          </w:tcPr>
          <w:p w14:paraId="0F60D2FB" w14:textId="77777777" w:rsidR="00FB2A94" w:rsidRPr="00CC7FED" w:rsidRDefault="00FB2A94" w:rsidP="00AA262D"/>
        </w:tc>
        <w:tc>
          <w:tcPr>
            <w:tcW w:w="4099" w:type="pct"/>
          </w:tcPr>
          <w:p w14:paraId="108AAED1" w14:textId="4E318F72" w:rsidR="00FB2A94" w:rsidRDefault="00FB2A94" w:rsidP="00277334">
            <w:pPr>
              <w:jc w:val="both"/>
            </w:pPr>
            <w:r>
              <w:t>Проверка обеспеченности структурных подразделений материальными ресурсами</w:t>
            </w:r>
          </w:p>
        </w:tc>
      </w:tr>
      <w:tr w:rsidR="00FB2A94" w:rsidRPr="00CC7FED" w14:paraId="1D131854" w14:textId="77777777" w:rsidTr="00277334">
        <w:trPr>
          <w:trHeight w:val="20"/>
        </w:trPr>
        <w:tc>
          <w:tcPr>
            <w:tcW w:w="901" w:type="pct"/>
            <w:vMerge/>
          </w:tcPr>
          <w:p w14:paraId="41A05C4C" w14:textId="77777777" w:rsidR="00FB2A94" w:rsidRPr="00CC7FED" w:rsidRDefault="00FB2A94" w:rsidP="00AA262D"/>
        </w:tc>
        <w:tc>
          <w:tcPr>
            <w:tcW w:w="4099" w:type="pct"/>
          </w:tcPr>
          <w:p w14:paraId="4001B896" w14:textId="6CAD4162" w:rsidR="00FB2A94" w:rsidRDefault="00FB2A94" w:rsidP="00277334">
            <w:pPr>
              <w:jc w:val="both"/>
            </w:pPr>
            <w:r>
              <w:t xml:space="preserve">Урегулирование со смежными </w:t>
            </w:r>
            <w:r w:rsidR="009A1BD3">
              <w:t xml:space="preserve">цехами </w:t>
            </w:r>
            <w:r>
              <w:t xml:space="preserve">организации вопросов снабжения </w:t>
            </w:r>
            <w:r w:rsidR="0026585C">
              <w:t>механосборочного цеха</w:t>
            </w:r>
            <w:r>
              <w:t xml:space="preserve"> материальными ресурсами</w:t>
            </w:r>
          </w:p>
        </w:tc>
      </w:tr>
      <w:tr w:rsidR="00FB2A94" w:rsidRPr="00CC7FED" w14:paraId="196C45B7" w14:textId="77777777" w:rsidTr="00277334">
        <w:trPr>
          <w:trHeight w:val="20"/>
        </w:trPr>
        <w:tc>
          <w:tcPr>
            <w:tcW w:w="901" w:type="pct"/>
            <w:vMerge/>
          </w:tcPr>
          <w:p w14:paraId="48733CB4" w14:textId="77777777" w:rsidR="00FB2A94" w:rsidRPr="00CC7FED" w:rsidRDefault="00FB2A94" w:rsidP="00AA262D"/>
        </w:tc>
        <w:tc>
          <w:tcPr>
            <w:tcW w:w="4099" w:type="pct"/>
          </w:tcPr>
          <w:p w14:paraId="07EC9066" w14:textId="478202E6" w:rsidR="00FB2A94" w:rsidRDefault="00FB2A94" w:rsidP="00277334">
            <w:pPr>
              <w:jc w:val="both"/>
            </w:pPr>
            <w:r>
              <w:t xml:space="preserve">Уведомление вышестоящих руководителей о срывах в снабжении </w:t>
            </w:r>
            <w:r w:rsidR="009A1BD3">
              <w:t>механосборочного цеха</w:t>
            </w:r>
            <w:r>
              <w:t xml:space="preserve"> материальными ресурсами</w:t>
            </w:r>
          </w:p>
        </w:tc>
      </w:tr>
      <w:tr w:rsidR="008303AD" w:rsidRPr="00CC7FED" w14:paraId="08442801" w14:textId="77777777" w:rsidTr="00277334">
        <w:trPr>
          <w:trHeight w:val="20"/>
        </w:trPr>
        <w:tc>
          <w:tcPr>
            <w:tcW w:w="901" w:type="pct"/>
            <w:vMerge/>
          </w:tcPr>
          <w:p w14:paraId="0E72983D" w14:textId="77777777" w:rsidR="008303AD" w:rsidRPr="00CC7FED" w:rsidRDefault="008303AD" w:rsidP="00AA262D"/>
        </w:tc>
        <w:tc>
          <w:tcPr>
            <w:tcW w:w="4099" w:type="pct"/>
          </w:tcPr>
          <w:p w14:paraId="5D4702D2" w14:textId="0BAE6C0A" w:rsidR="008303AD" w:rsidRDefault="00FB2A94" w:rsidP="00277334">
            <w:pPr>
              <w:jc w:val="both"/>
            </w:pPr>
            <w:r>
              <w:t>Координирование действий структурных подразделений для обеспечения выполнения плановых заданий</w:t>
            </w:r>
          </w:p>
        </w:tc>
      </w:tr>
      <w:tr w:rsidR="000062DD" w:rsidRPr="00CC7FED" w14:paraId="7F12CBAC" w14:textId="77777777" w:rsidTr="00277334">
        <w:trPr>
          <w:trHeight w:val="20"/>
        </w:trPr>
        <w:tc>
          <w:tcPr>
            <w:tcW w:w="901" w:type="pct"/>
            <w:vMerge/>
          </w:tcPr>
          <w:p w14:paraId="39BF6F8D" w14:textId="77777777" w:rsidR="000062DD" w:rsidRPr="00CC7FED" w:rsidRDefault="000062DD" w:rsidP="00AA262D"/>
        </w:tc>
        <w:tc>
          <w:tcPr>
            <w:tcW w:w="4099" w:type="pct"/>
          </w:tcPr>
          <w:p w14:paraId="00274F1D" w14:textId="687EBED7" w:rsidR="000062DD" w:rsidRDefault="001F3715" w:rsidP="00277334">
            <w:pPr>
              <w:jc w:val="both"/>
            </w:pPr>
            <w:r>
              <w:t>Реализация</w:t>
            </w:r>
            <w:r w:rsidR="00FB2A94">
              <w:t xml:space="preserve"> организационных решений для обеспечения выполнения </w:t>
            </w:r>
            <w:r w:rsidR="009A1BD3">
              <w:t>механосборочным цехом</w:t>
            </w:r>
            <w:r w:rsidR="000A3BB1">
              <w:t xml:space="preserve"> </w:t>
            </w:r>
            <w:r w:rsidR="00FB2A94">
              <w:t>плановых заданий</w:t>
            </w:r>
          </w:p>
        </w:tc>
      </w:tr>
      <w:tr w:rsidR="00D041E4" w:rsidRPr="00CC7FED" w14:paraId="6E43995E" w14:textId="77777777" w:rsidTr="00277334">
        <w:trPr>
          <w:trHeight w:val="20"/>
        </w:trPr>
        <w:tc>
          <w:tcPr>
            <w:tcW w:w="901" w:type="pct"/>
            <w:vMerge/>
          </w:tcPr>
          <w:p w14:paraId="4D203CDD" w14:textId="77777777" w:rsidR="00D041E4" w:rsidRPr="00CC7FED" w:rsidRDefault="00D041E4" w:rsidP="00AA262D"/>
        </w:tc>
        <w:tc>
          <w:tcPr>
            <w:tcW w:w="4099" w:type="pct"/>
          </w:tcPr>
          <w:p w14:paraId="68CBD1FC" w14:textId="0EA00CC7" w:rsidR="00D041E4" w:rsidRDefault="00D041E4" w:rsidP="00277334">
            <w:pPr>
              <w:jc w:val="both"/>
            </w:pPr>
            <w:r>
              <w:t>Координирование действий со смежными</w:t>
            </w:r>
            <w:r w:rsidR="006C21CD">
              <w:t xml:space="preserve"> </w:t>
            </w:r>
            <w:r w:rsidR="009A1BD3">
              <w:t>цехами</w:t>
            </w:r>
            <w:r>
              <w:t xml:space="preserve"> для организации постановки на производство машиностроительных изделий</w:t>
            </w:r>
          </w:p>
        </w:tc>
      </w:tr>
      <w:tr w:rsidR="00FB2A94" w:rsidRPr="00CC7FED" w14:paraId="39CA07F8" w14:textId="77777777" w:rsidTr="00277334">
        <w:trPr>
          <w:trHeight w:val="20"/>
        </w:trPr>
        <w:tc>
          <w:tcPr>
            <w:tcW w:w="901" w:type="pct"/>
            <w:vMerge/>
          </w:tcPr>
          <w:p w14:paraId="0F1C71E9" w14:textId="77777777" w:rsidR="00FB2A94" w:rsidRPr="00CC7FED" w:rsidRDefault="00FB2A94" w:rsidP="00AA262D"/>
        </w:tc>
        <w:tc>
          <w:tcPr>
            <w:tcW w:w="4099" w:type="pct"/>
          </w:tcPr>
          <w:p w14:paraId="514AB336" w14:textId="1D88B325" w:rsidR="00FB2A94" w:rsidRPr="00CC7FED" w:rsidRDefault="00D041E4" w:rsidP="00277334">
            <w:pPr>
              <w:jc w:val="both"/>
            </w:pPr>
            <w:r w:rsidRPr="00D041E4">
              <w:t xml:space="preserve">Оказание помощи нижестоящим руководителям в управлении </w:t>
            </w:r>
            <w:r>
              <w:t>структурными подразделениями</w:t>
            </w:r>
          </w:p>
        </w:tc>
      </w:tr>
      <w:tr w:rsidR="009B35CE" w:rsidRPr="00CC7FED" w14:paraId="3237A2D4" w14:textId="77777777" w:rsidTr="00277334">
        <w:trPr>
          <w:trHeight w:val="20"/>
        </w:trPr>
        <w:tc>
          <w:tcPr>
            <w:tcW w:w="901" w:type="pct"/>
            <w:vMerge/>
          </w:tcPr>
          <w:p w14:paraId="1B4BD60D" w14:textId="77777777" w:rsidR="009B35CE" w:rsidRPr="00CC7FED" w:rsidRDefault="009B35CE" w:rsidP="00AA262D"/>
        </w:tc>
        <w:tc>
          <w:tcPr>
            <w:tcW w:w="4099" w:type="pct"/>
          </w:tcPr>
          <w:p w14:paraId="475F6878" w14:textId="1F9F805A" w:rsidR="009B35CE" w:rsidRPr="00D041E4" w:rsidRDefault="009B35CE" w:rsidP="00277334">
            <w:pPr>
              <w:jc w:val="both"/>
            </w:pPr>
            <w:r>
              <w:t>Приемка законченных работ по реконструкции цеха, ремонту вспомогательного цехового оборудования</w:t>
            </w:r>
          </w:p>
        </w:tc>
      </w:tr>
      <w:tr w:rsidR="00D041E4" w:rsidRPr="00CC7FED" w14:paraId="40FBBBA5" w14:textId="77777777" w:rsidTr="00277334">
        <w:trPr>
          <w:trHeight w:val="20"/>
        </w:trPr>
        <w:tc>
          <w:tcPr>
            <w:tcW w:w="901" w:type="pct"/>
            <w:vMerge/>
          </w:tcPr>
          <w:p w14:paraId="2E5D5E9A" w14:textId="77777777" w:rsidR="00D041E4" w:rsidRPr="00CC7FED" w:rsidRDefault="00D041E4" w:rsidP="00AA262D"/>
        </w:tc>
        <w:tc>
          <w:tcPr>
            <w:tcW w:w="4099" w:type="pct"/>
          </w:tcPr>
          <w:p w14:paraId="4F02FEF4" w14:textId="6134E8AD" w:rsidR="00D041E4" w:rsidRDefault="00D041E4" w:rsidP="00277334">
            <w:pPr>
              <w:jc w:val="both"/>
            </w:pPr>
            <w:r>
              <w:t>Подача заявок на организацию технической учебы подчиненных работников</w:t>
            </w:r>
          </w:p>
        </w:tc>
      </w:tr>
      <w:tr w:rsidR="00D041E4" w:rsidRPr="00CC7FED" w14:paraId="78375265" w14:textId="77777777" w:rsidTr="00277334">
        <w:trPr>
          <w:trHeight w:val="20"/>
        </w:trPr>
        <w:tc>
          <w:tcPr>
            <w:tcW w:w="901" w:type="pct"/>
            <w:vMerge w:val="restart"/>
          </w:tcPr>
          <w:p w14:paraId="13D4F2EC" w14:textId="77777777" w:rsidR="00D041E4" w:rsidRPr="00CC7FED" w:rsidDel="002A1D54" w:rsidRDefault="00D041E4" w:rsidP="00AA262D">
            <w:r w:rsidRPr="00CC7FED" w:rsidDel="002A1D54">
              <w:t>Необходимые умения</w:t>
            </w:r>
          </w:p>
        </w:tc>
        <w:tc>
          <w:tcPr>
            <w:tcW w:w="4099" w:type="pct"/>
          </w:tcPr>
          <w:p w14:paraId="6B781129" w14:textId="052F403E" w:rsidR="00D041E4" w:rsidRPr="00A708CA" w:rsidRDefault="009B35CE" w:rsidP="00277334">
            <w:pPr>
              <w:jc w:val="both"/>
            </w:pPr>
            <w:r>
              <w:t>Использовать приемы деловой коммуникации для оценки деловых и личностных качеств</w:t>
            </w:r>
            <w:r w:rsidR="002238FD">
              <w:t xml:space="preserve"> подчиненных работников с целью их представления на должности руководителей структурными подразделениями</w:t>
            </w:r>
          </w:p>
        </w:tc>
      </w:tr>
      <w:tr w:rsidR="00D041E4" w:rsidRPr="00CC7FED" w14:paraId="397AE8BD" w14:textId="77777777" w:rsidTr="00277334">
        <w:trPr>
          <w:trHeight w:val="20"/>
        </w:trPr>
        <w:tc>
          <w:tcPr>
            <w:tcW w:w="901" w:type="pct"/>
            <w:vMerge/>
          </w:tcPr>
          <w:p w14:paraId="7D60DA4F" w14:textId="77777777" w:rsidR="00D041E4" w:rsidRPr="00CC7FED" w:rsidDel="002A1D54" w:rsidRDefault="00D041E4" w:rsidP="00AA262D"/>
        </w:tc>
        <w:tc>
          <w:tcPr>
            <w:tcW w:w="4099" w:type="pct"/>
          </w:tcPr>
          <w:p w14:paraId="07A3FF04" w14:textId="79A118E7" w:rsidR="00D041E4" w:rsidRPr="00CC7FED" w:rsidRDefault="002238FD" w:rsidP="00277334">
            <w:pPr>
              <w:jc w:val="both"/>
            </w:pPr>
            <w:r>
              <w:t xml:space="preserve">Использовать приемы деловой коммуникации для оценки деловых и личностных качеств соискателей работы в </w:t>
            </w:r>
            <w:r w:rsidR="009A1BD3">
              <w:t>механосборочном цехе</w:t>
            </w:r>
          </w:p>
        </w:tc>
      </w:tr>
      <w:tr w:rsidR="00D041E4" w:rsidRPr="00CC7FED" w14:paraId="2D91C7C9" w14:textId="77777777" w:rsidTr="00277334">
        <w:trPr>
          <w:trHeight w:val="20"/>
        </w:trPr>
        <w:tc>
          <w:tcPr>
            <w:tcW w:w="901" w:type="pct"/>
            <w:vMerge/>
          </w:tcPr>
          <w:p w14:paraId="3B3F5B8C" w14:textId="77777777" w:rsidR="00D041E4" w:rsidRPr="00CC7FED" w:rsidDel="002A1D54" w:rsidRDefault="00D041E4" w:rsidP="00AA262D"/>
        </w:tc>
        <w:tc>
          <w:tcPr>
            <w:tcW w:w="4099" w:type="pct"/>
          </w:tcPr>
          <w:p w14:paraId="08A7EF3E" w14:textId="61706751" w:rsidR="00D041E4" w:rsidRPr="00CC7FED" w:rsidRDefault="00232ADF" w:rsidP="00277334">
            <w:pPr>
              <w:jc w:val="both"/>
            </w:pPr>
            <w:r>
              <w:t xml:space="preserve">Использовать </w:t>
            </w:r>
            <w:r w:rsidRPr="00EA5357">
              <w:t>ECM</w:t>
            </w:r>
            <w:r w:rsidR="009B4A4B">
              <w:t>-систему</w:t>
            </w:r>
            <w:r>
              <w:t xml:space="preserve"> для получения организационно-распорядительных </w:t>
            </w:r>
            <w:r>
              <w:lastRenderedPageBreak/>
              <w:t xml:space="preserve">документов, относящихся к деятельности </w:t>
            </w:r>
            <w:r w:rsidR="009A1BD3">
              <w:t>механосборочного цеха</w:t>
            </w:r>
          </w:p>
        </w:tc>
      </w:tr>
      <w:tr w:rsidR="00232ADF" w:rsidRPr="00CC7FED" w14:paraId="52A3C7A9" w14:textId="77777777" w:rsidTr="00277334">
        <w:trPr>
          <w:trHeight w:val="20"/>
        </w:trPr>
        <w:tc>
          <w:tcPr>
            <w:tcW w:w="901" w:type="pct"/>
            <w:vMerge/>
          </w:tcPr>
          <w:p w14:paraId="4CAA2E94" w14:textId="77777777" w:rsidR="00232ADF" w:rsidRPr="00CC7FED" w:rsidDel="002A1D54" w:rsidRDefault="00232ADF" w:rsidP="00AA262D"/>
        </w:tc>
        <w:tc>
          <w:tcPr>
            <w:tcW w:w="4099" w:type="pct"/>
          </w:tcPr>
          <w:p w14:paraId="37C9C553" w14:textId="45B78B25" w:rsidR="00232ADF" w:rsidRPr="00CC7FED" w:rsidRDefault="00232ADF" w:rsidP="00277334">
            <w:pPr>
              <w:jc w:val="both"/>
            </w:pPr>
            <w:r w:rsidRPr="00AD7363">
              <w:t>Получать</w:t>
            </w:r>
            <w:r>
              <w:t>, отправлять, пересылать сообще</w:t>
            </w:r>
            <w:r w:rsidRPr="00AD7363">
              <w:t>ния и документы по электронной почте</w:t>
            </w:r>
          </w:p>
        </w:tc>
      </w:tr>
      <w:tr w:rsidR="00232ADF" w:rsidRPr="00CC7FED" w14:paraId="0AE81E53" w14:textId="77777777" w:rsidTr="00277334">
        <w:trPr>
          <w:trHeight w:val="20"/>
        </w:trPr>
        <w:tc>
          <w:tcPr>
            <w:tcW w:w="901" w:type="pct"/>
            <w:vMerge/>
          </w:tcPr>
          <w:p w14:paraId="702F754F" w14:textId="77777777" w:rsidR="00232ADF" w:rsidRPr="00CC7FED" w:rsidDel="002A1D54" w:rsidRDefault="00232ADF" w:rsidP="00AA262D"/>
        </w:tc>
        <w:tc>
          <w:tcPr>
            <w:tcW w:w="4099" w:type="pct"/>
          </w:tcPr>
          <w:p w14:paraId="67B44C83" w14:textId="2D61EF85" w:rsidR="00232ADF" w:rsidRPr="00CC7FED" w:rsidRDefault="00232ADF" w:rsidP="00277334">
            <w:pPr>
              <w:jc w:val="both"/>
            </w:pPr>
            <w:r>
              <w:t>Планировать собственную работу</w:t>
            </w:r>
          </w:p>
        </w:tc>
      </w:tr>
      <w:tr w:rsidR="00232ADF" w:rsidRPr="00CC7FED" w14:paraId="061A7368" w14:textId="77777777" w:rsidTr="00277334">
        <w:trPr>
          <w:trHeight w:val="20"/>
        </w:trPr>
        <w:tc>
          <w:tcPr>
            <w:tcW w:w="901" w:type="pct"/>
            <w:vMerge/>
          </w:tcPr>
          <w:p w14:paraId="05E01CBD" w14:textId="77777777" w:rsidR="00232ADF" w:rsidRPr="00CC7FED" w:rsidDel="002A1D54" w:rsidRDefault="00232ADF" w:rsidP="00AA262D"/>
        </w:tc>
        <w:tc>
          <w:tcPr>
            <w:tcW w:w="4099" w:type="pct"/>
          </w:tcPr>
          <w:p w14:paraId="01BB3630" w14:textId="30387B5F" w:rsidR="00232ADF" w:rsidRPr="00CC7FED" w:rsidRDefault="00232ADF" w:rsidP="00277334">
            <w:pPr>
              <w:jc w:val="both"/>
            </w:pPr>
            <w:r>
              <w:t xml:space="preserve">Согласовывать план собственной работы с графиками работы руководителей </w:t>
            </w:r>
            <w:r w:rsidR="0026585C">
              <w:t>цехов</w:t>
            </w:r>
            <w:r>
              <w:t xml:space="preserve"> организации и подчиненных работников с целью минимизации потерь рабочего времени</w:t>
            </w:r>
          </w:p>
        </w:tc>
      </w:tr>
      <w:tr w:rsidR="00232ADF" w:rsidRPr="00CC7FED" w14:paraId="6293DC7B" w14:textId="77777777" w:rsidTr="00277334">
        <w:trPr>
          <w:trHeight w:val="20"/>
        </w:trPr>
        <w:tc>
          <w:tcPr>
            <w:tcW w:w="901" w:type="pct"/>
            <w:vMerge/>
          </w:tcPr>
          <w:p w14:paraId="3FCA1774" w14:textId="77777777" w:rsidR="00232ADF" w:rsidRPr="00CC7FED" w:rsidDel="002A1D54" w:rsidRDefault="00232ADF" w:rsidP="00AA262D"/>
        </w:tc>
        <w:tc>
          <w:tcPr>
            <w:tcW w:w="4099" w:type="pct"/>
          </w:tcPr>
          <w:p w14:paraId="46F2903A" w14:textId="4522189E" w:rsidR="00232ADF" w:rsidRPr="00CC7FED" w:rsidRDefault="00232ADF" w:rsidP="00277334">
            <w:pPr>
              <w:jc w:val="both"/>
            </w:pPr>
            <w:r>
              <w:t>Использовать компьютерный персональный или корпоративный информационный менеджер для составления планов собственной работы</w:t>
            </w:r>
          </w:p>
        </w:tc>
      </w:tr>
      <w:tr w:rsidR="00232ADF" w:rsidRPr="00CC7FED" w14:paraId="65641E68" w14:textId="77777777" w:rsidTr="00277334">
        <w:trPr>
          <w:trHeight w:val="20"/>
        </w:trPr>
        <w:tc>
          <w:tcPr>
            <w:tcW w:w="901" w:type="pct"/>
            <w:vMerge/>
          </w:tcPr>
          <w:p w14:paraId="5D7E4B99" w14:textId="77777777" w:rsidR="00232ADF" w:rsidRPr="00CC7FED" w:rsidDel="002A1D54" w:rsidRDefault="00232ADF" w:rsidP="00AA262D"/>
        </w:tc>
        <w:tc>
          <w:tcPr>
            <w:tcW w:w="4099" w:type="pct"/>
          </w:tcPr>
          <w:p w14:paraId="51272285" w14:textId="5FBE2A42" w:rsidR="00232ADF" w:rsidRPr="00CC7FED" w:rsidRDefault="00232ADF" w:rsidP="00277334">
            <w:pPr>
              <w:jc w:val="both"/>
            </w:pPr>
            <w:r>
              <w:t>Использовать приемы деловой коммуникации для организации снабжения структурных подразделений материальными ресурсами</w:t>
            </w:r>
          </w:p>
        </w:tc>
      </w:tr>
      <w:tr w:rsidR="00232ADF" w:rsidRPr="00CC7FED" w14:paraId="6DE17C3E" w14:textId="77777777" w:rsidTr="00277334">
        <w:trPr>
          <w:trHeight w:val="20"/>
        </w:trPr>
        <w:tc>
          <w:tcPr>
            <w:tcW w:w="901" w:type="pct"/>
            <w:vMerge/>
          </w:tcPr>
          <w:p w14:paraId="4CEF70AB" w14:textId="77777777" w:rsidR="00232ADF" w:rsidRPr="00CC7FED" w:rsidDel="002A1D54" w:rsidRDefault="00232ADF" w:rsidP="00AA262D"/>
        </w:tc>
        <w:tc>
          <w:tcPr>
            <w:tcW w:w="4099" w:type="pct"/>
          </w:tcPr>
          <w:p w14:paraId="18C237C0" w14:textId="02C4D89D" w:rsidR="00232ADF" w:rsidRPr="00CC7FED" w:rsidRDefault="00232ADF" w:rsidP="00277334">
            <w:pPr>
              <w:jc w:val="both"/>
            </w:pPr>
            <w:r>
              <w:t xml:space="preserve">Использовать </w:t>
            </w:r>
            <w:r w:rsidRPr="00EA5357">
              <w:t>ECM</w:t>
            </w:r>
            <w:r>
              <w:t xml:space="preserve">-систему и </w:t>
            </w:r>
            <w:r>
              <w:rPr>
                <w:lang w:val="en-US"/>
              </w:rPr>
              <w:t>ERP</w:t>
            </w:r>
            <w:r w:rsidRPr="00FC6AA3">
              <w:t>-</w:t>
            </w:r>
            <w:r>
              <w:t>систему организации для информирования ответственных сотрудников организации о ходе снабжения структурных подразделений материальными ресурсами</w:t>
            </w:r>
          </w:p>
        </w:tc>
      </w:tr>
      <w:tr w:rsidR="00232ADF" w:rsidRPr="00CC7FED" w14:paraId="03183661" w14:textId="77777777" w:rsidTr="00277334">
        <w:trPr>
          <w:trHeight w:val="20"/>
        </w:trPr>
        <w:tc>
          <w:tcPr>
            <w:tcW w:w="901" w:type="pct"/>
            <w:vMerge/>
          </w:tcPr>
          <w:p w14:paraId="7E6838E7" w14:textId="77777777" w:rsidR="00232ADF" w:rsidRPr="00CC7FED" w:rsidDel="002A1D54" w:rsidRDefault="00232ADF" w:rsidP="00AA262D"/>
        </w:tc>
        <w:tc>
          <w:tcPr>
            <w:tcW w:w="4099" w:type="pct"/>
          </w:tcPr>
          <w:p w14:paraId="7F5BE2C9" w14:textId="795F4BE5" w:rsidR="00232ADF" w:rsidRPr="00CC7FED" w:rsidRDefault="00232ADF" w:rsidP="00277334">
            <w:pPr>
              <w:jc w:val="both"/>
            </w:pPr>
            <w:r>
              <w:t>Разрабатывать решения по координации действий структурных подразделений для обеспечения ритмичного выпуска машиностроительных изделий</w:t>
            </w:r>
          </w:p>
        </w:tc>
      </w:tr>
      <w:tr w:rsidR="00232ADF" w:rsidRPr="00CC7FED" w14:paraId="19487AE8" w14:textId="77777777" w:rsidTr="00277334">
        <w:trPr>
          <w:trHeight w:val="20"/>
        </w:trPr>
        <w:tc>
          <w:tcPr>
            <w:tcW w:w="901" w:type="pct"/>
            <w:vMerge/>
          </w:tcPr>
          <w:p w14:paraId="52EAD65E" w14:textId="77777777" w:rsidR="00232ADF" w:rsidRPr="00CC7FED" w:rsidDel="002A1D54" w:rsidRDefault="00232ADF" w:rsidP="00AA262D"/>
        </w:tc>
        <w:tc>
          <w:tcPr>
            <w:tcW w:w="4099" w:type="pct"/>
          </w:tcPr>
          <w:p w14:paraId="162EB7A9" w14:textId="3FDAD920" w:rsidR="00232ADF" w:rsidRPr="00CC7FED" w:rsidRDefault="00232ADF" w:rsidP="00277334">
            <w:pPr>
              <w:jc w:val="both"/>
            </w:pPr>
            <w:r>
              <w:t>Ф</w:t>
            </w:r>
            <w:r w:rsidRPr="002601B9">
              <w:t xml:space="preserve">ормулировать задания </w:t>
            </w:r>
            <w:r>
              <w:t>руководителям структурных подразделений</w:t>
            </w:r>
          </w:p>
        </w:tc>
      </w:tr>
      <w:tr w:rsidR="00232ADF" w:rsidRPr="00CC7FED" w14:paraId="4621DA19" w14:textId="77777777" w:rsidTr="00277334">
        <w:trPr>
          <w:trHeight w:val="20"/>
        </w:trPr>
        <w:tc>
          <w:tcPr>
            <w:tcW w:w="901" w:type="pct"/>
            <w:vMerge/>
          </w:tcPr>
          <w:p w14:paraId="0C9FC5B7" w14:textId="77777777" w:rsidR="00232ADF" w:rsidRPr="00CC7FED" w:rsidDel="002A1D54" w:rsidRDefault="00232ADF" w:rsidP="00AA262D"/>
        </w:tc>
        <w:tc>
          <w:tcPr>
            <w:tcW w:w="4099" w:type="pct"/>
          </w:tcPr>
          <w:p w14:paraId="6870B021" w14:textId="417B0606" w:rsidR="00232ADF" w:rsidRPr="00CC7FED" w:rsidRDefault="00232ADF" w:rsidP="00277334">
            <w:pPr>
              <w:jc w:val="both"/>
            </w:pPr>
            <w:r>
              <w:t>Использовать приемы деловой коммуникации для координации действий структурных подразделений для обеспечения ритмичного выпуска машиностроительных изделий</w:t>
            </w:r>
          </w:p>
        </w:tc>
      </w:tr>
      <w:tr w:rsidR="00232ADF" w:rsidRPr="00CC7FED" w14:paraId="03BE18AA" w14:textId="77777777" w:rsidTr="00277334">
        <w:trPr>
          <w:trHeight w:val="20"/>
        </w:trPr>
        <w:tc>
          <w:tcPr>
            <w:tcW w:w="901" w:type="pct"/>
            <w:vMerge/>
          </w:tcPr>
          <w:p w14:paraId="1BB8D171" w14:textId="77777777" w:rsidR="00232ADF" w:rsidRPr="00CC7FED" w:rsidDel="002A1D54" w:rsidRDefault="00232ADF" w:rsidP="00AA262D"/>
        </w:tc>
        <w:tc>
          <w:tcPr>
            <w:tcW w:w="4099" w:type="pct"/>
          </w:tcPr>
          <w:p w14:paraId="1C47A628" w14:textId="305EC3D9" w:rsidR="00232ADF" w:rsidRPr="00CC7FED" w:rsidRDefault="00232ADF" w:rsidP="00277334">
            <w:pPr>
              <w:jc w:val="both"/>
            </w:pPr>
            <w:r>
              <w:t>Организовывать подачу заявок на техническую учебу подчиненных работников</w:t>
            </w:r>
          </w:p>
        </w:tc>
      </w:tr>
      <w:tr w:rsidR="00232ADF" w:rsidRPr="00CC7FED" w14:paraId="44587D3B" w14:textId="77777777" w:rsidTr="00277334">
        <w:trPr>
          <w:trHeight w:val="20"/>
        </w:trPr>
        <w:tc>
          <w:tcPr>
            <w:tcW w:w="901" w:type="pct"/>
            <w:vMerge w:val="restart"/>
          </w:tcPr>
          <w:p w14:paraId="16593516" w14:textId="77777777" w:rsidR="00232ADF" w:rsidRPr="00CC7FED" w:rsidRDefault="00232ADF" w:rsidP="00AA262D">
            <w:r w:rsidRPr="00CC7FED" w:rsidDel="002A1D54">
              <w:t>Необходимые знания</w:t>
            </w:r>
          </w:p>
        </w:tc>
        <w:tc>
          <w:tcPr>
            <w:tcW w:w="4099" w:type="pct"/>
          </w:tcPr>
          <w:p w14:paraId="775649C2" w14:textId="01E1C967" w:rsidR="00232ADF" w:rsidRPr="00CC7FED" w:rsidRDefault="000D7787" w:rsidP="00277334">
            <w:pPr>
              <w:jc w:val="both"/>
            </w:pPr>
            <w:r>
              <w:t xml:space="preserve">Технологические процессы изготовления машиностроительной продукции, используемые </w:t>
            </w:r>
            <w:r w:rsidR="00A11699">
              <w:t>на производственных участках</w:t>
            </w:r>
          </w:p>
        </w:tc>
      </w:tr>
      <w:tr w:rsidR="000D7787" w:rsidRPr="00CC7FED" w14:paraId="518ADA36" w14:textId="77777777" w:rsidTr="00277334">
        <w:trPr>
          <w:trHeight w:val="20"/>
        </w:trPr>
        <w:tc>
          <w:tcPr>
            <w:tcW w:w="901" w:type="pct"/>
            <w:vMerge/>
          </w:tcPr>
          <w:p w14:paraId="39780EBF" w14:textId="77777777" w:rsidR="000D7787" w:rsidRPr="00CC7FED" w:rsidDel="002A1D54" w:rsidRDefault="000D7787" w:rsidP="00AA262D"/>
        </w:tc>
        <w:tc>
          <w:tcPr>
            <w:tcW w:w="4099" w:type="pct"/>
          </w:tcPr>
          <w:p w14:paraId="4DDA7A18" w14:textId="22794384" w:rsidR="000D7787" w:rsidRPr="00CC7FED" w:rsidRDefault="000D7787" w:rsidP="00277334">
            <w:pPr>
              <w:jc w:val="both"/>
            </w:pPr>
            <w:r w:rsidRPr="00DC1952">
              <w:t>Методические, нормативн</w:t>
            </w:r>
            <w:r>
              <w:t>о-технические</w:t>
            </w:r>
            <w:r w:rsidRPr="00DC1952">
              <w:t xml:space="preserve"> и руководящие </w:t>
            </w:r>
            <w:r w:rsidR="009F3C35">
              <w:t>документы</w:t>
            </w:r>
            <w:r w:rsidRPr="00DC1952">
              <w:t xml:space="preserve"> по организации</w:t>
            </w:r>
            <w:r>
              <w:t xml:space="preserve"> производства машиностроительной продукции</w:t>
            </w:r>
          </w:p>
        </w:tc>
      </w:tr>
      <w:tr w:rsidR="000D7787" w:rsidRPr="00CC7FED" w14:paraId="66D0795A" w14:textId="77777777" w:rsidTr="00277334">
        <w:trPr>
          <w:trHeight w:val="20"/>
        </w:trPr>
        <w:tc>
          <w:tcPr>
            <w:tcW w:w="901" w:type="pct"/>
            <w:vMerge/>
          </w:tcPr>
          <w:p w14:paraId="467654FE" w14:textId="77777777" w:rsidR="000D7787" w:rsidRPr="00CC7FED" w:rsidDel="002A1D54" w:rsidRDefault="000D7787" w:rsidP="00AA262D"/>
        </w:tc>
        <w:tc>
          <w:tcPr>
            <w:tcW w:w="4099" w:type="pct"/>
          </w:tcPr>
          <w:p w14:paraId="44A77215" w14:textId="0B21E19A" w:rsidR="000D7787" w:rsidRPr="00CC7FED" w:rsidRDefault="000D7787" w:rsidP="00277334">
            <w:pPr>
              <w:jc w:val="both"/>
            </w:pPr>
            <w:r>
              <w:t>Основы психологии труда и организационной психологии</w:t>
            </w:r>
          </w:p>
        </w:tc>
      </w:tr>
      <w:tr w:rsidR="000D7787" w:rsidRPr="00CC7FED" w14:paraId="36012157" w14:textId="77777777" w:rsidTr="00277334">
        <w:trPr>
          <w:trHeight w:val="20"/>
        </w:trPr>
        <w:tc>
          <w:tcPr>
            <w:tcW w:w="901" w:type="pct"/>
            <w:vMerge/>
          </w:tcPr>
          <w:p w14:paraId="73BF75ED" w14:textId="77777777" w:rsidR="000D7787" w:rsidRPr="00CC7FED" w:rsidDel="002A1D54" w:rsidRDefault="000D7787" w:rsidP="00AA262D"/>
        </w:tc>
        <w:tc>
          <w:tcPr>
            <w:tcW w:w="4099" w:type="pct"/>
          </w:tcPr>
          <w:p w14:paraId="131C0BE6" w14:textId="04DC5DE2" w:rsidR="000D7787" w:rsidRPr="00CC7FED" w:rsidRDefault="000D7787" w:rsidP="00277334">
            <w:pPr>
              <w:tabs>
                <w:tab w:val="left" w:pos="1035"/>
              </w:tabs>
              <w:jc w:val="both"/>
            </w:pPr>
            <w:r>
              <w:rPr>
                <w:lang w:val="en-US"/>
              </w:rPr>
              <w:t>ECM</w:t>
            </w:r>
            <w:r>
              <w:t xml:space="preserve">-система и </w:t>
            </w:r>
            <w:r>
              <w:rPr>
                <w:lang w:val="en-US"/>
              </w:rPr>
              <w:t>ERP</w:t>
            </w:r>
            <w:r>
              <w:t>-система организации: возможности и порядок документооборота в них</w:t>
            </w:r>
          </w:p>
        </w:tc>
      </w:tr>
      <w:tr w:rsidR="000D7787" w:rsidRPr="00CC7FED" w14:paraId="02676D45" w14:textId="77777777" w:rsidTr="00277334">
        <w:trPr>
          <w:trHeight w:val="20"/>
        </w:trPr>
        <w:tc>
          <w:tcPr>
            <w:tcW w:w="901" w:type="pct"/>
            <w:vMerge/>
          </w:tcPr>
          <w:p w14:paraId="530CF63C" w14:textId="77777777" w:rsidR="000D7787" w:rsidRPr="00CC7FED" w:rsidDel="002A1D54" w:rsidRDefault="000D7787" w:rsidP="00AA262D"/>
        </w:tc>
        <w:tc>
          <w:tcPr>
            <w:tcW w:w="4099" w:type="pct"/>
          </w:tcPr>
          <w:p w14:paraId="334F406D" w14:textId="150A5A21" w:rsidR="000D7787" w:rsidRPr="00CC7FED" w:rsidRDefault="000D7787" w:rsidP="00277334">
            <w:pPr>
              <w:jc w:val="both"/>
            </w:pPr>
            <w:r w:rsidRPr="00581AE6">
              <w:t>Прикладные компьютерные программы для работы с электронной почтой: наименования, возможности и порядок работы в них</w:t>
            </w:r>
          </w:p>
        </w:tc>
      </w:tr>
      <w:tr w:rsidR="000D7787" w:rsidRPr="00CC7FED" w14:paraId="45F587A8" w14:textId="77777777" w:rsidTr="00277334">
        <w:trPr>
          <w:trHeight w:val="20"/>
        </w:trPr>
        <w:tc>
          <w:tcPr>
            <w:tcW w:w="901" w:type="pct"/>
            <w:vMerge/>
          </w:tcPr>
          <w:p w14:paraId="6AECE9E8" w14:textId="77777777" w:rsidR="000D7787" w:rsidRPr="00CC7FED" w:rsidDel="002A1D54" w:rsidRDefault="000D7787" w:rsidP="00AA262D"/>
        </w:tc>
        <w:tc>
          <w:tcPr>
            <w:tcW w:w="4099" w:type="pct"/>
          </w:tcPr>
          <w:p w14:paraId="1DD66BE2" w14:textId="49307237" w:rsidR="000D7787" w:rsidRPr="00CC7FED" w:rsidRDefault="000D7787" w:rsidP="00277334">
            <w:pPr>
              <w:jc w:val="both"/>
            </w:pPr>
            <w:r w:rsidRPr="00AC6B37">
              <w:t>Комп</w:t>
            </w:r>
            <w:r>
              <w:t>ьютерные персональные или корпоративные информаци</w:t>
            </w:r>
            <w:r w:rsidRPr="00AC6B37">
              <w:t>онные ме</w:t>
            </w:r>
            <w:r>
              <w:t>неджеры: наименования, возможно</w:t>
            </w:r>
            <w:r w:rsidRPr="00AC6B37">
              <w:t>сти и порядок работы в них</w:t>
            </w:r>
          </w:p>
        </w:tc>
      </w:tr>
      <w:tr w:rsidR="000D7787" w:rsidRPr="00CC7FED" w14:paraId="0228C719" w14:textId="77777777" w:rsidTr="00277334">
        <w:trPr>
          <w:trHeight w:val="20"/>
        </w:trPr>
        <w:tc>
          <w:tcPr>
            <w:tcW w:w="901" w:type="pct"/>
            <w:vMerge/>
          </w:tcPr>
          <w:p w14:paraId="25B88D05" w14:textId="77777777" w:rsidR="000D7787" w:rsidRPr="00CC7FED" w:rsidDel="002A1D54" w:rsidRDefault="000D7787" w:rsidP="00AA262D"/>
        </w:tc>
        <w:tc>
          <w:tcPr>
            <w:tcW w:w="4099" w:type="pct"/>
          </w:tcPr>
          <w:p w14:paraId="3406C10C" w14:textId="629A73BB" w:rsidR="000D7787" w:rsidRPr="00CC7FED" w:rsidRDefault="000D7787" w:rsidP="00277334">
            <w:pPr>
              <w:jc w:val="both"/>
            </w:pPr>
            <w:r>
              <w:t xml:space="preserve">Методы и технологии коммуникации </w:t>
            </w:r>
          </w:p>
        </w:tc>
      </w:tr>
      <w:tr w:rsidR="000D7787" w:rsidRPr="00CC7FED" w14:paraId="5F52B2C9" w14:textId="77777777" w:rsidTr="00277334">
        <w:trPr>
          <w:trHeight w:val="20"/>
        </w:trPr>
        <w:tc>
          <w:tcPr>
            <w:tcW w:w="901" w:type="pct"/>
            <w:vMerge/>
          </w:tcPr>
          <w:p w14:paraId="2C024525" w14:textId="77777777" w:rsidR="000D7787" w:rsidRPr="00CC7FED" w:rsidDel="002A1D54" w:rsidRDefault="000D7787" w:rsidP="00AA262D"/>
        </w:tc>
        <w:tc>
          <w:tcPr>
            <w:tcW w:w="4099" w:type="pct"/>
          </w:tcPr>
          <w:p w14:paraId="6E2367D1" w14:textId="5A56BF46" w:rsidR="000D7787" w:rsidRPr="00CC7FED" w:rsidRDefault="000D7787" w:rsidP="00277334">
            <w:pPr>
              <w:jc w:val="both"/>
            </w:pPr>
            <w:r>
              <w:t>Основы психологии общения и конфликтологии</w:t>
            </w:r>
          </w:p>
        </w:tc>
      </w:tr>
      <w:tr w:rsidR="000D7787" w:rsidRPr="00CC7FED" w14:paraId="503A8735" w14:textId="77777777" w:rsidTr="00277334">
        <w:trPr>
          <w:trHeight w:val="20"/>
        </w:trPr>
        <w:tc>
          <w:tcPr>
            <w:tcW w:w="901" w:type="pct"/>
            <w:vMerge/>
          </w:tcPr>
          <w:p w14:paraId="6BE2E327" w14:textId="77777777" w:rsidR="000D7787" w:rsidRPr="00CC7FED" w:rsidDel="002A1D54" w:rsidRDefault="000D7787" w:rsidP="00AA262D"/>
        </w:tc>
        <w:tc>
          <w:tcPr>
            <w:tcW w:w="4099" w:type="pct"/>
          </w:tcPr>
          <w:p w14:paraId="7A314BEC" w14:textId="4CF4C150" w:rsidR="000D7787" w:rsidRPr="00CC7FED" w:rsidRDefault="000D7787" w:rsidP="00277334">
            <w:pPr>
              <w:jc w:val="both"/>
            </w:pPr>
            <w:r>
              <w:t>Структура организации</w:t>
            </w:r>
          </w:p>
        </w:tc>
      </w:tr>
      <w:tr w:rsidR="000D7787" w:rsidRPr="00CC7FED" w14:paraId="12685DEE" w14:textId="77777777" w:rsidTr="00277334">
        <w:trPr>
          <w:trHeight w:val="20"/>
        </w:trPr>
        <w:tc>
          <w:tcPr>
            <w:tcW w:w="901" w:type="pct"/>
          </w:tcPr>
          <w:p w14:paraId="282D8910" w14:textId="77777777" w:rsidR="000D7787" w:rsidRPr="00CC7FED" w:rsidDel="002A1D54" w:rsidRDefault="000D7787" w:rsidP="00AA262D">
            <w:r w:rsidRPr="00CC7FED" w:rsidDel="002A1D54">
              <w:t>Другие характеристики</w:t>
            </w:r>
          </w:p>
        </w:tc>
        <w:tc>
          <w:tcPr>
            <w:tcW w:w="4099" w:type="pct"/>
          </w:tcPr>
          <w:p w14:paraId="75EFFA75" w14:textId="77777777" w:rsidR="000D7787" w:rsidRPr="00CC7FED" w:rsidRDefault="000D7787" w:rsidP="00277334">
            <w:pPr>
              <w:jc w:val="both"/>
            </w:pPr>
            <w:r>
              <w:t>-</w:t>
            </w:r>
          </w:p>
        </w:tc>
      </w:tr>
    </w:tbl>
    <w:p w14:paraId="7CDE1F7A" w14:textId="77777777" w:rsidR="00851F90" w:rsidRPr="0095334D" w:rsidRDefault="00851F90" w:rsidP="00C03271">
      <w:pPr>
        <w:rPr>
          <w:b/>
          <w:bCs w:val="0"/>
          <w:sz w:val="28"/>
          <w:szCs w:val="28"/>
        </w:rPr>
      </w:pPr>
    </w:p>
    <w:p w14:paraId="48E83E04" w14:textId="28FC949D" w:rsidR="000062DD" w:rsidRDefault="000062DD" w:rsidP="00C03271">
      <w:pPr>
        <w:rPr>
          <w:b/>
          <w:bCs w:val="0"/>
        </w:rPr>
      </w:pPr>
      <w:r w:rsidRPr="00C03271">
        <w:rPr>
          <w:b/>
          <w:bCs w:val="0"/>
        </w:rPr>
        <w:t>3.</w:t>
      </w:r>
      <w:r w:rsidR="00744BD9" w:rsidRPr="00C03271">
        <w:rPr>
          <w:b/>
          <w:bCs w:val="0"/>
          <w:lang w:val="en-US"/>
        </w:rPr>
        <w:t>3</w:t>
      </w:r>
      <w:r w:rsidRPr="00C03271">
        <w:rPr>
          <w:b/>
          <w:bCs w:val="0"/>
        </w:rPr>
        <w:t>.</w:t>
      </w:r>
      <w:r w:rsidRPr="00C03271">
        <w:rPr>
          <w:b/>
          <w:bCs w:val="0"/>
          <w:lang w:val="en-US"/>
        </w:rPr>
        <w:t>3</w:t>
      </w:r>
      <w:r w:rsidRPr="00C03271">
        <w:rPr>
          <w:b/>
          <w:bCs w:val="0"/>
        </w:rPr>
        <w:t>. Трудовая функция</w:t>
      </w:r>
    </w:p>
    <w:p w14:paraId="40CB18C5" w14:textId="77777777" w:rsidR="00851F90" w:rsidRPr="0095334D" w:rsidRDefault="00851F90" w:rsidP="00C03271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4121"/>
        <w:gridCol w:w="1192"/>
        <w:gridCol w:w="967"/>
        <w:gridCol w:w="1807"/>
        <w:gridCol w:w="534"/>
      </w:tblGrid>
      <w:tr w:rsidR="000062DD" w:rsidRPr="00CC7FED" w14:paraId="1E21E54D" w14:textId="77777777" w:rsidTr="0095334D">
        <w:trPr>
          <w:trHeight w:val="278"/>
        </w:trPr>
        <w:tc>
          <w:tcPr>
            <w:tcW w:w="86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09FEF08" w14:textId="77777777" w:rsidR="000062DD" w:rsidRPr="00CC7FED" w:rsidRDefault="000062DD" w:rsidP="008303AD">
            <w:pPr>
              <w:suppressAutoHyphens/>
            </w:pPr>
            <w:r w:rsidRPr="009502DC">
              <w:rPr>
                <w:sz w:val="20"/>
              </w:rPr>
              <w:t>Наименование</w:t>
            </w:r>
          </w:p>
        </w:tc>
        <w:tc>
          <w:tcPr>
            <w:tcW w:w="19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A1B5A2" w14:textId="0B89F246" w:rsidR="000062DD" w:rsidRPr="00CC7FED" w:rsidRDefault="0055242D" w:rsidP="005C6146">
            <w:pPr>
              <w:suppressAutoHyphens/>
            </w:pPr>
            <w:r>
              <w:t>Мотивация руководителей структурных подразделений механосборочного цеха</w:t>
            </w:r>
          </w:p>
        </w:tc>
        <w:tc>
          <w:tcPr>
            <w:tcW w:w="5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0C1FCBD" w14:textId="77777777" w:rsidR="000062DD" w:rsidRPr="00CC7FED" w:rsidRDefault="000062DD" w:rsidP="00277334">
            <w:pPr>
              <w:suppressAutoHyphens/>
              <w:jc w:val="center"/>
              <w:rPr>
                <w:vertAlign w:val="superscript"/>
              </w:rPr>
            </w:pPr>
            <w:r w:rsidRPr="009502DC">
              <w:rPr>
                <w:sz w:val="20"/>
              </w:rPr>
              <w:t>Код</w:t>
            </w:r>
          </w:p>
        </w:tc>
        <w:tc>
          <w:tcPr>
            <w:tcW w:w="4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09C649" w14:textId="2CA9A376" w:rsidR="000062DD" w:rsidRPr="000B2046" w:rsidRDefault="00DE3CD4" w:rsidP="00277334">
            <w:pPr>
              <w:suppressAutoHyphens/>
              <w:jc w:val="center"/>
            </w:pPr>
            <w:r>
              <w:rPr>
                <w:lang w:val="en-US"/>
              </w:rPr>
              <w:t>C</w:t>
            </w:r>
            <w:r w:rsidR="000062DD">
              <w:t>/0</w:t>
            </w:r>
            <w:r w:rsidR="000062DD">
              <w:rPr>
                <w:lang w:val="en-US"/>
              </w:rPr>
              <w:t>3</w:t>
            </w:r>
            <w:r w:rsidR="000062DD">
              <w:t>.</w:t>
            </w:r>
            <w:r w:rsidR="00C249FB">
              <w:t>7</w:t>
            </w:r>
          </w:p>
        </w:tc>
        <w:tc>
          <w:tcPr>
            <w:tcW w:w="86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B08C073" w14:textId="77777777" w:rsidR="000062DD" w:rsidRPr="004C2989" w:rsidRDefault="000062DD" w:rsidP="00277334">
            <w:pPr>
              <w:suppressAutoHyphens/>
              <w:jc w:val="center"/>
              <w:rPr>
                <w:vertAlign w:val="superscript"/>
              </w:rPr>
            </w:pPr>
            <w:r w:rsidRPr="0092362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CBE520" w14:textId="02F0AEC7" w:rsidR="000062DD" w:rsidRPr="000B2046" w:rsidRDefault="00C249FB" w:rsidP="00277334">
            <w:pPr>
              <w:suppressAutoHyphens/>
              <w:jc w:val="center"/>
            </w:pPr>
            <w:r>
              <w:t>7</w:t>
            </w:r>
          </w:p>
        </w:tc>
      </w:tr>
    </w:tbl>
    <w:p w14:paraId="25337CC9" w14:textId="77777777" w:rsidR="000062DD" w:rsidRPr="0095334D" w:rsidRDefault="000062DD" w:rsidP="000062D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78"/>
        <w:gridCol w:w="8543"/>
      </w:tblGrid>
      <w:tr w:rsidR="000062DD" w:rsidRPr="00CC7FED" w14:paraId="58622A3D" w14:textId="77777777" w:rsidTr="00277334">
        <w:trPr>
          <w:trHeight w:val="20"/>
        </w:trPr>
        <w:tc>
          <w:tcPr>
            <w:tcW w:w="901" w:type="pct"/>
            <w:vMerge w:val="restart"/>
          </w:tcPr>
          <w:p w14:paraId="4346F559" w14:textId="77777777" w:rsidR="000062DD" w:rsidRPr="00CC7FED" w:rsidRDefault="000062DD" w:rsidP="00AA262D">
            <w:r w:rsidRPr="00CC7FED">
              <w:t>Трудовые действия</w:t>
            </w:r>
          </w:p>
        </w:tc>
        <w:tc>
          <w:tcPr>
            <w:tcW w:w="4099" w:type="pct"/>
          </w:tcPr>
          <w:p w14:paraId="143F385E" w14:textId="339036A6" w:rsidR="000062DD" w:rsidRPr="00CE452C" w:rsidRDefault="001F3715" w:rsidP="00277334">
            <w:pPr>
              <w:jc w:val="both"/>
            </w:pPr>
            <w:r w:rsidRPr="00CE452C">
              <w:t>Реализация</w:t>
            </w:r>
            <w:r w:rsidR="004773C4" w:rsidRPr="00CE452C">
              <w:t xml:space="preserve"> организационных решений для уменьшения текучести кадров в </w:t>
            </w:r>
            <w:r w:rsidR="009A1BD3" w:rsidRPr="00CE452C">
              <w:t>механосборочном цехе</w:t>
            </w:r>
          </w:p>
        </w:tc>
      </w:tr>
      <w:tr w:rsidR="000062DD" w:rsidRPr="00CC7FED" w14:paraId="6C84EB0A" w14:textId="77777777" w:rsidTr="00277334">
        <w:trPr>
          <w:trHeight w:val="20"/>
        </w:trPr>
        <w:tc>
          <w:tcPr>
            <w:tcW w:w="901" w:type="pct"/>
            <w:vMerge/>
          </w:tcPr>
          <w:p w14:paraId="48FB59ED" w14:textId="77777777" w:rsidR="000062DD" w:rsidRPr="00CC7FED" w:rsidRDefault="000062DD" w:rsidP="00AA262D"/>
        </w:tc>
        <w:tc>
          <w:tcPr>
            <w:tcW w:w="4099" w:type="pct"/>
          </w:tcPr>
          <w:p w14:paraId="6DB5A4EC" w14:textId="75DF249F" w:rsidR="000062DD" w:rsidRPr="00CE452C" w:rsidRDefault="00624396" w:rsidP="00277334">
            <w:pPr>
              <w:jc w:val="both"/>
            </w:pPr>
            <w:r w:rsidRPr="00CE452C">
              <w:t xml:space="preserve">Формирование продуктивных взаимоотношений внутри коллектива </w:t>
            </w:r>
            <w:r w:rsidR="009A1BD3" w:rsidRPr="00CE452C">
              <w:t>механосборочного цеха</w:t>
            </w:r>
          </w:p>
        </w:tc>
      </w:tr>
      <w:tr w:rsidR="000062DD" w:rsidRPr="00CC7FED" w14:paraId="3975EC65" w14:textId="77777777" w:rsidTr="00277334">
        <w:trPr>
          <w:trHeight w:val="20"/>
        </w:trPr>
        <w:tc>
          <w:tcPr>
            <w:tcW w:w="901" w:type="pct"/>
            <w:vMerge/>
          </w:tcPr>
          <w:p w14:paraId="4239E1D5" w14:textId="77777777" w:rsidR="000062DD" w:rsidRPr="00CC7FED" w:rsidRDefault="000062DD" w:rsidP="00AA262D"/>
        </w:tc>
        <w:tc>
          <w:tcPr>
            <w:tcW w:w="4099" w:type="pct"/>
          </w:tcPr>
          <w:p w14:paraId="41998451" w14:textId="269719C3" w:rsidR="000062DD" w:rsidRPr="00CE452C" w:rsidRDefault="008B26FE" w:rsidP="00277334">
            <w:pPr>
              <w:jc w:val="both"/>
            </w:pPr>
            <w:r w:rsidRPr="00CE452C">
              <w:t xml:space="preserve">Урегулирование конфликтов, возникающих в процессе производственной деятельности между </w:t>
            </w:r>
            <w:r w:rsidR="007D4007" w:rsidRPr="00CE452C">
              <w:t xml:space="preserve">руководителями </w:t>
            </w:r>
            <w:r w:rsidR="00CA11A3" w:rsidRPr="00CE452C">
              <w:t>структурных</w:t>
            </w:r>
            <w:r w:rsidR="007D4007" w:rsidRPr="00CE452C">
              <w:t xml:space="preserve"> подразделений</w:t>
            </w:r>
          </w:p>
        </w:tc>
      </w:tr>
      <w:tr w:rsidR="00F965CE" w:rsidRPr="00CC7FED" w14:paraId="4EA3B4BF" w14:textId="77777777" w:rsidTr="00277334">
        <w:trPr>
          <w:trHeight w:val="20"/>
        </w:trPr>
        <w:tc>
          <w:tcPr>
            <w:tcW w:w="901" w:type="pct"/>
            <w:vMerge/>
          </w:tcPr>
          <w:p w14:paraId="7BFAB7C7" w14:textId="77777777" w:rsidR="00F965CE" w:rsidRPr="00CC7FED" w:rsidRDefault="00F965CE" w:rsidP="00AA262D"/>
        </w:tc>
        <w:tc>
          <w:tcPr>
            <w:tcW w:w="4099" w:type="pct"/>
          </w:tcPr>
          <w:p w14:paraId="5C694C5F" w14:textId="19C66917" w:rsidR="00F965CE" w:rsidRPr="00CE452C" w:rsidRDefault="00F965CE" w:rsidP="00277334">
            <w:pPr>
              <w:jc w:val="both"/>
            </w:pPr>
            <w:r w:rsidRPr="00CE452C">
              <w:t xml:space="preserve">Разрешение </w:t>
            </w:r>
            <w:r w:rsidR="00CF15C4" w:rsidRPr="00CE452C">
              <w:t>производственных конфликтов</w:t>
            </w:r>
            <w:r w:rsidRPr="00CE452C">
              <w:t xml:space="preserve"> </w:t>
            </w:r>
            <w:r w:rsidR="006C0C34" w:rsidRPr="00CE452C">
              <w:t xml:space="preserve">между руководителями </w:t>
            </w:r>
            <w:r w:rsidR="00CA11A3" w:rsidRPr="00CE452C">
              <w:lastRenderedPageBreak/>
              <w:t>структурных</w:t>
            </w:r>
            <w:r w:rsidR="006C0C34" w:rsidRPr="00CE452C">
              <w:t xml:space="preserve"> производственных подразделений и их подчиненными работниками</w:t>
            </w:r>
          </w:p>
        </w:tc>
      </w:tr>
      <w:tr w:rsidR="000062DD" w:rsidRPr="00CC7FED" w14:paraId="646E0DEB" w14:textId="77777777" w:rsidTr="00277334">
        <w:trPr>
          <w:trHeight w:val="20"/>
        </w:trPr>
        <w:tc>
          <w:tcPr>
            <w:tcW w:w="901" w:type="pct"/>
            <w:vMerge/>
          </w:tcPr>
          <w:p w14:paraId="7959F43A" w14:textId="77777777" w:rsidR="000062DD" w:rsidRPr="00CC7FED" w:rsidRDefault="000062DD" w:rsidP="00AA262D"/>
        </w:tc>
        <w:tc>
          <w:tcPr>
            <w:tcW w:w="4099" w:type="pct"/>
          </w:tcPr>
          <w:p w14:paraId="0AFB440B" w14:textId="4BF8CE7C" w:rsidR="000062DD" w:rsidRPr="00CE452C" w:rsidRDefault="008B26FE" w:rsidP="00277334">
            <w:pPr>
              <w:jc w:val="both"/>
            </w:pPr>
            <w:r w:rsidRPr="00CE452C">
              <w:t xml:space="preserve">Подбор и реализация методов индивидуальной мотивации руководителей </w:t>
            </w:r>
            <w:r w:rsidR="00CA11A3" w:rsidRPr="00CE452C">
              <w:t>структурных</w:t>
            </w:r>
            <w:r w:rsidR="00980AB4" w:rsidRPr="00CE452C">
              <w:t xml:space="preserve"> </w:t>
            </w:r>
            <w:r w:rsidRPr="00CE452C">
              <w:t>производственн</w:t>
            </w:r>
            <w:r w:rsidR="00980AB4" w:rsidRPr="00CE452C">
              <w:t>ых</w:t>
            </w:r>
            <w:r w:rsidRPr="00CE452C">
              <w:t xml:space="preserve"> подразделени</w:t>
            </w:r>
            <w:r w:rsidR="00980AB4" w:rsidRPr="00CE452C">
              <w:t>й</w:t>
            </w:r>
            <w:r w:rsidRPr="00CE452C">
              <w:t xml:space="preserve"> к добросовестному и творческому выполнению их должностных обязанностей</w:t>
            </w:r>
          </w:p>
        </w:tc>
      </w:tr>
      <w:tr w:rsidR="000062DD" w:rsidRPr="00CC7FED" w14:paraId="215EE842" w14:textId="77777777" w:rsidTr="00277334">
        <w:trPr>
          <w:trHeight w:val="20"/>
        </w:trPr>
        <w:tc>
          <w:tcPr>
            <w:tcW w:w="901" w:type="pct"/>
            <w:vMerge/>
          </w:tcPr>
          <w:p w14:paraId="6D18EBDA" w14:textId="77777777" w:rsidR="000062DD" w:rsidRPr="00CC7FED" w:rsidRDefault="000062DD" w:rsidP="00AA262D"/>
        </w:tc>
        <w:tc>
          <w:tcPr>
            <w:tcW w:w="4099" w:type="pct"/>
          </w:tcPr>
          <w:p w14:paraId="701CF138" w14:textId="7987B464" w:rsidR="000062DD" w:rsidRPr="00CE452C" w:rsidRDefault="00FB45E8" w:rsidP="00277334">
            <w:pPr>
              <w:jc w:val="both"/>
            </w:pPr>
            <w:r w:rsidRPr="00CE452C">
              <w:t>Формирование у подчиненных работников чувства ответственности за выполнение производственных заданий</w:t>
            </w:r>
            <w:r w:rsidRPr="00CE452C">
              <w:rPr>
                <w:color w:val="000000"/>
                <w:shd w:val="clear" w:color="auto" w:fill="FFFFFF"/>
              </w:rPr>
              <w:t>, нетерпимости к нарушениям и недостаткам в производстве</w:t>
            </w:r>
          </w:p>
        </w:tc>
      </w:tr>
      <w:tr w:rsidR="000062DD" w:rsidRPr="00CC7FED" w14:paraId="2570E416" w14:textId="77777777" w:rsidTr="00277334">
        <w:trPr>
          <w:trHeight w:val="20"/>
        </w:trPr>
        <w:tc>
          <w:tcPr>
            <w:tcW w:w="901" w:type="pct"/>
            <w:vMerge w:val="restart"/>
          </w:tcPr>
          <w:p w14:paraId="5100E9A4" w14:textId="77777777" w:rsidR="000062DD" w:rsidRPr="00CC7FED" w:rsidDel="002A1D54" w:rsidRDefault="000062DD" w:rsidP="00AA262D">
            <w:r w:rsidRPr="00CC7FED" w:rsidDel="002A1D54">
              <w:t>Необходимые умения</w:t>
            </w:r>
          </w:p>
        </w:tc>
        <w:tc>
          <w:tcPr>
            <w:tcW w:w="4099" w:type="pct"/>
          </w:tcPr>
          <w:p w14:paraId="2B10253A" w14:textId="1EBBE645" w:rsidR="000062DD" w:rsidRPr="00CE452C" w:rsidRDefault="00E25671" w:rsidP="00277334">
            <w:pPr>
              <w:jc w:val="both"/>
            </w:pPr>
            <w:r w:rsidRPr="00CE452C">
              <w:t xml:space="preserve">Использовать приемы деловой коммуникации </w:t>
            </w:r>
            <w:r w:rsidR="00CE452C">
              <w:t xml:space="preserve">для </w:t>
            </w:r>
            <w:r w:rsidRPr="00CE452C">
              <w:t xml:space="preserve">определения основных причин текучести кадров в </w:t>
            </w:r>
            <w:r w:rsidR="009A1BD3" w:rsidRPr="00CE452C">
              <w:t>механосборочном цехе</w:t>
            </w:r>
          </w:p>
        </w:tc>
      </w:tr>
      <w:tr w:rsidR="000062DD" w:rsidRPr="00CC7FED" w14:paraId="4A6F8EBF" w14:textId="77777777" w:rsidTr="00277334">
        <w:trPr>
          <w:trHeight w:val="20"/>
        </w:trPr>
        <w:tc>
          <w:tcPr>
            <w:tcW w:w="901" w:type="pct"/>
            <w:vMerge/>
          </w:tcPr>
          <w:p w14:paraId="76EAD470" w14:textId="77777777" w:rsidR="000062DD" w:rsidRPr="00CC7FED" w:rsidDel="002A1D54" w:rsidRDefault="000062DD" w:rsidP="00AA262D"/>
        </w:tc>
        <w:tc>
          <w:tcPr>
            <w:tcW w:w="4099" w:type="pct"/>
          </w:tcPr>
          <w:p w14:paraId="29E4D296" w14:textId="2AE93A5E" w:rsidR="000062DD" w:rsidRPr="00CE452C" w:rsidRDefault="00E25671" w:rsidP="00277334">
            <w:pPr>
              <w:jc w:val="both"/>
            </w:pPr>
            <w:r w:rsidRPr="00CE452C">
              <w:t xml:space="preserve">Разрабатывать организационные решения для уменьшения текучести кадров в </w:t>
            </w:r>
            <w:r w:rsidR="009A1BD3" w:rsidRPr="00CE452C">
              <w:t>механосборочном цехе</w:t>
            </w:r>
          </w:p>
        </w:tc>
      </w:tr>
      <w:tr w:rsidR="000062DD" w:rsidRPr="00CC7FED" w14:paraId="4C1B9116" w14:textId="77777777" w:rsidTr="00277334">
        <w:trPr>
          <w:trHeight w:val="20"/>
        </w:trPr>
        <w:tc>
          <w:tcPr>
            <w:tcW w:w="901" w:type="pct"/>
            <w:vMerge/>
          </w:tcPr>
          <w:p w14:paraId="34C40F74" w14:textId="77777777" w:rsidR="000062DD" w:rsidRPr="00CC7FED" w:rsidDel="002A1D54" w:rsidRDefault="000062DD" w:rsidP="00AA262D"/>
        </w:tc>
        <w:tc>
          <w:tcPr>
            <w:tcW w:w="4099" w:type="pct"/>
          </w:tcPr>
          <w:p w14:paraId="6091955A" w14:textId="0B6719F0" w:rsidR="000062DD" w:rsidRPr="00CE452C" w:rsidRDefault="000055EB" w:rsidP="00277334">
            <w:pPr>
              <w:jc w:val="both"/>
            </w:pPr>
            <w:r w:rsidRPr="00CE452C">
              <w:t xml:space="preserve">Определять характер, темперамент, способности и направленность личности подчиненных для формирования продуктивных взаимоотношений внутри </w:t>
            </w:r>
            <w:r w:rsidR="009A1BD3" w:rsidRPr="00CE452C">
              <w:t>механосборочного цеха</w:t>
            </w:r>
          </w:p>
        </w:tc>
      </w:tr>
      <w:tr w:rsidR="000062DD" w:rsidRPr="00CC7FED" w14:paraId="1EAB6E6C" w14:textId="77777777" w:rsidTr="00277334">
        <w:trPr>
          <w:trHeight w:val="20"/>
        </w:trPr>
        <w:tc>
          <w:tcPr>
            <w:tcW w:w="901" w:type="pct"/>
            <w:vMerge/>
          </w:tcPr>
          <w:p w14:paraId="5899C857" w14:textId="77777777" w:rsidR="000062DD" w:rsidRPr="00CC7FED" w:rsidDel="002A1D54" w:rsidRDefault="000062DD" w:rsidP="00AA262D"/>
        </w:tc>
        <w:tc>
          <w:tcPr>
            <w:tcW w:w="4099" w:type="pct"/>
          </w:tcPr>
          <w:p w14:paraId="1EA79929" w14:textId="647AF63C" w:rsidR="000062DD" w:rsidRPr="00CE452C" w:rsidRDefault="000055EB" w:rsidP="00277334">
            <w:pPr>
              <w:jc w:val="both"/>
            </w:pPr>
            <w:r w:rsidRPr="00CE452C">
              <w:t>Использовать приемы деловой коммуникации для разрешения конфликтных ситуаций, возникающих в процессе производственной деятельности между руководителями</w:t>
            </w:r>
            <w:r w:rsidR="006C21CD" w:rsidRPr="00CE452C">
              <w:t xml:space="preserve"> </w:t>
            </w:r>
            <w:r w:rsidR="009A1BD3" w:rsidRPr="00CE452C">
              <w:t>цехов</w:t>
            </w:r>
          </w:p>
        </w:tc>
      </w:tr>
      <w:tr w:rsidR="000062DD" w:rsidRPr="00CC7FED" w14:paraId="2471F94C" w14:textId="77777777" w:rsidTr="00277334">
        <w:trPr>
          <w:trHeight w:val="20"/>
        </w:trPr>
        <w:tc>
          <w:tcPr>
            <w:tcW w:w="901" w:type="pct"/>
            <w:vMerge/>
          </w:tcPr>
          <w:p w14:paraId="31B7E560" w14:textId="77777777" w:rsidR="000062DD" w:rsidRPr="00CC7FED" w:rsidDel="002A1D54" w:rsidRDefault="000062DD" w:rsidP="00AA262D"/>
        </w:tc>
        <w:tc>
          <w:tcPr>
            <w:tcW w:w="4099" w:type="pct"/>
          </w:tcPr>
          <w:p w14:paraId="76E759EE" w14:textId="35B6C69B" w:rsidR="000062DD" w:rsidRPr="00CE452C" w:rsidRDefault="0048652D" w:rsidP="00277334">
            <w:pPr>
              <w:jc w:val="both"/>
            </w:pPr>
            <w:r w:rsidRPr="00CE452C">
              <w:t>Использовать приемы деловой коммуникации для разрешения конфликтных ситуаций, возникающих в процессе производственной деятельности между руководителями структурных подразделений и их подчиненными работниками</w:t>
            </w:r>
          </w:p>
        </w:tc>
      </w:tr>
      <w:tr w:rsidR="000062DD" w:rsidRPr="00CC7FED" w14:paraId="11783C78" w14:textId="77777777" w:rsidTr="00277334">
        <w:trPr>
          <w:trHeight w:val="20"/>
        </w:trPr>
        <w:tc>
          <w:tcPr>
            <w:tcW w:w="901" w:type="pct"/>
            <w:vMerge/>
          </w:tcPr>
          <w:p w14:paraId="43759993" w14:textId="77777777" w:rsidR="000062DD" w:rsidRPr="00CC7FED" w:rsidDel="002A1D54" w:rsidRDefault="000062DD" w:rsidP="00AA262D"/>
        </w:tc>
        <w:tc>
          <w:tcPr>
            <w:tcW w:w="4099" w:type="pct"/>
          </w:tcPr>
          <w:p w14:paraId="11916263" w14:textId="062563B2" w:rsidR="000062DD" w:rsidRPr="00CE452C" w:rsidRDefault="0048652D" w:rsidP="00277334">
            <w:pPr>
              <w:jc w:val="both"/>
            </w:pPr>
            <w:r w:rsidRPr="00CE452C">
              <w:t>Определять формы стимулирования, соответствующие индивидуальным ценностям руководителей структурных подразделений</w:t>
            </w:r>
          </w:p>
        </w:tc>
      </w:tr>
      <w:tr w:rsidR="000062DD" w:rsidRPr="00CC7FED" w14:paraId="58E9D888" w14:textId="77777777" w:rsidTr="00277334">
        <w:trPr>
          <w:trHeight w:val="20"/>
        </w:trPr>
        <w:tc>
          <w:tcPr>
            <w:tcW w:w="901" w:type="pct"/>
            <w:vMerge/>
          </w:tcPr>
          <w:p w14:paraId="4CB48C87" w14:textId="77777777" w:rsidR="000062DD" w:rsidRPr="00CC7FED" w:rsidDel="002A1D54" w:rsidRDefault="000062DD" w:rsidP="00AA262D"/>
        </w:tc>
        <w:tc>
          <w:tcPr>
            <w:tcW w:w="4099" w:type="pct"/>
          </w:tcPr>
          <w:p w14:paraId="457FF514" w14:textId="1A0F1D64" w:rsidR="000062DD" w:rsidRPr="00CE452C" w:rsidRDefault="0048652D" w:rsidP="00277334">
            <w:pPr>
              <w:jc w:val="both"/>
            </w:pPr>
            <w:r w:rsidRPr="00CE452C">
              <w:t>Формировать у руководителей структурных подразделений мотивацию к добросовестному и качественному выполнению работы</w:t>
            </w:r>
          </w:p>
        </w:tc>
      </w:tr>
      <w:tr w:rsidR="000062DD" w:rsidRPr="00CC7FED" w14:paraId="082201E0" w14:textId="77777777" w:rsidTr="00277334">
        <w:trPr>
          <w:trHeight w:val="20"/>
        </w:trPr>
        <w:tc>
          <w:tcPr>
            <w:tcW w:w="901" w:type="pct"/>
            <w:vMerge/>
          </w:tcPr>
          <w:p w14:paraId="1E24B233" w14:textId="77777777" w:rsidR="000062DD" w:rsidRPr="00CC7FED" w:rsidDel="002A1D54" w:rsidRDefault="000062DD" w:rsidP="00AA262D"/>
        </w:tc>
        <w:tc>
          <w:tcPr>
            <w:tcW w:w="4099" w:type="pct"/>
          </w:tcPr>
          <w:p w14:paraId="00D50B60" w14:textId="47738C61" w:rsidR="000062DD" w:rsidRPr="00CE452C" w:rsidRDefault="0048652D" w:rsidP="00277334">
            <w:pPr>
              <w:jc w:val="both"/>
            </w:pPr>
            <w:r w:rsidRPr="00CE452C">
              <w:t>Использовать текстовые редакторы (процессоры) для составления и оформления исходящей документации, связанной с мотивацией</w:t>
            </w:r>
          </w:p>
        </w:tc>
      </w:tr>
      <w:tr w:rsidR="0048652D" w:rsidRPr="00CC7FED" w14:paraId="18EBBDCA" w14:textId="77777777" w:rsidTr="00277334">
        <w:trPr>
          <w:trHeight w:val="20"/>
        </w:trPr>
        <w:tc>
          <w:tcPr>
            <w:tcW w:w="901" w:type="pct"/>
            <w:vMerge/>
          </w:tcPr>
          <w:p w14:paraId="1BAE90FF" w14:textId="77777777" w:rsidR="0048652D" w:rsidRPr="00CC7FED" w:rsidDel="002A1D54" w:rsidRDefault="0048652D" w:rsidP="00AA262D"/>
        </w:tc>
        <w:tc>
          <w:tcPr>
            <w:tcW w:w="4099" w:type="pct"/>
          </w:tcPr>
          <w:p w14:paraId="12FD4278" w14:textId="0B6ADF74" w:rsidR="0048652D" w:rsidRPr="00CE452C" w:rsidRDefault="0048652D" w:rsidP="00CE452C">
            <w:pPr>
              <w:jc w:val="both"/>
            </w:pPr>
            <w:r w:rsidRPr="00CE452C">
              <w:t>Доводить до руководителей структурных подразделений важность выполнения плановых заданий, соблюдения</w:t>
            </w:r>
            <w:r w:rsidR="00CE452C">
              <w:t xml:space="preserve"> требований</w:t>
            </w:r>
            <w:r w:rsidRPr="00CE452C">
              <w:t xml:space="preserve"> охраны труда и пожарной безопасности в производственном подразделении</w:t>
            </w:r>
          </w:p>
        </w:tc>
      </w:tr>
      <w:tr w:rsidR="0048652D" w:rsidRPr="00CC7FED" w14:paraId="70A03904" w14:textId="77777777" w:rsidTr="00277334">
        <w:trPr>
          <w:trHeight w:val="20"/>
        </w:trPr>
        <w:tc>
          <w:tcPr>
            <w:tcW w:w="901" w:type="pct"/>
            <w:vMerge/>
          </w:tcPr>
          <w:p w14:paraId="26DCB574" w14:textId="77777777" w:rsidR="0048652D" w:rsidRPr="00CC7FED" w:rsidDel="002A1D54" w:rsidRDefault="0048652D" w:rsidP="00AA262D"/>
        </w:tc>
        <w:tc>
          <w:tcPr>
            <w:tcW w:w="4099" w:type="pct"/>
          </w:tcPr>
          <w:p w14:paraId="7C29F4C6" w14:textId="1553E18C" w:rsidR="0048652D" w:rsidRPr="00CE452C" w:rsidRDefault="0048652D" w:rsidP="00277334">
            <w:pPr>
              <w:jc w:val="both"/>
            </w:pPr>
            <w:r w:rsidRPr="00CE452C">
              <w:t>Развивать у руководителей структурных подразделений чувство ответственности за выполнение производственных заданий</w:t>
            </w:r>
          </w:p>
        </w:tc>
      </w:tr>
      <w:tr w:rsidR="0048652D" w:rsidRPr="00CC7FED" w14:paraId="57E5346B" w14:textId="77777777" w:rsidTr="00277334">
        <w:trPr>
          <w:trHeight w:val="20"/>
        </w:trPr>
        <w:tc>
          <w:tcPr>
            <w:tcW w:w="901" w:type="pct"/>
            <w:vMerge/>
          </w:tcPr>
          <w:p w14:paraId="4DB83208" w14:textId="77777777" w:rsidR="0048652D" w:rsidRPr="00CC7FED" w:rsidDel="002A1D54" w:rsidRDefault="0048652D" w:rsidP="00AA262D"/>
        </w:tc>
        <w:tc>
          <w:tcPr>
            <w:tcW w:w="4099" w:type="pct"/>
          </w:tcPr>
          <w:p w14:paraId="2E64462F" w14:textId="03503AD4" w:rsidR="0048652D" w:rsidRPr="00CE452C" w:rsidRDefault="0048652D" w:rsidP="00277334">
            <w:pPr>
              <w:jc w:val="both"/>
            </w:pPr>
            <w:r w:rsidRPr="00CE452C">
              <w:t>Формировать условия, обеспечивающие повышение профессионального мастерства, культурно-технического и общеобразовательного уровня руководителей структурных подразделений</w:t>
            </w:r>
          </w:p>
        </w:tc>
      </w:tr>
      <w:tr w:rsidR="0048652D" w:rsidRPr="00CC7FED" w14:paraId="52569858" w14:textId="77777777" w:rsidTr="00277334">
        <w:trPr>
          <w:trHeight w:val="20"/>
        </w:trPr>
        <w:tc>
          <w:tcPr>
            <w:tcW w:w="901" w:type="pct"/>
            <w:vMerge w:val="restart"/>
          </w:tcPr>
          <w:p w14:paraId="5638C33E" w14:textId="77777777" w:rsidR="0048652D" w:rsidRPr="00CC7FED" w:rsidRDefault="0048652D" w:rsidP="00AA262D">
            <w:r w:rsidRPr="00CC7FED" w:rsidDel="002A1D54">
              <w:t>Необходимые знания</w:t>
            </w:r>
          </w:p>
        </w:tc>
        <w:tc>
          <w:tcPr>
            <w:tcW w:w="4099" w:type="pct"/>
          </w:tcPr>
          <w:p w14:paraId="5AA6F6CA" w14:textId="7FD6EE6A" w:rsidR="0048652D" w:rsidRPr="00CE452C" w:rsidRDefault="00C36B3D" w:rsidP="00277334">
            <w:pPr>
              <w:jc w:val="both"/>
            </w:pPr>
            <w:r w:rsidRPr="00CE452C">
              <w:t>Типовые организационные решения, направленные на уменьшение текучести кадров</w:t>
            </w:r>
          </w:p>
        </w:tc>
      </w:tr>
      <w:tr w:rsidR="00C36B3D" w:rsidRPr="00CC7FED" w14:paraId="0A29A418" w14:textId="77777777" w:rsidTr="00277334">
        <w:trPr>
          <w:trHeight w:val="20"/>
        </w:trPr>
        <w:tc>
          <w:tcPr>
            <w:tcW w:w="901" w:type="pct"/>
            <w:vMerge/>
          </w:tcPr>
          <w:p w14:paraId="015F3A03" w14:textId="77777777" w:rsidR="00C36B3D" w:rsidRPr="00CC7FED" w:rsidDel="002A1D54" w:rsidRDefault="00C36B3D" w:rsidP="00AA262D"/>
        </w:tc>
        <w:tc>
          <w:tcPr>
            <w:tcW w:w="4099" w:type="pct"/>
          </w:tcPr>
          <w:p w14:paraId="3D4138B7" w14:textId="291523FF" w:rsidR="00C36B3D" w:rsidRPr="00CE452C" w:rsidRDefault="00C36B3D" w:rsidP="00277334">
            <w:pPr>
              <w:jc w:val="both"/>
            </w:pPr>
            <w:r w:rsidRPr="00CE452C">
              <w:t>Основы психологии труда и организационной психологии</w:t>
            </w:r>
          </w:p>
        </w:tc>
      </w:tr>
      <w:tr w:rsidR="00C36B3D" w:rsidRPr="00CC7FED" w14:paraId="6F0FDFEE" w14:textId="77777777" w:rsidTr="00277334">
        <w:trPr>
          <w:trHeight w:val="20"/>
        </w:trPr>
        <w:tc>
          <w:tcPr>
            <w:tcW w:w="901" w:type="pct"/>
            <w:vMerge/>
          </w:tcPr>
          <w:p w14:paraId="484CCC29" w14:textId="77777777" w:rsidR="00C36B3D" w:rsidRPr="00CC7FED" w:rsidDel="002A1D54" w:rsidRDefault="00C36B3D" w:rsidP="00AA262D"/>
        </w:tc>
        <w:tc>
          <w:tcPr>
            <w:tcW w:w="4099" w:type="pct"/>
          </w:tcPr>
          <w:p w14:paraId="45412406" w14:textId="2B12AE9A" w:rsidR="00C36B3D" w:rsidRPr="00CE452C" w:rsidRDefault="00C36B3D" w:rsidP="00277334">
            <w:pPr>
              <w:jc w:val="both"/>
            </w:pPr>
            <w:r w:rsidRPr="00CE452C">
              <w:t xml:space="preserve">Методы и технологии коммуникации </w:t>
            </w:r>
          </w:p>
        </w:tc>
      </w:tr>
      <w:tr w:rsidR="00C36B3D" w:rsidRPr="00CC7FED" w14:paraId="29ECC7F6" w14:textId="77777777" w:rsidTr="00277334">
        <w:trPr>
          <w:trHeight w:val="20"/>
        </w:trPr>
        <w:tc>
          <w:tcPr>
            <w:tcW w:w="901" w:type="pct"/>
            <w:vMerge/>
          </w:tcPr>
          <w:p w14:paraId="67A7F7CE" w14:textId="77777777" w:rsidR="00C36B3D" w:rsidRPr="00CC7FED" w:rsidDel="002A1D54" w:rsidRDefault="00C36B3D" w:rsidP="00AA262D"/>
        </w:tc>
        <w:tc>
          <w:tcPr>
            <w:tcW w:w="4099" w:type="pct"/>
          </w:tcPr>
          <w:p w14:paraId="31DA9758" w14:textId="06C10FEF" w:rsidR="00C36B3D" w:rsidRPr="00CE452C" w:rsidRDefault="00C36B3D" w:rsidP="00277334">
            <w:pPr>
              <w:jc w:val="both"/>
            </w:pPr>
            <w:r w:rsidRPr="00CE452C">
              <w:t>Основы психологии общения и конфликтологии</w:t>
            </w:r>
          </w:p>
        </w:tc>
      </w:tr>
      <w:tr w:rsidR="00C36B3D" w:rsidRPr="00CC7FED" w14:paraId="579B2DA9" w14:textId="77777777" w:rsidTr="00277334">
        <w:trPr>
          <w:trHeight w:val="20"/>
        </w:trPr>
        <w:tc>
          <w:tcPr>
            <w:tcW w:w="901" w:type="pct"/>
            <w:vMerge/>
          </w:tcPr>
          <w:p w14:paraId="0F67CD95" w14:textId="77777777" w:rsidR="00C36B3D" w:rsidRPr="00CC7FED" w:rsidDel="002A1D54" w:rsidRDefault="00C36B3D" w:rsidP="00AA262D"/>
        </w:tc>
        <w:tc>
          <w:tcPr>
            <w:tcW w:w="4099" w:type="pct"/>
          </w:tcPr>
          <w:p w14:paraId="1C467FA2" w14:textId="41A1DC14" w:rsidR="00C36B3D" w:rsidRPr="00CE452C" w:rsidRDefault="00637C3A" w:rsidP="00CE452C">
            <w:pPr>
              <w:jc w:val="both"/>
            </w:pPr>
            <w:r>
              <w:t xml:space="preserve">Положения </w:t>
            </w:r>
            <w:r w:rsidR="00742632" w:rsidRPr="0012526C">
              <w:t>Трудового</w:t>
            </w:r>
            <w:r w:rsidR="00742632">
              <w:t xml:space="preserve"> кодекса Россий</w:t>
            </w:r>
            <w:r w:rsidR="00507363">
              <w:t>ской Федерации, регулирующие</w:t>
            </w:r>
            <w:r w:rsidR="00742632">
              <w:t xml:space="preserve"> порядок оплаты труда, режима труда и отдыха</w:t>
            </w:r>
          </w:p>
        </w:tc>
      </w:tr>
      <w:tr w:rsidR="00C36B3D" w:rsidRPr="00CC7FED" w14:paraId="39F32F44" w14:textId="77777777" w:rsidTr="00277334">
        <w:trPr>
          <w:trHeight w:val="20"/>
        </w:trPr>
        <w:tc>
          <w:tcPr>
            <w:tcW w:w="901" w:type="pct"/>
            <w:vMerge/>
          </w:tcPr>
          <w:p w14:paraId="2656BA85" w14:textId="77777777" w:rsidR="00C36B3D" w:rsidRPr="00CC7FED" w:rsidDel="002A1D54" w:rsidRDefault="00C36B3D" w:rsidP="00AA262D"/>
        </w:tc>
        <w:tc>
          <w:tcPr>
            <w:tcW w:w="4099" w:type="pct"/>
          </w:tcPr>
          <w:p w14:paraId="683E5296" w14:textId="1CB4EDF2" w:rsidR="00C36B3D" w:rsidRPr="00CE452C" w:rsidRDefault="00C36B3D" w:rsidP="00277334">
            <w:pPr>
              <w:jc w:val="both"/>
            </w:pPr>
            <w:r w:rsidRPr="00CE452C">
              <w:t>Положения организации об оплате и стимулировании труда руководителей структурных подразделений</w:t>
            </w:r>
          </w:p>
        </w:tc>
      </w:tr>
      <w:tr w:rsidR="00C36B3D" w:rsidRPr="00CC7FED" w14:paraId="2AC8464B" w14:textId="77777777" w:rsidTr="00277334">
        <w:trPr>
          <w:trHeight w:val="20"/>
        </w:trPr>
        <w:tc>
          <w:tcPr>
            <w:tcW w:w="901" w:type="pct"/>
            <w:vMerge/>
          </w:tcPr>
          <w:p w14:paraId="4D0D0916" w14:textId="77777777" w:rsidR="00C36B3D" w:rsidRPr="00CC7FED" w:rsidDel="002A1D54" w:rsidRDefault="00C36B3D" w:rsidP="00AA262D"/>
        </w:tc>
        <w:tc>
          <w:tcPr>
            <w:tcW w:w="4099" w:type="pct"/>
          </w:tcPr>
          <w:p w14:paraId="082266A4" w14:textId="6EC4B12B" w:rsidR="00C36B3D" w:rsidRPr="00CE452C" w:rsidRDefault="00C36B3D" w:rsidP="00277334">
            <w:pPr>
              <w:jc w:val="both"/>
            </w:pPr>
            <w:r w:rsidRPr="00CE452C">
              <w:t>Порядок и условия установления стимулирующих выплат руководителям структурных подразделений организации</w:t>
            </w:r>
            <w:r w:rsidR="001A387C" w:rsidRPr="00CE452C">
              <w:t xml:space="preserve"> </w:t>
            </w:r>
          </w:p>
        </w:tc>
      </w:tr>
      <w:tr w:rsidR="00C36B3D" w:rsidRPr="00CC7FED" w14:paraId="0F969F1E" w14:textId="77777777" w:rsidTr="00277334">
        <w:trPr>
          <w:trHeight w:val="20"/>
        </w:trPr>
        <w:tc>
          <w:tcPr>
            <w:tcW w:w="901" w:type="pct"/>
            <w:vMerge/>
          </w:tcPr>
          <w:p w14:paraId="5F1F5690" w14:textId="77777777" w:rsidR="00C36B3D" w:rsidRPr="00CC7FED" w:rsidDel="002A1D54" w:rsidRDefault="00C36B3D" w:rsidP="00AA262D"/>
        </w:tc>
        <w:tc>
          <w:tcPr>
            <w:tcW w:w="4099" w:type="pct"/>
          </w:tcPr>
          <w:p w14:paraId="5048B00C" w14:textId="11D236CB" w:rsidR="00C36B3D" w:rsidRPr="00CE452C" w:rsidRDefault="00C36B3D" w:rsidP="00277334">
            <w:pPr>
              <w:jc w:val="both"/>
            </w:pPr>
            <w:r w:rsidRPr="00CE452C">
              <w:t>Порядок и условия наложения дисциплинарных взысканий на руководителей структурных подразделений</w:t>
            </w:r>
          </w:p>
        </w:tc>
      </w:tr>
      <w:tr w:rsidR="00C36B3D" w:rsidRPr="00CC7FED" w14:paraId="01F84ABB" w14:textId="77777777" w:rsidTr="00277334">
        <w:trPr>
          <w:trHeight w:val="20"/>
        </w:trPr>
        <w:tc>
          <w:tcPr>
            <w:tcW w:w="901" w:type="pct"/>
            <w:vMerge/>
          </w:tcPr>
          <w:p w14:paraId="206304D0" w14:textId="77777777" w:rsidR="00C36B3D" w:rsidRPr="00CC7FED" w:rsidDel="002A1D54" w:rsidRDefault="00C36B3D" w:rsidP="00AA262D"/>
        </w:tc>
        <w:tc>
          <w:tcPr>
            <w:tcW w:w="4099" w:type="pct"/>
          </w:tcPr>
          <w:p w14:paraId="11BC5AE9" w14:textId="5A96A127" w:rsidR="00C36B3D" w:rsidRPr="00CE452C" w:rsidRDefault="00C36B3D" w:rsidP="00277334">
            <w:pPr>
              <w:jc w:val="both"/>
            </w:pPr>
            <w:r w:rsidRPr="00CE452C">
              <w:t>Текстовые редакторы (процессоры): наименования, возможности и порядок работы в них</w:t>
            </w:r>
          </w:p>
        </w:tc>
      </w:tr>
      <w:tr w:rsidR="00C36B3D" w:rsidRPr="00CC7FED" w14:paraId="6EB58C9B" w14:textId="77777777" w:rsidTr="00277334">
        <w:trPr>
          <w:trHeight w:val="20"/>
        </w:trPr>
        <w:tc>
          <w:tcPr>
            <w:tcW w:w="901" w:type="pct"/>
            <w:vMerge/>
          </w:tcPr>
          <w:p w14:paraId="2D57903F" w14:textId="77777777" w:rsidR="00C36B3D" w:rsidRPr="00CC7FED" w:rsidDel="002A1D54" w:rsidRDefault="00C36B3D" w:rsidP="00AA262D"/>
        </w:tc>
        <w:tc>
          <w:tcPr>
            <w:tcW w:w="4099" w:type="pct"/>
          </w:tcPr>
          <w:p w14:paraId="13459017" w14:textId="77ACA773" w:rsidR="00C36B3D" w:rsidRPr="00CE452C" w:rsidRDefault="00C36B3D" w:rsidP="00277334">
            <w:pPr>
              <w:jc w:val="both"/>
            </w:pPr>
            <w:r w:rsidRPr="00CE452C">
              <w:t xml:space="preserve">Основные приемы педагогического и психологического воздействия на </w:t>
            </w:r>
            <w:r w:rsidRPr="00CE452C">
              <w:lastRenderedPageBreak/>
              <w:t>руководителей структурных подразделений с целью развития у них чувства ответственности за выполнение производственных заданий, нетерпимости к нарушениям и недостаткам в производстве</w:t>
            </w:r>
          </w:p>
        </w:tc>
      </w:tr>
      <w:tr w:rsidR="00C36B3D" w:rsidRPr="00CC7FED" w14:paraId="48FAEE24" w14:textId="77777777" w:rsidTr="00277334">
        <w:trPr>
          <w:trHeight w:val="20"/>
        </w:trPr>
        <w:tc>
          <w:tcPr>
            <w:tcW w:w="901" w:type="pct"/>
          </w:tcPr>
          <w:p w14:paraId="45E016BC" w14:textId="77777777" w:rsidR="00C36B3D" w:rsidRPr="00CC7FED" w:rsidDel="002A1D54" w:rsidRDefault="00C36B3D" w:rsidP="00AA262D">
            <w:r w:rsidRPr="00CC7FED" w:rsidDel="002A1D54">
              <w:lastRenderedPageBreak/>
              <w:t>Другие характеристики</w:t>
            </w:r>
          </w:p>
        </w:tc>
        <w:tc>
          <w:tcPr>
            <w:tcW w:w="4099" w:type="pct"/>
          </w:tcPr>
          <w:p w14:paraId="40D51106" w14:textId="77777777" w:rsidR="00C36B3D" w:rsidRPr="00CE452C" w:rsidRDefault="00C36B3D" w:rsidP="00277334">
            <w:pPr>
              <w:jc w:val="both"/>
            </w:pPr>
            <w:r w:rsidRPr="00CE452C">
              <w:t>-</w:t>
            </w:r>
          </w:p>
        </w:tc>
      </w:tr>
    </w:tbl>
    <w:p w14:paraId="0E9E43CF" w14:textId="77777777" w:rsidR="00851F90" w:rsidRDefault="00851F90" w:rsidP="00C03271">
      <w:pPr>
        <w:rPr>
          <w:b/>
          <w:bCs w:val="0"/>
        </w:rPr>
      </w:pPr>
    </w:p>
    <w:p w14:paraId="5D8EC88C" w14:textId="4E863B50" w:rsidR="000062DD" w:rsidRDefault="000062DD" w:rsidP="00C03271">
      <w:pPr>
        <w:rPr>
          <w:b/>
          <w:bCs w:val="0"/>
        </w:rPr>
      </w:pPr>
      <w:r w:rsidRPr="00C03271">
        <w:rPr>
          <w:b/>
          <w:bCs w:val="0"/>
        </w:rPr>
        <w:t>3.</w:t>
      </w:r>
      <w:r w:rsidR="00744BD9" w:rsidRPr="00C03271">
        <w:rPr>
          <w:b/>
          <w:bCs w:val="0"/>
          <w:lang w:val="en-US"/>
        </w:rPr>
        <w:t>3</w:t>
      </w:r>
      <w:r w:rsidRPr="00C03271">
        <w:rPr>
          <w:b/>
          <w:bCs w:val="0"/>
        </w:rPr>
        <w:t>.</w:t>
      </w:r>
      <w:r w:rsidRPr="00C03271">
        <w:rPr>
          <w:b/>
          <w:bCs w:val="0"/>
          <w:lang w:val="en-US"/>
        </w:rPr>
        <w:t>4</w:t>
      </w:r>
      <w:r w:rsidRPr="00C03271">
        <w:rPr>
          <w:b/>
          <w:bCs w:val="0"/>
        </w:rPr>
        <w:t>. Трудовая функция</w:t>
      </w:r>
    </w:p>
    <w:p w14:paraId="445A654E" w14:textId="77777777" w:rsidR="00851F90" w:rsidRPr="00C03271" w:rsidRDefault="00851F90" w:rsidP="00C03271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9"/>
        <w:gridCol w:w="4664"/>
        <w:gridCol w:w="650"/>
        <w:gridCol w:w="967"/>
        <w:gridCol w:w="1807"/>
        <w:gridCol w:w="534"/>
      </w:tblGrid>
      <w:tr w:rsidR="000062DD" w:rsidRPr="00CC7FED" w14:paraId="7B048389" w14:textId="77777777" w:rsidTr="00277334">
        <w:trPr>
          <w:trHeight w:val="278"/>
        </w:trPr>
        <w:tc>
          <w:tcPr>
            <w:tcW w:w="86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9B08B29" w14:textId="77777777" w:rsidR="000062DD" w:rsidRPr="00CC7FED" w:rsidRDefault="000062DD" w:rsidP="008303AD">
            <w:pPr>
              <w:suppressAutoHyphens/>
            </w:pPr>
            <w:r w:rsidRPr="009502DC">
              <w:rPr>
                <w:sz w:val="20"/>
              </w:rPr>
              <w:t>Наименование</w:t>
            </w:r>
          </w:p>
        </w:tc>
        <w:tc>
          <w:tcPr>
            <w:tcW w:w="22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D777BE" w14:textId="3AC7D0DF" w:rsidR="000062DD" w:rsidRPr="00CC7FED" w:rsidRDefault="005C6146" w:rsidP="008303AD">
            <w:pPr>
              <w:suppressAutoHyphens/>
            </w:pPr>
            <w:r>
              <w:t xml:space="preserve">Контроль и анализ деятельности </w:t>
            </w:r>
            <w:r w:rsidR="009A1BD3">
              <w:t>механосборочного цеха</w:t>
            </w:r>
          </w:p>
        </w:tc>
        <w:tc>
          <w:tcPr>
            <w:tcW w:w="31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9197151" w14:textId="77777777" w:rsidR="000062DD" w:rsidRPr="00CC7FED" w:rsidRDefault="000062DD" w:rsidP="00277334">
            <w:pPr>
              <w:suppressAutoHyphens/>
              <w:jc w:val="center"/>
              <w:rPr>
                <w:vertAlign w:val="superscript"/>
              </w:rPr>
            </w:pPr>
            <w:r w:rsidRPr="009502DC">
              <w:rPr>
                <w:sz w:val="20"/>
              </w:rPr>
              <w:t>Код</w:t>
            </w:r>
          </w:p>
        </w:tc>
        <w:tc>
          <w:tcPr>
            <w:tcW w:w="4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1CFA3B" w14:textId="666DB1A7" w:rsidR="000062DD" w:rsidRPr="000B2046" w:rsidRDefault="00DE3CD4" w:rsidP="00277334">
            <w:pPr>
              <w:suppressAutoHyphens/>
              <w:jc w:val="center"/>
            </w:pPr>
            <w:r>
              <w:rPr>
                <w:lang w:val="en-US"/>
              </w:rPr>
              <w:t>C</w:t>
            </w:r>
            <w:r w:rsidR="000062DD">
              <w:t>/0</w:t>
            </w:r>
            <w:r w:rsidR="000062DD">
              <w:rPr>
                <w:lang w:val="en-US"/>
              </w:rPr>
              <w:t>4</w:t>
            </w:r>
            <w:r w:rsidR="000062DD">
              <w:t>.</w:t>
            </w:r>
            <w:r w:rsidR="00C249FB">
              <w:t>7</w:t>
            </w:r>
          </w:p>
        </w:tc>
        <w:tc>
          <w:tcPr>
            <w:tcW w:w="86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2B8800E" w14:textId="77777777" w:rsidR="000062DD" w:rsidRPr="004C2989" w:rsidRDefault="000062DD" w:rsidP="00277334">
            <w:pPr>
              <w:suppressAutoHyphens/>
              <w:jc w:val="center"/>
              <w:rPr>
                <w:vertAlign w:val="superscript"/>
              </w:rPr>
            </w:pPr>
            <w:r w:rsidRPr="0092362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154BA9" w14:textId="194537B4" w:rsidR="000062DD" w:rsidRPr="000B2046" w:rsidRDefault="00C249FB" w:rsidP="00277334">
            <w:pPr>
              <w:suppressAutoHyphens/>
              <w:jc w:val="center"/>
            </w:pPr>
            <w:r>
              <w:t>7</w:t>
            </w:r>
          </w:p>
        </w:tc>
      </w:tr>
    </w:tbl>
    <w:p w14:paraId="74714ECA" w14:textId="77777777" w:rsidR="000062DD" w:rsidRDefault="000062DD" w:rsidP="000062D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78"/>
        <w:gridCol w:w="8543"/>
      </w:tblGrid>
      <w:tr w:rsidR="000062DD" w:rsidRPr="00CC7FED" w14:paraId="4E59E3D4" w14:textId="77777777" w:rsidTr="00277334">
        <w:trPr>
          <w:trHeight w:val="20"/>
        </w:trPr>
        <w:tc>
          <w:tcPr>
            <w:tcW w:w="901" w:type="pct"/>
            <w:vMerge w:val="restart"/>
          </w:tcPr>
          <w:p w14:paraId="39E895E4" w14:textId="77777777" w:rsidR="000062DD" w:rsidRPr="00CC7FED" w:rsidRDefault="000062DD" w:rsidP="00CF39E9">
            <w:r w:rsidRPr="00CC7FED">
              <w:t>Трудовые действия</w:t>
            </w:r>
          </w:p>
        </w:tc>
        <w:tc>
          <w:tcPr>
            <w:tcW w:w="4099" w:type="pct"/>
          </w:tcPr>
          <w:p w14:paraId="2ACB2512" w14:textId="5B3B6870" w:rsidR="000062DD" w:rsidRPr="00CC7FED" w:rsidRDefault="009A3DA0" w:rsidP="00DD0B00">
            <w:pPr>
              <w:jc w:val="both"/>
            </w:pPr>
            <w:r>
              <w:t>Контроль выполнени</w:t>
            </w:r>
            <w:r w:rsidR="00DD0B00">
              <w:t>я</w:t>
            </w:r>
            <w:r>
              <w:t xml:space="preserve"> руководителями структурных подразделений требований организационно-распорядительных документов</w:t>
            </w:r>
          </w:p>
        </w:tc>
      </w:tr>
      <w:tr w:rsidR="000062DD" w:rsidRPr="00CC7FED" w14:paraId="2A2F215A" w14:textId="77777777" w:rsidTr="00277334">
        <w:trPr>
          <w:trHeight w:val="20"/>
        </w:trPr>
        <w:tc>
          <w:tcPr>
            <w:tcW w:w="901" w:type="pct"/>
            <w:vMerge/>
          </w:tcPr>
          <w:p w14:paraId="69861002" w14:textId="77777777" w:rsidR="000062DD" w:rsidRPr="00CC7FED" w:rsidRDefault="000062DD" w:rsidP="00CF39E9"/>
        </w:tc>
        <w:tc>
          <w:tcPr>
            <w:tcW w:w="4099" w:type="pct"/>
          </w:tcPr>
          <w:p w14:paraId="57210E51" w14:textId="1EA4C1D2" w:rsidR="000062DD" w:rsidRDefault="009A3DA0" w:rsidP="00277334">
            <w:pPr>
              <w:jc w:val="both"/>
            </w:pPr>
            <w:r>
              <w:t xml:space="preserve">Контроль доведения производственных заданий до руководителей </w:t>
            </w:r>
            <w:r w:rsidR="00A11699">
              <w:t>производственных участков</w:t>
            </w:r>
            <w:r w:rsidR="00762B1A">
              <w:t xml:space="preserve"> механосборочного производства</w:t>
            </w:r>
          </w:p>
        </w:tc>
      </w:tr>
      <w:tr w:rsidR="000062DD" w:rsidRPr="00CC7FED" w14:paraId="6D3CA21F" w14:textId="77777777" w:rsidTr="00277334">
        <w:trPr>
          <w:trHeight w:val="20"/>
        </w:trPr>
        <w:tc>
          <w:tcPr>
            <w:tcW w:w="901" w:type="pct"/>
            <w:vMerge/>
          </w:tcPr>
          <w:p w14:paraId="6D1F510F" w14:textId="77777777" w:rsidR="000062DD" w:rsidRPr="00CC7FED" w:rsidRDefault="000062DD" w:rsidP="00CF39E9"/>
        </w:tc>
        <w:tc>
          <w:tcPr>
            <w:tcW w:w="4099" w:type="pct"/>
          </w:tcPr>
          <w:p w14:paraId="6575A4B5" w14:textId="6C3A5AF6" w:rsidR="000062DD" w:rsidRPr="00CC7FED" w:rsidRDefault="009A3DA0" w:rsidP="00277334">
            <w:pPr>
              <w:jc w:val="both"/>
            </w:pPr>
            <w:r>
              <w:t>Проверка своевременности и качества выполнения структурными подразделениями плановых заданий</w:t>
            </w:r>
          </w:p>
        </w:tc>
      </w:tr>
      <w:tr w:rsidR="000062DD" w:rsidRPr="00CC7FED" w14:paraId="22F09721" w14:textId="77777777" w:rsidTr="00277334">
        <w:trPr>
          <w:trHeight w:val="20"/>
        </w:trPr>
        <w:tc>
          <w:tcPr>
            <w:tcW w:w="901" w:type="pct"/>
            <w:vMerge/>
          </w:tcPr>
          <w:p w14:paraId="4A246E74" w14:textId="77777777" w:rsidR="000062DD" w:rsidRPr="00CC7FED" w:rsidRDefault="000062DD" w:rsidP="00CF39E9"/>
        </w:tc>
        <w:tc>
          <w:tcPr>
            <w:tcW w:w="4099" w:type="pct"/>
          </w:tcPr>
          <w:p w14:paraId="72AE4742" w14:textId="193304A3" w:rsidR="000062DD" w:rsidRDefault="009A3DA0" w:rsidP="00DD0B00">
            <w:pPr>
              <w:jc w:val="both"/>
            </w:pPr>
            <w:r>
              <w:t>Контроль</w:t>
            </w:r>
            <w:r w:rsidR="0098466A">
              <w:t xml:space="preserve"> </w:t>
            </w:r>
            <w:r>
              <w:t>выполнени</w:t>
            </w:r>
            <w:r w:rsidR="00DD0B00">
              <w:t>я</w:t>
            </w:r>
            <w:r>
              <w:t xml:space="preserve"> организационных решений для обеспечения выполнения структурными подразделениями плановых заданий</w:t>
            </w:r>
          </w:p>
        </w:tc>
      </w:tr>
      <w:tr w:rsidR="000062DD" w:rsidRPr="00CC7FED" w14:paraId="5282DA32" w14:textId="77777777" w:rsidTr="00277334">
        <w:trPr>
          <w:trHeight w:val="20"/>
        </w:trPr>
        <w:tc>
          <w:tcPr>
            <w:tcW w:w="901" w:type="pct"/>
            <w:vMerge/>
          </w:tcPr>
          <w:p w14:paraId="02E2930D" w14:textId="77777777" w:rsidR="000062DD" w:rsidRPr="00CC7FED" w:rsidRDefault="000062DD" w:rsidP="00CF39E9"/>
        </w:tc>
        <w:tc>
          <w:tcPr>
            <w:tcW w:w="4099" w:type="pct"/>
          </w:tcPr>
          <w:p w14:paraId="493006D4" w14:textId="0BD3A9C2" w:rsidR="000062DD" w:rsidRDefault="009A3DA0" w:rsidP="00277334">
            <w:pPr>
              <w:jc w:val="both"/>
            </w:pPr>
            <w:r>
              <w:t xml:space="preserve">Организация заполнения отчетности, содержащей информацию о деятельности </w:t>
            </w:r>
            <w:r w:rsidR="009A1BD3">
              <w:t>механосборочного цеха</w:t>
            </w:r>
          </w:p>
        </w:tc>
      </w:tr>
      <w:tr w:rsidR="000062DD" w:rsidRPr="00CC7FED" w14:paraId="48C81468" w14:textId="77777777" w:rsidTr="00277334">
        <w:trPr>
          <w:trHeight w:val="20"/>
        </w:trPr>
        <w:tc>
          <w:tcPr>
            <w:tcW w:w="901" w:type="pct"/>
            <w:vMerge/>
          </w:tcPr>
          <w:p w14:paraId="00F97F38" w14:textId="77777777" w:rsidR="000062DD" w:rsidRPr="00CC7FED" w:rsidRDefault="000062DD" w:rsidP="00CF39E9"/>
        </w:tc>
        <w:tc>
          <w:tcPr>
            <w:tcW w:w="4099" w:type="pct"/>
          </w:tcPr>
          <w:p w14:paraId="7E922CA8" w14:textId="15DF32CF" w:rsidR="000062DD" w:rsidRPr="00BD71A6" w:rsidRDefault="007E7430" w:rsidP="00DD0B00">
            <w:pPr>
              <w:jc w:val="both"/>
            </w:pPr>
            <w:r>
              <w:t>Контроль выполнени</w:t>
            </w:r>
            <w:r w:rsidR="00DD0B00">
              <w:t>я</w:t>
            </w:r>
            <w:r>
              <w:t xml:space="preserve"> подготовки структурных подразделений к выпуску новой продукции</w:t>
            </w:r>
          </w:p>
        </w:tc>
      </w:tr>
      <w:tr w:rsidR="000062DD" w:rsidRPr="00CC7FED" w14:paraId="1E83EE75" w14:textId="77777777" w:rsidTr="00277334">
        <w:trPr>
          <w:trHeight w:val="20"/>
        </w:trPr>
        <w:tc>
          <w:tcPr>
            <w:tcW w:w="901" w:type="pct"/>
            <w:vMerge/>
          </w:tcPr>
          <w:p w14:paraId="3EC3A409" w14:textId="77777777" w:rsidR="000062DD" w:rsidRPr="00CC7FED" w:rsidRDefault="000062DD" w:rsidP="00CF39E9"/>
        </w:tc>
        <w:tc>
          <w:tcPr>
            <w:tcW w:w="4099" w:type="pct"/>
          </w:tcPr>
          <w:p w14:paraId="7278C755" w14:textId="5B341AF3" w:rsidR="000062DD" w:rsidRDefault="007E7430" w:rsidP="00277334">
            <w:pPr>
              <w:jc w:val="both"/>
            </w:pPr>
            <w:r>
              <w:t xml:space="preserve">Анализ результатов деятельности </w:t>
            </w:r>
            <w:r w:rsidR="009A1BD3">
              <w:t>механосборочного цеха</w:t>
            </w:r>
            <w:r>
              <w:t xml:space="preserve"> с целью выявления резервов производства по</w:t>
            </w:r>
            <w:r w:rsidRPr="00D14B57">
              <w:t xml:space="preserve"> качеству</w:t>
            </w:r>
            <w:r>
              <w:t>, объемам и номенклатуре выпускаемой продукции</w:t>
            </w:r>
          </w:p>
        </w:tc>
      </w:tr>
      <w:tr w:rsidR="007E7430" w:rsidRPr="00CC7FED" w14:paraId="7ED44A02" w14:textId="77777777" w:rsidTr="00277334">
        <w:trPr>
          <w:trHeight w:val="20"/>
        </w:trPr>
        <w:tc>
          <w:tcPr>
            <w:tcW w:w="901" w:type="pct"/>
            <w:vMerge/>
          </w:tcPr>
          <w:p w14:paraId="3EBC5F2A" w14:textId="77777777" w:rsidR="007E7430" w:rsidRPr="00CC7FED" w:rsidRDefault="007E7430" w:rsidP="00CF39E9"/>
        </w:tc>
        <w:tc>
          <w:tcPr>
            <w:tcW w:w="4099" w:type="pct"/>
          </w:tcPr>
          <w:p w14:paraId="5B9BB0A3" w14:textId="353420B0" w:rsidR="007E7430" w:rsidRDefault="001F3715" w:rsidP="00DD0B00">
            <w:pPr>
              <w:jc w:val="both"/>
            </w:pPr>
            <w:r>
              <w:t>Реализация</w:t>
            </w:r>
            <w:r w:rsidR="007E7430">
              <w:t xml:space="preserve"> организационных решений для </w:t>
            </w:r>
            <w:r w:rsidR="007E7430" w:rsidRPr="00D14B57">
              <w:t>создани</w:t>
            </w:r>
            <w:r w:rsidR="007E7430">
              <w:t>я</w:t>
            </w:r>
            <w:r w:rsidR="007E7430" w:rsidRPr="00D14B57">
              <w:t xml:space="preserve"> благоприятных условий труда, повышени</w:t>
            </w:r>
            <w:r w:rsidR="00DD0B00">
              <w:t>я</w:t>
            </w:r>
            <w:r w:rsidR="007E7430" w:rsidRPr="00D14B57">
              <w:t xml:space="preserve"> организационно-технической культуры производства, рационально</w:t>
            </w:r>
            <w:r w:rsidR="00DD0B00">
              <w:t>го</w:t>
            </w:r>
            <w:r w:rsidR="007E7430" w:rsidRPr="00D14B57">
              <w:t xml:space="preserve"> использовани</w:t>
            </w:r>
            <w:r w:rsidR="00DD0B00">
              <w:t>я</w:t>
            </w:r>
            <w:r w:rsidR="007E7430" w:rsidRPr="00D14B57">
              <w:t xml:space="preserve"> рабочего времени и производственного оборудования</w:t>
            </w:r>
          </w:p>
        </w:tc>
      </w:tr>
      <w:tr w:rsidR="007E7430" w:rsidRPr="00CC7FED" w14:paraId="2A27643E" w14:textId="77777777" w:rsidTr="00277334">
        <w:trPr>
          <w:trHeight w:val="20"/>
        </w:trPr>
        <w:tc>
          <w:tcPr>
            <w:tcW w:w="901" w:type="pct"/>
            <w:vMerge/>
          </w:tcPr>
          <w:p w14:paraId="664D620B" w14:textId="77777777" w:rsidR="007E7430" w:rsidRPr="00CC7FED" w:rsidRDefault="007E7430" w:rsidP="00CF39E9"/>
        </w:tc>
        <w:tc>
          <w:tcPr>
            <w:tcW w:w="4099" w:type="pct"/>
          </w:tcPr>
          <w:p w14:paraId="41B72586" w14:textId="05056F03" w:rsidR="007E7430" w:rsidRDefault="007E7430" w:rsidP="00DD0B00">
            <w:pPr>
              <w:jc w:val="both"/>
            </w:pPr>
            <w:r>
              <w:t>Контроль выполнени</w:t>
            </w:r>
            <w:r w:rsidR="00DD0B00">
              <w:t>я</w:t>
            </w:r>
            <w:r>
              <w:t xml:space="preserve"> организационных решений для </w:t>
            </w:r>
            <w:r w:rsidRPr="00D14B57">
              <w:t>создани</w:t>
            </w:r>
            <w:r>
              <w:t>я</w:t>
            </w:r>
            <w:r w:rsidRPr="00D14B57">
              <w:t xml:space="preserve"> благоприятных условий труда, повышени</w:t>
            </w:r>
            <w:r w:rsidR="00DD0B00">
              <w:t>я</w:t>
            </w:r>
            <w:r w:rsidRPr="00D14B57">
              <w:t xml:space="preserve"> организационно-технической культуры производства, рационально</w:t>
            </w:r>
            <w:r w:rsidR="00DD0B00">
              <w:t>го</w:t>
            </w:r>
            <w:r w:rsidRPr="00D14B57">
              <w:t xml:space="preserve"> использовани</w:t>
            </w:r>
            <w:r w:rsidR="00DD0B00">
              <w:t>я</w:t>
            </w:r>
            <w:r w:rsidRPr="00D14B57">
              <w:t xml:space="preserve"> рабочего времени и производственного оборудования</w:t>
            </w:r>
          </w:p>
        </w:tc>
      </w:tr>
      <w:tr w:rsidR="007E7430" w:rsidRPr="00CC7FED" w14:paraId="5213C234" w14:textId="77777777" w:rsidTr="00277334">
        <w:trPr>
          <w:trHeight w:val="20"/>
        </w:trPr>
        <w:tc>
          <w:tcPr>
            <w:tcW w:w="901" w:type="pct"/>
            <w:vMerge w:val="restart"/>
          </w:tcPr>
          <w:p w14:paraId="639E98EA" w14:textId="77777777" w:rsidR="007E7430" w:rsidRPr="00CC7FED" w:rsidDel="002A1D54" w:rsidRDefault="007E7430" w:rsidP="00CF39E9">
            <w:r w:rsidRPr="00CC7FED" w:rsidDel="002A1D54">
              <w:t>Необходимые умения</w:t>
            </w:r>
          </w:p>
        </w:tc>
        <w:tc>
          <w:tcPr>
            <w:tcW w:w="4099" w:type="pct"/>
          </w:tcPr>
          <w:p w14:paraId="565D3DAC" w14:textId="0619994B" w:rsidR="007E7430" w:rsidRPr="00A708CA" w:rsidRDefault="001C4358" w:rsidP="00277334">
            <w:pPr>
              <w:jc w:val="both"/>
            </w:pPr>
            <w:r w:rsidRPr="00DC1952">
              <w:t xml:space="preserve">Просматривать запланированные работы, контролировать сроки выполнения работ, определять очередность выполнения работ, </w:t>
            </w:r>
            <w:r w:rsidR="00B02BC8">
              <w:t>вносить</w:t>
            </w:r>
            <w:r w:rsidRPr="00DC1952">
              <w:t xml:space="preserve"> изменени</w:t>
            </w:r>
            <w:r w:rsidR="00B02BC8">
              <w:t>я</w:t>
            </w:r>
            <w:r w:rsidRPr="00DC1952">
              <w:t xml:space="preserve"> в очередность работ, отмечать выполнение работ, готовить отчеты о выполненных работах с использованием</w:t>
            </w:r>
            <w:r>
              <w:t xml:space="preserve"> </w:t>
            </w:r>
            <w:r>
              <w:rPr>
                <w:lang w:val="en-US"/>
              </w:rPr>
              <w:t>MES</w:t>
            </w:r>
            <w:r>
              <w:t>-системы</w:t>
            </w:r>
            <w:r w:rsidRPr="00B8072F">
              <w:t xml:space="preserve">, </w:t>
            </w:r>
            <w:r>
              <w:rPr>
                <w:lang w:val="en-US"/>
              </w:rPr>
              <w:t>ERP</w:t>
            </w:r>
            <w:r>
              <w:t>-системы</w:t>
            </w:r>
          </w:p>
        </w:tc>
      </w:tr>
      <w:tr w:rsidR="007E7430" w:rsidRPr="00CC7FED" w14:paraId="7FF03EF4" w14:textId="77777777" w:rsidTr="00277334">
        <w:trPr>
          <w:trHeight w:val="20"/>
        </w:trPr>
        <w:tc>
          <w:tcPr>
            <w:tcW w:w="901" w:type="pct"/>
            <w:vMerge/>
          </w:tcPr>
          <w:p w14:paraId="5B0E331C" w14:textId="77777777" w:rsidR="007E7430" w:rsidRPr="00CC7FED" w:rsidDel="002A1D54" w:rsidRDefault="007E7430" w:rsidP="00CF39E9"/>
        </w:tc>
        <w:tc>
          <w:tcPr>
            <w:tcW w:w="4099" w:type="pct"/>
          </w:tcPr>
          <w:p w14:paraId="4ACB9A6E" w14:textId="78FAB896" w:rsidR="007E7430" w:rsidRPr="00CC7FED" w:rsidRDefault="001C4358" w:rsidP="00277334">
            <w:pPr>
              <w:jc w:val="both"/>
            </w:pPr>
            <w:r>
              <w:t xml:space="preserve">Оценивать оперативную обстановку в структурных подразделениях с целью проверки своевременности и качества выполнения плана </w:t>
            </w:r>
            <w:r w:rsidR="00A11699">
              <w:t>производственными участками</w:t>
            </w:r>
          </w:p>
        </w:tc>
      </w:tr>
      <w:tr w:rsidR="007E7430" w:rsidRPr="00CC7FED" w14:paraId="52C0D2AD" w14:textId="77777777" w:rsidTr="00277334">
        <w:trPr>
          <w:trHeight w:val="20"/>
        </w:trPr>
        <w:tc>
          <w:tcPr>
            <w:tcW w:w="901" w:type="pct"/>
            <w:vMerge/>
          </w:tcPr>
          <w:p w14:paraId="3EAC2468" w14:textId="77777777" w:rsidR="007E7430" w:rsidRPr="00CC7FED" w:rsidDel="002A1D54" w:rsidRDefault="007E7430" w:rsidP="00CF39E9"/>
        </w:tc>
        <w:tc>
          <w:tcPr>
            <w:tcW w:w="4099" w:type="pct"/>
          </w:tcPr>
          <w:p w14:paraId="6CFD76BB" w14:textId="51541B84" w:rsidR="007E7430" w:rsidRPr="00CC7FED" w:rsidRDefault="001C4358" w:rsidP="00277334">
            <w:pPr>
              <w:jc w:val="both"/>
            </w:pPr>
            <w:r>
              <w:t xml:space="preserve">Оценивать качество заполнения отчетности, содержащей информацию о деятельности </w:t>
            </w:r>
            <w:r w:rsidR="009A1BD3">
              <w:t>механосборочного цеха</w:t>
            </w:r>
          </w:p>
        </w:tc>
      </w:tr>
      <w:tr w:rsidR="007E7430" w:rsidRPr="00CC7FED" w14:paraId="2F1DDCD2" w14:textId="77777777" w:rsidTr="00277334">
        <w:trPr>
          <w:trHeight w:val="20"/>
        </w:trPr>
        <w:tc>
          <w:tcPr>
            <w:tcW w:w="901" w:type="pct"/>
            <w:vMerge/>
          </w:tcPr>
          <w:p w14:paraId="4A5F22AB" w14:textId="77777777" w:rsidR="007E7430" w:rsidRPr="00CC7FED" w:rsidDel="002A1D54" w:rsidRDefault="007E7430" w:rsidP="00CF39E9"/>
        </w:tc>
        <w:tc>
          <w:tcPr>
            <w:tcW w:w="4099" w:type="pct"/>
          </w:tcPr>
          <w:p w14:paraId="3EC1E292" w14:textId="7380B024" w:rsidR="007E7430" w:rsidRPr="00CC7FED" w:rsidRDefault="001C4358" w:rsidP="00277334">
            <w:pPr>
              <w:jc w:val="both"/>
            </w:pPr>
            <w:r>
              <w:t>Использовать приемы деловой коммуникации для сбора информации о резервах производства по</w:t>
            </w:r>
            <w:r w:rsidRPr="00D14B57">
              <w:t xml:space="preserve"> качеству</w:t>
            </w:r>
            <w:r>
              <w:t>, объемам и номенклатуре выпускаемой продукции</w:t>
            </w:r>
          </w:p>
        </w:tc>
      </w:tr>
      <w:tr w:rsidR="007E7430" w:rsidRPr="00CC7FED" w14:paraId="6F1E617C" w14:textId="77777777" w:rsidTr="00277334">
        <w:trPr>
          <w:trHeight w:val="20"/>
        </w:trPr>
        <w:tc>
          <w:tcPr>
            <w:tcW w:w="901" w:type="pct"/>
            <w:vMerge/>
          </w:tcPr>
          <w:p w14:paraId="27AD3FB4" w14:textId="77777777" w:rsidR="007E7430" w:rsidRPr="00CC7FED" w:rsidDel="002A1D54" w:rsidRDefault="007E7430" w:rsidP="00CF39E9"/>
        </w:tc>
        <w:tc>
          <w:tcPr>
            <w:tcW w:w="4099" w:type="pct"/>
          </w:tcPr>
          <w:p w14:paraId="3C71A6F2" w14:textId="270A891A" w:rsidR="007E7430" w:rsidRPr="00CC7FED" w:rsidRDefault="001C4358" w:rsidP="00277334">
            <w:pPr>
              <w:jc w:val="both"/>
            </w:pPr>
            <w:r w:rsidRPr="00581AE6">
              <w:t xml:space="preserve">Использовать </w:t>
            </w:r>
            <w:r>
              <w:t xml:space="preserve">текстовые редакторы (процессоры) для оформления предложений по </w:t>
            </w:r>
            <w:r w:rsidRPr="00D14B57">
              <w:t>созданию благоприятных условий труда, повышению организационно-технической культуры производства, рациональному использованию рабочего времени и производственного оборудования</w:t>
            </w:r>
          </w:p>
        </w:tc>
      </w:tr>
      <w:tr w:rsidR="00614C02" w:rsidRPr="00CC7FED" w14:paraId="57FDC1BE" w14:textId="77777777" w:rsidTr="00277334">
        <w:trPr>
          <w:trHeight w:val="20"/>
        </w:trPr>
        <w:tc>
          <w:tcPr>
            <w:tcW w:w="901" w:type="pct"/>
            <w:vMerge w:val="restart"/>
          </w:tcPr>
          <w:p w14:paraId="08C14115" w14:textId="77777777" w:rsidR="00614C02" w:rsidRPr="00CC7FED" w:rsidRDefault="00614C02" w:rsidP="00CF39E9">
            <w:r w:rsidRPr="00CC7FED" w:rsidDel="002A1D54">
              <w:t>Необходимые знания</w:t>
            </w:r>
          </w:p>
        </w:tc>
        <w:tc>
          <w:tcPr>
            <w:tcW w:w="4099" w:type="pct"/>
          </w:tcPr>
          <w:p w14:paraId="78EA8503" w14:textId="00ED70C1" w:rsidR="00614C02" w:rsidRPr="00CC7FED" w:rsidRDefault="00614C02" w:rsidP="00277334">
            <w:pPr>
              <w:jc w:val="both"/>
            </w:pPr>
            <w:r>
              <w:t xml:space="preserve">Производственные процессы изготовления машиностроительной продукции, используемые </w:t>
            </w:r>
            <w:r w:rsidR="00A11699">
              <w:t>на производственных участках</w:t>
            </w:r>
            <w:r w:rsidR="00762B1A">
              <w:t xml:space="preserve"> механосборочного производства</w:t>
            </w:r>
          </w:p>
        </w:tc>
      </w:tr>
      <w:tr w:rsidR="00614C02" w:rsidRPr="00CC7FED" w14:paraId="3AB09988" w14:textId="77777777" w:rsidTr="00277334">
        <w:trPr>
          <w:trHeight w:val="20"/>
        </w:trPr>
        <w:tc>
          <w:tcPr>
            <w:tcW w:w="901" w:type="pct"/>
            <w:vMerge/>
          </w:tcPr>
          <w:p w14:paraId="25F5A51C" w14:textId="77777777" w:rsidR="00614C02" w:rsidRPr="00CC7FED" w:rsidDel="002A1D54" w:rsidRDefault="00614C02" w:rsidP="00CF39E9"/>
        </w:tc>
        <w:tc>
          <w:tcPr>
            <w:tcW w:w="4099" w:type="pct"/>
          </w:tcPr>
          <w:p w14:paraId="5BCBF631" w14:textId="1FE969ED" w:rsidR="00614C02" w:rsidRPr="00CC7FED" w:rsidRDefault="00614C02" w:rsidP="00277334">
            <w:pPr>
              <w:jc w:val="both"/>
            </w:pPr>
            <w:r w:rsidRPr="00AC6B37">
              <w:t>Комп</w:t>
            </w:r>
            <w:r>
              <w:t>ьютерные персональные или корпоративные информаци</w:t>
            </w:r>
            <w:r w:rsidRPr="00AC6B37">
              <w:t>онные ме</w:t>
            </w:r>
            <w:r>
              <w:t>неджеры: наименования, возможно</w:t>
            </w:r>
            <w:r w:rsidRPr="00AC6B37">
              <w:t>сти и порядок работы в них</w:t>
            </w:r>
          </w:p>
        </w:tc>
      </w:tr>
      <w:tr w:rsidR="00614C02" w:rsidRPr="00CC7FED" w14:paraId="55F938EB" w14:textId="77777777" w:rsidTr="00277334">
        <w:trPr>
          <w:trHeight w:val="20"/>
        </w:trPr>
        <w:tc>
          <w:tcPr>
            <w:tcW w:w="901" w:type="pct"/>
            <w:vMerge/>
          </w:tcPr>
          <w:p w14:paraId="259AB4B1" w14:textId="77777777" w:rsidR="00614C02" w:rsidRPr="00CC7FED" w:rsidDel="002A1D54" w:rsidRDefault="00614C02" w:rsidP="00CF39E9"/>
        </w:tc>
        <w:tc>
          <w:tcPr>
            <w:tcW w:w="4099" w:type="pct"/>
          </w:tcPr>
          <w:p w14:paraId="3B12A964" w14:textId="58917539" w:rsidR="00614C02" w:rsidRPr="00CC7FED" w:rsidRDefault="00614C02" w:rsidP="00277334">
            <w:pPr>
              <w:jc w:val="both"/>
            </w:pPr>
            <w:r>
              <w:rPr>
                <w:lang w:val="en-US"/>
              </w:rPr>
              <w:t>MES</w:t>
            </w:r>
            <w:r>
              <w:t xml:space="preserve">-система и </w:t>
            </w:r>
            <w:r>
              <w:rPr>
                <w:lang w:val="en-US"/>
              </w:rPr>
              <w:t>ERP</w:t>
            </w:r>
            <w:r>
              <w:t>-система организации: возможности и порядок</w:t>
            </w:r>
            <w:r w:rsidRPr="00DC653B">
              <w:t xml:space="preserve"> </w:t>
            </w:r>
            <w:r>
              <w:t>учета работ, оформления первичных документов приема и выдачи производственных заданий в них</w:t>
            </w:r>
          </w:p>
        </w:tc>
      </w:tr>
      <w:tr w:rsidR="00614C02" w:rsidRPr="00CC7FED" w14:paraId="22C9789F" w14:textId="77777777" w:rsidTr="00277334">
        <w:trPr>
          <w:trHeight w:val="20"/>
        </w:trPr>
        <w:tc>
          <w:tcPr>
            <w:tcW w:w="901" w:type="pct"/>
            <w:vMerge/>
          </w:tcPr>
          <w:p w14:paraId="1FC4955C" w14:textId="77777777" w:rsidR="00614C02" w:rsidRPr="00CC7FED" w:rsidDel="002A1D54" w:rsidRDefault="00614C02" w:rsidP="00CF39E9"/>
        </w:tc>
        <w:tc>
          <w:tcPr>
            <w:tcW w:w="4099" w:type="pct"/>
          </w:tcPr>
          <w:p w14:paraId="53A2ACBC" w14:textId="5F4AFA86" w:rsidR="00614C02" w:rsidRPr="00CC7FED" w:rsidRDefault="00614C02" w:rsidP="00277334">
            <w:pPr>
              <w:jc w:val="both"/>
            </w:pPr>
            <w:r>
              <w:t>Текстовые редакторы (процессоры)</w:t>
            </w:r>
            <w:r w:rsidRPr="00581AE6">
              <w:t>: наименования, возможности и порядок работы в них</w:t>
            </w:r>
          </w:p>
        </w:tc>
      </w:tr>
      <w:tr w:rsidR="00614C02" w:rsidRPr="00CC7FED" w14:paraId="798CD228" w14:textId="77777777" w:rsidTr="00277334">
        <w:trPr>
          <w:trHeight w:val="20"/>
        </w:trPr>
        <w:tc>
          <w:tcPr>
            <w:tcW w:w="901" w:type="pct"/>
            <w:vMerge/>
          </w:tcPr>
          <w:p w14:paraId="35C55489" w14:textId="77777777" w:rsidR="00614C02" w:rsidRPr="00CC7FED" w:rsidDel="002A1D54" w:rsidRDefault="00614C02" w:rsidP="00CF39E9"/>
        </w:tc>
        <w:tc>
          <w:tcPr>
            <w:tcW w:w="4099" w:type="pct"/>
          </w:tcPr>
          <w:p w14:paraId="6E48CA7B" w14:textId="75C10C05" w:rsidR="00614C02" w:rsidRPr="00CC7FED" w:rsidRDefault="00637C3A" w:rsidP="00DD0B00">
            <w:pPr>
              <w:jc w:val="both"/>
            </w:pPr>
            <w:r>
              <w:t xml:space="preserve">Положения </w:t>
            </w:r>
            <w:r w:rsidR="00742632" w:rsidRPr="0012526C">
              <w:t>Трудового</w:t>
            </w:r>
            <w:r w:rsidR="00742632">
              <w:t xml:space="preserve"> кодекса Россий</w:t>
            </w:r>
            <w:r w:rsidR="00507363">
              <w:t>ской Федерации, регулирующие</w:t>
            </w:r>
            <w:r w:rsidR="00742632">
              <w:t xml:space="preserve"> порядок оплаты труда, режима труда и отдыха</w:t>
            </w:r>
          </w:p>
        </w:tc>
      </w:tr>
      <w:tr w:rsidR="00AF6260" w:rsidRPr="00CC7FED" w14:paraId="3D7C412D" w14:textId="77777777" w:rsidTr="00277334">
        <w:trPr>
          <w:trHeight w:val="20"/>
        </w:trPr>
        <w:tc>
          <w:tcPr>
            <w:tcW w:w="901" w:type="pct"/>
            <w:vMerge/>
          </w:tcPr>
          <w:p w14:paraId="12B0B42C" w14:textId="77777777" w:rsidR="00AF6260" w:rsidRPr="00CC7FED" w:rsidDel="002A1D54" w:rsidRDefault="00AF6260" w:rsidP="00CF39E9"/>
        </w:tc>
        <w:tc>
          <w:tcPr>
            <w:tcW w:w="4099" w:type="pct"/>
          </w:tcPr>
          <w:p w14:paraId="1FFCBA1A" w14:textId="62DD2AFF" w:rsidR="00AF6260" w:rsidRDefault="00AF6260" w:rsidP="00277334">
            <w:pPr>
              <w:jc w:val="both"/>
            </w:pPr>
            <w:r>
              <w:t>Основы права и управления в сфере интеллектуальной собственности</w:t>
            </w:r>
          </w:p>
        </w:tc>
      </w:tr>
      <w:tr w:rsidR="00614C02" w:rsidRPr="00CC7FED" w14:paraId="3D80CCC5" w14:textId="77777777" w:rsidTr="00277334">
        <w:trPr>
          <w:trHeight w:val="20"/>
        </w:trPr>
        <w:tc>
          <w:tcPr>
            <w:tcW w:w="901" w:type="pct"/>
            <w:vMerge/>
          </w:tcPr>
          <w:p w14:paraId="404BDB5A" w14:textId="77777777" w:rsidR="00614C02" w:rsidRPr="00CC7FED" w:rsidDel="002A1D54" w:rsidRDefault="00614C02" w:rsidP="00CF39E9"/>
        </w:tc>
        <w:tc>
          <w:tcPr>
            <w:tcW w:w="4099" w:type="pct"/>
          </w:tcPr>
          <w:p w14:paraId="392AE430" w14:textId="0F92F52F" w:rsidR="00614C02" w:rsidRPr="00CC7FED" w:rsidRDefault="00614C02" w:rsidP="00277334">
            <w:pPr>
              <w:jc w:val="both"/>
            </w:pPr>
            <w:r w:rsidRPr="00484CB0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7E4641" w:rsidRPr="00CC7FED" w14:paraId="518841E8" w14:textId="77777777" w:rsidTr="00277334">
        <w:trPr>
          <w:trHeight w:val="20"/>
        </w:trPr>
        <w:tc>
          <w:tcPr>
            <w:tcW w:w="901" w:type="pct"/>
            <w:vMerge/>
          </w:tcPr>
          <w:p w14:paraId="31B21219" w14:textId="77777777" w:rsidR="007E4641" w:rsidRPr="00CC7FED" w:rsidDel="002A1D54" w:rsidRDefault="007E4641" w:rsidP="00CF39E9"/>
        </w:tc>
        <w:tc>
          <w:tcPr>
            <w:tcW w:w="4099" w:type="pct"/>
          </w:tcPr>
          <w:p w14:paraId="176D2745" w14:textId="1D6B90EC" w:rsidR="007E4641" w:rsidRPr="00484CB0" w:rsidRDefault="007E4641" w:rsidP="00277334">
            <w:pPr>
              <w:jc w:val="both"/>
            </w:pPr>
            <w:r>
              <w:t>Принципы построения, функционирования и оценки системы управления качеством</w:t>
            </w:r>
          </w:p>
        </w:tc>
      </w:tr>
      <w:tr w:rsidR="00614C02" w:rsidRPr="00CC7FED" w14:paraId="26D2EFE7" w14:textId="77777777" w:rsidTr="00277334">
        <w:trPr>
          <w:trHeight w:val="20"/>
        </w:trPr>
        <w:tc>
          <w:tcPr>
            <w:tcW w:w="901" w:type="pct"/>
            <w:vMerge/>
          </w:tcPr>
          <w:p w14:paraId="2DF5B30D" w14:textId="77777777" w:rsidR="00614C02" w:rsidRPr="00CC7FED" w:rsidDel="002A1D54" w:rsidRDefault="00614C02" w:rsidP="00CF39E9"/>
        </w:tc>
        <w:tc>
          <w:tcPr>
            <w:tcW w:w="4099" w:type="pct"/>
          </w:tcPr>
          <w:p w14:paraId="45E2BF55" w14:textId="5746756B" w:rsidR="00614C02" w:rsidRPr="00CC7FED" w:rsidRDefault="00614C02" w:rsidP="00277334">
            <w:pPr>
              <w:jc w:val="both"/>
            </w:pPr>
            <w:r>
              <w:t xml:space="preserve">Методы и технологии коммуникации </w:t>
            </w:r>
          </w:p>
        </w:tc>
      </w:tr>
      <w:tr w:rsidR="00614C02" w:rsidRPr="00CC7FED" w14:paraId="24CC079B" w14:textId="77777777" w:rsidTr="00277334">
        <w:trPr>
          <w:trHeight w:val="20"/>
        </w:trPr>
        <w:tc>
          <w:tcPr>
            <w:tcW w:w="901" w:type="pct"/>
            <w:vMerge/>
          </w:tcPr>
          <w:p w14:paraId="2DFED1A2" w14:textId="77777777" w:rsidR="00614C02" w:rsidRPr="00CC7FED" w:rsidDel="002A1D54" w:rsidRDefault="00614C02" w:rsidP="00CF39E9"/>
        </w:tc>
        <w:tc>
          <w:tcPr>
            <w:tcW w:w="4099" w:type="pct"/>
          </w:tcPr>
          <w:p w14:paraId="23BD0095" w14:textId="45135E2A" w:rsidR="00614C02" w:rsidRPr="00CC7FED" w:rsidRDefault="00614C02" w:rsidP="00277334">
            <w:pPr>
              <w:jc w:val="both"/>
            </w:pPr>
            <w:r>
              <w:t>Основы психологии общения и конфликтологии</w:t>
            </w:r>
          </w:p>
        </w:tc>
      </w:tr>
      <w:tr w:rsidR="00614C02" w:rsidRPr="00CC7FED" w14:paraId="1B716C10" w14:textId="77777777" w:rsidTr="00277334">
        <w:trPr>
          <w:trHeight w:val="20"/>
        </w:trPr>
        <w:tc>
          <w:tcPr>
            <w:tcW w:w="901" w:type="pct"/>
            <w:vMerge/>
          </w:tcPr>
          <w:p w14:paraId="3CFE8764" w14:textId="77777777" w:rsidR="00614C02" w:rsidRPr="00CC7FED" w:rsidDel="002A1D54" w:rsidRDefault="00614C02" w:rsidP="00CF39E9"/>
        </w:tc>
        <w:tc>
          <w:tcPr>
            <w:tcW w:w="4099" w:type="pct"/>
          </w:tcPr>
          <w:p w14:paraId="0B9CDA5A" w14:textId="169D279B" w:rsidR="00614C02" w:rsidRPr="00CC7FED" w:rsidRDefault="00614C02" w:rsidP="00277334">
            <w:pPr>
              <w:jc w:val="both"/>
            </w:pPr>
            <w:r>
              <w:t xml:space="preserve">Типовые организационные решения, направленные на </w:t>
            </w:r>
            <w:r w:rsidRPr="00D14B57">
              <w:t>создани</w:t>
            </w:r>
            <w:r>
              <w:t xml:space="preserve">е </w:t>
            </w:r>
            <w:r w:rsidRPr="00D14B57">
              <w:t>благоприятных условий труда, повышени</w:t>
            </w:r>
            <w:r>
              <w:t>е</w:t>
            </w:r>
            <w:r w:rsidRPr="00D14B57">
              <w:t xml:space="preserve"> организационно-технической культуры производства, рационально</w:t>
            </w:r>
            <w:r>
              <w:t>е</w:t>
            </w:r>
            <w:r w:rsidRPr="00D14B57">
              <w:t xml:space="preserve"> использовани</w:t>
            </w:r>
            <w:r>
              <w:t>е</w:t>
            </w:r>
            <w:r w:rsidRPr="00D14B57">
              <w:t xml:space="preserve"> рабочего времени и производственного оборудования</w:t>
            </w:r>
          </w:p>
        </w:tc>
      </w:tr>
      <w:tr w:rsidR="00614C02" w:rsidRPr="00CC7FED" w14:paraId="08FEDE88" w14:textId="77777777" w:rsidTr="00277334">
        <w:trPr>
          <w:trHeight w:val="20"/>
        </w:trPr>
        <w:tc>
          <w:tcPr>
            <w:tcW w:w="901" w:type="pct"/>
          </w:tcPr>
          <w:p w14:paraId="6D9DF8DD" w14:textId="77777777" w:rsidR="00614C02" w:rsidRPr="00CC7FED" w:rsidDel="002A1D54" w:rsidRDefault="00614C02" w:rsidP="00CF39E9">
            <w:r w:rsidRPr="00CC7FED" w:rsidDel="002A1D54">
              <w:t>Другие характеристики</w:t>
            </w:r>
          </w:p>
        </w:tc>
        <w:tc>
          <w:tcPr>
            <w:tcW w:w="4099" w:type="pct"/>
          </w:tcPr>
          <w:p w14:paraId="60611F69" w14:textId="77777777" w:rsidR="00614C02" w:rsidRPr="00CC7FED" w:rsidRDefault="00614C02" w:rsidP="00277334">
            <w:pPr>
              <w:jc w:val="both"/>
            </w:pPr>
            <w:r>
              <w:t>-</w:t>
            </w:r>
          </w:p>
        </w:tc>
      </w:tr>
    </w:tbl>
    <w:p w14:paraId="111C48FD" w14:textId="77777777" w:rsidR="00851F90" w:rsidRDefault="00851F90" w:rsidP="00C03271">
      <w:pPr>
        <w:rPr>
          <w:b/>
          <w:bCs w:val="0"/>
        </w:rPr>
      </w:pPr>
    </w:p>
    <w:p w14:paraId="4CC12A85" w14:textId="1CE17A44" w:rsidR="00C71931" w:rsidRDefault="00C71931" w:rsidP="00C03271">
      <w:pPr>
        <w:rPr>
          <w:b/>
          <w:bCs w:val="0"/>
        </w:rPr>
      </w:pPr>
      <w:r w:rsidRPr="00C03271">
        <w:rPr>
          <w:b/>
          <w:bCs w:val="0"/>
        </w:rPr>
        <w:t>3.</w:t>
      </w:r>
      <w:r w:rsidRPr="00C03271">
        <w:rPr>
          <w:b/>
          <w:bCs w:val="0"/>
          <w:lang w:val="en-US"/>
        </w:rPr>
        <w:t>3</w:t>
      </w:r>
      <w:r w:rsidRPr="00C03271">
        <w:rPr>
          <w:b/>
          <w:bCs w:val="0"/>
        </w:rPr>
        <w:t>.</w:t>
      </w:r>
      <w:r w:rsidR="00121C20" w:rsidRPr="00C03271">
        <w:rPr>
          <w:b/>
          <w:bCs w:val="0"/>
        </w:rPr>
        <w:t>5</w:t>
      </w:r>
      <w:r w:rsidRPr="00C03271">
        <w:rPr>
          <w:b/>
          <w:bCs w:val="0"/>
        </w:rPr>
        <w:t>. Трудовая функция</w:t>
      </w:r>
    </w:p>
    <w:p w14:paraId="0A56DF8D" w14:textId="77777777" w:rsidR="00851F90" w:rsidRPr="00C03271" w:rsidRDefault="00851F90" w:rsidP="00C03271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9"/>
        <w:gridCol w:w="4664"/>
        <w:gridCol w:w="650"/>
        <w:gridCol w:w="967"/>
        <w:gridCol w:w="1807"/>
        <w:gridCol w:w="534"/>
      </w:tblGrid>
      <w:tr w:rsidR="00C71931" w:rsidRPr="00CC7FED" w14:paraId="7F12A847" w14:textId="77777777" w:rsidTr="00277334">
        <w:trPr>
          <w:trHeight w:val="278"/>
        </w:trPr>
        <w:tc>
          <w:tcPr>
            <w:tcW w:w="86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9891AA4" w14:textId="77777777" w:rsidR="00C71931" w:rsidRPr="00CC7FED" w:rsidRDefault="00C71931" w:rsidP="00B6010B">
            <w:pPr>
              <w:suppressAutoHyphens/>
            </w:pPr>
            <w:r w:rsidRPr="009502DC">
              <w:rPr>
                <w:sz w:val="20"/>
              </w:rPr>
              <w:t>Наименование</w:t>
            </w:r>
          </w:p>
        </w:tc>
        <w:tc>
          <w:tcPr>
            <w:tcW w:w="22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CFD5C1" w14:textId="3E16EAED" w:rsidR="00C71931" w:rsidRPr="00CC7FED" w:rsidRDefault="004152AA" w:rsidP="004152AA">
            <w:pPr>
              <w:suppressAutoHyphens/>
            </w:pPr>
            <w:r>
              <w:t>Совершенствование</w:t>
            </w:r>
            <w:r w:rsidR="00C71931">
              <w:t xml:space="preserve"> деятельности </w:t>
            </w:r>
            <w:r w:rsidR="009A1BD3">
              <w:t>механосборочного цеха</w:t>
            </w:r>
          </w:p>
        </w:tc>
        <w:tc>
          <w:tcPr>
            <w:tcW w:w="31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F480E3A" w14:textId="77777777" w:rsidR="00C71931" w:rsidRPr="00CC7FED" w:rsidRDefault="00C71931" w:rsidP="00277334">
            <w:pPr>
              <w:suppressAutoHyphens/>
              <w:jc w:val="center"/>
              <w:rPr>
                <w:vertAlign w:val="superscript"/>
              </w:rPr>
            </w:pPr>
            <w:r w:rsidRPr="009502DC">
              <w:rPr>
                <w:sz w:val="20"/>
              </w:rPr>
              <w:t>Код</w:t>
            </w:r>
          </w:p>
        </w:tc>
        <w:tc>
          <w:tcPr>
            <w:tcW w:w="4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569AFD" w14:textId="0F76AB51" w:rsidR="00C71931" w:rsidRPr="000B2046" w:rsidRDefault="00DE3CD4" w:rsidP="00277334">
            <w:pPr>
              <w:suppressAutoHyphens/>
              <w:jc w:val="center"/>
            </w:pPr>
            <w:r>
              <w:rPr>
                <w:lang w:val="en-US"/>
              </w:rPr>
              <w:t>C</w:t>
            </w:r>
            <w:r w:rsidR="00C71931">
              <w:t>/05.</w:t>
            </w:r>
            <w:r w:rsidR="00C249FB">
              <w:t>7</w:t>
            </w:r>
          </w:p>
        </w:tc>
        <w:tc>
          <w:tcPr>
            <w:tcW w:w="86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784C688" w14:textId="77777777" w:rsidR="00C71931" w:rsidRPr="004C2989" w:rsidRDefault="00C71931" w:rsidP="00277334">
            <w:pPr>
              <w:suppressAutoHyphens/>
              <w:jc w:val="center"/>
              <w:rPr>
                <w:vertAlign w:val="superscript"/>
              </w:rPr>
            </w:pPr>
            <w:r w:rsidRPr="0092362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C13B74" w14:textId="5696FB5F" w:rsidR="00C71931" w:rsidRPr="000B2046" w:rsidRDefault="00C249FB" w:rsidP="00277334">
            <w:pPr>
              <w:suppressAutoHyphens/>
              <w:jc w:val="center"/>
            </w:pPr>
            <w:r>
              <w:t>7</w:t>
            </w:r>
          </w:p>
        </w:tc>
      </w:tr>
    </w:tbl>
    <w:p w14:paraId="583A6655" w14:textId="77777777" w:rsidR="00C71931" w:rsidRDefault="00C71931" w:rsidP="00C7193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78"/>
        <w:gridCol w:w="8543"/>
      </w:tblGrid>
      <w:tr w:rsidR="00C71931" w:rsidRPr="00CC7FED" w14:paraId="6AEB781A" w14:textId="77777777" w:rsidTr="00277334">
        <w:trPr>
          <w:trHeight w:val="20"/>
        </w:trPr>
        <w:tc>
          <w:tcPr>
            <w:tcW w:w="901" w:type="pct"/>
            <w:vMerge w:val="restart"/>
          </w:tcPr>
          <w:p w14:paraId="5374BB7F" w14:textId="77777777" w:rsidR="00C71931" w:rsidRPr="00CC7FED" w:rsidRDefault="00C71931" w:rsidP="00B6010B">
            <w:r w:rsidRPr="00CC7FED">
              <w:t>Трудовые действия</w:t>
            </w:r>
          </w:p>
        </w:tc>
        <w:tc>
          <w:tcPr>
            <w:tcW w:w="4099" w:type="pct"/>
          </w:tcPr>
          <w:p w14:paraId="4049D133" w14:textId="310D2522" w:rsidR="00C71931" w:rsidRPr="00CC7FED" w:rsidRDefault="00FA6C67" w:rsidP="00277334">
            <w:pPr>
              <w:jc w:val="both"/>
            </w:pPr>
            <w:r>
              <w:t>Организация работ по расчету оптимальных размеров партий и длительности производственных циклов изготовления машиностроительных изделий, выпускаемых подразделением</w:t>
            </w:r>
          </w:p>
        </w:tc>
      </w:tr>
      <w:tr w:rsidR="00C71931" w:rsidRPr="00CC7FED" w14:paraId="6FCF06E7" w14:textId="77777777" w:rsidTr="00277334">
        <w:trPr>
          <w:trHeight w:val="20"/>
        </w:trPr>
        <w:tc>
          <w:tcPr>
            <w:tcW w:w="901" w:type="pct"/>
            <w:vMerge/>
          </w:tcPr>
          <w:p w14:paraId="666B70D5" w14:textId="77777777" w:rsidR="00C71931" w:rsidRPr="00CC7FED" w:rsidRDefault="00C71931" w:rsidP="00B6010B"/>
        </w:tc>
        <w:tc>
          <w:tcPr>
            <w:tcW w:w="4099" w:type="pct"/>
          </w:tcPr>
          <w:p w14:paraId="42D49117" w14:textId="20E6FD67" w:rsidR="00C71931" w:rsidRDefault="00720B3C" w:rsidP="00277334">
            <w:pPr>
              <w:jc w:val="both"/>
            </w:pPr>
            <w:r>
              <w:t>Организация работ</w:t>
            </w:r>
            <w:r w:rsidR="00FA6C67">
              <w:t xml:space="preserve"> по совершенствованию системы оперативного планирования </w:t>
            </w:r>
            <w:r w:rsidR="00762B1A">
              <w:t>механосборочного производства</w:t>
            </w:r>
          </w:p>
        </w:tc>
      </w:tr>
      <w:tr w:rsidR="00C71931" w:rsidRPr="00CC7FED" w14:paraId="163E81F8" w14:textId="77777777" w:rsidTr="00277334">
        <w:trPr>
          <w:trHeight w:val="20"/>
        </w:trPr>
        <w:tc>
          <w:tcPr>
            <w:tcW w:w="901" w:type="pct"/>
            <w:vMerge/>
          </w:tcPr>
          <w:p w14:paraId="49141CCE" w14:textId="77777777" w:rsidR="00C71931" w:rsidRPr="00CC7FED" w:rsidRDefault="00C71931" w:rsidP="00B6010B"/>
        </w:tc>
        <w:tc>
          <w:tcPr>
            <w:tcW w:w="4099" w:type="pct"/>
          </w:tcPr>
          <w:p w14:paraId="23A1EE45" w14:textId="7B065FF2" w:rsidR="00C71931" w:rsidRDefault="006E0377" w:rsidP="00277334">
            <w:pPr>
              <w:jc w:val="both"/>
            </w:pPr>
            <w:r>
              <w:t>Согласование и утверждение планов мероприятий по автоматизации оперативного планирования и регулирования хода производства</w:t>
            </w:r>
          </w:p>
        </w:tc>
      </w:tr>
      <w:tr w:rsidR="00C71931" w:rsidRPr="00CC7FED" w14:paraId="4F0D4A2B" w14:textId="77777777" w:rsidTr="00277334">
        <w:trPr>
          <w:trHeight w:val="20"/>
        </w:trPr>
        <w:tc>
          <w:tcPr>
            <w:tcW w:w="901" w:type="pct"/>
            <w:vMerge/>
          </w:tcPr>
          <w:p w14:paraId="770CC3B5" w14:textId="77777777" w:rsidR="00C71931" w:rsidRPr="00CC7FED" w:rsidRDefault="00C71931" w:rsidP="00B6010B"/>
        </w:tc>
        <w:tc>
          <w:tcPr>
            <w:tcW w:w="4099" w:type="pct"/>
          </w:tcPr>
          <w:p w14:paraId="3FBCF4EF" w14:textId="6B3C0141" w:rsidR="00C71931" w:rsidRDefault="006E0377" w:rsidP="00277334">
            <w:pPr>
              <w:jc w:val="both"/>
            </w:pPr>
            <w:r>
              <w:t xml:space="preserve">Согласование и утверждение планов мероприятий по совершенствованию технического обслуживания и ремонта </w:t>
            </w:r>
            <w:r w:rsidR="00B159FC">
              <w:t>технологического</w:t>
            </w:r>
            <w:r>
              <w:t xml:space="preserve"> и энергетического оборудования </w:t>
            </w:r>
            <w:r w:rsidR="009A1BD3">
              <w:t>механосборочного цеха</w:t>
            </w:r>
          </w:p>
        </w:tc>
      </w:tr>
      <w:tr w:rsidR="00C71931" w:rsidRPr="00CC7FED" w14:paraId="4F1FC8C1" w14:textId="77777777" w:rsidTr="00277334">
        <w:trPr>
          <w:trHeight w:val="20"/>
        </w:trPr>
        <w:tc>
          <w:tcPr>
            <w:tcW w:w="901" w:type="pct"/>
            <w:vMerge/>
          </w:tcPr>
          <w:p w14:paraId="4BE32930" w14:textId="77777777" w:rsidR="00C71931" w:rsidRPr="00CC7FED" w:rsidRDefault="00C71931" w:rsidP="00B6010B"/>
        </w:tc>
        <w:tc>
          <w:tcPr>
            <w:tcW w:w="4099" w:type="pct"/>
          </w:tcPr>
          <w:p w14:paraId="64B000E9" w14:textId="0B9F4BFE" w:rsidR="00C71931" w:rsidRPr="00BD71A6" w:rsidRDefault="006E0377" w:rsidP="00277334">
            <w:pPr>
              <w:jc w:val="both"/>
            </w:pPr>
            <w:r>
              <w:t xml:space="preserve">Согласование и утверждение планов мероприятий по совершенствованию использования материальных и трудовых ресурсов </w:t>
            </w:r>
            <w:r w:rsidR="009A1BD3">
              <w:t>механосборочного цеха</w:t>
            </w:r>
          </w:p>
        </w:tc>
      </w:tr>
      <w:tr w:rsidR="00C71931" w:rsidRPr="00CC7FED" w14:paraId="317ECD95" w14:textId="77777777" w:rsidTr="00277334">
        <w:trPr>
          <w:trHeight w:val="20"/>
        </w:trPr>
        <w:tc>
          <w:tcPr>
            <w:tcW w:w="901" w:type="pct"/>
            <w:vMerge/>
          </w:tcPr>
          <w:p w14:paraId="1165735A" w14:textId="77777777" w:rsidR="00C71931" w:rsidRPr="00CC7FED" w:rsidRDefault="00C71931" w:rsidP="00B6010B"/>
        </w:tc>
        <w:tc>
          <w:tcPr>
            <w:tcW w:w="4099" w:type="pct"/>
          </w:tcPr>
          <w:p w14:paraId="7C06F1FF" w14:textId="7B3DDF51" w:rsidR="00C71931" w:rsidRDefault="001F3715" w:rsidP="00277334">
            <w:pPr>
              <w:jc w:val="both"/>
            </w:pPr>
            <w:r>
              <w:t>Реализация</w:t>
            </w:r>
            <w:r w:rsidR="006B35B5">
              <w:t xml:space="preserve"> организационных решений для выполнения планов совершенствования деятельности </w:t>
            </w:r>
            <w:r w:rsidR="009A1BD3">
              <w:t>механосборочного цеха</w:t>
            </w:r>
          </w:p>
        </w:tc>
      </w:tr>
      <w:tr w:rsidR="00C71931" w:rsidRPr="00CC7FED" w14:paraId="6FE32B0C" w14:textId="77777777" w:rsidTr="00277334">
        <w:trPr>
          <w:trHeight w:val="20"/>
        </w:trPr>
        <w:tc>
          <w:tcPr>
            <w:tcW w:w="901" w:type="pct"/>
            <w:vMerge/>
          </w:tcPr>
          <w:p w14:paraId="68A1900A" w14:textId="77777777" w:rsidR="00C71931" w:rsidRPr="00CC7FED" w:rsidRDefault="00C71931" w:rsidP="00B6010B"/>
        </w:tc>
        <w:tc>
          <w:tcPr>
            <w:tcW w:w="4099" w:type="pct"/>
          </w:tcPr>
          <w:p w14:paraId="191FB158" w14:textId="77F2137F" w:rsidR="00C71931" w:rsidRPr="00CC7FED" w:rsidRDefault="006B35B5" w:rsidP="00DD0B00">
            <w:pPr>
              <w:jc w:val="both"/>
            </w:pPr>
            <w:r>
              <w:t xml:space="preserve">Контроль </w:t>
            </w:r>
            <w:r w:rsidR="00DD0B00">
              <w:t>осуществления</w:t>
            </w:r>
            <w:r>
              <w:t xml:space="preserve"> организационных решений для выполнения планов совершенствования деятельности </w:t>
            </w:r>
            <w:r w:rsidR="009A1BD3">
              <w:t>механосборочного цеха</w:t>
            </w:r>
          </w:p>
        </w:tc>
      </w:tr>
      <w:tr w:rsidR="00C71931" w:rsidRPr="00CC7FED" w14:paraId="7FB76B18" w14:textId="77777777" w:rsidTr="00277334">
        <w:trPr>
          <w:trHeight w:val="20"/>
        </w:trPr>
        <w:tc>
          <w:tcPr>
            <w:tcW w:w="901" w:type="pct"/>
            <w:vMerge w:val="restart"/>
          </w:tcPr>
          <w:p w14:paraId="4E27CE09" w14:textId="77777777" w:rsidR="00C71931" w:rsidRPr="00CC7FED" w:rsidDel="002A1D54" w:rsidRDefault="00C71931" w:rsidP="00B6010B">
            <w:r w:rsidRPr="00CC7FED" w:rsidDel="002A1D54">
              <w:t>Необходимые умения</w:t>
            </w:r>
          </w:p>
        </w:tc>
        <w:tc>
          <w:tcPr>
            <w:tcW w:w="4099" w:type="pct"/>
          </w:tcPr>
          <w:p w14:paraId="68181A57" w14:textId="43889926" w:rsidR="00C71931" w:rsidRPr="00A708CA" w:rsidRDefault="00B35432" w:rsidP="00277334">
            <w:pPr>
              <w:jc w:val="both"/>
            </w:pPr>
            <w:r w:rsidRPr="00DC1952">
              <w:t xml:space="preserve">Просматривать запланированные работы, контролировать сроки выполнения работ, определять очередность выполнения работ, </w:t>
            </w:r>
            <w:r>
              <w:t>вносить</w:t>
            </w:r>
            <w:r w:rsidRPr="00DC1952">
              <w:t xml:space="preserve"> изменени</w:t>
            </w:r>
            <w:r>
              <w:t>я</w:t>
            </w:r>
            <w:r w:rsidRPr="00DC1952">
              <w:t xml:space="preserve"> в очередность работ, отмечать выполнение работ, готовить отчеты о выполненных работах с использованием</w:t>
            </w:r>
            <w:r>
              <w:t xml:space="preserve"> </w:t>
            </w:r>
            <w:r>
              <w:rPr>
                <w:lang w:val="en-US"/>
              </w:rPr>
              <w:t>MES</w:t>
            </w:r>
            <w:r>
              <w:t>-системы</w:t>
            </w:r>
            <w:r w:rsidRPr="00B8072F">
              <w:t xml:space="preserve">, </w:t>
            </w:r>
            <w:r>
              <w:rPr>
                <w:lang w:val="en-US"/>
              </w:rPr>
              <w:t>ERP</w:t>
            </w:r>
            <w:r>
              <w:t>-системы</w:t>
            </w:r>
          </w:p>
        </w:tc>
      </w:tr>
      <w:tr w:rsidR="00C71931" w:rsidRPr="00CC7FED" w14:paraId="0DA2614D" w14:textId="77777777" w:rsidTr="00277334">
        <w:trPr>
          <w:trHeight w:val="20"/>
        </w:trPr>
        <w:tc>
          <w:tcPr>
            <w:tcW w:w="901" w:type="pct"/>
            <w:vMerge/>
          </w:tcPr>
          <w:p w14:paraId="3A9482B6" w14:textId="77777777" w:rsidR="00C71931" w:rsidRPr="00CC7FED" w:rsidDel="002A1D54" w:rsidRDefault="00C71931" w:rsidP="00B6010B"/>
        </w:tc>
        <w:tc>
          <w:tcPr>
            <w:tcW w:w="4099" w:type="pct"/>
          </w:tcPr>
          <w:p w14:paraId="6E6757DB" w14:textId="58942704" w:rsidR="00C71931" w:rsidRPr="00CC7FED" w:rsidRDefault="00B35432" w:rsidP="00277334">
            <w:pPr>
              <w:jc w:val="both"/>
            </w:pPr>
            <w:r>
              <w:t xml:space="preserve">Использовать приемы деловой коммуникации для сбора информации о недостатках системы оперативного планирования </w:t>
            </w:r>
            <w:r w:rsidR="00762B1A">
              <w:t>механосборочного производства</w:t>
            </w:r>
          </w:p>
        </w:tc>
      </w:tr>
      <w:tr w:rsidR="00C71931" w:rsidRPr="00CC7FED" w14:paraId="2BFB982B" w14:textId="77777777" w:rsidTr="00277334">
        <w:trPr>
          <w:trHeight w:val="20"/>
        </w:trPr>
        <w:tc>
          <w:tcPr>
            <w:tcW w:w="901" w:type="pct"/>
            <w:vMerge/>
          </w:tcPr>
          <w:p w14:paraId="297B7A73" w14:textId="77777777" w:rsidR="00C71931" w:rsidRPr="00CC7FED" w:rsidDel="002A1D54" w:rsidRDefault="00C71931" w:rsidP="00B6010B"/>
        </w:tc>
        <w:tc>
          <w:tcPr>
            <w:tcW w:w="4099" w:type="pct"/>
          </w:tcPr>
          <w:p w14:paraId="01155F74" w14:textId="46A9B30C" w:rsidR="00C71931" w:rsidRPr="00CC7FED" w:rsidRDefault="00B35432" w:rsidP="00277334">
            <w:pPr>
              <w:jc w:val="both"/>
            </w:pPr>
            <w:r>
              <w:t xml:space="preserve">Разрабатывать организационные решения для проведения работ по совершенствованию системы оперативного планирования </w:t>
            </w:r>
            <w:r w:rsidR="00762B1A">
              <w:t>механосборочного производства</w:t>
            </w:r>
          </w:p>
        </w:tc>
      </w:tr>
      <w:tr w:rsidR="00C71931" w:rsidRPr="00CC7FED" w14:paraId="617C01BB" w14:textId="77777777" w:rsidTr="00277334">
        <w:trPr>
          <w:trHeight w:val="20"/>
        </w:trPr>
        <w:tc>
          <w:tcPr>
            <w:tcW w:w="901" w:type="pct"/>
            <w:vMerge/>
          </w:tcPr>
          <w:p w14:paraId="6E0977D8" w14:textId="77777777" w:rsidR="00C71931" w:rsidRPr="00CC7FED" w:rsidDel="002A1D54" w:rsidRDefault="00C71931" w:rsidP="00B6010B"/>
        </w:tc>
        <w:tc>
          <w:tcPr>
            <w:tcW w:w="4099" w:type="pct"/>
          </w:tcPr>
          <w:p w14:paraId="7C479715" w14:textId="6E55E2EB" w:rsidR="00C71931" w:rsidRPr="00CC7FED" w:rsidRDefault="00B35432" w:rsidP="00277334">
            <w:pPr>
              <w:jc w:val="both"/>
            </w:pPr>
            <w:r>
              <w:t>Разрабатывать организационные решения для проведения работ по автоматизации оперативного планирования и регулирования хода производства</w:t>
            </w:r>
          </w:p>
        </w:tc>
      </w:tr>
      <w:tr w:rsidR="00C71931" w:rsidRPr="00CC7FED" w14:paraId="5FA8D43B" w14:textId="77777777" w:rsidTr="00277334">
        <w:trPr>
          <w:trHeight w:val="20"/>
        </w:trPr>
        <w:tc>
          <w:tcPr>
            <w:tcW w:w="901" w:type="pct"/>
            <w:vMerge/>
          </w:tcPr>
          <w:p w14:paraId="6D5B3B92" w14:textId="77777777" w:rsidR="00C71931" w:rsidRPr="00CC7FED" w:rsidDel="002A1D54" w:rsidRDefault="00C71931" w:rsidP="00B6010B"/>
        </w:tc>
        <w:tc>
          <w:tcPr>
            <w:tcW w:w="4099" w:type="pct"/>
          </w:tcPr>
          <w:p w14:paraId="60094BAB" w14:textId="375F3A2E" w:rsidR="00C71931" w:rsidRPr="00CC7FED" w:rsidRDefault="00B35432" w:rsidP="00277334">
            <w:pPr>
              <w:jc w:val="both"/>
            </w:pPr>
            <w:r>
              <w:t>Использовать приемы деловой коммуникации для согласования работ по автоматизации оперативного планирования и регулирования хода производства</w:t>
            </w:r>
          </w:p>
        </w:tc>
      </w:tr>
      <w:tr w:rsidR="00C71931" w:rsidRPr="00CC7FED" w14:paraId="303D124A" w14:textId="77777777" w:rsidTr="00277334">
        <w:trPr>
          <w:trHeight w:val="20"/>
        </w:trPr>
        <w:tc>
          <w:tcPr>
            <w:tcW w:w="901" w:type="pct"/>
            <w:vMerge/>
          </w:tcPr>
          <w:p w14:paraId="6AE2D7F6" w14:textId="77777777" w:rsidR="00C71931" w:rsidRPr="00CC7FED" w:rsidDel="002A1D54" w:rsidRDefault="00C71931" w:rsidP="00B6010B"/>
        </w:tc>
        <w:tc>
          <w:tcPr>
            <w:tcW w:w="4099" w:type="pct"/>
          </w:tcPr>
          <w:p w14:paraId="1B83F43A" w14:textId="170B1299" w:rsidR="00C71931" w:rsidRPr="00CC7FED" w:rsidRDefault="00B35432" w:rsidP="00277334">
            <w:pPr>
              <w:jc w:val="both"/>
            </w:pPr>
            <w:r>
              <w:t xml:space="preserve">Разрабатывать организационные решения для проведения работ по совершенствованию </w:t>
            </w:r>
            <w:r w:rsidR="00B159FC">
              <w:t>технологического</w:t>
            </w:r>
            <w:r>
              <w:t xml:space="preserve"> обслуживания и ремонта </w:t>
            </w:r>
            <w:r w:rsidR="00B159FC">
              <w:t>технического</w:t>
            </w:r>
            <w:r>
              <w:t xml:space="preserve"> и энергетического</w:t>
            </w:r>
            <w:r w:rsidR="00B159FC">
              <w:t xml:space="preserve"> оборудования </w:t>
            </w:r>
            <w:r w:rsidR="009A1BD3">
              <w:t>механосборочного цеха</w:t>
            </w:r>
          </w:p>
        </w:tc>
      </w:tr>
      <w:tr w:rsidR="00C71931" w:rsidRPr="00CC7FED" w14:paraId="3E3080B2" w14:textId="77777777" w:rsidTr="00277334">
        <w:trPr>
          <w:trHeight w:val="20"/>
        </w:trPr>
        <w:tc>
          <w:tcPr>
            <w:tcW w:w="901" w:type="pct"/>
            <w:vMerge/>
          </w:tcPr>
          <w:p w14:paraId="31F363B8" w14:textId="77777777" w:rsidR="00C71931" w:rsidRPr="00CC7FED" w:rsidDel="002A1D54" w:rsidRDefault="00C71931" w:rsidP="00B6010B"/>
        </w:tc>
        <w:tc>
          <w:tcPr>
            <w:tcW w:w="4099" w:type="pct"/>
          </w:tcPr>
          <w:p w14:paraId="61456495" w14:textId="1ED53C95" w:rsidR="00C71931" w:rsidRPr="00CC7FED" w:rsidRDefault="00B35432" w:rsidP="00277334">
            <w:pPr>
              <w:jc w:val="both"/>
            </w:pPr>
            <w:r>
              <w:t>Использовать приемы деловой коммуникации для согласования работ по совершенствованию технического обслуживания и ремонта технического и энергетического</w:t>
            </w:r>
            <w:r w:rsidR="000F6E14">
              <w:t xml:space="preserve"> оборудования </w:t>
            </w:r>
            <w:r w:rsidR="009A1BD3">
              <w:t>механосборочного цеха</w:t>
            </w:r>
          </w:p>
        </w:tc>
      </w:tr>
      <w:tr w:rsidR="00C71931" w:rsidRPr="00CC7FED" w14:paraId="7A0031FE" w14:textId="77777777" w:rsidTr="00277334">
        <w:trPr>
          <w:trHeight w:val="20"/>
        </w:trPr>
        <w:tc>
          <w:tcPr>
            <w:tcW w:w="901" w:type="pct"/>
            <w:vMerge/>
          </w:tcPr>
          <w:p w14:paraId="65C5FAF6" w14:textId="77777777" w:rsidR="00C71931" w:rsidRPr="00CC7FED" w:rsidDel="002A1D54" w:rsidRDefault="00C71931" w:rsidP="00B6010B"/>
        </w:tc>
        <w:tc>
          <w:tcPr>
            <w:tcW w:w="4099" w:type="pct"/>
          </w:tcPr>
          <w:p w14:paraId="7739A873" w14:textId="15C2C7D1" w:rsidR="00C71931" w:rsidRPr="00CC7FED" w:rsidRDefault="00B35432" w:rsidP="00277334">
            <w:pPr>
              <w:jc w:val="both"/>
            </w:pPr>
            <w:r>
              <w:t xml:space="preserve">Разрабатывать организационные решения для проведения работ по совершенствованию использования материальных и трудовых ресурсов </w:t>
            </w:r>
            <w:r w:rsidR="009A1BD3">
              <w:t>механосборочного цеха</w:t>
            </w:r>
          </w:p>
        </w:tc>
      </w:tr>
      <w:tr w:rsidR="00C71931" w:rsidRPr="00CC7FED" w14:paraId="0FE9C0AE" w14:textId="77777777" w:rsidTr="00277334">
        <w:trPr>
          <w:trHeight w:val="20"/>
        </w:trPr>
        <w:tc>
          <w:tcPr>
            <w:tcW w:w="901" w:type="pct"/>
            <w:vMerge/>
          </w:tcPr>
          <w:p w14:paraId="748AE4F7" w14:textId="77777777" w:rsidR="00C71931" w:rsidRPr="00CC7FED" w:rsidDel="002A1D54" w:rsidRDefault="00C71931" w:rsidP="00B6010B"/>
        </w:tc>
        <w:tc>
          <w:tcPr>
            <w:tcW w:w="4099" w:type="pct"/>
          </w:tcPr>
          <w:p w14:paraId="0F7ED623" w14:textId="60AB3A54" w:rsidR="00C71931" w:rsidRPr="00CC7FED" w:rsidRDefault="00B35432" w:rsidP="00277334">
            <w:pPr>
              <w:jc w:val="both"/>
            </w:pPr>
            <w:r>
              <w:t xml:space="preserve">Использовать приемы деловой коммуникации для согласования работ по совершенствованию использования материальных и трудовых ресурсов </w:t>
            </w:r>
            <w:r w:rsidR="009A1BD3">
              <w:t>механосборочного цеха</w:t>
            </w:r>
          </w:p>
        </w:tc>
      </w:tr>
      <w:tr w:rsidR="00C71931" w:rsidRPr="00CC7FED" w14:paraId="3ADB89B6" w14:textId="77777777" w:rsidTr="00277334">
        <w:trPr>
          <w:trHeight w:val="20"/>
        </w:trPr>
        <w:tc>
          <w:tcPr>
            <w:tcW w:w="901" w:type="pct"/>
            <w:vMerge w:val="restart"/>
          </w:tcPr>
          <w:p w14:paraId="21E57695" w14:textId="77777777" w:rsidR="00C71931" w:rsidRPr="00CC7FED" w:rsidRDefault="00C71931" w:rsidP="00B6010B">
            <w:r w:rsidRPr="00CC7FED" w:rsidDel="002A1D54">
              <w:t>Необходимые знания</w:t>
            </w:r>
          </w:p>
        </w:tc>
        <w:tc>
          <w:tcPr>
            <w:tcW w:w="4099" w:type="pct"/>
          </w:tcPr>
          <w:p w14:paraId="7B02F0C4" w14:textId="4178A8AD" w:rsidR="00C71931" w:rsidRPr="00CC7FED" w:rsidRDefault="00B159FC" w:rsidP="00277334">
            <w:pPr>
              <w:jc w:val="both"/>
            </w:pPr>
            <w:r w:rsidRPr="00AC6B37">
              <w:t>Комп</w:t>
            </w:r>
            <w:r>
              <w:t>ьютерные персональные или корпоративные информаци</w:t>
            </w:r>
            <w:r w:rsidRPr="00AC6B37">
              <w:t>онные ме</w:t>
            </w:r>
            <w:r>
              <w:t>неджеры: наименования, возможно</w:t>
            </w:r>
            <w:r w:rsidRPr="00AC6B37">
              <w:t>сти и порядок работы в них</w:t>
            </w:r>
          </w:p>
        </w:tc>
      </w:tr>
      <w:tr w:rsidR="00B159FC" w:rsidRPr="00CC7FED" w14:paraId="36EB7A00" w14:textId="77777777" w:rsidTr="00277334">
        <w:trPr>
          <w:trHeight w:val="20"/>
        </w:trPr>
        <w:tc>
          <w:tcPr>
            <w:tcW w:w="901" w:type="pct"/>
            <w:vMerge/>
          </w:tcPr>
          <w:p w14:paraId="4485071D" w14:textId="77777777" w:rsidR="00B159FC" w:rsidRPr="00CC7FED" w:rsidDel="002A1D54" w:rsidRDefault="00B159FC" w:rsidP="00B6010B"/>
        </w:tc>
        <w:tc>
          <w:tcPr>
            <w:tcW w:w="4099" w:type="pct"/>
          </w:tcPr>
          <w:p w14:paraId="3E6EACE4" w14:textId="187B173A" w:rsidR="00B159FC" w:rsidRPr="00CC7FED" w:rsidRDefault="00B159FC" w:rsidP="00277334">
            <w:pPr>
              <w:jc w:val="both"/>
            </w:pPr>
            <w:r>
              <w:t xml:space="preserve">Методы и технологии коммуникации </w:t>
            </w:r>
          </w:p>
        </w:tc>
      </w:tr>
      <w:tr w:rsidR="00B159FC" w:rsidRPr="00CC7FED" w14:paraId="5EFEDCEF" w14:textId="77777777" w:rsidTr="00277334">
        <w:trPr>
          <w:trHeight w:val="20"/>
        </w:trPr>
        <w:tc>
          <w:tcPr>
            <w:tcW w:w="901" w:type="pct"/>
            <w:vMerge/>
          </w:tcPr>
          <w:p w14:paraId="50B574E5" w14:textId="77777777" w:rsidR="00B159FC" w:rsidRPr="00CC7FED" w:rsidDel="002A1D54" w:rsidRDefault="00B159FC" w:rsidP="00B6010B"/>
        </w:tc>
        <w:tc>
          <w:tcPr>
            <w:tcW w:w="4099" w:type="pct"/>
          </w:tcPr>
          <w:p w14:paraId="5C525E77" w14:textId="4536BA27" w:rsidR="00B159FC" w:rsidRPr="00CC7FED" w:rsidRDefault="00B159FC" w:rsidP="00277334">
            <w:pPr>
              <w:jc w:val="both"/>
            </w:pPr>
            <w:r>
              <w:t>Основы психологии общения и конфликтологии</w:t>
            </w:r>
          </w:p>
        </w:tc>
      </w:tr>
      <w:tr w:rsidR="00B159FC" w:rsidRPr="00CC7FED" w14:paraId="667AB3A0" w14:textId="77777777" w:rsidTr="00277334">
        <w:trPr>
          <w:trHeight w:val="20"/>
        </w:trPr>
        <w:tc>
          <w:tcPr>
            <w:tcW w:w="901" w:type="pct"/>
            <w:vMerge/>
          </w:tcPr>
          <w:p w14:paraId="17C05A65" w14:textId="77777777" w:rsidR="00B159FC" w:rsidRPr="00CC7FED" w:rsidDel="002A1D54" w:rsidRDefault="00B159FC" w:rsidP="00B6010B"/>
        </w:tc>
        <w:tc>
          <w:tcPr>
            <w:tcW w:w="4099" w:type="pct"/>
          </w:tcPr>
          <w:p w14:paraId="495895E1" w14:textId="350D8173" w:rsidR="00B159FC" w:rsidRPr="00CC7FED" w:rsidRDefault="00B159FC" w:rsidP="00277334">
            <w:pPr>
              <w:jc w:val="both"/>
            </w:pPr>
            <w:r>
              <w:t>Типовые организационно-технические решения, направленные на совершенствование системы оперативного планирования, ее автоматизации</w:t>
            </w:r>
          </w:p>
        </w:tc>
      </w:tr>
      <w:tr w:rsidR="00B159FC" w:rsidRPr="00CC7FED" w14:paraId="4247A0B6" w14:textId="77777777" w:rsidTr="00277334">
        <w:trPr>
          <w:trHeight w:val="20"/>
        </w:trPr>
        <w:tc>
          <w:tcPr>
            <w:tcW w:w="901" w:type="pct"/>
            <w:vMerge/>
          </w:tcPr>
          <w:p w14:paraId="003EBB55" w14:textId="77777777" w:rsidR="00B159FC" w:rsidRPr="00CC7FED" w:rsidDel="002A1D54" w:rsidRDefault="00B159FC" w:rsidP="00B6010B"/>
        </w:tc>
        <w:tc>
          <w:tcPr>
            <w:tcW w:w="4099" w:type="pct"/>
          </w:tcPr>
          <w:p w14:paraId="01A56CB2" w14:textId="6DDA2819" w:rsidR="00B159FC" w:rsidRPr="00CC7FED" w:rsidRDefault="00B159FC" w:rsidP="00277334">
            <w:pPr>
              <w:jc w:val="both"/>
            </w:pPr>
            <w:r>
              <w:t xml:space="preserve">Типовые организационно-технические решения, направленные на совершенствование технического обслуживания и ремонта </w:t>
            </w:r>
            <w:r w:rsidR="00EA388C">
              <w:t>технологического</w:t>
            </w:r>
            <w:r>
              <w:t xml:space="preserve"> и энергетического</w:t>
            </w:r>
            <w:r w:rsidR="00EA388C">
              <w:t xml:space="preserve"> оборудования</w:t>
            </w:r>
          </w:p>
        </w:tc>
      </w:tr>
      <w:tr w:rsidR="00B159FC" w:rsidRPr="00CC7FED" w14:paraId="0E989435" w14:textId="77777777" w:rsidTr="00277334">
        <w:trPr>
          <w:trHeight w:val="20"/>
        </w:trPr>
        <w:tc>
          <w:tcPr>
            <w:tcW w:w="901" w:type="pct"/>
            <w:vMerge/>
          </w:tcPr>
          <w:p w14:paraId="6045C9FB" w14:textId="77777777" w:rsidR="00B159FC" w:rsidRPr="00CC7FED" w:rsidDel="002A1D54" w:rsidRDefault="00B159FC" w:rsidP="00B6010B"/>
        </w:tc>
        <w:tc>
          <w:tcPr>
            <w:tcW w:w="4099" w:type="pct"/>
          </w:tcPr>
          <w:p w14:paraId="70628516" w14:textId="004EEEF8" w:rsidR="00B159FC" w:rsidRPr="00CC7FED" w:rsidRDefault="00EA388C" w:rsidP="00277334">
            <w:pPr>
              <w:jc w:val="both"/>
            </w:pPr>
            <w:r>
              <w:t>Типовые организационно-технические решения, направленные на совершенствование использования материальных и трудовых ресурсов</w:t>
            </w:r>
          </w:p>
        </w:tc>
      </w:tr>
      <w:tr w:rsidR="005E0D5C" w:rsidRPr="00CC7FED" w14:paraId="14767E48" w14:textId="77777777" w:rsidTr="00277334">
        <w:trPr>
          <w:trHeight w:val="20"/>
        </w:trPr>
        <w:tc>
          <w:tcPr>
            <w:tcW w:w="901" w:type="pct"/>
            <w:vMerge/>
          </w:tcPr>
          <w:p w14:paraId="6A35FD4C" w14:textId="77777777" w:rsidR="005E0D5C" w:rsidRPr="00CC7FED" w:rsidDel="002A1D54" w:rsidRDefault="005E0D5C" w:rsidP="00B6010B"/>
        </w:tc>
        <w:tc>
          <w:tcPr>
            <w:tcW w:w="4099" w:type="pct"/>
          </w:tcPr>
          <w:p w14:paraId="344349E4" w14:textId="5EACE51E" w:rsidR="005E0D5C" w:rsidRDefault="005E0D5C" w:rsidP="00277334">
            <w:pPr>
              <w:jc w:val="both"/>
            </w:pPr>
            <w:r>
              <w:t>Принципы построения, функционирования и оценки системы управления качеством</w:t>
            </w:r>
          </w:p>
        </w:tc>
      </w:tr>
      <w:tr w:rsidR="00B159FC" w:rsidRPr="00CC7FED" w14:paraId="14C3AEE5" w14:textId="77777777" w:rsidTr="00277334">
        <w:trPr>
          <w:trHeight w:val="20"/>
        </w:trPr>
        <w:tc>
          <w:tcPr>
            <w:tcW w:w="901" w:type="pct"/>
            <w:vMerge/>
          </w:tcPr>
          <w:p w14:paraId="24AE2F23" w14:textId="77777777" w:rsidR="00B159FC" w:rsidRPr="00CC7FED" w:rsidDel="002A1D54" w:rsidRDefault="00B159FC" w:rsidP="00B6010B"/>
        </w:tc>
        <w:tc>
          <w:tcPr>
            <w:tcW w:w="4099" w:type="pct"/>
          </w:tcPr>
          <w:p w14:paraId="49531E71" w14:textId="748FAA82" w:rsidR="00B159FC" w:rsidRPr="00CC7FED" w:rsidRDefault="00EA388C" w:rsidP="00277334">
            <w:pPr>
              <w:jc w:val="both"/>
            </w:pPr>
            <w:r>
              <w:t>Структура организации</w:t>
            </w:r>
          </w:p>
        </w:tc>
      </w:tr>
      <w:tr w:rsidR="00B159FC" w:rsidRPr="00CC7FED" w14:paraId="644125BF" w14:textId="77777777" w:rsidTr="00277334">
        <w:trPr>
          <w:trHeight w:val="20"/>
        </w:trPr>
        <w:tc>
          <w:tcPr>
            <w:tcW w:w="901" w:type="pct"/>
          </w:tcPr>
          <w:p w14:paraId="4B584964" w14:textId="77777777" w:rsidR="00B159FC" w:rsidRPr="00CC7FED" w:rsidDel="002A1D54" w:rsidRDefault="00B159FC" w:rsidP="00B6010B">
            <w:r w:rsidRPr="00CC7FED" w:rsidDel="002A1D54">
              <w:t>Другие характеристики</w:t>
            </w:r>
          </w:p>
        </w:tc>
        <w:tc>
          <w:tcPr>
            <w:tcW w:w="4099" w:type="pct"/>
          </w:tcPr>
          <w:p w14:paraId="15046270" w14:textId="77777777" w:rsidR="00B159FC" w:rsidRPr="00CC7FED" w:rsidRDefault="00B159FC" w:rsidP="00277334">
            <w:pPr>
              <w:jc w:val="both"/>
            </w:pPr>
            <w:r>
              <w:t>-</w:t>
            </w:r>
          </w:p>
        </w:tc>
      </w:tr>
    </w:tbl>
    <w:p w14:paraId="3C7D92A5" w14:textId="77777777" w:rsidR="00BD71A6" w:rsidRPr="00BD71A6" w:rsidRDefault="00BD71A6" w:rsidP="00BD71A6"/>
    <w:p w14:paraId="386F8787" w14:textId="77777777" w:rsidR="00BD2E75" w:rsidRDefault="00BD2E75" w:rsidP="00BD2E75">
      <w:pPr>
        <w:pStyle w:val="1"/>
        <w:jc w:val="center"/>
      </w:pPr>
      <w:bookmarkStart w:id="10" w:name="_Toc193293821"/>
      <w:r w:rsidRPr="00EA0447">
        <w:t>IV. Сведения об организациях – разработчиках профессионального стандарта</w:t>
      </w:r>
      <w:bookmarkEnd w:id="10"/>
    </w:p>
    <w:p w14:paraId="5D7E9848" w14:textId="77777777" w:rsidR="00C03271" w:rsidRPr="00C03271" w:rsidRDefault="00C03271" w:rsidP="00C03271"/>
    <w:p w14:paraId="51CDF5D3" w14:textId="77777777" w:rsidR="00D05CE5" w:rsidRPr="00C03271" w:rsidRDefault="00D05CE5" w:rsidP="00D05CE5">
      <w:pPr>
        <w:rPr>
          <w:b/>
          <w:bCs w:val="0"/>
        </w:rPr>
      </w:pPr>
      <w:r w:rsidRPr="00C03271">
        <w:rPr>
          <w:b/>
          <w:bCs w:val="0"/>
        </w:rPr>
        <w:t>4.1. Ответственная организация-разработчик</w:t>
      </w:r>
    </w:p>
    <w:p w14:paraId="3F0DEF7A" w14:textId="77777777" w:rsidR="00C03271" w:rsidRPr="00C31335" w:rsidRDefault="00C03271" w:rsidP="00D05CE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1"/>
      </w:tblGrid>
      <w:tr w:rsidR="00D05CE5" w:rsidRPr="006972F5" w14:paraId="26C4D2EC" w14:textId="77777777" w:rsidTr="0066193A">
        <w:trPr>
          <w:trHeight w:val="20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5C736C" w14:textId="01DABE81" w:rsidR="00D05CE5" w:rsidRPr="006972F5" w:rsidRDefault="0066193A" w:rsidP="006972F5">
            <w:r w:rsidRPr="006972F5">
              <w:t>Совет по профессиональным квалификациям в машиностроении, город Москва</w:t>
            </w:r>
          </w:p>
        </w:tc>
      </w:tr>
      <w:tr w:rsidR="00D05CE5" w:rsidRPr="006972F5" w14:paraId="0F9AAAA4" w14:textId="77777777" w:rsidTr="0066193A">
        <w:trPr>
          <w:trHeight w:val="20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DC75A8" w14:textId="568339B3" w:rsidR="00D05CE5" w:rsidRPr="006972F5" w:rsidRDefault="0066193A" w:rsidP="006972F5">
            <w:r w:rsidRPr="006972F5">
              <w:t>Заместитель председателя</w:t>
            </w:r>
            <w:r w:rsidR="00C03271" w:rsidRPr="006972F5">
              <w:tab/>
            </w:r>
            <w:r w:rsidR="00C03271" w:rsidRPr="006972F5">
              <w:tab/>
            </w:r>
            <w:r w:rsidR="00C03271" w:rsidRPr="006972F5">
              <w:tab/>
            </w:r>
            <w:r w:rsidR="00C03271" w:rsidRPr="006972F5">
              <w:tab/>
            </w:r>
            <w:r w:rsidR="00C03271" w:rsidRPr="006972F5">
              <w:tab/>
            </w:r>
            <w:r w:rsidRPr="006972F5">
              <w:t>Петракова Ольга Геннадьевна</w:t>
            </w:r>
          </w:p>
        </w:tc>
      </w:tr>
    </w:tbl>
    <w:p w14:paraId="30423E09" w14:textId="77777777" w:rsidR="00C03271" w:rsidRPr="006972F5" w:rsidRDefault="00C03271" w:rsidP="006972F5"/>
    <w:p w14:paraId="3B910BAD" w14:textId="14A8F16A" w:rsidR="00D05CE5" w:rsidRPr="000B2046" w:rsidRDefault="00D05CE5" w:rsidP="006972F5">
      <w:pPr>
        <w:rPr>
          <w:b/>
        </w:rPr>
      </w:pPr>
      <w:r w:rsidRPr="000B2046">
        <w:rPr>
          <w:b/>
        </w:rPr>
        <w:t>4.2. Наименования организаций-разработчиков</w:t>
      </w:r>
    </w:p>
    <w:p w14:paraId="14E56344" w14:textId="77777777" w:rsidR="00C03271" w:rsidRPr="00F5539D" w:rsidRDefault="00C03271" w:rsidP="006972F5">
      <w:pPr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13"/>
        <w:gridCol w:w="9808"/>
      </w:tblGrid>
      <w:tr w:rsidR="00851F90" w:rsidRPr="006972F5" w14:paraId="0CCD4FF6" w14:textId="77777777" w:rsidTr="0066193A">
        <w:trPr>
          <w:jc w:val="center"/>
        </w:trPr>
        <w:tc>
          <w:tcPr>
            <w:tcW w:w="294" w:type="pct"/>
          </w:tcPr>
          <w:p w14:paraId="7B46B91D" w14:textId="630CC486" w:rsidR="00851F90" w:rsidRPr="006972F5" w:rsidRDefault="00F06A8B" w:rsidP="006972F5">
            <w:r>
              <w:t>1</w:t>
            </w:r>
          </w:p>
        </w:tc>
        <w:tc>
          <w:tcPr>
            <w:tcW w:w="4706" w:type="pct"/>
          </w:tcPr>
          <w:p w14:paraId="63389587" w14:textId="77777777" w:rsidR="00851F90" w:rsidRPr="006972F5" w:rsidRDefault="00851F90" w:rsidP="006972F5">
            <w:r w:rsidRPr="006972F5">
              <w:t>Ассоциация «Лига содействия оборонным предприятиям», город Москва</w:t>
            </w:r>
          </w:p>
        </w:tc>
      </w:tr>
      <w:tr w:rsidR="00851F90" w:rsidRPr="006972F5" w14:paraId="654ADF93" w14:textId="77777777" w:rsidTr="0066193A">
        <w:trPr>
          <w:jc w:val="center"/>
        </w:trPr>
        <w:tc>
          <w:tcPr>
            <w:tcW w:w="294" w:type="pct"/>
          </w:tcPr>
          <w:p w14:paraId="3B8143C5" w14:textId="7BDC35EC" w:rsidR="00851F90" w:rsidRPr="006972F5" w:rsidRDefault="00F06A8B" w:rsidP="006972F5">
            <w:r>
              <w:t>2</w:t>
            </w:r>
          </w:p>
        </w:tc>
        <w:tc>
          <w:tcPr>
            <w:tcW w:w="4706" w:type="pct"/>
          </w:tcPr>
          <w:p w14:paraId="6911A745" w14:textId="77777777" w:rsidR="00851F90" w:rsidRPr="006972F5" w:rsidRDefault="00851F90" w:rsidP="006972F5">
            <w:r w:rsidRPr="006972F5">
              <w:t>ООО «Союз машиностроителей России», город Москва</w:t>
            </w:r>
          </w:p>
        </w:tc>
      </w:tr>
      <w:tr w:rsidR="00851F90" w:rsidRPr="006972F5" w14:paraId="0E442112" w14:textId="77777777" w:rsidTr="0066193A">
        <w:trPr>
          <w:jc w:val="center"/>
        </w:trPr>
        <w:tc>
          <w:tcPr>
            <w:tcW w:w="294" w:type="pct"/>
          </w:tcPr>
          <w:p w14:paraId="046FFE9F" w14:textId="4A0D987E" w:rsidR="00851F90" w:rsidRPr="006972F5" w:rsidRDefault="00F06A8B" w:rsidP="006972F5">
            <w:r>
              <w:t>3</w:t>
            </w:r>
          </w:p>
        </w:tc>
        <w:tc>
          <w:tcPr>
            <w:tcW w:w="4706" w:type="pct"/>
          </w:tcPr>
          <w:p w14:paraId="5787C2AC" w14:textId="77777777" w:rsidR="00851F90" w:rsidRPr="006972F5" w:rsidRDefault="00851F90" w:rsidP="006972F5">
            <w:r w:rsidRPr="006972F5">
              <w:t>ОООР «Союз машиностроителей России», город Москва</w:t>
            </w:r>
          </w:p>
        </w:tc>
      </w:tr>
      <w:tr w:rsidR="00851F90" w:rsidRPr="006972F5" w14:paraId="114FC979" w14:textId="77777777" w:rsidTr="0066193A">
        <w:trPr>
          <w:jc w:val="center"/>
        </w:trPr>
        <w:tc>
          <w:tcPr>
            <w:tcW w:w="294" w:type="pct"/>
          </w:tcPr>
          <w:p w14:paraId="66B5682F" w14:textId="069FFA0F" w:rsidR="00851F90" w:rsidRPr="006972F5" w:rsidRDefault="00F06A8B" w:rsidP="006972F5">
            <w:r>
              <w:t>4</w:t>
            </w:r>
          </w:p>
        </w:tc>
        <w:tc>
          <w:tcPr>
            <w:tcW w:w="4706" w:type="pct"/>
          </w:tcPr>
          <w:p w14:paraId="586AB933" w14:textId="77777777" w:rsidR="00851F90" w:rsidRPr="006972F5" w:rsidRDefault="00851F90" w:rsidP="006972F5">
            <w:r w:rsidRPr="006972F5">
              <w:t>Совет по профессиональным квалификациям в области промышленной электроники и приборостроения, город Москва</w:t>
            </w:r>
          </w:p>
        </w:tc>
      </w:tr>
      <w:tr w:rsidR="00851F90" w:rsidRPr="006972F5" w14:paraId="7C479840" w14:textId="77777777" w:rsidTr="0066193A">
        <w:trPr>
          <w:jc w:val="center"/>
        </w:trPr>
        <w:tc>
          <w:tcPr>
            <w:tcW w:w="294" w:type="pct"/>
          </w:tcPr>
          <w:p w14:paraId="3CF0E8AB" w14:textId="4248D496" w:rsidR="00851F90" w:rsidRPr="006972F5" w:rsidRDefault="00F06A8B" w:rsidP="006972F5">
            <w:r>
              <w:t>5</w:t>
            </w:r>
          </w:p>
        </w:tc>
        <w:tc>
          <w:tcPr>
            <w:tcW w:w="4706" w:type="pct"/>
          </w:tcPr>
          <w:p w14:paraId="011ACD6E" w14:textId="42C3930C" w:rsidR="00851F90" w:rsidRPr="006972F5" w:rsidRDefault="00851F90" w:rsidP="006972F5">
            <w:r w:rsidRPr="006972F5">
              <w:t>ФГБОУ ВО «Московский государственный т</w:t>
            </w:r>
            <w:r w:rsidR="006972F5">
              <w:t>ехнический университет имени Н.</w:t>
            </w:r>
            <w:r w:rsidRPr="006972F5">
              <w:t>Э. Баумана (национальный исследовательский университет)», город Москва</w:t>
            </w:r>
          </w:p>
        </w:tc>
      </w:tr>
      <w:tr w:rsidR="00851F90" w:rsidRPr="006972F5" w14:paraId="0CD20614" w14:textId="77777777" w:rsidTr="0066193A">
        <w:trPr>
          <w:jc w:val="center"/>
        </w:trPr>
        <w:tc>
          <w:tcPr>
            <w:tcW w:w="294" w:type="pct"/>
          </w:tcPr>
          <w:p w14:paraId="61A8BE4B" w14:textId="7F104EBD" w:rsidR="00851F90" w:rsidRPr="006972F5" w:rsidRDefault="00F06A8B" w:rsidP="006972F5">
            <w:r>
              <w:lastRenderedPageBreak/>
              <w:t>6</w:t>
            </w:r>
          </w:p>
        </w:tc>
        <w:tc>
          <w:tcPr>
            <w:tcW w:w="4706" w:type="pct"/>
          </w:tcPr>
          <w:p w14:paraId="21992FF8" w14:textId="77777777" w:rsidR="00851F90" w:rsidRPr="006972F5" w:rsidRDefault="00851F90" w:rsidP="006972F5">
            <w:r w:rsidRPr="006972F5">
              <w:t>ФГБУ «ВНИИ труда» Минтруда России, город Москва</w:t>
            </w:r>
          </w:p>
        </w:tc>
      </w:tr>
    </w:tbl>
    <w:p w14:paraId="7772B4D5" w14:textId="72D4FA2F" w:rsidR="000A4C23" w:rsidRPr="008615F6" w:rsidRDefault="000A4C23" w:rsidP="00C03271"/>
    <w:p w14:paraId="50B07DEB" w14:textId="25141E29" w:rsidR="00EB6D75" w:rsidRDefault="00C03271" w:rsidP="00C03271">
      <w:pPr>
        <w:pStyle w:val="1"/>
        <w:jc w:val="center"/>
      </w:pPr>
      <w:bookmarkStart w:id="11" w:name="_Toc193293822"/>
      <w:r>
        <w:rPr>
          <w:lang w:val="en-US"/>
        </w:rPr>
        <w:t>V</w:t>
      </w:r>
      <w:r>
        <w:t>. Сокращения, используемые в профессиональном стандарте</w:t>
      </w:r>
      <w:bookmarkEnd w:id="11"/>
    </w:p>
    <w:p w14:paraId="7B41AA21" w14:textId="77777777" w:rsidR="0055242D" w:rsidRDefault="0055242D" w:rsidP="0055242D"/>
    <w:p w14:paraId="2128BAA3" w14:textId="7A09FF48" w:rsidR="0055242D" w:rsidRPr="0055242D" w:rsidRDefault="0055242D" w:rsidP="0055242D">
      <w:r>
        <w:rPr>
          <w:lang w:val="en-US"/>
        </w:rPr>
        <w:t>ECM</w:t>
      </w:r>
      <w:r>
        <w:t>-система – система управления корпоративным контентом</w:t>
      </w:r>
    </w:p>
    <w:p w14:paraId="57EE1167" w14:textId="52917035" w:rsidR="00C03271" w:rsidRDefault="0055242D" w:rsidP="00C03271">
      <w:r>
        <w:rPr>
          <w:lang w:val="en-US"/>
        </w:rPr>
        <w:t>ERP</w:t>
      </w:r>
      <w:r>
        <w:t>-система – система планирования ресурсов организации</w:t>
      </w:r>
    </w:p>
    <w:p w14:paraId="7B0D3CF3" w14:textId="25502EE2" w:rsidR="00CF7301" w:rsidRPr="00CF7301" w:rsidRDefault="00CF7301" w:rsidP="00C03271">
      <w:r>
        <w:rPr>
          <w:lang w:val="en-US"/>
        </w:rPr>
        <w:t>MES</w:t>
      </w:r>
      <w:r>
        <w:t>-система – система</w:t>
      </w:r>
      <w:r w:rsidRPr="00C74D27">
        <w:t xml:space="preserve"> управления производственными процессами</w:t>
      </w:r>
    </w:p>
    <w:sectPr w:rsidR="00CF7301" w:rsidRPr="00CF7301" w:rsidSect="00C03271">
      <w:headerReference w:type="default" r:id="rId13"/>
      <w:endnotePr>
        <w:numFmt w:val="decimal"/>
      </w:endnotePr>
      <w:pgSz w:w="11906" w:h="16838"/>
      <w:pgMar w:top="1134" w:right="567" w:bottom="1134" w:left="1134" w:header="567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BB91F1E" w16cid:durableId="7BB91F1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00A444" w14:textId="77777777" w:rsidR="005937B3" w:rsidRDefault="005937B3" w:rsidP="00BD71A6">
      <w:r>
        <w:separator/>
      </w:r>
    </w:p>
  </w:endnote>
  <w:endnote w:type="continuationSeparator" w:id="0">
    <w:p w14:paraId="2685612D" w14:textId="77777777" w:rsidR="005937B3" w:rsidRDefault="005937B3" w:rsidP="00BD71A6"/>
  </w:endnote>
  <w:endnote w:id="1">
    <w:p w14:paraId="49068058" w14:textId="77777777" w:rsidR="00373224" w:rsidRPr="00F843D0" w:rsidRDefault="00373224" w:rsidP="00277334">
      <w:pPr>
        <w:pStyle w:val="ae"/>
        <w:rPr>
          <w:szCs w:val="20"/>
        </w:rPr>
      </w:pPr>
      <w:r w:rsidRPr="00F843D0">
        <w:rPr>
          <w:rStyle w:val="af0"/>
          <w:szCs w:val="20"/>
        </w:rPr>
        <w:endnoteRef/>
      </w:r>
      <w:r w:rsidRPr="00F843D0">
        <w:rPr>
          <w:szCs w:val="20"/>
        </w:rPr>
        <w:t xml:space="preserve"> Общероссийский классификатор занятий</w:t>
      </w:r>
    </w:p>
  </w:endnote>
  <w:endnote w:id="2">
    <w:p w14:paraId="36834201" w14:textId="4B89D328" w:rsidR="00373224" w:rsidRPr="00F843D0" w:rsidRDefault="00373224" w:rsidP="00277334">
      <w:pPr>
        <w:pStyle w:val="ae"/>
        <w:rPr>
          <w:szCs w:val="20"/>
        </w:rPr>
      </w:pPr>
      <w:r w:rsidRPr="00F843D0">
        <w:rPr>
          <w:rStyle w:val="af0"/>
          <w:szCs w:val="20"/>
        </w:rPr>
        <w:endnoteRef/>
      </w:r>
      <w:r w:rsidRPr="00F843D0">
        <w:rPr>
          <w:szCs w:val="20"/>
        </w:rPr>
        <w:t xml:space="preserve"> Приказ Минтруда России от 29 сентября 2014</w:t>
      </w:r>
      <w:r>
        <w:rPr>
          <w:szCs w:val="20"/>
        </w:rPr>
        <w:t> г.</w:t>
      </w:r>
      <w:r w:rsidRPr="00F843D0">
        <w:rPr>
          <w:szCs w:val="20"/>
        </w:rPr>
        <w:t xml:space="preserve"> </w:t>
      </w:r>
      <w:r>
        <w:rPr>
          <w:szCs w:val="20"/>
        </w:rPr>
        <w:t>№ </w:t>
      </w:r>
      <w:r w:rsidRPr="00F843D0">
        <w:rPr>
          <w:szCs w:val="20"/>
        </w:rPr>
        <w:t xml:space="preserve">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</w:t>
      </w:r>
      <w:r>
        <w:rPr>
          <w:szCs w:val="20"/>
        </w:rPr>
        <w:t>№ </w:t>
      </w:r>
      <w:r w:rsidRPr="00F843D0">
        <w:rPr>
          <w:szCs w:val="20"/>
        </w:rPr>
        <w:t>34779) с изменени</w:t>
      </w:r>
      <w:r>
        <w:rPr>
          <w:szCs w:val="20"/>
        </w:rPr>
        <w:t>ем, внесенным приказом Минтруда</w:t>
      </w:r>
      <w:r w:rsidRPr="00F843D0">
        <w:rPr>
          <w:szCs w:val="20"/>
        </w:rPr>
        <w:t xml:space="preserve"> России от 9 марта 2017 г. № 254н (зарегистрирован Минюстом России 29 марта 2017 г., регистрационный № 46168).</w:t>
      </w:r>
    </w:p>
  </w:endnote>
  <w:endnote w:id="3">
    <w:p w14:paraId="3434FE39" w14:textId="77777777" w:rsidR="00373224" w:rsidRPr="00F843D0" w:rsidRDefault="00373224" w:rsidP="00277334">
      <w:pPr>
        <w:pStyle w:val="ae"/>
        <w:rPr>
          <w:szCs w:val="20"/>
        </w:rPr>
      </w:pPr>
      <w:r w:rsidRPr="00F843D0">
        <w:rPr>
          <w:szCs w:val="20"/>
          <w:vertAlign w:val="superscript"/>
        </w:rPr>
        <w:endnoteRef/>
      </w:r>
      <w:r w:rsidRPr="00F843D0">
        <w:rPr>
          <w:szCs w:val="20"/>
        </w:rPr>
        <w:t xml:space="preserve"> Общероссийский классификатор видов экономической деятельности</w:t>
      </w:r>
    </w:p>
  </w:endnote>
  <w:endnote w:id="4">
    <w:p w14:paraId="4AFA73B6" w14:textId="05B850D6" w:rsidR="00373224" w:rsidRPr="00F843D0" w:rsidRDefault="00373224" w:rsidP="00277334">
      <w:pPr>
        <w:pStyle w:val="ae"/>
        <w:rPr>
          <w:szCs w:val="20"/>
        </w:rPr>
      </w:pPr>
      <w:r w:rsidRPr="00F843D0">
        <w:rPr>
          <w:rStyle w:val="af0"/>
          <w:szCs w:val="20"/>
        </w:rPr>
        <w:endnoteRef/>
      </w:r>
      <w:r w:rsidRPr="00F843D0">
        <w:rPr>
          <w:szCs w:val="20"/>
        </w:rPr>
        <w:t xml:space="preserve"> </w:t>
      </w:r>
      <w:r w:rsidRPr="00F843D0">
        <w:rPr>
          <w:szCs w:val="20"/>
          <w:shd w:val="clear" w:color="auto" w:fill="FFFFFF"/>
        </w:rPr>
        <w:t>Приказ Минтруда России, Минздрава России от 31 декабря 2020</w:t>
      </w:r>
      <w:r>
        <w:rPr>
          <w:szCs w:val="20"/>
          <w:shd w:val="clear" w:color="auto" w:fill="FFFFFF"/>
        </w:rPr>
        <w:t> г.</w:t>
      </w:r>
      <w:r w:rsidRPr="00F843D0">
        <w:rPr>
          <w:szCs w:val="20"/>
          <w:shd w:val="clear" w:color="auto" w:fill="FFFFFF"/>
        </w:rPr>
        <w:t xml:space="preserve"> </w:t>
      </w:r>
      <w:r>
        <w:rPr>
          <w:szCs w:val="20"/>
          <w:shd w:val="clear" w:color="auto" w:fill="FFFFFF"/>
        </w:rPr>
        <w:t>№ </w:t>
      </w:r>
      <w:r w:rsidRPr="00F843D0">
        <w:rPr>
          <w:szCs w:val="20"/>
          <w:shd w:val="clear" w:color="auto" w:fill="FFFFFF"/>
        </w:rPr>
        <w:t>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</w:t>
      </w:r>
      <w:r>
        <w:rPr>
          <w:szCs w:val="20"/>
          <w:shd w:val="clear" w:color="auto" w:fill="FFFFFF"/>
        </w:rPr>
        <w:t> г.</w:t>
      </w:r>
      <w:r w:rsidRPr="00F843D0">
        <w:rPr>
          <w:szCs w:val="20"/>
          <w:shd w:val="clear" w:color="auto" w:fill="FFFFFF"/>
        </w:rPr>
        <w:t xml:space="preserve">, регистрационный </w:t>
      </w:r>
      <w:r>
        <w:rPr>
          <w:szCs w:val="20"/>
          <w:shd w:val="clear" w:color="auto" w:fill="FFFFFF"/>
        </w:rPr>
        <w:t>№ </w:t>
      </w:r>
      <w:r w:rsidRPr="00F843D0">
        <w:rPr>
          <w:szCs w:val="20"/>
          <w:shd w:val="clear" w:color="auto" w:fill="FFFFFF"/>
        </w:rPr>
        <w:t>62278), действует до 1 апреля 2027</w:t>
      </w:r>
      <w:r>
        <w:rPr>
          <w:szCs w:val="20"/>
          <w:shd w:val="clear" w:color="auto" w:fill="FFFFFF"/>
        </w:rPr>
        <w:t> г.</w:t>
      </w:r>
      <w:r w:rsidRPr="00F843D0">
        <w:rPr>
          <w:szCs w:val="20"/>
          <w:shd w:val="clear" w:color="auto" w:fill="FFFFFF"/>
        </w:rPr>
        <w:t>; приказ Минздрава России от 28 января 2021</w:t>
      </w:r>
      <w:r>
        <w:rPr>
          <w:szCs w:val="20"/>
          <w:shd w:val="clear" w:color="auto" w:fill="FFFFFF"/>
        </w:rPr>
        <w:t> г.</w:t>
      </w:r>
      <w:r w:rsidRPr="00F843D0">
        <w:rPr>
          <w:szCs w:val="20"/>
          <w:shd w:val="clear" w:color="auto" w:fill="FFFFFF"/>
        </w:rPr>
        <w:t xml:space="preserve"> </w:t>
      </w:r>
      <w:r>
        <w:rPr>
          <w:szCs w:val="20"/>
          <w:shd w:val="clear" w:color="auto" w:fill="FFFFFF"/>
        </w:rPr>
        <w:t>№ </w:t>
      </w:r>
      <w:r w:rsidRPr="00F843D0">
        <w:rPr>
          <w:szCs w:val="20"/>
          <w:shd w:val="clear" w:color="auto" w:fill="FFFFFF"/>
        </w:rPr>
        <w:t xml:space="preserve">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>
        <w:rPr>
          <w:szCs w:val="20"/>
          <w:shd w:val="clear" w:color="auto" w:fill="FFFFFF"/>
        </w:rPr>
        <w:br/>
      </w:r>
      <w:r w:rsidRPr="00F843D0">
        <w:rPr>
          <w:szCs w:val="20"/>
          <w:shd w:val="clear" w:color="auto" w:fill="FFFFFF"/>
        </w:rPr>
        <w:t>29 января 2021</w:t>
      </w:r>
      <w:r>
        <w:rPr>
          <w:szCs w:val="20"/>
          <w:shd w:val="clear" w:color="auto" w:fill="FFFFFF"/>
        </w:rPr>
        <w:t> г.</w:t>
      </w:r>
      <w:r w:rsidRPr="00F843D0">
        <w:rPr>
          <w:szCs w:val="20"/>
          <w:shd w:val="clear" w:color="auto" w:fill="FFFFFF"/>
        </w:rPr>
        <w:t xml:space="preserve">, регистрационный </w:t>
      </w:r>
      <w:r>
        <w:rPr>
          <w:szCs w:val="20"/>
          <w:shd w:val="clear" w:color="auto" w:fill="FFFFFF"/>
        </w:rPr>
        <w:t>№ </w:t>
      </w:r>
      <w:r w:rsidRPr="00F843D0">
        <w:rPr>
          <w:szCs w:val="20"/>
          <w:shd w:val="clear" w:color="auto" w:fill="FFFFFF"/>
        </w:rPr>
        <w:t xml:space="preserve">62277) с изменениями, внесенными приказами Минздрава России </w:t>
      </w:r>
      <w:r>
        <w:rPr>
          <w:szCs w:val="20"/>
          <w:shd w:val="clear" w:color="auto" w:fill="FFFFFF"/>
        </w:rPr>
        <w:br/>
      </w:r>
      <w:r w:rsidRPr="00F843D0">
        <w:rPr>
          <w:szCs w:val="20"/>
          <w:shd w:val="clear" w:color="auto" w:fill="FFFFFF"/>
        </w:rPr>
        <w:t>от 1 февраля 2022</w:t>
      </w:r>
      <w:r>
        <w:rPr>
          <w:szCs w:val="20"/>
          <w:shd w:val="clear" w:color="auto" w:fill="FFFFFF"/>
        </w:rPr>
        <w:t> г.</w:t>
      </w:r>
      <w:r w:rsidRPr="00F843D0">
        <w:rPr>
          <w:szCs w:val="20"/>
          <w:shd w:val="clear" w:color="auto" w:fill="FFFFFF"/>
        </w:rPr>
        <w:t xml:space="preserve"> </w:t>
      </w:r>
      <w:r>
        <w:rPr>
          <w:szCs w:val="20"/>
          <w:shd w:val="clear" w:color="auto" w:fill="FFFFFF"/>
        </w:rPr>
        <w:t>№ </w:t>
      </w:r>
      <w:r w:rsidRPr="00F843D0">
        <w:rPr>
          <w:szCs w:val="20"/>
          <w:shd w:val="clear" w:color="auto" w:fill="FFFFFF"/>
        </w:rPr>
        <w:t>44н (зарегистрирован Минюстом России 9 февраля 2022</w:t>
      </w:r>
      <w:r>
        <w:rPr>
          <w:szCs w:val="20"/>
          <w:shd w:val="clear" w:color="auto" w:fill="FFFFFF"/>
        </w:rPr>
        <w:t> г.</w:t>
      </w:r>
      <w:r w:rsidRPr="00F843D0">
        <w:rPr>
          <w:szCs w:val="20"/>
          <w:shd w:val="clear" w:color="auto" w:fill="FFFFFF"/>
        </w:rPr>
        <w:t xml:space="preserve">, регистрационный </w:t>
      </w:r>
      <w:r>
        <w:rPr>
          <w:szCs w:val="20"/>
          <w:shd w:val="clear" w:color="auto" w:fill="FFFFFF"/>
        </w:rPr>
        <w:t>№ </w:t>
      </w:r>
      <w:r w:rsidRPr="00F843D0">
        <w:rPr>
          <w:szCs w:val="20"/>
          <w:shd w:val="clear" w:color="auto" w:fill="FFFFFF"/>
        </w:rPr>
        <w:t xml:space="preserve">67206), </w:t>
      </w:r>
      <w:r>
        <w:rPr>
          <w:szCs w:val="20"/>
          <w:shd w:val="clear" w:color="auto" w:fill="FFFFFF"/>
        </w:rPr>
        <w:br/>
      </w:r>
      <w:r w:rsidRPr="00F843D0">
        <w:rPr>
          <w:szCs w:val="20"/>
          <w:shd w:val="clear" w:color="auto" w:fill="FFFFFF"/>
        </w:rPr>
        <w:t>от 2 октября 2024</w:t>
      </w:r>
      <w:r>
        <w:rPr>
          <w:szCs w:val="20"/>
          <w:shd w:val="clear" w:color="auto" w:fill="FFFFFF"/>
        </w:rPr>
        <w:t> г.</w:t>
      </w:r>
      <w:r w:rsidRPr="00F843D0">
        <w:rPr>
          <w:szCs w:val="20"/>
          <w:shd w:val="clear" w:color="auto" w:fill="FFFFFF"/>
        </w:rPr>
        <w:t xml:space="preserve"> </w:t>
      </w:r>
      <w:r>
        <w:rPr>
          <w:szCs w:val="20"/>
          <w:shd w:val="clear" w:color="auto" w:fill="FFFFFF"/>
        </w:rPr>
        <w:t>№ </w:t>
      </w:r>
      <w:r w:rsidRPr="00F843D0">
        <w:rPr>
          <w:szCs w:val="20"/>
          <w:shd w:val="clear" w:color="auto" w:fill="FFFFFF"/>
        </w:rPr>
        <w:t>509н (зарегистрирован Минюстом России 1 ноября 2024</w:t>
      </w:r>
      <w:r>
        <w:rPr>
          <w:szCs w:val="20"/>
          <w:shd w:val="clear" w:color="auto" w:fill="FFFFFF"/>
        </w:rPr>
        <w:t> г.</w:t>
      </w:r>
      <w:r w:rsidRPr="00F843D0">
        <w:rPr>
          <w:szCs w:val="20"/>
          <w:shd w:val="clear" w:color="auto" w:fill="FFFFFF"/>
        </w:rPr>
        <w:t xml:space="preserve">, регистрационный </w:t>
      </w:r>
      <w:r>
        <w:rPr>
          <w:szCs w:val="20"/>
          <w:shd w:val="clear" w:color="auto" w:fill="FFFFFF"/>
        </w:rPr>
        <w:t>№ </w:t>
      </w:r>
      <w:r w:rsidRPr="00F843D0">
        <w:rPr>
          <w:szCs w:val="20"/>
          <w:shd w:val="clear" w:color="auto" w:fill="FFFFFF"/>
        </w:rPr>
        <w:t>79994), действует до 1 апреля 2027</w:t>
      </w:r>
      <w:r>
        <w:rPr>
          <w:szCs w:val="20"/>
          <w:shd w:val="clear" w:color="auto" w:fill="FFFFFF"/>
        </w:rPr>
        <w:t> г.</w:t>
      </w:r>
    </w:p>
  </w:endnote>
  <w:endnote w:id="5">
    <w:p w14:paraId="0535EC48" w14:textId="607775DA" w:rsidR="00373224" w:rsidRPr="00F843D0" w:rsidRDefault="00373224" w:rsidP="00277334">
      <w:pPr>
        <w:pStyle w:val="ae"/>
        <w:rPr>
          <w:szCs w:val="20"/>
        </w:rPr>
      </w:pPr>
      <w:r w:rsidRPr="00F843D0">
        <w:rPr>
          <w:rStyle w:val="af0"/>
          <w:szCs w:val="20"/>
        </w:rPr>
        <w:endnoteRef/>
      </w:r>
      <w:r w:rsidRPr="00F843D0">
        <w:rPr>
          <w:szCs w:val="20"/>
        </w:rPr>
        <w:t xml:space="preserve"> </w:t>
      </w:r>
      <w:r w:rsidRPr="00F843D0">
        <w:rPr>
          <w:szCs w:val="20"/>
          <w:shd w:val="clear" w:color="auto" w:fill="FFFFFF"/>
        </w:rPr>
        <w:t>Постановление Правительства Российской Федерации от 16 сентября 2020</w:t>
      </w:r>
      <w:r>
        <w:rPr>
          <w:szCs w:val="20"/>
          <w:shd w:val="clear" w:color="auto" w:fill="FFFFFF"/>
        </w:rPr>
        <w:t> г.</w:t>
      </w:r>
      <w:r w:rsidRPr="00F843D0">
        <w:rPr>
          <w:szCs w:val="20"/>
          <w:shd w:val="clear" w:color="auto" w:fill="FFFFFF"/>
        </w:rPr>
        <w:t xml:space="preserve"> </w:t>
      </w:r>
      <w:r>
        <w:rPr>
          <w:szCs w:val="20"/>
          <w:shd w:val="clear" w:color="auto" w:fill="FFFFFF"/>
        </w:rPr>
        <w:t>№ </w:t>
      </w:r>
      <w:r w:rsidRPr="00F843D0">
        <w:rPr>
          <w:szCs w:val="20"/>
          <w:shd w:val="clear" w:color="auto" w:fill="FFFFFF"/>
        </w:rPr>
        <w:t>1479 «Об утверждении Правил противопожарного режима в Российской Федерации», действует до 31 декабря 2026</w:t>
      </w:r>
      <w:r>
        <w:rPr>
          <w:szCs w:val="20"/>
          <w:shd w:val="clear" w:color="auto" w:fill="FFFFFF"/>
        </w:rPr>
        <w:t> г. включительно.</w:t>
      </w:r>
    </w:p>
  </w:endnote>
  <w:endnote w:id="6">
    <w:p w14:paraId="00B62D7F" w14:textId="35ECFEFD" w:rsidR="00373224" w:rsidRPr="00F843D0" w:rsidRDefault="00373224" w:rsidP="00277334">
      <w:pPr>
        <w:pStyle w:val="ae"/>
        <w:rPr>
          <w:szCs w:val="20"/>
        </w:rPr>
      </w:pPr>
      <w:r w:rsidRPr="00F843D0">
        <w:rPr>
          <w:rStyle w:val="af0"/>
          <w:szCs w:val="20"/>
        </w:rPr>
        <w:endnoteRef/>
      </w:r>
      <w:r w:rsidRPr="00F843D0">
        <w:rPr>
          <w:szCs w:val="20"/>
        </w:rPr>
        <w:t xml:space="preserve"> Постановление Правительства Российской Федерации от 24 декабря 2021</w:t>
      </w:r>
      <w:r>
        <w:rPr>
          <w:szCs w:val="20"/>
        </w:rPr>
        <w:t> г.</w:t>
      </w:r>
      <w:r w:rsidRPr="00F843D0">
        <w:rPr>
          <w:szCs w:val="20"/>
        </w:rPr>
        <w:t xml:space="preserve"> </w:t>
      </w:r>
      <w:r>
        <w:rPr>
          <w:szCs w:val="20"/>
        </w:rPr>
        <w:t>№ </w:t>
      </w:r>
      <w:r w:rsidRPr="00F843D0">
        <w:rPr>
          <w:szCs w:val="20"/>
        </w:rPr>
        <w:t xml:space="preserve">2464 «О порядке обучения по охране труда и проверки знания требований охраны труда», </w:t>
      </w:r>
      <w:r w:rsidRPr="00F843D0">
        <w:rPr>
          <w:szCs w:val="20"/>
          <w:shd w:val="clear" w:color="auto" w:fill="FFFFFF"/>
        </w:rPr>
        <w:t>действует до 1 сентября 2026</w:t>
      </w:r>
      <w:r>
        <w:rPr>
          <w:szCs w:val="20"/>
          <w:shd w:val="clear" w:color="auto" w:fill="FFFFFF"/>
        </w:rPr>
        <w:t> г.</w:t>
      </w:r>
    </w:p>
  </w:endnote>
  <w:endnote w:id="7">
    <w:p w14:paraId="1F435DA8" w14:textId="36722365" w:rsidR="00373224" w:rsidRPr="00F843D0" w:rsidRDefault="00373224" w:rsidP="00277334">
      <w:pPr>
        <w:pStyle w:val="ae"/>
        <w:rPr>
          <w:szCs w:val="20"/>
        </w:rPr>
      </w:pPr>
      <w:r w:rsidRPr="00F843D0">
        <w:rPr>
          <w:rStyle w:val="af0"/>
          <w:rFonts w:eastAsiaTheme="majorEastAsia"/>
          <w:szCs w:val="20"/>
        </w:rPr>
        <w:endnoteRef/>
      </w:r>
      <w:r w:rsidRPr="00F843D0">
        <w:rPr>
          <w:szCs w:val="20"/>
        </w:rPr>
        <w:t xml:space="preserve"> </w:t>
      </w:r>
      <w:r w:rsidRPr="00FE79EC">
        <w:rPr>
          <w:szCs w:val="20"/>
        </w:rPr>
        <w:t>Приказ Минтруда России от 15 декабря 2020 г. № 903н «Об утверждении Правил по охране труда при эксплуатации электроустановок» (зарегистрирован Минюстом России 30 декабря 2020 г., регистрационный № 61957) с изменениями, внесенными приказами Минтруда России от 29 апреля 2022 г. № 279н (зарегистрирован Минюстом России 1 июня 2022 г., регистрационный № 68657), от 29 апреля 2025 г. № 287н (зарегистрирован Минюстом России 30 мая 2025 г., регистрационный № 82424), действует до 1 сентября 2031 г.</w:t>
      </w:r>
    </w:p>
  </w:endnote>
  <w:endnote w:id="8">
    <w:p w14:paraId="7009932A" w14:textId="5A623379" w:rsidR="00373224" w:rsidRPr="00F843D0" w:rsidRDefault="00373224" w:rsidP="00277334">
      <w:pPr>
        <w:pStyle w:val="ae"/>
        <w:rPr>
          <w:szCs w:val="20"/>
        </w:rPr>
      </w:pPr>
      <w:r w:rsidRPr="00F843D0">
        <w:rPr>
          <w:rStyle w:val="af0"/>
          <w:szCs w:val="20"/>
        </w:rPr>
        <w:endnoteRef/>
      </w:r>
      <w:r w:rsidRPr="00F843D0">
        <w:rPr>
          <w:szCs w:val="20"/>
        </w:rPr>
        <w:t xml:space="preserve"> </w:t>
      </w:r>
      <w:r w:rsidRPr="00F843D0">
        <w:rPr>
          <w:szCs w:val="20"/>
          <w:shd w:val="clear" w:color="auto" w:fill="FFFFFF"/>
        </w:rPr>
        <w:t>Единый квалификационный справочник должностей руководителей, специалистов и служащих.</w:t>
      </w:r>
    </w:p>
  </w:endnote>
  <w:endnote w:id="9">
    <w:p w14:paraId="3A5FB6E2" w14:textId="77777777" w:rsidR="00373224" w:rsidRPr="00F843D0" w:rsidRDefault="00373224" w:rsidP="00277334">
      <w:pPr>
        <w:pStyle w:val="ae"/>
        <w:rPr>
          <w:szCs w:val="20"/>
        </w:rPr>
      </w:pPr>
      <w:r w:rsidRPr="00F843D0">
        <w:rPr>
          <w:rStyle w:val="af0"/>
          <w:szCs w:val="20"/>
        </w:rPr>
        <w:endnoteRef/>
      </w:r>
      <w:r w:rsidRPr="00F843D0">
        <w:rPr>
          <w:szCs w:val="20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10">
    <w:p w14:paraId="4027A629" w14:textId="14B29B0B" w:rsidR="00373224" w:rsidRDefault="00373224">
      <w:pPr>
        <w:pStyle w:val="ae"/>
      </w:pPr>
      <w:r>
        <w:rPr>
          <w:rStyle w:val="af0"/>
        </w:rPr>
        <w:endnoteRef/>
      </w:r>
      <w:r>
        <w:t xml:space="preserve"> </w:t>
      </w:r>
      <w:r w:rsidR="00D42566" w:rsidRPr="00D42566">
        <w:t xml:space="preserve">Приказ Минпросвещения России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 (зарегистрирован Минюстом России 17 июня 2022 г., регистрационный </w:t>
      </w:r>
      <w:r w:rsidR="00D42566">
        <w:br/>
      </w:r>
      <w:r w:rsidR="00D42566" w:rsidRPr="00D42566">
        <w:t xml:space="preserve">№ 68887) с изменениями, внесенными приказами Минпросвещения России от 12 мая 2023 г. № 359 (зарегистрирован Минюстом России 9 июня 2023 г., регистрационный № 73797), от 25 сентября 2023 г. № 717 (зарегистрирован Минюстом России 26 октября 2023 г., регистрационный № 75754), от 27 апреля 2024 г. № 289 (зарегистрирован Минюстом России 31 мая 2024 г., регистрационный № 78367), от 7 ноября 2024 г. № 782 (зарегистрирован Минюстом России 10 декабря 2024 г., регистрационный № 80517), от 25 марта 2025 г. № 226 (зарегистрирован Минюстом России 29 апреля 2025 г., регистрационный № 82008), от 16 сентября 2025 г. № 667 (зарегистрирован Минюстом России </w:t>
      </w:r>
      <w:r w:rsidR="00D42566">
        <w:br/>
      </w:r>
      <w:r w:rsidR="00D42566" w:rsidRPr="00D42566">
        <w:t>16 октября 2025 г., регистрационный № 83852)</w:t>
      </w:r>
      <w:r w:rsidR="00F529A6">
        <w:t>.</w:t>
      </w:r>
    </w:p>
  </w:endnote>
  <w:endnote w:id="11">
    <w:p w14:paraId="000DB390" w14:textId="5CB7161C" w:rsidR="00373224" w:rsidRDefault="00373224">
      <w:pPr>
        <w:pStyle w:val="ae"/>
      </w:pPr>
      <w:r>
        <w:rPr>
          <w:rStyle w:val="af0"/>
        </w:rPr>
        <w:endnoteRef/>
      </w:r>
      <w:r>
        <w:t xml:space="preserve"> </w:t>
      </w:r>
      <w:r w:rsidR="003D2F84" w:rsidRPr="003D2F84">
        <w:t xml:space="preserve">Приказ Минобрнауки России от 12 сентября 2013 г. № 1061 «Об утверждении перечней специальностей и направлений подготовки высшего образования» (зарегистрирован Минюстом России 14 октября 2013 г., регистрационный № 30163) с изменениями, внесенными приказами Минобрнауки России от 29 января 2014 г. № 63 (зарегистрирован Минюстом России 28 февраля 2014 г., регистрационный № 31448), от 20 августа 2014 г. № 1033 (зарегистрирован Минюстом России 3 сентября 2014 г., регистрационный № 33947), от 13 октября 2014 г. № 1313 (зарегистрирован Минюстом России 13 ноября 2014 г., регистрационный № 34691), от 25 марта 2015 г. № 270 (зарегистрирован Минюстом России 22 апреля 2015 г., регистрационный № 36994), от 1 октября 2015 г. № 1080 (зарегистрирован Минюстом России 19 октября 2015 г., регистрационный № 39355), от 1 декабря 2016 г. № 1508 (зарегистрирован Минюстом России 20 декабря 2016 г., регистрационный № 44807), от 10 апреля 2017 г. № 320 (зарегистрирован Минюстом России 10 мая 2017 г., регистрационный № 46662), от 11 апреля 2017 г. № 328 (зарегистрирован Минюстом России 23 июня 2017 г., регистрационный № 47167), от 23 марта 2018 г. № 210 (зарегистрирован Минюстом России 11 апреля 2018 г., регистрационный № 50727), от 30 августа 2019 г. № 664 (зарегистрирован Минюстом России 23 сентября 2019 г., регистрационный № 56026), от 15 апреля 2021 г. № 296 (зарегистрирован Минюстом России 27 апреля 2021 г., регистрационный № 63245), от 13 декабря 2021 г. № 1229 (зарегистрирован Минюстом России 13 апреля 2022 г., регистрационный № 68183). В соответствии с абзацем седьмым пункта 2 приказа Минобрнауки России от 1 февраля 2022 г. № 89 (зарегистрирован Минюстом России 3 марта 2022 г., регистрационный № 67610) с изменениями, внесенными приказами Минобрнауки России от 29 августа 2022 г. № 822 (зарегистрирован Минюстом России 15 ноября 2022 г., регистрационный № 70948), от 2 августа 2024 г. № 514 (зарегистрирован Минюстом России 16 августа 2024 г., регистрационный № 79187) срок действия ограничен </w:t>
      </w:r>
      <w:r w:rsidR="003D2F84">
        <w:br/>
      </w:r>
      <w:r w:rsidR="003D2F84" w:rsidRPr="003D2F84">
        <w:t>до 1 сентября 2026 г.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97C489" w14:textId="77777777" w:rsidR="00373224" w:rsidRDefault="00373224" w:rsidP="00801CAA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0F5B8BB9" w14:textId="77777777" w:rsidR="00373224" w:rsidRDefault="0037322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4B0192" w14:textId="77777777" w:rsidR="005937B3" w:rsidRDefault="005937B3" w:rsidP="00BD71A6">
      <w:r>
        <w:separator/>
      </w:r>
    </w:p>
  </w:footnote>
  <w:footnote w:type="continuationSeparator" w:id="0">
    <w:p w14:paraId="5FE3DD1C" w14:textId="77777777" w:rsidR="005937B3" w:rsidRDefault="005937B3" w:rsidP="00BD71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AF1F44" w14:textId="22FB1608" w:rsidR="00373224" w:rsidRDefault="00373224" w:rsidP="00801CAA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414F1BDD" w14:textId="77777777" w:rsidR="00373224" w:rsidRDefault="0037322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B0D081" w14:textId="618C3C9D" w:rsidR="00373224" w:rsidRPr="00C03271" w:rsidRDefault="00373224" w:rsidP="00801CAA">
    <w:pPr>
      <w:jc w:val="center"/>
      <w:rPr>
        <w:rStyle w:val="a3"/>
      </w:rPr>
    </w:pPr>
    <w:r w:rsidRPr="00C03271">
      <w:rPr>
        <w:rStyle w:val="a3"/>
      </w:rPr>
      <w:fldChar w:fldCharType="begin"/>
    </w:r>
    <w:r w:rsidRPr="00C03271">
      <w:rPr>
        <w:rStyle w:val="a3"/>
      </w:rPr>
      <w:instrText xml:space="preserve"> PAGE </w:instrText>
    </w:r>
    <w:r w:rsidRPr="00C03271">
      <w:rPr>
        <w:rStyle w:val="a3"/>
      </w:rPr>
      <w:fldChar w:fldCharType="separate"/>
    </w:r>
    <w:r w:rsidR="005A518C">
      <w:rPr>
        <w:rStyle w:val="a3"/>
        <w:noProof/>
      </w:rPr>
      <w:t>2</w:t>
    </w:r>
    <w:r w:rsidRPr="00C03271">
      <w:rPr>
        <w:rStyle w:val="a3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696CA" w14:textId="77777777" w:rsidR="00373224" w:rsidRDefault="00373224" w:rsidP="00801CAA">
    <w:pPr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DC2A5A" w14:textId="7465C6DF" w:rsidR="00373224" w:rsidRPr="00C03271" w:rsidRDefault="00373224" w:rsidP="00801CAA">
    <w:pPr>
      <w:jc w:val="center"/>
      <w:rPr>
        <w:rStyle w:val="a3"/>
      </w:rPr>
    </w:pPr>
    <w:r w:rsidRPr="00C03271">
      <w:rPr>
        <w:rStyle w:val="a3"/>
      </w:rPr>
      <w:fldChar w:fldCharType="begin"/>
    </w:r>
    <w:r w:rsidRPr="00C03271">
      <w:rPr>
        <w:rStyle w:val="a3"/>
      </w:rPr>
      <w:instrText xml:space="preserve"> PAGE </w:instrText>
    </w:r>
    <w:r w:rsidRPr="00C03271">
      <w:rPr>
        <w:rStyle w:val="a3"/>
      </w:rPr>
      <w:fldChar w:fldCharType="separate"/>
    </w:r>
    <w:r w:rsidR="005A518C">
      <w:rPr>
        <w:rStyle w:val="a3"/>
        <w:noProof/>
      </w:rPr>
      <w:t>3</w:t>
    </w:r>
    <w:r w:rsidRPr="00C03271">
      <w:rPr>
        <w:rStyle w:val="a3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3A0E12" w14:textId="77777777" w:rsidR="00373224" w:rsidRPr="00C03271" w:rsidRDefault="00373224" w:rsidP="00801CAA">
    <w:pPr>
      <w:jc w:val="center"/>
      <w:rPr>
        <w:rStyle w:val="a3"/>
      </w:rPr>
    </w:pPr>
    <w:r w:rsidRPr="00C03271">
      <w:rPr>
        <w:rStyle w:val="a3"/>
      </w:rPr>
      <w:fldChar w:fldCharType="begin"/>
    </w:r>
    <w:r w:rsidRPr="00C03271">
      <w:rPr>
        <w:rStyle w:val="a3"/>
      </w:rPr>
      <w:instrText xml:space="preserve"> PAGE </w:instrText>
    </w:r>
    <w:r w:rsidRPr="00C03271">
      <w:rPr>
        <w:rStyle w:val="a3"/>
      </w:rPr>
      <w:fldChar w:fldCharType="separate"/>
    </w:r>
    <w:r w:rsidR="005A518C">
      <w:rPr>
        <w:rStyle w:val="a3"/>
        <w:noProof/>
      </w:rPr>
      <w:t>21</w:t>
    </w:r>
    <w:r w:rsidRPr="00C03271">
      <w:rPr>
        <w:rStyle w:val="a3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D126343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E40592D"/>
    <w:multiLevelType w:val="multilevel"/>
    <w:tmpl w:val="A52C0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0623EA0"/>
    <w:multiLevelType w:val="hybridMultilevel"/>
    <w:tmpl w:val="B2AC1852"/>
    <w:lvl w:ilvl="0" w:tplc="9DB4B2B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1445459D"/>
    <w:multiLevelType w:val="multilevel"/>
    <w:tmpl w:val="BCEAF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BF17B0B"/>
    <w:multiLevelType w:val="hybridMultilevel"/>
    <w:tmpl w:val="6F72E60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0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21" w15:restartNumberingAfterBreak="0">
    <w:nsid w:val="30892D71"/>
    <w:multiLevelType w:val="hybridMultilevel"/>
    <w:tmpl w:val="25C8D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4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 w15:restartNumberingAfterBreak="0">
    <w:nsid w:val="49202390"/>
    <w:multiLevelType w:val="multilevel"/>
    <w:tmpl w:val="19DA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0" w15:restartNumberingAfterBreak="0">
    <w:nsid w:val="5B0940BA"/>
    <w:multiLevelType w:val="hybridMultilevel"/>
    <w:tmpl w:val="AC76A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5" w15:restartNumberingAfterBreak="0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EE6ED9"/>
    <w:multiLevelType w:val="multilevel"/>
    <w:tmpl w:val="A042B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0B474B7"/>
    <w:multiLevelType w:val="multilevel"/>
    <w:tmpl w:val="D0DAB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9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2"/>
  </w:num>
  <w:num w:numId="2">
    <w:abstractNumId w:val="31"/>
  </w:num>
  <w:num w:numId="3">
    <w:abstractNumId w:val="23"/>
  </w:num>
  <w:num w:numId="4">
    <w:abstractNumId w:val="22"/>
  </w:num>
  <w:num w:numId="5">
    <w:abstractNumId w:val="25"/>
  </w:num>
  <w:num w:numId="6">
    <w:abstractNumId w:val="15"/>
  </w:num>
  <w:num w:numId="7">
    <w:abstractNumId w:val="38"/>
  </w:num>
  <w:num w:numId="8">
    <w:abstractNumId w:val="27"/>
  </w:num>
  <w:num w:numId="9">
    <w:abstractNumId w:val="26"/>
  </w:num>
  <w:num w:numId="10">
    <w:abstractNumId w:val="36"/>
  </w:num>
  <w:num w:numId="11">
    <w:abstractNumId w:val="37"/>
  </w:num>
  <w:num w:numId="12">
    <w:abstractNumId w:val="28"/>
  </w:num>
  <w:num w:numId="13">
    <w:abstractNumId w:val="16"/>
  </w:num>
  <w:num w:numId="14">
    <w:abstractNumId w:val="13"/>
  </w:num>
  <w:num w:numId="15">
    <w:abstractNumId w:val="30"/>
  </w:num>
  <w:num w:numId="16">
    <w:abstractNumId w:val="21"/>
  </w:num>
  <w:num w:numId="17">
    <w:abstractNumId w:val="0"/>
  </w:num>
  <w:num w:numId="18">
    <w:abstractNumId w:val="19"/>
  </w:num>
  <w:num w:numId="19">
    <w:abstractNumId w:val="40"/>
  </w:num>
  <w:num w:numId="20">
    <w:abstractNumId w:val="33"/>
  </w:num>
  <w:num w:numId="21">
    <w:abstractNumId w:val="20"/>
  </w:num>
  <w:num w:numId="22">
    <w:abstractNumId w:val="34"/>
  </w:num>
  <w:num w:numId="23">
    <w:abstractNumId w:val="29"/>
  </w:num>
  <w:num w:numId="24">
    <w:abstractNumId w:val="24"/>
  </w:num>
  <w:num w:numId="25">
    <w:abstractNumId w:val="39"/>
  </w:num>
  <w:num w:numId="26">
    <w:abstractNumId w:val="10"/>
  </w:num>
  <w:num w:numId="27">
    <w:abstractNumId w:val="8"/>
  </w:num>
  <w:num w:numId="28">
    <w:abstractNumId w:val="7"/>
  </w:num>
  <w:num w:numId="29">
    <w:abstractNumId w:val="6"/>
  </w:num>
  <w:num w:numId="30">
    <w:abstractNumId w:val="5"/>
  </w:num>
  <w:num w:numId="31">
    <w:abstractNumId w:val="9"/>
  </w:num>
  <w:num w:numId="32">
    <w:abstractNumId w:val="4"/>
  </w:num>
  <w:num w:numId="33">
    <w:abstractNumId w:val="3"/>
  </w:num>
  <w:num w:numId="34">
    <w:abstractNumId w:val="2"/>
  </w:num>
  <w:num w:numId="35">
    <w:abstractNumId w:val="1"/>
  </w:num>
  <w:num w:numId="36">
    <w:abstractNumId w:val="35"/>
  </w:num>
  <w:num w:numId="37">
    <w:abstractNumId w:val="11"/>
  </w:num>
  <w:num w:numId="38">
    <w:abstractNumId w:val="17"/>
  </w:num>
  <w:num w:numId="39">
    <w:abstractNumId w:val="32"/>
  </w:num>
  <w:num w:numId="40">
    <w:abstractNumId w:val="18"/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attachedTemplate r:id="rId1"/>
  <w:linkStyles/>
  <w:documentProtection w:edit="trackedChanges" w:enforcement="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1A6"/>
    <w:rsid w:val="000055EB"/>
    <w:rsid w:val="000062DD"/>
    <w:rsid w:val="00011F8B"/>
    <w:rsid w:val="00012D63"/>
    <w:rsid w:val="0001421B"/>
    <w:rsid w:val="00015853"/>
    <w:rsid w:val="00015EF7"/>
    <w:rsid w:val="00020639"/>
    <w:rsid w:val="0002201F"/>
    <w:rsid w:val="00041CC5"/>
    <w:rsid w:val="00046A47"/>
    <w:rsid w:val="00047EEA"/>
    <w:rsid w:val="000501BC"/>
    <w:rsid w:val="000527B0"/>
    <w:rsid w:val="00052C1C"/>
    <w:rsid w:val="000568AC"/>
    <w:rsid w:val="00074B73"/>
    <w:rsid w:val="00074D16"/>
    <w:rsid w:val="00076112"/>
    <w:rsid w:val="0008254E"/>
    <w:rsid w:val="00087F98"/>
    <w:rsid w:val="00092B99"/>
    <w:rsid w:val="0009639B"/>
    <w:rsid w:val="000A3BB1"/>
    <w:rsid w:val="000A4C23"/>
    <w:rsid w:val="000A7CFF"/>
    <w:rsid w:val="000B150A"/>
    <w:rsid w:val="000B2046"/>
    <w:rsid w:val="000D3C67"/>
    <w:rsid w:val="000D66BA"/>
    <w:rsid w:val="000D7787"/>
    <w:rsid w:val="000E0F3B"/>
    <w:rsid w:val="000F6E14"/>
    <w:rsid w:val="000F785A"/>
    <w:rsid w:val="00103779"/>
    <w:rsid w:val="001068C5"/>
    <w:rsid w:val="00107581"/>
    <w:rsid w:val="0011133B"/>
    <w:rsid w:val="00113560"/>
    <w:rsid w:val="0012063E"/>
    <w:rsid w:val="00121C20"/>
    <w:rsid w:val="00122A78"/>
    <w:rsid w:val="00123913"/>
    <w:rsid w:val="00124878"/>
    <w:rsid w:val="0012526C"/>
    <w:rsid w:val="00136E7E"/>
    <w:rsid w:val="001570DF"/>
    <w:rsid w:val="00161DBC"/>
    <w:rsid w:val="00167DF7"/>
    <w:rsid w:val="00172729"/>
    <w:rsid w:val="00175C7E"/>
    <w:rsid w:val="00184793"/>
    <w:rsid w:val="00187721"/>
    <w:rsid w:val="0019083B"/>
    <w:rsid w:val="00190E0A"/>
    <w:rsid w:val="00193D63"/>
    <w:rsid w:val="001A387C"/>
    <w:rsid w:val="001B4C84"/>
    <w:rsid w:val="001B5443"/>
    <w:rsid w:val="001B6428"/>
    <w:rsid w:val="001C4358"/>
    <w:rsid w:val="001D1933"/>
    <w:rsid w:val="001D1B99"/>
    <w:rsid w:val="001D53DE"/>
    <w:rsid w:val="001E13F4"/>
    <w:rsid w:val="001E45AD"/>
    <w:rsid w:val="001F3715"/>
    <w:rsid w:val="001F3A2E"/>
    <w:rsid w:val="001F6189"/>
    <w:rsid w:val="001F7012"/>
    <w:rsid w:val="002120A6"/>
    <w:rsid w:val="002124ED"/>
    <w:rsid w:val="002154B8"/>
    <w:rsid w:val="002238FD"/>
    <w:rsid w:val="00223A5F"/>
    <w:rsid w:val="002267AB"/>
    <w:rsid w:val="00227AD7"/>
    <w:rsid w:val="00232350"/>
    <w:rsid w:val="00232ADF"/>
    <w:rsid w:val="00234D9C"/>
    <w:rsid w:val="00253AC4"/>
    <w:rsid w:val="002548B4"/>
    <w:rsid w:val="002601B9"/>
    <w:rsid w:val="002647BA"/>
    <w:rsid w:val="00264B41"/>
    <w:rsid w:val="0026585C"/>
    <w:rsid w:val="002726E9"/>
    <w:rsid w:val="002740FF"/>
    <w:rsid w:val="00277334"/>
    <w:rsid w:val="00281BDD"/>
    <w:rsid w:val="00281EEB"/>
    <w:rsid w:val="00285FE1"/>
    <w:rsid w:val="00296129"/>
    <w:rsid w:val="002966B2"/>
    <w:rsid w:val="002A04FF"/>
    <w:rsid w:val="002A07D3"/>
    <w:rsid w:val="002A2664"/>
    <w:rsid w:val="002A3AA2"/>
    <w:rsid w:val="002A5E6C"/>
    <w:rsid w:val="002A6119"/>
    <w:rsid w:val="002B48AA"/>
    <w:rsid w:val="002C6971"/>
    <w:rsid w:val="002C7E80"/>
    <w:rsid w:val="002D266C"/>
    <w:rsid w:val="002D38EF"/>
    <w:rsid w:val="002D430C"/>
    <w:rsid w:val="002E2ABA"/>
    <w:rsid w:val="002E7C93"/>
    <w:rsid w:val="003043C6"/>
    <w:rsid w:val="00304CF4"/>
    <w:rsid w:val="00306739"/>
    <w:rsid w:val="00310F73"/>
    <w:rsid w:val="003126C3"/>
    <w:rsid w:val="00314C6F"/>
    <w:rsid w:val="00316366"/>
    <w:rsid w:val="00317421"/>
    <w:rsid w:val="0032034C"/>
    <w:rsid w:val="00320529"/>
    <w:rsid w:val="00323179"/>
    <w:rsid w:val="003316D8"/>
    <w:rsid w:val="003320FD"/>
    <w:rsid w:val="00335E6C"/>
    <w:rsid w:val="003449D6"/>
    <w:rsid w:val="003476A8"/>
    <w:rsid w:val="00350793"/>
    <w:rsid w:val="00352AF4"/>
    <w:rsid w:val="003560B4"/>
    <w:rsid w:val="00357693"/>
    <w:rsid w:val="00365B6D"/>
    <w:rsid w:val="003716EC"/>
    <w:rsid w:val="00373224"/>
    <w:rsid w:val="0037730F"/>
    <w:rsid w:val="003774D1"/>
    <w:rsid w:val="003833A0"/>
    <w:rsid w:val="00385671"/>
    <w:rsid w:val="00392E95"/>
    <w:rsid w:val="003A4158"/>
    <w:rsid w:val="003A473D"/>
    <w:rsid w:val="003A75D2"/>
    <w:rsid w:val="003B11DE"/>
    <w:rsid w:val="003B13FC"/>
    <w:rsid w:val="003B28A7"/>
    <w:rsid w:val="003B681F"/>
    <w:rsid w:val="003C773D"/>
    <w:rsid w:val="003D0CAB"/>
    <w:rsid w:val="003D28D3"/>
    <w:rsid w:val="003D2F84"/>
    <w:rsid w:val="003D6CB5"/>
    <w:rsid w:val="003E2C6C"/>
    <w:rsid w:val="003E4789"/>
    <w:rsid w:val="003F4335"/>
    <w:rsid w:val="003F5114"/>
    <w:rsid w:val="003F7B96"/>
    <w:rsid w:val="00400713"/>
    <w:rsid w:val="00401F2E"/>
    <w:rsid w:val="00410A4E"/>
    <w:rsid w:val="0041113E"/>
    <w:rsid w:val="004113A5"/>
    <w:rsid w:val="004152AA"/>
    <w:rsid w:val="004210A5"/>
    <w:rsid w:val="00431913"/>
    <w:rsid w:val="0043198B"/>
    <w:rsid w:val="00431CFC"/>
    <w:rsid w:val="00433549"/>
    <w:rsid w:val="00434188"/>
    <w:rsid w:val="00440ECE"/>
    <w:rsid w:val="00441F29"/>
    <w:rsid w:val="004460C9"/>
    <w:rsid w:val="00446668"/>
    <w:rsid w:val="004471F8"/>
    <w:rsid w:val="004506C9"/>
    <w:rsid w:val="00450D2D"/>
    <w:rsid w:val="00453F93"/>
    <w:rsid w:val="00454804"/>
    <w:rsid w:val="00454AA3"/>
    <w:rsid w:val="00460035"/>
    <w:rsid w:val="00463D8E"/>
    <w:rsid w:val="00466024"/>
    <w:rsid w:val="0046617C"/>
    <w:rsid w:val="004773C4"/>
    <w:rsid w:val="0048652D"/>
    <w:rsid w:val="004926A8"/>
    <w:rsid w:val="00493D1E"/>
    <w:rsid w:val="004A149B"/>
    <w:rsid w:val="004A44C1"/>
    <w:rsid w:val="004C0BB4"/>
    <w:rsid w:val="004C0D6E"/>
    <w:rsid w:val="004C16DF"/>
    <w:rsid w:val="004C7763"/>
    <w:rsid w:val="004D2696"/>
    <w:rsid w:val="004D791B"/>
    <w:rsid w:val="004E07D9"/>
    <w:rsid w:val="004E107A"/>
    <w:rsid w:val="004E1577"/>
    <w:rsid w:val="004E1CE3"/>
    <w:rsid w:val="004E45F1"/>
    <w:rsid w:val="004E5AB1"/>
    <w:rsid w:val="004F12DA"/>
    <w:rsid w:val="004F18C2"/>
    <w:rsid w:val="00503928"/>
    <w:rsid w:val="00503B39"/>
    <w:rsid w:val="00505469"/>
    <w:rsid w:val="00507363"/>
    <w:rsid w:val="00507918"/>
    <w:rsid w:val="005105D3"/>
    <w:rsid w:val="00513464"/>
    <w:rsid w:val="00523809"/>
    <w:rsid w:val="00536D6B"/>
    <w:rsid w:val="0055029E"/>
    <w:rsid w:val="00550D6B"/>
    <w:rsid w:val="0055242D"/>
    <w:rsid w:val="005554A7"/>
    <w:rsid w:val="00561E37"/>
    <w:rsid w:val="005674B8"/>
    <w:rsid w:val="00575D35"/>
    <w:rsid w:val="00587F1C"/>
    <w:rsid w:val="005937B3"/>
    <w:rsid w:val="005A050C"/>
    <w:rsid w:val="005A2223"/>
    <w:rsid w:val="005A518C"/>
    <w:rsid w:val="005A6B05"/>
    <w:rsid w:val="005A7006"/>
    <w:rsid w:val="005A7829"/>
    <w:rsid w:val="005B0684"/>
    <w:rsid w:val="005B18E0"/>
    <w:rsid w:val="005B6750"/>
    <w:rsid w:val="005C126C"/>
    <w:rsid w:val="005C5479"/>
    <w:rsid w:val="005C6146"/>
    <w:rsid w:val="005D3669"/>
    <w:rsid w:val="005E0D5C"/>
    <w:rsid w:val="005F057E"/>
    <w:rsid w:val="005F1F7D"/>
    <w:rsid w:val="005F6D5D"/>
    <w:rsid w:val="00603B18"/>
    <w:rsid w:val="00605921"/>
    <w:rsid w:val="00606610"/>
    <w:rsid w:val="006068F6"/>
    <w:rsid w:val="00611D12"/>
    <w:rsid w:val="00612D2B"/>
    <w:rsid w:val="00614C02"/>
    <w:rsid w:val="00616E35"/>
    <w:rsid w:val="00617226"/>
    <w:rsid w:val="00621183"/>
    <w:rsid w:val="00624396"/>
    <w:rsid w:val="00625428"/>
    <w:rsid w:val="006266C6"/>
    <w:rsid w:val="006266F6"/>
    <w:rsid w:val="0062763D"/>
    <w:rsid w:val="00631870"/>
    <w:rsid w:val="00634073"/>
    <w:rsid w:val="0063515F"/>
    <w:rsid w:val="00637C3A"/>
    <w:rsid w:val="006404C3"/>
    <w:rsid w:val="00641BC3"/>
    <w:rsid w:val="00644744"/>
    <w:rsid w:val="00644CB7"/>
    <w:rsid w:val="00650683"/>
    <w:rsid w:val="006570DC"/>
    <w:rsid w:val="006578C7"/>
    <w:rsid w:val="0066193A"/>
    <w:rsid w:val="006660DC"/>
    <w:rsid w:val="0066623D"/>
    <w:rsid w:val="00667BED"/>
    <w:rsid w:val="0067234E"/>
    <w:rsid w:val="00674A43"/>
    <w:rsid w:val="00676839"/>
    <w:rsid w:val="0069439A"/>
    <w:rsid w:val="00696ACE"/>
    <w:rsid w:val="006972F5"/>
    <w:rsid w:val="00697F68"/>
    <w:rsid w:val="006A0F75"/>
    <w:rsid w:val="006B14F4"/>
    <w:rsid w:val="006B35B5"/>
    <w:rsid w:val="006B71AA"/>
    <w:rsid w:val="006B74C0"/>
    <w:rsid w:val="006C0C34"/>
    <w:rsid w:val="006C21CD"/>
    <w:rsid w:val="006C3232"/>
    <w:rsid w:val="006C7675"/>
    <w:rsid w:val="006D10E1"/>
    <w:rsid w:val="006D3C0E"/>
    <w:rsid w:val="006E0377"/>
    <w:rsid w:val="006E0C58"/>
    <w:rsid w:val="00704945"/>
    <w:rsid w:val="00707B6E"/>
    <w:rsid w:val="00712886"/>
    <w:rsid w:val="00714776"/>
    <w:rsid w:val="0072079D"/>
    <w:rsid w:val="00720B3C"/>
    <w:rsid w:val="0073255D"/>
    <w:rsid w:val="00742632"/>
    <w:rsid w:val="00744BD9"/>
    <w:rsid w:val="00745372"/>
    <w:rsid w:val="00750F41"/>
    <w:rsid w:val="00753B5A"/>
    <w:rsid w:val="007601B2"/>
    <w:rsid w:val="00762B1A"/>
    <w:rsid w:val="00764542"/>
    <w:rsid w:val="00773546"/>
    <w:rsid w:val="00776D0B"/>
    <w:rsid w:val="007812B2"/>
    <w:rsid w:val="007A15F5"/>
    <w:rsid w:val="007A20A2"/>
    <w:rsid w:val="007B2253"/>
    <w:rsid w:val="007C0983"/>
    <w:rsid w:val="007C3D55"/>
    <w:rsid w:val="007D2338"/>
    <w:rsid w:val="007D4007"/>
    <w:rsid w:val="007E3650"/>
    <w:rsid w:val="007E4641"/>
    <w:rsid w:val="007E7430"/>
    <w:rsid w:val="007F142B"/>
    <w:rsid w:val="007F1F0B"/>
    <w:rsid w:val="007F322A"/>
    <w:rsid w:val="007F356F"/>
    <w:rsid w:val="008002F8"/>
    <w:rsid w:val="008006CF"/>
    <w:rsid w:val="00801CAA"/>
    <w:rsid w:val="00810CCF"/>
    <w:rsid w:val="00826E50"/>
    <w:rsid w:val="00827267"/>
    <w:rsid w:val="00827F9B"/>
    <w:rsid w:val="008303AD"/>
    <w:rsid w:val="00832EA7"/>
    <w:rsid w:val="008426EE"/>
    <w:rsid w:val="00845C47"/>
    <w:rsid w:val="00846046"/>
    <w:rsid w:val="00851F90"/>
    <w:rsid w:val="008537A8"/>
    <w:rsid w:val="008649AE"/>
    <w:rsid w:val="008676BB"/>
    <w:rsid w:val="00870726"/>
    <w:rsid w:val="00874F74"/>
    <w:rsid w:val="0088136D"/>
    <w:rsid w:val="00883D73"/>
    <w:rsid w:val="00892572"/>
    <w:rsid w:val="00896FCE"/>
    <w:rsid w:val="008A5940"/>
    <w:rsid w:val="008A70F1"/>
    <w:rsid w:val="008B26FE"/>
    <w:rsid w:val="008C0B4E"/>
    <w:rsid w:val="008C3E50"/>
    <w:rsid w:val="008C4E70"/>
    <w:rsid w:val="008C5302"/>
    <w:rsid w:val="008C7547"/>
    <w:rsid w:val="008C7FFD"/>
    <w:rsid w:val="008D549F"/>
    <w:rsid w:val="008E1B11"/>
    <w:rsid w:val="008E36B1"/>
    <w:rsid w:val="008E5190"/>
    <w:rsid w:val="008E5D6C"/>
    <w:rsid w:val="008E68FF"/>
    <w:rsid w:val="008F02F3"/>
    <w:rsid w:val="008F041D"/>
    <w:rsid w:val="008F2D60"/>
    <w:rsid w:val="008F4A4A"/>
    <w:rsid w:val="00902367"/>
    <w:rsid w:val="0090478E"/>
    <w:rsid w:val="00904ABA"/>
    <w:rsid w:val="00905212"/>
    <w:rsid w:val="00907756"/>
    <w:rsid w:val="00907CF4"/>
    <w:rsid w:val="00912742"/>
    <w:rsid w:val="00916730"/>
    <w:rsid w:val="009227E1"/>
    <w:rsid w:val="00923EB6"/>
    <w:rsid w:val="00930C08"/>
    <w:rsid w:val="00945A22"/>
    <w:rsid w:val="009531CA"/>
    <w:rsid w:val="0095334D"/>
    <w:rsid w:val="00954958"/>
    <w:rsid w:val="00971385"/>
    <w:rsid w:val="00972153"/>
    <w:rsid w:val="00980AB4"/>
    <w:rsid w:val="009836DB"/>
    <w:rsid w:val="0098466A"/>
    <w:rsid w:val="00985F0D"/>
    <w:rsid w:val="009909A8"/>
    <w:rsid w:val="00993919"/>
    <w:rsid w:val="009966D9"/>
    <w:rsid w:val="0099769C"/>
    <w:rsid w:val="009A1BD3"/>
    <w:rsid w:val="009A3DA0"/>
    <w:rsid w:val="009A6F10"/>
    <w:rsid w:val="009B35CE"/>
    <w:rsid w:val="009B4A4B"/>
    <w:rsid w:val="009C1218"/>
    <w:rsid w:val="009C198D"/>
    <w:rsid w:val="009C49A0"/>
    <w:rsid w:val="009C57FA"/>
    <w:rsid w:val="009E2820"/>
    <w:rsid w:val="009E4118"/>
    <w:rsid w:val="009E4842"/>
    <w:rsid w:val="009E5D7D"/>
    <w:rsid w:val="009E6044"/>
    <w:rsid w:val="009F3C35"/>
    <w:rsid w:val="00A0392A"/>
    <w:rsid w:val="00A11699"/>
    <w:rsid w:val="00A177FA"/>
    <w:rsid w:val="00A2376E"/>
    <w:rsid w:val="00A32C8C"/>
    <w:rsid w:val="00A36215"/>
    <w:rsid w:val="00A41D2B"/>
    <w:rsid w:val="00A44845"/>
    <w:rsid w:val="00A60776"/>
    <w:rsid w:val="00A6341C"/>
    <w:rsid w:val="00A708CA"/>
    <w:rsid w:val="00A72BEA"/>
    <w:rsid w:val="00A76272"/>
    <w:rsid w:val="00A80146"/>
    <w:rsid w:val="00A806BE"/>
    <w:rsid w:val="00A83868"/>
    <w:rsid w:val="00A92CE6"/>
    <w:rsid w:val="00A97070"/>
    <w:rsid w:val="00AA208F"/>
    <w:rsid w:val="00AA262D"/>
    <w:rsid w:val="00AB14C6"/>
    <w:rsid w:val="00AB249A"/>
    <w:rsid w:val="00AB4425"/>
    <w:rsid w:val="00AD5787"/>
    <w:rsid w:val="00AD7363"/>
    <w:rsid w:val="00AE6186"/>
    <w:rsid w:val="00AE67D9"/>
    <w:rsid w:val="00AF0242"/>
    <w:rsid w:val="00AF3722"/>
    <w:rsid w:val="00AF4D73"/>
    <w:rsid w:val="00AF6260"/>
    <w:rsid w:val="00AF7106"/>
    <w:rsid w:val="00B02BC8"/>
    <w:rsid w:val="00B0508B"/>
    <w:rsid w:val="00B06F8C"/>
    <w:rsid w:val="00B131DA"/>
    <w:rsid w:val="00B159FC"/>
    <w:rsid w:val="00B169A9"/>
    <w:rsid w:val="00B16CBE"/>
    <w:rsid w:val="00B35432"/>
    <w:rsid w:val="00B40091"/>
    <w:rsid w:val="00B40E05"/>
    <w:rsid w:val="00B476B6"/>
    <w:rsid w:val="00B47966"/>
    <w:rsid w:val="00B50435"/>
    <w:rsid w:val="00B54D3D"/>
    <w:rsid w:val="00B556BA"/>
    <w:rsid w:val="00B6010B"/>
    <w:rsid w:val="00B61D6C"/>
    <w:rsid w:val="00B64A3E"/>
    <w:rsid w:val="00B67C6B"/>
    <w:rsid w:val="00B74C49"/>
    <w:rsid w:val="00B8072F"/>
    <w:rsid w:val="00B85293"/>
    <w:rsid w:val="00B86178"/>
    <w:rsid w:val="00B86CBA"/>
    <w:rsid w:val="00B900B7"/>
    <w:rsid w:val="00B94BA1"/>
    <w:rsid w:val="00B97681"/>
    <w:rsid w:val="00BA0686"/>
    <w:rsid w:val="00BA68D8"/>
    <w:rsid w:val="00BB5E58"/>
    <w:rsid w:val="00BD268C"/>
    <w:rsid w:val="00BD2E75"/>
    <w:rsid w:val="00BD5648"/>
    <w:rsid w:val="00BD5A45"/>
    <w:rsid w:val="00BD6CCA"/>
    <w:rsid w:val="00BD71A6"/>
    <w:rsid w:val="00BF44BC"/>
    <w:rsid w:val="00C01785"/>
    <w:rsid w:val="00C03271"/>
    <w:rsid w:val="00C035D3"/>
    <w:rsid w:val="00C05249"/>
    <w:rsid w:val="00C059B1"/>
    <w:rsid w:val="00C1229B"/>
    <w:rsid w:val="00C1687D"/>
    <w:rsid w:val="00C2489E"/>
    <w:rsid w:val="00C249FB"/>
    <w:rsid w:val="00C25816"/>
    <w:rsid w:val="00C329C7"/>
    <w:rsid w:val="00C35979"/>
    <w:rsid w:val="00C36B3D"/>
    <w:rsid w:val="00C37785"/>
    <w:rsid w:val="00C415AA"/>
    <w:rsid w:val="00C50116"/>
    <w:rsid w:val="00C54DF0"/>
    <w:rsid w:val="00C60480"/>
    <w:rsid w:val="00C61357"/>
    <w:rsid w:val="00C61559"/>
    <w:rsid w:val="00C679A2"/>
    <w:rsid w:val="00C70636"/>
    <w:rsid w:val="00C71931"/>
    <w:rsid w:val="00C725A1"/>
    <w:rsid w:val="00C74D27"/>
    <w:rsid w:val="00C76024"/>
    <w:rsid w:val="00C93584"/>
    <w:rsid w:val="00C94A18"/>
    <w:rsid w:val="00C95C0E"/>
    <w:rsid w:val="00CA11A3"/>
    <w:rsid w:val="00CA3788"/>
    <w:rsid w:val="00CA479B"/>
    <w:rsid w:val="00CB2635"/>
    <w:rsid w:val="00CB471D"/>
    <w:rsid w:val="00CB7B33"/>
    <w:rsid w:val="00CC0687"/>
    <w:rsid w:val="00CC1C68"/>
    <w:rsid w:val="00CC5422"/>
    <w:rsid w:val="00CC653C"/>
    <w:rsid w:val="00CD4603"/>
    <w:rsid w:val="00CE156E"/>
    <w:rsid w:val="00CE452C"/>
    <w:rsid w:val="00CE6208"/>
    <w:rsid w:val="00CE69F1"/>
    <w:rsid w:val="00CF100F"/>
    <w:rsid w:val="00CF15C4"/>
    <w:rsid w:val="00CF39E9"/>
    <w:rsid w:val="00CF59D7"/>
    <w:rsid w:val="00CF5BF3"/>
    <w:rsid w:val="00CF7301"/>
    <w:rsid w:val="00D041E4"/>
    <w:rsid w:val="00D05CE5"/>
    <w:rsid w:val="00D05F5B"/>
    <w:rsid w:val="00D14B57"/>
    <w:rsid w:val="00D1571D"/>
    <w:rsid w:val="00D15C00"/>
    <w:rsid w:val="00D21494"/>
    <w:rsid w:val="00D3484B"/>
    <w:rsid w:val="00D36DDB"/>
    <w:rsid w:val="00D40F14"/>
    <w:rsid w:val="00D42566"/>
    <w:rsid w:val="00D47B4F"/>
    <w:rsid w:val="00D5088F"/>
    <w:rsid w:val="00D54AC0"/>
    <w:rsid w:val="00D55130"/>
    <w:rsid w:val="00D562AB"/>
    <w:rsid w:val="00D624FA"/>
    <w:rsid w:val="00D932C9"/>
    <w:rsid w:val="00D9335A"/>
    <w:rsid w:val="00DA3326"/>
    <w:rsid w:val="00DB147E"/>
    <w:rsid w:val="00DC2B28"/>
    <w:rsid w:val="00DC2B39"/>
    <w:rsid w:val="00DC653B"/>
    <w:rsid w:val="00DD0B00"/>
    <w:rsid w:val="00DD6C19"/>
    <w:rsid w:val="00DE1D0A"/>
    <w:rsid w:val="00DE3CD4"/>
    <w:rsid w:val="00DE4E91"/>
    <w:rsid w:val="00DE5C5C"/>
    <w:rsid w:val="00DF56F2"/>
    <w:rsid w:val="00E05EAB"/>
    <w:rsid w:val="00E07E6E"/>
    <w:rsid w:val="00E23437"/>
    <w:rsid w:val="00E24B34"/>
    <w:rsid w:val="00E25671"/>
    <w:rsid w:val="00E33211"/>
    <w:rsid w:val="00E36C37"/>
    <w:rsid w:val="00E43ADE"/>
    <w:rsid w:val="00E45BDB"/>
    <w:rsid w:val="00E45F61"/>
    <w:rsid w:val="00E52116"/>
    <w:rsid w:val="00E52FBC"/>
    <w:rsid w:val="00E56906"/>
    <w:rsid w:val="00E62561"/>
    <w:rsid w:val="00E64C83"/>
    <w:rsid w:val="00E701E6"/>
    <w:rsid w:val="00E75D72"/>
    <w:rsid w:val="00E75D75"/>
    <w:rsid w:val="00E80F5D"/>
    <w:rsid w:val="00E84F31"/>
    <w:rsid w:val="00E859BB"/>
    <w:rsid w:val="00E91675"/>
    <w:rsid w:val="00E97FA8"/>
    <w:rsid w:val="00EA388C"/>
    <w:rsid w:val="00EB5E0D"/>
    <w:rsid w:val="00EB6D75"/>
    <w:rsid w:val="00EB7D66"/>
    <w:rsid w:val="00EC1089"/>
    <w:rsid w:val="00EC119B"/>
    <w:rsid w:val="00EC1E7A"/>
    <w:rsid w:val="00EC6146"/>
    <w:rsid w:val="00EC78E3"/>
    <w:rsid w:val="00ED2F51"/>
    <w:rsid w:val="00ED3B70"/>
    <w:rsid w:val="00EE000F"/>
    <w:rsid w:val="00EE4450"/>
    <w:rsid w:val="00EE478E"/>
    <w:rsid w:val="00EF3EB1"/>
    <w:rsid w:val="00EF6CC5"/>
    <w:rsid w:val="00F012EA"/>
    <w:rsid w:val="00F054B8"/>
    <w:rsid w:val="00F05B18"/>
    <w:rsid w:val="00F06A8B"/>
    <w:rsid w:val="00F06F8D"/>
    <w:rsid w:val="00F11668"/>
    <w:rsid w:val="00F23C5D"/>
    <w:rsid w:val="00F2597C"/>
    <w:rsid w:val="00F32885"/>
    <w:rsid w:val="00F32C00"/>
    <w:rsid w:val="00F359C3"/>
    <w:rsid w:val="00F36D2F"/>
    <w:rsid w:val="00F37B2C"/>
    <w:rsid w:val="00F529A6"/>
    <w:rsid w:val="00F5539D"/>
    <w:rsid w:val="00F65CDE"/>
    <w:rsid w:val="00F710A5"/>
    <w:rsid w:val="00F82DC7"/>
    <w:rsid w:val="00F843D0"/>
    <w:rsid w:val="00F85E9C"/>
    <w:rsid w:val="00F9295D"/>
    <w:rsid w:val="00F965CE"/>
    <w:rsid w:val="00FA1DF1"/>
    <w:rsid w:val="00FA6C67"/>
    <w:rsid w:val="00FB01D1"/>
    <w:rsid w:val="00FB2A94"/>
    <w:rsid w:val="00FB45E8"/>
    <w:rsid w:val="00FC50F1"/>
    <w:rsid w:val="00FC5731"/>
    <w:rsid w:val="00FC6AA3"/>
    <w:rsid w:val="00FC7FD3"/>
    <w:rsid w:val="00FD117A"/>
    <w:rsid w:val="00FD3D5C"/>
    <w:rsid w:val="00FD5EAA"/>
    <w:rsid w:val="00FE13BB"/>
    <w:rsid w:val="00FE23A6"/>
    <w:rsid w:val="00FE75F6"/>
    <w:rsid w:val="00FE79EC"/>
    <w:rsid w:val="00FE7E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BE740"/>
  <w15:docId w15:val="{1B9AF19D-317D-4E8F-A996-416331154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iPriority="10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0"/>
    <w:qFormat/>
    <w:rsid w:val="00C0327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03271"/>
    <w:pPr>
      <w:contextualSpacing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C03271"/>
    <w:pPr>
      <w:outlineLvl w:val="1"/>
    </w:pPr>
    <w:rPr>
      <w:b/>
      <w:szCs w:val="26"/>
    </w:rPr>
  </w:style>
  <w:style w:type="paragraph" w:styleId="3">
    <w:name w:val="heading 3"/>
    <w:basedOn w:val="a"/>
    <w:next w:val="a"/>
    <w:link w:val="30"/>
    <w:uiPriority w:val="9"/>
    <w:rsid w:val="00AA262D"/>
    <w:pPr>
      <w:keepNext/>
      <w:spacing w:before="240" w:after="240"/>
      <w:outlineLvl w:val="2"/>
    </w:pPr>
    <w:rPr>
      <w:b/>
      <w:bCs w:val="0"/>
    </w:rPr>
  </w:style>
  <w:style w:type="paragraph" w:styleId="4">
    <w:name w:val="heading 4"/>
    <w:basedOn w:val="a"/>
    <w:next w:val="a"/>
    <w:link w:val="40"/>
    <w:uiPriority w:val="9"/>
    <w:rsid w:val="00AA262D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rsid w:val="00AA262D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bCs w:val="0"/>
      <w:color w:val="365F91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rsid w:val="00AA262D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bCs w:val="0"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rsid w:val="00AA262D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Cs w:val="0"/>
      <w:i/>
      <w:iCs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rsid w:val="00AA262D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Cs w:val="0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rsid w:val="00AA262D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bCs w:val="0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0327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rsid w:val="00C03271"/>
    <w:rPr>
      <w:rFonts w:ascii="Times New Roman" w:eastAsia="Times New Roman" w:hAnsi="Times New Roman" w:cs="Times New Roman"/>
      <w:b/>
      <w:bCs/>
      <w:sz w:val="24"/>
      <w:szCs w:val="26"/>
      <w:lang w:eastAsia="ru-RU"/>
    </w:rPr>
  </w:style>
  <w:style w:type="character" w:customStyle="1" w:styleId="30">
    <w:name w:val="Заголовок 3 Знак"/>
    <w:link w:val="3"/>
    <w:uiPriority w:val="9"/>
    <w:rsid w:val="00AA262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"/>
    <w:rsid w:val="00AA262D"/>
    <w:rPr>
      <w:rFonts w:ascii="Cambria" w:eastAsia="Times New Roman" w:hAnsi="Cambria" w:cs="Times New Roman"/>
      <w:b/>
      <w:bCs/>
      <w:i/>
      <w:i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A262D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A262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A26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AA262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AA26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3">
    <w:name w:val="page number"/>
    <w:uiPriority w:val="99"/>
    <w:qFormat/>
    <w:rsid w:val="00C03271"/>
    <w:rPr>
      <w:rFonts w:ascii="Times New Roman" w:hAnsi="Times New Roman" w:cs="Times New Roman"/>
      <w:sz w:val="20"/>
      <w:lang w:val="ru-RU"/>
    </w:rPr>
  </w:style>
  <w:style w:type="paragraph" w:styleId="a4">
    <w:name w:val="footer"/>
    <w:basedOn w:val="a"/>
    <w:link w:val="a5"/>
    <w:uiPriority w:val="99"/>
    <w:unhideWhenUsed/>
    <w:rsid w:val="00C0327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C03271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C0327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03271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styleId="a8">
    <w:name w:val="Table Grid"/>
    <w:basedOn w:val="a1"/>
    <w:uiPriority w:val="99"/>
    <w:rsid w:val="00AA262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semiHidden/>
    <w:rsid w:val="00BD71A6"/>
    <w:rPr>
      <w:rFonts w:ascii="Calibri" w:hAnsi="Calibri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BD71A6"/>
    <w:rPr>
      <w:rFonts w:ascii="Calibri" w:eastAsia="Times New Roman" w:hAnsi="Calibri" w:cs="Times New Roman"/>
      <w:sz w:val="20"/>
      <w:szCs w:val="20"/>
    </w:rPr>
  </w:style>
  <w:style w:type="character" w:styleId="ab">
    <w:name w:val="footnote reference"/>
    <w:uiPriority w:val="99"/>
    <w:semiHidden/>
    <w:rsid w:val="00AA262D"/>
    <w:rPr>
      <w:rFonts w:cs="Times New Roman"/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AA262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A262D"/>
    <w:rPr>
      <w:rFonts w:ascii="Segoe UI" w:eastAsia="Times New Roman" w:hAnsi="Segoe UI" w:cs="Segoe UI"/>
      <w:bCs/>
      <w:sz w:val="18"/>
      <w:szCs w:val="18"/>
      <w:lang w:eastAsia="ru-RU"/>
    </w:rPr>
  </w:style>
  <w:style w:type="paragraph" w:styleId="ae">
    <w:name w:val="endnote text"/>
    <w:basedOn w:val="a"/>
    <w:link w:val="af"/>
    <w:uiPriority w:val="99"/>
    <w:qFormat/>
    <w:rsid w:val="00C03271"/>
    <w:pPr>
      <w:jc w:val="both"/>
    </w:pPr>
    <w:rPr>
      <w:bCs w:val="0"/>
      <w:sz w:val="20"/>
      <w:szCs w:val="22"/>
    </w:rPr>
  </w:style>
  <w:style w:type="character" w:customStyle="1" w:styleId="af">
    <w:name w:val="Текст концевой сноски Знак"/>
    <w:link w:val="ae"/>
    <w:uiPriority w:val="99"/>
    <w:rsid w:val="00C03271"/>
    <w:rPr>
      <w:rFonts w:ascii="Times New Roman" w:eastAsia="Times New Roman" w:hAnsi="Times New Roman" w:cs="Times New Roman"/>
      <w:sz w:val="20"/>
      <w:lang w:eastAsia="ru-RU"/>
    </w:rPr>
  </w:style>
  <w:style w:type="character" w:styleId="af0">
    <w:name w:val="endnote reference"/>
    <w:uiPriority w:val="10"/>
    <w:rsid w:val="00AA262D"/>
    <w:rPr>
      <w:vertAlign w:val="superscript"/>
    </w:rPr>
  </w:style>
  <w:style w:type="character" w:styleId="af1">
    <w:name w:val="annotation reference"/>
    <w:basedOn w:val="a0"/>
    <w:uiPriority w:val="99"/>
    <w:unhideWhenUsed/>
    <w:rsid w:val="00AA262D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AA262D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AA262D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unhideWhenUsed/>
    <w:rsid w:val="00AA262D"/>
    <w:rPr>
      <w:b/>
    </w:rPr>
  </w:style>
  <w:style w:type="character" w:customStyle="1" w:styleId="af5">
    <w:name w:val="Тема примечания Знак"/>
    <w:basedOn w:val="af3"/>
    <w:link w:val="af4"/>
    <w:uiPriority w:val="99"/>
    <w:rsid w:val="00AA26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1">
    <w:name w:val="Сетка таблицы светлая1"/>
    <w:basedOn w:val="a1"/>
    <w:uiPriority w:val="40"/>
    <w:rsid w:val="00AA262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21">
    <w:name w:val="toc 2"/>
    <w:basedOn w:val="a"/>
    <w:next w:val="a"/>
    <w:autoRedefine/>
    <w:uiPriority w:val="39"/>
    <w:unhideWhenUsed/>
    <w:rsid w:val="00AA262D"/>
    <w:pPr>
      <w:tabs>
        <w:tab w:val="right" w:leader="dot" w:pos="10205"/>
      </w:tabs>
      <w:ind w:left="240"/>
    </w:pPr>
  </w:style>
  <w:style w:type="paragraph" w:styleId="12">
    <w:name w:val="toc 1"/>
    <w:next w:val="a"/>
    <w:autoRedefine/>
    <w:uiPriority w:val="39"/>
    <w:unhideWhenUsed/>
    <w:rsid w:val="00AA262D"/>
    <w:pPr>
      <w:tabs>
        <w:tab w:val="right" w:leader="dot" w:pos="10195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lang w:eastAsia="ru-RU"/>
    </w:rPr>
  </w:style>
  <w:style w:type="paragraph" w:styleId="31">
    <w:name w:val="toc 3"/>
    <w:basedOn w:val="a"/>
    <w:next w:val="a"/>
    <w:autoRedefine/>
    <w:uiPriority w:val="39"/>
    <w:semiHidden/>
    <w:qFormat/>
    <w:rsid w:val="00AA262D"/>
    <w:pPr>
      <w:spacing w:after="100"/>
      <w:ind w:left="440"/>
    </w:pPr>
    <w:rPr>
      <w:rFonts w:ascii="Calibri" w:hAnsi="Calibri"/>
    </w:rPr>
  </w:style>
  <w:style w:type="paragraph" w:styleId="af6">
    <w:name w:val="Revision"/>
    <w:hidden/>
    <w:uiPriority w:val="99"/>
    <w:semiHidden/>
    <w:rsid w:val="00AA262D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styleId="af7">
    <w:name w:val="Hyperlink"/>
    <w:basedOn w:val="a0"/>
    <w:uiPriority w:val="99"/>
    <w:unhideWhenUsed/>
    <w:rsid w:val="00C613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5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084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3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72611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093578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9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781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5345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8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799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6466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0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10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36884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0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4758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76831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94058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85788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3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246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7827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8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569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05442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5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476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37429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2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302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5943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8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936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88226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54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440449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9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2317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0049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9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786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272496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2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30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7804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3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680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951796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311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72015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1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089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7990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6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2717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42804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1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512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86063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1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820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5336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2000\OneDrive\&#1055;&#1088;&#1086;&#1092;&#1089;&#1090;&#1072;&#1085;&#1076;&#1072;&#1088;&#1090;&#1099;_2020\&#1064;&#1072;&#1073;&#1083;&#1086;&#1085;%20&#1055;&#105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179FB-80AC-4A9F-9B4A-2623ED7FF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ПС</Template>
  <TotalTime>419</TotalTime>
  <Pages>26</Pages>
  <Words>8653</Words>
  <Characters>49324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Руководитель производственного подразделения механосборочного производства</vt:lpstr>
    </vt:vector>
  </TitlesOfParts>
  <Company/>
  <LinksUpToDate>false</LinksUpToDate>
  <CharactersWithSpaces>57862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Руководитель производственного подразделения механосборочного производства</dc:title>
  <dc:creator>Зайцев А.В.;Союзмаш</dc:creator>
  <cp:lastModifiedBy>Гончарова Алина Александровна</cp:lastModifiedBy>
  <cp:revision>33</cp:revision>
  <cp:lastPrinted>2025-11-06T14:30:00Z</cp:lastPrinted>
  <dcterms:created xsi:type="dcterms:W3CDTF">2025-03-23T08:18:00Z</dcterms:created>
  <dcterms:modified xsi:type="dcterms:W3CDTF">2025-11-13T11:48:00Z</dcterms:modified>
</cp:coreProperties>
</file>