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EC932A" w14:textId="77777777" w:rsidR="00196355" w:rsidRPr="009C3C34" w:rsidRDefault="00196355" w:rsidP="00196355">
      <w:pPr>
        <w:ind w:left="5670"/>
        <w:jc w:val="center"/>
        <w:rPr>
          <w:sz w:val="28"/>
          <w:szCs w:val="28"/>
        </w:rPr>
      </w:pPr>
      <w:bookmarkStart w:id="0" w:name="_Hlk37674743"/>
      <w:r w:rsidRPr="009C3C34">
        <w:rPr>
          <w:sz w:val="28"/>
          <w:szCs w:val="28"/>
        </w:rPr>
        <w:t>УТВЕРЖДЕН</w:t>
      </w:r>
    </w:p>
    <w:p w14:paraId="23D6704D" w14:textId="77777777" w:rsidR="00196355" w:rsidRPr="009C3C34" w:rsidRDefault="00196355" w:rsidP="00196355">
      <w:pPr>
        <w:ind w:left="5670"/>
        <w:jc w:val="center"/>
        <w:rPr>
          <w:sz w:val="28"/>
          <w:szCs w:val="28"/>
        </w:rPr>
      </w:pPr>
      <w:r w:rsidRPr="009C3C34">
        <w:rPr>
          <w:sz w:val="28"/>
          <w:szCs w:val="28"/>
        </w:rPr>
        <w:t>приказом Министерства</w:t>
      </w:r>
    </w:p>
    <w:p w14:paraId="749EFCBB" w14:textId="77777777" w:rsidR="00196355" w:rsidRPr="009C3C34" w:rsidRDefault="00196355" w:rsidP="00196355">
      <w:pPr>
        <w:ind w:left="5670"/>
        <w:jc w:val="center"/>
        <w:rPr>
          <w:sz w:val="28"/>
          <w:szCs w:val="28"/>
        </w:rPr>
      </w:pPr>
      <w:r w:rsidRPr="009C3C34">
        <w:rPr>
          <w:sz w:val="28"/>
          <w:szCs w:val="28"/>
        </w:rPr>
        <w:t>труда и социальной защиты Российской Федерации</w:t>
      </w:r>
    </w:p>
    <w:p w14:paraId="585F22EA" w14:textId="5F17B422" w:rsidR="009B288C" w:rsidRPr="009C3C34" w:rsidRDefault="00CE7099" w:rsidP="009B288C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«27» июля</w:t>
      </w:r>
      <w:r w:rsidR="009B288C" w:rsidRPr="009C3C34">
        <w:rPr>
          <w:sz w:val="28"/>
          <w:szCs w:val="28"/>
        </w:rPr>
        <w:t xml:space="preserve"> 202</w:t>
      </w:r>
      <w:r w:rsidR="006D2093">
        <w:rPr>
          <w:sz w:val="28"/>
          <w:szCs w:val="28"/>
        </w:rPr>
        <w:t>6</w:t>
      </w:r>
      <w:r w:rsidR="009223D3" w:rsidRPr="009C3C34">
        <w:rPr>
          <w:sz w:val="28"/>
          <w:szCs w:val="28"/>
        </w:rPr>
        <w:t xml:space="preserve"> </w:t>
      </w:r>
      <w:r w:rsidR="00C84E1F">
        <w:rPr>
          <w:sz w:val="28"/>
          <w:szCs w:val="28"/>
        </w:rPr>
        <w:t xml:space="preserve">г. № </w:t>
      </w:r>
      <w:r>
        <w:rPr>
          <w:sz w:val="28"/>
          <w:szCs w:val="28"/>
        </w:rPr>
        <w:t>320н</w:t>
      </w:r>
      <w:bookmarkStart w:id="1" w:name="_GoBack"/>
      <w:bookmarkEnd w:id="1"/>
    </w:p>
    <w:p w14:paraId="200E53DF" w14:textId="77777777" w:rsidR="0073001C" w:rsidRPr="009C3C34" w:rsidRDefault="0073001C" w:rsidP="006D2093"/>
    <w:bookmarkEnd w:id="0"/>
    <w:p w14:paraId="6F4C229A" w14:textId="77777777" w:rsidR="00BE3D16" w:rsidRPr="009C3C34" w:rsidRDefault="00EB35C0" w:rsidP="009223D3">
      <w:pPr>
        <w:jc w:val="center"/>
        <w:rPr>
          <w:sz w:val="52"/>
          <w:szCs w:val="52"/>
        </w:rPr>
      </w:pPr>
      <w:r w:rsidRPr="009C3C34">
        <w:rPr>
          <w:sz w:val="52"/>
          <w:szCs w:val="52"/>
        </w:rPr>
        <w:t>ПРОФЕССИОНАЛЬНЫЙ СТАНДАРТ</w:t>
      </w:r>
    </w:p>
    <w:p w14:paraId="3FB25F80" w14:textId="77777777" w:rsidR="009223D3" w:rsidRPr="009C3C34" w:rsidRDefault="009223D3" w:rsidP="009223D3"/>
    <w:p w14:paraId="56D8696D" w14:textId="100769E1" w:rsidR="00D23730" w:rsidRPr="009C3C34" w:rsidRDefault="00336B96" w:rsidP="009223D3">
      <w:pPr>
        <w:jc w:val="center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>Инженер</w:t>
      </w:r>
      <w:r w:rsidR="00625172">
        <w:rPr>
          <w:b/>
          <w:bCs w:val="0"/>
          <w:sz w:val="28"/>
          <w:szCs w:val="28"/>
        </w:rPr>
        <w:t xml:space="preserve"> ортопедической</w:t>
      </w:r>
      <w:r w:rsidR="006D2093">
        <w:rPr>
          <w:b/>
          <w:bCs w:val="0"/>
          <w:sz w:val="28"/>
          <w:szCs w:val="28"/>
        </w:rPr>
        <w:t xml:space="preserve"> </w:t>
      </w:r>
      <w:r w:rsidR="00625172">
        <w:rPr>
          <w:b/>
          <w:bCs w:val="0"/>
          <w:sz w:val="28"/>
          <w:szCs w:val="28"/>
        </w:rPr>
        <w:t>обуви</w:t>
      </w:r>
    </w:p>
    <w:p w14:paraId="506B9C5F" w14:textId="77777777" w:rsidR="009223D3" w:rsidRPr="009C3C34" w:rsidRDefault="009223D3" w:rsidP="009223D3"/>
    <w:tbl>
      <w:tblPr>
        <w:tblW w:w="1189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25"/>
      </w:tblGrid>
      <w:tr w:rsidR="009C3C34" w:rsidRPr="009C3C34" w14:paraId="181B079A" w14:textId="77777777" w:rsidTr="00A16B1A">
        <w:trPr>
          <w:trHeight w:val="399"/>
          <w:jc w:val="right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75161A0" w14:textId="60497066" w:rsidR="00EB35C0" w:rsidRPr="009C3C34" w:rsidRDefault="00A86EFC" w:rsidP="009223D3">
            <w:pPr>
              <w:jc w:val="center"/>
            </w:pPr>
            <w:r w:rsidRPr="00A86EFC">
              <w:t>1793</w:t>
            </w:r>
          </w:p>
        </w:tc>
      </w:tr>
      <w:tr w:rsidR="009C3C34" w:rsidRPr="009C3C34" w14:paraId="61828579" w14:textId="77777777" w:rsidTr="00A16B1A">
        <w:trPr>
          <w:trHeight w:val="227"/>
          <w:jc w:val="right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5FFF5591" w14:textId="77777777" w:rsidR="00EB35C0" w:rsidRPr="009C3C34" w:rsidRDefault="00EB35C0" w:rsidP="00196355">
            <w:pPr>
              <w:rPr>
                <w:sz w:val="20"/>
                <w:szCs w:val="20"/>
                <w:vertAlign w:val="superscript"/>
              </w:rPr>
            </w:pPr>
            <w:r w:rsidRPr="009C3C34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67475F14" w14:textId="77777777" w:rsidR="008C5F34" w:rsidRPr="009C3C34" w:rsidRDefault="008C5F34" w:rsidP="00196355">
      <w:pPr>
        <w:jc w:val="center"/>
      </w:pPr>
      <w:r w:rsidRPr="009C3C34">
        <w:t>Содержание</w:t>
      </w:r>
    </w:p>
    <w:p w14:paraId="0208C1F9" w14:textId="1F5B227F" w:rsidR="00731628" w:rsidRPr="009C3C34" w:rsidRDefault="006A6BC4" w:rsidP="00DE1608">
      <w:pPr>
        <w:pStyle w:val="12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r w:rsidRPr="009C3C34">
        <w:rPr>
          <w:szCs w:val="24"/>
        </w:rPr>
        <w:fldChar w:fldCharType="begin"/>
      </w:r>
      <w:r w:rsidR="004242EA" w:rsidRPr="009C3C34">
        <w:rPr>
          <w:szCs w:val="24"/>
        </w:rPr>
        <w:instrText xml:space="preserve"> TOC \o "1-2" \h \z \u </w:instrText>
      </w:r>
      <w:r w:rsidRPr="009C3C34">
        <w:rPr>
          <w:szCs w:val="24"/>
        </w:rPr>
        <w:fldChar w:fldCharType="separate"/>
      </w:r>
      <w:hyperlink w:anchor="_Toc188800330" w:history="1">
        <w:r w:rsidR="00731628" w:rsidRPr="009C3C34">
          <w:rPr>
            <w:rStyle w:val="af7"/>
            <w:color w:val="auto"/>
            <w:szCs w:val="24"/>
          </w:rPr>
          <w:t>I. Общие сведения</w:t>
        </w:r>
        <w:r w:rsidR="00731628" w:rsidRPr="009C3C34">
          <w:rPr>
            <w:webHidden/>
            <w:szCs w:val="24"/>
          </w:rPr>
          <w:tab/>
        </w:r>
        <w:r w:rsidR="00731628" w:rsidRPr="009C3C34">
          <w:rPr>
            <w:webHidden/>
            <w:szCs w:val="24"/>
          </w:rPr>
          <w:fldChar w:fldCharType="begin"/>
        </w:r>
        <w:r w:rsidR="00731628" w:rsidRPr="009C3C34">
          <w:rPr>
            <w:webHidden/>
            <w:szCs w:val="24"/>
          </w:rPr>
          <w:instrText xml:space="preserve"> PAGEREF _Toc188800330 \h </w:instrText>
        </w:r>
        <w:r w:rsidR="00731628" w:rsidRPr="009C3C34">
          <w:rPr>
            <w:webHidden/>
            <w:szCs w:val="24"/>
          </w:rPr>
        </w:r>
        <w:r w:rsidR="00731628" w:rsidRPr="009C3C34">
          <w:rPr>
            <w:webHidden/>
            <w:szCs w:val="24"/>
          </w:rPr>
          <w:fldChar w:fldCharType="separate"/>
        </w:r>
        <w:r w:rsidR="004876C7">
          <w:rPr>
            <w:webHidden/>
            <w:szCs w:val="24"/>
          </w:rPr>
          <w:t>1</w:t>
        </w:r>
        <w:r w:rsidR="00731628" w:rsidRPr="009C3C34">
          <w:rPr>
            <w:webHidden/>
            <w:szCs w:val="24"/>
          </w:rPr>
          <w:fldChar w:fldCharType="end"/>
        </w:r>
      </w:hyperlink>
    </w:p>
    <w:p w14:paraId="2506195E" w14:textId="3D0D4FD1" w:rsidR="00731628" w:rsidRPr="009C3C34" w:rsidRDefault="00511145" w:rsidP="00DE1608">
      <w:pPr>
        <w:pStyle w:val="12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88800331" w:history="1">
        <w:r w:rsidR="00731628" w:rsidRPr="009C3C34">
          <w:rPr>
            <w:rStyle w:val="af7"/>
            <w:color w:val="auto"/>
            <w:szCs w:val="24"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731628" w:rsidRPr="009C3C34">
          <w:rPr>
            <w:webHidden/>
            <w:szCs w:val="24"/>
          </w:rPr>
          <w:tab/>
        </w:r>
        <w:r w:rsidR="00731628" w:rsidRPr="009C3C34">
          <w:rPr>
            <w:webHidden/>
            <w:szCs w:val="24"/>
          </w:rPr>
          <w:fldChar w:fldCharType="begin"/>
        </w:r>
        <w:r w:rsidR="00731628" w:rsidRPr="009C3C34">
          <w:rPr>
            <w:webHidden/>
            <w:szCs w:val="24"/>
          </w:rPr>
          <w:instrText xml:space="preserve"> PAGEREF _Toc188800331 \h </w:instrText>
        </w:r>
        <w:r w:rsidR="00731628" w:rsidRPr="009C3C34">
          <w:rPr>
            <w:webHidden/>
            <w:szCs w:val="24"/>
          </w:rPr>
        </w:r>
        <w:r w:rsidR="00731628" w:rsidRPr="009C3C34">
          <w:rPr>
            <w:webHidden/>
            <w:szCs w:val="24"/>
          </w:rPr>
          <w:fldChar w:fldCharType="separate"/>
        </w:r>
        <w:r w:rsidR="004876C7">
          <w:rPr>
            <w:webHidden/>
            <w:szCs w:val="24"/>
          </w:rPr>
          <w:t>3</w:t>
        </w:r>
        <w:r w:rsidR="00731628" w:rsidRPr="009C3C34">
          <w:rPr>
            <w:webHidden/>
            <w:szCs w:val="24"/>
          </w:rPr>
          <w:fldChar w:fldCharType="end"/>
        </w:r>
      </w:hyperlink>
    </w:p>
    <w:p w14:paraId="7607EF8F" w14:textId="6EEAB15A" w:rsidR="00731628" w:rsidRPr="009C3C34" w:rsidRDefault="00511145" w:rsidP="00DE1608">
      <w:pPr>
        <w:pStyle w:val="12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88800332" w:history="1">
        <w:r w:rsidR="00731628" w:rsidRPr="009C3C34">
          <w:rPr>
            <w:rStyle w:val="af7"/>
            <w:color w:val="auto"/>
            <w:szCs w:val="24"/>
          </w:rPr>
          <w:t>III. Характеристика обобщенных трудовых функций</w:t>
        </w:r>
        <w:r w:rsidR="00731628" w:rsidRPr="009C3C34">
          <w:rPr>
            <w:webHidden/>
            <w:szCs w:val="24"/>
          </w:rPr>
          <w:tab/>
        </w:r>
        <w:r w:rsidR="00731628" w:rsidRPr="009C3C34">
          <w:rPr>
            <w:webHidden/>
            <w:szCs w:val="24"/>
          </w:rPr>
          <w:fldChar w:fldCharType="begin"/>
        </w:r>
        <w:r w:rsidR="00731628" w:rsidRPr="009C3C34">
          <w:rPr>
            <w:webHidden/>
            <w:szCs w:val="24"/>
          </w:rPr>
          <w:instrText xml:space="preserve"> PAGEREF _Toc188800332 \h </w:instrText>
        </w:r>
        <w:r w:rsidR="00731628" w:rsidRPr="009C3C34">
          <w:rPr>
            <w:webHidden/>
            <w:szCs w:val="24"/>
          </w:rPr>
        </w:r>
        <w:r w:rsidR="00731628" w:rsidRPr="009C3C34">
          <w:rPr>
            <w:webHidden/>
            <w:szCs w:val="24"/>
          </w:rPr>
          <w:fldChar w:fldCharType="separate"/>
        </w:r>
        <w:r w:rsidR="004876C7">
          <w:rPr>
            <w:webHidden/>
            <w:szCs w:val="24"/>
          </w:rPr>
          <w:t>4</w:t>
        </w:r>
        <w:r w:rsidR="00731628" w:rsidRPr="009C3C34">
          <w:rPr>
            <w:webHidden/>
            <w:szCs w:val="24"/>
          </w:rPr>
          <w:fldChar w:fldCharType="end"/>
        </w:r>
      </w:hyperlink>
    </w:p>
    <w:p w14:paraId="297E2B93" w14:textId="0C08101A" w:rsidR="00731628" w:rsidRPr="009C3C34" w:rsidRDefault="00511145" w:rsidP="00DE1608">
      <w:pPr>
        <w:pStyle w:val="21"/>
        <w:jc w:val="both"/>
        <w:rPr>
          <w:rFonts w:asciiTheme="minorHAnsi" w:eastAsiaTheme="minorEastAsia" w:hAnsiTheme="minorHAnsi" w:cstheme="minorBidi"/>
          <w:bCs w:val="0"/>
          <w:noProof/>
          <w:kern w:val="2"/>
          <w14:ligatures w14:val="standardContextual"/>
        </w:rPr>
      </w:pPr>
      <w:hyperlink w:anchor="_Toc188800333" w:history="1">
        <w:r w:rsidR="00731628" w:rsidRPr="009C3C34">
          <w:rPr>
            <w:rStyle w:val="af7"/>
            <w:noProof/>
            <w:color w:val="auto"/>
          </w:rPr>
          <w:t>3.1. Обобщенная трудовая функция «</w:t>
        </w:r>
        <w:r w:rsidR="009E79B3">
          <w:rPr>
            <w:rStyle w:val="af7"/>
            <w:noProof/>
            <w:color w:val="auto"/>
          </w:rPr>
          <w:t>Изготовление и проектирование ортопедической обуви</w:t>
        </w:r>
        <w:r w:rsidR="00731628" w:rsidRPr="009C3C34">
          <w:rPr>
            <w:rStyle w:val="af7"/>
            <w:noProof/>
            <w:color w:val="auto"/>
          </w:rPr>
          <w:t>»</w:t>
        </w:r>
        <w:r w:rsidR="00731628" w:rsidRPr="009C3C34">
          <w:rPr>
            <w:noProof/>
            <w:webHidden/>
          </w:rPr>
          <w:tab/>
        </w:r>
        <w:r w:rsidR="00731628" w:rsidRPr="009C3C34">
          <w:rPr>
            <w:noProof/>
            <w:webHidden/>
          </w:rPr>
          <w:fldChar w:fldCharType="begin"/>
        </w:r>
        <w:r w:rsidR="00731628" w:rsidRPr="009C3C34">
          <w:rPr>
            <w:noProof/>
            <w:webHidden/>
          </w:rPr>
          <w:instrText xml:space="preserve"> PAGEREF _Toc188800333 \h </w:instrText>
        </w:r>
        <w:r w:rsidR="00731628" w:rsidRPr="009C3C34">
          <w:rPr>
            <w:noProof/>
            <w:webHidden/>
          </w:rPr>
        </w:r>
        <w:r w:rsidR="00731628" w:rsidRPr="009C3C34">
          <w:rPr>
            <w:noProof/>
            <w:webHidden/>
          </w:rPr>
          <w:fldChar w:fldCharType="separate"/>
        </w:r>
        <w:r w:rsidR="004876C7">
          <w:rPr>
            <w:noProof/>
            <w:webHidden/>
          </w:rPr>
          <w:t>4</w:t>
        </w:r>
        <w:r w:rsidR="00731628" w:rsidRPr="009C3C34">
          <w:rPr>
            <w:noProof/>
            <w:webHidden/>
          </w:rPr>
          <w:fldChar w:fldCharType="end"/>
        </w:r>
      </w:hyperlink>
    </w:p>
    <w:p w14:paraId="685A6C29" w14:textId="6AD71F44" w:rsidR="00731628" w:rsidRPr="009C3C34" w:rsidRDefault="00511145" w:rsidP="00DE1608">
      <w:pPr>
        <w:pStyle w:val="21"/>
        <w:jc w:val="both"/>
        <w:rPr>
          <w:rFonts w:asciiTheme="minorHAnsi" w:eastAsiaTheme="minorEastAsia" w:hAnsiTheme="minorHAnsi" w:cstheme="minorBidi"/>
          <w:bCs w:val="0"/>
          <w:noProof/>
          <w:kern w:val="2"/>
          <w14:ligatures w14:val="standardContextual"/>
        </w:rPr>
      </w:pPr>
      <w:hyperlink w:anchor="_Toc188800334" w:history="1">
        <w:r w:rsidR="00731628" w:rsidRPr="009C3C34">
          <w:rPr>
            <w:rStyle w:val="af7"/>
            <w:noProof/>
            <w:color w:val="auto"/>
          </w:rPr>
          <w:t>3.2. Обобщенная трудовая функция «</w:t>
        </w:r>
        <w:r w:rsidR="0090547E">
          <w:rPr>
            <w:rStyle w:val="af7"/>
            <w:noProof/>
            <w:color w:val="auto"/>
          </w:rPr>
          <w:t>Р</w:t>
        </w:r>
        <w:r w:rsidR="00FA6A03">
          <w:rPr>
            <w:rStyle w:val="af7"/>
            <w:noProof/>
            <w:color w:val="auto"/>
          </w:rPr>
          <w:t xml:space="preserve">уководство работами </w:t>
        </w:r>
        <w:r w:rsidR="00123FA8">
          <w:rPr>
            <w:rStyle w:val="af7"/>
            <w:noProof/>
            <w:color w:val="auto"/>
          </w:rPr>
          <w:t>по изготовлению ортопедической обуви</w:t>
        </w:r>
        <w:r w:rsidR="00731628" w:rsidRPr="009C3C34">
          <w:rPr>
            <w:rStyle w:val="af7"/>
            <w:noProof/>
            <w:color w:val="auto"/>
          </w:rPr>
          <w:t>»</w:t>
        </w:r>
        <w:r w:rsidR="00731628" w:rsidRPr="009C3C34">
          <w:rPr>
            <w:noProof/>
            <w:webHidden/>
          </w:rPr>
          <w:tab/>
        </w:r>
        <w:r w:rsidR="00731628" w:rsidRPr="009C3C34">
          <w:rPr>
            <w:noProof/>
            <w:webHidden/>
          </w:rPr>
          <w:fldChar w:fldCharType="begin"/>
        </w:r>
        <w:r w:rsidR="00731628" w:rsidRPr="009C3C34">
          <w:rPr>
            <w:noProof/>
            <w:webHidden/>
          </w:rPr>
          <w:instrText xml:space="preserve"> PAGEREF _Toc188800334 \h </w:instrText>
        </w:r>
        <w:r w:rsidR="00731628" w:rsidRPr="009C3C34">
          <w:rPr>
            <w:noProof/>
            <w:webHidden/>
          </w:rPr>
        </w:r>
        <w:r w:rsidR="00731628" w:rsidRPr="009C3C34">
          <w:rPr>
            <w:noProof/>
            <w:webHidden/>
          </w:rPr>
          <w:fldChar w:fldCharType="separate"/>
        </w:r>
        <w:r w:rsidR="004876C7">
          <w:rPr>
            <w:noProof/>
            <w:webHidden/>
          </w:rPr>
          <w:t>8</w:t>
        </w:r>
        <w:r w:rsidR="00731628" w:rsidRPr="009C3C34">
          <w:rPr>
            <w:noProof/>
            <w:webHidden/>
          </w:rPr>
          <w:fldChar w:fldCharType="end"/>
        </w:r>
      </w:hyperlink>
    </w:p>
    <w:p w14:paraId="3B58368C" w14:textId="51878739" w:rsidR="00731628" w:rsidRPr="009C3C34" w:rsidRDefault="00511145" w:rsidP="00DE1608">
      <w:pPr>
        <w:pStyle w:val="12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88800337" w:history="1">
        <w:r w:rsidR="00731628" w:rsidRPr="009C3C34">
          <w:rPr>
            <w:rStyle w:val="af7"/>
            <w:color w:val="auto"/>
            <w:szCs w:val="24"/>
          </w:rPr>
          <w:t>IV. Сведения об организациях – разработчиках профессионального стандарта</w:t>
        </w:r>
        <w:r w:rsidR="00731628" w:rsidRPr="009C3C34">
          <w:rPr>
            <w:webHidden/>
            <w:szCs w:val="24"/>
          </w:rPr>
          <w:tab/>
        </w:r>
        <w:r w:rsidR="00731628" w:rsidRPr="009C3C34">
          <w:rPr>
            <w:webHidden/>
            <w:szCs w:val="24"/>
          </w:rPr>
          <w:fldChar w:fldCharType="begin"/>
        </w:r>
        <w:r w:rsidR="00731628" w:rsidRPr="009C3C34">
          <w:rPr>
            <w:webHidden/>
            <w:szCs w:val="24"/>
          </w:rPr>
          <w:instrText xml:space="preserve"> PAGEREF _Toc188800337 \h </w:instrText>
        </w:r>
        <w:r w:rsidR="00731628" w:rsidRPr="009C3C34">
          <w:rPr>
            <w:webHidden/>
            <w:szCs w:val="24"/>
          </w:rPr>
        </w:r>
        <w:r w:rsidR="00731628" w:rsidRPr="009C3C34">
          <w:rPr>
            <w:webHidden/>
            <w:szCs w:val="24"/>
          </w:rPr>
          <w:fldChar w:fldCharType="separate"/>
        </w:r>
        <w:r w:rsidR="004876C7">
          <w:rPr>
            <w:webHidden/>
            <w:szCs w:val="24"/>
          </w:rPr>
          <w:t>14</w:t>
        </w:r>
        <w:r w:rsidR="00731628" w:rsidRPr="009C3C34">
          <w:rPr>
            <w:webHidden/>
            <w:szCs w:val="24"/>
          </w:rPr>
          <w:fldChar w:fldCharType="end"/>
        </w:r>
      </w:hyperlink>
    </w:p>
    <w:p w14:paraId="42315C4C" w14:textId="61FDEF96" w:rsidR="00731628" w:rsidRPr="009C3C34" w:rsidRDefault="00511145" w:rsidP="00DE1608">
      <w:pPr>
        <w:pStyle w:val="12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88800338" w:history="1">
        <w:r w:rsidR="00731628" w:rsidRPr="009C3C34">
          <w:rPr>
            <w:rStyle w:val="af7"/>
            <w:color w:val="auto"/>
            <w:szCs w:val="24"/>
          </w:rPr>
          <w:t>V. Сокращения, используемые в профессиональном стандарте</w:t>
        </w:r>
        <w:r w:rsidR="00731628" w:rsidRPr="009C3C34">
          <w:rPr>
            <w:webHidden/>
            <w:szCs w:val="24"/>
          </w:rPr>
          <w:tab/>
        </w:r>
        <w:r w:rsidR="00731628" w:rsidRPr="009C3C34">
          <w:rPr>
            <w:webHidden/>
            <w:szCs w:val="24"/>
          </w:rPr>
          <w:fldChar w:fldCharType="begin"/>
        </w:r>
        <w:r w:rsidR="00731628" w:rsidRPr="009C3C34">
          <w:rPr>
            <w:webHidden/>
            <w:szCs w:val="24"/>
          </w:rPr>
          <w:instrText xml:space="preserve"> PAGEREF _Toc188800338 \h </w:instrText>
        </w:r>
        <w:r w:rsidR="00731628" w:rsidRPr="009C3C34">
          <w:rPr>
            <w:webHidden/>
            <w:szCs w:val="24"/>
          </w:rPr>
        </w:r>
        <w:r w:rsidR="00731628" w:rsidRPr="009C3C34">
          <w:rPr>
            <w:webHidden/>
            <w:szCs w:val="24"/>
          </w:rPr>
          <w:fldChar w:fldCharType="separate"/>
        </w:r>
        <w:r w:rsidR="004876C7">
          <w:rPr>
            <w:webHidden/>
            <w:szCs w:val="24"/>
          </w:rPr>
          <w:t>15</w:t>
        </w:r>
        <w:r w:rsidR="00731628" w:rsidRPr="009C3C34">
          <w:rPr>
            <w:webHidden/>
            <w:szCs w:val="24"/>
          </w:rPr>
          <w:fldChar w:fldCharType="end"/>
        </w:r>
      </w:hyperlink>
    </w:p>
    <w:p w14:paraId="2A253765" w14:textId="7AAE955D" w:rsidR="004242EA" w:rsidRPr="009C3C34" w:rsidRDefault="006A6BC4" w:rsidP="00DE1608">
      <w:pPr>
        <w:jc w:val="both"/>
      </w:pPr>
      <w:r w:rsidRPr="009C3C34">
        <w:fldChar w:fldCharType="end"/>
      </w:r>
    </w:p>
    <w:p w14:paraId="70CAD85C" w14:textId="77777777" w:rsidR="00EB35C0" w:rsidRPr="009C3C34" w:rsidRDefault="00A55C2E" w:rsidP="00196355">
      <w:pPr>
        <w:pStyle w:val="1"/>
        <w:rPr>
          <w:lang w:val="en-US"/>
        </w:rPr>
      </w:pPr>
      <w:bookmarkStart w:id="2" w:name="_Toc433309207"/>
      <w:bookmarkStart w:id="3" w:name="_Toc188800330"/>
      <w:r w:rsidRPr="009C3C34">
        <w:t xml:space="preserve">I. </w:t>
      </w:r>
      <w:r w:rsidR="00EB35C0" w:rsidRPr="009C3C34">
        <w:t>Общие сведения</w:t>
      </w:r>
      <w:bookmarkEnd w:id="2"/>
      <w:bookmarkEnd w:id="3"/>
    </w:p>
    <w:p w14:paraId="30DB23E1" w14:textId="77777777" w:rsidR="009C052F" w:rsidRPr="009C3C34" w:rsidRDefault="009C052F" w:rsidP="00196355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9C3C34" w:rsidRPr="009C3C34" w14:paraId="7DE6E53C" w14:textId="77777777" w:rsidTr="00196355">
        <w:trPr>
          <w:trHeight w:val="283"/>
        </w:trPr>
        <w:tc>
          <w:tcPr>
            <w:tcW w:w="400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61FC3C4A" w14:textId="3FB8E8A1" w:rsidR="00675759" w:rsidRPr="009C3C34" w:rsidRDefault="0016567C" w:rsidP="00196355">
            <w:r w:rsidRPr="0016567C">
              <w:t xml:space="preserve">Оказание услуги по обеспечению </w:t>
            </w:r>
            <w:r w:rsidR="00F15614">
              <w:t>граждан о</w:t>
            </w:r>
            <w:r w:rsidRPr="0016567C">
              <w:t>ртопедической обувью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24A1BCA6" w14:textId="77777777" w:rsidR="00EB35C0" w:rsidRPr="009C3C34" w:rsidRDefault="00EB35C0" w:rsidP="00196355"/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EF701" w14:textId="6E2676E7" w:rsidR="00EB35C0" w:rsidRPr="009C3C34" w:rsidRDefault="00A86EFC" w:rsidP="00196355">
            <w:pPr>
              <w:jc w:val="center"/>
            </w:pPr>
            <w:r w:rsidRPr="00A86EFC">
              <w:t>40.267</w:t>
            </w:r>
          </w:p>
        </w:tc>
      </w:tr>
      <w:tr w:rsidR="003E538A" w:rsidRPr="009C3C34" w14:paraId="040A253E" w14:textId="77777777" w:rsidTr="00196355">
        <w:tc>
          <w:tcPr>
            <w:tcW w:w="429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52303" w14:textId="33C1A834" w:rsidR="00EB35C0" w:rsidRPr="009C3C34" w:rsidRDefault="009C3C34" w:rsidP="00196355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604CF970" w14:textId="763AB1EC" w:rsidR="00EB35C0" w:rsidRPr="009C3C34" w:rsidRDefault="009C3C34" w:rsidP="00196355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код</w:t>
            </w:r>
          </w:p>
        </w:tc>
      </w:tr>
    </w:tbl>
    <w:p w14:paraId="56B19103" w14:textId="77777777" w:rsidR="00196355" w:rsidRPr="009C3C34" w:rsidRDefault="00196355"/>
    <w:p w14:paraId="7514F6C7" w14:textId="70058AAB" w:rsidR="00196355" w:rsidRPr="009C3C34" w:rsidRDefault="00DE1608">
      <w:r w:rsidRPr="009C3C34">
        <w:t>Краткое описание</w:t>
      </w:r>
      <w:r w:rsidR="00196355" w:rsidRPr="009C3C34">
        <w:t xml:space="preserve"> вида профессиональной деятельности</w:t>
      </w:r>
    </w:p>
    <w:p w14:paraId="46BE399A" w14:textId="77777777" w:rsidR="00196355" w:rsidRPr="009C3C34" w:rsidRDefault="00196355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99"/>
      </w:tblGrid>
      <w:tr w:rsidR="003E538A" w:rsidRPr="009C3C34" w14:paraId="1562C984" w14:textId="77777777" w:rsidTr="00196355">
        <w:trPr>
          <w:trHeight w:val="283"/>
        </w:trPr>
        <w:tc>
          <w:tcPr>
            <w:tcW w:w="50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0937E57" w14:textId="4C7F9374" w:rsidR="00F91942" w:rsidRPr="009C3C34" w:rsidRDefault="009007D3" w:rsidP="00196355">
            <w:r w:rsidRPr="009007D3">
              <w:t>Проектирование, внедрение конструкций, изготовление, техническое сопровождение и контроль качества ортопедической обуви с учетом биомеханики стопы</w:t>
            </w:r>
          </w:p>
        </w:tc>
      </w:tr>
    </w:tbl>
    <w:p w14:paraId="404C3691" w14:textId="77777777" w:rsidR="00196355" w:rsidRPr="009C3C34" w:rsidRDefault="00196355"/>
    <w:p w14:paraId="46D61F55" w14:textId="328E5ABA" w:rsidR="00196355" w:rsidRPr="009C3C34" w:rsidRDefault="00196355">
      <w:r w:rsidRPr="009C3C34">
        <w:t>Группа занятий</w:t>
      </w:r>
    </w:p>
    <w:p w14:paraId="01A4420A" w14:textId="77777777" w:rsidR="00196355" w:rsidRPr="009C3C34" w:rsidRDefault="00196355"/>
    <w:tbl>
      <w:tblPr>
        <w:tblW w:w="5002" w:type="pct"/>
        <w:tblInd w:w="-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7"/>
        <w:gridCol w:w="3402"/>
        <w:gridCol w:w="1275"/>
        <w:gridCol w:w="3965"/>
      </w:tblGrid>
      <w:tr w:rsidR="00E45D9D" w:rsidRPr="009C3C34" w14:paraId="10E059DF" w14:textId="77777777" w:rsidTr="006D2093">
        <w:trPr>
          <w:trHeight w:val="283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E00697" w14:textId="2BDEEE78" w:rsidR="00E45D9D" w:rsidRPr="00E83C4E" w:rsidRDefault="00E45D9D" w:rsidP="00E45D9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BC6EB6">
              <w:rPr>
                <w:color w:val="000000" w:themeColor="text1"/>
              </w:rPr>
              <w:t>21</w:t>
            </w:r>
            <w:r w:rsidRPr="00E83C4E">
              <w:rPr>
                <w:color w:val="000000" w:themeColor="text1"/>
              </w:rPr>
              <w:t>9</w:t>
            </w:r>
          </w:p>
        </w:tc>
        <w:tc>
          <w:tcPr>
            <w:tcW w:w="166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6981A8" w14:textId="0CB34571" w:rsidR="00E45D9D" w:rsidRPr="00E83C4E" w:rsidRDefault="00BC6EB6" w:rsidP="00E45D9D">
            <w:pPr>
              <w:rPr>
                <w:color w:val="000000" w:themeColor="text1"/>
              </w:rPr>
            </w:pPr>
            <w:r w:rsidRPr="00BC6EB6">
              <w:rPr>
                <w:color w:val="000000" w:themeColor="text1"/>
              </w:rPr>
              <w:t>Управляющие финансово-экономической и административной деятельностью, не входящие в другие группы</w:t>
            </w:r>
          </w:p>
        </w:tc>
        <w:tc>
          <w:tcPr>
            <w:tcW w:w="62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A000B8" w14:textId="6206CF39" w:rsidR="00E45D9D" w:rsidRDefault="00E45D9D" w:rsidP="00E45D9D">
            <w:pPr>
              <w:rPr>
                <w:color w:val="000000" w:themeColor="text1"/>
              </w:rPr>
            </w:pPr>
            <w:r w:rsidRPr="00E83C4E">
              <w:rPr>
                <w:color w:val="000000" w:themeColor="text1"/>
              </w:rPr>
              <w:t>2149</w:t>
            </w:r>
          </w:p>
        </w:tc>
        <w:tc>
          <w:tcPr>
            <w:tcW w:w="19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4861E5" w14:textId="3A489825" w:rsidR="00E45D9D" w:rsidRPr="000A5E4A" w:rsidRDefault="00E45D9D" w:rsidP="00E45D9D">
            <w:pPr>
              <w:rPr>
                <w:color w:val="000000" w:themeColor="text1"/>
              </w:rPr>
            </w:pPr>
            <w:r w:rsidRPr="00E83C4E">
              <w:rPr>
                <w:color w:val="000000" w:themeColor="text1"/>
              </w:rPr>
              <w:t>Специалисты в области техники, не входящие в другие группы</w:t>
            </w:r>
          </w:p>
        </w:tc>
      </w:tr>
      <w:tr w:rsidR="00E45D9D" w:rsidRPr="009C3C34" w14:paraId="5DA0E27B" w14:textId="77777777" w:rsidTr="006D2093">
        <w:trPr>
          <w:trHeight w:val="227"/>
        </w:trPr>
        <w:tc>
          <w:tcPr>
            <w:tcW w:w="76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E8E8A5E" w14:textId="77777777" w:rsidR="00E45D9D" w:rsidRPr="009C3C34" w:rsidRDefault="00E45D9D" w:rsidP="00E45D9D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(код ОКЗ</w:t>
            </w:r>
            <w:r w:rsidRPr="009C3C34">
              <w:rPr>
                <w:rStyle w:val="ad"/>
                <w:sz w:val="20"/>
                <w:szCs w:val="20"/>
              </w:rPr>
              <w:endnoteReference w:id="1"/>
            </w:r>
            <w:r w:rsidRPr="009C3C34">
              <w:rPr>
                <w:sz w:val="20"/>
                <w:szCs w:val="20"/>
              </w:rPr>
              <w:t>)</w:t>
            </w:r>
          </w:p>
        </w:tc>
        <w:tc>
          <w:tcPr>
            <w:tcW w:w="166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D5F3D38" w14:textId="77777777" w:rsidR="00E45D9D" w:rsidRPr="009C3C34" w:rsidRDefault="00E45D9D" w:rsidP="00E45D9D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625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79BC7DF5" w14:textId="77777777" w:rsidR="00E45D9D" w:rsidRPr="009C3C34" w:rsidRDefault="00E45D9D" w:rsidP="00E45D9D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(код ОКЗ)</w:t>
            </w:r>
          </w:p>
        </w:tc>
        <w:tc>
          <w:tcPr>
            <w:tcW w:w="194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F392081" w14:textId="77777777" w:rsidR="00E45D9D" w:rsidRPr="009C3C34" w:rsidRDefault="00E45D9D" w:rsidP="00E45D9D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(наименование)</w:t>
            </w:r>
          </w:p>
        </w:tc>
      </w:tr>
    </w:tbl>
    <w:p w14:paraId="1F7CE4BC" w14:textId="77777777" w:rsidR="00196355" w:rsidRPr="009C3C34" w:rsidRDefault="00196355"/>
    <w:p w14:paraId="3385FEEC" w14:textId="77777777" w:rsidR="009223D3" w:rsidRPr="009C3C34" w:rsidRDefault="009223D3" w:rsidP="009223D3">
      <w:pPr>
        <w:jc w:val="both"/>
      </w:pPr>
      <w:r w:rsidRPr="009C3C34">
        <w:t>Отнесение к области профессиональной деятельности</w:t>
      </w:r>
    </w:p>
    <w:p w14:paraId="369169CB" w14:textId="77777777" w:rsidR="009223D3" w:rsidRPr="009C3C34" w:rsidRDefault="009223D3" w:rsidP="009223D3">
      <w:pPr>
        <w:jc w:val="both"/>
      </w:pPr>
    </w:p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9"/>
        <w:gridCol w:w="8763"/>
      </w:tblGrid>
      <w:tr w:rsidR="00460B0D" w:rsidRPr="00460B0D" w14:paraId="61F84D96" w14:textId="77777777" w:rsidTr="00460B0D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2C113FA" w14:textId="226F4D62" w:rsidR="00460B0D" w:rsidRPr="00460B0D" w:rsidRDefault="00460B0D" w:rsidP="00460B0D">
            <w:bookmarkStart w:id="4" w:name="_Hlk188016934"/>
            <w:r w:rsidRPr="00460B0D">
              <w:t>40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4281D4A" w14:textId="77777777" w:rsidR="00460B0D" w:rsidRPr="00460B0D" w:rsidRDefault="00460B0D" w:rsidP="00460B0D">
            <w:r w:rsidRPr="00460B0D">
              <w:t>Сквозные виды профессиональной деятельности в промышленности</w:t>
            </w:r>
          </w:p>
        </w:tc>
      </w:tr>
      <w:tr w:rsidR="009C3C34" w:rsidRPr="009C3C34" w14:paraId="2A0892D3" w14:textId="77777777" w:rsidTr="00DE1608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24A3DF4C" w14:textId="77777777" w:rsidR="009223D3" w:rsidRPr="009C3C34" w:rsidRDefault="009223D3" w:rsidP="00DE1608">
            <w:pPr>
              <w:jc w:val="center"/>
              <w:rPr>
                <w:sz w:val="18"/>
                <w:szCs w:val="18"/>
              </w:rPr>
            </w:pPr>
            <w:r w:rsidRPr="009C3C34">
              <w:rPr>
                <w:sz w:val="20"/>
                <w:szCs w:val="18"/>
              </w:rPr>
              <w:t>(код ОПД</w:t>
            </w:r>
            <w:r w:rsidRPr="009C3C34">
              <w:rPr>
                <w:rStyle w:val="ad"/>
                <w:rFonts w:eastAsiaTheme="majorEastAsia"/>
                <w:sz w:val="20"/>
                <w:szCs w:val="18"/>
              </w:rPr>
              <w:endnoteReference w:id="2"/>
            </w:r>
            <w:r w:rsidRPr="009C3C34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DBA2ACB" w14:textId="77777777" w:rsidR="009223D3" w:rsidRPr="009C3C34" w:rsidRDefault="009223D3" w:rsidP="00DE1608">
            <w:pPr>
              <w:jc w:val="center"/>
              <w:rPr>
                <w:sz w:val="20"/>
                <w:szCs w:val="18"/>
              </w:rPr>
            </w:pPr>
            <w:r w:rsidRPr="009C3C34">
              <w:rPr>
                <w:sz w:val="20"/>
                <w:szCs w:val="18"/>
              </w:rPr>
              <w:t>(наименование области профессиональной деятельности)</w:t>
            </w:r>
          </w:p>
        </w:tc>
      </w:tr>
      <w:bookmarkEnd w:id="4"/>
    </w:tbl>
    <w:p w14:paraId="00E07AC9" w14:textId="77777777" w:rsidR="009223D3" w:rsidRDefault="009223D3"/>
    <w:p w14:paraId="4682BA71" w14:textId="77777777" w:rsidR="00CE4B67" w:rsidRDefault="00CE4B67"/>
    <w:p w14:paraId="07C90171" w14:textId="77777777" w:rsidR="00CE4B67" w:rsidRDefault="00CE4B67"/>
    <w:p w14:paraId="1D4BC689" w14:textId="77777777" w:rsidR="00CE4B67" w:rsidRPr="009C3C34" w:rsidRDefault="00CE4B67"/>
    <w:p w14:paraId="15861DD3" w14:textId="06DDAA72" w:rsidR="00196355" w:rsidRPr="009C3C34" w:rsidRDefault="00196355">
      <w:r w:rsidRPr="009C3C34">
        <w:lastRenderedPageBreak/>
        <w:t>Отнесение к видам экономической деятельности</w:t>
      </w:r>
    </w:p>
    <w:p w14:paraId="046091CE" w14:textId="77777777" w:rsidR="00196355" w:rsidRPr="009C3C34" w:rsidRDefault="00196355"/>
    <w:tbl>
      <w:tblPr>
        <w:tblW w:w="5002" w:type="pct"/>
        <w:tblInd w:w="-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6"/>
        <w:gridCol w:w="8643"/>
      </w:tblGrid>
      <w:tr w:rsidR="00DB473E" w:rsidRPr="009C3C34" w14:paraId="006C9FE5" w14:textId="77777777" w:rsidTr="00585398">
        <w:trPr>
          <w:trHeight w:val="283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FBDE25" w14:textId="2F64CFDD" w:rsidR="00DB473E" w:rsidRPr="009C3C34" w:rsidRDefault="00DB473E" w:rsidP="00DB473E">
            <w:pPr>
              <w:rPr>
                <w:bCs w:val="0"/>
              </w:rPr>
            </w:pPr>
            <w:r w:rsidRPr="00DD3510">
              <w:rPr>
                <w:color w:val="000000"/>
              </w:rPr>
              <w:t>32.50</w:t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85E344" w14:textId="49871937" w:rsidR="00DB473E" w:rsidRPr="009C3C34" w:rsidRDefault="00DB473E" w:rsidP="00DB473E">
            <w:r w:rsidRPr="00DD3510">
              <w:rPr>
                <w:color w:val="000000"/>
                <w:shd w:val="clear" w:color="auto" w:fill="FFFFFF"/>
              </w:rPr>
              <w:t>Производство медицинских инструментов и оборудования</w:t>
            </w:r>
          </w:p>
        </w:tc>
      </w:tr>
      <w:tr w:rsidR="00730022" w:rsidRPr="009C3C34" w14:paraId="614841C6" w14:textId="77777777" w:rsidTr="00585398">
        <w:trPr>
          <w:trHeight w:val="283"/>
        </w:trPr>
        <w:tc>
          <w:tcPr>
            <w:tcW w:w="76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07B7D1" w14:textId="7E49BA3D" w:rsidR="00730022" w:rsidRPr="00A14334" w:rsidRDefault="00730022" w:rsidP="00730022">
            <w:pPr>
              <w:rPr>
                <w:color w:val="000000"/>
              </w:rPr>
            </w:pPr>
            <w:r w:rsidRPr="00A14334">
              <w:rPr>
                <w:color w:val="000000"/>
              </w:rPr>
              <w:t>28.99</w:t>
            </w:r>
            <w:r w:rsidRPr="00A14334">
              <w:rPr>
                <w:color w:val="000000"/>
              </w:rPr>
              <w:tab/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23B79F" w14:textId="6D7AAB92" w:rsidR="00730022" w:rsidRPr="00A14334" w:rsidRDefault="00730022" w:rsidP="00DB473E">
            <w:pPr>
              <w:rPr>
                <w:color w:val="000000"/>
                <w:shd w:val="clear" w:color="auto" w:fill="FFFFFF"/>
              </w:rPr>
            </w:pPr>
            <w:r w:rsidRPr="00A14334">
              <w:rPr>
                <w:color w:val="000000"/>
              </w:rPr>
              <w:t>Производство прочих машин и оборудования специального назначения, не включенных в другие группировки</w:t>
            </w:r>
          </w:p>
        </w:tc>
      </w:tr>
      <w:tr w:rsidR="00DB473E" w:rsidRPr="009C3C34" w14:paraId="06E1922D" w14:textId="77777777" w:rsidTr="00585398">
        <w:trPr>
          <w:trHeight w:val="244"/>
        </w:trPr>
        <w:tc>
          <w:tcPr>
            <w:tcW w:w="76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23EBA41" w14:textId="77777777" w:rsidR="00DB473E" w:rsidRPr="009C3C34" w:rsidRDefault="00DB473E" w:rsidP="00DB473E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(код ОКВЭД</w:t>
            </w:r>
            <w:r w:rsidRPr="009C3C34">
              <w:rPr>
                <w:rStyle w:val="ad"/>
                <w:sz w:val="20"/>
                <w:szCs w:val="20"/>
              </w:rPr>
              <w:endnoteReference w:id="3"/>
            </w:r>
            <w:r w:rsidRPr="009C3C34">
              <w:rPr>
                <w:sz w:val="20"/>
                <w:szCs w:val="20"/>
              </w:rPr>
              <w:t>)</w:t>
            </w:r>
          </w:p>
        </w:tc>
        <w:tc>
          <w:tcPr>
            <w:tcW w:w="423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1B7C33F2" w14:textId="77777777" w:rsidR="00DB473E" w:rsidRPr="009C3C34" w:rsidRDefault="00DB473E" w:rsidP="00DB473E">
            <w:pPr>
              <w:jc w:val="center"/>
              <w:rPr>
                <w:sz w:val="20"/>
                <w:szCs w:val="20"/>
              </w:rPr>
            </w:pPr>
            <w:r w:rsidRPr="009C3C34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16B171DC" w14:textId="77777777" w:rsidR="008662D3" w:rsidRPr="009C3C34" w:rsidRDefault="008662D3" w:rsidP="00196355">
      <w:pPr>
        <w:rPr>
          <w:lang w:val="en-US"/>
        </w:rPr>
      </w:pPr>
    </w:p>
    <w:p w14:paraId="3069D087" w14:textId="77777777" w:rsidR="00502036" w:rsidRPr="009C3C34" w:rsidRDefault="00502036" w:rsidP="00196355">
      <w:pPr>
        <w:sectPr w:rsidR="00502036" w:rsidRPr="009C3C34" w:rsidSect="009223D3">
          <w:headerReference w:type="even" r:id="rId8"/>
          <w:headerReference w:type="default" r:id="rId9"/>
          <w:footerReference w:type="even" r:id="rId10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66718915" w14:textId="07C64FCD" w:rsidR="00A55C2E" w:rsidRPr="009C3C34" w:rsidRDefault="00A55C2E" w:rsidP="00196355">
      <w:pPr>
        <w:pStyle w:val="1"/>
        <w:jc w:val="center"/>
      </w:pPr>
      <w:bookmarkStart w:id="5" w:name="_Toc433309208"/>
      <w:bookmarkStart w:id="6" w:name="_Toc188800331"/>
      <w:r w:rsidRPr="009C3C34">
        <w:lastRenderedPageBreak/>
        <w:t xml:space="preserve">II. Описание трудовых функций, </w:t>
      </w:r>
      <w:r w:rsidR="002032E8" w:rsidRPr="009C3C34">
        <w:t>входящих в</w:t>
      </w:r>
      <w:r w:rsidRPr="009C3C34">
        <w:t xml:space="preserve"> профессиональный стандарт (функциональная карта вида </w:t>
      </w:r>
      <w:r w:rsidR="000C1911" w:rsidRPr="009C3C34">
        <w:t>профессиональной деятельности</w:t>
      </w:r>
      <w:r w:rsidRPr="009C3C34">
        <w:t>)</w:t>
      </w:r>
      <w:bookmarkEnd w:id="5"/>
      <w:bookmarkEnd w:id="6"/>
    </w:p>
    <w:p w14:paraId="2CA4D3C1" w14:textId="77777777" w:rsidR="002032E8" w:rsidRPr="009C3C34" w:rsidRDefault="002032E8" w:rsidP="006D2093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576"/>
        <w:gridCol w:w="2396"/>
        <w:gridCol w:w="1700"/>
        <w:gridCol w:w="2693"/>
        <w:gridCol w:w="4624"/>
        <w:gridCol w:w="877"/>
        <w:gridCol w:w="1694"/>
      </w:tblGrid>
      <w:tr w:rsidR="009C3C34" w:rsidRPr="009C3C34" w14:paraId="1E9ABB50" w14:textId="77777777" w:rsidTr="006D2093">
        <w:trPr>
          <w:trHeight w:val="20"/>
        </w:trPr>
        <w:tc>
          <w:tcPr>
            <w:tcW w:w="2530" w:type="pct"/>
            <w:gridSpan w:val="4"/>
            <w:vAlign w:val="center"/>
          </w:tcPr>
          <w:p w14:paraId="1AABB1E8" w14:textId="3E4C4E2A" w:rsidR="009223D3" w:rsidRPr="009C3C34" w:rsidRDefault="009223D3" w:rsidP="00196355">
            <w:pPr>
              <w:jc w:val="center"/>
            </w:pPr>
            <w:r w:rsidRPr="009C3C34">
              <w:t>Обобщенные трудовые функции</w:t>
            </w:r>
          </w:p>
        </w:tc>
        <w:tc>
          <w:tcPr>
            <w:tcW w:w="2470" w:type="pct"/>
            <w:gridSpan w:val="3"/>
            <w:vAlign w:val="center"/>
          </w:tcPr>
          <w:p w14:paraId="55E3C8C9" w14:textId="5ED7DFA5" w:rsidR="009223D3" w:rsidRPr="009C3C34" w:rsidRDefault="009223D3" w:rsidP="00196355">
            <w:pPr>
              <w:jc w:val="center"/>
            </w:pPr>
            <w:r w:rsidRPr="009C3C34">
              <w:t>Трудовые функции</w:t>
            </w:r>
          </w:p>
        </w:tc>
      </w:tr>
      <w:tr w:rsidR="009C3C34" w:rsidRPr="009C3C34" w14:paraId="3EE0B54F" w14:textId="77777777" w:rsidTr="006D2093">
        <w:trPr>
          <w:trHeight w:val="20"/>
        </w:trPr>
        <w:tc>
          <w:tcPr>
            <w:tcW w:w="198" w:type="pct"/>
            <w:vAlign w:val="center"/>
          </w:tcPr>
          <w:p w14:paraId="31109BF1" w14:textId="77777777" w:rsidR="009223D3" w:rsidRPr="009C3C34" w:rsidRDefault="009223D3" w:rsidP="004B6E87">
            <w:pPr>
              <w:jc w:val="center"/>
            </w:pPr>
            <w:r w:rsidRPr="009C3C34">
              <w:t>код</w:t>
            </w:r>
          </w:p>
        </w:tc>
        <w:tc>
          <w:tcPr>
            <w:tcW w:w="823" w:type="pct"/>
            <w:vAlign w:val="center"/>
          </w:tcPr>
          <w:p w14:paraId="653B4903" w14:textId="77777777" w:rsidR="009223D3" w:rsidRPr="009C3C34" w:rsidRDefault="009223D3" w:rsidP="004B6E87">
            <w:pPr>
              <w:jc w:val="center"/>
            </w:pPr>
            <w:r w:rsidRPr="009C3C34">
              <w:t>наименование</w:t>
            </w:r>
          </w:p>
        </w:tc>
        <w:tc>
          <w:tcPr>
            <w:tcW w:w="584" w:type="pct"/>
            <w:vAlign w:val="center"/>
          </w:tcPr>
          <w:p w14:paraId="2E6CD77A" w14:textId="77777777" w:rsidR="009223D3" w:rsidRPr="009C3C34" w:rsidRDefault="009223D3" w:rsidP="004B6E87">
            <w:pPr>
              <w:jc w:val="center"/>
            </w:pPr>
            <w:r w:rsidRPr="009C3C34">
              <w:t>уровень квалификации</w:t>
            </w:r>
          </w:p>
        </w:tc>
        <w:tc>
          <w:tcPr>
            <w:tcW w:w="925" w:type="pct"/>
            <w:vAlign w:val="center"/>
          </w:tcPr>
          <w:p w14:paraId="4BA95453" w14:textId="1D0373D3" w:rsidR="009223D3" w:rsidRPr="009C3C34" w:rsidRDefault="004B6E87" w:rsidP="004B6E87">
            <w:pPr>
              <w:jc w:val="center"/>
            </w:pPr>
            <w:r w:rsidRPr="009C3C34">
              <w:t>возможные наименования должностей, профессий рабочих</w:t>
            </w:r>
          </w:p>
        </w:tc>
        <w:tc>
          <w:tcPr>
            <w:tcW w:w="1588" w:type="pct"/>
            <w:vAlign w:val="center"/>
          </w:tcPr>
          <w:p w14:paraId="20931F91" w14:textId="47D4D983" w:rsidR="009223D3" w:rsidRPr="009C3C34" w:rsidRDefault="009223D3" w:rsidP="004B6E87">
            <w:pPr>
              <w:jc w:val="center"/>
            </w:pPr>
            <w:r w:rsidRPr="009C3C34">
              <w:t>наименование</w:t>
            </w:r>
          </w:p>
        </w:tc>
        <w:tc>
          <w:tcPr>
            <w:tcW w:w="301" w:type="pct"/>
            <w:vAlign w:val="center"/>
          </w:tcPr>
          <w:p w14:paraId="472EB2A6" w14:textId="77777777" w:rsidR="009223D3" w:rsidRPr="009C3C34" w:rsidRDefault="009223D3" w:rsidP="004B6E87">
            <w:pPr>
              <w:jc w:val="center"/>
            </w:pPr>
            <w:r w:rsidRPr="009C3C34">
              <w:t>код</w:t>
            </w:r>
          </w:p>
        </w:tc>
        <w:tc>
          <w:tcPr>
            <w:tcW w:w="582" w:type="pct"/>
            <w:vAlign w:val="center"/>
          </w:tcPr>
          <w:p w14:paraId="65887440" w14:textId="77777777" w:rsidR="009223D3" w:rsidRPr="009C3C34" w:rsidRDefault="009223D3" w:rsidP="004B6E87">
            <w:pPr>
              <w:jc w:val="center"/>
            </w:pPr>
            <w:r w:rsidRPr="009C3C34">
              <w:t>уровень (подуровень) квалификации</w:t>
            </w:r>
          </w:p>
        </w:tc>
      </w:tr>
      <w:tr w:rsidR="00F612F7" w:rsidRPr="009C3C34" w14:paraId="25CB96A2" w14:textId="77777777" w:rsidTr="00E45D9D">
        <w:trPr>
          <w:trHeight w:val="20"/>
        </w:trPr>
        <w:tc>
          <w:tcPr>
            <w:tcW w:w="198" w:type="pct"/>
            <w:vMerge w:val="restart"/>
          </w:tcPr>
          <w:p w14:paraId="4D986D6B" w14:textId="1360B109" w:rsidR="00F612F7" w:rsidRPr="009C3C34" w:rsidRDefault="002B4B59" w:rsidP="00F612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823" w:type="pct"/>
            <w:vMerge w:val="restart"/>
          </w:tcPr>
          <w:p w14:paraId="6BAA73EA" w14:textId="52CA88BC" w:rsidR="00F612F7" w:rsidRPr="009C3C34" w:rsidRDefault="00F612F7" w:rsidP="00F612F7">
            <w:r w:rsidRPr="00B403B5">
              <w:t>Изготовление и проектирование ортопедической обуви</w:t>
            </w:r>
          </w:p>
        </w:tc>
        <w:tc>
          <w:tcPr>
            <w:tcW w:w="584" w:type="pct"/>
            <w:vMerge w:val="restart"/>
          </w:tcPr>
          <w:p w14:paraId="052DD43E" w14:textId="753E8ED7" w:rsidR="00F612F7" w:rsidRPr="009C3C34" w:rsidRDefault="00F612F7" w:rsidP="00F612F7">
            <w:pPr>
              <w:jc w:val="center"/>
            </w:pPr>
            <w:r>
              <w:t>6</w:t>
            </w:r>
          </w:p>
        </w:tc>
        <w:tc>
          <w:tcPr>
            <w:tcW w:w="925" w:type="pct"/>
            <w:vMerge w:val="restart"/>
          </w:tcPr>
          <w:p w14:paraId="7F9E582D" w14:textId="77777777" w:rsidR="00460B0D" w:rsidRDefault="00460B0D" w:rsidP="00E45D9D">
            <w:r>
              <w:t>Инженер ортопедической обуви</w:t>
            </w:r>
          </w:p>
          <w:p w14:paraId="4C856B8E" w14:textId="78A9B9D8" w:rsidR="00F612F7" w:rsidRPr="009C3C34" w:rsidRDefault="00460B0D" w:rsidP="00E45D9D">
            <w:r>
              <w:t>Инженер-конструктор ортопедической обуви</w:t>
            </w:r>
          </w:p>
        </w:tc>
        <w:tc>
          <w:tcPr>
            <w:tcW w:w="1588" w:type="pct"/>
          </w:tcPr>
          <w:p w14:paraId="4A34084B" w14:textId="1A9FC50C" w:rsidR="00F612F7" w:rsidRPr="009C3C34" w:rsidRDefault="00F612F7" w:rsidP="00E45D9D">
            <w:r w:rsidRPr="006233B8">
              <w:rPr>
                <w:color w:val="000000"/>
              </w:rPr>
              <w:t>Разработка технических заданий и конструктивных решений</w:t>
            </w:r>
            <w:r>
              <w:rPr>
                <w:color w:val="000000"/>
              </w:rPr>
              <w:t xml:space="preserve"> для ортопедической обуви</w:t>
            </w:r>
          </w:p>
        </w:tc>
        <w:tc>
          <w:tcPr>
            <w:tcW w:w="301" w:type="pct"/>
          </w:tcPr>
          <w:p w14:paraId="492F00CF" w14:textId="2E673D44" w:rsidR="00F612F7" w:rsidRPr="009C3C34" w:rsidRDefault="002B4B59" w:rsidP="00E45D9D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A</w:t>
            </w:r>
            <w:r w:rsidR="00F612F7" w:rsidRPr="00DD3510">
              <w:rPr>
                <w:color w:val="000000"/>
              </w:rPr>
              <w:t>/01.</w:t>
            </w:r>
            <w:r w:rsidR="00F612F7">
              <w:rPr>
                <w:color w:val="000000"/>
              </w:rPr>
              <w:t>6</w:t>
            </w:r>
          </w:p>
        </w:tc>
        <w:tc>
          <w:tcPr>
            <w:tcW w:w="582" w:type="pct"/>
          </w:tcPr>
          <w:p w14:paraId="2B3EDDB1" w14:textId="1FF1A474" w:rsidR="00F612F7" w:rsidRPr="009C3C34" w:rsidRDefault="00F612F7" w:rsidP="00E45D9D">
            <w:pPr>
              <w:jc w:val="center"/>
            </w:pPr>
            <w:r>
              <w:t>6</w:t>
            </w:r>
          </w:p>
        </w:tc>
      </w:tr>
      <w:tr w:rsidR="00F612F7" w:rsidRPr="009C3C34" w14:paraId="36B7515A" w14:textId="77777777" w:rsidTr="00E45D9D">
        <w:trPr>
          <w:trHeight w:val="20"/>
        </w:trPr>
        <w:tc>
          <w:tcPr>
            <w:tcW w:w="198" w:type="pct"/>
            <w:vMerge/>
          </w:tcPr>
          <w:p w14:paraId="0E5E9BB2" w14:textId="77777777" w:rsidR="00F612F7" w:rsidRPr="009C3C34" w:rsidRDefault="00F612F7" w:rsidP="00F612F7">
            <w:pPr>
              <w:jc w:val="center"/>
            </w:pPr>
          </w:p>
        </w:tc>
        <w:tc>
          <w:tcPr>
            <w:tcW w:w="823" w:type="pct"/>
            <w:vMerge/>
          </w:tcPr>
          <w:p w14:paraId="5E87C325" w14:textId="77777777" w:rsidR="00F612F7" w:rsidRPr="009C3C34" w:rsidRDefault="00F612F7" w:rsidP="00F612F7"/>
        </w:tc>
        <w:tc>
          <w:tcPr>
            <w:tcW w:w="584" w:type="pct"/>
            <w:vMerge/>
          </w:tcPr>
          <w:p w14:paraId="19564739" w14:textId="77777777" w:rsidR="00F612F7" w:rsidRPr="009C3C34" w:rsidRDefault="00F612F7" w:rsidP="00F612F7">
            <w:pPr>
              <w:jc w:val="center"/>
            </w:pPr>
          </w:p>
        </w:tc>
        <w:tc>
          <w:tcPr>
            <w:tcW w:w="925" w:type="pct"/>
            <w:vMerge/>
          </w:tcPr>
          <w:p w14:paraId="7256F9B0" w14:textId="77777777" w:rsidR="00F612F7" w:rsidRPr="009C3C34" w:rsidRDefault="00F612F7" w:rsidP="00E45D9D"/>
        </w:tc>
        <w:tc>
          <w:tcPr>
            <w:tcW w:w="1588" w:type="pct"/>
          </w:tcPr>
          <w:p w14:paraId="1DF714F3" w14:textId="6FE2743E" w:rsidR="00F612F7" w:rsidRPr="009C3C34" w:rsidRDefault="00F612F7" w:rsidP="00E45D9D">
            <w:r w:rsidRPr="006233B8">
              <w:rPr>
                <w:color w:val="000000"/>
              </w:rPr>
              <w:t>Технологическое сопровождение производства</w:t>
            </w:r>
            <w:r>
              <w:rPr>
                <w:color w:val="000000"/>
              </w:rPr>
              <w:t xml:space="preserve"> ортопедической обуви</w:t>
            </w:r>
          </w:p>
        </w:tc>
        <w:tc>
          <w:tcPr>
            <w:tcW w:w="301" w:type="pct"/>
          </w:tcPr>
          <w:p w14:paraId="2AEB6D72" w14:textId="064841DD" w:rsidR="00F612F7" w:rsidRPr="009C3C34" w:rsidRDefault="002B4B59" w:rsidP="00E45D9D">
            <w:pPr>
              <w:jc w:val="center"/>
            </w:pPr>
            <w:r>
              <w:rPr>
                <w:color w:val="000000"/>
                <w:lang w:val="en-US"/>
              </w:rPr>
              <w:t>A</w:t>
            </w:r>
            <w:r w:rsidR="00F612F7" w:rsidRPr="00DD3510">
              <w:rPr>
                <w:color w:val="000000"/>
              </w:rPr>
              <w:t>/02.</w:t>
            </w:r>
            <w:r w:rsidR="00F612F7">
              <w:rPr>
                <w:color w:val="000000"/>
              </w:rPr>
              <w:t>6</w:t>
            </w:r>
          </w:p>
        </w:tc>
        <w:tc>
          <w:tcPr>
            <w:tcW w:w="582" w:type="pct"/>
          </w:tcPr>
          <w:p w14:paraId="24D2669D" w14:textId="6E56E618" w:rsidR="00F612F7" w:rsidRPr="009C3C34" w:rsidRDefault="00F612F7" w:rsidP="00E45D9D">
            <w:pPr>
              <w:jc w:val="center"/>
            </w:pPr>
            <w:r>
              <w:t>6</w:t>
            </w:r>
          </w:p>
        </w:tc>
      </w:tr>
      <w:tr w:rsidR="00F612F7" w:rsidRPr="009C3C34" w14:paraId="166BEB58" w14:textId="77777777" w:rsidTr="00E45D9D">
        <w:trPr>
          <w:trHeight w:val="20"/>
        </w:trPr>
        <w:tc>
          <w:tcPr>
            <w:tcW w:w="198" w:type="pct"/>
            <w:vMerge/>
          </w:tcPr>
          <w:p w14:paraId="57FE0027" w14:textId="77777777" w:rsidR="00F612F7" w:rsidRPr="009C3C34" w:rsidRDefault="00F612F7" w:rsidP="00F612F7">
            <w:pPr>
              <w:jc w:val="center"/>
            </w:pPr>
          </w:p>
        </w:tc>
        <w:tc>
          <w:tcPr>
            <w:tcW w:w="823" w:type="pct"/>
            <w:vMerge/>
          </w:tcPr>
          <w:p w14:paraId="4658C1F7" w14:textId="77777777" w:rsidR="00F612F7" w:rsidRPr="009C3C34" w:rsidRDefault="00F612F7" w:rsidP="00F612F7"/>
        </w:tc>
        <w:tc>
          <w:tcPr>
            <w:tcW w:w="584" w:type="pct"/>
            <w:vMerge/>
          </w:tcPr>
          <w:p w14:paraId="56160CDA" w14:textId="77777777" w:rsidR="00F612F7" w:rsidRPr="009C3C34" w:rsidRDefault="00F612F7" w:rsidP="00F612F7">
            <w:pPr>
              <w:jc w:val="center"/>
            </w:pPr>
          </w:p>
        </w:tc>
        <w:tc>
          <w:tcPr>
            <w:tcW w:w="925" w:type="pct"/>
            <w:vMerge/>
          </w:tcPr>
          <w:p w14:paraId="26F7E528" w14:textId="77777777" w:rsidR="00F612F7" w:rsidRPr="009C3C34" w:rsidRDefault="00F612F7" w:rsidP="00E45D9D"/>
        </w:tc>
        <w:tc>
          <w:tcPr>
            <w:tcW w:w="1588" w:type="pct"/>
          </w:tcPr>
          <w:p w14:paraId="0F1F00D5" w14:textId="56442097" w:rsidR="00F612F7" w:rsidRPr="009C3C34" w:rsidRDefault="00F612F7" w:rsidP="00E45D9D">
            <w:r w:rsidRPr="005001C6">
              <w:rPr>
                <w:color w:val="000000"/>
              </w:rPr>
              <w:t xml:space="preserve">Контроль качества </w:t>
            </w:r>
            <w:r>
              <w:rPr>
                <w:color w:val="000000"/>
              </w:rPr>
              <w:t>ортопедической обуви</w:t>
            </w:r>
          </w:p>
        </w:tc>
        <w:tc>
          <w:tcPr>
            <w:tcW w:w="301" w:type="pct"/>
          </w:tcPr>
          <w:p w14:paraId="336FA1EE" w14:textId="0E8FB4E0" w:rsidR="00F612F7" w:rsidRPr="009C3C34" w:rsidRDefault="002B4B59" w:rsidP="00E45D9D">
            <w:pPr>
              <w:jc w:val="center"/>
              <w:rPr>
                <w:lang w:val="en-US"/>
              </w:rPr>
            </w:pPr>
            <w:r>
              <w:rPr>
                <w:color w:val="000000"/>
                <w:lang w:val="en-US"/>
              </w:rPr>
              <w:t>A</w:t>
            </w:r>
            <w:r w:rsidR="00F612F7" w:rsidRPr="00DD3510">
              <w:rPr>
                <w:color w:val="000000"/>
              </w:rPr>
              <w:t>/03.</w:t>
            </w:r>
            <w:r w:rsidR="00F612F7">
              <w:rPr>
                <w:color w:val="000000"/>
                <w:lang w:val="en-US"/>
              </w:rPr>
              <w:t>6</w:t>
            </w:r>
          </w:p>
        </w:tc>
        <w:tc>
          <w:tcPr>
            <w:tcW w:w="582" w:type="pct"/>
          </w:tcPr>
          <w:p w14:paraId="5CA3E3ED" w14:textId="250CE152" w:rsidR="00F612F7" w:rsidRPr="009C3C34" w:rsidRDefault="00F612F7" w:rsidP="00E45D9D">
            <w:pPr>
              <w:jc w:val="center"/>
            </w:pPr>
            <w:r>
              <w:t>6</w:t>
            </w:r>
          </w:p>
        </w:tc>
      </w:tr>
      <w:tr w:rsidR="005A4CF2" w:rsidRPr="009C3C34" w14:paraId="3C134214" w14:textId="77777777" w:rsidTr="00E45D9D">
        <w:trPr>
          <w:trHeight w:val="20"/>
        </w:trPr>
        <w:tc>
          <w:tcPr>
            <w:tcW w:w="198" w:type="pct"/>
            <w:vMerge w:val="restart"/>
          </w:tcPr>
          <w:p w14:paraId="31B8CC01" w14:textId="2DA3EFA9" w:rsidR="005A4CF2" w:rsidRPr="009C3C34" w:rsidRDefault="002B4B59" w:rsidP="005A4C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823" w:type="pct"/>
            <w:vMerge w:val="restart"/>
          </w:tcPr>
          <w:p w14:paraId="197701D5" w14:textId="0BBD4BBE" w:rsidR="005A4CF2" w:rsidRPr="009C3C34" w:rsidRDefault="005A4CF2" w:rsidP="005A4CF2">
            <w:r w:rsidRPr="00C2102D">
              <w:t>Руководство работами по изготовлению ортопедической обуви</w:t>
            </w:r>
          </w:p>
        </w:tc>
        <w:tc>
          <w:tcPr>
            <w:tcW w:w="584" w:type="pct"/>
            <w:vMerge w:val="restart"/>
          </w:tcPr>
          <w:p w14:paraId="058DF617" w14:textId="36950CF5" w:rsidR="005A4CF2" w:rsidRPr="009C3C34" w:rsidRDefault="005A4CF2" w:rsidP="005A4CF2">
            <w:pPr>
              <w:jc w:val="center"/>
            </w:pPr>
            <w:r>
              <w:t>7</w:t>
            </w:r>
          </w:p>
        </w:tc>
        <w:tc>
          <w:tcPr>
            <w:tcW w:w="925" w:type="pct"/>
            <w:vMerge w:val="restart"/>
          </w:tcPr>
          <w:p w14:paraId="7693EF8A" w14:textId="77777777" w:rsidR="002B4B59" w:rsidRDefault="002B4B59" w:rsidP="002B4B59">
            <w:r>
              <w:t>Главный технолог производства ортопедической обуви</w:t>
            </w:r>
          </w:p>
          <w:p w14:paraId="12124B2C" w14:textId="24597F77" w:rsidR="005A4CF2" w:rsidRPr="009C3C34" w:rsidRDefault="002B4B59" w:rsidP="002B4B59">
            <w:r>
              <w:t>Руководитель производственного подразделения</w:t>
            </w:r>
          </w:p>
        </w:tc>
        <w:tc>
          <w:tcPr>
            <w:tcW w:w="1588" w:type="pct"/>
          </w:tcPr>
          <w:p w14:paraId="32267C31" w14:textId="0AF3F02E" w:rsidR="005A4CF2" w:rsidRPr="009C3C34" w:rsidRDefault="005A4CF2" w:rsidP="00E45D9D">
            <w:bookmarkStart w:id="7" w:name="_Hlk189043535"/>
            <w:r>
              <w:t>Управление п</w:t>
            </w:r>
            <w:r w:rsidRPr="00ED019C">
              <w:t>одбор</w:t>
            </w:r>
            <w:r>
              <w:t>ом и</w:t>
            </w:r>
            <w:r w:rsidRPr="00ED019C">
              <w:t xml:space="preserve"> оп</w:t>
            </w:r>
            <w:r w:rsidRPr="002D5AE2">
              <w:t>ределени</w:t>
            </w:r>
            <w:r>
              <w:t>ем</w:t>
            </w:r>
            <w:r w:rsidRPr="002D5AE2">
              <w:t xml:space="preserve"> </w:t>
            </w:r>
            <w:r w:rsidRPr="002D5AE2">
              <w:rPr>
                <w:color w:val="000000"/>
              </w:rPr>
              <w:t xml:space="preserve">наиболее целесообразных и экономически обоснованных решений в сфере </w:t>
            </w:r>
            <w:bookmarkEnd w:id="7"/>
            <w:r>
              <w:rPr>
                <w:color w:val="000000"/>
              </w:rPr>
              <w:t>ортопедической обуви</w:t>
            </w:r>
          </w:p>
        </w:tc>
        <w:tc>
          <w:tcPr>
            <w:tcW w:w="301" w:type="pct"/>
          </w:tcPr>
          <w:p w14:paraId="0977213F" w14:textId="4D2E391C" w:rsidR="005A4CF2" w:rsidRPr="009C3C34" w:rsidRDefault="002B4B59" w:rsidP="00E45D9D">
            <w:pPr>
              <w:jc w:val="center"/>
            </w:pPr>
            <w:r>
              <w:rPr>
                <w:lang w:val="en-US"/>
              </w:rPr>
              <w:t>B</w:t>
            </w:r>
            <w:r w:rsidR="005A4CF2" w:rsidRPr="00375934">
              <w:t>/01.</w:t>
            </w:r>
            <w:r w:rsidR="005A4CF2">
              <w:t>7</w:t>
            </w:r>
          </w:p>
        </w:tc>
        <w:tc>
          <w:tcPr>
            <w:tcW w:w="582" w:type="pct"/>
          </w:tcPr>
          <w:p w14:paraId="3A431F44" w14:textId="2895DEF0" w:rsidR="005A4CF2" w:rsidRPr="009C3C34" w:rsidRDefault="005A4CF2" w:rsidP="00E45D9D">
            <w:pPr>
              <w:jc w:val="center"/>
            </w:pPr>
            <w:r>
              <w:t>7</w:t>
            </w:r>
          </w:p>
        </w:tc>
      </w:tr>
      <w:tr w:rsidR="005A4CF2" w:rsidRPr="009C3C34" w14:paraId="51F7F346" w14:textId="77777777" w:rsidTr="00E45D9D">
        <w:trPr>
          <w:trHeight w:val="20"/>
        </w:trPr>
        <w:tc>
          <w:tcPr>
            <w:tcW w:w="198" w:type="pct"/>
            <w:vMerge/>
          </w:tcPr>
          <w:p w14:paraId="71EDAEB0" w14:textId="77777777" w:rsidR="005A4CF2" w:rsidRPr="009C3C34" w:rsidRDefault="005A4CF2" w:rsidP="005A4CF2">
            <w:pPr>
              <w:jc w:val="center"/>
            </w:pPr>
          </w:p>
        </w:tc>
        <w:tc>
          <w:tcPr>
            <w:tcW w:w="823" w:type="pct"/>
            <w:vMerge/>
          </w:tcPr>
          <w:p w14:paraId="4653905F" w14:textId="77777777" w:rsidR="005A4CF2" w:rsidRPr="009C3C34" w:rsidRDefault="005A4CF2" w:rsidP="005A4CF2"/>
        </w:tc>
        <w:tc>
          <w:tcPr>
            <w:tcW w:w="584" w:type="pct"/>
            <w:vMerge/>
          </w:tcPr>
          <w:p w14:paraId="0ED65EDC" w14:textId="77777777" w:rsidR="005A4CF2" w:rsidRPr="009C3C34" w:rsidRDefault="005A4CF2" w:rsidP="005A4CF2">
            <w:pPr>
              <w:jc w:val="center"/>
            </w:pPr>
          </w:p>
        </w:tc>
        <w:tc>
          <w:tcPr>
            <w:tcW w:w="925" w:type="pct"/>
            <w:vMerge/>
          </w:tcPr>
          <w:p w14:paraId="770CAADF" w14:textId="77777777" w:rsidR="005A4CF2" w:rsidRPr="009C3C34" w:rsidRDefault="005A4CF2" w:rsidP="00E45D9D"/>
        </w:tc>
        <w:tc>
          <w:tcPr>
            <w:tcW w:w="1588" w:type="pct"/>
          </w:tcPr>
          <w:p w14:paraId="5101E94D" w14:textId="5AC0CE7F" w:rsidR="005A4CF2" w:rsidRPr="009C3C34" w:rsidRDefault="005A4CF2" w:rsidP="00E45D9D">
            <w:r w:rsidRPr="002C45D7">
              <w:rPr>
                <w:color w:val="000000"/>
              </w:rPr>
              <w:t xml:space="preserve">Управление </w:t>
            </w:r>
            <w:r>
              <w:rPr>
                <w:color w:val="000000"/>
              </w:rPr>
              <w:t>процессами п</w:t>
            </w:r>
            <w:r w:rsidRPr="008945D4">
              <w:rPr>
                <w:color w:val="000000"/>
              </w:rPr>
              <w:t>роектировани</w:t>
            </w:r>
            <w:r>
              <w:rPr>
                <w:color w:val="000000"/>
              </w:rPr>
              <w:t>я</w:t>
            </w:r>
            <w:r w:rsidRPr="008945D4">
              <w:rPr>
                <w:color w:val="000000"/>
              </w:rPr>
              <w:t>, внедрени</w:t>
            </w:r>
            <w:r>
              <w:rPr>
                <w:color w:val="000000"/>
              </w:rPr>
              <w:t>я</w:t>
            </w:r>
            <w:r w:rsidRPr="008945D4">
              <w:rPr>
                <w:color w:val="000000"/>
              </w:rPr>
              <w:t xml:space="preserve"> конструкций, изготовлени</w:t>
            </w:r>
            <w:r>
              <w:rPr>
                <w:color w:val="000000"/>
              </w:rPr>
              <w:t>я</w:t>
            </w:r>
            <w:r w:rsidRPr="008945D4">
              <w:rPr>
                <w:color w:val="000000"/>
              </w:rPr>
              <w:t>, техническо</w:t>
            </w:r>
            <w:r>
              <w:rPr>
                <w:color w:val="000000"/>
              </w:rPr>
              <w:t>го</w:t>
            </w:r>
            <w:r w:rsidRPr="008945D4">
              <w:rPr>
                <w:color w:val="000000"/>
              </w:rPr>
              <w:t xml:space="preserve"> сопровождени</w:t>
            </w:r>
            <w:r>
              <w:rPr>
                <w:color w:val="000000"/>
              </w:rPr>
              <w:t>я</w:t>
            </w:r>
            <w:r w:rsidRPr="008945D4">
              <w:rPr>
                <w:color w:val="000000"/>
              </w:rPr>
              <w:t xml:space="preserve"> и контрол</w:t>
            </w:r>
            <w:r>
              <w:rPr>
                <w:color w:val="000000"/>
              </w:rPr>
              <w:t>я</w:t>
            </w:r>
            <w:r w:rsidRPr="008945D4">
              <w:rPr>
                <w:color w:val="000000"/>
              </w:rPr>
              <w:t xml:space="preserve"> качества</w:t>
            </w:r>
            <w:r>
              <w:rPr>
                <w:color w:val="000000"/>
              </w:rPr>
              <w:t xml:space="preserve"> ортопедической обуви</w:t>
            </w:r>
          </w:p>
        </w:tc>
        <w:tc>
          <w:tcPr>
            <w:tcW w:w="301" w:type="pct"/>
          </w:tcPr>
          <w:p w14:paraId="515FFE79" w14:textId="3BB93B7B" w:rsidR="005A4CF2" w:rsidRPr="009C3C34" w:rsidRDefault="002B4B59" w:rsidP="00E45D9D">
            <w:pPr>
              <w:jc w:val="center"/>
            </w:pPr>
            <w:r>
              <w:rPr>
                <w:lang w:val="en-US"/>
              </w:rPr>
              <w:t>B</w:t>
            </w:r>
            <w:r w:rsidR="005A4CF2" w:rsidRPr="00375934">
              <w:t>/02.</w:t>
            </w:r>
            <w:r w:rsidR="005A4CF2">
              <w:t>7</w:t>
            </w:r>
          </w:p>
        </w:tc>
        <w:tc>
          <w:tcPr>
            <w:tcW w:w="582" w:type="pct"/>
          </w:tcPr>
          <w:p w14:paraId="6AB23714" w14:textId="493F9D1B" w:rsidR="005A4CF2" w:rsidRPr="009C3C34" w:rsidRDefault="005A4CF2" w:rsidP="00E45D9D">
            <w:pPr>
              <w:jc w:val="center"/>
            </w:pPr>
            <w:r>
              <w:t>7</w:t>
            </w:r>
          </w:p>
        </w:tc>
      </w:tr>
      <w:tr w:rsidR="005A4CF2" w:rsidRPr="009C3C34" w14:paraId="6E3CCA6C" w14:textId="77777777" w:rsidTr="00E45D9D">
        <w:trPr>
          <w:trHeight w:val="20"/>
        </w:trPr>
        <w:tc>
          <w:tcPr>
            <w:tcW w:w="198" w:type="pct"/>
            <w:vMerge/>
          </w:tcPr>
          <w:p w14:paraId="1FA8AC84" w14:textId="77777777" w:rsidR="005A4CF2" w:rsidRPr="009C3C34" w:rsidRDefault="005A4CF2" w:rsidP="005A4CF2">
            <w:pPr>
              <w:jc w:val="center"/>
            </w:pPr>
          </w:p>
        </w:tc>
        <w:tc>
          <w:tcPr>
            <w:tcW w:w="823" w:type="pct"/>
            <w:vMerge/>
          </w:tcPr>
          <w:p w14:paraId="24EF1481" w14:textId="77777777" w:rsidR="005A4CF2" w:rsidRPr="009C3C34" w:rsidRDefault="005A4CF2" w:rsidP="005A4CF2"/>
        </w:tc>
        <w:tc>
          <w:tcPr>
            <w:tcW w:w="584" w:type="pct"/>
            <w:vMerge/>
          </w:tcPr>
          <w:p w14:paraId="02F25675" w14:textId="77777777" w:rsidR="005A4CF2" w:rsidRPr="009C3C34" w:rsidRDefault="005A4CF2" w:rsidP="005A4CF2">
            <w:pPr>
              <w:jc w:val="center"/>
            </w:pPr>
          </w:p>
        </w:tc>
        <w:tc>
          <w:tcPr>
            <w:tcW w:w="925" w:type="pct"/>
            <w:vMerge/>
          </w:tcPr>
          <w:p w14:paraId="25EB85D2" w14:textId="77777777" w:rsidR="005A4CF2" w:rsidRPr="009C3C34" w:rsidRDefault="005A4CF2" w:rsidP="00E45D9D"/>
        </w:tc>
        <w:tc>
          <w:tcPr>
            <w:tcW w:w="1588" w:type="pct"/>
          </w:tcPr>
          <w:p w14:paraId="57798F6C" w14:textId="287AF82A" w:rsidR="005A4CF2" w:rsidRPr="0062220A" w:rsidRDefault="005A4CF2" w:rsidP="00E45D9D">
            <w:pPr>
              <w:rPr>
                <w:color w:val="000000"/>
              </w:rPr>
            </w:pPr>
            <w:r w:rsidRPr="006A6F6E">
              <w:rPr>
                <w:color w:val="000000"/>
              </w:rPr>
              <w:t>Научно-исследовательская и образовательная деятельность</w:t>
            </w:r>
            <w:r>
              <w:rPr>
                <w:color w:val="000000"/>
              </w:rPr>
              <w:t xml:space="preserve"> в области ортопедической обуви</w:t>
            </w:r>
          </w:p>
        </w:tc>
        <w:tc>
          <w:tcPr>
            <w:tcW w:w="301" w:type="pct"/>
          </w:tcPr>
          <w:p w14:paraId="6D8013AC" w14:textId="45462024" w:rsidR="005A4CF2" w:rsidRPr="00375934" w:rsidRDefault="002B4B59" w:rsidP="00E45D9D">
            <w:pPr>
              <w:jc w:val="center"/>
            </w:pPr>
            <w:r>
              <w:rPr>
                <w:lang w:val="en-US"/>
              </w:rPr>
              <w:t>B</w:t>
            </w:r>
            <w:r w:rsidR="005A4CF2" w:rsidRPr="00375934">
              <w:t>/0</w:t>
            </w:r>
            <w:r w:rsidR="005A4CF2">
              <w:t>3</w:t>
            </w:r>
            <w:r w:rsidR="005A4CF2" w:rsidRPr="00375934">
              <w:t>.</w:t>
            </w:r>
            <w:r w:rsidR="005A4CF2">
              <w:t>7</w:t>
            </w:r>
          </w:p>
        </w:tc>
        <w:tc>
          <w:tcPr>
            <w:tcW w:w="582" w:type="pct"/>
          </w:tcPr>
          <w:p w14:paraId="657FADD6" w14:textId="61530353" w:rsidR="005A4CF2" w:rsidRDefault="005A4CF2" w:rsidP="00E45D9D">
            <w:pPr>
              <w:jc w:val="center"/>
            </w:pPr>
            <w:r>
              <w:t>7</w:t>
            </w:r>
          </w:p>
        </w:tc>
      </w:tr>
    </w:tbl>
    <w:p w14:paraId="2AC2F24B" w14:textId="77777777" w:rsidR="00D62F17" w:rsidRPr="009C3C34" w:rsidRDefault="00D62F17" w:rsidP="00196355">
      <w:pPr>
        <w:rPr>
          <w:sz w:val="16"/>
          <w:szCs w:val="16"/>
        </w:rPr>
        <w:sectPr w:rsidR="00D62F17" w:rsidRPr="009C3C34" w:rsidSect="006D2093">
          <w:footerReference w:type="default" r:id="rId11"/>
          <w:headerReference w:type="first" r:id="rId12"/>
          <w:footerReference w:type="first" r:id="rId13"/>
          <w:footnotePr>
            <w:pos w:val="beneathText"/>
          </w:footnotePr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13D5E0F2" w14:textId="77777777" w:rsidR="00BE3D16" w:rsidRPr="009C3C34" w:rsidRDefault="00502036" w:rsidP="009223D3">
      <w:pPr>
        <w:pStyle w:val="1"/>
        <w:jc w:val="center"/>
      </w:pPr>
      <w:bookmarkStart w:id="8" w:name="_Toc433309209"/>
      <w:bookmarkStart w:id="9" w:name="_Toc188800332"/>
      <w:r w:rsidRPr="009C3C34">
        <w:lastRenderedPageBreak/>
        <w:t>III.</w:t>
      </w:r>
      <w:r w:rsidR="00BB11C2" w:rsidRPr="009C3C34">
        <w:t xml:space="preserve"> </w:t>
      </w:r>
      <w:r w:rsidRPr="009C3C34">
        <w:t>Характеристика обобщенных трудовых функций</w:t>
      </w:r>
      <w:bookmarkEnd w:id="8"/>
      <w:bookmarkEnd w:id="9"/>
    </w:p>
    <w:p w14:paraId="2CB562B3" w14:textId="77777777" w:rsidR="009223D3" w:rsidRPr="009C3C34" w:rsidRDefault="009223D3" w:rsidP="009223D3"/>
    <w:p w14:paraId="0F235226" w14:textId="77777777" w:rsidR="005A5D53" w:rsidRPr="009C3C34" w:rsidRDefault="005A5D53" w:rsidP="009223D3">
      <w:pPr>
        <w:pStyle w:val="2"/>
      </w:pPr>
      <w:bookmarkStart w:id="10" w:name="_Toc188800333"/>
      <w:r w:rsidRPr="009C3C34">
        <w:t>3.1. Обобщенная трудовая функция</w:t>
      </w:r>
      <w:bookmarkEnd w:id="10"/>
    </w:p>
    <w:p w14:paraId="78DBBE41" w14:textId="77777777" w:rsidR="009223D3" w:rsidRPr="004876C7" w:rsidRDefault="009223D3" w:rsidP="009223D3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0"/>
        <w:gridCol w:w="4198"/>
        <w:gridCol w:w="620"/>
        <w:gridCol w:w="720"/>
        <w:gridCol w:w="1824"/>
        <w:gridCol w:w="1118"/>
      </w:tblGrid>
      <w:tr w:rsidR="003E538A" w:rsidRPr="009C3C34" w14:paraId="2F84EBFE" w14:textId="77777777" w:rsidTr="004022B3">
        <w:trPr>
          <w:trHeight w:val="278"/>
        </w:trPr>
        <w:tc>
          <w:tcPr>
            <w:tcW w:w="84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913320D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0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40A0B" w14:textId="5AE9C035" w:rsidR="00592499" w:rsidRPr="009C3C34" w:rsidRDefault="006D54D1" w:rsidP="00196355">
            <w:r w:rsidRPr="006D54D1">
              <w:t>Изготовление и проектирование ортопедической обуви</w:t>
            </w:r>
          </w:p>
        </w:tc>
        <w:tc>
          <w:tcPr>
            <w:tcW w:w="30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EB2225D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3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DCFF82" w14:textId="31267E5C" w:rsidR="00592499" w:rsidRPr="009C3C34" w:rsidRDefault="002B4B59" w:rsidP="001963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8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3430122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квалификации</w:t>
            </w:r>
          </w:p>
        </w:tc>
        <w:tc>
          <w:tcPr>
            <w:tcW w:w="54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8F4633" w14:textId="507854E9" w:rsidR="00592499" w:rsidRPr="009C3C34" w:rsidRDefault="00C7072D" w:rsidP="00196355">
            <w:pPr>
              <w:jc w:val="center"/>
            </w:pPr>
            <w:r>
              <w:t>6</w:t>
            </w:r>
          </w:p>
        </w:tc>
      </w:tr>
    </w:tbl>
    <w:p w14:paraId="3ECE73D5" w14:textId="77777777" w:rsidR="004022B3" w:rsidRPr="009C3C34" w:rsidRDefault="004022B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B6E87" w:rsidRPr="009C3C34" w14:paraId="6BED5FBB" w14:textId="77777777" w:rsidTr="006D2093">
        <w:trPr>
          <w:trHeight w:val="20"/>
        </w:trPr>
        <w:tc>
          <w:tcPr>
            <w:tcW w:w="901" w:type="pct"/>
          </w:tcPr>
          <w:p w14:paraId="3C3DA298" w14:textId="5A93604E" w:rsidR="00B53E71" w:rsidRPr="009C3C34" w:rsidRDefault="004B6E87" w:rsidP="00196355">
            <w:r w:rsidRPr="009C3C34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3215E891" w14:textId="77777777" w:rsidR="007D0EA2" w:rsidRDefault="007D0EA2" w:rsidP="007D0EA2">
            <w:r>
              <w:t>Инженер ортопедической обуви</w:t>
            </w:r>
          </w:p>
          <w:p w14:paraId="23937B49" w14:textId="0D87D207" w:rsidR="00B53E71" w:rsidRPr="009C3C34" w:rsidRDefault="007D0EA2" w:rsidP="007D0EA2">
            <w:r>
              <w:t>Инженер-конструктор ортопедической обуви</w:t>
            </w:r>
          </w:p>
        </w:tc>
      </w:tr>
    </w:tbl>
    <w:p w14:paraId="26A1BD03" w14:textId="77777777" w:rsidR="004022B3" w:rsidRPr="009C3C34" w:rsidRDefault="004022B3" w:rsidP="004B6E87"/>
    <w:p w14:paraId="076C3C9E" w14:textId="322A9F99" w:rsidR="004B6E87" w:rsidRPr="009C3C34" w:rsidRDefault="004B6E87">
      <w:r w:rsidRPr="009C3C34">
        <w:t>Пути достижения квалификации</w:t>
      </w:r>
    </w:p>
    <w:p w14:paraId="40CE166F" w14:textId="77777777" w:rsidR="004B6E87" w:rsidRPr="009C3C34" w:rsidRDefault="004B6E8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C3C34" w:rsidRPr="009C3C34" w14:paraId="4D453CEA" w14:textId="77777777" w:rsidTr="006D2093">
        <w:trPr>
          <w:trHeight w:val="20"/>
        </w:trPr>
        <w:tc>
          <w:tcPr>
            <w:tcW w:w="901" w:type="pct"/>
          </w:tcPr>
          <w:p w14:paraId="6781550C" w14:textId="295EF41E" w:rsidR="00114BDF" w:rsidRPr="009C3C34" w:rsidRDefault="004B6E87" w:rsidP="004B6E87">
            <w:r w:rsidRPr="009C3C34">
              <w:t>Образование и обучение</w:t>
            </w:r>
          </w:p>
        </w:tc>
        <w:tc>
          <w:tcPr>
            <w:tcW w:w="4099" w:type="pct"/>
          </w:tcPr>
          <w:p w14:paraId="67A8AEC2" w14:textId="40803B2A" w:rsidR="00114BDF" w:rsidRPr="009C3C34" w:rsidRDefault="003D35BC" w:rsidP="004B6E87">
            <w:pPr>
              <w:rPr>
                <w:rFonts w:eastAsia="Calibri"/>
                <w:lang w:bidi="en-US"/>
              </w:rPr>
            </w:pPr>
            <w:r w:rsidRPr="003D35BC">
              <w:rPr>
                <w:rFonts w:eastAsia="Calibri"/>
                <w:lang w:bidi="en-US"/>
              </w:rPr>
              <w:t>Высшее техническое образование – бакалавриат</w:t>
            </w:r>
          </w:p>
        </w:tc>
      </w:tr>
      <w:tr w:rsidR="009223D3" w:rsidRPr="009C3C34" w14:paraId="02EC672B" w14:textId="77777777" w:rsidTr="006D2093">
        <w:trPr>
          <w:trHeight w:val="20"/>
        </w:trPr>
        <w:tc>
          <w:tcPr>
            <w:tcW w:w="901" w:type="pct"/>
          </w:tcPr>
          <w:p w14:paraId="743EC12F" w14:textId="16EB3C75" w:rsidR="00114BDF" w:rsidRPr="009C3C34" w:rsidRDefault="004B6E87" w:rsidP="004B6E87">
            <w:r w:rsidRPr="009C3C34">
              <w:t>Опыт практической работы</w:t>
            </w:r>
          </w:p>
        </w:tc>
        <w:tc>
          <w:tcPr>
            <w:tcW w:w="4099" w:type="pct"/>
          </w:tcPr>
          <w:p w14:paraId="268622A9" w14:textId="77777777" w:rsidR="00114BDF" w:rsidRPr="009C3C34" w:rsidRDefault="00114BDF" w:rsidP="004B6E87">
            <w:r w:rsidRPr="009C3C34">
              <w:t>-</w:t>
            </w:r>
          </w:p>
        </w:tc>
      </w:tr>
    </w:tbl>
    <w:p w14:paraId="36A33FD7" w14:textId="77777777" w:rsidR="00731628" w:rsidRPr="009C3C34" w:rsidRDefault="0073162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C3C34" w:rsidRPr="009C3C34" w14:paraId="3552AE9E" w14:textId="77777777" w:rsidTr="006D2093">
        <w:trPr>
          <w:trHeight w:val="20"/>
        </w:trPr>
        <w:tc>
          <w:tcPr>
            <w:tcW w:w="901" w:type="pct"/>
          </w:tcPr>
          <w:p w14:paraId="423E91D2" w14:textId="77777777" w:rsidR="00114BDF" w:rsidRPr="009C3C34" w:rsidRDefault="00114BDF" w:rsidP="004B6E87">
            <w:r w:rsidRPr="009C3C34">
              <w:t>Особые условия допуска к работе</w:t>
            </w:r>
          </w:p>
        </w:tc>
        <w:tc>
          <w:tcPr>
            <w:tcW w:w="4099" w:type="pct"/>
          </w:tcPr>
          <w:p w14:paraId="51153302" w14:textId="24B7879A" w:rsidR="004A5E5F" w:rsidRPr="009C3C34" w:rsidRDefault="00985B60" w:rsidP="004B6E87">
            <w:r>
              <w:t>-</w:t>
            </w:r>
          </w:p>
        </w:tc>
      </w:tr>
      <w:tr w:rsidR="004B6E87" w:rsidRPr="009C3C34" w14:paraId="01134A46" w14:textId="77777777" w:rsidTr="006D2093">
        <w:trPr>
          <w:trHeight w:val="20"/>
        </w:trPr>
        <w:tc>
          <w:tcPr>
            <w:tcW w:w="901" w:type="pct"/>
          </w:tcPr>
          <w:p w14:paraId="4001A38A" w14:textId="77777777" w:rsidR="00114BDF" w:rsidRPr="009C3C34" w:rsidRDefault="00114BDF" w:rsidP="004B6E87">
            <w:r w:rsidRPr="009C3C34">
              <w:t>Другие характеристики</w:t>
            </w:r>
          </w:p>
        </w:tc>
        <w:tc>
          <w:tcPr>
            <w:tcW w:w="4099" w:type="pct"/>
          </w:tcPr>
          <w:p w14:paraId="19EBAB32" w14:textId="638EF6AB" w:rsidR="00114BDF" w:rsidRPr="009C3C34" w:rsidRDefault="00985B60" w:rsidP="004B6E87">
            <w:pPr>
              <w:rPr>
                <w:shd w:val="clear" w:color="auto" w:fill="FFFFFF"/>
              </w:rPr>
            </w:pPr>
            <w:r w:rsidRPr="00985B60">
              <w:rPr>
                <w:shd w:val="clear" w:color="auto" w:fill="FFFFFF"/>
              </w:rPr>
              <w:t>Дополнительное профессиональное образование</w:t>
            </w:r>
            <w:r w:rsidR="00585398">
              <w:rPr>
                <w:shd w:val="clear" w:color="auto" w:fill="FFFFFF"/>
              </w:rPr>
              <w:t xml:space="preserve"> – </w:t>
            </w:r>
            <w:r w:rsidRPr="00985B60">
              <w:rPr>
                <w:shd w:val="clear" w:color="auto" w:fill="FFFFFF"/>
              </w:rPr>
              <w:t>программы повышения квалификации по направлению профессиональной деятельности не реже одного раза в три года</w:t>
            </w:r>
          </w:p>
        </w:tc>
      </w:tr>
    </w:tbl>
    <w:p w14:paraId="25DCD423" w14:textId="77777777" w:rsidR="004022B3" w:rsidRPr="009C3C34" w:rsidRDefault="004022B3"/>
    <w:p w14:paraId="23C31776" w14:textId="5EBDA04D" w:rsidR="004022B3" w:rsidRPr="009C3C34" w:rsidRDefault="004B6E87">
      <w:r w:rsidRPr="009C3C34">
        <w:t>Справочная информация</w:t>
      </w:r>
    </w:p>
    <w:p w14:paraId="7B5A4946" w14:textId="77777777" w:rsidR="004022B3" w:rsidRPr="009C3C34" w:rsidRDefault="004022B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1136"/>
        <w:gridCol w:w="7222"/>
      </w:tblGrid>
      <w:tr w:rsidR="009C3C34" w:rsidRPr="009C3C34" w14:paraId="2827559F" w14:textId="77777777" w:rsidTr="006D2093">
        <w:trPr>
          <w:trHeight w:val="20"/>
        </w:trPr>
        <w:tc>
          <w:tcPr>
            <w:tcW w:w="901" w:type="pct"/>
            <w:vAlign w:val="center"/>
          </w:tcPr>
          <w:p w14:paraId="01635909" w14:textId="77777777" w:rsidR="00114BDF" w:rsidRPr="009C3C34" w:rsidRDefault="00114BDF" w:rsidP="004022B3">
            <w:pPr>
              <w:jc w:val="center"/>
            </w:pPr>
            <w:r w:rsidRPr="009C3C34"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5B5B6A70" w14:textId="77777777" w:rsidR="00114BDF" w:rsidRPr="009C3C34" w:rsidRDefault="00114BDF" w:rsidP="004022B3">
            <w:pPr>
              <w:jc w:val="center"/>
            </w:pPr>
            <w:r w:rsidRPr="009C3C34">
              <w:t>Код</w:t>
            </w:r>
          </w:p>
        </w:tc>
        <w:tc>
          <w:tcPr>
            <w:tcW w:w="3542" w:type="pct"/>
            <w:vAlign w:val="center"/>
          </w:tcPr>
          <w:p w14:paraId="5D0F1F0E" w14:textId="6CD8F56A" w:rsidR="00114BDF" w:rsidRPr="009C3C34" w:rsidRDefault="004B6E87" w:rsidP="004022B3">
            <w:pPr>
              <w:jc w:val="center"/>
            </w:pPr>
            <w:r w:rsidRPr="009C3C34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9B7701" w:rsidRPr="009C3C34" w14:paraId="0EED8D46" w14:textId="77777777" w:rsidTr="006D2093">
        <w:trPr>
          <w:trHeight w:val="20"/>
        </w:trPr>
        <w:tc>
          <w:tcPr>
            <w:tcW w:w="901" w:type="pct"/>
          </w:tcPr>
          <w:p w14:paraId="080C8012" w14:textId="77777777" w:rsidR="009B7701" w:rsidRPr="009C3C34" w:rsidRDefault="009B7701" w:rsidP="009B7701">
            <w:pPr>
              <w:rPr>
                <w:vertAlign w:val="superscript"/>
              </w:rPr>
            </w:pPr>
            <w:r w:rsidRPr="009C3C34">
              <w:t>ОКЗ</w:t>
            </w:r>
          </w:p>
        </w:tc>
        <w:tc>
          <w:tcPr>
            <w:tcW w:w="557" w:type="pct"/>
          </w:tcPr>
          <w:p w14:paraId="6299D4B4" w14:textId="653FC333" w:rsidR="009B7701" w:rsidRPr="009C3C34" w:rsidRDefault="009B7701" w:rsidP="009B7701">
            <w:r>
              <w:t>2149</w:t>
            </w:r>
          </w:p>
        </w:tc>
        <w:tc>
          <w:tcPr>
            <w:tcW w:w="3542" w:type="pct"/>
          </w:tcPr>
          <w:p w14:paraId="4281F700" w14:textId="10E50829" w:rsidR="009B7701" w:rsidRPr="009C3C34" w:rsidRDefault="009B7701" w:rsidP="009B7701">
            <w:r>
              <w:t>Специалисты в области техники, не входящие в другие группы</w:t>
            </w:r>
          </w:p>
        </w:tc>
      </w:tr>
      <w:tr w:rsidR="009B7701" w:rsidRPr="009C3C34" w14:paraId="78185AF4" w14:textId="77777777" w:rsidTr="006D2093">
        <w:trPr>
          <w:trHeight w:val="20"/>
        </w:trPr>
        <w:tc>
          <w:tcPr>
            <w:tcW w:w="901" w:type="pct"/>
          </w:tcPr>
          <w:p w14:paraId="4A517AD7" w14:textId="40E0DB72" w:rsidR="009B7701" w:rsidRPr="009C3C34" w:rsidRDefault="00D02A0E" w:rsidP="009B7701">
            <w:r>
              <w:t>Перечень ВО</w:t>
            </w:r>
            <w:r w:rsidR="00E80F6D">
              <w:rPr>
                <w:rStyle w:val="ad"/>
              </w:rPr>
              <w:endnoteReference w:id="4"/>
            </w:r>
          </w:p>
        </w:tc>
        <w:tc>
          <w:tcPr>
            <w:tcW w:w="557" w:type="pct"/>
          </w:tcPr>
          <w:p w14:paraId="32E25DBA" w14:textId="6E3EB443" w:rsidR="009B7701" w:rsidRPr="00A86EFC" w:rsidRDefault="00243CD3" w:rsidP="009B7701">
            <w:pPr>
              <w:rPr>
                <w:highlight w:val="yellow"/>
              </w:rPr>
            </w:pPr>
            <w:r>
              <w:rPr>
                <w:color w:val="000000"/>
                <w:shd w:val="clear" w:color="auto" w:fill="FFFFFF"/>
              </w:rPr>
              <w:t>29.03.01</w:t>
            </w:r>
          </w:p>
        </w:tc>
        <w:tc>
          <w:tcPr>
            <w:tcW w:w="3542" w:type="pct"/>
          </w:tcPr>
          <w:p w14:paraId="31327752" w14:textId="76966BFE" w:rsidR="009B7701" w:rsidRPr="00A86EFC" w:rsidRDefault="00243CD3" w:rsidP="009B7701">
            <w:pPr>
              <w:rPr>
                <w:highlight w:val="yellow"/>
              </w:rPr>
            </w:pPr>
            <w:r>
              <w:rPr>
                <w:color w:val="000000"/>
                <w:shd w:val="clear" w:color="auto" w:fill="FFFFFF"/>
              </w:rPr>
              <w:t>Технология изделий легкой промышленности</w:t>
            </w:r>
          </w:p>
        </w:tc>
      </w:tr>
    </w:tbl>
    <w:p w14:paraId="050233F9" w14:textId="77777777" w:rsidR="0083642C" w:rsidRDefault="0083642C" w:rsidP="009223D3">
      <w:pPr>
        <w:rPr>
          <w:b/>
          <w:bCs w:val="0"/>
        </w:rPr>
      </w:pPr>
    </w:p>
    <w:p w14:paraId="4B914DD8" w14:textId="329B25B4" w:rsidR="005A5D53" w:rsidRPr="009C3C34" w:rsidRDefault="005A5D53" w:rsidP="009223D3">
      <w:pPr>
        <w:rPr>
          <w:b/>
          <w:bCs w:val="0"/>
        </w:rPr>
      </w:pPr>
      <w:r w:rsidRPr="009C3C34">
        <w:rPr>
          <w:b/>
          <w:bCs w:val="0"/>
        </w:rPr>
        <w:t>3.</w:t>
      </w:r>
      <w:r w:rsidR="0006042C" w:rsidRPr="009C3C34">
        <w:rPr>
          <w:b/>
          <w:bCs w:val="0"/>
        </w:rPr>
        <w:t>1.</w:t>
      </w:r>
      <w:r w:rsidRPr="009C3C34">
        <w:rPr>
          <w:b/>
          <w:bCs w:val="0"/>
        </w:rPr>
        <w:t>1. Трудовая функция</w:t>
      </w:r>
    </w:p>
    <w:p w14:paraId="431F54AC" w14:textId="77777777" w:rsidR="009223D3" w:rsidRPr="009C3C34" w:rsidRDefault="009223D3" w:rsidP="009223D3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1"/>
        <w:gridCol w:w="5051"/>
        <w:gridCol w:w="559"/>
        <w:gridCol w:w="876"/>
        <w:gridCol w:w="1447"/>
        <w:gridCol w:w="516"/>
      </w:tblGrid>
      <w:tr w:rsidR="003E538A" w:rsidRPr="009C3C34" w14:paraId="453B712D" w14:textId="77777777" w:rsidTr="006D2093">
        <w:trPr>
          <w:trHeight w:val="595"/>
        </w:trPr>
        <w:tc>
          <w:tcPr>
            <w:tcW w:w="85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06425C5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4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09C94A" w14:textId="3183AFB9" w:rsidR="00592499" w:rsidRPr="009C3C34" w:rsidRDefault="00C7626D" w:rsidP="009223D3">
            <w:r w:rsidRPr="00C7626D">
              <w:t>Разработка технических заданий и конструктивных решений для ортопедической обуви</w:t>
            </w:r>
          </w:p>
        </w:tc>
        <w:tc>
          <w:tcPr>
            <w:tcW w:w="27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B7BE3BD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DCAAEB" w14:textId="6CF59858" w:rsidR="00592499" w:rsidRPr="009B7701" w:rsidRDefault="002B4B59" w:rsidP="00AB54D2">
            <w:pPr>
              <w:jc w:val="center"/>
            </w:pPr>
            <w:r>
              <w:rPr>
                <w:lang w:val="en-US"/>
              </w:rPr>
              <w:t>A</w:t>
            </w:r>
            <w:r w:rsidR="00592499" w:rsidRPr="009C3C34">
              <w:t>/01.</w:t>
            </w:r>
            <w:r w:rsidR="009B7701"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E95CA5F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815F8C" w14:textId="2CEADC39" w:rsidR="00592499" w:rsidRPr="009B7701" w:rsidRDefault="009B7701" w:rsidP="00196355">
            <w:pPr>
              <w:jc w:val="center"/>
            </w:pPr>
            <w:r>
              <w:t>6</w:t>
            </w:r>
          </w:p>
        </w:tc>
      </w:tr>
    </w:tbl>
    <w:p w14:paraId="0000345C" w14:textId="77777777" w:rsidR="004022B3" w:rsidRPr="009C3C34" w:rsidRDefault="004022B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13022" w:rsidRPr="009C3C34" w14:paraId="7BE31C8A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79403A37" w14:textId="77777777" w:rsidR="00813022" w:rsidRPr="006D2093" w:rsidRDefault="00813022" w:rsidP="00813022">
            <w:r w:rsidRPr="006D2093">
              <w:t>Трудовые действия</w:t>
            </w:r>
          </w:p>
        </w:tc>
        <w:tc>
          <w:tcPr>
            <w:tcW w:w="4099" w:type="pct"/>
          </w:tcPr>
          <w:p w14:paraId="3006471E" w14:textId="203719F0" w:rsidR="00813022" w:rsidRPr="006D2093" w:rsidRDefault="00813022" w:rsidP="004876C7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>Анализ потребностей инвалида в ортопедической обуви</w:t>
            </w:r>
          </w:p>
        </w:tc>
      </w:tr>
      <w:tr w:rsidR="00813022" w:rsidRPr="009C3C34" w14:paraId="28105D93" w14:textId="77777777" w:rsidTr="006D2093">
        <w:trPr>
          <w:trHeight w:val="20"/>
        </w:trPr>
        <w:tc>
          <w:tcPr>
            <w:tcW w:w="901" w:type="pct"/>
            <w:vMerge/>
          </w:tcPr>
          <w:p w14:paraId="74135C63" w14:textId="77777777" w:rsidR="00813022" w:rsidRPr="006D2093" w:rsidRDefault="00813022" w:rsidP="00813022"/>
        </w:tc>
        <w:tc>
          <w:tcPr>
            <w:tcW w:w="4099" w:type="pct"/>
          </w:tcPr>
          <w:p w14:paraId="25CC4218" w14:textId="7CEAD9E2" w:rsidR="00813022" w:rsidRPr="006D2093" w:rsidRDefault="00813022" w:rsidP="004876C7">
            <w:pPr>
              <w:spacing w:line="233" w:lineRule="auto"/>
              <w:jc w:val="both"/>
            </w:pPr>
            <w:r w:rsidRPr="006D2093">
              <w:t>Выбор типа ортопедической обуви с учетом индивидуальных характеристик и особенностей инвалида</w:t>
            </w:r>
          </w:p>
        </w:tc>
      </w:tr>
      <w:tr w:rsidR="00813022" w:rsidRPr="009C3C34" w14:paraId="0D8D69D8" w14:textId="77777777" w:rsidTr="006D2093">
        <w:trPr>
          <w:trHeight w:val="20"/>
        </w:trPr>
        <w:tc>
          <w:tcPr>
            <w:tcW w:w="901" w:type="pct"/>
            <w:vMerge/>
          </w:tcPr>
          <w:p w14:paraId="16E2957D" w14:textId="77777777" w:rsidR="00813022" w:rsidRPr="006D2093" w:rsidRDefault="00813022" w:rsidP="00813022"/>
        </w:tc>
        <w:tc>
          <w:tcPr>
            <w:tcW w:w="4099" w:type="pct"/>
          </w:tcPr>
          <w:p w14:paraId="0D8DA206" w14:textId="58B5C12A" w:rsidR="00813022" w:rsidRPr="006D2093" w:rsidRDefault="00813022" w:rsidP="004876C7">
            <w:pPr>
              <w:spacing w:line="233" w:lineRule="auto"/>
              <w:jc w:val="both"/>
            </w:pPr>
            <w:r w:rsidRPr="006D2093">
              <w:t>Разработка эскизов ортопедической обуви</w:t>
            </w:r>
          </w:p>
        </w:tc>
      </w:tr>
      <w:tr w:rsidR="00813022" w:rsidRPr="009C3C34" w14:paraId="1FB6B352" w14:textId="77777777" w:rsidTr="006D2093">
        <w:trPr>
          <w:trHeight w:val="20"/>
        </w:trPr>
        <w:tc>
          <w:tcPr>
            <w:tcW w:w="901" w:type="pct"/>
            <w:vMerge/>
          </w:tcPr>
          <w:p w14:paraId="052236A6" w14:textId="77777777" w:rsidR="00813022" w:rsidRPr="006D2093" w:rsidRDefault="00813022" w:rsidP="00813022"/>
        </w:tc>
        <w:tc>
          <w:tcPr>
            <w:tcW w:w="4099" w:type="pct"/>
          </w:tcPr>
          <w:p w14:paraId="0C97341B" w14:textId="73F830BF" w:rsidR="00813022" w:rsidRPr="006D2093" w:rsidRDefault="00813022" w:rsidP="004876C7">
            <w:pPr>
              <w:spacing w:line="233" w:lineRule="auto"/>
              <w:jc w:val="both"/>
            </w:pPr>
            <w:r w:rsidRPr="006D2093">
              <w:t>Разработка 3D</w:t>
            </w:r>
            <w:r w:rsidR="00E45D9D">
              <w:t>-</w:t>
            </w:r>
            <w:r w:rsidRPr="006D2093">
              <w:t>моделей ортопедической обуви</w:t>
            </w:r>
          </w:p>
        </w:tc>
      </w:tr>
      <w:tr w:rsidR="00813022" w:rsidRPr="009C3C34" w14:paraId="76807C44" w14:textId="77777777" w:rsidTr="006D2093">
        <w:trPr>
          <w:trHeight w:val="20"/>
        </w:trPr>
        <w:tc>
          <w:tcPr>
            <w:tcW w:w="901" w:type="pct"/>
            <w:vMerge/>
          </w:tcPr>
          <w:p w14:paraId="77533340" w14:textId="77777777" w:rsidR="00813022" w:rsidRPr="006D2093" w:rsidRDefault="00813022" w:rsidP="00813022"/>
        </w:tc>
        <w:tc>
          <w:tcPr>
            <w:tcW w:w="4099" w:type="pct"/>
          </w:tcPr>
          <w:p w14:paraId="4DE21D07" w14:textId="1FF370E4" w:rsidR="00813022" w:rsidRPr="006D2093" w:rsidRDefault="00813022" w:rsidP="004876C7">
            <w:pPr>
              <w:spacing w:line="233" w:lineRule="auto"/>
              <w:jc w:val="both"/>
            </w:pPr>
            <w:r w:rsidRPr="006D2093">
              <w:t xml:space="preserve">Подбор материалов для ортопедической обуви </w:t>
            </w:r>
          </w:p>
        </w:tc>
      </w:tr>
      <w:tr w:rsidR="00813022" w:rsidRPr="009C3C34" w14:paraId="269CC3DA" w14:textId="77777777" w:rsidTr="006D2093">
        <w:trPr>
          <w:trHeight w:val="20"/>
        </w:trPr>
        <w:tc>
          <w:tcPr>
            <w:tcW w:w="901" w:type="pct"/>
            <w:vMerge/>
          </w:tcPr>
          <w:p w14:paraId="27A5D7AB" w14:textId="77777777" w:rsidR="00813022" w:rsidRPr="006D2093" w:rsidRDefault="00813022" w:rsidP="00813022"/>
        </w:tc>
        <w:tc>
          <w:tcPr>
            <w:tcW w:w="4099" w:type="pct"/>
          </w:tcPr>
          <w:p w14:paraId="204F8B39" w14:textId="43F9C369" w:rsidR="00813022" w:rsidRPr="006D2093" w:rsidRDefault="00E45D9D" w:rsidP="004876C7">
            <w:pPr>
              <w:spacing w:line="233" w:lineRule="auto"/>
              <w:jc w:val="both"/>
            </w:pPr>
            <w:r>
              <w:t>Подготовка</w:t>
            </w:r>
            <w:r w:rsidR="00813022" w:rsidRPr="006D2093">
              <w:t xml:space="preserve"> технико-технологическ</w:t>
            </w:r>
            <w:r>
              <w:t>ой</w:t>
            </w:r>
            <w:r w:rsidR="00813022" w:rsidRPr="006D2093">
              <w:t xml:space="preserve"> документаци</w:t>
            </w:r>
            <w:r>
              <w:t>и</w:t>
            </w:r>
            <w:r w:rsidR="00813022" w:rsidRPr="006D2093">
              <w:t xml:space="preserve"> для изготовления ортопедической обуви</w:t>
            </w:r>
          </w:p>
        </w:tc>
      </w:tr>
      <w:tr w:rsidR="00BB5B01" w:rsidRPr="009C3C34" w14:paraId="4FEB3023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6CBA6BFB" w14:textId="77777777" w:rsidR="00BB5B01" w:rsidRPr="006D2093" w:rsidDel="002A1D54" w:rsidRDefault="00BB5B01" w:rsidP="00BB5B01">
            <w:r w:rsidRPr="006D2093" w:rsidDel="002A1D54">
              <w:t>Необходимые умения</w:t>
            </w:r>
          </w:p>
        </w:tc>
        <w:tc>
          <w:tcPr>
            <w:tcW w:w="4099" w:type="pct"/>
          </w:tcPr>
          <w:p w14:paraId="46CD6010" w14:textId="4CDEB899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Применять правила профессиональной этики и деонтологии</w:t>
            </w:r>
          </w:p>
        </w:tc>
      </w:tr>
      <w:tr w:rsidR="00BB5B01" w:rsidRPr="009C3C34" w14:paraId="2371A72E" w14:textId="77777777" w:rsidTr="006D2093">
        <w:trPr>
          <w:trHeight w:val="20"/>
        </w:trPr>
        <w:tc>
          <w:tcPr>
            <w:tcW w:w="901" w:type="pct"/>
            <w:vMerge/>
          </w:tcPr>
          <w:p w14:paraId="3CEE2B02" w14:textId="77777777" w:rsidR="00BB5B01" w:rsidRPr="006D2093" w:rsidDel="002A1D54" w:rsidRDefault="00BB5B01" w:rsidP="00BB5B01"/>
        </w:tc>
        <w:tc>
          <w:tcPr>
            <w:tcW w:w="4099" w:type="pct"/>
          </w:tcPr>
          <w:p w14:paraId="17F4BFE0" w14:textId="5FCA7D78" w:rsidR="00BB5B01" w:rsidRPr="006D2093" w:rsidRDefault="000C0168" w:rsidP="00BB5B01">
            <w:pPr>
              <w:jc w:val="both"/>
            </w:pPr>
            <w:r w:rsidRPr="006D2093">
              <w:rPr>
                <w:color w:val="000000"/>
              </w:rPr>
              <w:t xml:space="preserve">Применять цифровые технологии (3D-сканирование стопы, 3D-моделирование </w:t>
            </w:r>
            <w:r w:rsidRPr="006D2093">
              <w:rPr>
                <w:color w:val="000000"/>
              </w:rPr>
              <w:lastRenderedPageBreak/>
              <w:t>колодок и конструкций ортопедической обуви в системах автоматизированного проектирования</w:t>
            </w:r>
            <w:r w:rsidR="00E45D9D">
              <w:rPr>
                <w:color w:val="000000"/>
              </w:rPr>
              <w:t>)</w:t>
            </w:r>
          </w:p>
        </w:tc>
      </w:tr>
      <w:tr w:rsidR="00BB5B01" w:rsidRPr="009C3C34" w14:paraId="45870108" w14:textId="77777777" w:rsidTr="006D2093">
        <w:trPr>
          <w:trHeight w:val="20"/>
        </w:trPr>
        <w:tc>
          <w:tcPr>
            <w:tcW w:w="901" w:type="pct"/>
            <w:vMerge/>
          </w:tcPr>
          <w:p w14:paraId="5A274908" w14:textId="77777777" w:rsidR="00BB5B01" w:rsidRPr="006D2093" w:rsidDel="002A1D54" w:rsidRDefault="00BB5B01" w:rsidP="00BB5B01"/>
        </w:tc>
        <w:tc>
          <w:tcPr>
            <w:tcW w:w="4099" w:type="pct"/>
          </w:tcPr>
          <w:p w14:paraId="30299006" w14:textId="763C403A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Разрабатывать эскизные, 2D</w:t>
            </w:r>
            <w:r w:rsidR="00E45D9D">
              <w:rPr>
                <w:color w:val="000000"/>
              </w:rPr>
              <w:t>-</w:t>
            </w:r>
            <w:r w:rsidRPr="006D2093">
              <w:rPr>
                <w:color w:val="000000"/>
              </w:rPr>
              <w:t xml:space="preserve"> и 3D-модели ортопедической обуви</w:t>
            </w:r>
          </w:p>
        </w:tc>
      </w:tr>
      <w:tr w:rsidR="00BB5B01" w:rsidRPr="009C3C34" w14:paraId="12D4CB26" w14:textId="77777777" w:rsidTr="006D2093">
        <w:trPr>
          <w:trHeight w:val="20"/>
        </w:trPr>
        <w:tc>
          <w:tcPr>
            <w:tcW w:w="901" w:type="pct"/>
            <w:vMerge/>
          </w:tcPr>
          <w:p w14:paraId="673F7B5A" w14:textId="77777777" w:rsidR="00BB5B01" w:rsidRPr="006D2093" w:rsidDel="002A1D54" w:rsidRDefault="00BB5B01" w:rsidP="00BB5B01"/>
        </w:tc>
        <w:tc>
          <w:tcPr>
            <w:tcW w:w="4099" w:type="pct"/>
          </w:tcPr>
          <w:p w14:paraId="096C17AC" w14:textId="38AC10DB" w:rsidR="00BB5B01" w:rsidRPr="006D2093" w:rsidRDefault="00BB5B01" w:rsidP="00092A0B">
            <w:pPr>
              <w:jc w:val="both"/>
            </w:pPr>
            <w:r w:rsidRPr="006D2093">
              <w:rPr>
                <w:color w:val="000000"/>
              </w:rPr>
              <w:t>Выполнять чертежи и технические эскизы вручную и в</w:t>
            </w:r>
            <w:r w:rsidR="00D0072F" w:rsidRPr="006D2093">
              <w:rPr>
                <w:color w:val="000000"/>
              </w:rPr>
              <w:t xml:space="preserve"> среде </w:t>
            </w:r>
            <w:r w:rsidR="00770666" w:rsidRPr="006D2093">
              <w:rPr>
                <w:color w:val="000000"/>
              </w:rPr>
              <w:t>автоматизированного проектирования</w:t>
            </w:r>
            <w:r w:rsidRPr="006D2093">
              <w:rPr>
                <w:color w:val="000000"/>
              </w:rPr>
              <w:t xml:space="preserve"> </w:t>
            </w:r>
          </w:p>
        </w:tc>
      </w:tr>
      <w:tr w:rsidR="00BB5B01" w:rsidRPr="009C3C34" w14:paraId="596A89D7" w14:textId="77777777" w:rsidTr="006D2093">
        <w:trPr>
          <w:trHeight w:val="20"/>
        </w:trPr>
        <w:tc>
          <w:tcPr>
            <w:tcW w:w="901" w:type="pct"/>
            <w:vMerge/>
          </w:tcPr>
          <w:p w14:paraId="088223FC" w14:textId="77777777" w:rsidR="00BB5B01" w:rsidRPr="006D2093" w:rsidDel="002A1D54" w:rsidRDefault="00BB5B01" w:rsidP="00BB5B01"/>
        </w:tc>
        <w:tc>
          <w:tcPr>
            <w:tcW w:w="4099" w:type="pct"/>
          </w:tcPr>
          <w:p w14:paraId="03AB3059" w14:textId="4C848C1E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Составлять технологические карты и спецификации для изготовления ортопедической обуви</w:t>
            </w:r>
          </w:p>
        </w:tc>
      </w:tr>
      <w:tr w:rsidR="00BB5B01" w:rsidRPr="009C3C34" w14:paraId="314A3C76" w14:textId="77777777" w:rsidTr="006D2093">
        <w:trPr>
          <w:trHeight w:val="20"/>
        </w:trPr>
        <w:tc>
          <w:tcPr>
            <w:tcW w:w="901" w:type="pct"/>
            <w:vMerge/>
          </w:tcPr>
          <w:p w14:paraId="6CAC9799" w14:textId="77777777" w:rsidR="00BB5B01" w:rsidRPr="006D2093" w:rsidDel="002A1D54" w:rsidRDefault="00BB5B01" w:rsidP="00BB5B01"/>
        </w:tc>
        <w:tc>
          <w:tcPr>
            <w:tcW w:w="4099" w:type="pct"/>
          </w:tcPr>
          <w:p w14:paraId="3440B41B" w14:textId="3BA4728D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Разрабатывать конструкции ортопедической обуви с уч</w:t>
            </w:r>
            <w:r w:rsidR="00E45D9D">
              <w:rPr>
                <w:color w:val="000000"/>
              </w:rPr>
              <w:t>е</w:t>
            </w:r>
            <w:r w:rsidRPr="006D2093">
              <w:rPr>
                <w:color w:val="000000"/>
              </w:rPr>
              <w:t>том анатомических и биомеханических особенностей стопы</w:t>
            </w:r>
          </w:p>
        </w:tc>
      </w:tr>
      <w:tr w:rsidR="00BB5B01" w:rsidRPr="009C3C34" w14:paraId="6F1E804E" w14:textId="77777777" w:rsidTr="006D2093">
        <w:trPr>
          <w:trHeight w:val="20"/>
        </w:trPr>
        <w:tc>
          <w:tcPr>
            <w:tcW w:w="901" w:type="pct"/>
            <w:vMerge/>
          </w:tcPr>
          <w:p w14:paraId="0A960B67" w14:textId="77777777" w:rsidR="00BB5B01" w:rsidRPr="006D2093" w:rsidDel="002A1D54" w:rsidRDefault="00BB5B01" w:rsidP="00BB5B01"/>
        </w:tc>
        <w:tc>
          <w:tcPr>
            <w:tcW w:w="4099" w:type="pct"/>
          </w:tcPr>
          <w:p w14:paraId="3940342D" w14:textId="6A44022E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Подбирать рациональную конструкцию верха и низа ортопедической обуви для различных патологий</w:t>
            </w:r>
          </w:p>
        </w:tc>
      </w:tr>
      <w:tr w:rsidR="00BB5B01" w:rsidRPr="009C3C34" w14:paraId="23C34390" w14:textId="77777777" w:rsidTr="006D2093">
        <w:trPr>
          <w:trHeight w:val="20"/>
        </w:trPr>
        <w:tc>
          <w:tcPr>
            <w:tcW w:w="901" w:type="pct"/>
            <w:vMerge/>
          </w:tcPr>
          <w:p w14:paraId="002D2800" w14:textId="77777777" w:rsidR="00BB5B01" w:rsidRPr="006D2093" w:rsidDel="002A1D54" w:rsidRDefault="00BB5B01" w:rsidP="00BB5B01"/>
        </w:tc>
        <w:tc>
          <w:tcPr>
            <w:tcW w:w="4099" w:type="pct"/>
          </w:tcPr>
          <w:p w14:paraId="5F643E9F" w14:textId="4E148403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Проводить консультации инвалидов и адаптировать ортопедическую обувь под индивидуальные особенности инвалида</w:t>
            </w:r>
          </w:p>
        </w:tc>
      </w:tr>
      <w:tr w:rsidR="00BB5B01" w:rsidRPr="009C3C34" w14:paraId="3C89B3CE" w14:textId="77777777" w:rsidTr="006D2093">
        <w:trPr>
          <w:trHeight w:val="20"/>
        </w:trPr>
        <w:tc>
          <w:tcPr>
            <w:tcW w:w="901" w:type="pct"/>
            <w:vMerge/>
          </w:tcPr>
          <w:p w14:paraId="1503BF76" w14:textId="77777777" w:rsidR="00BB5B01" w:rsidRPr="006D2093" w:rsidDel="002A1D54" w:rsidRDefault="00BB5B01" w:rsidP="00BB5B01"/>
        </w:tc>
        <w:tc>
          <w:tcPr>
            <w:tcW w:w="4099" w:type="pct"/>
          </w:tcPr>
          <w:p w14:paraId="4BD4C4AB" w14:textId="0419571D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Интерпретировать заключения врачей-ортопедов, травматологов и реабилитологов для конструирования ортопедической обуви</w:t>
            </w:r>
          </w:p>
        </w:tc>
      </w:tr>
      <w:tr w:rsidR="00BB5B01" w:rsidRPr="009C3C34" w14:paraId="46EF0C86" w14:textId="77777777" w:rsidTr="006D2093">
        <w:trPr>
          <w:trHeight w:val="20"/>
        </w:trPr>
        <w:tc>
          <w:tcPr>
            <w:tcW w:w="901" w:type="pct"/>
            <w:vMerge/>
          </w:tcPr>
          <w:p w14:paraId="7FC84138" w14:textId="77777777" w:rsidR="00BB5B01" w:rsidRPr="006D2093" w:rsidDel="002A1D54" w:rsidRDefault="00BB5B01" w:rsidP="00BB5B01"/>
        </w:tc>
        <w:tc>
          <w:tcPr>
            <w:tcW w:w="4099" w:type="pct"/>
          </w:tcPr>
          <w:p w14:paraId="407AED51" w14:textId="5FDD455B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Определять индивидуальные требования к ортопедической обуви (вальгус, плоскостопие, диабетическая стопа, укорочения)</w:t>
            </w:r>
          </w:p>
        </w:tc>
      </w:tr>
      <w:tr w:rsidR="00BB5B01" w:rsidRPr="009C3C34" w14:paraId="5F891091" w14:textId="77777777" w:rsidTr="006D2093">
        <w:trPr>
          <w:trHeight w:val="20"/>
        </w:trPr>
        <w:tc>
          <w:tcPr>
            <w:tcW w:w="901" w:type="pct"/>
            <w:vMerge/>
          </w:tcPr>
          <w:p w14:paraId="5BC05130" w14:textId="77777777" w:rsidR="00BB5B01" w:rsidRPr="006D2093" w:rsidDel="002A1D54" w:rsidRDefault="00BB5B01" w:rsidP="00BB5B01"/>
        </w:tc>
        <w:tc>
          <w:tcPr>
            <w:tcW w:w="4099" w:type="pct"/>
          </w:tcPr>
          <w:p w14:paraId="7BF7767A" w14:textId="46BA9098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Проводить измерения стопы и голени, в том числе с использованием цифровых технологий</w:t>
            </w:r>
          </w:p>
        </w:tc>
      </w:tr>
      <w:tr w:rsidR="00BB5B01" w:rsidRPr="009C3C34" w14:paraId="789AB496" w14:textId="77777777" w:rsidTr="006D2093">
        <w:trPr>
          <w:trHeight w:val="20"/>
        </w:trPr>
        <w:tc>
          <w:tcPr>
            <w:tcW w:w="901" w:type="pct"/>
            <w:vMerge/>
          </w:tcPr>
          <w:p w14:paraId="284D7A65" w14:textId="77777777" w:rsidR="00BB5B01" w:rsidRPr="006D2093" w:rsidDel="002A1D54" w:rsidRDefault="00BB5B01" w:rsidP="00BB5B01"/>
        </w:tc>
        <w:tc>
          <w:tcPr>
            <w:tcW w:w="4099" w:type="pct"/>
          </w:tcPr>
          <w:p w14:paraId="3F5D47DD" w14:textId="7E49FD91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Подбирать и использовать материалы с учетом требований к ортопедии</w:t>
            </w:r>
          </w:p>
        </w:tc>
      </w:tr>
      <w:tr w:rsidR="00BB5B01" w:rsidRPr="009C3C34" w14:paraId="0E35259A" w14:textId="77777777" w:rsidTr="006D2093">
        <w:trPr>
          <w:trHeight w:val="20"/>
        </w:trPr>
        <w:tc>
          <w:tcPr>
            <w:tcW w:w="901" w:type="pct"/>
            <w:vMerge/>
          </w:tcPr>
          <w:p w14:paraId="6D2F43E3" w14:textId="77777777" w:rsidR="00BB5B01" w:rsidRPr="006D2093" w:rsidDel="002A1D54" w:rsidRDefault="00BB5B01" w:rsidP="00BB5B01"/>
        </w:tc>
        <w:tc>
          <w:tcPr>
            <w:tcW w:w="4099" w:type="pct"/>
          </w:tcPr>
          <w:p w14:paraId="494C4663" w14:textId="00F58815" w:rsidR="00BB5B01" w:rsidRPr="006D2093" w:rsidRDefault="00E45D9D" w:rsidP="00BB5B01">
            <w:pPr>
              <w:jc w:val="both"/>
            </w:pPr>
            <w:r>
              <w:rPr>
                <w:color w:val="000000"/>
              </w:rPr>
              <w:t>Пользоваться</w:t>
            </w:r>
            <w:r w:rsidR="00BB5B01" w:rsidRPr="006D2093">
              <w:rPr>
                <w:color w:val="000000"/>
              </w:rPr>
              <w:t xml:space="preserve"> технологией пошива и сборки сложной ортопедической обуви: шовный метод, формование, установка супинаторов, вкладных стелек, подкладок</w:t>
            </w:r>
          </w:p>
        </w:tc>
      </w:tr>
      <w:tr w:rsidR="00BB5B01" w:rsidRPr="009C3C34" w14:paraId="2C4A55B6" w14:textId="77777777" w:rsidTr="006D2093">
        <w:trPr>
          <w:trHeight w:val="20"/>
        </w:trPr>
        <w:tc>
          <w:tcPr>
            <w:tcW w:w="901" w:type="pct"/>
            <w:vMerge/>
          </w:tcPr>
          <w:p w14:paraId="27F02C0F" w14:textId="77777777" w:rsidR="00BB5B01" w:rsidRPr="006D2093" w:rsidDel="002A1D54" w:rsidRDefault="00BB5B01" w:rsidP="00BB5B01"/>
        </w:tc>
        <w:tc>
          <w:tcPr>
            <w:tcW w:w="4099" w:type="pct"/>
          </w:tcPr>
          <w:p w14:paraId="43D70E3F" w14:textId="7A6D35A5" w:rsidR="00BB5B01" w:rsidRPr="006D2093" w:rsidRDefault="00BB5B01" w:rsidP="00BB5B01">
            <w:pPr>
              <w:jc w:val="both"/>
            </w:pPr>
            <w:r w:rsidRPr="006D2093">
              <w:rPr>
                <w:color w:val="000000"/>
              </w:rPr>
              <w:t>Разрабатывать и внедрять индивидуальные корректирующие элементы</w:t>
            </w:r>
          </w:p>
        </w:tc>
      </w:tr>
      <w:tr w:rsidR="00740A6C" w:rsidRPr="009C3C34" w14:paraId="5333C5EA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1C9ACDEC" w14:textId="77777777" w:rsidR="00740A6C" w:rsidRPr="006D2093" w:rsidRDefault="00740A6C" w:rsidP="00740A6C">
            <w:r w:rsidRPr="006D2093" w:rsidDel="002A1D54">
              <w:t>Необходимые знания</w:t>
            </w:r>
          </w:p>
        </w:tc>
        <w:tc>
          <w:tcPr>
            <w:tcW w:w="4099" w:type="pct"/>
          </w:tcPr>
          <w:p w14:paraId="79DA9FDC" w14:textId="4F4F885E" w:rsidR="00740A6C" w:rsidRPr="006D2093" w:rsidRDefault="00740A6C" w:rsidP="006C415F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740A6C" w:rsidRPr="009C3C34" w14:paraId="3AE14122" w14:textId="77777777" w:rsidTr="006D2093">
        <w:trPr>
          <w:trHeight w:val="20"/>
        </w:trPr>
        <w:tc>
          <w:tcPr>
            <w:tcW w:w="901" w:type="pct"/>
            <w:vMerge/>
          </w:tcPr>
          <w:p w14:paraId="0BC4D235" w14:textId="77777777" w:rsidR="00740A6C" w:rsidRPr="006D2093" w:rsidDel="002A1D54" w:rsidRDefault="00740A6C" w:rsidP="00740A6C"/>
        </w:tc>
        <w:tc>
          <w:tcPr>
            <w:tcW w:w="4099" w:type="pct"/>
          </w:tcPr>
          <w:p w14:paraId="18C0E36B" w14:textId="45EE14DD" w:rsidR="00740A6C" w:rsidRPr="006D2093" w:rsidRDefault="00740A6C" w:rsidP="006C415F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>Основы биомеханики движения человека: статика, динамика, кинематические системы и их свойства</w:t>
            </w:r>
          </w:p>
        </w:tc>
      </w:tr>
      <w:tr w:rsidR="00740A6C" w:rsidRPr="009C3C34" w14:paraId="49E569B9" w14:textId="77777777" w:rsidTr="006D2093">
        <w:trPr>
          <w:trHeight w:val="20"/>
        </w:trPr>
        <w:tc>
          <w:tcPr>
            <w:tcW w:w="901" w:type="pct"/>
            <w:vMerge/>
          </w:tcPr>
          <w:p w14:paraId="6E8C9735" w14:textId="77777777" w:rsidR="00740A6C" w:rsidRPr="006D2093" w:rsidDel="002A1D54" w:rsidRDefault="00740A6C" w:rsidP="00740A6C"/>
        </w:tc>
        <w:tc>
          <w:tcPr>
            <w:tcW w:w="4099" w:type="pct"/>
          </w:tcPr>
          <w:p w14:paraId="2291AEA3" w14:textId="6B8E1134" w:rsidR="00740A6C" w:rsidRPr="006D2093" w:rsidRDefault="00740A6C" w:rsidP="006C415F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>Функциональная анатомия нижних конечностей</w:t>
            </w:r>
          </w:p>
        </w:tc>
      </w:tr>
      <w:tr w:rsidR="00740A6C" w:rsidRPr="009C3C34" w14:paraId="78FCC88F" w14:textId="77777777" w:rsidTr="006D2093">
        <w:trPr>
          <w:trHeight w:val="20"/>
        </w:trPr>
        <w:tc>
          <w:tcPr>
            <w:tcW w:w="901" w:type="pct"/>
            <w:vMerge/>
          </w:tcPr>
          <w:p w14:paraId="0115B521" w14:textId="77777777" w:rsidR="00740A6C" w:rsidRPr="006D2093" w:rsidDel="002A1D54" w:rsidRDefault="00740A6C" w:rsidP="00740A6C"/>
        </w:tc>
        <w:tc>
          <w:tcPr>
            <w:tcW w:w="4099" w:type="pct"/>
          </w:tcPr>
          <w:p w14:paraId="38D25B13" w14:textId="4DA3006B" w:rsidR="00740A6C" w:rsidRPr="006D2093" w:rsidRDefault="00740A6C" w:rsidP="006C415F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>Врожд</w:t>
            </w:r>
            <w:r w:rsidR="00E45D9D">
              <w:rPr>
                <w:color w:val="000000"/>
              </w:rPr>
              <w:t>е</w:t>
            </w:r>
            <w:r w:rsidRPr="006D2093">
              <w:rPr>
                <w:color w:val="000000"/>
              </w:rPr>
              <w:t>нные пороки развития костно-мышечной системы и соединительной ткани и особенности ортезирования</w:t>
            </w:r>
          </w:p>
        </w:tc>
      </w:tr>
      <w:tr w:rsidR="00740A6C" w:rsidRPr="009C3C34" w14:paraId="564EFFC6" w14:textId="77777777" w:rsidTr="006D2093">
        <w:trPr>
          <w:trHeight w:val="20"/>
        </w:trPr>
        <w:tc>
          <w:tcPr>
            <w:tcW w:w="901" w:type="pct"/>
            <w:vMerge/>
          </w:tcPr>
          <w:p w14:paraId="14A70765" w14:textId="77777777" w:rsidR="00740A6C" w:rsidRPr="006D2093" w:rsidDel="002A1D54" w:rsidRDefault="00740A6C" w:rsidP="00740A6C"/>
        </w:tc>
        <w:tc>
          <w:tcPr>
            <w:tcW w:w="4099" w:type="pct"/>
          </w:tcPr>
          <w:p w14:paraId="66D36177" w14:textId="0B85264B" w:rsidR="00740A6C" w:rsidRPr="006D2093" w:rsidRDefault="00740A6C" w:rsidP="006C415F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>Общая биомеханика</w:t>
            </w:r>
          </w:p>
        </w:tc>
      </w:tr>
      <w:tr w:rsidR="00740A6C" w:rsidRPr="009C3C34" w14:paraId="64F46A50" w14:textId="77777777" w:rsidTr="006D2093">
        <w:trPr>
          <w:trHeight w:val="20"/>
        </w:trPr>
        <w:tc>
          <w:tcPr>
            <w:tcW w:w="901" w:type="pct"/>
            <w:vMerge/>
          </w:tcPr>
          <w:p w14:paraId="043C79C1" w14:textId="77777777" w:rsidR="00740A6C" w:rsidRPr="006D2093" w:rsidDel="002A1D54" w:rsidRDefault="00740A6C" w:rsidP="00740A6C"/>
        </w:tc>
        <w:tc>
          <w:tcPr>
            <w:tcW w:w="4099" w:type="pct"/>
          </w:tcPr>
          <w:p w14:paraId="1F178921" w14:textId="676E7BF9" w:rsidR="00740A6C" w:rsidRPr="006D2093" w:rsidRDefault="00740A6C" w:rsidP="006C415F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>Основы психологических аспектов при работе с людьми с инвалидностью</w:t>
            </w:r>
          </w:p>
        </w:tc>
      </w:tr>
      <w:tr w:rsidR="00740A6C" w:rsidRPr="009C3C34" w14:paraId="5447563A" w14:textId="77777777" w:rsidTr="006D2093">
        <w:trPr>
          <w:trHeight w:val="20"/>
        </w:trPr>
        <w:tc>
          <w:tcPr>
            <w:tcW w:w="901" w:type="pct"/>
            <w:vMerge/>
          </w:tcPr>
          <w:p w14:paraId="67759B92" w14:textId="77777777" w:rsidR="00740A6C" w:rsidRPr="006D2093" w:rsidDel="002A1D54" w:rsidRDefault="00740A6C" w:rsidP="00740A6C"/>
        </w:tc>
        <w:tc>
          <w:tcPr>
            <w:tcW w:w="4099" w:type="pct"/>
          </w:tcPr>
          <w:p w14:paraId="25DE17E4" w14:textId="35C291F9" w:rsidR="00740A6C" w:rsidRPr="006D2093" w:rsidRDefault="00740A6C" w:rsidP="006C415F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 xml:space="preserve">Основные материалы, применяемые в изготовлении ортопедической обуви </w:t>
            </w:r>
          </w:p>
        </w:tc>
      </w:tr>
      <w:tr w:rsidR="00740A6C" w:rsidRPr="009C3C34" w14:paraId="7CB13863" w14:textId="77777777" w:rsidTr="006D2093">
        <w:trPr>
          <w:trHeight w:val="20"/>
        </w:trPr>
        <w:tc>
          <w:tcPr>
            <w:tcW w:w="901" w:type="pct"/>
            <w:vMerge/>
          </w:tcPr>
          <w:p w14:paraId="4FC3C516" w14:textId="77777777" w:rsidR="00740A6C" w:rsidRPr="006D2093" w:rsidDel="002A1D54" w:rsidRDefault="00740A6C" w:rsidP="00740A6C"/>
        </w:tc>
        <w:tc>
          <w:tcPr>
            <w:tcW w:w="4099" w:type="pct"/>
          </w:tcPr>
          <w:p w14:paraId="246CCAEA" w14:textId="0466BD00" w:rsidR="00740A6C" w:rsidRPr="006D2093" w:rsidRDefault="00740A6C" w:rsidP="006C415F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>Конструкционные основы ортопедической обуви: виды деформации стопы, конструктивные элементы, материалы</w:t>
            </w:r>
          </w:p>
        </w:tc>
      </w:tr>
      <w:tr w:rsidR="00740A6C" w:rsidRPr="009C3C34" w14:paraId="05D0C6CB" w14:textId="77777777" w:rsidTr="006D2093">
        <w:trPr>
          <w:trHeight w:val="20"/>
        </w:trPr>
        <w:tc>
          <w:tcPr>
            <w:tcW w:w="901" w:type="pct"/>
            <w:vMerge/>
          </w:tcPr>
          <w:p w14:paraId="7F601902" w14:textId="77777777" w:rsidR="00740A6C" w:rsidRPr="006D2093" w:rsidDel="002A1D54" w:rsidRDefault="00740A6C" w:rsidP="00740A6C"/>
        </w:tc>
        <w:tc>
          <w:tcPr>
            <w:tcW w:w="4099" w:type="pct"/>
          </w:tcPr>
          <w:p w14:paraId="24AC6CA5" w14:textId="746D5DAC" w:rsidR="00740A6C" w:rsidRPr="006D2093" w:rsidRDefault="00740A6C" w:rsidP="006C415F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>Технология пошива и изготовления: методы формовки, склеивания, пошива, машинное оборудование</w:t>
            </w:r>
          </w:p>
        </w:tc>
      </w:tr>
      <w:tr w:rsidR="00740A6C" w:rsidRPr="009C3C34" w14:paraId="2BA7F22D" w14:textId="77777777" w:rsidTr="006D2093">
        <w:trPr>
          <w:trHeight w:val="20"/>
        </w:trPr>
        <w:tc>
          <w:tcPr>
            <w:tcW w:w="901" w:type="pct"/>
            <w:vMerge/>
          </w:tcPr>
          <w:p w14:paraId="35670CD9" w14:textId="77777777" w:rsidR="00740A6C" w:rsidRPr="006D2093" w:rsidDel="002A1D54" w:rsidRDefault="00740A6C" w:rsidP="00740A6C"/>
        </w:tc>
        <w:tc>
          <w:tcPr>
            <w:tcW w:w="4099" w:type="pct"/>
          </w:tcPr>
          <w:p w14:paraId="4D64B606" w14:textId="0D55075C" w:rsidR="00740A6C" w:rsidRPr="006D2093" w:rsidRDefault="00740A6C" w:rsidP="006C415F">
            <w:pPr>
              <w:spacing w:line="233" w:lineRule="auto"/>
              <w:jc w:val="both"/>
            </w:pPr>
            <w:r w:rsidRPr="006D2093">
              <w:rPr>
                <w:color w:val="000000"/>
              </w:rPr>
              <w:t>ГОС</w:t>
            </w:r>
            <w:r w:rsidR="00E45D9D">
              <w:rPr>
                <w:color w:val="000000"/>
              </w:rPr>
              <w:t>Т</w:t>
            </w:r>
            <w:r w:rsidRPr="006D2093">
              <w:rPr>
                <w:color w:val="000000"/>
              </w:rPr>
              <w:t>ы</w:t>
            </w:r>
            <w:r w:rsidR="006C415F">
              <w:rPr>
                <w:color w:val="000000"/>
              </w:rPr>
              <w:t xml:space="preserve"> </w:t>
            </w:r>
            <w:r w:rsidR="006C415F">
              <w:rPr>
                <w:highlight w:val="white"/>
              </w:rPr>
              <w:t>(перечень сокращений приведен в разделе V профессионального стандарта)</w:t>
            </w:r>
            <w:r w:rsidRPr="006D2093">
              <w:rPr>
                <w:color w:val="000000"/>
              </w:rPr>
              <w:t xml:space="preserve">, </w:t>
            </w:r>
            <w:r w:rsidR="00315A44" w:rsidRPr="006D2093">
              <w:rPr>
                <w:color w:val="000000"/>
              </w:rPr>
              <w:t>ТУ</w:t>
            </w:r>
            <w:r w:rsidRPr="006D2093">
              <w:rPr>
                <w:color w:val="000000"/>
              </w:rPr>
              <w:t xml:space="preserve">, стандарты </w:t>
            </w:r>
            <w:r w:rsidR="00D02A0E" w:rsidRPr="006D2093">
              <w:rPr>
                <w:color w:val="000000"/>
              </w:rPr>
              <w:t xml:space="preserve">в </w:t>
            </w:r>
            <w:r w:rsidRPr="006D2093">
              <w:rPr>
                <w:color w:val="000000"/>
              </w:rPr>
              <w:t>протезно-ортопедической отрасли</w:t>
            </w:r>
          </w:p>
        </w:tc>
      </w:tr>
      <w:tr w:rsidR="00740A6C" w:rsidRPr="009C3C34" w14:paraId="0737C03F" w14:textId="77777777" w:rsidTr="006D2093">
        <w:trPr>
          <w:trHeight w:val="20"/>
        </w:trPr>
        <w:tc>
          <w:tcPr>
            <w:tcW w:w="901" w:type="pct"/>
            <w:vMerge/>
          </w:tcPr>
          <w:p w14:paraId="650274B3" w14:textId="77777777" w:rsidR="00740A6C" w:rsidRPr="006D2093" w:rsidDel="002A1D54" w:rsidRDefault="00740A6C" w:rsidP="00740A6C"/>
        </w:tc>
        <w:tc>
          <w:tcPr>
            <w:tcW w:w="4099" w:type="pct"/>
          </w:tcPr>
          <w:p w14:paraId="2A43D464" w14:textId="67C70151" w:rsidR="00740A6C" w:rsidRPr="006D2093" w:rsidRDefault="00740A6C" w:rsidP="00740A6C">
            <w:pPr>
              <w:jc w:val="both"/>
            </w:pPr>
            <w:r w:rsidRPr="006D2093">
              <w:rPr>
                <w:color w:val="000000"/>
              </w:rPr>
              <w:t>Системы менеджмента качества</w:t>
            </w:r>
          </w:p>
        </w:tc>
      </w:tr>
      <w:tr w:rsidR="00740A6C" w:rsidRPr="009C3C34" w14:paraId="23C20638" w14:textId="77777777" w:rsidTr="006D2093">
        <w:trPr>
          <w:trHeight w:val="20"/>
        </w:trPr>
        <w:tc>
          <w:tcPr>
            <w:tcW w:w="901" w:type="pct"/>
          </w:tcPr>
          <w:p w14:paraId="711A7C6B" w14:textId="77777777" w:rsidR="00740A6C" w:rsidRPr="006D2093" w:rsidDel="002A1D54" w:rsidRDefault="00740A6C" w:rsidP="00740A6C">
            <w:r w:rsidRPr="006D2093" w:rsidDel="002A1D54">
              <w:t>Другие характеристики</w:t>
            </w:r>
          </w:p>
        </w:tc>
        <w:tc>
          <w:tcPr>
            <w:tcW w:w="4099" w:type="pct"/>
          </w:tcPr>
          <w:p w14:paraId="20241839" w14:textId="77777777" w:rsidR="00740A6C" w:rsidRPr="006D2093" w:rsidRDefault="00740A6C" w:rsidP="00740A6C">
            <w:pPr>
              <w:jc w:val="both"/>
            </w:pPr>
            <w:r w:rsidRPr="006D2093">
              <w:t>-</w:t>
            </w:r>
          </w:p>
        </w:tc>
      </w:tr>
    </w:tbl>
    <w:p w14:paraId="02C1AE5C" w14:textId="77777777" w:rsidR="000828A6" w:rsidRPr="009C3C34" w:rsidRDefault="000828A6" w:rsidP="009223D3">
      <w:pPr>
        <w:rPr>
          <w:b/>
          <w:bCs w:val="0"/>
        </w:rPr>
      </w:pPr>
    </w:p>
    <w:p w14:paraId="65755F12" w14:textId="7A86C832" w:rsidR="005A5D53" w:rsidRPr="009C3C34" w:rsidRDefault="005A5D53" w:rsidP="009223D3">
      <w:pPr>
        <w:rPr>
          <w:b/>
          <w:bCs w:val="0"/>
        </w:rPr>
      </w:pPr>
      <w:bookmarkStart w:id="11" w:name="_Hlk211601345"/>
      <w:r w:rsidRPr="009C3C34">
        <w:rPr>
          <w:b/>
          <w:bCs w:val="0"/>
        </w:rPr>
        <w:t>3.</w:t>
      </w:r>
      <w:r w:rsidR="0006042C" w:rsidRPr="009C3C34">
        <w:rPr>
          <w:b/>
          <w:bCs w:val="0"/>
        </w:rPr>
        <w:t>1</w:t>
      </w:r>
      <w:r w:rsidRPr="009C3C34">
        <w:rPr>
          <w:b/>
          <w:bCs w:val="0"/>
        </w:rPr>
        <w:t>.2. Трудовая функция</w:t>
      </w:r>
    </w:p>
    <w:p w14:paraId="7CF95146" w14:textId="77777777" w:rsidR="009223D3" w:rsidRPr="006C415F" w:rsidRDefault="009223D3" w:rsidP="009223D3">
      <w:pPr>
        <w:rPr>
          <w:b/>
          <w:bCs w:val="0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8"/>
        <w:gridCol w:w="5013"/>
        <w:gridCol w:w="552"/>
        <w:gridCol w:w="876"/>
        <w:gridCol w:w="1447"/>
        <w:gridCol w:w="534"/>
      </w:tblGrid>
      <w:tr w:rsidR="003E538A" w:rsidRPr="009C3C34" w14:paraId="3B09A8FF" w14:textId="77777777" w:rsidTr="006D2093">
        <w:trPr>
          <w:trHeight w:val="278"/>
        </w:trPr>
        <w:tc>
          <w:tcPr>
            <w:tcW w:w="8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2CD0F60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4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D3CDE8" w14:textId="462D3DC1" w:rsidR="00592499" w:rsidRPr="009C3C34" w:rsidRDefault="00A162C1" w:rsidP="009223D3">
            <w:r w:rsidRPr="00A162C1">
              <w:t>Технологическое сопровождение производства ортопедической обуви</w:t>
            </w:r>
          </w:p>
        </w:tc>
        <w:tc>
          <w:tcPr>
            <w:tcW w:w="25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B8F3D09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3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255092" w14:textId="1B8F9F7F" w:rsidR="00592499" w:rsidRPr="00BA0556" w:rsidRDefault="002B4B59" w:rsidP="00AF4D10">
            <w:pPr>
              <w:jc w:val="center"/>
            </w:pPr>
            <w:r>
              <w:rPr>
                <w:lang w:val="en-US"/>
              </w:rPr>
              <w:t>A</w:t>
            </w:r>
            <w:r w:rsidR="00592499" w:rsidRPr="009C3C34">
              <w:t>/02.</w:t>
            </w:r>
            <w:r w:rsidR="00BA0556"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F90C3C2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B2D7B2" w14:textId="1031FF5C" w:rsidR="00592499" w:rsidRPr="00BA0556" w:rsidRDefault="00BA0556" w:rsidP="00196355">
            <w:pPr>
              <w:jc w:val="center"/>
            </w:pPr>
            <w:r>
              <w:t>6</w:t>
            </w:r>
          </w:p>
        </w:tc>
      </w:tr>
    </w:tbl>
    <w:p w14:paraId="44AF4ED8" w14:textId="77777777" w:rsidR="000D694D" w:rsidRDefault="000D694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1739E" w:rsidRPr="009C3C34" w14:paraId="78266973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74CAE7D4" w14:textId="77777777" w:rsidR="00D1739E" w:rsidRPr="00E45D9D" w:rsidRDefault="00D1739E" w:rsidP="006D2093">
            <w:r w:rsidRPr="00E45D9D">
              <w:t>Трудовые действия</w:t>
            </w:r>
          </w:p>
        </w:tc>
        <w:tc>
          <w:tcPr>
            <w:tcW w:w="4099" w:type="pct"/>
          </w:tcPr>
          <w:p w14:paraId="272CAE46" w14:textId="5ECD6FB7" w:rsidR="00D1739E" w:rsidRPr="00E45D9D" w:rsidRDefault="00D1739E" w:rsidP="006D2093">
            <w:pPr>
              <w:jc w:val="both"/>
            </w:pPr>
            <w:r w:rsidRPr="00E45D9D">
              <w:rPr>
                <w:color w:val="000000"/>
              </w:rPr>
              <w:t>Разработка технологической карты на изготовление ортопедической обуви: определение технологических этапов (раскрой, формовка, сборка, отделка) и подбор оборудования и инструментов для выполнения операций</w:t>
            </w:r>
          </w:p>
        </w:tc>
      </w:tr>
      <w:tr w:rsidR="00D1739E" w:rsidRPr="009C3C34" w14:paraId="247555F9" w14:textId="77777777" w:rsidTr="006D2093">
        <w:trPr>
          <w:trHeight w:val="20"/>
        </w:trPr>
        <w:tc>
          <w:tcPr>
            <w:tcW w:w="901" w:type="pct"/>
            <w:vMerge/>
          </w:tcPr>
          <w:p w14:paraId="24341592" w14:textId="77777777" w:rsidR="00D1739E" w:rsidRPr="00E45D9D" w:rsidRDefault="00D1739E" w:rsidP="006D2093"/>
        </w:tc>
        <w:tc>
          <w:tcPr>
            <w:tcW w:w="4099" w:type="pct"/>
          </w:tcPr>
          <w:p w14:paraId="7D2C3835" w14:textId="60DEB39F" w:rsidR="00D1739E" w:rsidRPr="00E45D9D" w:rsidRDefault="00D1739E" w:rsidP="006D2093">
            <w:pPr>
              <w:jc w:val="both"/>
            </w:pPr>
            <w:r w:rsidRPr="00E45D9D">
              <w:t>Внедрение новых метод</w:t>
            </w:r>
            <w:r w:rsidR="00E45D9D" w:rsidRPr="00E45D9D">
              <w:t>ов</w:t>
            </w:r>
            <w:r w:rsidRPr="00E45D9D">
              <w:t xml:space="preserve"> производства ортопедической обуви</w:t>
            </w:r>
          </w:p>
        </w:tc>
      </w:tr>
      <w:tr w:rsidR="00D1739E" w:rsidRPr="009C3C34" w14:paraId="389F3888" w14:textId="77777777" w:rsidTr="006D2093">
        <w:trPr>
          <w:trHeight w:val="20"/>
        </w:trPr>
        <w:tc>
          <w:tcPr>
            <w:tcW w:w="901" w:type="pct"/>
            <w:vMerge/>
          </w:tcPr>
          <w:p w14:paraId="446FE9BA" w14:textId="77777777" w:rsidR="00D1739E" w:rsidRPr="00E45D9D" w:rsidRDefault="00D1739E" w:rsidP="006D2093"/>
        </w:tc>
        <w:tc>
          <w:tcPr>
            <w:tcW w:w="4099" w:type="pct"/>
          </w:tcPr>
          <w:p w14:paraId="14666E39" w14:textId="5A9DB5E0" w:rsidR="00D1739E" w:rsidRPr="00E45D9D" w:rsidRDefault="00D1739E" w:rsidP="006D2093">
            <w:pPr>
              <w:jc w:val="both"/>
            </w:pPr>
            <w:r w:rsidRPr="00E45D9D">
              <w:t>Контроль соблюдения технологических процессов при изготовлении ортопедической обуви: проверка последовательности и точности выполнения операций согласно технологическому процессу; контроль параметров (длина, высота, толщина, симметрия) на каждом этапе</w:t>
            </w:r>
          </w:p>
        </w:tc>
      </w:tr>
      <w:tr w:rsidR="00D1739E" w:rsidRPr="009C3C34" w14:paraId="48152447" w14:textId="77777777" w:rsidTr="006D2093">
        <w:trPr>
          <w:trHeight w:val="20"/>
        </w:trPr>
        <w:tc>
          <w:tcPr>
            <w:tcW w:w="901" w:type="pct"/>
            <w:vMerge/>
          </w:tcPr>
          <w:p w14:paraId="4F48793F" w14:textId="77777777" w:rsidR="00D1739E" w:rsidRPr="00E45D9D" w:rsidRDefault="00D1739E" w:rsidP="006D2093"/>
        </w:tc>
        <w:tc>
          <w:tcPr>
            <w:tcW w:w="4099" w:type="pct"/>
          </w:tcPr>
          <w:p w14:paraId="2A603670" w14:textId="6F57276B" w:rsidR="00D1739E" w:rsidRPr="00E45D9D" w:rsidRDefault="00D1739E" w:rsidP="006D2093">
            <w:pPr>
              <w:jc w:val="both"/>
            </w:pPr>
            <w:r w:rsidRPr="00E45D9D">
              <w:t>Настройка и калибровка оборудования и приспособлений: установка параметров машин (швейных, формующих, шлифовальных); замена рабочих насадок, матриц, температурных режимов</w:t>
            </w:r>
          </w:p>
        </w:tc>
      </w:tr>
      <w:tr w:rsidR="00D1739E" w:rsidRPr="009C3C34" w14:paraId="50AD251A" w14:textId="77777777" w:rsidTr="006D2093">
        <w:trPr>
          <w:trHeight w:val="20"/>
        </w:trPr>
        <w:tc>
          <w:tcPr>
            <w:tcW w:w="901" w:type="pct"/>
            <w:vMerge/>
          </w:tcPr>
          <w:p w14:paraId="74A85F8E" w14:textId="77777777" w:rsidR="00D1739E" w:rsidRPr="00E45D9D" w:rsidRDefault="00D1739E" w:rsidP="006D2093"/>
        </w:tc>
        <w:tc>
          <w:tcPr>
            <w:tcW w:w="4099" w:type="pct"/>
          </w:tcPr>
          <w:p w14:paraId="7A66B14F" w14:textId="7733FEAB" w:rsidR="00D1739E" w:rsidRPr="00E45D9D" w:rsidRDefault="00D1739E" w:rsidP="006D2093">
            <w:pPr>
              <w:jc w:val="both"/>
            </w:pPr>
            <w:r w:rsidRPr="00E45D9D">
              <w:t xml:space="preserve">Подбор материалов и комплектующих: определение необходимых видов кожи, подкладок, стелек, супинаторов, каблуков; контроль качества поступающих материалов на соответствие </w:t>
            </w:r>
            <w:r w:rsidR="00E45D9D" w:rsidRPr="00E45D9D">
              <w:t>ТУ</w:t>
            </w:r>
          </w:p>
        </w:tc>
      </w:tr>
      <w:tr w:rsidR="00D1739E" w:rsidRPr="009C3C34" w14:paraId="3C0BD43F" w14:textId="77777777" w:rsidTr="006D2093">
        <w:trPr>
          <w:trHeight w:val="20"/>
        </w:trPr>
        <w:tc>
          <w:tcPr>
            <w:tcW w:w="901" w:type="pct"/>
            <w:vMerge/>
          </w:tcPr>
          <w:p w14:paraId="1D752499" w14:textId="77777777" w:rsidR="00D1739E" w:rsidRPr="00E45D9D" w:rsidRDefault="00D1739E" w:rsidP="006D2093"/>
        </w:tc>
        <w:tc>
          <w:tcPr>
            <w:tcW w:w="4099" w:type="pct"/>
          </w:tcPr>
          <w:p w14:paraId="3209C65E" w14:textId="4FB2C383" w:rsidR="00D1739E" w:rsidRPr="00E45D9D" w:rsidRDefault="00D1739E" w:rsidP="006D2093">
            <w:pPr>
              <w:jc w:val="both"/>
            </w:pPr>
            <w:r w:rsidRPr="00E45D9D">
              <w:t>Осуществление технологической поддержки при нестандартных заказах</w:t>
            </w:r>
          </w:p>
        </w:tc>
      </w:tr>
      <w:tr w:rsidR="00D02A0E" w:rsidRPr="009C3C34" w14:paraId="19E4E38F" w14:textId="77777777" w:rsidTr="006D2093">
        <w:trPr>
          <w:trHeight w:val="20"/>
        </w:trPr>
        <w:tc>
          <w:tcPr>
            <w:tcW w:w="901" w:type="pct"/>
            <w:vMerge/>
          </w:tcPr>
          <w:p w14:paraId="274D297F" w14:textId="77777777" w:rsidR="00D02A0E" w:rsidRPr="00E45D9D" w:rsidRDefault="00D02A0E" w:rsidP="006D2093"/>
        </w:tc>
        <w:tc>
          <w:tcPr>
            <w:tcW w:w="4099" w:type="pct"/>
          </w:tcPr>
          <w:p w14:paraId="563DBF68" w14:textId="20BDE906" w:rsidR="00D02A0E" w:rsidRPr="00E45D9D" w:rsidRDefault="00D02A0E" w:rsidP="006D2093">
            <w:pPr>
              <w:jc w:val="both"/>
            </w:pPr>
            <w:r w:rsidRPr="00E45D9D">
              <w:t>Внесение изменений в технологический процесс на основе консультации с врачом-ортопедом</w:t>
            </w:r>
          </w:p>
        </w:tc>
      </w:tr>
      <w:tr w:rsidR="00D1739E" w:rsidRPr="009C3C34" w14:paraId="40E818D5" w14:textId="77777777" w:rsidTr="006D2093">
        <w:trPr>
          <w:trHeight w:val="20"/>
        </w:trPr>
        <w:tc>
          <w:tcPr>
            <w:tcW w:w="901" w:type="pct"/>
            <w:vMerge/>
          </w:tcPr>
          <w:p w14:paraId="6D6BF359" w14:textId="77777777" w:rsidR="00D1739E" w:rsidRPr="00E45D9D" w:rsidRDefault="00D1739E" w:rsidP="006D2093"/>
        </w:tc>
        <w:tc>
          <w:tcPr>
            <w:tcW w:w="4099" w:type="pct"/>
          </w:tcPr>
          <w:p w14:paraId="61637E10" w14:textId="30A14B3F" w:rsidR="00D1739E" w:rsidRPr="00E45D9D" w:rsidRDefault="00D1739E" w:rsidP="006D2093">
            <w:pPr>
              <w:jc w:val="both"/>
            </w:pPr>
            <w:r w:rsidRPr="00E45D9D">
              <w:t>Ведение технической документации по выпуску ортопедической обуви: заполнение паспортов изделий, производственных листов, актов отклонений; хранение и систематизация архивов колодок и моделей</w:t>
            </w:r>
          </w:p>
        </w:tc>
      </w:tr>
      <w:tr w:rsidR="000C0168" w:rsidRPr="009C3C34" w14:paraId="6441EA9D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28CCB631" w14:textId="77777777" w:rsidR="000C0168" w:rsidRPr="00E45D9D" w:rsidDel="002A1D54" w:rsidRDefault="000C0168" w:rsidP="006D2093">
            <w:r w:rsidRPr="00E45D9D" w:rsidDel="002A1D54">
              <w:t>Необходимые умения</w:t>
            </w:r>
          </w:p>
        </w:tc>
        <w:tc>
          <w:tcPr>
            <w:tcW w:w="4099" w:type="pct"/>
          </w:tcPr>
          <w:p w14:paraId="50764500" w14:textId="3B8CBAAD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/>
              </w:rPr>
              <w:t>Применять специализированное техническое оборудование и инструмент при изготовлении ортопедической обуви</w:t>
            </w:r>
          </w:p>
        </w:tc>
      </w:tr>
      <w:tr w:rsidR="000C0168" w:rsidRPr="009C3C34" w14:paraId="0FEDE558" w14:textId="77777777" w:rsidTr="006D2093">
        <w:trPr>
          <w:trHeight w:val="20"/>
        </w:trPr>
        <w:tc>
          <w:tcPr>
            <w:tcW w:w="901" w:type="pct"/>
            <w:vMerge/>
          </w:tcPr>
          <w:p w14:paraId="089E16C2" w14:textId="77777777" w:rsidR="000C0168" w:rsidRPr="00E45D9D" w:rsidDel="002A1D54" w:rsidRDefault="000C0168" w:rsidP="006D2093"/>
        </w:tc>
        <w:tc>
          <w:tcPr>
            <w:tcW w:w="4099" w:type="pct"/>
          </w:tcPr>
          <w:p w14:paraId="33DBBCFC" w14:textId="20E264FA" w:rsidR="000C0168" w:rsidRPr="00E45D9D" w:rsidRDefault="000C0168" w:rsidP="004876C7">
            <w:pPr>
              <w:spacing w:line="233" w:lineRule="auto"/>
              <w:jc w:val="both"/>
            </w:pPr>
            <w:r w:rsidRPr="00E45D9D">
              <w:t>Применять правила профессиональной этики и деонтологии</w:t>
            </w:r>
          </w:p>
        </w:tc>
      </w:tr>
      <w:tr w:rsidR="000C0168" w:rsidRPr="009C3C34" w14:paraId="52A83795" w14:textId="77777777" w:rsidTr="006D2093">
        <w:trPr>
          <w:trHeight w:val="20"/>
        </w:trPr>
        <w:tc>
          <w:tcPr>
            <w:tcW w:w="901" w:type="pct"/>
            <w:vMerge/>
          </w:tcPr>
          <w:p w14:paraId="3484139F" w14:textId="77777777" w:rsidR="000C0168" w:rsidRPr="00E45D9D" w:rsidDel="002A1D54" w:rsidRDefault="000C0168" w:rsidP="006D2093"/>
        </w:tc>
        <w:tc>
          <w:tcPr>
            <w:tcW w:w="4099" w:type="pct"/>
          </w:tcPr>
          <w:p w14:paraId="49F18C82" w14:textId="776BD4CD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/>
              </w:rPr>
              <w:t>Применять нормативно-технические документы и методические материалы при изготовлении ортопедической обуви</w:t>
            </w:r>
          </w:p>
        </w:tc>
      </w:tr>
      <w:tr w:rsidR="000C0168" w:rsidRPr="009C3C34" w14:paraId="35BDBA93" w14:textId="77777777" w:rsidTr="006D2093">
        <w:trPr>
          <w:trHeight w:val="20"/>
        </w:trPr>
        <w:tc>
          <w:tcPr>
            <w:tcW w:w="901" w:type="pct"/>
            <w:vMerge/>
          </w:tcPr>
          <w:p w14:paraId="1A693F99" w14:textId="77777777" w:rsidR="000C0168" w:rsidRPr="00E45D9D" w:rsidDel="002A1D54" w:rsidRDefault="000C0168" w:rsidP="006D2093"/>
        </w:tc>
        <w:tc>
          <w:tcPr>
            <w:tcW w:w="4099" w:type="pct"/>
          </w:tcPr>
          <w:p w14:paraId="52B99CB5" w14:textId="1A4AB0D8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 w:themeColor="text1"/>
              </w:rPr>
              <w:t>Применять технологические карты и схемы производства ортопедической обуви</w:t>
            </w:r>
          </w:p>
        </w:tc>
      </w:tr>
      <w:tr w:rsidR="000C0168" w:rsidRPr="009C3C34" w14:paraId="43FFF058" w14:textId="77777777" w:rsidTr="006D2093">
        <w:trPr>
          <w:trHeight w:val="20"/>
        </w:trPr>
        <w:tc>
          <w:tcPr>
            <w:tcW w:w="901" w:type="pct"/>
            <w:vMerge/>
          </w:tcPr>
          <w:p w14:paraId="4AAB65AE" w14:textId="77777777" w:rsidR="000C0168" w:rsidRPr="00E45D9D" w:rsidDel="002A1D54" w:rsidRDefault="000C0168" w:rsidP="006D2093"/>
        </w:tc>
        <w:tc>
          <w:tcPr>
            <w:tcW w:w="4099" w:type="pct"/>
          </w:tcPr>
          <w:p w14:paraId="2C689A9B" w14:textId="3E6F19FF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 w:themeColor="text1"/>
              </w:rPr>
              <w:t>Организовывать последовательность выполнения технологических операций</w:t>
            </w:r>
          </w:p>
        </w:tc>
      </w:tr>
      <w:tr w:rsidR="000C0168" w:rsidRPr="009C3C34" w14:paraId="224852AD" w14:textId="77777777" w:rsidTr="006D2093">
        <w:trPr>
          <w:trHeight w:val="20"/>
        </w:trPr>
        <w:tc>
          <w:tcPr>
            <w:tcW w:w="901" w:type="pct"/>
            <w:vMerge/>
          </w:tcPr>
          <w:p w14:paraId="2EF23F73" w14:textId="77777777" w:rsidR="000C0168" w:rsidRPr="00E45D9D" w:rsidDel="002A1D54" w:rsidRDefault="000C0168" w:rsidP="006D2093"/>
        </w:tc>
        <w:tc>
          <w:tcPr>
            <w:tcW w:w="4099" w:type="pct"/>
          </w:tcPr>
          <w:p w14:paraId="1E78FB2B" w14:textId="47452912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 w:themeColor="text1"/>
              </w:rPr>
              <w:t>Настраивать оборудование и приспособления для выполнения технологических процессов (раскрой, формовка, сборка, шлифовка)</w:t>
            </w:r>
          </w:p>
        </w:tc>
      </w:tr>
      <w:tr w:rsidR="000C0168" w:rsidRPr="009C3C34" w14:paraId="413B743C" w14:textId="77777777" w:rsidTr="006D2093">
        <w:trPr>
          <w:trHeight w:val="20"/>
        </w:trPr>
        <w:tc>
          <w:tcPr>
            <w:tcW w:w="901" w:type="pct"/>
            <w:vMerge/>
          </w:tcPr>
          <w:p w14:paraId="4B987736" w14:textId="77777777" w:rsidR="000C0168" w:rsidRPr="00E45D9D" w:rsidDel="002A1D54" w:rsidRDefault="000C0168" w:rsidP="006D2093"/>
        </w:tc>
        <w:tc>
          <w:tcPr>
            <w:tcW w:w="4099" w:type="pct"/>
          </w:tcPr>
          <w:p w14:paraId="33222D95" w14:textId="56EAAF55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 w:themeColor="text1"/>
              </w:rPr>
              <w:t>Подбирать материалы и комплектующие в соответствии с назначением ортопедической обуви</w:t>
            </w:r>
            <w:r w:rsidR="002F303C">
              <w:rPr>
                <w:color w:val="000000" w:themeColor="text1"/>
              </w:rPr>
              <w:t xml:space="preserve"> </w:t>
            </w:r>
            <w:r w:rsidR="002F303C" w:rsidRPr="002F303C">
              <w:rPr>
                <w:color w:val="000000" w:themeColor="text1"/>
              </w:rPr>
              <w:t xml:space="preserve">и требованиями к </w:t>
            </w:r>
            <w:r w:rsidR="002F303C">
              <w:rPr>
                <w:color w:val="000000" w:themeColor="text1"/>
              </w:rPr>
              <w:t>ней</w:t>
            </w:r>
          </w:p>
        </w:tc>
      </w:tr>
      <w:tr w:rsidR="000C0168" w:rsidRPr="009C3C34" w14:paraId="43AA4BC1" w14:textId="77777777" w:rsidTr="006D2093">
        <w:trPr>
          <w:trHeight w:val="20"/>
        </w:trPr>
        <w:tc>
          <w:tcPr>
            <w:tcW w:w="901" w:type="pct"/>
            <w:vMerge/>
          </w:tcPr>
          <w:p w14:paraId="20E70A19" w14:textId="77777777" w:rsidR="000C0168" w:rsidRPr="00E45D9D" w:rsidDel="002A1D54" w:rsidRDefault="000C0168" w:rsidP="006D2093"/>
        </w:tc>
        <w:tc>
          <w:tcPr>
            <w:tcW w:w="4099" w:type="pct"/>
          </w:tcPr>
          <w:p w14:paraId="5A7B34ED" w14:textId="434584C9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 w:themeColor="text1"/>
              </w:rPr>
              <w:t>Контролировать технологические параметры на всех стадиях производства</w:t>
            </w:r>
          </w:p>
        </w:tc>
      </w:tr>
      <w:tr w:rsidR="000C0168" w:rsidRPr="009C3C34" w14:paraId="74E10FD9" w14:textId="77777777" w:rsidTr="006D2093">
        <w:trPr>
          <w:trHeight w:val="20"/>
        </w:trPr>
        <w:tc>
          <w:tcPr>
            <w:tcW w:w="901" w:type="pct"/>
            <w:vMerge/>
          </w:tcPr>
          <w:p w14:paraId="7728F4EA" w14:textId="77777777" w:rsidR="000C0168" w:rsidRPr="00E45D9D" w:rsidDel="002A1D54" w:rsidRDefault="000C0168" w:rsidP="006D2093"/>
        </w:tc>
        <w:tc>
          <w:tcPr>
            <w:tcW w:w="4099" w:type="pct"/>
          </w:tcPr>
          <w:p w14:paraId="7948B1FC" w14:textId="04553928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 w:themeColor="text1"/>
              </w:rPr>
              <w:t>Выявлять и устранять технологические отклонения и производственные дефекты</w:t>
            </w:r>
          </w:p>
        </w:tc>
      </w:tr>
      <w:tr w:rsidR="000C0168" w:rsidRPr="009C3C34" w14:paraId="2DC27029" w14:textId="77777777" w:rsidTr="006D2093">
        <w:trPr>
          <w:trHeight w:val="20"/>
        </w:trPr>
        <w:tc>
          <w:tcPr>
            <w:tcW w:w="901" w:type="pct"/>
            <w:vMerge/>
          </w:tcPr>
          <w:p w14:paraId="7753AB65" w14:textId="77777777" w:rsidR="000C0168" w:rsidRPr="00E45D9D" w:rsidDel="002A1D54" w:rsidRDefault="000C0168" w:rsidP="006D2093"/>
        </w:tc>
        <w:tc>
          <w:tcPr>
            <w:tcW w:w="4099" w:type="pct"/>
          </w:tcPr>
          <w:p w14:paraId="5FE34B09" w14:textId="547E6EE0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 w:themeColor="text1"/>
              </w:rPr>
              <w:t>Вносить предложения по совершенствованию технологии и улучшению конструкции ортопедической обуви</w:t>
            </w:r>
          </w:p>
        </w:tc>
      </w:tr>
      <w:tr w:rsidR="000C0168" w:rsidRPr="009C3C34" w14:paraId="2B7330E0" w14:textId="77777777" w:rsidTr="006D2093">
        <w:trPr>
          <w:trHeight w:val="20"/>
        </w:trPr>
        <w:tc>
          <w:tcPr>
            <w:tcW w:w="901" w:type="pct"/>
            <w:vMerge/>
          </w:tcPr>
          <w:p w14:paraId="1755B136" w14:textId="77777777" w:rsidR="000C0168" w:rsidRPr="00E45D9D" w:rsidDel="002A1D54" w:rsidRDefault="000C0168" w:rsidP="006D2093"/>
        </w:tc>
        <w:tc>
          <w:tcPr>
            <w:tcW w:w="4099" w:type="pct"/>
          </w:tcPr>
          <w:p w14:paraId="4D7C0FB3" w14:textId="1DAB2095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 w:themeColor="text1"/>
              </w:rPr>
              <w:t>Пользоваться стандартным программным обеспечением при оформлении документации</w:t>
            </w:r>
          </w:p>
        </w:tc>
      </w:tr>
      <w:tr w:rsidR="000C0168" w:rsidRPr="009C3C34" w14:paraId="38F768F7" w14:textId="77777777" w:rsidTr="006D2093">
        <w:trPr>
          <w:trHeight w:val="414"/>
        </w:trPr>
        <w:tc>
          <w:tcPr>
            <w:tcW w:w="901" w:type="pct"/>
            <w:vMerge/>
          </w:tcPr>
          <w:p w14:paraId="7D26DBF6" w14:textId="77777777" w:rsidR="000C0168" w:rsidRPr="00E45D9D" w:rsidDel="002A1D54" w:rsidRDefault="000C0168" w:rsidP="006D2093"/>
        </w:tc>
        <w:tc>
          <w:tcPr>
            <w:tcW w:w="4099" w:type="pct"/>
          </w:tcPr>
          <w:p w14:paraId="56D15D5C" w14:textId="6A767560" w:rsidR="000C0168" w:rsidRPr="00E45D9D" w:rsidRDefault="000C0168" w:rsidP="004876C7">
            <w:pPr>
              <w:spacing w:line="233" w:lineRule="auto"/>
              <w:jc w:val="both"/>
            </w:pPr>
            <w:r w:rsidRPr="00E45D9D">
              <w:rPr>
                <w:color w:val="000000"/>
              </w:rPr>
              <w:t>Применять цифровые технологии (3D-сканирование стопы, 3D-моделирование колодок и конструкций ортопедической обуви в системах автоматизированного проектирования</w:t>
            </w:r>
          </w:p>
        </w:tc>
      </w:tr>
      <w:tr w:rsidR="000C0168" w:rsidRPr="009C3C34" w14:paraId="61DACEA0" w14:textId="77777777" w:rsidTr="006D2093">
        <w:trPr>
          <w:trHeight w:val="414"/>
        </w:trPr>
        <w:tc>
          <w:tcPr>
            <w:tcW w:w="901" w:type="pct"/>
            <w:vMerge/>
          </w:tcPr>
          <w:p w14:paraId="093B65FA" w14:textId="77777777" w:rsidR="000C0168" w:rsidRPr="00E45D9D" w:rsidDel="002A1D54" w:rsidRDefault="000C0168" w:rsidP="006D2093"/>
        </w:tc>
        <w:tc>
          <w:tcPr>
            <w:tcW w:w="4099" w:type="pct"/>
          </w:tcPr>
          <w:p w14:paraId="46C3D54D" w14:textId="39C9A675" w:rsidR="000C0168" w:rsidRPr="00E45D9D" w:rsidRDefault="000C0168" w:rsidP="004876C7">
            <w:pPr>
              <w:spacing w:line="233" w:lineRule="auto"/>
              <w:jc w:val="both"/>
              <w:rPr>
                <w:color w:val="000000"/>
              </w:rPr>
            </w:pPr>
            <w:r w:rsidRPr="00E45D9D">
              <w:rPr>
                <w:color w:val="000000"/>
              </w:rPr>
              <w:t xml:space="preserve">Соблюдать требования охраны труда при эксплуатации швейного, формовочного, шлифовального и </w:t>
            </w:r>
            <w:r w:rsidRPr="00730022">
              <w:rPr>
                <w:color w:val="000000"/>
              </w:rPr>
              <w:t>иного т</w:t>
            </w:r>
            <w:r w:rsidRPr="00E45D9D">
              <w:rPr>
                <w:color w:val="000000"/>
              </w:rPr>
              <w:t>ехнологического оборудования</w:t>
            </w:r>
          </w:p>
        </w:tc>
      </w:tr>
      <w:tr w:rsidR="00755AC5" w:rsidRPr="009C3C34" w14:paraId="7671E0B5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012962E2" w14:textId="77777777" w:rsidR="00755AC5" w:rsidRPr="00E45D9D" w:rsidRDefault="00755AC5" w:rsidP="006D2093">
            <w:r w:rsidRPr="00E45D9D" w:rsidDel="002A1D54">
              <w:t>Необходимые знания</w:t>
            </w:r>
          </w:p>
        </w:tc>
        <w:tc>
          <w:tcPr>
            <w:tcW w:w="4099" w:type="pct"/>
          </w:tcPr>
          <w:p w14:paraId="2BC317B9" w14:textId="2B7CACBF" w:rsidR="00755AC5" w:rsidRPr="00E45D9D" w:rsidRDefault="00755AC5" w:rsidP="006D2093">
            <w:pPr>
              <w:jc w:val="both"/>
            </w:pPr>
            <w:r w:rsidRPr="00E45D9D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755AC5" w:rsidRPr="009C3C34" w14:paraId="406E6BE5" w14:textId="77777777" w:rsidTr="006D2093">
        <w:trPr>
          <w:trHeight w:val="20"/>
        </w:trPr>
        <w:tc>
          <w:tcPr>
            <w:tcW w:w="901" w:type="pct"/>
            <w:vMerge/>
          </w:tcPr>
          <w:p w14:paraId="09C6768E" w14:textId="77777777" w:rsidR="00755AC5" w:rsidRPr="00E45D9D" w:rsidDel="002A1D54" w:rsidRDefault="00755AC5" w:rsidP="006D2093"/>
        </w:tc>
        <w:tc>
          <w:tcPr>
            <w:tcW w:w="4099" w:type="pct"/>
          </w:tcPr>
          <w:p w14:paraId="1DBEEBF2" w14:textId="68FBD95A" w:rsidR="00755AC5" w:rsidRPr="00E45D9D" w:rsidRDefault="00755AC5" w:rsidP="006D2093">
            <w:pPr>
              <w:jc w:val="both"/>
            </w:pPr>
            <w:r w:rsidRPr="00E45D9D">
              <w:rPr>
                <w:color w:val="000000"/>
              </w:rPr>
              <w:t>Функциональная анатомия нижних конечностей</w:t>
            </w:r>
          </w:p>
        </w:tc>
      </w:tr>
      <w:tr w:rsidR="00755AC5" w:rsidRPr="009C3C34" w14:paraId="52AB7A9E" w14:textId="77777777" w:rsidTr="006D2093">
        <w:trPr>
          <w:trHeight w:val="20"/>
        </w:trPr>
        <w:tc>
          <w:tcPr>
            <w:tcW w:w="901" w:type="pct"/>
            <w:vMerge/>
          </w:tcPr>
          <w:p w14:paraId="09FEA5E1" w14:textId="77777777" w:rsidR="00755AC5" w:rsidRPr="00E45D9D" w:rsidDel="002A1D54" w:rsidRDefault="00755AC5" w:rsidP="006D2093"/>
        </w:tc>
        <w:tc>
          <w:tcPr>
            <w:tcW w:w="4099" w:type="pct"/>
          </w:tcPr>
          <w:p w14:paraId="092E5CD1" w14:textId="20CE33DB" w:rsidR="00755AC5" w:rsidRPr="00E45D9D" w:rsidRDefault="00755AC5" w:rsidP="006D2093">
            <w:pPr>
              <w:jc w:val="both"/>
            </w:pPr>
            <w:r w:rsidRPr="00E45D9D">
              <w:rPr>
                <w:color w:val="000000"/>
              </w:rPr>
              <w:t>Общая биомеханика</w:t>
            </w:r>
          </w:p>
        </w:tc>
      </w:tr>
      <w:tr w:rsidR="00755AC5" w:rsidRPr="009C3C34" w14:paraId="27A41F94" w14:textId="77777777" w:rsidTr="006D2093">
        <w:trPr>
          <w:trHeight w:val="20"/>
        </w:trPr>
        <w:tc>
          <w:tcPr>
            <w:tcW w:w="901" w:type="pct"/>
            <w:vMerge/>
          </w:tcPr>
          <w:p w14:paraId="56CDA163" w14:textId="77777777" w:rsidR="00755AC5" w:rsidRPr="00E45D9D" w:rsidDel="002A1D54" w:rsidRDefault="00755AC5" w:rsidP="006D2093"/>
        </w:tc>
        <w:tc>
          <w:tcPr>
            <w:tcW w:w="4099" w:type="pct"/>
          </w:tcPr>
          <w:p w14:paraId="29B5344C" w14:textId="21A80A17" w:rsidR="00755AC5" w:rsidRPr="00E45D9D" w:rsidRDefault="00755AC5" w:rsidP="006D2093">
            <w:pPr>
              <w:jc w:val="both"/>
            </w:pPr>
            <w:r w:rsidRPr="00E45D9D">
              <w:rPr>
                <w:color w:val="000000"/>
              </w:rPr>
              <w:t>Технологии изготовления ортопедической обуви</w:t>
            </w:r>
          </w:p>
        </w:tc>
      </w:tr>
      <w:tr w:rsidR="00755AC5" w:rsidRPr="009C3C34" w14:paraId="79D8E5C6" w14:textId="77777777" w:rsidTr="006D2093">
        <w:trPr>
          <w:trHeight w:val="20"/>
        </w:trPr>
        <w:tc>
          <w:tcPr>
            <w:tcW w:w="901" w:type="pct"/>
            <w:vMerge/>
          </w:tcPr>
          <w:p w14:paraId="5E5C2DAE" w14:textId="77777777" w:rsidR="00755AC5" w:rsidRPr="00E45D9D" w:rsidDel="002A1D54" w:rsidRDefault="00755AC5" w:rsidP="006D2093"/>
        </w:tc>
        <w:tc>
          <w:tcPr>
            <w:tcW w:w="4099" w:type="pct"/>
          </w:tcPr>
          <w:p w14:paraId="11515FE7" w14:textId="0803ABDA" w:rsidR="00755AC5" w:rsidRPr="00E45D9D" w:rsidRDefault="00755AC5" w:rsidP="006D2093">
            <w:pPr>
              <w:jc w:val="both"/>
            </w:pPr>
            <w:r w:rsidRPr="00E45D9D">
              <w:rPr>
                <w:color w:val="000000"/>
              </w:rPr>
              <w:t>Свойства и применение материалов: кожи, синтетики, термопластов, подошвенных и корректирующих элементов</w:t>
            </w:r>
          </w:p>
        </w:tc>
      </w:tr>
      <w:tr w:rsidR="00755AC5" w:rsidRPr="009C3C34" w14:paraId="65C5B85B" w14:textId="77777777" w:rsidTr="006D2093">
        <w:trPr>
          <w:trHeight w:val="20"/>
        </w:trPr>
        <w:tc>
          <w:tcPr>
            <w:tcW w:w="901" w:type="pct"/>
            <w:vMerge/>
          </w:tcPr>
          <w:p w14:paraId="10F3DA5D" w14:textId="77777777" w:rsidR="00755AC5" w:rsidRPr="00E45D9D" w:rsidDel="002A1D54" w:rsidRDefault="00755AC5" w:rsidP="006D2093"/>
        </w:tc>
        <w:tc>
          <w:tcPr>
            <w:tcW w:w="4099" w:type="pct"/>
          </w:tcPr>
          <w:p w14:paraId="760CD7F5" w14:textId="391BD6A9" w:rsidR="00755AC5" w:rsidRPr="00E45D9D" w:rsidRDefault="00755AC5" w:rsidP="006D2093">
            <w:pPr>
              <w:jc w:val="both"/>
            </w:pPr>
            <w:r w:rsidRPr="00E45D9D">
              <w:rPr>
                <w:color w:val="000000"/>
              </w:rPr>
              <w:t>Стандарты и нормативн</w:t>
            </w:r>
            <w:r w:rsidR="00D02A0E" w:rsidRPr="00E45D9D">
              <w:rPr>
                <w:color w:val="000000"/>
              </w:rPr>
              <w:t>о-технические</w:t>
            </w:r>
            <w:r w:rsidRPr="00E45D9D">
              <w:rPr>
                <w:color w:val="000000"/>
              </w:rPr>
              <w:t xml:space="preserve"> документы в области производства ортопедической обуви</w:t>
            </w:r>
          </w:p>
        </w:tc>
      </w:tr>
      <w:tr w:rsidR="00755AC5" w:rsidRPr="009C3C34" w14:paraId="45AE738D" w14:textId="77777777" w:rsidTr="006D2093">
        <w:trPr>
          <w:trHeight w:val="20"/>
        </w:trPr>
        <w:tc>
          <w:tcPr>
            <w:tcW w:w="901" w:type="pct"/>
            <w:vMerge/>
          </w:tcPr>
          <w:p w14:paraId="178BDE2F" w14:textId="77777777" w:rsidR="00755AC5" w:rsidRPr="00E45D9D" w:rsidDel="002A1D54" w:rsidRDefault="00755AC5" w:rsidP="006D2093"/>
        </w:tc>
        <w:tc>
          <w:tcPr>
            <w:tcW w:w="4099" w:type="pct"/>
          </w:tcPr>
          <w:p w14:paraId="6BD7824B" w14:textId="0FE47967" w:rsidR="00755AC5" w:rsidRPr="00E45D9D" w:rsidRDefault="00755AC5" w:rsidP="006D2093">
            <w:pPr>
              <w:jc w:val="both"/>
            </w:pPr>
            <w:r w:rsidRPr="00E45D9D">
              <w:rPr>
                <w:color w:val="000000"/>
              </w:rPr>
              <w:t>Устройство и принципы работы оборудования и инструментов для пошива, формовки и отделки обуви</w:t>
            </w:r>
          </w:p>
        </w:tc>
      </w:tr>
      <w:tr w:rsidR="00755AC5" w:rsidRPr="009C3C34" w14:paraId="0B6A7743" w14:textId="77777777" w:rsidTr="006D2093">
        <w:trPr>
          <w:trHeight w:val="20"/>
        </w:trPr>
        <w:tc>
          <w:tcPr>
            <w:tcW w:w="901" w:type="pct"/>
            <w:vMerge/>
          </w:tcPr>
          <w:p w14:paraId="1D1AB347" w14:textId="77777777" w:rsidR="00755AC5" w:rsidRPr="00E45D9D" w:rsidDel="002A1D54" w:rsidRDefault="00755AC5" w:rsidP="006D2093"/>
        </w:tc>
        <w:tc>
          <w:tcPr>
            <w:tcW w:w="4099" w:type="pct"/>
          </w:tcPr>
          <w:p w14:paraId="245C7E6A" w14:textId="4B122887" w:rsidR="00755AC5" w:rsidRPr="00E45D9D" w:rsidRDefault="00755AC5" w:rsidP="004876C7">
            <w:pPr>
              <w:spacing w:line="233" w:lineRule="auto"/>
              <w:jc w:val="both"/>
            </w:pPr>
            <w:r w:rsidRPr="00E45D9D">
              <w:rPr>
                <w:color w:val="000000"/>
              </w:rPr>
              <w:t>Виды ортопедических конструкций и функциональное назначение элементов (супинаторы, клинья, стельки)</w:t>
            </w:r>
          </w:p>
        </w:tc>
      </w:tr>
      <w:tr w:rsidR="00755AC5" w:rsidRPr="009C3C34" w14:paraId="7853F153" w14:textId="77777777" w:rsidTr="006D2093">
        <w:trPr>
          <w:trHeight w:val="20"/>
        </w:trPr>
        <w:tc>
          <w:tcPr>
            <w:tcW w:w="901" w:type="pct"/>
            <w:vMerge/>
          </w:tcPr>
          <w:p w14:paraId="0E6DF526" w14:textId="77777777" w:rsidR="00755AC5" w:rsidRPr="00E45D9D" w:rsidDel="002A1D54" w:rsidRDefault="00755AC5" w:rsidP="006D2093"/>
        </w:tc>
        <w:tc>
          <w:tcPr>
            <w:tcW w:w="4099" w:type="pct"/>
          </w:tcPr>
          <w:p w14:paraId="2B6261F0" w14:textId="12A9A128" w:rsidR="00755AC5" w:rsidRPr="00E45D9D" w:rsidRDefault="00755AC5" w:rsidP="004876C7">
            <w:pPr>
              <w:spacing w:line="233" w:lineRule="auto"/>
              <w:jc w:val="both"/>
            </w:pPr>
            <w:r w:rsidRPr="00E45D9D">
              <w:rPr>
                <w:color w:val="000000" w:themeColor="text1"/>
              </w:rPr>
              <w:t>Основы метрологии и контроля качества</w:t>
            </w:r>
          </w:p>
        </w:tc>
      </w:tr>
      <w:tr w:rsidR="00755AC5" w:rsidRPr="009C3C34" w14:paraId="5E561E2A" w14:textId="77777777" w:rsidTr="006D2093">
        <w:trPr>
          <w:trHeight w:val="20"/>
        </w:trPr>
        <w:tc>
          <w:tcPr>
            <w:tcW w:w="901" w:type="pct"/>
            <w:vMerge/>
          </w:tcPr>
          <w:p w14:paraId="37BC23BE" w14:textId="77777777" w:rsidR="00755AC5" w:rsidRPr="00E45D9D" w:rsidDel="002A1D54" w:rsidRDefault="00755AC5" w:rsidP="006D2093"/>
        </w:tc>
        <w:tc>
          <w:tcPr>
            <w:tcW w:w="4099" w:type="pct"/>
          </w:tcPr>
          <w:p w14:paraId="47B3F8A1" w14:textId="10983468" w:rsidR="00755AC5" w:rsidRPr="00E45D9D" w:rsidRDefault="00755AC5" w:rsidP="004876C7">
            <w:pPr>
              <w:spacing w:line="233" w:lineRule="auto"/>
              <w:jc w:val="both"/>
            </w:pPr>
            <w:r w:rsidRPr="00E45D9D">
              <w:rPr>
                <w:color w:val="000000" w:themeColor="text1"/>
              </w:rPr>
              <w:t>Основы ортезирования нижних конечностей у детей</w:t>
            </w:r>
          </w:p>
        </w:tc>
      </w:tr>
      <w:tr w:rsidR="00755AC5" w:rsidRPr="009C3C34" w14:paraId="4B5FE3E3" w14:textId="77777777" w:rsidTr="006D2093">
        <w:trPr>
          <w:trHeight w:val="20"/>
        </w:trPr>
        <w:tc>
          <w:tcPr>
            <w:tcW w:w="901" w:type="pct"/>
          </w:tcPr>
          <w:p w14:paraId="6F199F1E" w14:textId="77777777" w:rsidR="00755AC5" w:rsidRPr="00E45D9D" w:rsidDel="002A1D54" w:rsidRDefault="00755AC5" w:rsidP="006D2093">
            <w:r w:rsidRPr="00E45D9D" w:rsidDel="002A1D54">
              <w:t>Другие характеристики</w:t>
            </w:r>
          </w:p>
        </w:tc>
        <w:tc>
          <w:tcPr>
            <w:tcW w:w="4099" w:type="pct"/>
          </w:tcPr>
          <w:p w14:paraId="44FA24BB" w14:textId="77777777" w:rsidR="00755AC5" w:rsidRPr="00E45D9D" w:rsidRDefault="00755AC5" w:rsidP="006D2093">
            <w:pPr>
              <w:jc w:val="both"/>
            </w:pPr>
            <w:r w:rsidRPr="00E45D9D">
              <w:t>-</w:t>
            </w:r>
          </w:p>
        </w:tc>
      </w:tr>
      <w:bookmarkEnd w:id="11"/>
    </w:tbl>
    <w:p w14:paraId="7A45D934" w14:textId="77777777" w:rsidR="009223D3" w:rsidRDefault="009223D3" w:rsidP="009223D3"/>
    <w:p w14:paraId="464994A4" w14:textId="35D0A903" w:rsidR="00BD762E" w:rsidRPr="009C3C34" w:rsidRDefault="00BD762E" w:rsidP="00BD762E">
      <w:pPr>
        <w:rPr>
          <w:b/>
          <w:bCs w:val="0"/>
        </w:rPr>
      </w:pPr>
      <w:r w:rsidRPr="009C3C34">
        <w:rPr>
          <w:b/>
          <w:bCs w:val="0"/>
        </w:rPr>
        <w:t>3.1.</w:t>
      </w:r>
      <w:r>
        <w:rPr>
          <w:b/>
          <w:bCs w:val="0"/>
        </w:rPr>
        <w:t>3</w:t>
      </w:r>
      <w:r w:rsidRPr="009C3C34">
        <w:rPr>
          <w:b/>
          <w:bCs w:val="0"/>
        </w:rPr>
        <w:t>. Трудовая функция</w:t>
      </w:r>
    </w:p>
    <w:p w14:paraId="0FD831DF" w14:textId="77777777" w:rsidR="00BD762E" w:rsidRPr="004876C7" w:rsidRDefault="00BD762E" w:rsidP="00BD762E">
      <w:pPr>
        <w:rPr>
          <w:b/>
          <w:bCs w:val="0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4"/>
        <w:gridCol w:w="4880"/>
        <w:gridCol w:w="665"/>
        <w:gridCol w:w="877"/>
        <w:gridCol w:w="1447"/>
        <w:gridCol w:w="547"/>
      </w:tblGrid>
      <w:tr w:rsidR="00BD762E" w:rsidRPr="009C3C34" w14:paraId="02B7754C" w14:textId="77777777" w:rsidTr="006D2093">
        <w:trPr>
          <w:trHeight w:val="278"/>
        </w:trPr>
        <w:tc>
          <w:tcPr>
            <w:tcW w:w="87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3FDE6C4" w14:textId="77777777" w:rsidR="00BD762E" w:rsidRPr="009C3C34" w:rsidRDefault="00BD762E" w:rsidP="00163C17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3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8AD43A" w14:textId="41F8223F" w:rsidR="00BD762E" w:rsidRPr="009C3C34" w:rsidRDefault="00454A4A" w:rsidP="00163C17">
            <w:r w:rsidRPr="00454A4A">
              <w:t>Контроль качества ортопедической обуви</w:t>
            </w:r>
          </w:p>
        </w:tc>
        <w:tc>
          <w:tcPr>
            <w:tcW w:w="32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EFCABFB" w14:textId="77777777" w:rsidR="00BD762E" w:rsidRPr="009C3C34" w:rsidRDefault="00BD762E" w:rsidP="00163C17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3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EA037" w14:textId="7B5A1EC3" w:rsidR="00BD762E" w:rsidRPr="00BA0556" w:rsidRDefault="002B4B59" w:rsidP="00163C17">
            <w:pPr>
              <w:jc w:val="center"/>
            </w:pPr>
            <w:r>
              <w:rPr>
                <w:lang w:val="en-US"/>
              </w:rPr>
              <w:t>A</w:t>
            </w:r>
            <w:r w:rsidR="00BD762E" w:rsidRPr="009C3C34">
              <w:t>/0</w:t>
            </w:r>
            <w:r w:rsidR="00D006C4">
              <w:t>3</w:t>
            </w:r>
            <w:r w:rsidR="00BD762E" w:rsidRPr="009C3C34">
              <w:t>.</w:t>
            </w:r>
            <w:r w:rsidR="00BD762E">
              <w:t>6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F352444" w14:textId="77777777" w:rsidR="00BD762E" w:rsidRPr="009C3C34" w:rsidRDefault="00BD762E" w:rsidP="00163C17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BD06B8" w14:textId="77777777" w:rsidR="00BD762E" w:rsidRPr="00BA0556" w:rsidRDefault="00BD762E" w:rsidP="00163C17">
            <w:pPr>
              <w:jc w:val="center"/>
            </w:pPr>
            <w:r>
              <w:t>6</w:t>
            </w:r>
          </w:p>
        </w:tc>
      </w:tr>
    </w:tbl>
    <w:p w14:paraId="531B9DC7" w14:textId="77777777" w:rsidR="00BD762E" w:rsidRPr="009C3C34" w:rsidRDefault="00BD762E" w:rsidP="00BD762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3F5574" w:rsidRPr="009C3C34" w14:paraId="64C4ABBC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6580CBD6" w14:textId="77777777" w:rsidR="003F5574" w:rsidRPr="009C3C34" w:rsidRDefault="003F5574" w:rsidP="003F5574">
            <w:r w:rsidRPr="009C3C34">
              <w:t>Трудовые действия</w:t>
            </w:r>
          </w:p>
        </w:tc>
        <w:tc>
          <w:tcPr>
            <w:tcW w:w="4099" w:type="pct"/>
          </w:tcPr>
          <w:p w14:paraId="1918BAD8" w14:textId="55F90FE6" w:rsidR="003F5574" w:rsidRPr="00FF332D" w:rsidRDefault="003F5574" w:rsidP="00A86EFC">
            <w:pPr>
              <w:spacing w:line="233" w:lineRule="auto"/>
              <w:jc w:val="both"/>
            </w:pPr>
            <w:r w:rsidRPr="00FF332D">
              <w:t xml:space="preserve">Проведение входного контроля качества материалов и комплектующих: проверка кожи, подкладок, термопластов, подошв на соответствие </w:t>
            </w:r>
            <w:r w:rsidR="002F303C" w:rsidRPr="00FF332D">
              <w:t>ТУ</w:t>
            </w:r>
            <w:r w:rsidRPr="00FF332D">
              <w:t xml:space="preserve"> и нормам; отбраковка и оформление документации по несоответствующим партиям</w:t>
            </w:r>
          </w:p>
        </w:tc>
      </w:tr>
      <w:tr w:rsidR="003F5574" w:rsidRPr="009C3C34" w14:paraId="3D90146A" w14:textId="77777777" w:rsidTr="006D2093">
        <w:trPr>
          <w:trHeight w:val="20"/>
        </w:trPr>
        <w:tc>
          <w:tcPr>
            <w:tcW w:w="901" w:type="pct"/>
            <w:vMerge/>
          </w:tcPr>
          <w:p w14:paraId="67FD3F22" w14:textId="77777777" w:rsidR="003F5574" w:rsidRPr="009C3C34" w:rsidRDefault="003F5574" w:rsidP="003F5574"/>
        </w:tc>
        <w:tc>
          <w:tcPr>
            <w:tcW w:w="4099" w:type="pct"/>
          </w:tcPr>
          <w:p w14:paraId="796BF482" w14:textId="4EE3C31F" w:rsidR="003F5574" w:rsidRPr="00FF332D" w:rsidRDefault="003F5574" w:rsidP="00A86EFC">
            <w:pPr>
              <w:spacing w:line="233" w:lineRule="auto"/>
              <w:jc w:val="both"/>
            </w:pPr>
            <w:r w:rsidRPr="00FF332D">
              <w:t>Оценка соответствия ортопедической обуви технической документации и медицинским показаниям: сравнение ортопедической обуви с техническим заданием, эскизами; проверка геометрических размеров, конструкции, корректирующих элементов</w:t>
            </w:r>
          </w:p>
        </w:tc>
      </w:tr>
      <w:tr w:rsidR="003F5574" w:rsidRPr="009C3C34" w14:paraId="4D63BAF1" w14:textId="77777777" w:rsidTr="006D2093">
        <w:trPr>
          <w:trHeight w:val="20"/>
        </w:trPr>
        <w:tc>
          <w:tcPr>
            <w:tcW w:w="901" w:type="pct"/>
            <w:vMerge/>
          </w:tcPr>
          <w:p w14:paraId="5B6C03A4" w14:textId="77777777" w:rsidR="003F5574" w:rsidRPr="009C3C34" w:rsidRDefault="003F5574" w:rsidP="003F5574"/>
        </w:tc>
        <w:tc>
          <w:tcPr>
            <w:tcW w:w="4099" w:type="pct"/>
          </w:tcPr>
          <w:p w14:paraId="59D4A250" w14:textId="12C14A91" w:rsidR="003F5574" w:rsidRPr="00FF332D" w:rsidRDefault="003F5574" w:rsidP="00A86EFC">
            <w:pPr>
              <w:spacing w:line="233" w:lineRule="auto"/>
              <w:jc w:val="both"/>
            </w:pPr>
            <w:r w:rsidRPr="00FF332D">
              <w:t>Контроль точности выполнения технологических операций: проверка качества швов, соединений, отделки, формовки и крепления деталей; контроль соблюдения допусков, симметрии, плотности и ж</w:t>
            </w:r>
            <w:r w:rsidR="00E45D9D" w:rsidRPr="00FF332D">
              <w:t>е</w:t>
            </w:r>
            <w:r w:rsidRPr="00FF332D">
              <w:t>сткости посадки</w:t>
            </w:r>
          </w:p>
        </w:tc>
      </w:tr>
      <w:tr w:rsidR="003F5574" w:rsidRPr="009C3C34" w14:paraId="17AB2349" w14:textId="77777777" w:rsidTr="006D2093">
        <w:trPr>
          <w:trHeight w:val="20"/>
        </w:trPr>
        <w:tc>
          <w:tcPr>
            <w:tcW w:w="901" w:type="pct"/>
            <w:vMerge/>
          </w:tcPr>
          <w:p w14:paraId="06078E44" w14:textId="77777777" w:rsidR="003F5574" w:rsidRPr="009C3C34" w:rsidRDefault="003F5574" w:rsidP="003F5574"/>
        </w:tc>
        <w:tc>
          <w:tcPr>
            <w:tcW w:w="4099" w:type="pct"/>
          </w:tcPr>
          <w:p w14:paraId="6AE96A97" w14:textId="1C564909" w:rsidR="003F5574" w:rsidRPr="00FF332D" w:rsidRDefault="003F5574" w:rsidP="00A86EFC">
            <w:pPr>
              <w:spacing w:line="233" w:lineRule="auto"/>
              <w:jc w:val="both"/>
            </w:pPr>
            <w:r w:rsidRPr="00FF332D">
              <w:t>Проверка функциональных свойств ортопедической обуви: испытания на гибкость, устойчивость, амортизацию, сцепление подошвы; проверка на отсутствие участков избыточного давления, натираний, деформаций</w:t>
            </w:r>
          </w:p>
        </w:tc>
      </w:tr>
      <w:tr w:rsidR="003F5574" w:rsidRPr="009C3C34" w14:paraId="7FB76747" w14:textId="77777777" w:rsidTr="006D2093">
        <w:trPr>
          <w:trHeight w:val="20"/>
        </w:trPr>
        <w:tc>
          <w:tcPr>
            <w:tcW w:w="901" w:type="pct"/>
            <w:vMerge/>
          </w:tcPr>
          <w:p w14:paraId="1B7567E3" w14:textId="77777777" w:rsidR="003F5574" w:rsidRPr="009C3C34" w:rsidRDefault="003F5574" w:rsidP="003F5574"/>
        </w:tc>
        <w:tc>
          <w:tcPr>
            <w:tcW w:w="4099" w:type="pct"/>
          </w:tcPr>
          <w:p w14:paraId="021F2412" w14:textId="353CA620" w:rsidR="003F5574" w:rsidRPr="00FF332D" w:rsidRDefault="004B33D8" w:rsidP="00A86EFC">
            <w:pPr>
              <w:spacing w:line="233" w:lineRule="auto"/>
              <w:jc w:val="both"/>
            </w:pPr>
            <w:r w:rsidRPr="00FF332D">
              <w:t>П</w:t>
            </w:r>
            <w:r w:rsidR="003F5574" w:rsidRPr="00FF332D">
              <w:t>римерк</w:t>
            </w:r>
            <w:r w:rsidRPr="00FF332D">
              <w:t>а</w:t>
            </w:r>
            <w:r w:rsidR="003F5574" w:rsidRPr="00FF332D">
              <w:t xml:space="preserve"> обуви с инвалидом: выявление жалоб, фиксация ощущений комфорта </w:t>
            </w:r>
            <w:r w:rsidR="00D02A0E" w:rsidRPr="00FF332D">
              <w:t>или д</w:t>
            </w:r>
            <w:r w:rsidR="003F5574" w:rsidRPr="00FF332D">
              <w:t>искомфорта; оценка соответствия изделия биомеханике стопы</w:t>
            </w:r>
          </w:p>
        </w:tc>
      </w:tr>
      <w:tr w:rsidR="003F5574" w:rsidRPr="009C3C34" w14:paraId="3850C328" w14:textId="77777777" w:rsidTr="006D2093">
        <w:trPr>
          <w:trHeight w:val="20"/>
        </w:trPr>
        <w:tc>
          <w:tcPr>
            <w:tcW w:w="901" w:type="pct"/>
            <w:vMerge/>
          </w:tcPr>
          <w:p w14:paraId="3A021D76" w14:textId="77777777" w:rsidR="003F5574" w:rsidRPr="009C3C34" w:rsidRDefault="003F5574" w:rsidP="003F5574"/>
        </w:tc>
        <w:tc>
          <w:tcPr>
            <w:tcW w:w="4099" w:type="pct"/>
          </w:tcPr>
          <w:p w14:paraId="7E30FC6C" w14:textId="0B398725" w:rsidR="003F5574" w:rsidRPr="00FF332D" w:rsidRDefault="003F5574" w:rsidP="00A86EFC">
            <w:pPr>
              <w:spacing w:line="233" w:lineRule="auto"/>
              <w:jc w:val="both"/>
            </w:pPr>
            <w:r w:rsidRPr="00FF332D">
              <w:t>Оформление документации по контролю качества: заполнение актов соответствия или брака; ведение журнала уч</w:t>
            </w:r>
            <w:r w:rsidR="00E45D9D" w:rsidRPr="00FF332D">
              <w:t>е</w:t>
            </w:r>
            <w:r w:rsidRPr="00FF332D">
              <w:t>та качества и анализа тип</w:t>
            </w:r>
            <w:r w:rsidR="002F303C" w:rsidRPr="00FF332D">
              <w:t>ичн</w:t>
            </w:r>
            <w:r w:rsidRPr="00FF332D">
              <w:t>ых дефектов</w:t>
            </w:r>
          </w:p>
        </w:tc>
      </w:tr>
      <w:tr w:rsidR="003F5574" w:rsidRPr="009C3C34" w14:paraId="6FC17D74" w14:textId="77777777" w:rsidTr="006D2093">
        <w:trPr>
          <w:trHeight w:val="20"/>
        </w:trPr>
        <w:tc>
          <w:tcPr>
            <w:tcW w:w="901" w:type="pct"/>
            <w:vMerge/>
          </w:tcPr>
          <w:p w14:paraId="0D5B9C31" w14:textId="77777777" w:rsidR="003F5574" w:rsidRPr="009C3C34" w:rsidRDefault="003F5574" w:rsidP="003F5574"/>
        </w:tc>
        <w:tc>
          <w:tcPr>
            <w:tcW w:w="4099" w:type="pct"/>
          </w:tcPr>
          <w:p w14:paraId="0E83C24B" w14:textId="39025801" w:rsidR="003F5574" w:rsidRPr="00FF332D" w:rsidRDefault="003F5574" w:rsidP="00A86EFC">
            <w:pPr>
              <w:spacing w:line="233" w:lineRule="auto"/>
              <w:jc w:val="both"/>
            </w:pPr>
            <w:r w:rsidRPr="00FF332D">
              <w:t xml:space="preserve">Предложение корректирующих мероприятий по улучшению качества ортопедической обуви: разработка рекомендаций по изменению технологий, материалов или конструкции; </w:t>
            </w:r>
            <w:r w:rsidR="00D02A0E" w:rsidRPr="00FF332D">
              <w:t>а</w:t>
            </w:r>
            <w:r w:rsidRPr="00FF332D">
              <w:t>нализ рекламаций и претензий</w:t>
            </w:r>
          </w:p>
        </w:tc>
      </w:tr>
      <w:tr w:rsidR="003F5574" w:rsidRPr="009C3C34" w14:paraId="7B562BFA" w14:textId="77777777" w:rsidTr="006D2093">
        <w:trPr>
          <w:trHeight w:val="20"/>
        </w:trPr>
        <w:tc>
          <w:tcPr>
            <w:tcW w:w="901" w:type="pct"/>
            <w:vMerge/>
          </w:tcPr>
          <w:p w14:paraId="6CF6AC8C" w14:textId="77777777" w:rsidR="003F5574" w:rsidRPr="009C3C34" w:rsidRDefault="003F5574" w:rsidP="003F5574"/>
        </w:tc>
        <w:tc>
          <w:tcPr>
            <w:tcW w:w="4099" w:type="pct"/>
          </w:tcPr>
          <w:p w14:paraId="4E4655CB" w14:textId="29F6F5BB" w:rsidR="003F5574" w:rsidRPr="00FF332D" w:rsidRDefault="003F5574" w:rsidP="00A86EFC">
            <w:pPr>
              <w:spacing w:line="233" w:lineRule="auto"/>
              <w:jc w:val="both"/>
            </w:pPr>
            <w:r w:rsidRPr="00FF332D">
              <w:t>Контроль условий хранения, транспортировки и маркировки ортопедической обуви: проверка соблюдения температурных и влажностных режимов; контроль целостности упаковки, наличия паспортов изделий и маркировки</w:t>
            </w:r>
          </w:p>
        </w:tc>
      </w:tr>
      <w:tr w:rsidR="00621C06" w:rsidRPr="009C3C34" w14:paraId="586A009F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10D990BD" w14:textId="69B23668" w:rsidR="00621C06" w:rsidRPr="009C3C34" w:rsidDel="002A1D54" w:rsidRDefault="00621C06" w:rsidP="00621C06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05924B93" w14:textId="023DD8D6" w:rsidR="00621C06" w:rsidRPr="00FF332D" w:rsidRDefault="00621C06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Осуществлять визуальный и инструментальный контроль качества швов, креплений, соединений, формовки</w:t>
            </w:r>
          </w:p>
        </w:tc>
      </w:tr>
      <w:tr w:rsidR="00621C06" w:rsidRPr="009C3C34" w14:paraId="22AAEED2" w14:textId="77777777" w:rsidTr="006D2093">
        <w:trPr>
          <w:trHeight w:val="20"/>
        </w:trPr>
        <w:tc>
          <w:tcPr>
            <w:tcW w:w="901" w:type="pct"/>
            <w:vMerge/>
          </w:tcPr>
          <w:p w14:paraId="6950C56F" w14:textId="77777777" w:rsidR="00621C06" w:rsidRPr="009C3C34" w:rsidDel="002A1D54" w:rsidRDefault="00621C06" w:rsidP="00621C06"/>
        </w:tc>
        <w:tc>
          <w:tcPr>
            <w:tcW w:w="4099" w:type="pct"/>
          </w:tcPr>
          <w:p w14:paraId="5AB31148" w14:textId="19B42B50" w:rsidR="00621C06" w:rsidRPr="00FF332D" w:rsidRDefault="00621C06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Оценивать соответствие конструкции ортопедической обуви техническому заданию</w:t>
            </w:r>
          </w:p>
        </w:tc>
      </w:tr>
      <w:tr w:rsidR="00621C06" w:rsidRPr="009C3C34" w14:paraId="4D9C3948" w14:textId="77777777" w:rsidTr="006D2093">
        <w:trPr>
          <w:trHeight w:val="20"/>
        </w:trPr>
        <w:tc>
          <w:tcPr>
            <w:tcW w:w="901" w:type="pct"/>
            <w:vMerge/>
          </w:tcPr>
          <w:p w14:paraId="1298A4D7" w14:textId="77777777" w:rsidR="00621C06" w:rsidRPr="009C3C34" w:rsidDel="002A1D54" w:rsidRDefault="00621C06" w:rsidP="00621C06"/>
        </w:tc>
        <w:tc>
          <w:tcPr>
            <w:tcW w:w="4099" w:type="pct"/>
          </w:tcPr>
          <w:p w14:paraId="04F88894" w14:textId="2FEE5DEE" w:rsidR="00621C06" w:rsidRPr="00FF332D" w:rsidRDefault="00621C06" w:rsidP="004876C7">
            <w:pPr>
              <w:spacing w:line="233" w:lineRule="auto"/>
              <w:jc w:val="both"/>
            </w:pPr>
            <w:r w:rsidRPr="00FF332D">
              <w:rPr>
                <w:color w:val="000000"/>
              </w:rPr>
              <w:t>Измерять геометрические параметры ортопедической обуви с использованием шаблонов, мерок, линеек, индикаторов давления</w:t>
            </w:r>
          </w:p>
        </w:tc>
      </w:tr>
      <w:tr w:rsidR="00621C06" w:rsidRPr="009C3C34" w14:paraId="7B0E5E9E" w14:textId="77777777" w:rsidTr="006D2093">
        <w:trPr>
          <w:trHeight w:val="20"/>
        </w:trPr>
        <w:tc>
          <w:tcPr>
            <w:tcW w:w="901" w:type="pct"/>
            <w:vMerge/>
          </w:tcPr>
          <w:p w14:paraId="7D4E5CBD" w14:textId="77777777" w:rsidR="00621C06" w:rsidRPr="009C3C34" w:rsidDel="002A1D54" w:rsidRDefault="00621C06" w:rsidP="00621C06"/>
        </w:tc>
        <w:tc>
          <w:tcPr>
            <w:tcW w:w="4099" w:type="pct"/>
          </w:tcPr>
          <w:p w14:paraId="4248B9D8" w14:textId="096B37E8" w:rsidR="00621C06" w:rsidRPr="00FF332D" w:rsidRDefault="00621C06" w:rsidP="004876C7">
            <w:pPr>
              <w:spacing w:line="233" w:lineRule="auto"/>
              <w:jc w:val="both"/>
            </w:pPr>
            <w:r w:rsidRPr="00FF332D">
              <w:rPr>
                <w:color w:val="000000"/>
              </w:rPr>
              <w:t>Ч</w:t>
            </w:r>
            <w:r w:rsidR="002F303C" w:rsidRPr="00FF332D">
              <w:rPr>
                <w:color w:val="000000"/>
              </w:rPr>
              <w:t>итать</w:t>
            </w:r>
            <w:r w:rsidRPr="00FF332D">
              <w:rPr>
                <w:color w:val="000000"/>
              </w:rPr>
              <w:t xml:space="preserve"> и примен</w:t>
            </w:r>
            <w:r w:rsidR="002F303C" w:rsidRPr="00FF332D">
              <w:rPr>
                <w:color w:val="000000"/>
              </w:rPr>
              <w:t>ять</w:t>
            </w:r>
            <w:r w:rsidRPr="00FF332D">
              <w:rPr>
                <w:color w:val="000000"/>
              </w:rPr>
              <w:t xml:space="preserve"> технически</w:t>
            </w:r>
            <w:r w:rsidR="002F303C" w:rsidRPr="00FF332D">
              <w:rPr>
                <w:color w:val="000000"/>
              </w:rPr>
              <w:t>е</w:t>
            </w:r>
            <w:r w:rsidRPr="00FF332D">
              <w:rPr>
                <w:color w:val="000000"/>
              </w:rPr>
              <w:t xml:space="preserve"> чертеж</w:t>
            </w:r>
            <w:r w:rsidR="002F303C" w:rsidRPr="00FF332D">
              <w:rPr>
                <w:color w:val="000000"/>
              </w:rPr>
              <w:t>и</w:t>
            </w:r>
            <w:r w:rsidRPr="00FF332D">
              <w:rPr>
                <w:color w:val="000000"/>
              </w:rPr>
              <w:t>, эскиз</w:t>
            </w:r>
            <w:r w:rsidR="002F303C" w:rsidRPr="00FF332D">
              <w:rPr>
                <w:color w:val="000000"/>
              </w:rPr>
              <w:t>ы</w:t>
            </w:r>
            <w:r w:rsidRPr="00FF332D">
              <w:rPr>
                <w:color w:val="000000"/>
              </w:rPr>
              <w:t>, карт</w:t>
            </w:r>
            <w:r w:rsidR="002F303C" w:rsidRPr="00FF332D">
              <w:rPr>
                <w:color w:val="000000"/>
              </w:rPr>
              <w:t>ы</w:t>
            </w:r>
            <w:r w:rsidRPr="00FF332D">
              <w:rPr>
                <w:color w:val="000000"/>
              </w:rPr>
              <w:t xml:space="preserve"> технологического процесса</w:t>
            </w:r>
          </w:p>
        </w:tc>
      </w:tr>
      <w:tr w:rsidR="00621C06" w:rsidRPr="009C3C34" w14:paraId="48906E38" w14:textId="77777777" w:rsidTr="006D2093">
        <w:trPr>
          <w:trHeight w:val="20"/>
        </w:trPr>
        <w:tc>
          <w:tcPr>
            <w:tcW w:w="901" w:type="pct"/>
            <w:vMerge/>
          </w:tcPr>
          <w:p w14:paraId="7150DAB7" w14:textId="77777777" w:rsidR="00621C06" w:rsidRPr="009C3C34" w:rsidDel="002A1D54" w:rsidRDefault="00621C06" w:rsidP="00621C06"/>
        </w:tc>
        <w:tc>
          <w:tcPr>
            <w:tcW w:w="4099" w:type="pct"/>
          </w:tcPr>
          <w:p w14:paraId="45E3A07B" w14:textId="2A8AE00B" w:rsidR="00621C06" w:rsidRPr="00FF332D" w:rsidRDefault="00621C06" w:rsidP="004876C7">
            <w:pPr>
              <w:spacing w:line="233" w:lineRule="auto"/>
              <w:jc w:val="both"/>
            </w:pPr>
            <w:r w:rsidRPr="00FF332D">
              <w:rPr>
                <w:color w:val="000000"/>
              </w:rPr>
              <w:t>Примен</w:t>
            </w:r>
            <w:r w:rsidR="002F303C" w:rsidRPr="00FF332D">
              <w:rPr>
                <w:color w:val="000000"/>
              </w:rPr>
              <w:t>ять</w:t>
            </w:r>
            <w:r w:rsidRPr="00FF332D">
              <w:rPr>
                <w:color w:val="000000"/>
              </w:rPr>
              <w:t xml:space="preserve"> требован</w:t>
            </w:r>
            <w:r w:rsidR="00BC6EB6">
              <w:rPr>
                <w:color w:val="000000"/>
              </w:rPr>
              <w:t>и</w:t>
            </w:r>
            <w:r w:rsidR="002F303C" w:rsidRPr="00FF332D">
              <w:rPr>
                <w:color w:val="000000"/>
              </w:rPr>
              <w:t>я</w:t>
            </w:r>
            <w:r w:rsidRPr="00FF332D">
              <w:rPr>
                <w:color w:val="000000"/>
              </w:rPr>
              <w:t xml:space="preserve"> ГОСТ</w:t>
            </w:r>
            <w:r w:rsidR="002F303C" w:rsidRPr="00FF332D">
              <w:rPr>
                <w:color w:val="000000"/>
              </w:rPr>
              <w:t>ов</w:t>
            </w:r>
            <w:r w:rsidRPr="00FF332D">
              <w:rPr>
                <w:color w:val="000000"/>
              </w:rPr>
              <w:t>, ТУ по качеству ортопедической обуви</w:t>
            </w:r>
          </w:p>
        </w:tc>
      </w:tr>
      <w:tr w:rsidR="00621C06" w:rsidRPr="009C3C34" w14:paraId="7BC1C5A0" w14:textId="77777777" w:rsidTr="006D2093">
        <w:trPr>
          <w:trHeight w:val="20"/>
        </w:trPr>
        <w:tc>
          <w:tcPr>
            <w:tcW w:w="901" w:type="pct"/>
            <w:vMerge/>
          </w:tcPr>
          <w:p w14:paraId="67E12485" w14:textId="77777777" w:rsidR="00621C06" w:rsidRPr="009C3C34" w:rsidDel="002A1D54" w:rsidRDefault="00621C06" w:rsidP="00621C06"/>
        </w:tc>
        <w:tc>
          <w:tcPr>
            <w:tcW w:w="4099" w:type="pct"/>
          </w:tcPr>
          <w:p w14:paraId="4342FBC6" w14:textId="68FACE46" w:rsidR="00621C06" w:rsidRPr="00FF332D" w:rsidRDefault="00621C06" w:rsidP="004876C7">
            <w:pPr>
              <w:spacing w:line="233" w:lineRule="auto"/>
              <w:jc w:val="both"/>
            </w:pPr>
            <w:r w:rsidRPr="00FF332D">
              <w:rPr>
                <w:color w:val="000000"/>
              </w:rPr>
              <w:t>Ве</w:t>
            </w:r>
            <w:r w:rsidR="002F303C" w:rsidRPr="00FF332D">
              <w:rPr>
                <w:color w:val="000000"/>
              </w:rPr>
              <w:t>сти</w:t>
            </w:r>
            <w:r w:rsidRPr="00FF332D">
              <w:rPr>
                <w:color w:val="000000"/>
              </w:rPr>
              <w:t xml:space="preserve"> журнал контроля качества, оформл</w:t>
            </w:r>
            <w:r w:rsidR="002F303C" w:rsidRPr="00FF332D">
              <w:rPr>
                <w:color w:val="000000"/>
              </w:rPr>
              <w:t>ять</w:t>
            </w:r>
            <w:r w:rsidRPr="00FF332D">
              <w:rPr>
                <w:color w:val="000000"/>
              </w:rPr>
              <w:t xml:space="preserve"> акт</w:t>
            </w:r>
            <w:r w:rsidR="002F303C" w:rsidRPr="00FF332D">
              <w:rPr>
                <w:color w:val="000000"/>
              </w:rPr>
              <w:t>ы</w:t>
            </w:r>
            <w:r w:rsidRPr="00FF332D">
              <w:rPr>
                <w:color w:val="000000"/>
              </w:rPr>
              <w:t xml:space="preserve"> брака</w:t>
            </w:r>
            <w:r w:rsidR="002F303C" w:rsidRPr="00FF332D">
              <w:rPr>
                <w:color w:val="000000"/>
              </w:rPr>
              <w:t xml:space="preserve"> и</w:t>
            </w:r>
            <w:r w:rsidRPr="00FF332D">
              <w:rPr>
                <w:color w:val="000000"/>
              </w:rPr>
              <w:t xml:space="preserve"> несоответствий, заключени</w:t>
            </w:r>
            <w:r w:rsidR="002F303C" w:rsidRPr="00FF332D">
              <w:rPr>
                <w:color w:val="000000"/>
              </w:rPr>
              <w:t>я</w:t>
            </w:r>
          </w:p>
        </w:tc>
      </w:tr>
      <w:tr w:rsidR="00621C06" w:rsidRPr="009C3C34" w14:paraId="18255373" w14:textId="77777777" w:rsidTr="006D2093">
        <w:trPr>
          <w:trHeight w:val="20"/>
        </w:trPr>
        <w:tc>
          <w:tcPr>
            <w:tcW w:w="901" w:type="pct"/>
            <w:vMerge/>
          </w:tcPr>
          <w:p w14:paraId="1173A0AB" w14:textId="77777777" w:rsidR="00621C06" w:rsidRPr="009C3C34" w:rsidDel="002A1D54" w:rsidRDefault="00621C06" w:rsidP="00621C06"/>
        </w:tc>
        <w:tc>
          <w:tcPr>
            <w:tcW w:w="4099" w:type="pct"/>
          </w:tcPr>
          <w:p w14:paraId="1BE76BF5" w14:textId="78C841DF" w:rsidR="00621C06" w:rsidRPr="00FF332D" w:rsidRDefault="00621C06" w:rsidP="004876C7">
            <w:pPr>
              <w:spacing w:line="233" w:lineRule="auto"/>
              <w:jc w:val="both"/>
            </w:pPr>
            <w:r w:rsidRPr="00FF332D">
              <w:rPr>
                <w:color w:val="000000"/>
              </w:rPr>
              <w:t>Понимать и учитывать анатомо-функциональные особенности стопы (вальгус, плоскостопие, укорочение)</w:t>
            </w:r>
          </w:p>
        </w:tc>
      </w:tr>
      <w:tr w:rsidR="00621C06" w:rsidRPr="009C3C34" w14:paraId="401EE65D" w14:textId="77777777" w:rsidTr="006D2093">
        <w:trPr>
          <w:trHeight w:val="20"/>
        </w:trPr>
        <w:tc>
          <w:tcPr>
            <w:tcW w:w="901" w:type="pct"/>
            <w:vMerge/>
          </w:tcPr>
          <w:p w14:paraId="7B566E1E" w14:textId="77777777" w:rsidR="00621C06" w:rsidRPr="009C3C34" w:rsidDel="002A1D54" w:rsidRDefault="00621C06" w:rsidP="00621C06"/>
        </w:tc>
        <w:tc>
          <w:tcPr>
            <w:tcW w:w="4099" w:type="pct"/>
          </w:tcPr>
          <w:p w14:paraId="3DCB6CEF" w14:textId="3593FE2D" w:rsidR="00621C06" w:rsidRPr="00FF332D" w:rsidRDefault="00621C06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Проводить оценку посадки ортопедической обуви на инвалиде</w:t>
            </w:r>
          </w:p>
        </w:tc>
      </w:tr>
      <w:tr w:rsidR="00621C06" w:rsidRPr="009C3C34" w14:paraId="6DEDF23B" w14:textId="77777777" w:rsidTr="006D2093">
        <w:trPr>
          <w:trHeight w:val="20"/>
        </w:trPr>
        <w:tc>
          <w:tcPr>
            <w:tcW w:w="901" w:type="pct"/>
            <w:vMerge/>
          </w:tcPr>
          <w:p w14:paraId="7E2E93F2" w14:textId="77777777" w:rsidR="00621C06" w:rsidRPr="009C3C34" w:rsidDel="002A1D54" w:rsidRDefault="00621C06" w:rsidP="00621C06"/>
        </w:tc>
        <w:tc>
          <w:tcPr>
            <w:tcW w:w="4099" w:type="pct"/>
          </w:tcPr>
          <w:p w14:paraId="5BEEA99E" w14:textId="7DDC7C4B" w:rsidR="00621C06" w:rsidRPr="00FF332D" w:rsidRDefault="00621C06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Определять причины жалоб инвалида и корректиров</w:t>
            </w:r>
            <w:r w:rsidR="002F303C" w:rsidRPr="00FF332D">
              <w:rPr>
                <w:color w:val="000000" w:themeColor="text1"/>
              </w:rPr>
              <w:t>ать</w:t>
            </w:r>
            <w:r w:rsidRPr="00FF332D">
              <w:rPr>
                <w:color w:val="000000" w:themeColor="text1"/>
              </w:rPr>
              <w:t xml:space="preserve"> конструкци</w:t>
            </w:r>
            <w:r w:rsidR="002F303C" w:rsidRPr="00FF332D">
              <w:rPr>
                <w:color w:val="000000" w:themeColor="text1"/>
              </w:rPr>
              <w:t>ю</w:t>
            </w:r>
            <w:r w:rsidRPr="00FF332D">
              <w:rPr>
                <w:color w:val="000000" w:themeColor="text1"/>
              </w:rPr>
              <w:t xml:space="preserve"> или технологи</w:t>
            </w:r>
            <w:r w:rsidR="002F303C" w:rsidRPr="00FF332D">
              <w:rPr>
                <w:color w:val="000000" w:themeColor="text1"/>
              </w:rPr>
              <w:t>ю</w:t>
            </w:r>
          </w:p>
        </w:tc>
      </w:tr>
      <w:tr w:rsidR="00621C06" w:rsidRPr="009C3C34" w14:paraId="768850C0" w14:textId="77777777" w:rsidTr="006D2093">
        <w:trPr>
          <w:trHeight w:val="20"/>
        </w:trPr>
        <w:tc>
          <w:tcPr>
            <w:tcW w:w="901" w:type="pct"/>
            <w:vMerge/>
          </w:tcPr>
          <w:p w14:paraId="5C72A77C" w14:textId="77777777" w:rsidR="00621C06" w:rsidRPr="009C3C34" w:rsidDel="002A1D54" w:rsidRDefault="00621C06" w:rsidP="00621C06"/>
        </w:tc>
        <w:tc>
          <w:tcPr>
            <w:tcW w:w="4099" w:type="pct"/>
          </w:tcPr>
          <w:p w14:paraId="3590292C" w14:textId="2C500D95" w:rsidR="00621C06" w:rsidRPr="00FF332D" w:rsidRDefault="00621C06" w:rsidP="006D2093">
            <w:pPr>
              <w:jc w:val="both"/>
            </w:pPr>
            <w:r w:rsidRPr="00FF332D">
              <w:rPr>
                <w:color w:val="000000" w:themeColor="text1"/>
              </w:rPr>
              <w:t>Оценивать качество входящих материалов: кож, подкладочных, термопластов, стелек, подошв</w:t>
            </w:r>
          </w:p>
        </w:tc>
      </w:tr>
      <w:tr w:rsidR="00621C06" w:rsidRPr="009C3C34" w14:paraId="6732EDB7" w14:textId="77777777" w:rsidTr="006D2093">
        <w:trPr>
          <w:trHeight w:val="20"/>
        </w:trPr>
        <w:tc>
          <w:tcPr>
            <w:tcW w:w="901" w:type="pct"/>
            <w:vMerge/>
          </w:tcPr>
          <w:p w14:paraId="11EFDAA8" w14:textId="77777777" w:rsidR="00621C06" w:rsidRPr="009C3C34" w:rsidDel="002A1D54" w:rsidRDefault="00621C06" w:rsidP="00621C06"/>
        </w:tc>
        <w:tc>
          <w:tcPr>
            <w:tcW w:w="4099" w:type="pct"/>
          </w:tcPr>
          <w:p w14:paraId="39A417D4" w14:textId="6BFECEED" w:rsidR="00621C06" w:rsidRPr="00FF332D" w:rsidRDefault="00621C06" w:rsidP="003C11DA">
            <w:pPr>
              <w:jc w:val="both"/>
            </w:pPr>
            <w:r w:rsidRPr="00FF332D">
              <w:rPr>
                <w:color w:val="000000" w:themeColor="text1"/>
              </w:rPr>
              <w:t xml:space="preserve">Производить входной контроль поставок и отбраковку при </w:t>
            </w:r>
            <w:r w:rsidR="002F303C" w:rsidRPr="00FF332D">
              <w:rPr>
                <w:color w:val="000000" w:themeColor="text1"/>
              </w:rPr>
              <w:t xml:space="preserve">их </w:t>
            </w:r>
            <w:r w:rsidRPr="00FF332D">
              <w:rPr>
                <w:color w:val="000000" w:themeColor="text1"/>
              </w:rPr>
              <w:t>несоответствии</w:t>
            </w:r>
            <w:r w:rsidR="003C11DA">
              <w:rPr>
                <w:color w:val="000000" w:themeColor="text1"/>
              </w:rPr>
              <w:t xml:space="preserve"> </w:t>
            </w:r>
            <w:r w:rsidR="003C11DA" w:rsidRPr="00FF332D">
              <w:rPr>
                <w:color w:val="000000"/>
              </w:rPr>
              <w:t>ГОСТ, ТУ по качеству ортопедической обуви</w:t>
            </w:r>
          </w:p>
        </w:tc>
      </w:tr>
      <w:tr w:rsidR="00621C06" w:rsidRPr="009C3C34" w14:paraId="5E5E252E" w14:textId="77777777" w:rsidTr="006D2093">
        <w:trPr>
          <w:trHeight w:val="20"/>
        </w:trPr>
        <w:tc>
          <w:tcPr>
            <w:tcW w:w="901" w:type="pct"/>
            <w:vMerge/>
          </w:tcPr>
          <w:p w14:paraId="2969D915" w14:textId="77777777" w:rsidR="00621C06" w:rsidRPr="009C3C34" w:rsidDel="002A1D54" w:rsidRDefault="00621C06" w:rsidP="00621C06"/>
        </w:tc>
        <w:tc>
          <w:tcPr>
            <w:tcW w:w="4099" w:type="pct"/>
          </w:tcPr>
          <w:p w14:paraId="5CB9C8ED" w14:textId="72FCEEF3" w:rsidR="00621C06" w:rsidRPr="00FF332D" w:rsidRDefault="00621C06" w:rsidP="006D2093">
            <w:pPr>
              <w:jc w:val="both"/>
              <w:rPr>
                <w:color w:val="000000" w:themeColor="text1"/>
              </w:rPr>
            </w:pPr>
            <w:r w:rsidRPr="00FF332D">
              <w:rPr>
                <w:color w:val="000000" w:themeColor="text1"/>
              </w:rPr>
              <w:t>Разбираться в технологических свойствах материалов, влияющих на комфорт и безопасность</w:t>
            </w:r>
          </w:p>
        </w:tc>
      </w:tr>
      <w:tr w:rsidR="00621C06" w:rsidRPr="009C3C34" w14:paraId="26C57DD8" w14:textId="77777777" w:rsidTr="006D2093">
        <w:trPr>
          <w:trHeight w:val="20"/>
        </w:trPr>
        <w:tc>
          <w:tcPr>
            <w:tcW w:w="901" w:type="pct"/>
            <w:vMerge/>
          </w:tcPr>
          <w:p w14:paraId="5CC543EE" w14:textId="77777777" w:rsidR="00621C06" w:rsidRPr="009C3C34" w:rsidDel="002A1D54" w:rsidRDefault="00621C06" w:rsidP="00621C06"/>
        </w:tc>
        <w:tc>
          <w:tcPr>
            <w:tcW w:w="4099" w:type="pct"/>
          </w:tcPr>
          <w:p w14:paraId="16CBE2B8" w14:textId="5CADFB62" w:rsidR="00621C06" w:rsidRPr="00FF332D" w:rsidRDefault="00621C06" w:rsidP="006D2093">
            <w:pPr>
              <w:jc w:val="both"/>
              <w:rPr>
                <w:color w:val="000000" w:themeColor="text1"/>
              </w:rPr>
            </w:pPr>
            <w:r w:rsidRPr="00FF332D">
              <w:rPr>
                <w:color w:val="000000" w:themeColor="text1"/>
              </w:rPr>
              <w:t>Выявлять тип</w:t>
            </w:r>
            <w:r w:rsidR="002F303C" w:rsidRPr="00FF332D">
              <w:rPr>
                <w:color w:val="000000" w:themeColor="text1"/>
              </w:rPr>
              <w:t>ичн</w:t>
            </w:r>
            <w:r w:rsidRPr="00FF332D">
              <w:rPr>
                <w:color w:val="000000" w:themeColor="text1"/>
              </w:rPr>
              <w:t>ые производственные дефекты (деформация, перекос, плохая формовка, несимметричность)</w:t>
            </w:r>
          </w:p>
        </w:tc>
      </w:tr>
      <w:tr w:rsidR="00621C06" w:rsidRPr="009C3C34" w14:paraId="6DAA8E34" w14:textId="77777777" w:rsidTr="006D2093">
        <w:trPr>
          <w:trHeight w:val="20"/>
        </w:trPr>
        <w:tc>
          <w:tcPr>
            <w:tcW w:w="901" w:type="pct"/>
            <w:vMerge/>
          </w:tcPr>
          <w:p w14:paraId="1A519D18" w14:textId="77777777" w:rsidR="00621C06" w:rsidRPr="009C3C34" w:rsidDel="002A1D54" w:rsidRDefault="00621C06" w:rsidP="00621C06"/>
        </w:tc>
        <w:tc>
          <w:tcPr>
            <w:tcW w:w="4099" w:type="pct"/>
          </w:tcPr>
          <w:p w14:paraId="48047287" w14:textId="1991C5B5" w:rsidR="00621C06" w:rsidRPr="00FF332D" w:rsidRDefault="00621C06" w:rsidP="006D2093">
            <w:pPr>
              <w:jc w:val="both"/>
              <w:rPr>
                <w:color w:val="000000" w:themeColor="text1"/>
              </w:rPr>
            </w:pPr>
            <w:r w:rsidRPr="00FF332D">
              <w:rPr>
                <w:color w:val="000000" w:themeColor="text1"/>
              </w:rPr>
              <w:t>Составлять рекомендации по устранению брака и предупреждению ошибок на производстве</w:t>
            </w:r>
          </w:p>
        </w:tc>
      </w:tr>
      <w:tr w:rsidR="00621C06" w:rsidRPr="009C3C34" w14:paraId="053B228A" w14:textId="77777777" w:rsidTr="006D2093">
        <w:trPr>
          <w:trHeight w:val="20"/>
        </w:trPr>
        <w:tc>
          <w:tcPr>
            <w:tcW w:w="901" w:type="pct"/>
            <w:vMerge/>
          </w:tcPr>
          <w:p w14:paraId="431E4B4A" w14:textId="77777777" w:rsidR="00621C06" w:rsidRPr="009C3C34" w:rsidDel="002A1D54" w:rsidRDefault="00621C06" w:rsidP="00621C06"/>
        </w:tc>
        <w:tc>
          <w:tcPr>
            <w:tcW w:w="4099" w:type="pct"/>
          </w:tcPr>
          <w:p w14:paraId="7C3B2D05" w14:textId="5C08FA62" w:rsidR="00621C06" w:rsidRPr="00FF332D" w:rsidRDefault="009106E2" w:rsidP="006D2093">
            <w:pPr>
              <w:jc w:val="both"/>
              <w:rPr>
                <w:color w:val="000000" w:themeColor="text1"/>
              </w:rPr>
            </w:pPr>
            <w:r w:rsidRPr="00FF332D">
              <w:rPr>
                <w:color w:val="000000" w:themeColor="text1"/>
              </w:rPr>
              <w:t>А</w:t>
            </w:r>
            <w:r w:rsidR="004B33D8" w:rsidRPr="00FF332D">
              <w:rPr>
                <w:color w:val="000000" w:themeColor="text1"/>
              </w:rPr>
              <w:t>н</w:t>
            </w:r>
            <w:r w:rsidR="00621C06" w:rsidRPr="00FF332D">
              <w:rPr>
                <w:color w:val="000000" w:themeColor="text1"/>
              </w:rPr>
              <w:t>ализ</w:t>
            </w:r>
            <w:r w:rsidR="002F303C" w:rsidRPr="00FF332D">
              <w:rPr>
                <w:color w:val="000000" w:themeColor="text1"/>
              </w:rPr>
              <w:t>ировать</w:t>
            </w:r>
            <w:r w:rsidR="00621C06" w:rsidRPr="00FF332D">
              <w:rPr>
                <w:color w:val="000000" w:themeColor="text1"/>
              </w:rPr>
              <w:t xml:space="preserve"> рекламаци</w:t>
            </w:r>
            <w:r w:rsidR="002F303C" w:rsidRPr="00FF332D">
              <w:rPr>
                <w:color w:val="000000" w:themeColor="text1"/>
              </w:rPr>
              <w:t>и</w:t>
            </w:r>
            <w:r w:rsidR="00621C06" w:rsidRPr="00FF332D">
              <w:rPr>
                <w:color w:val="000000" w:themeColor="text1"/>
              </w:rPr>
              <w:t xml:space="preserve"> и возврат</w:t>
            </w:r>
            <w:r w:rsidR="002F303C" w:rsidRPr="00FF332D">
              <w:rPr>
                <w:color w:val="000000" w:themeColor="text1"/>
              </w:rPr>
              <w:t>ы</w:t>
            </w:r>
            <w:r w:rsidR="00621C06" w:rsidRPr="00FF332D">
              <w:rPr>
                <w:color w:val="000000" w:themeColor="text1"/>
              </w:rPr>
              <w:t xml:space="preserve"> по качеству ортопедической обуви</w:t>
            </w:r>
          </w:p>
        </w:tc>
      </w:tr>
      <w:tr w:rsidR="000A795C" w:rsidRPr="009C3C34" w14:paraId="5BEFE9B5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3C4171A0" w14:textId="77777777" w:rsidR="000A795C" w:rsidRPr="009C3C34" w:rsidRDefault="000A795C" w:rsidP="000448ED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35B0D534" w14:textId="5F7A5B97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Медицинские показания к применению ортопедической обуви</w:t>
            </w:r>
          </w:p>
        </w:tc>
      </w:tr>
      <w:tr w:rsidR="000A795C" w:rsidRPr="009C3C34" w14:paraId="51FB446B" w14:textId="77777777" w:rsidTr="006D2093">
        <w:trPr>
          <w:trHeight w:val="20"/>
        </w:trPr>
        <w:tc>
          <w:tcPr>
            <w:tcW w:w="901" w:type="pct"/>
            <w:vMerge/>
          </w:tcPr>
          <w:p w14:paraId="1DE598FA" w14:textId="77777777" w:rsidR="000A795C" w:rsidRPr="009C3C34" w:rsidDel="002A1D54" w:rsidRDefault="000A795C" w:rsidP="000448ED"/>
        </w:tc>
        <w:tc>
          <w:tcPr>
            <w:tcW w:w="4099" w:type="pct"/>
          </w:tcPr>
          <w:p w14:paraId="0C2A6898" w14:textId="24FC6409" w:rsidR="000A795C" w:rsidRPr="00FF332D" w:rsidRDefault="000A795C" w:rsidP="006D2093">
            <w:pPr>
              <w:jc w:val="both"/>
            </w:pPr>
            <w:r w:rsidRPr="00FF332D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0A795C" w:rsidRPr="009C3C34" w14:paraId="58C1CDBD" w14:textId="77777777" w:rsidTr="006D2093">
        <w:trPr>
          <w:trHeight w:val="20"/>
        </w:trPr>
        <w:tc>
          <w:tcPr>
            <w:tcW w:w="901" w:type="pct"/>
            <w:vMerge/>
          </w:tcPr>
          <w:p w14:paraId="2F7C955D" w14:textId="77777777" w:rsidR="000A795C" w:rsidRPr="009C3C34" w:rsidDel="002A1D54" w:rsidRDefault="000A795C" w:rsidP="000448ED"/>
        </w:tc>
        <w:tc>
          <w:tcPr>
            <w:tcW w:w="4099" w:type="pct"/>
          </w:tcPr>
          <w:p w14:paraId="597AD81E" w14:textId="01967AAD" w:rsidR="000A795C" w:rsidRPr="00FF332D" w:rsidRDefault="000A795C" w:rsidP="006D2093">
            <w:pPr>
              <w:jc w:val="both"/>
            </w:pPr>
            <w:r w:rsidRPr="00FF332D">
              <w:rPr>
                <w:color w:val="000000"/>
              </w:rPr>
              <w:t>Функциональная анатомия нижних конечностей</w:t>
            </w:r>
          </w:p>
        </w:tc>
      </w:tr>
      <w:tr w:rsidR="000A795C" w:rsidRPr="009C3C34" w14:paraId="60E46F2E" w14:textId="77777777" w:rsidTr="006D2093">
        <w:trPr>
          <w:trHeight w:val="20"/>
        </w:trPr>
        <w:tc>
          <w:tcPr>
            <w:tcW w:w="901" w:type="pct"/>
            <w:vMerge/>
          </w:tcPr>
          <w:p w14:paraId="1DFEB982" w14:textId="77777777" w:rsidR="000A795C" w:rsidRPr="009C3C34" w:rsidDel="002A1D54" w:rsidRDefault="000A795C" w:rsidP="000448ED"/>
        </w:tc>
        <w:tc>
          <w:tcPr>
            <w:tcW w:w="4099" w:type="pct"/>
          </w:tcPr>
          <w:p w14:paraId="501F6EA4" w14:textId="04ECE451" w:rsidR="000A795C" w:rsidRPr="00FF332D" w:rsidRDefault="000A795C" w:rsidP="006D2093">
            <w:pPr>
              <w:jc w:val="both"/>
            </w:pPr>
            <w:r w:rsidRPr="00FF332D">
              <w:rPr>
                <w:color w:val="000000"/>
              </w:rPr>
              <w:t>Общая биомеханика</w:t>
            </w:r>
          </w:p>
        </w:tc>
      </w:tr>
      <w:tr w:rsidR="000A795C" w:rsidRPr="009C3C34" w14:paraId="5D67BE4D" w14:textId="77777777" w:rsidTr="006D2093">
        <w:trPr>
          <w:trHeight w:val="20"/>
        </w:trPr>
        <w:tc>
          <w:tcPr>
            <w:tcW w:w="901" w:type="pct"/>
            <w:vMerge/>
          </w:tcPr>
          <w:p w14:paraId="53DDD1C7" w14:textId="77777777" w:rsidR="000A795C" w:rsidRPr="009C3C34" w:rsidDel="002A1D54" w:rsidRDefault="000A795C" w:rsidP="000448ED"/>
        </w:tc>
        <w:tc>
          <w:tcPr>
            <w:tcW w:w="4099" w:type="pct"/>
          </w:tcPr>
          <w:p w14:paraId="7FC5AC16" w14:textId="0EFFA403" w:rsidR="000A795C" w:rsidRPr="00FF332D" w:rsidRDefault="000A795C" w:rsidP="006D2093">
            <w:pPr>
              <w:jc w:val="both"/>
            </w:pPr>
            <w:r w:rsidRPr="00FF332D">
              <w:rPr>
                <w:color w:val="000000"/>
              </w:rPr>
              <w:t>Технологии изготовления ортопедической обуви</w:t>
            </w:r>
          </w:p>
        </w:tc>
      </w:tr>
      <w:tr w:rsidR="000A795C" w:rsidRPr="009C3C34" w14:paraId="51BE43DA" w14:textId="77777777" w:rsidTr="006D2093">
        <w:trPr>
          <w:trHeight w:val="20"/>
        </w:trPr>
        <w:tc>
          <w:tcPr>
            <w:tcW w:w="901" w:type="pct"/>
            <w:vMerge/>
          </w:tcPr>
          <w:p w14:paraId="6FFC88FB" w14:textId="77777777" w:rsidR="000A795C" w:rsidRPr="009C3C34" w:rsidDel="002A1D54" w:rsidRDefault="000A795C" w:rsidP="000448ED"/>
        </w:tc>
        <w:tc>
          <w:tcPr>
            <w:tcW w:w="4099" w:type="pct"/>
          </w:tcPr>
          <w:p w14:paraId="461FEC6F" w14:textId="74188F76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Конструктивные особенности ортопедической обуви: типы супинаторов, стелек, корректирующих элементов</w:t>
            </w:r>
          </w:p>
        </w:tc>
      </w:tr>
      <w:tr w:rsidR="000A795C" w:rsidRPr="009C3C34" w14:paraId="4FE4040D" w14:textId="77777777" w:rsidTr="006D2093">
        <w:trPr>
          <w:trHeight w:val="20"/>
        </w:trPr>
        <w:tc>
          <w:tcPr>
            <w:tcW w:w="901" w:type="pct"/>
            <w:vMerge/>
          </w:tcPr>
          <w:p w14:paraId="0B3DE0C2" w14:textId="77777777" w:rsidR="000A795C" w:rsidRPr="009C3C34" w:rsidDel="002A1D54" w:rsidRDefault="000A795C" w:rsidP="000448ED"/>
        </w:tc>
        <w:tc>
          <w:tcPr>
            <w:tcW w:w="4099" w:type="pct"/>
          </w:tcPr>
          <w:p w14:paraId="5FE42ECB" w14:textId="6D449960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Технология пошива, формовки, сборки и отделки ортопедической обуви</w:t>
            </w:r>
          </w:p>
        </w:tc>
      </w:tr>
      <w:tr w:rsidR="000A795C" w:rsidRPr="009C3C34" w14:paraId="5B7FBC97" w14:textId="77777777" w:rsidTr="006D2093">
        <w:trPr>
          <w:trHeight w:val="20"/>
        </w:trPr>
        <w:tc>
          <w:tcPr>
            <w:tcW w:w="901" w:type="pct"/>
            <w:vMerge/>
          </w:tcPr>
          <w:p w14:paraId="797C4C8C" w14:textId="77777777" w:rsidR="000A795C" w:rsidRPr="009C3C34" w:rsidDel="002A1D54" w:rsidRDefault="000A795C" w:rsidP="000448ED"/>
        </w:tc>
        <w:tc>
          <w:tcPr>
            <w:tcW w:w="4099" w:type="pct"/>
          </w:tcPr>
          <w:p w14:paraId="3091914B" w14:textId="7BBCED49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Виды ортопедических колодок, методы компенсации длины ног, настройки каблука, выкладки клиньев</w:t>
            </w:r>
          </w:p>
        </w:tc>
      </w:tr>
      <w:tr w:rsidR="000A795C" w:rsidRPr="009C3C34" w14:paraId="4D2FEBC1" w14:textId="77777777" w:rsidTr="006D2093">
        <w:trPr>
          <w:trHeight w:val="20"/>
        </w:trPr>
        <w:tc>
          <w:tcPr>
            <w:tcW w:w="901" w:type="pct"/>
            <w:vMerge/>
          </w:tcPr>
          <w:p w14:paraId="4E72DE99" w14:textId="77777777" w:rsidR="000A795C" w:rsidRPr="009C3C34" w:rsidDel="002A1D54" w:rsidRDefault="000A795C" w:rsidP="000448ED"/>
        </w:tc>
        <w:tc>
          <w:tcPr>
            <w:tcW w:w="4099" w:type="pct"/>
          </w:tcPr>
          <w:p w14:paraId="27D26315" w14:textId="61C63168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Нормативные правовые акты, нормативно-техническая документация в протезно-ортопедической области</w:t>
            </w:r>
          </w:p>
        </w:tc>
      </w:tr>
      <w:tr w:rsidR="000A795C" w:rsidRPr="009C3C34" w14:paraId="3DF1FEF3" w14:textId="77777777" w:rsidTr="006D2093">
        <w:trPr>
          <w:trHeight w:val="20"/>
        </w:trPr>
        <w:tc>
          <w:tcPr>
            <w:tcW w:w="901" w:type="pct"/>
            <w:vMerge/>
          </w:tcPr>
          <w:p w14:paraId="42741DC2" w14:textId="77777777" w:rsidR="000A795C" w:rsidRPr="009C3C34" w:rsidDel="002A1D54" w:rsidRDefault="000A795C" w:rsidP="000448ED"/>
        </w:tc>
        <w:tc>
          <w:tcPr>
            <w:tcW w:w="4099" w:type="pct"/>
          </w:tcPr>
          <w:p w14:paraId="7BA682B9" w14:textId="19E7FBA3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Методы визуального и инструментального контроля качества (швы, подкладка, подошва, формовка)</w:t>
            </w:r>
          </w:p>
        </w:tc>
      </w:tr>
      <w:tr w:rsidR="000A795C" w:rsidRPr="009C3C34" w14:paraId="20817CDE" w14:textId="77777777" w:rsidTr="006D2093">
        <w:trPr>
          <w:trHeight w:val="20"/>
        </w:trPr>
        <w:tc>
          <w:tcPr>
            <w:tcW w:w="901" w:type="pct"/>
            <w:vMerge/>
          </w:tcPr>
          <w:p w14:paraId="71BADF1C" w14:textId="77777777" w:rsidR="000A795C" w:rsidRPr="009C3C34" w:rsidDel="002A1D54" w:rsidRDefault="000A795C" w:rsidP="000448ED"/>
        </w:tc>
        <w:tc>
          <w:tcPr>
            <w:tcW w:w="4099" w:type="pct"/>
          </w:tcPr>
          <w:p w14:paraId="290E312E" w14:textId="76ABACAE" w:rsidR="000A795C" w:rsidRPr="00FF332D" w:rsidRDefault="000A795C" w:rsidP="006D2093">
            <w:pPr>
              <w:jc w:val="both"/>
              <w:rPr>
                <w:color w:val="000000" w:themeColor="text1"/>
              </w:rPr>
            </w:pPr>
            <w:r w:rsidRPr="00FF332D">
              <w:rPr>
                <w:color w:val="000000" w:themeColor="text1"/>
              </w:rPr>
              <w:t>Основные методы испытаний ортопедической обуви (испытания на гибкость, устойчивость, сцепление подошвы, износостойкость, гигиенические свойства материалов)</w:t>
            </w:r>
          </w:p>
        </w:tc>
      </w:tr>
      <w:tr w:rsidR="000A795C" w:rsidRPr="009C3C34" w14:paraId="07CAADC5" w14:textId="77777777" w:rsidTr="006D2093">
        <w:trPr>
          <w:trHeight w:val="20"/>
        </w:trPr>
        <w:tc>
          <w:tcPr>
            <w:tcW w:w="901" w:type="pct"/>
            <w:vMerge/>
          </w:tcPr>
          <w:p w14:paraId="07CE80FB" w14:textId="77777777" w:rsidR="000A795C" w:rsidRPr="009C3C34" w:rsidDel="002A1D54" w:rsidRDefault="000A795C" w:rsidP="000448ED"/>
        </w:tc>
        <w:tc>
          <w:tcPr>
            <w:tcW w:w="4099" w:type="pct"/>
          </w:tcPr>
          <w:p w14:paraId="1836C25A" w14:textId="7086A6D3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Методы оценки посадки, симметрии, устойчивости и комфорта ортопедической обуви</w:t>
            </w:r>
          </w:p>
        </w:tc>
      </w:tr>
      <w:tr w:rsidR="000A795C" w:rsidRPr="009C3C34" w14:paraId="234CF487" w14:textId="77777777" w:rsidTr="006D2093">
        <w:trPr>
          <w:trHeight w:val="20"/>
        </w:trPr>
        <w:tc>
          <w:tcPr>
            <w:tcW w:w="901" w:type="pct"/>
            <w:vMerge/>
          </w:tcPr>
          <w:p w14:paraId="368A1D3D" w14:textId="77777777" w:rsidR="000A795C" w:rsidRPr="009C3C34" w:rsidDel="002A1D54" w:rsidRDefault="000A795C" w:rsidP="000448ED"/>
        </w:tc>
        <w:tc>
          <w:tcPr>
            <w:tcW w:w="4099" w:type="pct"/>
          </w:tcPr>
          <w:p w14:paraId="6B908BB8" w14:textId="78BAD45A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Порядок оформления документации по контролю качества (журналы, акты, рекламации)</w:t>
            </w:r>
          </w:p>
        </w:tc>
      </w:tr>
      <w:tr w:rsidR="000A795C" w:rsidRPr="009C3C34" w14:paraId="077EEFD7" w14:textId="77777777" w:rsidTr="006D2093">
        <w:trPr>
          <w:trHeight w:val="20"/>
        </w:trPr>
        <w:tc>
          <w:tcPr>
            <w:tcW w:w="901" w:type="pct"/>
            <w:vMerge/>
          </w:tcPr>
          <w:p w14:paraId="5A4D9B0F" w14:textId="77777777" w:rsidR="000A795C" w:rsidRPr="009C3C34" w:rsidDel="002A1D54" w:rsidRDefault="000A795C" w:rsidP="000448ED"/>
        </w:tc>
        <w:tc>
          <w:tcPr>
            <w:tcW w:w="4099" w:type="pct"/>
          </w:tcPr>
          <w:p w14:paraId="6E427B3E" w14:textId="32716985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Свойства и характеристики материалов: кожа, подкладки, термопластик, EVA, резины, стельки</w:t>
            </w:r>
          </w:p>
        </w:tc>
      </w:tr>
      <w:tr w:rsidR="000A795C" w:rsidRPr="009C3C34" w14:paraId="75FC7B5B" w14:textId="77777777" w:rsidTr="006D2093">
        <w:trPr>
          <w:trHeight w:val="20"/>
        </w:trPr>
        <w:tc>
          <w:tcPr>
            <w:tcW w:w="901" w:type="pct"/>
            <w:vMerge/>
          </w:tcPr>
          <w:p w14:paraId="2BC3B764" w14:textId="77777777" w:rsidR="000A795C" w:rsidRPr="009C3C34" w:rsidDel="002A1D54" w:rsidRDefault="000A795C" w:rsidP="000448ED"/>
        </w:tc>
        <w:tc>
          <w:tcPr>
            <w:tcW w:w="4099" w:type="pct"/>
          </w:tcPr>
          <w:p w14:paraId="0E5F3838" w14:textId="1F45CD21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Устойчивость к износу, деформации, гигиенические и ортопедические свойства материалов</w:t>
            </w:r>
          </w:p>
        </w:tc>
      </w:tr>
      <w:tr w:rsidR="000A795C" w:rsidRPr="009C3C34" w14:paraId="5975BA00" w14:textId="77777777" w:rsidTr="006D2093">
        <w:trPr>
          <w:trHeight w:val="20"/>
        </w:trPr>
        <w:tc>
          <w:tcPr>
            <w:tcW w:w="901" w:type="pct"/>
            <w:vMerge/>
          </w:tcPr>
          <w:p w14:paraId="7215490B" w14:textId="77777777" w:rsidR="000A795C" w:rsidRPr="009C3C34" w:rsidDel="002A1D54" w:rsidRDefault="000A795C" w:rsidP="000448ED"/>
        </w:tc>
        <w:tc>
          <w:tcPr>
            <w:tcW w:w="4099" w:type="pct"/>
          </w:tcPr>
          <w:p w14:paraId="35A015EB" w14:textId="53DB3B89" w:rsidR="000A795C" w:rsidRPr="00FF332D" w:rsidRDefault="000A795C" w:rsidP="006D2093">
            <w:pPr>
              <w:jc w:val="both"/>
            </w:pPr>
            <w:r w:rsidRPr="00FF332D">
              <w:rPr>
                <w:color w:val="000000" w:themeColor="text1"/>
              </w:rPr>
              <w:t>Условия хранения и транспортировки материалов и ортопедической обуви</w:t>
            </w:r>
          </w:p>
        </w:tc>
      </w:tr>
      <w:tr w:rsidR="000448ED" w:rsidRPr="009C3C34" w14:paraId="4160E784" w14:textId="77777777" w:rsidTr="006D2093">
        <w:trPr>
          <w:trHeight w:val="20"/>
        </w:trPr>
        <w:tc>
          <w:tcPr>
            <w:tcW w:w="901" w:type="pct"/>
          </w:tcPr>
          <w:p w14:paraId="1CFECDA0" w14:textId="77777777" w:rsidR="000448ED" w:rsidRPr="009C3C34" w:rsidDel="002A1D54" w:rsidRDefault="000448ED" w:rsidP="000448ED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76234026" w14:textId="77777777" w:rsidR="000448ED" w:rsidRPr="00FF332D" w:rsidRDefault="000448ED" w:rsidP="006D2093">
            <w:pPr>
              <w:jc w:val="both"/>
            </w:pPr>
            <w:r w:rsidRPr="00FF332D">
              <w:t>-</w:t>
            </w:r>
          </w:p>
        </w:tc>
      </w:tr>
    </w:tbl>
    <w:p w14:paraId="0191DB1F" w14:textId="77777777" w:rsidR="00F21E17" w:rsidRPr="009C3C34" w:rsidRDefault="00F21E17" w:rsidP="009223D3"/>
    <w:p w14:paraId="38B66005" w14:textId="5C31B6FC" w:rsidR="00A55C2E" w:rsidRPr="009C3C34" w:rsidRDefault="00A55C2E" w:rsidP="00196355">
      <w:pPr>
        <w:pStyle w:val="2"/>
      </w:pPr>
      <w:bookmarkStart w:id="12" w:name="_Toc188800334"/>
      <w:r w:rsidRPr="009C3C34">
        <w:t>3.</w:t>
      </w:r>
      <w:r w:rsidR="005A5D53" w:rsidRPr="009C3C34">
        <w:t>2</w:t>
      </w:r>
      <w:r w:rsidR="00655785" w:rsidRPr="009C3C34">
        <w:t>.</w:t>
      </w:r>
      <w:r w:rsidRPr="009C3C34">
        <w:t xml:space="preserve"> Обобщенная трудовая функция</w:t>
      </w:r>
      <w:bookmarkEnd w:id="12"/>
    </w:p>
    <w:p w14:paraId="01426518" w14:textId="77777777" w:rsidR="009223D3" w:rsidRPr="009C3C34" w:rsidRDefault="009223D3" w:rsidP="009223D3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4"/>
        <w:gridCol w:w="5120"/>
        <w:gridCol w:w="567"/>
        <w:gridCol w:w="428"/>
        <w:gridCol w:w="1561"/>
        <w:gridCol w:w="840"/>
      </w:tblGrid>
      <w:tr w:rsidR="003E538A" w:rsidRPr="009C3C34" w14:paraId="57F9D6CF" w14:textId="77777777" w:rsidTr="006D2093">
        <w:trPr>
          <w:trHeight w:val="20"/>
        </w:trPr>
        <w:tc>
          <w:tcPr>
            <w:tcW w:w="82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78E7084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5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7F437B" w14:textId="65546164" w:rsidR="00592499" w:rsidRPr="009C3C34" w:rsidRDefault="00D171AA" w:rsidP="00196355">
            <w:r w:rsidRPr="00D171AA">
              <w:t>Руководство работами по изготовлению ортопедической обуви</w:t>
            </w:r>
          </w:p>
        </w:tc>
        <w:tc>
          <w:tcPr>
            <w:tcW w:w="27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34CA31F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2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1AA325" w14:textId="7EA39EB1" w:rsidR="00592499" w:rsidRPr="009C3C34" w:rsidRDefault="002B4B59" w:rsidP="001963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76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EF195D5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квалификации</w:t>
            </w:r>
          </w:p>
        </w:tc>
        <w:tc>
          <w:tcPr>
            <w:tcW w:w="4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0E12F4" w14:textId="52270F64" w:rsidR="00592499" w:rsidRPr="007E0472" w:rsidRDefault="00D171AA" w:rsidP="00196355">
            <w:pPr>
              <w:jc w:val="center"/>
            </w:pPr>
            <w:r>
              <w:t>7</w:t>
            </w:r>
          </w:p>
        </w:tc>
      </w:tr>
    </w:tbl>
    <w:p w14:paraId="5E2F4E92" w14:textId="77777777" w:rsidR="000D694D" w:rsidRPr="009C3C34" w:rsidRDefault="000D694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4B6E87" w:rsidRPr="009C3C34" w14:paraId="0E08DD6F" w14:textId="77777777" w:rsidTr="006D2093">
        <w:trPr>
          <w:trHeight w:val="20"/>
        </w:trPr>
        <w:tc>
          <w:tcPr>
            <w:tcW w:w="901" w:type="pct"/>
          </w:tcPr>
          <w:p w14:paraId="5B3E606A" w14:textId="2731E26E" w:rsidR="00EB35C0" w:rsidRPr="009C3C34" w:rsidRDefault="004B6E87" w:rsidP="00196355">
            <w:r w:rsidRPr="009C3C34">
              <w:t>Возможные наименования должностей, профессий рабочих</w:t>
            </w:r>
          </w:p>
        </w:tc>
        <w:tc>
          <w:tcPr>
            <w:tcW w:w="4099" w:type="pct"/>
          </w:tcPr>
          <w:p w14:paraId="4338B38D" w14:textId="77777777" w:rsidR="00F43944" w:rsidRDefault="00F43944" w:rsidP="00F43944">
            <w:r>
              <w:t>Главный технолог производства ортопедической обуви</w:t>
            </w:r>
          </w:p>
          <w:p w14:paraId="0305BBF8" w14:textId="714D128B" w:rsidR="004F2CD7" w:rsidRPr="009C3C34" w:rsidRDefault="00F43944" w:rsidP="00F43944">
            <w:pPr>
              <w:rPr>
                <w:shd w:val="clear" w:color="auto" w:fill="FFFFFF"/>
              </w:rPr>
            </w:pPr>
            <w:r>
              <w:t>Руководитель производственного подразделения</w:t>
            </w:r>
          </w:p>
        </w:tc>
      </w:tr>
    </w:tbl>
    <w:p w14:paraId="05849852" w14:textId="77777777" w:rsidR="000D694D" w:rsidRPr="009C3C34" w:rsidRDefault="000D694D"/>
    <w:p w14:paraId="145EC0C6" w14:textId="18DDA248" w:rsidR="00731628" w:rsidRPr="009C3C34" w:rsidRDefault="00731628">
      <w:r w:rsidRPr="009C3C34">
        <w:t>Пути достижения квалификации</w:t>
      </w:r>
    </w:p>
    <w:p w14:paraId="75A87EB3" w14:textId="77777777" w:rsidR="00731628" w:rsidRPr="009C3C34" w:rsidRDefault="0073162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C3C34" w:rsidRPr="009C3C34" w14:paraId="055D8C5F" w14:textId="77777777" w:rsidTr="006D2093">
        <w:trPr>
          <w:trHeight w:val="20"/>
        </w:trPr>
        <w:tc>
          <w:tcPr>
            <w:tcW w:w="901" w:type="pct"/>
          </w:tcPr>
          <w:p w14:paraId="5A06405F" w14:textId="2420DCE1" w:rsidR="00114BDF" w:rsidRPr="009C3C34" w:rsidRDefault="004B6E87" w:rsidP="00196355">
            <w:r w:rsidRPr="009C3C34">
              <w:t>Образование и обучение</w:t>
            </w:r>
          </w:p>
        </w:tc>
        <w:tc>
          <w:tcPr>
            <w:tcW w:w="4099" w:type="pct"/>
          </w:tcPr>
          <w:p w14:paraId="3CE0565A" w14:textId="0EE482BA" w:rsidR="00986743" w:rsidRPr="009C3C34" w:rsidRDefault="00DA2A5A" w:rsidP="00196355">
            <w:pPr>
              <w:rPr>
                <w:rFonts w:eastAsia="Calibri"/>
                <w:lang w:bidi="en-US"/>
              </w:rPr>
            </w:pPr>
            <w:r w:rsidRPr="00DA2A5A">
              <w:rPr>
                <w:lang w:eastAsia="en-US"/>
              </w:rPr>
              <w:t xml:space="preserve">Высшее </w:t>
            </w:r>
            <w:r w:rsidR="00F43944">
              <w:rPr>
                <w:lang w:eastAsia="en-US"/>
              </w:rPr>
              <w:t>образование</w:t>
            </w:r>
            <w:r w:rsidR="003C11DA">
              <w:rPr>
                <w:lang w:eastAsia="en-US"/>
              </w:rPr>
              <w:t xml:space="preserve"> </w:t>
            </w:r>
            <w:r w:rsidR="007E2002">
              <w:rPr>
                <w:lang w:eastAsia="en-US"/>
              </w:rPr>
              <w:t>–</w:t>
            </w:r>
            <w:r w:rsidR="003C11DA">
              <w:rPr>
                <w:lang w:eastAsia="en-US"/>
              </w:rPr>
              <w:t xml:space="preserve"> магистратура</w:t>
            </w:r>
            <w:r w:rsidR="007E2002">
              <w:rPr>
                <w:lang w:eastAsia="en-US"/>
              </w:rPr>
              <w:t xml:space="preserve"> и </w:t>
            </w:r>
            <w:r w:rsidR="007E2002">
              <w:rPr>
                <w:shd w:val="clear" w:color="auto" w:fill="FFFFFF"/>
              </w:rPr>
              <w:t>д</w:t>
            </w:r>
            <w:r w:rsidR="007E2002" w:rsidRPr="00985B60">
              <w:rPr>
                <w:shd w:val="clear" w:color="auto" w:fill="FFFFFF"/>
              </w:rPr>
              <w:t>ополнительное профессиональное образование</w:t>
            </w:r>
            <w:r w:rsidR="007E2002">
              <w:rPr>
                <w:shd w:val="clear" w:color="auto" w:fill="FFFFFF"/>
              </w:rPr>
              <w:t xml:space="preserve"> – </w:t>
            </w:r>
            <w:r w:rsidR="007E2002" w:rsidRPr="00985B60">
              <w:rPr>
                <w:shd w:val="clear" w:color="auto" w:fill="FFFFFF"/>
              </w:rPr>
              <w:t>программы повышения квалификации по направлению профессиональной деятельности</w:t>
            </w:r>
          </w:p>
        </w:tc>
      </w:tr>
      <w:tr w:rsidR="009223D3" w:rsidRPr="009C3C34" w14:paraId="7E79042C" w14:textId="77777777" w:rsidTr="006D2093">
        <w:trPr>
          <w:trHeight w:val="20"/>
        </w:trPr>
        <w:tc>
          <w:tcPr>
            <w:tcW w:w="901" w:type="pct"/>
          </w:tcPr>
          <w:p w14:paraId="70DECB89" w14:textId="63BC6E03" w:rsidR="00114BDF" w:rsidRPr="009C3C34" w:rsidRDefault="004B6E87" w:rsidP="00196355">
            <w:r w:rsidRPr="009C3C34">
              <w:t>Опыт практической работы</w:t>
            </w:r>
          </w:p>
        </w:tc>
        <w:tc>
          <w:tcPr>
            <w:tcW w:w="4099" w:type="pct"/>
          </w:tcPr>
          <w:p w14:paraId="1BE81003" w14:textId="6B9758DA" w:rsidR="008351DF" w:rsidRDefault="008351DF" w:rsidP="008351DF">
            <w:r w:rsidRPr="008351DF">
              <w:t>Не менее трех лет в должности</w:t>
            </w:r>
            <w:r>
              <w:t xml:space="preserve"> инженера ортопедической обуви или</w:t>
            </w:r>
          </w:p>
          <w:p w14:paraId="2E333B5C" w14:textId="5B9A3BAC" w:rsidR="00114BDF" w:rsidRPr="009C3C34" w:rsidRDefault="008351DF" w:rsidP="008351DF">
            <w:r>
              <w:t>инженера-конструктора ортопедической обуви</w:t>
            </w:r>
          </w:p>
        </w:tc>
      </w:tr>
    </w:tbl>
    <w:p w14:paraId="5C118D77" w14:textId="77777777" w:rsidR="00731628" w:rsidRPr="009C3C34" w:rsidRDefault="00731628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9C3C34" w:rsidRPr="009C3C34" w14:paraId="09B6BDC0" w14:textId="77777777" w:rsidTr="006D2093">
        <w:trPr>
          <w:trHeight w:val="20"/>
        </w:trPr>
        <w:tc>
          <w:tcPr>
            <w:tcW w:w="901" w:type="pct"/>
          </w:tcPr>
          <w:p w14:paraId="03A1FE54" w14:textId="77777777" w:rsidR="001A6ED8" w:rsidRPr="009C3C34" w:rsidRDefault="001A6ED8" w:rsidP="00196355">
            <w:r w:rsidRPr="009C3C34">
              <w:t>Особые условия допуска к работе</w:t>
            </w:r>
          </w:p>
        </w:tc>
        <w:tc>
          <w:tcPr>
            <w:tcW w:w="4099" w:type="pct"/>
          </w:tcPr>
          <w:p w14:paraId="3515359E" w14:textId="370875E2" w:rsidR="00466A58" w:rsidRPr="009C3C34" w:rsidRDefault="00FF332D" w:rsidP="00A1154B">
            <w:pPr>
              <w:suppressAutoHyphens/>
            </w:pPr>
            <w:r>
              <w:t>-</w:t>
            </w:r>
          </w:p>
        </w:tc>
      </w:tr>
      <w:tr w:rsidR="004B6E87" w:rsidRPr="009C3C34" w14:paraId="6BB9F067" w14:textId="77777777" w:rsidTr="006D2093">
        <w:trPr>
          <w:trHeight w:val="20"/>
        </w:trPr>
        <w:tc>
          <w:tcPr>
            <w:tcW w:w="901" w:type="pct"/>
          </w:tcPr>
          <w:p w14:paraId="429A2FF0" w14:textId="77777777" w:rsidR="00114BDF" w:rsidRPr="009C3C34" w:rsidRDefault="00114BDF" w:rsidP="00196355">
            <w:r w:rsidRPr="009C3C34">
              <w:t>Другие характеристики</w:t>
            </w:r>
          </w:p>
        </w:tc>
        <w:tc>
          <w:tcPr>
            <w:tcW w:w="4099" w:type="pct"/>
          </w:tcPr>
          <w:p w14:paraId="302DE514" w14:textId="3A605E82" w:rsidR="00114BDF" w:rsidRPr="009C3C34" w:rsidRDefault="00A1154B" w:rsidP="00196355">
            <w:pPr>
              <w:rPr>
                <w:shd w:val="clear" w:color="auto" w:fill="FFFFFF"/>
              </w:rPr>
            </w:pPr>
            <w:r w:rsidRPr="00A1154B">
              <w:rPr>
                <w:shd w:val="clear" w:color="auto" w:fill="FFFFFF"/>
              </w:rPr>
              <w:t>Дополнительное профессиональное образование</w:t>
            </w:r>
            <w:r w:rsidR="00585398">
              <w:rPr>
                <w:shd w:val="clear" w:color="auto" w:fill="FFFFFF"/>
              </w:rPr>
              <w:t xml:space="preserve"> – </w:t>
            </w:r>
            <w:r w:rsidRPr="00A1154B">
              <w:rPr>
                <w:shd w:val="clear" w:color="auto" w:fill="FFFFFF"/>
              </w:rPr>
              <w:t>программы повышения квалификации по направлению профессиональной деятельности не реже одного раза в три года</w:t>
            </w:r>
          </w:p>
        </w:tc>
      </w:tr>
    </w:tbl>
    <w:p w14:paraId="4AD439AF" w14:textId="77777777" w:rsidR="000D694D" w:rsidRPr="009C3C34" w:rsidRDefault="000D694D"/>
    <w:p w14:paraId="4AB5DBBF" w14:textId="58D59985" w:rsidR="000D694D" w:rsidRPr="009C3C34" w:rsidRDefault="004B6E87">
      <w:r w:rsidRPr="009C3C34">
        <w:t>Справочная информация</w:t>
      </w:r>
    </w:p>
    <w:p w14:paraId="7C06A00A" w14:textId="77777777" w:rsidR="000D694D" w:rsidRPr="009C3C34" w:rsidRDefault="000D694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03"/>
        <w:gridCol w:w="1115"/>
        <w:gridCol w:w="7277"/>
      </w:tblGrid>
      <w:tr w:rsidR="009C3C34" w:rsidRPr="009C3C34" w14:paraId="3B113725" w14:textId="77777777" w:rsidTr="00243CD3">
        <w:trPr>
          <w:trHeight w:val="20"/>
        </w:trPr>
        <w:tc>
          <w:tcPr>
            <w:tcW w:w="884" w:type="pct"/>
            <w:vAlign w:val="center"/>
          </w:tcPr>
          <w:p w14:paraId="75B8F072" w14:textId="77777777" w:rsidR="00114BDF" w:rsidRPr="009C3C34" w:rsidRDefault="00114BDF" w:rsidP="000D694D">
            <w:pPr>
              <w:jc w:val="center"/>
            </w:pPr>
            <w:r w:rsidRPr="009C3C34">
              <w:t>Наименование документа</w:t>
            </w:r>
          </w:p>
        </w:tc>
        <w:tc>
          <w:tcPr>
            <w:tcW w:w="547" w:type="pct"/>
            <w:vAlign w:val="center"/>
          </w:tcPr>
          <w:p w14:paraId="52ED4611" w14:textId="77777777" w:rsidR="00114BDF" w:rsidRPr="009C3C34" w:rsidRDefault="00114BDF" w:rsidP="000D694D">
            <w:pPr>
              <w:jc w:val="center"/>
            </w:pPr>
            <w:r w:rsidRPr="009C3C34">
              <w:t>Код</w:t>
            </w:r>
          </w:p>
        </w:tc>
        <w:tc>
          <w:tcPr>
            <w:tcW w:w="3568" w:type="pct"/>
            <w:vAlign w:val="center"/>
          </w:tcPr>
          <w:p w14:paraId="73A5CF5E" w14:textId="28F92D92" w:rsidR="00114BDF" w:rsidRPr="009C3C34" w:rsidRDefault="004B6E87" w:rsidP="000D694D">
            <w:pPr>
              <w:jc w:val="center"/>
            </w:pPr>
            <w:r w:rsidRPr="009C3C34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DA373A" w:rsidRPr="009C3C34" w14:paraId="4B87F882" w14:textId="77777777" w:rsidTr="00243CD3">
        <w:trPr>
          <w:trHeight w:val="20"/>
        </w:trPr>
        <w:tc>
          <w:tcPr>
            <w:tcW w:w="884" w:type="pct"/>
          </w:tcPr>
          <w:p w14:paraId="1E7D52CC" w14:textId="77777777" w:rsidR="00DA373A" w:rsidRPr="00627BFC" w:rsidRDefault="00DA373A" w:rsidP="00DA373A">
            <w:pPr>
              <w:rPr>
                <w:vertAlign w:val="superscript"/>
              </w:rPr>
            </w:pPr>
            <w:r w:rsidRPr="00627BFC">
              <w:t>ОКЗ</w:t>
            </w:r>
          </w:p>
        </w:tc>
        <w:tc>
          <w:tcPr>
            <w:tcW w:w="547" w:type="pct"/>
          </w:tcPr>
          <w:p w14:paraId="48DE131B" w14:textId="34BE8AD3" w:rsidR="00DA373A" w:rsidRPr="00627BFC" w:rsidRDefault="00AA58EF" w:rsidP="00DA373A">
            <w:r w:rsidRPr="00AA58EF">
              <w:rPr>
                <w:color w:val="000000" w:themeColor="text1"/>
              </w:rPr>
              <w:t>1219</w:t>
            </w:r>
          </w:p>
        </w:tc>
        <w:tc>
          <w:tcPr>
            <w:tcW w:w="3568" w:type="pct"/>
          </w:tcPr>
          <w:p w14:paraId="0A8FD917" w14:textId="41059830" w:rsidR="00DA373A" w:rsidRPr="009C3C34" w:rsidRDefault="00AA58EF" w:rsidP="00DA373A">
            <w:r w:rsidRPr="00AA58EF">
              <w:rPr>
                <w:color w:val="000000" w:themeColor="text1"/>
              </w:rP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243CD3" w:rsidRPr="009C3C34" w14:paraId="62C09CE2" w14:textId="77777777" w:rsidTr="00243CD3">
        <w:trPr>
          <w:trHeight w:val="20"/>
        </w:trPr>
        <w:tc>
          <w:tcPr>
            <w:tcW w:w="884" w:type="pct"/>
          </w:tcPr>
          <w:p w14:paraId="21CB712E" w14:textId="65B6F7B5" w:rsidR="00243CD3" w:rsidRPr="009C3C34" w:rsidRDefault="00243CD3" w:rsidP="00243CD3">
            <w:r>
              <w:t>Перечень ВО</w:t>
            </w:r>
          </w:p>
        </w:tc>
        <w:tc>
          <w:tcPr>
            <w:tcW w:w="547" w:type="pct"/>
          </w:tcPr>
          <w:p w14:paraId="14C1B779" w14:textId="21C53E8B" w:rsidR="00243CD3" w:rsidRPr="005D3414" w:rsidRDefault="00243CD3" w:rsidP="00243CD3">
            <w:pPr>
              <w:rPr>
                <w:color w:val="000000" w:themeColor="text1"/>
                <w:highlight w:val="yellow"/>
              </w:rPr>
            </w:pPr>
            <w:r>
              <w:rPr>
                <w:color w:val="000000"/>
              </w:rPr>
              <w:t>29.04.01</w:t>
            </w:r>
          </w:p>
        </w:tc>
        <w:tc>
          <w:tcPr>
            <w:tcW w:w="3568" w:type="pct"/>
          </w:tcPr>
          <w:p w14:paraId="66A8548D" w14:textId="26FD1AA3" w:rsidR="00243CD3" w:rsidRPr="005D3414" w:rsidRDefault="00243CD3" w:rsidP="00243CD3">
            <w:pPr>
              <w:rPr>
                <w:color w:val="000000" w:themeColor="text1"/>
                <w:highlight w:val="yellow"/>
              </w:rPr>
            </w:pPr>
            <w:r>
              <w:rPr>
                <w:color w:val="000000"/>
              </w:rPr>
              <w:t>Технология изделий легкой промышленности</w:t>
            </w:r>
          </w:p>
        </w:tc>
      </w:tr>
    </w:tbl>
    <w:p w14:paraId="2AC15042" w14:textId="77777777" w:rsidR="009223D3" w:rsidRPr="009C3C34" w:rsidRDefault="009223D3" w:rsidP="009223D3">
      <w:pPr>
        <w:rPr>
          <w:b/>
          <w:bCs w:val="0"/>
        </w:rPr>
      </w:pPr>
      <w:bookmarkStart w:id="13" w:name="_Toc433308847"/>
    </w:p>
    <w:p w14:paraId="7F6830E3" w14:textId="13010FA1" w:rsidR="00D166F8" w:rsidRPr="009C3C34" w:rsidRDefault="00D166F8" w:rsidP="009223D3">
      <w:pPr>
        <w:rPr>
          <w:b/>
          <w:bCs w:val="0"/>
        </w:rPr>
      </w:pPr>
      <w:r w:rsidRPr="009C3C34">
        <w:rPr>
          <w:b/>
          <w:bCs w:val="0"/>
        </w:rPr>
        <w:t>3.</w:t>
      </w:r>
      <w:r w:rsidR="00EF563B" w:rsidRPr="009C3C34">
        <w:rPr>
          <w:b/>
          <w:bCs w:val="0"/>
        </w:rPr>
        <w:t>2</w:t>
      </w:r>
      <w:r w:rsidRPr="009C3C34">
        <w:rPr>
          <w:b/>
          <w:bCs w:val="0"/>
        </w:rPr>
        <w:t>.1. Трудовая функция</w:t>
      </w:r>
      <w:bookmarkEnd w:id="13"/>
    </w:p>
    <w:p w14:paraId="485DEA40" w14:textId="77777777" w:rsidR="009223D3" w:rsidRPr="009C3C34" w:rsidRDefault="009223D3" w:rsidP="009223D3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1"/>
        <w:gridCol w:w="5165"/>
        <w:gridCol w:w="552"/>
        <w:gridCol w:w="863"/>
        <w:gridCol w:w="1447"/>
        <w:gridCol w:w="452"/>
      </w:tblGrid>
      <w:tr w:rsidR="003E538A" w:rsidRPr="009C3C34" w14:paraId="10916A84" w14:textId="77777777" w:rsidTr="006D2093">
        <w:trPr>
          <w:trHeight w:val="278"/>
        </w:trPr>
        <w:tc>
          <w:tcPr>
            <w:tcW w:w="85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B28641B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5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955286" w14:textId="2BE242D8" w:rsidR="00592499" w:rsidRPr="009C3C34" w:rsidRDefault="00915A19" w:rsidP="00196355">
            <w:r w:rsidRPr="00915A19">
              <w:t>Управление подбором и определением наиболее целесообразных и экономически обоснованных решений в сфере ортопедической обуви</w:t>
            </w:r>
          </w:p>
        </w:tc>
        <w:tc>
          <w:tcPr>
            <w:tcW w:w="22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68BBC0A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B9B1E8" w14:textId="72ADC055" w:rsidR="00592499" w:rsidRPr="00671837" w:rsidRDefault="002B4B59" w:rsidP="00AF4D10">
            <w:pPr>
              <w:jc w:val="center"/>
            </w:pPr>
            <w:r>
              <w:rPr>
                <w:lang w:val="en-US"/>
              </w:rPr>
              <w:t>B</w:t>
            </w:r>
            <w:r w:rsidR="00592499" w:rsidRPr="009C3C34">
              <w:t>/01.</w:t>
            </w:r>
            <w:r w:rsidR="00224688">
              <w:t>7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3EB0F3D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B45799" w14:textId="2883FF18" w:rsidR="00592499" w:rsidRPr="00671837" w:rsidRDefault="00224688" w:rsidP="00196355">
            <w:pPr>
              <w:jc w:val="center"/>
            </w:pPr>
            <w:r>
              <w:t>7</w:t>
            </w:r>
          </w:p>
        </w:tc>
      </w:tr>
    </w:tbl>
    <w:p w14:paraId="3A9C9955" w14:textId="77777777" w:rsidR="000D694D" w:rsidRPr="009C3C34" w:rsidRDefault="000D694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2735B9" w:rsidRPr="009C3C34" w14:paraId="4AFC57A1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1AA83B0E" w14:textId="77777777" w:rsidR="002735B9" w:rsidRPr="009C3C34" w:rsidRDefault="002735B9" w:rsidP="002735B9">
            <w:r w:rsidRPr="009C3C34">
              <w:t>Трудовые действия</w:t>
            </w:r>
          </w:p>
        </w:tc>
        <w:tc>
          <w:tcPr>
            <w:tcW w:w="4099" w:type="pct"/>
          </w:tcPr>
          <w:p w14:paraId="42EE4C92" w14:textId="3023CFCF" w:rsidR="002735B9" w:rsidRPr="00FF332D" w:rsidRDefault="002735B9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 xml:space="preserve">Анализ потребностей и медицинских показаний к </w:t>
            </w:r>
            <w:r w:rsidR="00FF332D" w:rsidRPr="005A2C7C">
              <w:rPr>
                <w:color w:val="000000" w:themeColor="text1"/>
              </w:rPr>
              <w:t>использованию</w:t>
            </w:r>
            <w:r w:rsidR="00FF332D" w:rsidRPr="00FF332D">
              <w:rPr>
                <w:color w:val="000000" w:themeColor="text1"/>
              </w:rPr>
              <w:t xml:space="preserve"> </w:t>
            </w:r>
            <w:r w:rsidRPr="00FF332D">
              <w:rPr>
                <w:color w:val="000000" w:themeColor="text1"/>
              </w:rPr>
              <w:t>ортопедической обуви: систематизация тип</w:t>
            </w:r>
            <w:r w:rsidR="00FF332D" w:rsidRPr="00FF332D">
              <w:rPr>
                <w:color w:val="000000" w:themeColor="text1"/>
              </w:rPr>
              <w:t>ичн</w:t>
            </w:r>
            <w:r w:rsidRPr="00FF332D">
              <w:rPr>
                <w:color w:val="000000" w:themeColor="text1"/>
              </w:rPr>
              <w:t>ых клинических показаний по группам патологий; сравнение потребностей инвалида с возможностями производственной базы и ресурсами</w:t>
            </w:r>
          </w:p>
        </w:tc>
      </w:tr>
      <w:tr w:rsidR="002735B9" w:rsidRPr="009C3C34" w14:paraId="42C2D5C3" w14:textId="77777777" w:rsidTr="006D2093">
        <w:trPr>
          <w:trHeight w:val="20"/>
        </w:trPr>
        <w:tc>
          <w:tcPr>
            <w:tcW w:w="901" w:type="pct"/>
            <w:vMerge/>
          </w:tcPr>
          <w:p w14:paraId="06342D15" w14:textId="77777777" w:rsidR="002735B9" w:rsidRPr="009C3C34" w:rsidRDefault="002735B9" w:rsidP="002735B9"/>
        </w:tc>
        <w:tc>
          <w:tcPr>
            <w:tcW w:w="4099" w:type="pct"/>
          </w:tcPr>
          <w:p w14:paraId="1AB23C5F" w14:textId="68E80C91" w:rsidR="002735B9" w:rsidRPr="00FF332D" w:rsidRDefault="002735B9" w:rsidP="004876C7">
            <w:pPr>
              <w:spacing w:line="233" w:lineRule="auto"/>
              <w:jc w:val="both"/>
            </w:pPr>
            <w:r w:rsidRPr="00FF332D">
              <w:t>Оценка технологических и конструктивных вариантов ортопедической обуви: сравнение различных конструктивных решений обуви; подбор оптимальной конструкции на основе биомеханики и уровня компенсации</w:t>
            </w:r>
          </w:p>
        </w:tc>
      </w:tr>
      <w:tr w:rsidR="002735B9" w:rsidRPr="009C3C34" w14:paraId="634ECBFB" w14:textId="77777777" w:rsidTr="006D2093">
        <w:trPr>
          <w:trHeight w:val="20"/>
        </w:trPr>
        <w:tc>
          <w:tcPr>
            <w:tcW w:w="901" w:type="pct"/>
            <w:vMerge/>
          </w:tcPr>
          <w:p w14:paraId="2A237DDF" w14:textId="77777777" w:rsidR="002735B9" w:rsidRPr="009C3C34" w:rsidRDefault="002735B9" w:rsidP="002735B9"/>
        </w:tc>
        <w:tc>
          <w:tcPr>
            <w:tcW w:w="4099" w:type="pct"/>
          </w:tcPr>
          <w:p w14:paraId="2EA0A10A" w14:textId="15416242" w:rsidR="002735B9" w:rsidRPr="00FF332D" w:rsidRDefault="002735B9" w:rsidP="004876C7">
            <w:pPr>
              <w:spacing w:line="233" w:lineRule="auto"/>
              <w:jc w:val="both"/>
            </w:pPr>
            <w:r w:rsidRPr="00FF332D">
              <w:t>Расч</w:t>
            </w:r>
            <w:r w:rsidR="00E45D9D" w:rsidRPr="00FF332D">
              <w:t>е</w:t>
            </w:r>
            <w:r w:rsidRPr="00FF332D">
              <w:t>т экономической целесообразности при выборе материалов и методов производства: определение себестоимости ортопедической обуви в зависимости от выбранных материалов и технологий; оценка экономической эффективности внедрения новых материалов, шаблонов, операций</w:t>
            </w:r>
          </w:p>
        </w:tc>
      </w:tr>
      <w:tr w:rsidR="002735B9" w:rsidRPr="009C3C34" w14:paraId="02451795" w14:textId="77777777" w:rsidTr="006D2093">
        <w:trPr>
          <w:trHeight w:val="20"/>
        </w:trPr>
        <w:tc>
          <w:tcPr>
            <w:tcW w:w="901" w:type="pct"/>
            <w:vMerge/>
          </w:tcPr>
          <w:p w14:paraId="60F443BC" w14:textId="77777777" w:rsidR="002735B9" w:rsidRPr="009C3C34" w:rsidRDefault="002735B9" w:rsidP="002735B9"/>
        </w:tc>
        <w:tc>
          <w:tcPr>
            <w:tcW w:w="4099" w:type="pct"/>
          </w:tcPr>
          <w:p w14:paraId="15D75E30" w14:textId="086345B0" w:rsidR="002735B9" w:rsidRPr="00FF332D" w:rsidRDefault="002735B9" w:rsidP="004876C7">
            <w:pPr>
              <w:spacing w:line="233" w:lineRule="auto"/>
              <w:jc w:val="both"/>
            </w:pPr>
            <w:r w:rsidRPr="00FF332D">
              <w:t>Подбор и обоснование технических решений с уч</w:t>
            </w:r>
            <w:r w:rsidR="00E45D9D" w:rsidRPr="00FF332D">
              <w:t>е</w:t>
            </w:r>
            <w:r w:rsidRPr="00FF332D">
              <w:t>том бюджета и индивидуального запроса: баланс между качеством, функциональностью и стоимостью ортопедической обуви; принятие решений по уровню индивидуализации изделия</w:t>
            </w:r>
          </w:p>
        </w:tc>
      </w:tr>
      <w:tr w:rsidR="002735B9" w:rsidRPr="009C3C34" w14:paraId="764C4B70" w14:textId="77777777" w:rsidTr="006D2093">
        <w:trPr>
          <w:trHeight w:val="20"/>
        </w:trPr>
        <w:tc>
          <w:tcPr>
            <w:tcW w:w="901" w:type="pct"/>
            <w:vMerge/>
          </w:tcPr>
          <w:p w14:paraId="2FA64ED3" w14:textId="77777777" w:rsidR="002735B9" w:rsidRPr="009C3C34" w:rsidRDefault="002735B9" w:rsidP="002735B9"/>
        </w:tc>
        <w:tc>
          <w:tcPr>
            <w:tcW w:w="4099" w:type="pct"/>
          </w:tcPr>
          <w:p w14:paraId="1A2AC821" w14:textId="267ECA8F" w:rsidR="002735B9" w:rsidRPr="00FF332D" w:rsidRDefault="00FF332D" w:rsidP="004876C7">
            <w:pPr>
              <w:spacing w:line="233" w:lineRule="auto"/>
              <w:jc w:val="both"/>
            </w:pPr>
            <w:r>
              <w:t>Р</w:t>
            </w:r>
            <w:r w:rsidR="00C623E6" w:rsidRPr="00FF332D">
              <w:t>азработк</w:t>
            </w:r>
            <w:r>
              <w:t>а</w:t>
            </w:r>
            <w:r w:rsidR="002735B9" w:rsidRPr="00FF332D">
              <w:t xml:space="preserve"> </w:t>
            </w:r>
            <w:r w:rsidR="00A86EFC">
              <w:t xml:space="preserve">в </w:t>
            </w:r>
            <w:r>
              <w:t xml:space="preserve">пределах должностных обязанностей </w:t>
            </w:r>
            <w:r w:rsidR="002735B9" w:rsidRPr="00FF332D">
              <w:t>нормативов расхода материалов и времени: оптимизация производственного цикла с уч</w:t>
            </w:r>
            <w:r w:rsidR="00E45D9D" w:rsidRPr="00FF332D">
              <w:t>е</w:t>
            </w:r>
            <w:r w:rsidR="002735B9" w:rsidRPr="00FF332D">
              <w:t>том технологических возможностей; разработка регламентов, норм времени и калькуляционных карт</w:t>
            </w:r>
          </w:p>
        </w:tc>
      </w:tr>
      <w:tr w:rsidR="002735B9" w:rsidRPr="009C3C34" w14:paraId="721F70E1" w14:textId="77777777" w:rsidTr="006D2093">
        <w:trPr>
          <w:trHeight w:val="20"/>
        </w:trPr>
        <w:tc>
          <w:tcPr>
            <w:tcW w:w="901" w:type="pct"/>
            <w:vMerge/>
          </w:tcPr>
          <w:p w14:paraId="572DD312" w14:textId="77777777" w:rsidR="002735B9" w:rsidRPr="009C3C34" w:rsidRDefault="002735B9" w:rsidP="002735B9"/>
        </w:tc>
        <w:tc>
          <w:tcPr>
            <w:tcW w:w="4099" w:type="pct"/>
          </w:tcPr>
          <w:p w14:paraId="14072B93" w14:textId="784FBCC8" w:rsidR="002735B9" w:rsidRPr="00FF332D" w:rsidRDefault="002735B9" w:rsidP="006D2093">
            <w:pPr>
              <w:jc w:val="both"/>
            </w:pPr>
            <w:r w:rsidRPr="00FF332D">
              <w:t>Формирование технических заданий и технической документации на экономически обоснованные ортопедической обуви: подготовка ТЗ на изготовление или разработку модификаций моделей; оформление документации по рационализаторским предложениям</w:t>
            </w:r>
          </w:p>
        </w:tc>
      </w:tr>
      <w:tr w:rsidR="002735B9" w:rsidRPr="009C3C34" w14:paraId="23FBD31E" w14:textId="77777777" w:rsidTr="006D2093">
        <w:trPr>
          <w:trHeight w:val="20"/>
        </w:trPr>
        <w:tc>
          <w:tcPr>
            <w:tcW w:w="901" w:type="pct"/>
            <w:vMerge/>
          </w:tcPr>
          <w:p w14:paraId="3B3A56B5" w14:textId="77777777" w:rsidR="002735B9" w:rsidRPr="009C3C34" w:rsidRDefault="002735B9" w:rsidP="002735B9"/>
        </w:tc>
        <w:tc>
          <w:tcPr>
            <w:tcW w:w="4099" w:type="pct"/>
          </w:tcPr>
          <w:p w14:paraId="481D380B" w14:textId="4435449D" w:rsidR="002735B9" w:rsidRPr="00FF332D" w:rsidRDefault="002735B9" w:rsidP="006D2093">
            <w:pPr>
              <w:jc w:val="both"/>
            </w:pPr>
            <w:r w:rsidRPr="00FF332D">
              <w:t xml:space="preserve">Контроль соблюдения экономической эффективности и качества на всех этапах: сопровождение производственного процесса от подбора решения до выпуска изделия; проведение анализа отклонений по качеству, срокам, стоимости </w:t>
            </w:r>
            <w:r w:rsidRPr="005A2C7C">
              <w:t xml:space="preserve">и </w:t>
            </w:r>
            <w:r w:rsidR="00FF332D" w:rsidRPr="005A2C7C">
              <w:t xml:space="preserve">разработка </w:t>
            </w:r>
            <w:r w:rsidRPr="005A2C7C">
              <w:t>предложений</w:t>
            </w:r>
            <w:r w:rsidRPr="00FF332D">
              <w:t xml:space="preserve"> по их снижению</w:t>
            </w:r>
          </w:p>
        </w:tc>
      </w:tr>
      <w:tr w:rsidR="002735B9" w:rsidRPr="009C3C34" w14:paraId="6851E601" w14:textId="77777777" w:rsidTr="006D2093">
        <w:trPr>
          <w:trHeight w:val="20"/>
        </w:trPr>
        <w:tc>
          <w:tcPr>
            <w:tcW w:w="901" w:type="pct"/>
            <w:vMerge/>
          </w:tcPr>
          <w:p w14:paraId="0EDEE691" w14:textId="77777777" w:rsidR="002735B9" w:rsidRPr="009C3C34" w:rsidRDefault="002735B9" w:rsidP="002735B9"/>
        </w:tc>
        <w:tc>
          <w:tcPr>
            <w:tcW w:w="4099" w:type="pct"/>
          </w:tcPr>
          <w:p w14:paraId="183FF2CA" w14:textId="57EBD1FE" w:rsidR="002735B9" w:rsidRPr="00FF332D" w:rsidRDefault="00FF332D" w:rsidP="006D2093">
            <w:pPr>
              <w:jc w:val="both"/>
            </w:pPr>
            <w:r>
              <w:t>Ф</w:t>
            </w:r>
            <w:r w:rsidR="002735B9" w:rsidRPr="00FF332D">
              <w:t>ормировани</w:t>
            </w:r>
            <w:r w:rsidR="00FD23F9" w:rsidRPr="00FF332D">
              <w:t>е</w:t>
            </w:r>
            <w:r>
              <w:t xml:space="preserve"> </w:t>
            </w:r>
            <w:r w:rsidRPr="00FF332D">
              <w:t xml:space="preserve">в пределах должностных обязанностей </w:t>
            </w:r>
            <w:r w:rsidR="002735B9" w:rsidRPr="00FF332D">
              <w:t xml:space="preserve">ассортимента и стратегий производства: влияние на выбор приоритетных направлений выпуска ортопедической обуви по категориям; оценка потребностей и предложений </w:t>
            </w:r>
          </w:p>
        </w:tc>
      </w:tr>
      <w:tr w:rsidR="00F3266D" w:rsidRPr="009C3C34" w14:paraId="449B3642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21B84183" w14:textId="77777777" w:rsidR="00F3266D" w:rsidRPr="009C3C34" w:rsidDel="002A1D54" w:rsidRDefault="00F3266D" w:rsidP="00F3266D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34B5FC42" w14:textId="532DECA6" w:rsidR="00F3266D" w:rsidRPr="00FF332D" w:rsidRDefault="00F3266D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Сравнивать конструктивные и технологические варианты изготовления ортопедической обуви в зависимости от медицинских показаний и особенностей стопы</w:t>
            </w:r>
          </w:p>
        </w:tc>
      </w:tr>
      <w:tr w:rsidR="00F3266D" w:rsidRPr="009C3C34" w14:paraId="45562FC3" w14:textId="77777777" w:rsidTr="006D2093">
        <w:trPr>
          <w:trHeight w:val="20"/>
        </w:trPr>
        <w:tc>
          <w:tcPr>
            <w:tcW w:w="901" w:type="pct"/>
            <w:vMerge/>
          </w:tcPr>
          <w:p w14:paraId="117D6A5B" w14:textId="77777777" w:rsidR="00F3266D" w:rsidRPr="009C3C34" w:rsidDel="002A1D54" w:rsidRDefault="00F3266D" w:rsidP="00F3266D"/>
        </w:tc>
        <w:tc>
          <w:tcPr>
            <w:tcW w:w="4099" w:type="pct"/>
          </w:tcPr>
          <w:p w14:paraId="1365D983" w14:textId="23DC8AC0" w:rsidR="00F3266D" w:rsidRPr="00FF332D" w:rsidRDefault="00F3266D" w:rsidP="004876C7">
            <w:pPr>
              <w:spacing w:line="233" w:lineRule="auto"/>
              <w:jc w:val="both"/>
            </w:pPr>
            <w:r w:rsidRPr="00FF332D">
              <w:t>Определять целесообразность применения конкретных материалов, технологий, методов сборки с уч</w:t>
            </w:r>
            <w:r w:rsidR="00E45D9D" w:rsidRPr="00FF332D">
              <w:t>е</w:t>
            </w:r>
            <w:r w:rsidRPr="00FF332D">
              <w:t>том функциональности и биомеханики</w:t>
            </w:r>
          </w:p>
        </w:tc>
      </w:tr>
      <w:tr w:rsidR="00F3266D" w:rsidRPr="009C3C34" w14:paraId="54971869" w14:textId="77777777" w:rsidTr="006D2093">
        <w:trPr>
          <w:trHeight w:val="20"/>
        </w:trPr>
        <w:tc>
          <w:tcPr>
            <w:tcW w:w="901" w:type="pct"/>
            <w:vMerge/>
          </w:tcPr>
          <w:p w14:paraId="71FFD0F1" w14:textId="77777777" w:rsidR="00F3266D" w:rsidRPr="009C3C34" w:rsidDel="002A1D54" w:rsidRDefault="00F3266D" w:rsidP="00F3266D"/>
        </w:tc>
        <w:tc>
          <w:tcPr>
            <w:tcW w:w="4099" w:type="pct"/>
          </w:tcPr>
          <w:p w14:paraId="7DFFACDA" w14:textId="5EC3B78C" w:rsidR="00F3266D" w:rsidRPr="00FF332D" w:rsidRDefault="00F3266D" w:rsidP="004876C7">
            <w:pPr>
              <w:spacing w:line="233" w:lineRule="auto"/>
              <w:jc w:val="both"/>
            </w:pPr>
            <w:r w:rsidRPr="00FF332D">
              <w:t>Проводить анализ стоимости альтернативных решений и выбирать наиболее экономически оправданные</w:t>
            </w:r>
          </w:p>
        </w:tc>
      </w:tr>
      <w:tr w:rsidR="00F3266D" w:rsidRPr="009C3C34" w14:paraId="2FA271EE" w14:textId="77777777" w:rsidTr="006D2093">
        <w:trPr>
          <w:trHeight w:val="20"/>
        </w:trPr>
        <w:tc>
          <w:tcPr>
            <w:tcW w:w="901" w:type="pct"/>
            <w:vMerge/>
          </w:tcPr>
          <w:p w14:paraId="43905FAB" w14:textId="77777777" w:rsidR="00F3266D" w:rsidRPr="009C3C34" w:rsidDel="002A1D54" w:rsidRDefault="00F3266D" w:rsidP="00F3266D"/>
        </w:tc>
        <w:tc>
          <w:tcPr>
            <w:tcW w:w="4099" w:type="pct"/>
          </w:tcPr>
          <w:p w14:paraId="14B2EFB3" w14:textId="156560DC" w:rsidR="00F3266D" w:rsidRPr="00FF332D" w:rsidRDefault="00F3266D" w:rsidP="004876C7">
            <w:pPr>
              <w:spacing w:line="233" w:lineRule="auto"/>
              <w:jc w:val="both"/>
            </w:pPr>
            <w:r w:rsidRPr="00FF332D">
              <w:rPr>
                <w:color w:val="000000"/>
              </w:rPr>
              <w:t>Формировать предложения по снижению производственных затрат без потери качества</w:t>
            </w:r>
          </w:p>
        </w:tc>
      </w:tr>
      <w:tr w:rsidR="00F3266D" w:rsidRPr="009C3C34" w14:paraId="1EC6E539" w14:textId="77777777" w:rsidTr="006D2093">
        <w:trPr>
          <w:trHeight w:val="20"/>
        </w:trPr>
        <w:tc>
          <w:tcPr>
            <w:tcW w:w="901" w:type="pct"/>
            <w:vMerge/>
          </w:tcPr>
          <w:p w14:paraId="05F99161" w14:textId="77777777" w:rsidR="00F3266D" w:rsidRPr="009C3C34" w:rsidDel="002A1D54" w:rsidRDefault="00F3266D" w:rsidP="00F3266D"/>
        </w:tc>
        <w:tc>
          <w:tcPr>
            <w:tcW w:w="4099" w:type="pct"/>
          </w:tcPr>
          <w:p w14:paraId="524AE884" w14:textId="6D419A15" w:rsidR="00F3266D" w:rsidRPr="00FF332D" w:rsidRDefault="00F3266D" w:rsidP="004876C7">
            <w:pPr>
              <w:spacing w:line="233" w:lineRule="auto"/>
              <w:jc w:val="both"/>
            </w:pPr>
            <w:r w:rsidRPr="00FF332D">
              <w:rPr>
                <w:color w:val="000000"/>
              </w:rPr>
              <w:t>Разрабатывать и оформлять технические задания на создание ортопедической обуви или модификации модели</w:t>
            </w:r>
          </w:p>
        </w:tc>
      </w:tr>
      <w:tr w:rsidR="00F3266D" w:rsidRPr="009C3C34" w14:paraId="43D84832" w14:textId="77777777" w:rsidTr="006D2093">
        <w:trPr>
          <w:trHeight w:val="20"/>
        </w:trPr>
        <w:tc>
          <w:tcPr>
            <w:tcW w:w="901" w:type="pct"/>
            <w:vMerge/>
          </w:tcPr>
          <w:p w14:paraId="4F548A4E" w14:textId="77777777" w:rsidR="00F3266D" w:rsidRPr="009C3C34" w:rsidDel="002A1D54" w:rsidRDefault="00F3266D" w:rsidP="00F3266D"/>
        </w:tc>
        <w:tc>
          <w:tcPr>
            <w:tcW w:w="4099" w:type="pct"/>
          </w:tcPr>
          <w:p w14:paraId="794AC0ED" w14:textId="08C10062" w:rsidR="00F3266D" w:rsidRPr="00FF332D" w:rsidRDefault="00F3266D" w:rsidP="004876C7">
            <w:pPr>
              <w:spacing w:line="233" w:lineRule="auto"/>
              <w:jc w:val="both"/>
            </w:pPr>
            <w:r w:rsidRPr="00FF332D">
              <w:rPr>
                <w:color w:val="000000"/>
              </w:rPr>
              <w:t>Составлять технологические карты, калькуляционные таблицы, спецификации и технико-экономические обоснования</w:t>
            </w:r>
          </w:p>
        </w:tc>
      </w:tr>
      <w:tr w:rsidR="00F3266D" w:rsidRPr="009C3C34" w14:paraId="20006D8A" w14:textId="77777777" w:rsidTr="006D2093">
        <w:trPr>
          <w:trHeight w:val="20"/>
        </w:trPr>
        <w:tc>
          <w:tcPr>
            <w:tcW w:w="901" w:type="pct"/>
            <w:vMerge/>
          </w:tcPr>
          <w:p w14:paraId="5B5688FE" w14:textId="77777777" w:rsidR="00F3266D" w:rsidRPr="009C3C34" w:rsidDel="002A1D54" w:rsidRDefault="00F3266D" w:rsidP="00F3266D"/>
        </w:tc>
        <w:tc>
          <w:tcPr>
            <w:tcW w:w="4099" w:type="pct"/>
          </w:tcPr>
          <w:p w14:paraId="21D26885" w14:textId="6F3860AD" w:rsidR="00F3266D" w:rsidRPr="00FF332D" w:rsidRDefault="00F3266D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Применять ГОСТы, ТУ, стандарты на материалы и конструктивные элементы ортопедической обуви</w:t>
            </w:r>
          </w:p>
        </w:tc>
      </w:tr>
      <w:tr w:rsidR="00F3266D" w:rsidRPr="009C3C34" w14:paraId="240E8EB5" w14:textId="77777777" w:rsidTr="006D2093">
        <w:trPr>
          <w:trHeight w:val="20"/>
        </w:trPr>
        <w:tc>
          <w:tcPr>
            <w:tcW w:w="901" w:type="pct"/>
            <w:vMerge/>
          </w:tcPr>
          <w:p w14:paraId="4B771BF4" w14:textId="77777777" w:rsidR="00F3266D" w:rsidRPr="009C3C34" w:rsidDel="002A1D54" w:rsidRDefault="00F3266D" w:rsidP="00F3266D"/>
        </w:tc>
        <w:tc>
          <w:tcPr>
            <w:tcW w:w="4099" w:type="pct"/>
          </w:tcPr>
          <w:p w14:paraId="33782ACB" w14:textId="60E1CC13" w:rsidR="00F3266D" w:rsidRPr="00FF332D" w:rsidRDefault="00F3266D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Планировать и координировать выполнение работ по реализации выбранных технических решений</w:t>
            </w:r>
          </w:p>
        </w:tc>
      </w:tr>
      <w:tr w:rsidR="00F3266D" w:rsidRPr="009C3C34" w14:paraId="2698A7EC" w14:textId="77777777" w:rsidTr="006D2093">
        <w:trPr>
          <w:trHeight w:val="20"/>
        </w:trPr>
        <w:tc>
          <w:tcPr>
            <w:tcW w:w="901" w:type="pct"/>
            <w:vMerge/>
          </w:tcPr>
          <w:p w14:paraId="5F73D007" w14:textId="77777777" w:rsidR="00F3266D" w:rsidRPr="009C3C34" w:rsidDel="002A1D54" w:rsidRDefault="00F3266D" w:rsidP="00F3266D"/>
        </w:tc>
        <w:tc>
          <w:tcPr>
            <w:tcW w:w="4099" w:type="pct"/>
          </w:tcPr>
          <w:p w14:paraId="79009673" w14:textId="515EDF3A" w:rsidR="00F3266D" w:rsidRPr="00FF332D" w:rsidRDefault="00F3266D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Взаимодействовать с технологами, конструкторами, врачами и производственным персоналом для комплексной оценки решений</w:t>
            </w:r>
          </w:p>
        </w:tc>
      </w:tr>
      <w:tr w:rsidR="00F3266D" w:rsidRPr="009C3C34" w14:paraId="380B486B" w14:textId="77777777" w:rsidTr="006D2093">
        <w:trPr>
          <w:trHeight w:val="20"/>
        </w:trPr>
        <w:tc>
          <w:tcPr>
            <w:tcW w:w="901" w:type="pct"/>
            <w:vMerge/>
          </w:tcPr>
          <w:p w14:paraId="496EE32C" w14:textId="77777777" w:rsidR="00F3266D" w:rsidRPr="009C3C34" w:rsidDel="002A1D54" w:rsidRDefault="00F3266D" w:rsidP="00F3266D"/>
        </w:tc>
        <w:tc>
          <w:tcPr>
            <w:tcW w:w="4099" w:type="pct"/>
          </w:tcPr>
          <w:p w14:paraId="3E0DF20A" w14:textId="6359BC39" w:rsidR="00F3266D" w:rsidRPr="00FF332D" w:rsidRDefault="00F3266D" w:rsidP="004876C7">
            <w:pPr>
              <w:spacing w:line="233" w:lineRule="auto"/>
              <w:jc w:val="both"/>
            </w:pPr>
            <w:r w:rsidRPr="00FF332D">
              <w:rPr>
                <w:color w:val="000000"/>
              </w:rPr>
              <w:t>Учитывать возможности оборудования и загрузку производства при выборе решений</w:t>
            </w:r>
          </w:p>
        </w:tc>
      </w:tr>
      <w:tr w:rsidR="00F3266D" w:rsidRPr="009C3C34" w14:paraId="5D83C258" w14:textId="77777777" w:rsidTr="006D2093">
        <w:trPr>
          <w:trHeight w:val="20"/>
        </w:trPr>
        <w:tc>
          <w:tcPr>
            <w:tcW w:w="901" w:type="pct"/>
            <w:vMerge/>
          </w:tcPr>
          <w:p w14:paraId="23E60218" w14:textId="77777777" w:rsidR="00F3266D" w:rsidRPr="009C3C34" w:rsidDel="002A1D54" w:rsidRDefault="00F3266D" w:rsidP="00F3266D"/>
        </w:tc>
        <w:tc>
          <w:tcPr>
            <w:tcW w:w="4099" w:type="pct"/>
          </w:tcPr>
          <w:p w14:paraId="49EB28A9" w14:textId="3FA6843E" w:rsidR="00F3266D" w:rsidRPr="00FF332D" w:rsidRDefault="00F3266D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Выявлять индивидуальные потребности инвалида и учитывать их при подборе решения</w:t>
            </w:r>
          </w:p>
        </w:tc>
      </w:tr>
      <w:tr w:rsidR="00F3266D" w:rsidRPr="009C3C34" w14:paraId="00F57943" w14:textId="77777777" w:rsidTr="006D2093">
        <w:trPr>
          <w:trHeight w:val="20"/>
        </w:trPr>
        <w:tc>
          <w:tcPr>
            <w:tcW w:w="901" w:type="pct"/>
            <w:vMerge/>
          </w:tcPr>
          <w:p w14:paraId="22C399D7" w14:textId="77777777" w:rsidR="00F3266D" w:rsidRPr="009C3C34" w:rsidDel="002A1D54" w:rsidRDefault="00F3266D" w:rsidP="00F3266D"/>
        </w:tc>
        <w:tc>
          <w:tcPr>
            <w:tcW w:w="4099" w:type="pct"/>
          </w:tcPr>
          <w:p w14:paraId="44F187D9" w14:textId="722C25FF" w:rsidR="00F3266D" w:rsidRPr="00FF332D" w:rsidRDefault="00F3266D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Аргументированно объяснять преимущества и ограничения предложенного варианта врачу, инвалиду или заказчику</w:t>
            </w:r>
          </w:p>
        </w:tc>
      </w:tr>
      <w:tr w:rsidR="00E74CF3" w:rsidRPr="009C3C34" w14:paraId="60836C7A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35D0BA13" w14:textId="77777777" w:rsidR="00E74CF3" w:rsidRPr="009C3C34" w:rsidRDefault="00E74CF3" w:rsidP="00E74CF3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237F2A38" w14:textId="22BAA1EC" w:rsidR="00E74CF3" w:rsidRPr="00FF332D" w:rsidRDefault="00E74CF3" w:rsidP="004876C7">
            <w:pPr>
              <w:spacing w:line="233" w:lineRule="auto"/>
              <w:jc w:val="both"/>
            </w:pPr>
            <w:r w:rsidRPr="00FF332D">
              <w:rPr>
                <w:color w:val="000000" w:themeColor="text1"/>
              </w:rPr>
              <w:t>Медицинские показания к применению ортопедической обуви</w:t>
            </w:r>
          </w:p>
        </w:tc>
      </w:tr>
      <w:tr w:rsidR="00E74CF3" w:rsidRPr="009C3C34" w14:paraId="6C3A0F30" w14:textId="77777777" w:rsidTr="006D2093">
        <w:trPr>
          <w:trHeight w:val="20"/>
        </w:trPr>
        <w:tc>
          <w:tcPr>
            <w:tcW w:w="901" w:type="pct"/>
            <w:vMerge/>
          </w:tcPr>
          <w:p w14:paraId="2CE55EC3" w14:textId="77777777" w:rsidR="00E74CF3" w:rsidRPr="009C3C34" w:rsidDel="002A1D54" w:rsidRDefault="00E74CF3" w:rsidP="00E74CF3"/>
        </w:tc>
        <w:tc>
          <w:tcPr>
            <w:tcW w:w="4099" w:type="pct"/>
          </w:tcPr>
          <w:p w14:paraId="76711B87" w14:textId="5D3296E4" w:rsidR="00E74CF3" w:rsidRPr="00FF332D" w:rsidRDefault="00E74CF3" w:rsidP="004876C7">
            <w:pPr>
              <w:spacing w:line="233" w:lineRule="auto"/>
              <w:jc w:val="both"/>
            </w:pPr>
            <w:r w:rsidRPr="00FF332D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E74CF3" w:rsidRPr="009C3C34" w14:paraId="524929BA" w14:textId="77777777" w:rsidTr="006D2093">
        <w:trPr>
          <w:trHeight w:val="20"/>
        </w:trPr>
        <w:tc>
          <w:tcPr>
            <w:tcW w:w="901" w:type="pct"/>
            <w:vMerge/>
          </w:tcPr>
          <w:p w14:paraId="042F3EB6" w14:textId="77777777" w:rsidR="00E74CF3" w:rsidRPr="009C3C34" w:rsidDel="002A1D54" w:rsidRDefault="00E74CF3" w:rsidP="00E74CF3"/>
        </w:tc>
        <w:tc>
          <w:tcPr>
            <w:tcW w:w="4099" w:type="pct"/>
          </w:tcPr>
          <w:p w14:paraId="23857794" w14:textId="78D38E94" w:rsidR="00E74CF3" w:rsidRPr="00FF332D" w:rsidRDefault="00E74CF3" w:rsidP="006D2093">
            <w:pPr>
              <w:jc w:val="both"/>
            </w:pPr>
            <w:r w:rsidRPr="00FF332D">
              <w:rPr>
                <w:color w:val="000000"/>
              </w:rPr>
              <w:t>Функциональная анатомия нижних конечностей</w:t>
            </w:r>
          </w:p>
        </w:tc>
      </w:tr>
      <w:tr w:rsidR="00E74CF3" w:rsidRPr="009C3C34" w14:paraId="106D9D50" w14:textId="77777777" w:rsidTr="006D2093">
        <w:trPr>
          <w:trHeight w:val="20"/>
        </w:trPr>
        <w:tc>
          <w:tcPr>
            <w:tcW w:w="901" w:type="pct"/>
            <w:vMerge/>
          </w:tcPr>
          <w:p w14:paraId="5BD2B0EA" w14:textId="77777777" w:rsidR="00E74CF3" w:rsidRPr="009C3C34" w:rsidDel="002A1D54" w:rsidRDefault="00E74CF3" w:rsidP="00E74CF3"/>
        </w:tc>
        <w:tc>
          <w:tcPr>
            <w:tcW w:w="4099" w:type="pct"/>
          </w:tcPr>
          <w:p w14:paraId="3CD9F3E0" w14:textId="6711B73A" w:rsidR="00E74CF3" w:rsidRPr="00FF332D" w:rsidRDefault="00E74CF3" w:rsidP="006D2093">
            <w:pPr>
              <w:jc w:val="both"/>
            </w:pPr>
            <w:r w:rsidRPr="00FF332D">
              <w:rPr>
                <w:color w:val="000000"/>
              </w:rPr>
              <w:t>Общая биомеханика</w:t>
            </w:r>
          </w:p>
        </w:tc>
      </w:tr>
      <w:tr w:rsidR="00E74CF3" w:rsidRPr="009C3C34" w14:paraId="3AB6461A" w14:textId="77777777" w:rsidTr="006D2093">
        <w:trPr>
          <w:trHeight w:val="20"/>
        </w:trPr>
        <w:tc>
          <w:tcPr>
            <w:tcW w:w="901" w:type="pct"/>
            <w:vMerge/>
          </w:tcPr>
          <w:p w14:paraId="5838BDBC" w14:textId="77777777" w:rsidR="00E74CF3" w:rsidRPr="009C3C34" w:rsidDel="002A1D54" w:rsidRDefault="00E74CF3" w:rsidP="00E74CF3"/>
        </w:tc>
        <w:tc>
          <w:tcPr>
            <w:tcW w:w="4099" w:type="pct"/>
          </w:tcPr>
          <w:p w14:paraId="13D3AD91" w14:textId="2DAF28D4" w:rsidR="00E74CF3" w:rsidRPr="00FF332D" w:rsidRDefault="00E74CF3" w:rsidP="006D2093">
            <w:pPr>
              <w:jc w:val="both"/>
            </w:pPr>
            <w:r w:rsidRPr="00FF332D">
              <w:rPr>
                <w:color w:val="000000"/>
              </w:rPr>
              <w:t>Технологии изготовления ортопедической обуви</w:t>
            </w:r>
          </w:p>
        </w:tc>
      </w:tr>
      <w:tr w:rsidR="00E74CF3" w:rsidRPr="009C3C34" w14:paraId="2E4BB499" w14:textId="77777777" w:rsidTr="006D2093">
        <w:trPr>
          <w:trHeight w:val="20"/>
        </w:trPr>
        <w:tc>
          <w:tcPr>
            <w:tcW w:w="901" w:type="pct"/>
            <w:vMerge/>
          </w:tcPr>
          <w:p w14:paraId="7DAC36A6" w14:textId="77777777" w:rsidR="00E74CF3" w:rsidRPr="009C3C34" w:rsidDel="002A1D54" w:rsidRDefault="00E74CF3" w:rsidP="00E74CF3"/>
        </w:tc>
        <w:tc>
          <w:tcPr>
            <w:tcW w:w="4099" w:type="pct"/>
          </w:tcPr>
          <w:p w14:paraId="52B96B06" w14:textId="33BE110D" w:rsidR="00E74CF3" w:rsidRPr="00FF332D" w:rsidRDefault="00E74CF3" w:rsidP="006D2093">
            <w:pPr>
              <w:jc w:val="both"/>
            </w:pPr>
            <w:r w:rsidRPr="00FF332D">
              <w:rPr>
                <w:color w:val="000000"/>
              </w:rPr>
              <w:t>Принципы технико-экономического анализа и выбора оптимального варианта конструкции ортопедической обуви</w:t>
            </w:r>
          </w:p>
        </w:tc>
      </w:tr>
      <w:tr w:rsidR="00E74CF3" w:rsidRPr="009C3C34" w14:paraId="54DC7918" w14:textId="77777777" w:rsidTr="006D2093">
        <w:trPr>
          <w:trHeight w:val="20"/>
        </w:trPr>
        <w:tc>
          <w:tcPr>
            <w:tcW w:w="901" w:type="pct"/>
            <w:vMerge/>
          </w:tcPr>
          <w:p w14:paraId="295C2F3E" w14:textId="77777777" w:rsidR="00E74CF3" w:rsidRPr="009C3C34" w:rsidDel="002A1D54" w:rsidRDefault="00E74CF3" w:rsidP="00E74CF3"/>
        </w:tc>
        <w:tc>
          <w:tcPr>
            <w:tcW w:w="4099" w:type="pct"/>
          </w:tcPr>
          <w:p w14:paraId="508D394F" w14:textId="6CE29EFE" w:rsidR="00E74CF3" w:rsidRPr="00FF332D" w:rsidRDefault="00E74CF3" w:rsidP="006D2093">
            <w:pPr>
              <w:jc w:val="both"/>
            </w:pPr>
            <w:r w:rsidRPr="00FF332D">
              <w:rPr>
                <w:color w:val="000000" w:themeColor="text1"/>
              </w:rPr>
              <w:t>Основы планирования ресурсов и нормирования производственного времени и материалов</w:t>
            </w:r>
          </w:p>
        </w:tc>
      </w:tr>
      <w:tr w:rsidR="00E74CF3" w:rsidRPr="009C3C34" w14:paraId="16919CAD" w14:textId="77777777" w:rsidTr="006D2093">
        <w:trPr>
          <w:trHeight w:val="20"/>
        </w:trPr>
        <w:tc>
          <w:tcPr>
            <w:tcW w:w="901" w:type="pct"/>
            <w:vMerge/>
          </w:tcPr>
          <w:p w14:paraId="70F8C676" w14:textId="77777777" w:rsidR="00E74CF3" w:rsidRPr="009C3C34" w:rsidDel="002A1D54" w:rsidRDefault="00E74CF3" w:rsidP="00E74CF3"/>
        </w:tc>
        <w:tc>
          <w:tcPr>
            <w:tcW w:w="4099" w:type="pct"/>
          </w:tcPr>
          <w:p w14:paraId="12E28193" w14:textId="3C9ABAEE" w:rsidR="00E74CF3" w:rsidRPr="00FF332D" w:rsidRDefault="00E74CF3" w:rsidP="006D2093">
            <w:pPr>
              <w:jc w:val="both"/>
            </w:pPr>
            <w:r w:rsidRPr="00FF332D">
              <w:rPr>
                <w:color w:val="000000" w:themeColor="text1"/>
              </w:rPr>
              <w:t>ГОСТы, ТУ</w:t>
            </w:r>
            <w:r w:rsidR="00FF332D">
              <w:rPr>
                <w:color w:val="000000" w:themeColor="text1"/>
              </w:rPr>
              <w:t>,</w:t>
            </w:r>
            <w:r w:rsidRPr="00FF332D">
              <w:rPr>
                <w:color w:val="000000" w:themeColor="text1"/>
              </w:rPr>
              <w:t xml:space="preserve"> регламентирующие качество и безопасность ортопедической обуви</w:t>
            </w:r>
          </w:p>
        </w:tc>
      </w:tr>
      <w:tr w:rsidR="00E74CF3" w:rsidRPr="009C3C34" w14:paraId="1334080D" w14:textId="77777777" w:rsidTr="006D2093">
        <w:trPr>
          <w:trHeight w:val="20"/>
        </w:trPr>
        <w:tc>
          <w:tcPr>
            <w:tcW w:w="901" w:type="pct"/>
            <w:vMerge/>
          </w:tcPr>
          <w:p w14:paraId="6B345C22" w14:textId="77777777" w:rsidR="00E74CF3" w:rsidRPr="009C3C34" w:rsidDel="002A1D54" w:rsidRDefault="00E74CF3" w:rsidP="00E74CF3"/>
        </w:tc>
        <w:tc>
          <w:tcPr>
            <w:tcW w:w="4099" w:type="pct"/>
          </w:tcPr>
          <w:p w14:paraId="52BF6289" w14:textId="3D2A2034" w:rsidR="00E74CF3" w:rsidRPr="00FF332D" w:rsidRDefault="00E74CF3" w:rsidP="006D2093">
            <w:pPr>
              <w:jc w:val="both"/>
            </w:pPr>
            <w:r w:rsidRPr="00FF332D">
              <w:rPr>
                <w:color w:val="000000" w:themeColor="text1"/>
              </w:rPr>
              <w:t xml:space="preserve">Основы организации производственного процесса </w:t>
            </w:r>
            <w:r w:rsidR="00FF332D">
              <w:rPr>
                <w:color w:val="000000" w:themeColor="text1"/>
              </w:rPr>
              <w:t>в</w:t>
            </w:r>
            <w:r w:rsidRPr="00FF332D">
              <w:rPr>
                <w:color w:val="000000" w:themeColor="text1"/>
              </w:rPr>
              <w:t xml:space="preserve"> протезно-ортопедических </w:t>
            </w:r>
            <w:r w:rsidR="00FF332D">
              <w:rPr>
                <w:color w:val="000000" w:themeColor="text1"/>
              </w:rPr>
              <w:t>организац</w:t>
            </w:r>
            <w:r w:rsidRPr="00FF332D">
              <w:rPr>
                <w:color w:val="000000" w:themeColor="text1"/>
              </w:rPr>
              <w:t>иях</w:t>
            </w:r>
          </w:p>
        </w:tc>
      </w:tr>
      <w:tr w:rsidR="00E74CF3" w:rsidRPr="009C3C34" w14:paraId="27D3074F" w14:textId="77777777" w:rsidTr="006D2093">
        <w:trPr>
          <w:trHeight w:val="20"/>
        </w:trPr>
        <w:tc>
          <w:tcPr>
            <w:tcW w:w="901" w:type="pct"/>
            <w:vMerge/>
          </w:tcPr>
          <w:p w14:paraId="4E258BE0" w14:textId="77777777" w:rsidR="00E74CF3" w:rsidRPr="009C3C34" w:rsidDel="002A1D54" w:rsidRDefault="00E74CF3" w:rsidP="00E74CF3"/>
        </w:tc>
        <w:tc>
          <w:tcPr>
            <w:tcW w:w="4099" w:type="pct"/>
          </w:tcPr>
          <w:p w14:paraId="1173F036" w14:textId="1422464E" w:rsidR="00E74CF3" w:rsidRPr="00FF332D" w:rsidRDefault="00E74CF3" w:rsidP="006D2093">
            <w:pPr>
              <w:jc w:val="both"/>
            </w:pPr>
            <w:r w:rsidRPr="00FF332D">
              <w:rPr>
                <w:color w:val="000000" w:themeColor="text1"/>
              </w:rPr>
              <w:t>Принципы логистики, складского учета и управления производственными запасами</w:t>
            </w:r>
          </w:p>
        </w:tc>
      </w:tr>
      <w:tr w:rsidR="00E74CF3" w:rsidRPr="009C3C34" w14:paraId="1FD5F41F" w14:textId="77777777" w:rsidTr="006D2093">
        <w:trPr>
          <w:trHeight w:val="20"/>
        </w:trPr>
        <w:tc>
          <w:tcPr>
            <w:tcW w:w="901" w:type="pct"/>
            <w:vMerge/>
          </w:tcPr>
          <w:p w14:paraId="65CC244F" w14:textId="77777777" w:rsidR="00E74CF3" w:rsidRPr="009C3C34" w:rsidDel="002A1D54" w:rsidRDefault="00E74CF3" w:rsidP="00E74CF3"/>
        </w:tc>
        <w:tc>
          <w:tcPr>
            <w:tcW w:w="4099" w:type="pct"/>
          </w:tcPr>
          <w:p w14:paraId="6399D6E5" w14:textId="01EFE8E5" w:rsidR="00E74CF3" w:rsidRPr="00FF332D" w:rsidRDefault="00E74CF3" w:rsidP="006D2093">
            <w:pPr>
              <w:jc w:val="both"/>
            </w:pPr>
            <w:r w:rsidRPr="00FF332D">
              <w:rPr>
                <w:color w:val="000000" w:themeColor="text1"/>
              </w:rPr>
              <w:t>Методы управления качеством и оптимизации производственных процессов</w:t>
            </w:r>
          </w:p>
        </w:tc>
      </w:tr>
      <w:tr w:rsidR="00E74CF3" w:rsidRPr="009C3C34" w14:paraId="6D1F66D7" w14:textId="77777777" w:rsidTr="006D2093">
        <w:trPr>
          <w:trHeight w:val="20"/>
        </w:trPr>
        <w:tc>
          <w:tcPr>
            <w:tcW w:w="901" w:type="pct"/>
            <w:vMerge/>
          </w:tcPr>
          <w:p w14:paraId="6E03166F" w14:textId="77777777" w:rsidR="00E74CF3" w:rsidRPr="009C3C34" w:rsidDel="002A1D54" w:rsidRDefault="00E74CF3" w:rsidP="00E74CF3"/>
        </w:tc>
        <w:tc>
          <w:tcPr>
            <w:tcW w:w="4099" w:type="pct"/>
          </w:tcPr>
          <w:p w14:paraId="0780A3FA" w14:textId="6BC64266" w:rsidR="00E74CF3" w:rsidRPr="00FF332D" w:rsidRDefault="00E74CF3" w:rsidP="006D2093">
            <w:pPr>
              <w:jc w:val="both"/>
            </w:pPr>
            <w:r w:rsidRPr="00FF332D">
              <w:rPr>
                <w:color w:val="000000" w:themeColor="text1"/>
              </w:rPr>
              <w:t>Основы делового и профессионального общения</w:t>
            </w:r>
          </w:p>
        </w:tc>
      </w:tr>
      <w:tr w:rsidR="00E74CF3" w:rsidRPr="009C3C34" w14:paraId="3180B117" w14:textId="77777777" w:rsidTr="006D2093">
        <w:trPr>
          <w:trHeight w:val="20"/>
        </w:trPr>
        <w:tc>
          <w:tcPr>
            <w:tcW w:w="901" w:type="pct"/>
            <w:vMerge/>
          </w:tcPr>
          <w:p w14:paraId="68B928B5" w14:textId="77777777" w:rsidR="00E74CF3" w:rsidRPr="009C3C34" w:rsidDel="002A1D54" w:rsidRDefault="00E74CF3" w:rsidP="00E74CF3"/>
        </w:tc>
        <w:tc>
          <w:tcPr>
            <w:tcW w:w="4099" w:type="pct"/>
          </w:tcPr>
          <w:p w14:paraId="225BA975" w14:textId="2FEE3F84" w:rsidR="00E74CF3" w:rsidRPr="00FF332D" w:rsidRDefault="00E74CF3" w:rsidP="006D2093">
            <w:pPr>
              <w:jc w:val="both"/>
            </w:pPr>
            <w:r w:rsidRPr="00FF332D">
              <w:rPr>
                <w:color w:val="000000" w:themeColor="text1"/>
              </w:rPr>
              <w:t>Методы представления обоснованных технических решений в устной и письменной форме</w:t>
            </w:r>
          </w:p>
        </w:tc>
      </w:tr>
      <w:tr w:rsidR="00E74CF3" w:rsidRPr="009C3C34" w14:paraId="335ACC38" w14:textId="77777777" w:rsidTr="006D2093">
        <w:trPr>
          <w:trHeight w:val="20"/>
        </w:trPr>
        <w:tc>
          <w:tcPr>
            <w:tcW w:w="901" w:type="pct"/>
            <w:vMerge/>
          </w:tcPr>
          <w:p w14:paraId="291E6F0D" w14:textId="77777777" w:rsidR="00E74CF3" w:rsidRPr="009C3C34" w:rsidDel="002A1D54" w:rsidRDefault="00E74CF3" w:rsidP="00E74CF3"/>
        </w:tc>
        <w:tc>
          <w:tcPr>
            <w:tcW w:w="4099" w:type="pct"/>
          </w:tcPr>
          <w:p w14:paraId="0F971DB1" w14:textId="429BEE3F" w:rsidR="00E74CF3" w:rsidRPr="00FF332D" w:rsidRDefault="00FF332D" w:rsidP="006D2093">
            <w:pPr>
              <w:jc w:val="both"/>
            </w:pPr>
            <w:r>
              <w:rPr>
                <w:color w:val="000000" w:themeColor="text1"/>
              </w:rPr>
              <w:t>П</w:t>
            </w:r>
            <w:r w:rsidR="00E74CF3" w:rsidRPr="00FF332D">
              <w:rPr>
                <w:color w:val="000000" w:themeColor="text1"/>
              </w:rPr>
              <w:t>ринцип</w:t>
            </w:r>
            <w:r>
              <w:rPr>
                <w:color w:val="000000" w:themeColor="text1"/>
              </w:rPr>
              <w:t>ы</w:t>
            </w:r>
            <w:r w:rsidR="00E74CF3" w:rsidRPr="00FF332D">
              <w:rPr>
                <w:color w:val="000000" w:themeColor="text1"/>
              </w:rPr>
              <w:t xml:space="preserve"> междисциплинарного подхода в протезно-ортопедической отрасли</w:t>
            </w:r>
          </w:p>
        </w:tc>
      </w:tr>
      <w:tr w:rsidR="00E74CF3" w:rsidRPr="009C3C34" w14:paraId="38906551" w14:textId="77777777" w:rsidTr="006D2093">
        <w:trPr>
          <w:trHeight w:val="20"/>
        </w:trPr>
        <w:tc>
          <w:tcPr>
            <w:tcW w:w="901" w:type="pct"/>
          </w:tcPr>
          <w:p w14:paraId="05FDBB53" w14:textId="77777777" w:rsidR="00E74CF3" w:rsidRPr="009C3C34" w:rsidDel="002A1D54" w:rsidRDefault="00E74CF3" w:rsidP="00E74CF3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7208040D" w14:textId="77777777" w:rsidR="00E74CF3" w:rsidRPr="00FF332D" w:rsidRDefault="00E74CF3" w:rsidP="006D2093">
            <w:pPr>
              <w:jc w:val="both"/>
            </w:pPr>
            <w:r w:rsidRPr="00FF332D">
              <w:t>-</w:t>
            </w:r>
          </w:p>
        </w:tc>
      </w:tr>
    </w:tbl>
    <w:p w14:paraId="1A289464" w14:textId="77777777" w:rsidR="009223D3" w:rsidRPr="009C3C34" w:rsidRDefault="009223D3" w:rsidP="009223D3">
      <w:pPr>
        <w:rPr>
          <w:b/>
          <w:bCs w:val="0"/>
        </w:rPr>
      </w:pPr>
    </w:p>
    <w:p w14:paraId="168B9697" w14:textId="42F70932" w:rsidR="009A07DC" w:rsidRPr="009C3C34" w:rsidRDefault="009A07DC" w:rsidP="009223D3">
      <w:pPr>
        <w:rPr>
          <w:b/>
          <w:bCs w:val="0"/>
        </w:rPr>
      </w:pPr>
      <w:r w:rsidRPr="009C3C34">
        <w:rPr>
          <w:b/>
          <w:bCs w:val="0"/>
        </w:rPr>
        <w:t>3.2.</w:t>
      </w:r>
      <w:r w:rsidR="0054664C" w:rsidRPr="009C3C34">
        <w:rPr>
          <w:b/>
          <w:bCs w:val="0"/>
          <w:lang w:val="en-US"/>
        </w:rPr>
        <w:t>2</w:t>
      </w:r>
      <w:r w:rsidRPr="009C3C34">
        <w:rPr>
          <w:b/>
          <w:bCs w:val="0"/>
        </w:rPr>
        <w:t>. Трудовая функция</w:t>
      </w:r>
    </w:p>
    <w:p w14:paraId="7ABEFE3B" w14:textId="77777777" w:rsidR="009223D3" w:rsidRPr="009C3C34" w:rsidRDefault="009223D3" w:rsidP="009223D3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4"/>
        <w:gridCol w:w="5241"/>
        <w:gridCol w:w="608"/>
        <w:gridCol w:w="863"/>
        <w:gridCol w:w="1447"/>
        <w:gridCol w:w="337"/>
      </w:tblGrid>
      <w:tr w:rsidR="003E538A" w:rsidRPr="009C3C34" w14:paraId="2CD30149" w14:textId="77777777" w:rsidTr="006D2093">
        <w:trPr>
          <w:trHeight w:val="278"/>
        </w:trPr>
        <w:tc>
          <w:tcPr>
            <w:tcW w:w="836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41CE13F" w14:textId="77777777" w:rsidR="00592499" w:rsidRPr="009C3C34" w:rsidRDefault="00592499" w:rsidP="00196355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5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F9DED0" w14:textId="55A304A6" w:rsidR="00592499" w:rsidRPr="009C3C34" w:rsidRDefault="00BA19F3" w:rsidP="009223D3">
            <w:r w:rsidRPr="00BA19F3">
              <w:t>Управление процессами проектирования, внедрения конструкций, изготовления, технического сопровождения и контроля качества ортопедической обуви</w:t>
            </w:r>
          </w:p>
        </w:tc>
        <w:tc>
          <w:tcPr>
            <w:tcW w:w="29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6E5C2DB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71179C" w14:textId="5791F5B7" w:rsidR="00592499" w:rsidRPr="009C3C34" w:rsidRDefault="002B4B59" w:rsidP="004B08EE">
            <w:pPr>
              <w:jc w:val="center"/>
            </w:pPr>
            <w:r>
              <w:rPr>
                <w:lang w:val="en-US"/>
              </w:rPr>
              <w:t>B</w:t>
            </w:r>
            <w:r w:rsidR="00592499" w:rsidRPr="009C3C34">
              <w:t>/0</w:t>
            </w:r>
            <w:r w:rsidR="00592499" w:rsidRPr="009C3C34">
              <w:rPr>
                <w:lang w:val="en-US"/>
              </w:rPr>
              <w:t>2</w:t>
            </w:r>
            <w:r w:rsidR="00592499" w:rsidRPr="009C3C34">
              <w:t>.</w:t>
            </w:r>
            <w:r w:rsidR="00BA19F3">
              <w:t>7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8A3A386" w14:textId="77777777" w:rsidR="00592499" w:rsidRPr="009C3C34" w:rsidRDefault="00592499" w:rsidP="00196355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C51C14" w14:textId="45CA9E95" w:rsidR="00592499" w:rsidRPr="009C3C34" w:rsidRDefault="00BA19F3" w:rsidP="00196355">
            <w:pPr>
              <w:jc w:val="center"/>
            </w:pPr>
            <w:r>
              <w:t>7</w:t>
            </w:r>
          </w:p>
        </w:tc>
      </w:tr>
    </w:tbl>
    <w:p w14:paraId="2D423E49" w14:textId="77777777" w:rsidR="006F4265" w:rsidRPr="009C3C34" w:rsidRDefault="006F4265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D07233" w:rsidRPr="009C3C34" w14:paraId="0D73D406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6BD9A190" w14:textId="77777777" w:rsidR="00D07233" w:rsidRPr="009C3C34" w:rsidRDefault="00D07233" w:rsidP="00D07233">
            <w:r w:rsidRPr="009C3C34">
              <w:t>Трудовые действия</w:t>
            </w:r>
          </w:p>
        </w:tc>
        <w:tc>
          <w:tcPr>
            <w:tcW w:w="4099" w:type="pct"/>
          </w:tcPr>
          <w:p w14:paraId="1717F738" w14:textId="218FB361" w:rsidR="00D07233" w:rsidRPr="009C3C34" w:rsidRDefault="00D07233" w:rsidP="00D07233">
            <w:pPr>
              <w:jc w:val="both"/>
            </w:pPr>
            <w:r w:rsidRPr="00DF3A79">
              <w:t>Организация процесса разработки новых и модифицированных конструкций ортопедической обуви</w:t>
            </w:r>
            <w:r>
              <w:t>: п</w:t>
            </w:r>
            <w:r w:rsidRPr="00DF3A79">
              <w:t>остановка задач проектирования на основе медицинских показаний и</w:t>
            </w:r>
            <w:r>
              <w:t>нвалида</w:t>
            </w:r>
            <w:r w:rsidRPr="00DF3A79">
              <w:t>;</w:t>
            </w:r>
            <w:r>
              <w:t xml:space="preserve"> к</w:t>
            </w:r>
            <w:r w:rsidRPr="00DF3A79">
              <w:t>оординация работы инженеров-конструкторов и технологов;</w:t>
            </w:r>
            <w:r>
              <w:t xml:space="preserve"> с</w:t>
            </w:r>
            <w:r w:rsidRPr="00DF3A79">
              <w:t>огласование проектов с врачами</w:t>
            </w:r>
          </w:p>
        </w:tc>
      </w:tr>
      <w:tr w:rsidR="00D07233" w:rsidRPr="009C3C34" w14:paraId="65FF6CF2" w14:textId="77777777" w:rsidTr="006D2093">
        <w:trPr>
          <w:trHeight w:val="20"/>
        </w:trPr>
        <w:tc>
          <w:tcPr>
            <w:tcW w:w="901" w:type="pct"/>
            <w:vMerge/>
          </w:tcPr>
          <w:p w14:paraId="2F9991E5" w14:textId="77777777" w:rsidR="00D07233" w:rsidRPr="009C3C34" w:rsidRDefault="00D07233" w:rsidP="00D07233"/>
        </w:tc>
        <w:tc>
          <w:tcPr>
            <w:tcW w:w="4099" w:type="pct"/>
          </w:tcPr>
          <w:p w14:paraId="317EBC02" w14:textId="20E15985" w:rsidR="00D07233" w:rsidRPr="009C3C34" w:rsidRDefault="00D07233" w:rsidP="00D07233">
            <w:pPr>
              <w:jc w:val="both"/>
            </w:pPr>
            <w:r w:rsidRPr="00DF3A79">
              <w:t>Утверждение конструкторской и технологической документации</w:t>
            </w:r>
            <w:r>
              <w:t>: п</w:t>
            </w:r>
            <w:r w:rsidRPr="00DF3A79">
              <w:t>роверка и коррект</w:t>
            </w:r>
            <w:r>
              <w:t>ировка</w:t>
            </w:r>
            <w:r w:rsidRPr="00DF3A79">
              <w:t xml:space="preserve"> рабочих чертежей, спецификаций, технических условий и маршрутов изготовления</w:t>
            </w:r>
          </w:p>
        </w:tc>
      </w:tr>
      <w:tr w:rsidR="00D07233" w:rsidRPr="009C3C34" w14:paraId="18BBE34D" w14:textId="77777777" w:rsidTr="006D2093">
        <w:trPr>
          <w:trHeight w:val="20"/>
        </w:trPr>
        <w:tc>
          <w:tcPr>
            <w:tcW w:w="901" w:type="pct"/>
            <w:vMerge/>
          </w:tcPr>
          <w:p w14:paraId="00096EFF" w14:textId="77777777" w:rsidR="00D07233" w:rsidRPr="009C3C34" w:rsidRDefault="00D07233" w:rsidP="00D07233"/>
        </w:tc>
        <w:tc>
          <w:tcPr>
            <w:tcW w:w="4099" w:type="pct"/>
          </w:tcPr>
          <w:p w14:paraId="04F3D195" w14:textId="00340F86" w:rsidR="00D07233" w:rsidRPr="009C3C34" w:rsidRDefault="00D07233" w:rsidP="00D07233">
            <w:pPr>
              <w:jc w:val="both"/>
            </w:pPr>
            <w:r w:rsidRPr="007B1257">
              <w:t>Оценка внедряемости новых конструкций в производство</w:t>
            </w:r>
            <w:r>
              <w:t>: а</w:t>
            </w:r>
            <w:r w:rsidRPr="007B1257">
              <w:t>нализ технологичности моделей, адаптация решений под возможности оборудования и персонала</w:t>
            </w:r>
          </w:p>
        </w:tc>
      </w:tr>
      <w:tr w:rsidR="00D07233" w:rsidRPr="009C3C34" w14:paraId="10779E7F" w14:textId="77777777" w:rsidTr="006D2093">
        <w:trPr>
          <w:trHeight w:val="20"/>
        </w:trPr>
        <w:tc>
          <w:tcPr>
            <w:tcW w:w="901" w:type="pct"/>
            <w:vMerge/>
          </w:tcPr>
          <w:p w14:paraId="7B0BBB82" w14:textId="77777777" w:rsidR="00D07233" w:rsidRPr="009C3C34" w:rsidRDefault="00D07233" w:rsidP="00D07233"/>
        </w:tc>
        <w:tc>
          <w:tcPr>
            <w:tcW w:w="4099" w:type="pct"/>
          </w:tcPr>
          <w:p w14:paraId="0C255D44" w14:textId="684430BD" w:rsidR="00D07233" w:rsidRPr="009C3C34" w:rsidRDefault="00D07233" w:rsidP="00D07233">
            <w:pPr>
              <w:jc w:val="both"/>
            </w:pPr>
            <w:r w:rsidRPr="00F110EF">
              <w:t>Планирование производственного процесса изготовления ортопедической обуви</w:t>
            </w:r>
            <w:r>
              <w:t>: ф</w:t>
            </w:r>
            <w:r w:rsidRPr="00F110EF">
              <w:t>ормирование производственных заданий, графиков выпуска, контроль загрузки оборудования и участков</w:t>
            </w:r>
          </w:p>
        </w:tc>
      </w:tr>
      <w:tr w:rsidR="00D07233" w:rsidRPr="009C3C34" w14:paraId="064C25C3" w14:textId="77777777" w:rsidTr="006D2093">
        <w:trPr>
          <w:trHeight w:val="20"/>
        </w:trPr>
        <w:tc>
          <w:tcPr>
            <w:tcW w:w="901" w:type="pct"/>
            <w:vMerge/>
          </w:tcPr>
          <w:p w14:paraId="580828BB" w14:textId="77777777" w:rsidR="00D07233" w:rsidRPr="009C3C34" w:rsidRDefault="00D07233" w:rsidP="00D07233"/>
        </w:tc>
        <w:tc>
          <w:tcPr>
            <w:tcW w:w="4099" w:type="pct"/>
          </w:tcPr>
          <w:p w14:paraId="4C0F696C" w14:textId="1B0EB12F" w:rsidR="00D07233" w:rsidRPr="009C3C34" w:rsidRDefault="00D07233" w:rsidP="00D07233">
            <w:pPr>
              <w:jc w:val="both"/>
              <w:rPr>
                <w:highlight w:val="yellow"/>
              </w:rPr>
            </w:pPr>
            <w:r w:rsidRPr="002E3C11">
              <w:t>Контроль соблюдения технологических режимов и параметров на всех стадиях производства</w:t>
            </w:r>
            <w:r>
              <w:t>, о</w:t>
            </w:r>
            <w:r w:rsidRPr="002E3C11">
              <w:t>рганизация текущего контроля, принятие решений при технологических отклонениях</w:t>
            </w:r>
          </w:p>
        </w:tc>
      </w:tr>
      <w:tr w:rsidR="00D07233" w:rsidRPr="009C3C34" w14:paraId="08BDB86D" w14:textId="77777777" w:rsidTr="006D2093">
        <w:trPr>
          <w:trHeight w:val="20"/>
        </w:trPr>
        <w:tc>
          <w:tcPr>
            <w:tcW w:w="901" w:type="pct"/>
            <w:vMerge/>
          </w:tcPr>
          <w:p w14:paraId="1D034239" w14:textId="77777777" w:rsidR="00D07233" w:rsidRPr="009C3C34" w:rsidRDefault="00D07233" w:rsidP="00D07233"/>
        </w:tc>
        <w:tc>
          <w:tcPr>
            <w:tcW w:w="4099" w:type="pct"/>
          </w:tcPr>
          <w:p w14:paraId="21104898" w14:textId="0AB28088" w:rsidR="00D07233" w:rsidRPr="009C3C34" w:rsidRDefault="00D07233" w:rsidP="00D07233">
            <w:pPr>
              <w:jc w:val="both"/>
            </w:pPr>
            <w:r w:rsidRPr="00C94E61">
              <w:t>Организация системы контроля качества ортопедической обуви</w:t>
            </w:r>
            <w:r>
              <w:t>: п</w:t>
            </w:r>
            <w:r w:rsidRPr="00C94E61">
              <w:t>остроение многоуровневой схемы входного, операционного и выходного контроля;</w:t>
            </w:r>
            <w:r>
              <w:t xml:space="preserve"> </w:t>
            </w:r>
            <w:r w:rsidR="00FD23F9">
              <w:t>а</w:t>
            </w:r>
            <w:r w:rsidRPr="00C94E61">
              <w:t>нализ причин брака и рекламаций</w:t>
            </w:r>
          </w:p>
        </w:tc>
      </w:tr>
      <w:tr w:rsidR="00D07233" w:rsidRPr="009C3C34" w14:paraId="19B97B51" w14:textId="77777777" w:rsidTr="006D2093">
        <w:trPr>
          <w:trHeight w:val="20"/>
        </w:trPr>
        <w:tc>
          <w:tcPr>
            <w:tcW w:w="901" w:type="pct"/>
            <w:vMerge/>
          </w:tcPr>
          <w:p w14:paraId="6AD5C824" w14:textId="77777777" w:rsidR="00D07233" w:rsidRPr="009C3C34" w:rsidRDefault="00D07233" w:rsidP="00D07233"/>
        </w:tc>
        <w:tc>
          <w:tcPr>
            <w:tcW w:w="4099" w:type="pct"/>
          </w:tcPr>
          <w:p w14:paraId="266C099C" w14:textId="73C5756A" w:rsidR="00D07233" w:rsidRPr="009C3C34" w:rsidRDefault="00D07233" w:rsidP="00D07233">
            <w:pPr>
              <w:jc w:val="both"/>
            </w:pPr>
            <w:r w:rsidRPr="00C94E61">
              <w:t>Принятие решений по улучшению конструкции, изменению технологий, замене материалов и переналадке оборудования</w:t>
            </w:r>
          </w:p>
        </w:tc>
      </w:tr>
      <w:tr w:rsidR="00D07233" w:rsidRPr="009C3C34" w14:paraId="46B285E1" w14:textId="77777777" w:rsidTr="006D2093">
        <w:trPr>
          <w:trHeight w:val="20"/>
        </w:trPr>
        <w:tc>
          <w:tcPr>
            <w:tcW w:w="901" w:type="pct"/>
            <w:vMerge/>
          </w:tcPr>
          <w:p w14:paraId="7BBC9D80" w14:textId="77777777" w:rsidR="00D07233" w:rsidRPr="009C3C34" w:rsidRDefault="00D07233" w:rsidP="00D07233"/>
        </w:tc>
        <w:tc>
          <w:tcPr>
            <w:tcW w:w="4099" w:type="pct"/>
          </w:tcPr>
          <w:p w14:paraId="0DF337DB" w14:textId="79365E50" w:rsidR="00D07233" w:rsidRPr="009C3C34" w:rsidRDefault="00D07233" w:rsidP="00D07233">
            <w:pPr>
              <w:jc w:val="both"/>
            </w:pPr>
            <w:r w:rsidRPr="00032DD0">
              <w:t>Анализ производственной эффективности и внедрение рационализаторских решений</w:t>
            </w:r>
          </w:p>
        </w:tc>
      </w:tr>
      <w:tr w:rsidR="00D07233" w:rsidRPr="009C3C34" w14:paraId="205C3398" w14:textId="77777777" w:rsidTr="006D2093">
        <w:trPr>
          <w:trHeight w:val="20"/>
        </w:trPr>
        <w:tc>
          <w:tcPr>
            <w:tcW w:w="901" w:type="pct"/>
            <w:vMerge/>
          </w:tcPr>
          <w:p w14:paraId="49C6E0DB" w14:textId="77777777" w:rsidR="00D07233" w:rsidRPr="009C3C34" w:rsidRDefault="00D07233" w:rsidP="00D07233"/>
        </w:tc>
        <w:tc>
          <w:tcPr>
            <w:tcW w:w="4099" w:type="pct"/>
          </w:tcPr>
          <w:p w14:paraId="6DACFC69" w14:textId="5690A90C" w:rsidR="00D07233" w:rsidRPr="009C3C34" w:rsidRDefault="00D07233" w:rsidP="00D07233">
            <w:pPr>
              <w:jc w:val="both"/>
            </w:pPr>
            <w:r w:rsidRPr="00153F91">
              <w:t>Координация междисциплинарного взаимодействия</w:t>
            </w:r>
          </w:p>
        </w:tc>
      </w:tr>
      <w:tr w:rsidR="00D07233" w:rsidRPr="009C3C34" w14:paraId="28D538F5" w14:textId="77777777" w:rsidTr="006D2093">
        <w:trPr>
          <w:trHeight w:val="20"/>
        </w:trPr>
        <w:tc>
          <w:tcPr>
            <w:tcW w:w="901" w:type="pct"/>
            <w:vMerge/>
          </w:tcPr>
          <w:p w14:paraId="0C3413FB" w14:textId="77777777" w:rsidR="00D07233" w:rsidRPr="009C3C34" w:rsidRDefault="00D07233" w:rsidP="00D07233"/>
        </w:tc>
        <w:tc>
          <w:tcPr>
            <w:tcW w:w="4099" w:type="pct"/>
          </w:tcPr>
          <w:p w14:paraId="44EF3BC8" w14:textId="57C9E1C4" w:rsidR="00D07233" w:rsidRPr="009C3C34" w:rsidRDefault="00DC5777" w:rsidP="00DA1634">
            <w:pPr>
              <w:jc w:val="both"/>
            </w:pPr>
            <w:r w:rsidRPr="00DC5777">
              <w:t xml:space="preserve">Организация и </w:t>
            </w:r>
            <w:r w:rsidR="00A2151F">
              <w:t xml:space="preserve">проведение </w:t>
            </w:r>
            <w:r w:rsidR="00A2151F" w:rsidRPr="00A2151F">
              <w:t xml:space="preserve">в пределах должностных обязанностей </w:t>
            </w:r>
            <w:r w:rsidRPr="00DC5777">
              <w:t>процедур аудита и сертификации, подготовка полного комплекта технической и технологической документации, подтверждение соответствия процессов разработки, изготовления, испытаний и контроля качества ортопедической обуви требованиям ГОСТ, ТУ, стандартов менеджмента качества и нормативных актов контролирующих органов</w:t>
            </w:r>
            <w:r w:rsidR="00AB304F">
              <w:t xml:space="preserve"> </w:t>
            </w:r>
          </w:p>
        </w:tc>
      </w:tr>
      <w:tr w:rsidR="00276F54" w:rsidRPr="009C3C34" w14:paraId="4A33FEB0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2DFCB5D3" w14:textId="77777777" w:rsidR="00276F54" w:rsidRPr="009C3C34" w:rsidDel="002A1D54" w:rsidRDefault="00276F54" w:rsidP="0075474D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52D82C9A" w14:textId="76E706AC" w:rsidR="00276F54" w:rsidRPr="009C3C34" w:rsidRDefault="00276F54" w:rsidP="00A86EFC">
            <w:pPr>
              <w:spacing w:line="233" w:lineRule="auto"/>
              <w:jc w:val="both"/>
            </w:pPr>
            <w:r>
              <w:t>А</w:t>
            </w:r>
            <w:r w:rsidRPr="00365CA1">
              <w:t xml:space="preserve">нализировать медицинские показания и биомеханические особенности </w:t>
            </w:r>
            <w:r>
              <w:t>инвалида</w:t>
            </w:r>
            <w:r w:rsidRPr="00365CA1">
              <w:t xml:space="preserve"> для постановки задач проектирования</w:t>
            </w:r>
            <w:r>
              <w:t xml:space="preserve"> ортопедической обуви</w:t>
            </w:r>
          </w:p>
        </w:tc>
      </w:tr>
      <w:tr w:rsidR="00276F54" w:rsidRPr="009C3C34" w14:paraId="247F05D0" w14:textId="77777777" w:rsidTr="006D2093">
        <w:trPr>
          <w:trHeight w:val="20"/>
        </w:trPr>
        <w:tc>
          <w:tcPr>
            <w:tcW w:w="901" w:type="pct"/>
            <w:vMerge/>
          </w:tcPr>
          <w:p w14:paraId="1F7FAA2C" w14:textId="77777777" w:rsidR="00276F54" w:rsidRPr="009C3C34" w:rsidDel="002A1D54" w:rsidRDefault="00276F54" w:rsidP="0075474D"/>
        </w:tc>
        <w:tc>
          <w:tcPr>
            <w:tcW w:w="4099" w:type="pct"/>
          </w:tcPr>
          <w:p w14:paraId="7FB02B6E" w14:textId="17F7F8F6" w:rsidR="00276F54" w:rsidRPr="009C3C34" w:rsidRDefault="00276F54" w:rsidP="00A86EFC">
            <w:pPr>
              <w:spacing w:line="233" w:lineRule="auto"/>
              <w:jc w:val="both"/>
            </w:pPr>
            <w:r>
              <w:t>О</w:t>
            </w:r>
            <w:r w:rsidRPr="00365CA1">
              <w:t>рганизовывать процесс разработки конструкций ортопедической обуви</w:t>
            </w:r>
          </w:p>
        </w:tc>
      </w:tr>
      <w:tr w:rsidR="00276F54" w:rsidRPr="009C3C34" w14:paraId="66171D69" w14:textId="77777777" w:rsidTr="006D2093">
        <w:trPr>
          <w:trHeight w:val="20"/>
        </w:trPr>
        <w:tc>
          <w:tcPr>
            <w:tcW w:w="901" w:type="pct"/>
            <w:vMerge/>
          </w:tcPr>
          <w:p w14:paraId="380EB0F0" w14:textId="77777777" w:rsidR="00276F54" w:rsidRPr="009C3C34" w:rsidDel="002A1D54" w:rsidRDefault="00276F54" w:rsidP="0075474D"/>
        </w:tc>
        <w:tc>
          <w:tcPr>
            <w:tcW w:w="4099" w:type="pct"/>
          </w:tcPr>
          <w:p w14:paraId="26A6BFC1" w14:textId="1F16AE3D" w:rsidR="00276F54" w:rsidRPr="009C3C34" w:rsidRDefault="00276F54" w:rsidP="00A86EFC">
            <w:pPr>
              <w:spacing w:line="233" w:lineRule="auto"/>
              <w:jc w:val="both"/>
            </w:pPr>
            <w:r>
              <w:rPr>
                <w:color w:val="000000" w:themeColor="text1"/>
              </w:rPr>
              <w:t>О</w:t>
            </w:r>
            <w:r w:rsidRPr="00626DDA">
              <w:rPr>
                <w:color w:val="000000" w:themeColor="text1"/>
              </w:rPr>
              <w:t>ценивать технологичность и реализуемость конструктивных решений на стадии проектирования</w:t>
            </w:r>
            <w:r>
              <w:rPr>
                <w:color w:val="000000" w:themeColor="text1"/>
              </w:rPr>
              <w:t xml:space="preserve"> ортопедической обуви</w:t>
            </w:r>
          </w:p>
        </w:tc>
      </w:tr>
      <w:tr w:rsidR="00276F54" w:rsidRPr="009C3C34" w14:paraId="21D36924" w14:textId="77777777" w:rsidTr="006D2093">
        <w:trPr>
          <w:trHeight w:val="20"/>
        </w:trPr>
        <w:tc>
          <w:tcPr>
            <w:tcW w:w="901" w:type="pct"/>
            <w:vMerge/>
          </w:tcPr>
          <w:p w14:paraId="1FD03E3B" w14:textId="77777777" w:rsidR="00276F54" w:rsidRPr="009C3C34" w:rsidDel="002A1D54" w:rsidRDefault="00276F54" w:rsidP="0075474D"/>
        </w:tc>
        <w:tc>
          <w:tcPr>
            <w:tcW w:w="4099" w:type="pct"/>
          </w:tcPr>
          <w:p w14:paraId="12F0254B" w14:textId="44272ED4" w:rsidR="00276F54" w:rsidRPr="009C3C34" w:rsidRDefault="00276F54" w:rsidP="00A86EFC">
            <w:pPr>
              <w:spacing w:line="233" w:lineRule="auto"/>
              <w:jc w:val="both"/>
            </w:pPr>
            <w:r>
              <w:rPr>
                <w:color w:val="000000" w:themeColor="text1"/>
              </w:rPr>
              <w:t xml:space="preserve">Анализировать </w:t>
            </w:r>
            <w:r w:rsidRPr="00626DDA">
              <w:rPr>
                <w:color w:val="000000" w:themeColor="text1"/>
              </w:rPr>
              <w:t>и корректировать конструкторскую и техническую документацию (чертежи, ТУ, маршруты, спецификации)</w:t>
            </w:r>
          </w:p>
        </w:tc>
      </w:tr>
      <w:tr w:rsidR="00276F54" w:rsidRPr="009C3C34" w14:paraId="21A4B04A" w14:textId="77777777" w:rsidTr="006D2093">
        <w:trPr>
          <w:trHeight w:val="20"/>
        </w:trPr>
        <w:tc>
          <w:tcPr>
            <w:tcW w:w="901" w:type="pct"/>
            <w:vMerge/>
          </w:tcPr>
          <w:p w14:paraId="46755B13" w14:textId="77777777" w:rsidR="00276F54" w:rsidRPr="009C3C34" w:rsidDel="002A1D54" w:rsidRDefault="00276F54" w:rsidP="0075474D"/>
        </w:tc>
        <w:tc>
          <w:tcPr>
            <w:tcW w:w="4099" w:type="pct"/>
          </w:tcPr>
          <w:p w14:paraId="1F33CF4E" w14:textId="2E3C5E99" w:rsidR="00276F54" w:rsidRPr="009C3C34" w:rsidRDefault="00276F54" w:rsidP="00A86EFC">
            <w:pPr>
              <w:spacing w:line="233" w:lineRule="auto"/>
              <w:jc w:val="both"/>
            </w:pPr>
            <w:r>
              <w:t>П</w:t>
            </w:r>
            <w:r w:rsidRPr="00D77635">
              <w:t>ланировать производственный процесс изготовления ортопедической обуви, формировать производственные задания</w:t>
            </w:r>
          </w:p>
        </w:tc>
      </w:tr>
      <w:tr w:rsidR="00276F54" w:rsidRPr="009C3C34" w14:paraId="0301329B" w14:textId="77777777" w:rsidTr="006D2093">
        <w:trPr>
          <w:trHeight w:val="20"/>
        </w:trPr>
        <w:tc>
          <w:tcPr>
            <w:tcW w:w="901" w:type="pct"/>
            <w:vMerge/>
          </w:tcPr>
          <w:p w14:paraId="460BCF43" w14:textId="77777777" w:rsidR="00276F54" w:rsidRPr="009C3C34" w:rsidDel="002A1D54" w:rsidRDefault="00276F54" w:rsidP="0075474D"/>
        </w:tc>
        <w:tc>
          <w:tcPr>
            <w:tcW w:w="4099" w:type="pct"/>
          </w:tcPr>
          <w:p w14:paraId="4E1B2903" w14:textId="5D05D66B" w:rsidR="00276F54" w:rsidRPr="009C3C34" w:rsidRDefault="00276F54" w:rsidP="00A86EFC">
            <w:pPr>
              <w:spacing w:line="233" w:lineRule="auto"/>
              <w:jc w:val="both"/>
            </w:pPr>
            <w:r>
              <w:t>О</w:t>
            </w:r>
            <w:r w:rsidRPr="00D77635">
              <w:t>беспечивать соблюдение технологических режимов и параметров на всех этапах изготовления</w:t>
            </w:r>
            <w:r>
              <w:t xml:space="preserve"> ортопедической обуви</w:t>
            </w:r>
          </w:p>
        </w:tc>
      </w:tr>
      <w:tr w:rsidR="00276F54" w:rsidRPr="009C3C34" w14:paraId="410E0E14" w14:textId="77777777" w:rsidTr="006D2093">
        <w:trPr>
          <w:trHeight w:val="20"/>
        </w:trPr>
        <w:tc>
          <w:tcPr>
            <w:tcW w:w="901" w:type="pct"/>
            <w:vMerge/>
          </w:tcPr>
          <w:p w14:paraId="5FFF27F8" w14:textId="77777777" w:rsidR="00276F54" w:rsidRPr="009C3C34" w:rsidDel="002A1D54" w:rsidRDefault="00276F54" w:rsidP="0075474D"/>
        </w:tc>
        <w:tc>
          <w:tcPr>
            <w:tcW w:w="4099" w:type="pct"/>
          </w:tcPr>
          <w:p w14:paraId="5AAD2FC2" w14:textId="40E7B63D" w:rsidR="00276F54" w:rsidRPr="009C3C34" w:rsidRDefault="00276F54" w:rsidP="00A86EFC">
            <w:pPr>
              <w:spacing w:line="233" w:lineRule="auto"/>
              <w:jc w:val="both"/>
            </w:pPr>
            <w:r>
              <w:t>О</w:t>
            </w:r>
            <w:r w:rsidRPr="00D77635">
              <w:t xml:space="preserve">рганизовывать техническое сопровождение заказов, взаимодействовать с врачами, конструкторами, </w:t>
            </w:r>
            <w:r>
              <w:t>ортезистами, инвалидами</w:t>
            </w:r>
          </w:p>
        </w:tc>
      </w:tr>
      <w:tr w:rsidR="00276F54" w:rsidRPr="009C3C34" w14:paraId="50673820" w14:textId="77777777" w:rsidTr="006D2093">
        <w:trPr>
          <w:trHeight w:val="20"/>
        </w:trPr>
        <w:tc>
          <w:tcPr>
            <w:tcW w:w="901" w:type="pct"/>
            <w:vMerge/>
          </w:tcPr>
          <w:p w14:paraId="533EDE9F" w14:textId="77777777" w:rsidR="00276F54" w:rsidRPr="009C3C34" w:rsidDel="002A1D54" w:rsidRDefault="00276F54" w:rsidP="0075474D"/>
        </w:tc>
        <w:tc>
          <w:tcPr>
            <w:tcW w:w="4099" w:type="pct"/>
          </w:tcPr>
          <w:p w14:paraId="2DEF4CEF" w14:textId="14471077" w:rsidR="00276F54" w:rsidRPr="009C3C34" w:rsidRDefault="00276F54" w:rsidP="00A86EFC">
            <w:pPr>
              <w:spacing w:line="233" w:lineRule="auto"/>
              <w:jc w:val="both"/>
            </w:pPr>
            <w:r>
              <w:t>К</w:t>
            </w:r>
            <w:r w:rsidRPr="00380B16">
              <w:t>оординировать действия производственных участков, обеспечивать непрерывность цикла</w:t>
            </w:r>
          </w:p>
        </w:tc>
      </w:tr>
      <w:tr w:rsidR="00276F54" w:rsidRPr="009C3C34" w14:paraId="0CAC3D1A" w14:textId="77777777" w:rsidTr="006D2093">
        <w:trPr>
          <w:trHeight w:val="20"/>
        </w:trPr>
        <w:tc>
          <w:tcPr>
            <w:tcW w:w="901" w:type="pct"/>
            <w:vMerge/>
          </w:tcPr>
          <w:p w14:paraId="47BE919C" w14:textId="77777777" w:rsidR="00276F54" w:rsidRPr="009C3C34" w:rsidDel="002A1D54" w:rsidRDefault="00276F54" w:rsidP="0075474D"/>
        </w:tc>
        <w:tc>
          <w:tcPr>
            <w:tcW w:w="4099" w:type="pct"/>
          </w:tcPr>
          <w:p w14:paraId="74E4E82F" w14:textId="054F5198" w:rsidR="00276F54" w:rsidRPr="009C3C34" w:rsidRDefault="00276F54" w:rsidP="00A86EFC">
            <w:pPr>
              <w:spacing w:line="233" w:lineRule="auto"/>
              <w:jc w:val="both"/>
            </w:pPr>
            <w:r>
              <w:t>О</w:t>
            </w:r>
            <w:r w:rsidRPr="00380B16">
              <w:t>рганизовывать и контролировать систему контроля качества изделий (входной, операционный, выходной контроль)</w:t>
            </w:r>
          </w:p>
        </w:tc>
      </w:tr>
      <w:tr w:rsidR="00276F54" w:rsidRPr="009C3C34" w14:paraId="64FBFA75" w14:textId="77777777" w:rsidTr="006D2093">
        <w:trPr>
          <w:trHeight w:val="276"/>
        </w:trPr>
        <w:tc>
          <w:tcPr>
            <w:tcW w:w="901" w:type="pct"/>
            <w:vMerge/>
          </w:tcPr>
          <w:p w14:paraId="078F8C62" w14:textId="77777777" w:rsidR="00276F54" w:rsidRPr="009C3C34" w:rsidDel="002A1D54" w:rsidRDefault="00276F54" w:rsidP="0075474D"/>
        </w:tc>
        <w:tc>
          <w:tcPr>
            <w:tcW w:w="4099" w:type="pct"/>
          </w:tcPr>
          <w:p w14:paraId="29094DD7" w14:textId="4EF9D5B6" w:rsidR="00276F54" w:rsidRPr="009C3C34" w:rsidRDefault="00276F54" w:rsidP="00A86EFC">
            <w:pPr>
              <w:spacing w:line="233" w:lineRule="auto"/>
              <w:jc w:val="both"/>
            </w:pPr>
            <w:r>
              <w:t>А</w:t>
            </w:r>
            <w:r w:rsidRPr="00380B16">
              <w:t>нализировать причины производственного брака и отклонений, предлагать корректирующие меры</w:t>
            </w:r>
          </w:p>
        </w:tc>
      </w:tr>
      <w:tr w:rsidR="00276F54" w:rsidRPr="009C3C34" w14:paraId="59DFC579" w14:textId="77777777" w:rsidTr="006D2093">
        <w:trPr>
          <w:trHeight w:val="276"/>
        </w:trPr>
        <w:tc>
          <w:tcPr>
            <w:tcW w:w="901" w:type="pct"/>
            <w:vMerge/>
          </w:tcPr>
          <w:p w14:paraId="31117C19" w14:textId="77777777" w:rsidR="00276F54" w:rsidRPr="009C3C34" w:rsidDel="002A1D54" w:rsidRDefault="00276F54" w:rsidP="0075474D"/>
        </w:tc>
        <w:tc>
          <w:tcPr>
            <w:tcW w:w="4099" w:type="pct"/>
          </w:tcPr>
          <w:p w14:paraId="06D2A3BA" w14:textId="099A4965" w:rsidR="00276F54" w:rsidRDefault="00276F54" w:rsidP="00A86EFC">
            <w:pPr>
              <w:spacing w:line="233" w:lineRule="auto"/>
              <w:jc w:val="both"/>
            </w:pPr>
            <w:r>
              <w:t>Анализировать отзывы и рекламации пользователей ортопедической обуви и использовать полученные данные для постановки научно-практических задач и совершенствования конструкций</w:t>
            </w:r>
          </w:p>
        </w:tc>
      </w:tr>
      <w:tr w:rsidR="00276F54" w:rsidRPr="009C3C34" w14:paraId="3F8795B8" w14:textId="77777777" w:rsidTr="006D2093">
        <w:trPr>
          <w:trHeight w:val="20"/>
        </w:trPr>
        <w:tc>
          <w:tcPr>
            <w:tcW w:w="901" w:type="pct"/>
            <w:vMerge/>
          </w:tcPr>
          <w:p w14:paraId="31C4540A" w14:textId="77777777" w:rsidR="00276F54" w:rsidRPr="009C3C34" w:rsidDel="002A1D54" w:rsidRDefault="00276F54" w:rsidP="0075474D"/>
        </w:tc>
        <w:tc>
          <w:tcPr>
            <w:tcW w:w="4099" w:type="pct"/>
          </w:tcPr>
          <w:p w14:paraId="53D8CEEF" w14:textId="6188885F" w:rsidR="00276F54" w:rsidRPr="009C3C34" w:rsidRDefault="00276F54" w:rsidP="00A86EFC">
            <w:pPr>
              <w:spacing w:line="233" w:lineRule="auto"/>
              <w:jc w:val="both"/>
            </w:pPr>
            <w:r>
              <w:t>О</w:t>
            </w:r>
            <w:r w:rsidRPr="00380B16">
              <w:t>ценивать эффективность производственных процессов и внедрять рационализаторские решения по снижению затрат, повышению качества и производительности</w:t>
            </w:r>
          </w:p>
        </w:tc>
      </w:tr>
      <w:tr w:rsidR="00276F54" w:rsidRPr="009C3C34" w14:paraId="133997E7" w14:textId="77777777" w:rsidTr="006D2093">
        <w:trPr>
          <w:trHeight w:val="20"/>
        </w:trPr>
        <w:tc>
          <w:tcPr>
            <w:tcW w:w="901" w:type="pct"/>
            <w:vMerge/>
          </w:tcPr>
          <w:p w14:paraId="4F878717" w14:textId="77777777" w:rsidR="00276F54" w:rsidRPr="009C3C34" w:rsidDel="002A1D54" w:rsidRDefault="00276F54" w:rsidP="0075474D"/>
        </w:tc>
        <w:tc>
          <w:tcPr>
            <w:tcW w:w="4099" w:type="pct"/>
          </w:tcPr>
          <w:p w14:paraId="1D564FA1" w14:textId="4DE49BDF" w:rsidR="00276F54" w:rsidRPr="009C3C34" w:rsidRDefault="00276F54" w:rsidP="00A86EFC">
            <w:pPr>
              <w:spacing w:line="233" w:lineRule="auto"/>
              <w:jc w:val="both"/>
            </w:pPr>
            <w:r>
              <w:t>П</w:t>
            </w:r>
            <w:r w:rsidRPr="00D71382">
              <w:t>роводить сопоставление изделий с нормативами и обеспечивать их соблюдение</w:t>
            </w:r>
          </w:p>
        </w:tc>
      </w:tr>
      <w:tr w:rsidR="00276F54" w:rsidRPr="009C3C34" w14:paraId="62B1A43F" w14:textId="77777777" w:rsidTr="006D2093">
        <w:trPr>
          <w:trHeight w:val="20"/>
        </w:trPr>
        <w:tc>
          <w:tcPr>
            <w:tcW w:w="901" w:type="pct"/>
            <w:vMerge/>
          </w:tcPr>
          <w:p w14:paraId="2385262D" w14:textId="77777777" w:rsidR="00276F54" w:rsidRPr="009C3C34" w:rsidDel="002A1D54" w:rsidRDefault="00276F54" w:rsidP="0075474D"/>
        </w:tc>
        <w:tc>
          <w:tcPr>
            <w:tcW w:w="4099" w:type="pct"/>
          </w:tcPr>
          <w:p w14:paraId="46165B19" w14:textId="563CA169" w:rsidR="00276F54" w:rsidRPr="009C3C34" w:rsidRDefault="00276F54" w:rsidP="00A86EFC">
            <w:pPr>
              <w:spacing w:line="233" w:lineRule="auto"/>
              <w:jc w:val="both"/>
            </w:pPr>
            <w:r>
              <w:t>Г</w:t>
            </w:r>
            <w:r w:rsidRPr="00F44771">
              <w:t>отовить документацию для сертификации, аудита и регуляторных проверок</w:t>
            </w:r>
          </w:p>
        </w:tc>
      </w:tr>
      <w:tr w:rsidR="00276F54" w:rsidRPr="009C3C34" w14:paraId="64BE8946" w14:textId="77777777" w:rsidTr="006D2093">
        <w:trPr>
          <w:trHeight w:val="20"/>
        </w:trPr>
        <w:tc>
          <w:tcPr>
            <w:tcW w:w="901" w:type="pct"/>
            <w:vMerge/>
          </w:tcPr>
          <w:p w14:paraId="53F700BE" w14:textId="77777777" w:rsidR="00276F54" w:rsidRPr="009C3C34" w:rsidDel="002A1D54" w:rsidRDefault="00276F54" w:rsidP="0075474D"/>
        </w:tc>
        <w:tc>
          <w:tcPr>
            <w:tcW w:w="4099" w:type="pct"/>
          </w:tcPr>
          <w:p w14:paraId="45E45C87" w14:textId="6F092C75" w:rsidR="00276F54" w:rsidRPr="009C3C34" w:rsidRDefault="00276F54" w:rsidP="00A86EFC">
            <w:pPr>
              <w:spacing w:line="233" w:lineRule="auto"/>
              <w:jc w:val="both"/>
            </w:pPr>
            <w:r>
              <w:t>О</w:t>
            </w:r>
            <w:r w:rsidRPr="00F44771">
              <w:t xml:space="preserve">бучать </w:t>
            </w:r>
            <w:r>
              <w:t>работников</w:t>
            </w:r>
            <w:r w:rsidRPr="00F44771">
              <w:t xml:space="preserve"> новым конструкциям и технологиям, проводить производственные инструктажи, наставничество</w:t>
            </w:r>
          </w:p>
        </w:tc>
      </w:tr>
      <w:tr w:rsidR="003D1CEC" w:rsidRPr="009C3C34" w14:paraId="6BF06BDC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1EFE44EC" w14:textId="77777777" w:rsidR="003D1CEC" w:rsidRPr="009C3C34" w:rsidRDefault="003D1CEC" w:rsidP="003D1CEC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1BA6E01D" w14:textId="4DFB733F" w:rsidR="003D1CEC" w:rsidRPr="009C3C34" w:rsidRDefault="003D1CEC" w:rsidP="003D1CEC">
            <w:pPr>
              <w:jc w:val="both"/>
            </w:pPr>
            <w:r w:rsidRPr="001C2561">
              <w:rPr>
                <w:color w:val="000000" w:themeColor="text1"/>
              </w:rPr>
              <w:t>Медицинские показания к применению ортопедической обуви</w:t>
            </w:r>
          </w:p>
        </w:tc>
      </w:tr>
      <w:tr w:rsidR="003D1CEC" w:rsidRPr="009C3C34" w14:paraId="5CC90CCF" w14:textId="77777777" w:rsidTr="006D2093">
        <w:trPr>
          <w:trHeight w:val="20"/>
        </w:trPr>
        <w:tc>
          <w:tcPr>
            <w:tcW w:w="901" w:type="pct"/>
            <w:vMerge/>
          </w:tcPr>
          <w:p w14:paraId="6B715D30" w14:textId="77777777" w:rsidR="003D1CEC" w:rsidRPr="009C3C34" w:rsidDel="002A1D54" w:rsidRDefault="003D1CEC" w:rsidP="003D1CEC"/>
        </w:tc>
        <w:tc>
          <w:tcPr>
            <w:tcW w:w="4099" w:type="pct"/>
          </w:tcPr>
          <w:p w14:paraId="7710DBB1" w14:textId="10C89E94" w:rsidR="003D1CEC" w:rsidRPr="009C3C34" w:rsidRDefault="003D1CEC" w:rsidP="003D1CEC">
            <w:pPr>
              <w:jc w:val="both"/>
            </w:pPr>
            <w:r w:rsidRPr="001C2561">
              <w:rPr>
                <w:color w:val="000000"/>
              </w:rPr>
              <w:t>Основы анатомии человека, характер движения суставов конечностей, работа мышечно-связочного аппарата, понятия о деформациях</w:t>
            </w:r>
          </w:p>
        </w:tc>
      </w:tr>
      <w:tr w:rsidR="003D1CEC" w:rsidRPr="009C3C34" w14:paraId="73EC817D" w14:textId="77777777" w:rsidTr="006D2093">
        <w:trPr>
          <w:trHeight w:val="20"/>
        </w:trPr>
        <w:tc>
          <w:tcPr>
            <w:tcW w:w="901" w:type="pct"/>
            <w:vMerge/>
          </w:tcPr>
          <w:p w14:paraId="27FD569D" w14:textId="77777777" w:rsidR="003D1CEC" w:rsidRPr="009C3C34" w:rsidDel="002A1D54" w:rsidRDefault="003D1CEC" w:rsidP="003D1CEC"/>
        </w:tc>
        <w:tc>
          <w:tcPr>
            <w:tcW w:w="4099" w:type="pct"/>
          </w:tcPr>
          <w:p w14:paraId="3CF090B7" w14:textId="7B784CEF" w:rsidR="003D1CEC" w:rsidRPr="009C3C34" w:rsidRDefault="003D1CEC" w:rsidP="003D1CEC">
            <w:pPr>
              <w:jc w:val="both"/>
            </w:pPr>
            <w:r w:rsidRPr="00512101">
              <w:rPr>
                <w:color w:val="000000"/>
              </w:rPr>
              <w:t xml:space="preserve">Функциональная анатомия </w:t>
            </w:r>
            <w:r>
              <w:rPr>
                <w:color w:val="000000"/>
              </w:rPr>
              <w:t>нижних конечностей</w:t>
            </w:r>
          </w:p>
        </w:tc>
      </w:tr>
      <w:tr w:rsidR="003D1CEC" w:rsidRPr="009C3C34" w14:paraId="17F322D6" w14:textId="77777777" w:rsidTr="006D2093">
        <w:trPr>
          <w:trHeight w:val="20"/>
        </w:trPr>
        <w:tc>
          <w:tcPr>
            <w:tcW w:w="901" w:type="pct"/>
            <w:vMerge/>
          </w:tcPr>
          <w:p w14:paraId="53307D6A" w14:textId="77777777" w:rsidR="003D1CEC" w:rsidRPr="009C3C34" w:rsidDel="002A1D54" w:rsidRDefault="003D1CEC" w:rsidP="003D1CEC"/>
        </w:tc>
        <w:tc>
          <w:tcPr>
            <w:tcW w:w="4099" w:type="pct"/>
          </w:tcPr>
          <w:p w14:paraId="06481FA8" w14:textId="512C5D5E" w:rsidR="003D1CEC" w:rsidRPr="009C3C34" w:rsidRDefault="003D1CEC" w:rsidP="003D1CEC">
            <w:pPr>
              <w:jc w:val="both"/>
            </w:pPr>
            <w:r>
              <w:rPr>
                <w:color w:val="000000"/>
              </w:rPr>
              <w:t>Общая биомеханика</w:t>
            </w:r>
          </w:p>
        </w:tc>
      </w:tr>
      <w:tr w:rsidR="003D1CEC" w:rsidRPr="009C3C34" w14:paraId="04C03F32" w14:textId="77777777" w:rsidTr="006D2093">
        <w:trPr>
          <w:trHeight w:val="20"/>
        </w:trPr>
        <w:tc>
          <w:tcPr>
            <w:tcW w:w="901" w:type="pct"/>
            <w:vMerge/>
          </w:tcPr>
          <w:p w14:paraId="7B04DA52" w14:textId="77777777" w:rsidR="003D1CEC" w:rsidRPr="009C3C34" w:rsidDel="002A1D54" w:rsidRDefault="003D1CEC" w:rsidP="003D1CEC"/>
        </w:tc>
        <w:tc>
          <w:tcPr>
            <w:tcW w:w="4099" w:type="pct"/>
          </w:tcPr>
          <w:p w14:paraId="043873D4" w14:textId="428123B5" w:rsidR="003D1CEC" w:rsidRPr="009C3C34" w:rsidRDefault="003D1CEC" w:rsidP="003D1CEC">
            <w:pPr>
              <w:jc w:val="both"/>
            </w:pPr>
            <w:r w:rsidRPr="007A0665">
              <w:rPr>
                <w:color w:val="000000"/>
              </w:rPr>
              <w:t>Технологии изготовления ортопедической обуви</w:t>
            </w:r>
            <w:r>
              <w:rPr>
                <w:color w:val="000000"/>
              </w:rPr>
              <w:t xml:space="preserve">: </w:t>
            </w:r>
            <w:r w:rsidRPr="007A0665">
              <w:rPr>
                <w:color w:val="000000"/>
              </w:rPr>
              <w:t>раскрой, пошив, формовка, сборка, отделка</w:t>
            </w:r>
          </w:p>
        </w:tc>
      </w:tr>
      <w:tr w:rsidR="003D1CEC" w:rsidRPr="009C3C34" w14:paraId="4F31A840" w14:textId="77777777" w:rsidTr="006D2093">
        <w:trPr>
          <w:trHeight w:val="20"/>
        </w:trPr>
        <w:tc>
          <w:tcPr>
            <w:tcW w:w="901" w:type="pct"/>
            <w:vMerge/>
          </w:tcPr>
          <w:p w14:paraId="5E4516F6" w14:textId="77777777" w:rsidR="003D1CEC" w:rsidRPr="009C3C34" w:rsidDel="002A1D54" w:rsidRDefault="003D1CEC" w:rsidP="003D1CEC"/>
        </w:tc>
        <w:tc>
          <w:tcPr>
            <w:tcW w:w="4099" w:type="pct"/>
          </w:tcPr>
          <w:p w14:paraId="1B8EC53E" w14:textId="6F43BF34" w:rsidR="003D1CEC" w:rsidRPr="009C3C34" w:rsidRDefault="003D1CEC" w:rsidP="003D1CEC">
            <w:pPr>
              <w:jc w:val="both"/>
            </w:pPr>
            <w:r w:rsidRPr="008B2D4B">
              <w:rPr>
                <w:color w:val="000000"/>
                <w:shd w:val="clear" w:color="auto" w:fill="FFFFFF"/>
              </w:rPr>
              <w:t>Типовые и специализированные конструкции ортопедической обуви (детская, диабетическая, послеоперационная, индивидуальная)</w:t>
            </w:r>
          </w:p>
        </w:tc>
      </w:tr>
      <w:tr w:rsidR="003D1CEC" w:rsidRPr="009C3C34" w14:paraId="4E529AEF" w14:textId="77777777" w:rsidTr="006D2093">
        <w:trPr>
          <w:trHeight w:val="20"/>
        </w:trPr>
        <w:tc>
          <w:tcPr>
            <w:tcW w:w="901" w:type="pct"/>
            <w:vMerge/>
          </w:tcPr>
          <w:p w14:paraId="3F107917" w14:textId="77777777" w:rsidR="003D1CEC" w:rsidRPr="009C3C34" w:rsidDel="002A1D54" w:rsidRDefault="003D1CEC" w:rsidP="003D1CEC"/>
        </w:tc>
        <w:tc>
          <w:tcPr>
            <w:tcW w:w="4099" w:type="pct"/>
          </w:tcPr>
          <w:p w14:paraId="76023906" w14:textId="150B0FAD" w:rsidR="003D1CEC" w:rsidRPr="009C3C34" w:rsidRDefault="003D1CEC" w:rsidP="003D1CEC">
            <w:pPr>
              <w:jc w:val="both"/>
            </w:pPr>
            <w:r w:rsidRPr="007A0665">
              <w:rPr>
                <w:color w:val="000000"/>
                <w:shd w:val="clear" w:color="auto" w:fill="FFFFFF"/>
              </w:rPr>
              <w:t>Принципы построения колодок, выбора высоты каблука, применения супинаторов, вкладных элементов</w:t>
            </w:r>
          </w:p>
        </w:tc>
      </w:tr>
      <w:tr w:rsidR="003D1CEC" w:rsidRPr="009C3C34" w14:paraId="2209DABF" w14:textId="77777777" w:rsidTr="006D2093">
        <w:trPr>
          <w:trHeight w:val="20"/>
        </w:trPr>
        <w:tc>
          <w:tcPr>
            <w:tcW w:w="901" w:type="pct"/>
            <w:vMerge/>
          </w:tcPr>
          <w:p w14:paraId="7B788332" w14:textId="77777777" w:rsidR="003D1CEC" w:rsidRPr="009C3C34" w:rsidDel="002A1D54" w:rsidRDefault="003D1CEC" w:rsidP="003D1CEC"/>
        </w:tc>
        <w:tc>
          <w:tcPr>
            <w:tcW w:w="4099" w:type="pct"/>
          </w:tcPr>
          <w:p w14:paraId="594E0B06" w14:textId="646514F8" w:rsidR="003D1CEC" w:rsidRPr="009C3C34" w:rsidRDefault="003D1CEC" w:rsidP="003D1CEC">
            <w:pPr>
              <w:jc w:val="both"/>
            </w:pPr>
            <w:r w:rsidRPr="007A0665">
              <w:rPr>
                <w:color w:val="000000"/>
                <w:shd w:val="clear" w:color="auto" w:fill="FFFFFF"/>
              </w:rPr>
              <w:t xml:space="preserve">Способы компенсации длины конечностей, выравнивания таза и коррекции осанки через конструкцию </w:t>
            </w:r>
            <w:r>
              <w:rPr>
                <w:color w:val="000000"/>
                <w:shd w:val="clear" w:color="auto" w:fill="FFFFFF"/>
              </w:rPr>
              <w:t xml:space="preserve">ортопедической </w:t>
            </w:r>
            <w:r w:rsidRPr="007A0665">
              <w:rPr>
                <w:color w:val="000000"/>
                <w:shd w:val="clear" w:color="auto" w:fill="FFFFFF"/>
              </w:rPr>
              <w:t>обуви</w:t>
            </w:r>
          </w:p>
        </w:tc>
      </w:tr>
      <w:tr w:rsidR="003D1CEC" w:rsidRPr="009C3C34" w14:paraId="0F04C9CD" w14:textId="77777777" w:rsidTr="006D2093">
        <w:trPr>
          <w:trHeight w:val="20"/>
        </w:trPr>
        <w:tc>
          <w:tcPr>
            <w:tcW w:w="901" w:type="pct"/>
            <w:vMerge/>
          </w:tcPr>
          <w:p w14:paraId="6F1984A3" w14:textId="77777777" w:rsidR="003D1CEC" w:rsidRPr="009C3C34" w:rsidDel="002A1D54" w:rsidRDefault="003D1CEC" w:rsidP="003D1CEC"/>
        </w:tc>
        <w:tc>
          <w:tcPr>
            <w:tcW w:w="4099" w:type="pct"/>
          </w:tcPr>
          <w:p w14:paraId="41024458" w14:textId="3E291E5C" w:rsidR="003D1CEC" w:rsidRPr="009C3C34" w:rsidRDefault="003D1CEC" w:rsidP="003D1CEC">
            <w:pPr>
              <w:jc w:val="both"/>
            </w:pPr>
            <w:r w:rsidRPr="00E46060">
              <w:rPr>
                <w:color w:val="000000"/>
                <w:shd w:val="clear" w:color="auto" w:fill="FFFFFF"/>
              </w:rPr>
              <w:t xml:space="preserve">Основы организации производственного процесса </w:t>
            </w:r>
            <w:r w:rsidR="00A2151F">
              <w:rPr>
                <w:color w:val="000000"/>
                <w:shd w:val="clear" w:color="auto" w:fill="FFFFFF"/>
              </w:rPr>
              <w:t>в</w:t>
            </w:r>
            <w:r w:rsidRPr="00E46060">
              <w:rPr>
                <w:color w:val="000000"/>
                <w:shd w:val="clear" w:color="auto" w:fill="FFFFFF"/>
              </w:rPr>
              <w:t xml:space="preserve"> обувных и протезно-ортопедических </w:t>
            </w:r>
            <w:r w:rsidR="00A2151F">
              <w:rPr>
                <w:color w:val="000000"/>
                <w:shd w:val="clear" w:color="auto" w:fill="FFFFFF"/>
              </w:rPr>
              <w:t>организациях</w:t>
            </w:r>
          </w:p>
        </w:tc>
      </w:tr>
      <w:tr w:rsidR="003D1CEC" w:rsidRPr="009C3C34" w14:paraId="0ADDC917" w14:textId="77777777" w:rsidTr="006D2093">
        <w:trPr>
          <w:trHeight w:val="20"/>
        </w:trPr>
        <w:tc>
          <w:tcPr>
            <w:tcW w:w="901" w:type="pct"/>
            <w:vMerge/>
          </w:tcPr>
          <w:p w14:paraId="45BE6B2E" w14:textId="77777777" w:rsidR="003D1CEC" w:rsidRPr="009C3C34" w:rsidDel="002A1D54" w:rsidRDefault="003D1CEC" w:rsidP="003D1CEC"/>
        </w:tc>
        <w:tc>
          <w:tcPr>
            <w:tcW w:w="4099" w:type="pct"/>
          </w:tcPr>
          <w:p w14:paraId="352295E9" w14:textId="4A7E7208" w:rsidR="003D1CEC" w:rsidRPr="009C3C34" w:rsidRDefault="003D1CEC" w:rsidP="003D1CEC">
            <w:pPr>
              <w:jc w:val="both"/>
            </w:pPr>
            <w:r w:rsidRPr="00E46060">
              <w:rPr>
                <w:color w:val="000000"/>
                <w:shd w:val="clear" w:color="auto" w:fill="FFFFFF"/>
              </w:rPr>
              <w:t>Методика нормирования времени, материалов и трудозатрат</w:t>
            </w:r>
          </w:p>
        </w:tc>
      </w:tr>
      <w:tr w:rsidR="003D1CEC" w:rsidRPr="009C3C34" w14:paraId="2820C3CD" w14:textId="77777777" w:rsidTr="006D2093">
        <w:trPr>
          <w:trHeight w:val="20"/>
        </w:trPr>
        <w:tc>
          <w:tcPr>
            <w:tcW w:w="901" w:type="pct"/>
            <w:vMerge/>
          </w:tcPr>
          <w:p w14:paraId="26ACE741" w14:textId="77777777" w:rsidR="003D1CEC" w:rsidRPr="009C3C34" w:rsidDel="002A1D54" w:rsidRDefault="003D1CEC" w:rsidP="003D1CEC"/>
        </w:tc>
        <w:tc>
          <w:tcPr>
            <w:tcW w:w="4099" w:type="pct"/>
          </w:tcPr>
          <w:p w14:paraId="523075B7" w14:textId="6FE9891A" w:rsidR="003D1CEC" w:rsidRPr="009C3C34" w:rsidRDefault="003D1CEC" w:rsidP="003D1CEC">
            <w:pPr>
              <w:jc w:val="both"/>
            </w:pPr>
            <w:r w:rsidRPr="00E46060">
              <w:rPr>
                <w:color w:val="000000"/>
                <w:shd w:val="clear" w:color="auto" w:fill="FFFFFF"/>
              </w:rPr>
              <w:t>Принципы планирования загрузки участков, расч</w:t>
            </w:r>
            <w:r w:rsidR="00E45D9D">
              <w:rPr>
                <w:color w:val="000000"/>
                <w:shd w:val="clear" w:color="auto" w:fill="FFFFFF"/>
              </w:rPr>
              <w:t>е</w:t>
            </w:r>
            <w:r w:rsidRPr="00E46060">
              <w:rPr>
                <w:color w:val="000000"/>
                <w:shd w:val="clear" w:color="auto" w:fill="FFFFFF"/>
              </w:rPr>
              <w:t>та производственных мощностей</w:t>
            </w:r>
          </w:p>
        </w:tc>
      </w:tr>
      <w:tr w:rsidR="003D1CEC" w:rsidRPr="009C3C34" w14:paraId="05C3D7FF" w14:textId="77777777" w:rsidTr="006D2093">
        <w:trPr>
          <w:trHeight w:val="20"/>
        </w:trPr>
        <w:tc>
          <w:tcPr>
            <w:tcW w:w="901" w:type="pct"/>
            <w:vMerge/>
          </w:tcPr>
          <w:p w14:paraId="1F017C4D" w14:textId="77777777" w:rsidR="003D1CEC" w:rsidRPr="009C3C34" w:rsidDel="002A1D54" w:rsidRDefault="003D1CEC" w:rsidP="003D1CEC"/>
        </w:tc>
        <w:tc>
          <w:tcPr>
            <w:tcW w:w="4099" w:type="pct"/>
          </w:tcPr>
          <w:p w14:paraId="170A6B52" w14:textId="42B5C90E" w:rsidR="003D1CEC" w:rsidRPr="009C3C34" w:rsidRDefault="003D1CEC" w:rsidP="003D1CEC">
            <w:pPr>
              <w:jc w:val="both"/>
            </w:pPr>
            <w:r w:rsidRPr="00E46060">
              <w:rPr>
                <w:color w:val="000000"/>
                <w:shd w:val="clear" w:color="auto" w:fill="FFFFFF"/>
              </w:rPr>
              <w:t xml:space="preserve">Методы визуального, инструментального и функционального контроля качества </w:t>
            </w:r>
            <w:r>
              <w:rPr>
                <w:color w:val="000000"/>
                <w:shd w:val="clear" w:color="auto" w:fill="FFFFFF"/>
              </w:rPr>
              <w:t xml:space="preserve">ортопедической </w:t>
            </w:r>
            <w:r w:rsidRPr="00E46060">
              <w:rPr>
                <w:color w:val="000000"/>
                <w:shd w:val="clear" w:color="auto" w:fill="FFFFFF"/>
              </w:rPr>
              <w:t>обуви</w:t>
            </w:r>
          </w:p>
        </w:tc>
      </w:tr>
      <w:tr w:rsidR="003D1CEC" w:rsidRPr="009C3C34" w14:paraId="7723CD5E" w14:textId="77777777" w:rsidTr="006D2093">
        <w:trPr>
          <w:trHeight w:val="20"/>
        </w:trPr>
        <w:tc>
          <w:tcPr>
            <w:tcW w:w="901" w:type="pct"/>
            <w:vMerge/>
          </w:tcPr>
          <w:p w14:paraId="454215BF" w14:textId="77777777" w:rsidR="003D1CEC" w:rsidRPr="009C3C34" w:rsidDel="002A1D54" w:rsidRDefault="003D1CEC" w:rsidP="003D1CEC"/>
        </w:tc>
        <w:tc>
          <w:tcPr>
            <w:tcW w:w="4099" w:type="pct"/>
          </w:tcPr>
          <w:p w14:paraId="13491E80" w14:textId="26509836" w:rsidR="003D1CEC" w:rsidRPr="009C3C34" w:rsidRDefault="003D1CEC" w:rsidP="003D1CEC">
            <w:pPr>
              <w:jc w:val="both"/>
            </w:pPr>
            <w:r w:rsidRPr="00E46060">
              <w:rPr>
                <w:color w:val="000000"/>
                <w:shd w:val="clear" w:color="auto" w:fill="FFFFFF"/>
              </w:rPr>
              <w:t xml:space="preserve">Требования к маркировке, упаковке, технической документации на </w:t>
            </w:r>
            <w:r>
              <w:rPr>
                <w:color w:val="000000"/>
                <w:shd w:val="clear" w:color="auto" w:fill="FFFFFF"/>
              </w:rPr>
              <w:t>ортопедическую обувь</w:t>
            </w:r>
          </w:p>
        </w:tc>
      </w:tr>
      <w:tr w:rsidR="003D1CEC" w:rsidRPr="009C3C34" w14:paraId="16A5C1D4" w14:textId="77777777" w:rsidTr="006D2093">
        <w:trPr>
          <w:trHeight w:val="20"/>
        </w:trPr>
        <w:tc>
          <w:tcPr>
            <w:tcW w:w="901" w:type="pct"/>
            <w:vMerge/>
          </w:tcPr>
          <w:p w14:paraId="338A8A2F" w14:textId="77777777" w:rsidR="003D1CEC" w:rsidRPr="009C3C34" w:rsidDel="002A1D54" w:rsidRDefault="003D1CEC" w:rsidP="003D1CEC"/>
        </w:tc>
        <w:tc>
          <w:tcPr>
            <w:tcW w:w="4099" w:type="pct"/>
          </w:tcPr>
          <w:p w14:paraId="64E3EA70" w14:textId="7CEC18D2" w:rsidR="003D1CEC" w:rsidRPr="009C3C34" w:rsidRDefault="000C0D58" w:rsidP="003D1CEC">
            <w:pPr>
              <w:jc w:val="both"/>
            </w:pPr>
            <w:r>
              <w:rPr>
                <w:color w:val="000000"/>
                <w:shd w:val="clear" w:color="auto" w:fill="FFFFFF"/>
              </w:rPr>
              <w:t>О</w:t>
            </w:r>
            <w:r w:rsidR="003D1CEC" w:rsidRPr="003E5917">
              <w:rPr>
                <w:color w:val="000000"/>
                <w:shd w:val="clear" w:color="auto" w:fill="FFFFFF"/>
              </w:rPr>
              <w:t>снов</w:t>
            </w:r>
            <w:r>
              <w:rPr>
                <w:color w:val="000000"/>
                <w:shd w:val="clear" w:color="auto" w:fill="FFFFFF"/>
              </w:rPr>
              <w:t>ы</w:t>
            </w:r>
            <w:r w:rsidR="003D1CEC" w:rsidRPr="003E5917">
              <w:rPr>
                <w:color w:val="000000"/>
                <w:shd w:val="clear" w:color="auto" w:fill="FFFFFF"/>
              </w:rPr>
              <w:t xml:space="preserve"> экономии производственных ресурсов, оценки возврата инвестиций в новые конструкции и технологии</w:t>
            </w:r>
          </w:p>
        </w:tc>
      </w:tr>
      <w:tr w:rsidR="003D1CEC" w:rsidRPr="009C3C34" w14:paraId="28C66985" w14:textId="77777777" w:rsidTr="006D2093">
        <w:trPr>
          <w:trHeight w:val="20"/>
        </w:trPr>
        <w:tc>
          <w:tcPr>
            <w:tcW w:w="901" w:type="pct"/>
            <w:vMerge/>
          </w:tcPr>
          <w:p w14:paraId="70098E25" w14:textId="77777777" w:rsidR="003D1CEC" w:rsidRPr="009C3C34" w:rsidDel="002A1D54" w:rsidRDefault="003D1CEC" w:rsidP="003D1CEC"/>
        </w:tc>
        <w:tc>
          <w:tcPr>
            <w:tcW w:w="4099" w:type="pct"/>
          </w:tcPr>
          <w:p w14:paraId="399F211F" w14:textId="08811BE4" w:rsidR="003D1CEC" w:rsidRPr="009C3C34" w:rsidRDefault="003D1CEC" w:rsidP="003D1CEC">
            <w:pPr>
              <w:jc w:val="both"/>
            </w:pPr>
            <w:r w:rsidRPr="003E5917">
              <w:rPr>
                <w:color w:val="000000"/>
                <w:shd w:val="clear" w:color="auto" w:fill="FFFFFF"/>
              </w:rPr>
              <w:t>Основы управления производственным коллективом: планирование, распределение задач, мотивация, контроль</w:t>
            </w:r>
          </w:p>
        </w:tc>
      </w:tr>
      <w:tr w:rsidR="003D1CEC" w:rsidRPr="009C3C34" w14:paraId="6A220F41" w14:textId="77777777" w:rsidTr="006D2093">
        <w:trPr>
          <w:trHeight w:val="20"/>
        </w:trPr>
        <w:tc>
          <w:tcPr>
            <w:tcW w:w="901" w:type="pct"/>
            <w:vMerge/>
          </w:tcPr>
          <w:p w14:paraId="0166C106" w14:textId="77777777" w:rsidR="003D1CEC" w:rsidRPr="009C3C34" w:rsidDel="002A1D54" w:rsidRDefault="003D1CEC" w:rsidP="003D1CEC"/>
        </w:tc>
        <w:tc>
          <w:tcPr>
            <w:tcW w:w="4099" w:type="pct"/>
          </w:tcPr>
          <w:p w14:paraId="5E07BE72" w14:textId="586F65F3" w:rsidR="003D1CEC" w:rsidRPr="009C3C34" w:rsidRDefault="003D1CEC" w:rsidP="002C3E18">
            <w:pPr>
              <w:jc w:val="both"/>
            </w:pPr>
            <w:r w:rsidRPr="003E5917">
              <w:rPr>
                <w:color w:val="000000"/>
                <w:shd w:val="clear" w:color="auto" w:fill="FFFFFF"/>
              </w:rPr>
              <w:t>Навыки взаимодействия в междисциплинарной команде</w:t>
            </w:r>
            <w:r w:rsidR="002C3E18">
              <w:rPr>
                <w:rStyle w:val="ad"/>
                <w:color w:val="000000"/>
                <w:shd w:val="clear" w:color="auto" w:fill="FFFFFF"/>
              </w:rPr>
              <w:endnoteReference w:id="5"/>
            </w:r>
          </w:p>
        </w:tc>
      </w:tr>
      <w:tr w:rsidR="003D1CEC" w:rsidRPr="009C3C34" w14:paraId="0E0DFE00" w14:textId="77777777" w:rsidTr="006D2093">
        <w:trPr>
          <w:trHeight w:val="20"/>
        </w:trPr>
        <w:tc>
          <w:tcPr>
            <w:tcW w:w="901" w:type="pct"/>
            <w:vMerge/>
          </w:tcPr>
          <w:p w14:paraId="5AA33AA8" w14:textId="77777777" w:rsidR="003D1CEC" w:rsidRPr="009C3C34" w:rsidDel="002A1D54" w:rsidRDefault="003D1CEC" w:rsidP="003D1CEC"/>
        </w:tc>
        <w:tc>
          <w:tcPr>
            <w:tcW w:w="4099" w:type="pct"/>
          </w:tcPr>
          <w:p w14:paraId="430E137A" w14:textId="5C17A702" w:rsidR="003D1CEC" w:rsidRPr="009C3C34" w:rsidRDefault="003D1CEC" w:rsidP="003D1CEC">
            <w:pPr>
              <w:jc w:val="both"/>
            </w:pPr>
            <w:r w:rsidRPr="003E5917">
              <w:rPr>
                <w:color w:val="000000"/>
                <w:shd w:val="clear" w:color="auto" w:fill="FFFFFF"/>
              </w:rPr>
              <w:t>Порядок проведения производственных инструктажей, наставничества и повышения квалификации</w:t>
            </w:r>
          </w:p>
        </w:tc>
      </w:tr>
      <w:tr w:rsidR="003D1CEC" w:rsidRPr="009C3C34" w14:paraId="20FBC331" w14:textId="77777777" w:rsidTr="006D2093">
        <w:trPr>
          <w:trHeight w:val="20"/>
        </w:trPr>
        <w:tc>
          <w:tcPr>
            <w:tcW w:w="901" w:type="pct"/>
            <w:vMerge/>
          </w:tcPr>
          <w:p w14:paraId="49D5EED6" w14:textId="77777777" w:rsidR="003D1CEC" w:rsidRPr="009C3C34" w:rsidDel="002A1D54" w:rsidRDefault="003D1CEC" w:rsidP="003D1CEC"/>
        </w:tc>
        <w:tc>
          <w:tcPr>
            <w:tcW w:w="4099" w:type="pct"/>
          </w:tcPr>
          <w:p w14:paraId="2F38615C" w14:textId="0D94B7C5" w:rsidR="003D1CEC" w:rsidRPr="009C3C34" w:rsidRDefault="009106E2" w:rsidP="003D1CEC">
            <w:pPr>
              <w:jc w:val="both"/>
            </w:pPr>
            <w:r w:rsidRPr="009106E2">
              <w:rPr>
                <w:color w:val="000000"/>
                <w:shd w:val="clear" w:color="auto" w:fill="FFFFFF"/>
              </w:rPr>
              <w:t>Нормативные правовые акты, нормативно-техническая документация в протезно-ортопедической области</w:t>
            </w:r>
          </w:p>
        </w:tc>
      </w:tr>
      <w:tr w:rsidR="003D1CEC" w:rsidRPr="009C3C34" w14:paraId="3DDC6650" w14:textId="77777777" w:rsidTr="006D2093">
        <w:trPr>
          <w:trHeight w:val="20"/>
        </w:trPr>
        <w:tc>
          <w:tcPr>
            <w:tcW w:w="901" w:type="pct"/>
            <w:vMerge/>
          </w:tcPr>
          <w:p w14:paraId="757BEE30" w14:textId="77777777" w:rsidR="003D1CEC" w:rsidRPr="009C3C34" w:rsidDel="002A1D54" w:rsidRDefault="003D1CEC" w:rsidP="003D1CEC"/>
        </w:tc>
        <w:tc>
          <w:tcPr>
            <w:tcW w:w="4099" w:type="pct"/>
          </w:tcPr>
          <w:p w14:paraId="2E6D9AE7" w14:textId="126EE5E0" w:rsidR="003D1CEC" w:rsidRPr="009C3C34" w:rsidRDefault="003D1CEC" w:rsidP="003D1CEC">
            <w:pPr>
              <w:jc w:val="both"/>
            </w:pPr>
            <w:r w:rsidRPr="003E5917">
              <w:rPr>
                <w:color w:val="000000"/>
                <w:shd w:val="clear" w:color="auto" w:fill="FFFFFF"/>
              </w:rPr>
              <w:t>Основы систем менеджмента качества и подготовки к сертификации</w:t>
            </w:r>
          </w:p>
        </w:tc>
      </w:tr>
      <w:tr w:rsidR="003D1CEC" w:rsidRPr="009C3C34" w14:paraId="7BCBCF64" w14:textId="77777777" w:rsidTr="006D2093">
        <w:trPr>
          <w:trHeight w:val="20"/>
        </w:trPr>
        <w:tc>
          <w:tcPr>
            <w:tcW w:w="901" w:type="pct"/>
          </w:tcPr>
          <w:p w14:paraId="405D0A2B" w14:textId="77777777" w:rsidR="003D1CEC" w:rsidRPr="009C3C34" w:rsidDel="002A1D54" w:rsidRDefault="003D1CEC" w:rsidP="003D1CEC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4C5BE0CC" w14:textId="77777777" w:rsidR="003D1CEC" w:rsidRPr="009C3C34" w:rsidRDefault="003D1CEC" w:rsidP="003D1CEC">
            <w:pPr>
              <w:jc w:val="both"/>
            </w:pPr>
            <w:r w:rsidRPr="009C3C34">
              <w:t>-</w:t>
            </w:r>
          </w:p>
        </w:tc>
      </w:tr>
    </w:tbl>
    <w:p w14:paraId="1709BDBA" w14:textId="77777777" w:rsidR="009223D3" w:rsidRPr="009C3C34" w:rsidRDefault="009223D3" w:rsidP="009223D3"/>
    <w:p w14:paraId="70DD17F6" w14:textId="31164982" w:rsidR="006E05BB" w:rsidRPr="009C3C34" w:rsidRDefault="006E05BB" w:rsidP="006E05BB">
      <w:pPr>
        <w:rPr>
          <w:b/>
          <w:bCs w:val="0"/>
        </w:rPr>
      </w:pPr>
      <w:r w:rsidRPr="009C3C34">
        <w:rPr>
          <w:b/>
          <w:bCs w:val="0"/>
        </w:rPr>
        <w:t>3.2.</w:t>
      </w:r>
      <w:r>
        <w:rPr>
          <w:b/>
          <w:bCs w:val="0"/>
        </w:rPr>
        <w:t>3</w:t>
      </w:r>
      <w:r w:rsidRPr="009C3C34">
        <w:rPr>
          <w:b/>
          <w:bCs w:val="0"/>
        </w:rPr>
        <w:t>. Трудовая функция</w:t>
      </w:r>
    </w:p>
    <w:p w14:paraId="6CED3040" w14:textId="77777777" w:rsidR="006E05BB" w:rsidRPr="009C3C34" w:rsidRDefault="006E05BB" w:rsidP="006E05BB">
      <w:pPr>
        <w:rPr>
          <w:b/>
          <w:bCs w:val="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3"/>
        <w:gridCol w:w="5052"/>
        <w:gridCol w:w="602"/>
        <w:gridCol w:w="863"/>
        <w:gridCol w:w="1447"/>
        <w:gridCol w:w="483"/>
      </w:tblGrid>
      <w:tr w:rsidR="006E05BB" w:rsidRPr="009C3C34" w14:paraId="657527D3" w14:textId="77777777" w:rsidTr="006D2093">
        <w:trPr>
          <w:trHeight w:val="278"/>
        </w:trPr>
        <w:tc>
          <w:tcPr>
            <w:tcW w:w="85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260F910" w14:textId="77777777" w:rsidR="006E05BB" w:rsidRPr="009C3C34" w:rsidRDefault="006E05BB" w:rsidP="00163C17">
            <w:r w:rsidRPr="009C3C34">
              <w:rPr>
                <w:sz w:val="20"/>
              </w:rPr>
              <w:t>Наименование</w:t>
            </w:r>
          </w:p>
        </w:tc>
        <w:tc>
          <w:tcPr>
            <w:tcW w:w="24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3FD7B8" w14:textId="66EBF48C" w:rsidR="006E05BB" w:rsidRPr="009C3C34" w:rsidRDefault="00D2277B" w:rsidP="00163C17">
            <w:r w:rsidRPr="00D2277B">
              <w:t>Научно-исследовательская и образовательная деятельность в области ортопедической обуви</w:t>
            </w:r>
          </w:p>
        </w:tc>
        <w:tc>
          <w:tcPr>
            <w:tcW w:w="29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437FD0" w14:textId="77777777" w:rsidR="006E05BB" w:rsidRPr="009C3C34" w:rsidRDefault="006E05BB" w:rsidP="00163C17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8B43D4" w14:textId="4419E99F" w:rsidR="006E05BB" w:rsidRPr="009C3C34" w:rsidRDefault="002B4B59" w:rsidP="00163C17">
            <w:pPr>
              <w:jc w:val="center"/>
            </w:pPr>
            <w:r>
              <w:rPr>
                <w:lang w:val="en-US"/>
              </w:rPr>
              <w:t>B</w:t>
            </w:r>
            <w:r w:rsidR="006E05BB" w:rsidRPr="009C3C34">
              <w:t>/0</w:t>
            </w:r>
            <w:r w:rsidR="00D2277B">
              <w:t>3</w:t>
            </w:r>
            <w:r w:rsidR="006E05BB" w:rsidRPr="009C3C34">
              <w:t>.</w:t>
            </w:r>
            <w:r w:rsidR="006E05BB">
              <w:t>7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EB5D9C3" w14:textId="77777777" w:rsidR="006E05BB" w:rsidRPr="009C3C34" w:rsidRDefault="006E05BB" w:rsidP="00163C17">
            <w:pPr>
              <w:jc w:val="center"/>
              <w:rPr>
                <w:vertAlign w:val="superscript"/>
              </w:rPr>
            </w:pPr>
            <w:r w:rsidRPr="009C3C34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6FB4BA" w14:textId="77777777" w:rsidR="006E05BB" w:rsidRPr="009C3C34" w:rsidRDefault="006E05BB" w:rsidP="00163C17">
            <w:pPr>
              <w:jc w:val="center"/>
            </w:pPr>
            <w:r>
              <w:t>7</w:t>
            </w:r>
          </w:p>
        </w:tc>
      </w:tr>
    </w:tbl>
    <w:p w14:paraId="5A85A4FD" w14:textId="77777777" w:rsidR="006E05BB" w:rsidRPr="009C3C34" w:rsidRDefault="006E05BB" w:rsidP="006E05B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614062" w:rsidRPr="009C3C34" w14:paraId="6D54211D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541767DC" w14:textId="77777777" w:rsidR="00614062" w:rsidRPr="009C3C34" w:rsidRDefault="00614062" w:rsidP="00614062">
            <w:r w:rsidRPr="009C3C34">
              <w:t>Трудовые действия</w:t>
            </w:r>
          </w:p>
        </w:tc>
        <w:tc>
          <w:tcPr>
            <w:tcW w:w="4099" w:type="pct"/>
          </w:tcPr>
          <w:p w14:paraId="20F8369E" w14:textId="7AC8D78C" w:rsidR="00614062" w:rsidRPr="009C3C34" w:rsidRDefault="00614062" w:rsidP="006D2093">
            <w:pPr>
              <w:jc w:val="both"/>
            </w:pPr>
            <w:r w:rsidRPr="00944DEE">
              <w:t>Формулирование научно-практических задач в области разработки и совершенствования ортопедической обуви</w:t>
            </w:r>
            <w:r>
              <w:t>: а</w:t>
            </w:r>
            <w:r w:rsidRPr="00944DEE">
              <w:t>нализ существующих конструкций и технологий;</w:t>
            </w:r>
            <w:r>
              <w:t xml:space="preserve"> о</w:t>
            </w:r>
            <w:r w:rsidRPr="00944DEE">
              <w:t>пределение перспективных направлений исследований (материалы, биомеханика, комфорт, дизайн)</w:t>
            </w:r>
          </w:p>
        </w:tc>
      </w:tr>
      <w:tr w:rsidR="00614062" w:rsidRPr="009C3C34" w14:paraId="0DCE4283" w14:textId="77777777" w:rsidTr="006D2093">
        <w:trPr>
          <w:trHeight w:val="20"/>
        </w:trPr>
        <w:tc>
          <w:tcPr>
            <w:tcW w:w="901" w:type="pct"/>
            <w:vMerge/>
          </w:tcPr>
          <w:p w14:paraId="4F874DF2" w14:textId="77777777" w:rsidR="00614062" w:rsidRPr="009C3C34" w:rsidRDefault="00614062" w:rsidP="00614062"/>
        </w:tc>
        <w:tc>
          <w:tcPr>
            <w:tcW w:w="4099" w:type="pct"/>
          </w:tcPr>
          <w:p w14:paraId="14C612DC" w14:textId="06021BAF" w:rsidR="00614062" w:rsidRPr="009C3C34" w:rsidRDefault="00614062" w:rsidP="006D2093">
            <w:pPr>
              <w:jc w:val="both"/>
            </w:pPr>
            <w:r w:rsidRPr="000E3C86">
              <w:t>Проведение прикладных и экспериментальных исследований</w:t>
            </w:r>
            <w:r>
              <w:t>: п</w:t>
            </w:r>
            <w:r w:rsidRPr="000E3C86">
              <w:t xml:space="preserve">ланирование и реализация НИОКР по созданию или модернизации </w:t>
            </w:r>
            <w:r>
              <w:t>ортопедической обуви</w:t>
            </w:r>
            <w:r w:rsidRPr="000E3C86">
              <w:t>;</w:t>
            </w:r>
            <w:r>
              <w:t xml:space="preserve"> л</w:t>
            </w:r>
            <w:r w:rsidRPr="000E3C86">
              <w:t xml:space="preserve">абораторные и производственные испытания </w:t>
            </w:r>
            <w:r>
              <w:t xml:space="preserve">ортопедической </w:t>
            </w:r>
            <w:r w:rsidRPr="000E3C86">
              <w:t>обуви, включая клинические апробации</w:t>
            </w:r>
          </w:p>
        </w:tc>
      </w:tr>
      <w:tr w:rsidR="00614062" w:rsidRPr="009C3C34" w14:paraId="4128CA14" w14:textId="77777777" w:rsidTr="006D2093">
        <w:trPr>
          <w:trHeight w:val="20"/>
        </w:trPr>
        <w:tc>
          <w:tcPr>
            <w:tcW w:w="901" w:type="pct"/>
            <w:vMerge/>
          </w:tcPr>
          <w:p w14:paraId="3CDA6518" w14:textId="77777777" w:rsidR="00614062" w:rsidRPr="009C3C34" w:rsidRDefault="00614062" w:rsidP="00614062"/>
        </w:tc>
        <w:tc>
          <w:tcPr>
            <w:tcW w:w="4099" w:type="pct"/>
          </w:tcPr>
          <w:p w14:paraId="21652AD4" w14:textId="2CC1E143" w:rsidR="00614062" w:rsidRPr="005A2C7C" w:rsidRDefault="00614062" w:rsidP="006D2093">
            <w:pPr>
              <w:jc w:val="both"/>
            </w:pPr>
            <w:r w:rsidRPr="005A2C7C">
              <w:t xml:space="preserve">Анализ биомеханических, эксплуатационных и гигиенических характеристик ортопедической обуви: сбор и обработка данных, в том числе с применением цифровых технологий; </w:t>
            </w:r>
            <w:r w:rsidR="00512E0A" w:rsidRPr="005A2C7C">
              <w:t>составление заключений</w:t>
            </w:r>
            <w:r w:rsidRPr="005A2C7C">
              <w:t xml:space="preserve"> о соответствии ортопедической обуви современным требованиям и стандартам</w:t>
            </w:r>
          </w:p>
        </w:tc>
      </w:tr>
      <w:tr w:rsidR="00614062" w:rsidRPr="009C3C34" w14:paraId="39867A3D" w14:textId="77777777" w:rsidTr="006D2093">
        <w:trPr>
          <w:trHeight w:val="20"/>
        </w:trPr>
        <w:tc>
          <w:tcPr>
            <w:tcW w:w="901" w:type="pct"/>
            <w:vMerge/>
          </w:tcPr>
          <w:p w14:paraId="54DD2A8B" w14:textId="77777777" w:rsidR="00614062" w:rsidRPr="009C3C34" w:rsidRDefault="00614062" w:rsidP="00614062"/>
        </w:tc>
        <w:tc>
          <w:tcPr>
            <w:tcW w:w="4099" w:type="pct"/>
          </w:tcPr>
          <w:p w14:paraId="43B60910" w14:textId="13B39B58" w:rsidR="00614062" w:rsidRPr="005A2C7C" w:rsidRDefault="00512E0A" w:rsidP="006D2093">
            <w:pPr>
              <w:jc w:val="both"/>
            </w:pPr>
            <w:r w:rsidRPr="005A2C7C">
              <w:t>Работа в соответствии с должностными обязанностями по</w:t>
            </w:r>
            <w:r w:rsidR="00614062" w:rsidRPr="005A2C7C">
              <w:t xml:space="preserve"> подготовке и подаче заявок на патенты, гранты и научные проекты: оформление технических описаний, заявок на изобретения и полезные модели; разработка научных обоснований для НИР</w:t>
            </w:r>
            <w:r w:rsidR="009106E2" w:rsidRPr="005A2C7C">
              <w:t xml:space="preserve"> или О</w:t>
            </w:r>
            <w:r w:rsidR="00614062" w:rsidRPr="005A2C7C">
              <w:t>КР</w:t>
            </w:r>
          </w:p>
        </w:tc>
      </w:tr>
      <w:tr w:rsidR="00614062" w:rsidRPr="009C3C34" w14:paraId="6CA5BED3" w14:textId="77777777" w:rsidTr="006D2093">
        <w:trPr>
          <w:trHeight w:val="20"/>
        </w:trPr>
        <w:tc>
          <w:tcPr>
            <w:tcW w:w="901" w:type="pct"/>
            <w:vMerge/>
          </w:tcPr>
          <w:p w14:paraId="770C3E50" w14:textId="77777777" w:rsidR="00614062" w:rsidRPr="009C3C34" w:rsidRDefault="00614062" w:rsidP="00614062"/>
        </w:tc>
        <w:tc>
          <w:tcPr>
            <w:tcW w:w="4099" w:type="pct"/>
          </w:tcPr>
          <w:p w14:paraId="2BBF8032" w14:textId="588C7CE6" w:rsidR="00614062" w:rsidRPr="005A2C7C" w:rsidRDefault="00614062" w:rsidP="006D2093">
            <w:pPr>
              <w:jc w:val="both"/>
            </w:pPr>
            <w:r w:rsidRPr="005A2C7C">
              <w:t>Публикация результатов научной деятельности: подготовка научных статей, тезисов докладов, методических рекомендаций; выступление на профильных конференциях, выставках, научных форумах</w:t>
            </w:r>
          </w:p>
        </w:tc>
      </w:tr>
      <w:tr w:rsidR="00614062" w:rsidRPr="009C3C34" w14:paraId="46DAB73B" w14:textId="77777777" w:rsidTr="006D2093">
        <w:trPr>
          <w:trHeight w:val="20"/>
        </w:trPr>
        <w:tc>
          <w:tcPr>
            <w:tcW w:w="901" w:type="pct"/>
            <w:vMerge/>
          </w:tcPr>
          <w:p w14:paraId="2D969B7D" w14:textId="77777777" w:rsidR="00614062" w:rsidRPr="009C3C34" w:rsidRDefault="00614062" w:rsidP="00614062"/>
        </w:tc>
        <w:tc>
          <w:tcPr>
            <w:tcW w:w="4099" w:type="pct"/>
          </w:tcPr>
          <w:p w14:paraId="05D7E78D" w14:textId="46F8B98E" w:rsidR="00614062" w:rsidRPr="005A2C7C" w:rsidRDefault="00614062" w:rsidP="006D2093">
            <w:pPr>
              <w:jc w:val="both"/>
            </w:pPr>
            <w:r w:rsidRPr="005A2C7C">
              <w:t xml:space="preserve">Разработка и актуализация учебно-методических материалов: составление программ дисциплин, курсов, рабочих программ и практических заданий; адаптация материалов </w:t>
            </w:r>
            <w:r w:rsidR="00512E0A" w:rsidRPr="005A2C7C">
              <w:t>к</w:t>
            </w:r>
            <w:r w:rsidRPr="005A2C7C">
              <w:t xml:space="preserve"> </w:t>
            </w:r>
            <w:r w:rsidR="00512E0A" w:rsidRPr="005A2C7C">
              <w:t xml:space="preserve">программам </w:t>
            </w:r>
            <w:r w:rsidRPr="005A2C7C">
              <w:t>СПО, ВО и ДПО</w:t>
            </w:r>
          </w:p>
        </w:tc>
      </w:tr>
      <w:tr w:rsidR="00614062" w:rsidRPr="009C3C34" w14:paraId="0E106B30" w14:textId="77777777" w:rsidTr="006D2093">
        <w:trPr>
          <w:trHeight w:val="20"/>
        </w:trPr>
        <w:tc>
          <w:tcPr>
            <w:tcW w:w="901" w:type="pct"/>
            <w:vMerge/>
          </w:tcPr>
          <w:p w14:paraId="4FB43650" w14:textId="77777777" w:rsidR="00614062" w:rsidRPr="009C3C34" w:rsidRDefault="00614062" w:rsidP="00614062"/>
        </w:tc>
        <w:tc>
          <w:tcPr>
            <w:tcW w:w="4099" w:type="pct"/>
          </w:tcPr>
          <w:p w14:paraId="4F9479C5" w14:textId="03FDE735" w:rsidR="00614062" w:rsidRPr="005A2C7C" w:rsidRDefault="00614062" w:rsidP="006D2093">
            <w:pPr>
              <w:jc w:val="both"/>
            </w:pPr>
            <w:r w:rsidRPr="005A2C7C">
              <w:t xml:space="preserve">Организация и проведение теоретических и практических занятий: лекций, мастер-классов, семинаров и производственных практик; обучение работе с оборудованием, материалами, </w:t>
            </w:r>
            <w:r w:rsidR="00512E0A" w:rsidRPr="005A2C7C">
              <w:t xml:space="preserve">применению </w:t>
            </w:r>
            <w:r w:rsidRPr="005A2C7C">
              <w:t>метод</w:t>
            </w:r>
            <w:r w:rsidR="00512E0A" w:rsidRPr="005A2C7C">
              <w:t>ов</w:t>
            </w:r>
            <w:r w:rsidRPr="005A2C7C">
              <w:t xml:space="preserve"> контроля качества</w:t>
            </w:r>
          </w:p>
        </w:tc>
      </w:tr>
      <w:tr w:rsidR="00614062" w:rsidRPr="009C3C34" w14:paraId="3AC75F46" w14:textId="77777777" w:rsidTr="006D2093">
        <w:trPr>
          <w:trHeight w:val="20"/>
        </w:trPr>
        <w:tc>
          <w:tcPr>
            <w:tcW w:w="901" w:type="pct"/>
            <w:vMerge/>
          </w:tcPr>
          <w:p w14:paraId="26ECC424" w14:textId="77777777" w:rsidR="00614062" w:rsidRPr="009C3C34" w:rsidRDefault="00614062" w:rsidP="00614062"/>
        </w:tc>
        <w:tc>
          <w:tcPr>
            <w:tcW w:w="4099" w:type="pct"/>
          </w:tcPr>
          <w:p w14:paraId="642D594A" w14:textId="4A250134" w:rsidR="00614062" w:rsidRPr="009C3C34" w:rsidRDefault="00614062" w:rsidP="006D2093">
            <w:pPr>
              <w:jc w:val="both"/>
            </w:pPr>
            <w:r w:rsidRPr="00612876">
              <w:t>Оценка знаний, навыков и компетенций обучающихся</w:t>
            </w:r>
            <w:r>
              <w:t>: р</w:t>
            </w:r>
            <w:r w:rsidRPr="00612876">
              <w:t>азработка критериев оценки и заданий (тестов, проектов, ситуационных задач);</w:t>
            </w:r>
            <w:r>
              <w:t xml:space="preserve"> п</w:t>
            </w:r>
            <w:r w:rsidRPr="00612876">
              <w:t>роведение промежуточной и итоговой аттестации</w:t>
            </w:r>
          </w:p>
        </w:tc>
      </w:tr>
      <w:tr w:rsidR="00614062" w:rsidRPr="009C3C34" w14:paraId="32ABF55C" w14:textId="77777777" w:rsidTr="006D2093">
        <w:trPr>
          <w:trHeight w:val="20"/>
        </w:trPr>
        <w:tc>
          <w:tcPr>
            <w:tcW w:w="901" w:type="pct"/>
            <w:vMerge/>
          </w:tcPr>
          <w:p w14:paraId="0D9ECFC8" w14:textId="77777777" w:rsidR="00614062" w:rsidRPr="009C3C34" w:rsidRDefault="00614062" w:rsidP="00614062"/>
        </w:tc>
        <w:tc>
          <w:tcPr>
            <w:tcW w:w="4099" w:type="pct"/>
          </w:tcPr>
          <w:p w14:paraId="2095ECD9" w14:textId="08AC1644" w:rsidR="00614062" w:rsidRPr="009C3C34" w:rsidRDefault="00614062" w:rsidP="006D2093">
            <w:pPr>
              <w:jc w:val="both"/>
            </w:pPr>
            <w:r>
              <w:t>Н</w:t>
            </w:r>
            <w:r w:rsidRPr="00612876">
              <w:t>аставничество</w:t>
            </w:r>
            <w:r>
              <w:t>: к</w:t>
            </w:r>
            <w:r w:rsidRPr="00612876">
              <w:t>онсультирование студентов, молодых специалистов, производственного персонала;</w:t>
            </w:r>
            <w:r>
              <w:t xml:space="preserve"> к</w:t>
            </w:r>
            <w:r w:rsidRPr="00612876">
              <w:t>урирование проектов, дипломных и квалификационных работ по тематике ортопедической обуви</w:t>
            </w:r>
          </w:p>
        </w:tc>
      </w:tr>
      <w:tr w:rsidR="00E07D6B" w:rsidRPr="009C3C34" w14:paraId="4DD869E7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242E5383" w14:textId="77777777" w:rsidR="00E07D6B" w:rsidRPr="009C3C34" w:rsidDel="002A1D54" w:rsidRDefault="00E07D6B" w:rsidP="00E07D6B">
            <w:r w:rsidRPr="009C3C34" w:rsidDel="002A1D54">
              <w:t>Необходимые умения</w:t>
            </w:r>
          </w:p>
        </w:tc>
        <w:tc>
          <w:tcPr>
            <w:tcW w:w="4099" w:type="pct"/>
          </w:tcPr>
          <w:p w14:paraId="20468E93" w14:textId="4CDED12B" w:rsidR="00E07D6B" w:rsidRPr="009C3C34" w:rsidRDefault="00E07D6B" w:rsidP="00A86EFC">
            <w:pPr>
              <w:spacing w:line="233" w:lineRule="auto"/>
              <w:jc w:val="both"/>
            </w:pPr>
            <w:r w:rsidRPr="00107BBE">
              <w:t>Формулировать цели и задачи прикладных и научных исследований в сфере ортопедической обуви с уч</w:t>
            </w:r>
            <w:r w:rsidR="00E45D9D">
              <w:t>е</w:t>
            </w:r>
            <w:r w:rsidRPr="00107BBE">
              <w:t>том современных клинических и производственных требований</w:t>
            </w:r>
          </w:p>
        </w:tc>
      </w:tr>
      <w:tr w:rsidR="00E07D6B" w:rsidRPr="009C3C34" w14:paraId="5D9A3BB8" w14:textId="77777777" w:rsidTr="006D2093">
        <w:trPr>
          <w:trHeight w:val="20"/>
        </w:trPr>
        <w:tc>
          <w:tcPr>
            <w:tcW w:w="901" w:type="pct"/>
            <w:vMerge/>
          </w:tcPr>
          <w:p w14:paraId="0263AE38" w14:textId="77777777" w:rsidR="00E07D6B" w:rsidRPr="009C3C34" w:rsidDel="002A1D54" w:rsidRDefault="00E07D6B" w:rsidP="00E07D6B"/>
        </w:tc>
        <w:tc>
          <w:tcPr>
            <w:tcW w:w="4099" w:type="pct"/>
          </w:tcPr>
          <w:p w14:paraId="451F5204" w14:textId="1B0B4DBE" w:rsidR="00E07D6B" w:rsidRPr="009C3C34" w:rsidRDefault="00E07D6B" w:rsidP="00A86EFC">
            <w:pPr>
              <w:spacing w:line="233" w:lineRule="auto"/>
              <w:jc w:val="both"/>
            </w:pPr>
            <w:r w:rsidRPr="00107BBE">
              <w:t>Разрабатывать и применять методики оценки эффективности ортопедической обуви, включая биомеханические, гигиенические, эргономические и экономические показатели</w:t>
            </w:r>
          </w:p>
        </w:tc>
      </w:tr>
      <w:tr w:rsidR="00E07D6B" w:rsidRPr="009C3C34" w14:paraId="2C126E3E" w14:textId="77777777" w:rsidTr="006D2093">
        <w:trPr>
          <w:trHeight w:val="20"/>
        </w:trPr>
        <w:tc>
          <w:tcPr>
            <w:tcW w:w="901" w:type="pct"/>
            <w:vMerge/>
          </w:tcPr>
          <w:p w14:paraId="00F1F1A4" w14:textId="77777777" w:rsidR="00E07D6B" w:rsidRPr="009C3C34" w:rsidDel="002A1D54" w:rsidRDefault="00E07D6B" w:rsidP="00E07D6B"/>
        </w:tc>
        <w:tc>
          <w:tcPr>
            <w:tcW w:w="4099" w:type="pct"/>
          </w:tcPr>
          <w:p w14:paraId="5CCFD45A" w14:textId="1BB233D0" w:rsidR="00E07D6B" w:rsidRPr="009C3C34" w:rsidRDefault="00E07D6B" w:rsidP="00A86EFC">
            <w:pPr>
              <w:spacing w:line="233" w:lineRule="auto"/>
              <w:jc w:val="both"/>
            </w:pPr>
            <w:r w:rsidRPr="00107BBE">
              <w:rPr>
                <w:color w:val="000000" w:themeColor="text1"/>
              </w:rPr>
              <w:t xml:space="preserve">Планировать и проводить лабораторные, производственные и клинические испытания </w:t>
            </w:r>
            <w:r>
              <w:rPr>
                <w:color w:val="000000" w:themeColor="text1"/>
              </w:rPr>
              <w:t>ортопедической обуви</w:t>
            </w:r>
          </w:p>
        </w:tc>
      </w:tr>
      <w:tr w:rsidR="00E07D6B" w:rsidRPr="009C3C34" w14:paraId="5FAAB6E0" w14:textId="77777777" w:rsidTr="006D2093">
        <w:trPr>
          <w:trHeight w:val="20"/>
        </w:trPr>
        <w:tc>
          <w:tcPr>
            <w:tcW w:w="901" w:type="pct"/>
            <w:vMerge/>
          </w:tcPr>
          <w:p w14:paraId="5A1C14E4" w14:textId="77777777" w:rsidR="00E07D6B" w:rsidRPr="009C3C34" w:rsidDel="002A1D54" w:rsidRDefault="00E07D6B" w:rsidP="00E07D6B"/>
        </w:tc>
        <w:tc>
          <w:tcPr>
            <w:tcW w:w="4099" w:type="pct"/>
          </w:tcPr>
          <w:p w14:paraId="025A5CE7" w14:textId="1E7A7879" w:rsidR="00E07D6B" w:rsidRPr="009C3C34" w:rsidRDefault="00E07D6B" w:rsidP="00A86EFC">
            <w:pPr>
              <w:spacing w:line="233" w:lineRule="auto"/>
              <w:jc w:val="both"/>
            </w:pPr>
            <w:r w:rsidRPr="00107BBE">
              <w:rPr>
                <w:color w:val="000000" w:themeColor="text1"/>
              </w:rPr>
              <w:t xml:space="preserve">Анализировать и интерпретировать полученные экспериментальные и </w:t>
            </w:r>
            <w:r w:rsidRPr="00107BBE">
              <w:rPr>
                <w:color w:val="000000" w:themeColor="text1"/>
              </w:rPr>
              <w:lastRenderedPageBreak/>
              <w:t>биомеханические данные, делать обоснованные выводы и рекомендации</w:t>
            </w:r>
          </w:p>
        </w:tc>
      </w:tr>
      <w:tr w:rsidR="00E07D6B" w:rsidRPr="009C3C34" w14:paraId="533C0D3A" w14:textId="77777777" w:rsidTr="006D2093">
        <w:trPr>
          <w:trHeight w:val="20"/>
        </w:trPr>
        <w:tc>
          <w:tcPr>
            <w:tcW w:w="901" w:type="pct"/>
            <w:vMerge/>
          </w:tcPr>
          <w:p w14:paraId="3336889E" w14:textId="77777777" w:rsidR="00E07D6B" w:rsidRPr="009C3C34" w:rsidDel="002A1D54" w:rsidRDefault="00E07D6B" w:rsidP="00E07D6B"/>
        </w:tc>
        <w:tc>
          <w:tcPr>
            <w:tcW w:w="4099" w:type="pct"/>
          </w:tcPr>
          <w:p w14:paraId="4E23ECB0" w14:textId="3E9B865D" w:rsidR="00E07D6B" w:rsidRPr="009C3C34" w:rsidRDefault="00E07D6B" w:rsidP="00A86EFC">
            <w:pPr>
              <w:spacing w:line="233" w:lineRule="auto"/>
              <w:jc w:val="both"/>
            </w:pPr>
            <w:r w:rsidRPr="0077248A">
              <w:t>Оформлять научно-техническую документацию и отч</w:t>
            </w:r>
            <w:r w:rsidR="00E45D9D">
              <w:t>е</w:t>
            </w:r>
            <w:r w:rsidRPr="0077248A">
              <w:t>тность: статьи, заявки на патенты, отч</w:t>
            </w:r>
            <w:r w:rsidR="00E45D9D">
              <w:t>е</w:t>
            </w:r>
            <w:r w:rsidRPr="0077248A">
              <w:t>ты о НИОКР</w:t>
            </w:r>
          </w:p>
        </w:tc>
      </w:tr>
      <w:tr w:rsidR="00E07D6B" w:rsidRPr="009C3C34" w14:paraId="3DAF8FF4" w14:textId="77777777" w:rsidTr="006D2093">
        <w:trPr>
          <w:trHeight w:val="20"/>
        </w:trPr>
        <w:tc>
          <w:tcPr>
            <w:tcW w:w="901" w:type="pct"/>
            <w:vMerge/>
          </w:tcPr>
          <w:p w14:paraId="41D45C7C" w14:textId="77777777" w:rsidR="00E07D6B" w:rsidRPr="009C3C34" w:rsidDel="002A1D54" w:rsidRDefault="00E07D6B" w:rsidP="00E07D6B"/>
        </w:tc>
        <w:tc>
          <w:tcPr>
            <w:tcW w:w="4099" w:type="pct"/>
          </w:tcPr>
          <w:p w14:paraId="0AECE8E7" w14:textId="0863029E" w:rsidR="00E07D6B" w:rsidRPr="009C3C34" w:rsidRDefault="00512E0A" w:rsidP="00A86EFC">
            <w:pPr>
              <w:spacing w:line="233" w:lineRule="auto"/>
              <w:jc w:val="both"/>
            </w:pPr>
            <w:r>
              <w:t>Р</w:t>
            </w:r>
            <w:r w:rsidR="00E07D6B" w:rsidRPr="0077248A">
              <w:t>азраб</w:t>
            </w:r>
            <w:r>
              <w:t>атывать</w:t>
            </w:r>
            <w:r w:rsidR="00E07D6B" w:rsidRPr="0077248A">
              <w:t xml:space="preserve"> и внедр</w:t>
            </w:r>
            <w:r>
              <w:t>ять</w:t>
            </w:r>
            <w:r w:rsidR="00E07D6B" w:rsidRPr="0077248A">
              <w:t xml:space="preserve"> инновационны</w:t>
            </w:r>
            <w:r>
              <w:t>е</w:t>
            </w:r>
            <w:r w:rsidR="00E07D6B" w:rsidRPr="0077248A">
              <w:t xml:space="preserve"> конструкци</w:t>
            </w:r>
            <w:r>
              <w:t>и</w:t>
            </w:r>
            <w:r w:rsidR="00E07D6B" w:rsidRPr="0077248A">
              <w:t>, технологи</w:t>
            </w:r>
            <w:r>
              <w:t>и</w:t>
            </w:r>
            <w:r w:rsidR="00E07D6B" w:rsidRPr="0077248A">
              <w:t>, материал</w:t>
            </w:r>
            <w:r>
              <w:t>ы</w:t>
            </w:r>
            <w:r w:rsidR="00E07D6B" w:rsidRPr="0077248A">
              <w:t xml:space="preserve"> и компонент</w:t>
            </w:r>
            <w:r>
              <w:t>ы</w:t>
            </w:r>
            <w:r w:rsidR="00E07D6B" w:rsidRPr="0077248A">
              <w:t xml:space="preserve"> ортопедической обуви</w:t>
            </w:r>
          </w:p>
        </w:tc>
      </w:tr>
      <w:tr w:rsidR="00E07D6B" w:rsidRPr="009C3C34" w14:paraId="4521A906" w14:textId="77777777" w:rsidTr="006D2093">
        <w:trPr>
          <w:trHeight w:val="20"/>
        </w:trPr>
        <w:tc>
          <w:tcPr>
            <w:tcW w:w="901" w:type="pct"/>
            <w:vMerge/>
          </w:tcPr>
          <w:p w14:paraId="133259A9" w14:textId="77777777" w:rsidR="00E07D6B" w:rsidRPr="009C3C34" w:rsidDel="002A1D54" w:rsidRDefault="00E07D6B" w:rsidP="00E07D6B"/>
        </w:tc>
        <w:tc>
          <w:tcPr>
            <w:tcW w:w="4099" w:type="pct"/>
          </w:tcPr>
          <w:p w14:paraId="0DA66FF4" w14:textId="6C63CDD3" w:rsidR="00E07D6B" w:rsidRPr="009C3C34" w:rsidRDefault="00E07D6B" w:rsidP="00A86EFC">
            <w:pPr>
              <w:spacing w:line="233" w:lineRule="auto"/>
              <w:jc w:val="both"/>
            </w:pPr>
            <w:r w:rsidRPr="0077248A">
              <w:t xml:space="preserve">Работать в междисциплинарной научной </w:t>
            </w:r>
            <w:r w:rsidRPr="009106E2">
              <w:t>команде</w:t>
            </w:r>
            <w:r w:rsidRPr="0077248A">
              <w:t xml:space="preserve"> (инженеры, медики, дизайнеры, технологи</w:t>
            </w:r>
            <w:r>
              <w:t>, ортезисты)</w:t>
            </w:r>
          </w:p>
        </w:tc>
      </w:tr>
      <w:tr w:rsidR="00E07D6B" w:rsidRPr="009C3C34" w14:paraId="77DD7FA5" w14:textId="77777777" w:rsidTr="006D2093">
        <w:trPr>
          <w:trHeight w:val="20"/>
        </w:trPr>
        <w:tc>
          <w:tcPr>
            <w:tcW w:w="901" w:type="pct"/>
            <w:vMerge/>
          </w:tcPr>
          <w:p w14:paraId="375E2CAA" w14:textId="77777777" w:rsidR="00E07D6B" w:rsidRPr="009C3C34" w:rsidDel="002A1D54" w:rsidRDefault="00E07D6B" w:rsidP="00E07D6B"/>
        </w:tc>
        <w:tc>
          <w:tcPr>
            <w:tcW w:w="4099" w:type="pct"/>
          </w:tcPr>
          <w:p w14:paraId="32E4354C" w14:textId="4BDC1BAD" w:rsidR="00E07D6B" w:rsidRPr="009C3C34" w:rsidRDefault="00E07D6B" w:rsidP="00A86EFC">
            <w:pPr>
              <w:spacing w:line="233" w:lineRule="auto"/>
              <w:jc w:val="both"/>
            </w:pPr>
            <w:r w:rsidRPr="006F4991">
              <w:t>Разрабатывать и актуализировать учебно-методические материалы (рабочие программы дисциплин, УМК, планы практик и стажировок) по тематике ортопедической обуви</w:t>
            </w:r>
          </w:p>
        </w:tc>
      </w:tr>
      <w:tr w:rsidR="00E07D6B" w:rsidRPr="009C3C34" w14:paraId="09DE4ED6" w14:textId="77777777" w:rsidTr="006D2093">
        <w:trPr>
          <w:trHeight w:val="20"/>
        </w:trPr>
        <w:tc>
          <w:tcPr>
            <w:tcW w:w="901" w:type="pct"/>
            <w:vMerge/>
          </w:tcPr>
          <w:p w14:paraId="0776D162" w14:textId="77777777" w:rsidR="00E07D6B" w:rsidRPr="009C3C34" w:rsidDel="002A1D54" w:rsidRDefault="00E07D6B" w:rsidP="00E07D6B"/>
        </w:tc>
        <w:tc>
          <w:tcPr>
            <w:tcW w:w="4099" w:type="pct"/>
          </w:tcPr>
          <w:p w14:paraId="744B5A90" w14:textId="59682669" w:rsidR="00E07D6B" w:rsidRPr="009C3C34" w:rsidRDefault="00E07D6B" w:rsidP="00A86EFC">
            <w:pPr>
              <w:spacing w:line="233" w:lineRule="auto"/>
              <w:jc w:val="both"/>
            </w:pPr>
            <w:r w:rsidRPr="006F4991">
              <w:t>Доступно излагать учебный материал, используя современные методы преподавания и мультимедийные средства</w:t>
            </w:r>
          </w:p>
        </w:tc>
      </w:tr>
      <w:tr w:rsidR="00E07D6B" w:rsidRPr="009C3C34" w14:paraId="480B5677" w14:textId="77777777" w:rsidTr="006D2093">
        <w:trPr>
          <w:trHeight w:val="20"/>
        </w:trPr>
        <w:tc>
          <w:tcPr>
            <w:tcW w:w="901" w:type="pct"/>
            <w:vMerge/>
          </w:tcPr>
          <w:p w14:paraId="3083196C" w14:textId="77777777" w:rsidR="00E07D6B" w:rsidRPr="009C3C34" w:rsidDel="002A1D54" w:rsidRDefault="00E07D6B" w:rsidP="00E07D6B"/>
        </w:tc>
        <w:tc>
          <w:tcPr>
            <w:tcW w:w="4099" w:type="pct"/>
          </w:tcPr>
          <w:p w14:paraId="3073081F" w14:textId="6EB1CEFC" w:rsidR="00E07D6B" w:rsidRPr="009C3C34" w:rsidRDefault="00E07D6B" w:rsidP="00A86EFC">
            <w:pPr>
              <w:spacing w:line="233" w:lineRule="auto"/>
              <w:jc w:val="both"/>
            </w:pPr>
            <w:r w:rsidRPr="006F4991">
              <w:t xml:space="preserve">Проводить лекционные и практические занятия, в том числе производственные мастер-классы по конструированию, пошиву и анализу </w:t>
            </w:r>
            <w:r>
              <w:t xml:space="preserve">ортопедической </w:t>
            </w:r>
            <w:r w:rsidRPr="006F4991">
              <w:t>обуви</w:t>
            </w:r>
          </w:p>
        </w:tc>
      </w:tr>
      <w:tr w:rsidR="00E07D6B" w:rsidRPr="009C3C34" w14:paraId="7D33022A" w14:textId="77777777" w:rsidTr="006D2093">
        <w:trPr>
          <w:trHeight w:val="20"/>
        </w:trPr>
        <w:tc>
          <w:tcPr>
            <w:tcW w:w="901" w:type="pct"/>
            <w:vMerge/>
          </w:tcPr>
          <w:p w14:paraId="7600FED3" w14:textId="77777777" w:rsidR="00E07D6B" w:rsidRPr="009C3C34" w:rsidDel="002A1D54" w:rsidRDefault="00E07D6B" w:rsidP="00E07D6B"/>
        </w:tc>
        <w:tc>
          <w:tcPr>
            <w:tcW w:w="4099" w:type="pct"/>
          </w:tcPr>
          <w:p w14:paraId="1F3CDE90" w14:textId="365E9900" w:rsidR="00E07D6B" w:rsidRPr="009C3C34" w:rsidRDefault="00E07D6B" w:rsidP="00A86EFC">
            <w:pPr>
              <w:spacing w:line="233" w:lineRule="auto"/>
              <w:jc w:val="both"/>
            </w:pPr>
            <w:r w:rsidRPr="006F4991">
              <w:t>Организовывать текущий и итоговый контроль знаний студентов, разрабатывать тесты, задания, проекты и оценочные критерии</w:t>
            </w:r>
          </w:p>
        </w:tc>
      </w:tr>
      <w:tr w:rsidR="00E07D6B" w:rsidRPr="009C3C34" w14:paraId="088AA771" w14:textId="77777777" w:rsidTr="006D2093">
        <w:trPr>
          <w:trHeight w:val="20"/>
        </w:trPr>
        <w:tc>
          <w:tcPr>
            <w:tcW w:w="901" w:type="pct"/>
            <w:vMerge/>
          </w:tcPr>
          <w:p w14:paraId="28E70CE1" w14:textId="77777777" w:rsidR="00E07D6B" w:rsidRPr="009C3C34" w:rsidDel="002A1D54" w:rsidRDefault="00E07D6B" w:rsidP="00E07D6B"/>
        </w:tc>
        <w:tc>
          <w:tcPr>
            <w:tcW w:w="4099" w:type="pct"/>
          </w:tcPr>
          <w:p w14:paraId="42E5E4E3" w14:textId="50B8BFFF" w:rsidR="00E07D6B" w:rsidRPr="009C3C34" w:rsidRDefault="00E07D6B" w:rsidP="00A86EFC">
            <w:pPr>
              <w:spacing w:line="233" w:lineRule="auto"/>
              <w:jc w:val="both"/>
            </w:pPr>
            <w:r w:rsidRPr="006F4991">
              <w:t xml:space="preserve">Консультировать обучающихся и специалистов, </w:t>
            </w:r>
            <w:r w:rsidR="00512E0A">
              <w:t>в том числе при</w:t>
            </w:r>
            <w:r w:rsidRPr="006F4991">
              <w:t xml:space="preserve"> работ</w:t>
            </w:r>
            <w:r w:rsidR="00512E0A">
              <w:t>е</w:t>
            </w:r>
            <w:r w:rsidRPr="006F4991">
              <w:t xml:space="preserve"> с курсовыми, дипломными и инновационными проектами</w:t>
            </w:r>
          </w:p>
        </w:tc>
      </w:tr>
      <w:tr w:rsidR="00E07D6B" w:rsidRPr="009C3C34" w14:paraId="1C4039BA" w14:textId="77777777" w:rsidTr="006D2093">
        <w:trPr>
          <w:trHeight w:val="20"/>
        </w:trPr>
        <w:tc>
          <w:tcPr>
            <w:tcW w:w="901" w:type="pct"/>
            <w:vMerge/>
          </w:tcPr>
          <w:p w14:paraId="4A465EC2" w14:textId="77777777" w:rsidR="00E07D6B" w:rsidRPr="009C3C34" w:rsidDel="002A1D54" w:rsidRDefault="00E07D6B" w:rsidP="00E07D6B"/>
        </w:tc>
        <w:tc>
          <w:tcPr>
            <w:tcW w:w="4099" w:type="pct"/>
          </w:tcPr>
          <w:p w14:paraId="08AE27F9" w14:textId="0520C197" w:rsidR="00E07D6B" w:rsidRPr="009C3C34" w:rsidRDefault="00E07D6B" w:rsidP="00A86EFC">
            <w:pPr>
              <w:spacing w:line="233" w:lineRule="auto"/>
              <w:jc w:val="both"/>
            </w:pPr>
            <w:r w:rsidRPr="0001451C">
              <w:t>Представлять результаты научной и образовательной работы на конференциях, выставках, форумах, учебных советах</w:t>
            </w:r>
          </w:p>
        </w:tc>
      </w:tr>
      <w:tr w:rsidR="00653056" w:rsidRPr="009C3C34" w14:paraId="2610E3FB" w14:textId="77777777" w:rsidTr="006D2093">
        <w:trPr>
          <w:trHeight w:val="20"/>
        </w:trPr>
        <w:tc>
          <w:tcPr>
            <w:tcW w:w="901" w:type="pct"/>
            <w:vMerge w:val="restart"/>
          </w:tcPr>
          <w:p w14:paraId="7B75EDF3" w14:textId="77777777" w:rsidR="00653056" w:rsidRPr="009C3C34" w:rsidRDefault="00653056" w:rsidP="00653056">
            <w:r w:rsidRPr="009C3C34" w:rsidDel="002A1D54">
              <w:t>Необходимые знания</w:t>
            </w:r>
          </w:p>
        </w:tc>
        <w:tc>
          <w:tcPr>
            <w:tcW w:w="4099" w:type="pct"/>
          </w:tcPr>
          <w:p w14:paraId="76368ECA" w14:textId="54AF8436" w:rsidR="00653056" w:rsidRPr="009C3C34" w:rsidRDefault="00653056" w:rsidP="006D2093">
            <w:pPr>
              <w:jc w:val="both"/>
            </w:pPr>
            <w:r w:rsidRPr="0001451C">
              <w:t>Основы научной методологии и НИОКР</w:t>
            </w:r>
            <w:r>
              <w:t>: п</w:t>
            </w:r>
            <w:r w:rsidRPr="0001451C">
              <w:t>онятия гипотезы, цели, задачи, методов исследования;</w:t>
            </w:r>
            <w:r>
              <w:t xml:space="preserve"> э</w:t>
            </w:r>
            <w:r w:rsidRPr="0001451C">
              <w:t>тапы прикладных и экспериментальных исследований;</w:t>
            </w:r>
            <w:r>
              <w:t xml:space="preserve"> о</w:t>
            </w:r>
            <w:r w:rsidRPr="0001451C">
              <w:t>сновы проектирования, тестирования и анализа технических решений</w:t>
            </w:r>
          </w:p>
        </w:tc>
      </w:tr>
      <w:tr w:rsidR="00653056" w:rsidRPr="009C3C34" w14:paraId="245A3648" w14:textId="77777777" w:rsidTr="006D2093">
        <w:trPr>
          <w:trHeight w:val="20"/>
        </w:trPr>
        <w:tc>
          <w:tcPr>
            <w:tcW w:w="901" w:type="pct"/>
            <w:vMerge/>
          </w:tcPr>
          <w:p w14:paraId="7106CCC0" w14:textId="77777777" w:rsidR="00653056" w:rsidRPr="009C3C34" w:rsidDel="002A1D54" w:rsidRDefault="00653056" w:rsidP="00653056"/>
        </w:tc>
        <w:tc>
          <w:tcPr>
            <w:tcW w:w="4099" w:type="pct"/>
          </w:tcPr>
          <w:p w14:paraId="2CE9E746" w14:textId="11697239" w:rsidR="00653056" w:rsidRPr="009C3C34" w:rsidRDefault="00653056" w:rsidP="006D2093">
            <w:pPr>
              <w:jc w:val="both"/>
            </w:pPr>
            <w:r w:rsidRPr="00D13D5A">
              <w:rPr>
                <w:color w:val="000000"/>
              </w:rPr>
              <w:t>Современные научные подходы к созданию ортопедической обуви</w:t>
            </w:r>
            <w:r>
              <w:rPr>
                <w:color w:val="000000"/>
              </w:rPr>
              <w:t>: п</w:t>
            </w:r>
            <w:r w:rsidRPr="00D13D5A">
              <w:rPr>
                <w:color w:val="000000"/>
              </w:rPr>
              <w:t xml:space="preserve">ринципы биомеханического и клинико-функционального проектирования </w:t>
            </w:r>
            <w:r>
              <w:rPr>
                <w:color w:val="000000"/>
              </w:rPr>
              <w:t xml:space="preserve">ортопедической </w:t>
            </w:r>
            <w:r w:rsidRPr="00D13D5A">
              <w:rPr>
                <w:color w:val="000000"/>
              </w:rPr>
              <w:t>обуви;</w:t>
            </w:r>
            <w:r>
              <w:rPr>
                <w:color w:val="000000"/>
              </w:rPr>
              <w:t xml:space="preserve"> </w:t>
            </w:r>
            <w:r w:rsidRPr="00D13D5A">
              <w:rPr>
                <w:color w:val="000000"/>
              </w:rPr>
              <w:t>тип</w:t>
            </w:r>
            <w:r w:rsidR="00512E0A">
              <w:rPr>
                <w:color w:val="000000"/>
              </w:rPr>
              <w:t>ы</w:t>
            </w:r>
            <w:r w:rsidRPr="00D13D5A">
              <w:rPr>
                <w:color w:val="000000"/>
              </w:rPr>
              <w:t xml:space="preserve"> деформаций стопы и принцип</w:t>
            </w:r>
            <w:r w:rsidR="00512E0A">
              <w:rPr>
                <w:color w:val="000000"/>
              </w:rPr>
              <w:t>ы</w:t>
            </w:r>
            <w:r w:rsidRPr="00D13D5A">
              <w:rPr>
                <w:color w:val="000000"/>
              </w:rPr>
              <w:t xml:space="preserve"> их коррекции;</w:t>
            </w:r>
            <w:r>
              <w:rPr>
                <w:color w:val="000000"/>
              </w:rPr>
              <w:t xml:space="preserve"> п</w:t>
            </w:r>
            <w:r w:rsidRPr="00D13D5A">
              <w:rPr>
                <w:color w:val="000000"/>
              </w:rPr>
              <w:t>араметры, оцениваемые при научных испытаниях обуви (давление, стабильность, симметрия, энергопоглощение)</w:t>
            </w:r>
          </w:p>
        </w:tc>
      </w:tr>
      <w:tr w:rsidR="00653056" w:rsidRPr="009C3C34" w14:paraId="5AE34E81" w14:textId="77777777" w:rsidTr="006D2093">
        <w:trPr>
          <w:trHeight w:val="20"/>
        </w:trPr>
        <w:tc>
          <w:tcPr>
            <w:tcW w:w="901" w:type="pct"/>
            <w:vMerge/>
          </w:tcPr>
          <w:p w14:paraId="33E1376E" w14:textId="77777777" w:rsidR="00653056" w:rsidRPr="009C3C34" w:rsidDel="002A1D54" w:rsidRDefault="00653056" w:rsidP="00653056"/>
        </w:tc>
        <w:tc>
          <w:tcPr>
            <w:tcW w:w="4099" w:type="pct"/>
          </w:tcPr>
          <w:p w14:paraId="6218578B" w14:textId="1EFB8610" w:rsidR="00653056" w:rsidRPr="009C3C34" w:rsidRDefault="00653056" w:rsidP="006D2093">
            <w:pPr>
              <w:jc w:val="both"/>
            </w:pPr>
            <w:r w:rsidRPr="001715E9">
              <w:rPr>
                <w:color w:val="000000"/>
              </w:rPr>
              <w:t>Методы биомеханического и эргономического анализа</w:t>
            </w:r>
            <w:r>
              <w:rPr>
                <w:color w:val="000000"/>
              </w:rPr>
              <w:t>: п</w:t>
            </w:r>
            <w:r w:rsidRPr="001715E9">
              <w:rPr>
                <w:color w:val="000000"/>
              </w:rPr>
              <w:t xml:space="preserve">рименение </w:t>
            </w:r>
            <w:r>
              <w:rPr>
                <w:color w:val="000000"/>
              </w:rPr>
              <w:t>цифровых технологий</w:t>
            </w:r>
            <w:r w:rsidRPr="001715E9">
              <w:rPr>
                <w:color w:val="000000"/>
              </w:rPr>
              <w:t>, анализаторов походки;</w:t>
            </w:r>
            <w:r>
              <w:rPr>
                <w:color w:val="000000"/>
              </w:rPr>
              <w:t xml:space="preserve"> о</w:t>
            </w:r>
            <w:r w:rsidRPr="001715E9">
              <w:rPr>
                <w:color w:val="000000"/>
              </w:rPr>
              <w:t>сновы анализа походки и распределения нагрузок при ходьбе</w:t>
            </w:r>
          </w:p>
        </w:tc>
      </w:tr>
      <w:tr w:rsidR="00653056" w:rsidRPr="009C3C34" w14:paraId="0B5C7846" w14:textId="77777777" w:rsidTr="006D2093">
        <w:trPr>
          <w:trHeight w:val="20"/>
        </w:trPr>
        <w:tc>
          <w:tcPr>
            <w:tcW w:w="901" w:type="pct"/>
            <w:vMerge/>
          </w:tcPr>
          <w:p w14:paraId="5D4790FD" w14:textId="77777777" w:rsidR="00653056" w:rsidRPr="009C3C34" w:rsidDel="002A1D54" w:rsidRDefault="00653056" w:rsidP="00653056"/>
        </w:tc>
        <w:tc>
          <w:tcPr>
            <w:tcW w:w="4099" w:type="pct"/>
          </w:tcPr>
          <w:p w14:paraId="1D9229DB" w14:textId="4BD5CD66" w:rsidR="00653056" w:rsidRPr="009C3C34" w:rsidRDefault="00653056" w:rsidP="006D2093">
            <w:pPr>
              <w:jc w:val="both"/>
            </w:pPr>
            <w:r w:rsidRPr="008238D6">
              <w:t>Информационные и расчетные технологии в НИОКР</w:t>
            </w:r>
          </w:p>
        </w:tc>
      </w:tr>
      <w:tr w:rsidR="00653056" w:rsidRPr="009C3C34" w14:paraId="05E0DC61" w14:textId="77777777" w:rsidTr="006D2093">
        <w:trPr>
          <w:trHeight w:val="20"/>
        </w:trPr>
        <w:tc>
          <w:tcPr>
            <w:tcW w:w="901" w:type="pct"/>
            <w:vMerge/>
          </w:tcPr>
          <w:p w14:paraId="757ED45E" w14:textId="77777777" w:rsidR="00653056" w:rsidRPr="009C3C34" w:rsidDel="002A1D54" w:rsidRDefault="00653056" w:rsidP="00653056"/>
        </w:tc>
        <w:tc>
          <w:tcPr>
            <w:tcW w:w="4099" w:type="pct"/>
          </w:tcPr>
          <w:p w14:paraId="1DA60A2B" w14:textId="3252CD6F" w:rsidR="00653056" w:rsidRPr="009C3C34" w:rsidRDefault="00653056" w:rsidP="006D2093">
            <w:pPr>
              <w:jc w:val="both"/>
            </w:pPr>
            <w:r w:rsidRPr="008238D6">
              <w:t>Патентное и авторское право</w:t>
            </w:r>
            <w:r>
              <w:t>: п</w:t>
            </w:r>
            <w:r w:rsidRPr="008238D6">
              <w:t>орядок подачи заявок на изобретения, полезные модели, регистрации НИОКР и разработок;</w:t>
            </w:r>
            <w:r>
              <w:t xml:space="preserve"> о</w:t>
            </w:r>
            <w:r w:rsidRPr="008238D6">
              <w:t>сновы интеллектуальной собственности в научной и инновационной деятельности</w:t>
            </w:r>
          </w:p>
        </w:tc>
      </w:tr>
      <w:tr w:rsidR="00653056" w:rsidRPr="009C3C34" w14:paraId="3F3ACE26" w14:textId="77777777" w:rsidTr="006D2093">
        <w:trPr>
          <w:trHeight w:val="20"/>
        </w:trPr>
        <w:tc>
          <w:tcPr>
            <w:tcW w:w="901" w:type="pct"/>
          </w:tcPr>
          <w:p w14:paraId="1C63CB16" w14:textId="77777777" w:rsidR="00653056" w:rsidRPr="009C3C34" w:rsidDel="002A1D54" w:rsidRDefault="00653056" w:rsidP="00653056">
            <w:r w:rsidRPr="009C3C34" w:rsidDel="002A1D54">
              <w:t>Другие характеристики</w:t>
            </w:r>
          </w:p>
        </w:tc>
        <w:tc>
          <w:tcPr>
            <w:tcW w:w="4099" w:type="pct"/>
          </w:tcPr>
          <w:p w14:paraId="3B72D3F9" w14:textId="77777777" w:rsidR="00653056" w:rsidRPr="009C3C34" w:rsidRDefault="00653056" w:rsidP="006D2093">
            <w:pPr>
              <w:jc w:val="both"/>
            </w:pPr>
            <w:r w:rsidRPr="009C3C34">
              <w:t>-</w:t>
            </w:r>
          </w:p>
        </w:tc>
      </w:tr>
    </w:tbl>
    <w:p w14:paraId="19B932C3" w14:textId="77777777" w:rsidR="006E05BB" w:rsidRPr="009C3C34" w:rsidRDefault="006E05BB" w:rsidP="00AA2112"/>
    <w:p w14:paraId="03A41194" w14:textId="77777777" w:rsidR="00417511" w:rsidRPr="009C3C34" w:rsidRDefault="00417511" w:rsidP="009223D3">
      <w:pPr>
        <w:pStyle w:val="1"/>
        <w:jc w:val="center"/>
      </w:pPr>
      <w:bookmarkStart w:id="14" w:name="_Toc433309210"/>
      <w:bookmarkStart w:id="15" w:name="_Toc437342584"/>
      <w:bookmarkStart w:id="16" w:name="_Toc455597537"/>
      <w:bookmarkStart w:id="17" w:name="_Toc188800337"/>
      <w:r w:rsidRPr="009C3C34">
        <w:t>IV. Сведения об организациях – разработчиках профессионального стандарта</w:t>
      </w:r>
      <w:bookmarkEnd w:id="14"/>
      <w:bookmarkEnd w:id="15"/>
      <w:bookmarkEnd w:id="16"/>
      <w:bookmarkEnd w:id="17"/>
    </w:p>
    <w:p w14:paraId="0682D1A9" w14:textId="77777777" w:rsidR="009223D3" w:rsidRPr="00A86EFC" w:rsidRDefault="009223D3" w:rsidP="009223D3">
      <w:pPr>
        <w:rPr>
          <w:sz w:val="16"/>
          <w:szCs w:val="16"/>
        </w:rPr>
      </w:pPr>
    </w:p>
    <w:p w14:paraId="5B617840" w14:textId="77777777" w:rsidR="00AA27E4" w:rsidRPr="009C3C34" w:rsidRDefault="00AA27E4" w:rsidP="00AA27E4">
      <w:pPr>
        <w:rPr>
          <w:b/>
          <w:bCs w:val="0"/>
        </w:rPr>
      </w:pPr>
      <w:r w:rsidRPr="009C3C34">
        <w:rPr>
          <w:b/>
          <w:bCs w:val="0"/>
        </w:rPr>
        <w:t>4.1. Ответственная организация-разработчик</w:t>
      </w:r>
    </w:p>
    <w:p w14:paraId="3DE2784E" w14:textId="77777777" w:rsidR="009223D3" w:rsidRPr="00A86EFC" w:rsidRDefault="009223D3" w:rsidP="00AA27E4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10195"/>
      </w:tblGrid>
      <w:tr w:rsidR="009C3C34" w:rsidRPr="009C3C34" w14:paraId="0807BBE5" w14:textId="77777777" w:rsidTr="006D2093">
        <w:trPr>
          <w:trHeight w:val="20"/>
        </w:trPr>
        <w:tc>
          <w:tcPr>
            <w:tcW w:w="5000" w:type="pct"/>
            <w:vAlign w:val="center"/>
          </w:tcPr>
          <w:p w14:paraId="454F233D" w14:textId="2BB4A798" w:rsidR="00AA27E4" w:rsidRPr="00186DD3" w:rsidRDefault="004B2AF8" w:rsidP="00186DD3">
            <w:r w:rsidRPr="004B2AF8">
              <w:t>Совет по профессиональным квалификациям в сфере производства социально</w:t>
            </w:r>
            <w:r w:rsidR="00512E0A">
              <w:t xml:space="preserve"> </w:t>
            </w:r>
            <w:r w:rsidRPr="004B2AF8">
              <w:t>значимых товаров</w:t>
            </w:r>
          </w:p>
        </w:tc>
      </w:tr>
      <w:tr w:rsidR="009223D3" w:rsidRPr="00186DD3" w14:paraId="00D0B7D2" w14:textId="77777777" w:rsidTr="006D2093">
        <w:trPr>
          <w:trHeight w:val="20"/>
        </w:trPr>
        <w:tc>
          <w:tcPr>
            <w:tcW w:w="5000" w:type="pct"/>
            <w:vAlign w:val="center"/>
          </w:tcPr>
          <w:p w14:paraId="2BC006C7" w14:textId="51CBBFDB" w:rsidR="00AA27E4" w:rsidRPr="00186DD3" w:rsidRDefault="00DB2456" w:rsidP="00186DD3">
            <w:r w:rsidRPr="00DB2456">
              <w:t xml:space="preserve">Председатель </w:t>
            </w:r>
            <w:r w:rsidRPr="00DB2456">
              <w:tab/>
            </w:r>
            <w:r>
              <w:t xml:space="preserve">                                                   </w:t>
            </w:r>
            <w:r w:rsidRPr="00DB2456">
              <w:t>Максимова Анна Владимировна</w:t>
            </w:r>
          </w:p>
        </w:tc>
      </w:tr>
    </w:tbl>
    <w:p w14:paraId="6635C8CC" w14:textId="77777777" w:rsidR="009223D3" w:rsidRPr="00186DD3" w:rsidRDefault="009223D3" w:rsidP="00186DD3"/>
    <w:p w14:paraId="62289741" w14:textId="342E1058" w:rsidR="00AA27E4" w:rsidRPr="009C3C34" w:rsidRDefault="00AA27E4" w:rsidP="00AA27E4">
      <w:pPr>
        <w:rPr>
          <w:b/>
          <w:bCs w:val="0"/>
        </w:rPr>
      </w:pPr>
      <w:r w:rsidRPr="009C3C34">
        <w:rPr>
          <w:b/>
          <w:bCs w:val="0"/>
        </w:rPr>
        <w:t>4.2. Наименования организаций-разработчиков</w:t>
      </w:r>
    </w:p>
    <w:p w14:paraId="1BEB7E39" w14:textId="77777777" w:rsidR="009223D3" w:rsidRPr="009C3C34" w:rsidRDefault="009223D3" w:rsidP="00AA27E4"/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20"/>
        <w:gridCol w:w="9775"/>
      </w:tblGrid>
      <w:tr w:rsidR="00512E0A" w:rsidRPr="009C3C34" w14:paraId="121C3A51" w14:textId="77777777" w:rsidTr="00585398">
        <w:trPr>
          <w:trHeight w:val="20"/>
          <w:jc w:val="center"/>
        </w:trPr>
        <w:tc>
          <w:tcPr>
            <w:tcW w:w="206" w:type="pct"/>
          </w:tcPr>
          <w:p w14:paraId="6AB21DAA" w14:textId="77777777" w:rsidR="00512E0A" w:rsidRPr="009C3C34" w:rsidRDefault="00512E0A" w:rsidP="00AA27E4">
            <w:pPr>
              <w:numPr>
                <w:ilvl w:val="0"/>
                <w:numId w:val="35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4E28E669" w14:textId="77777777" w:rsidR="00512E0A" w:rsidRPr="00186DD3" w:rsidRDefault="00512E0A" w:rsidP="00186DD3">
            <w:r w:rsidRPr="00B04135">
              <w:t>АО «Московское ПрОП», город Москва</w:t>
            </w:r>
          </w:p>
        </w:tc>
      </w:tr>
      <w:tr w:rsidR="00512E0A" w:rsidRPr="009C3C34" w14:paraId="7C602BF1" w14:textId="77777777" w:rsidTr="00585398">
        <w:trPr>
          <w:trHeight w:val="20"/>
          <w:jc w:val="center"/>
        </w:trPr>
        <w:tc>
          <w:tcPr>
            <w:tcW w:w="206" w:type="pct"/>
          </w:tcPr>
          <w:p w14:paraId="5FF5E5AE" w14:textId="77777777" w:rsidR="00512E0A" w:rsidRPr="009C3C34" w:rsidRDefault="00512E0A" w:rsidP="002A61FC">
            <w:pPr>
              <w:numPr>
                <w:ilvl w:val="0"/>
                <w:numId w:val="35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77791D26" w14:textId="77777777" w:rsidR="00512E0A" w:rsidRPr="00186DD3" w:rsidRDefault="00512E0A" w:rsidP="002A61FC">
            <w:r w:rsidRPr="00434463">
              <w:t>Ассоциация производителей и экспортеров отечественных спортивных товаров и оборудования, город Москва</w:t>
            </w:r>
          </w:p>
        </w:tc>
      </w:tr>
      <w:tr w:rsidR="00512E0A" w:rsidRPr="009C3C34" w14:paraId="7272AD88" w14:textId="77777777" w:rsidTr="00585398">
        <w:trPr>
          <w:trHeight w:val="20"/>
          <w:jc w:val="center"/>
        </w:trPr>
        <w:tc>
          <w:tcPr>
            <w:tcW w:w="206" w:type="pct"/>
          </w:tcPr>
          <w:p w14:paraId="1082C78C" w14:textId="77777777" w:rsidR="00512E0A" w:rsidRPr="009C3C34" w:rsidRDefault="00512E0A" w:rsidP="002A61FC">
            <w:pPr>
              <w:numPr>
                <w:ilvl w:val="0"/>
                <w:numId w:val="35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042DF73E" w14:textId="77777777" w:rsidR="00512E0A" w:rsidRPr="00186DD3" w:rsidRDefault="00512E0A" w:rsidP="002A61FC">
            <w:r w:rsidRPr="00873CE4">
              <w:rPr>
                <w:color w:val="111111"/>
                <w:shd w:val="clear" w:color="auto" w:fill="FFFFFF"/>
              </w:rPr>
              <w:t>ООО «Орто-Баланс»</w:t>
            </w:r>
            <w:r>
              <w:rPr>
                <w:color w:val="111111"/>
                <w:shd w:val="clear" w:color="auto" w:fill="FFFFFF"/>
              </w:rPr>
              <w:t>, город Красноярск</w:t>
            </w:r>
          </w:p>
        </w:tc>
      </w:tr>
      <w:tr w:rsidR="00512E0A" w:rsidRPr="009C3C34" w14:paraId="239118FC" w14:textId="77777777" w:rsidTr="00585398">
        <w:trPr>
          <w:trHeight w:val="20"/>
          <w:jc w:val="center"/>
        </w:trPr>
        <w:tc>
          <w:tcPr>
            <w:tcW w:w="206" w:type="pct"/>
          </w:tcPr>
          <w:p w14:paraId="50920A22" w14:textId="77777777" w:rsidR="00512E0A" w:rsidRPr="009C3C34" w:rsidRDefault="00512E0A" w:rsidP="002A61FC">
            <w:pPr>
              <w:numPr>
                <w:ilvl w:val="0"/>
                <w:numId w:val="35"/>
              </w:numPr>
              <w:tabs>
                <w:tab w:val="left" w:pos="993"/>
              </w:tabs>
            </w:pPr>
          </w:p>
        </w:tc>
        <w:tc>
          <w:tcPr>
            <w:tcW w:w="4794" w:type="pct"/>
          </w:tcPr>
          <w:p w14:paraId="0D9B8D86" w14:textId="2A60E352" w:rsidR="00512E0A" w:rsidRPr="00186DD3" w:rsidRDefault="00161C6C" w:rsidP="002A61FC">
            <w:r w:rsidRPr="00434463">
              <w:t>ФГБУ «ВНИИ труда» Минтруда России, город Москва</w:t>
            </w:r>
          </w:p>
        </w:tc>
      </w:tr>
    </w:tbl>
    <w:p w14:paraId="682BEA86" w14:textId="72769B0C" w:rsidR="003C20A5" w:rsidRPr="009C3C34" w:rsidRDefault="003C20A5" w:rsidP="00196355"/>
    <w:p w14:paraId="152712FD" w14:textId="77777777" w:rsidR="004B6E87" w:rsidRPr="009C3C34" w:rsidRDefault="004B6E87" w:rsidP="004B6E87">
      <w:pPr>
        <w:pStyle w:val="1"/>
        <w:jc w:val="center"/>
      </w:pPr>
      <w:bookmarkStart w:id="18" w:name="_Toc188453048"/>
      <w:bookmarkStart w:id="19" w:name="_Toc188532646"/>
      <w:bookmarkStart w:id="20" w:name="_Toc188800338"/>
      <w:r w:rsidRPr="009C3C34">
        <w:t>V. Сокращения, используемые в профессиональном стандарте</w:t>
      </w:r>
      <w:bookmarkEnd w:id="18"/>
      <w:bookmarkEnd w:id="19"/>
      <w:bookmarkEnd w:id="20"/>
    </w:p>
    <w:p w14:paraId="07888EFE" w14:textId="77777777" w:rsidR="004B6E87" w:rsidRPr="009C3C34" w:rsidRDefault="004B6E87" w:rsidP="00196355"/>
    <w:p w14:paraId="01D0CD0C" w14:textId="602E44D4" w:rsidR="00585398" w:rsidRPr="009C3C34" w:rsidRDefault="00585398" w:rsidP="00985B60">
      <w:r w:rsidRPr="00D0027E">
        <w:t>CAD-среда</w:t>
      </w:r>
      <w:r>
        <w:t xml:space="preserve"> – среда автоматизированного проектирования</w:t>
      </w:r>
    </w:p>
    <w:p w14:paraId="4256FB9C" w14:textId="771C99D1" w:rsidR="00585398" w:rsidRDefault="00585398" w:rsidP="00985B60">
      <w:r>
        <w:t xml:space="preserve">EVA – </w:t>
      </w:r>
      <w:r w:rsidR="00FF332D">
        <w:t xml:space="preserve">этиленвинилацетат – </w:t>
      </w:r>
      <w:r>
        <w:t>полимерный материал, применяемый в протезно-ортопедической и обувной промышленности (для изготовления при</w:t>
      </w:r>
      <w:r w:rsidR="00E45D9D">
        <w:t>е</w:t>
      </w:r>
      <w:r>
        <w:t xml:space="preserve">мных гильз, стелек, мягких вкладышей и т. п.). </w:t>
      </w:r>
    </w:p>
    <w:p w14:paraId="1DFF56A2" w14:textId="4A394975" w:rsidR="00585398" w:rsidRDefault="00585398" w:rsidP="00985B60">
      <w:r>
        <w:t>ВО – высшее образование</w:t>
      </w:r>
    </w:p>
    <w:p w14:paraId="67AB4FDA" w14:textId="60B7F823" w:rsidR="00585398" w:rsidRDefault="00585398" w:rsidP="00985B60">
      <w:r>
        <w:t xml:space="preserve">ГОСТ – </w:t>
      </w:r>
      <w:r w:rsidR="00512E0A">
        <w:t>г</w:t>
      </w:r>
      <w:r>
        <w:t>осударственный стандарт</w:t>
      </w:r>
    </w:p>
    <w:p w14:paraId="32235795" w14:textId="77777777" w:rsidR="00585398" w:rsidRDefault="00585398" w:rsidP="00985B60">
      <w:r>
        <w:t>ДПО – дополнительное профессиональное образование</w:t>
      </w:r>
    </w:p>
    <w:p w14:paraId="10E3AC80" w14:textId="6B1C25C4" w:rsidR="00585398" w:rsidRDefault="00585398" w:rsidP="00985B60">
      <w:r>
        <w:t xml:space="preserve">НИОКР – </w:t>
      </w:r>
      <w:r w:rsidR="00512E0A">
        <w:t>н</w:t>
      </w:r>
      <w:r>
        <w:t>аучно-исследовательские и опытно-конструкторские работы</w:t>
      </w:r>
    </w:p>
    <w:p w14:paraId="095D54EA" w14:textId="1E206A49" w:rsidR="00585398" w:rsidRDefault="00585398" w:rsidP="00985B60">
      <w:r>
        <w:t>НИР – научно-исследовательская работа</w:t>
      </w:r>
    </w:p>
    <w:p w14:paraId="5C8F4124" w14:textId="1DA0D571" w:rsidR="00585398" w:rsidRDefault="00585398" w:rsidP="00985B60">
      <w:r>
        <w:t>ОКР – опытно-конструкторская работа</w:t>
      </w:r>
    </w:p>
    <w:p w14:paraId="6027A41A" w14:textId="1CF408BA" w:rsidR="00512E0A" w:rsidRDefault="00512E0A" w:rsidP="00985B60">
      <w:r>
        <w:t>СПО – среднее профессиональное образование</w:t>
      </w:r>
    </w:p>
    <w:p w14:paraId="7EC2DB64" w14:textId="6DF80D6B" w:rsidR="00585398" w:rsidRDefault="00585398" w:rsidP="00985B60">
      <w:r>
        <w:t>ТСР – техническое средство реабилитации</w:t>
      </w:r>
    </w:p>
    <w:p w14:paraId="146778F4" w14:textId="70D8A08B" w:rsidR="00585398" w:rsidRDefault="00585398" w:rsidP="00985B60">
      <w:r>
        <w:t>ТУ – технические условия</w:t>
      </w:r>
    </w:p>
    <w:p w14:paraId="6097D239" w14:textId="635611D3" w:rsidR="00585398" w:rsidRDefault="00585398" w:rsidP="00985B60">
      <w:r>
        <w:t>УМК – учебно-методический комплекс</w:t>
      </w:r>
    </w:p>
    <w:sectPr w:rsidR="00585398" w:rsidSect="006D2093">
      <w:headerReference w:type="default" r:id="rId14"/>
      <w:footerReference w:type="default" r:id="rId15"/>
      <w:footnotePr>
        <w:pos w:val="beneathText"/>
      </w:footnotePr>
      <w:endnotePr>
        <w:numFmt w:val="decimal"/>
      </w:endnotePr>
      <w:pgSz w:w="11906" w:h="16838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9F88D9" w16cex:dateUtc="2026-01-28T15:48:00Z"/>
  <w16cex:commentExtensible w16cex:durableId="25B8A27E" w16cex:dateUtc="2026-01-28T15:55:00Z"/>
  <w16cex:commentExtensible w16cex:durableId="6D84FB8A" w16cex:dateUtc="2026-01-28T15:03:00Z"/>
  <w16cex:commentExtensible w16cex:durableId="25B1AD6E" w16cex:dateUtc="2026-01-28T15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F86FA3" w16cid:durableId="449F88D9"/>
  <w16cid:commentId w16cid:paraId="641A759A" w16cid:durableId="25B8A27E"/>
  <w16cid:commentId w16cid:paraId="074791D4" w16cid:durableId="6D84FB8A"/>
  <w16cid:commentId w16cid:paraId="0B968122" w16cid:durableId="25B1AD6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5AA64" w14:textId="77777777" w:rsidR="00511145" w:rsidRDefault="00511145">
      <w:r>
        <w:separator/>
      </w:r>
    </w:p>
  </w:endnote>
  <w:endnote w:type="continuationSeparator" w:id="0">
    <w:p w14:paraId="40399F90" w14:textId="77777777" w:rsidR="00511145" w:rsidRDefault="00511145"/>
  </w:endnote>
  <w:endnote w:id="1">
    <w:p w14:paraId="700C93B5" w14:textId="77777777" w:rsidR="00C65C64" w:rsidRPr="00CC4FFD" w:rsidRDefault="00C65C64" w:rsidP="00585398">
      <w:pPr>
        <w:pStyle w:val="ab"/>
      </w:pPr>
      <w:r w:rsidRPr="00CC4FFD">
        <w:rPr>
          <w:rStyle w:val="ad"/>
        </w:rPr>
        <w:endnoteRef/>
      </w:r>
      <w:r w:rsidRPr="00CC4FFD">
        <w:t xml:space="preserve"> Общероссийский классификатор занятий.</w:t>
      </w:r>
    </w:p>
  </w:endnote>
  <w:endnote w:id="2">
    <w:p w14:paraId="25F583C4" w14:textId="624E8A6E" w:rsidR="00C65C64" w:rsidRPr="00CC4FFD" w:rsidRDefault="00C65C64" w:rsidP="00585398">
      <w:pPr>
        <w:pStyle w:val="ab"/>
      </w:pPr>
      <w:r w:rsidRPr="00CC4FFD">
        <w:rPr>
          <w:rStyle w:val="ad"/>
          <w:rFonts w:eastAsiaTheme="majorEastAsia"/>
        </w:rPr>
        <w:endnoteRef/>
      </w:r>
      <w:r w:rsidRPr="00CC4FFD">
        <w:t xml:space="preserve"> 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 г., регистрационный № 34779) с изменением, внесенным приказом Минтру</w:t>
      </w:r>
      <w:r>
        <w:t>да</w:t>
      </w:r>
      <w:r w:rsidRPr="00CC4FFD">
        <w:t xml:space="preserve"> России от 9 марта 2017 г. № 254н (зарегистрирован Минюстом России 29 марта 2017 г., регистрационный № 46168).</w:t>
      </w:r>
    </w:p>
  </w:endnote>
  <w:endnote w:id="3">
    <w:p w14:paraId="2D8B6A1C" w14:textId="77777777" w:rsidR="00C65C64" w:rsidRPr="00CC4FFD" w:rsidRDefault="00C65C64" w:rsidP="00585398">
      <w:pPr>
        <w:pStyle w:val="ab"/>
        <w:rPr>
          <w:bCs/>
        </w:rPr>
      </w:pPr>
      <w:r w:rsidRPr="00CC4FFD">
        <w:rPr>
          <w:rStyle w:val="ad"/>
          <w:szCs w:val="20"/>
        </w:rPr>
        <w:endnoteRef/>
      </w:r>
      <w:r w:rsidRPr="00CC4FFD">
        <w:t xml:space="preserve"> Общероссийский классификатор видов экономической деятельности.</w:t>
      </w:r>
    </w:p>
  </w:endnote>
  <w:endnote w:id="4">
    <w:p w14:paraId="0D4F6B73" w14:textId="3ACDCC66" w:rsidR="00A86EFC" w:rsidRPr="00E80F6D" w:rsidRDefault="00A86EFC" w:rsidP="00585398">
      <w:pPr>
        <w:pStyle w:val="ab"/>
      </w:pPr>
      <w:r>
        <w:rPr>
          <w:rStyle w:val="ad"/>
        </w:rPr>
        <w:endnoteRef/>
      </w:r>
      <w:r>
        <w:t xml:space="preserve"> </w:t>
      </w:r>
      <w:r w:rsidRPr="00A86EFC"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 w:rsidR="0075371C">
        <w:br/>
      </w:r>
      <w:r w:rsidRPr="00A86EFC">
        <w:t xml:space="preserve">19 октября 2015 г., регистрационный № 39355), от 1 декабря 2016 г. № 1508 (зарегистрирован Минюстом России </w:t>
      </w:r>
      <w:r w:rsidR="0075371C">
        <w:br/>
      </w:r>
      <w:r w:rsidRPr="00A86EFC">
        <w:t xml:space="preserve">20 декабря 2016 г., регистрационный № 44807), от 10 апреля 2017 г. № 320 (зарегистрирован Минюстом России </w:t>
      </w:r>
      <w:r w:rsidR="0075371C">
        <w:br/>
      </w:r>
      <w:r w:rsidRPr="00A86EFC">
        <w:t xml:space="preserve">10 мая 2017 г., регистрационный № 46662), от 11 апреля 2017 г. № 328 (зарегистрирован Минюстом России </w:t>
      </w:r>
      <w:r w:rsidR="0075371C">
        <w:br/>
      </w:r>
      <w:r w:rsidRPr="00A86EFC">
        <w:t xml:space="preserve">23 июня 2017 г., регистрационный № 47167), от 23 марта 2018 г. № 210 (зарегистрирован Минюстом России </w:t>
      </w:r>
      <w:r w:rsidR="0075371C">
        <w:br/>
      </w:r>
      <w:r w:rsidRPr="00A86EFC">
        <w:t xml:space="preserve">11 апреля 2018 г., регистрационный № 50727), от 30 августа 2019 г. № 664 (зарегистрирован Минюстом России </w:t>
      </w:r>
      <w:r w:rsidR="0075371C">
        <w:br/>
      </w:r>
      <w:r w:rsidRPr="00A86EFC">
        <w:t xml:space="preserve">23 сентября 2019 г., регистрационный № 56026), от 15 апреля 2021 г. № 296 (зарегистрирован Минюстом России </w:t>
      </w:r>
      <w:r w:rsidR="0075371C">
        <w:br/>
      </w:r>
      <w:r w:rsidRPr="00A86EFC">
        <w:t xml:space="preserve">27 апреля 2021 г., регистрационный № 63245), от 13 декабря 2021 г. № 1229 (зарегистрирован Минюстом России </w:t>
      </w:r>
      <w:r w:rsidR="0075371C">
        <w:br/>
      </w:r>
      <w:r w:rsidRPr="00A86EFC"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 w:rsidR="00227A67">
        <w:br/>
      </w:r>
      <w:r w:rsidRPr="00A86EFC">
        <w:t>27 апреля 2026 г., регистрационный № 86219)</w:t>
      </w:r>
      <w:r w:rsidR="006C415F">
        <w:t>,</w:t>
      </w:r>
      <w:r w:rsidRPr="00A86EFC">
        <w:t xml:space="preserve"> срок действия ограничен до 1 сентября 2027 г.</w:t>
      </w:r>
    </w:p>
  </w:endnote>
  <w:endnote w:id="5">
    <w:p w14:paraId="44A6FE42" w14:textId="6692C0E2" w:rsidR="00C65C64" w:rsidRDefault="00C65C64" w:rsidP="00585398">
      <w:pPr>
        <w:pStyle w:val="ab"/>
      </w:pPr>
      <w:r>
        <w:rPr>
          <w:rStyle w:val="ad"/>
        </w:rPr>
        <w:endnoteRef/>
      </w:r>
      <w:r>
        <w:t xml:space="preserve"> </w:t>
      </w:r>
      <w:r w:rsidRPr="002C3E18">
        <w:t>Приказ Минтруда России от</w:t>
      </w:r>
      <w:r>
        <w:t xml:space="preserve"> 6 июня </w:t>
      </w:r>
      <w:r w:rsidRPr="002C3E18">
        <w:t>2025</w:t>
      </w:r>
      <w:r>
        <w:t xml:space="preserve"> г.</w:t>
      </w:r>
      <w:r w:rsidRPr="002C3E18">
        <w:t xml:space="preserve"> </w:t>
      </w:r>
      <w:r>
        <w:t>№</w:t>
      </w:r>
      <w:r w:rsidRPr="002C3E18">
        <w:t xml:space="preserve"> 366н</w:t>
      </w:r>
      <w:r>
        <w:t xml:space="preserve"> «</w:t>
      </w:r>
      <w:r w:rsidRPr="002C3E18">
        <w:t>Об утверждении Стандарта оказания услуги по протезированию инвалидов, получивших травму, ранение, контузию, увечье в связи с боевыми действиями</w:t>
      </w:r>
      <w:r>
        <w:t xml:space="preserve">» </w:t>
      </w:r>
      <w:r w:rsidRPr="002C3E18">
        <w:t>(з</w:t>
      </w:r>
      <w:r>
        <w:t>арегистрирован Минюстом России 10 июля 2025</w:t>
      </w:r>
      <w:r w:rsidRPr="002C3E18">
        <w:t xml:space="preserve"> г., регистрационный №</w:t>
      </w:r>
      <w:r>
        <w:t xml:space="preserve"> </w:t>
      </w:r>
      <w:r w:rsidRPr="002C3E18">
        <w:t>82875)</w:t>
      </w:r>
      <w:r w:rsidRPr="00A86EFC">
        <w:t xml:space="preserve"> </w:t>
      </w:r>
      <w:r w:rsidR="006C415F">
        <w:t>с изменениями</w:t>
      </w:r>
      <w:r w:rsidRPr="00CC4FFD">
        <w:t>, внесенным</w:t>
      </w:r>
      <w:r w:rsidR="006C415F">
        <w:t>и</w:t>
      </w:r>
      <w:r w:rsidRPr="00CC4FFD">
        <w:t xml:space="preserve"> приказом Минтру</w:t>
      </w:r>
      <w:r>
        <w:t>да России от 8 апреля 2026 г. № 140</w:t>
      </w:r>
      <w:r w:rsidRPr="00CC4FFD">
        <w:t>н (за</w:t>
      </w:r>
      <w:r>
        <w:t>регистрирован Минюстом России 12 мая</w:t>
      </w:r>
      <w:r w:rsidRPr="00CC4FFD">
        <w:t xml:space="preserve"> 20</w:t>
      </w:r>
      <w:r>
        <w:t>26 г., регистрационный № 86412).</w:t>
      </w:r>
    </w:p>
    <w:p w14:paraId="6FC2EB04" w14:textId="0DE28787" w:rsidR="00C65C64" w:rsidRPr="002C3E18" w:rsidRDefault="00C65C64" w:rsidP="00A86EFC">
      <w:pPr>
        <w:pStyle w:val="ab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4CEAC" w14:textId="77777777" w:rsidR="00C65C64" w:rsidRDefault="00C65C64" w:rsidP="004C2989">
    <w:pPr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4A97A39" w14:textId="77777777" w:rsidR="00C65C64" w:rsidRDefault="00C65C64" w:rsidP="004C298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83D5A" w14:textId="77777777" w:rsidR="00C65C64" w:rsidRDefault="00C65C64" w:rsidP="004C298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90E61" w14:textId="77777777" w:rsidR="00C65C64" w:rsidRDefault="00C65C64" w:rsidP="004C2989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BB033" w14:textId="77777777" w:rsidR="00C65C64" w:rsidRDefault="00C65C64" w:rsidP="004C298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F57C82" w14:textId="77777777" w:rsidR="00511145" w:rsidRDefault="00511145" w:rsidP="004C2989">
      <w:r>
        <w:separator/>
      </w:r>
    </w:p>
    <w:p w14:paraId="69B66868" w14:textId="77777777" w:rsidR="00511145" w:rsidRDefault="00511145"/>
  </w:footnote>
  <w:footnote w:type="continuationSeparator" w:id="0">
    <w:p w14:paraId="7353D981" w14:textId="77777777" w:rsidR="00511145" w:rsidRDefault="00511145" w:rsidP="004C2989">
      <w:r>
        <w:continuationSeparator/>
      </w:r>
    </w:p>
    <w:p w14:paraId="72CC1CCD" w14:textId="77777777" w:rsidR="00511145" w:rsidRDefault="0051114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170BA" w14:textId="77777777" w:rsidR="00C65C64" w:rsidRDefault="00C65C64" w:rsidP="00E70D17">
    <w:pPr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C1E8C06" w14:textId="77777777" w:rsidR="00C65C64" w:rsidRDefault="00C65C64" w:rsidP="00E70D1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5389119"/>
      <w:docPartObj>
        <w:docPartGallery w:val="Page Numbers (Top of Page)"/>
        <w:docPartUnique/>
      </w:docPartObj>
    </w:sdtPr>
    <w:sdtEndPr>
      <w:rPr>
        <w:rStyle w:val="ae"/>
        <w:sz w:val="20"/>
      </w:rPr>
    </w:sdtEndPr>
    <w:sdtContent>
      <w:p w14:paraId="64B12A5E" w14:textId="509BC156" w:rsidR="00C65C64" w:rsidRPr="00E45D9D" w:rsidRDefault="00C65C64">
        <w:pPr>
          <w:pStyle w:val="af"/>
          <w:jc w:val="center"/>
          <w:rPr>
            <w:rStyle w:val="ae"/>
          </w:rPr>
        </w:pPr>
        <w:r w:rsidRPr="00E45D9D">
          <w:rPr>
            <w:rStyle w:val="ae"/>
          </w:rPr>
          <w:fldChar w:fldCharType="begin"/>
        </w:r>
        <w:r w:rsidRPr="00E45D9D">
          <w:rPr>
            <w:rStyle w:val="ae"/>
          </w:rPr>
          <w:instrText>PAGE   \* MERGEFORMAT</w:instrText>
        </w:r>
        <w:r w:rsidRPr="00E45D9D">
          <w:rPr>
            <w:rStyle w:val="ae"/>
          </w:rPr>
          <w:fldChar w:fldCharType="separate"/>
        </w:r>
        <w:r w:rsidR="00CE7099">
          <w:rPr>
            <w:rStyle w:val="ae"/>
            <w:noProof/>
          </w:rPr>
          <w:t>2</w:t>
        </w:r>
        <w:r w:rsidRPr="00E45D9D">
          <w:rPr>
            <w:rStyle w:val="ae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0874725"/>
      <w:docPartObj>
        <w:docPartGallery w:val="Page Numbers (Top of Page)"/>
        <w:docPartUnique/>
      </w:docPartObj>
    </w:sdtPr>
    <w:sdtEndPr>
      <w:rPr>
        <w:rStyle w:val="ae"/>
        <w:sz w:val="20"/>
      </w:rPr>
    </w:sdtEndPr>
    <w:sdtContent>
      <w:p w14:paraId="6C1D486A" w14:textId="3A7E36BE" w:rsidR="00C65C64" w:rsidRPr="00E45D9D" w:rsidRDefault="00C65C64">
        <w:pPr>
          <w:pStyle w:val="af"/>
          <w:jc w:val="center"/>
          <w:rPr>
            <w:rStyle w:val="ae"/>
          </w:rPr>
        </w:pPr>
        <w:r w:rsidRPr="00E45D9D">
          <w:rPr>
            <w:rStyle w:val="ae"/>
          </w:rPr>
          <w:fldChar w:fldCharType="begin"/>
        </w:r>
        <w:r w:rsidRPr="00E45D9D">
          <w:rPr>
            <w:rStyle w:val="ae"/>
          </w:rPr>
          <w:instrText>PAGE   \* MERGEFORMAT</w:instrText>
        </w:r>
        <w:r w:rsidRPr="00E45D9D">
          <w:rPr>
            <w:rStyle w:val="ae"/>
          </w:rPr>
          <w:fldChar w:fldCharType="separate"/>
        </w:r>
        <w:r w:rsidR="00CE7099">
          <w:rPr>
            <w:rStyle w:val="ae"/>
            <w:noProof/>
          </w:rPr>
          <w:t>3</w:t>
        </w:r>
        <w:r w:rsidRPr="00E45D9D">
          <w:rPr>
            <w:rStyle w:val="ae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8413057"/>
      <w:docPartObj>
        <w:docPartGallery w:val="Page Numbers (Top of Page)"/>
        <w:docPartUnique/>
      </w:docPartObj>
    </w:sdtPr>
    <w:sdtEndPr>
      <w:rPr>
        <w:rStyle w:val="ae"/>
        <w:sz w:val="20"/>
      </w:rPr>
    </w:sdtEndPr>
    <w:sdtContent>
      <w:p w14:paraId="3CC75252" w14:textId="5F3606E8" w:rsidR="00C65C64" w:rsidRPr="00E45D9D" w:rsidRDefault="00C65C64">
        <w:pPr>
          <w:pStyle w:val="af"/>
          <w:jc w:val="center"/>
          <w:rPr>
            <w:rStyle w:val="ae"/>
          </w:rPr>
        </w:pPr>
        <w:r w:rsidRPr="00E45D9D">
          <w:rPr>
            <w:rStyle w:val="ae"/>
          </w:rPr>
          <w:fldChar w:fldCharType="begin"/>
        </w:r>
        <w:r w:rsidRPr="00E45D9D">
          <w:rPr>
            <w:rStyle w:val="ae"/>
          </w:rPr>
          <w:instrText>PAGE   \* MERGEFORMAT</w:instrText>
        </w:r>
        <w:r w:rsidRPr="00E45D9D">
          <w:rPr>
            <w:rStyle w:val="ae"/>
          </w:rPr>
          <w:fldChar w:fldCharType="separate"/>
        </w:r>
        <w:r w:rsidR="00CE7099">
          <w:rPr>
            <w:rStyle w:val="ae"/>
            <w:noProof/>
          </w:rPr>
          <w:t>15</w:t>
        </w:r>
        <w:r w:rsidRPr="00E45D9D">
          <w:rPr>
            <w:rStyle w:val="ae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B7ED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A9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2637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86EB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9E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AA76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3CB8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865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D650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5401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686D53"/>
    <w:multiLevelType w:val="hybridMultilevel"/>
    <w:tmpl w:val="7014530A"/>
    <w:lvl w:ilvl="0" w:tplc="1658ADFE">
      <w:start w:val="40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0623EA0"/>
    <w:multiLevelType w:val="hybridMultilevel"/>
    <w:tmpl w:val="B2AC1852"/>
    <w:lvl w:ilvl="0" w:tplc="9DB4B2B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1DE5102E"/>
    <w:multiLevelType w:val="hybridMultilevel"/>
    <w:tmpl w:val="A54C00E0"/>
    <w:lvl w:ilvl="0" w:tplc="2A5448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62778"/>
    <w:multiLevelType w:val="hybridMultilevel"/>
    <w:tmpl w:val="7E4CC8FA"/>
    <w:lvl w:ilvl="0" w:tplc="BD2E0142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EAD62C0"/>
    <w:multiLevelType w:val="multilevel"/>
    <w:tmpl w:val="36DCDD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7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39C62D7D"/>
    <w:multiLevelType w:val="multilevel"/>
    <w:tmpl w:val="83CA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37B42"/>
    <w:multiLevelType w:val="hybridMultilevel"/>
    <w:tmpl w:val="EBF80C84"/>
    <w:lvl w:ilvl="0" w:tplc="53B6EADE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4" w15:restartNumberingAfterBreak="0">
    <w:nsid w:val="469510D2"/>
    <w:multiLevelType w:val="hybridMultilevel"/>
    <w:tmpl w:val="2CB0C09E"/>
    <w:lvl w:ilvl="0" w:tplc="46AEF3F8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97781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CDF189E"/>
    <w:multiLevelType w:val="hybridMultilevel"/>
    <w:tmpl w:val="1CF8967A"/>
    <w:lvl w:ilvl="0" w:tplc="7FB0148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57B6729"/>
    <w:multiLevelType w:val="hybridMultilevel"/>
    <w:tmpl w:val="3A2E65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5D44E8B"/>
    <w:multiLevelType w:val="multilevel"/>
    <w:tmpl w:val="92E047A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0" w15:restartNumberingAfterBreak="0">
    <w:nsid w:val="6CE2789D"/>
    <w:multiLevelType w:val="hybridMultilevel"/>
    <w:tmpl w:val="6AE41D9A"/>
    <w:lvl w:ilvl="0" w:tplc="223A87A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766B42A7"/>
    <w:multiLevelType w:val="hybridMultilevel"/>
    <w:tmpl w:val="8D80FD28"/>
    <w:lvl w:ilvl="0" w:tplc="6FF0B794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043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3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3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3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3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3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3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3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AD22683"/>
    <w:multiLevelType w:val="hybridMultilevel"/>
    <w:tmpl w:val="D3CEFB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1"/>
  </w:num>
  <w:num w:numId="2">
    <w:abstractNumId w:val="26"/>
  </w:num>
  <w:num w:numId="3">
    <w:abstractNumId w:val="18"/>
  </w:num>
  <w:num w:numId="4">
    <w:abstractNumId w:val="17"/>
  </w:num>
  <w:num w:numId="5">
    <w:abstractNumId w:val="20"/>
  </w:num>
  <w:num w:numId="6">
    <w:abstractNumId w:val="13"/>
  </w:num>
  <w:num w:numId="7">
    <w:abstractNumId w:val="31"/>
  </w:num>
  <w:num w:numId="8">
    <w:abstractNumId w:val="23"/>
  </w:num>
  <w:num w:numId="9">
    <w:abstractNumId w:val="21"/>
  </w:num>
  <w:num w:numId="10">
    <w:abstractNumId w:val="8"/>
  </w:num>
  <w:num w:numId="11">
    <w:abstractNumId w:val="27"/>
  </w:num>
  <w:num w:numId="12">
    <w:abstractNumId w:val="22"/>
  </w:num>
  <w:num w:numId="13">
    <w:abstractNumId w:val="24"/>
  </w:num>
  <w:num w:numId="14">
    <w:abstractNumId w:val="33"/>
  </w:num>
  <w:num w:numId="15">
    <w:abstractNumId w:val="28"/>
  </w:num>
  <w:num w:numId="16">
    <w:abstractNumId w:val="16"/>
  </w:num>
  <w:num w:numId="17">
    <w:abstractNumId w:val="29"/>
  </w:num>
  <w:num w:numId="18">
    <w:abstractNumId w:val="25"/>
  </w:num>
  <w:num w:numId="19">
    <w:abstractNumId w:val="19"/>
  </w:num>
  <w:num w:numId="20">
    <w:abstractNumId w:val="32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30"/>
  </w:num>
  <w:num w:numId="31">
    <w:abstractNumId w:val="10"/>
  </w:num>
  <w:num w:numId="32">
    <w:abstractNumId w:val="14"/>
  </w:num>
  <w:num w:numId="33">
    <w:abstractNumId w:val="1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ttachedTemplate r:id="rId1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08A5"/>
    <w:rsid w:val="00002506"/>
    <w:rsid w:val="00003CE3"/>
    <w:rsid w:val="00003DB9"/>
    <w:rsid w:val="00003FEB"/>
    <w:rsid w:val="00004B7E"/>
    <w:rsid w:val="000057AE"/>
    <w:rsid w:val="0000590A"/>
    <w:rsid w:val="00005A6F"/>
    <w:rsid w:val="00005FAE"/>
    <w:rsid w:val="00007AB9"/>
    <w:rsid w:val="00007AF0"/>
    <w:rsid w:val="0001117F"/>
    <w:rsid w:val="00011F36"/>
    <w:rsid w:val="00013440"/>
    <w:rsid w:val="0001347D"/>
    <w:rsid w:val="000135DC"/>
    <w:rsid w:val="00013656"/>
    <w:rsid w:val="00014209"/>
    <w:rsid w:val="00014301"/>
    <w:rsid w:val="00014C68"/>
    <w:rsid w:val="00014CEC"/>
    <w:rsid w:val="00015E6F"/>
    <w:rsid w:val="00016204"/>
    <w:rsid w:val="0001620B"/>
    <w:rsid w:val="00016955"/>
    <w:rsid w:val="0002029A"/>
    <w:rsid w:val="000210D4"/>
    <w:rsid w:val="000211F1"/>
    <w:rsid w:val="00022580"/>
    <w:rsid w:val="000238FD"/>
    <w:rsid w:val="00024195"/>
    <w:rsid w:val="00024AD1"/>
    <w:rsid w:val="00024E8E"/>
    <w:rsid w:val="00024FBD"/>
    <w:rsid w:val="0002516C"/>
    <w:rsid w:val="00026A8A"/>
    <w:rsid w:val="000271CB"/>
    <w:rsid w:val="000277B4"/>
    <w:rsid w:val="00027CE7"/>
    <w:rsid w:val="00027E9D"/>
    <w:rsid w:val="000301CB"/>
    <w:rsid w:val="0003020C"/>
    <w:rsid w:val="0003221D"/>
    <w:rsid w:val="000324B3"/>
    <w:rsid w:val="0003394B"/>
    <w:rsid w:val="000341F7"/>
    <w:rsid w:val="0003444A"/>
    <w:rsid w:val="00034D32"/>
    <w:rsid w:val="00034DEC"/>
    <w:rsid w:val="00035995"/>
    <w:rsid w:val="00035A12"/>
    <w:rsid w:val="0003639E"/>
    <w:rsid w:val="00037A96"/>
    <w:rsid w:val="00037DF9"/>
    <w:rsid w:val="000412A8"/>
    <w:rsid w:val="00041342"/>
    <w:rsid w:val="00041395"/>
    <w:rsid w:val="00042C8F"/>
    <w:rsid w:val="0004304F"/>
    <w:rsid w:val="000436CE"/>
    <w:rsid w:val="00043969"/>
    <w:rsid w:val="0004451B"/>
    <w:rsid w:val="000448ED"/>
    <w:rsid w:val="00045455"/>
    <w:rsid w:val="00046A47"/>
    <w:rsid w:val="00047D95"/>
    <w:rsid w:val="000523BA"/>
    <w:rsid w:val="0005283D"/>
    <w:rsid w:val="00052AB1"/>
    <w:rsid w:val="00052B5E"/>
    <w:rsid w:val="000543E2"/>
    <w:rsid w:val="00054913"/>
    <w:rsid w:val="000553EC"/>
    <w:rsid w:val="000557CA"/>
    <w:rsid w:val="000557EE"/>
    <w:rsid w:val="000568D3"/>
    <w:rsid w:val="000575CC"/>
    <w:rsid w:val="00057ACB"/>
    <w:rsid w:val="0006042C"/>
    <w:rsid w:val="00060543"/>
    <w:rsid w:val="00060C3A"/>
    <w:rsid w:val="00062383"/>
    <w:rsid w:val="00063D8C"/>
    <w:rsid w:val="00064388"/>
    <w:rsid w:val="00064BC3"/>
    <w:rsid w:val="00064FB6"/>
    <w:rsid w:val="0006663A"/>
    <w:rsid w:val="00066693"/>
    <w:rsid w:val="00067607"/>
    <w:rsid w:val="00067A5C"/>
    <w:rsid w:val="00067FBD"/>
    <w:rsid w:val="00070855"/>
    <w:rsid w:val="000711E5"/>
    <w:rsid w:val="00071543"/>
    <w:rsid w:val="00071D25"/>
    <w:rsid w:val="00072491"/>
    <w:rsid w:val="00073183"/>
    <w:rsid w:val="000735D7"/>
    <w:rsid w:val="00074176"/>
    <w:rsid w:val="00074386"/>
    <w:rsid w:val="0007467C"/>
    <w:rsid w:val="000749A0"/>
    <w:rsid w:val="00074CD2"/>
    <w:rsid w:val="00076831"/>
    <w:rsid w:val="00077341"/>
    <w:rsid w:val="00077CD6"/>
    <w:rsid w:val="00080A8C"/>
    <w:rsid w:val="00080E88"/>
    <w:rsid w:val="0008170C"/>
    <w:rsid w:val="0008173C"/>
    <w:rsid w:val="00081C83"/>
    <w:rsid w:val="000828A6"/>
    <w:rsid w:val="00082AC8"/>
    <w:rsid w:val="00084059"/>
    <w:rsid w:val="00084FE7"/>
    <w:rsid w:val="00085C1F"/>
    <w:rsid w:val="00090445"/>
    <w:rsid w:val="00090F10"/>
    <w:rsid w:val="0009129A"/>
    <w:rsid w:val="00092985"/>
    <w:rsid w:val="00092A0B"/>
    <w:rsid w:val="00092A72"/>
    <w:rsid w:val="00093670"/>
    <w:rsid w:val="00093B33"/>
    <w:rsid w:val="00093D9A"/>
    <w:rsid w:val="00094586"/>
    <w:rsid w:val="00094C31"/>
    <w:rsid w:val="00095911"/>
    <w:rsid w:val="00095D9E"/>
    <w:rsid w:val="0009652C"/>
    <w:rsid w:val="00097004"/>
    <w:rsid w:val="00097347"/>
    <w:rsid w:val="000978D3"/>
    <w:rsid w:val="000978D5"/>
    <w:rsid w:val="00097C4E"/>
    <w:rsid w:val="000A0E02"/>
    <w:rsid w:val="000A1A00"/>
    <w:rsid w:val="000A1E9D"/>
    <w:rsid w:val="000A2579"/>
    <w:rsid w:val="000A474B"/>
    <w:rsid w:val="000A5D75"/>
    <w:rsid w:val="000A5EA0"/>
    <w:rsid w:val="000A6C3C"/>
    <w:rsid w:val="000A70E2"/>
    <w:rsid w:val="000A795C"/>
    <w:rsid w:val="000B0549"/>
    <w:rsid w:val="000B0E53"/>
    <w:rsid w:val="000B27C3"/>
    <w:rsid w:val="000B3088"/>
    <w:rsid w:val="000B3C4F"/>
    <w:rsid w:val="000B55CE"/>
    <w:rsid w:val="000B5785"/>
    <w:rsid w:val="000B74D0"/>
    <w:rsid w:val="000B77B2"/>
    <w:rsid w:val="000C0168"/>
    <w:rsid w:val="000C0D58"/>
    <w:rsid w:val="000C1911"/>
    <w:rsid w:val="000C1CE7"/>
    <w:rsid w:val="000C1E8D"/>
    <w:rsid w:val="000C1FAC"/>
    <w:rsid w:val="000C224E"/>
    <w:rsid w:val="000C23E5"/>
    <w:rsid w:val="000C2D88"/>
    <w:rsid w:val="000C35B1"/>
    <w:rsid w:val="000C39E8"/>
    <w:rsid w:val="000C4BBC"/>
    <w:rsid w:val="000C5904"/>
    <w:rsid w:val="000C69FF"/>
    <w:rsid w:val="000C6BC5"/>
    <w:rsid w:val="000D05DE"/>
    <w:rsid w:val="000D0D41"/>
    <w:rsid w:val="000D0F66"/>
    <w:rsid w:val="000D1134"/>
    <w:rsid w:val="000D22F2"/>
    <w:rsid w:val="000D247B"/>
    <w:rsid w:val="000D306D"/>
    <w:rsid w:val="000D3602"/>
    <w:rsid w:val="000D37B0"/>
    <w:rsid w:val="000D3B5A"/>
    <w:rsid w:val="000D4708"/>
    <w:rsid w:val="000D486D"/>
    <w:rsid w:val="000D580E"/>
    <w:rsid w:val="000D5A10"/>
    <w:rsid w:val="000D5F78"/>
    <w:rsid w:val="000D624C"/>
    <w:rsid w:val="000D65A3"/>
    <w:rsid w:val="000D6709"/>
    <w:rsid w:val="000D694D"/>
    <w:rsid w:val="000D6CFA"/>
    <w:rsid w:val="000D75F5"/>
    <w:rsid w:val="000D778B"/>
    <w:rsid w:val="000E00E9"/>
    <w:rsid w:val="000E0E89"/>
    <w:rsid w:val="000E1C4F"/>
    <w:rsid w:val="000E269B"/>
    <w:rsid w:val="000E2C4A"/>
    <w:rsid w:val="000E3AC3"/>
    <w:rsid w:val="000E411D"/>
    <w:rsid w:val="000E4308"/>
    <w:rsid w:val="000E432A"/>
    <w:rsid w:val="000E450C"/>
    <w:rsid w:val="000E4825"/>
    <w:rsid w:val="000E5251"/>
    <w:rsid w:val="000E55AB"/>
    <w:rsid w:val="000E5AD9"/>
    <w:rsid w:val="000E6F6B"/>
    <w:rsid w:val="000E6FCE"/>
    <w:rsid w:val="000F0D9A"/>
    <w:rsid w:val="000F1626"/>
    <w:rsid w:val="000F1A0E"/>
    <w:rsid w:val="000F24B5"/>
    <w:rsid w:val="000F2DE1"/>
    <w:rsid w:val="000F339F"/>
    <w:rsid w:val="000F37E3"/>
    <w:rsid w:val="000F3C5A"/>
    <w:rsid w:val="000F4EE7"/>
    <w:rsid w:val="000F7BBF"/>
    <w:rsid w:val="00101C85"/>
    <w:rsid w:val="00102486"/>
    <w:rsid w:val="00102776"/>
    <w:rsid w:val="001029A1"/>
    <w:rsid w:val="00103123"/>
    <w:rsid w:val="00103445"/>
    <w:rsid w:val="0010397B"/>
    <w:rsid w:val="00104C16"/>
    <w:rsid w:val="00105974"/>
    <w:rsid w:val="00106DC8"/>
    <w:rsid w:val="001070F8"/>
    <w:rsid w:val="00107205"/>
    <w:rsid w:val="00110314"/>
    <w:rsid w:val="0011074D"/>
    <w:rsid w:val="00110BAC"/>
    <w:rsid w:val="00110C63"/>
    <w:rsid w:val="00113BD9"/>
    <w:rsid w:val="00114BDF"/>
    <w:rsid w:val="00114C92"/>
    <w:rsid w:val="001150B7"/>
    <w:rsid w:val="00115BCF"/>
    <w:rsid w:val="00116055"/>
    <w:rsid w:val="00116289"/>
    <w:rsid w:val="0011679D"/>
    <w:rsid w:val="001179F0"/>
    <w:rsid w:val="00117A6B"/>
    <w:rsid w:val="00117C44"/>
    <w:rsid w:val="0012250A"/>
    <w:rsid w:val="0012395B"/>
    <w:rsid w:val="00123FA8"/>
    <w:rsid w:val="001245EC"/>
    <w:rsid w:val="00124BB2"/>
    <w:rsid w:val="00124C4C"/>
    <w:rsid w:val="00125183"/>
    <w:rsid w:val="00125D94"/>
    <w:rsid w:val="00125F69"/>
    <w:rsid w:val="0013075E"/>
    <w:rsid w:val="00131305"/>
    <w:rsid w:val="00131876"/>
    <w:rsid w:val="0013238C"/>
    <w:rsid w:val="00133394"/>
    <w:rsid w:val="00133696"/>
    <w:rsid w:val="0013409C"/>
    <w:rsid w:val="001343AC"/>
    <w:rsid w:val="00134679"/>
    <w:rsid w:val="0013478D"/>
    <w:rsid w:val="00134EE5"/>
    <w:rsid w:val="00134F9F"/>
    <w:rsid w:val="001358F1"/>
    <w:rsid w:val="00135E7F"/>
    <w:rsid w:val="00137BD8"/>
    <w:rsid w:val="00137EBD"/>
    <w:rsid w:val="00140B27"/>
    <w:rsid w:val="00140B6F"/>
    <w:rsid w:val="001410F3"/>
    <w:rsid w:val="00141BEB"/>
    <w:rsid w:val="001420F2"/>
    <w:rsid w:val="00142177"/>
    <w:rsid w:val="00142272"/>
    <w:rsid w:val="00142947"/>
    <w:rsid w:val="00142CE9"/>
    <w:rsid w:val="00142DD0"/>
    <w:rsid w:val="00143F7A"/>
    <w:rsid w:val="001442E3"/>
    <w:rsid w:val="00144CDB"/>
    <w:rsid w:val="00145EAF"/>
    <w:rsid w:val="00146940"/>
    <w:rsid w:val="00146E3E"/>
    <w:rsid w:val="001471AC"/>
    <w:rsid w:val="00147B2A"/>
    <w:rsid w:val="0015075B"/>
    <w:rsid w:val="0015199E"/>
    <w:rsid w:val="001523E2"/>
    <w:rsid w:val="00152B1E"/>
    <w:rsid w:val="00153278"/>
    <w:rsid w:val="00154618"/>
    <w:rsid w:val="0015646E"/>
    <w:rsid w:val="00156663"/>
    <w:rsid w:val="00156A63"/>
    <w:rsid w:val="00156CC8"/>
    <w:rsid w:val="0015736A"/>
    <w:rsid w:val="001577BE"/>
    <w:rsid w:val="00157F96"/>
    <w:rsid w:val="001601ED"/>
    <w:rsid w:val="00160DF8"/>
    <w:rsid w:val="001612CC"/>
    <w:rsid w:val="00161C6C"/>
    <w:rsid w:val="00162DDB"/>
    <w:rsid w:val="00163537"/>
    <w:rsid w:val="00163C17"/>
    <w:rsid w:val="001640CA"/>
    <w:rsid w:val="001644C1"/>
    <w:rsid w:val="00164677"/>
    <w:rsid w:val="00165134"/>
    <w:rsid w:val="0016567C"/>
    <w:rsid w:val="00165F82"/>
    <w:rsid w:val="00166E9C"/>
    <w:rsid w:val="001678F7"/>
    <w:rsid w:val="00167925"/>
    <w:rsid w:val="0017169D"/>
    <w:rsid w:val="00171760"/>
    <w:rsid w:val="00171B29"/>
    <w:rsid w:val="00171F56"/>
    <w:rsid w:val="0017278D"/>
    <w:rsid w:val="00173106"/>
    <w:rsid w:val="001733B1"/>
    <w:rsid w:val="00173928"/>
    <w:rsid w:val="001746A8"/>
    <w:rsid w:val="00174F1F"/>
    <w:rsid w:val="00175260"/>
    <w:rsid w:val="001800E3"/>
    <w:rsid w:val="001803C9"/>
    <w:rsid w:val="00180789"/>
    <w:rsid w:val="00181DBD"/>
    <w:rsid w:val="00181FC7"/>
    <w:rsid w:val="001825EC"/>
    <w:rsid w:val="001837CE"/>
    <w:rsid w:val="0018505A"/>
    <w:rsid w:val="001855F8"/>
    <w:rsid w:val="001858F0"/>
    <w:rsid w:val="001860C0"/>
    <w:rsid w:val="00186DD3"/>
    <w:rsid w:val="00186F71"/>
    <w:rsid w:val="0018759F"/>
    <w:rsid w:val="00187845"/>
    <w:rsid w:val="00187941"/>
    <w:rsid w:val="00187EAE"/>
    <w:rsid w:val="001906D0"/>
    <w:rsid w:val="001909E3"/>
    <w:rsid w:val="00190CA4"/>
    <w:rsid w:val="00190F55"/>
    <w:rsid w:val="001912AF"/>
    <w:rsid w:val="00191BB0"/>
    <w:rsid w:val="0019217D"/>
    <w:rsid w:val="00192F43"/>
    <w:rsid w:val="0019333E"/>
    <w:rsid w:val="00193587"/>
    <w:rsid w:val="00194D0E"/>
    <w:rsid w:val="00194D2C"/>
    <w:rsid w:val="00195029"/>
    <w:rsid w:val="001962B5"/>
    <w:rsid w:val="00196355"/>
    <w:rsid w:val="001A005D"/>
    <w:rsid w:val="001A048D"/>
    <w:rsid w:val="001A1AEB"/>
    <w:rsid w:val="001A25C1"/>
    <w:rsid w:val="001A3329"/>
    <w:rsid w:val="001A35AF"/>
    <w:rsid w:val="001A5111"/>
    <w:rsid w:val="001A5E03"/>
    <w:rsid w:val="001A6ED8"/>
    <w:rsid w:val="001A707C"/>
    <w:rsid w:val="001B231D"/>
    <w:rsid w:val="001B2C02"/>
    <w:rsid w:val="001B39D7"/>
    <w:rsid w:val="001B41F8"/>
    <w:rsid w:val="001B543D"/>
    <w:rsid w:val="001B55E4"/>
    <w:rsid w:val="001B5A3F"/>
    <w:rsid w:val="001B5B7C"/>
    <w:rsid w:val="001B67D6"/>
    <w:rsid w:val="001B734F"/>
    <w:rsid w:val="001B7565"/>
    <w:rsid w:val="001C02B9"/>
    <w:rsid w:val="001C0D77"/>
    <w:rsid w:val="001C0FB9"/>
    <w:rsid w:val="001C0FED"/>
    <w:rsid w:val="001C11EE"/>
    <w:rsid w:val="001C1EE7"/>
    <w:rsid w:val="001C2673"/>
    <w:rsid w:val="001C2FAC"/>
    <w:rsid w:val="001C34E1"/>
    <w:rsid w:val="001C36F5"/>
    <w:rsid w:val="001C72A6"/>
    <w:rsid w:val="001D0799"/>
    <w:rsid w:val="001D0C74"/>
    <w:rsid w:val="001D1181"/>
    <w:rsid w:val="001D1407"/>
    <w:rsid w:val="001D3278"/>
    <w:rsid w:val="001D3422"/>
    <w:rsid w:val="001D3943"/>
    <w:rsid w:val="001D5675"/>
    <w:rsid w:val="001D5E99"/>
    <w:rsid w:val="001D6221"/>
    <w:rsid w:val="001D6A2B"/>
    <w:rsid w:val="001D7054"/>
    <w:rsid w:val="001D7953"/>
    <w:rsid w:val="001D7D13"/>
    <w:rsid w:val="001E030D"/>
    <w:rsid w:val="001E134C"/>
    <w:rsid w:val="001E1608"/>
    <w:rsid w:val="001E24F6"/>
    <w:rsid w:val="001E3CE5"/>
    <w:rsid w:val="001E3F90"/>
    <w:rsid w:val="001E424F"/>
    <w:rsid w:val="001E44D4"/>
    <w:rsid w:val="001E4789"/>
    <w:rsid w:val="001E4BE7"/>
    <w:rsid w:val="001E4F8B"/>
    <w:rsid w:val="001E5206"/>
    <w:rsid w:val="001E6BBE"/>
    <w:rsid w:val="001E705B"/>
    <w:rsid w:val="001E728B"/>
    <w:rsid w:val="001E7EC8"/>
    <w:rsid w:val="001F0740"/>
    <w:rsid w:val="001F086D"/>
    <w:rsid w:val="001F092A"/>
    <w:rsid w:val="001F0D7C"/>
    <w:rsid w:val="001F238B"/>
    <w:rsid w:val="001F3C41"/>
    <w:rsid w:val="001F44DE"/>
    <w:rsid w:val="001F521A"/>
    <w:rsid w:val="001F556F"/>
    <w:rsid w:val="001F7147"/>
    <w:rsid w:val="001F761B"/>
    <w:rsid w:val="001F7ABA"/>
    <w:rsid w:val="00200D08"/>
    <w:rsid w:val="00201DB0"/>
    <w:rsid w:val="00202578"/>
    <w:rsid w:val="0020277F"/>
    <w:rsid w:val="00202B80"/>
    <w:rsid w:val="002032E8"/>
    <w:rsid w:val="00203629"/>
    <w:rsid w:val="002049EF"/>
    <w:rsid w:val="00204CDA"/>
    <w:rsid w:val="00204DFE"/>
    <w:rsid w:val="00205F09"/>
    <w:rsid w:val="00206616"/>
    <w:rsid w:val="002066A6"/>
    <w:rsid w:val="0020719D"/>
    <w:rsid w:val="002071B4"/>
    <w:rsid w:val="0020789C"/>
    <w:rsid w:val="00207C85"/>
    <w:rsid w:val="00210215"/>
    <w:rsid w:val="0021079E"/>
    <w:rsid w:val="002109A6"/>
    <w:rsid w:val="002119B4"/>
    <w:rsid w:val="0021224E"/>
    <w:rsid w:val="00212D59"/>
    <w:rsid w:val="0021303A"/>
    <w:rsid w:val="00214BA2"/>
    <w:rsid w:val="00215460"/>
    <w:rsid w:val="00215D68"/>
    <w:rsid w:val="0021767B"/>
    <w:rsid w:val="0021787E"/>
    <w:rsid w:val="00217D4E"/>
    <w:rsid w:val="00217D60"/>
    <w:rsid w:val="0022075F"/>
    <w:rsid w:val="00221171"/>
    <w:rsid w:val="002218D3"/>
    <w:rsid w:val="00222409"/>
    <w:rsid w:val="002227D7"/>
    <w:rsid w:val="00222A02"/>
    <w:rsid w:val="00223117"/>
    <w:rsid w:val="00224688"/>
    <w:rsid w:val="002250B4"/>
    <w:rsid w:val="00225BEB"/>
    <w:rsid w:val="002267DE"/>
    <w:rsid w:val="00226AB7"/>
    <w:rsid w:val="00226BE5"/>
    <w:rsid w:val="00226C88"/>
    <w:rsid w:val="00226F1B"/>
    <w:rsid w:val="00227007"/>
    <w:rsid w:val="00227680"/>
    <w:rsid w:val="002277A7"/>
    <w:rsid w:val="00227A67"/>
    <w:rsid w:val="00227E5C"/>
    <w:rsid w:val="0023071B"/>
    <w:rsid w:val="00230CF0"/>
    <w:rsid w:val="002311EB"/>
    <w:rsid w:val="00231E42"/>
    <w:rsid w:val="00232693"/>
    <w:rsid w:val="00232934"/>
    <w:rsid w:val="002336E6"/>
    <w:rsid w:val="00235D88"/>
    <w:rsid w:val="00235E5D"/>
    <w:rsid w:val="00235F5E"/>
    <w:rsid w:val="0023648C"/>
    <w:rsid w:val="002367C9"/>
    <w:rsid w:val="00236BDA"/>
    <w:rsid w:val="00237DDF"/>
    <w:rsid w:val="00237F75"/>
    <w:rsid w:val="00240144"/>
    <w:rsid w:val="0024079C"/>
    <w:rsid w:val="00240C7F"/>
    <w:rsid w:val="0024109F"/>
    <w:rsid w:val="002410B5"/>
    <w:rsid w:val="00242131"/>
    <w:rsid w:val="00242396"/>
    <w:rsid w:val="002423D7"/>
    <w:rsid w:val="00242AE7"/>
    <w:rsid w:val="00243007"/>
    <w:rsid w:val="00243CD3"/>
    <w:rsid w:val="0024406D"/>
    <w:rsid w:val="002442AF"/>
    <w:rsid w:val="002445F2"/>
    <w:rsid w:val="00244FE8"/>
    <w:rsid w:val="00245A5E"/>
    <w:rsid w:val="00246F9B"/>
    <w:rsid w:val="00247594"/>
    <w:rsid w:val="00247D86"/>
    <w:rsid w:val="0025038D"/>
    <w:rsid w:val="002508CF"/>
    <w:rsid w:val="0025352B"/>
    <w:rsid w:val="00253C71"/>
    <w:rsid w:val="00253E43"/>
    <w:rsid w:val="00253E45"/>
    <w:rsid w:val="00255D23"/>
    <w:rsid w:val="002564E8"/>
    <w:rsid w:val="00256859"/>
    <w:rsid w:val="00257033"/>
    <w:rsid w:val="002578D9"/>
    <w:rsid w:val="00260321"/>
    <w:rsid w:val="00260853"/>
    <w:rsid w:val="00260D29"/>
    <w:rsid w:val="00261DA9"/>
    <w:rsid w:val="00262410"/>
    <w:rsid w:val="002628C7"/>
    <w:rsid w:val="00263005"/>
    <w:rsid w:val="0026312B"/>
    <w:rsid w:val="002638E4"/>
    <w:rsid w:val="00263DEF"/>
    <w:rsid w:val="00266272"/>
    <w:rsid w:val="002670DE"/>
    <w:rsid w:val="0027047D"/>
    <w:rsid w:val="00270B41"/>
    <w:rsid w:val="002716BF"/>
    <w:rsid w:val="0027190F"/>
    <w:rsid w:val="00272690"/>
    <w:rsid w:val="00272EB8"/>
    <w:rsid w:val="002735B9"/>
    <w:rsid w:val="0027560A"/>
    <w:rsid w:val="00275B8D"/>
    <w:rsid w:val="00275DA5"/>
    <w:rsid w:val="002761E8"/>
    <w:rsid w:val="002764C4"/>
    <w:rsid w:val="0027693A"/>
    <w:rsid w:val="00276F54"/>
    <w:rsid w:val="00277260"/>
    <w:rsid w:val="00280891"/>
    <w:rsid w:val="00282AB0"/>
    <w:rsid w:val="00283FF2"/>
    <w:rsid w:val="0028400D"/>
    <w:rsid w:val="002846F8"/>
    <w:rsid w:val="002856FF"/>
    <w:rsid w:val="00285C92"/>
    <w:rsid w:val="00286ED1"/>
    <w:rsid w:val="0029022A"/>
    <w:rsid w:val="00290658"/>
    <w:rsid w:val="0029175C"/>
    <w:rsid w:val="00291E66"/>
    <w:rsid w:val="0029282F"/>
    <w:rsid w:val="002940C0"/>
    <w:rsid w:val="002947B8"/>
    <w:rsid w:val="00294C80"/>
    <w:rsid w:val="002959BB"/>
    <w:rsid w:val="00295D9F"/>
    <w:rsid w:val="00296117"/>
    <w:rsid w:val="0029672D"/>
    <w:rsid w:val="00297238"/>
    <w:rsid w:val="002A0BF5"/>
    <w:rsid w:val="002A1D54"/>
    <w:rsid w:val="002A23EE"/>
    <w:rsid w:val="002A24B7"/>
    <w:rsid w:val="002A2685"/>
    <w:rsid w:val="002A2EE6"/>
    <w:rsid w:val="002A346C"/>
    <w:rsid w:val="002A370B"/>
    <w:rsid w:val="002A451A"/>
    <w:rsid w:val="002A5288"/>
    <w:rsid w:val="002A54CB"/>
    <w:rsid w:val="002A61FC"/>
    <w:rsid w:val="002A7306"/>
    <w:rsid w:val="002B1024"/>
    <w:rsid w:val="002B1D26"/>
    <w:rsid w:val="002B47E0"/>
    <w:rsid w:val="002B4B59"/>
    <w:rsid w:val="002B4E76"/>
    <w:rsid w:val="002B5664"/>
    <w:rsid w:val="002B6913"/>
    <w:rsid w:val="002B69E8"/>
    <w:rsid w:val="002B6B50"/>
    <w:rsid w:val="002B781C"/>
    <w:rsid w:val="002C00AE"/>
    <w:rsid w:val="002C00B6"/>
    <w:rsid w:val="002C0199"/>
    <w:rsid w:val="002C0383"/>
    <w:rsid w:val="002C2ED2"/>
    <w:rsid w:val="002C346B"/>
    <w:rsid w:val="002C3D03"/>
    <w:rsid w:val="002C3E18"/>
    <w:rsid w:val="002C511D"/>
    <w:rsid w:val="002C60CD"/>
    <w:rsid w:val="002C629F"/>
    <w:rsid w:val="002C67BD"/>
    <w:rsid w:val="002C6897"/>
    <w:rsid w:val="002C69DD"/>
    <w:rsid w:val="002C6DC1"/>
    <w:rsid w:val="002D050F"/>
    <w:rsid w:val="002D1A6F"/>
    <w:rsid w:val="002D2011"/>
    <w:rsid w:val="002D2674"/>
    <w:rsid w:val="002D3873"/>
    <w:rsid w:val="002D3895"/>
    <w:rsid w:val="002D3FCB"/>
    <w:rsid w:val="002D4499"/>
    <w:rsid w:val="002D4B92"/>
    <w:rsid w:val="002D5131"/>
    <w:rsid w:val="002D5911"/>
    <w:rsid w:val="002D59FA"/>
    <w:rsid w:val="002D66DE"/>
    <w:rsid w:val="002D68ED"/>
    <w:rsid w:val="002D6CB2"/>
    <w:rsid w:val="002D6EEB"/>
    <w:rsid w:val="002D70E9"/>
    <w:rsid w:val="002D78E8"/>
    <w:rsid w:val="002D7C80"/>
    <w:rsid w:val="002E00C5"/>
    <w:rsid w:val="002E04BC"/>
    <w:rsid w:val="002E23B0"/>
    <w:rsid w:val="002E26EE"/>
    <w:rsid w:val="002E3E2E"/>
    <w:rsid w:val="002E54FF"/>
    <w:rsid w:val="002E6232"/>
    <w:rsid w:val="002E67D2"/>
    <w:rsid w:val="002E7E05"/>
    <w:rsid w:val="002F0043"/>
    <w:rsid w:val="002F1974"/>
    <w:rsid w:val="002F2A72"/>
    <w:rsid w:val="002F303C"/>
    <w:rsid w:val="002F3B8E"/>
    <w:rsid w:val="002F5239"/>
    <w:rsid w:val="002F56D9"/>
    <w:rsid w:val="002F5CFA"/>
    <w:rsid w:val="002F672F"/>
    <w:rsid w:val="002F6F3E"/>
    <w:rsid w:val="002F7C40"/>
    <w:rsid w:val="002F7ED4"/>
    <w:rsid w:val="003002AB"/>
    <w:rsid w:val="00300B76"/>
    <w:rsid w:val="00301915"/>
    <w:rsid w:val="00303079"/>
    <w:rsid w:val="00303309"/>
    <w:rsid w:val="00303488"/>
    <w:rsid w:val="00303680"/>
    <w:rsid w:val="0030386B"/>
    <w:rsid w:val="00303A0F"/>
    <w:rsid w:val="003042FD"/>
    <w:rsid w:val="0030557F"/>
    <w:rsid w:val="00307895"/>
    <w:rsid w:val="00307A7B"/>
    <w:rsid w:val="00307BC5"/>
    <w:rsid w:val="00310034"/>
    <w:rsid w:val="003107EE"/>
    <w:rsid w:val="00310E43"/>
    <w:rsid w:val="0031161A"/>
    <w:rsid w:val="0031170F"/>
    <w:rsid w:val="003130A4"/>
    <w:rsid w:val="00313A5B"/>
    <w:rsid w:val="003140F8"/>
    <w:rsid w:val="0031510F"/>
    <w:rsid w:val="00315A44"/>
    <w:rsid w:val="003162C3"/>
    <w:rsid w:val="00317C73"/>
    <w:rsid w:val="00317CFB"/>
    <w:rsid w:val="00320DCC"/>
    <w:rsid w:val="00320FE9"/>
    <w:rsid w:val="00321412"/>
    <w:rsid w:val="00322399"/>
    <w:rsid w:val="0032292A"/>
    <w:rsid w:val="003229B6"/>
    <w:rsid w:val="00322F00"/>
    <w:rsid w:val="00323534"/>
    <w:rsid w:val="0032437A"/>
    <w:rsid w:val="00324A0D"/>
    <w:rsid w:val="003252DE"/>
    <w:rsid w:val="00325397"/>
    <w:rsid w:val="0032650F"/>
    <w:rsid w:val="003324DD"/>
    <w:rsid w:val="0033292E"/>
    <w:rsid w:val="003331AF"/>
    <w:rsid w:val="003335E8"/>
    <w:rsid w:val="00335E75"/>
    <w:rsid w:val="00335E96"/>
    <w:rsid w:val="00335FDA"/>
    <w:rsid w:val="0033640C"/>
    <w:rsid w:val="0033649A"/>
    <w:rsid w:val="0033663D"/>
    <w:rsid w:val="0033691D"/>
    <w:rsid w:val="00336946"/>
    <w:rsid w:val="00336B96"/>
    <w:rsid w:val="00336F01"/>
    <w:rsid w:val="003376B8"/>
    <w:rsid w:val="00340201"/>
    <w:rsid w:val="00340380"/>
    <w:rsid w:val="00341935"/>
    <w:rsid w:val="003421EE"/>
    <w:rsid w:val="00342D6B"/>
    <w:rsid w:val="00342FCF"/>
    <w:rsid w:val="003446D2"/>
    <w:rsid w:val="003464C8"/>
    <w:rsid w:val="00346FE3"/>
    <w:rsid w:val="003472F2"/>
    <w:rsid w:val="00350691"/>
    <w:rsid w:val="0035075E"/>
    <w:rsid w:val="00350A4F"/>
    <w:rsid w:val="00350D27"/>
    <w:rsid w:val="0035141C"/>
    <w:rsid w:val="00352CCD"/>
    <w:rsid w:val="00353508"/>
    <w:rsid w:val="00354422"/>
    <w:rsid w:val="00354C1F"/>
    <w:rsid w:val="003554A1"/>
    <w:rsid w:val="0035554B"/>
    <w:rsid w:val="0035578C"/>
    <w:rsid w:val="00355794"/>
    <w:rsid w:val="003575E3"/>
    <w:rsid w:val="003601BD"/>
    <w:rsid w:val="00360506"/>
    <w:rsid w:val="00360BAE"/>
    <w:rsid w:val="00360E78"/>
    <w:rsid w:val="00361139"/>
    <w:rsid w:val="003612FC"/>
    <w:rsid w:val="003625A6"/>
    <w:rsid w:val="00362853"/>
    <w:rsid w:val="00362C7C"/>
    <w:rsid w:val="00362F5C"/>
    <w:rsid w:val="003633C7"/>
    <w:rsid w:val="0036347B"/>
    <w:rsid w:val="00363885"/>
    <w:rsid w:val="00364091"/>
    <w:rsid w:val="0036467D"/>
    <w:rsid w:val="003649FB"/>
    <w:rsid w:val="00364B3B"/>
    <w:rsid w:val="00365CDA"/>
    <w:rsid w:val="003667F3"/>
    <w:rsid w:val="00366B2A"/>
    <w:rsid w:val="00372088"/>
    <w:rsid w:val="00373649"/>
    <w:rsid w:val="003740B9"/>
    <w:rsid w:val="003741DD"/>
    <w:rsid w:val="00375172"/>
    <w:rsid w:val="0037608A"/>
    <w:rsid w:val="00376750"/>
    <w:rsid w:val="00376F41"/>
    <w:rsid w:val="00377D61"/>
    <w:rsid w:val="0038002D"/>
    <w:rsid w:val="003803E8"/>
    <w:rsid w:val="003806CC"/>
    <w:rsid w:val="00380EAA"/>
    <w:rsid w:val="003817C8"/>
    <w:rsid w:val="00381EEA"/>
    <w:rsid w:val="00381F61"/>
    <w:rsid w:val="00382463"/>
    <w:rsid w:val="00382D44"/>
    <w:rsid w:val="00383448"/>
    <w:rsid w:val="0038461B"/>
    <w:rsid w:val="003856A0"/>
    <w:rsid w:val="00385CD9"/>
    <w:rsid w:val="00387EE8"/>
    <w:rsid w:val="00387EFE"/>
    <w:rsid w:val="0039124B"/>
    <w:rsid w:val="003916E3"/>
    <w:rsid w:val="00391AA4"/>
    <w:rsid w:val="0039255B"/>
    <w:rsid w:val="00393A76"/>
    <w:rsid w:val="00394187"/>
    <w:rsid w:val="0039564F"/>
    <w:rsid w:val="00396126"/>
    <w:rsid w:val="0039636C"/>
    <w:rsid w:val="0039655C"/>
    <w:rsid w:val="00396620"/>
    <w:rsid w:val="00397115"/>
    <w:rsid w:val="00397E3E"/>
    <w:rsid w:val="003A029A"/>
    <w:rsid w:val="003A07CA"/>
    <w:rsid w:val="003A213B"/>
    <w:rsid w:val="003A2565"/>
    <w:rsid w:val="003A26B0"/>
    <w:rsid w:val="003A31D8"/>
    <w:rsid w:val="003A391C"/>
    <w:rsid w:val="003A3956"/>
    <w:rsid w:val="003A4BD8"/>
    <w:rsid w:val="003A50D6"/>
    <w:rsid w:val="003A5A72"/>
    <w:rsid w:val="003A5D99"/>
    <w:rsid w:val="003A6812"/>
    <w:rsid w:val="003A7247"/>
    <w:rsid w:val="003B15B0"/>
    <w:rsid w:val="003B1A86"/>
    <w:rsid w:val="003B3377"/>
    <w:rsid w:val="003B3D33"/>
    <w:rsid w:val="003B4669"/>
    <w:rsid w:val="003B4994"/>
    <w:rsid w:val="003B566C"/>
    <w:rsid w:val="003B6E8A"/>
    <w:rsid w:val="003B7210"/>
    <w:rsid w:val="003B7B50"/>
    <w:rsid w:val="003B7D8C"/>
    <w:rsid w:val="003B7EBB"/>
    <w:rsid w:val="003C0374"/>
    <w:rsid w:val="003C0664"/>
    <w:rsid w:val="003C11DA"/>
    <w:rsid w:val="003C1691"/>
    <w:rsid w:val="003C20A5"/>
    <w:rsid w:val="003C2636"/>
    <w:rsid w:val="003C28D0"/>
    <w:rsid w:val="003C29FD"/>
    <w:rsid w:val="003C3C60"/>
    <w:rsid w:val="003C46B6"/>
    <w:rsid w:val="003C4F89"/>
    <w:rsid w:val="003C516B"/>
    <w:rsid w:val="003C5AA4"/>
    <w:rsid w:val="003C6000"/>
    <w:rsid w:val="003C6BEF"/>
    <w:rsid w:val="003C6E6F"/>
    <w:rsid w:val="003C72D5"/>
    <w:rsid w:val="003C7613"/>
    <w:rsid w:val="003D06B1"/>
    <w:rsid w:val="003D1CEC"/>
    <w:rsid w:val="003D20A7"/>
    <w:rsid w:val="003D294C"/>
    <w:rsid w:val="003D3178"/>
    <w:rsid w:val="003D35BC"/>
    <w:rsid w:val="003D3A0D"/>
    <w:rsid w:val="003D3D3F"/>
    <w:rsid w:val="003D4B63"/>
    <w:rsid w:val="003D570C"/>
    <w:rsid w:val="003D5B7C"/>
    <w:rsid w:val="003D5E4A"/>
    <w:rsid w:val="003D5FDE"/>
    <w:rsid w:val="003D6608"/>
    <w:rsid w:val="003D6DE3"/>
    <w:rsid w:val="003D721E"/>
    <w:rsid w:val="003E033C"/>
    <w:rsid w:val="003E0AA6"/>
    <w:rsid w:val="003E3199"/>
    <w:rsid w:val="003E43E2"/>
    <w:rsid w:val="003E44C4"/>
    <w:rsid w:val="003E47C3"/>
    <w:rsid w:val="003E4C8F"/>
    <w:rsid w:val="003E4D6E"/>
    <w:rsid w:val="003E4F23"/>
    <w:rsid w:val="003E538A"/>
    <w:rsid w:val="003E5892"/>
    <w:rsid w:val="003E5B3F"/>
    <w:rsid w:val="003E79C1"/>
    <w:rsid w:val="003E7C88"/>
    <w:rsid w:val="003E7FDB"/>
    <w:rsid w:val="003F0A07"/>
    <w:rsid w:val="003F1427"/>
    <w:rsid w:val="003F237C"/>
    <w:rsid w:val="003F25FA"/>
    <w:rsid w:val="003F3AC1"/>
    <w:rsid w:val="003F3CD4"/>
    <w:rsid w:val="003F3CF1"/>
    <w:rsid w:val="003F488A"/>
    <w:rsid w:val="003F54B4"/>
    <w:rsid w:val="003F5574"/>
    <w:rsid w:val="003F5626"/>
    <w:rsid w:val="003F5771"/>
    <w:rsid w:val="003F7A59"/>
    <w:rsid w:val="004001FA"/>
    <w:rsid w:val="004022B3"/>
    <w:rsid w:val="004029DA"/>
    <w:rsid w:val="004031A3"/>
    <w:rsid w:val="00403724"/>
    <w:rsid w:val="00403A5B"/>
    <w:rsid w:val="00403DDE"/>
    <w:rsid w:val="00404108"/>
    <w:rsid w:val="00404845"/>
    <w:rsid w:val="00404B8A"/>
    <w:rsid w:val="00404D12"/>
    <w:rsid w:val="0040599E"/>
    <w:rsid w:val="00405E56"/>
    <w:rsid w:val="00406477"/>
    <w:rsid w:val="00406EA5"/>
    <w:rsid w:val="00407894"/>
    <w:rsid w:val="004101F9"/>
    <w:rsid w:val="004106BB"/>
    <w:rsid w:val="00411630"/>
    <w:rsid w:val="00412E09"/>
    <w:rsid w:val="00414059"/>
    <w:rsid w:val="0041451E"/>
    <w:rsid w:val="004148A1"/>
    <w:rsid w:val="004151E0"/>
    <w:rsid w:val="00415B13"/>
    <w:rsid w:val="00415BF6"/>
    <w:rsid w:val="00415DC6"/>
    <w:rsid w:val="004161F1"/>
    <w:rsid w:val="00416207"/>
    <w:rsid w:val="00416BF4"/>
    <w:rsid w:val="00416EBA"/>
    <w:rsid w:val="00417511"/>
    <w:rsid w:val="00417B67"/>
    <w:rsid w:val="00417F02"/>
    <w:rsid w:val="00420E8D"/>
    <w:rsid w:val="00421368"/>
    <w:rsid w:val="00421745"/>
    <w:rsid w:val="00421E6D"/>
    <w:rsid w:val="0042303F"/>
    <w:rsid w:val="00423058"/>
    <w:rsid w:val="004234A9"/>
    <w:rsid w:val="004234B0"/>
    <w:rsid w:val="00423EC1"/>
    <w:rsid w:val="004242EA"/>
    <w:rsid w:val="00424827"/>
    <w:rsid w:val="004254A4"/>
    <w:rsid w:val="00425FEA"/>
    <w:rsid w:val="00426246"/>
    <w:rsid w:val="0042643C"/>
    <w:rsid w:val="00426458"/>
    <w:rsid w:val="00426CF2"/>
    <w:rsid w:val="004273C3"/>
    <w:rsid w:val="0042772E"/>
    <w:rsid w:val="004301E1"/>
    <w:rsid w:val="00431DD2"/>
    <w:rsid w:val="004339CF"/>
    <w:rsid w:val="00433F66"/>
    <w:rsid w:val="00434432"/>
    <w:rsid w:val="00434609"/>
    <w:rsid w:val="00434AA3"/>
    <w:rsid w:val="00435282"/>
    <w:rsid w:val="0043555F"/>
    <w:rsid w:val="00435BFF"/>
    <w:rsid w:val="004362A6"/>
    <w:rsid w:val="004364AB"/>
    <w:rsid w:val="00436A33"/>
    <w:rsid w:val="00436BBF"/>
    <w:rsid w:val="00437F3B"/>
    <w:rsid w:val="00437FD3"/>
    <w:rsid w:val="00440971"/>
    <w:rsid w:val="00440B2A"/>
    <w:rsid w:val="0044106A"/>
    <w:rsid w:val="00441E0E"/>
    <w:rsid w:val="00441E7D"/>
    <w:rsid w:val="00441F3B"/>
    <w:rsid w:val="00442243"/>
    <w:rsid w:val="00442832"/>
    <w:rsid w:val="00443396"/>
    <w:rsid w:val="00445302"/>
    <w:rsid w:val="00445680"/>
    <w:rsid w:val="00451A15"/>
    <w:rsid w:val="00451D0A"/>
    <w:rsid w:val="00451E97"/>
    <w:rsid w:val="004525EB"/>
    <w:rsid w:val="00453AF1"/>
    <w:rsid w:val="0045414D"/>
    <w:rsid w:val="004546C6"/>
    <w:rsid w:val="00454A4A"/>
    <w:rsid w:val="00455624"/>
    <w:rsid w:val="00455C17"/>
    <w:rsid w:val="004568BE"/>
    <w:rsid w:val="00456F08"/>
    <w:rsid w:val="00460B0D"/>
    <w:rsid w:val="00462A21"/>
    <w:rsid w:val="00462F2E"/>
    <w:rsid w:val="004637DF"/>
    <w:rsid w:val="004640BA"/>
    <w:rsid w:val="00464D51"/>
    <w:rsid w:val="00465EB0"/>
    <w:rsid w:val="0046630A"/>
    <w:rsid w:val="00466A58"/>
    <w:rsid w:val="004673ED"/>
    <w:rsid w:val="00470DC9"/>
    <w:rsid w:val="0047165C"/>
    <w:rsid w:val="00471CBC"/>
    <w:rsid w:val="004735A2"/>
    <w:rsid w:val="00473F7E"/>
    <w:rsid w:val="00474779"/>
    <w:rsid w:val="0047497D"/>
    <w:rsid w:val="00475AC1"/>
    <w:rsid w:val="00475DBD"/>
    <w:rsid w:val="0047655A"/>
    <w:rsid w:val="004768A8"/>
    <w:rsid w:val="00476C3B"/>
    <w:rsid w:val="00476DE7"/>
    <w:rsid w:val="00476E34"/>
    <w:rsid w:val="004772D9"/>
    <w:rsid w:val="00480A25"/>
    <w:rsid w:val="00480BFC"/>
    <w:rsid w:val="004812D3"/>
    <w:rsid w:val="004821F7"/>
    <w:rsid w:val="00482838"/>
    <w:rsid w:val="00483300"/>
    <w:rsid w:val="00483682"/>
    <w:rsid w:val="00483783"/>
    <w:rsid w:val="00484628"/>
    <w:rsid w:val="004859FD"/>
    <w:rsid w:val="0048699E"/>
    <w:rsid w:val="00487032"/>
    <w:rsid w:val="00487564"/>
    <w:rsid w:val="004876C7"/>
    <w:rsid w:val="0048790A"/>
    <w:rsid w:val="00490F1E"/>
    <w:rsid w:val="004925B4"/>
    <w:rsid w:val="00492770"/>
    <w:rsid w:val="00492A51"/>
    <w:rsid w:val="004931C0"/>
    <w:rsid w:val="004938AF"/>
    <w:rsid w:val="00493912"/>
    <w:rsid w:val="00494494"/>
    <w:rsid w:val="0049521D"/>
    <w:rsid w:val="004953DB"/>
    <w:rsid w:val="00495C8D"/>
    <w:rsid w:val="00495CF1"/>
    <w:rsid w:val="00495DE8"/>
    <w:rsid w:val="00495EFE"/>
    <w:rsid w:val="00496656"/>
    <w:rsid w:val="00497156"/>
    <w:rsid w:val="0049783C"/>
    <w:rsid w:val="00497A21"/>
    <w:rsid w:val="004A2A3D"/>
    <w:rsid w:val="004A332B"/>
    <w:rsid w:val="004A3377"/>
    <w:rsid w:val="004A435D"/>
    <w:rsid w:val="004A46E0"/>
    <w:rsid w:val="004A49BC"/>
    <w:rsid w:val="004A5E5F"/>
    <w:rsid w:val="004A63A6"/>
    <w:rsid w:val="004A670A"/>
    <w:rsid w:val="004A6EE6"/>
    <w:rsid w:val="004B01DF"/>
    <w:rsid w:val="004B03F4"/>
    <w:rsid w:val="004B08EE"/>
    <w:rsid w:val="004B1257"/>
    <w:rsid w:val="004B1C2D"/>
    <w:rsid w:val="004B261B"/>
    <w:rsid w:val="004B2AF8"/>
    <w:rsid w:val="004B2F9A"/>
    <w:rsid w:val="004B33D8"/>
    <w:rsid w:val="004B41BB"/>
    <w:rsid w:val="004B46C8"/>
    <w:rsid w:val="004B4F31"/>
    <w:rsid w:val="004B539B"/>
    <w:rsid w:val="004B6028"/>
    <w:rsid w:val="004B6E87"/>
    <w:rsid w:val="004B7272"/>
    <w:rsid w:val="004B72C6"/>
    <w:rsid w:val="004B7DB0"/>
    <w:rsid w:val="004C0537"/>
    <w:rsid w:val="004C0C01"/>
    <w:rsid w:val="004C107E"/>
    <w:rsid w:val="004C2989"/>
    <w:rsid w:val="004C317C"/>
    <w:rsid w:val="004C3C21"/>
    <w:rsid w:val="004C3FBA"/>
    <w:rsid w:val="004C5AF3"/>
    <w:rsid w:val="004C7D8F"/>
    <w:rsid w:val="004C7FB9"/>
    <w:rsid w:val="004D0430"/>
    <w:rsid w:val="004D0595"/>
    <w:rsid w:val="004D091C"/>
    <w:rsid w:val="004D143D"/>
    <w:rsid w:val="004D1D32"/>
    <w:rsid w:val="004D2877"/>
    <w:rsid w:val="004D347C"/>
    <w:rsid w:val="004D3911"/>
    <w:rsid w:val="004D3CBA"/>
    <w:rsid w:val="004D4590"/>
    <w:rsid w:val="004D49E6"/>
    <w:rsid w:val="004D4E3E"/>
    <w:rsid w:val="004D5332"/>
    <w:rsid w:val="004D54B8"/>
    <w:rsid w:val="004D55B8"/>
    <w:rsid w:val="004D6035"/>
    <w:rsid w:val="004D7FDD"/>
    <w:rsid w:val="004E1652"/>
    <w:rsid w:val="004E1A5B"/>
    <w:rsid w:val="004E1D96"/>
    <w:rsid w:val="004E246E"/>
    <w:rsid w:val="004E4037"/>
    <w:rsid w:val="004E456B"/>
    <w:rsid w:val="004E4626"/>
    <w:rsid w:val="004E55F8"/>
    <w:rsid w:val="004E5F1F"/>
    <w:rsid w:val="004E5F9A"/>
    <w:rsid w:val="004E7370"/>
    <w:rsid w:val="004F00F8"/>
    <w:rsid w:val="004F040A"/>
    <w:rsid w:val="004F1330"/>
    <w:rsid w:val="004F25DC"/>
    <w:rsid w:val="004F2CD7"/>
    <w:rsid w:val="004F2DD7"/>
    <w:rsid w:val="004F30A7"/>
    <w:rsid w:val="004F32EB"/>
    <w:rsid w:val="004F4210"/>
    <w:rsid w:val="004F44B6"/>
    <w:rsid w:val="004F451F"/>
    <w:rsid w:val="004F4A08"/>
    <w:rsid w:val="004F52DE"/>
    <w:rsid w:val="004F56FE"/>
    <w:rsid w:val="004F5F1A"/>
    <w:rsid w:val="004F74B7"/>
    <w:rsid w:val="004F79D7"/>
    <w:rsid w:val="004F7B52"/>
    <w:rsid w:val="004F7BCA"/>
    <w:rsid w:val="004F7CA2"/>
    <w:rsid w:val="00501955"/>
    <w:rsid w:val="005019FC"/>
    <w:rsid w:val="00502036"/>
    <w:rsid w:val="005023E6"/>
    <w:rsid w:val="005030EB"/>
    <w:rsid w:val="005032F8"/>
    <w:rsid w:val="00504B7B"/>
    <w:rsid w:val="00507486"/>
    <w:rsid w:val="00507DF6"/>
    <w:rsid w:val="00510420"/>
    <w:rsid w:val="00511145"/>
    <w:rsid w:val="00511478"/>
    <w:rsid w:val="00511C86"/>
    <w:rsid w:val="00511FAC"/>
    <w:rsid w:val="00512E0A"/>
    <w:rsid w:val="00514246"/>
    <w:rsid w:val="00514674"/>
    <w:rsid w:val="00514712"/>
    <w:rsid w:val="00514B86"/>
    <w:rsid w:val="00515A3C"/>
    <w:rsid w:val="00515F80"/>
    <w:rsid w:val="00515F8F"/>
    <w:rsid w:val="005168D3"/>
    <w:rsid w:val="00517753"/>
    <w:rsid w:val="00517BA0"/>
    <w:rsid w:val="00517BAF"/>
    <w:rsid w:val="00520453"/>
    <w:rsid w:val="00520786"/>
    <w:rsid w:val="00520A10"/>
    <w:rsid w:val="00521D9F"/>
    <w:rsid w:val="005227F5"/>
    <w:rsid w:val="00523E75"/>
    <w:rsid w:val="00524AFC"/>
    <w:rsid w:val="0052633C"/>
    <w:rsid w:val="005263FC"/>
    <w:rsid w:val="005267C9"/>
    <w:rsid w:val="00526E53"/>
    <w:rsid w:val="00526FDB"/>
    <w:rsid w:val="00527441"/>
    <w:rsid w:val="00527BE9"/>
    <w:rsid w:val="005308A6"/>
    <w:rsid w:val="00531154"/>
    <w:rsid w:val="005314AD"/>
    <w:rsid w:val="00531EF0"/>
    <w:rsid w:val="00531F05"/>
    <w:rsid w:val="00532213"/>
    <w:rsid w:val="00533257"/>
    <w:rsid w:val="005340C2"/>
    <w:rsid w:val="00534BF7"/>
    <w:rsid w:val="00534DDF"/>
    <w:rsid w:val="005352F3"/>
    <w:rsid w:val="00535533"/>
    <w:rsid w:val="00535D00"/>
    <w:rsid w:val="0053638B"/>
    <w:rsid w:val="00536C37"/>
    <w:rsid w:val="005375E1"/>
    <w:rsid w:val="00537869"/>
    <w:rsid w:val="00540B83"/>
    <w:rsid w:val="00540C48"/>
    <w:rsid w:val="0054266C"/>
    <w:rsid w:val="00542DF5"/>
    <w:rsid w:val="00543063"/>
    <w:rsid w:val="00543A63"/>
    <w:rsid w:val="005459BA"/>
    <w:rsid w:val="005462EF"/>
    <w:rsid w:val="00546520"/>
    <w:rsid w:val="0054664C"/>
    <w:rsid w:val="00547F37"/>
    <w:rsid w:val="005503EF"/>
    <w:rsid w:val="005506CD"/>
    <w:rsid w:val="00550B50"/>
    <w:rsid w:val="00552173"/>
    <w:rsid w:val="00552A22"/>
    <w:rsid w:val="00553580"/>
    <w:rsid w:val="005538E0"/>
    <w:rsid w:val="00554D20"/>
    <w:rsid w:val="00555122"/>
    <w:rsid w:val="00555723"/>
    <w:rsid w:val="00555955"/>
    <w:rsid w:val="00556033"/>
    <w:rsid w:val="00556FD7"/>
    <w:rsid w:val="0056187D"/>
    <w:rsid w:val="00562BDF"/>
    <w:rsid w:val="00563315"/>
    <w:rsid w:val="00563902"/>
    <w:rsid w:val="005643E5"/>
    <w:rsid w:val="005646F9"/>
    <w:rsid w:val="00564C19"/>
    <w:rsid w:val="00564DA4"/>
    <w:rsid w:val="00566DAD"/>
    <w:rsid w:val="00570E25"/>
    <w:rsid w:val="00571128"/>
    <w:rsid w:val="005717EF"/>
    <w:rsid w:val="00572618"/>
    <w:rsid w:val="005739BF"/>
    <w:rsid w:val="00575056"/>
    <w:rsid w:val="005759AD"/>
    <w:rsid w:val="00576962"/>
    <w:rsid w:val="00576D22"/>
    <w:rsid w:val="00577447"/>
    <w:rsid w:val="00577C4F"/>
    <w:rsid w:val="005803D2"/>
    <w:rsid w:val="00580A5C"/>
    <w:rsid w:val="00581839"/>
    <w:rsid w:val="0058289A"/>
    <w:rsid w:val="0058316D"/>
    <w:rsid w:val="00583215"/>
    <w:rsid w:val="00583364"/>
    <w:rsid w:val="0058374C"/>
    <w:rsid w:val="00584812"/>
    <w:rsid w:val="00584AAA"/>
    <w:rsid w:val="00584B1A"/>
    <w:rsid w:val="00585398"/>
    <w:rsid w:val="00585500"/>
    <w:rsid w:val="00585ECE"/>
    <w:rsid w:val="00586B30"/>
    <w:rsid w:val="00586DB2"/>
    <w:rsid w:val="00587080"/>
    <w:rsid w:val="005903F8"/>
    <w:rsid w:val="0059056C"/>
    <w:rsid w:val="00590F63"/>
    <w:rsid w:val="00592499"/>
    <w:rsid w:val="00593C93"/>
    <w:rsid w:val="00593F3F"/>
    <w:rsid w:val="00594989"/>
    <w:rsid w:val="005950E7"/>
    <w:rsid w:val="00595323"/>
    <w:rsid w:val="005953C4"/>
    <w:rsid w:val="005966A5"/>
    <w:rsid w:val="0059789F"/>
    <w:rsid w:val="005A020E"/>
    <w:rsid w:val="005A05D3"/>
    <w:rsid w:val="005A0651"/>
    <w:rsid w:val="005A1499"/>
    <w:rsid w:val="005A1EA0"/>
    <w:rsid w:val="005A2288"/>
    <w:rsid w:val="005A23CD"/>
    <w:rsid w:val="005A24BB"/>
    <w:rsid w:val="005A2C7C"/>
    <w:rsid w:val="005A4202"/>
    <w:rsid w:val="005A4CF2"/>
    <w:rsid w:val="005A5D53"/>
    <w:rsid w:val="005A5EA3"/>
    <w:rsid w:val="005A69D7"/>
    <w:rsid w:val="005A79DA"/>
    <w:rsid w:val="005B003D"/>
    <w:rsid w:val="005B046C"/>
    <w:rsid w:val="005B04C4"/>
    <w:rsid w:val="005B165F"/>
    <w:rsid w:val="005B1F7F"/>
    <w:rsid w:val="005B2483"/>
    <w:rsid w:val="005B2568"/>
    <w:rsid w:val="005B295B"/>
    <w:rsid w:val="005B35DF"/>
    <w:rsid w:val="005B3DE5"/>
    <w:rsid w:val="005B3E63"/>
    <w:rsid w:val="005B4EF4"/>
    <w:rsid w:val="005B56EF"/>
    <w:rsid w:val="005B5F5E"/>
    <w:rsid w:val="005B653E"/>
    <w:rsid w:val="005B66B4"/>
    <w:rsid w:val="005B69B3"/>
    <w:rsid w:val="005B7566"/>
    <w:rsid w:val="005C00EE"/>
    <w:rsid w:val="005C0B69"/>
    <w:rsid w:val="005C0EC1"/>
    <w:rsid w:val="005C2DE0"/>
    <w:rsid w:val="005C3F26"/>
    <w:rsid w:val="005C4158"/>
    <w:rsid w:val="005C4617"/>
    <w:rsid w:val="005C4968"/>
    <w:rsid w:val="005C4BD1"/>
    <w:rsid w:val="005C4DB3"/>
    <w:rsid w:val="005C538D"/>
    <w:rsid w:val="005C58F1"/>
    <w:rsid w:val="005C5D4D"/>
    <w:rsid w:val="005C7853"/>
    <w:rsid w:val="005D00D6"/>
    <w:rsid w:val="005D0DAE"/>
    <w:rsid w:val="005D1A5A"/>
    <w:rsid w:val="005D2627"/>
    <w:rsid w:val="005D2BA1"/>
    <w:rsid w:val="005D2D36"/>
    <w:rsid w:val="005D310D"/>
    <w:rsid w:val="005D3414"/>
    <w:rsid w:val="005D415E"/>
    <w:rsid w:val="005D49DF"/>
    <w:rsid w:val="005D5F13"/>
    <w:rsid w:val="005D6176"/>
    <w:rsid w:val="005D691C"/>
    <w:rsid w:val="005D74E3"/>
    <w:rsid w:val="005D7538"/>
    <w:rsid w:val="005D76D3"/>
    <w:rsid w:val="005D76ED"/>
    <w:rsid w:val="005D7CE7"/>
    <w:rsid w:val="005E0C24"/>
    <w:rsid w:val="005E188E"/>
    <w:rsid w:val="005E225D"/>
    <w:rsid w:val="005E328E"/>
    <w:rsid w:val="005E38F8"/>
    <w:rsid w:val="005E3B74"/>
    <w:rsid w:val="005E3ED2"/>
    <w:rsid w:val="005E4842"/>
    <w:rsid w:val="005E4D39"/>
    <w:rsid w:val="005E5A33"/>
    <w:rsid w:val="005E5E3F"/>
    <w:rsid w:val="005E5EB5"/>
    <w:rsid w:val="005E6393"/>
    <w:rsid w:val="005E6D42"/>
    <w:rsid w:val="005E6EC9"/>
    <w:rsid w:val="005E77AE"/>
    <w:rsid w:val="005E78A4"/>
    <w:rsid w:val="005E7A65"/>
    <w:rsid w:val="005F0E71"/>
    <w:rsid w:val="005F12CF"/>
    <w:rsid w:val="005F14B7"/>
    <w:rsid w:val="005F2048"/>
    <w:rsid w:val="005F492D"/>
    <w:rsid w:val="005F534F"/>
    <w:rsid w:val="005F5396"/>
    <w:rsid w:val="005F54F3"/>
    <w:rsid w:val="005F56C4"/>
    <w:rsid w:val="005F5D3B"/>
    <w:rsid w:val="005F64C1"/>
    <w:rsid w:val="005F7393"/>
    <w:rsid w:val="005F78A5"/>
    <w:rsid w:val="00600558"/>
    <w:rsid w:val="00600982"/>
    <w:rsid w:val="00600BBA"/>
    <w:rsid w:val="00601DB7"/>
    <w:rsid w:val="00603337"/>
    <w:rsid w:val="006034A3"/>
    <w:rsid w:val="00604366"/>
    <w:rsid w:val="0060456C"/>
    <w:rsid w:val="00605BEC"/>
    <w:rsid w:val="0060666B"/>
    <w:rsid w:val="00607E3F"/>
    <w:rsid w:val="0061012E"/>
    <w:rsid w:val="00610DBD"/>
    <w:rsid w:val="00610E2D"/>
    <w:rsid w:val="006115AC"/>
    <w:rsid w:val="00611F02"/>
    <w:rsid w:val="006122A2"/>
    <w:rsid w:val="00612E55"/>
    <w:rsid w:val="0061400F"/>
    <w:rsid w:val="00614062"/>
    <w:rsid w:val="006143BD"/>
    <w:rsid w:val="00614D6C"/>
    <w:rsid w:val="00615A67"/>
    <w:rsid w:val="00615AB0"/>
    <w:rsid w:val="006161DD"/>
    <w:rsid w:val="0061727F"/>
    <w:rsid w:val="006211AD"/>
    <w:rsid w:val="006218E1"/>
    <w:rsid w:val="00621C06"/>
    <w:rsid w:val="00622078"/>
    <w:rsid w:val="00622530"/>
    <w:rsid w:val="006228A9"/>
    <w:rsid w:val="00622FD8"/>
    <w:rsid w:val="00623F9E"/>
    <w:rsid w:val="00624F0F"/>
    <w:rsid w:val="00625172"/>
    <w:rsid w:val="0062584C"/>
    <w:rsid w:val="0062595F"/>
    <w:rsid w:val="00625E86"/>
    <w:rsid w:val="00626C8F"/>
    <w:rsid w:val="00627BFC"/>
    <w:rsid w:val="0063076A"/>
    <w:rsid w:val="006308B7"/>
    <w:rsid w:val="00630C3B"/>
    <w:rsid w:val="00631A45"/>
    <w:rsid w:val="00631F05"/>
    <w:rsid w:val="00632163"/>
    <w:rsid w:val="00632EAC"/>
    <w:rsid w:val="00632EFE"/>
    <w:rsid w:val="00633D7C"/>
    <w:rsid w:val="00633DA5"/>
    <w:rsid w:val="00634700"/>
    <w:rsid w:val="0063483A"/>
    <w:rsid w:val="00634A99"/>
    <w:rsid w:val="00634F76"/>
    <w:rsid w:val="0063552B"/>
    <w:rsid w:val="00637A85"/>
    <w:rsid w:val="00637B70"/>
    <w:rsid w:val="006406BF"/>
    <w:rsid w:val="006408B7"/>
    <w:rsid w:val="0064193A"/>
    <w:rsid w:val="00641C9D"/>
    <w:rsid w:val="006422E6"/>
    <w:rsid w:val="0064231D"/>
    <w:rsid w:val="00642488"/>
    <w:rsid w:val="00642C5B"/>
    <w:rsid w:val="00642E0C"/>
    <w:rsid w:val="00643A16"/>
    <w:rsid w:val="00643B82"/>
    <w:rsid w:val="006440CB"/>
    <w:rsid w:val="006448FC"/>
    <w:rsid w:val="00644C55"/>
    <w:rsid w:val="00644F78"/>
    <w:rsid w:val="00644FCC"/>
    <w:rsid w:val="006455FE"/>
    <w:rsid w:val="00645B59"/>
    <w:rsid w:val="006513DB"/>
    <w:rsid w:val="006516C1"/>
    <w:rsid w:val="00652B8F"/>
    <w:rsid w:val="00652CCD"/>
    <w:rsid w:val="00653056"/>
    <w:rsid w:val="006537D2"/>
    <w:rsid w:val="006538DD"/>
    <w:rsid w:val="006539BC"/>
    <w:rsid w:val="00653E1E"/>
    <w:rsid w:val="00654982"/>
    <w:rsid w:val="00655785"/>
    <w:rsid w:val="0065599A"/>
    <w:rsid w:val="006577ED"/>
    <w:rsid w:val="00657D69"/>
    <w:rsid w:val="00657FC2"/>
    <w:rsid w:val="00662F12"/>
    <w:rsid w:val="0066319B"/>
    <w:rsid w:val="006632F5"/>
    <w:rsid w:val="0066447C"/>
    <w:rsid w:val="00664CDA"/>
    <w:rsid w:val="00664CEF"/>
    <w:rsid w:val="00665439"/>
    <w:rsid w:val="00665BBF"/>
    <w:rsid w:val="00666EF3"/>
    <w:rsid w:val="00667066"/>
    <w:rsid w:val="006715D8"/>
    <w:rsid w:val="00671837"/>
    <w:rsid w:val="0067189B"/>
    <w:rsid w:val="00672C72"/>
    <w:rsid w:val="006749A6"/>
    <w:rsid w:val="00674AC4"/>
    <w:rsid w:val="00675057"/>
    <w:rsid w:val="0067530D"/>
    <w:rsid w:val="00675759"/>
    <w:rsid w:val="006759EB"/>
    <w:rsid w:val="00675DEF"/>
    <w:rsid w:val="00676289"/>
    <w:rsid w:val="006769A0"/>
    <w:rsid w:val="006806D3"/>
    <w:rsid w:val="0068117E"/>
    <w:rsid w:val="00681421"/>
    <w:rsid w:val="00681B98"/>
    <w:rsid w:val="00681CFF"/>
    <w:rsid w:val="00682D4C"/>
    <w:rsid w:val="00682E2E"/>
    <w:rsid w:val="00682ECD"/>
    <w:rsid w:val="00684772"/>
    <w:rsid w:val="0068545A"/>
    <w:rsid w:val="006858DC"/>
    <w:rsid w:val="00685CC8"/>
    <w:rsid w:val="006867FB"/>
    <w:rsid w:val="00687F28"/>
    <w:rsid w:val="006928A1"/>
    <w:rsid w:val="00694136"/>
    <w:rsid w:val="00694557"/>
    <w:rsid w:val="00696131"/>
    <w:rsid w:val="00696145"/>
    <w:rsid w:val="00696C81"/>
    <w:rsid w:val="00697534"/>
    <w:rsid w:val="00697CE2"/>
    <w:rsid w:val="00697F1B"/>
    <w:rsid w:val="006A0FC6"/>
    <w:rsid w:val="006A24BD"/>
    <w:rsid w:val="006A3056"/>
    <w:rsid w:val="006A34B5"/>
    <w:rsid w:val="006A44CC"/>
    <w:rsid w:val="006A4E3A"/>
    <w:rsid w:val="006A5BEE"/>
    <w:rsid w:val="006A6BC4"/>
    <w:rsid w:val="006A778C"/>
    <w:rsid w:val="006A797E"/>
    <w:rsid w:val="006B0A41"/>
    <w:rsid w:val="006B1DC3"/>
    <w:rsid w:val="006B2D5F"/>
    <w:rsid w:val="006B311E"/>
    <w:rsid w:val="006B3194"/>
    <w:rsid w:val="006B3F21"/>
    <w:rsid w:val="006B494C"/>
    <w:rsid w:val="006B4B3B"/>
    <w:rsid w:val="006B50E0"/>
    <w:rsid w:val="006B5466"/>
    <w:rsid w:val="006B55D4"/>
    <w:rsid w:val="006B5E41"/>
    <w:rsid w:val="006B69D8"/>
    <w:rsid w:val="006C00D7"/>
    <w:rsid w:val="006C1296"/>
    <w:rsid w:val="006C1697"/>
    <w:rsid w:val="006C21EB"/>
    <w:rsid w:val="006C2D6F"/>
    <w:rsid w:val="006C2DE1"/>
    <w:rsid w:val="006C2F7B"/>
    <w:rsid w:val="006C32B4"/>
    <w:rsid w:val="006C3306"/>
    <w:rsid w:val="006C336D"/>
    <w:rsid w:val="006C388A"/>
    <w:rsid w:val="006C415F"/>
    <w:rsid w:val="006C41D0"/>
    <w:rsid w:val="006C4805"/>
    <w:rsid w:val="006C4BB2"/>
    <w:rsid w:val="006C4E2A"/>
    <w:rsid w:val="006C577C"/>
    <w:rsid w:val="006C5A82"/>
    <w:rsid w:val="006C5AE1"/>
    <w:rsid w:val="006C60CC"/>
    <w:rsid w:val="006C75C9"/>
    <w:rsid w:val="006C7D2B"/>
    <w:rsid w:val="006D0865"/>
    <w:rsid w:val="006D2093"/>
    <w:rsid w:val="006D244A"/>
    <w:rsid w:val="006D24E6"/>
    <w:rsid w:val="006D26AA"/>
    <w:rsid w:val="006D4516"/>
    <w:rsid w:val="006D489C"/>
    <w:rsid w:val="006D4FCF"/>
    <w:rsid w:val="006D54D1"/>
    <w:rsid w:val="006D5906"/>
    <w:rsid w:val="006D5AFA"/>
    <w:rsid w:val="006D5C67"/>
    <w:rsid w:val="006D60DF"/>
    <w:rsid w:val="006D7790"/>
    <w:rsid w:val="006E0157"/>
    <w:rsid w:val="006E05BB"/>
    <w:rsid w:val="006E12DE"/>
    <w:rsid w:val="006E1943"/>
    <w:rsid w:val="006E1A15"/>
    <w:rsid w:val="006E1B3A"/>
    <w:rsid w:val="006E252B"/>
    <w:rsid w:val="006E26AF"/>
    <w:rsid w:val="006E30CB"/>
    <w:rsid w:val="006E37C7"/>
    <w:rsid w:val="006E46B3"/>
    <w:rsid w:val="006E59A8"/>
    <w:rsid w:val="006E5AA3"/>
    <w:rsid w:val="006E5D75"/>
    <w:rsid w:val="006F089A"/>
    <w:rsid w:val="006F10A5"/>
    <w:rsid w:val="006F116E"/>
    <w:rsid w:val="006F148B"/>
    <w:rsid w:val="006F1B46"/>
    <w:rsid w:val="006F1E5F"/>
    <w:rsid w:val="006F2775"/>
    <w:rsid w:val="006F30FC"/>
    <w:rsid w:val="006F35D0"/>
    <w:rsid w:val="006F397B"/>
    <w:rsid w:val="006F3A91"/>
    <w:rsid w:val="006F3F1E"/>
    <w:rsid w:val="006F3F3C"/>
    <w:rsid w:val="006F4265"/>
    <w:rsid w:val="006F4394"/>
    <w:rsid w:val="006F476C"/>
    <w:rsid w:val="006F55E7"/>
    <w:rsid w:val="006F5889"/>
    <w:rsid w:val="006F644C"/>
    <w:rsid w:val="006F6A4E"/>
    <w:rsid w:val="006F6BD5"/>
    <w:rsid w:val="006F761B"/>
    <w:rsid w:val="006F78ED"/>
    <w:rsid w:val="006F7C2E"/>
    <w:rsid w:val="00701BAC"/>
    <w:rsid w:val="00701D8F"/>
    <w:rsid w:val="00701DB7"/>
    <w:rsid w:val="00701DFD"/>
    <w:rsid w:val="00701F92"/>
    <w:rsid w:val="0070237E"/>
    <w:rsid w:val="00702416"/>
    <w:rsid w:val="0070343D"/>
    <w:rsid w:val="0070375E"/>
    <w:rsid w:val="00703AC1"/>
    <w:rsid w:val="00703B32"/>
    <w:rsid w:val="00704DCF"/>
    <w:rsid w:val="00704F03"/>
    <w:rsid w:val="007058C5"/>
    <w:rsid w:val="00706D59"/>
    <w:rsid w:val="00710473"/>
    <w:rsid w:val="00710D0C"/>
    <w:rsid w:val="00710D4B"/>
    <w:rsid w:val="00710D81"/>
    <w:rsid w:val="007110F7"/>
    <w:rsid w:val="00711C7E"/>
    <w:rsid w:val="00713E23"/>
    <w:rsid w:val="007141EB"/>
    <w:rsid w:val="007142BC"/>
    <w:rsid w:val="00714486"/>
    <w:rsid w:val="00714A48"/>
    <w:rsid w:val="00714D24"/>
    <w:rsid w:val="007150C4"/>
    <w:rsid w:val="00716BA9"/>
    <w:rsid w:val="007178C9"/>
    <w:rsid w:val="00717B28"/>
    <w:rsid w:val="00717BB5"/>
    <w:rsid w:val="00720421"/>
    <w:rsid w:val="007209DB"/>
    <w:rsid w:val="0072110C"/>
    <w:rsid w:val="00721AB6"/>
    <w:rsid w:val="0072336E"/>
    <w:rsid w:val="0072352F"/>
    <w:rsid w:val="007237E2"/>
    <w:rsid w:val="00724A90"/>
    <w:rsid w:val="00724B75"/>
    <w:rsid w:val="007250EE"/>
    <w:rsid w:val="00725F9A"/>
    <w:rsid w:val="0072657E"/>
    <w:rsid w:val="00726626"/>
    <w:rsid w:val="00727FA7"/>
    <w:rsid w:val="0073001C"/>
    <w:rsid w:val="00730022"/>
    <w:rsid w:val="00730091"/>
    <w:rsid w:val="00730C48"/>
    <w:rsid w:val="007312FB"/>
    <w:rsid w:val="00731628"/>
    <w:rsid w:val="00733332"/>
    <w:rsid w:val="0073356F"/>
    <w:rsid w:val="007346FB"/>
    <w:rsid w:val="00734E65"/>
    <w:rsid w:val="00737321"/>
    <w:rsid w:val="007374DB"/>
    <w:rsid w:val="007377F1"/>
    <w:rsid w:val="00740A6C"/>
    <w:rsid w:val="00740BD1"/>
    <w:rsid w:val="00740DBC"/>
    <w:rsid w:val="007413D1"/>
    <w:rsid w:val="00741BD9"/>
    <w:rsid w:val="00742EF3"/>
    <w:rsid w:val="00742F30"/>
    <w:rsid w:val="0074390E"/>
    <w:rsid w:val="00743CD8"/>
    <w:rsid w:val="00744061"/>
    <w:rsid w:val="0074461C"/>
    <w:rsid w:val="00744BA0"/>
    <w:rsid w:val="00744E7C"/>
    <w:rsid w:val="0074561B"/>
    <w:rsid w:val="007457A8"/>
    <w:rsid w:val="00745B5B"/>
    <w:rsid w:val="00745BE6"/>
    <w:rsid w:val="007464CA"/>
    <w:rsid w:val="0074702C"/>
    <w:rsid w:val="00747570"/>
    <w:rsid w:val="007501E3"/>
    <w:rsid w:val="00750422"/>
    <w:rsid w:val="00751EC3"/>
    <w:rsid w:val="0075200A"/>
    <w:rsid w:val="00753576"/>
    <w:rsid w:val="007535B4"/>
    <w:rsid w:val="0075371C"/>
    <w:rsid w:val="00753817"/>
    <w:rsid w:val="007545D6"/>
    <w:rsid w:val="0075474D"/>
    <w:rsid w:val="00754CD3"/>
    <w:rsid w:val="00755917"/>
    <w:rsid w:val="00755AC5"/>
    <w:rsid w:val="007560FA"/>
    <w:rsid w:val="007562D6"/>
    <w:rsid w:val="00756536"/>
    <w:rsid w:val="00756897"/>
    <w:rsid w:val="00756F9E"/>
    <w:rsid w:val="00757818"/>
    <w:rsid w:val="00760102"/>
    <w:rsid w:val="00760841"/>
    <w:rsid w:val="00760A9C"/>
    <w:rsid w:val="00760FB8"/>
    <w:rsid w:val="00761A3A"/>
    <w:rsid w:val="00761E41"/>
    <w:rsid w:val="00762F0A"/>
    <w:rsid w:val="007637DF"/>
    <w:rsid w:val="0076464C"/>
    <w:rsid w:val="00764DBC"/>
    <w:rsid w:val="00765AA2"/>
    <w:rsid w:val="00765FD6"/>
    <w:rsid w:val="007667A3"/>
    <w:rsid w:val="007667A4"/>
    <w:rsid w:val="00766DD1"/>
    <w:rsid w:val="00767533"/>
    <w:rsid w:val="00770666"/>
    <w:rsid w:val="00770879"/>
    <w:rsid w:val="00771C77"/>
    <w:rsid w:val="007721EA"/>
    <w:rsid w:val="007732C1"/>
    <w:rsid w:val="0077375C"/>
    <w:rsid w:val="00774616"/>
    <w:rsid w:val="0077558B"/>
    <w:rsid w:val="007756F4"/>
    <w:rsid w:val="0077688C"/>
    <w:rsid w:val="00776ECD"/>
    <w:rsid w:val="00776F56"/>
    <w:rsid w:val="00777957"/>
    <w:rsid w:val="00777AD7"/>
    <w:rsid w:val="00777EB8"/>
    <w:rsid w:val="00780515"/>
    <w:rsid w:val="007812F8"/>
    <w:rsid w:val="00781AB5"/>
    <w:rsid w:val="00781B84"/>
    <w:rsid w:val="007827D9"/>
    <w:rsid w:val="007855E5"/>
    <w:rsid w:val="00786386"/>
    <w:rsid w:val="00787943"/>
    <w:rsid w:val="00787D14"/>
    <w:rsid w:val="0079035C"/>
    <w:rsid w:val="007909DA"/>
    <w:rsid w:val="00791479"/>
    <w:rsid w:val="00791C8C"/>
    <w:rsid w:val="00792586"/>
    <w:rsid w:val="00793879"/>
    <w:rsid w:val="00793D8C"/>
    <w:rsid w:val="007941D5"/>
    <w:rsid w:val="00794276"/>
    <w:rsid w:val="00795B74"/>
    <w:rsid w:val="00796009"/>
    <w:rsid w:val="007A00B6"/>
    <w:rsid w:val="007A0A23"/>
    <w:rsid w:val="007A1C53"/>
    <w:rsid w:val="007A2457"/>
    <w:rsid w:val="007A2C81"/>
    <w:rsid w:val="007A30E2"/>
    <w:rsid w:val="007A3758"/>
    <w:rsid w:val="007A3857"/>
    <w:rsid w:val="007A3CE4"/>
    <w:rsid w:val="007A48A8"/>
    <w:rsid w:val="007A4C79"/>
    <w:rsid w:val="007A5C1C"/>
    <w:rsid w:val="007A6235"/>
    <w:rsid w:val="007A6253"/>
    <w:rsid w:val="007A65E8"/>
    <w:rsid w:val="007A7458"/>
    <w:rsid w:val="007B03B3"/>
    <w:rsid w:val="007B0977"/>
    <w:rsid w:val="007B0A93"/>
    <w:rsid w:val="007B0EB5"/>
    <w:rsid w:val="007B11CF"/>
    <w:rsid w:val="007B1699"/>
    <w:rsid w:val="007B2B5F"/>
    <w:rsid w:val="007B2E39"/>
    <w:rsid w:val="007B31A1"/>
    <w:rsid w:val="007B32C5"/>
    <w:rsid w:val="007B3318"/>
    <w:rsid w:val="007B3C36"/>
    <w:rsid w:val="007B3CDE"/>
    <w:rsid w:val="007B40B2"/>
    <w:rsid w:val="007B4221"/>
    <w:rsid w:val="007B46E9"/>
    <w:rsid w:val="007B70D7"/>
    <w:rsid w:val="007B727E"/>
    <w:rsid w:val="007B7389"/>
    <w:rsid w:val="007C08D2"/>
    <w:rsid w:val="007C0B07"/>
    <w:rsid w:val="007C0F61"/>
    <w:rsid w:val="007C1A78"/>
    <w:rsid w:val="007C1EFC"/>
    <w:rsid w:val="007C2F37"/>
    <w:rsid w:val="007C4877"/>
    <w:rsid w:val="007C490E"/>
    <w:rsid w:val="007C4E3A"/>
    <w:rsid w:val="007C5845"/>
    <w:rsid w:val="007D0EA2"/>
    <w:rsid w:val="007D10C1"/>
    <w:rsid w:val="007D1A9B"/>
    <w:rsid w:val="007D31B7"/>
    <w:rsid w:val="007D4064"/>
    <w:rsid w:val="007D45F0"/>
    <w:rsid w:val="007D5922"/>
    <w:rsid w:val="007D5A44"/>
    <w:rsid w:val="007D5C29"/>
    <w:rsid w:val="007D6066"/>
    <w:rsid w:val="007D70CA"/>
    <w:rsid w:val="007D7284"/>
    <w:rsid w:val="007D7C1D"/>
    <w:rsid w:val="007D7DB1"/>
    <w:rsid w:val="007E0472"/>
    <w:rsid w:val="007E0CD4"/>
    <w:rsid w:val="007E0DD1"/>
    <w:rsid w:val="007E0E4D"/>
    <w:rsid w:val="007E196C"/>
    <w:rsid w:val="007E2002"/>
    <w:rsid w:val="007E2F2E"/>
    <w:rsid w:val="007E37B3"/>
    <w:rsid w:val="007E524B"/>
    <w:rsid w:val="007E5DEF"/>
    <w:rsid w:val="007E5F2D"/>
    <w:rsid w:val="007E60A2"/>
    <w:rsid w:val="007E74DE"/>
    <w:rsid w:val="007E7AAD"/>
    <w:rsid w:val="007F04F2"/>
    <w:rsid w:val="007F0F22"/>
    <w:rsid w:val="007F0FFB"/>
    <w:rsid w:val="007F1A68"/>
    <w:rsid w:val="007F20D4"/>
    <w:rsid w:val="007F2162"/>
    <w:rsid w:val="007F326D"/>
    <w:rsid w:val="007F3961"/>
    <w:rsid w:val="007F56DF"/>
    <w:rsid w:val="007F58A0"/>
    <w:rsid w:val="007F6C26"/>
    <w:rsid w:val="007F74DC"/>
    <w:rsid w:val="007F7E26"/>
    <w:rsid w:val="00800C5F"/>
    <w:rsid w:val="00800F29"/>
    <w:rsid w:val="008013A5"/>
    <w:rsid w:val="008013F1"/>
    <w:rsid w:val="0080189A"/>
    <w:rsid w:val="0080203D"/>
    <w:rsid w:val="00803565"/>
    <w:rsid w:val="008045CB"/>
    <w:rsid w:val="00804D5A"/>
    <w:rsid w:val="00805652"/>
    <w:rsid w:val="00805694"/>
    <w:rsid w:val="00805A23"/>
    <w:rsid w:val="008061C7"/>
    <w:rsid w:val="00806695"/>
    <w:rsid w:val="00806D59"/>
    <w:rsid w:val="00806D98"/>
    <w:rsid w:val="00807D95"/>
    <w:rsid w:val="00810716"/>
    <w:rsid w:val="00810807"/>
    <w:rsid w:val="00810F50"/>
    <w:rsid w:val="00811087"/>
    <w:rsid w:val="008122E3"/>
    <w:rsid w:val="00812FA7"/>
    <w:rsid w:val="00813022"/>
    <w:rsid w:val="008149BB"/>
    <w:rsid w:val="008152B2"/>
    <w:rsid w:val="00815B55"/>
    <w:rsid w:val="00815F2C"/>
    <w:rsid w:val="0081712E"/>
    <w:rsid w:val="00817288"/>
    <w:rsid w:val="008173A8"/>
    <w:rsid w:val="00817510"/>
    <w:rsid w:val="008176F2"/>
    <w:rsid w:val="00817EB7"/>
    <w:rsid w:val="0082111D"/>
    <w:rsid w:val="0082167B"/>
    <w:rsid w:val="00821C3B"/>
    <w:rsid w:val="00822745"/>
    <w:rsid w:val="008228E2"/>
    <w:rsid w:val="008239FF"/>
    <w:rsid w:val="00823C4A"/>
    <w:rsid w:val="008242DD"/>
    <w:rsid w:val="00824836"/>
    <w:rsid w:val="00824EB4"/>
    <w:rsid w:val="00825408"/>
    <w:rsid w:val="00825977"/>
    <w:rsid w:val="008267E8"/>
    <w:rsid w:val="00826895"/>
    <w:rsid w:val="0082693C"/>
    <w:rsid w:val="00827792"/>
    <w:rsid w:val="00830325"/>
    <w:rsid w:val="00831457"/>
    <w:rsid w:val="00831968"/>
    <w:rsid w:val="00831BE9"/>
    <w:rsid w:val="00832337"/>
    <w:rsid w:val="00832DAB"/>
    <w:rsid w:val="008351DF"/>
    <w:rsid w:val="0083567A"/>
    <w:rsid w:val="0083568F"/>
    <w:rsid w:val="0083642C"/>
    <w:rsid w:val="008365D6"/>
    <w:rsid w:val="00836828"/>
    <w:rsid w:val="00837221"/>
    <w:rsid w:val="00837AA8"/>
    <w:rsid w:val="0084099E"/>
    <w:rsid w:val="00842E2C"/>
    <w:rsid w:val="00843482"/>
    <w:rsid w:val="00843667"/>
    <w:rsid w:val="00843D44"/>
    <w:rsid w:val="008442C3"/>
    <w:rsid w:val="00844AFF"/>
    <w:rsid w:val="00845122"/>
    <w:rsid w:val="00845D22"/>
    <w:rsid w:val="00846480"/>
    <w:rsid w:val="00846C0D"/>
    <w:rsid w:val="0084709C"/>
    <w:rsid w:val="00847875"/>
    <w:rsid w:val="00850246"/>
    <w:rsid w:val="00852AD7"/>
    <w:rsid w:val="00852E8B"/>
    <w:rsid w:val="00853CBA"/>
    <w:rsid w:val="0085401D"/>
    <w:rsid w:val="0085467D"/>
    <w:rsid w:val="0085544E"/>
    <w:rsid w:val="00855A11"/>
    <w:rsid w:val="00855ACD"/>
    <w:rsid w:val="00855FE5"/>
    <w:rsid w:val="008564D7"/>
    <w:rsid w:val="00856661"/>
    <w:rsid w:val="00856815"/>
    <w:rsid w:val="00856DF8"/>
    <w:rsid w:val="00857EE8"/>
    <w:rsid w:val="008600BE"/>
    <w:rsid w:val="00860330"/>
    <w:rsid w:val="00860590"/>
    <w:rsid w:val="00860E7A"/>
    <w:rsid w:val="00861917"/>
    <w:rsid w:val="00863D4B"/>
    <w:rsid w:val="008662D3"/>
    <w:rsid w:val="00866460"/>
    <w:rsid w:val="00866DCB"/>
    <w:rsid w:val="00867ABE"/>
    <w:rsid w:val="00870345"/>
    <w:rsid w:val="00870B4D"/>
    <w:rsid w:val="00870B4E"/>
    <w:rsid w:val="008723F5"/>
    <w:rsid w:val="0087425F"/>
    <w:rsid w:val="00874906"/>
    <w:rsid w:val="00874950"/>
    <w:rsid w:val="0087515F"/>
    <w:rsid w:val="00875359"/>
    <w:rsid w:val="0087541B"/>
    <w:rsid w:val="0087674B"/>
    <w:rsid w:val="00876BFB"/>
    <w:rsid w:val="0087728D"/>
    <w:rsid w:val="00880D5C"/>
    <w:rsid w:val="0088146A"/>
    <w:rsid w:val="00881627"/>
    <w:rsid w:val="008828BA"/>
    <w:rsid w:val="0088325B"/>
    <w:rsid w:val="008833B4"/>
    <w:rsid w:val="008839DA"/>
    <w:rsid w:val="00884857"/>
    <w:rsid w:val="00886778"/>
    <w:rsid w:val="00887740"/>
    <w:rsid w:val="00887A9A"/>
    <w:rsid w:val="00890697"/>
    <w:rsid w:val="0089084C"/>
    <w:rsid w:val="00890A6B"/>
    <w:rsid w:val="00891A76"/>
    <w:rsid w:val="00892769"/>
    <w:rsid w:val="00892DC2"/>
    <w:rsid w:val="00892E78"/>
    <w:rsid w:val="00893315"/>
    <w:rsid w:val="00893A10"/>
    <w:rsid w:val="00893AF2"/>
    <w:rsid w:val="00895439"/>
    <w:rsid w:val="008964CB"/>
    <w:rsid w:val="00896588"/>
    <w:rsid w:val="00896E98"/>
    <w:rsid w:val="00897611"/>
    <w:rsid w:val="008A4611"/>
    <w:rsid w:val="008A5BA5"/>
    <w:rsid w:val="008A5C47"/>
    <w:rsid w:val="008A6009"/>
    <w:rsid w:val="008A66A1"/>
    <w:rsid w:val="008A6DC2"/>
    <w:rsid w:val="008A7689"/>
    <w:rsid w:val="008B0D15"/>
    <w:rsid w:val="008B0E4D"/>
    <w:rsid w:val="008B17F7"/>
    <w:rsid w:val="008B2469"/>
    <w:rsid w:val="008B2631"/>
    <w:rsid w:val="008B2701"/>
    <w:rsid w:val="008B3431"/>
    <w:rsid w:val="008B4CB4"/>
    <w:rsid w:val="008B5078"/>
    <w:rsid w:val="008B50E1"/>
    <w:rsid w:val="008B5B6D"/>
    <w:rsid w:val="008B5FE0"/>
    <w:rsid w:val="008B63D5"/>
    <w:rsid w:val="008B6A4B"/>
    <w:rsid w:val="008B77CC"/>
    <w:rsid w:val="008C074A"/>
    <w:rsid w:val="008C2564"/>
    <w:rsid w:val="008C353B"/>
    <w:rsid w:val="008C39C4"/>
    <w:rsid w:val="008C3FB4"/>
    <w:rsid w:val="008C41BF"/>
    <w:rsid w:val="008C596E"/>
    <w:rsid w:val="008C5F34"/>
    <w:rsid w:val="008D0B17"/>
    <w:rsid w:val="008D0ED8"/>
    <w:rsid w:val="008D1079"/>
    <w:rsid w:val="008D1C89"/>
    <w:rsid w:val="008D227E"/>
    <w:rsid w:val="008D238D"/>
    <w:rsid w:val="008D2A50"/>
    <w:rsid w:val="008D315D"/>
    <w:rsid w:val="008D4472"/>
    <w:rsid w:val="008D4BAC"/>
    <w:rsid w:val="008D51F8"/>
    <w:rsid w:val="008D5293"/>
    <w:rsid w:val="008D6B7B"/>
    <w:rsid w:val="008D6DB4"/>
    <w:rsid w:val="008D78C6"/>
    <w:rsid w:val="008E11AE"/>
    <w:rsid w:val="008E1A41"/>
    <w:rsid w:val="008E1A6A"/>
    <w:rsid w:val="008E2E83"/>
    <w:rsid w:val="008E2FDA"/>
    <w:rsid w:val="008E3816"/>
    <w:rsid w:val="008E3E79"/>
    <w:rsid w:val="008E498F"/>
    <w:rsid w:val="008E4D4D"/>
    <w:rsid w:val="008E4F9C"/>
    <w:rsid w:val="008E58AB"/>
    <w:rsid w:val="008E6979"/>
    <w:rsid w:val="008E6DEA"/>
    <w:rsid w:val="008E7402"/>
    <w:rsid w:val="008F07E8"/>
    <w:rsid w:val="008F09AA"/>
    <w:rsid w:val="008F1189"/>
    <w:rsid w:val="008F2940"/>
    <w:rsid w:val="008F33E0"/>
    <w:rsid w:val="008F4BB1"/>
    <w:rsid w:val="008F56B9"/>
    <w:rsid w:val="008F5EF6"/>
    <w:rsid w:val="008F5FEB"/>
    <w:rsid w:val="008F6571"/>
    <w:rsid w:val="008F6DCB"/>
    <w:rsid w:val="008F7030"/>
    <w:rsid w:val="008F70EF"/>
    <w:rsid w:val="008F77FF"/>
    <w:rsid w:val="008F7DDB"/>
    <w:rsid w:val="00900061"/>
    <w:rsid w:val="009001B5"/>
    <w:rsid w:val="009007D3"/>
    <w:rsid w:val="00900D07"/>
    <w:rsid w:val="0090177A"/>
    <w:rsid w:val="00901B97"/>
    <w:rsid w:val="00902D53"/>
    <w:rsid w:val="00902E68"/>
    <w:rsid w:val="009035A1"/>
    <w:rsid w:val="00903ACE"/>
    <w:rsid w:val="00903D07"/>
    <w:rsid w:val="00903D0C"/>
    <w:rsid w:val="00903F1C"/>
    <w:rsid w:val="0090539A"/>
    <w:rsid w:val="0090547E"/>
    <w:rsid w:val="00905C29"/>
    <w:rsid w:val="0090638B"/>
    <w:rsid w:val="00906C64"/>
    <w:rsid w:val="00906D49"/>
    <w:rsid w:val="00907084"/>
    <w:rsid w:val="0090727E"/>
    <w:rsid w:val="00907693"/>
    <w:rsid w:val="00907714"/>
    <w:rsid w:val="009077C5"/>
    <w:rsid w:val="00907AE9"/>
    <w:rsid w:val="00910423"/>
    <w:rsid w:val="009105B3"/>
    <w:rsid w:val="009106E2"/>
    <w:rsid w:val="00910745"/>
    <w:rsid w:val="00910D06"/>
    <w:rsid w:val="0091138D"/>
    <w:rsid w:val="00911C04"/>
    <w:rsid w:val="00912B3D"/>
    <w:rsid w:val="00914232"/>
    <w:rsid w:val="0091434F"/>
    <w:rsid w:val="00915A19"/>
    <w:rsid w:val="00915CA2"/>
    <w:rsid w:val="00916822"/>
    <w:rsid w:val="00917448"/>
    <w:rsid w:val="00917B9E"/>
    <w:rsid w:val="0092061F"/>
    <w:rsid w:val="00920EBA"/>
    <w:rsid w:val="009212E6"/>
    <w:rsid w:val="009223D3"/>
    <w:rsid w:val="0092329B"/>
    <w:rsid w:val="00923329"/>
    <w:rsid w:val="00923C44"/>
    <w:rsid w:val="0092513F"/>
    <w:rsid w:val="00925279"/>
    <w:rsid w:val="009258AF"/>
    <w:rsid w:val="00925FF4"/>
    <w:rsid w:val="00926F8E"/>
    <w:rsid w:val="00927007"/>
    <w:rsid w:val="0092741C"/>
    <w:rsid w:val="0092764B"/>
    <w:rsid w:val="009278EF"/>
    <w:rsid w:val="00927C43"/>
    <w:rsid w:val="00930576"/>
    <w:rsid w:val="00931077"/>
    <w:rsid w:val="009325D8"/>
    <w:rsid w:val="00932934"/>
    <w:rsid w:val="00932A4E"/>
    <w:rsid w:val="00932C47"/>
    <w:rsid w:val="00932DF8"/>
    <w:rsid w:val="009339BB"/>
    <w:rsid w:val="00933DF0"/>
    <w:rsid w:val="00934959"/>
    <w:rsid w:val="00935E76"/>
    <w:rsid w:val="009376E7"/>
    <w:rsid w:val="009377FB"/>
    <w:rsid w:val="00940643"/>
    <w:rsid w:val="00940855"/>
    <w:rsid w:val="00940857"/>
    <w:rsid w:val="00940CEC"/>
    <w:rsid w:val="009411CB"/>
    <w:rsid w:val="009414F2"/>
    <w:rsid w:val="00942175"/>
    <w:rsid w:val="00942478"/>
    <w:rsid w:val="00942B33"/>
    <w:rsid w:val="00943307"/>
    <w:rsid w:val="009433B1"/>
    <w:rsid w:val="00943DCA"/>
    <w:rsid w:val="00945346"/>
    <w:rsid w:val="0094662C"/>
    <w:rsid w:val="0094671B"/>
    <w:rsid w:val="00946C0E"/>
    <w:rsid w:val="009474C4"/>
    <w:rsid w:val="00947F89"/>
    <w:rsid w:val="009502EA"/>
    <w:rsid w:val="00951F5A"/>
    <w:rsid w:val="009539CA"/>
    <w:rsid w:val="009539EB"/>
    <w:rsid w:val="00953B7D"/>
    <w:rsid w:val="00953C52"/>
    <w:rsid w:val="00953C5D"/>
    <w:rsid w:val="00954252"/>
    <w:rsid w:val="00954F08"/>
    <w:rsid w:val="009561DD"/>
    <w:rsid w:val="0095768E"/>
    <w:rsid w:val="00957AF7"/>
    <w:rsid w:val="00957E77"/>
    <w:rsid w:val="0096489B"/>
    <w:rsid w:val="00965662"/>
    <w:rsid w:val="00965881"/>
    <w:rsid w:val="009662AA"/>
    <w:rsid w:val="00970D64"/>
    <w:rsid w:val="00972118"/>
    <w:rsid w:val="009723D1"/>
    <w:rsid w:val="0097319D"/>
    <w:rsid w:val="00973FCC"/>
    <w:rsid w:val="009743B4"/>
    <w:rsid w:val="009747D8"/>
    <w:rsid w:val="00975FE0"/>
    <w:rsid w:val="0097656C"/>
    <w:rsid w:val="00977149"/>
    <w:rsid w:val="00977B3A"/>
    <w:rsid w:val="00977F0F"/>
    <w:rsid w:val="0098037D"/>
    <w:rsid w:val="0098070D"/>
    <w:rsid w:val="00980AF5"/>
    <w:rsid w:val="00980B25"/>
    <w:rsid w:val="0098185B"/>
    <w:rsid w:val="00981A72"/>
    <w:rsid w:val="00981C20"/>
    <w:rsid w:val="00981E1D"/>
    <w:rsid w:val="009826F1"/>
    <w:rsid w:val="009833B8"/>
    <w:rsid w:val="0098358D"/>
    <w:rsid w:val="00983B69"/>
    <w:rsid w:val="00984500"/>
    <w:rsid w:val="00985149"/>
    <w:rsid w:val="00985239"/>
    <w:rsid w:val="00985B60"/>
    <w:rsid w:val="00986022"/>
    <w:rsid w:val="009865EC"/>
    <w:rsid w:val="00986743"/>
    <w:rsid w:val="00986952"/>
    <w:rsid w:val="00986EDF"/>
    <w:rsid w:val="009877C8"/>
    <w:rsid w:val="009901AA"/>
    <w:rsid w:val="009904A3"/>
    <w:rsid w:val="00990AAB"/>
    <w:rsid w:val="00990C47"/>
    <w:rsid w:val="0099135B"/>
    <w:rsid w:val="00992254"/>
    <w:rsid w:val="009922CF"/>
    <w:rsid w:val="009923BE"/>
    <w:rsid w:val="00992540"/>
    <w:rsid w:val="00992A30"/>
    <w:rsid w:val="00992E3E"/>
    <w:rsid w:val="00992FAC"/>
    <w:rsid w:val="009935CD"/>
    <w:rsid w:val="0099388B"/>
    <w:rsid w:val="00993AAF"/>
    <w:rsid w:val="00993E42"/>
    <w:rsid w:val="009941C8"/>
    <w:rsid w:val="009945D6"/>
    <w:rsid w:val="00994602"/>
    <w:rsid w:val="00994634"/>
    <w:rsid w:val="00995203"/>
    <w:rsid w:val="00995504"/>
    <w:rsid w:val="00996890"/>
    <w:rsid w:val="0099728C"/>
    <w:rsid w:val="00997C14"/>
    <w:rsid w:val="00997D1C"/>
    <w:rsid w:val="009A0524"/>
    <w:rsid w:val="009A0770"/>
    <w:rsid w:val="009A07DC"/>
    <w:rsid w:val="009A08DE"/>
    <w:rsid w:val="009A1879"/>
    <w:rsid w:val="009A213F"/>
    <w:rsid w:val="009A3001"/>
    <w:rsid w:val="009A3221"/>
    <w:rsid w:val="009A3504"/>
    <w:rsid w:val="009A4D78"/>
    <w:rsid w:val="009A5CCB"/>
    <w:rsid w:val="009A61A6"/>
    <w:rsid w:val="009A6E33"/>
    <w:rsid w:val="009A6EE1"/>
    <w:rsid w:val="009A71B4"/>
    <w:rsid w:val="009A71D3"/>
    <w:rsid w:val="009A76F9"/>
    <w:rsid w:val="009A7A86"/>
    <w:rsid w:val="009B03B7"/>
    <w:rsid w:val="009B0538"/>
    <w:rsid w:val="009B1160"/>
    <w:rsid w:val="009B12D8"/>
    <w:rsid w:val="009B18FD"/>
    <w:rsid w:val="009B1CCC"/>
    <w:rsid w:val="009B2136"/>
    <w:rsid w:val="009B25B6"/>
    <w:rsid w:val="009B288C"/>
    <w:rsid w:val="009B2AA9"/>
    <w:rsid w:val="009B3640"/>
    <w:rsid w:val="009B3AC3"/>
    <w:rsid w:val="009B4662"/>
    <w:rsid w:val="009B48AC"/>
    <w:rsid w:val="009B4D54"/>
    <w:rsid w:val="009B75EB"/>
    <w:rsid w:val="009B7701"/>
    <w:rsid w:val="009B7736"/>
    <w:rsid w:val="009B7E61"/>
    <w:rsid w:val="009C052F"/>
    <w:rsid w:val="009C0F03"/>
    <w:rsid w:val="009C0FF4"/>
    <w:rsid w:val="009C2862"/>
    <w:rsid w:val="009C2D4B"/>
    <w:rsid w:val="009C3867"/>
    <w:rsid w:val="009C3C34"/>
    <w:rsid w:val="009C4012"/>
    <w:rsid w:val="009C4026"/>
    <w:rsid w:val="009C405D"/>
    <w:rsid w:val="009C4821"/>
    <w:rsid w:val="009C495E"/>
    <w:rsid w:val="009C5095"/>
    <w:rsid w:val="009C5100"/>
    <w:rsid w:val="009C56B7"/>
    <w:rsid w:val="009C63DB"/>
    <w:rsid w:val="009C6865"/>
    <w:rsid w:val="009C6D08"/>
    <w:rsid w:val="009C7937"/>
    <w:rsid w:val="009D2605"/>
    <w:rsid w:val="009D2768"/>
    <w:rsid w:val="009D2965"/>
    <w:rsid w:val="009D2F4D"/>
    <w:rsid w:val="009D3503"/>
    <w:rsid w:val="009D3CF0"/>
    <w:rsid w:val="009D4785"/>
    <w:rsid w:val="009D4EF7"/>
    <w:rsid w:val="009D5406"/>
    <w:rsid w:val="009D5695"/>
    <w:rsid w:val="009D577A"/>
    <w:rsid w:val="009D592C"/>
    <w:rsid w:val="009D64BD"/>
    <w:rsid w:val="009D6A5F"/>
    <w:rsid w:val="009D6C2D"/>
    <w:rsid w:val="009D6D50"/>
    <w:rsid w:val="009D6F05"/>
    <w:rsid w:val="009D7A63"/>
    <w:rsid w:val="009E027A"/>
    <w:rsid w:val="009E05DB"/>
    <w:rsid w:val="009E0A9C"/>
    <w:rsid w:val="009E0BB8"/>
    <w:rsid w:val="009E1C03"/>
    <w:rsid w:val="009E20E8"/>
    <w:rsid w:val="009E220D"/>
    <w:rsid w:val="009E377E"/>
    <w:rsid w:val="009E3EE1"/>
    <w:rsid w:val="009E6227"/>
    <w:rsid w:val="009E7670"/>
    <w:rsid w:val="009E79B3"/>
    <w:rsid w:val="009E7EBA"/>
    <w:rsid w:val="009F1235"/>
    <w:rsid w:val="009F155E"/>
    <w:rsid w:val="009F2102"/>
    <w:rsid w:val="009F2FF7"/>
    <w:rsid w:val="009F355F"/>
    <w:rsid w:val="009F3839"/>
    <w:rsid w:val="009F39B5"/>
    <w:rsid w:val="009F4EF1"/>
    <w:rsid w:val="009F5581"/>
    <w:rsid w:val="009F5C5C"/>
    <w:rsid w:val="009F631A"/>
    <w:rsid w:val="009F6348"/>
    <w:rsid w:val="009F6349"/>
    <w:rsid w:val="009F7067"/>
    <w:rsid w:val="00A0018B"/>
    <w:rsid w:val="00A00305"/>
    <w:rsid w:val="00A0045F"/>
    <w:rsid w:val="00A00D0B"/>
    <w:rsid w:val="00A00F4E"/>
    <w:rsid w:val="00A00FE1"/>
    <w:rsid w:val="00A0247F"/>
    <w:rsid w:val="00A02536"/>
    <w:rsid w:val="00A02566"/>
    <w:rsid w:val="00A02C58"/>
    <w:rsid w:val="00A033EE"/>
    <w:rsid w:val="00A03F12"/>
    <w:rsid w:val="00A046E7"/>
    <w:rsid w:val="00A048B2"/>
    <w:rsid w:val="00A0493E"/>
    <w:rsid w:val="00A04B87"/>
    <w:rsid w:val="00A076F6"/>
    <w:rsid w:val="00A0799F"/>
    <w:rsid w:val="00A1052C"/>
    <w:rsid w:val="00A10FE1"/>
    <w:rsid w:val="00A111A5"/>
    <w:rsid w:val="00A1154B"/>
    <w:rsid w:val="00A11A38"/>
    <w:rsid w:val="00A12DD7"/>
    <w:rsid w:val="00A13465"/>
    <w:rsid w:val="00A136EC"/>
    <w:rsid w:val="00A13B45"/>
    <w:rsid w:val="00A13FF7"/>
    <w:rsid w:val="00A14334"/>
    <w:rsid w:val="00A1440D"/>
    <w:rsid w:val="00A14543"/>
    <w:rsid w:val="00A14C59"/>
    <w:rsid w:val="00A15747"/>
    <w:rsid w:val="00A16273"/>
    <w:rsid w:val="00A162C1"/>
    <w:rsid w:val="00A16B1A"/>
    <w:rsid w:val="00A1793E"/>
    <w:rsid w:val="00A179CC"/>
    <w:rsid w:val="00A20462"/>
    <w:rsid w:val="00A204BB"/>
    <w:rsid w:val="00A20BDD"/>
    <w:rsid w:val="00A21322"/>
    <w:rsid w:val="00A2151F"/>
    <w:rsid w:val="00A21523"/>
    <w:rsid w:val="00A21EC5"/>
    <w:rsid w:val="00A22C0C"/>
    <w:rsid w:val="00A231A3"/>
    <w:rsid w:val="00A231F4"/>
    <w:rsid w:val="00A23410"/>
    <w:rsid w:val="00A251E3"/>
    <w:rsid w:val="00A25DEB"/>
    <w:rsid w:val="00A2637E"/>
    <w:rsid w:val="00A26414"/>
    <w:rsid w:val="00A27554"/>
    <w:rsid w:val="00A27C17"/>
    <w:rsid w:val="00A3361E"/>
    <w:rsid w:val="00A33C70"/>
    <w:rsid w:val="00A34231"/>
    <w:rsid w:val="00A344BF"/>
    <w:rsid w:val="00A34B98"/>
    <w:rsid w:val="00A34D8A"/>
    <w:rsid w:val="00A3578E"/>
    <w:rsid w:val="00A36F8D"/>
    <w:rsid w:val="00A372A1"/>
    <w:rsid w:val="00A405EB"/>
    <w:rsid w:val="00A41097"/>
    <w:rsid w:val="00A41208"/>
    <w:rsid w:val="00A4231C"/>
    <w:rsid w:val="00A4454C"/>
    <w:rsid w:val="00A45235"/>
    <w:rsid w:val="00A45C3A"/>
    <w:rsid w:val="00A46256"/>
    <w:rsid w:val="00A50560"/>
    <w:rsid w:val="00A50E23"/>
    <w:rsid w:val="00A51403"/>
    <w:rsid w:val="00A51E24"/>
    <w:rsid w:val="00A52BE6"/>
    <w:rsid w:val="00A53843"/>
    <w:rsid w:val="00A54328"/>
    <w:rsid w:val="00A5433D"/>
    <w:rsid w:val="00A55C2E"/>
    <w:rsid w:val="00A572A2"/>
    <w:rsid w:val="00A579AB"/>
    <w:rsid w:val="00A57E88"/>
    <w:rsid w:val="00A60BE5"/>
    <w:rsid w:val="00A623C5"/>
    <w:rsid w:val="00A653BB"/>
    <w:rsid w:val="00A6616C"/>
    <w:rsid w:val="00A6791F"/>
    <w:rsid w:val="00A67EA2"/>
    <w:rsid w:val="00A70B58"/>
    <w:rsid w:val="00A719AF"/>
    <w:rsid w:val="00A71BF4"/>
    <w:rsid w:val="00A729B0"/>
    <w:rsid w:val="00A7470D"/>
    <w:rsid w:val="00A751BA"/>
    <w:rsid w:val="00A76C23"/>
    <w:rsid w:val="00A8018C"/>
    <w:rsid w:val="00A80608"/>
    <w:rsid w:val="00A806DE"/>
    <w:rsid w:val="00A8072B"/>
    <w:rsid w:val="00A80E5C"/>
    <w:rsid w:val="00A82ECA"/>
    <w:rsid w:val="00A8325E"/>
    <w:rsid w:val="00A835A7"/>
    <w:rsid w:val="00A84008"/>
    <w:rsid w:val="00A84252"/>
    <w:rsid w:val="00A84FD9"/>
    <w:rsid w:val="00A85279"/>
    <w:rsid w:val="00A85817"/>
    <w:rsid w:val="00A85CEA"/>
    <w:rsid w:val="00A85EA6"/>
    <w:rsid w:val="00A86142"/>
    <w:rsid w:val="00A8618A"/>
    <w:rsid w:val="00A86376"/>
    <w:rsid w:val="00A86A60"/>
    <w:rsid w:val="00A86EFC"/>
    <w:rsid w:val="00A86F9F"/>
    <w:rsid w:val="00A875E9"/>
    <w:rsid w:val="00A87B24"/>
    <w:rsid w:val="00A902DA"/>
    <w:rsid w:val="00A90EE3"/>
    <w:rsid w:val="00A926DF"/>
    <w:rsid w:val="00A93073"/>
    <w:rsid w:val="00A941B1"/>
    <w:rsid w:val="00A94FB9"/>
    <w:rsid w:val="00A95387"/>
    <w:rsid w:val="00A954CB"/>
    <w:rsid w:val="00A95DB8"/>
    <w:rsid w:val="00A961BE"/>
    <w:rsid w:val="00A9623B"/>
    <w:rsid w:val="00A96E0D"/>
    <w:rsid w:val="00A97D7D"/>
    <w:rsid w:val="00AA08C3"/>
    <w:rsid w:val="00AA08EC"/>
    <w:rsid w:val="00AA1CB4"/>
    <w:rsid w:val="00AA1CC9"/>
    <w:rsid w:val="00AA2112"/>
    <w:rsid w:val="00AA27E4"/>
    <w:rsid w:val="00AA2C95"/>
    <w:rsid w:val="00AA3122"/>
    <w:rsid w:val="00AA35FD"/>
    <w:rsid w:val="00AA3E16"/>
    <w:rsid w:val="00AA4ABD"/>
    <w:rsid w:val="00AA58EF"/>
    <w:rsid w:val="00AA66E0"/>
    <w:rsid w:val="00AA6FD8"/>
    <w:rsid w:val="00AA73A0"/>
    <w:rsid w:val="00AA772A"/>
    <w:rsid w:val="00AA7BAE"/>
    <w:rsid w:val="00AA7D16"/>
    <w:rsid w:val="00AB0682"/>
    <w:rsid w:val="00AB0AA8"/>
    <w:rsid w:val="00AB0B14"/>
    <w:rsid w:val="00AB221F"/>
    <w:rsid w:val="00AB3015"/>
    <w:rsid w:val="00AB304F"/>
    <w:rsid w:val="00AB32BD"/>
    <w:rsid w:val="00AB3648"/>
    <w:rsid w:val="00AB417F"/>
    <w:rsid w:val="00AB434B"/>
    <w:rsid w:val="00AB43E4"/>
    <w:rsid w:val="00AB4D04"/>
    <w:rsid w:val="00AB54D2"/>
    <w:rsid w:val="00AB6C68"/>
    <w:rsid w:val="00AB6CD4"/>
    <w:rsid w:val="00AB71E0"/>
    <w:rsid w:val="00AC072B"/>
    <w:rsid w:val="00AC09BD"/>
    <w:rsid w:val="00AC09E2"/>
    <w:rsid w:val="00AC1AE5"/>
    <w:rsid w:val="00AC22E7"/>
    <w:rsid w:val="00AC2552"/>
    <w:rsid w:val="00AC2E31"/>
    <w:rsid w:val="00AC33B4"/>
    <w:rsid w:val="00AC48E1"/>
    <w:rsid w:val="00AC5A1D"/>
    <w:rsid w:val="00AC62EF"/>
    <w:rsid w:val="00AC6A03"/>
    <w:rsid w:val="00AC725A"/>
    <w:rsid w:val="00AD018D"/>
    <w:rsid w:val="00AD03EA"/>
    <w:rsid w:val="00AD064B"/>
    <w:rsid w:val="00AD0664"/>
    <w:rsid w:val="00AD0A38"/>
    <w:rsid w:val="00AD0A76"/>
    <w:rsid w:val="00AD1469"/>
    <w:rsid w:val="00AD1680"/>
    <w:rsid w:val="00AD19A0"/>
    <w:rsid w:val="00AD3219"/>
    <w:rsid w:val="00AD3AAE"/>
    <w:rsid w:val="00AD4402"/>
    <w:rsid w:val="00AD591B"/>
    <w:rsid w:val="00AD6B1F"/>
    <w:rsid w:val="00AD71DF"/>
    <w:rsid w:val="00AD7E52"/>
    <w:rsid w:val="00AD7FD2"/>
    <w:rsid w:val="00AE0465"/>
    <w:rsid w:val="00AE0CD6"/>
    <w:rsid w:val="00AE0D3F"/>
    <w:rsid w:val="00AE0E90"/>
    <w:rsid w:val="00AE1C16"/>
    <w:rsid w:val="00AE202C"/>
    <w:rsid w:val="00AE2CA6"/>
    <w:rsid w:val="00AE3B0A"/>
    <w:rsid w:val="00AE3CF7"/>
    <w:rsid w:val="00AE4388"/>
    <w:rsid w:val="00AE51A6"/>
    <w:rsid w:val="00AE5510"/>
    <w:rsid w:val="00AE5F26"/>
    <w:rsid w:val="00AE68AB"/>
    <w:rsid w:val="00AE6FAC"/>
    <w:rsid w:val="00AE7591"/>
    <w:rsid w:val="00AE7BFD"/>
    <w:rsid w:val="00AF0052"/>
    <w:rsid w:val="00AF0942"/>
    <w:rsid w:val="00AF0AE0"/>
    <w:rsid w:val="00AF121F"/>
    <w:rsid w:val="00AF1402"/>
    <w:rsid w:val="00AF1441"/>
    <w:rsid w:val="00AF1767"/>
    <w:rsid w:val="00AF19F2"/>
    <w:rsid w:val="00AF232C"/>
    <w:rsid w:val="00AF2485"/>
    <w:rsid w:val="00AF2680"/>
    <w:rsid w:val="00AF27BB"/>
    <w:rsid w:val="00AF4055"/>
    <w:rsid w:val="00AF4335"/>
    <w:rsid w:val="00AF43F2"/>
    <w:rsid w:val="00AF46A7"/>
    <w:rsid w:val="00AF4A83"/>
    <w:rsid w:val="00AF4D10"/>
    <w:rsid w:val="00AF5232"/>
    <w:rsid w:val="00AF5C29"/>
    <w:rsid w:val="00AF6174"/>
    <w:rsid w:val="00AF6283"/>
    <w:rsid w:val="00AF6B2B"/>
    <w:rsid w:val="00AF7CDA"/>
    <w:rsid w:val="00AF7F05"/>
    <w:rsid w:val="00B00351"/>
    <w:rsid w:val="00B02302"/>
    <w:rsid w:val="00B023B0"/>
    <w:rsid w:val="00B04135"/>
    <w:rsid w:val="00B041BB"/>
    <w:rsid w:val="00B045DB"/>
    <w:rsid w:val="00B0464F"/>
    <w:rsid w:val="00B04A95"/>
    <w:rsid w:val="00B05E0A"/>
    <w:rsid w:val="00B06849"/>
    <w:rsid w:val="00B105D6"/>
    <w:rsid w:val="00B105E9"/>
    <w:rsid w:val="00B108DF"/>
    <w:rsid w:val="00B10A0D"/>
    <w:rsid w:val="00B1118B"/>
    <w:rsid w:val="00B11452"/>
    <w:rsid w:val="00B1171C"/>
    <w:rsid w:val="00B117E0"/>
    <w:rsid w:val="00B11D9A"/>
    <w:rsid w:val="00B124A4"/>
    <w:rsid w:val="00B124E2"/>
    <w:rsid w:val="00B127EA"/>
    <w:rsid w:val="00B12C89"/>
    <w:rsid w:val="00B13111"/>
    <w:rsid w:val="00B153F1"/>
    <w:rsid w:val="00B15772"/>
    <w:rsid w:val="00B169B8"/>
    <w:rsid w:val="00B16EB4"/>
    <w:rsid w:val="00B16FF2"/>
    <w:rsid w:val="00B17E88"/>
    <w:rsid w:val="00B204ED"/>
    <w:rsid w:val="00B2074D"/>
    <w:rsid w:val="00B21196"/>
    <w:rsid w:val="00B21648"/>
    <w:rsid w:val="00B21663"/>
    <w:rsid w:val="00B217D2"/>
    <w:rsid w:val="00B21D65"/>
    <w:rsid w:val="00B22295"/>
    <w:rsid w:val="00B225C7"/>
    <w:rsid w:val="00B22B13"/>
    <w:rsid w:val="00B22F18"/>
    <w:rsid w:val="00B23BB2"/>
    <w:rsid w:val="00B2568E"/>
    <w:rsid w:val="00B2577C"/>
    <w:rsid w:val="00B26496"/>
    <w:rsid w:val="00B2667C"/>
    <w:rsid w:val="00B26802"/>
    <w:rsid w:val="00B26837"/>
    <w:rsid w:val="00B2705D"/>
    <w:rsid w:val="00B270A5"/>
    <w:rsid w:val="00B270AD"/>
    <w:rsid w:val="00B30A06"/>
    <w:rsid w:val="00B30A41"/>
    <w:rsid w:val="00B30C63"/>
    <w:rsid w:val="00B31CD7"/>
    <w:rsid w:val="00B35381"/>
    <w:rsid w:val="00B36749"/>
    <w:rsid w:val="00B36884"/>
    <w:rsid w:val="00B36A05"/>
    <w:rsid w:val="00B36F51"/>
    <w:rsid w:val="00B403B5"/>
    <w:rsid w:val="00B4116B"/>
    <w:rsid w:val="00B411B7"/>
    <w:rsid w:val="00B41783"/>
    <w:rsid w:val="00B41A3C"/>
    <w:rsid w:val="00B41EA0"/>
    <w:rsid w:val="00B43ED4"/>
    <w:rsid w:val="00B44198"/>
    <w:rsid w:val="00B44747"/>
    <w:rsid w:val="00B44F8D"/>
    <w:rsid w:val="00B451D4"/>
    <w:rsid w:val="00B45555"/>
    <w:rsid w:val="00B45AB8"/>
    <w:rsid w:val="00B4646B"/>
    <w:rsid w:val="00B4729D"/>
    <w:rsid w:val="00B47728"/>
    <w:rsid w:val="00B478BA"/>
    <w:rsid w:val="00B47F43"/>
    <w:rsid w:val="00B5034F"/>
    <w:rsid w:val="00B51025"/>
    <w:rsid w:val="00B51808"/>
    <w:rsid w:val="00B520D5"/>
    <w:rsid w:val="00B52239"/>
    <w:rsid w:val="00B53ABF"/>
    <w:rsid w:val="00B53E71"/>
    <w:rsid w:val="00B54210"/>
    <w:rsid w:val="00B54771"/>
    <w:rsid w:val="00B55D2C"/>
    <w:rsid w:val="00B56B9D"/>
    <w:rsid w:val="00B576C3"/>
    <w:rsid w:val="00B60029"/>
    <w:rsid w:val="00B6113A"/>
    <w:rsid w:val="00B62BCD"/>
    <w:rsid w:val="00B63B81"/>
    <w:rsid w:val="00B640DE"/>
    <w:rsid w:val="00B64CAA"/>
    <w:rsid w:val="00B64F4C"/>
    <w:rsid w:val="00B65400"/>
    <w:rsid w:val="00B664AA"/>
    <w:rsid w:val="00B66B25"/>
    <w:rsid w:val="00B6787D"/>
    <w:rsid w:val="00B700CB"/>
    <w:rsid w:val="00B70AD6"/>
    <w:rsid w:val="00B716A9"/>
    <w:rsid w:val="00B71C9A"/>
    <w:rsid w:val="00B723AC"/>
    <w:rsid w:val="00B72AEA"/>
    <w:rsid w:val="00B73302"/>
    <w:rsid w:val="00B73324"/>
    <w:rsid w:val="00B7375F"/>
    <w:rsid w:val="00B74756"/>
    <w:rsid w:val="00B7497A"/>
    <w:rsid w:val="00B752C7"/>
    <w:rsid w:val="00B757F9"/>
    <w:rsid w:val="00B75AA3"/>
    <w:rsid w:val="00B75BD8"/>
    <w:rsid w:val="00B75C2F"/>
    <w:rsid w:val="00B7663E"/>
    <w:rsid w:val="00B76C6B"/>
    <w:rsid w:val="00B77C1D"/>
    <w:rsid w:val="00B804CB"/>
    <w:rsid w:val="00B80EF3"/>
    <w:rsid w:val="00B817F0"/>
    <w:rsid w:val="00B81AAF"/>
    <w:rsid w:val="00B81BAE"/>
    <w:rsid w:val="00B82857"/>
    <w:rsid w:val="00B8294B"/>
    <w:rsid w:val="00B8304D"/>
    <w:rsid w:val="00B833EE"/>
    <w:rsid w:val="00B8362C"/>
    <w:rsid w:val="00B83909"/>
    <w:rsid w:val="00B8393A"/>
    <w:rsid w:val="00B84303"/>
    <w:rsid w:val="00B85446"/>
    <w:rsid w:val="00B861AD"/>
    <w:rsid w:val="00B86FC7"/>
    <w:rsid w:val="00B87A33"/>
    <w:rsid w:val="00B87DF7"/>
    <w:rsid w:val="00B87E32"/>
    <w:rsid w:val="00B90455"/>
    <w:rsid w:val="00B9102C"/>
    <w:rsid w:val="00B917C8"/>
    <w:rsid w:val="00B91992"/>
    <w:rsid w:val="00B919C6"/>
    <w:rsid w:val="00B929E6"/>
    <w:rsid w:val="00B94445"/>
    <w:rsid w:val="00B94512"/>
    <w:rsid w:val="00B95D6B"/>
    <w:rsid w:val="00B95D7D"/>
    <w:rsid w:val="00B9635C"/>
    <w:rsid w:val="00B96B18"/>
    <w:rsid w:val="00B96C45"/>
    <w:rsid w:val="00B97236"/>
    <w:rsid w:val="00B97420"/>
    <w:rsid w:val="00B97AB0"/>
    <w:rsid w:val="00B97E79"/>
    <w:rsid w:val="00B97FFE"/>
    <w:rsid w:val="00BA0512"/>
    <w:rsid w:val="00BA0556"/>
    <w:rsid w:val="00BA1328"/>
    <w:rsid w:val="00BA19F3"/>
    <w:rsid w:val="00BA1B15"/>
    <w:rsid w:val="00BA1F38"/>
    <w:rsid w:val="00BA33DE"/>
    <w:rsid w:val="00BA370A"/>
    <w:rsid w:val="00BA55AE"/>
    <w:rsid w:val="00BA5D68"/>
    <w:rsid w:val="00BA5E20"/>
    <w:rsid w:val="00BA6EEA"/>
    <w:rsid w:val="00BA75D3"/>
    <w:rsid w:val="00BA7B9E"/>
    <w:rsid w:val="00BB11C2"/>
    <w:rsid w:val="00BB126B"/>
    <w:rsid w:val="00BB1845"/>
    <w:rsid w:val="00BB297A"/>
    <w:rsid w:val="00BB2DCD"/>
    <w:rsid w:val="00BB4B26"/>
    <w:rsid w:val="00BB587B"/>
    <w:rsid w:val="00BB5B01"/>
    <w:rsid w:val="00BB63C3"/>
    <w:rsid w:val="00BB72FA"/>
    <w:rsid w:val="00BB75E9"/>
    <w:rsid w:val="00BC06D6"/>
    <w:rsid w:val="00BC0A73"/>
    <w:rsid w:val="00BC15D3"/>
    <w:rsid w:val="00BC1776"/>
    <w:rsid w:val="00BC1CE9"/>
    <w:rsid w:val="00BC1D2B"/>
    <w:rsid w:val="00BC23B2"/>
    <w:rsid w:val="00BC25B6"/>
    <w:rsid w:val="00BC32F0"/>
    <w:rsid w:val="00BC349D"/>
    <w:rsid w:val="00BC35AB"/>
    <w:rsid w:val="00BC36DA"/>
    <w:rsid w:val="00BC3F48"/>
    <w:rsid w:val="00BC534A"/>
    <w:rsid w:val="00BC5741"/>
    <w:rsid w:val="00BC5875"/>
    <w:rsid w:val="00BC6EB6"/>
    <w:rsid w:val="00BC7696"/>
    <w:rsid w:val="00BD0137"/>
    <w:rsid w:val="00BD016E"/>
    <w:rsid w:val="00BD0AA9"/>
    <w:rsid w:val="00BD1B7A"/>
    <w:rsid w:val="00BD2E52"/>
    <w:rsid w:val="00BD3679"/>
    <w:rsid w:val="00BD52A7"/>
    <w:rsid w:val="00BD5595"/>
    <w:rsid w:val="00BD5630"/>
    <w:rsid w:val="00BD5884"/>
    <w:rsid w:val="00BD5CA4"/>
    <w:rsid w:val="00BD6013"/>
    <w:rsid w:val="00BD67B9"/>
    <w:rsid w:val="00BD762E"/>
    <w:rsid w:val="00BD7829"/>
    <w:rsid w:val="00BE0A82"/>
    <w:rsid w:val="00BE0EF6"/>
    <w:rsid w:val="00BE1179"/>
    <w:rsid w:val="00BE14AD"/>
    <w:rsid w:val="00BE1579"/>
    <w:rsid w:val="00BE2C54"/>
    <w:rsid w:val="00BE3173"/>
    <w:rsid w:val="00BE391D"/>
    <w:rsid w:val="00BE3D16"/>
    <w:rsid w:val="00BE3E14"/>
    <w:rsid w:val="00BE3FB4"/>
    <w:rsid w:val="00BE5B1A"/>
    <w:rsid w:val="00BE7D7C"/>
    <w:rsid w:val="00BF0357"/>
    <w:rsid w:val="00BF0D17"/>
    <w:rsid w:val="00BF1241"/>
    <w:rsid w:val="00BF13B7"/>
    <w:rsid w:val="00BF1A36"/>
    <w:rsid w:val="00BF2A49"/>
    <w:rsid w:val="00BF3802"/>
    <w:rsid w:val="00BF5F41"/>
    <w:rsid w:val="00BF6BC7"/>
    <w:rsid w:val="00BF6D54"/>
    <w:rsid w:val="00BF6E0D"/>
    <w:rsid w:val="00BF7090"/>
    <w:rsid w:val="00BF72DA"/>
    <w:rsid w:val="00BF79EA"/>
    <w:rsid w:val="00C00877"/>
    <w:rsid w:val="00C00F46"/>
    <w:rsid w:val="00C01471"/>
    <w:rsid w:val="00C0282D"/>
    <w:rsid w:val="00C046D4"/>
    <w:rsid w:val="00C04E1D"/>
    <w:rsid w:val="00C063DE"/>
    <w:rsid w:val="00C06C2E"/>
    <w:rsid w:val="00C1002F"/>
    <w:rsid w:val="00C106A6"/>
    <w:rsid w:val="00C1094F"/>
    <w:rsid w:val="00C11479"/>
    <w:rsid w:val="00C120B1"/>
    <w:rsid w:val="00C12D83"/>
    <w:rsid w:val="00C15CA0"/>
    <w:rsid w:val="00C15FBA"/>
    <w:rsid w:val="00C16ABC"/>
    <w:rsid w:val="00C17BAA"/>
    <w:rsid w:val="00C200E9"/>
    <w:rsid w:val="00C20187"/>
    <w:rsid w:val="00C205F1"/>
    <w:rsid w:val="00C2102D"/>
    <w:rsid w:val="00C214C9"/>
    <w:rsid w:val="00C2203B"/>
    <w:rsid w:val="00C2308B"/>
    <w:rsid w:val="00C23A74"/>
    <w:rsid w:val="00C257E9"/>
    <w:rsid w:val="00C265A7"/>
    <w:rsid w:val="00C26A13"/>
    <w:rsid w:val="00C26C22"/>
    <w:rsid w:val="00C2734C"/>
    <w:rsid w:val="00C27C7E"/>
    <w:rsid w:val="00C27EFF"/>
    <w:rsid w:val="00C3003D"/>
    <w:rsid w:val="00C302DC"/>
    <w:rsid w:val="00C30633"/>
    <w:rsid w:val="00C30EC2"/>
    <w:rsid w:val="00C31440"/>
    <w:rsid w:val="00C31515"/>
    <w:rsid w:val="00C32C59"/>
    <w:rsid w:val="00C333C3"/>
    <w:rsid w:val="00C33B22"/>
    <w:rsid w:val="00C33EFB"/>
    <w:rsid w:val="00C3555B"/>
    <w:rsid w:val="00C35569"/>
    <w:rsid w:val="00C36109"/>
    <w:rsid w:val="00C3615C"/>
    <w:rsid w:val="00C364C5"/>
    <w:rsid w:val="00C36B31"/>
    <w:rsid w:val="00C36C91"/>
    <w:rsid w:val="00C36EA7"/>
    <w:rsid w:val="00C4019F"/>
    <w:rsid w:val="00C4042E"/>
    <w:rsid w:val="00C40F0B"/>
    <w:rsid w:val="00C40F5A"/>
    <w:rsid w:val="00C4139F"/>
    <w:rsid w:val="00C41D70"/>
    <w:rsid w:val="00C42F09"/>
    <w:rsid w:val="00C4318F"/>
    <w:rsid w:val="00C44F2B"/>
    <w:rsid w:val="00C4576F"/>
    <w:rsid w:val="00C45CDD"/>
    <w:rsid w:val="00C45F4F"/>
    <w:rsid w:val="00C46079"/>
    <w:rsid w:val="00C46621"/>
    <w:rsid w:val="00C475EE"/>
    <w:rsid w:val="00C47839"/>
    <w:rsid w:val="00C5038F"/>
    <w:rsid w:val="00C50586"/>
    <w:rsid w:val="00C50626"/>
    <w:rsid w:val="00C5087D"/>
    <w:rsid w:val="00C50E0C"/>
    <w:rsid w:val="00C5225E"/>
    <w:rsid w:val="00C525B1"/>
    <w:rsid w:val="00C52EB2"/>
    <w:rsid w:val="00C53B3F"/>
    <w:rsid w:val="00C53CBA"/>
    <w:rsid w:val="00C53FB5"/>
    <w:rsid w:val="00C541AD"/>
    <w:rsid w:val="00C5436E"/>
    <w:rsid w:val="00C54787"/>
    <w:rsid w:val="00C54C50"/>
    <w:rsid w:val="00C559F0"/>
    <w:rsid w:val="00C600F1"/>
    <w:rsid w:val="00C60283"/>
    <w:rsid w:val="00C6124A"/>
    <w:rsid w:val="00C614A1"/>
    <w:rsid w:val="00C61C8D"/>
    <w:rsid w:val="00C623E6"/>
    <w:rsid w:val="00C6272A"/>
    <w:rsid w:val="00C6442F"/>
    <w:rsid w:val="00C64798"/>
    <w:rsid w:val="00C65570"/>
    <w:rsid w:val="00C65C42"/>
    <w:rsid w:val="00C65C64"/>
    <w:rsid w:val="00C65EF4"/>
    <w:rsid w:val="00C6619B"/>
    <w:rsid w:val="00C66368"/>
    <w:rsid w:val="00C67303"/>
    <w:rsid w:val="00C67965"/>
    <w:rsid w:val="00C679C3"/>
    <w:rsid w:val="00C70280"/>
    <w:rsid w:val="00C7072D"/>
    <w:rsid w:val="00C7081F"/>
    <w:rsid w:val="00C708FA"/>
    <w:rsid w:val="00C713C9"/>
    <w:rsid w:val="00C723A1"/>
    <w:rsid w:val="00C725AC"/>
    <w:rsid w:val="00C7276B"/>
    <w:rsid w:val="00C73080"/>
    <w:rsid w:val="00C73750"/>
    <w:rsid w:val="00C73C0D"/>
    <w:rsid w:val="00C7489B"/>
    <w:rsid w:val="00C7507E"/>
    <w:rsid w:val="00C7626D"/>
    <w:rsid w:val="00C7663E"/>
    <w:rsid w:val="00C772EF"/>
    <w:rsid w:val="00C77CA9"/>
    <w:rsid w:val="00C80793"/>
    <w:rsid w:val="00C82337"/>
    <w:rsid w:val="00C82928"/>
    <w:rsid w:val="00C834DA"/>
    <w:rsid w:val="00C848D1"/>
    <w:rsid w:val="00C84E1F"/>
    <w:rsid w:val="00C85D0C"/>
    <w:rsid w:val="00C86BD1"/>
    <w:rsid w:val="00C87AB9"/>
    <w:rsid w:val="00C87DFC"/>
    <w:rsid w:val="00C90734"/>
    <w:rsid w:val="00C91B5E"/>
    <w:rsid w:val="00C92166"/>
    <w:rsid w:val="00C924B8"/>
    <w:rsid w:val="00C925B5"/>
    <w:rsid w:val="00C9321F"/>
    <w:rsid w:val="00C93F34"/>
    <w:rsid w:val="00C940C6"/>
    <w:rsid w:val="00C940D2"/>
    <w:rsid w:val="00C967D3"/>
    <w:rsid w:val="00C96A33"/>
    <w:rsid w:val="00C96ECD"/>
    <w:rsid w:val="00C9716F"/>
    <w:rsid w:val="00C97858"/>
    <w:rsid w:val="00C979B3"/>
    <w:rsid w:val="00CA0190"/>
    <w:rsid w:val="00CA04B0"/>
    <w:rsid w:val="00CA100B"/>
    <w:rsid w:val="00CA1C0F"/>
    <w:rsid w:val="00CA1C25"/>
    <w:rsid w:val="00CA1C33"/>
    <w:rsid w:val="00CA2365"/>
    <w:rsid w:val="00CA24D7"/>
    <w:rsid w:val="00CA2D42"/>
    <w:rsid w:val="00CA2F99"/>
    <w:rsid w:val="00CA2FE9"/>
    <w:rsid w:val="00CA3ED2"/>
    <w:rsid w:val="00CA411E"/>
    <w:rsid w:val="00CA4C27"/>
    <w:rsid w:val="00CA5848"/>
    <w:rsid w:val="00CA5865"/>
    <w:rsid w:val="00CA5B6E"/>
    <w:rsid w:val="00CA626B"/>
    <w:rsid w:val="00CA6EE7"/>
    <w:rsid w:val="00CB0DB9"/>
    <w:rsid w:val="00CB0F4C"/>
    <w:rsid w:val="00CB2099"/>
    <w:rsid w:val="00CB2A30"/>
    <w:rsid w:val="00CB2FAF"/>
    <w:rsid w:val="00CB339F"/>
    <w:rsid w:val="00CB3592"/>
    <w:rsid w:val="00CB35AF"/>
    <w:rsid w:val="00CB3D81"/>
    <w:rsid w:val="00CB5140"/>
    <w:rsid w:val="00CB522D"/>
    <w:rsid w:val="00CB5702"/>
    <w:rsid w:val="00CB5AE1"/>
    <w:rsid w:val="00CC0074"/>
    <w:rsid w:val="00CC024A"/>
    <w:rsid w:val="00CC1631"/>
    <w:rsid w:val="00CC2930"/>
    <w:rsid w:val="00CC31A0"/>
    <w:rsid w:val="00CC3523"/>
    <w:rsid w:val="00CC4645"/>
    <w:rsid w:val="00CC47EE"/>
    <w:rsid w:val="00CC4FFD"/>
    <w:rsid w:val="00CC5474"/>
    <w:rsid w:val="00CC5580"/>
    <w:rsid w:val="00CC6C66"/>
    <w:rsid w:val="00CC7BEF"/>
    <w:rsid w:val="00CC7C34"/>
    <w:rsid w:val="00CC7FED"/>
    <w:rsid w:val="00CD054E"/>
    <w:rsid w:val="00CD0B86"/>
    <w:rsid w:val="00CD1925"/>
    <w:rsid w:val="00CD1C97"/>
    <w:rsid w:val="00CD209D"/>
    <w:rsid w:val="00CD210F"/>
    <w:rsid w:val="00CD21D9"/>
    <w:rsid w:val="00CD3169"/>
    <w:rsid w:val="00CD3B88"/>
    <w:rsid w:val="00CD3EF3"/>
    <w:rsid w:val="00CD4184"/>
    <w:rsid w:val="00CD51F4"/>
    <w:rsid w:val="00CD567C"/>
    <w:rsid w:val="00CD67C5"/>
    <w:rsid w:val="00CD68D4"/>
    <w:rsid w:val="00CE0E53"/>
    <w:rsid w:val="00CE1194"/>
    <w:rsid w:val="00CE1EF4"/>
    <w:rsid w:val="00CE2D43"/>
    <w:rsid w:val="00CE32A2"/>
    <w:rsid w:val="00CE3DBF"/>
    <w:rsid w:val="00CE4071"/>
    <w:rsid w:val="00CE43D4"/>
    <w:rsid w:val="00CE4491"/>
    <w:rsid w:val="00CE4580"/>
    <w:rsid w:val="00CE4B67"/>
    <w:rsid w:val="00CE5349"/>
    <w:rsid w:val="00CE6343"/>
    <w:rsid w:val="00CE6CAE"/>
    <w:rsid w:val="00CE6E78"/>
    <w:rsid w:val="00CE7099"/>
    <w:rsid w:val="00CE71B3"/>
    <w:rsid w:val="00CE7332"/>
    <w:rsid w:val="00CE79FF"/>
    <w:rsid w:val="00CF043C"/>
    <w:rsid w:val="00CF264E"/>
    <w:rsid w:val="00CF3A66"/>
    <w:rsid w:val="00CF3B8D"/>
    <w:rsid w:val="00CF4869"/>
    <w:rsid w:val="00CF5BD5"/>
    <w:rsid w:val="00CF68EB"/>
    <w:rsid w:val="00CF7AE5"/>
    <w:rsid w:val="00D0027E"/>
    <w:rsid w:val="00D006C4"/>
    <w:rsid w:val="00D0072F"/>
    <w:rsid w:val="00D00D4E"/>
    <w:rsid w:val="00D01267"/>
    <w:rsid w:val="00D014E8"/>
    <w:rsid w:val="00D01CA5"/>
    <w:rsid w:val="00D02679"/>
    <w:rsid w:val="00D02A0E"/>
    <w:rsid w:val="00D03000"/>
    <w:rsid w:val="00D050A9"/>
    <w:rsid w:val="00D0510C"/>
    <w:rsid w:val="00D058FE"/>
    <w:rsid w:val="00D05BE3"/>
    <w:rsid w:val="00D05F98"/>
    <w:rsid w:val="00D06413"/>
    <w:rsid w:val="00D06495"/>
    <w:rsid w:val="00D064E0"/>
    <w:rsid w:val="00D07233"/>
    <w:rsid w:val="00D07D7F"/>
    <w:rsid w:val="00D104EB"/>
    <w:rsid w:val="00D10A18"/>
    <w:rsid w:val="00D115C0"/>
    <w:rsid w:val="00D12100"/>
    <w:rsid w:val="00D123D3"/>
    <w:rsid w:val="00D1324A"/>
    <w:rsid w:val="00D140DB"/>
    <w:rsid w:val="00D14360"/>
    <w:rsid w:val="00D14866"/>
    <w:rsid w:val="00D14AFC"/>
    <w:rsid w:val="00D14D8D"/>
    <w:rsid w:val="00D15CC7"/>
    <w:rsid w:val="00D162EA"/>
    <w:rsid w:val="00D1653B"/>
    <w:rsid w:val="00D166F8"/>
    <w:rsid w:val="00D171AA"/>
    <w:rsid w:val="00D1739E"/>
    <w:rsid w:val="00D17430"/>
    <w:rsid w:val="00D17958"/>
    <w:rsid w:val="00D20021"/>
    <w:rsid w:val="00D208F5"/>
    <w:rsid w:val="00D20972"/>
    <w:rsid w:val="00D2277B"/>
    <w:rsid w:val="00D231C2"/>
    <w:rsid w:val="00D23730"/>
    <w:rsid w:val="00D239EE"/>
    <w:rsid w:val="00D23ED4"/>
    <w:rsid w:val="00D2497B"/>
    <w:rsid w:val="00D24B09"/>
    <w:rsid w:val="00D24B7A"/>
    <w:rsid w:val="00D2523D"/>
    <w:rsid w:val="00D25CEF"/>
    <w:rsid w:val="00D2629C"/>
    <w:rsid w:val="00D26522"/>
    <w:rsid w:val="00D26A3F"/>
    <w:rsid w:val="00D27BD9"/>
    <w:rsid w:val="00D27D10"/>
    <w:rsid w:val="00D30DD1"/>
    <w:rsid w:val="00D3178F"/>
    <w:rsid w:val="00D31D02"/>
    <w:rsid w:val="00D33929"/>
    <w:rsid w:val="00D35E29"/>
    <w:rsid w:val="00D37972"/>
    <w:rsid w:val="00D4121E"/>
    <w:rsid w:val="00D41B12"/>
    <w:rsid w:val="00D424DE"/>
    <w:rsid w:val="00D429CF"/>
    <w:rsid w:val="00D432A0"/>
    <w:rsid w:val="00D43595"/>
    <w:rsid w:val="00D43713"/>
    <w:rsid w:val="00D43BC4"/>
    <w:rsid w:val="00D44287"/>
    <w:rsid w:val="00D4798E"/>
    <w:rsid w:val="00D500FA"/>
    <w:rsid w:val="00D50831"/>
    <w:rsid w:val="00D50CF9"/>
    <w:rsid w:val="00D5225E"/>
    <w:rsid w:val="00D527B7"/>
    <w:rsid w:val="00D53587"/>
    <w:rsid w:val="00D541D3"/>
    <w:rsid w:val="00D54288"/>
    <w:rsid w:val="00D54F2C"/>
    <w:rsid w:val="00D55B66"/>
    <w:rsid w:val="00D56405"/>
    <w:rsid w:val="00D56C6E"/>
    <w:rsid w:val="00D57B10"/>
    <w:rsid w:val="00D60F31"/>
    <w:rsid w:val="00D61368"/>
    <w:rsid w:val="00D628BF"/>
    <w:rsid w:val="00D62F17"/>
    <w:rsid w:val="00D630DE"/>
    <w:rsid w:val="00D63210"/>
    <w:rsid w:val="00D6437C"/>
    <w:rsid w:val="00D64912"/>
    <w:rsid w:val="00D654B5"/>
    <w:rsid w:val="00D65C47"/>
    <w:rsid w:val="00D667B7"/>
    <w:rsid w:val="00D67648"/>
    <w:rsid w:val="00D6772B"/>
    <w:rsid w:val="00D70927"/>
    <w:rsid w:val="00D71311"/>
    <w:rsid w:val="00D71891"/>
    <w:rsid w:val="00D7198D"/>
    <w:rsid w:val="00D71C22"/>
    <w:rsid w:val="00D72637"/>
    <w:rsid w:val="00D72703"/>
    <w:rsid w:val="00D732FD"/>
    <w:rsid w:val="00D735D5"/>
    <w:rsid w:val="00D7592F"/>
    <w:rsid w:val="00D7674F"/>
    <w:rsid w:val="00D76BD3"/>
    <w:rsid w:val="00D772EA"/>
    <w:rsid w:val="00D7761A"/>
    <w:rsid w:val="00D80543"/>
    <w:rsid w:val="00D80A91"/>
    <w:rsid w:val="00D816C9"/>
    <w:rsid w:val="00D81B6A"/>
    <w:rsid w:val="00D82DD6"/>
    <w:rsid w:val="00D8555F"/>
    <w:rsid w:val="00D856A6"/>
    <w:rsid w:val="00D85CF6"/>
    <w:rsid w:val="00D85E6C"/>
    <w:rsid w:val="00D86053"/>
    <w:rsid w:val="00D878FE"/>
    <w:rsid w:val="00D87E9C"/>
    <w:rsid w:val="00D90446"/>
    <w:rsid w:val="00D90A85"/>
    <w:rsid w:val="00D91723"/>
    <w:rsid w:val="00D91D4B"/>
    <w:rsid w:val="00D928BF"/>
    <w:rsid w:val="00D92A54"/>
    <w:rsid w:val="00D92DA0"/>
    <w:rsid w:val="00D93107"/>
    <w:rsid w:val="00D933FC"/>
    <w:rsid w:val="00D94468"/>
    <w:rsid w:val="00D95DA1"/>
    <w:rsid w:val="00D96C61"/>
    <w:rsid w:val="00D973A4"/>
    <w:rsid w:val="00D976C2"/>
    <w:rsid w:val="00D977DC"/>
    <w:rsid w:val="00DA1303"/>
    <w:rsid w:val="00DA1634"/>
    <w:rsid w:val="00DA1807"/>
    <w:rsid w:val="00DA1B34"/>
    <w:rsid w:val="00DA2A5A"/>
    <w:rsid w:val="00DA2BC5"/>
    <w:rsid w:val="00DA373A"/>
    <w:rsid w:val="00DA3B93"/>
    <w:rsid w:val="00DA40F1"/>
    <w:rsid w:val="00DA5195"/>
    <w:rsid w:val="00DA5A37"/>
    <w:rsid w:val="00DA66B8"/>
    <w:rsid w:val="00DA73D6"/>
    <w:rsid w:val="00DA77EA"/>
    <w:rsid w:val="00DA7A52"/>
    <w:rsid w:val="00DB141B"/>
    <w:rsid w:val="00DB1D20"/>
    <w:rsid w:val="00DB1EC6"/>
    <w:rsid w:val="00DB2456"/>
    <w:rsid w:val="00DB2BAF"/>
    <w:rsid w:val="00DB33C8"/>
    <w:rsid w:val="00DB473E"/>
    <w:rsid w:val="00DB4BE5"/>
    <w:rsid w:val="00DB556D"/>
    <w:rsid w:val="00DB6150"/>
    <w:rsid w:val="00DC006F"/>
    <w:rsid w:val="00DC0657"/>
    <w:rsid w:val="00DC1778"/>
    <w:rsid w:val="00DC3B67"/>
    <w:rsid w:val="00DC3F81"/>
    <w:rsid w:val="00DC403B"/>
    <w:rsid w:val="00DC44FD"/>
    <w:rsid w:val="00DC5777"/>
    <w:rsid w:val="00DC57AF"/>
    <w:rsid w:val="00DC696E"/>
    <w:rsid w:val="00DC721C"/>
    <w:rsid w:val="00DC7A85"/>
    <w:rsid w:val="00DD01B8"/>
    <w:rsid w:val="00DD1098"/>
    <w:rsid w:val="00DD19AA"/>
    <w:rsid w:val="00DD21A7"/>
    <w:rsid w:val="00DD2478"/>
    <w:rsid w:val="00DD4D3D"/>
    <w:rsid w:val="00DD4FF4"/>
    <w:rsid w:val="00DD5261"/>
    <w:rsid w:val="00DD551E"/>
    <w:rsid w:val="00DD58E3"/>
    <w:rsid w:val="00DD5FFD"/>
    <w:rsid w:val="00DD7765"/>
    <w:rsid w:val="00DE0334"/>
    <w:rsid w:val="00DE0A43"/>
    <w:rsid w:val="00DE1608"/>
    <w:rsid w:val="00DE19B8"/>
    <w:rsid w:val="00DE2AD9"/>
    <w:rsid w:val="00DE2C48"/>
    <w:rsid w:val="00DE454E"/>
    <w:rsid w:val="00DE4C36"/>
    <w:rsid w:val="00DE5755"/>
    <w:rsid w:val="00DE6B95"/>
    <w:rsid w:val="00DE7028"/>
    <w:rsid w:val="00DE7813"/>
    <w:rsid w:val="00DE79EE"/>
    <w:rsid w:val="00DE7EBF"/>
    <w:rsid w:val="00DE7FF5"/>
    <w:rsid w:val="00DF1858"/>
    <w:rsid w:val="00DF1DB6"/>
    <w:rsid w:val="00DF20DA"/>
    <w:rsid w:val="00DF230E"/>
    <w:rsid w:val="00DF2F4C"/>
    <w:rsid w:val="00DF30F0"/>
    <w:rsid w:val="00DF3C0C"/>
    <w:rsid w:val="00DF42EF"/>
    <w:rsid w:val="00DF4AC8"/>
    <w:rsid w:val="00DF562D"/>
    <w:rsid w:val="00DF6841"/>
    <w:rsid w:val="00E00094"/>
    <w:rsid w:val="00E00392"/>
    <w:rsid w:val="00E00C47"/>
    <w:rsid w:val="00E014AD"/>
    <w:rsid w:val="00E01B0D"/>
    <w:rsid w:val="00E01CB5"/>
    <w:rsid w:val="00E023EF"/>
    <w:rsid w:val="00E023F6"/>
    <w:rsid w:val="00E02DDD"/>
    <w:rsid w:val="00E03893"/>
    <w:rsid w:val="00E04608"/>
    <w:rsid w:val="00E04C27"/>
    <w:rsid w:val="00E04C84"/>
    <w:rsid w:val="00E04D31"/>
    <w:rsid w:val="00E057F7"/>
    <w:rsid w:val="00E07818"/>
    <w:rsid w:val="00E07D6B"/>
    <w:rsid w:val="00E07ED0"/>
    <w:rsid w:val="00E100D3"/>
    <w:rsid w:val="00E10443"/>
    <w:rsid w:val="00E10550"/>
    <w:rsid w:val="00E1088D"/>
    <w:rsid w:val="00E1183C"/>
    <w:rsid w:val="00E1199A"/>
    <w:rsid w:val="00E11E77"/>
    <w:rsid w:val="00E12060"/>
    <w:rsid w:val="00E125E8"/>
    <w:rsid w:val="00E12A8E"/>
    <w:rsid w:val="00E12E83"/>
    <w:rsid w:val="00E137C9"/>
    <w:rsid w:val="00E139F4"/>
    <w:rsid w:val="00E142DD"/>
    <w:rsid w:val="00E14A81"/>
    <w:rsid w:val="00E168C2"/>
    <w:rsid w:val="00E17235"/>
    <w:rsid w:val="00E17525"/>
    <w:rsid w:val="00E178D6"/>
    <w:rsid w:val="00E17C33"/>
    <w:rsid w:val="00E17CB2"/>
    <w:rsid w:val="00E17CD0"/>
    <w:rsid w:val="00E20563"/>
    <w:rsid w:val="00E20BA2"/>
    <w:rsid w:val="00E20CE9"/>
    <w:rsid w:val="00E23419"/>
    <w:rsid w:val="00E2542E"/>
    <w:rsid w:val="00E2584A"/>
    <w:rsid w:val="00E25C19"/>
    <w:rsid w:val="00E272F4"/>
    <w:rsid w:val="00E27673"/>
    <w:rsid w:val="00E27C35"/>
    <w:rsid w:val="00E30450"/>
    <w:rsid w:val="00E30699"/>
    <w:rsid w:val="00E3091A"/>
    <w:rsid w:val="00E32DA4"/>
    <w:rsid w:val="00E33BFF"/>
    <w:rsid w:val="00E34F86"/>
    <w:rsid w:val="00E35A2E"/>
    <w:rsid w:val="00E35E82"/>
    <w:rsid w:val="00E36919"/>
    <w:rsid w:val="00E36A45"/>
    <w:rsid w:val="00E37F7B"/>
    <w:rsid w:val="00E40E9E"/>
    <w:rsid w:val="00E41124"/>
    <w:rsid w:val="00E414E1"/>
    <w:rsid w:val="00E415EB"/>
    <w:rsid w:val="00E42F96"/>
    <w:rsid w:val="00E447FD"/>
    <w:rsid w:val="00E45D9D"/>
    <w:rsid w:val="00E46BC2"/>
    <w:rsid w:val="00E471E8"/>
    <w:rsid w:val="00E47A6C"/>
    <w:rsid w:val="00E503EE"/>
    <w:rsid w:val="00E509DB"/>
    <w:rsid w:val="00E50A05"/>
    <w:rsid w:val="00E51507"/>
    <w:rsid w:val="00E51C14"/>
    <w:rsid w:val="00E51CAC"/>
    <w:rsid w:val="00E51DD8"/>
    <w:rsid w:val="00E533F9"/>
    <w:rsid w:val="00E5395B"/>
    <w:rsid w:val="00E53AAD"/>
    <w:rsid w:val="00E53F46"/>
    <w:rsid w:val="00E54A29"/>
    <w:rsid w:val="00E54C02"/>
    <w:rsid w:val="00E55066"/>
    <w:rsid w:val="00E55C64"/>
    <w:rsid w:val="00E56026"/>
    <w:rsid w:val="00E6328F"/>
    <w:rsid w:val="00E63704"/>
    <w:rsid w:val="00E674EE"/>
    <w:rsid w:val="00E67754"/>
    <w:rsid w:val="00E70D17"/>
    <w:rsid w:val="00E70F0E"/>
    <w:rsid w:val="00E72D81"/>
    <w:rsid w:val="00E72EE3"/>
    <w:rsid w:val="00E733DF"/>
    <w:rsid w:val="00E74476"/>
    <w:rsid w:val="00E744CD"/>
    <w:rsid w:val="00E74CF3"/>
    <w:rsid w:val="00E74F1F"/>
    <w:rsid w:val="00E75381"/>
    <w:rsid w:val="00E763F6"/>
    <w:rsid w:val="00E76D5B"/>
    <w:rsid w:val="00E80F6D"/>
    <w:rsid w:val="00E811F6"/>
    <w:rsid w:val="00E81606"/>
    <w:rsid w:val="00E825BE"/>
    <w:rsid w:val="00E83030"/>
    <w:rsid w:val="00E85B85"/>
    <w:rsid w:val="00E86923"/>
    <w:rsid w:val="00E86FFE"/>
    <w:rsid w:val="00E9236A"/>
    <w:rsid w:val="00E9258F"/>
    <w:rsid w:val="00E926DA"/>
    <w:rsid w:val="00E92A88"/>
    <w:rsid w:val="00E93C38"/>
    <w:rsid w:val="00E94262"/>
    <w:rsid w:val="00E947D1"/>
    <w:rsid w:val="00E957FE"/>
    <w:rsid w:val="00E9592F"/>
    <w:rsid w:val="00E95AEC"/>
    <w:rsid w:val="00E95FD2"/>
    <w:rsid w:val="00E96369"/>
    <w:rsid w:val="00E9643A"/>
    <w:rsid w:val="00E965C6"/>
    <w:rsid w:val="00E965E4"/>
    <w:rsid w:val="00E97BCF"/>
    <w:rsid w:val="00EA02C0"/>
    <w:rsid w:val="00EA0943"/>
    <w:rsid w:val="00EA0B13"/>
    <w:rsid w:val="00EA1236"/>
    <w:rsid w:val="00EA144B"/>
    <w:rsid w:val="00EA23D4"/>
    <w:rsid w:val="00EA26E1"/>
    <w:rsid w:val="00EA2C94"/>
    <w:rsid w:val="00EA37A1"/>
    <w:rsid w:val="00EA46F2"/>
    <w:rsid w:val="00EA4F9E"/>
    <w:rsid w:val="00EA53BC"/>
    <w:rsid w:val="00EA566D"/>
    <w:rsid w:val="00EA7C31"/>
    <w:rsid w:val="00EA7F93"/>
    <w:rsid w:val="00EB0777"/>
    <w:rsid w:val="00EB0779"/>
    <w:rsid w:val="00EB083B"/>
    <w:rsid w:val="00EB0F0A"/>
    <w:rsid w:val="00EB0FF4"/>
    <w:rsid w:val="00EB140C"/>
    <w:rsid w:val="00EB1EF2"/>
    <w:rsid w:val="00EB2669"/>
    <w:rsid w:val="00EB30DD"/>
    <w:rsid w:val="00EB3477"/>
    <w:rsid w:val="00EB3554"/>
    <w:rsid w:val="00EB35C0"/>
    <w:rsid w:val="00EB422D"/>
    <w:rsid w:val="00EB4782"/>
    <w:rsid w:val="00EB48C4"/>
    <w:rsid w:val="00EB4AB1"/>
    <w:rsid w:val="00EB5416"/>
    <w:rsid w:val="00EB60D2"/>
    <w:rsid w:val="00EB681A"/>
    <w:rsid w:val="00EB6D41"/>
    <w:rsid w:val="00EB6FAB"/>
    <w:rsid w:val="00EB7062"/>
    <w:rsid w:val="00EB77A0"/>
    <w:rsid w:val="00EB79CA"/>
    <w:rsid w:val="00EC021A"/>
    <w:rsid w:val="00EC057C"/>
    <w:rsid w:val="00EC0867"/>
    <w:rsid w:val="00EC0F08"/>
    <w:rsid w:val="00EC15C8"/>
    <w:rsid w:val="00EC1C9F"/>
    <w:rsid w:val="00EC1F5F"/>
    <w:rsid w:val="00EC326E"/>
    <w:rsid w:val="00EC345E"/>
    <w:rsid w:val="00EC45AB"/>
    <w:rsid w:val="00EC4E90"/>
    <w:rsid w:val="00EC6CC2"/>
    <w:rsid w:val="00EC7781"/>
    <w:rsid w:val="00ED0179"/>
    <w:rsid w:val="00ED138D"/>
    <w:rsid w:val="00ED1F57"/>
    <w:rsid w:val="00ED26F1"/>
    <w:rsid w:val="00ED3C52"/>
    <w:rsid w:val="00ED4560"/>
    <w:rsid w:val="00ED4DDD"/>
    <w:rsid w:val="00ED4F38"/>
    <w:rsid w:val="00ED5B13"/>
    <w:rsid w:val="00ED5F28"/>
    <w:rsid w:val="00ED62B2"/>
    <w:rsid w:val="00ED715D"/>
    <w:rsid w:val="00ED7FCE"/>
    <w:rsid w:val="00EE0ABB"/>
    <w:rsid w:val="00EE0FC9"/>
    <w:rsid w:val="00EE1FAB"/>
    <w:rsid w:val="00EE3638"/>
    <w:rsid w:val="00EE43DA"/>
    <w:rsid w:val="00EE44D3"/>
    <w:rsid w:val="00EE4F71"/>
    <w:rsid w:val="00EE5B41"/>
    <w:rsid w:val="00EE5BCE"/>
    <w:rsid w:val="00EE5DD9"/>
    <w:rsid w:val="00EE6AE8"/>
    <w:rsid w:val="00EE6D6F"/>
    <w:rsid w:val="00EF0380"/>
    <w:rsid w:val="00EF0599"/>
    <w:rsid w:val="00EF124E"/>
    <w:rsid w:val="00EF15A8"/>
    <w:rsid w:val="00EF265A"/>
    <w:rsid w:val="00EF3512"/>
    <w:rsid w:val="00EF4163"/>
    <w:rsid w:val="00EF4F71"/>
    <w:rsid w:val="00EF563B"/>
    <w:rsid w:val="00EF5CDE"/>
    <w:rsid w:val="00EF6115"/>
    <w:rsid w:val="00EF62D8"/>
    <w:rsid w:val="00EF6D34"/>
    <w:rsid w:val="00EF6DB4"/>
    <w:rsid w:val="00EF7FD0"/>
    <w:rsid w:val="00F00F7E"/>
    <w:rsid w:val="00F01133"/>
    <w:rsid w:val="00F014EA"/>
    <w:rsid w:val="00F0182D"/>
    <w:rsid w:val="00F0194C"/>
    <w:rsid w:val="00F0218A"/>
    <w:rsid w:val="00F02239"/>
    <w:rsid w:val="00F023C1"/>
    <w:rsid w:val="00F023FE"/>
    <w:rsid w:val="00F02933"/>
    <w:rsid w:val="00F0386B"/>
    <w:rsid w:val="00F03C5A"/>
    <w:rsid w:val="00F04364"/>
    <w:rsid w:val="00F052D6"/>
    <w:rsid w:val="00F0555C"/>
    <w:rsid w:val="00F05FF8"/>
    <w:rsid w:val="00F075A6"/>
    <w:rsid w:val="00F07717"/>
    <w:rsid w:val="00F07E95"/>
    <w:rsid w:val="00F12073"/>
    <w:rsid w:val="00F121F1"/>
    <w:rsid w:val="00F14EED"/>
    <w:rsid w:val="00F1521B"/>
    <w:rsid w:val="00F153A9"/>
    <w:rsid w:val="00F15614"/>
    <w:rsid w:val="00F21296"/>
    <w:rsid w:val="00F21BF3"/>
    <w:rsid w:val="00F21C97"/>
    <w:rsid w:val="00F21E17"/>
    <w:rsid w:val="00F21E40"/>
    <w:rsid w:val="00F21F83"/>
    <w:rsid w:val="00F2212E"/>
    <w:rsid w:val="00F2367E"/>
    <w:rsid w:val="00F23AE6"/>
    <w:rsid w:val="00F23B8B"/>
    <w:rsid w:val="00F23CA9"/>
    <w:rsid w:val="00F23D01"/>
    <w:rsid w:val="00F2501D"/>
    <w:rsid w:val="00F2548B"/>
    <w:rsid w:val="00F2720B"/>
    <w:rsid w:val="00F30689"/>
    <w:rsid w:val="00F30E2C"/>
    <w:rsid w:val="00F30E57"/>
    <w:rsid w:val="00F30F1E"/>
    <w:rsid w:val="00F3175B"/>
    <w:rsid w:val="00F3266D"/>
    <w:rsid w:val="00F33331"/>
    <w:rsid w:val="00F33468"/>
    <w:rsid w:val="00F33A56"/>
    <w:rsid w:val="00F33AAA"/>
    <w:rsid w:val="00F34102"/>
    <w:rsid w:val="00F34107"/>
    <w:rsid w:val="00F34331"/>
    <w:rsid w:val="00F34AC3"/>
    <w:rsid w:val="00F355F5"/>
    <w:rsid w:val="00F357EB"/>
    <w:rsid w:val="00F35A5B"/>
    <w:rsid w:val="00F35DEC"/>
    <w:rsid w:val="00F37D5B"/>
    <w:rsid w:val="00F401FB"/>
    <w:rsid w:val="00F4037C"/>
    <w:rsid w:val="00F41469"/>
    <w:rsid w:val="00F414CD"/>
    <w:rsid w:val="00F41949"/>
    <w:rsid w:val="00F41D13"/>
    <w:rsid w:val="00F425FB"/>
    <w:rsid w:val="00F43944"/>
    <w:rsid w:val="00F45E03"/>
    <w:rsid w:val="00F4646B"/>
    <w:rsid w:val="00F46EDE"/>
    <w:rsid w:val="00F473E3"/>
    <w:rsid w:val="00F4752D"/>
    <w:rsid w:val="00F47677"/>
    <w:rsid w:val="00F47B77"/>
    <w:rsid w:val="00F47F90"/>
    <w:rsid w:val="00F50FE8"/>
    <w:rsid w:val="00F51AD7"/>
    <w:rsid w:val="00F51EB6"/>
    <w:rsid w:val="00F52D34"/>
    <w:rsid w:val="00F52F46"/>
    <w:rsid w:val="00F5315C"/>
    <w:rsid w:val="00F534A8"/>
    <w:rsid w:val="00F53872"/>
    <w:rsid w:val="00F53D41"/>
    <w:rsid w:val="00F54970"/>
    <w:rsid w:val="00F55C4E"/>
    <w:rsid w:val="00F55CA4"/>
    <w:rsid w:val="00F56754"/>
    <w:rsid w:val="00F56E8A"/>
    <w:rsid w:val="00F57201"/>
    <w:rsid w:val="00F577A4"/>
    <w:rsid w:val="00F577CC"/>
    <w:rsid w:val="00F603EF"/>
    <w:rsid w:val="00F604C8"/>
    <w:rsid w:val="00F608E8"/>
    <w:rsid w:val="00F609A6"/>
    <w:rsid w:val="00F60BC6"/>
    <w:rsid w:val="00F612F7"/>
    <w:rsid w:val="00F618AF"/>
    <w:rsid w:val="00F6201B"/>
    <w:rsid w:val="00F622C6"/>
    <w:rsid w:val="00F62DAB"/>
    <w:rsid w:val="00F646F8"/>
    <w:rsid w:val="00F65C6F"/>
    <w:rsid w:val="00F65E39"/>
    <w:rsid w:val="00F66296"/>
    <w:rsid w:val="00F666E9"/>
    <w:rsid w:val="00F66A82"/>
    <w:rsid w:val="00F6705B"/>
    <w:rsid w:val="00F679D0"/>
    <w:rsid w:val="00F70096"/>
    <w:rsid w:val="00F706CA"/>
    <w:rsid w:val="00F70740"/>
    <w:rsid w:val="00F709D8"/>
    <w:rsid w:val="00F71E78"/>
    <w:rsid w:val="00F7259E"/>
    <w:rsid w:val="00F72966"/>
    <w:rsid w:val="00F72B03"/>
    <w:rsid w:val="00F72DA5"/>
    <w:rsid w:val="00F72E5A"/>
    <w:rsid w:val="00F734B9"/>
    <w:rsid w:val="00F739ED"/>
    <w:rsid w:val="00F74798"/>
    <w:rsid w:val="00F751D5"/>
    <w:rsid w:val="00F75840"/>
    <w:rsid w:val="00F760B7"/>
    <w:rsid w:val="00F7715C"/>
    <w:rsid w:val="00F77200"/>
    <w:rsid w:val="00F77570"/>
    <w:rsid w:val="00F77601"/>
    <w:rsid w:val="00F77976"/>
    <w:rsid w:val="00F800E3"/>
    <w:rsid w:val="00F80101"/>
    <w:rsid w:val="00F80EB8"/>
    <w:rsid w:val="00F83B61"/>
    <w:rsid w:val="00F84488"/>
    <w:rsid w:val="00F85BB8"/>
    <w:rsid w:val="00F863EB"/>
    <w:rsid w:val="00F86CB4"/>
    <w:rsid w:val="00F876FF"/>
    <w:rsid w:val="00F87CF2"/>
    <w:rsid w:val="00F87E5C"/>
    <w:rsid w:val="00F90D8C"/>
    <w:rsid w:val="00F91023"/>
    <w:rsid w:val="00F91241"/>
    <w:rsid w:val="00F91469"/>
    <w:rsid w:val="00F91942"/>
    <w:rsid w:val="00F91A94"/>
    <w:rsid w:val="00F91B22"/>
    <w:rsid w:val="00F926E3"/>
    <w:rsid w:val="00F92C38"/>
    <w:rsid w:val="00F930F4"/>
    <w:rsid w:val="00F93AA7"/>
    <w:rsid w:val="00F9415D"/>
    <w:rsid w:val="00F94C83"/>
    <w:rsid w:val="00F95084"/>
    <w:rsid w:val="00F9523D"/>
    <w:rsid w:val="00F95DB9"/>
    <w:rsid w:val="00F9600B"/>
    <w:rsid w:val="00F967E3"/>
    <w:rsid w:val="00F968D9"/>
    <w:rsid w:val="00F96F94"/>
    <w:rsid w:val="00F96FB4"/>
    <w:rsid w:val="00F97B75"/>
    <w:rsid w:val="00F97CFA"/>
    <w:rsid w:val="00F97D44"/>
    <w:rsid w:val="00F97FB4"/>
    <w:rsid w:val="00FA096C"/>
    <w:rsid w:val="00FA0CC6"/>
    <w:rsid w:val="00FA0D4B"/>
    <w:rsid w:val="00FA1098"/>
    <w:rsid w:val="00FA198C"/>
    <w:rsid w:val="00FA2112"/>
    <w:rsid w:val="00FA3A7D"/>
    <w:rsid w:val="00FA3E76"/>
    <w:rsid w:val="00FA3F57"/>
    <w:rsid w:val="00FA40A5"/>
    <w:rsid w:val="00FA4208"/>
    <w:rsid w:val="00FA4949"/>
    <w:rsid w:val="00FA5FDC"/>
    <w:rsid w:val="00FA688D"/>
    <w:rsid w:val="00FA6A03"/>
    <w:rsid w:val="00FA6F2C"/>
    <w:rsid w:val="00FA75F6"/>
    <w:rsid w:val="00FB14F2"/>
    <w:rsid w:val="00FB174A"/>
    <w:rsid w:val="00FB1924"/>
    <w:rsid w:val="00FB1986"/>
    <w:rsid w:val="00FB2645"/>
    <w:rsid w:val="00FB2735"/>
    <w:rsid w:val="00FB3887"/>
    <w:rsid w:val="00FB3D9D"/>
    <w:rsid w:val="00FB4609"/>
    <w:rsid w:val="00FB4C55"/>
    <w:rsid w:val="00FB58AA"/>
    <w:rsid w:val="00FB5A6C"/>
    <w:rsid w:val="00FB65B8"/>
    <w:rsid w:val="00FB6F87"/>
    <w:rsid w:val="00FB7E51"/>
    <w:rsid w:val="00FC0071"/>
    <w:rsid w:val="00FC0465"/>
    <w:rsid w:val="00FC1DD2"/>
    <w:rsid w:val="00FC3E65"/>
    <w:rsid w:val="00FC3F82"/>
    <w:rsid w:val="00FC41E9"/>
    <w:rsid w:val="00FC4FA5"/>
    <w:rsid w:val="00FC50A1"/>
    <w:rsid w:val="00FC6309"/>
    <w:rsid w:val="00FC6701"/>
    <w:rsid w:val="00FC6FD6"/>
    <w:rsid w:val="00FD02B9"/>
    <w:rsid w:val="00FD17AA"/>
    <w:rsid w:val="00FD1891"/>
    <w:rsid w:val="00FD23F9"/>
    <w:rsid w:val="00FD2E52"/>
    <w:rsid w:val="00FD31C6"/>
    <w:rsid w:val="00FD3899"/>
    <w:rsid w:val="00FD3BA8"/>
    <w:rsid w:val="00FD3EA5"/>
    <w:rsid w:val="00FD4706"/>
    <w:rsid w:val="00FD5380"/>
    <w:rsid w:val="00FD5771"/>
    <w:rsid w:val="00FD582F"/>
    <w:rsid w:val="00FD5A33"/>
    <w:rsid w:val="00FD5B30"/>
    <w:rsid w:val="00FD5E8D"/>
    <w:rsid w:val="00FD698C"/>
    <w:rsid w:val="00FD791F"/>
    <w:rsid w:val="00FE023B"/>
    <w:rsid w:val="00FE07AE"/>
    <w:rsid w:val="00FE0B72"/>
    <w:rsid w:val="00FE1762"/>
    <w:rsid w:val="00FE24B1"/>
    <w:rsid w:val="00FE369E"/>
    <w:rsid w:val="00FE3A68"/>
    <w:rsid w:val="00FE3D86"/>
    <w:rsid w:val="00FE4E48"/>
    <w:rsid w:val="00FE58E4"/>
    <w:rsid w:val="00FE5DE2"/>
    <w:rsid w:val="00FE5E38"/>
    <w:rsid w:val="00FE634A"/>
    <w:rsid w:val="00FE65F5"/>
    <w:rsid w:val="00FE7211"/>
    <w:rsid w:val="00FF05B3"/>
    <w:rsid w:val="00FF16E5"/>
    <w:rsid w:val="00FF2269"/>
    <w:rsid w:val="00FF2B51"/>
    <w:rsid w:val="00FF332D"/>
    <w:rsid w:val="00FF38B7"/>
    <w:rsid w:val="00FF4D24"/>
    <w:rsid w:val="00FF5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785E74"/>
  <w15:docId w15:val="{7FF2E99F-F3EB-402C-94F2-B43DFB83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 w:qFormat="1"/>
    <w:lsdException w:name="endnote reference" w:locked="1" w:semiHidden="1" w:uiPriority="0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0"/>
    <w:qFormat/>
    <w:rsid w:val="006D2093"/>
    <w:pPr>
      <w:widowControl w:val="0"/>
    </w:pPr>
    <w:rPr>
      <w:rFonts w:ascii="Times New Roman" w:hAnsi="Times New Roman"/>
      <w:bCs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D2093"/>
    <w:pPr>
      <w:contextualSpacing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6D2093"/>
    <w:pPr>
      <w:outlineLvl w:val="1"/>
    </w:pPr>
    <w:rPr>
      <w:b/>
      <w:szCs w:val="26"/>
    </w:rPr>
  </w:style>
  <w:style w:type="paragraph" w:styleId="3">
    <w:name w:val="heading 3"/>
    <w:basedOn w:val="a"/>
    <w:next w:val="a"/>
    <w:link w:val="30"/>
    <w:uiPriority w:val="9"/>
    <w:rsid w:val="009077C5"/>
    <w:pPr>
      <w:keepNext/>
      <w:spacing w:before="240" w:after="240"/>
      <w:outlineLvl w:val="2"/>
    </w:pPr>
    <w:rPr>
      <w:b/>
      <w:bCs w:val="0"/>
    </w:rPr>
  </w:style>
  <w:style w:type="paragraph" w:styleId="4">
    <w:name w:val="heading 4"/>
    <w:basedOn w:val="a"/>
    <w:next w:val="a"/>
    <w:link w:val="40"/>
    <w:uiPriority w:val="9"/>
    <w:rsid w:val="009077C5"/>
    <w:pPr>
      <w:spacing w:before="200"/>
      <w:outlineLvl w:val="3"/>
    </w:pPr>
    <w:rPr>
      <w:rFonts w:ascii="Cambria" w:hAnsi="Cambria"/>
      <w:b/>
      <w:i/>
      <w:iCs/>
      <w:sz w:val="20"/>
      <w:szCs w:val="20"/>
    </w:rPr>
  </w:style>
  <w:style w:type="paragraph" w:styleId="5">
    <w:name w:val="heading 5"/>
    <w:basedOn w:val="a"/>
    <w:next w:val="a"/>
    <w:link w:val="50"/>
    <w:uiPriority w:val="9"/>
    <w:rsid w:val="009077C5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bCs w:val="0"/>
      <w:color w:val="365F9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rsid w:val="009077C5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bCs w:val="0"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rsid w:val="009077C5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  <w:bCs w:val="0"/>
      <w:i/>
      <w:iCs/>
      <w:color w:val="243F60" w:themeColor="accent1" w:themeShade="7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rsid w:val="009077C5"/>
    <w:pPr>
      <w:keepNext/>
      <w:keepLines/>
      <w:spacing w:before="40" w:line="259" w:lineRule="auto"/>
      <w:outlineLvl w:val="7"/>
    </w:pPr>
    <w:rPr>
      <w:rFonts w:asciiTheme="majorHAnsi" w:eastAsiaTheme="majorEastAsia" w:hAnsiTheme="majorHAnsi" w:cstheme="majorBidi"/>
      <w:bCs w:val="0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rsid w:val="009077C5"/>
    <w:pPr>
      <w:keepNext/>
      <w:keepLines/>
      <w:spacing w:before="40" w:line="259" w:lineRule="auto"/>
      <w:outlineLvl w:val="8"/>
    </w:pPr>
    <w:rPr>
      <w:rFonts w:asciiTheme="majorHAnsi" w:eastAsiaTheme="majorEastAsia" w:hAnsiTheme="majorHAnsi" w:cstheme="majorBidi"/>
      <w:bCs w:val="0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6D2093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locked/>
    <w:rsid w:val="006D2093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link w:val="3"/>
    <w:uiPriority w:val="9"/>
    <w:locked/>
    <w:rsid w:val="009077C5"/>
    <w:rPr>
      <w:rFonts w:ascii="Times New Roman" w:hAnsi="Times New Roman"/>
      <w:b/>
      <w:sz w:val="24"/>
      <w:szCs w:val="24"/>
    </w:rPr>
  </w:style>
  <w:style w:type="character" w:customStyle="1" w:styleId="40">
    <w:name w:val="Заголовок 4 Знак"/>
    <w:link w:val="4"/>
    <w:uiPriority w:val="9"/>
    <w:locked/>
    <w:rsid w:val="009077C5"/>
    <w:rPr>
      <w:rFonts w:ascii="Cambria" w:hAnsi="Cambria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locked/>
    <w:rsid w:val="009077C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locked/>
    <w:rsid w:val="009077C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locked/>
    <w:rsid w:val="009077C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locked/>
    <w:rsid w:val="009077C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90">
    <w:name w:val="Заголовок 9 Знак"/>
    <w:basedOn w:val="a0"/>
    <w:link w:val="9"/>
    <w:uiPriority w:val="9"/>
    <w:locked/>
    <w:rsid w:val="009077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a3">
    <w:name w:val="footer"/>
    <w:basedOn w:val="a"/>
    <w:link w:val="a4"/>
    <w:uiPriority w:val="99"/>
    <w:unhideWhenUsed/>
    <w:locked/>
    <w:rsid w:val="00E45D9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45D9D"/>
    <w:rPr>
      <w:rFonts w:ascii="Times New Roman" w:hAnsi="Times New Roman"/>
      <w:bCs/>
      <w:sz w:val="24"/>
      <w:szCs w:val="24"/>
    </w:rPr>
  </w:style>
  <w:style w:type="table" w:styleId="a5">
    <w:name w:val="Table Grid"/>
    <w:basedOn w:val="a1"/>
    <w:uiPriority w:val="99"/>
    <w:rsid w:val="00907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rsid w:val="0085401D"/>
    <w:rPr>
      <w:rFonts w:ascii="Calibri" w:hAnsi="Calibri"/>
      <w:bCs w:val="0"/>
      <w:sz w:val="20"/>
      <w:szCs w:val="20"/>
      <w:lang w:eastAsia="en-US"/>
    </w:rPr>
  </w:style>
  <w:style w:type="character" w:customStyle="1" w:styleId="a7">
    <w:name w:val="Текст сноски Знак"/>
    <w:link w:val="a6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8">
    <w:name w:val="footnote reference"/>
    <w:uiPriority w:val="99"/>
    <w:semiHidden/>
    <w:rsid w:val="009077C5"/>
    <w:rPr>
      <w:rFonts w:cs="Times New Roman"/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9077C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9077C5"/>
    <w:rPr>
      <w:rFonts w:ascii="Segoe UI" w:hAnsi="Segoe UI" w:cs="Segoe UI"/>
      <w:bCs/>
      <w:sz w:val="18"/>
      <w:szCs w:val="18"/>
    </w:rPr>
  </w:style>
  <w:style w:type="paragraph" w:styleId="ab">
    <w:name w:val="endnote text"/>
    <w:basedOn w:val="a"/>
    <w:link w:val="ac"/>
    <w:uiPriority w:val="99"/>
    <w:qFormat/>
    <w:rsid w:val="00585398"/>
    <w:pPr>
      <w:jc w:val="both"/>
    </w:pPr>
    <w:rPr>
      <w:bCs w:val="0"/>
      <w:sz w:val="20"/>
      <w:szCs w:val="22"/>
    </w:rPr>
  </w:style>
  <w:style w:type="character" w:customStyle="1" w:styleId="ac">
    <w:name w:val="Текст концевой сноски Знак"/>
    <w:link w:val="ab"/>
    <w:uiPriority w:val="99"/>
    <w:locked/>
    <w:rsid w:val="00585398"/>
    <w:rPr>
      <w:rFonts w:ascii="Times New Roman" w:hAnsi="Times New Roman"/>
      <w:szCs w:val="22"/>
    </w:rPr>
  </w:style>
  <w:style w:type="character" w:styleId="ad">
    <w:name w:val="endnote reference"/>
    <w:rsid w:val="009077C5"/>
    <w:rPr>
      <w:vertAlign w:val="superscript"/>
    </w:rPr>
  </w:style>
  <w:style w:type="character" w:styleId="ae">
    <w:name w:val="page number"/>
    <w:uiPriority w:val="99"/>
    <w:qFormat/>
    <w:rsid w:val="009223D3"/>
    <w:rPr>
      <w:rFonts w:ascii="Times New Roman" w:hAnsi="Times New Roman"/>
      <w:sz w:val="20"/>
    </w:rPr>
  </w:style>
  <w:style w:type="paragraph" w:styleId="af">
    <w:name w:val="header"/>
    <w:basedOn w:val="a"/>
    <w:link w:val="af0"/>
    <w:uiPriority w:val="99"/>
    <w:unhideWhenUsed/>
    <w:locked/>
    <w:rsid w:val="00E45D9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45D9D"/>
    <w:rPr>
      <w:rFonts w:ascii="Times New Roman" w:hAnsi="Times New Roman"/>
      <w:bCs/>
      <w:sz w:val="24"/>
      <w:szCs w:val="24"/>
    </w:rPr>
  </w:style>
  <w:style w:type="character" w:customStyle="1" w:styleId="11">
    <w:name w:val="Текст концевой сноски Знак1"/>
    <w:uiPriority w:val="99"/>
    <w:semiHidden/>
    <w:locked/>
    <w:rsid w:val="002B69E8"/>
    <w:rPr>
      <w:rFonts w:ascii="Calibri" w:hAnsi="Calibri" w:cs="Times New Roman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locked/>
    <w:rsid w:val="009077C5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locked/>
    <w:rsid w:val="009077C5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9077C5"/>
    <w:rPr>
      <w:rFonts w:ascii="Times New Roman" w:hAnsi="Times New Roman"/>
      <w:bCs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9077C5"/>
    <w:rPr>
      <w:b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9077C5"/>
    <w:rPr>
      <w:rFonts w:ascii="Times New Roman" w:hAnsi="Times New Roman"/>
      <w:b/>
      <w:bCs/>
    </w:rPr>
  </w:style>
  <w:style w:type="paragraph" w:styleId="12">
    <w:name w:val="toc 1"/>
    <w:next w:val="a"/>
    <w:autoRedefine/>
    <w:uiPriority w:val="39"/>
    <w:unhideWhenUsed/>
    <w:rsid w:val="009077C5"/>
    <w:pPr>
      <w:tabs>
        <w:tab w:val="right" w:leader="dot" w:pos="10195"/>
      </w:tabs>
    </w:pPr>
    <w:rPr>
      <w:rFonts w:ascii="Times New Roman" w:hAnsi="Times New Roman"/>
      <w:noProof/>
      <w:sz w:val="24"/>
      <w:szCs w:val="22"/>
    </w:rPr>
  </w:style>
  <w:style w:type="paragraph" w:styleId="21">
    <w:name w:val="toc 2"/>
    <w:basedOn w:val="a"/>
    <w:next w:val="a"/>
    <w:autoRedefine/>
    <w:uiPriority w:val="39"/>
    <w:unhideWhenUsed/>
    <w:rsid w:val="009077C5"/>
    <w:pPr>
      <w:tabs>
        <w:tab w:val="right" w:leader="dot" w:pos="10205"/>
      </w:tabs>
      <w:ind w:left="240"/>
    </w:pPr>
  </w:style>
  <w:style w:type="character" w:styleId="af6">
    <w:name w:val="FollowedHyperlink"/>
    <w:uiPriority w:val="99"/>
    <w:semiHidden/>
    <w:unhideWhenUsed/>
    <w:locked/>
    <w:rsid w:val="009077C5"/>
    <w:rPr>
      <w:color w:val="954F72"/>
      <w:u w:val="single"/>
    </w:rPr>
  </w:style>
  <w:style w:type="character" w:styleId="af7">
    <w:name w:val="Hyperlink"/>
    <w:basedOn w:val="a0"/>
    <w:uiPriority w:val="99"/>
    <w:unhideWhenUsed/>
    <w:locked/>
    <w:rsid w:val="00681CFF"/>
    <w:rPr>
      <w:color w:val="0000FF" w:themeColor="hyperlink"/>
      <w:u w:val="single"/>
    </w:rPr>
  </w:style>
  <w:style w:type="table" w:customStyle="1" w:styleId="13">
    <w:name w:val="Сетка таблицы светлая1"/>
    <w:basedOn w:val="a1"/>
    <w:uiPriority w:val="40"/>
    <w:rsid w:val="009077C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31">
    <w:name w:val="toc 3"/>
    <w:basedOn w:val="a"/>
    <w:next w:val="a"/>
    <w:autoRedefine/>
    <w:uiPriority w:val="39"/>
    <w:semiHidden/>
    <w:qFormat/>
    <w:rsid w:val="009077C5"/>
    <w:pPr>
      <w:spacing w:after="100"/>
      <w:ind w:left="440"/>
    </w:pPr>
    <w:rPr>
      <w:rFonts w:ascii="Calibri" w:hAnsi="Calibri"/>
    </w:rPr>
  </w:style>
  <w:style w:type="paragraph" w:styleId="af8">
    <w:name w:val="Revision"/>
    <w:hidden/>
    <w:uiPriority w:val="99"/>
    <w:semiHidden/>
    <w:rsid w:val="009077C5"/>
    <w:rPr>
      <w:rFonts w:ascii="Times New Roman" w:hAnsi="Times New Roman"/>
      <w:bCs/>
      <w:sz w:val="24"/>
      <w:szCs w:val="24"/>
    </w:rPr>
  </w:style>
  <w:style w:type="paragraph" w:styleId="af9">
    <w:name w:val="Normal (Web)"/>
    <w:basedOn w:val="a"/>
    <w:uiPriority w:val="99"/>
    <w:semiHidden/>
    <w:unhideWhenUsed/>
    <w:locked/>
    <w:rsid w:val="00730022"/>
    <w:pPr>
      <w:widowControl/>
      <w:spacing w:before="100" w:beforeAutospacing="1" w:after="100" w:afterAutospacing="1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1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2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46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1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00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5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047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67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296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842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7957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5801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79849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4040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3796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5976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0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9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44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6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5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9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05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1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6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6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0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3915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38843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3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6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5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4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80808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0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2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60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4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82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245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057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264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598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92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430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258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0216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3944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60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6456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6409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91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19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65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00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82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616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4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769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761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6785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385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8699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9741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5720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053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eg\OneDrive\&#1055;&#1088;&#1086;&#1092;&#1089;&#1090;&#1072;&#1085;&#1076;&#1072;&#1088;&#1090;&#1099;_2020\&#1064;&#1072;&#1073;&#1083;&#1086;&#1085;%20&#1055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EE090-047B-4E40-9773-ECBFBD272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ПС</Template>
  <TotalTime>251</TotalTime>
  <Pages>15</Pages>
  <Words>4766</Words>
  <Characters>27169</Characters>
  <Application>Microsoft Office Word</Application>
  <DocSecurity>0</DocSecurity>
  <Lines>226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Инженер ортопедической обуви</vt:lpstr>
      <vt:lpstr>Пружинщик</vt:lpstr>
    </vt:vector>
  </TitlesOfParts>
  <Manager/>
  <Company>МГТУ им. Н.Э.Баумана</Company>
  <LinksUpToDate>false</LinksUpToDate>
  <CharactersWithSpaces>31872</CharactersWithSpaces>
  <SharedDoc>false</SharedDoc>
  <HLinks>
    <vt:vector size="24" baseType="variant">
      <vt:variant>
        <vt:i4>2031669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_Toc433309210</vt:lpwstr>
      </vt:variant>
      <vt:variant>
        <vt:i4>1966133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_Toc433309209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_Toc433309208</vt:lpwstr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_Toc433309207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Инженер ортопедической обуви</dc:title>
  <dc:subject>Профстандарт</dc:subject>
  <dc:creator>Михаил Крутов</dc:creator>
  <cp:keywords>Профстандарт</cp:keywords>
  <cp:lastModifiedBy>Гончарова Алина Александровна</cp:lastModifiedBy>
  <cp:revision>20</cp:revision>
  <cp:lastPrinted>2025-05-26T08:27:00Z</cp:lastPrinted>
  <dcterms:created xsi:type="dcterms:W3CDTF">2026-01-28T12:26:00Z</dcterms:created>
  <dcterms:modified xsi:type="dcterms:W3CDTF">2026-07-27T13:17:00Z</dcterms:modified>
</cp:coreProperties>
</file>