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C932A" w14:textId="4425553D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bookmarkStart w:id="0" w:name="_Hlk37674743"/>
      <w:r w:rsidRPr="009C3C34">
        <w:rPr>
          <w:sz w:val="28"/>
          <w:szCs w:val="28"/>
        </w:rPr>
        <w:t>УТВЕРЖДЕН</w:t>
      </w:r>
    </w:p>
    <w:p w14:paraId="23D6704D" w14:textId="77777777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r w:rsidRPr="009C3C34">
        <w:rPr>
          <w:sz w:val="28"/>
          <w:szCs w:val="28"/>
        </w:rPr>
        <w:t>приказом Министерства</w:t>
      </w:r>
    </w:p>
    <w:p w14:paraId="749EFCBB" w14:textId="77777777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r w:rsidRPr="009C3C34">
        <w:rPr>
          <w:sz w:val="28"/>
          <w:szCs w:val="28"/>
        </w:rPr>
        <w:t>труда и социальной защиты Российской Федерации</w:t>
      </w:r>
    </w:p>
    <w:p w14:paraId="585F22EA" w14:textId="31051FCC" w:rsidR="009B288C" w:rsidRPr="009C3C34" w:rsidRDefault="00C84E1F" w:rsidP="009B288C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097EB0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097EB0">
        <w:rPr>
          <w:sz w:val="28"/>
          <w:szCs w:val="28"/>
        </w:rPr>
        <w:t>июля</w:t>
      </w:r>
      <w:r w:rsidR="009B288C" w:rsidRPr="009C3C34">
        <w:rPr>
          <w:sz w:val="28"/>
          <w:szCs w:val="28"/>
        </w:rPr>
        <w:t xml:space="preserve"> 202</w:t>
      </w:r>
      <w:r w:rsidR="00EF0980">
        <w:rPr>
          <w:sz w:val="28"/>
          <w:szCs w:val="28"/>
        </w:rPr>
        <w:t>6</w:t>
      </w:r>
      <w:r w:rsidR="009223D3" w:rsidRPr="009C3C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№ </w:t>
      </w:r>
      <w:r w:rsidR="00097EB0">
        <w:rPr>
          <w:sz w:val="28"/>
          <w:szCs w:val="28"/>
        </w:rPr>
        <w:t>323н</w:t>
      </w:r>
    </w:p>
    <w:p w14:paraId="200E53DF" w14:textId="77777777" w:rsidR="0073001C" w:rsidRPr="009C3C34" w:rsidRDefault="0073001C" w:rsidP="00EF0980"/>
    <w:bookmarkEnd w:id="0"/>
    <w:p w14:paraId="6F4C229A" w14:textId="77777777" w:rsidR="00BE3D16" w:rsidRPr="009C3C34" w:rsidRDefault="00EB35C0" w:rsidP="009223D3">
      <w:pPr>
        <w:jc w:val="center"/>
        <w:rPr>
          <w:sz w:val="52"/>
          <w:szCs w:val="52"/>
        </w:rPr>
      </w:pPr>
      <w:r w:rsidRPr="009C3C34">
        <w:rPr>
          <w:sz w:val="52"/>
          <w:szCs w:val="52"/>
        </w:rPr>
        <w:t>ПРОФЕССИОНАЛЬНЫЙ СТАНДАРТ</w:t>
      </w:r>
    </w:p>
    <w:p w14:paraId="3FB25F80" w14:textId="77777777" w:rsidR="009223D3" w:rsidRPr="009C3C34" w:rsidRDefault="009223D3" w:rsidP="009223D3"/>
    <w:p w14:paraId="56D8696D" w14:textId="7B7427FA" w:rsidR="00D23730" w:rsidRPr="009C3C34" w:rsidRDefault="00336B96" w:rsidP="009223D3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Инженер-биомеханик</w:t>
      </w:r>
    </w:p>
    <w:p w14:paraId="506B9C5F" w14:textId="77777777" w:rsidR="009223D3" w:rsidRPr="009C3C34" w:rsidRDefault="009223D3" w:rsidP="009223D3"/>
    <w:tbl>
      <w:tblPr>
        <w:tblW w:w="1189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25"/>
      </w:tblGrid>
      <w:tr w:rsidR="009C3C34" w:rsidRPr="009C3C34" w14:paraId="181B079A" w14:textId="77777777" w:rsidTr="00A16B1A">
        <w:trPr>
          <w:trHeight w:val="399"/>
          <w:jc w:val="right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75161A0" w14:textId="41F7E3CA" w:rsidR="00EB35C0" w:rsidRPr="009C3C34" w:rsidRDefault="009A2E64" w:rsidP="009223D3">
            <w:pPr>
              <w:jc w:val="center"/>
            </w:pPr>
            <w:r w:rsidRPr="009A2E64">
              <w:t>1794</w:t>
            </w:r>
          </w:p>
        </w:tc>
      </w:tr>
      <w:tr w:rsidR="009C3C34" w:rsidRPr="009C3C34" w14:paraId="61828579" w14:textId="77777777" w:rsidTr="00A16B1A">
        <w:trPr>
          <w:trHeight w:val="227"/>
          <w:jc w:val="right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FFF5591" w14:textId="77777777" w:rsidR="00EB35C0" w:rsidRPr="009C3C34" w:rsidRDefault="00EB35C0" w:rsidP="00196355">
            <w:pPr>
              <w:rPr>
                <w:sz w:val="20"/>
                <w:szCs w:val="20"/>
                <w:vertAlign w:val="superscript"/>
              </w:rPr>
            </w:pPr>
            <w:r w:rsidRPr="009C3C34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67475F14" w14:textId="77777777" w:rsidR="008C5F34" w:rsidRPr="009C3C34" w:rsidRDefault="008C5F34" w:rsidP="00196355">
      <w:pPr>
        <w:jc w:val="center"/>
      </w:pPr>
      <w:r w:rsidRPr="009C3C34">
        <w:t>Содержание</w:t>
      </w:r>
    </w:p>
    <w:p w14:paraId="0208C1F9" w14:textId="229A370F" w:rsidR="00731628" w:rsidRPr="009C3C34" w:rsidRDefault="006A6BC4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r w:rsidRPr="009C3C34">
        <w:rPr>
          <w:szCs w:val="24"/>
        </w:rPr>
        <w:fldChar w:fldCharType="begin"/>
      </w:r>
      <w:r w:rsidR="004242EA" w:rsidRPr="009C3C34">
        <w:rPr>
          <w:szCs w:val="24"/>
        </w:rPr>
        <w:instrText xml:space="preserve"> TOC \o "1-2" \h \z \u </w:instrText>
      </w:r>
      <w:r w:rsidRPr="009C3C34">
        <w:rPr>
          <w:szCs w:val="24"/>
        </w:rPr>
        <w:fldChar w:fldCharType="separate"/>
      </w:r>
      <w:hyperlink w:anchor="_Toc188800330" w:history="1">
        <w:r w:rsidR="00731628" w:rsidRPr="009C3C34">
          <w:rPr>
            <w:rStyle w:val="af8"/>
            <w:color w:val="auto"/>
            <w:szCs w:val="24"/>
          </w:rPr>
          <w:t>I. Общие сведения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_Toc188800330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CB343C">
          <w:rPr>
            <w:webHidden/>
            <w:szCs w:val="24"/>
          </w:rPr>
          <w:t>1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506195E" w14:textId="3B030EAE" w:rsidR="00731628" w:rsidRPr="009C3C34" w:rsidRDefault="00CB343C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1" w:history="1">
        <w:r w:rsidR="00731628" w:rsidRPr="009C3C34">
          <w:rPr>
            <w:rStyle w:val="af8"/>
            <w:color w:val="auto"/>
            <w:szCs w:val="24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_Toc188800331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>
          <w:rPr>
            <w:webHidden/>
            <w:szCs w:val="24"/>
          </w:rPr>
          <w:t>3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7607EF8F" w14:textId="480E7C0A" w:rsidR="00731628" w:rsidRPr="009C3C34" w:rsidRDefault="00CB343C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2" w:history="1">
        <w:r w:rsidR="00731628" w:rsidRPr="009C3C34">
          <w:rPr>
            <w:rStyle w:val="af8"/>
            <w:color w:val="auto"/>
            <w:szCs w:val="24"/>
          </w:rPr>
          <w:t>III. Характеристика обобщенных трудовых функций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_Toc188800332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>
          <w:rPr>
            <w:webHidden/>
            <w:szCs w:val="24"/>
          </w:rPr>
          <w:t>5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97E2B93" w14:textId="40F93ECD" w:rsidR="00731628" w:rsidRPr="009C3C34" w:rsidRDefault="00CB343C" w:rsidP="00DE1608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kern w:val="2"/>
          <w14:ligatures w14:val="standardContextual"/>
        </w:rPr>
      </w:pPr>
      <w:hyperlink w:anchor="_Toc188800333" w:history="1">
        <w:r w:rsidR="00731628" w:rsidRPr="009C3C34">
          <w:rPr>
            <w:rStyle w:val="af8"/>
            <w:noProof/>
            <w:color w:val="auto"/>
          </w:rPr>
          <w:t>3.1. Обобщенная трудовая функция «</w:t>
        </w:r>
        <w:r w:rsidR="00037A96">
          <w:rPr>
            <w:rStyle w:val="af8"/>
            <w:noProof/>
            <w:color w:val="auto"/>
          </w:rPr>
          <w:t>Проведение биомеханического анализа и оценк</w:t>
        </w:r>
        <w:r w:rsidR="000C6A72">
          <w:rPr>
            <w:rStyle w:val="af8"/>
            <w:noProof/>
            <w:color w:val="auto"/>
          </w:rPr>
          <w:t>а</w:t>
        </w:r>
        <w:r w:rsidR="00037A96">
          <w:rPr>
            <w:rStyle w:val="af8"/>
            <w:noProof/>
            <w:color w:val="auto"/>
          </w:rPr>
          <w:t xml:space="preserve"> параметро</w:t>
        </w:r>
        <w:r w:rsidR="00DA2144">
          <w:rPr>
            <w:rStyle w:val="af8"/>
            <w:noProof/>
            <w:color w:val="auto"/>
          </w:rPr>
          <w:t>в двигательной функции инвалида</w:t>
        </w:r>
        <w:r w:rsidR="00731628" w:rsidRPr="009C3C34">
          <w:rPr>
            <w:rStyle w:val="af8"/>
            <w:noProof/>
            <w:color w:val="auto"/>
          </w:rPr>
          <w:t>»</w:t>
        </w:r>
        <w:r w:rsidR="00731628" w:rsidRPr="009C3C34">
          <w:rPr>
            <w:noProof/>
            <w:webHidden/>
          </w:rPr>
          <w:tab/>
        </w:r>
        <w:r w:rsidR="00731628" w:rsidRPr="009C3C34">
          <w:rPr>
            <w:noProof/>
            <w:webHidden/>
          </w:rPr>
          <w:fldChar w:fldCharType="begin"/>
        </w:r>
        <w:r w:rsidR="00731628" w:rsidRPr="009C3C34">
          <w:rPr>
            <w:noProof/>
            <w:webHidden/>
          </w:rPr>
          <w:instrText xml:space="preserve"> PAGEREF _Toc188800333 \h </w:instrText>
        </w:r>
        <w:r w:rsidR="00731628" w:rsidRPr="009C3C34">
          <w:rPr>
            <w:noProof/>
            <w:webHidden/>
          </w:rPr>
        </w:r>
        <w:r w:rsidR="00731628" w:rsidRPr="009C3C34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731628" w:rsidRPr="009C3C34">
          <w:rPr>
            <w:noProof/>
            <w:webHidden/>
          </w:rPr>
          <w:fldChar w:fldCharType="end"/>
        </w:r>
      </w:hyperlink>
    </w:p>
    <w:p w14:paraId="685A6C29" w14:textId="35795D06" w:rsidR="00731628" w:rsidRPr="00C16AFA" w:rsidRDefault="00CB343C" w:rsidP="00DE1608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vanish/>
          <w:kern w:val="2"/>
          <w:specVanish/>
          <w14:ligatures w14:val="standardContextual"/>
        </w:rPr>
      </w:pPr>
      <w:hyperlink w:anchor="_Toc188800334" w:history="1">
        <w:r w:rsidR="00C16AFA">
          <w:rPr>
            <w:rStyle w:val="af8"/>
            <w:noProof/>
            <w:color w:val="auto"/>
          </w:rPr>
          <w:t>3.2. </w:t>
        </w:r>
        <w:r w:rsidR="00731628" w:rsidRPr="009C3C34">
          <w:rPr>
            <w:rStyle w:val="af8"/>
            <w:noProof/>
            <w:color w:val="auto"/>
          </w:rPr>
          <w:t>Обобщенная трудовая функция «</w:t>
        </w:r>
        <w:r w:rsidR="0090547E">
          <w:rPr>
            <w:rStyle w:val="af8"/>
            <w:noProof/>
            <w:color w:val="auto"/>
          </w:rPr>
          <w:t xml:space="preserve">Разработка и настройка </w:t>
        </w:r>
        <w:r w:rsidR="0091228E">
          <w:rPr>
            <w:rStyle w:val="af8"/>
            <w:noProof/>
            <w:color w:val="auto"/>
          </w:rPr>
          <w:t>технических</w:t>
        </w:r>
        <w:r w:rsidR="0090547E">
          <w:rPr>
            <w:rStyle w:val="af8"/>
            <w:noProof/>
            <w:color w:val="auto"/>
          </w:rPr>
          <w:t xml:space="preserve"> средств реабили</w:t>
        </w:r>
        <w:r w:rsidR="00097004">
          <w:rPr>
            <w:rStyle w:val="af8"/>
            <w:noProof/>
            <w:color w:val="auto"/>
          </w:rPr>
          <w:t>тации</w:t>
        </w:r>
        <w:r w:rsidR="00731628" w:rsidRPr="009C3C34">
          <w:rPr>
            <w:rStyle w:val="af8"/>
            <w:noProof/>
            <w:color w:val="auto"/>
          </w:rPr>
          <w:t>»</w:t>
        </w:r>
        <w:r w:rsidR="00232870">
          <w:rPr>
            <w:noProof/>
            <w:webHidden/>
          </w:rPr>
          <w:t>…………………………………………………………………………………………..</w:t>
        </w:r>
        <w:r w:rsidR="00731628" w:rsidRPr="009C3C34">
          <w:rPr>
            <w:noProof/>
            <w:webHidden/>
          </w:rPr>
          <w:fldChar w:fldCharType="begin"/>
        </w:r>
        <w:r w:rsidR="00731628" w:rsidRPr="009C3C34">
          <w:rPr>
            <w:noProof/>
            <w:webHidden/>
          </w:rPr>
          <w:instrText xml:space="preserve"> PAGEREF _Toc188800334 \h </w:instrText>
        </w:r>
        <w:r w:rsidR="00731628" w:rsidRPr="009C3C34">
          <w:rPr>
            <w:noProof/>
            <w:webHidden/>
          </w:rPr>
        </w:r>
        <w:r w:rsidR="00731628" w:rsidRPr="009C3C34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731628" w:rsidRPr="009C3C34">
          <w:rPr>
            <w:noProof/>
            <w:webHidden/>
          </w:rPr>
          <w:fldChar w:fldCharType="end"/>
        </w:r>
      </w:hyperlink>
    </w:p>
    <w:p w14:paraId="081C28DC" w14:textId="0F37C2BF" w:rsidR="00731628" w:rsidRPr="009C3C34" w:rsidRDefault="00CB343C" w:rsidP="00AD146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kern w:val="2"/>
          <w14:ligatures w14:val="standardContextual"/>
        </w:rPr>
      </w:pPr>
      <w:hyperlink w:anchor="_Toc188800335" w:history="1">
        <w:r w:rsidR="00731628" w:rsidRPr="009C3C34">
          <w:rPr>
            <w:rStyle w:val="af8"/>
            <w:noProof/>
            <w:color w:val="auto"/>
          </w:rPr>
          <w:t>3.3. Обобщенная трудовая функция «</w:t>
        </w:r>
        <w:r w:rsidR="00097004">
          <w:rPr>
            <w:rStyle w:val="af8"/>
            <w:noProof/>
            <w:color w:val="auto"/>
          </w:rPr>
          <w:t xml:space="preserve">Проведение испытаний и обеспечение качества инженерных решений технических средств </w:t>
        </w:r>
        <w:r w:rsidR="003209D4">
          <w:rPr>
            <w:rStyle w:val="af8"/>
            <w:noProof/>
            <w:color w:val="auto"/>
          </w:rPr>
          <w:t>реабилитации</w:t>
        </w:r>
        <w:r w:rsidR="00731628" w:rsidRPr="009C3C34">
          <w:rPr>
            <w:rStyle w:val="af8"/>
            <w:noProof/>
            <w:color w:val="auto"/>
          </w:rPr>
          <w:t>»</w:t>
        </w:r>
        <w:r w:rsidR="00731628" w:rsidRPr="009C3C34">
          <w:rPr>
            <w:noProof/>
            <w:webHidden/>
          </w:rPr>
          <w:tab/>
        </w:r>
        <w:r w:rsidR="00731628" w:rsidRPr="009C3C34">
          <w:rPr>
            <w:noProof/>
            <w:webHidden/>
          </w:rPr>
          <w:fldChar w:fldCharType="begin"/>
        </w:r>
        <w:r w:rsidR="00731628" w:rsidRPr="009C3C34">
          <w:rPr>
            <w:noProof/>
            <w:webHidden/>
          </w:rPr>
          <w:instrText xml:space="preserve"> PAGEREF _Toc188800335 \h </w:instrText>
        </w:r>
        <w:r w:rsidR="00731628" w:rsidRPr="009C3C34">
          <w:rPr>
            <w:noProof/>
            <w:webHidden/>
          </w:rPr>
        </w:r>
        <w:r w:rsidR="00731628" w:rsidRPr="009C3C34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731628" w:rsidRPr="009C3C34">
          <w:rPr>
            <w:noProof/>
            <w:webHidden/>
          </w:rPr>
          <w:fldChar w:fldCharType="end"/>
        </w:r>
      </w:hyperlink>
    </w:p>
    <w:p w14:paraId="3B58368C" w14:textId="6D7E3891" w:rsidR="00731628" w:rsidRPr="009C3C34" w:rsidRDefault="00CB343C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7" w:history="1">
        <w:r w:rsidR="00731628" w:rsidRPr="009C3C34">
          <w:rPr>
            <w:rStyle w:val="af8"/>
            <w:color w:val="auto"/>
            <w:szCs w:val="24"/>
          </w:rPr>
          <w:t>IV. Сведения об организациях – разработчиках профессионального стандарта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_Toc188800337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>
          <w:rPr>
            <w:webHidden/>
            <w:szCs w:val="24"/>
          </w:rPr>
          <w:t>16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42315C4C" w14:textId="0CA96132" w:rsidR="00731628" w:rsidRPr="009C3C34" w:rsidRDefault="00CB343C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8" w:history="1">
        <w:r w:rsidR="00731628" w:rsidRPr="009C3C34">
          <w:rPr>
            <w:rStyle w:val="af8"/>
            <w:color w:val="auto"/>
            <w:szCs w:val="24"/>
          </w:rPr>
          <w:t>V. Сокращения, используемые в профессиональном стандарте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_Toc188800338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>
          <w:rPr>
            <w:webHidden/>
            <w:szCs w:val="24"/>
          </w:rPr>
          <w:t>16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A253765" w14:textId="7AAE955D" w:rsidR="004242EA" w:rsidRPr="009C3C34" w:rsidRDefault="006A6BC4" w:rsidP="00DE1608">
      <w:pPr>
        <w:jc w:val="both"/>
      </w:pPr>
      <w:r w:rsidRPr="009C3C34">
        <w:fldChar w:fldCharType="end"/>
      </w:r>
    </w:p>
    <w:p w14:paraId="70CAD85C" w14:textId="77777777" w:rsidR="00EB35C0" w:rsidRPr="009C3C34" w:rsidRDefault="00A55C2E" w:rsidP="00196355">
      <w:pPr>
        <w:pStyle w:val="1"/>
        <w:rPr>
          <w:lang w:val="en-US"/>
        </w:rPr>
      </w:pPr>
      <w:bookmarkStart w:id="1" w:name="_Toc433309207"/>
      <w:bookmarkStart w:id="2" w:name="_Toc188800330"/>
      <w:r w:rsidRPr="009C3C34">
        <w:t xml:space="preserve">I. </w:t>
      </w:r>
      <w:r w:rsidR="00EB35C0" w:rsidRPr="009C3C34">
        <w:t>Общие сведения</w:t>
      </w:r>
      <w:bookmarkEnd w:id="1"/>
      <w:bookmarkEnd w:id="2"/>
    </w:p>
    <w:p w14:paraId="30DB23E1" w14:textId="77777777" w:rsidR="009C052F" w:rsidRPr="009C3C34" w:rsidRDefault="009C052F" w:rsidP="00196355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9C3C34" w:rsidRPr="009C3C34" w14:paraId="7DE6E53C" w14:textId="77777777" w:rsidTr="00196355">
        <w:trPr>
          <w:trHeight w:val="283"/>
        </w:trPr>
        <w:tc>
          <w:tcPr>
            <w:tcW w:w="400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61FC3C4A" w14:textId="07019677" w:rsidR="00675759" w:rsidRPr="009C3C34" w:rsidRDefault="002367C9" w:rsidP="00196355">
            <w:r w:rsidRPr="002367C9">
              <w:t xml:space="preserve">Проектирование, исследование и внедрение технических решений для анализа, восстановления и замещения двигательных </w:t>
            </w:r>
            <w:r w:rsidRPr="00FE3F69">
              <w:t>функций инвалида</w:t>
            </w:r>
            <w:r w:rsidRPr="002367C9">
              <w:t>, основанных на принципах биомеханики и инженерной механики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24A1BCA6" w14:textId="77777777" w:rsidR="00EB35C0" w:rsidRPr="009C3C34" w:rsidRDefault="00EB35C0" w:rsidP="00196355"/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EF701" w14:textId="534255D0" w:rsidR="00EB35C0" w:rsidRPr="009C3C34" w:rsidRDefault="009A2E64" w:rsidP="00196355">
            <w:pPr>
              <w:jc w:val="center"/>
            </w:pPr>
            <w:r w:rsidRPr="009A2E64">
              <w:t>40.268</w:t>
            </w:r>
          </w:p>
        </w:tc>
      </w:tr>
      <w:tr w:rsidR="003E538A" w:rsidRPr="009C3C34" w14:paraId="040A253E" w14:textId="77777777" w:rsidTr="00196355">
        <w:tc>
          <w:tcPr>
            <w:tcW w:w="429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52303" w14:textId="33C1A834" w:rsidR="00EB35C0" w:rsidRPr="009C3C34" w:rsidRDefault="009C3C34" w:rsidP="00196355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04CF970" w14:textId="763AB1EC" w:rsidR="00EB35C0" w:rsidRPr="009C3C34" w:rsidRDefault="009C3C34" w:rsidP="00196355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код</w:t>
            </w:r>
          </w:p>
        </w:tc>
      </w:tr>
    </w:tbl>
    <w:p w14:paraId="56B19103" w14:textId="77777777" w:rsidR="00196355" w:rsidRPr="009C3C34" w:rsidRDefault="00196355"/>
    <w:p w14:paraId="7514F6C7" w14:textId="70058AAB" w:rsidR="00196355" w:rsidRPr="009C3C34" w:rsidRDefault="00DE1608">
      <w:r w:rsidRPr="009C3C34">
        <w:t>Краткое описание</w:t>
      </w:r>
      <w:r w:rsidR="00196355" w:rsidRPr="009C3C34">
        <w:t xml:space="preserve"> вида профессиональной деятельности</w:t>
      </w:r>
    </w:p>
    <w:p w14:paraId="46BE399A" w14:textId="77777777" w:rsidR="00196355" w:rsidRPr="009C3C34" w:rsidRDefault="0019635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9"/>
      </w:tblGrid>
      <w:tr w:rsidR="003E538A" w:rsidRPr="009C3C34" w14:paraId="1562C984" w14:textId="77777777" w:rsidTr="00196355">
        <w:trPr>
          <w:trHeight w:val="283"/>
        </w:trPr>
        <w:tc>
          <w:tcPr>
            <w:tcW w:w="50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937E57" w14:textId="3AF330B7" w:rsidR="00F91942" w:rsidRPr="009C3C34" w:rsidRDefault="00604366" w:rsidP="00196355">
            <w:r w:rsidRPr="00604366">
              <w:t>Обеспечение технологической поддержки восстановления двигательных функций инвалида посредством инженерно-биомеханического анализа и проектирования функциональных систем, соответствующих медицинским показаниям, биомеханическим принципам и индивидуальным особенностям инвалида</w:t>
            </w:r>
          </w:p>
        </w:tc>
      </w:tr>
    </w:tbl>
    <w:p w14:paraId="404C3691" w14:textId="77777777" w:rsidR="00196355" w:rsidRPr="009C3C34" w:rsidRDefault="00196355"/>
    <w:p w14:paraId="46D61F55" w14:textId="328E5ABA" w:rsidR="00196355" w:rsidRPr="009C3C34" w:rsidRDefault="00196355">
      <w:r w:rsidRPr="009C3C34">
        <w:t>Группа занятий</w:t>
      </w:r>
    </w:p>
    <w:p w14:paraId="01A4420A" w14:textId="77777777" w:rsidR="00196355" w:rsidRPr="009C3C34" w:rsidRDefault="00196355"/>
    <w:tbl>
      <w:tblPr>
        <w:tblW w:w="5002" w:type="pct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5"/>
        <w:gridCol w:w="3684"/>
        <w:gridCol w:w="1277"/>
        <w:gridCol w:w="3823"/>
      </w:tblGrid>
      <w:tr w:rsidR="00542C62" w:rsidRPr="009C3C34" w14:paraId="068D1C97" w14:textId="77777777" w:rsidTr="0091228E">
        <w:trPr>
          <w:trHeight w:val="283"/>
        </w:trPr>
        <w:tc>
          <w:tcPr>
            <w:tcW w:w="69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07B19C" w14:textId="410F8268" w:rsidR="00542C62" w:rsidRPr="00FE3F69" w:rsidRDefault="00542C62" w:rsidP="00542C62">
            <w:pPr>
              <w:rPr>
                <w:highlight w:val="yellow"/>
              </w:rPr>
            </w:pPr>
            <w:r w:rsidRPr="00E3194D">
              <w:rPr>
                <w:color w:val="000000" w:themeColor="text1"/>
              </w:rPr>
              <w:t>2149</w:t>
            </w:r>
          </w:p>
        </w:tc>
        <w:tc>
          <w:tcPr>
            <w:tcW w:w="180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3594B2" w14:textId="7C8E68E4" w:rsidR="00542C62" w:rsidRPr="00FE3F69" w:rsidRDefault="00151738" w:rsidP="00542C62">
            <w:pPr>
              <w:rPr>
                <w:highlight w:val="yellow"/>
              </w:rPr>
            </w:pPr>
            <w:r w:rsidRPr="00151738">
              <w:rPr>
                <w:color w:val="000000" w:themeColor="text1"/>
              </w:rPr>
              <w:t>Специалисты в области техники, не входящие в другие группы</w:t>
            </w:r>
          </w:p>
        </w:tc>
        <w:tc>
          <w:tcPr>
            <w:tcW w:w="62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966780" w14:textId="6536D52A" w:rsidR="00542C62" w:rsidRPr="00FE3F69" w:rsidRDefault="00931E57" w:rsidP="00542C62">
            <w:pPr>
              <w:rPr>
                <w:highlight w:val="yellow"/>
              </w:rPr>
            </w:pPr>
            <w:r w:rsidRPr="00931E57">
              <w:t>-</w:t>
            </w:r>
          </w:p>
        </w:tc>
        <w:tc>
          <w:tcPr>
            <w:tcW w:w="187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0D76A4" w14:textId="039C8D98" w:rsidR="00542C62" w:rsidRPr="00931E57" w:rsidRDefault="00931E57" w:rsidP="00542C62">
            <w:r w:rsidRPr="00931E57">
              <w:t>-</w:t>
            </w:r>
          </w:p>
        </w:tc>
      </w:tr>
      <w:tr w:rsidR="00542C62" w:rsidRPr="009C3C34" w14:paraId="5DA0E27B" w14:textId="77777777" w:rsidTr="0091228E">
        <w:trPr>
          <w:trHeight w:val="227"/>
        </w:trPr>
        <w:tc>
          <w:tcPr>
            <w:tcW w:w="69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E8E8A5E" w14:textId="77777777" w:rsidR="00542C62" w:rsidRPr="009C3C34" w:rsidRDefault="00542C62" w:rsidP="00542C62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ОКЗ</w:t>
            </w:r>
            <w:r w:rsidRPr="009C3C34">
              <w:rPr>
                <w:rStyle w:val="ad"/>
                <w:sz w:val="20"/>
                <w:szCs w:val="20"/>
              </w:rPr>
              <w:endnoteReference w:id="1"/>
            </w:r>
            <w:r w:rsidRPr="009C3C34">
              <w:rPr>
                <w:sz w:val="20"/>
                <w:szCs w:val="20"/>
              </w:rPr>
              <w:t>)</w:t>
            </w:r>
          </w:p>
        </w:tc>
        <w:tc>
          <w:tcPr>
            <w:tcW w:w="18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D5F3D38" w14:textId="77777777" w:rsidR="00542C62" w:rsidRPr="009C3C34" w:rsidRDefault="00542C62" w:rsidP="00542C62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2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79BC7DF5" w14:textId="77777777" w:rsidR="00542C62" w:rsidRPr="009C3C34" w:rsidRDefault="00542C62" w:rsidP="00542C62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ОКЗ)</w:t>
            </w:r>
          </w:p>
        </w:tc>
        <w:tc>
          <w:tcPr>
            <w:tcW w:w="187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F392081" w14:textId="77777777" w:rsidR="00542C62" w:rsidRPr="009C3C34" w:rsidRDefault="00542C62" w:rsidP="00542C62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(наименование)</w:t>
            </w:r>
          </w:p>
        </w:tc>
      </w:tr>
    </w:tbl>
    <w:p w14:paraId="1F7CE4BC" w14:textId="77777777" w:rsidR="00196355" w:rsidRPr="009C3C34" w:rsidRDefault="00196355"/>
    <w:p w14:paraId="3385FEEC" w14:textId="77777777" w:rsidR="009223D3" w:rsidRPr="009C3C34" w:rsidRDefault="009223D3" w:rsidP="009223D3">
      <w:pPr>
        <w:jc w:val="both"/>
      </w:pPr>
      <w:r w:rsidRPr="009C3C34">
        <w:t>Отнесение к области профессиональной деятельности</w:t>
      </w:r>
    </w:p>
    <w:p w14:paraId="369169CB" w14:textId="77777777" w:rsidR="009223D3" w:rsidRPr="009C3C34" w:rsidRDefault="009223D3" w:rsidP="009223D3">
      <w:pPr>
        <w:jc w:val="both"/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8E31E7" w:rsidRPr="009C3C34" w14:paraId="0E95D1F2" w14:textId="77777777" w:rsidTr="00DE1608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3946438" w14:textId="780E8DF6" w:rsidR="008E31E7" w:rsidRPr="000828A6" w:rsidRDefault="008E31E7" w:rsidP="008E31E7">
            <w:bookmarkStart w:id="3" w:name="_Hlk188016934"/>
            <w:r w:rsidRPr="00460B0D">
              <w:t xml:space="preserve">40 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ED57927" w14:textId="13C53C8E" w:rsidR="008E31E7" w:rsidRPr="000828A6" w:rsidRDefault="008E31E7" w:rsidP="008E31E7">
            <w:pPr>
              <w:pStyle w:val="af1"/>
            </w:pPr>
            <w:r w:rsidRPr="00460B0D">
              <w:t>Сквозные виды профессиональной деятельности в промышленности</w:t>
            </w:r>
          </w:p>
        </w:tc>
      </w:tr>
      <w:tr w:rsidR="009C3C34" w:rsidRPr="009C3C34" w14:paraId="2A0892D3" w14:textId="77777777" w:rsidTr="00DE1608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4A3DF4C" w14:textId="77777777" w:rsidR="009223D3" w:rsidRPr="009C3C34" w:rsidRDefault="009223D3" w:rsidP="00DE1608">
            <w:pPr>
              <w:jc w:val="center"/>
              <w:rPr>
                <w:sz w:val="18"/>
                <w:szCs w:val="18"/>
              </w:rPr>
            </w:pPr>
            <w:r w:rsidRPr="009C3C34">
              <w:rPr>
                <w:sz w:val="20"/>
                <w:szCs w:val="18"/>
              </w:rPr>
              <w:t>(код ОПД</w:t>
            </w:r>
            <w:r w:rsidRPr="009C3C34">
              <w:rPr>
                <w:rStyle w:val="ad"/>
                <w:rFonts w:eastAsiaTheme="majorEastAsia"/>
                <w:sz w:val="20"/>
                <w:szCs w:val="18"/>
              </w:rPr>
              <w:endnoteReference w:id="2"/>
            </w:r>
            <w:r w:rsidRPr="009C3C34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DBA2ACB" w14:textId="77777777" w:rsidR="009223D3" w:rsidRPr="009C3C34" w:rsidRDefault="009223D3" w:rsidP="00DE1608">
            <w:pPr>
              <w:jc w:val="center"/>
              <w:rPr>
                <w:sz w:val="20"/>
                <w:szCs w:val="18"/>
              </w:rPr>
            </w:pPr>
            <w:r w:rsidRPr="009C3C34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  <w:bookmarkEnd w:id="3"/>
    </w:tbl>
    <w:p w14:paraId="00E07AC9" w14:textId="77777777" w:rsidR="009223D3" w:rsidRPr="009C3C34" w:rsidRDefault="009223D3"/>
    <w:p w14:paraId="15861DD3" w14:textId="06DDAA72" w:rsidR="00196355" w:rsidRPr="009C3C34" w:rsidRDefault="00196355">
      <w:r w:rsidRPr="009C3C34">
        <w:t>Отнесение к видам экономической деятельности</w:t>
      </w:r>
    </w:p>
    <w:p w14:paraId="046091CE" w14:textId="77777777" w:rsidR="00196355" w:rsidRPr="009C3C34" w:rsidRDefault="00196355"/>
    <w:tbl>
      <w:tblPr>
        <w:tblW w:w="5002" w:type="pct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6"/>
        <w:gridCol w:w="8643"/>
      </w:tblGrid>
      <w:tr w:rsidR="00C92A9E" w:rsidRPr="009C3C34" w14:paraId="2593741A" w14:textId="77777777" w:rsidTr="00EF0980">
        <w:trPr>
          <w:trHeight w:val="283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AC6B3F" w14:textId="5A22EABD" w:rsidR="00C92A9E" w:rsidRPr="009C3C34" w:rsidRDefault="00C92A9E" w:rsidP="00C92A9E">
            <w:pPr>
              <w:rPr>
                <w:bCs w:val="0"/>
              </w:rPr>
            </w:pPr>
            <w:r>
              <w:t>28.99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9B3D81" w14:textId="08943120" w:rsidR="00C92A9E" w:rsidRPr="009C3C34" w:rsidRDefault="00C92A9E" w:rsidP="00C92A9E">
            <w:r>
              <w:t>Производство прочих машин и оборудования специального назначения, не включенных в другие группировки</w:t>
            </w:r>
          </w:p>
        </w:tc>
      </w:tr>
      <w:tr w:rsidR="00C92A9E" w:rsidRPr="009C3C34" w14:paraId="682B12EC" w14:textId="77777777" w:rsidTr="00EF0980">
        <w:trPr>
          <w:trHeight w:val="283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7622BF" w14:textId="7AE56741" w:rsidR="00C92A9E" w:rsidRPr="009C3C34" w:rsidRDefault="00C92A9E" w:rsidP="00C92A9E">
            <w:pPr>
              <w:rPr>
                <w:bCs w:val="0"/>
              </w:rPr>
            </w:pPr>
            <w:r w:rsidRPr="00DD3510">
              <w:rPr>
                <w:color w:val="000000"/>
              </w:rPr>
              <w:t>32.50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1FCDE9" w14:textId="4DB72598" w:rsidR="00C92A9E" w:rsidRPr="009C3C34" w:rsidRDefault="00C92A9E" w:rsidP="00C92A9E">
            <w:r w:rsidRPr="00DD3510">
              <w:rPr>
                <w:color w:val="000000"/>
                <w:shd w:val="clear" w:color="auto" w:fill="FFFFFF"/>
              </w:rPr>
              <w:t>Производство медицинских инструментов и оборудования</w:t>
            </w:r>
          </w:p>
        </w:tc>
      </w:tr>
      <w:tr w:rsidR="00C92A9E" w:rsidRPr="009C3C34" w14:paraId="06E1922D" w14:textId="77777777" w:rsidTr="00EF0980">
        <w:trPr>
          <w:trHeight w:val="244"/>
        </w:trPr>
        <w:tc>
          <w:tcPr>
            <w:tcW w:w="76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23EBA41" w14:textId="77777777" w:rsidR="00C92A9E" w:rsidRPr="009C3C34" w:rsidRDefault="00C92A9E" w:rsidP="00C92A9E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ОКВЭД</w:t>
            </w:r>
            <w:r w:rsidRPr="009C3C34">
              <w:rPr>
                <w:rStyle w:val="ad"/>
                <w:sz w:val="20"/>
                <w:szCs w:val="20"/>
              </w:rPr>
              <w:endnoteReference w:id="3"/>
            </w:r>
            <w:r w:rsidRPr="009C3C34">
              <w:rPr>
                <w:sz w:val="20"/>
                <w:szCs w:val="20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B7C33F2" w14:textId="77777777" w:rsidR="00C92A9E" w:rsidRPr="009C3C34" w:rsidRDefault="00C92A9E" w:rsidP="00C92A9E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16B171DC" w14:textId="77777777" w:rsidR="008662D3" w:rsidRPr="009C3C34" w:rsidRDefault="008662D3" w:rsidP="00196355">
      <w:pPr>
        <w:rPr>
          <w:lang w:val="en-US"/>
        </w:rPr>
      </w:pPr>
    </w:p>
    <w:p w14:paraId="3069D087" w14:textId="77777777" w:rsidR="00502036" w:rsidRPr="009C3C34" w:rsidRDefault="00502036" w:rsidP="00196355">
      <w:pPr>
        <w:sectPr w:rsidR="00502036" w:rsidRPr="009C3C34" w:rsidSect="009223D3">
          <w:headerReference w:type="even" r:id="rId8"/>
          <w:headerReference w:type="default" r:id="rId9"/>
          <w:footerReference w:type="even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66718915" w14:textId="07C64FCD" w:rsidR="00A55C2E" w:rsidRPr="009C3C34" w:rsidRDefault="00A55C2E" w:rsidP="00196355">
      <w:pPr>
        <w:pStyle w:val="1"/>
        <w:jc w:val="center"/>
      </w:pPr>
      <w:bookmarkStart w:id="4" w:name="_Toc433309208"/>
      <w:bookmarkStart w:id="5" w:name="_Toc188800331"/>
      <w:r w:rsidRPr="009C3C34">
        <w:lastRenderedPageBreak/>
        <w:t xml:space="preserve">II. Описание трудовых функций, </w:t>
      </w:r>
      <w:r w:rsidR="002032E8" w:rsidRPr="009C3C34">
        <w:t>входящих в</w:t>
      </w:r>
      <w:r w:rsidRPr="009C3C34">
        <w:t xml:space="preserve"> профессиональный стандарт (функциональная карта вида </w:t>
      </w:r>
      <w:r w:rsidR="000C1911" w:rsidRPr="009C3C34">
        <w:t>профессиональной деятельности</w:t>
      </w:r>
      <w:r w:rsidRPr="009C3C34">
        <w:t>)</w:t>
      </w:r>
      <w:bookmarkEnd w:id="4"/>
      <w:bookmarkEnd w:id="5"/>
    </w:p>
    <w:p w14:paraId="2CA4D3C1" w14:textId="77777777" w:rsidR="002032E8" w:rsidRPr="009C3C34" w:rsidRDefault="002032E8" w:rsidP="00EF0980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5"/>
        <w:gridCol w:w="2195"/>
        <w:gridCol w:w="1694"/>
        <w:gridCol w:w="2617"/>
        <w:gridCol w:w="4907"/>
        <w:gridCol w:w="877"/>
        <w:gridCol w:w="1695"/>
      </w:tblGrid>
      <w:tr w:rsidR="009C3C34" w:rsidRPr="009C3C34" w14:paraId="1E9ABB50" w14:textId="77777777" w:rsidTr="00EF0980">
        <w:trPr>
          <w:trHeight w:val="20"/>
        </w:trPr>
        <w:tc>
          <w:tcPr>
            <w:tcW w:w="2432" w:type="pct"/>
            <w:gridSpan w:val="4"/>
            <w:vAlign w:val="center"/>
          </w:tcPr>
          <w:p w14:paraId="1AABB1E8" w14:textId="3E4C4E2A" w:rsidR="009223D3" w:rsidRPr="009C3C34" w:rsidRDefault="009223D3" w:rsidP="00196355">
            <w:pPr>
              <w:jc w:val="center"/>
            </w:pPr>
            <w:r w:rsidRPr="009C3C34">
              <w:t>Обобщенные трудовые функции</w:t>
            </w:r>
          </w:p>
        </w:tc>
        <w:tc>
          <w:tcPr>
            <w:tcW w:w="2568" w:type="pct"/>
            <w:gridSpan w:val="3"/>
            <w:vAlign w:val="center"/>
          </w:tcPr>
          <w:p w14:paraId="55E3C8C9" w14:textId="5ED7DFA5" w:rsidR="009223D3" w:rsidRPr="009C3C34" w:rsidRDefault="009223D3" w:rsidP="00196355">
            <w:pPr>
              <w:jc w:val="center"/>
            </w:pPr>
            <w:r w:rsidRPr="009C3C34">
              <w:t>Трудовые функции</w:t>
            </w:r>
          </w:p>
        </w:tc>
      </w:tr>
      <w:tr w:rsidR="009C3C34" w:rsidRPr="009C3C34" w14:paraId="3EE0B54F" w14:textId="77777777" w:rsidTr="00EF0980">
        <w:trPr>
          <w:trHeight w:val="20"/>
        </w:trPr>
        <w:tc>
          <w:tcPr>
            <w:tcW w:w="197" w:type="pct"/>
            <w:vAlign w:val="center"/>
          </w:tcPr>
          <w:p w14:paraId="31109BF1" w14:textId="77777777" w:rsidR="009223D3" w:rsidRPr="009C3C34" w:rsidRDefault="009223D3" w:rsidP="004B6E87">
            <w:pPr>
              <w:jc w:val="center"/>
            </w:pPr>
            <w:r w:rsidRPr="009C3C34">
              <w:t>код</w:t>
            </w:r>
          </w:p>
        </w:tc>
        <w:tc>
          <w:tcPr>
            <w:tcW w:w="754" w:type="pct"/>
            <w:vAlign w:val="center"/>
          </w:tcPr>
          <w:p w14:paraId="653B4903" w14:textId="77777777" w:rsidR="009223D3" w:rsidRPr="009C3C34" w:rsidRDefault="009223D3" w:rsidP="004B6E87">
            <w:pPr>
              <w:jc w:val="center"/>
            </w:pPr>
            <w:r w:rsidRPr="009C3C34">
              <w:t>наименование</w:t>
            </w:r>
          </w:p>
        </w:tc>
        <w:tc>
          <w:tcPr>
            <w:tcW w:w="582" w:type="pct"/>
            <w:vAlign w:val="center"/>
          </w:tcPr>
          <w:p w14:paraId="2E6CD77A" w14:textId="77777777" w:rsidR="009223D3" w:rsidRPr="009C3C34" w:rsidRDefault="009223D3" w:rsidP="004B6E87">
            <w:pPr>
              <w:jc w:val="center"/>
            </w:pPr>
            <w:r w:rsidRPr="009C3C34">
              <w:t>уровень квалификации</w:t>
            </w:r>
          </w:p>
        </w:tc>
        <w:tc>
          <w:tcPr>
            <w:tcW w:w="899" w:type="pct"/>
            <w:vAlign w:val="center"/>
          </w:tcPr>
          <w:p w14:paraId="4BA95453" w14:textId="1D0373D3" w:rsidR="009223D3" w:rsidRPr="009C3C34" w:rsidRDefault="004B6E87" w:rsidP="004B6E87">
            <w:pPr>
              <w:jc w:val="center"/>
            </w:pPr>
            <w:r w:rsidRPr="009C3C34">
              <w:t>возможные наименования должностей, профессий рабочих</w:t>
            </w:r>
          </w:p>
        </w:tc>
        <w:tc>
          <w:tcPr>
            <w:tcW w:w="1685" w:type="pct"/>
            <w:vAlign w:val="center"/>
          </w:tcPr>
          <w:p w14:paraId="20931F91" w14:textId="47D4D983" w:rsidR="009223D3" w:rsidRPr="009C3C34" w:rsidRDefault="009223D3" w:rsidP="004B6E87">
            <w:pPr>
              <w:jc w:val="center"/>
            </w:pPr>
            <w:r w:rsidRPr="009C3C34">
              <w:t>наименование</w:t>
            </w:r>
          </w:p>
        </w:tc>
        <w:tc>
          <w:tcPr>
            <w:tcW w:w="301" w:type="pct"/>
            <w:vAlign w:val="center"/>
          </w:tcPr>
          <w:p w14:paraId="472EB2A6" w14:textId="77777777" w:rsidR="009223D3" w:rsidRPr="009C3C34" w:rsidRDefault="009223D3" w:rsidP="004B6E87">
            <w:pPr>
              <w:jc w:val="center"/>
            </w:pPr>
            <w:r w:rsidRPr="009C3C34">
              <w:t>код</w:t>
            </w:r>
          </w:p>
        </w:tc>
        <w:tc>
          <w:tcPr>
            <w:tcW w:w="582" w:type="pct"/>
            <w:vAlign w:val="center"/>
          </w:tcPr>
          <w:p w14:paraId="65887440" w14:textId="77777777" w:rsidR="009223D3" w:rsidRPr="009C3C34" w:rsidRDefault="009223D3" w:rsidP="004B6E87">
            <w:pPr>
              <w:jc w:val="center"/>
            </w:pPr>
            <w:r w:rsidRPr="009C3C34">
              <w:t>уровень (подуровень) квалификации</w:t>
            </w:r>
          </w:p>
        </w:tc>
      </w:tr>
      <w:tr w:rsidR="00266272" w:rsidRPr="009C3C34" w14:paraId="25CB96A2" w14:textId="77777777" w:rsidTr="003209D4">
        <w:trPr>
          <w:trHeight w:val="20"/>
        </w:trPr>
        <w:tc>
          <w:tcPr>
            <w:tcW w:w="197" w:type="pct"/>
            <w:vMerge w:val="restart"/>
          </w:tcPr>
          <w:p w14:paraId="4D986D6B" w14:textId="47998642" w:rsidR="00266272" w:rsidRPr="009C3C34" w:rsidRDefault="00C92A9E" w:rsidP="0026627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54" w:type="pct"/>
            <w:vMerge w:val="restart"/>
          </w:tcPr>
          <w:p w14:paraId="6BAA73EA" w14:textId="557190EA" w:rsidR="00266272" w:rsidRPr="009C3C34" w:rsidRDefault="00266272" w:rsidP="00266272">
            <w:r w:rsidRPr="001E6BBE">
              <w:t>Проведение биомеханического анализа и оценка параметров двигательной функции инвалида</w:t>
            </w:r>
          </w:p>
        </w:tc>
        <w:tc>
          <w:tcPr>
            <w:tcW w:w="582" w:type="pct"/>
            <w:vMerge w:val="restart"/>
          </w:tcPr>
          <w:p w14:paraId="052DD43E" w14:textId="753E8ED7" w:rsidR="00266272" w:rsidRPr="009C3C34" w:rsidRDefault="00266272" w:rsidP="00266272">
            <w:pPr>
              <w:jc w:val="center"/>
            </w:pPr>
            <w:r>
              <w:t>6</w:t>
            </w:r>
          </w:p>
        </w:tc>
        <w:tc>
          <w:tcPr>
            <w:tcW w:w="899" w:type="pct"/>
            <w:vMerge w:val="restart"/>
          </w:tcPr>
          <w:p w14:paraId="4C856B8E" w14:textId="00B7E099" w:rsidR="00266272" w:rsidRPr="009C3C34" w:rsidRDefault="002508CF" w:rsidP="00266272">
            <w:r w:rsidRPr="002508CF">
              <w:t>Инженер-биомеханик</w:t>
            </w:r>
          </w:p>
        </w:tc>
        <w:tc>
          <w:tcPr>
            <w:tcW w:w="1685" w:type="pct"/>
          </w:tcPr>
          <w:p w14:paraId="4A34084B" w14:textId="764A5B90" w:rsidR="00266272" w:rsidRPr="009C3C34" w:rsidRDefault="00266272" w:rsidP="00EF0980">
            <w:r>
              <w:rPr>
                <w:color w:val="000000"/>
              </w:rPr>
              <w:t>Анализ и оценка параметров двигательных функций при протезировании нижних конечностей</w:t>
            </w:r>
          </w:p>
        </w:tc>
        <w:tc>
          <w:tcPr>
            <w:tcW w:w="301" w:type="pct"/>
          </w:tcPr>
          <w:p w14:paraId="492F00CF" w14:textId="59B61C76" w:rsidR="00266272" w:rsidRPr="009C3C34" w:rsidRDefault="00C92A9E" w:rsidP="003209D4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66272" w:rsidRPr="00DD3510">
              <w:rPr>
                <w:color w:val="000000"/>
              </w:rPr>
              <w:t>/01.</w:t>
            </w:r>
            <w:r w:rsidR="00266272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2B3EDDB1" w14:textId="1FF1A474" w:rsidR="00266272" w:rsidRPr="009C3C34" w:rsidRDefault="00266272" w:rsidP="003209D4">
            <w:pPr>
              <w:jc w:val="center"/>
            </w:pPr>
            <w:r>
              <w:t>6</w:t>
            </w:r>
          </w:p>
        </w:tc>
      </w:tr>
      <w:tr w:rsidR="00266272" w:rsidRPr="009C3C34" w14:paraId="36B7515A" w14:textId="77777777" w:rsidTr="003209D4">
        <w:trPr>
          <w:trHeight w:val="20"/>
        </w:trPr>
        <w:tc>
          <w:tcPr>
            <w:tcW w:w="197" w:type="pct"/>
            <w:vMerge/>
          </w:tcPr>
          <w:p w14:paraId="0E5E9BB2" w14:textId="77777777" w:rsidR="00266272" w:rsidRPr="009C3C34" w:rsidRDefault="00266272" w:rsidP="00266272">
            <w:pPr>
              <w:jc w:val="center"/>
            </w:pPr>
          </w:p>
        </w:tc>
        <w:tc>
          <w:tcPr>
            <w:tcW w:w="754" w:type="pct"/>
            <w:vMerge/>
          </w:tcPr>
          <w:p w14:paraId="5E87C325" w14:textId="77777777" w:rsidR="00266272" w:rsidRPr="009C3C34" w:rsidRDefault="00266272" w:rsidP="00266272"/>
        </w:tc>
        <w:tc>
          <w:tcPr>
            <w:tcW w:w="582" w:type="pct"/>
            <w:vMerge/>
          </w:tcPr>
          <w:p w14:paraId="19564739" w14:textId="77777777" w:rsidR="00266272" w:rsidRPr="009C3C34" w:rsidRDefault="00266272" w:rsidP="00266272">
            <w:pPr>
              <w:jc w:val="center"/>
            </w:pPr>
          </w:p>
        </w:tc>
        <w:tc>
          <w:tcPr>
            <w:tcW w:w="899" w:type="pct"/>
            <w:vMerge/>
          </w:tcPr>
          <w:p w14:paraId="7256F9B0" w14:textId="77777777" w:rsidR="00266272" w:rsidRPr="009C3C34" w:rsidRDefault="00266272" w:rsidP="00266272"/>
        </w:tc>
        <w:tc>
          <w:tcPr>
            <w:tcW w:w="1685" w:type="pct"/>
          </w:tcPr>
          <w:p w14:paraId="1DF714F3" w14:textId="143EC006" w:rsidR="00266272" w:rsidRPr="009C3C34" w:rsidRDefault="00266272" w:rsidP="00EF0980">
            <w:r w:rsidRPr="00D36A40">
              <w:rPr>
                <w:color w:val="000000"/>
              </w:rPr>
              <w:t xml:space="preserve">Анализ и оценка параметров двигательных функций при протезировании </w:t>
            </w:r>
            <w:r>
              <w:rPr>
                <w:color w:val="000000"/>
              </w:rPr>
              <w:t>верхних</w:t>
            </w:r>
            <w:r w:rsidRPr="00D36A40">
              <w:rPr>
                <w:color w:val="000000"/>
              </w:rPr>
              <w:t xml:space="preserve"> конечностей</w:t>
            </w:r>
          </w:p>
        </w:tc>
        <w:tc>
          <w:tcPr>
            <w:tcW w:w="301" w:type="pct"/>
          </w:tcPr>
          <w:p w14:paraId="2AEB6D72" w14:textId="46CEF621" w:rsidR="00266272" w:rsidRPr="009C3C34" w:rsidRDefault="00C92A9E" w:rsidP="003209D4">
            <w:pPr>
              <w:jc w:val="center"/>
            </w:pPr>
            <w:r>
              <w:rPr>
                <w:color w:val="000000"/>
                <w:lang w:val="en-US"/>
              </w:rPr>
              <w:t>A</w:t>
            </w:r>
            <w:r w:rsidR="00266272" w:rsidRPr="00DD3510">
              <w:rPr>
                <w:color w:val="000000"/>
              </w:rPr>
              <w:t>/02.</w:t>
            </w:r>
            <w:r w:rsidR="00266272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24D2669D" w14:textId="6E56E618" w:rsidR="00266272" w:rsidRPr="009C3C34" w:rsidRDefault="00266272" w:rsidP="003209D4">
            <w:pPr>
              <w:jc w:val="center"/>
            </w:pPr>
            <w:r>
              <w:t>6</w:t>
            </w:r>
          </w:p>
        </w:tc>
      </w:tr>
      <w:tr w:rsidR="00266272" w:rsidRPr="009C3C34" w14:paraId="166BEB58" w14:textId="77777777" w:rsidTr="003209D4">
        <w:trPr>
          <w:trHeight w:val="20"/>
        </w:trPr>
        <w:tc>
          <w:tcPr>
            <w:tcW w:w="197" w:type="pct"/>
            <w:vMerge/>
          </w:tcPr>
          <w:p w14:paraId="57FE0027" w14:textId="77777777" w:rsidR="00266272" w:rsidRPr="009C3C34" w:rsidRDefault="00266272" w:rsidP="00266272">
            <w:pPr>
              <w:jc w:val="center"/>
            </w:pPr>
          </w:p>
        </w:tc>
        <w:tc>
          <w:tcPr>
            <w:tcW w:w="754" w:type="pct"/>
            <w:vMerge/>
          </w:tcPr>
          <w:p w14:paraId="4658C1F7" w14:textId="77777777" w:rsidR="00266272" w:rsidRPr="009C3C34" w:rsidRDefault="00266272" w:rsidP="00266272"/>
        </w:tc>
        <w:tc>
          <w:tcPr>
            <w:tcW w:w="582" w:type="pct"/>
            <w:vMerge/>
          </w:tcPr>
          <w:p w14:paraId="56160CDA" w14:textId="77777777" w:rsidR="00266272" w:rsidRPr="009C3C34" w:rsidRDefault="00266272" w:rsidP="00266272">
            <w:pPr>
              <w:jc w:val="center"/>
            </w:pPr>
          </w:p>
        </w:tc>
        <w:tc>
          <w:tcPr>
            <w:tcW w:w="899" w:type="pct"/>
            <w:vMerge/>
          </w:tcPr>
          <w:p w14:paraId="26F7E528" w14:textId="77777777" w:rsidR="00266272" w:rsidRPr="009C3C34" w:rsidRDefault="00266272" w:rsidP="00266272"/>
        </w:tc>
        <w:tc>
          <w:tcPr>
            <w:tcW w:w="1685" w:type="pct"/>
          </w:tcPr>
          <w:p w14:paraId="0F1F00D5" w14:textId="16C6092D" w:rsidR="00266272" w:rsidRPr="009C3C34" w:rsidRDefault="00266272" w:rsidP="00EF0980">
            <w:r w:rsidRPr="00D36A40">
              <w:rPr>
                <w:color w:val="000000"/>
              </w:rPr>
              <w:t xml:space="preserve">Анализ и оценка параметров двигательных функций при </w:t>
            </w:r>
            <w:proofErr w:type="spellStart"/>
            <w:r>
              <w:rPr>
                <w:color w:val="000000"/>
              </w:rPr>
              <w:t>ортезировании</w:t>
            </w:r>
            <w:proofErr w:type="spellEnd"/>
          </w:p>
        </w:tc>
        <w:tc>
          <w:tcPr>
            <w:tcW w:w="301" w:type="pct"/>
          </w:tcPr>
          <w:p w14:paraId="336FA1EE" w14:textId="02D6FC35" w:rsidR="00266272" w:rsidRPr="009C3C34" w:rsidRDefault="00C92A9E" w:rsidP="003209D4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66272" w:rsidRPr="00DD3510">
              <w:rPr>
                <w:color w:val="000000"/>
              </w:rPr>
              <w:t>/03.</w:t>
            </w:r>
            <w:r w:rsidR="00266272">
              <w:rPr>
                <w:color w:val="000000"/>
                <w:lang w:val="en-US"/>
              </w:rPr>
              <w:t>6</w:t>
            </w:r>
          </w:p>
        </w:tc>
        <w:tc>
          <w:tcPr>
            <w:tcW w:w="582" w:type="pct"/>
          </w:tcPr>
          <w:p w14:paraId="5CA3E3ED" w14:textId="250CE152" w:rsidR="00266272" w:rsidRPr="009C3C34" w:rsidRDefault="00266272" w:rsidP="003209D4">
            <w:pPr>
              <w:jc w:val="center"/>
            </w:pPr>
            <w:r>
              <w:t>6</w:t>
            </w:r>
          </w:p>
        </w:tc>
      </w:tr>
      <w:tr w:rsidR="00266272" w:rsidRPr="009C3C34" w14:paraId="5B67CCDA" w14:textId="77777777" w:rsidTr="003209D4">
        <w:trPr>
          <w:trHeight w:val="20"/>
        </w:trPr>
        <w:tc>
          <w:tcPr>
            <w:tcW w:w="197" w:type="pct"/>
            <w:vMerge/>
          </w:tcPr>
          <w:p w14:paraId="0F7694EA" w14:textId="77777777" w:rsidR="00266272" w:rsidRPr="009C3C34" w:rsidRDefault="00266272" w:rsidP="00266272">
            <w:pPr>
              <w:jc w:val="center"/>
            </w:pPr>
          </w:p>
        </w:tc>
        <w:tc>
          <w:tcPr>
            <w:tcW w:w="754" w:type="pct"/>
            <w:vMerge/>
          </w:tcPr>
          <w:p w14:paraId="533BA003" w14:textId="77777777" w:rsidR="00266272" w:rsidRPr="009C3C34" w:rsidRDefault="00266272" w:rsidP="00266272"/>
        </w:tc>
        <w:tc>
          <w:tcPr>
            <w:tcW w:w="582" w:type="pct"/>
            <w:vMerge/>
          </w:tcPr>
          <w:p w14:paraId="3176661D" w14:textId="77777777" w:rsidR="00266272" w:rsidRPr="009C3C34" w:rsidRDefault="00266272" w:rsidP="00266272">
            <w:pPr>
              <w:jc w:val="center"/>
            </w:pPr>
          </w:p>
        </w:tc>
        <w:tc>
          <w:tcPr>
            <w:tcW w:w="899" w:type="pct"/>
            <w:vMerge/>
          </w:tcPr>
          <w:p w14:paraId="263823E7" w14:textId="77777777" w:rsidR="00266272" w:rsidRPr="009C3C34" w:rsidRDefault="00266272" w:rsidP="00266272"/>
        </w:tc>
        <w:tc>
          <w:tcPr>
            <w:tcW w:w="1685" w:type="pct"/>
          </w:tcPr>
          <w:p w14:paraId="52C625B1" w14:textId="5C47F02A" w:rsidR="00266272" w:rsidRPr="009C3C34" w:rsidRDefault="00266272" w:rsidP="00EF0980">
            <w:r w:rsidRPr="00D36A40">
              <w:rPr>
                <w:color w:val="000000"/>
              </w:rPr>
              <w:t xml:space="preserve">Анализ и оценка параметров двигательных функций при </w:t>
            </w:r>
            <w:r>
              <w:rPr>
                <w:color w:val="000000"/>
              </w:rPr>
              <w:t xml:space="preserve">подборе серийных </w:t>
            </w:r>
            <w:r w:rsidR="00EA6013">
              <w:rPr>
                <w:color w:val="000000"/>
              </w:rPr>
              <w:t>ТСР</w:t>
            </w:r>
            <w:r w:rsidR="001715BC">
              <w:rPr>
                <w:color w:val="000000"/>
              </w:rPr>
              <w:t xml:space="preserve"> </w:t>
            </w:r>
            <w:r w:rsidR="001715BC" w:rsidRPr="001715BC">
              <w:rPr>
                <w:color w:val="000000"/>
              </w:rPr>
              <w:t>(перечень сокращений приведен в разделе V профессионального стандарта)</w:t>
            </w:r>
          </w:p>
        </w:tc>
        <w:tc>
          <w:tcPr>
            <w:tcW w:w="301" w:type="pct"/>
          </w:tcPr>
          <w:p w14:paraId="16A0C9CD" w14:textId="7B3F6BEE" w:rsidR="00266272" w:rsidRPr="009C3C34" w:rsidRDefault="00C92A9E" w:rsidP="003209D4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266272" w:rsidRPr="00DD3510">
              <w:rPr>
                <w:color w:val="000000"/>
              </w:rPr>
              <w:t>/0</w:t>
            </w:r>
            <w:r w:rsidR="00266272">
              <w:rPr>
                <w:color w:val="000000"/>
              </w:rPr>
              <w:t>4</w:t>
            </w:r>
            <w:r w:rsidR="00266272" w:rsidRPr="00DD3510">
              <w:rPr>
                <w:color w:val="000000"/>
              </w:rPr>
              <w:t>.</w:t>
            </w:r>
            <w:r w:rsidR="00266272">
              <w:rPr>
                <w:color w:val="000000"/>
                <w:lang w:val="en-US"/>
              </w:rPr>
              <w:t>6</w:t>
            </w:r>
          </w:p>
        </w:tc>
        <w:tc>
          <w:tcPr>
            <w:tcW w:w="582" w:type="pct"/>
          </w:tcPr>
          <w:p w14:paraId="316A706D" w14:textId="1E773A5F" w:rsidR="00266272" w:rsidRPr="009C3C34" w:rsidRDefault="00266272" w:rsidP="003209D4">
            <w:pPr>
              <w:jc w:val="center"/>
            </w:pPr>
            <w:r>
              <w:t>6</w:t>
            </w:r>
          </w:p>
        </w:tc>
      </w:tr>
      <w:tr w:rsidR="007D31B7" w:rsidRPr="009C3C34" w14:paraId="3C134214" w14:textId="77777777" w:rsidTr="003209D4">
        <w:trPr>
          <w:trHeight w:val="20"/>
        </w:trPr>
        <w:tc>
          <w:tcPr>
            <w:tcW w:w="197" w:type="pct"/>
            <w:vMerge w:val="restart"/>
          </w:tcPr>
          <w:p w14:paraId="31B8CC01" w14:textId="1E8C6F15" w:rsidR="007D31B7" w:rsidRPr="009C3C34" w:rsidRDefault="00C92A9E" w:rsidP="007D31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54" w:type="pct"/>
            <w:vMerge w:val="restart"/>
          </w:tcPr>
          <w:p w14:paraId="197701D5" w14:textId="4C71C5B1" w:rsidR="007D31B7" w:rsidRPr="009C3C34" w:rsidRDefault="007D31B7" w:rsidP="007D31B7">
            <w:r>
              <w:t>Разработка и настройка ТСР</w:t>
            </w:r>
          </w:p>
        </w:tc>
        <w:tc>
          <w:tcPr>
            <w:tcW w:w="582" w:type="pct"/>
            <w:vMerge w:val="restart"/>
          </w:tcPr>
          <w:p w14:paraId="058DF617" w14:textId="43BA0692" w:rsidR="007D31B7" w:rsidRPr="009C3C34" w:rsidRDefault="007D31B7" w:rsidP="007D31B7">
            <w:pPr>
              <w:jc w:val="center"/>
            </w:pPr>
            <w:r>
              <w:t>6</w:t>
            </w:r>
          </w:p>
        </w:tc>
        <w:tc>
          <w:tcPr>
            <w:tcW w:w="899" w:type="pct"/>
            <w:vMerge w:val="restart"/>
          </w:tcPr>
          <w:p w14:paraId="50FE99BE" w14:textId="77777777" w:rsidR="003209D4" w:rsidRDefault="003209D4" w:rsidP="003209D4">
            <w:r>
              <w:t>Инженер-конструктор в протезировании</w:t>
            </w:r>
          </w:p>
          <w:p w14:paraId="525CEB29" w14:textId="77777777" w:rsidR="003209D4" w:rsidRDefault="003209D4" w:rsidP="003209D4">
            <w:r>
              <w:t xml:space="preserve">Инженер-конструктор в </w:t>
            </w:r>
            <w:proofErr w:type="spellStart"/>
            <w:r>
              <w:t>ортезировании</w:t>
            </w:r>
            <w:proofErr w:type="spellEnd"/>
          </w:p>
          <w:p w14:paraId="12124B2C" w14:textId="51B65544" w:rsidR="007D31B7" w:rsidRPr="009C3C34" w:rsidRDefault="003209D4" w:rsidP="003209D4">
            <w:r>
              <w:t>Инженер-конструктор технических средств реабилитации</w:t>
            </w:r>
          </w:p>
        </w:tc>
        <w:tc>
          <w:tcPr>
            <w:tcW w:w="1685" w:type="pct"/>
          </w:tcPr>
          <w:p w14:paraId="32267C31" w14:textId="1D1484E2" w:rsidR="007D31B7" w:rsidRPr="009C3C34" w:rsidRDefault="007D31B7" w:rsidP="00EF0980">
            <w:r w:rsidRPr="00C93105">
              <w:rPr>
                <w:color w:val="000000"/>
              </w:rPr>
              <w:t xml:space="preserve">Проектирование </w:t>
            </w:r>
            <w:r>
              <w:rPr>
                <w:color w:val="000000"/>
              </w:rPr>
              <w:t>узлов (модулей)</w:t>
            </w:r>
            <w:r w:rsidRPr="00C93105">
              <w:rPr>
                <w:color w:val="000000"/>
              </w:rPr>
              <w:t xml:space="preserve"> протезов и </w:t>
            </w:r>
            <w:proofErr w:type="spellStart"/>
            <w:r w:rsidRPr="00C93105">
              <w:rPr>
                <w:color w:val="000000"/>
              </w:rPr>
              <w:t>ортезов</w:t>
            </w:r>
            <w:proofErr w:type="spellEnd"/>
          </w:p>
        </w:tc>
        <w:tc>
          <w:tcPr>
            <w:tcW w:w="301" w:type="pct"/>
          </w:tcPr>
          <w:p w14:paraId="0977213F" w14:textId="47136466" w:rsidR="007D31B7" w:rsidRPr="009C3C34" w:rsidRDefault="00C92A9E" w:rsidP="003209D4">
            <w:pPr>
              <w:jc w:val="center"/>
            </w:pPr>
            <w:r>
              <w:rPr>
                <w:lang w:val="en-US"/>
              </w:rPr>
              <w:t>B</w:t>
            </w:r>
            <w:r w:rsidR="007D31B7" w:rsidRPr="00375934">
              <w:t>/01.</w:t>
            </w:r>
            <w:r w:rsidR="007D31B7">
              <w:t>6</w:t>
            </w:r>
          </w:p>
        </w:tc>
        <w:tc>
          <w:tcPr>
            <w:tcW w:w="582" w:type="pct"/>
          </w:tcPr>
          <w:p w14:paraId="3A431F44" w14:textId="5CA75EFA" w:rsidR="007D31B7" w:rsidRPr="009C3C34" w:rsidRDefault="007D31B7" w:rsidP="003209D4">
            <w:pPr>
              <w:jc w:val="center"/>
            </w:pPr>
            <w:r>
              <w:t>6</w:t>
            </w:r>
          </w:p>
        </w:tc>
      </w:tr>
      <w:tr w:rsidR="007D31B7" w:rsidRPr="009C3C34" w14:paraId="51F7F346" w14:textId="77777777" w:rsidTr="003209D4">
        <w:trPr>
          <w:trHeight w:val="20"/>
        </w:trPr>
        <w:tc>
          <w:tcPr>
            <w:tcW w:w="197" w:type="pct"/>
            <w:vMerge/>
          </w:tcPr>
          <w:p w14:paraId="71EDAEB0" w14:textId="77777777" w:rsidR="007D31B7" w:rsidRPr="009C3C34" w:rsidRDefault="007D31B7" w:rsidP="007D31B7">
            <w:pPr>
              <w:jc w:val="center"/>
            </w:pPr>
          </w:p>
        </w:tc>
        <w:tc>
          <w:tcPr>
            <w:tcW w:w="754" w:type="pct"/>
            <w:vMerge/>
          </w:tcPr>
          <w:p w14:paraId="4653905F" w14:textId="77777777" w:rsidR="007D31B7" w:rsidRPr="009C3C34" w:rsidRDefault="007D31B7" w:rsidP="007D31B7"/>
        </w:tc>
        <w:tc>
          <w:tcPr>
            <w:tcW w:w="582" w:type="pct"/>
            <w:vMerge/>
          </w:tcPr>
          <w:p w14:paraId="0ED65EDC" w14:textId="77777777" w:rsidR="007D31B7" w:rsidRPr="009C3C34" w:rsidRDefault="007D31B7" w:rsidP="007D31B7">
            <w:pPr>
              <w:jc w:val="center"/>
            </w:pPr>
          </w:p>
        </w:tc>
        <w:tc>
          <w:tcPr>
            <w:tcW w:w="899" w:type="pct"/>
            <w:vMerge/>
          </w:tcPr>
          <w:p w14:paraId="770CAADF" w14:textId="77777777" w:rsidR="007D31B7" w:rsidRPr="009C3C34" w:rsidRDefault="007D31B7" w:rsidP="007D31B7"/>
        </w:tc>
        <w:tc>
          <w:tcPr>
            <w:tcW w:w="1685" w:type="pct"/>
          </w:tcPr>
          <w:p w14:paraId="5101E94D" w14:textId="58D105A3" w:rsidR="007D31B7" w:rsidRPr="009C3C34" w:rsidRDefault="007D31B7" w:rsidP="00EF0980">
            <w:r w:rsidRPr="0062220A">
              <w:rPr>
                <w:color w:val="000000"/>
              </w:rPr>
              <w:t>Настройка и адаптация</w:t>
            </w:r>
            <w:r>
              <w:rPr>
                <w:color w:val="000000"/>
              </w:rPr>
              <w:t xml:space="preserve"> ТСР</w:t>
            </w:r>
          </w:p>
        </w:tc>
        <w:tc>
          <w:tcPr>
            <w:tcW w:w="301" w:type="pct"/>
          </w:tcPr>
          <w:p w14:paraId="515FFE79" w14:textId="5F41412D" w:rsidR="007D31B7" w:rsidRPr="009C3C34" w:rsidRDefault="00C92A9E" w:rsidP="003209D4">
            <w:pPr>
              <w:jc w:val="center"/>
            </w:pPr>
            <w:r>
              <w:rPr>
                <w:lang w:val="en-US"/>
              </w:rPr>
              <w:t>B</w:t>
            </w:r>
            <w:r w:rsidR="007D31B7" w:rsidRPr="00375934">
              <w:t>/02.</w:t>
            </w:r>
            <w:r w:rsidR="007D31B7">
              <w:t>6</w:t>
            </w:r>
          </w:p>
        </w:tc>
        <w:tc>
          <w:tcPr>
            <w:tcW w:w="582" w:type="pct"/>
          </w:tcPr>
          <w:p w14:paraId="6AB23714" w14:textId="1E2B7B58" w:rsidR="007D31B7" w:rsidRPr="009C3C34" w:rsidRDefault="007D31B7" w:rsidP="003209D4">
            <w:pPr>
              <w:jc w:val="center"/>
            </w:pPr>
            <w:r>
              <w:t>6</w:t>
            </w:r>
          </w:p>
        </w:tc>
      </w:tr>
      <w:tr w:rsidR="00997C14" w:rsidRPr="009C3C34" w14:paraId="78597618" w14:textId="77777777" w:rsidTr="003209D4">
        <w:trPr>
          <w:trHeight w:val="20"/>
        </w:trPr>
        <w:tc>
          <w:tcPr>
            <w:tcW w:w="197" w:type="pct"/>
            <w:vMerge w:val="restart"/>
          </w:tcPr>
          <w:p w14:paraId="1D9724ED" w14:textId="53D537C0" w:rsidR="00997C14" w:rsidRPr="009C3C34" w:rsidRDefault="00C92A9E" w:rsidP="00997C1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54" w:type="pct"/>
            <w:vMerge w:val="restart"/>
          </w:tcPr>
          <w:p w14:paraId="4A706832" w14:textId="3B7241D6" w:rsidR="00997C14" w:rsidRPr="009C3C34" w:rsidRDefault="00997C14" w:rsidP="00997C14">
            <w:pPr>
              <w:rPr>
                <w:strike/>
              </w:rPr>
            </w:pPr>
            <w:r w:rsidRPr="006A3CE6">
              <w:rPr>
                <w:color w:val="000000"/>
              </w:rPr>
              <w:t>Проведение испытаний и обеспечение качества инженерных решений</w:t>
            </w:r>
            <w:r>
              <w:rPr>
                <w:color w:val="000000"/>
              </w:rPr>
              <w:t xml:space="preserve"> ТСР</w:t>
            </w:r>
          </w:p>
        </w:tc>
        <w:tc>
          <w:tcPr>
            <w:tcW w:w="582" w:type="pct"/>
            <w:vMerge w:val="restart"/>
          </w:tcPr>
          <w:p w14:paraId="555A26AC" w14:textId="61CB68EB" w:rsidR="00997C14" w:rsidRPr="009C3C34" w:rsidRDefault="00036A09" w:rsidP="00997C14">
            <w:pPr>
              <w:jc w:val="center"/>
            </w:pPr>
            <w:r>
              <w:t>6</w:t>
            </w:r>
          </w:p>
        </w:tc>
        <w:tc>
          <w:tcPr>
            <w:tcW w:w="899" w:type="pct"/>
            <w:vMerge w:val="restart"/>
          </w:tcPr>
          <w:p w14:paraId="23CC84BE" w14:textId="77777777" w:rsidR="003209D4" w:rsidRDefault="003209D4" w:rsidP="003209D4">
            <w:r>
              <w:t>Инженер-исследователь медицинской техники</w:t>
            </w:r>
          </w:p>
          <w:p w14:paraId="780D43F0" w14:textId="77777777" w:rsidR="003209D4" w:rsidRDefault="003209D4" w:rsidP="003209D4">
            <w:r>
              <w:t>Инженер-исследователь технических средств реабилитации</w:t>
            </w:r>
          </w:p>
          <w:p w14:paraId="2FF44301" w14:textId="77777777" w:rsidR="003209D4" w:rsidRDefault="003209D4" w:rsidP="003209D4">
            <w:r>
              <w:lastRenderedPageBreak/>
              <w:t>Специалист по медицинским изделиям и технологиям реабилитации</w:t>
            </w:r>
          </w:p>
          <w:p w14:paraId="48BB37BB" w14:textId="77777777" w:rsidR="003209D4" w:rsidRDefault="003209D4" w:rsidP="003209D4">
            <w:r>
              <w:t>Специалист по техническим средствам реабилитации</w:t>
            </w:r>
          </w:p>
          <w:p w14:paraId="32AAA020" w14:textId="5155EDE1" w:rsidR="00997C14" w:rsidRPr="009C3C34" w:rsidRDefault="003209D4" w:rsidP="003209D4">
            <w:r>
              <w:t>Инженер по качеству технических средств реабилитации</w:t>
            </w:r>
          </w:p>
        </w:tc>
        <w:tc>
          <w:tcPr>
            <w:tcW w:w="1685" w:type="pct"/>
          </w:tcPr>
          <w:p w14:paraId="7E8A6C86" w14:textId="6B122FE8" w:rsidR="00997C14" w:rsidRPr="009C3C34" w:rsidRDefault="00997C14" w:rsidP="00EF0980">
            <w:r>
              <w:lastRenderedPageBreak/>
              <w:t>Проведение технических испытаний ТСР</w:t>
            </w:r>
          </w:p>
        </w:tc>
        <w:tc>
          <w:tcPr>
            <w:tcW w:w="301" w:type="pct"/>
          </w:tcPr>
          <w:p w14:paraId="1F723AEE" w14:textId="6CB13B16" w:rsidR="00997C14" w:rsidRPr="009C3C34" w:rsidRDefault="00C92A9E" w:rsidP="003209D4">
            <w:pPr>
              <w:jc w:val="center"/>
            </w:pPr>
            <w:r>
              <w:rPr>
                <w:color w:val="000000"/>
                <w:lang w:val="en-US"/>
              </w:rPr>
              <w:t>C</w:t>
            </w:r>
            <w:r w:rsidR="00997C14" w:rsidRPr="00DD3510">
              <w:rPr>
                <w:color w:val="000000"/>
              </w:rPr>
              <w:t>/01.</w:t>
            </w:r>
            <w:r w:rsidR="00036A09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7C4B85D0" w14:textId="79A97D97" w:rsidR="00997C14" w:rsidRPr="009C3C34" w:rsidRDefault="00036A09" w:rsidP="003209D4">
            <w:pPr>
              <w:jc w:val="center"/>
            </w:pPr>
            <w:r>
              <w:rPr>
                <w:color w:val="000000"/>
              </w:rPr>
              <w:t>6</w:t>
            </w:r>
          </w:p>
        </w:tc>
      </w:tr>
      <w:tr w:rsidR="00997C14" w:rsidRPr="009C3C34" w14:paraId="497D2B06" w14:textId="77777777" w:rsidTr="003209D4">
        <w:trPr>
          <w:trHeight w:val="20"/>
        </w:trPr>
        <w:tc>
          <w:tcPr>
            <w:tcW w:w="197" w:type="pct"/>
            <w:vMerge/>
          </w:tcPr>
          <w:p w14:paraId="1B14688A" w14:textId="77777777" w:rsidR="00997C14" w:rsidRPr="009C3C34" w:rsidRDefault="00997C14" w:rsidP="00997C14"/>
        </w:tc>
        <w:tc>
          <w:tcPr>
            <w:tcW w:w="754" w:type="pct"/>
            <w:vMerge/>
          </w:tcPr>
          <w:p w14:paraId="78FB264F" w14:textId="77777777" w:rsidR="00997C14" w:rsidRPr="009C3C34" w:rsidRDefault="00997C14" w:rsidP="00997C14"/>
        </w:tc>
        <w:tc>
          <w:tcPr>
            <w:tcW w:w="582" w:type="pct"/>
            <w:vMerge/>
          </w:tcPr>
          <w:p w14:paraId="55F99D08" w14:textId="77777777" w:rsidR="00997C14" w:rsidRPr="009C3C34" w:rsidRDefault="00997C14" w:rsidP="00997C14">
            <w:pPr>
              <w:jc w:val="center"/>
            </w:pPr>
          </w:p>
        </w:tc>
        <w:tc>
          <w:tcPr>
            <w:tcW w:w="899" w:type="pct"/>
            <w:vMerge/>
          </w:tcPr>
          <w:p w14:paraId="2FCC9004" w14:textId="77777777" w:rsidR="00997C14" w:rsidRPr="009C3C34" w:rsidRDefault="00997C14" w:rsidP="00997C14"/>
        </w:tc>
        <w:tc>
          <w:tcPr>
            <w:tcW w:w="1685" w:type="pct"/>
          </w:tcPr>
          <w:p w14:paraId="640A3151" w14:textId="4AD546A5" w:rsidR="00997C14" w:rsidRPr="009C3C34" w:rsidRDefault="00997C14" w:rsidP="00EF0980">
            <w:r>
              <w:rPr>
                <w:color w:val="000000"/>
              </w:rPr>
              <w:t>Контроль качества ТСР</w:t>
            </w:r>
          </w:p>
        </w:tc>
        <w:tc>
          <w:tcPr>
            <w:tcW w:w="301" w:type="pct"/>
          </w:tcPr>
          <w:p w14:paraId="7612E277" w14:textId="0B161781" w:rsidR="00997C14" w:rsidRPr="009C3C34" w:rsidRDefault="00C92A9E" w:rsidP="003209D4">
            <w:pPr>
              <w:jc w:val="center"/>
            </w:pPr>
            <w:r>
              <w:rPr>
                <w:color w:val="000000"/>
                <w:lang w:val="en-US"/>
              </w:rPr>
              <w:t>C</w:t>
            </w:r>
            <w:r w:rsidR="00997C14" w:rsidRPr="00DD3510">
              <w:rPr>
                <w:color w:val="000000"/>
              </w:rPr>
              <w:t>/02.</w:t>
            </w:r>
            <w:r w:rsidR="00036A09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4D86DA9A" w14:textId="0A8D59B9" w:rsidR="00997C14" w:rsidRPr="009C3C34" w:rsidRDefault="00036A09" w:rsidP="003209D4">
            <w:pPr>
              <w:jc w:val="center"/>
            </w:pPr>
            <w:r>
              <w:rPr>
                <w:color w:val="000000"/>
              </w:rPr>
              <w:t>6</w:t>
            </w:r>
          </w:p>
        </w:tc>
      </w:tr>
      <w:tr w:rsidR="00997C14" w:rsidRPr="009C3C34" w14:paraId="7AB2EDD1" w14:textId="77777777" w:rsidTr="003209D4">
        <w:trPr>
          <w:trHeight w:val="20"/>
        </w:trPr>
        <w:tc>
          <w:tcPr>
            <w:tcW w:w="197" w:type="pct"/>
            <w:vMerge/>
          </w:tcPr>
          <w:p w14:paraId="3B6EC955" w14:textId="77777777" w:rsidR="00997C14" w:rsidRPr="009C3C34" w:rsidRDefault="00997C14" w:rsidP="00997C14"/>
        </w:tc>
        <w:tc>
          <w:tcPr>
            <w:tcW w:w="754" w:type="pct"/>
            <w:vMerge/>
          </w:tcPr>
          <w:p w14:paraId="242E84CB" w14:textId="77777777" w:rsidR="00997C14" w:rsidRPr="009C3C34" w:rsidRDefault="00997C14" w:rsidP="00997C14"/>
        </w:tc>
        <w:tc>
          <w:tcPr>
            <w:tcW w:w="582" w:type="pct"/>
            <w:vMerge/>
          </w:tcPr>
          <w:p w14:paraId="27A91B17" w14:textId="77777777" w:rsidR="00997C14" w:rsidRPr="009C3C34" w:rsidRDefault="00997C14" w:rsidP="00997C14">
            <w:pPr>
              <w:jc w:val="center"/>
            </w:pPr>
          </w:p>
        </w:tc>
        <w:tc>
          <w:tcPr>
            <w:tcW w:w="899" w:type="pct"/>
            <w:vMerge/>
          </w:tcPr>
          <w:p w14:paraId="1D8115CD" w14:textId="77777777" w:rsidR="00997C14" w:rsidRPr="009C3C34" w:rsidRDefault="00997C14" w:rsidP="00997C14"/>
        </w:tc>
        <w:tc>
          <w:tcPr>
            <w:tcW w:w="1685" w:type="pct"/>
          </w:tcPr>
          <w:p w14:paraId="7C2E2825" w14:textId="70BC696E" w:rsidR="00997C14" w:rsidRPr="009C3C34" w:rsidRDefault="00CD67C5" w:rsidP="00EF0980">
            <w:r>
              <w:rPr>
                <w:color w:val="000000"/>
              </w:rPr>
              <w:t>Деятельность</w:t>
            </w:r>
            <w:r w:rsidR="00997C14">
              <w:rPr>
                <w:color w:val="000000"/>
              </w:rPr>
              <w:t xml:space="preserve"> в н</w:t>
            </w:r>
            <w:r w:rsidR="00997C14" w:rsidRPr="0096443B">
              <w:rPr>
                <w:color w:val="000000"/>
              </w:rPr>
              <w:t>аучно-исследовательски</w:t>
            </w:r>
            <w:r w:rsidR="00997C14">
              <w:rPr>
                <w:color w:val="000000"/>
              </w:rPr>
              <w:t>х</w:t>
            </w:r>
            <w:r w:rsidR="00997C14" w:rsidRPr="0096443B">
              <w:rPr>
                <w:color w:val="000000"/>
              </w:rPr>
              <w:t xml:space="preserve"> и опытно-конструкторски</w:t>
            </w:r>
            <w:r w:rsidR="00997C14">
              <w:rPr>
                <w:color w:val="000000"/>
              </w:rPr>
              <w:t>х</w:t>
            </w:r>
            <w:r w:rsidR="00997C14" w:rsidRPr="0096443B">
              <w:rPr>
                <w:color w:val="000000"/>
              </w:rPr>
              <w:t xml:space="preserve"> разработк</w:t>
            </w:r>
            <w:r w:rsidR="00997C14">
              <w:rPr>
                <w:color w:val="000000"/>
              </w:rPr>
              <w:t>ах и образовательных проектах</w:t>
            </w:r>
          </w:p>
        </w:tc>
        <w:tc>
          <w:tcPr>
            <w:tcW w:w="301" w:type="pct"/>
          </w:tcPr>
          <w:p w14:paraId="11C70902" w14:textId="64F1DEBF" w:rsidR="00997C14" w:rsidRPr="009C3C34" w:rsidRDefault="00C92A9E" w:rsidP="003209D4">
            <w:pPr>
              <w:jc w:val="center"/>
            </w:pPr>
            <w:r>
              <w:rPr>
                <w:color w:val="000000"/>
                <w:lang w:val="en-US"/>
              </w:rPr>
              <w:t>C</w:t>
            </w:r>
            <w:r w:rsidR="00997C14" w:rsidRPr="00DD3510">
              <w:rPr>
                <w:color w:val="000000"/>
              </w:rPr>
              <w:t>/0</w:t>
            </w:r>
            <w:r w:rsidR="00997C14">
              <w:rPr>
                <w:color w:val="000000"/>
              </w:rPr>
              <w:t>3</w:t>
            </w:r>
            <w:r w:rsidR="00997C14" w:rsidRPr="00DD3510">
              <w:rPr>
                <w:color w:val="000000"/>
              </w:rPr>
              <w:t>.</w:t>
            </w:r>
            <w:r w:rsidR="00036A09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1BB1450E" w14:textId="120AC5ED" w:rsidR="00997C14" w:rsidRPr="009C3C34" w:rsidRDefault="00036A09" w:rsidP="003209D4">
            <w:pPr>
              <w:jc w:val="center"/>
            </w:pPr>
            <w:r>
              <w:rPr>
                <w:color w:val="000000"/>
              </w:rPr>
              <w:t>6</w:t>
            </w:r>
          </w:p>
        </w:tc>
      </w:tr>
    </w:tbl>
    <w:p w14:paraId="2AC2F24B" w14:textId="77777777" w:rsidR="00D62F17" w:rsidRPr="009C3C34" w:rsidRDefault="00D62F17" w:rsidP="00196355">
      <w:pPr>
        <w:rPr>
          <w:sz w:val="16"/>
          <w:szCs w:val="16"/>
        </w:rPr>
        <w:sectPr w:rsidR="00D62F17" w:rsidRPr="009C3C34" w:rsidSect="00EF0980"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13D5E0F2" w14:textId="77777777" w:rsidR="00BE3D16" w:rsidRPr="009C3C34" w:rsidRDefault="00502036" w:rsidP="009223D3">
      <w:pPr>
        <w:pStyle w:val="1"/>
        <w:jc w:val="center"/>
      </w:pPr>
      <w:bookmarkStart w:id="6" w:name="_Toc433309209"/>
      <w:bookmarkStart w:id="7" w:name="_Toc188800332"/>
      <w:r w:rsidRPr="009C3C34">
        <w:lastRenderedPageBreak/>
        <w:t>III.</w:t>
      </w:r>
      <w:r w:rsidR="00BB11C2" w:rsidRPr="009C3C34">
        <w:t xml:space="preserve"> </w:t>
      </w:r>
      <w:r w:rsidRPr="009C3C34">
        <w:t>Характеристика обобщенных трудовых функций</w:t>
      </w:r>
      <w:bookmarkEnd w:id="6"/>
      <w:bookmarkEnd w:id="7"/>
    </w:p>
    <w:p w14:paraId="2CB562B3" w14:textId="77777777" w:rsidR="009223D3" w:rsidRPr="009C3C34" w:rsidRDefault="009223D3" w:rsidP="009223D3"/>
    <w:p w14:paraId="0F235226" w14:textId="77777777" w:rsidR="005A5D53" w:rsidRPr="009C3C34" w:rsidRDefault="005A5D53" w:rsidP="009223D3">
      <w:pPr>
        <w:pStyle w:val="2"/>
      </w:pPr>
      <w:bookmarkStart w:id="8" w:name="_Toc188800333"/>
      <w:r w:rsidRPr="009C3C34">
        <w:t>3.1. Обобщенная трудовая функция</w:t>
      </w:r>
      <w:bookmarkEnd w:id="8"/>
    </w:p>
    <w:p w14:paraId="78DBBE41" w14:textId="77777777" w:rsidR="009223D3" w:rsidRPr="009C3C34" w:rsidRDefault="009223D3" w:rsidP="009223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3"/>
        <w:gridCol w:w="5092"/>
        <w:gridCol w:w="565"/>
        <w:gridCol w:w="685"/>
        <w:gridCol w:w="1447"/>
        <w:gridCol w:w="698"/>
      </w:tblGrid>
      <w:tr w:rsidR="003E538A" w:rsidRPr="009C3C34" w14:paraId="2F84EBFE" w14:textId="77777777" w:rsidTr="00EF0980">
        <w:trPr>
          <w:trHeight w:val="278"/>
        </w:trPr>
        <w:tc>
          <w:tcPr>
            <w:tcW w:w="84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913320D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40A0B" w14:textId="7150B469" w:rsidR="00592499" w:rsidRPr="009C3C34" w:rsidRDefault="00767533" w:rsidP="00196355">
            <w:r w:rsidRPr="00767533">
              <w:t>Проведение биомеханического анализа и оценка параметров двигательной функции инвалида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EB2225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3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CFF82" w14:textId="1A5372EB" w:rsidR="00592499" w:rsidRPr="009C3C34" w:rsidRDefault="00C92A9E" w:rsidP="001963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430122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квалификации</w:t>
            </w:r>
          </w:p>
        </w:tc>
        <w:tc>
          <w:tcPr>
            <w:tcW w:w="3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8F4633" w14:textId="507854E9" w:rsidR="00592499" w:rsidRPr="009C3C34" w:rsidRDefault="00C7072D" w:rsidP="00196355">
            <w:pPr>
              <w:jc w:val="center"/>
            </w:pPr>
            <w:r>
              <w:t>6</w:t>
            </w:r>
          </w:p>
        </w:tc>
      </w:tr>
    </w:tbl>
    <w:p w14:paraId="3ECE73D5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6E87" w:rsidRPr="009C3C34" w14:paraId="6BED5FBB" w14:textId="77777777" w:rsidTr="00EF0980">
        <w:trPr>
          <w:trHeight w:val="20"/>
        </w:trPr>
        <w:tc>
          <w:tcPr>
            <w:tcW w:w="901" w:type="pct"/>
          </w:tcPr>
          <w:p w14:paraId="3C3DA298" w14:textId="5A93604E" w:rsidR="00B53E71" w:rsidRPr="009C3C34" w:rsidRDefault="004B6E87" w:rsidP="00EF0980">
            <w:r w:rsidRPr="009C3C34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23937B49" w14:textId="4E904616" w:rsidR="00B53E71" w:rsidRPr="009C3C34" w:rsidRDefault="008828BA" w:rsidP="00EF0980">
            <w:r w:rsidRPr="008828BA">
              <w:t>Инженер-биомеханик</w:t>
            </w:r>
          </w:p>
        </w:tc>
      </w:tr>
    </w:tbl>
    <w:p w14:paraId="26A1BD03" w14:textId="77777777" w:rsidR="004022B3" w:rsidRPr="009C3C34" w:rsidRDefault="004022B3" w:rsidP="004B6E87"/>
    <w:p w14:paraId="076C3C9E" w14:textId="322A9F99" w:rsidR="004B6E87" w:rsidRPr="009C3C34" w:rsidRDefault="004B6E87">
      <w:r w:rsidRPr="009C3C34">
        <w:t>Пути достижения квалификации</w:t>
      </w:r>
    </w:p>
    <w:p w14:paraId="40CE166F" w14:textId="77777777" w:rsidR="004B6E87" w:rsidRPr="009C3C34" w:rsidRDefault="004B6E8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4D453CEA" w14:textId="77777777" w:rsidTr="00EF0980">
        <w:trPr>
          <w:trHeight w:val="20"/>
        </w:trPr>
        <w:tc>
          <w:tcPr>
            <w:tcW w:w="901" w:type="pct"/>
          </w:tcPr>
          <w:p w14:paraId="6781550C" w14:textId="295EF41E" w:rsidR="00114BDF" w:rsidRPr="009C3C34" w:rsidRDefault="004B6E87" w:rsidP="00EF0980">
            <w:r w:rsidRPr="009C3C34">
              <w:t>Образование и обучение</w:t>
            </w:r>
          </w:p>
        </w:tc>
        <w:tc>
          <w:tcPr>
            <w:tcW w:w="4099" w:type="pct"/>
          </w:tcPr>
          <w:p w14:paraId="5C9CE422" w14:textId="77777777" w:rsidR="00C41018" w:rsidRPr="00C41018" w:rsidRDefault="00C41018" w:rsidP="00EF0980">
            <w:pPr>
              <w:rPr>
                <w:rFonts w:cs="Calibri"/>
                <w:bCs w:val="0"/>
                <w:szCs w:val="22"/>
              </w:rPr>
            </w:pPr>
            <w:r w:rsidRPr="00C41018">
              <w:rPr>
                <w:rFonts w:cs="Calibri"/>
                <w:bCs w:val="0"/>
                <w:szCs w:val="22"/>
              </w:rPr>
              <w:t xml:space="preserve">Высшее техническое образование – </w:t>
            </w:r>
            <w:proofErr w:type="spellStart"/>
            <w:r w:rsidRPr="00C41018">
              <w:rPr>
                <w:rFonts w:cs="Calibri"/>
                <w:bCs w:val="0"/>
                <w:szCs w:val="22"/>
              </w:rPr>
              <w:t>бакалавриат</w:t>
            </w:r>
            <w:proofErr w:type="spellEnd"/>
            <w:r w:rsidRPr="00C41018">
              <w:rPr>
                <w:rFonts w:cs="Calibri"/>
                <w:bCs w:val="0"/>
                <w:szCs w:val="22"/>
              </w:rPr>
              <w:t xml:space="preserve"> </w:t>
            </w:r>
          </w:p>
          <w:p w14:paraId="67A8AEC2" w14:textId="2020E587" w:rsidR="00931E57" w:rsidRPr="009C3C34" w:rsidRDefault="00931E57" w:rsidP="00EF0980">
            <w:pPr>
              <w:rPr>
                <w:rFonts w:eastAsia="Calibri"/>
                <w:lang w:bidi="en-US"/>
              </w:rPr>
            </w:pPr>
          </w:p>
        </w:tc>
      </w:tr>
      <w:tr w:rsidR="009223D3" w:rsidRPr="009C3C34" w14:paraId="02EC672B" w14:textId="77777777" w:rsidTr="00EF0980">
        <w:trPr>
          <w:trHeight w:val="20"/>
        </w:trPr>
        <w:tc>
          <w:tcPr>
            <w:tcW w:w="901" w:type="pct"/>
          </w:tcPr>
          <w:p w14:paraId="743EC12F" w14:textId="16EB3C75" w:rsidR="00114BDF" w:rsidRPr="009C3C34" w:rsidRDefault="004B6E87" w:rsidP="00EF0980">
            <w:r w:rsidRPr="009C3C34">
              <w:t>Опыт практической работы</w:t>
            </w:r>
          </w:p>
        </w:tc>
        <w:tc>
          <w:tcPr>
            <w:tcW w:w="4099" w:type="pct"/>
          </w:tcPr>
          <w:p w14:paraId="268622A9" w14:textId="77777777" w:rsidR="00114BDF" w:rsidRPr="009C3C34" w:rsidRDefault="00114BDF" w:rsidP="00EF0980">
            <w:r w:rsidRPr="009C3C34">
              <w:t>-</w:t>
            </w:r>
          </w:p>
        </w:tc>
      </w:tr>
    </w:tbl>
    <w:p w14:paraId="36A33FD7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3552AE9E" w14:textId="77777777" w:rsidTr="00EF0980">
        <w:trPr>
          <w:trHeight w:val="20"/>
        </w:trPr>
        <w:tc>
          <w:tcPr>
            <w:tcW w:w="901" w:type="pct"/>
          </w:tcPr>
          <w:p w14:paraId="423E91D2" w14:textId="77777777" w:rsidR="00114BDF" w:rsidRPr="009C3C34" w:rsidRDefault="00114BDF" w:rsidP="004B6E87">
            <w:r w:rsidRPr="009C3C34">
              <w:t>Особые условия допуска к работе</w:t>
            </w:r>
          </w:p>
        </w:tc>
        <w:tc>
          <w:tcPr>
            <w:tcW w:w="4099" w:type="pct"/>
          </w:tcPr>
          <w:p w14:paraId="51153302" w14:textId="61C28173" w:rsidR="004A5E5F" w:rsidRPr="009C3C34" w:rsidRDefault="0086112C" w:rsidP="004B6E87">
            <w:r w:rsidRPr="0086112C">
              <w:t>-</w:t>
            </w:r>
          </w:p>
        </w:tc>
      </w:tr>
      <w:tr w:rsidR="004B6E87" w:rsidRPr="009C3C34" w14:paraId="01134A46" w14:textId="77777777" w:rsidTr="00EF0980">
        <w:trPr>
          <w:trHeight w:val="20"/>
        </w:trPr>
        <w:tc>
          <w:tcPr>
            <w:tcW w:w="901" w:type="pct"/>
          </w:tcPr>
          <w:p w14:paraId="4001A38A" w14:textId="77777777" w:rsidR="00114BDF" w:rsidRPr="009C3C34" w:rsidRDefault="00114BDF" w:rsidP="004B6E87">
            <w:r w:rsidRPr="009C3C34">
              <w:t>Другие характеристики</w:t>
            </w:r>
          </w:p>
        </w:tc>
        <w:tc>
          <w:tcPr>
            <w:tcW w:w="4099" w:type="pct"/>
          </w:tcPr>
          <w:p w14:paraId="19EBAB32" w14:textId="3F2A5035" w:rsidR="00114BDF" w:rsidRPr="009C3C34" w:rsidRDefault="0086112C" w:rsidP="004B6E87">
            <w:pPr>
              <w:rPr>
                <w:shd w:val="clear" w:color="auto" w:fill="FFFFFF"/>
              </w:rPr>
            </w:pPr>
            <w:r w:rsidRPr="0086112C">
              <w:rPr>
                <w:shd w:val="clear" w:color="auto" w:fill="FFFFFF"/>
              </w:rPr>
              <w:t>Дополнительное профессиональное образование</w:t>
            </w:r>
            <w:r w:rsidR="00740717">
              <w:rPr>
                <w:shd w:val="clear" w:color="auto" w:fill="FFFFFF"/>
              </w:rPr>
              <w:t xml:space="preserve"> – </w:t>
            </w:r>
            <w:r w:rsidRPr="0086112C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 не реже одного раза в три года</w:t>
            </w:r>
          </w:p>
        </w:tc>
      </w:tr>
    </w:tbl>
    <w:p w14:paraId="25DCD423" w14:textId="77777777" w:rsidR="004022B3" w:rsidRPr="009C3C34" w:rsidRDefault="004022B3"/>
    <w:p w14:paraId="23C31776" w14:textId="5EBDA04D" w:rsidR="004022B3" w:rsidRPr="009C3C34" w:rsidRDefault="004B6E87">
      <w:r w:rsidRPr="009C3C34">
        <w:t>Справочная информация</w:t>
      </w:r>
    </w:p>
    <w:p w14:paraId="7B5A4946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77"/>
        <w:gridCol w:w="7181"/>
      </w:tblGrid>
      <w:tr w:rsidR="009C3C34" w:rsidRPr="009C3C34" w14:paraId="2827559F" w14:textId="77777777" w:rsidTr="00B57970">
        <w:trPr>
          <w:trHeight w:val="20"/>
        </w:trPr>
        <w:tc>
          <w:tcPr>
            <w:tcW w:w="901" w:type="pct"/>
            <w:vAlign w:val="center"/>
          </w:tcPr>
          <w:p w14:paraId="01635909" w14:textId="77777777" w:rsidR="00114BDF" w:rsidRPr="009C3C34" w:rsidRDefault="00114BDF" w:rsidP="004022B3">
            <w:pPr>
              <w:jc w:val="center"/>
            </w:pPr>
            <w:r w:rsidRPr="009C3C34">
              <w:t>Наименование документа</w:t>
            </w:r>
          </w:p>
        </w:tc>
        <w:tc>
          <w:tcPr>
            <w:tcW w:w="577" w:type="pct"/>
            <w:vAlign w:val="center"/>
          </w:tcPr>
          <w:p w14:paraId="5B5B6A70" w14:textId="77777777" w:rsidR="00114BDF" w:rsidRPr="009C3C34" w:rsidRDefault="00114BDF" w:rsidP="004022B3">
            <w:pPr>
              <w:jc w:val="center"/>
            </w:pPr>
            <w:r w:rsidRPr="009C3C34">
              <w:t>Код</w:t>
            </w:r>
          </w:p>
        </w:tc>
        <w:tc>
          <w:tcPr>
            <w:tcW w:w="3522" w:type="pct"/>
            <w:vAlign w:val="center"/>
          </w:tcPr>
          <w:p w14:paraId="5D0F1F0E" w14:textId="6CD8F56A" w:rsidR="00114BDF" w:rsidRPr="009C3C34" w:rsidRDefault="004B6E87" w:rsidP="004022B3">
            <w:pPr>
              <w:jc w:val="center"/>
            </w:pPr>
            <w:r w:rsidRPr="009C3C3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9B7701" w:rsidRPr="009C3C34" w14:paraId="0EED8D46" w14:textId="77777777" w:rsidTr="00EF0980">
        <w:trPr>
          <w:trHeight w:val="20"/>
        </w:trPr>
        <w:tc>
          <w:tcPr>
            <w:tcW w:w="901" w:type="pct"/>
          </w:tcPr>
          <w:p w14:paraId="080C8012" w14:textId="77777777" w:rsidR="009B7701" w:rsidRPr="009C3C34" w:rsidRDefault="009B7701" w:rsidP="009B7701">
            <w:pPr>
              <w:rPr>
                <w:vertAlign w:val="superscript"/>
              </w:rPr>
            </w:pPr>
            <w:r w:rsidRPr="009C3C34">
              <w:t>ОКЗ</w:t>
            </w:r>
          </w:p>
        </w:tc>
        <w:tc>
          <w:tcPr>
            <w:tcW w:w="557" w:type="pct"/>
          </w:tcPr>
          <w:p w14:paraId="6299D4B4" w14:textId="653FC333" w:rsidR="009B7701" w:rsidRPr="009C3C34" w:rsidRDefault="009B7701" w:rsidP="009B7701">
            <w:r>
              <w:t>2149</w:t>
            </w:r>
          </w:p>
        </w:tc>
        <w:tc>
          <w:tcPr>
            <w:tcW w:w="3542" w:type="pct"/>
          </w:tcPr>
          <w:p w14:paraId="4281F700" w14:textId="10E50829" w:rsidR="009B7701" w:rsidRPr="009C3C34" w:rsidRDefault="009B7701" w:rsidP="009B7701">
            <w:r>
              <w:t>Специалисты в области техники, не входящие в другие группы</w:t>
            </w:r>
          </w:p>
        </w:tc>
      </w:tr>
      <w:tr w:rsidR="00B57970" w:rsidRPr="00C16AFA" w14:paraId="722B25FD" w14:textId="77777777" w:rsidTr="00B57970">
        <w:trPr>
          <w:trHeight w:val="370"/>
        </w:trPr>
        <w:tc>
          <w:tcPr>
            <w:tcW w:w="901" w:type="pct"/>
          </w:tcPr>
          <w:p w14:paraId="37C5EBE1" w14:textId="013B189F" w:rsidR="00B57970" w:rsidRPr="00C16AFA" w:rsidRDefault="00B57970" w:rsidP="007A04AF">
            <w:r w:rsidRPr="00C16AFA">
              <w:t>Перечни ВО</w:t>
            </w:r>
            <w:r w:rsidRPr="00C16AFA">
              <w:rPr>
                <w:rStyle w:val="ad"/>
              </w:rPr>
              <w:endnoteReference w:id="4"/>
            </w:r>
            <w:r w:rsidRPr="00C16AFA">
              <w:t xml:space="preserve"> </w:t>
            </w:r>
          </w:p>
        </w:tc>
        <w:tc>
          <w:tcPr>
            <w:tcW w:w="557" w:type="pct"/>
          </w:tcPr>
          <w:p w14:paraId="3EF6E39D" w14:textId="009F8642" w:rsidR="00B57970" w:rsidRPr="00C16AFA" w:rsidRDefault="0003735B" w:rsidP="009B7701">
            <w:r w:rsidRPr="00C16AFA">
              <w:rPr>
                <w:color w:val="000000"/>
                <w:shd w:val="clear" w:color="auto" w:fill="FFFFFF"/>
              </w:rPr>
              <w:t>12.03.04</w:t>
            </w:r>
          </w:p>
        </w:tc>
        <w:tc>
          <w:tcPr>
            <w:tcW w:w="3542" w:type="pct"/>
          </w:tcPr>
          <w:p w14:paraId="2086E5D0" w14:textId="5118E7D0" w:rsidR="00B57970" w:rsidRPr="00C16AFA" w:rsidRDefault="00B57970" w:rsidP="009B7701">
            <w:r w:rsidRPr="00C16AFA">
              <w:t>Биотехнические системы и технологии</w:t>
            </w:r>
          </w:p>
        </w:tc>
      </w:tr>
    </w:tbl>
    <w:p w14:paraId="34F91939" w14:textId="77777777" w:rsidR="009223D3" w:rsidRPr="009C3C34" w:rsidRDefault="009223D3" w:rsidP="009223D3">
      <w:pPr>
        <w:rPr>
          <w:b/>
          <w:bCs w:val="0"/>
        </w:rPr>
      </w:pPr>
    </w:p>
    <w:p w14:paraId="4B914DD8" w14:textId="618E8E61" w:rsidR="005A5D53" w:rsidRPr="009C3C34" w:rsidRDefault="005A5D53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06042C" w:rsidRPr="009C3C34">
        <w:rPr>
          <w:b/>
          <w:bCs w:val="0"/>
        </w:rPr>
        <w:t>1.</w:t>
      </w:r>
      <w:r w:rsidRPr="009C3C34">
        <w:rPr>
          <w:b/>
          <w:bCs w:val="0"/>
        </w:rPr>
        <w:t>1. Трудовая функция</w:t>
      </w:r>
    </w:p>
    <w:p w14:paraId="431F54AC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5104"/>
        <w:gridCol w:w="608"/>
        <w:gridCol w:w="876"/>
        <w:gridCol w:w="1447"/>
        <w:gridCol w:w="465"/>
      </w:tblGrid>
      <w:tr w:rsidR="003E538A" w:rsidRPr="009C3C34" w14:paraId="453B712D" w14:textId="77777777" w:rsidTr="00EF0980">
        <w:trPr>
          <w:trHeight w:val="595"/>
        </w:trPr>
        <w:tc>
          <w:tcPr>
            <w:tcW w:w="83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06425C5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09C94A" w14:textId="2A14D856" w:rsidR="00592499" w:rsidRPr="009C3C34" w:rsidRDefault="00E01B0D" w:rsidP="009223D3">
            <w:r w:rsidRPr="00E01B0D">
              <w:t>Анализ и оценка параметров двигательных функций при протезировании нижних конечностей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B7BE3B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CAAEB" w14:textId="716F476B" w:rsidR="00592499" w:rsidRPr="009B7701" w:rsidRDefault="00C92A9E" w:rsidP="00AB54D2">
            <w:pPr>
              <w:jc w:val="center"/>
            </w:pPr>
            <w:r>
              <w:rPr>
                <w:lang w:val="en-US"/>
              </w:rPr>
              <w:t>A</w:t>
            </w:r>
            <w:r w:rsidR="00592499" w:rsidRPr="009C3C34">
              <w:t>/01.</w:t>
            </w:r>
            <w:r w:rsidR="009B7701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95CA5F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15F8C" w14:textId="2CEADC39" w:rsidR="00592499" w:rsidRPr="009B7701" w:rsidRDefault="009B7701" w:rsidP="00196355">
            <w:pPr>
              <w:jc w:val="center"/>
            </w:pPr>
            <w:r>
              <w:t>6</w:t>
            </w:r>
          </w:p>
        </w:tc>
      </w:tr>
    </w:tbl>
    <w:p w14:paraId="0000345C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E7FF5" w:rsidRPr="009C3C34" w14:paraId="7BE31C8A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79403A37" w14:textId="77777777" w:rsidR="00DE7FF5" w:rsidRPr="009C3C34" w:rsidRDefault="00DE7FF5" w:rsidP="00DE7FF5">
            <w:r w:rsidRPr="009C3C34">
              <w:t>Трудовые действия</w:t>
            </w:r>
          </w:p>
        </w:tc>
        <w:tc>
          <w:tcPr>
            <w:tcW w:w="4099" w:type="pct"/>
          </w:tcPr>
          <w:p w14:paraId="3006471E" w14:textId="3803D4F2" w:rsidR="00DE7FF5" w:rsidRPr="009C3C34" w:rsidRDefault="00DE7FF5" w:rsidP="00EF0980">
            <w:pPr>
              <w:jc w:val="both"/>
            </w:pPr>
            <w:r w:rsidRPr="00502CC9">
              <w:rPr>
                <w:color w:val="000000"/>
              </w:rPr>
              <w:t>Проведение клинического анализа походки, движений, опоры</w:t>
            </w:r>
            <w:r>
              <w:rPr>
                <w:color w:val="000000"/>
              </w:rPr>
              <w:t xml:space="preserve"> при протезировании нижней конечности, в том числе при парной ампутации</w:t>
            </w:r>
          </w:p>
        </w:tc>
      </w:tr>
      <w:tr w:rsidR="00DE7FF5" w:rsidRPr="009C3C34" w14:paraId="28105D93" w14:textId="77777777" w:rsidTr="00EF0980">
        <w:trPr>
          <w:trHeight w:val="20"/>
        </w:trPr>
        <w:tc>
          <w:tcPr>
            <w:tcW w:w="901" w:type="pct"/>
            <w:vMerge/>
          </w:tcPr>
          <w:p w14:paraId="74135C63" w14:textId="77777777" w:rsidR="00DE7FF5" w:rsidRPr="009C3C34" w:rsidRDefault="00DE7FF5" w:rsidP="00DE7FF5"/>
        </w:tc>
        <w:tc>
          <w:tcPr>
            <w:tcW w:w="4099" w:type="pct"/>
          </w:tcPr>
          <w:p w14:paraId="25CC4218" w14:textId="060D1C10" w:rsidR="00DE7FF5" w:rsidRPr="009C3C34" w:rsidRDefault="00DE7FF5" w:rsidP="00EF0980">
            <w:pPr>
              <w:jc w:val="both"/>
            </w:pPr>
            <w:r w:rsidRPr="00502CC9">
              <w:t>Проведение инструментального анализа походки, движений, опоры при протезировании нижней конечности, в том числе при парной ампутации</w:t>
            </w:r>
          </w:p>
        </w:tc>
      </w:tr>
      <w:tr w:rsidR="00DE7FF5" w:rsidRPr="009C3C34" w14:paraId="0D8D69D8" w14:textId="77777777" w:rsidTr="00EF0980">
        <w:trPr>
          <w:trHeight w:val="20"/>
        </w:trPr>
        <w:tc>
          <w:tcPr>
            <w:tcW w:w="901" w:type="pct"/>
            <w:vMerge/>
          </w:tcPr>
          <w:p w14:paraId="16E2957D" w14:textId="77777777" w:rsidR="00DE7FF5" w:rsidRPr="009C3C34" w:rsidRDefault="00DE7FF5" w:rsidP="00DE7FF5"/>
        </w:tc>
        <w:tc>
          <w:tcPr>
            <w:tcW w:w="4099" w:type="pct"/>
          </w:tcPr>
          <w:p w14:paraId="0D8DA206" w14:textId="3FFA449D" w:rsidR="00DE7FF5" w:rsidRPr="009C3C34" w:rsidRDefault="00DE7FF5" w:rsidP="00EF0980">
            <w:pPr>
              <w:jc w:val="both"/>
            </w:pPr>
            <w:r w:rsidRPr="00502CC9">
              <w:t>Установка диагностического оборудования (платформы, сенсоры, камеры)</w:t>
            </w:r>
            <w:r>
              <w:t xml:space="preserve"> для проведения клинического и инструментального анализа </w:t>
            </w:r>
            <w:r w:rsidRPr="00E254C8">
              <w:t>походки, движений, опоры при протезировании нижней конечности</w:t>
            </w:r>
          </w:p>
        </w:tc>
      </w:tr>
      <w:tr w:rsidR="00DE7FF5" w:rsidRPr="009C3C34" w14:paraId="1FB6B352" w14:textId="77777777" w:rsidTr="00EF0980">
        <w:trPr>
          <w:trHeight w:val="20"/>
        </w:trPr>
        <w:tc>
          <w:tcPr>
            <w:tcW w:w="901" w:type="pct"/>
            <w:vMerge/>
          </w:tcPr>
          <w:p w14:paraId="052236A6" w14:textId="77777777" w:rsidR="00DE7FF5" w:rsidRPr="009C3C34" w:rsidRDefault="00DE7FF5" w:rsidP="00DE7FF5"/>
        </w:tc>
        <w:tc>
          <w:tcPr>
            <w:tcW w:w="4099" w:type="pct"/>
          </w:tcPr>
          <w:p w14:paraId="0C97341B" w14:textId="7F271AB7" w:rsidR="00DE7FF5" w:rsidRPr="009C3C34" w:rsidRDefault="00DE7FF5" w:rsidP="00EF0980">
            <w:pPr>
              <w:jc w:val="both"/>
            </w:pPr>
            <w:r>
              <w:t>К</w:t>
            </w:r>
            <w:r w:rsidRPr="00E254C8">
              <w:t>алибровка диагностического оборудования (платформы, сенсоры, камеры) для проведения клинического и инструментального анализа походки, движений, опоры при протезировании нижней конечности</w:t>
            </w:r>
          </w:p>
        </w:tc>
      </w:tr>
      <w:tr w:rsidR="00DE7FF5" w:rsidRPr="009C3C34" w14:paraId="76807C44" w14:textId="77777777" w:rsidTr="00EF0980">
        <w:trPr>
          <w:trHeight w:val="20"/>
        </w:trPr>
        <w:tc>
          <w:tcPr>
            <w:tcW w:w="901" w:type="pct"/>
            <w:vMerge/>
          </w:tcPr>
          <w:p w14:paraId="77533340" w14:textId="77777777" w:rsidR="00DE7FF5" w:rsidRPr="009C3C34" w:rsidRDefault="00DE7FF5" w:rsidP="00DE7FF5"/>
        </w:tc>
        <w:tc>
          <w:tcPr>
            <w:tcW w:w="4099" w:type="pct"/>
          </w:tcPr>
          <w:p w14:paraId="4DE21D07" w14:textId="1A38DCF6" w:rsidR="00DE7FF5" w:rsidRPr="009C3C34" w:rsidRDefault="00DE7FF5" w:rsidP="00EF0980">
            <w:pPr>
              <w:jc w:val="both"/>
            </w:pPr>
            <w:r w:rsidRPr="00545CEF">
              <w:t>Построение 3D-моделей движения</w:t>
            </w:r>
            <w:r>
              <w:t xml:space="preserve"> протезируемого</w:t>
            </w:r>
            <w:r w:rsidRPr="00545CEF">
              <w:t xml:space="preserve"> </w:t>
            </w:r>
          </w:p>
        </w:tc>
      </w:tr>
      <w:tr w:rsidR="00DE7FF5" w:rsidRPr="009C3C34" w14:paraId="269CC3DA" w14:textId="77777777" w:rsidTr="00EF0980">
        <w:trPr>
          <w:trHeight w:val="20"/>
        </w:trPr>
        <w:tc>
          <w:tcPr>
            <w:tcW w:w="901" w:type="pct"/>
            <w:vMerge/>
          </w:tcPr>
          <w:p w14:paraId="27A5D7AB" w14:textId="77777777" w:rsidR="00DE7FF5" w:rsidRPr="009C3C34" w:rsidRDefault="00DE7FF5" w:rsidP="00DE7FF5"/>
        </w:tc>
        <w:tc>
          <w:tcPr>
            <w:tcW w:w="4099" w:type="pct"/>
          </w:tcPr>
          <w:p w14:paraId="204F8B39" w14:textId="12819439" w:rsidR="00DE7FF5" w:rsidRPr="009C3C34" w:rsidRDefault="00DE7FF5" w:rsidP="00EF0980">
            <w:pPr>
              <w:jc w:val="both"/>
            </w:pPr>
            <w:r>
              <w:t>3</w:t>
            </w:r>
            <w:r>
              <w:rPr>
                <w:lang w:val="en-GB"/>
              </w:rPr>
              <w:t>D-</w:t>
            </w:r>
            <w:r>
              <w:t>сканирование протезируемого</w:t>
            </w:r>
          </w:p>
        </w:tc>
      </w:tr>
      <w:tr w:rsidR="00DE7FF5" w:rsidRPr="009C3C34" w14:paraId="1AC59B22" w14:textId="77777777" w:rsidTr="00EF0980">
        <w:trPr>
          <w:trHeight w:val="20"/>
        </w:trPr>
        <w:tc>
          <w:tcPr>
            <w:tcW w:w="901" w:type="pct"/>
            <w:vMerge/>
          </w:tcPr>
          <w:p w14:paraId="3A2C3E08" w14:textId="77777777" w:rsidR="00DE7FF5" w:rsidRPr="009C3C34" w:rsidRDefault="00DE7FF5" w:rsidP="00DE7FF5"/>
        </w:tc>
        <w:tc>
          <w:tcPr>
            <w:tcW w:w="4099" w:type="pct"/>
          </w:tcPr>
          <w:p w14:paraId="4E54802A" w14:textId="102013CB" w:rsidR="00DE7FF5" w:rsidRPr="009C3C34" w:rsidRDefault="00DE7FF5" w:rsidP="00EF0980">
            <w:pPr>
              <w:jc w:val="both"/>
            </w:pPr>
            <w:r>
              <w:rPr>
                <w:lang w:val="en-GB"/>
              </w:rPr>
              <w:t>3D-</w:t>
            </w:r>
            <w:r>
              <w:t>моделирование</w:t>
            </w:r>
          </w:p>
        </w:tc>
      </w:tr>
      <w:tr w:rsidR="00DE7FF5" w:rsidRPr="009C3C34" w14:paraId="4DFA521F" w14:textId="77777777" w:rsidTr="00EF0980">
        <w:trPr>
          <w:trHeight w:val="20"/>
        </w:trPr>
        <w:tc>
          <w:tcPr>
            <w:tcW w:w="901" w:type="pct"/>
            <w:vMerge/>
          </w:tcPr>
          <w:p w14:paraId="29DD32F5" w14:textId="77777777" w:rsidR="00DE7FF5" w:rsidRPr="009C3C34" w:rsidRDefault="00DE7FF5" w:rsidP="00DE7FF5"/>
        </w:tc>
        <w:tc>
          <w:tcPr>
            <w:tcW w:w="4099" w:type="pct"/>
          </w:tcPr>
          <w:p w14:paraId="25F89F0C" w14:textId="39A4185B" w:rsidR="00DE7FF5" w:rsidRPr="009C3C34" w:rsidRDefault="00DE7FF5" w:rsidP="00EF0980">
            <w:pPr>
              <w:jc w:val="both"/>
            </w:pPr>
            <w:r>
              <w:t>Р</w:t>
            </w:r>
            <w:r w:rsidRPr="004410F8">
              <w:t>асчет биомеханических параметров</w:t>
            </w:r>
            <w:r>
              <w:t xml:space="preserve"> протезируемого</w:t>
            </w:r>
          </w:p>
        </w:tc>
      </w:tr>
      <w:tr w:rsidR="00DE7FF5" w:rsidRPr="009C3C34" w14:paraId="057E8AAA" w14:textId="77777777" w:rsidTr="00EF0980">
        <w:trPr>
          <w:trHeight w:val="20"/>
        </w:trPr>
        <w:tc>
          <w:tcPr>
            <w:tcW w:w="901" w:type="pct"/>
            <w:vMerge/>
          </w:tcPr>
          <w:p w14:paraId="49464CCA" w14:textId="77777777" w:rsidR="00DE7FF5" w:rsidRPr="009C3C34" w:rsidRDefault="00DE7FF5" w:rsidP="00DE7FF5"/>
        </w:tc>
        <w:tc>
          <w:tcPr>
            <w:tcW w:w="4099" w:type="pct"/>
          </w:tcPr>
          <w:p w14:paraId="28FCCE2E" w14:textId="67472B14" w:rsidR="00DE7FF5" w:rsidRPr="009C3C34" w:rsidRDefault="00DE7FF5" w:rsidP="00EF0980">
            <w:pPr>
              <w:jc w:val="both"/>
            </w:pPr>
            <w:r>
              <w:t>Подготовка аналитического заключения по результатам клинического и инструментального анализа</w:t>
            </w:r>
          </w:p>
        </w:tc>
      </w:tr>
      <w:tr w:rsidR="00DA1807" w:rsidRPr="009C3C34" w14:paraId="4FEB3023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6CBA6BFB" w14:textId="77777777" w:rsidR="00DA1807" w:rsidRPr="009C3C34" w:rsidDel="002A1D54" w:rsidRDefault="00DA1807" w:rsidP="00DA1807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46CD6010" w14:textId="26EB06F1" w:rsidR="00DA1807" w:rsidRPr="009C3C34" w:rsidRDefault="00DA1807" w:rsidP="00EF0980">
            <w:pPr>
              <w:jc w:val="both"/>
            </w:pPr>
            <w:r w:rsidRPr="00077618">
              <w:rPr>
                <w:color w:val="000000"/>
              </w:rPr>
              <w:t>Применять правила профессиональной этики и деонтологии</w:t>
            </w:r>
          </w:p>
        </w:tc>
      </w:tr>
      <w:tr w:rsidR="00DA1807" w:rsidRPr="009C3C34" w14:paraId="2371A72E" w14:textId="77777777" w:rsidTr="00EF0980">
        <w:trPr>
          <w:trHeight w:val="20"/>
        </w:trPr>
        <w:tc>
          <w:tcPr>
            <w:tcW w:w="901" w:type="pct"/>
            <w:vMerge/>
          </w:tcPr>
          <w:p w14:paraId="3CEE2B02" w14:textId="77777777" w:rsidR="00DA1807" w:rsidRPr="009C3C34" w:rsidDel="002A1D54" w:rsidRDefault="00DA1807" w:rsidP="00DA1807"/>
        </w:tc>
        <w:tc>
          <w:tcPr>
            <w:tcW w:w="4099" w:type="pct"/>
          </w:tcPr>
          <w:p w14:paraId="17F4BFE0" w14:textId="21760AF1" w:rsidR="00DA1807" w:rsidRPr="009C3C34" w:rsidRDefault="00DA1807" w:rsidP="00EF0980">
            <w:pPr>
              <w:jc w:val="both"/>
            </w:pPr>
            <w:r w:rsidRPr="00D113C4">
              <w:rPr>
                <w:color w:val="000000"/>
              </w:rPr>
              <w:t xml:space="preserve">Применять методы анализа движения </w:t>
            </w:r>
          </w:p>
        </w:tc>
      </w:tr>
      <w:tr w:rsidR="00DA1807" w:rsidRPr="009C3C34" w14:paraId="45870108" w14:textId="77777777" w:rsidTr="00EF0980">
        <w:trPr>
          <w:trHeight w:val="20"/>
        </w:trPr>
        <w:tc>
          <w:tcPr>
            <w:tcW w:w="901" w:type="pct"/>
            <w:vMerge/>
          </w:tcPr>
          <w:p w14:paraId="5A274908" w14:textId="77777777" w:rsidR="00DA1807" w:rsidRPr="009C3C34" w:rsidDel="002A1D54" w:rsidRDefault="00DA1807" w:rsidP="00DA1807"/>
        </w:tc>
        <w:tc>
          <w:tcPr>
            <w:tcW w:w="4099" w:type="pct"/>
          </w:tcPr>
          <w:p w14:paraId="30299006" w14:textId="488E8CA7" w:rsidR="00DA1807" w:rsidRPr="009C3C34" w:rsidRDefault="00DA1807" w:rsidP="00EF0980">
            <w:pPr>
              <w:jc w:val="both"/>
            </w:pPr>
            <w:r w:rsidRPr="001D168A">
              <w:rPr>
                <w:color w:val="000000"/>
              </w:rPr>
              <w:t>Применять методы анализа походки</w:t>
            </w:r>
          </w:p>
        </w:tc>
      </w:tr>
      <w:tr w:rsidR="00DA1807" w:rsidRPr="009C3C34" w14:paraId="12D4CB26" w14:textId="77777777" w:rsidTr="00EF0980">
        <w:trPr>
          <w:trHeight w:val="20"/>
        </w:trPr>
        <w:tc>
          <w:tcPr>
            <w:tcW w:w="901" w:type="pct"/>
            <w:vMerge/>
          </w:tcPr>
          <w:p w14:paraId="673F7B5A" w14:textId="77777777" w:rsidR="00DA1807" w:rsidRPr="009C3C34" w:rsidDel="002A1D54" w:rsidRDefault="00DA1807" w:rsidP="00DA1807"/>
        </w:tc>
        <w:tc>
          <w:tcPr>
            <w:tcW w:w="4099" w:type="pct"/>
          </w:tcPr>
          <w:p w14:paraId="096C17AC" w14:textId="1FB6B8FD" w:rsidR="00DA1807" w:rsidRPr="009C3C34" w:rsidRDefault="00DA1807" w:rsidP="00EF0980">
            <w:pPr>
              <w:jc w:val="both"/>
            </w:pPr>
            <w:r w:rsidRPr="001D168A">
              <w:rPr>
                <w:color w:val="000000"/>
              </w:rPr>
              <w:t>Интерпретировать результаты биомеханического тестирования</w:t>
            </w:r>
          </w:p>
        </w:tc>
      </w:tr>
      <w:tr w:rsidR="00DA1807" w:rsidRPr="009C3C34" w14:paraId="596A89D7" w14:textId="77777777" w:rsidTr="00EF0980">
        <w:trPr>
          <w:trHeight w:val="20"/>
        </w:trPr>
        <w:tc>
          <w:tcPr>
            <w:tcW w:w="901" w:type="pct"/>
            <w:vMerge/>
          </w:tcPr>
          <w:p w14:paraId="088223FC" w14:textId="77777777" w:rsidR="00DA1807" w:rsidRPr="009C3C34" w:rsidDel="002A1D54" w:rsidRDefault="00DA1807" w:rsidP="00DA1807"/>
        </w:tc>
        <w:tc>
          <w:tcPr>
            <w:tcW w:w="4099" w:type="pct"/>
          </w:tcPr>
          <w:p w14:paraId="03AB3059" w14:textId="3FE37EFA" w:rsidR="00DA1807" w:rsidRPr="009C3C34" w:rsidRDefault="00DA1807" w:rsidP="00EF0980">
            <w:pPr>
              <w:jc w:val="both"/>
            </w:pPr>
            <w:r w:rsidRPr="00AA2D3B">
              <w:rPr>
                <w:color w:val="000000"/>
              </w:rPr>
              <w:t>Применять цифровые технологии (3D сканирование и моделирование)</w:t>
            </w:r>
            <w:r>
              <w:rPr>
                <w:color w:val="000000"/>
              </w:rPr>
              <w:t xml:space="preserve"> при протезировании нижних конечностей</w:t>
            </w:r>
          </w:p>
        </w:tc>
      </w:tr>
      <w:tr w:rsidR="00DA1807" w:rsidRPr="009C3C34" w14:paraId="314A3C76" w14:textId="77777777" w:rsidTr="00EF0980">
        <w:trPr>
          <w:trHeight w:val="20"/>
        </w:trPr>
        <w:tc>
          <w:tcPr>
            <w:tcW w:w="901" w:type="pct"/>
            <w:vMerge/>
          </w:tcPr>
          <w:p w14:paraId="6CAC9799" w14:textId="77777777" w:rsidR="00DA1807" w:rsidRPr="009C3C34" w:rsidDel="002A1D54" w:rsidRDefault="00DA1807" w:rsidP="00DA1807"/>
        </w:tc>
        <w:tc>
          <w:tcPr>
            <w:tcW w:w="4099" w:type="pct"/>
          </w:tcPr>
          <w:p w14:paraId="3440B41B" w14:textId="158B1816" w:rsidR="00DA1807" w:rsidRPr="009C3C34" w:rsidRDefault="00DA1807" w:rsidP="00EF0980">
            <w:pPr>
              <w:jc w:val="both"/>
            </w:pPr>
            <w:r w:rsidRPr="00EB5827">
              <w:rPr>
                <w:color w:val="000000"/>
              </w:rPr>
              <w:t>Пользоваться стандартным программным обеспечением при оформлении документации</w:t>
            </w:r>
          </w:p>
        </w:tc>
      </w:tr>
      <w:tr w:rsidR="00DA1807" w:rsidRPr="009C3C34" w14:paraId="0D853829" w14:textId="77777777" w:rsidTr="00EF0980">
        <w:trPr>
          <w:trHeight w:val="20"/>
        </w:trPr>
        <w:tc>
          <w:tcPr>
            <w:tcW w:w="901" w:type="pct"/>
            <w:vMerge/>
          </w:tcPr>
          <w:p w14:paraId="07FE4DBE" w14:textId="77777777" w:rsidR="00DA1807" w:rsidRPr="009C3C34" w:rsidDel="002A1D54" w:rsidRDefault="00DA1807" w:rsidP="00DA1807"/>
        </w:tc>
        <w:tc>
          <w:tcPr>
            <w:tcW w:w="4099" w:type="pct"/>
          </w:tcPr>
          <w:p w14:paraId="41F92174" w14:textId="0476D85F" w:rsidR="00DA1807" w:rsidRPr="009C3C34" w:rsidRDefault="00BE0BF4" w:rsidP="00EF0980">
            <w:pPr>
              <w:jc w:val="both"/>
            </w:pPr>
            <w:r>
              <w:rPr>
                <w:color w:val="000000"/>
              </w:rPr>
              <w:t>Применять</w:t>
            </w:r>
            <w:r w:rsidR="00DA1807">
              <w:rPr>
                <w:color w:val="000000"/>
              </w:rPr>
              <w:t xml:space="preserve"> специальн</w:t>
            </w:r>
            <w:r>
              <w:rPr>
                <w:color w:val="000000"/>
              </w:rPr>
              <w:t>ое</w:t>
            </w:r>
            <w:r w:rsidR="00DA1807">
              <w:rPr>
                <w:color w:val="000000"/>
              </w:rPr>
              <w:t xml:space="preserve"> программн</w:t>
            </w:r>
            <w:r>
              <w:rPr>
                <w:color w:val="000000"/>
              </w:rPr>
              <w:t>ое</w:t>
            </w:r>
            <w:r w:rsidR="00DA1807">
              <w:rPr>
                <w:color w:val="000000"/>
              </w:rPr>
              <w:t xml:space="preserve"> обеспечение </w:t>
            </w:r>
            <w:r w:rsidR="00DA1807" w:rsidRPr="001D168A">
              <w:rPr>
                <w:color w:val="000000"/>
              </w:rPr>
              <w:t xml:space="preserve"> </w:t>
            </w:r>
          </w:p>
        </w:tc>
      </w:tr>
      <w:tr w:rsidR="009B6550" w:rsidRPr="009C3C34" w14:paraId="5333C5EA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1C9ACDEC" w14:textId="77777777" w:rsidR="009B6550" w:rsidRPr="009C3C34" w:rsidRDefault="009B6550" w:rsidP="00DC1778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79DA9FDC" w14:textId="6C84F0E2" w:rsidR="009B6550" w:rsidRPr="009C3C34" w:rsidRDefault="009B6550" w:rsidP="00EF0980">
            <w:pPr>
              <w:jc w:val="both"/>
            </w:pPr>
            <w:r w:rsidRPr="002D5AE2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9B6550" w:rsidRPr="009C3C34" w14:paraId="3AE14122" w14:textId="77777777" w:rsidTr="00EF0980">
        <w:trPr>
          <w:trHeight w:val="20"/>
        </w:trPr>
        <w:tc>
          <w:tcPr>
            <w:tcW w:w="901" w:type="pct"/>
            <w:vMerge/>
          </w:tcPr>
          <w:p w14:paraId="0BC4D235" w14:textId="77777777" w:rsidR="009B6550" w:rsidRPr="009C3C34" w:rsidDel="002A1D54" w:rsidRDefault="009B6550" w:rsidP="00DC1778"/>
        </w:tc>
        <w:tc>
          <w:tcPr>
            <w:tcW w:w="4099" w:type="pct"/>
          </w:tcPr>
          <w:p w14:paraId="18C0E36B" w14:textId="3CD31030" w:rsidR="009B6550" w:rsidRPr="009C3C34" w:rsidRDefault="009B6550" w:rsidP="00EF0980">
            <w:pPr>
              <w:jc w:val="both"/>
            </w:pPr>
            <w:r w:rsidRPr="002D5AE2">
              <w:rPr>
                <w:color w:val="000000"/>
              </w:rPr>
              <w:t>Основы биомеханики движения человека</w:t>
            </w:r>
            <w:r>
              <w:rPr>
                <w:color w:val="000000"/>
              </w:rPr>
              <w:t>: статика, динамика, кинематические системы и их свойства; соединение звеньев</w:t>
            </w:r>
          </w:p>
        </w:tc>
      </w:tr>
      <w:tr w:rsidR="009B6550" w:rsidRPr="009C3C34" w14:paraId="49E569B9" w14:textId="77777777" w:rsidTr="00EF0980">
        <w:trPr>
          <w:trHeight w:val="20"/>
        </w:trPr>
        <w:tc>
          <w:tcPr>
            <w:tcW w:w="901" w:type="pct"/>
            <w:vMerge/>
          </w:tcPr>
          <w:p w14:paraId="6E8C9735" w14:textId="77777777" w:rsidR="009B6550" w:rsidRPr="009C3C34" w:rsidDel="002A1D54" w:rsidRDefault="009B6550" w:rsidP="00DC1778"/>
        </w:tc>
        <w:tc>
          <w:tcPr>
            <w:tcW w:w="4099" w:type="pct"/>
          </w:tcPr>
          <w:p w14:paraId="2291AEA3" w14:textId="556AC8B5" w:rsidR="009B6550" w:rsidRPr="009C3C34" w:rsidRDefault="009B6550" w:rsidP="00EF0980">
            <w:pPr>
              <w:jc w:val="both"/>
            </w:pPr>
            <w:r w:rsidRPr="00EC2C72">
              <w:rPr>
                <w:color w:val="000000"/>
              </w:rPr>
              <w:t>Общая биомеханика</w:t>
            </w:r>
          </w:p>
        </w:tc>
      </w:tr>
      <w:tr w:rsidR="009B6550" w:rsidRPr="009C3C34" w14:paraId="78FCC88F" w14:textId="77777777" w:rsidTr="00EF0980">
        <w:trPr>
          <w:trHeight w:val="20"/>
        </w:trPr>
        <w:tc>
          <w:tcPr>
            <w:tcW w:w="901" w:type="pct"/>
            <w:vMerge/>
          </w:tcPr>
          <w:p w14:paraId="0115B521" w14:textId="77777777" w:rsidR="009B6550" w:rsidRPr="009C3C34" w:rsidDel="002A1D54" w:rsidRDefault="009B6550" w:rsidP="00DC1778"/>
        </w:tc>
        <w:tc>
          <w:tcPr>
            <w:tcW w:w="4099" w:type="pct"/>
          </w:tcPr>
          <w:p w14:paraId="38D25B13" w14:textId="6EA02EF0" w:rsidR="009B6550" w:rsidRPr="009C3C34" w:rsidRDefault="009B6550" w:rsidP="00EF0980">
            <w:pPr>
              <w:jc w:val="both"/>
            </w:pPr>
            <w:r w:rsidRPr="00EC2C72">
              <w:rPr>
                <w:color w:val="000000"/>
              </w:rPr>
              <w:t>Основы психологических аспектов при работе с людьми с инвалидностью</w:t>
            </w:r>
          </w:p>
        </w:tc>
      </w:tr>
      <w:tr w:rsidR="009B6550" w:rsidRPr="009C3C34" w14:paraId="206CBAF1" w14:textId="77777777" w:rsidTr="00EF0980">
        <w:trPr>
          <w:trHeight w:val="20"/>
        </w:trPr>
        <w:tc>
          <w:tcPr>
            <w:tcW w:w="901" w:type="pct"/>
            <w:vMerge/>
          </w:tcPr>
          <w:p w14:paraId="532D77FA" w14:textId="77777777" w:rsidR="009B6550" w:rsidRPr="009C3C34" w:rsidDel="002A1D54" w:rsidRDefault="009B6550" w:rsidP="00DC1778"/>
        </w:tc>
        <w:tc>
          <w:tcPr>
            <w:tcW w:w="4099" w:type="pct"/>
          </w:tcPr>
          <w:p w14:paraId="1260A37D" w14:textId="604C4E2E" w:rsidR="009B6550" w:rsidRPr="00EC2C72" w:rsidRDefault="009B6550" w:rsidP="00EF0980">
            <w:pPr>
              <w:jc w:val="both"/>
              <w:rPr>
                <w:color w:val="000000"/>
              </w:rPr>
            </w:pPr>
            <w:proofErr w:type="spellStart"/>
            <w:r w:rsidRPr="00BE0BF4">
              <w:rPr>
                <w:color w:val="000000"/>
              </w:rPr>
              <w:t>Деонтологические</w:t>
            </w:r>
            <w:proofErr w:type="spellEnd"/>
            <w:r w:rsidRPr="00BE0BF4">
              <w:rPr>
                <w:color w:val="000000"/>
              </w:rPr>
              <w:t xml:space="preserve"> основы протезирования</w:t>
            </w:r>
          </w:p>
        </w:tc>
      </w:tr>
      <w:tr w:rsidR="009B6550" w:rsidRPr="009C3C34" w14:paraId="564EFFC6" w14:textId="77777777" w:rsidTr="00EF0980">
        <w:trPr>
          <w:trHeight w:val="20"/>
        </w:trPr>
        <w:tc>
          <w:tcPr>
            <w:tcW w:w="901" w:type="pct"/>
            <w:vMerge/>
          </w:tcPr>
          <w:p w14:paraId="14A70765" w14:textId="77777777" w:rsidR="009B6550" w:rsidRPr="009C3C34" w:rsidDel="002A1D54" w:rsidRDefault="009B6550" w:rsidP="00DC1778"/>
        </w:tc>
        <w:tc>
          <w:tcPr>
            <w:tcW w:w="4099" w:type="pct"/>
          </w:tcPr>
          <w:p w14:paraId="66D36177" w14:textId="1235A17B" w:rsidR="009B6550" w:rsidRPr="009C3C34" w:rsidRDefault="009B6550" w:rsidP="00EF0980">
            <w:pPr>
              <w:jc w:val="both"/>
            </w:pPr>
            <w:r w:rsidRPr="0077383F">
              <w:rPr>
                <w:color w:val="000000"/>
              </w:rPr>
              <w:t>Методология клинической оценки движения</w:t>
            </w:r>
          </w:p>
        </w:tc>
      </w:tr>
      <w:tr w:rsidR="009B6550" w:rsidRPr="009C3C34" w14:paraId="64F46A50" w14:textId="77777777" w:rsidTr="00EF0980">
        <w:trPr>
          <w:trHeight w:val="20"/>
        </w:trPr>
        <w:tc>
          <w:tcPr>
            <w:tcW w:w="901" w:type="pct"/>
            <w:vMerge/>
          </w:tcPr>
          <w:p w14:paraId="043C79C1" w14:textId="77777777" w:rsidR="009B6550" w:rsidRPr="009C3C34" w:rsidDel="002A1D54" w:rsidRDefault="009B6550" w:rsidP="00DC1778"/>
        </w:tc>
        <w:tc>
          <w:tcPr>
            <w:tcW w:w="4099" w:type="pct"/>
          </w:tcPr>
          <w:p w14:paraId="1F178921" w14:textId="6C2B5BE9" w:rsidR="009B6550" w:rsidRPr="009C3C34" w:rsidRDefault="009B6550" w:rsidP="00EF0980">
            <w:pPr>
              <w:jc w:val="both"/>
            </w:pPr>
            <w:r w:rsidRPr="0077383F">
              <w:rPr>
                <w:color w:val="000000"/>
              </w:rPr>
              <w:t xml:space="preserve">Технология сборки </w:t>
            </w:r>
            <w:r>
              <w:rPr>
                <w:color w:val="000000"/>
              </w:rPr>
              <w:t>протеза нижней</w:t>
            </w:r>
            <w:r w:rsidRPr="0077383F">
              <w:rPr>
                <w:color w:val="000000"/>
              </w:rPr>
              <w:t xml:space="preserve"> конечности</w:t>
            </w:r>
          </w:p>
        </w:tc>
      </w:tr>
      <w:tr w:rsidR="009B6550" w:rsidRPr="009C3C34" w14:paraId="5447563A" w14:textId="77777777" w:rsidTr="00EF0980">
        <w:trPr>
          <w:trHeight w:val="20"/>
        </w:trPr>
        <w:tc>
          <w:tcPr>
            <w:tcW w:w="901" w:type="pct"/>
            <w:vMerge/>
          </w:tcPr>
          <w:p w14:paraId="67759B92" w14:textId="77777777" w:rsidR="009B6550" w:rsidRPr="009C3C34" w:rsidDel="002A1D54" w:rsidRDefault="009B6550" w:rsidP="00DC1778"/>
        </w:tc>
        <w:tc>
          <w:tcPr>
            <w:tcW w:w="4099" w:type="pct"/>
          </w:tcPr>
          <w:p w14:paraId="25DE17E4" w14:textId="04C86AC3" w:rsidR="009B6550" w:rsidRPr="009C3C34" w:rsidRDefault="009B6550" w:rsidP="00EF0980">
            <w:pPr>
              <w:jc w:val="both"/>
            </w:pPr>
            <w:r w:rsidRPr="0077383F">
              <w:rPr>
                <w:color w:val="000000"/>
              </w:rPr>
              <w:t xml:space="preserve">Основные требования, предъявляемые к </w:t>
            </w:r>
            <w:r>
              <w:rPr>
                <w:color w:val="000000"/>
              </w:rPr>
              <w:t>протезам нижних</w:t>
            </w:r>
            <w:r w:rsidRPr="0077383F">
              <w:rPr>
                <w:color w:val="000000"/>
              </w:rPr>
              <w:t xml:space="preserve"> конечностей</w:t>
            </w:r>
            <w:r>
              <w:rPr>
                <w:color w:val="000000"/>
              </w:rPr>
              <w:t>,</w:t>
            </w:r>
            <w:r w:rsidRPr="0077383F">
              <w:rPr>
                <w:color w:val="000000"/>
              </w:rPr>
              <w:t xml:space="preserve"> и принципы их построения</w:t>
            </w:r>
          </w:p>
        </w:tc>
      </w:tr>
      <w:tr w:rsidR="009B6550" w:rsidRPr="009C3C34" w14:paraId="7CB13863" w14:textId="77777777" w:rsidTr="00EF0980">
        <w:trPr>
          <w:trHeight w:val="20"/>
        </w:trPr>
        <w:tc>
          <w:tcPr>
            <w:tcW w:w="901" w:type="pct"/>
            <w:vMerge/>
          </w:tcPr>
          <w:p w14:paraId="4FC3C516" w14:textId="77777777" w:rsidR="009B6550" w:rsidRPr="009C3C34" w:rsidDel="002A1D54" w:rsidRDefault="009B6550" w:rsidP="00DC1778"/>
        </w:tc>
        <w:tc>
          <w:tcPr>
            <w:tcW w:w="4099" w:type="pct"/>
          </w:tcPr>
          <w:p w14:paraId="246CCAEA" w14:textId="00BDB2E0" w:rsidR="009B6550" w:rsidRPr="009C3C34" w:rsidRDefault="009B6550" w:rsidP="00EF0980">
            <w:pPr>
              <w:jc w:val="both"/>
            </w:pPr>
            <w:r>
              <w:rPr>
                <w:color w:val="000000"/>
              </w:rPr>
              <w:t>Конструкция узлов (модулей) для протезов нижних конечностей</w:t>
            </w:r>
          </w:p>
        </w:tc>
      </w:tr>
      <w:tr w:rsidR="009B6550" w:rsidRPr="009C3C34" w14:paraId="05D0C6CB" w14:textId="77777777" w:rsidTr="009B6550">
        <w:trPr>
          <w:trHeight w:val="199"/>
        </w:trPr>
        <w:tc>
          <w:tcPr>
            <w:tcW w:w="901" w:type="pct"/>
            <w:vMerge/>
          </w:tcPr>
          <w:p w14:paraId="7F601902" w14:textId="77777777" w:rsidR="009B6550" w:rsidRPr="009C3C34" w:rsidDel="002A1D54" w:rsidRDefault="009B6550" w:rsidP="00DC1778"/>
        </w:tc>
        <w:tc>
          <w:tcPr>
            <w:tcW w:w="4099" w:type="pct"/>
          </w:tcPr>
          <w:p w14:paraId="24AC6CA5" w14:textId="00E880A7" w:rsidR="009B6550" w:rsidRPr="009C3C34" w:rsidRDefault="009B6550" w:rsidP="00EF0980">
            <w:pPr>
              <w:jc w:val="both"/>
            </w:pPr>
            <w:r w:rsidRPr="00FA4283">
              <w:rPr>
                <w:color w:val="000000"/>
              </w:rPr>
              <w:t xml:space="preserve">Основы технической механики в </w:t>
            </w:r>
            <w:r>
              <w:rPr>
                <w:color w:val="000000"/>
              </w:rPr>
              <w:t>протезировании нижних конечностей</w:t>
            </w:r>
          </w:p>
        </w:tc>
      </w:tr>
      <w:tr w:rsidR="009B6550" w:rsidRPr="009C3C34" w14:paraId="43CAD4EB" w14:textId="77777777" w:rsidTr="00EF0980">
        <w:trPr>
          <w:trHeight w:val="199"/>
        </w:trPr>
        <w:tc>
          <w:tcPr>
            <w:tcW w:w="901" w:type="pct"/>
            <w:vMerge/>
          </w:tcPr>
          <w:p w14:paraId="4C344C65" w14:textId="77777777" w:rsidR="009B6550" w:rsidRPr="009C3C34" w:rsidDel="002A1D54" w:rsidRDefault="009B6550" w:rsidP="00DC1778"/>
        </w:tc>
        <w:tc>
          <w:tcPr>
            <w:tcW w:w="4099" w:type="pct"/>
          </w:tcPr>
          <w:p w14:paraId="0D63AC04" w14:textId="273C6FD4" w:rsidR="009B6550" w:rsidRPr="00FA4283" w:rsidRDefault="009B6550" w:rsidP="00EF0980">
            <w:pPr>
              <w:jc w:val="both"/>
              <w:rPr>
                <w:color w:val="000000"/>
              </w:rPr>
            </w:pPr>
            <w:r w:rsidRPr="00FA4283">
              <w:rPr>
                <w:color w:val="000000"/>
              </w:rPr>
              <w:t xml:space="preserve">Функциональные и конструктивные свойства </w:t>
            </w:r>
            <w:r>
              <w:rPr>
                <w:color w:val="000000"/>
              </w:rPr>
              <w:t>протезов нижних конечностей</w:t>
            </w:r>
          </w:p>
        </w:tc>
      </w:tr>
      <w:tr w:rsidR="009B6550" w:rsidRPr="009C3C34" w14:paraId="2BA7F22D" w14:textId="77777777" w:rsidTr="00EF0980">
        <w:trPr>
          <w:trHeight w:val="20"/>
        </w:trPr>
        <w:tc>
          <w:tcPr>
            <w:tcW w:w="901" w:type="pct"/>
            <w:vMerge/>
          </w:tcPr>
          <w:p w14:paraId="35670CD9" w14:textId="77777777" w:rsidR="009B6550" w:rsidRPr="009C3C34" w:rsidDel="002A1D54" w:rsidRDefault="009B6550" w:rsidP="00DC1778"/>
        </w:tc>
        <w:tc>
          <w:tcPr>
            <w:tcW w:w="4099" w:type="pct"/>
          </w:tcPr>
          <w:p w14:paraId="4D64B606" w14:textId="11DC93F1" w:rsidR="009B6550" w:rsidRPr="009C3C34" w:rsidRDefault="009B6550" w:rsidP="00EF0980">
            <w:pPr>
              <w:jc w:val="both"/>
            </w:pPr>
            <w:r w:rsidRPr="000D3FAC">
              <w:rPr>
                <w:color w:val="000000"/>
              </w:rPr>
              <w:t xml:space="preserve">Основные материалы, применяемые в </w:t>
            </w:r>
            <w:r>
              <w:rPr>
                <w:color w:val="000000"/>
              </w:rPr>
              <w:t>протезировании нижних конечностей</w:t>
            </w:r>
            <w:r w:rsidRPr="000D3FAC">
              <w:rPr>
                <w:color w:val="000000"/>
              </w:rPr>
              <w:t xml:space="preserve"> </w:t>
            </w:r>
          </w:p>
        </w:tc>
      </w:tr>
      <w:tr w:rsidR="009B6550" w:rsidRPr="009C3C34" w14:paraId="0737C03F" w14:textId="77777777" w:rsidTr="00EF0980">
        <w:trPr>
          <w:trHeight w:val="20"/>
        </w:trPr>
        <w:tc>
          <w:tcPr>
            <w:tcW w:w="901" w:type="pct"/>
            <w:vMerge/>
          </w:tcPr>
          <w:p w14:paraId="650274B3" w14:textId="77777777" w:rsidR="009B6550" w:rsidRPr="009C3C34" w:rsidDel="002A1D54" w:rsidRDefault="009B6550" w:rsidP="00DC1778"/>
        </w:tc>
        <w:tc>
          <w:tcPr>
            <w:tcW w:w="4099" w:type="pct"/>
          </w:tcPr>
          <w:p w14:paraId="2A43D464" w14:textId="729C46A7" w:rsidR="009B6550" w:rsidRPr="009C3C34" w:rsidRDefault="009B6550" w:rsidP="00EF0980">
            <w:pPr>
              <w:jc w:val="both"/>
            </w:pPr>
            <w:r>
              <w:rPr>
                <w:color w:val="000000"/>
              </w:rPr>
              <w:t>Протезы нижних</w:t>
            </w:r>
            <w:r w:rsidRPr="00FA4283">
              <w:rPr>
                <w:color w:val="000000"/>
              </w:rPr>
              <w:t xml:space="preserve"> конечностей: основные требования и особенности</w:t>
            </w:r>
          </w:p>
        </w:tc>
      </w:tr>
      <w:tr w:rsidR="00DC1778" w:rsidRPr="009C3C34" w14:paraId="23C20638" w14:textId="77777777" w:rsidTr="00EF0980">
        <w:trPr>
          <w:trHeight w:val="20"/>
        </w:trPr>
        <w:tc>
          <w:tcPr>
            <w:tcW w:w="901" w:type="pct"/>
          </w:tcPr>
          <w:p w14:paraId="711A7C6B" w14:textId="77777777" w:rsidR="00DC1778" w:rsidRPr="009C3C34" w:rsidDel="002A1D54" w:rsidRDefault="00DC1778" w:rsidP="00DC1778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20241839" w14:textId="77777777" w:rsidR="00DC1778" w:rsidRPr="009C3C34" w:rsidRDefault="00DC1778" w:rsidP="00EF0980">
            <w:pPr>
              <w:jc w:val="both"/>
            </w:pPr>
            <w:r w:rsidRPr="009C3C34">
              <w:t>-</w:t>
            </w:r>
          </w:p>
        </w:tc>
      </w:tr>
    </w:tbl>
    <w:p w14:paraId="02C1AE5C" w14:textId="77777777" w:rsidR="000828A6" w:rsidRPr="009C3C34" w:rsidRDefault="000828A6" w:rsidP="009223D3">
      <w:pPr>
        <w:rPr>
          <w:b/>
          <w:bCs w:val="0"/>
        </w:rPr>
      </w:pPr>
    </w:p>
    <w:p w14:paraId="65755F12" w14:textId="7A86C832" w:rsidR="005A5D53" w:rsidRPr="009C3C34" w:rsidRDefault="005A5D53" w:rsidP="009223D3">
      <w:pPr>
        <w:rPr>
          <w:b/>
          <w:bCs w:val="0"/>
        </w:rPr>
      </w:pPr>
      <w:bookmarkStart w:id="9" w:name="_Hlk211601345"/>
      <w:r w:rsidRPr="009C3C34">
        <w:rPr>
          <w:b/>
          <w:bCs w:val="0"/>
        </w:rPr>
        <w:t>3.</w:t>
      </w:r>
      <w:r w:rsidR="0006042C" w:rsidRPr="009C3C34">
        <w:rPr>
          <w:b/>
          <w:bCs w:val="0"/>
        </w:rPr>
        <w:t>1</w:t>
      </w:r>
      <w:r w:rsidRPr="009C3C34">
        <w:rPr>
          <w:b/>
          <w:bCs w:val="0"/>
        </w:rPr>
        <w:t>.2. Трудовая функция</w:t>
      </w:r>
    </w:p>
    <w:p w14:paraId="7CF95146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1"/>
        <w:gridCol w:w="5338"/>
        <w:gridCol w:w="552"/>
        <w:gridCol w:w="876"/>
        <w:gridCol w:w="1447"/>
        <w:gridCol w:w="376"/>
      </w:tblGrid>
      <w:tr w:rsidR="003E538A" w:rsidRPr="009C3C34" w14:paraId="3B09A8FF" w14:textId="77777777" w:rsidTr="00EF0980">
        <w:trPr>
          <w:trHeight w:val="278"/>
        </w:trPr>
        <w:tc>
          <w:tcPr>
            <w:tcW w:w="8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2CD0F60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6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3CDE8" w14:textId="15E2E66A" w:rsidR="00592499" w:rsidRPr="009C3C34" w:rsidRDefault="00BA0556" w:rsidP="009223D3">
            <w:r w:rsidRPr="00BA0556">
              <w:t>Анализ и оценка параметров двигательных функций при протезировании верхних конечностей</w:t>
            </w:r>
          </w:p>
        </w:tc>
        <w:tc>
          <w:tcPr>
            <w:tcW w:w="16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8F3D09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55092" w14:textId="722F2BEE" w:rsidR="00592499" w:rsidRPr="00BA0556" w:rsidRDefault="00C92A9E" w:rsidP="00AF4D10">
            <w:pPr>
              <w:jc w:val="center"/>
            </w:pPr>
            <w:r>
              <w:rPr>
                <w:lang w:val="en-US"/>
              </w:rPr>
              <w:t>A</w:t>
            </w:r>
            <w:r w:rsidR="00592499" w:rsidRPr="009C3C34">
              <w:t>/02.</w:t>
            </w:r>
            <w:r w:rsidR="00BA0556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F90C3C2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B2D7B2" w14:textId="1031FF5C" w:rsidR="00592499" w:rsidRPr="00BA0556" w:rsidRDefault="00BA0556" w:rsidP="00196355">
            <w:pPr>
              <w:jc w:val="center"/>
            </w:pPr>
            <w:r>
              <w:t>6</w:t>
            </w:r>
          </w:p>
        </w:tc>
      </w:tr>
    </w:tbl>
    <w:p w14:paraId="44AF4ED8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E11AE" w:rsidRPr="009C3C34" w14:paraId="78266973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74CAE7D4" w14:textId="77777777" w:rsidR="008E11AE" w:rsidRPr="009C3C34" w:rsidRDefault="008E11AE" w:rsidP="008E11AE">
            <w:r w:rsidRPr="009C3C34">
              <w:t>Трудовые действия</w:t>
            </w:r>
          </w:p>
        </w:tc>
        <w:tc>
          <w:tcPr>
            <w:tcW w:w="4099" w:type="pct"/>
          </w:tcPr>
          <w:p w14:paraId="272CAE46" w14:textId="323126D1" w:rsidR="008E11AE" w:rsidRPr="009C3C34" w:rsidRDefault="008E11AE" w:rsidP="00EF0980">
            <w:pPr>
              <w:jc w:val="both"/>
            </w:pPr>
            <w:r w:rsidRPr="00502CC9">
              <w:rPr>
                <w:color w:val="000000"/>
              </w:rPr>
              <w:t>Проведение клинического анализа движений</w:t>
            </w:r>
            <w:r>
              <w:rPr>
                <w:color w:val="000000"/>
              </w:rPr>
              <w:t xml:space="preserve"> и </w:t>
            </w:r>
            <w:r w:rsidRPr="00502CC9">
              <w:rPr>
                <w:color w:val="000000"/>
              </w:rPr>
              <w:t>опоры</w:t>
            </w:r>
            <w:r>
              <w:rPr>
                <w:color w:val="000000"/>
              </w:rPr>
              <w:t xml:space="preserve"> при протезировании верхней конечности, в том числе при парной ампутации</w:t>
            </w:r>
          </w:p>
        </w:tc>
      </w:tr>
      <w:tr w:rsidR="008E11AE" w:rsidRPr="009C3C34" w14:paraId="247555F9" w14:textId="77777777" w:rsidTr="00EF0980">
        <w:trPr>
          <w:trHeight w:val="20"/>
        </w:trPr>
        <w:tc>
          <w:tcPr>
            <w:tcW w:w="901" w:type="pct"/>
            <w:vMerge/>
          </w:tcPr>
          <w:p w14:paraId="24341592" w14:textId="77777777" w:rsidR="008E11AE" w:rsidRPr="009C3C34" w:rsidRDefault="008E11AE" w:rsidP="008E11AE"/>
        </w:tc>
        <w:tc>
          <w:tcPr>
            <w:tcW w:w="4099" w:type="pct"/>
          </w:tcPr>
          <w:p w14:paraId="7D2C3835" w14:textId="22AAE59C" w:rsidR="008E11AE" w:rsidRPr="009C3C34" w:rsidRDefault="008E11AE" w:rsidP="00EF0980">
            <w:pPr>
              <w:jc w:val="both"/>
            </w:pPr>
            <w:r w:rsidRPr="00502CC9">
              <w:t>Проведение инструментального анализа движений</w:t>
            </w:r>
            <w:r>
              <w:t xml:space="preserve"> и </w:t>
            </w:r>
            <w:r w:rsidRPr="00502CC9">
              <w:t xml:space="preserve">опоры при протезировании </w:t>
            </w:r>
            <w:r>
              <w:t>верхней</w:t>
            </w:r>
            <w:r w:rsidRPr="00502CC9">
              <w:t xml:space="preserve"> конечности, в том числе при парной ампутации</w:t>
            </w:r>
          </w:p>
        </w:tc>
      </w:tr>
      <w:tr w:rsidR="008E11AE" w:rsidRPr="009C3C34" w14:paraId="389F3888" w14:textId="77777777" w:rsidTr="00EF0980">
        <w:trPr>
          <w:trHeight w:val="20"/>
        </w:trPr>
        <w:tc>
          <w:tcPr>
            <w:tcW w:w="901" w:type="pct"/>
            <w:vMerge/>
          </w:tcPr>
          <w:p w14:paraId="446FE9BA" w14:textId="77777777" w:rsidR="008E11AE" w:rsidRPr="009C3C34" w:rsidRDefault="008E11AE" w:rsidP="008E11AE"/>
        </w:tc>
        <w:tc>
          <w:tcPr>
            <w:tcW w:w="4099" w:type="pct"/>
          </w:tcPr>
          <w:p w14:paraId="14666E39" w14:textId="113768AB" w:rsidR="008E11AE" w:rsidRPr="009C3C34" w:rsidRDefault="008E11AE" w:rsidP="00EF0980">
            <w:pPr>
              <w:jc w:val="both"/>
            </w:pPr>
            <w:r w:rsidRPr="00502CC9">
              <w:t>Установка диагностического оборудования (платформы, сенсоры, камеры)</w:t>
            </w:r>
            <w:r>
              <w:t xml:space="preserve"> для проведения клинического и инструментального анализа </w:t>
            </w:r>
            <w:r w:rsidRPr="00E254C8">
              <w:t>движений</w:t>
            </w:r>
            <w:r>
              <w:t xml:space="preserve"> и </w:t>
            </w:r>
            <w:r w:rsidRPr="00E254C8">
              <w:t xml:space="preserve">опоры при протезировании </w:t>
            </w:r>
            <w:r>
              <w:t>верхней</w:t>
            </w:r>
            <w:r w:rsidRPr="00E254C8">
              <w:t xml:space="preserve"> конечности</w:t>
            </w:r>
          </w:p>
        </w:tc>
      </w:tr>
      <w:tr w:rsidR="008E11AE" w:rsidRPr="009C3C34" w14:paraId="48152447" w14:textId="77777777" w:rsidTr="00EF0980">
        <w:trPr>
          <w:trHeight w:val="20"/>
        </w:trPr>
        <w:tc>
          <w:tcPr>
            <w:tcW w:w="901" w:type="pct"/>
            <w:vMerge/>
          </w:tcPr>
          <w:p w14:paraId="4F48793F" w14:textId="77777777" w:rsidR="008E11AE" w:rsidRPr="009C3C34" w:rsidRDefault="008E11AE" w:rsidP="008E11AE"/>
        </w:tc>
        <w:tc>
          <w:tcPr>
            <w:tcW w:w="4099" w:type="pct"/>
          </w:tcPr>
          <w:p w14:paraId="2A603670" w14:textId="15B7172E" w:rsidR="008E11AE" w:rsidRPr="009C3C34" w:rsidRDefault="008E11AE" w:rsidP="00EF0980">
            <w:pPr>
              <w:jc w:val="both"/>
            </w:pPr>
            <w:r>
              <w:t>К</w:t>
            </w:r>
            <w:r w:rsidRPr="00E254C8">
              <w:t>алибровка диагностического оборудования (платформы, сенсоры, камеры) для проведения клинического и инструментального анализа движений</w:t>
            </w:r>
            <w:r>
              <w:t xml:space="preserve"> и</w:t>
            </w:r>
            <w:r w:rsidRPr="00E254C8">
              <w:t xml:space="preserve"> опоры при протезировании </w:t>
            </w:r>
            <w:r>
              <w:t>верхней</w:t>
            </w:r>
            <w:r w:rsidRPr="00E254C8">
              <w:t xml:space="preserve"> конечности</w:t>
            </w:r>
          </w:p>
        </w:tc>
      </w:tr>
      <w:tr w:rsidR="008E11AE" w:rsidRPr="009C3C34" w14:paraId="50AD251A" w14:textId="77777777" w:rsidTr="00EF0980">
        <w:trPr>
          <w:trHeight w:val="20"/>
        </w:trPr>
        <w:tc>
          <w:tcPr>
            <w:tcW w:w="901" w:type="pct"/>
            <w:vMerge/>
          </w:tcPr>
          <w:p w14:paraId="74A85F8E" w14:textId="77777777" w:rsidR="008E11AE" w:rsidRPr="009C3C34" w:rsidRDefault="008E11AE" w:rsidP="008E11AE"/>
        </w:tc>
        <w:tc>
          <w:tcPr>
            <w:tcW w:w="4099" w:type="pct"/>
          </w:tcPr>
          <w:p w14:paraId="7A66B14F" w14:textId="2C00F5E3" w:rsidR="008E11AE" w:rsidRPr="009C3C34" w:rsidRDefault="008E11AE" w:rsidP="00EF0980">
            <w:pPr>
              <w:jc w:val="both"/>
            </w:pPr>
            <w:r w:rsidRPr="00545CEF">
              <w:t>Построение 3D-моделей движения</w:t>
            </w:r>
            <w:r>
              <w:t xml:space="preserve"> протезируемого</w:t>
            </w:r>
            <w:r w:rsidRPr="00545CEF">
              <w:t xml:space="preserve"> </w:t>
            </w:r>
          </w:p>
        </w:tc>
      </w:tr>
      <w:tr w:rsidR="008E11AE" w:rsidRPr="009C3C34" w14:paraId="3C0BD43F" w14:textId="77777777" w:rsidTr="00EF0980">
        <w:trPr>
          <w:trHeight w:val="20"/>
        </w:trPr>
        <w:tc>
          <w:tcPr>
            <w:tcW w:w="901" w:type="pct"/>
            <w:vMerge/>
          </w:tcPr>
          <w:p w14:paraId="1D752499" w14:textId="77777777" w:rsidR="008E11AE" w:rsidRPr="009C3C34" w:rsidRDefault="008E11AE" w:rsidP="008E11AE"/>
        </w:tc>
        <w:tc>
          <w:tcPr>
            <w:tcW w:w="4099" w:type="pct"/>
          </w:tcPr>
          <w:p w14:paraId="3209C65E" w14:textId="3BE5C574" w:rsidR="008E11AE" w:rsidRPr="009C3C34" w:rsidRDefault="008E11AE" w:rsidP="00EF0980">
            <w:pPr>
              <w:jc w:val="both"/>
            </w:pPr>
            <w:r>
              <w:t>3</w:t>
            </w:r>
            <w:r>
              <w:rPr>
                <w:lang w:val="en-GB"/>
              </w:rPr>
              <w:t>D-</w:t>
            </w:r>
            <w:r>
              <w:t>сканирование протезируемого</w:t>
            </w:r>
          </w:p>
        </w:tc>
      </w:tr>
      <w:tr w:rsidR="008E11AE" w:rsidRPr="009C3C34" w14:paraId="40E818D5" w14:textId="77777777" w:rsidTr="00EF0980">
        <w:trPr>
          <w:trHeight w:val="20"/>
        </w:trPr>
        <w:tc>
          <w:tcPr>
            <w:tcW w:w="901" w:type="pct"/>
            <w:vMerge/>
          </w:tcPr>
          <w:p w14:paraId="6D6BF359" w14:textId="77777777" w:rsidR="008E11AE" w:rsidRPr="009C3C34" w:rsidRDefault="008E11AE" w:rsidP="008E11AE"/>
        </w:tc>
        <w:tc>
          <w:tcPr>
            <w:tcW w:w="4099" w:type="pct"/>
          </w:tcPr>
          <w:p w14:paraId="61637E10" w14:textId="78D4D19F" w:rsidR="008E11AE" w:rsidRPr="009C3C34" w:rsidRDefault="008E11AE" w:rsidP="00EF0980">
            <w:pPr>
              <w:jc w:val="both"/>
            </w:pPr>
            <w:r>
              <w:rPr>
                <w:lang w:val="en-GB"/>
              </w:rPr>
              <w:t>3D-</w:t>
            </w:r>
            <w:r>
              <w:t>моделирование</w:t>
            </w:r>
          </w:p>
        </w:tc>
      </w:tr>
      <w:tr w:rsidR="008E11AE" w:rsidRPr="009C3C34" w14:paraId="281503C6" w14:textId="77777777" w:rsidTr="00EF0980">
        <w:trPr>
          <w:trHeight w:val="20"/>
        </w:trPr>
        <w:tc>
          <w:tcPr>
            <w:tcW w:w="901" w:type="pct"/>
            <w:vMerge/>
          </w:tcPr>
          <w:p w14:paraId="230D883C" w14:textId="77777777" w:rsidR="008E11AE" w:rsidRPr="009C3C34" w:rsidRDefault="008E11AE" w:rsidP="008E11AE"/>
        </w:tc>
        <w:tc>
          <w:tcPr>
            <w:tcW w:w="4099" w:type="pct"/>
          </w:tcPr>
          <w:p w14:paraId="59302C01" w14:textId="177AC2D7" w:rsidR="008E11AE" w:rsidRPr="009C3C34" w:rsidRDefault="008E11AE" w:rsidP="00EF0980">
            <w:pPr>
              <w:jc w:val="both"/>
            </w:pPr>
            <w:r>
              <w:t>Р</w:t>
            </w:r>
            <w:r w:rsidRPr="004410F8">
              <w:t>асчет биомеханических параметров</w:t>
            </w:r>
            <w:r>
              <w:t xml:space="preserve"> протезируемого</w:t>
            </w:r>
          </w:p>
        </w:tc>
      </w:tr>
      <w:tr w:rsidR="008E11AE" w:rsidRPr="009C3C34" w14:paraId="6CDFB066" w14:textId="77777777" w:rsidTr="00EF0980">
        <w:trPr>
          <w:trHeight w:val="20"/>
        </w:trPr>
        <w:tc>
          <w:tcPr>
            <w:tcW w:w="901" w:type="pct"/>
            <w:vMerge/>
          </w:tcPr>
          <w:p w14:paraId="039E4E4C" w14:textId="77777777" w:rsidR="008E11AE" w:rsidRPr="009C3C34" w:rsidRDefault="008E11AE" w:rsidP="008E11AE"/>
        </w:tc>
        <w:tc>
          <w:tcPr>
            <w:tcW w:w="4099" w:type="pct"/>
          </w:tcPr>
          <w:p w14:paraId="6B2E5E2C" w14:textId="5B91722B" w:rsidR="008E11AE" w:rsidRPr="009C3C34" w:rsidRDefault="008E11AE" w:rsidP="00EF0980">
            <w:pPr>
              <w:jc w:val="both"/>
            </w:pPr>
            <w:r>
              <w:t>Подготовка аналитического заключения по результатам клинического и инструментального анализа</w:t>
            </w:r>
          </w:p>
        </w:tc>
      </w:tr>
      <w:tr w:rsidR="00BB2DCD" w:rsidRPr="009C3C34" w14:paraId="6441EA9D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28CCB631" w14:textId="77777777" w:rsidR="00BB2DCD" w:rsidRPr="009C3C34" w:rsidDel="002A1D54" w:rsidRDefault="00BB2DCD" w:rsidP="00BB2DCD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50764500" w14:textId="33AD169F" w:rsidR="00BB2DCD" w:rsidRPr="009C3C34" w:rsidRDefault="00BB2DCD" w:rsidP="00EF0980">
            <w:pPr>
              <w:jc w:val="both"/>
            </w:pPr>
            <w:r w:rsidRPr="00077618">
              <w:rPr>
                <w:color w:val="000000"/>
              </w:rPr>
              <w:t>Применять правила профессиональной этики и деонтологии</w:t>
            </w:r>
          </w:p>
        </w:tc>
      </w:tr>
      <w:tr w:rsidR="00BB2DCD" w:rsidRPr="009C3C34" w14:paraId="2DC27029" w14:textId="77777777" w:rsidTr="00EF0980">
        <w:trPr>
          <w:trHeight w:val="20"/>
        </w:trPr>
        <w:tc>
          <w:tcPr>
            <w:tcW w:w="901" w:type="pct"/>
            <w:vMerge/>
          </w:tcPr>
          <w:p w14:paraId="7753AB65" w14:textId="77777777" w:rsidR="00BB2DCD" w:rsidRPr="009C3C34" w:rsidDel="002A1D54" w:rsidRDefault="00BB2DCD" w:rsidP="00BB2DCD"/>
        </w:tc>
        <w:tc>
          <w:tcPr>
            <w:tcW w:w="4099" w:type="pct"/>
          </w:tcPr>
          <w:p w14:paraId="5FE34B09" w14:textId="1249B38C" w:rsidR="00BB2DCD" w:rsidRPr="009C3C34" w:rsidRDefault="00BB2DCD" w:rsidP="00EF0980">
            <w:pPr>
              <w:jc w:val="both"/>
            </w:pPr>
            <w:r w:rsidRPr="00D113C4">
              <w:rPr>
                <w:color w:val="000000"/>
              </w:rPr>
              <w:t xml:space="preserve">Применять методы анализа движения </w:t>
            </w:r>
          </w:p>
        </w:tc>
      </w:tr>
      <w:tr w:rsidR="00BB2DCD" w:rsidRPr="009C3C34" w14:paraId="2B7330E0" w14:textId="77777777" w:rsidTr="00EF0980">
        <w:trPr>
          <w:trHeight w:val="20"/>
        </w:trPr>
        <w:tc>
          <w:tcPr>
            <w:tcW w:w="901" w:type="pct"/>
            <w:vMerge/>
          </w:tcPr>
          <w:p w14:paraId="1755B136" w14:textId="77777777" w:rsidR="00BB2DCD" w:rsidRPr="009C3C34" w:rsidDel="002A1D54" w:rsidRDefault="00BB2DCD" w:rsidP="00BB2DCD"/>
        </w:tc>
        <w:tc>
          <w:tcPr>
            <w:tcW w:w="4099" w:type="pct"/>
          </w:tcPr>
          <w:p w14:paraId="4D7C0FB3" w14:textId="3079B6E9" w:rsidR="00BB2DCD" w:rsidRPr="009C3C34" w:rsidRDefault="00BB2DCD" w:rsidP="00EF0980">
            <w:pPr>
              <w:jc w:val="both"/>
            </w:pPr>
            <w:r w:rsidRPr="001D168A">
              <w:rPr>
                <w:color w:val="000000"/>
              </w:rPr>
              <w:t>Интерпретировать результаты биомеханического тестирования</w:t>
            </w:r>
          </w:p>
        </w:tc>
      </w:tr>
      <w:tr w:rsidR="00BB2DCD" w:rsidRPr="009C3C34" w14:paraId="38F768F7" w14:textId="77777777" w:rsidTr="00EF0980">
        <w:trPr>
          <w:trHeight w:val="20"/>
        </w:trPr>
        <w:tc>
          <w:tcPr>
            <w:tcW w:w="901" w:type="pct"/>
            <w:vMerge/>
          </w:tcPr>
          <w:p w14:paraId="7D26DBF6" w14:textId="77777777" w:rsidR="00BB2DCD" w:rsidRPr="009C3C34" w:rsidDel="002A1D54" w:rsidRDefault="00BB2DCD" w:rsidP="00BB2DCD"/>
        </w:tc>
        <w:tc>
          <w:tcPr>
            <w:tcW w:w="4099" w:type="pct"/>
          </w:tcPr>
          <w:p w14:paraId="56D15D5C" w14:textId="486AD333" w:rsidR="00BB2DCD" w:rsidRPr="009C3C34" w:rsidRDefault="00BB2DCD" w:rsidP="00EF0980">
            <w:pPr>
              <w:jc w:val="both"/>
            </w:pPr>
            <w:r w:rsidRPr="00AA2D3B">
              <w:rPr>
                <w:color w:val="000000"/>
              </w:rPr>
              <w:t>Применять цифровые технологии (3D сканирование и моделирование)</w:t>
            </w:r>
            <w:r>
              <w:rPr>
                <w:color w:val="000000"/>
              </w:rPr>
              <w:t xml:space="preserve"> при протезировании верхних конечностей</w:t>
            </w:r>
          </w:p>
        </w:tc>
      </w:tr>
      <w:tr w:rsidR="00BB2DCD" w:rsidRPr="009C3C34" w14:paraId="0DB1E7FE" w14:textId="77777777" w:rsidTr="00EF0980">
        <w:trPr>
          <w:trHeight w:val="20"/>
        </w:trPr>
        <w:tc>
          <w:tcPr>
            <w:tcW w:w="901" w:type="pct"/>
            <w:vMerge/>
          </w:tcPr>
          <w:p w14:paraId="06829DB5" w14:textId="77777777" w:rsidR="00BB2DCD" w:rsidRPr="009C3C34" w:rsidDel="002A1D54" w:rsidRDefault="00BB2DCD" w:rsidP="00BB2DCD"/>
        </w:tc>
        <w:tc>
          <w:tcPr>
            <w:tcW w:w="4099" w:type="pct"/>
          </w:tcPr>
          <w:p w14:paraId="5BE8D14A" w14:textId="45351B1A" w:rsidR="00BB2DCD" w:rsidRPr="009C3C34" w:rsidRDefault="00BB2DCD" w:rsidP="00EF0980">
            <w:pPr>
              <w:jc w:val="both"/>
            </w:pPr>
            <w:r w:rsidRPr="001D7DE7">
              <w:rPr>
                <w:color w:val="000000"/>
              </w:rPr>
              <w:t>Пользоваться стандартным программным обеспечением при оформлении документации</w:t>
            </w:r>
          </w:p>
        </w:tc>
      </w:tr>
      <w:tr w:rsidR="00BB2DCD" w:rsidRPr="009C3C34" w14:paraId="3F310425" w14:textId="77777777" w:rsidTr="00EF0980">
        <w:trPr>
          <w:trHeight w:val="20"/>
        </w:trPr>
        <w:tc>
          <w:tcPr>
            <w:tcW w:w="901" w:type="pct"/>
            <w:vMerge/>
          </w:tcPr>
          <w:p w14:paraId="7D1DA228" w14:textId="77777777" w:rsidR="00BB2DCD" w:rsidRPr="009C3C34" w:rsidDel="002A1D54" w:rsidRDefault="00BB2DCD" w:rsidP="00BB2DCD"/>
        </w:tc>
        <w:tc>
          <w:tcPr>
            <w:tcW w:w="4099" w:type="pct"/>
          </w:tcPr>
          <w:p w14:paraId="74E2E325" w14:textId="67BADA8E" w:rsidR="00BB2DCD" w:rsidRPr="009C3C34" w:rsidRDefault="00BE0BF4" w:rsidP="00EF0980">
            <w:pPr>
              <w:jc w:val="both"/>
            </w:pPr>
            <w:r>
              <w:rPr>
                <w:color w:val="000000"/>
              </w:rPr>
              <w:t xml:space="preserve">Применять </w:t>
            </w:r>
            <w:r w:rsidR="00BB2DCD">
              <w:rPr>
                <w:color w:val="000000"/>
              </w:rPr>
              <w:t>специальн</w:t>
            </w:r>
            <w:r>
              <w:rPr>
                <w:color w:val="000000"/>
              </w:rPr>
              <w:t>ое</w:t>
            </w:r>
            <w:r w:rsidR="00BB2DCD">
              <w:rPr>
                <w:color w:val="000000"/>
              </w:rPr>
              <w:t xml:space="preserve"> программн</w:t>
            </w:r>
            <w:r>
              <w:rPr>
                <w:color w:val="000000"/>
              </w:rPr>
              <w:t>ое</w:t>
            </w:r>
            <w:r w:rsidR="00BB2DCD">
              <w:rPr>
                <w:color w:val="000000"/>
              </w:rPr>
              <w:t xml:space="preserve"> обеспечение </w:t>
            </w:r>
            <w:r w:rsidR="00BB2DCD" w:rsidRPr="001D168A">
              <w:rPr>
                <w:color w:val="000000"/>
              </w:rPr>
              <w:t xml:space="preserve"> </w:t>
            </w:r>
          </w:p>
        </w:tc>
      </w:tr>
      <w:tr w:rsidR="00BD762E" w:rsidRPr="009C3C34" w14:paraId="7671E0B5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012962E2" w14:textId="77777777" w:rsidR="00BD762E" w:rsidRPr="009C3C34" w:rsidRDefault="00BD762E" w:rsidP="00BD762E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2BC317B9" w14:textId="714C7DAC" w:rsidR="00BD762E" w:rsidRPr="009C3C34" w:rsidRDefault="00BD762E" w:rsidP="00EF0980">
            <w:pPr>
              <w:jc w:val="both"/>
            </w:pPr>
            <w:r w:rsidRPr="002D5AE2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BD762E" w:rsidRPr="009C3C34" w14:paraId="406E6BE5" w14:textId="77777777" w:rsidTr="00EF0980">
        <w:trPr>
          <w:trHeight w:val="20"/>
        </w:trPr>
        <w:tc>
          <w:tcPr>
            <w:tcW w:w="901" w:type="pct"/>
            <w:vMerge/>
          </w:tcPr>
          <w:p w14:paraId="09C6768E" w14:textId="77777777" w:rsidR="00BD762E" w:rsidRPr="009C3C34" w:rsidDel="002A1D54" w:rsidRDefault="00BD762E" w:rsidP="00BD762E"/>
        </w:tc>
        <w:tc>
          <w:tcPr>
            <w:tcW w:w="4099" w:type="pct"/>
          </w:tcPr>
          <w:p w14:paraId="1DBEEBF2" w14:textId="704F7984" w:rsidR="00BD762E" w:rsidRPr="009C3C34" w:rsidRDefault="00BD762E" w:rsidP="00EF0980">
            <w:pPr>
              <w:jc w:val="both"/>
            </w:pPr>
            <w:r w:rsidRPr="002D5AE2">
              <w:rPr>
                <w:color w:val="000000"/>
              </w:rPr>
              <w:t>Основы биомеханики движения человека</w:t>
            </w:r>
            <w:r>
              <w:rPr>
                <w:color w:val="000000"/>
              </w:rPr>
              <w:t>: статика, динамика, кинематические системы и их свойства</w:t>
            </w:r>
            <w:r w:rsidR="00BE0BF4">
              <w:rPr>
                <w:color w:val="000000"/>
              </w:rPr>
              <w:t>; с</w:t>
            </w:r>
            <w:r>
              <w:rPr>
                <w:color w:val="000000"/>
              </w:rPr>
              <w:t>оединение звеньев</w:t>
            </w:r>
          </w:p>
        </w:tc>
      </w:tr>
      <w:tr w:rsidR="00BD762E" w:rsidRPr="009C3C34" w14:paraId="52AB7A9E" w14:textId="77777777" w:rsidTr="00EF0980">
        <w:trPr>
          <w:trHeight w:val="20"/>
        </w:trPr>
        <w:tc>
          <w:tcPr>
            <w:tcW w:w="901" w:type="pct"/>
            <w:vMerge/>
          </w:tcPr>
          <w:p w14:paraId="09FEA5E1" w14:textId="77777777" w:rsidR="00BD762E" w:rsidRPr="009C3C34" w:rsidDel="002A1D54" w:rsidRDefault="00BD762E" w:rsidP="00BD762E"/>
        </w:tc>
        <w:tc>
          <w:tcPr>
            <w:tcW w:w="4099" w:type="pct"/>
          </w:tcPr>
          <w:p w14:paraId="092E5CD1" w14:textId="65F8F2B9" w:rsidR="00BD762E" w:rsidRPr="009C3C34" w:rsidRDefault="00BD762E" w:rsidP="00EF0980">
            <w:pPr>
              <w:jc w:val="both"/>
            </w:pPr>
            <w:r w:rsidRPr="00EC2C72">
              <w:rPr>
                <w:color w:val="000000"/>
              </w:rPr>
              <w:t>Общая биомеханика</w:t>
            </w:r>
          </w:p>
        </w:tc>
      </w:tr>
      <w:tr w:rsidR="00BD762E" w:rsidRPr="009C3C34" w14:paraId="27A41F94" w14:textId="77777777" w:rsidTr="00EF0980">
        <w:trPr>
          <w:trHeight w:val="20"/>
        </w:trPr>
        <w:tc>
          <w:tcPr>
            <w:tcW w:w="901" w:type="pct"/>
            <w:vMerge/>
          </w:tcPr>
          <w:p w14:paraId="56CDA163" w14:textId="77777777" w:rsidR="00BD762E" w:rsidRPr="009C3C34" w:rsidDel="002A1D54" w:rsidRDefault="00BD762E" w:rsidP="00BD762E"/>
        </w:tc>
        <w:tc>
          <w:tcPr>
            <w:tcW w:w="4099" w:type="pct"/>
          </w:tcPr>
          <w:p w14:paraId="29B5344C" w14:textId="71AC2436" w:rsidR="00BD762E" w:rsidRPr="009C3C34" w:rsidRDefault="00BD762E" w:rsidP="00EF0980">
            <w:pPr>
              <w:jc w:val="both"/>
            </w:pPr>
            <w:r w:rsidRPr="00EC2C72">
              <w:rPr>
                <w:color w:val="000000"/>
              </w:rPr>
              <w:t>Основы психологических аспектов при работе с людьми с инвалидностью</w:t>
            </w:r>
          </w:p>
        </w:tc>
      </w:tr>
      <w:tr w:rsidR="00BE0BF4" w:rsidRPr="009C3C34" w14:paraId="5DE8B954" w14:textId="77777777" w:rsidTr="00EF0980">
        <w:trPr>
          <w:trHeight w:val="20"/>
        </w:trPr>
        <w:tc>
          <w:tcPr>
            <w:tcW w:w="901" w:type="pct"/>
            <w:vMerge/>
          </w:tcPr>
          <w:p w14:paraId="21846A6A" w14:textId="77777777" w:rsidR="00BE0BF4" w:rsidRPr="009C3C34" w:rsidDel="002A1D54" w:rsidRDefault="00BE0BF4" w:rsidP="00BD762E"/>
        </w:tc>
        <w:tc>
          <w:tcPr>
            <w:tcW w:w="4099" w:type="pct"/>
          </w:tcPr>
          <w:p w14:paraId="6FF3253E" w14:textId="28E6351F" w:rsidR="00BE0BF4" w:rsidRPr="0077383F" w:rsidRDefault="00BE0BF4" w:rsidP="00EF0980">
            <w:pPr>
              <w:jc w:val="both"/>
              <w:rPr>
                <w:color w:val="000000"/>
              </w:rPr>
            </w:pPr>
            <w:proofErr w:type="spellStart"/>
            <w:r w:rsidRPr="00BE0BF4">
              <w:rPr>
                <w:color w:val="000000"/>
              </w:rPr>
              <w:t>Деонтологические</w:t>
            </w:r>
            <w:proofErr w:type="spellEnd"/>
            <w:r w:rsidRPr="00BE0BF4">
              <w:rPr>
                <w:color w:val="000000"/>
              </w:rPr>
              <w:t xml:space="preserve"> основы протезирования</w:t>
            </w:r>
          </w:p>
        </w:tc>
      </w:tr>
      <w:tr w:rsidR="00BD762E" w:rsidRPr="009C3C34" w14:paraId="79D8E5C6" w14:textId="77777777" w:rsidTr="00EF0980">
        <w:trPr>
          <w:trHeight w:val="20"/>
        </w:trPr>
        <w:tc>
          <w:tcPr>
            <w:tcW w:w="901" w:type="pct"/>
            <w:vMerge/>
          </w:tcPr>
          <w:p w14:paraId="5E5C2DAE" w14:textId="77777777" w:rsidR="00BD762E" w:rsidRPr="009C3C34" w:rsidDel="002A1D54" w:rsidRDefault="00BD762E" w:rsidP="00BD762E"/>
        </w:tc>
        <w:tc>
          <w:tcPr>
            <w:tcW w:w="4099" w:type="pct"/>
          </w:tcPr>
          <w:p w14:paraId="11515FE7" w14:textId="73F62573" w:rsidR="00BD762E" w:rsidRPr="009C3C34" w:rsidRDefault="00BD762E" w:rsidP="00EF0980">
            <w:pPr>
              <w:jc w:val="both"/>
            </w:pPr>
            <w:r w:rsidRPr="0077383F">
              <w:rPr>
                <w:color w:val="000000"/>
              </w:rPr>
              <w:t>Методология клинической оценки движения</w:t>
            </w:r>
          </w:p>
        </w:tc>
      </w:tr>
      <w:tr w:rsidR="00BD762E" w:rsidRPr="009C3C34" w14:paraId="65C5B85B" w14:textId="77777777" w:rsidTr="00EF0980">
        <w:trPr>
          <w:trHeight w:val="20"/>
        </w:trPr>
        <w:tc>
          <w:tcPr>
            <w:tcW w:w="901" w:type="pct"/>
            <w:vMerge/>
          </w:tcPr>
          <w:p w14:paraId="10F3DA5D" w14:textId="77777777" w:rsidR="00BD762E" w:rsidRPr="009C3C34" w:rsidDel="002A1D54" w:rsidRDefault="00BD762E" w:rsidP="00BD762E"/>
        </w:tc>
        <w:tc>
          <w:tcPr>
            <w:tcW w:w="4099" w:type="pct"/>
          </w:tcPr>
          <w:p w14:paraId="760CD7F5" w14:textId="6429DE39" w:rsidR="00BD762E" w:rsidRPr="009C3C34" w:rsidRDefault="00BD762E" w:rsidP="00EF0980">
            <w:pPr>
              <w:jc w:val="both"/>
            </w:pPr>
            <w:r w:rsidRPr="0077383F">
              <w:rPr>
                <w:color w:val="000000"/>
              </w:rPr>
              <w:t xml:space="preserve">Технология сборки </w:t>
            </w:r>
            <w:r>
              <w:rPr>
                <w:color w:val="000000"/>
              </w:rPr>
              <w:t>протеза верхней</w:t>
            </w:r>
            <w:r w:rsidRPr="0077383F">
              <w:rPr>
                <w:color w:val="000000"/>
              </w:rPr>
              <w:t xml:space="preserve"> конечности</w:t>
            </w:r>
          </w:p>
        </w:tc>
      </w:tr>
      <w:tr w:rsidR="00BD762E" w:rsidRPr="009C3C34" w14:paraId="45AE738D" w14:textId="77777777" w:rsidTr="00EF0980">
        <w:trPr>
          <w:trHeight w:val="20"/>
        </w:trPr>
        <w:tc>
          <w:tcPr>
            <w:tcW w:w="901" w:type="pct"/>
            <w:vMerge/>
          </w:tcPr>
          <w:p w14:paraId="178BDE2F" w14:textId="77777777" w:rsidR="00BD762E" w:rsidRPr="009C3C34" w:rsidDel="002A1D54" w:rsidRDefault="00BD762E" w:rsidP="00BD762E"/>
        </w:tc>
        <w:tc>
          <w:tcPr>
            <w:tcW w:w="4099" w:type="pct"/>
          </w:tcPr>
          <w:p w14:paraId="6BD7824B" w14:textId="10FEA84E" w:rsidR="00BD762E" w:rsidRPr="009C3C34" w:rsidRDefault="00BD762E" w:rsidP="00EF0980">
            <w:pPr>
              <w:jc w:val="both"/>
            </w:pPr>
            <w:r w:rsidRPr="0077383F">
              <w:rPr>
                <w:color w:val="000000"/>
              </w:rPr>
              <w:t xml:space="preserve">Основные требования, предъявляемые к </w:t>
            </w:r>
            <w:r>
              <w:rPr>
                <w:color w:val="000000"/>
              </w:rPr>
              <w:t>протезам верхних</w:t>
            </w:r>
            <w:r w:rsidRPr="0077383F">
              <w:rPr>
                <w:color w:val="000000"/>
              </w:rPr>
              <w:t xml:space="preserve"> конечностей</w:t>
            </w:r>
            <w:r w:rsidR="009B6550">
              <w:rPr>
                <w:color w:val="000000"/>
              </w:rPr>
              <w:t>,</w:t>
            </w:r>
            <w:r w:rsidRPr="0077383F">
              <w:rPr>
                <w:color w:val="000000"/>
              </w:rPr>
              <w:t xml:space="preserve"> и принципы их построения</w:t>
            </w:r>
          </w:p>
        </w:tc>
      </w:tr>
      <w:tr w:rsidR="00BD762E" w:rsidRPr="009C3C34" w14:paraId="0B6A7743" w14:textId="77777777" w:rsidTr="00EF0980">
        <w:trPr>
          <w:trHeight w:val="20"/>
        </w:trPr>
        <w:tc>
          <w:tcPr>
            <w:tcW w:w="901" w:type="pct"/>
            <w:vMerge/>
          </w:tcPr>
          <w:p w14:paraId="1D1AB347" w14:textId="77777777" w:rsidR="00BD762E" w:rsidRPr="009C3C34" w:rsidDel="002A1D54" w:rsidRDefault="00BD762E" w:rsidP="00BD762E"/>
        </w:tc>
        <w:tc>
          <w:tcPr>
            <w:tcW w:w="4099" w:type="pct"/>
          </w:tcPr>
          <w:p w14:paraId="245C7E6A" w14:textId="66117A05" w:rsidR="00BD762E" w:rsidRPr="009C3C34" w:rsidRDefault="00BD762E" w:rsidP="00EF0980">
            <w:pPr>
              <w:jc w:val="both"/>
            </w:pPr>
            <w:r>
              <w:rPr>
                <w:color w:val="000000"/>
              </w:rPr>
              <w:t>Конструкция узлов (</w:t>
            </w:r>
            <w:r w:rsidR="00BE5FB5">
              <w:rPr>
                <w:color w:val="000000"/>
              </w:rPr>
              <w:t>модулей</w:t>
            </w:r>
            <w:r>
              <w:rPr>
                <w:color w:val="000000"/>
              </w:rPr>
              <w:t>) для протезов верхних конечностей</w:t>
            </w:r>
          </w:p>
        </w:tc>
      </w:tr>
      <w:tr w:rsidR="00BD762E" w:rsidRPr="009C3C34" w14:paraId="7853F153" w14:textId="77777777" w:rsidTr="00EF0980">
        <w:trPr>
          <w:trHeight w:val="20"/>
        </w:trPr>
        <w:tc>
          <w:tcPr>
            <w:tcW w:w="901" w:type="pct"/>
            <w:vMerge/>
          </w:tcPr>
          <w:p w14:paraId="0E6DF526" w14:textId="77777777" w:rsidR="00BD762E" w:rsidRPr="009C3C34" w:rsidDel="002A1D54" w:rsidRDefault="00BD762E" w:rsidP="00BD762E"/>
        </w:tc>
        <w:tc>
          <w:tcPr>
            <w:tcW w:w="4099" w:type="pct"/>
          </w:tcPr>
          <w:p w14:paraId="2B6261F0" w14:textId="2687391F" w:rsidR="00BD762E" w:rsidRPr="009C3C34" w:rsidRDefault="00BD762E" w:rsidP="00EF0980">
            <w:pPr>
              <w:jc w:val="both"/>
            </w:pPr>
            <w:r w:rsidRPr="00FA4283">
              <w:rPr>
                <w:color w:val="000000"/>
              </w:rPr>
              <w:t xml:space="preserve">Основы технической механики в </w:t>
            </w:r>
            <w:r>
              <w:rPr>
                <w:color w:val="000000"/>
              </w:rPr>
              <w:t>протезировании верхних конечностей</w:t>
            </w:r>
          </w:p>
        </w:tc>
      </w:tr>
      <w:tr w:rsidR="00BE0BF4" w:rsidRPr="009C3C34" w14:paraId="42DBDF44" w14:textId="77777777" w:rsidTr="00EF0980">
        <w:trPr>
          <w:trHeight w:val="20"/>
        </w:trPr>
        <w:tc>
          <w:tcPr>
            <w:tcW w:w="901" w:type="pct"/>
            <w:vMerge/>
          </w:tcPr>
          <w:p w14:paraId="15587C95" w14:textId="77777777" w:rsidR="00BE0BF4" w:rsidRPr="009C3C34" w:rsidDel="002A1D54" w:rsidRDefault="00BE0BF4" w:rsidP="00BD762E"/>
        </w:tc>
        <w:tc>
          <w:tcPr>
            <w:tcW w:w="4099" w:type="pct"/>
          </w:tcPr>
          <w:p w14:paraId="7EB00C7C" w14:textId="2CA71B14" w:rsidR="00BE0BF4" w:rsidRPr="006B781B" w:rsidRDefault="00BE0BF4" w:rsidP="00EF0980">
            <w:pPr>
              <w:jc w:val="both"/>
              <w:rPr>
                <w:color w:val="000000"/>
              </w:rPr>
            </w:pPr>
            <w:r w:rsidRPr="00BE0BF4">
              <w:rPr>
                <w:color w:val="000000"/>
              </w:rPr>
              <w:t>Функциональные и конструктивные свойства протезов верхних конечностей</w:t>
            </w:r>
          </w:p>
        </w:tc>
      </w:tr>
      <w:tr w:rsidR="00BD762E" w:rsidRPr="009C3C34" w14:paraId="4F62DBF3" w14:textId="77777777" w:rsidTr="00EF0980">
        <w:trPr>
          <w:trHeight w:val="20"/>
        </w:trPr>
        <w:tc>
          <w:tcPr>
            <w:tcW w:w="901" w:type="pct"/>
            <w:vMerge/>
          </w:tcPr>
          <w:p w14:paraId="475E05BF" w14:textId="77777777" w:rsidR="00BD762E" w:rsidRPr="009C3C34" w:rsidDel="002A1D54" w:rsidRDefault="00BD762E" w:rsidP="00BD762E"/>
        </w:tc>
        <w:tc>
          <w:tcPr>
            <w:tcW w:w="4099" w:type="pct"/>
          </w:tcPr>
          <w:p w14:paraId="7D0F4F51" w14:textId="61B35F02" w:rsidR="00BD762E" w:rsidRPr="009C3C34" w:rsidRDefault="00BD762E" w:rsidP="00EF0980">
            <w:pPr>
              <w:jc w:val="both"/>
            </w:pPr>
            <w:r w:rsidRPr="006B781B">
              <w:rPr>
                <w:color w:val="000000"/>
              </w:rPr>
              <w:t xml:space="preserve">Основные материалы, применяемые в протезировании </w:t>
            </w:r>
            <w:r>
              <w:rPr>
                <w:color w:val="000000"/>
              </w:rPr>
              <w:t>верхних</w:t>
            </w:r>
            <w:r w:rsidRPr="006B781B">
              <w:rPr>
                <w:color w:val="000000"/>
              </w:rPr>
              <w:t xml:space="preserve"> конечностей</w:t>
            </w:r>
          </w:p>
        </w:tc>
      </w:tr>
      <w:tr w:rsidR="00BD762E" w:rsidRPr="009C3C34" w14:paraId="0450B9F4" w14:textId="77777777" w:rsidTr="00EF0980">
        <w:trPr>
          <w:trHeight w:val="20"/>
        </w:trPr>
        <w:tc>
          <w:tcPr>
            <w:tcW w:w="901" w:type="pct"/>
            <w:vMerge/>
          </w:tcPr>
          <w:p w14:paraId="6D73C287" w14:textId="77777777" w:rsidR="00BD762E" w:rsidRPr="009C3C34" w:rsidDel="002A1D54" w:rsidRDefault="00BD762E" w:rsidP="00BD762E"/>
        </w:tc>
        <w:tc>
          <w:tcPr>
            <w:tcW w:w="4099" w:type="pct"/>
          </w:tcPr>
          <w:p w14:paraId="0CFA95C7" w14:textId="21C68650" w:rsidR="00BD762E" w:rsidRPr="009C3C34" w:rsidRDefault="00BD762E" w:rsidP="00EF0980">
            <w:pPr>
              <w:jc w:val="both"/>
            </w:pPr>
            <w:r>
              <w:rPr>
                <w:color w:val="000000"/>
              </w:rPr>
              <w:t>Протезы верхних</w:t>
            </w:r>
            <w:r w:rsidRPr="00FA4283">
              <w:rPr>
                <w:color w:val="000000"/>
              </w:rPr>
              <w:t xml:space="preserve"> конечностей: основные требования и особенности</w:t>
            </w:r>
          </w:p>
        </w:tc>
      </w:tr>
      <w:tr w:rsidR="00BD762E" w:rsidRPr="009C3C34" w14:paraId="4B5FE3E3" w14:textId="77777777" w:rsidTr="00EF0980">
        <w:trPr>
          <w:trHeight w:val="20"/>
        </w:trPr>
        <w:tc>
          <w:tcPr>
            <w:tcW w:w="901" w:type="pct"/>
          </w:tcPr>
          <w:p w14:paraId="6F199F1E" w14:textId="77777777" w:rsidR="00BD762E" w:rsidRPr="009C3C34" w:rsidDel="002A1D54" w:rsidRDefault="00BD762E" w:rsidP="00BD762E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44FA24BB" w14:textId="77777777" w:rsidR="00BD762E" w:rsidRPr="009C3C34" w:rsidRDefault="00BD762E" w:rsidP="00EF0980">
            <w:pPr>
              <w:jc w:val="both"/>
            </w:pPr>
            <w:r w:rsidRPr="009C3C34">
              <w:t>-</w:t>
            </w:r>
          </w:p>
        </w:tc>
      </w:tr>
      <w:bookmarkEnd w:id="9"/>
    </w:tbl>
    <w:p w14:paraId="7A45D934" w14:textId="77777777" w:rsidR="009223D3" w:rsidRDefault="009223D3" w:rsidP="009223D3"/>
    <w:p w14:paraId="464994A4" w14:textId="35D0A903" w:rsidR="00BD762E" w:rsidRPr="009C3C34" w:rsidRDefault="00BD762E" w:rsidP="00BD762E">
      <w:pPr>
        <w:rPr>
          <w:b/>
          <w:bCs w:val="0"/>
        </w:rPr>
      </w:pPr>
      <w:r w:rsidRPr="009C3C34">
        <w:rPr>
          <w:b/>
          <w:bCs w:val="0"/>
        </w:rPr>
        <w:t>3.1.</w:t>
      </w:r>
      <w:r>
        <w:rPr>
          <w:b/>
          <w:bCs w:val="0"/>
        </w:rPr>
        <w:t>3</w:t>
      </w:r>
      <w:r w:rsidRPr="009C3C34">
        <w:rPr>
          <w:b/>
          <w:bCs w:val="0"/>
        </w:rPr>
        <w:t>. Трудовая функция</w:t>
      </w:r>
    </w:p>
    <w:p w14:paraId="0FD831DF" w14:textId="77777777" w:rsidR="00BD762E" w:rsidRPr="009C3C34" w:rsidRDefault="00BD762E" w:rsidP="00BD762E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5228"/>
        <w:gridCol w:w="552"/>
        <w:gridCol w:w="876"/>
        <w:gridCol w:w="1447"/>
        <w:gridCol w:w="432"/>
      </w:tblGrid>
      <w:tr w:rsidR="00BD762E" w:rsidRPr="009C3C34" w14:paraId="02B7754C" w14:textId="77777777" w:rsidTr="00EF0980">
        <w:trPr>
          <w:trHeight w:val="278"/>
        </w:trPr>
        <w:tc>
          <w:tcPr>
            <w:tcW w:w="83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3FDE6C4" w14:textId="77777777" w:rsidR="00BD762E" w:rsidRPr="009C3C34" w:rsidRDefault="00BD762E" w:rsidP="00FE3F69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AD43A" w14:textId="09C2EE97" w:rsidR="00BD762E" w:rsidRPr="009C3C34" w:rsidRDefault="00D006C4" w:rsidP="00FE3F69">
            <w:r w:rsidRPr="00D006C4">
              <w:t xml:space="preserve">Анализ и оценка параметров двигательных функций при </w:t>
            </w:r>
            <w:proofErr w:type="spellStart"/>
            <w:r w:rsidRPr="00D006C4">
              <w:t>ортезировании</w:t>
            </w:r>
            <w:proofErr w:type="spellEnd"/>
          </w:p>
        </w:tc>
        <w:tc>
          <w:tcPr>
            <w:tcW w:w="23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EFCABFB" w14:textId="77777777" w:rsidR="00BD762E" w:rsidRPr="009C3C34" w:rsidRDefault="00BD762E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EA037" w14:textId="403D1A18" w:rsidR="00BD762E" w:rsidRPr="00BA0556" w:rsidRDefault="00C92A9E" w:rsidP="00FE3F69">
            <w:pPr>
              <w:jc w:val="center"/>
            </w:pPr>
            <w:r>
              <w:rPr>
                <w:lang w:val="en-US"/>
              </w:rPr>
              <w:t>A</w:t>
            </w:r>
            <w:r w:rsidR="00BD762E" w:rsidRPr="009C3C34">
              <w:t>/0</w:t>
            </w:r>
            <w:r w:rsidR="00D006C4">
              <w:t>3</w:t>
            </w:r>
            <w:r w:rsidR="00BD762E" w:rsidRPr="009C3C34">
              <w:t>.</w:t>
            </w:r>
            <w:r w:rsidR="00BD762E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F352444" w14:textId="77777777" w:rsidR="00BD762E" w:rsidRPr="009C3C34" w:rsidRDefault="00BD762E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BD06B8" w14:textId="77777777" w:rsidR="00BD762E" w:rsidRPr="00BA0556" w:rsidRDefault="00BD762E" w:rsidP="00FE3F69">
            <w:pPr>
              <w:jc w:val="center"/>
            </w:pPr>
            <w:r>
              <w:t>6</w:t>
            </w:r>
          </w:p>
        </w:tc>
      </w:tr>
    </w:tbl>
    <w:p w14:paraId="531B9DC7" w14:textId="77777777" w:rsidR="00BD762E" w:rsidRPr="009C3C34" w:rsidRDefault="00BD762E" w:rsidP="00BD762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B2AA9" w:rsidRPr="009C3C34" w14:paraId="64C4ABBC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6580CBD6" w14:textId="77777777" w:rsidR="009B2AA9" w:rsidRPr="00EF0980" w:rsidRDefault="009B2AA9" w:rsidP="009B2AA9">
            <w:r w:rsidRPr="00EF0980">
              <w:t>Трудовые действия</w:t>
            </w:r>
          </w:p>
        </w:tc>
        <w:tc>
          <w:tcPr>
            <w:tcW w:w="4099" w:type="pct"/>
          </w:tcPr>
          <w:p w14:paraId="1918BAD8" w14:textId="75EB1AC5" w:rsidR="009B2AA9" w:rsidRPr="00EF0980" w:rsidRDefault="009B2AA9" w:rsidP="00EF0980">
            <w:pPr>
              <w:jc w:val="both"/>
            </w:pPr>
            <w:r w:rsidRPr="00EF0980">
              <w:rPr>
                <w:color w:val="000000"/>
              </w:rPr>
              <w:t xml:space="preserve">Проведение клинического анализа походки, движений, опоры при </w:t>
            </w:r>
            <w:proofErr w:type="spellStart"/>
            <w:r w:rsidRPr="00EF0980">
              <w:rPr>
                <w:color w:val="000000"/>
              </w:rPr>
              <w:t>ортезировании</w:t>
            </w:r>
            <w:proofErr w:type="spellEnd"/>
          </w:p>
        </w:tc>
      </w:tr>
      <w:tr w:rsidR="009B2AA9" w:rsidRPr="009C3C34" w14:paraId="3D90146A" w14:textId="77777777" w:rsidTr="00EF0980">
        <w:trPr>
          <w:trHeight w:val="20"/>
        </w:trPr>
        <w:tc>
          <w:tcPr>
            <w:tcW w:w="901" w:type="pct"/>
            <w:vMerge/>
          </w:tcPr>
          <w:p w14:paraId="67FD3F22" w14:textId="77777777" w:rsidR="009B2AA9" w:rsidRPr="00EF0980" w:rsidRDefault="009B2AA9" w:rsidP="009B2AA9"/>
        </w:tc>
        <w:tc>
          <w:tcPr>
            <w:tcW w:w="4099" w:type="pct"/>
          </w:tcPr>
          <w:p w14:paraId="796BF482" w14:textId="576EEFD3" w:rsidR="009B2AA9" w:rsidRPr="00EF0980" w:rsidRDefault="009B2AA9" w:rsidP="00EF0980">
            <w:pPr>
              <w:jc w:val="both"/>
            </w:pPr>
            <w:r w:rsidRPr="00EF0980">
              <w:t xml:space="preserve">Проведение инструментального анализа походки, движений, опоры при </w:t>
            </w:r>
            <w:proofErr w:type="spellStart"/>
            <w:r w:rsidRPr="00EF0980">
              <w:t>ортезировании</w:t>
            </w:r>
            <w:proofErr w:type="spellEnd"/>
          </w:p>
        </w:tc>
      </w:tr>
      <w:tr w:rsidR="009B2AA9" w:rsidRPr="009C3C34" w14:paraId="4D63BAF1" w14:textId="77777777" w:rsidTr="00EF0980">
        <w:trPr>
          <w:trHeight w:val="20"/>
        </w:trPr>
        <w:tc>
          <w:tcPr>
            <w:tcW w:w="901" w:type="pct"/>
            <w:vMerge/>
          </w:tcPr>
          <w:p w14:paraId="5B6C03A4" w14:textId="77777777" w:rsidR="009B2AA9" w:rsidRPr="00EF0980" w:rsidRDefault="009B2AA9" w:rsidP="009B2AA9"/>
        </w:tc>
        <w:tc>
          <w:tcPr>
            <w:tcW w:w="4099" w:type="pct"/>
          </w:tcPr>
          <w:p w14:paraId="59D4A250" w14:textId="55F36005" w:rsidR="009B2AA9" w:rsidRPr="00EF0980" w:rsidRDefault="009B2AA9" w:rsidP="00EF0980">
            <w:pPr>
              <w:jc w:val="both"/>
            </w:pPr>
            <w:r w:rsidRPr="00EF0980">
              <w:t xml:space="preserve">Установка диагностического оборудования (платформы, сенсоры, камеры) для проведения клинического и инструментального анализа походки, движений, опоры при </w:t>
            </w:r>
            <w:proofErr w:type="spellStart"/>
            <w:r w:rsidRPr="00EF0980">
              <w:t>ортезировании</w:t>
            </w:r>
            <w:proofErr w:type="spellEnd"/>
          </w:p>
        </w:tc>
      </w:tr>
      <w:tr w:rsidR="009B2AA9" w:rsidRPr="009C3C34" w14:paraId="17AB2349" w14:textId="77777777" w:rsidTr="00EF0980">
        <w:trPr>
          <w:trHeight w:val="20"/>
        </w:trPr>
        <w:tc>
          <w:tcPr>
            <w:tcW w:w="901" w:type="pct"/>
            <w:vMerge/>
          </w:tcPr>
          <w:p w14:paraId="06078E44" w14:textId="77777777" w:rsidR="009B2AA9" w:rsidRPr="00EF0980" w:rsidRDefault="009B2AA9" w:rsidP="009B2AA9"/>
        </w:tc>
        <w:tc>
          <w:tcPr>
            <w:tcW w:w="4099" w:type="pct"/>
          </w:tcPr>
          <w:p w14:paraId="6AE96A97" w14:textId="74B78F02" w:rsidR="009B2AA9" w:rsidRPr="00EF0980" w:rsidRDefault="009B2AA9" w:rsidP="00EF0980">
            <w:pPr>
              <w:jc w:val="both"/>
            </w:pPr>
            <w:r w:rsidRPr="00EF0980">
              <w:t xml:space="preserve">Калибровка диагностического оборудования (платформы, сенсоры, камеры) для проведения клинического и инструментального анализа походки, движений, опоры при </w:t>
            </w:r>
            <w:proofErr w:type="spellStart"/>
            <w:r w:rsidRPr="00EF0980">
              <w:t>ортезировании</w:t>
            </w:r>
            <w:proofErr w:type="spellEnd"/>
          </w:p>
        </w:tc>
      </w:tr>
      <w:tr w:rsidR="009B2AA9" w:rsidRPr="009C3C34" w14:paraId="7FB76747" w14:textId="77777777" w:rsidTr="00EF0980">
        <w:trPr>
          <w:trHeight w:val="20"/>
        </w:trPr>
        <w:tc>
          <w:tcPr>
            <w:tcW w:w="901" w:type="pct"/>
            <w:vMerge/>
          </w:tcPr>
          <w:p w14:paraId="1B7567E3" w14:textId="77777777" w:rsidR="009B2AA9" w:rsidRPr="00EF0980" w:rsidRDefault="009B2AA9" w:rsidP="009B2AA9"/>
        </w:tc>
        <w:tc>
          <w:tcPr>
            <w:tcW w:w="4099" w:type="pct"/>
          </w:tcPr>
          <w:p w14:paraId="021F2412" w14:textId="40F62ED8" w:rsidR="009B2AA9" w:rsidRPr="00EF0980" w:rsidRDefault="009B2AA9" w:rsidP="00EF0980">
            <w:pPr>
              <w:jc w:val="both"/>
            </w:pPr>
            <w:r w:rsidRPr="00EF0980">
              <w:t xml:space="preserve">Построение 3D-моделей движения </w:t>
            </w:r>
            <w:proofErr w:type="spellStart"/>
            <w:r w:rsidRPr="00EF0980">
              <w:t>ортезируемого</w:t>
            </w:r>
            <w:proofErr w:type="spellEnd"/>
          </w:p>
        </w:tc>
      </w:tr>
      <w:tr w:rsidR="009B2AA9" w:rsidRPr="009C3C34" w14:paraId="3850C328" w14:textId="77777777" w:rsidTr="00EF0980">
        <w:trPr>
          <w:trHeight w:val="20"/>
        </w:trPr>
        <w:tc>
          <w:tcPr>
            <w:tcW w:w="901" w:type="pct"/>
            <w:vMerge/>
          </w:tcPr>
          <w:p w14:paraId="3A021D76" w14:textId="77777777" w:rsidR="009B2AA9" w:rsidRPr="00EF0980" w:rsidRDefault="009B2AA9" w:rsidP="009B2AA9"/>
        </w:tc>
        <w:tc>
          <w:tcPr>
            <w:tcW w:w="4099" w:type="pct"/>
          </w:tcPr>
          <w:p w14:paraId="7E30FC6C" w14:textId="3F6FFCB2" w:rsidR="009B2AA9" w:rsidRPr="00EF0980" w:rsidRDefault="009B2AA9" w:rsidP="00EF0980">
            <w:pPr>
              <w:jc w:val="both"/>
            </w:pPr>
            <w:r w:rsidRPr="00EF0980">
              <w:t>3</w:t>
            </w:r>
            <w:r w:rsidRPr="00EF0980">
              <w:rPr>
                <w:lang w:val="en-GB"/>
              </w:rPr>
              <w:t>D-</w:t>
            </w:r>
            <w:r w:rsidRPr="00EF0980">
              <w:t xml:space="preserve">сканирование </w:t>
            </w:r>
            <w:proofErr w:type="spellStart"/>
            <w:r w:rsidRPr="00EF0980">
              <w:t>ортезируемого</w:t>
            </w:r>
            <w:proofErr w:type="spellEnd"/>
          </w:p>
        </w:tc>
      </w:tr>
      <w:tr w:rsidR="009B2AA9" w:rsidRPr="009C3C34" w14:paraId="6FC17D74" w14:textId="77777777" w:rsidTr="00EF0980">
        <w:trPr>
          <w:trHeight w:val="20"/>
        </w:trPr>
        <w:tc>
          <w:tcPr>
            <w:tcW w:w="901" w:type="pct"/>
            <w:vMerge/>
          </w:tcPr>
          <w:p w14:paraId="0D5B9C31" w14:textId="77777777" w:rsidR="009B2AA9" w:rsidRPr="00EF0980" w:rsidRDefault="009B2AA9" w:rsidP="009B2AA9"/>
        </w:tc>
        <w:tc>
          <w:tcPr>
            <w:tcW w:w="4099" w:type="pct"/>
          </w:tcPr>
          <w:p w14:paraId="0E83C24B" w14:textId="463E058A" w:rsidR="009B2AA9" w:rsidRPr="00EF0980" w:rsidRDefault="009B2AA9" w:rsidP="00EF0980">
            <w:pPr>
              <w:jc w:val="both"/>
            </w:pPr>
            <w:r w:rsidRPr="00EF0980">
              <w:rPr>
                <w:lang w:val="en-GB"/>
              </w:rPr>
              <w:t>3D-</w:t>
            </w:r>
            <w:r w:rsidRPr="00EF0980">
              <w:t>моделирование</w:t>
            </w:r>
          </w:p>
        </w:tc>
      </w:tr>
      <w:tr w:rsidR="009B2AA9" w:rsidRPr="009C3C34" w14:paraId="7B562BFA" w14:textId="77777777" w:rsidTr="00EF0980">
        <w:trPr>
          <w:trHeight w:val="20"/>
        </w:trPr>
        <w:tc>
          <w:tcPr>
            <w:tcW w:w="901" w:type="pct"/>
            <w:vMerge/>
          </w:tcPr>
          <w:p w14:paraId="6CF6AC8C" w14:textId="77777777" w:rsidR="009B2AA9" w:rsidRPr="00EF0980" w:rsidRDefault="009B2AA9" w:rsidP="009B2AA9"/>
        </w:tc>
        <w:tc>
          <w:tcPr>
            <w:tcW w:w="4099" w:type="pct"/>
          </w:tcPr>
          <w:p w14:paraId="4E4655CB" w14:textId="546766E8" w:rsidR="009B2AA9" w:rsidRPr="00EF0980" w:rsidRDefault="009B2AA9" w:rsidP="00EF0980">
            <w:pPr>
              <w:jc w:val="both"/>
            </w:pPr>
            <w:r w:rsidRPr="00EF0980">
              <w:t xml:space="preserve">Расчет биомеханических параметров </w:t>
            </w:r>
            <w:proofErr w:type="spellStart"/>
            <w:r w:rsidRPr="00EF0980">
              <w:t>ортезируемого</w:t>
            </w:r>
            <w:proofErr w:type="spellEnd"/>
          </w:p>
        </w:tc>
      </w:tr>
      <w:tr w:rsidR="009B2AA9" w:rsidRPr="009C3C34" w14:paraId="501F7ADF" w14:textId="77777777" w:rsidTr="00EF0980">
        <w:trPr>
          <w:trHeight w:val="20"/>
        </w:trPr>
        <w:tc>
          <w:tcPr>
            <w:tcW w:w="901" w:type="pct"/>
            <w:vMerge/>
          </w:tcPr>
          <w:p w14:paraId="33E210DB" w14:textId="77777777" w:rsidR="009B2AA9" w:rsidRPr="00EF0980" w:rsidRDefault="009B2AA9" w:rsidP="009B2AA9"/>
        </w:tc>
        <w:tc>
          <w:tcPr>
            <w:tcW w:w="4099" w:type="pct"/>
          </w:tcPr>
          <w:p w14:paraId="02AD5EEE" w14:textId="1DE3C214" w:rsidR="009B2AA9" w:rsidRPr="00EF0980" w:rsidRDefault="009B2AA9" w:rsidP="00EF0980">
            <w:pPr>
              <w:jc w:val="both"/>
            </w:pPr>
            <w:r w:rsidRPr="00EF0980">
              <w:t>Подготовка аналитического заключения по результатам клинического и инструментального анализа</w:t>
            </w:r>
          </w:p>
        </w:tc>
      </w:tr>
      <w:tr w:rsidR="005340C2" w:rsidRPr="009C3C34" w14:paraId="586A009F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10D990BD" w14:textId="69B23668" w:rsidR="005340C2" w:rsidRPr="00EF0980" w:rsidDel="002A1D54" w:rsidRDefault="005340C2" w:rsidP="009B2AA9">
            <w:r w:rsidRPr="00EF0980" w:rsidDel="002A1D54">
              <w:t>Необходимые умения</w:t>
            </w:r>
          </w:p>
        </w:tc>
        <w:tc>
          <w:tcPr>
            <w:tcW w:w="4099" w:type="pct"/>
          </w:tcPr>
          <w:p w14:paraId="05924B93" w14:textId="70A448EF" w:rsidR="005340C2" w:rsidRPr="00EF0980" w:rsidRDefault="005340C2" w:rsidP="00EF0980">
            <w:pPr>
              <w:jc w:val="both"/>
            </w:pPr>
            <w:r w:rsidRPr="00EF0980">
              <w:t>Применять правила профессиональной этики и деонтологии</w:t>
            </w:r>
          </w:p>
        </w:tc>
      </w:tr>
      <w:tr w:rsidR="005340C2" w:rsidRPr="009C3C34" w14:paraId="18255373" w14:textId="77777777" w:rsidTr="00EF0980">
        <w:trPr>
          <w:trHeight w:val="20"/>
        </w:trPr>
        <w:tc>
          <w:tcPr>
            <w:tcW w:w="901" w:type="pct"/>
            <w:vMerge/>
          </w:tcPr>
          <w:p w14:paraId="1173A0AB" w14:textId="77777777" w:rsidR="005340C2" w:rsidRPr="00EF0980" w:rsidDel="002A1D54" w:rsidRDefault="005340C2" w:rsidP="009B2AA9"/>
        </w:tc>
        <w:tc>
          <w:tcPr>
            <w:tcW w:w="4099" w:type="pct"/>
          </w:tcPr>
          <w:p w14:paraId="1BE76BF5" w14:textId="4CAF0926" w:rsidR="005340C2" w:rsidRPr="00EF0980" w:rsidRDefault="005340C2" w:rsidP="00EF0980">
            <w:pPr>
              <w:jc w:val="both"/>
            </w:pPr>
            <w:r w:rsidRPr="00EF0980">
              <w:t>Применять методы анализа движения</w:t>
            </w:r>
          </w:p>
        </w:tc>
      </w:tr>
      <w:tr w:rsidR="005340C2" w:rsidRPr="009C3C34" w14:paraId="401EE65D" w14:textId="77777777" w:rsidTr="00EF0980">
        <w:trPr>
          <w:trHeight w:val="20"/>
        </w:trPr>
        <w:tc>
          <w:tcPr>
            <w:tcW w:w="901" w:type="pct"/>
            <w:vMerge/>
          </w:tcPr>
          <w:p w14:paraId="7B566E1E" w14:textId="77777777" w:rsidR="005340C2" w:rsidRPr="00EF0980" w:rsidDel="002A1D54" w:rsidRDefault="005340C2" w:rsidP="009B2AA9"/>
        </w:tc>
        <w:tc>
          <w:tcPr>
            <w:tcW w:w="4099" w:type="pct"/>
          </w:tcPr>
          <w:p w14:paraId="3DCB6CEF" w14:textId="1F9677D9" w:rsidR="005340C2" w:rsidRPr="00EF0980" w:rsidRDefault="005340C2" w:rsidP="00EF0980">
            <w:pPr>
              <w:jc w:val="both"/>
            </w:pPr>
            <w:r w:rsidRPr="00EF0980">
              <w:t>Применять методы анализа походки</w:t>
            </w:r>
          </w:p>
        </w:tc>
      </w:tr>
      <w:tr w:rsidR="005340C2" w:rsidRPr="009C3C34" w14:paraId="6DEDF23B" w14:textId="77777777" w:rsidTr="00EF0980">
        <w:trPr>
          <w:trHeight w:val="20"/>
        </w:trPr>
        <w:tc>
          <w:tcPr>
            <w:tcW w:w="901" w:type="pct"/>
            <w:vMerge/>
          </w:tcPr>
          <w:p w14:paraId="7E2E93F2" w14:textId="77777777" w:rsidR="005340C2" w:rsidRPr="00EF0980" w:rsidDel="002A1D54" w:rsidRDefault="005340C2" w:rsidP="009B2AA9"/>
        </w:tc>
        <w:tc>
          <w:tcPr>
            <w:tcW w:w="4099" w:type="pct"/>
          </w:tcPr>
          <w:p w14:paraId="5BEEA99E" w14:textId="40EDC098" w:rsidR="005340C2" w:rsidRPr="00EF0980" w:rsidRDefault="005340C2" w:rsidP="00EF0980">
            <w:pPr>
              <w:jc w:val="both"/>
            </w:pPr>
            <w:r w:rsidRPr="00EF0980">
              <w:t>Интерпретировать результаты биомеханического тестирования</w:t>
            </w:r>
          </w:p>
        </w:tc>
      </w:tr>
      <w:tr w:rsidR="005340C2" w:rsidRPr="009C3C34" w14:paraId="768850C0" w14:textId="77777777" w:rsidTr="00EF0980">
        <w:trPr>
          <w:trHeight w:val="20"/>
        </w:trPr>
        <w:tc>
          <w:tcPr>
            <w:tcW w:w="901" w:type="pct"/>
            <w:vMerge/>
          </w:tcPr>
          <w:p w14:paraId="5C72A77C" w14:textId="77777777" w:rsidR="005340C2" w:rsidRPr="00EF0980" w:rsidDel="002A1D54" w:rsidRDefault="005340C2" w:rsidP="009B2AA9"/>
        </w:tc>
        <w:tc>
          <w:tcPr>
            <w:tcW w:w="4099" w:type="pct"/>
          </w:tcPr>
          <w:p w14:paraId="3590292C" w14:textId="22107B8B" w:rsidR="005340C2" w:rsidRPr="00EF0980" w:rsidRDefault="005340C2" w:rsidP="00EF0980">
            <w:pPr>
              <w:jc w:val="both"/>
            </w:pPr>
            <w:r w:rsidRPr="00EF0980">
              <w:t xml:space="preserve">Применять цифровые технологии (3D сканирование и моделирование) при </w:t>
            </w:r>
            <w:proofErr w:type="spellStart"/>
            <w:r w:rsidRPr="00EF0980">
              <w:t>ортезировании</w:t>
            </w:r>
            <w:proofErr w:type="spellEnd"/>
          </w:p>
        </w:tc>
      </w:tr>
      <w:tr w:rsidR="005340C2" w:rsidRPr="009C3C34" w14:paraId="6732EDB7" w14:textId="77777777" w:rsidTr="00EF0980">
        <w:trPr>
          <w:trHeight w:val="20"/>
        </w:trPr>
        <w:tc>
          <w:tcPr>
            <w:tcW w:w="901" w:type="pct"/>
            <w:vMerge/>
          </w:tcPr>
          <w:p w14:paraId="11EFDAA8" w14:textId="77777777" w:rsidR="005340C2" w:rsidRPr="00EF0980" w:rsidDel="002A1D54" w:rsidRDefault="005340C2" w:rsidP="009B2AA9"/>
        </w:tc>
        <w:tc>
          <w:tcPr>
            <w:tcW w:w="4099" w:type="pct"/>
          </w:tcPr>
          <w:p w14:paraId="39A417D4" w14:textId="167AED21" w:rsidR="005340C2" w:rsidRPr="00EF0980" w:rsidRDefault="005340C2" w:rsidP="00EF0980">
            <w:pPr>
              <w:jc w:val="both"/>
            </w:pPr>
            <w:r w:rsidRPr="00EF0980">
              <w:t>Пользоваться стандартным программным обеспечением при оформлении документации</w:t>
            </w:r>
          </w:p>
        </w:tc>
      </w:tr>
      <w:tr w:rsidR="005340C2" w:rsidRPr="009C3C34" w14:paraId="790EDF0C" w14:textId="77777777" w:rsidTr="00EF0980">
        <w:trPr>
          <w:trHeight w:val="20"/>
        </w:trPr>
        <w:tc>
          <w:tcPr>
            <w:tcW w:w="901" w:type="pct"/>
            <w:vMerge/>
          </w:tcPr>
          <w:p w14:paraId="62B98F82" w14:textId="000052AD" w:rsidR="005340C2" w:rsidRPr="00EF0980" w:rsidDel="002A1D54" w:rsidRDefault="005340C2" w:rsidP="009B2AA9"/>
        </w:tc>
        <w:tc>
          <w:tcPr>
            <w:tcW w:w="4099" w:type="pct"/>
          </w:tcPr>
          <w:p w14:paraId="03C35E8C" w14:textId="330B2AC5" w:rsidR="005340C2" w:rsidRPr="00EF0980" w:rsidRDefault="00BE0BF4" w:rsidP="00EF0980">
            <w:pPr>
              <w:jc w:val="both"/>
            </w:pPr>
            <w:r w:rsidRPr="00EF0980">
              <w:t>Применять</w:t>
            </w:r>
            <w:r w:rsidR="005340C2" w:rsidRPr="00EF0980">
              <w:t xml:space="preserve"> специальн</w:t>
            </w:r>
            <w:r w:rsidRPr="00EF0980">
              <w:t>ое</w:t>
            </w:r>
            <w:r w:rsidR="005340C2" w:rsidRPr="00EF0980">
              <w:t xml:space="preserve"> программн</w:t>
            </w:r>
            <w:r w:rsidRPr="00EF0980">
              <w:t>ое</w:t>
            </w:r>
            <w:r w:rsidR="005340C2" w:rsidRPr="00EF0980">
              <w:t xml:space="preserve"> обеспечение</w:t>
            </w:r>
          </w:p>
        </w:tc>
      </w:tr>
      <w:tr w:rsidR="00F21E17" w:rsidRPr="009C3C34" w14:paraId="5BEFE9B5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3C4171A0" w14:textId="77777777" w:rsidR="00F21E17" w:rsidRPr="00EF0980" w:rsidRDefault="00F21E17" w:rsidP="00F21E17">
            <w:r w:rsidRPr="00EF0980" w:rsidDel="002A1D54">
              <w:t>Необходимые знания</w:t>
            </w:r>
          </w:p>
        </w:tc>
        <w:tc>
          <w:tcPr>
            <w:tcW w:w="4099" w:type="pct"/>
          </w:tcPr>
          <w:p w14:paraId="35B0D534" w14:textId="286DC0F1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F21E17" w:rsidRPr="009C3C34" w14:paraId="51FB446B" w14:textId="77777777" w:rsidTr="00EF0980">
        <w:trPr>
          <w:trHeight w:val="20"/>
        </w:trPr>
        <w:tc>
          <w:tcPr>
            <w:tcW w:w="901" w:type="pct"/>
            <w:vMerge/>
          </w:tcPr>
          <w:p w14:paraId="1DE598FA" w14:textId="77777777" w:rsidR="00F21E17" w:rsidRPr="00EF0980" w:rsidDel="002A1D54" w:rsidRDefault="00F21E17" w:rsidP="00F21E17"/>
        </w:tc>
        <w:tc>
          <w:tcPr>
            <w:tcW w:w="4099" w:type="pct"/>
          </w:tcPr>
          <w:p w14:paraId="0C2A6898" w14:textId="3202EC63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>Основы биомеханики движения человека: статика, динамика, кинематические системы и их свойства</w:t>
            </w:r>
          </w:p>
        </w:tc>
      </w:tr>
      <w:tr w:rsidR="00F21E17" w:rsidRPr="009C3C34" w14:paraId="58C1CDBD" w14:textId="77777777" w:rsidTr="00EF0980">
        <w:trPr>
          <w:trHeight w:val="20"/>
        </w:trPr>
        <w:tc>
          <w:tcPr>
            <w:tcW w:w="901" w:type="pct"/>
            <w:vMerge/>
          </w:tcPr>
          <w:p w14:paraId="2F7C955D" w14:textId="77777777" w:rsidR="00F21E17" w:rsidRPr="00EF0980" w:rsidDel="002A1D54" w:rsidRDefault="00F21E17" w:rsidP="00F21E17"/>
        </w:tc>
        <w:tc>
          <w:tcPr>
            <w:tcW w:w="4099" w:type="pct"/>
          </w:tcPr>
          <w:p w14:paraId="597AD81E" w14:textId="42ACA955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>Общая биомеханика</w:t>
            </w:r>
          </w:p>
        </w:tc>
      </w:tr>
      <w:tr w:rsidR="00F21E17" w:rsidRPr="009C3C34" w14:paraId="60E46F2E" w14:textId="77777777" w:rsidTr="00EF0980">
        <w:trPr>
          <w:trHeight w:val="20"/>
        </w:trPr>
        <w:tc>
          <w:tcPr>
            <w:tcW w:w="901" w:type="pct"/>
            <w:vMerge/>
          </w:tcPr>
          <w:p w14:paraId="1DFEB982" w14:textId="77777777" w:rsidR="00F21E17" w:rsidRPr="00EF0980" w:rsidDel="002A1D54" w:rsidRDefault="00F21E17" w:rsidP="00F21E17"/>
        </w:tc>
        <w:tc>
          <w:tcPr>
            <w:tcW w:w="4099" w:type="pct"/>
          </w:tcPr>
          <w:p w14:paraId="501F6EA4" w14:textId="74E8F5B9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 xml:space="preserve">Кинематические и динамические характеристики ходьбы в норме и при использовании </w:t>
            </w:r>
            <w:proofErr w:type="spellStart"/>
            <w:r w:rsidRPr="00EF0980">
              <w:rPr>
                <w:color w:val="000000"/>
              </w:rPr>
              <w:t>ортезов</w:t>
            </w:r>
            <w:proofErr w:type="spellEnd"/>
          </w:p>
        </w:tc>
      </w:tr>
      <w:tr w:rsidR="00F21E17" w:rsidRPr="009C3C34" w14:paraId="234CF487" w14:textId="77777777" w:rsidTr="00EF0980">
        <w:trPr>
          <w:trHeight w:val="20"/>
        </w:trPr>
        <w:tc>
          <w:tcPr>
            <w:tcW w:w="901" w:type="pct"/>
            <w:vMerge/>
          </w:tcPr>
          <w:p w14:paraId="368A1D3D" w14:textId="77777777" w:rsidR="00F21E17" w:rsidRPr="00EF0980" w:rsidDel="002A1D54" w:rsidRDefault="00F21E17" w:rsidP="00F21E17"/>
        </w:tc>
        <w:tc>
          <w:tcPr>
            <w:tcW w:w="4099" w:type="pct"/>
          </w:tcPr>
          <w:p w14:paraId="6B908BB8" w14:textId="353350AE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>Методология клинической оценки движения</w:t>
            </w:r>
          </w:p>
        </w:tc>
      </w:tr>
      <w:tr w:rsidR="00F21E17" w:rsidRPr="009C3C34" w14:paraId="077EEFD7" w14:textId="77777777" w:rsidTr="00EF0980">
        <w:trPr>
          <w:trHeight w:val="20"/>
        </w:trPr>
        <w:tc>
          <w:tcPr>
            <w:tcW w:w="901" w:type="pct"/>
            <w:vMerge/>
          </w:tcPr>
          <w:p w14:paraId="5A4D9B0F" w14:textId="77777777" w:rsidR="00F21E17" w:rsidRPr="00EF0980" w:rsidDel="002A1D54" w:rsidRDefault="00F21E17" w:rsidP="00F21E17"/>
        </w:tc>
        <w:tc>
          <w:tcPr>
            <w:tcW w:w="4099" w:type="pct"/>
          </w:tcPr>
          <w:p w14:paraId="6E427B3E" w14:textId="16EB8B33" w:rsidR="00F21E17" w:rsidRPr="00EF0980" w:rsidRDefault="00F21E17" w:rsidP="00EF0980">
            <w:pPr>
              <w:jc w:val="both"/>
            </w:pPr>
            <w:r w:rsidRPr="00EF0980">
              <w:rPr>
                <w:color w:val="000000"/>
              </w:rPr>
              <w:t>Основы психологических аспектов при работе с людьми с инвалидностью</w:t>
            </w:r>
          </w:p>
        </w:tc>
      </w:tr>
      <w:tr w:rsidR="00BE0BF4" w:rsidRPr="009C3C34" w14:paraId="6C3FAA8E" w14:textId="77777777" w:rsidTr="00EF0980">
        <w:trPr>
          <w:trHeight w:val="20"/>
        </w:trPr>
        <w:tc>
          <w:tcPr>
            <w:tcW w:w="901" w:type="pct"/>
            <w:vMerge/>
          </w:tcPr>
          <w:p w14:paraId="34D24649" w14:textId="77777777" w:rsidR="00BE0BF4" w:rsidRPr="00EF0980" w:rsidDel="002A1D54" w:rsidRDefault="00BE0BF4" w:rsidP="00F21E17"/>
        </w:tc>
        <w:tc>
          <w:tcPr>
            <w:tcW w:w="4099" w:type="pct"/>
          </w:tcPr>
          <w:p w14:paraId="01DF3D4F" w14:textId="339EE65C" w:rsidR="00BE0BF4" w:rsidRPr="00EF0980" w:rsidRDefault="00BE0BF4" w:rsidP="00EF0980">
            <w:pPr>
              <w:jc w:val="both"/>
              <w:rPr>
                <w:color w:val="000000" w:themeColor="text1"/>
              </w:rPr>
            </w:pPr>
            <w:proofErr w:type="spellStart"/>
            <w:r w:rsidRPr="00EF0980">
              <w:rPr>
                <w:color w:val="000000" w:themeColor="text1"/>
              </w:rPr>
              <w:t>Деонтологические</w:t>
            </w:r>
            <w:proofErr w:type="spellEnd"/>
            <w:r w:rsidRPr="00EF0980">
              <w:rPr>
                <w:color w:val="000000" w:themeColor="text1"/>
              </w:rPr>
              <w:t xml:space="preserve"> основы </w:t>
            </w:r>
            <w:proofErr w:type="spellStart"/>
            <w:r w:rsidRPr="00EF0980">
              <w:rPr>
                <w:color w:val="000000" w:themeColor="text1"/>
              </w:rPr>
              <w:t>ортезирования</w:t>
            </w:r>
            <w:proofErr w:type="spellEnd"/>
          </w:p>
        </w:tc>
      </w:tr>
      <w:tr w:rsidR="00F21E17" w:rsidRPr="009C3C34" w14:paraId="75FC7B5B" w14:textId="77777777" w:rsidTr="00EF0980">
        <w:trPr>
          <w:trHeight w:val="20"/>
        </w:trPr>
        <w:tc>
          <w:tcPr>
            <w:tcW w:w="901" w:type="pct"/>
            <w:vMerge/>
          </w:tcPr>
          <w:p w14:paraId="2BC3B764" w14:textId="77777777" w:rsidR="00F21E17" w:rsidRPr="00EF0980" w:rsidDel="002A1D54" w:rsidRDefault="00F21E17" w:rsidP="00F21E17"/>
        </w:tc>
        <w:tc>
          <w:tcPr>
            <w:tcW w:w="4099" w:type="pct"/>
          </w:tcPr>
          <w:p w14:paraId="0E5F3838" w14:textId="343695B7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Технология сборки и подгонки </w:t>
            </w:r>
            <w:proofErr w:type="spellStart"/>
            <w:r w:rsidRPr="00EF0980">
              <w:rPr>
                <w:color w:val="000000" w:themeColor="text1"/>
              </w:rPr>
              <w:t>ортезов</w:t>
            </w:r>
            <w:proofErr w:type="spellEnd"/>
          </w:p>
        </w:tc>
      </w:tr>
      <w:tr w:rsidR="00F21E17" w:rsidRPr="009C3C34" w14:paraId="5975BA00" w14:textId="77777777" w:rsidTr="00EF0980">
        <w:trPr>
          <w:trHeight w:val="20"/>
        </w:trPr>
        <w:tc>
          <w:tcPr>
            <w:tcW w:w="901" w:type="pct"/>
            <w:vMerge/>
          </w:tcPr>
          <w:p w14:paraId="7215490B" w14:textId="77777777" w:rsidR="00F21E17" w:rsidRPr="00EF0980" w:rsidDel="002A1D54" w:rsidRDefault="00F21E17" w:rsidP="00F21E17"/>
        </w:tc>
        <w:tc>
          <w:tcPr>
            <w:tcW w:w="4099" w:type="pct"/>
          </w:tcPr>
          <w:p w14:paraId="35A015EB" w14:textId="2D1A5E2E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Основные конструкции </w:t>
            </w:r>
            <w:proofErr w:type="spellStart"/>
            <w:r w:rsidRPr="00EF0980">
              <w:rPr>
                <w:color w:val="000000" w:themeColor="text1"/>
              </w:rPr>
              <w:t>ортезов</w:t>
            </w:r>
            <w:proofErr w:type="spellEnd"/>
          </w:p>
        </w:tc>
      </w:tr>
      <w:tr w:rsidR="00F21E17" w:rsidRPr="009C3C34" w14:paraId="4A367BBE" w14:textId="77777777" w:rsidTr="00EF0980">
        <w:trPr>
          <w:trHeight w:val="20"/>
        </w:trPr>
        <w:tc>
          <w:tcPr>
            <w:tcW w:w="901" w:type="pct"/>
            <w:vMerge/>
          </w:tcPr>
          <w:p w14:paraId="146D85D8" w14:textId="77777777" w:rsidR="00F21E17" w:rsidRPr="00EF0980" w:rsidDel="002A1D54" w:rsidRDefault="00F21E17" w:rsidP="00F21E17"/>
        </w:tc>
        <w:tc>
          <w:tcPr>
            <w:tcW w:w="4099" w:type="pct"/>
          </w:tcPr>
          <w:p w14:paraId="48B45BE7" w14:textId="148B6E96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Основные требования, предъявляемые к </w:t>
            </w:r>
            <w:proofErr w:type="spellStart"/>
            <w:r w:rsidRPr="00EF0980">
              <w:rPr>
                <w:color w:val="000000" w:themeColor="text1"/>
              </w:rPr>
              <w:t>ортезам</w:t>
            </w:r>
            <w:proofErr w:type="spellEnd"/>
            <w:r w:rsidR="009B6550">
              <w:rPr>
                <w:color w:val="000000" w:themeColor="text1"/>
              </w:rPr>
              <w:t>,</w:t>
            </w:r>
            <w:r w:rsidRPr="00EF0980">
              <w:rPr>
                <w:color w:val="000000" w:themeColor="text1"/>
              </w:rPr>
              <w:t xml:space="preserve"> и принципы их построения</w:t>
            </w:r>
          </w:p>
        </w:tc>
      </w:tr>
      <w:tr w:rsidR="00F21E17" w:rsidRPr="009C3C34" w14:paraId="27995F96" w14:textId="77777777" w:rsidTr="00EF0980">
        <w:trPr>
          <w:trHeight w:val="20"/>
        </w:trPr>
        <w:tc>
          <w:tcPr>
            <w:tcW w:w="901" w:type="pct"/>
            <w:vMerge/>
          </w:tcPr>
          <w:p w14:paraId="27360529" w14:textId="77777777" w:rsidR="00F21E17" w:rsidRPr="00EF0980" w:rsidDel="002A1D54" w:rsidRDefault="00F21E17" w:rsidP="00F21E17"/>
        </w:tc>
        <w:tc>
          <w:tcPr>
            <w:tcW w:w="4099" w:type="pct"/>
          </w:tcPr>
          <w:p w14:paraId="5E70C744" w14:textId="4BB4349C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>Конструкция узлов (</w:t>
            </w:r>
            <w:r w:rsidR="00BE5FB5" w:rsidRPr="00EF0980">
              <w:rPr>
                <w:color w:val="000000" w:themeColor="text1"/>
              </w:rPr>
              <w:t>модулей</w:t>
            </w:r>
            <w:r w:rsidRPr="00EF0980">
              <w:rPr>
                <w:color w:val="000000" w:themeColor="text1"/>
              </w:rPr>
              <w:t xml:space="preserve">) для </w:t>
            </w:r>
            <w:proofErr w:type="spellStart"/>
            <w:r w:rsidRPr="00EF0980">
              <w:rPr>
                <w:color w:val="000000" w:themeColor="text1"/>
              </w:rPr>
              <w:t>ортезирования</w:t>
            </w:r>
            <w:proofErr w:type="spellEnd"/>
          </w:p>
        </w:tc>
      </w:tr>
      <w:tr w:rsidR="00F21E17" w:rsidRPr="009C3C34" w14:paraId="032163BE" w14:textId="77777777" w:rsidTr="00EF0980">
        <w:trPr>
          <w:trHeight w:val="20"/>
        </w:trPr>
        <w:tc>
          <w:tcPr>
            <w:tcW w:w="901" w:type="pct"/>
            <w:vMerge/>
          </w:tcPr>
          <w:p w14:paraId="50659BAD" w14:textId="77777777" w:rsidR="00F21E17" w:rsidRPr="00EF0980" w:rsidDel="002A1D54" w:rsidRDefault="00F21E17" w:rsidP="00F21E17"/>
        </w:tc>
        <w:tc>
          <w:tcPr>
            <w:tcW w:w="4099" w:type="pct"/>
          </w:tcPr>
          <w:p w14:paraId="65121E4D" w14:textId="56421124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Основы технической механики в </w:t>
            </w:r>
            <w:proofErr w:type="spellStart"/>
            <w:r w:rsidRPr="00EF0980">
              <w:rPr>
                <w:color w:val="000000" w:themeColor="text1"/>
              </w:rPr>
              <w:t>ортезировании</w:t>
            </w:r>
            <w:proofErr w:type="spellEnd"/>
          </w:p>
        </w:tc>
      </w:tr>
      <w:tr w:rsidR="00BE0BF4" w:rsidRPr="009C3C34" w14:paraId="2E12B8EA" w14:textId="77777777" w:rsidTr="00EF0980">
        <w:trPr>
          <w:trHeight w:val="20"/>
        </w:trPr>
        <w:tc>
          <w:tcPr>
            <w:tcW w:w="901" w:type="pct"/>
            <w:vMerge/>
          </w:tcPr>
          <w:p w14:paraId="5EE3067A" w14:textId="77777777" w:rsidR="00BE0BF4" w:rsidRPr="00EF0980" w:rsidDel="002A1D54" w:rsidRDefault="00BE0BF4" w:rsidP="00F21E17"/>
        </w:tc>
        <w:tc>
          <w:tcPr>
            <w:tcW w:w="4099" w:type="pct"/>
          </w:tcPr>
          <w:p w14:paraId="467C6A9C" w14:textId="3F986E2A" w:rsidR="00BE0BF4" w:rsidRPr="00EF0980" w:rsidRDefault="00BE0BF4" w:rsidP="00EF0980">
            <w:pPr>
              <w:jc w:val="both"/>
              <w:rPr>
                <w:color w:val="000000" w:themeColor="text1"/>
              </w:rPr>
            </w:pPr>
            <w:r w:rsidRPr="00EF0980">
              <w:rPr>
                <w:color w:val="000000" w:themeColor="text1"/>
              </w:rPr>
              <w:t xml:space="preserve">Функциональные и конструктивные свойства </w:t>
            </w:r>
            <w:proofErr w:type="spellStart"/>
            <w:r w:rsidRPr="00EF0980">
              <w:rPr>
                <w:color w:val="000000" w:themeColor="text1"/>
              </w:rPr>
              <w:t>ортезов</w:t>
            </w:r>
            <w:proofErr w:type="spellEnd"/>
          </w:p>
        </w:tc>
      </w:tr>
      <w:tr w:rsidR="00F21E17" w:rsidRPr="009C3C34" w14:paraId="7312A9D2" w14:textId="77777777" w:rsidTr="00EF0980">
        <w:trPr>
          <w:trHeight w:val="20"/>
        </w:trPr>
        <w:tc>
          <w:tcPr>
            <w:tcW w:w="901" w:type="pct"/>
            <w:vMerge/>
          </w:tcPr>
          <w:p w14:paraId="32FC157D" w14:textId="77777777" w:rsidR="00F21E17" w:rsidRPr="00EF0980" w:rsidDel="002A1D54" w:rsidRDefault="00F21E17" w:rsidP="00F21E17"/>
        </w:tc>
        <w:tc>
          <w:tcPr>
            <w:tcW w:w="4099" w:type="pct"/>
          </w:tcPr>
          <w:p w14:paraId="0BD12F5D" w14:textId="55C7242A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Основные материалы, применяемые в </w:t>
            </w:r>
            <w:proofErr w:type="spellStart"/>
            <w:r w:rsidRPr="00EF0980">
              <w:rPr>
                <w:color w:val="000000" w:themeColor="text1"/>
              </w:rPr>
              <w:t>ортезировании</w:t>
            </w:r>
            <w:proofErr w:type="spellEnd"/>
          </w:p>
        </w:tc>
      </w:tr>
      <w:tr w:rsidR="00F21E17" w:rsidRPr="009C3C34" w14:paraId="6DAC213F" w14:textId="77777777" w:rsidTr="00EF0980">
        <w:trPr>
          <w:trHeight w:val="20"/>
        </w:trPr>
        <w:tc>
          <w:tcPr>
            <w:tcW w:w="901" w:type="pct"/>
            <w:vMerge/>
          </w:tcPr>
          <w:p w14:paraId="2E09CF7B" w14:textId="77777777" w:rsidR="00F21E17" w:rsidRPr="00EF0980" w:rsidDel="002A1D54" w:rsidRDefault="00F21E17" w:rsidP="00F21E17"/>
        </w:tc>
        <w:tc>
          <w:tcPr>
            <w:tcW w:w="4099" w:type="pct"/>
          </w:tcPr>
          <w:p w14:paraId="496974A1" w14:textId="53C3301B" w:rsidR="00F21E17" w:rsidRPr="00EF0980" w:rsidRDefault="00F21E17" w:rsidP="00EF0980">
            <w:pPr>
              <w:jc w:val="both"/>
            </w:pPr>
            <w:proofErr w:type="spellStart"/>
            <w:r w:rsidRPr="00EF0980">
              <w:rPr>
                <w:color w:val="000000" w:themeColor="text1"/>
              </w:rPr>
              <w:t>Ортезы</w:t>
            </w:r>
            <w:proofErr w:type="spellEnd"/>
            <w:r w:rsidRPr="00EF0980">
              <w:rPr>
                <w:color w:val="000000" w:themeColor="text1"/>
              </w:rPr>
              <w:t>: основные требования и особенности</w:t>
            </w:r>
          </w:p>
        </w:tc>
      </w:tr>
      <w:tr w:rsidR="00F21E17" w:rsidRPr="009C3C34" w14:paraId="621A8B18" w14:textId="77777777" w:rsidTr="00EF0980">
        <w:trPr>
          <w:trHeight w:val="20"/>
        </w:trPr>
        <w:tc>
          <w:tcPr>
            <w:tcW w:w="901" w:type="pct"/>
            <w:vMerge/>
          </w:tcPr>
          <w:p w14:paraId="7F846924" w14:textId="77777777" w:rsidR="00F21E17" w:rsidRPr="00EF0980" w:rsidDel="002A1D54" w:rsidRDefault="00F21E17" w:rsidP="00F21E17"/>
        </w:tc>
        <w:tc>
          <w:tcPr>
            <w:tcW w:w="4099" w:type="pct"/>
          </w:tcPr>
          <w:p w14:paraId="15C282A4" w14:textId="02195547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 xml:space="preserve">Биомеханика и функциональная анатомия </w:t>
            </w:r>
            <w:proofErr w:type="spellStart"/>
            <w:r w:rsidRPr="00EF0980">
              <w:rPr>
                <w:color w:val="000000" w:themeColor="text1"/>
              </w:rPr>
              <w:t>ортезирования</w:t>
            </w:r>
            <w:proofErr w:type="spellEnd"/>
          </w:p>
        </w:tc>
      </w:tr>
      <w:tr w:rsidR="00F21E17" w:rsidRPr="009C3C34" w14:paraId="3600AC0C" w14:textId="77777777" w:rsidTr="00EF0980">
        <w:trPr>
          <w:trHeight w:val="20"/>
        </w:trPr>
        <w:tc>
          <w:tcPr>
            <w:tcW w:w="901" w:type="pct"/>
            <w:vMerge/>
          </w:tcPr>
          <w:p w14:paraId="2F56F66E" w14:textId="77777777" w:rsidR="00F21E17" w:rsidRPr="00EF0980" w:rsidDel="002A1D54" w:rsidRDefault="00F21E17" w:rsidP="00F21E17"/>
        </w:tc>
        <w:tc>
          <w:tcPr>
            <w:tcW w:w="4099" w:type="pct"/>
          </w:tcPr>
          <w:p w14:paraId="3638A437" w14:textId="2D6E48C3" w:rsidR="00F21E17" w:rsidRPr="00EF0980" w:rsidRDefault="00F21E17" w:rsidP="00EF0980">
            <w:pPr>
              <w:jc w:val="both"/>
            </w:pPr>
            <w:r w:rsidRPr="00EF0980">
              <w:rPr>
                <w:color w:val="000000" w:themeColor="text1"/>
              </w:rPr>
              <w:t>Принцип действия сил в тр</w:t>
            </w:r>
            <w:r w:rsidR="009B6550">
              <w:rPr>
                <w:color w:val="000000" w:themeColor="text1"/>
              </w:rPr>
              <w:t>е</w:t>
            </w:r>
            <w:r w:rsidRPr="00EF0980">
              <w:rPr>
                <w:color w:val="000000" w:themeColor="text1"/>
              </w:rPr>
              <w:t>х точках</w:t>
            </w:r>
          </w:p>
        </w:tc>
      </w:tr>
      <w:tr w:rsidR="00F21E17" w:rsidRPr="009C3C34" w14:paraId="4160E784" w14:textId="77777777" w:rsidTr="00EF0980">
        <w:trPr>
          <w:trHeight w:val="20"/>
        </w:trPr>
        <w:tc>
          <w:tcPr>
            <w:tcW w:w="901" w:type="pct"/>
          </w:tcPr>
          <w:p w14:paraId="1CFECDA0" w14:textId="77777777" w:rsidR="00F21E17" w:rsidRPr="00EF0980" w:rsidDel="002A1D54" w:rsidRDefault="00F21E17" w:rsidP="00F21E17">
            <w:r w:rsidRPr="00EF0980" w:rsidDel="002A1D54">
              <w:t>Другие характеристики</w:t>
            </w:r>
          </w:p>
        </w:tc>
        <w:tc>
          <w:tcPr>
            <w:tcW w:w="4099" w:type="pct"/>
          </w:tcPr>
          <w:p w14:paraId="76234026" w14:textId="77777777" w:rsidR="00F21E17" w:rsidRPr="00EF0980" w:rsidRDefault="00F21E17" w:rsidP="00EF0980">
            <w:pPr>
              <w:jc w:val="both"/>
            </w:pPr>
            <w:r w:rsidRPr="00EF0980">
              <w:t>-</w:t>
            </w:r>
          </w:p>
        </w:tc>
      </w:tr>
    </w:tbl>
    <w:p w14:paraId="77CDE21A" w14:textId="77777777" w:rsidR="00BD762E" w:rsidRDefault="00BD762E" w:rsidP="009223D3"/>
    <w:p w14:paraId="5F8363F3" w14:textId="774DF1CA" w:rsidR="00F21E17" w:rsidRPr="009C3C34" w:rsidRDefault="00F21E17" w:rsidP="00F21E17">
      <w:pPr>
        <w:rPr>
          <w:b/>
          <w:bCs w:val="0"/>
        </w:rPr>
      </w:pPr>
      <w:r w:rsidRPr="009C3C34">
        <w:rPr>
          <w:b/>
          <w:bCs w:val="0"/>
        </w:rPr>
        <w:t>3.1.</w:t>
      </w:r>
      <w:r>
        <w:rPr>
          <w:b/>
          <w:bCs w:val="0"/>
        </w:rPr>
        <w:t>4</w:t>
      </w:r>
      <w:r w:rsidRPr="009C3C34">
        <w:rPr>
          <w:b/>
          <w:bCs w:val="0"/>
        </w:rPr>
        <w:t>. Трудовая функция</w:t>
      </w:r>
    </w:p>
    <w:p w14:paraId="4E9E4814" w14:textId="77777777" w:rsidR="00F21E17" w:rsidRPr="009C3C34" w:rsidRDefault="00F21E17" w:rsidP="00F21E17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5104"/>
        <w:gridCol w:w="608"/>
        <w:gridCol w:w="876"/>
        <w:gridCol w:w="1447"/>
        <w:gridCol w:w="465"/>
      </w:tblGrid>
      <w:tr w:rsidR="00F21E17" w:rsidRPr="009C3C34" w14:paraId="37C12491" w14:textId="77777777" w:rsidTr="00EF0980">
        <w:trPr>
          <w:trHeight w:val="278"/>
        </w:trPr>
        <w:tc>
          <w:tcPr>
            <w:tcW w:w="83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9400933" w14:textId="77777777" w:rsidR="00F21E17" w:rsidRPr="009C3C34" w:rsidRDefault="00F21E17" w:rsidP="00FE3F69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ADAC84" w14:textId="086E6E81" w:rsidR="00F21E17" w:rsidRPr="009C3C34" w:rsidRDefault="00765FD6" w:rsidP="00FE3F69">
            <w:r w:rsidRPr="00765FD6">
              <w:t>Анализ и оценка параметров двигательных функций при подборе серийных ТСР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9C00643" w14:textId="77777777" w:rsidR="00F21E17" w:rsidRPr="009C3C34" w:rsidRDefault="00F21E17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BD2F07" w14:textId="523EBE9D" w:rsidR="00F21E17" w:rsidRPr="00BA0556" w:rsidRDefault="00C92A9E" w:rsidP="00FE3F69">
            <w:pPr>
              <w:jc w:val="center"/>
            </w:pPr>
            <w:r>
              <w:rPr>
                <w:lang w:val="en-US"/>
              </w:rPr>
              <w:t>A</w:t>
            </w:r>
            <w:r w:rsidR="00F21E17" w:rsidRPr="009C3C34">
              <w:t>/0</w:t>
            </w:r>
            <w:r w:rsidR="00765FD6">
              <w:t>4</w:t>
            </w:r>
            <w:r w:rsidR="00F21E17" w:rsidRPr="009C3C34">
              <w:t>.</w:t>
            </w:r>
            <w:r w:rsidR="00F21E17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2C1EE98" w14:textId="77777777" w:rsidR="00F21E17" w:rsidRPr="009C3C34" w:rsidRDefault="00F21E17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B08E6" w14:textId="77777777" w:rsidR="00F21E17" w:rsidRPr="00BA0556" w:rsidRDefault="00F21E17" w:rsidP="00FE3F69">
            <w:pPr>
              <w:jc w:val="center"/>
            </w:pPr>
            <w:r>
              <w:t>6</w:t>
            </w:r>
          </w:p>
        </w:tc>
      </w:tr>
    </w:tbl>
    <w:p w14:paraId="07A48D52" w14:textId="77777777" w:rsidR="00F21E17" w:rsidRPr="009C3C34" w:rsidRDefault="00F21E17" w:rsidP="00F21E1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7272" w:rsidRPr="009C3C34" w14:paraId="07A1EC94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4ECE3092" w14:textId="77777777" w:rsidR="004B7272" w:rsidRPr="009C3C34" w:rsidRDefault="004B7272" w:rsidP="004B7272">
            <w:r w:rsidRPr="009C3C34">
              <w:t>Трудовые действия</w:t>
            </w:r>
          </w:p>
        </w:tc>
        <w:tc>
          <w:tcPr>
            <w:tcW w:w="4099" w:type="pct"/>
          </w:tcPr>
          <w:p w14:paraId="572A2A34" w14:textId="3BCFFEAF" w:rsidR="004B7272" w:rsidRPr="009C3C34" w:rsidRDefault="004B7272" w:rsidP="00EF0980">
            <w:pPr>
              <w:jc w:val="both"/>
            </w:pPr>
            <w:r w:rsidRPr="00502CC9">
              <w:rPr>
                <w:color w:val="000000"/>
              </w:rPr>
              <w:t>Проведение клинического анализа походки, движений, опоры</w:t>
            </w:r>
            <w:r>
              <w:rPr>
                <w:color w:val="000000"/>
              </w:rPr>
              <w:t xml:space="preserve"> при подборе серийного ТСР</w:t>
            </w:r>
          </w:p>
        </w:tc>
      </w:tr>
      <w:tr w:rsidR="004B7272" w:rsidRPr="009C3C34" w14:paraId="69FA4511" w14:textId="77777777" w:rsidTr="00EF0980">
        <w:trPr>
          <w:trHeight w:val="20"/>
        </w:trPr>
        <w:tc>
          <w:tcPr>
            <w:tcW w:w="901" w:type="pct"/>
            <w:vMerge/>
          </w:tcPr>
          <w:p w14:paraId="69FD9B84" w14:textId="77777777" w:rsidR="004B7272" w:rsidRPr="009C3C34" w:rsidRDefault="004B7272" w:rsidP="004B7272"/>
        </w:tc>
        <w:tc>
          <w:tcPr>
            <w:tcW w:w="4099" w:type="pct"/>
          </w:tcPr>
          <w:p w14:paraId="4144082C" w14:textId="356A4628" w:rsidR="004B7272" w:rsidRPr="009C3C34" w:rsidRDefault="004B7272" w:rsidP="00EF0980">
            <w:pPr>
              <w:jc w:val="both"/>
            </w:pPr>
            <w:r w:rsidRPr="00502CC9">
              <w:t xml:space="preserve">Проведение инструментального анализа походки, движений, опоры при </w:t>
            </w:r>
            <w:r>
              <w:t>подборе серийного ТСР</w:t>
            </w:r>
          </w:p>
        </w:tc>
      </w:tr>
      <w:tr w:rsidR="004B7272" w:rsidRPr="009C3C34" w14:paraId="59940C8E" w14:textId="77777777" w:rsidTr="00EF0980">
        <w:trPr>
          <w:trHeight w:val="20"/>
        </w:trPr>
        <w:tc>
          <w:tcPr>
            <w:tcW w:w="901" w:type="pct"/>
            <w:vMerge/>
          </w:tcPr>
          <w:p w14:paraId="41388926" w14:textId="77777777" w:rsidR="004B7272" w:rsidRPr="009C3C34" w:rsidRDefault="004B7272" w:rsidP="004B7272"/>
        </w:tc>
        <w:tc>
          <w:tcPr>
            <w:tcW w:w="4099" w:type="pct"/>
          </w:tcPr>
          <w:p w14:paraId="30F246D4" w14:textId="49124A6B" w:rsidR="004B7272" w:rsidRPr="009C3C34" w:rsidRDefault="004B7272" w:rsidP="00EF0980">
            <w:pPr>
              <w:jc w:val="both"/>
            </w:pPr>
            <w:r w:rsidRPr="00502CC9">
              <w:t>Установка диагностического оборудования (платформы, сенсоры, камеры)</w:t>
            </w:r>
            <w:r>
              <w:t xml:space="preserve"> для проведения клинического и инструментального анализа </w:t>
            </w:r>
            <w:r w:rsidRPr="00E254C8">
              <w:t xml:space="preserve">походки, движений, опоры при </w:t>
            </w:r>
            <w:r>
              <w:t>подборе серийного ТСР</w:t>
            </w:r>
          </w:p>
        </w:tc>
      </w:tr>
      <w:tr w:rsidR="004B7272" w:rsidRPr="009C3C34" w14:paraId="0F6C5312" w14:textId="77777777" w:rsidTr="00EF0980">
        <w:trPr>
          <w:trHeight w:val="20"/>
        </w:trPr>
        <w:tc>
          <w:tcPr>
            <w:tcW w:w="901" w:type="pct"/>
            <w:vMerge/>
          </w:tcPr>
          <w:p w14:paraId="1FB27FC0" w14:textId="77777777" w:rsidR="004B7272" w:rsidRPr="009C3C34" w:rsidRDefault="004B7272" w:rsidP="004B7272"/>
        </w:tc>
        <w:tc>
          <w:tcPr>
            <w:tcW w:w="4099" w:type="pct"/>
          </w:tcPr>
          <w:p w14:paraId="1DDBAC43" w14:textId="5DBDB533" w:rsidR="004B7272" w:rsidRPr="009C3C34" w:rsidRDefault="004B7272" w:rsidP="00EF0980">
            <w:pPr>
              <w:jc w:val="both"/>
            </w:pPr>
            <w:r>
              <w:t>К</w:t>
            </w:r>
            <w:r w:rsidRPr="00E254C8">
              <w:t xml:space="preserve">алибровка диагностического оборудования (платформы, сенсоры, камеры) для проведения клинического и инструментального анализа походки, движений, опоры при </w:t>
            </w:r>
            <w:r>
              <w:t>подборе серийного ТСР</w:t>
            </w:r>
          </w:p>
        </w:tc>
      </w:tr>
      <w:tr w:rsidR="004B7272" w:rsidRPr="009C3C34" w14:paraId="7B2E3903" w14:textId="77777777" w:rsidTr="00EF0980">
        <w:trPr>
          <w:trHeight w:val="20"/>
        </w:trPr>
        <w:tc>
          <w:tcPr>
            <w:tcW w:w="901" w:type="pct"/>
            <w:vMerge/>
          </w:tcPr>
          <w:p w14:paraId="49BB8D04" w14:textId="77777777" w:rsidR="004B7272" w:rsidRPr="009C3C34" w:rsidRDefault="004B7272" w:rsidP="004B7272"/>
        </w:tc>
        <w:tc>
          <w:tcPr>
            <w:tcW w:w="4099" w:type="pct"/>
          </w:tcPr>
          <w:p w14:paraId="3B1DA420" w14:textId="51DD468F" w:rsidR="004B7272" w:rsidRPr="009C3C34" w:rsidRDefault="004B7272" w:rsidP="00EF0980">
            <w:pPr>
              <w:jc w:val="both"/>
            </w:pPr>
            <w:r w:rsidRPr="00545CEF">
              <w:t>Построение 3D-моделей движения</w:t>
            </w:r>
            <w:r>
              <w:t xml:space="preserve"> </w:t>
            </w:r>
          </w:p>
        </w:tc>
      </w:tr>
      <w:tr w:rsidR="004B7272" w:rsidRPr="009C3C34" w14:paraId="384471B5" w14:textId="77777777" w:rsidTr="00EF0980">
        <w:trPr>
          <w:trHeight w:val="20"/>
        </w:trPr>
        <w:tc>
          <w:tcPr>
            <w:tcW w:w="901" w:type="pct"/>
            <w:vMerge/>
          </w:tcPr>
          <w:p w14:paraId="374E1CAE" w14:textId="77777777" w:rsidR="004B7272" w:rsidRPr="009C3C34" w:rsidRDefault="004B7272" w:rsidP="004B7272"/>
        </w:tc>
        <w:tc>
          <w:tcPr>
            <w:tcW w:w="4099" w:type="pct"/>
          </w:tcPr>
          <w:p w14:paraId="4AAF0AF7" w14:textId="30E8BE68" w:rsidR="004B7272" w:rsidRPr="009C3C34" w:rsidRDefault="004B7272" w:rsidP="00EF0980">
            <w:pPr>
              <w:jc w:val="both"/>
            </w:pPr>
            <w:r>
              <w:t>3</w:t>
            </w:r>
            <w:r>
              <w:rPr>
                <w:lang w:val="en-GB"/>
              </w:rPr>
              <w:t>D-</w:t>
            </w:r>
            <w:r>
              <w:t>сканирование</w:t>
            </w:r>
          </w:p>
        </w:tc>
      </w:tr>
      <w:tr w:rsidR="004B7272" w:rsidRPr="009C3C34" w14:paraId="0E5DD3F1" w14:textId="77777777" w:rsidTr="00EF0980">
        <w:trPr>
          <w:trHeight w:val="20"/>
        </w:trPr>
        <w:tc>
          <w:tcPr>
            <w:tcW w:w="901" w:type="pct"/>
            <w:vMerge/>
          </w:tcPr>
          <w:p w14:paraId="34CB0DA3" w14:textId="77777777" w:rsidR="004B7272" w:rsidRPr="009C3C34" w:rsidRDefault="004B7272" w:rsidP="004B7272"/>
        </w:tc>
        <w:tc>
          <w:tcPr>
            <w:tcW w:w="4099" w:type="pct"/>
          </w:tcPr>
          <w:p w14:paraId="6CD6FABB" w14:textId="6BDD692E" w:rsidR="004B7272" w:rsidRPr="009C3C34" w:rsidRDefault="004B7272" w:rsidP="00EF0980">
            <w:pPr>
              <w:jc w:val="both"/>
            </w:pPr>
            <w:r>
              <w:rPr>
                <w:lang w:val="en-GB"/>
              </w:rPr>
              <w:t>3D-</w:t>
            </w:r>
            <w:r>
              <w:t>моделирование</w:t>
            </w:r>
          </w:p>
        </w:tc>
      </w:tr>
      <w:tr w:rsidR="004B7272" w:rsidRPr="009C3C34" w14:paraId="6D4BAAD1" w14:textId="77777777" w:rsidTr="00EF0980">
        <w:trPr>
          <w:trHeight w:val="20"/>
        </w:trPr>
        <w:tc>
          <w:tcPr>
            <w:tcW w:w="901" w:type="pct"/>
            <w:vMerge/>
          </w:tcPr>
          <w:p w14:paraId="40988FB4" w14:textId="77777777" w:rsidR="004B7272" w:rsidRPr="009C3C34" w:rsidRDefault="004B7272" w:rsidP="004B7272"/>
        </w:tc>
        <w:tc>
          <w:tcPr>
            <w:tcW w:w="4099" w:type="pct"/>
          </w:tcPr>
          <w:p w14:paraId="37CDCD59" w14:textId="2818FBE7" w:rsidR="004B7272" w:rsidRPr="009C3C34" w:rsidRDefault="004B7272" w:rsidP="00EF0980">
            <w:pPr>
              <w:jc w:val="both"/>
            </w:pPr>
            <w:r>
              <w:t>Р</w:t>
            </w:r>
            <w:r w:rsidRPr="004410F8">
              <w:t>асчет биомеханических параметров</w:t>
            </w:r>
            <w:r>
              <w:t xml:space="preserve"> </w:t>
            </w:r>
          </w:p>
        </w:tc>
      </w:tr>
      <w:tr w:rsidR="004B7272" w:rsidRPr="009C3C34" w14:paraId="5CA4CDEB" w14:textId="77777777" w:rsidTr="00EF0980">
        <w:trPr>
          <w:trHeight w:val="20"/>
        </w:trPr>
        <w:tc>
          <w:tcPr>
            <w:tcW w:w="901" w:type="pct"/>
            <w:vMerge/>
          </w:tcPr>
          <w:p w14:paraId="0AE50BD1" w14:textId="77777777" w:rsidR="004B7272" w:rsidRPr="009C3C34" w:rsidRDefault="004B7272" w:rsidP="004B7272"/>
        </w:tc>
        <w:tc>
          <w:tcPr>
            <w:tcW w:w="4099" w:type="pct"/>
          </w:tcPr>
          <w:p w14:paraId="1002F605" w14:textId="61849FDD" w:rsidR="004B7272" w:rsidRPr="009C3C34" w:rsidRDefault="004B7272" w:rsidP="00EF0980">
            <w:pPr>
              <w:jc w:val="both"/>
            </w:pPr>
            <w:r>
              <w:t>Подготовка аналитического заключения по результатам клинического и инструментального анализа</w:t>
            </w:r>
          </w:p>
        </w:tc>
      </w:tr>
      <w:tr w:rsidR="00903F1C" w:rsidRPr="009C3C34" w14:paraId="6B195FCF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397CA1BD" w14:textId="77777777" w:rsidR="00903F1C" w:rsidRPr="009C3C34" w:rsidDel="002A1D54" w:rsidRDefault="00903F1C" w:rsidP="00903F1C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58A91F0F" w14:textId="5D836A78" w:rsidR="00903F1C" w:rsidRPr="009C3C34" w:rsidRDefault="00903F1C" w:rsidP="00EF0980">
            <w:pPr>
              <w:jc w:val="both"/>
            </w:pPr>
            <w:r w:rsidRPr="00077618">
              <w:rPr>
                <w:color w:val="000000"/>
              </w:rPr>
              <w:t>Применять правила профессиональной этики и деонтологии</w:t>
            </w:r>
          </w:p>
        </w:tc>
      </w:tr>
      <w:tr w:rsidR="00903F1C" w:rsidRPr="009C3C34" w14:paraId="2051BA9B" w14:textId="77777777" w:rsidTr="00EF0980">
        <w:trPr>
          <w:trHeight w:val="20"/>
        </w:trPr>
        <w:tc>
          <w:tcPr>
            <w:tcW w:w="901" w:type="pct"/>
            <w:vMerge/>
          </w:tcPr>
          <w:p w14:paraId="5FC30248" w14:textId="77777777" w:rsidR="00903F1C" w:rsidRPr="009C3C34" w:rsidDel="002A1D54" w:rsidRDefault="00903F1C" w:rsidP="00903F1C"/>
        </w:tc>
        <w:tc>
          <w:tcPr>
            <w:tcW w:w="4099" w:type="pct"/>
          </w:tcPr>
          <w:p w14:paraId="573B7DB0" w14:textId="159863E9" w:rsidR="00903F1C" w:rsidRPr="009C3C34" w:rsidRDefault="00903F1C" w:rsidP="00EF0980">
            <w:pPr>
              <w:jc w:val="both"/>
            </w:pPr>
            <w:r w:rsidRPr="00D113C4">
              <w:rPr>
                <w:color w:val="000000"/>
              </w:rPr>
              <w:t xml:space="preserve">Применять методы анализа движения </w:t>
            </w:r>
          </w:p>
        </w:tc>
      </w:tr>
      <w:tr w:rsidR="007F7E26" w:rsidRPr="009C3C34" w14:paraId="4D564ADF" w14:textId="77777777" w:rsidTr="00EF0980">
        <w:trPr>
          <w:trHeight w:val="20"/>
        </w:trPr>
        <w:tc>
          <w:tcPr>
            <w:tcW w:w="901" w:type="pct"/>
            <w:vMerge/>
          </w:tcPr>
          <w:p w14:paraId="76512F2F" w14:textId="77777777" w:rsidR="007F7E26" w:rsidRPr="009C3C34" w:rsidDel="002A1D54" w:rsidRDefault="007F7E26" w:rsidP="007F7E26"/>
        </w:tc>
        <w:tc>
          <w:tcPr>
            <w:tcW w:w="4099" w:type="pct"/>
          </w:tcPr>
          <w:p w14:paraId="238C02DB" w14:textId="18BD367F" w:rsidR="007F7E26" w:rsidRPr="00D113C4" w:rsidRDefault="007F7E26" w:rsidP="00EF0980">
            <w:pPr>
              <w:jc w:val="both"/>
              <w:rPr>
                <w:color w:val="000000"/>
              </w:rPr>
            </w:pPr>
            <w:r w:rsidRPr="001D168A">
              <w:rPr>
                <w:color w:val="000000"/>
              </w:rPr>
              <w:t>Применять методы анализа походки</w:t>
            </w:r>
          </w:p>
        </w:tc>
      </w:tr>
      <w:tr w:rsidR="007F7E26" w:rsidRPr="009C3C34" w14:paraId="239FFED1" w14:textId="77777777" w:rsidTr="00EF0980">
        <w:trPr>
          <w:trHeight w:val="20"/>
        </w:trPr>
        <w:tc>
          <w:tcPr>
            <w:tcW w:w="901" w:type="pct"/>
            <w:vMerge/>
          </w:tcPr>
          <w:p w14:paraId="02833983" w14:textId="77777777" w:rsidR="007F7E26" w:rsidRPr="009C3C34" w:rsidDel="002A1D54" w:rsidRDefault="007F7E26" w:rsidP="007F7E26"/>
        </w:tc>
        <w:tc>
          <w:tcPr>
            <w:tcW w:w="4099" w:type="pct"/>
          </w:tcPr>
          <w:p w14:paraId="7F420AA9" w14:textId="2DE06AEC" w:rsidR="007F7E26" w:rsidRPr="00D113C4" w:rsidRDefault="007F7E26" w:rsidP="00EF0980">
            <w:pPr>
              <w:jc w:val="both"/>
              <w:rPr>
                <w:color w:val="000000"/>
              </w:rPr>
            </w:pPr>
            <w:r w:rsidRPr="001D168A">
              <w:rPr>
                <w:color w:val="000000"/>
              </w:rPr>
              <w:t>Интерпретировать результаты биомеханического тестирования</w:t>
            </w:r>
          </w:p>
        </w:tc>
      </w:tr>
      <w:tr w:rsidR="007F7E26" w:rsidRPr="009C3C34" w14:paraId="656D99D7" w14:textId="77777777" w:rsidTr="00EF0980">
        <w:trPr>
          <w:trHeight w:val="20"/>
        </w:trPr>
        <w:tc>
          <w:tcPr>
            <w:tcW w:w="901" w:type="pct"/>
            <w:vMerge/>
          </w:tcPr>
          <w:p w14:paraId="0E51E622" w14:textId="77777777" w:rsidR="007F7E26" w:rsidRPr="009C3C34" w:rsidDel="002A1D54" w:rsidRDefault="007F7E26" w:rsidP="007F7E26"/>
        </w:tc>
        <w:tc>
          <w:tcPr>
            <w:tcW w:w="4099" w:type="pct"/>
          </w:tcPr>
          <w:p w14:paraId="76F6642A" w14:textId="1572AFD6" w:rsidR="007F7E26" w:rsidRPr="00D113C4" w:rsidRDefault="007F7E26" w:rsidP="00EF0980">
            <w:pPr>
              <w:jc w:val="both"/>
              <w:rPr>
                <w:color w:val="000000"/>
              </w:rPr>
            </w:pPr>
            <w:r w:rsidRPr="00AA2D3B">
              <w:rPr>
                <w:color w:val="000000"/>
              </w:rPr>
              <w:t>Применять цифровые технологии (3D сканирование и моделирование)</w:t>
            </w:r>
            <w:r>
              <w:rPr>
                <w:color w:val="000000"/>
              </w:rPr>
              <w:t xml:space="preserve"> </w:t>
            </w:r>
          </w:p>
        </w:tc>
      </w:tr>
      <w:tr w:rsidR="007F7E26" w:rsidRPr="009C3C34" w14:paraId="74CC09B2" w14:textId="77777777" w:rsidTr="00EF0980">
        <w:trPr>
          <w:trHeight w:val="20"/>
        </w:trPr>
        <w:tc>
          <w:tcPr>
            <w:tcW w:w="901" w:type="pct"/>
            <w:vMerge/>
          </w:tcPr>
          <w:p w14:paraId="38B3AD3D" w14:textId="77777777" w:rsidR="007F7E26" w:rsidRPr="009C3C34" w:rsidDel="002A1D54" w:rsidRDefault="007F7E26" w:rsidP="007F7E26"/>
        </w:tc>
        <w:tc>
          <w:tcPr>
            <w:tcW w:w="4099" w:type="pct"/>
          </w:tcPr>
          <w:p w14:paraId="6009D8B9" w14:textId="6BD05EE2" w:rsidR="007F7E26" w:rsidRPr="00D113C4" w:rsidRDefault="007F7E26" w:rsidP="00EF0980">
            <w:pPr>
              <w:jc w:val="both"/>
              <w:rPr>
                <w:color w:val="000000"/>
              </w:rPr>
            </w:pPr>
            <w:r w:rsidRPr="00EB5827">
              <w:rPr>
                <w:color w:val="000000"/>
              </w:rPr>
              <w:t>Пользоваться стандартным программным обеспечением при оформлении документации</w:t>
            </w:r>
          </w:p>
        </w:tc>
      </w:tr>
      <w:tr w:rsidR="007F7E26" w:rsidRPr="009C3C34" w14:paraId="0DBCC7EB" w14:textId="77777777" w:rsidTr="00EF0980">
        <w:trPr>
          <w:trHeight w:val="20"/>
        </w:trPr>
        <w:tc>
          <w:tcPr>
            <w:tcW w:w="901" w:type="pct"/>
            <w:vMerge/>
          </w:tcPr>
          <w:p w14:paraId="0642EEEE" w14:textId="77777777" w:rsidR="007F7E26" w:rsidRPr="009C3C34" w:rsidDel="002A1D54" w:rsidRDefault="007F7E26" w:rsidP="007F7E26"/>
        </w:tc>
        <w:tc>
          <w:tcPr>
            <w:tcW w:w="4099" w:type="pct"/>
          </w:tcPr>
          <w:p w14:paraId="50D4C600" w14:textId="3CC3965D" w:rsidR="007F7E26" w:rsidRPr="00D113C4" w:rsidRDefault="00BE0BF4" w:rsidP="00EF098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Применять</w:t>
            </w:r>
            <w:r w:rsidR="007F7E26" w:rsidRPr="001D168A">
              <w:rPr>
                <w:color w:val="000000"/>
              </w:rPr>
              <w:t xml:space="preserve"> </w:t>
            </w:r>
            <w:r w:rsidR="007F7E26">
              <w:rPr>
                <w:color w:val="000000"/>
              </w:rPr>
              <w:t>специальн</w:t>
            </w:r>
            <w:r>
              <w:rPr>
                <w:color w:val="000000"/>
              </w:rPr>
              <w:t>ое</w:t>
            </w:r>
            <w:r w:rsidR="007F7E26">
              <w:rPr>
                <w:color w:val="000000"/>
              </w:rPr>
              <w:t xml:space="preserve"> программн</w:t>
            </w:r>
            <w:r>
              <w:rPr>
                <w:color w:val="000000"/>
              </w:rPr>
              <w:t>ое</w:t>
            </w:r>
            <w:r w:rsidR="007F7E26">
              <w:rPr>
                <w:color w:val="000000"/>
              </w:rPr>
              <w:t xml:space="preserve"> обеспечение</w:t>
            </w:r>
          </w:p>
        </w:tc>
      </w:tr>
      <w:tr w:rsidR="000F4EE7" w:rsidRPr="009C3C34" w14:paraId="61C97272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477D6E7A" w14:textId="77777777" w:rsidR="000F4EE7" w:rsidRPr="009C3C34" w:rsidRDefault="000F4EE7" w:rsidP="000F4EE7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320415EA" w14:textId="5CC26B61" w:rsidR="000F4EE7" w:rsidRPr="009C3C34" w:rsidRDefault="000F4EE7" w:rsidP="00EF0980">
            <w:pPr>
              <w:jc w:val="both"/>
            </w:pPr>
            <w:r w:rsidRPr="00E0047E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0F4EE7" w:rsidRPr="009C3C34" w14:paraId="462B4A1A" w14:textId="77777777" w:rsidTr="00EF0980">
        <w:trPr>
          <w:trHeight w:val="20"/>
        </w:trPr>
        <w:tc>
          <w:tcPr>
            <w:tcW w:w="901" w:type="pct"/>
            <w:vMerge/>
          </w:tcPr>
          <w:p w14:paraId="08386159" w14:textId="77777777" w:rsidR="000F4EE7" w:rsidRPr="009C3C34" w:rsidDel="002A1D54" w:rsidRDefault="000F4EE7" w:rsidP="000F4EE7"/>
        </w:tc>
        <w:tc>
          <w:tcPr>
            <w:tcW w:w="4099" w:type="pct"/>
          </w:tcPr>
          <w:p w14:paraId="75FB5651" w14:textId="40247042" w:rsidR="000F4EE7" w:rsidRPr="009C3C34" w:rsidRDefault="000F4EE7" w:rsidP="00EF0980">
            <w:pPr>
              <w:jc w:val="both"/>
            </w:pPr>
            <w:r w:rsidRPr="00E76F1F">
              <w:rPr>
                <w:color w:val="000000"/>
              </w:rPr>
              <w:t>Основы биомеханики движения человека: статика, динамика, кинематические системы и их свойства</w:t>
            </w:r>
          </w:p>
        </w:tc>
      </w:tr>
      <w:tr w:rsidR="000F4EE7" w:rsidRPr="009C3C34" w14:paraId="7FAAF5F7" w14:textId="77777777" w:rsidTr="00EF0980">
        <w:trPr>
          <w:trHeight w:val="20"/>
        </w:trPr>
        <w:tc>
          <w:tcPr>
            <w:tcW w:w="901" w:type="pct"/>
            <w:vMerge/>
          </w:tcPr>
          <w:p w14:paraId="05C697D9" w14:textId="77777777" w:rsidR="000F4EE7" w:rsidRPr="009C3C34" w:rsidDel="002A1D54" w:rsidRDefault="000F4EE7" w:rsidP="000F4EE7"/>
        </w:tc>
        <w:tc>
          <w:tcPr>
            <w:tcW w:w="4099" w:type="pct"/>
          </w:tcPr>
          <w:p w14:paraId="2EBC0F7D" w14:textId="3AE06254" w:rsidR="000F4EE7" w:rsidRPr="009C3C34" w:rsidRDefault="000F4EE7" w:rsidP="00EF0980">
            <w:pPr>
              <w:jc w:val="both"/>
            </w:pPr>
            <w:r w:rsidRPr="00241C5E">
              <w:rPr>
                <w:color w:val="000000"/>
              </w:rPr>
              <w:t>Общая биомеханика</w:t>
            </w:r>
          </w:p>
        </w:tc>
      </w:tr>
      <w:tr w:rsidR="000F4EE7" w:rsidRPr="009C3C34" w14:paraId="1AFFB31E" w14:textId="77777777" w:rsidTr="00EF0980">
        <w:trPr>
          <w:trHeight w:val="20"/>
        </w:trPr>
        <w:tc>
          <w:tcPr>
            <w:tcW w:w="901" w:type="pct"/>
            <w:vMerge/>
          </w:tcPr>
          <w:p w14:paraId="5CAAF07A" w14:textId="77777777" w:rsidR="000F4EE7" w:rsidRPr="009C3C34" w:rsidDel="002A1D54" w:rsidRDefault="000F4EE7" w:rsidP="000F4EE7"/>
        </w:tc>
        <w:tc>
          <w:tcPr>
            <w:tcW w:w="4099" w:type="pct"/>
          </w:tcPr>
          <w:p w14:paraId="24D859F4" w14:textId="4D29143F" w:rsidR="000F4EE7" w:rsidRPr="009C3C34" w:rsidRDefault="000F4EE7" w:rsidP="00EF0980">
            <w:pPr>
              <w:jc w:val="both"/>
            </w:pPr>
            <w:r>
              <w:rPr>
                <w:color w:val="000000"/>
              </w:rPr>
              <w:t>Кинематические и динамические характеристики ходьбы в норме и при использовании серийных ТСР</w:t>
            </w:r>
          </w:p>
        </w:tc>
      </w:tr>
      <w:tr w:rsidR="000F4EE7" w:rsidRPr="009C3C34" w14:paraId="20F55F8C" w14:textId="77777777" w:rsidTr="00EF0980">
        <w:trPr>
          <w:trHeight w:val="20"/>
        </w:trPr>
        <w:tc>
          <w:tcPr>
            <w:tcW w:w="901" w:type="pct"/>
            <w:vMerge/>
          </w:tcPr>
          <w:p w14:paraId="5E8758B1" w14:textId="77777777" w:rsidR="000F4EE7" w:rsidRPr="009C3C34" w:rsidDel="002A1D54" w:rsidRDefault="000F4EE7" w:rsidP="000F4EE7"/>
        </w:tc>
        <w:tc>
          <w:tcPr>
            <w:tcW w:w="4099" w:type="pct"/>
          </w:tcPr>
          <w:p w14:paraId="0962737E" w14:textId="50F35FA7" w:rsidR="000F4EE7" w:rsidRPr="009C3C34" w:rsidRDefault="000F4EE7" w:rsidP="00EF0980">
            <w:pPr>
              <w:jc w:val="both"/>
            </w:pPr>
            <w:r w:rsidRPr="00241C5E">
              <w:rPr>
                <w:color w:val="000000"/>
              </w:rPr>
              <w:t>Методология клинической оценки движения</w:t>
            </w:r>
          </w:p>
        </w:tc>
      </w:tr>
      <w:tr w:rsidR="000F4EE7" w:rsidRPr="009C3C34" w14:paraId="44E7D1C6" w14:textId="77777777" w:rsidTr="00EF0980">
        <w:trPr>
          <w:trHeight w:val="20"/>
        </w:trPr>
        <w:tc>
          <w:tcPr>
            <w:tcW w:w="901" w:type="pct"/>
            <w:vMerge/>
          </w:tcPr>
          <w:p w14:paraId="005F4F3C" w14:textId="77777777" w:rsidR="000F4EE7" w:rsidRPr="009C3C34" w:rsidDel="002A1D54" w:rsidRDefault="000F4EE7" w:rsidP="000F4EE7"/>
        </w:tc>
        <w:tc>
          <w:tcPr>
            <w:tcW w:w="4099" w:type="pct"/>
          </w:tcPr>
          <w:p w14:paraId="636F6E50" w14:textId="36FBE5A3" w:rsidR="000F4EE7" w:rsidRPr="009C3C34" w:rsidRDefault="000F4EE7" w:rsidP="00EF0980">
            <w:pPr>
              <w:jc w:val="both"/>
            </w:pPr>
            <w:r w:rsidRPr="00241C5E">
              <w:rPr>
                <w:color w:val="000000"/>
              </w:rPr>
              <w:t>Основы психологических аспектов при работе с людьми с инвалидностью</w:t>
            </w:r>
          </w:p>
        </w:tc>
      </w:tr>
      <w:tr w:rsidR="000F4EE7" w:rsidRPr="009C3C34" w14:paraId="085D7C4D" w14:textId="77777777" w:rsidTr="00EF0980">
        <w:trPr>
          <w:trHeight w:val="20"/>
        </w:trPr>
        <w:tc>
          <w:tcPr>
            <w:tcW w:w="901" w:type="pct"/>
            <w:vMerge/>
          </w:tcPr>
          <w:p w14:paraId="0C677193" w14:textId="77777777" w:rsidR="000F4EE7" w:rsidRPr="009C3C34" w:rsidDel="002A1D54" w:rsidRDefault="000F4EE7" w:rsidP="000F4EE7"/>
        </w:tc>
        <w:tc>
          <w:tcPr>
            <w:tcW w:w="4099" w:type="pct"/>
          </w:tcPr>
          <w:p w14:paraId="777CC34E" w14:textId="686BE224" w:rsidR="000F4EE7" w:rsidRPr="009C3C34" w:rsidRDefault="000F4EE7" w:rsidP="00EF0980">
            <w:pPr>
              <w:jc w:val="both"/>
            </w:pPr>
            <w:r>
              <w:rPr>
                <w:color w:val="000000" w:themeColor="text1"/>
              </w:rPr>
              <w:t>Основные виды и конструкции ТСР</w:t>
            </w:r>
          </w:p>
        </w:tc>
      </w:tr>
      <w:tr w:rsidR="000F4EE7" w:rsidRPr="009C3C34" w14:paraId="40321CC5" w14:textId="77777777" w:rsidTr="00EF0980">
        <w:trPr>
          <w:trHeight w:val="20"/>
        </w:trPr>
        <w:tc>
          <w:tcPr>
            <w:tcW w:w="901" w:type="pct"/>
            <w:vMerge/>
          </w:tcPr>
          <w:p w14:paraId="05765E48" w14:textId="77777777" w:rsidR="000F4EE7" w:rsidRPr="009C3C34" w:rsidDel="002A1D54" w:rsidRDefault="000F4EE7" w:rsidP="000F4EE7"/>
        </w:tc>
        <w:tc>
          <w:tcPr>
            <w:tcW w:w="4099" w:type="pct"/>
          </w:tcPr>
          <w:p w14:paraId="290BAE80" w14:textId="78A5725B" w:rsidR="000F4EE7" w:rsidRPr="009C3C34" w:rsidRDefault="000F4EE7" w:rsidP="00EF0980">
            <w:pPr>
              <w:jc w:val="both"/>
            </w:pPr>
            <w:r w:rsidRPr="000A0703">
              <w:rPr>
                <w:color w:val="000000" w:themeColor="text1"/>
              </w:rPr>
              <w:t xml:space="preserve">Основные требования, предъявляемые к </w:t>
            </w:r>
            <w:r>
              <w:rPr>
                <w:color w:val="000000" w:themeColor="text1"/>
              </w:rPr>
              <w:t>ТСР</w:t>
            </w:r>
          </w:p>
        </w:tc>
      </w:tr>
      <w:tr w:rsidR="000F4EE7" w:rsidRPr="009C3C34" w14:paraId="08051077" w14:textId="77777777" w:rsidTr="00EF0980">
        <w:trPr>
          <w:trHeight w:val="20"/>
        </w:trPr>
        <w:tc>
          <w:tcPr>
            <w:tcW w:w="901" w:type="pct"/>
            <w:vMerge/>
          </w:tcPr>
          <w:p w14:paraId="5D869B37" w14:textId="77777777" w:rsidR="000F4EE7" w:rsidRPr="009C3C34" w:rsidDel="002A1D54" w:rsidRDefault="000F4EE7" w:rsidP="000F4EE7"/>
        </w:tc>
        <w:tc>
          <w:tcPr>
            <w:tcW w:w="4099" w:type="pct"/>
          </w:tcPr>
          <w:p w14:paraId="0FFD6B2B" w14:textId="7E210C95" w:rsidR="000F4EE7" w:rsidRPr="009C3C34" w:rsidRDefault="000F4EE7" w:rsidP="00EF0980">
            <w:pPr>
              <w:jc w:val="both"/>
            </w:pPr>
            <w:r w:rsidRPr="000A0703">
              <w:rPr>
                <w:color w:val="000000" w:themeColor="text1"/>
              </w:rPr>
              <w:t xml:space="preserve">Основные материалы, применяемые в </w:t>
            </w:r>
            <w:r>
              <w:rPr>
                <w:color w:val="000000" w:themeColor="text1"/>
              </w:rPr>
              <w:t>изготовлении ТСР</w:t>
            </w:r>
          </w:p>
        </w:tc>
      </w:tr>
      <w:tr w:rsidR="000F4EE7" w:rsidRPr="009C3C34" w14:paraId="1644898C" w14:textId="77777777" w:rsidTr="00EF0980">
        <w:trPr>
          <w:trHeight w:val="20"/>
        </w:trPr>
        <w:tc>
          <w:tcPr>
            <w:tcW w:w="901" w:type="pct"/>
            <w:vMerge/>
          </w:tcPr>
          <w:p w14:paraId="45554F6A" w14:textId="77777777" w:rsidR="000F4EE7" w:rsidRPr="009C3C34" w:rsidDel="002A1D54" w:rsidRDefault="000F4EE7" w:rsidP="000F4EE7"/>
        </w:tc>
        <w:tc>
          <w:tcPr>
            <w:tcW w:w="4099" w:type="pct"/>
          </w:tcPr>
          <w:p w14:paraId="74D47976" w14:textId="54ECB653" w:rsidR="000F4EE7" w:rsidRPr="009C3C34" w:rsidRDefault="000F4EE7" w:rsidP="00EF0980">
            <w:pPr>
              <w:jc w:val="both"/>
            </w:pPr>
            <w:r>
              <w:rPr>
                <w:color w:val="000000" w:themeColor="text1"/>
              </w:rPr>
              <w:t>ТСР</w:t>
            </w:r>
            <w:r w:rsidRPr="000A0703">
              <w:rPr>
                <w:color w:val="000000" w:themeColor="text1"/>
              </w:rPr>
              <w:t>: основные требования и особенности</w:t>
            </w:r>
          </w:p>
        </w:tc>
      </w:tr>
      <w:tr w:rsidR="000F4EE7" w:rsidRPr="009C3C34" w14:paraId="450F163C" w14:textId="77777777" w:rsidTr="00EF0980">
        <w:trPr>
          <w:trHeight w:val="20"/>
        </w:trPr>
        <w:tc>
          <w:tcPr>
            <w:tcW w:w="901" w:type="pct"/>
          </w:tcPr>
          <w:p w14:paraId="274D9E6B" w14:textId="77777777" w:rsidR="000F4EE7" w:rsidRPr="009C3C34" w:rsidDel="002A1D54" w:rsidRDefault="000F4EE7" w:rsidP="000F4EE7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67C3292A" w14:textId="77777777" w:rsidR="000F4EE7" w:rsidRPr="009C3C34" w:rsidRDefault="000F4EE7" w:rsidP="00EF0980">
            <w:pPr>
              <w:jc w:val="both"/>
            </w:pPr>
            <w:r w:rsidRPr="009C3C34">
              <w:t>-</w:t>
            </w:r>
          </w:p>
        </w:tc>
      </w:tr>
    </w:tbl>
    <w:p w14:paraId="0191DB1F" w14:textId="77777777" w:rsidR="00F21E17" w:rsidRPr="009C3C34" w:rsidRDefault="00F21E17" w:rsidP="009223D3"/>
    <w:p w14:paraId="38B66005" w14:textId="5C31B6FC" w:rsidR="00A55C2E" w:rsidRPr="009C3C34" w:rsidRDefault="00A55C2E" w:rsidP="00196355">
      <w:pPr>
        <w:pStyle w:val="2"/>
      </w:pPr>
      <w:bookmarkStart w:id="10" w:name="_Toc188800334"/>
      <w:r w:rsidRPr="009C3C34">
        <w:t>3.</w:t>
      </w:r>
      <w:r w:rsidR="005A5D53" w:rsidRPr="009C3C34">
        <w:t>2</w:t>
      </w:r>
      <w:r w:rsidR="00655785" w:rsidRPr="009C3C34">
        <w:t>.</w:t>
      </w:r>
      <w:r w:rsidRPr="009C3C34">
        <w:t xml:space="preserve"> Обобщенная трудовая функция</w:t>
      </w:r>
      <w:bookmarkEnd w:id="10"/>
    </w:p>
    <w:p w14:paraId="01426518" w14:textId="77777777" w:rsidR="009223D3" w:rsidRPr="009C3C34" w:rsidRDefault="009223D3" w:rsidP="009223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3"/>
        <w:gridCol w:w="4868"/>
        <w:gridCol w:w="708"/>
        <w:gridCol w:w="457"/>
        <w:gridCol w:w="1447"/>
        <w:gridCol w:w="1067"/>
      </w:tblGrid>
      <w:tr w:rsidR="003E538A" w:rsidRPr="009C3C34" w14:paraId="57F9D6CF" w14:textId="77777777" w:rsidTr="00EF0980">
        <w:trPr>
          <w:trHeight w:val="20"/>
        </w:trPr>
        <w:tc>
          <w:tcPr>
            <w:tcW w:w="81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78E7084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3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7F437B" w14:textId="3AFA8CE2" w:rsidR="00592499" w:rsidRPr="009C3C34" w:rsidRDefault="00354C1F" w:rsidP="00196355">
            <w:r w:rsidRPr="00354C1F">
              <w:t>Разработка и настройка ТСР</w:t>
            </w:r>
          </w:p>
        </w:tc>
        <w:tc>
          <w:tcPr>
            <w:tcW w:w="34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34CA31F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2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1AA325" w14:textId="05DDE02A" w:rsidR="00592499" w:rsidRPr="009C3C34" w:rsidRDefault="00C92A9E" w:rsidP="001963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EF195D5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квалификации</w:t>
            </w:r>
          </w:p>
        </w:tc>
        <w:tc>
          <w:tcPr>
            <w:tcW w:w="5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0E12F4" w14:textId="47913F85" w:rsidR="00592499" w:rsidRPr="007E0472" w:rsidRDefault="007E0472" w:rsidP="00196355">
            <w:pPr>
              <w:jc w:val="center"/>
            </w:pPr>
            <w:r>
              <w:t>6</w:t>
            </w:r>
          </w:p>
        </w:tc>
      </w:tr>
    </w:tbl>
    <w:p w14:paraId="5E2F4E92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6E87" w:rsidRPr="009C3C34" w14:paraId="0E08DD6F" w14:textId="77777777" w:rsidTr="00EF0980">
        <w:trPr>
          <w:trHeight w:val="20"/>
        </w:trPr>
        <w:tc>
          <w:tcPr>
            <w:tcW w:w="901" w:type="pct"/>
          </w:tcPr>
          <w:p w14:paraId="5B3E606A" w14:textId="2731E26E" w:rsidR="00EB35C0" w:rsidRPr="009C3C34" w:rsidRDefault="004B6E87" w:rsidP="00196355">
            <w:r w:rsidRPr="009C3C34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62D941E" w14:textId="77777777" w:rsidR="007E0472" w:rsidRDefault="007E0472" w:rsidP="007E0472">
            <w:r>
              <w:t>Инженер-конструктор в протезировании</w:t>
            </w:r>
          </w:p>
          <w:p w14:paraId="1D97F567" w14:textId="77777777" w:rsidR="007E0472" w:rsidRDefault="007E0472" w:rsidP="007E0472">
            <w:r>
              <w:t xml:space="preserve">Инженер-конструктор в </w:t>
            </w:r>
            <w:proofErr w:type="spellStart"/>
            <w:r>
              <w:t>ортезировании</w:t>
            </w:r>
            <w:proofErr w:type="spellEnd"/>
          </w:p>
          <w:p w14:paraId="0305BBF8" w14:textId="43AEF46E" w:rsidR="004F2CD7" w:rsidRPr="009C3C34" w:rsidRDefault="007E0472" w:rsidP="007E0472">
            <w:pPr>
              <w:rPr>
                <w:shd w:val="clear" w:color="auto" w:fill="FFFFFF"/>
              </w:rPr>
            </w:pPr>
            <w:r>
              <w:t xml:space="preserve">Инженер-конструктор </w:t>
            </w:r>
            <w:r w:rsidR="00BE0BF4">
              <w:t>технических средств реабилитации</w:t>
            </w:r>
          </w:p>
        </w:tc>
      </w:tr>
    </w:tbl>
    <w:p w14:paraId="05849852" w14:textId="77777777" w:rsidR="000D694D" w:rsidRPr="009C3C34" w:rsidRDefault="000D694D"/>
    <w:p w14:paraId="145EC0C6" w14:textId="18DDA248" w:rsidR="00731628" w:rsidRPr="009C3C34" w:rsidRDefault="00731628">
      <w:r w:rsidRPr="009C3C34">
        <w:t>Пути достижения квалификации</w:t>
      </w:r>
    </w:p>
    <w:p w14:paraId="75A87EB3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055D8C5F" w14:textId="77777777" w:rsidTr="00EF0980">
        <w:trPr>
          <w:trHeight w:val="20"/>
        </w:trPr>
        <w:tc>
          <w:tcPr>
            <w:tcW w:w="901" w:type="pct"/>
          </w:tcPr>
          <w:p w14:paraId="5A06405F" w14:textId="2420DCE1" w:rsidR="00114BDF" w:rsidRPr="009C3C34" w:rsidRDefault="004B6E87" w:rsidP="00196355">
            <w:r w:rsidRPr="009C3C34">
              <w:t>Образование и обучение</w:t>
            </w:r>
          </w:p>
        </w:tc>
        <w:tc>
          <w:tcPr>
            <w:tcW w:w="4099" w:type="pct"/>
          </w:tcPr>
          <w:p w14:paraId="3CE0565A" w14:textId="14ABE427" w:rsidR="00986743" w:rsidRPr="009C3C34" w:rsidRDefault="006215AC" w:rsidP="00036A09">
            <w:pPr>
              <w:rPr>
                <w:rFonts w:eastAsia="Calibri"/>
                <w:lang w:bidi="en-US"/>
              </w:rPr>
            </w:pPr>
            <w:r w:rsidRPr="006215AC">
              <w:rPr>
                <w:lang w:eastAsia="en-US"/>
              </w:rPr>
              <w:t xml:space="preserve">Высшее техническое </w:t>
            </w:r>
            <w:r w:rsidRPr="00C96CD7">
              <w:rPr>
                <w:lang w:eastAsia="en-US"/>
              </w:rPr>
              <w:t>образование</w:t>
            </w:r>
            <w:r w:rsidR="00C96CD7" w:rsidRPr="00C96CD7">
              <w:rPr>
                <w:lang w:eastAsia="en-US"/>
              </w:rPr>
              <w:t xml:space="preserve"> –</w:t>
            </w:r>
            <w:r w:rsidR="00E43BA2" w:rsidRPr="00C96CD7">
              <w:rPr>
                <w:lang w:eastAsia="en-US"/>
              </w:rPr>
              <w:t xml:space="preserve"> </w:t>
            </w:r>
            <w:proofErr w:type="spellStart"/>
            <w:r w:rsidR="00E43BA2" w:rsidRPr="00C96CD7">
              <w:rPr>
                <w:lang w:eastAsia="en-US"/>
              </w:rPr>
              <w:t>бакалавриат</w:t>
            </w:r>
            <w:bookmarkStart w:id="11" w:name="_GoBack"/>
            <w:bookmarkEnd w:id="11"/>
            <w:proofErr w:type="spellEnd"/>
            <w:r w:rsidR="00E43BA2">
              <w:rPr>
                <w:lang w:eastAsia="en-US"/>
              </w:rPr>
              <w:t xml:space="preserve"> и дополнительное профессиональное образование – программы повышения квалификации в области реабилитационной индустрии</w:t>
            </w:r>
          </w:p>
        </w:tc>
      </w:tr>
      <w:tr w:rsidR="009223D3" w:rsidRPr="009C3C34" w14:paraId="7E79042C" w14:textId="77777777" w:rsidTr="00EF0980">
        <w:trPr>
          <w:trHeight w:val="20"/>
        </w:trPr>
        <w:tc>
          <w:tcPr>
            <w:tcW w:w="901" w:type="pct"/>
          </w:tcPr>
          <w:p w14:paraId="70DECB89" w14:textId="63BC6E03" w:rsidR="00114BDF" w:rsidRPr="009C3C34" w:rsidRDefault="004B6E87" w:rsidP="00196355">
            <w:r w:rsidRPr="009C3C34">
              <w:lastRenderedPageBreak/>
              <w:t>Опыт практической работы</w:t>
            </w:r>
          </w:p>
        </w:tc>
        <w:tc>
          <w:tcPr>
            <w:tcW w:w="4099" w:type="pct"/>
          </w:tcPr>
          <w:p w14:paraId="2E333B5C" w14:textId="289B74CB" w:rsidR="00114BDF" w:rsidRPr="009C3C34" w:rsidRDefault="00931E57" w:rsidP="00196355">
            <w:r>
              <w:t>-</w:t>
            </w:r>
          </w:p>
        </w:tc>
      </w:tr>
    </w:tbl>
    <w:p w14:paraId="5C118D77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09B6BDC0" w14:textId="77777777" w:rsidTr="00EF0980">
        <w:trPr>
          <w:trHeight w:val="20"/>
        </w:trPr>
        <w:tc>
          <w:tcPr>
            <w:tcW w:w="901" w:type="pct"/>
          </w:tcPr>
          <w:p w14:paraId="03A1FE54" w14:textId="77777777" w:rsidR="001A6ED8" w:rsidRPr="009C3C34" w:rsidRDefault="001A6ED8" w:rsidP="00196355">
            <w:r w:rsidRPr="009C3C34">
              <w:t>Особые условия допуска к работе</w:t>
            </w:r>
          </w:p>
        </w:tc>
        <w:tc>
          <w:tcPr>
            <w:tcW w:w="4099" w:type="pct"/>
          </w:tcPr>
          <w:p w14:paraId="3515359E" w14:textId="6EDC50DB" w:rsidR="00466A58" w:rsidRPr="009C3C34" w:rsidRDefault="00931E57" w:rsidP="00A1154B">
            <w:pPr>
              <w:suppressAutoHyphens/>
            </w:pPr>
            <w:r>
              <w:t>-</w:t>
            </w:r>
          </w:p>
        </w:tc>
      </w:tr>
      <w:tr w:rsidR="004B6E87" w:rsidRPr="009C3C34" w14:paraId="6BB9F067" w14:textId="77777777" w:rsidTr="00EF0980">
        <w:trPr>
          <w:trHeight w:val="20"/>
        </w:trPr>
        <w:tc>
          <w:tcPr>
            <w:tcW w:w="901" w:type="pct"/>
          </w:tcPr>
          <w:p w14:paraId="429A2FF0" w14:textId="77777777" w:rsidR="00114BDF" w:rsidRPr="009C3C34" w:rsidRDefault="00114BDF" w:rsidP="00196355">
            <w:r w:rsidRPr="009C3C34">
              <w:t>Другие характеристики</w:t>
            </w:r>
          </w:p>
        </w:tc>
        <w:tc>
          <w:tcPr>
            <w:tcW w:w="4099" w:type="pct"/>
          </w:tcPr>
          <w:p w14:paraId="302DE514" w14:textId="62D4FD6F" w:rsidR="00114BDF" w:rsidRPr="009C3C34" w:rsidRDefault="00A1154B" w:rsidP="00196355">
            <w:pPr>
              <w:rPr>
                <w:shd w:val="clear" w:color="auto" w:fill="FFFFFF"/>
              </w:rPr>
            </w:pPr>
            <w:r w:rsidRPr="00A1154B">
              <w:rPr>
                <w:shd w:val="clear" w:color="auto" w:fill="FFFFFF"/>
              </w:rPr>
              <w:t>Дополнительное профессиональное образование</w:t>
            </w:r>
            <w:r w:rsidR="00740717">
              <w:rPr>
                <w:shd w:val="clear" w:color="auto" w:fill="FFFFFF"/>
              </w:rPr>
              <w:t xml:space="preserve"> – </w:t>
            </w:r>
            <w:r w:rsidRPr="00A1154B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 не реже одного раза в три года</w:t>
            </w:r>
          </w:p>
        </w:tc>
      </w:tr>
    </w:tbl>
    <w:p w14:paraId="4AD439AF" w14:textId="77777777" w:rsidR="000D694D" w:rsidRPr="009C3C34" w:rsidRDefault="000D694D"/>
    <w:p w14:paraId="4AB5DBBF" w14:textId="58D59985" w:rsidR="000D694D" w:rsidRPr="009C3C34" w:rsidRDefault="004B6E87">
      <w:r w:rsidRPr="009C3C34">
        <w:t>Справочная информация</w:t>
      </w:r>
    </w:p>
    <w:p w14:paraId="7C06A00A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05"/>
        <w:gridCol w:w="1115"/>
        <w:gridCol w:w="7275"/>
      </w:tblGrid>
      <w:tr w:rsidR="009C3C34" w:rsidRPr="009C3C34" w14:paraId="3B113725" w14:textId="77777777" w:rsidTr="00B57970">
        <w:trPr>
          <w:trHeight w:val="20"/>
        </w:trPr>
        <w:tc>
          <w:tcPr>
            <w:tcW w:w="885" w:type="pct"/>
            <w:vAlign w:val="center"/>
          </w:tcPr>
          <w:p w14:paraId="75B8F072" w14:textId="77777777" w:rsidR="00114BDF" w:rsidRPr="009C3C34" w:rsidRDefault="00114BDF" w:rsidP="000D694D">
            <w:pPr>
              <w:jc w:val="center"/>
            </w:pPr>
            <w:r w:rsidRPr="009C3C34">
              <w:t>Наименование документа</w:t>
            </w:r>
          </w:p>
        </w:tc>
        <w:tc>
          <w:tcPr>
            <w:tcW w:w="547" w:type="pct"/>
            <w:vAlign w:val="center"/>
          </w:tcPr>
          <w:p w14:paraId="52ED4611" w14:textId="77777777" w:rsidR="00114BDF" w:rsidRPr="009C3C34" w:rsidRDefault="00114BDF" w:rsidP="000D694D">
            <w:pPr>
              <w:jc w:val="center"/>
            </w:pPr>
            <w:r w:rsidRPr="009C3C34">
              <w:t>Код</w:t>
            </w:r>
          </w:p>
        </w:tc>
        <w:tc>
          <w:tcPr>
            <w:tcW w:w="3568" w:type="pct"/>
            <w:vAlign w:val="center"/>
          </w:tcPr>
          <w:p w14:paraId="73A5CF5E" w14:textId="28F92D92" w:rsidR="00114BDF" w:rsidRPr="009C3C34" w:rsidRDefault="004B6E87" w:rsidP="000D694D">
            <w:pPr>
              <w:jc w:val="center"/>
            </w:pPr>
            <w:r w:rsidRPr="009C3C3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A373A" w:rsidRPr="009C3C34" w14:paraId="4B87F882" w14:textId="77777777" w:rsidTr="00EF0980">
        <w:trPr>
          <w:trHeight w:val="20"/>
        </w:trPr>
        <w:tc>
          <w:tcPr>
            <w:tcW w:w="885" w:type="pct"/>
          </w:tcPr>
          <w:p w14:paraId="1E7D52CC" w14:textId="77777777" w:rsidR="00DA373A" w:rsidRPr="009C3C34" w:rsidRDefault="00DA373A" w:rsidP="00DA373A">
            <w:pPr>
              <w:rPr>
                <w:vertAlign w:val="superscript"/>
              </w:rPr>
            </w:pPr>
            <w:r w:rsidRPr="009C3C34">
              <w:t>ОКЗ</w:t>
            </w:r>
          </w:p>
        </w:tc>
        <w:tc>
          <w:tcPr>
            <w:tcW w:w="518" w:type="pct"/>
          </w:tcPr>
          <w:p w14:paraId="48DE131B" w14:textId="59CAFADE" w:rsidR="00DA373A" w:rsidRPr="009C3C34" w:rsidRDefault="00DA373A" w:rsidP="00DA373A">
            <w:r w:rsidRPr="00A75271">
              <w:rPr>
                <w:color w:val="000000" w:themeColor="text1"/>
              </w:rPr>
              <w:t>2149</w:t>
            </w:r>
          </w:p>
        </w:tc>
        <w:tc>
          <w:tcPr>
            <w:tcW w:w="3597" w:type="pct"/>
          </w:tcPr>
          <w:p w14:paraId="0A8FD917" w14:textId="5B06F3DC" w:rsidR="00DA373A" w:rsidRPr="009C3C34" w:rsidRDefault="00DA373A" w:rsidP="00DA373A">
            <w:r w:rsidRPr="00A75271">
              <w:rPr>
                <w:color w:val="000000" w:themeColor="text1"/>
              </w:rPr>
              <w:t>Специалисты в области техники, не входящие в другие группы</w:t>
            </w:r>
          </w:p>
        </w:tc>
      </w:tr>
      <w:tr w:rsidR="00B57970" w:rsidRPr="00C16AFA" w14:paraId="4BC0334F" w14:textId="77777777" w:rsidTr="00B57970">
        <w:trPr>
          <w:trHeight w:val="326"/>
        </w:trPr>
        <w:tc>
          <w:tcPr>
            <w:tcW w:w="885" w:type="pct"/>
          </w:tcPr>
          <w:p w14:paraId="3B07DE00" w14:textId="2C0FACD9" w:rsidR="00B57970" w:rsidRPr="00C16AFA" w:rsidRDefault="00B57970" w:rsidP="004C448E">
            <w:r w:rsidRPr="00C16AFA">
              <w:t xml:space="preserve">Перечни ВО </w:t>
            </w:r>
          </w:p>
        </w:tc>
        <w:tc>
          <w:tcPr>
            <w:tcW w:w="518" w:type="pct"/>
          </w:tcPr>
          <w:p w14:paraId="37DC82D6" w14:textId="79EE65C0" w:rsidR="00B57970" w:rsidRPr="00C16AFA" w:rsidRDefault="0003735B" w:rsidP="004C448E">
            <w:pPr>
              <w:rPr>
                <w:color w:val="000000" w:themeColor="text1"/>
              </w:rPr>
            </w:pPr>
            <w:r w:rsidRPr="00C16AFA">
              <w:rPr>
                <w:color w:val="000000"/>
                <w:shd w:val="clear" w:color="auto" w:fill="FFFFFF"/>
              </w:rPr>
              <w:t>12.03.04</w:t>
            </w:r>
          </w:p>
        </w:tc>
        <w:tc>
          <w:tcPr>
            <w:tcW w:w="3597" w:type="pct"/>
          </w:tcPr>
          <w:p w14:paraId="2194279B" w14:textId="33CBD693" w:rsidR="00B57970" w:rsidRPr="00C16AFA" w:rsidRDefault="00B57970" w:rsidP="004C448E">
            <w:pPr>
              <w:rPr>
                <w:color w:val="000000" w:themeColor="text1"/>
              </w:rPr>
            </w:pPr>
            <w:r w:rsidRPr="00C16AFA">
              <w:t>Биотехнические системы и технологии</w:t>
            </w:r>
          </w:p>
        </w:tc>
      </w:tr>
    </w:tbl>
    <w:p w14:paraId="2AC15042" w14:textId="77777777" w:rsidR="009223D3" w:rsidRPr="009C3C34" w:rsidRDefault="009223D3" w:rsidP="009223D3">
      <w:pPr>
        <w:rPr>
          <w:b/>
          <w:bCs w:val="0"/>
        </w:rPr>
      </w:pPr>
      <w:bookmarkStart w:id="12" w:name="_Toc433308847"/>
    </w:p>
    <w:p w14:paraId="7F6830E3" w14:textId="13010FA1" w:rsidR="00D166F8" w:rsidRPr="009C3C34" w:rsidRDefault="00D166F8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EF563B" w:rsidRPr="009C3C34">
        <w:rPr>
          <w:b/>
          <w:bCs w:val="0"/>
        </w:rPr>
        <w:t>2</w:t>
      </w:r>
      <w:r w:rsidRPr="009C3C34">
        <w:rPr>
          <w:b/>
          <w:bCs w:val="0"/>
        </w:rPr>
        <w:t>.1. Трудовая функция</w:t>
      </w:r>
      <w:bookmarkEnd w:id="12"/>
    </w:p>
    <w:p w14:paraId="485DEA40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4920"/>
        <w:gridCol w:w="722"/>
        <w:gridCol w:w="863"/>
        <w:gridCol w:w="1447"/>
        <w:gridCol w:w="506"/>
      </w:tblGrid>
      <w:tr w:rsidR="003E538A" w:rsidRPr="009C3C34" w14:paraId="10916A84" w14:textId="77777777" w:rsidTr="00EF0980">
        <w:trPr>
          <w:trHeight w:val="278"/>
        </w:trPr>
        <w:tc>
          <w:tcPr>
            <w:tcW w:w="85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28641B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955286" w14:textId="210717C2" w:rsidR="00592499" w:rsidRPr="009C3C34" w:rsidRDefault="00E03893" w:rsidP="00196355">
            <w:r w:rsidRPr="00E03893">
              <w:t xml:space="preserve">Проектирование узлов (модулей) протезов и </w:t>
            </w:r>
            <w:proofErr w:type="spellStart"/>
            <w:r w:rsidRPr="00E03893">
              <w:t>ортезов</w:t>
            </w:r>
            <w:proofErr w:type="spellEnd"/>
          </w:p>
        </w:tc>
        <w:tc>
          <w:tcPr>
            <w:tcW w:w="35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8BBC0A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9B1E8" w14:textId="4D7D56C7" w:rsidR="00592499" w:rsidRPr="00671837" w:rsidRDefault="00C92A9E" w:rsidP="00AF4D10">
            <w:pPr>
              <w:jc w:val="center"/>
            </w:pPr>
            <w:r>
              <w:rPr>
                <w:lang w:val="en-US"/>
              </w:rPr>
              <w:t>B</w:t>
            </w:r>
            <w:r w:rsidR="00592499" w:rsidRPr="009C3C34">
              <w:t>/01.</w:t>
            </w:r>
            <w:r w:rsidR="00671837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3EB0F3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B45799" w14:textId="0E1DFAD3" w:rsidR="00592499" w:rsidRPr="00671837" w:rsidRDefault="00671837" w:rsidP="00196355">
            <w:pPr>
              <w:jc w:val="center"/>
            </w:pPr>
            <w:r>
              <w:t>6</w:t>
            </w:r>
          </w:p>
        </w:tc>
      </w:tr>
    </w:tbl>
    <w:p w14:paraId="3A9C9955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014AD" w:rsidRPr="009C3C34" w14:paraId="4AFC57A1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1AA83B0E" w14:textId="77777777" w:rsidR="00E014AD" w:rsidRPr="009C3C34" w:rsidRDefault="00E014AD" w:rsidP="00E014AD">
            <w:r w:rsidRPr="009C3C34">
              <w:t>Трудовые действия</w:t>
            </w:r>
          </w:p>
        </w:tc>
        <w:tc>
          <w:tcPr>
            <w:tcW w:w="4099" w:type="pct"/>
          </w:tcPr>
          <w:p w14:paraId="42EE4C92" w14:textId="33C20AF4" w:rsidR="00E014AD" w:rsidRPr="009C3C34" w:rsidRDefault="00E014AD" w:rsidP="00EF0980">
            <w:pPr>
              <w:jc w:val="both"/>
            </w:pPr>
            <w:r w:rsidRPr="005E1896">
              <w:rPr>
                <w:color w:val="000000" w:themeColor="text1"/>
              </w:rPr>
              <w:t xml:space="preserve">Разработка технических заданий на </w:t>
            </w:r>
            <w:r>
              <w:rPr>
                <w:color w:val="000000" w:themeColor="text1"/>
              </w:rPr>
              <w:t xml:space="preserve">протезно-ортопедическое изделие </w:t>
            </w:r>
          </w:p>
        </w:tc>
      </w:tr>
      <w:tr w:rsidR="00E014AD" w:rsidRPr="009C3C34" w14:paraId="42C2D5C3" w14:textId="77777777" w:rsidTr="00EF0980">
        <w:trPr>
          <w:trHeight w:val="20"/>
        </w:trPr>
        <w:tc>
          <w:tcPr>
            <w:tcW w:w="901" w:type="pct"/>
            <w:vMerge/>
          </w:tcPr>
          <w:p w14:paraId="06342D15" w14:textId="77777777" w:rsidR="00E014AD" w:rsidRPr="009C3C34" w:rsidRDefault="00E014AD" w:rsidP="00E014AD"/>
        </w:tc>
        <w:tc>
          <w:tcPr>
            <w:tcW w:w="4099" w:type="pct"/>
          </w:tcPr>
          <w:p w14:paraId="1AB23C5F" w14:textId="362AFAB9" w:rsidR="00E014AD" w:rsidRPr="009C3C34" w:rsidRDefault="00E014AD" w:rsidP="00EF0980">
            <w:pPr>
              <w:jc w:val="both"/>
            </w:pPr>
            <w:r w:rsidRPr="005E1896">
              <w:t xml:space="preserve">Разработка технических заданий на </w:t>
            </w:r>
            <w:r>
              <w:t>техническое средство реабилитации</w:t>
            </w:r>
          </w:p>
        </w:tc>
      </w:tr>
      <w:tr w:rsidR="00E014AD" w:rsidRPr="009C3C34" w14:paraId="634ECBFB" w14:textId="77777777" w:rsidTr="00EF0980">
        <w:trPr>
          <w:trHeight w:val="20"/>
        </w:trPr>
        <w:tc>
          <w:tcPr>
            <w:tcW w:w="901" w:type="pct"/>
            <w:vMerge/>
          </w:tcPr>
          <w:p w14:paraId="2A237DDF" w14:textId="77777777" w:rsidR="00E014AD" w:rsidRPr="009C3C34" w:rsidRDefault="00E014AD" w:rsidP="00E014AD"/>
        </w:tc>
        <w:tc>
          <w:tcPr>
            <w:tcW w:w="4099" w:type="pct"/>
          </w:tcPr>
          <w:p w14:paraId="2EA0A10A" w14:textId="29E15B02" w:rsidR="00E014AD" w:rsidRPr="009C3C34" w:rsidRDefault="00E014AD" w:rsidP="00EF0980">
            <w:pPr>
              <w:jc w:val="both"/>
            </w:pPr>
            <w:r w:rsidRPr="00FC2636">
              <w:t>3D-моделирование конструкций с использованием</w:t>
            </w:r>
            <w:r>
              <w:t xml:space="preserve"> </w:t>
            </w:r>
            <w:r w:rsidRPr="007F3E91">
              <w:t>систем</w:t>
            </w:r>
            <w:r>
              <w:t>ы</w:t>
            </w:r>
            <w:r w:rsidRPr="007F3E91">
              <w:t xml:space="preserve"> автоматизированного проектирования</w:t>
            </w:r>
          </w:p>
        </w:tc>
      </w:tr>
      <w:tr w:rsidR="00E014AD" w:rsidRPr="009C3C34" w14:paraId="02451795" w14:textId="77777777" w:rsidTr="00EF0980">
        <w:trPr>
          <w:trHeight w:val="20"/>
        </w:trPr>
        <w:tc>
          <w:tcPr>
            <w:tcW w:w="901" w:type="pct"/>
            <w:vMerge/>
          </w:tcPr>
          <w:p w14:paraId="60F443BC" w14:textId="77777777" w:rsidR="00E014AD" w:rsidRPr="009C3C34" w:rsidRDefault="00E014AD" w:rsidP="00E014AD"/>
        </w:tc>
        <w:tc>
          <w:tcPr>
            <w:tcW w:w="4099" w:type="pct"/>
          </w:tcPr>
          <w:p w14:paraId="15D75E30" w14:textId="028748AD" w:rsidR="00E014AD" w:rsidRPr="009C3C34" w:rsidRDefault="00E014AD" w:rsidP="00EF0980">
            <w:pPr>
              <w:jc w:val="both"/>
            </w:pPr>
            <w:r w:rsidRPr="00D73317">
              <w:t>Проведение расч</w:t>
            </w:r>
            <w:r w:rsidR="009B6550">
              <w:t>е</w:t>
            </w:r>
            <w:r w:rsidRPr="00D73317">
              <w:t>тов на прочность</w:t>
            </w:r>
          </w:p>
        </w:tc>
      </w:tr>
      <w:tr w:rsidR="00E014AD" w:rsidRPr="009C3C34" w14:paraId="764C4B70" w14:textId="77777777" w:rsidTr="00EF0980">
        <w:trPr>
          <w:trHeight w:val="20"/>
        </w:trPr>
        <w:tc>
          <w:tcPr>
            <w:tcW w:w="901" w:type="pct"/>
            <w:vMerge/>
          </w:tcPr>
          <w:p w14:paraId="2FA64ED3" w14:textId="77777777" w:rsidR="00E014AD" w:rsidRPr="009C3C34" w:rsidRDefault="00E014AD" w:rsidP="00E014AD"/>
        </w:tc>
        <w:tc>
          <w:tcPr>
            <w:tcW w:w="4099" w:type="pct"/>
          </w:tcPr>
          <w:p w14:paraId="1A2AC821" w14:textId="4A4092CE" w:rsidR="00E014AD" w:rsidRPr="009C3C34" w:rsidRDefault="00E014AD" w:rsidP="00EF0980">
            <w:pPr>
              <w:jc w:val="both"/>
            </w:pPr>
            <w:r w:rsidRPr="00D73317">
              <w:t>Проведение расч</w:t>
            </w:r>
            <w:r w:rsidR="009B6550">
              <w:t>е</w:t>
            </w:r>
            <w:r w:rsidRPr="00D73317">
              <w:t>тов на гибкость</w:t>
            </w:r>
          </w:p>
        </w:tc>
      </w:tr>
      <w:tr w:rsidR="00E014AD" w:rsidRPr="009C3C34" w14:paraId="563B2152" w14:textId="77777777" w:rsidTr="00EF0980">
        <w:trPr>
          <w:trHeight w:val="20"/>
        </w:trPr>
        <w:tc>
          <w:tcPr>
            <w:tcW w:w="901" w:type="pct"/>
            <w:vMerge/>
          </w:tcPr>
          <w:p w14:paraId="67F70364" w14:textId="77777777" w:rsidR="00E014AD" w:rsidRPr="009C3C34" w:rsidRDefault="00E014AD" w:rsidP="00E014AD"/>
        </w:tc>
        <w:tc>
          <w:tcPr>
            <w:tcW w:w="4099" w:type="pct"/>
          </w:tcPr>
          <w:p w14:paraId="0A4A0F57" w14:textId="6084399C" w:rsidR="00E014AD" w:rsidRPr="009C3C34" w:rsidRDefault="00E014AD" w:rsidP="00EF0980">
            <w:pPr>
              <w:jc w:val="both"/>
            </w:pPr>
            <w:r w:rsidRPr="00D73317">
              <w:t>Проведение расч</w:t>
            </w:r>
            <w:r w:rsidR="009B6550">
              <w:t>е</w:t>
            </w:r>
            <w:r w:rsidRPr="00D73317">
              <w:t>тов на</w:t>
            </w:r>
            <w:r>
              <w:t xml:space="preserve"> </w:t>
            </w:r>
            <w:r w:rsidRPr="00D73317">
              <w:t>устойчивость</w:t>
            </w:r>
          </w:p>
        </w:tc>
      </w:tr>
      <w:tr w:rsidR="00162DDB" w:rsidRPr="009C3C34" w14:paraId="449B3642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21B84183" w14:textId="77777777" w:rsidR="00162DDB" w:rsidRPr="009C3C34" w:rsidDel="002A1D54" w:rsidRDefault="00162DDB" w:rsidP="00162DDB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34B5FC42" w14:textId="4D7B4B61" w:rsidR="00162DDB" w:rsidRPr="009C3C34" w:rsidRDefault="00162DDB" w:rsidP="00EF0980">
            <w:pPr>
              <w:jc w:val="both"/>
            </w:pPr>
            <w:r w:rsidRPr="00FB24FC">
              <w:rPr>
                <w:color w:val="000000" w:themeColor="text1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</w:t>
            </w:r>
            <w:r w:rsidR="00BE0BF4">
              <w:rPr>
                <w:color w:val="000000" w:themeColor="text1"/>
              </w:rPr>
              <w:t>р</w:t>
            </w:r>
            <w:r w:rsidRPr="00FB24FC">
              <w:rPr>
                <w:color w:val="000000" w:themeColor="text1"/>
              </w:rPr>
              <w:t>азвития</w:t>
            </w:r>
          </w:p>
        </w:tc>
      </w:tr>
      <w:tr w:rsidR="00162DDB" w:rsidRPr="009C3C34" w14:paraId="45562FC3" w14:textId="77777777" w:rsidTr="00EF0980">
        <w:trPr>
          <w:trHeight w:val="20"/>
        </w:trPr>
        <w:tc>
          <w:tcPr>
            <w:tcW w:w="901" w:type="pct"/>
            <w:vMerge/>
          </w:tcPr>
          <w:p w14:paraId="117D6A5B" w14:textId="77777777" w:rsidR="00162DDB" w:rsidRPr="009C3C34" w:rsidDel="002A1D54" w:rsidRDefault="00162DDB" w:rsidP="00162DDB"/>
        </w:tc>
        <w:tc>
          <w:tcPr>
            <w:tcW w:w="4099" w:type="pct"/>
          </w:tcPr>
          <w:p w14:paraId="1365D983" w14:textId="755B7A3E" w:rsidR="00162DDB" w:rsidRPr="009C3C34" w:rsidRDefault="00162DDB" w:rsidP="00EF0980">
            <w:pPr>
              <w:jc w:val="both"/>
            </w:pPr>
            <w:r w:rsidRPr="00035C15">
              <w:t xml:space="preserve">Взаимодействовать с членами </w:t>
            </w:r>
            <w:r w:rsidR="00BE0BF4">
              <w:t>междисциплинарной команды</w:t>
            </w:r>
            <w:r w:rsidR="001628FC">
              <w:rPr>
                <w:rStyle w:val="ad"/>
              </w:rPr>
              <w:endnoteReference w:id="5"/>
            </w:r>
            <w:r w:rsidR="00BE0BF4">
              <w:t>,</w:t>
            </w:r>
            <w:r w:rsidRPr="00035C15">
              <w:t xml:space="preserve"> социальной и медицинской службой </w:t>
            </w:r>
            <w:r w:rsidR="00BE0BF4">
              <w:t>п</w:t>
            </w:r>
            <w:r w:rsidRPr="00035C15">
              <w:t xml:space="preserve">о вопросам согласования конструкций ПОИ и ТСР в интересах инвалида, развивать и поддерживать обмен профессиональными знаниями </w:t>
            </w:r>
          </w:p>
        </w:tc>
      </w:tr>
      <w:tr w:rsidR="00162DDB" w:rsidRPr="009C3C34" w14:paraId="54971869" w14:textId="77777777" w:rsidTr="00EF0980">
        <w:trPr>
          <w:trHeight w:val="20"/>
        </w:trPr>
        <w:tc>
          <w:tcPr>
            <w:tcW w:w="901" w:type="pct"/>
            <w:vMerge/>
          </w:tcPr>
          <w:p w14:paraId="71FFD0F1" w14:textId="77777777" w:rsidR="00162DDB" w:rsidRPr="009C3C34" w:rsidDel="002A1D54" w:rsidRDefault="00162DDB" w:rsidP="00162DDB"/>
        </w:tc>
        <w:tc>
          <w:tcPr>
            <w:tcW w:w="4099" w:type="pct"/>
          </w:tcPr>
          <w:p w14:paraId="7DFFACDA" w14:textId="3A86BE2D" w:rsidR="00162DDB" w:rsidRPr="009C3C34" w:rsidRDefault="00162DDB" w:rsidP="00EF0980">
            <w:pPr>
              <w:jc w:val="both"/>
            </w:pPr>
            <w:r w:rsidRPr="00035C15">
              <w:t xml:space="preserve">Оформлять технологическую и техническую документацию </w:t>
            </w:r>
          </w:p>
        </w:tc>
      </w:tr>
      <w:tr w:rsidR="00162DDB" w:rsidRPr="009C3C34" w14:paraId="2FA271EE" w14:textId="77777777" w:rsidTr="00EF0980">
        <w:trPr>
          <w:trHeight w:val="20"/>
        </w:trPr>
        <w:tc>
          <w:tcPr>
            <w:tcW w:w="901" w:type="pct"/>
            <w:vMerge/>
          </w:tcPr>
          <w:p w14:paraId="43905FAB" w14:textId="77777777" w:rsidR="00162DDB" w:rsidRPr="009C3C34" w:rsidDel="002A1D54" w:rsidRDefault="00162DDB" w:rsidP="00162DDB"/>
        </w:tc>
        <w:tc>
          <w:tcPr>
            <w:tcW w:w="4099" w:type="pct"/>
          </w:tcPr>
          <w:p w14:paraId="14B2EFB3" w14:textId="6DDEBB7E" w:rsidR="00162DDB" w:rsidRPr="009C3C34" w:rsidRDefault="00162DDB" w:rsidP="00EF0980">
            <w:pPr>
              <w:jc w:val="both"/>
            </w:pPr>
            <w:r w:rsidRPr="00B41C57">
              <w:rPr>
                <w:color w:val="000000"/>
              </w:rPr>
              <w:t xml:space="preserve">Разрабатывать инженерные решения с учетом анатомии </w:t>
            </w:r>
            <w:r>
              <w:rPr>
                <w:color w:val="000000"/>
              </w:rPr>
              <w:t>инвалида</w:t>
            </w:r>
          </w:p>
        </w:tc>
      </w:tr>
      <w:tr w:rsidR="00162DDB" w:rsidRPr="009C3C34" w14:paraId="1EC6E539" w14:textId="77777777" w:rsidTr="00EF0980">
        <w:trPr>
          <w:trHeight w:val="20"/>
        </w:trPr>
        <w:tc>
          <w:tcPr>
            <w:tcW w:w="901" w:type="pct"/>
            <w:vMerge/>
          </w:tcPr>
          <w:p w14:paraId="05F99161" w14:textId="77777777" w:rsidR="00162DDB" w:rsidRPr="009C3C34" w:rsidDel="002A1D54" w:rsidRDefault="00162DDB" w:rsidP="00162DDB"/>
        </w:tc>
        <w:tc>
          <w:tcPr>
            <w:tcW w:w="4099" w:type="pct"/>
          </w:tcPr>
          <w:p w14:paraId="524AE884" w14:textId="14CBC0CB" w:rsidR="00162DDB" w:rsidRPr="009C3C34" w:rsidRDefault="00162DDB" w:rsidP="00EF0980">
            <w:pPr>
              <w:jc w:val="both"/>
            </w:pPr>
            <w:r w:rsidRPr="00B41C57">
              <w:rPr>
                <w:color w:val="000000"/>
              </w:rPr>
              <w:t>Выполнять расчет биомеханических нагрузок</w:t>
            </w:r>
          </w:p>
        </w:tc>
      </w:tr>
      <w:tr w:rsidR="00162DDB" w:rsidRPr="009C3C34" w14:paraId="43D84832" w14:textId="77777777" w:rsidTr="00EF0980">
        <w:trPr>
          <w:trHeight w:val="20"/>
        </w:trPr>
        <w:tc>
          <w:tcPr>
            <w:tcW w:w="901" w:type="pct"/>
            <w:vMerge/>
          </w:tcPr>
          <w:p w14:paraId="4F548A4E" w14:textId="77777777" w:rsidR="00162DDB" w:rsidRPr="009C3C34" w:rsidDel="002A1D54" w:rsidRDefault="00162DDB" w:rsidP="00162DDB"/>
        </w:tc>
        <w:tc>
          <w:tcPr>
            <w:tcW w:w="4099" w:type="pct"/>
          </w:tcPr>
          <w:p w14:paraId="794AC0ED" w14:textId="67AFF480" w:rsidR="00162DDB" w:rsidRPr="009C3C34" w:rsidRDefault="00162DDB" w:rsidP="00EF0980">
            <w:pPr>
              <w:jc w:val="both"/>
            </w:pPr>
            <w:r>
              <w:rPr>
                <w:color w:val="000000"/>
              </w:rPr>
              <w:t>С</w:t>
            </w:r>
            <w:r w:rsidRPr="00D17262">
              <w:rPr>
                <w:color w:val="000000"/>
              </w:rPr>
              <w:t>оздания чертежей и 3D-моделей деталей и узлов</w:t>
            </w:r>
            <w:r>
              <w:rPr>
                <w:color w:val="000000"/>
              </w:rPr>
              <w:t xml:space="preserve"> ПОИ и ТСР</w:t>
            </w:r>
          </w:p>
        </w:tc>
      </w:tr>
      <w:tr w:rsidR="009B6550" w:rsidRPr="009C3C34" w14:paraId="1B0C6772" w14:textId="77777777" w:rsidTr="00EF0980">
        <w:trPr>
          <w:trHeight w:val="20"/>
        </w:trPr>
        <w:tc>
          <w:tcPr>
            <w:tcW w:w="901" w:type="pct"/>
            <w:vMerge/>
          </w:tcPr>
          <w:p w14:paraId="71019B35" w14:textId="77777777" w:rsidR="009B6550" w:rsidRPr="009C3C34" w:rsidDel="002A1D54" w:rsidRDefault="009B6550" w:rsidP="00162DDB"/>
        </w:tc>
        <w:tc>
          <w:tcPr>
            <w:tcW w:w="4099" w:type="pct"/>
          </w:tcPr>
          <w:p w14:paraId="65AC38D0" w14:textId="402E588D" w:rsidR="009B6550" w:rsidRDefault="009B6550" w:rsidP="00EF0980">
            <w:pPr>
              <w:jc w:val="both"/>
              <w:rPr>
                <w:color w:val="000000"/>
              </w:rPr>
            </w:pPr>
            <w:r w:rsidRPr="009B6550">
              <w:rPr>
                <w:color w:val="000000"/>
              </w:rPr>
              <w:t>Читать и понимать стандартные обозначения, размеры, допуски и посадки чертежей, конструкторской документации</w:t>
            </w:r>
          </w:p>
        </w:tc>
      </w:tr>
      <w:tr w:rsidR="00162DDB" w:rsidRPr="009C3C34" w14:paraId="20006D8A" w14:textId="77777777" w:rsidTr="00EF0980">
        <w:trPr>
          <w:trHeight w:val="20"/>
        </w:trPr>
        <w:tc>
          <w:tcPr>
            <w:tcW w:w="901" w:type="pct"/>
            <w:vMerge/>
          </w:tcPr>
          <w:p w14:paraId="5B5688FE" w14:textId="77777777" w:rsidR="00162DDB" w:rsidRPr="009C3C34" w:rsidDel="002A1D54" w:rsidRDefault="00162DDB" w:rsidP="00162DDB"/>
        </w:tc>
        <w:tc>
          <w:tcPr>
            <w:tcW w:w="4099" w:type="pct"/>
          </w:tcPr>
          <w:p w14:paraId="21D26885" w14:textId="181B7448" w:rsidR="00162DDB" w:rsidRPr="009C3C34" w:rsidRDefault="00162DDB" w:rsidP="00EF0980">
            <w:pPr>
              <w:jc w:val="both"/>
            </w:pPr>
            <w:r>
              <w:rPr>
                <w:color w:val="000000" w:themeColor="text1"/>
              </w:rPr>
              <w:t>И</w:t>
            </w:r>
            <w:r w:rsidRPr="0017717F">
              <w:rPr>
                <w:color w:val="000000" w:themeColor="text1"/>
              </w:rPr>
              <w:t>спользовать библиотеки стандартных компонентов</w:t>
            </w:r>
          </w:p>
        </w:tc>
      </w:tr>
      <w:tr w:rsidR="00162DDB" w:rsidRPr="009C3C34" w14:paraId="240E8EB5" w14:textId="77777777" w:rsidTr="00EF0980">
        <w:trPr>
          <w:trHeight w:val="20"/>
        </w:trPr>
        <w:tc>
          <w:tcPr>
            <w:tcW w:w="901" w:type="pct"/>
            <w:vMerge/>
          </w:tcPr>
          <w:p w14:paraId="4B771BF4" w14:textId="77777777" w:rsidR="00162DDB" w:rsidRPr="009C3C34" w:rsidDel="002A1D54" w:rsidRDefault="00162DDB" w:rsidP="00162DDB"/>
        </w:tc>
        <w:tc>
          <w:tcPr>
            <w:tcW w:w="4099" w:type="pct"/>
          </w:tcPr>
          <w:p w14:paraId="33782ACB" w14:textId="53D317CE" w:rsidR="00162DDB" w:rsidRPr="00B57970" w:rsidRDefault="009B6550" w:rsidP="00EF0980">
            <w:pPr>
              <w:jc w:val="both"/>
            </w:pPr>
            <w:r w:rsidRPr="00B57970">
              <w:rPr>
                <w:color w:val="000000" w:themeColor="text1"/>
              </w:rPr>
              <w:t>Осуществлять п</w:t>
            </w:r>
            <w:r w:rsidR="00162DDB" w:rsidRPr="00B57970">
              <w:rPr>
                <w:color w:val="000000" w:themeColor="text1"/>
              </w:rPr>
              <w:t>одготовк</w:t>
            </w:r>
            <w:r w:rsidRPr="00B57970">
              <w:rPr>
                <w:color w:val="000000" w:themeColor="text1"/>
              </w:rPr>
              <w:t>у</w:t>
            </w:r>
            <w:r w:rsidR="00162DDB" w:rsidRPr="00B57970">
              <w:rPr>
                <w:color w:val="000000" w:themeColor="text1"/>
              </w:rPr>
              <w:t xml:space="preserve"> проектной и конструкторской документации</w:t>
            </w:r>
          </w:p>
        </w:tc>
      </w:tr>
      <w:tr w:rsidR="00162DDB" w:rsidRPr="009C3C34" w14:paraId="6656D4CA" w14:textId="77777777" w:rsidTr="00EF0980">
        <w:trPr>
          <w:trHeight w:val="20"/>
        </w:trPr>
        <w:tc>
          <w:tcPr>
            <w:tcW w:w="901" w:type="pct"/>
            <w:vMerge/>
          </w:tcPr>
          <w:p w14:paraId="5D856AE0" w14:textId="77777777" w:rsidR="00162DDB" w:rsidRPr="009C3C34" w:rsidDel="002A1D54" w:rsidRDefault="00162DDB" w:rsidP="00162DDB"/>
        </w:tc>
        <w:tc>
          <w:tcPr>
            <w:tcW w:w="4099" w:type="pct"/>
          </w:tcPr>
          <w:p w14:paraId="62620B42" w14:textId="7D239BAB" w:rsidR="00162DDB" w:rsidRPr="00B57970" w:rsidRDefault="009B6550" w:rsidP="00EF0980">
            <w:pPr>
              <w:jc w:val="both"/>
            </w:pPr>
            <w:r w:rsidRPr="00B57970">
              <w:rPr>
                <w:color w:val="000000" w:themeColor="text1"/>
              </w:rPr>
              <w:t>Выполнять в</w:t>
            </w:r>
            <w:r w:rsidR="00162DDB" w:rsidRPr="00B57970">
              <w:rPr>
                <w:color w:val="000000" w:themeColor="text1"/>
              </w:rPr>
              <w:t>изуализаци</w:t>
            </w:r>
            <w:r w:rsidRPr="00B57970">
              <w:rPr>
                <w:color w:val="000000" w:themeColor="text1"/>
              </w:rPr>
              <w:t>ю</w:t>
            </w:r>
            <w:r w:rsidR="00162DDB" w:rsidRPr="00B57970">
              <w:rPr>
                <w:color w:val="000000" w:themeColor="text1"/>
              </w:rPr>
              <w:t xml:space="preserve"> конструкции до е</w:t>
            </w:r>
            <w:r w:rsidRPr="00B57970">
              <w:rPr>
                <w:color w:val="000000" w:themeColor="text1"/>
              </w:rPr>
              <w:t>е</w:t>
            </w:r>
            <w:r w:rsidR="00162DDB" w:rsidRPr="00B57970">
              <w:rPr>
                <w:color w:val="000000" w:themeColor="text1"/>
              </w:rPr>
              <w:t xml:space="preserve"> изготовления</w:t>
            </w:r>
          </w:p>
        </w:tc>
      </w:tr>
      <w:tr w:rsidR="00D239EE" w:rsidRPr="009C3C34" w14:paraId="60836C7A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35D0BA13" w14:textId="77777777" w:rsidR="00D239EE" w:rsidRPr="009C3C34" w:rsidRDefault="00D239EE" w:rsidP="00D239EE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237F2A38" w14:textId="3AD63BEE" w:rsidR="00D239EE" w:rsidRPr="009C3C34" w:rsidRDefault="00D239EE" w:rsidP="00EF0980">
            <w:pPr>
              <w:jc w:val="both"/>
            </w:pPr>
            <w:r w:rsidRPr="00E0047E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D239EE" w:rsidRPr="009C3C34" w14:paraId="6C3A0F30" w14:textId="77777777" w:rsidTr="00EF0980">
        <w:trPr>
          <w:trHeight w:val="20"/>
        </w:trPr>
        <w:tc>
          <w:tcPr>
            <w:tcW w:w="901" w:type="pct"/>
            <w:vMerge/>
          </w:tcPr>
          <w:p w14:paraId="2CE55EC3" w14:textId="77777777" w:rsidR="00D239EE" w:rsidRPr="009C3C34" w:rsidDel="002A1D54" w:rsidRDefault="00D239EE" w:rsidP="00D239EE"/>
        </w:tc>
        <w:tc>
          <w:tcPr>
            <w:tcW w:w="4099" w:type="pct"/>
          </w:tcPr>
          <w:p w14:paraId="76711B87" w14:textId="47C5E404" w:rsidR="00D239EE" w:rsidRPr="009C3C34" w:rsidRDefault="00D239EE" w:rsidP="00EF0980">
            <w:pPr>
              <w:jc w:val="both"/>
            </w:pPr>
            <w:r w:rsidRPr="00D17262">
              <w:rPr>
                <w:color w:val="000000"/>
              </w:rPr>
              <w:t xml:space="preserve">Виды и наименования </w:t>
            </w:r>
            <w:r>
              <w:rPr>
                <w:color w:val="000000"/>
              </w:rPr>
              <w:t>ПОИ и ТСР</w:t>
            </w:r>
            <w:r w:rsidRPr="00D17262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узлов (</w:t>
            </w:r>
            <w:r w:rsidRPr="00D17262">
              <w:rPr>
                <w:color w:val="000000"/>
              </w:rPr>
              <w:t>модулей</w:t>
            </w:r>
            <w:r>
              <w:rPr>
                <w:color w:val="000000"/>
              </w:rPr>
              <w:t>)</w:t>
            </w:r>
            <w:r w:rsidRPr="00D17262">
              <w:rPr>
                <w:color w:val="000000"/>
              </w:rPr>
              <w:t xml:space="preserve"> и полуфабрикатов, технология их подбора для </w:t>
            </w:r>
            <w:r>
              <w:rPr>
                <w:color w:val="000000"/>
              </w:rPr>
              <w:t>инвалида</w:t>
            </w:r>
            <w:r w:rsidRPr="00D17262">
              <w:rPr>
                <w:color w:val="000000"/>
              </w:rPr>
              <w:t>, наименования и свойства материалов, используемых при их изготовлении</w:t>
            </w:r>
          </w:p>
        </w:tc>
      </w:tr>
      <w:tr w:rsidR="00D239EE" w:rsidRPr="009C3C34" w14:paraId="524929BA" w14:textId="77777777" w:rsidTr="00EF0980">
        <w:trPr>
          <w:trHeight w:val="20"/>
        </w:trPr>
        <w:tc>
          <w:tcPr>
            <w:tcW w:w="901" w:type="pct"/>
            <w:vMerge/>
          </w:tcPr>
          <w:p w14:paraId="042F3EB6" w14:textId="77777777" w:rsidR="00D239EE" w:rsidRPr="009C3C34" w:rsidDel="002A1D54" w:rsidRDefault="00D239EE" w:rsidP="00D239EE"/>
        </w:tc>
        <w:tc>
          <w:tcPr>
            <w:tcW w:w="4099" w:type="pct"/>
          </w:tcPr>
          <w:p w14:paraId="23857794" w14:textId="46F9B9E5" w:rsidR="00D239EE" w:rsidRPr="009C3C34" w:rsidRDefault="00D239EE" w:rsidP="00EF0980">
            <w:pPr>
              <w:jc w:val="both"/>
            </w:pPr>
            <w:r w:rsidRPr="00B516E8">
              <w:rPr>
                <w:color w:val="000000"/>
              </w:rPr>
              <w:t>Основы биомеханики движения человека: статика, динамика, кинематические системы и их свойства</w:t>
            </w:r>
          </w:p>
        </w:tc>
      </w:tr>
      <w:tr w:rsidR="00D239EE" w:rsidRPr="009C3C34" w14:paraId="106D9D50" w14:textId="77777777" w:rsidTr="00EF0980">
        <w:trPr>
          <w:trHeight w:val="20"/>
        </w:trPr>
        <w:tc>
          <w:tcPr>
            <w:tcW w:w="901" w:type="pct"/>
            <w:vMerge/>
          </w:tcPr>
          <w:p w14:paraId="5BD2B0EA" w14:textId="77777777" w:rsidR="00D239EE" w:rsidRPr="009C3C34" w:rsidDel="002A1D54" w:rsidRDefault="00D239EE" w:rsidP="00D239EE"/>
        </w:tc>
        <w:tc>
          <w:tcPr>
            <w:tcW w:w="4099" w:type="pct"/>
          </w:tcPr>
          <w:p w14:paraId="3CD9F3E0" w14:textId="755D50BE" w:rsidR="00D239EE" w:rsidRPr="009C3C34" w:rsidRDefault="00D239EE" w:rsidP="00EF0980">
            <w:pPr>
              <w:jc w:val="both"/>
            </w:pPr>
            <w:r>
              <w:rPr>
                <w:color w:val="000000"/>
              </w:rPr>
              <w:t>Механика материалов для протезно-ортопедической отрасли</w:t>
            </w:r>
          </w:p>
        </w:tc>
      </w:tr>
      <w:tr w:rsidR="00D239EE" w:rsidRPr="009C3C34" w14:paraId="3AB6461A" w14:textId="77777777" w:rsidTr="00EF0980">
        <w:trPr>
          <w:trHeight w:val="20"/>
        </w:trPr>
        <w:tc>
          <w:tcPr>
            <w:tcW w:w="901" w:type="pct"/>
            <w:vMerge/>
          </w:tcPr>
          <w:p w14:paraId="5838BDBC" w14:textId="77777777" w:rsidR="00D239EE" w:rsidRPr="009C3C34" w:rsidDel="002A1D54" w:rsidRDefault="00D239EE" w:rsidP="00D239EE"/>
        </w:tc>
        <w:tc>
          <w:tcPr>
            <w:tcW w:w="4099" w:type="pct"/>
          </w:tcPr>
          <w:p w14:paraId="13D3AD91" w14:textId="66C63ABD" w:rsidR="00D239EE" w:rsidRPr="009C3C34" w:rsidRDefault="00D239EE" w:rsidP="00EF0980">
            <w:pPr>
              <w:jc w:val="both"/>
            </w:pPr>
            <w:r>
              <w:rPr>
                <w:color w:val="000000" w:themeColor="text1"/>
              </w:rPr>
              <w:t>Инженерная графика</w:t>
            </w:r>
          </w:p>
        </w:tc>
      </w:tr>
      <w:tr w:rsidR="00D239EE" w:rsidRPr="009C3C34" w14:paraId="2E4BB499" w14:textId="77777777" w:rsidTr="00EF0980">
        <w:trPr>
          <w:trHeight w:val="20"/>
        </w:trPr>
        <w:tc>
          <w:tcPr>
            <w:tcW w:w="901" w:type="pct"/>
            <w:vMerge/>
          </w:tcPr>
          <w:p w14:paraId="7DAC36A6" w14:textId="77777777" w:rsidR="00D239EE" w:rsidRPr="009C3C34" w:rsidDel="002A1D54" w:rsidRDefault="00D239EE" w:rsidP="00D239EE"/>
        </w:tc>
        <w:tc>
          <w:tcPr>
            <w:tcW w:w="4099" w:type="pct"/>
          </w:tcPr>
          <w:p w14:paraId="52B96B06" w14:textId="5DC84C49" w:rsidR="00D239EE" w:rsidRPr="009C3C34" w:rsidRDefault="00D239EE" w:rsidP="00EF0980">
            <w:pPr>
              <w:jc w:val="both"/>
            </w:pPr>
            <w:r>
              <w:rPr>
                <w:color w:val="000000"/>
              </w:rPr>
              <w:t>С</w:t>
            </w:r>
            <w:r w:rsidRPr="005E0273">
              <w:rPr>
                <w:color w:val="000000"/>
              </w:rPr>
              <w:t>войства биосовместимых материалов</w:t>
            </w:r>
            <w:r>
              <w:rPr>
                <w:color w:val="000000"/>
              </w:rPr>
              <w:t xml:space="preserve"> для протезно-ортопедической отрасли</w:t>
            </w:r>
          </w:p>
        </w:tc>
      </w:tr>
      <w:tr w:rsidR="00D239EE" w:rsidRPr="009C3C34" w14:paraId="54DC7918" w14:textId="77777777" w:rsidTr="00EF0980">
        <w:trPr>
          <w:trHeight w:val="20"/>
        </w:trPr>
        <w:tc>
          <w:tcPr>
            <w:tcW w:w="901" w:type="pct"/>
            <w:vMerge/>
          </w:tcPr>
          <w:p w14:paraId="295C2F3E" w14:textId="77777777" w:rsidR="00D239EE" w:rsidRPr="009C3C34" w:rsidDel="002A1D54" w:rsidRDefault="00D239EE" w:rsidP="00D239EE"/>
        </w:tc>
        <w:tc>
          <w:tcPr>
            <w:tcW w:w="4099" w:type="pct"/>
          </w:tcPr>
          <w:p w14:paraId="508D394F" w14:textId="17EF7EF7" w:rsidR="00D239EE" w:rsidRPr="009C3C34" w:rsidRDefault="00D239EE" w:rsidP="00EF0980">
            <w:pPr>
              <w:jc w:val="both"/>
            </w:pPr>
            <w:r w:rsidRPr="005E0273">
              <w:rPr>
                <w:color w:val="000000" w:themeColor="text1"/>
              </w:rPr>
              <w:t xml:space="preserve">Государственные стандарты на </w:t>
            </w:r>
            <w:r w:rsidR="00D304B4">
              <w:rPr>
                <w:color w:val="000000" w:themeColor="text1"/>
              </w:rPr>
              <w:t>протезно-ортопедические</w:t>
            </w:r>
            <w:r w:rsidRPr="005E0273">
              <w:rPr>
                <w:color w:val="000000" w:themeColor="text1"/>
              </w:rPr>
              <w:t xml:space="preserve"> изделия</w:t>
            </w:r>
            <w:r w:rsidR="001F64D3">
              <w:rPr>
                <w:color w:val="000000" w:themeColor="text1"/>
              </w:rPr>
              <w:t xml:space="preserve"> (</w:t>
            </w:r>
            <w:r w:rsidR="00D304B4">
              <w:rPr>
                <w:color w:val="000000" w:themeColor="text1"/>
              </w:rPr>
              <w:t>национальные и международные стандарты</w:t>
            </w:r>
            <w:r w:rsidR="001F64D3">
              <w:rPr>
                <w:color w:val="000000" w:themeColor="text1"/>
              </w:rPr>
              <w:t>)</w:t>
            </w:r>
          </w:p>
        </w:tc>
      </w:tr>
      <w:tr w:rsidR="00D239EE" w:rsidRPr="009C3C34" w14:paraId="38906551" w14:textId="77777777" w:rsidTr="00EF0980">
        <w:trPr>
          <w:trHeight w:val="20"/>
        </w:trPr>
        <w:tc>
          <w:tcPr>
            <w:tcW w:w="901" w:type="pct"/>
          </w:tcPr>
          <w:p w14:paraId="05FDBB53" w14:textId="77777777" w:rsidR="00D239EE" w:rsidRPr="009C3C34" w:rsidDel="002A1D54" w:rsidRDefault="00D239EE" w:rsidP="00D239EE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7208040D" w14:textId="77777777" w:rsidR="00D239EE" w:rsidRPr="009C3C34" w:rsidRDefault="00D239EE" w:rsidP="00EF0980">
            <w:pPr>
              <w:jc w:val="both"/>
            </w:pPr>
            <w:r w:rsidRPr="009C3C34">
              <w:t>-</w:t>
            </w:r>
          </w:p>
        </w:tc>
      </w:tr>
    </w:tbl>
    <w:p w14:paraId="1A289464" w14:textId="77777777" w:rsidR="009223D3" w:rsidRPr="009C3C34" w:rsidRDefault="009223D3" w:rsidP="009223D3">
      <w:pPr>
        <w:rPr>
          <w:b/>
          <w:bCs w:val="0"/>
        </w:rPr>
      </w:pPr>
    </w:p>
    <w:p w14:paraId="168B9697" w14:textId="42F70932" w:rsidR="009A07DC" w:rsidRPr="009C3C34" w:rsidRDefault="009A07DC" w:rsidP="009223D3">
      <w:pPr>
        <w:rPr>
          <w:b/>
          <w:bCs w:val="0"/>
        </w:rPr>
      </w:pPr>
      <w:r w:rsidRPr="009C3C34">
        <w:rPr>
          <w:b/>
          <w:bCs w:val="0"/>
        </w:rPr>
        <w:t>3.2.</w:t>
      </w:r>
      <w:r w:rsidR="0054664C" w:rsidRPr="009C3C34">
        <w:rPr>
          <w:b/>
          <w:bCs w:val="0"/>
          <w:lang w:val="en-US"/>
        </w:rPr>
        <w:t>2</w:t>
      </w:r>
      <w:r w:rsidRPr="009C3C34">
        <w:rPr>
          <w:b/>
          <w:bCs w:val="0"/>
        </w:rPr>
        <w:t>. Трудовая функция</w:t>
      </w:r>
    </w:p>
    <w:p w14:paraId="7ABEFE3B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047"/>
        <w:gridCol w:w="561"/>
        <w:gridCol w:w="871"/>
        <w:gridCol w:w="1447"/>
        <w:gridCol w:w="518"/>
      </w:tblGrid>
      <w:tr w:rsidR="003E538A" w:rsidRPr="009C3C34" w14:paraId="2CD30149" w14:textId="77777777" w:rsidTr="00EF0980">
        <w:trPr>
          <w:trHeight w:val="278"/>
        </w:trPr>
        <w:tc>
          <w:tcPr>
            <w:tcW w:w="86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1CE13F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9DED0" w14:textId="3F50EE03" w:rsidR="00592499" w:rsidRPr="009C3C34" w:rsidRDefault="007E0E4D" w:rsidP="009223D3">
            <w:r w:rsidRPr="007E0E4D">
              <w:t>Настройка и адаптация ТСР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6E5C2DB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71179C" w14:textId="592EE9F4" w:rsidR="00592499" w:rsidRPr="009C3C34" w:rsidRDefault="00C92A9E" w:rsidP="004B08EE">
            <w:pPr>
              <w:jc w:val="center"/>
            </w:pPr>
            <w:r>
              <w:rPr>
                <w:lang w:val="en-US"/>
              </w:rPr>
              <w:t>B</w:t>
            </w:r>
            <w:r w:rsidR="00592499" w:rsidRPr="009C3C34">
              <w:t>/0</w:t>
            </w:r>
            <w:r w:rsidR="00592499" w:rsidRPr="009C3C34">
              <w:rPr>
                <w:lang w:val="en-US"/>
              </w:rPr>
              <w:t>2</w:t>
            </w:r>
            <w:r w:rsidR="00592499" w:rsidRPr="009C3C34">
              <w:t>.</w:t>
            </w:r>
            <w:r w:rsidR="007E0E4D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8A3A386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51C14" w14:textId="50A75286" w:rsidR="00592499" w:rsidRPr="009C3C34" w:rsidRDefault="007E0E4D" w:rsidP="00196355">
            <w:pPr>
              <w:jc w:val="center"/>
            </w:pPr>
            <w:r>
              <w:t>6</w:t>
            </w:r>
          </w:p>
        </w:tc>
      </w:tr>
    </w:tbl>
    <w:p w14:paraId="2D423E49" w14:textId="77777777" w:rsidR="006F4265" w:rsidRPr="009C3C34" w:rsidRDefault="006F426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56815" w:rsidRPr="009C3C34" w14:paraId="0D73D406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6BD9A190" w14:textId="77777777" w:rsidR="00856815" w:rsidRPr="009C3C34" w:rsidRDefault="00856815" w:rsidP="00856815">
            <w:r w:rsidRPr="009C3C34">
              <w:t>Трудовые действия</w:t>
            </w:r>
          </w:p>
        </w:tc>
        <w:tc>
          <w:tcPr>
            <w:tcW w:w="4099" w:type="pct"/>
          </w:tcPr>
          <w:p w14:paraId="1717F738" w14:textId="22A21A54" w:rsidR="00856815" w:rsidRPr="009C3C34" w:rsidRDefault="00856815" w:rsidP="00EF0980">
            <w:pPr>
              <w:jc w:val="both"/>
            </w:pPr>
            <w:r w:rsidRPr="00E0047E">
              <w:t xml:space="preserve">Определение соответствия указанных </w:t>
            </w:r>
            <w:r w:rsidR="00E43BA2">
              <w:t xml:space="preserve">в ИПРА </w:t>
            </w:r>
            <w:r>
              <w:t xml:space="preserve">ТСР </w:t>
            </w:r>
            <w:r w:rsidRPr="00E0047E">
              <w:t xml:space="preserve">индивидуальным потребностям и возможностям </w:t>
            </w:r>
            <w:r>
              <w:t>инвалида</w:t>
            </w:r>
            <w:r w:rsidRPr="00E0047E">
              <w:t xml:space="preserve"> </w:t>
            </w:r>
          </w:p>
        </w:tc>
      </w:tr>
      <w:tr w:rsidR="00856815" w:rsidRPr="009C3C34" w14:paraId="65FF6CF2" w14:textId="77777777" w:rsidTr="00EF0980">
        <w:trPr>
          <w:trHeight w:val="20"/>
        </w:trPr>
        <w:tc>
          <w:tcPr>
            <w:tcW w:w="901" w:type="pct"/>
            <w:vMerge/>
          </w:tcPr>
          <w:p w14:paraId="2F9991E5" w14:textId="77777777" w:rsidR="00856815" w:rsidRPr="009C3C34" w:rsidRDefault="00856815" w:rsidP="00856815"/>
        </w:tc>
        <w:tc>
          <w:tcPr>
            <w:tcW w:w="4099" w:type="pct"/>
          </w:tcPr>
          <w:p w14:paraId="317EBC02" w14:textId="3B71B1CE" w:rsidR="00856815" w:rsidRPr="009C3C34" w:rsidRDefault="00856815" w:rsidP="00EF0980">
            <w:pPr>
              <w:jc w:val="both"/>
            </w:pPr>
            <w:r w:rsidRPr="002E4115">
              <w:t>Уч</w:t>
            </w:r>
            <w:r w:rsidR="009B6550">
              <w:t>е</w:t>
            </w:r>
            <w:r w:rsidRPr="002E4115">
              <w:t xml:space="preserve">т возрастных и физиологических особенностей при </w:t>
            </w:r>
            <w:r>
              <w:t>настройке и адаптации ТСР</w:t>
            </w:r>
          </w:p>
        </w:tc>
      </w:tr>
      <w:tr w:rsidR="00856815" w:rsidRPr="009C3C34" w14:paraId="18BBE34D" w14:textId="77777777" w:rsidTr="00EF0980">
        <w:trPr>
          <w:trHeight w:val="20"/>
        </w:trPr>
        <w:tc>
          <w:tcPr>
            <w:tcW w:w="901" w:type="pct"/>
            <w:vMerge/>
          </w:tcPr>
          <w:p w14:paraId="00096EFF" w14:textId="77777777" w:rsidR="00856815" w:rsidRPr="009C3C34" w:rsidRDefault="00856815" w:rsidP="00856815"/>
        </w:tc>
        <w:tc>
          <w:tcPr>
            <w:tcW w:w="4099" w:type="pct"/>
          </w:tcPr>
          <w:p w14:paraId="04F3D195" w14:textId="404C36A1" w:rsidR="00856815" w:rsidRPr="009C3C34" w:rsidRDefault="00856815" w:rsidP="00EF0980">
            <w:pPr>
              <w:jc w:val="both"/>
            </w:pPr>
            <w:r w:rsidRPr="002E4115">
              <w:t xml:space="preserve">Формирование </w:t>
            </w:r>
            <w:r>
              <w:t>медико-технического заключения</w:t>
            </w:r>
            <w:r w:rsidRPr="002E4115">
              <w:t xml:space="preserve"> с указанием характеристик </w:t>
            </w:r>
            <w:r>
              <w:t>инвалида</w:t>
            </w:r>
            <w:r w:rsidRPr="002E4115">
              <w:t xml:space="preserve"> и комплектации </w:t>
            </w:r>
            <w:r>
              <w:t>ТСР</w:t>
            </w:r>
            <w:r w:rsidRPr="002E4115">
              <w:t>, удовлетворяющ</w:t>
            </w:r>
            <w:r w:rsidR="001D5003">
              <w:t>ей</w:t>
            </w:r>
            <w:r w:rsidRPr="002E4115">
              <w:t xml:space="preserve"> потребностям </w:t>
            </w:r>
            <w:r>
              <w:t>инвалида</w:t>
            </w:r>
          </w:p>
        </w:tc>
      </w:tr>
      <w:tr w:rsidR="00856815" w:rsidRPr="009C3C34" w14:paraId="10779E7F" w14:textId="77777777" w:rsidTr="00EF0980">
        <w:trPr>
          <w:trHeight w:val="20"/>
        </w:trPr>
        <w:tc>
          <w:tcPr>
            <w:tcW w:w="901" w:type="pct"/>
            <w:vMerge/>
          </w:tcPr>
          <w:p w14:paraId="7B0BBB82" w14:textId="77777777" w:rsidR="00856815" w:rsidRPr="009C3C34" w:rsidRDefault="00856815" w:rsidP="00856815"/>
        </w:tc>
        <w:tc>
          <w:tcPr>
            <w:tcW w:w="4099" w:type="pct"/>
          </w:tcPr>
          <w:p w14:paraId="0C255D44" w14:textId="3D05E3DE" w:rsidR="00856815" w:rsidRPr="009C3C34" w:rsidRDefault="001D5003" w:rsidP="00EF0980">
            <w:pPr>
              <w:jc w:val="both"/>
            </w:pPr>
            <w:r>
              <w:t>Работа в составе</w:t>
            </w:r>
            <w:r w:rsidR="00856815" w:rsidRPr="002E4115">
              <w:t xml:space="preserve"> </w:t>
            </w:r>
            <w:r w:rsidR="00856815">
              <w:t>медико-технической комиссии</w:t>
            </w:r>
            <w:r w:rsidR="00856815" w:rsidRPr="002E4115">
              <w:t xml:space="preserve"> и составление медико-технического заключения</w:t>
            </w:r>
          </w:p>
        </w:tc>
      </w:tr>
      <w:tr w:rsidR="00856815" w:rsidRPr="009C3C34" w14:paraId="064C25C3" w14:textId="77777777" w:rsidTr="00EF0980">
        <w:trPr>
          <w:trHeight w:val="20"/>
        </w:trPr>
        <w:tc>
          <w:tcPr>
            <w:tcW w:w="901" w:type="pct"/>
            <w:vMerge/>
          </w:tcPr>
          <w:p w14:paraId="580828BB" w14:textId="77777777" w:rsidR="00856815" w:rsidRPr="009C3C34" w:rsidRDefault="00856815" w:rsidP="00856815"/>
        </w:tc>
        <w:tc>
          <w:tcPr>
            <w:tcW w:w="4099" w:type="pct"/>
          </w:tcPr>
          <w:p w14:paraId="4C0F696C" w14:textId="7D43D9DC" w:rsidR="00856815" w:rsidRPr="009C3C34" w:rsidRDefault="00856815" w:rsidP="00EF0980">
            <w:pPr>
              <w:jc w:val="both"/>
              <w:rPr>
                <w:highlight w:val="yellow"/>
              </w:rPr>
            </w:pPr>
            <w:r w:rsidRPr="00731CAF">
              <w:t xml:space="preserve">Индивидуальная настройка компонентов </w:t>
            </w:r>
            <w:r>
              <w:t>ТСР</w:t>
            </w:r>
          </w:p>
        </w:tc>
      </w:tr>
      <w:tr w:rsidR="00856815" w:rsidRPr="009C3C34" w14:paraId="08BDB86D" w14:textId="77777777" w:rsidTr="00EF0980">
        <w:trPr>
          <w:trHeight w:val="20"/>
        </w:trPr>
        <w:tc>
          <w:tcPr>
            <w:tcW w:w="901" w:type="pct"/>
            <w:vMerge/>
          </w:tcPr>
          <w:p w14:paraId="1D034239" w14:textId="77777777" w:rsidR="00856815" w:rsidRPr="009C3C34" w:rsidRDefault="00856815" w:rsidP="00856815"/>
        </w:tc>
        <w:tc>
          <w:tcPr>
            <w:tcW w:w="4099" w:type="pct"/>
          </w:tcPr>
          <w:p w14:paraId="21104898" w14:textId="7DEE4661" w:rsidR="00856815" w:rsidRPr="009C3C34" w:rsidRDefault="00856815" w:rsidP="00EF0980">
            <w:pPr>
              <w:jc w:val="both"/>
            </w:pPr>
            <w:r w:rsidRPr="00731CAF">
              <w:t xml:space="preserve">Проведение функционального тестирования </w:t>
            </w:r>
            <w:r w:rsidR="00E43BA2">
              <w:t xml:space="preserve">ТСР </w:t>
            </w:r>
            <w:r w:rsidRPr="00731CAF">
              <w:t xml:space="preserve">с </w:t>
            </w:r>
            <w:r>
              <w:t>инвалидом</w:t>
            </w:r>
          </w:p>
        </w:tc>
      </w:tr>
      <w:tr w:rsidR="00856815" w:rsidRPr="009C3C34" w14:paraId="693B3376" w14:textId="77777777" w:rsidTr="00EF0980">
        <w:trPr>
          <w:trHeight w:val="20"/>
        </w:trPr>
        <w:tc>
          <w:tcPr>
            <w:tcW w:w="901" w:type="pct"/>
            <w:vMerge/>
          </w:tcPr>
          <w:p w14:paraId="32514EEE" w14:textId="77777777" w:rsidR="00856815" w:rsidRPr="009C3C34" w:rsidRDefault="00856815" w:rsidP="00856815"/>
        </w:tc>
        <w:tc>
          <w:tcPr>
            <w:tcW w:w="4099" w:type="pct"/>
          </w:tcPr>
          <w:p w14:paraId="744DD6ED" w14:textId="2503C27A" w:rsidR="00856815" w:rsidRPr="009C3C34" w:rsidRDefault="00856815" w:rsidP="00EF0980">
            <w:pPr>
              <w:jc w:val="both"/>
            </w:pPr>
            <w:r w:rsidRPr="00731CAF">
              <w:t>Документирование процесса настройки</w:t>
            </w:r>
            <w:r>
              <w:t xml:space="preserve"> ТСР</w:t>
            </w:r>
          </w:p>
        </w:tc>
      </w:tr>
      <w:tr w:rsidR="00016955" w:rsidRPr="009C3C34" w14:paraId="4A33FEB0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2DFCB5D3" w14:textId="77777777" w:rsidR="00016955" w:rsidRPr="009C3C34" w:rsidDel="002A1D54" w:rsidRDefault="00016955" w:rsidP="00016955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52D82C9A" w14:textId="2D8FA37C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>Организовывать собственную деятельность исходя из цели и способа е</w:t>
            </w:r>
            <w:r w:rsidR="009B6550">
              <w:rPr>
                <w:color w:val="000000" w:themeColor="text1"/>
              </w:rPr>
              <w:t>е</w:t>
            </w:r>
            <w:r w:rsidRPr="00E0047E">
              <w:rPr>
                <w:color w:val="000000" w:themeColor="text1"/>
              </w:rPr>
              <w:t xml:space="preserve"> достижения, определенных руководителем</w:t>
            </w:r>
          </w:p>
        </w:tc>
      </w:tr>
      <w:tr w:rsidR="00016955" w:rsidRPr="009C3C34" w14:paraId="64FBFA75" w14:textId="77777777" w:rsidTr="00EF0980">
        <w:trPr>
          <w:trHeight w:val="20"/>
        </w:trPr>
        <w:tc>
          <w:tcPr>
            <w:tcW w:w="901" w:type="pct"/>
            <w:vMerge/>
          </w:tcPr>
          <w:p w14:paraId="078F8C62" w14:textId="77777777" w:rsidR="00016955" w:rsidRPr="009C3C34" w:rsidDel="002A1D54" w:rsidRDefault="00016955" w:rsidP="00016955"/>
        </w:tc>
        <w:tc>
          <w:tcPr>
            <w:tcW w:w="4099" w:type="pct"/>
          </w:tcPr>
          <w:p w14:paraId="29094DD7" w14:textId="15827BAA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>Ориентироваться в условиях частой смены технологий и профессиональной деятельности</w:t>
            </w:r>
          </w:p>
        </w:tc>
      </w:tr>
      <w:tr w:rsidR="00016955" w:rsidRPr="009C3C34" w14:paraId="3F8795B8" w14:textId="77777777" w:rsidTr="00EF0980">
        <w:trPr>
          <w:trHeight w:val="20"/>
        </w:trPr>
        <w:tc>
          <w:tcPr>
            <w:tcW w:w="901" w:type="pct"/>
            <w:vMerge/>
          </w:tcPr>
          <w:p w14:paraId="31C4540A" w14:textId="77777777" w:rsidR="00016955" w:rsidRPr="009C3C34" w:rsidDel="002A1D54" w:rsidRDefault="00016955" w:rsidP="00016955"/>
        </w:tc>
        <w:tc>
          <w:tcPr>
            <w:tcW w:w="4099" w:type="pct"/>
          </w:tcPr>
          <w:p w14:paraId="53D8CEEF" w14:textId="30DCF020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>Анализировать антропометрические</w:t>
            </w:r>
            <w:r w:rsidR="001F64D3">
              <w:rPr>
                <w:color w:val="000000" w:themeColor="text1"/>
              </w:rPr>
              <w:t xml:space="preserve"> и</w:t>
            </w:r>
            <w:r w:rsidRPr="00E0047E">
              <w:rPr>
                <w:color w:val="000000" w:themeColor="text1"/>
              </w:rPr>
              <w:t xml:space="preserve"> физические характеристики </w:t>
            </w:r>
            <w:r>
              <w:rPr>
                <w:color w:val="000000" w:themeColor="text1"/>
              </w:rPr>
              <w:t>инвалида</w:t>
            </w:r>
          </w:p>
        </w:tc>
      </w:tr>
      <w:tr w:rsidR="00016955" w:rsidRPr="009C3C34" w14:paraId="133997E7" w14:textId="77777777" w:rsidTr="00EF0980">
        <w:trPr>
          <w:trHeight w:val="20"/>
        </w:trPr>
        <w:tc>
          <w:tcPr>
            <w:tcW w:w="901" w:type="pct"/>
            <w:vMerge/>
          </w:tcPr>
          <w:p w14:paraId="4F878717" w14:textId="77777777" w:rsidR="00016955" w:rsidRPr="009C3C34" w:rsidDel="002A1D54" w:rsidRDefault="00016955" w:rsidP="00016955"/>
        </w:tc>
        <w:tc>
          <w:tcPr>
            <w:tcW w:w="4099" w:type="pct"/>
          </w:tcPr>
          <w:p w14:paraId="1D564FA1" w14:textId="21060E69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 xml:space="preserve">Анализировать указанные в </w:t>
            </w:r>
            <w:r>
              <w:rPr>
                <w:color w:val="000000" w:themeColor="text1"/>
              </w:rPr>
              <w:t>ИПРА</w:t>
            </w:r>
            <w:r w:rsidRPr="00E0047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ТСР</w:t>
            </w:r>
            <w:r w:rsidRPr="00E0047E">
              <w:rPr>
                <w:color w:val="000000" w:themeColor="text1"/>
              </w:rPr>
              <w:t xml:space="preserve">, положенные </w:t>
            </w:r>
            <w:r>
              <w:rPr>
                <w:color w:val="000000" w:themeColor="text1"/>
              </w:rPr>
              <w:t>инвалиду</w:t>
            </w:r>
          </w:p>
        </w:tc>
      </w:tr>
      <w:tr w:rsidR="00016955" w:rsidRPr="009C3C34" w14:paraId="62B1A43F" w14:textId="77777777" w:rsidTr="00EF0980">
        <w:trPr>
          <w:trHeight w:val="20"/>
        </w:trPr>
        <w:tc>
          <w:tcPr>
            <w:tcW w:w="901" w:type="pct"/>
            <w:vMerge/>
          </w:tcPr>
          <w:p w14:paraId="2385262D" w14:textId="77777777" w:rsidR="00016955" w:rsidRPr="009C3C34" w:rsidDel="002A1D54" w:rsidRDefault="00016955" w:rsidP="00016955"/>
        </w:tc>
        <w:tc>
          <w:tcPr>
            <w:tcW w:w="4099" w:type="pct"/>
          </w:tcPr>
          <w:p w14:paraId="46165B19" w14:textId="00638AF2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 xml:space="preserve">Пользоваться стандартным программным обеспечением при оформлении документации </w:t>
            </w:r>
          </w:p>
        </w:tc>
      </w:tr>
      <w:tr w:rsidR="00016955" w:rsidRPr="009C3C34" w14:paraId="64BE8946" w14:textId="77777777" w:rsidTr="00EF0980">
        <w:trPr>
          <w:trHeight w:val="20"/>
        </w:trPr>
        <w:tc>
          <w:tcPr>
            <w:tcW w:w="901" w:type="pct"/>
            <w:vMerge/>
          </w:tcPr>
          <w:p w14:paraId="53F700BE" w14:textId="77777777" w:rsidR="00016955" w:rsidRPr="009C3C34" w:rsidDel="002A1D54" w:rsidRDefault="00016955" w:rsidP="00016955"/>
        </w:tc>
        <w:tc>
          <w:tcPr>
            <w:tcW w:w="4099" w:type="pct"/>
          </w:tcPr>
          <w:p w14:paraId="45E45C87" w14:textId="46BE4DA8" w:rsidR="00016955" w:rsidRPr="009C3C34" w:rsidRDefault="00016955" w:rsidP="00EF0980">
            <w:pPr>
              <w:jc w:val="both"/>
            </w:pPr>
            <w:r w:rsidRPr="00E0047E">
              <w:rPr>
                <w:color w:val="000000" w:themeColor="text1"/>
              </w:rPr>
              <w:t>Применять рекомендуемые нормативные</w:t>
            </w:r>
            <w:r>
              <w:rPr>
                <w:color w:val="000000" w:themeColor="text1"/>
              </w:rPr>
              <w:t xml:space="preserve">, </w:t>
            </w:r>
            <w:r w:rsidRPr="00E0047E">
              <w:rPr>
                <w:color w:val="000000" w:themeColor="text1"/>
              </w:rPr>
              <w:t>методические материалы</w:t>
            </w:r>
            <w:r>
              <w:rPr>
                <w:color w:val="000000" w:themeColor="text1"/>
              </w:rPr>
              <w:t xml:space="preserve"> и технические документы</w:t>
            </w:r>
            <w:r w:rsidRPr="00E0047E">
              <w:rPr>
                <w:color w:val="000000" w:themeColor="text1"/>
              </w:rPr>
              <w:t xml:space="preserve"> </w:t>
            </w:r>
            <w:r w:rsidR="00D304B4">
              <w:rPr>
                <w:color w:val="000000" w:themeColor="text1"/>
              </w:rPr>
              <w:t>в области ТСР</w:t>
            </w:r>
          </w:p>
        </w:tc>
      </w:tr>
      <w:tr w:rsidR="00016955" w:rsidRPr="009C3C34" w14:paraId="663F66CC" w14:textId="77777777" w:rsidTr="00EF0980">
        <w:trPr>
          <w:trHeight w:val="20"/>
        </w:trPr>
        <w:tc>
          <w:tcPr>
            <w:tcW w:w="901" w:type="pct"/>
            <w:vMerge/>
          </w:tcPr>
          <w:p w14:paraId="7CA52149" w14:textId="77777777" w:rsidR="00016955" w:rsidRPr="009C3C34" w:rsidDel="002A1D54" w:rsidRDefault="00016955" w:rsidP="00016955"/>
        </w:tc>
        <w:tc>
          <w:tcPr>
            <w:tcW w:w="4099" w:type="pct"/>
          </w:tcPr>
          <w:p w14:paraId="65FAEC12" w14:textId="61E408DC" w:rsidR="00016955" w:rsidRPr="009C3C34" w:rsidRDefault="00016955" w:rsidP="00EF0980">
            <w:pPr>
              <w:jc w:val="both"/>
            </w:pPr>
            <w:r w:rsidRPr="00E0047E">
              <w:t xml:space="preserve">Взаимодействовать с членами </w:t>
            </w:r>
            <w:r w:rsidR="001F64D3">
              <w:t xml:space="preserve">междисциплинарной </w:t>
            </w:r>
            <w:r w:rsidRPr="00E0047E">
              <w:t xml:space="preserve">команды, социальной и медицинской службой по вопросам комплексной протезно-ортопедической помощи в интересах </w:t>
            </w:r>
            <w:r>
              <w:t>инвалида</w:t>
            </w:r>
          </w:p>
        </w:tc>
      </w:tr>
      <w:tr w:rsidR="00016955" w:rsidRPr="009C3C34" w14:paraId="34EF9FD2" w14:textId="77777777" w:rsidTr="00EF0980">
        <w:trPr>
          <w:trHeight w:val="20"/>
        </w:trPr>
        <w:tc>
          <w:tcPr>
            <w:tcW w:w="901" w:type="pct"/>
            <w:vMerge/>
          </w:tcPr>
          <w:p w14:paraId="29578E68" w14:textId="77777777" w:rsidR="00016955" w:rsidRPr="009C3C34" w:rsidDel="002A1D54" w:rsidRDefault="00016955" w:rsidP="00016955"/>
        </w:tc>
        <w:tc>
          <w:tcPr>
            <w:tcW w:w="4099" w:type="pct"/>
          </w:tcPr>
          <w:p w14:paraId="1EFEEDA5" w14:textId="18BA5C7A" w:rsidR="00016955" w:rsidRPr="009C3C34" w:rsidRDefault="00016955" w:rsidP="00EF0980">
            <w:pPr>
              <w:jc w:val="both"/>
            </w:pPr>
            <w:r w:rsidRPr="00F87B88">
              <w:t xml:space="preserve">Выполнять биомеханическую адаптацию </w:t>
            </w:r>
            <w:r>
              <w:t>ТСР</w:t>
            </w:r>
          </w:p>
        </w:tc>
      </w:tr>
      <w:tr w:rsidR="00E30450" w:rsidRPr="009C3C34" w14:paraId="6BF06BDC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1EFE44EC" w14:textId="77777777" w:rsidR="00E30450" w:rsidRPr="009C3C34" w:rsidRDefault="00E30450" w:rsidP="00E30450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1BA6E01D" w14:textId="2A28FAEE" w:rsidR="00E30450" w:rsidRPr="009C3C34" w:rsidRDefault="00E30450" w:rsidP="00EF0980">
            <w:pPr>
              <w:jc w:val="both"/>
            </w:pPr>
            <w:r w:rsidRPr="00E0047E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E30450" w:rsidRPr="009C3C34" w14:paraId="6A220F41" w14:textId="77777777" w:rsidTr="00EF0980">
        <w:trPr>
          <w:trHeight w:val="20"/>
        </w:trPr>
        <w:tc>
          <w:tcPr>
            <w:tcW w:w="901" w:type="pct"/>
            <w:vMerge/>
          </w:tcPr>
          <w:p w14:paraId="0166C106" w14:textId="77777777" w:rsidR="00E30450" w:rsidRPr="009C3C34" w:rsidDel="002A1D54" w:rsidRDefault="00E30450" w:rsidP="00E30450"/>
        </w:tc>
        <w:tc>
          <w:tcPr>
            <w:tcW w:w="4099" w:type="pct"/>
          </w:tcPr>
          <w:p w14:paraId="5E07BE72" w14:textId="012F43A6" w:rsidR="00E30450" w:rsidRPr="009C3C34" w:rsidRDefault="00E30450" w:rsidP="00EF0980">
            <w:pPr>
              <w:jc w:val="both"/>
            </w:pPr>
            <w:r w:rsidRPr="00886376">
              <w:rPr>
                <w:color w:val="000000"/>
              </w:rPr>
              <w:t xml:space="preserve">Функциональная анатомия </w:t>
            </w:r>
            <w:r>
              <w:rPr>
                <w:color w:val="000000"/>
              </w:rPr>
              <w:t xml:space="preserve">верхних и </w:t>
            </w:r>
            <w:r w:rsidRPr="00886376">
              <w:rPr>
                <w:color w:val="000000"/>
              </w:rPr>
              <w:t>нижних конечностей</w:t>
            </w:r>
          </w:p>
        </w:tc>
      </w:tr>
      <w:tr w:rsidR="001F64D3" w:rsidRPr="009C3C34" w14:paraId="5E066CC2" w14:textId="77777777" w:rsidTr="00EF0980">
        <w:trPr>
          <w:trHeight w:val="20"/>
        </w:trPr>
        <w:tc>
          <w:tcPr>
            <w:tcW w:w="901" w:type="pct"/>
            <w:vMerge/>
          </w:tcPr>
          <w:p w14:paraId="1EDB372A" w14:textId="77777777" w:rsidR="001F64D3" w:rsidRPr="009C3C34" w:rsidDel="002A1D54" w:rsidRDefault="001F64D3" w:rsidP="00E30450"/>
        </w:tc>
        <w:tc>
          <w:tcPr>
            <w:tcW w:w="4099" w:type="pct"/>
          </w:tcPr>
          <w:p w14:paraId="5ADFFD54" w14:textId="1A3BF455" w:rsidR="001F64D3" w:rsidRPr="00886376" w:rsidRDefault="00D304B4" w:rsidP="00EF098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</w:t>
            </w:r>
            <w:r w:rsidR="001F64D3" w:rsidRPr="001F64D3">
              <w:rPr>
                <w:color w:val="000000"/>
              </w:rPr>
              <w:t>авила профессиональной этики и деонтологии</w:t>
            </w:r>
          </w:p>
        </w:tc>
      </w:tr>
      <w:tr w:rsidR="00E30450" w:rsidRPr="009C3C34" w14:paraId="0E0DFE00" w14:textId="77777777" w:rsidTr="00EF0980">
        <w:trPr>
          <w:trHeight w:val="20"/>
        </w:trPr>
        <w:tc>
          <w:tcPr>
            <w:tcW w:w="901" w:type="pct"/>
            <w:vMerge/>
          </w:tcPr>
          <w:p w14:paraId="5AA33AA8" w14:textId="77777777" w:rsidR="00E30450" w:rsidRPr="009C3C34" w:rsidDel="002A1D54" w:rsidRDefault="00E30450" w:rsidP="00E30450"/>
        </w:tc>
        <w:tc>
          <w:tcPr>
            <w:tcW w:w="4099" w:type="pct"/>
          </w:tcPr>
          <w:p w14:paraId="430E137A" w14:textId="0D42D9DA" w:rsidR="00E30450" w:rsidRPr="009C3C34" w:rsidRDefault="00E30450" w:rsidP="00EF0980">
            <w:pPr>
              <w:jc w:val="both"/>
            </w:pPr>
            <w:r w:rsidRPr="00E0047E">
              <w:rPr>
                <w:color w:val="000000"/>
              </w:rPr>
              <w:t xml:space="preserve">Психологические аспекты работы с </w:t>
            </w:r>
            <w:r>
              <w:rPr>
                <w:color w:val="000000"/>
              </w:rPr>
              <w:t>инвалидами</w:t>
            </w:r>
          </w:p>
        </w:tc>
      </w:tr>
      <w:tr w:rsidR="00E30450" w:rsidRPr="009C3C34" w14:paraId="20FBC331" w14:textId="77777777" w:rsidTr="00EF0980">
        <w:trPr>
          <w:trHeight w:val="20"/>
        </w:trPr>
        <w:tc>
          <w:tcPr>
            <w:tcW w:w="901" w:type="pct"/>
            <w:vMerge/>
          </w:tcPr>
          <w:p w14:paraId="49D5EED6" w14:textId="77777777" w:rsidR="00E30450" w:rsidRPr="009C3C34" w:rsidDel="002A1D54" w:rsidRDefault="00E30450" w:rsidP="00E30450"/>
        </w:tc>
        <w:tc>
          <w:tcPr>
            <w:tcW w:w="4099" w:type="pct"/>
          </w:tcPr>
          <w:p w14:paraId="2F38615C" w14:textId="58AC298E" w:rsidR="00E30450" w:rsidRPr="009C3C34" w:rsidRDefault="00E30450" w:rsidP="00EF0980">
            <w:pPr>
              <w:jc w:val="both"/>
            </w:pPr>
            <w:r w:rsidRPr="00E0047E">
              <w:rPr>
                <w:color w:val="000000"/>
              </w:rPr>
              <w:t xml:space="preserve">Виды и наименования </w:t>
            </w:r>
            <w:r>
              <w:rPr>
                <w:color w:val="000000"/>
              </w:rPr>
              <w:t>ТСР</w:t>
            </w:r>
            <w:r w:rsidRPr="00E0047E">
              <w:rPr>
                <w:color w:val="000000"/>
              </w:rPr>
              <w:t xml:space="preserve">, модулей и полуфабрикатов, технология их подбора для </w:t>
            </w:r>
            <w:r>
              <w:rPr>
                <w:color w:val="000000"/>
              </w:rPr>
              <w:t>инвалида</w:t>
            </w:r>
            <w:r w:rsidRPr="00E0047E">
              <w:rPr>
                <w:color w:val="000000"/>
              </w:rPr>
              <w:t>, наименования и свойства материалов, используемых при их изготовлении</w:t>
            </w:r>
          </w:p>
        </w:tc>
      </w:tr>
      <w:tr w:rsidR="00E30450" w:rsidRPr="009C3C34" w14:paraId="3DDC6650" w14:textId="77777777" w:rsidTr="00EF0980">
        <w:trPr>
          <w:trHeight w:val="20"/>
        </w:trPr>
        <w:tc>
          <w:tcPr>
            <w:tcW w:w="901" w:type="pct"/>
            <w:vMerge/>
          </w:tcPr>
          <w:p w14:paraId="757BEE30" w14:textId="77777777" w:rsidR="00E30450" w:rsidRPr="009C3C34" w:rsidDel="002A1D54" w:rsidRDefault="00E30450" w:rsidP="00E30450"/>
        </w:tc>
        <w:tc>
          <w:tcPr>
            <w:tcW w:w="4099" w:type="pct"/>
          </w:tcPr>
          <w:p w14:paraId="2E6D9AE7" w14:textId="5FC31C1D" w:rsidR="00E30450" w:rsidRPr="009C3C34" w:rsidRDefault="00E30450" w:rsidP="00EF0980">
            <w:pPr>
              <w:jc w:val="both"/>
            </w:pPr>
            <w:r w:rsidRPr="00DE2C1C">
              <w:t>Принципы контроля качества ТСР, требования отдела технологического контроля</w:t>
            </w:r>
          </w:p>
        </w:tc>
      </w:tr>
      <w:tr w:rsidR="00E30450" w:rsidRPr="009C3C34" w14:paraId="7BCBCF64" w14:textId="77777777" w:rsidTr="00EF0980">
        <w:trPr>
          <w:trHeight w:val="20"/>
        </w:trPr>
        <w:tc>
          <w:tcPr>
            <w:tcW w:w="901" w:type="pct"/>
          </w:tcPr>
          <w:p w14:paraId="405D0A2B" w14:textId="77777777" w:rsidR="00E30450" w:rsidRPr="009C3C34" w:rsidDel="002A1D54" w:rsidRDefault="00E30450" w:rsidP="00E30450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4C5BE0CC" w14:textId="77777777" w:rsidR="00E30450" w:rsidRPr="009C3C34" w:rsidRDefault="00E30450" w:rsidP="00EF0980">
            <w:pPr>
              <w:jc w:val="both"/>
            </w:pPr>
            <w:r w:rsidRPr="009C3C34">
              <w:t>-</w:t>
            </w:r>
          </w:p>
        </w:tc>
      </w:tr>
    </w:tbl>
    <w:p w14:paraId="1709BDBA" w14:textId="77777777" w:rsidR="009223D3" w:rsidRPr="009C3C34" w:rsidRDefault="009223D3" w:rsidP="009223D3"/>
    <w:p w14:paraId="1AA6421D" w14:textId="7C8BB773" w:rsidR="00AA2112" w:rsidRPr="009C3C34" w:rsidRDefault="00AA2112" w:rsidP="009223D3">
      <w:pPr>
        <w:pStyle w:val="2"/>
      </w:pPr>
      <w:bookmarkStart w:id="13" w:name="_Toc188800335"/>
      <w:r w:rsidRPr="009C3C34">
        <w:t>3.3. Обобщенная трудовая функция</w:t>
      </w:r>
      <w:bookmarkEnd w:id="13"/>
    </w:p>
    <w:p w14:paraId="4995A0FA" w14:textId="77777777" w:rsidR="009223D3" w:rsidRPr="009C3C34" w:rsidRDefault="009223D3" w:rsidP="009223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3"/>
        <w:gridCol w:w="5100"/>
        <w:gridCol w:w="732"/>
        <w:gridCol w:w="377"/>
        <w:gridCol w:w="1447"/>
        <w:gridCol w:w="981"/>
      </w:tblGrid>
      <w:tr w:rsidR="003E538A" w:rsidRPr="009C3C34" w14:paraId="2CF1A790" w14:textId="77777777" w:rsidTr="00EF0980">
        <w:trPr>
          <w:trHeight w:val="20"/>
        </w:trPr>
        <w:tc>
          <w:tcPr>
            <w:tcW w:w="76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7431225" w14:textId="77777777" w:rsidR="00AA2112" w:rsidRPr="009C3C34" w:rsidRDefault="00AA2112" w:rsidP="006A3056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1C1DCF" w14:textId="09131546" w:rsidR="00AA2112" w:rsidRPr="009C3C34" w:rsidRDefault="00890A6B" w:rsidP="006A3056">
            <w:pPr>
              <w:rPr>
                <w:strike/>
              </w:rPr>
            </w:pPr>
            <w:r w:rsidRPr="00890A6B">
              <w:t>Проведение испытаний и обеспечение качества инженерных решений ТСР</w:t>
            </w:r>
          </w:p>
        </w:tc>
        <w:tc>
          <w:tcPr>
            <w:tcW w:w="3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8B07E84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27282" w14:textId="52356182" w:rsidR="00AA2112" w:rsidRPr="009C3C34" w:rsidRDefault="00C92A9E" w:rsidP="006A30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11FB5ED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квалификации</w:t>
            </w:r>
          </w:p>
        </w:tc>
        <w:tc>
          <w:tcPr>
            <w:tcW w:w="4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9310A1" w14:textId="26730797" w:rsidR="00AA2112" w:rsidRPr="009C3C34" w:rsidRDefault="00D304B4" w:rsidP="006A3056">
            <w:pPr>
              <w:jc w:val="center"/>
            </w:pPr>
            <w:r w:rsidRPr="00206CF2">
              <w:t>6</w:t>
            </w:r>
          </w:p>
        </w:tc>
      </w:tr>
    </w:tbl>
    <w:p w14:paraId="4DB60632" w14:textId="77777777" w:rsidR="00AA2112" w:rsidRPr="009C3C34" w:rsidRDefault="00AA2112" w:rsidP="00AA211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6E87" w:rsidRPr="009C3C34" w14:paraId="1049DA0A" w14:textId="77777777" w:rsidTr="00EF0980">
        <w:trPr>
          <w:trHeight w:val="20"/>
        </w:trPr>
        <w:tc>
          <w:tcPr>
            <w:tcW w:w="901" w:type="pct"/>
          </w:tcPr>
          <w:p w14:paraId="274A687F" w14:textId="0456C11A" w:rsidR="00AA2112" w:rsidRPr="009C3C34" w:rsidRDefault="004B6E87" w:rsidP="006A3056">
            <w:r w:rsidRPr="009C3C34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273CA6DF" w14:textId="77777777" w:rsidR="00387EFE" w:rsidRDefault="00387EFE" w:rsidP="00387EFE">
            <w:r>
              <w:t>Инженер-исследователь медицинской техники</w:t>
            </w:r>
          </w:p>
          <w:p w14:paraId="5CDA7CD2" w14:textId="77777777" w:rsidR="00387EFE" w:rsidRDefault="00387EFE" w:rsidP="00387EFE">
            <w:r>
              <w:t>Инженер-исследователь технических средств реабилитации</w:t>
            </w:r>
          </w:p>
          <w:p w14:paraId="44F36CE4" w14:textId="77777777" w:rsidR="00387EFE" w:rsidRDefault="00387EFE" w:rsidP="00387EFE">
            <w:r>
              <w:t>Специалист по медицинским изделиям и технологиям реабилитации</w:t>
            </w:r>
          </w:p>
          <w:p w14:paraId="49A5302F" w14:textId="77777777" w:rsidR="00387EFE" w:rsidRDefault="00387EFE" w:rsidP="00387EFE">
            <w:r>
              <w:t>Специалист по техническим средствам реабилитации</w:t>
            </w:r>
          </w:p>
          <w:p w14:paraId="6C97A2B5" w14:textId="7948FD59" w:rsidR="00AA2112" w:rsidRPr="009C3C34" w:rsidRDefault="00387EFE" w:rsidP="00387EFE">
            <w:pPr>
              <w:rPr>
                <w:shd w:val="clear" w:color="auto" w:fill="FFFFFF"/>
              </w:rPr>
            </w:pPr>
            <w:r>
              <w:t xml:space="preserve">Инженер по качеству </w:t>
            </w:r>
            <w:r w:rsidR="001F64D3">
              <w:t>технических средств реабилитации</w:t>
            </w:r>
          </w:p>
        </w:tc>
      </w:tr>
    </w:tbl>
    <w:p w14:paraId="7C3E74D7" w14:textId="77777777" w:rsidR="00AA2112" w:rsidRPr="009C3C34" w:rsidRDefault="00AA2112" w:rsidP="00AA2112"/>
    <w:p w14:paraId="76A23A1A" w14:textId="116AD9EF" w:rsidR="00731628" w:rsidRPr="009C3C34" w:rsidRDefault="00731628" w:rsidP="00AA2112">
      <w:r w:rsidRPr="009C3C34">
        <w:t>Пути достижения квалификации</w:t>
      </w:r>
    </w:p>
    <w:p w14:paraId="245E5CAC" w14:textId="77777777" w:rsidR="00731628" w:rsidRPr="009C3C34" w:rsidRDefault="00731628" w:rsidP="00AA211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71BD7A93" w14:textId="77777777" w:rsidTr="00EF0980">
        <w:trPr>
          <w:trHeight w:val="20"/>
        </w:trPr>
        <w:tc>
          <w:tcPr>
            <w:tcW w:w="901" w:type="pct"/>
          </w:tcPr>
          <w:p w14:paraId="031559B0" w14:textId="25656FA0" w:rsidR="00AA2112" w:rsidRPr="009C3C34" w:rsidRDefault="004B6E87" w:rsidP="004B6E87">
            <w:r w:rsidRPr="009C3C34">
              <w:t>Образование и обучение</w:t>
            </w:r>
          </w:p>
        </w:tc>
        <w:tc>
          <w:tcPr>
            <w:tcW w:w="4099" w:type="pct"/>
          </w:tcPr>
          <w:p w14:paraId="6B63E10C" w14:textId="73DB4AA4" w:rsidR="00AA2112" w:rsidRPr="009C3C34" w:rsidRDefault="00E51AE3" w:rsidP="004A208F">
            <w:pPr>
              <w:rPr>
                <w:rFonts w:eastAsia="Calibri"/>
                <w:lang w:bidi="en-US"/>
              </w:rPr>
            </w:pPr>
            <w:r w:rsidRPr="00E51AE3">
              <w:t>Высшее техническое образование</w:t>
            </w:r>
            <w:r w:rsidR="00740717">
              <w:t xml:space="preserve"> – </w:t>
            </w:r>
            <w:r w:rsidR="00071530">
              <w:t>магистратура</w:t>
            </w:r>
            <w:r w:rsidR="00E43BA2">
              <w:t xml:space="preserve"> </w:t>
            </w:r>
            <w:r w:rsidR="00E43BA2">
              <w:rPr>
                <w:lang w:eastAsia="en-US"/>
              </w:rPr>
              <w:t>и дополнительное профессиональное образование – программы повышения квалификации в области реабилитационной индустрии</w:t>
            </w:r>
          </w:p>
        </w:tc>
      </w:tr>
      <w:tr w:rsidR="009223D3" w:rsidRPr="009C3C34" w14:paraId="1EB40CA0" w14:textId="77777777" w:rsidTr="00EF0980">
        <w:trPr>
          <w:trHeight w:val="20"/>
        </w:trPr>
        <w:tc>
          <w:tcPr>
            <w:tcW w:w="901" w:type="pct"/>
          </w:tcPr>
          <w:p w14:paraId="0D1444EE" w14:textId="69BFB03D" w:rsidR="00AA2112" w:rsidRPr="009C3C34" w:rsidRDefault="004B6E87" w:rsidP="004B6E87">
            <w:r w:rsidRPr="00967D18">
              <w:t>Опыт практической работы</w:t>
            </w:r>
          </w:p>
        </w:tc>
        <w:tc>
          <w:tcPr>
            <w:tcW w:w="4099" w:type="pct"/>
          </w:tcPr>
          <w:p w14:paraId="5DA504BF" w14:textId="660BA1E8" w:rsidR="006A3056" w:rsidRPr="009C3C34" w:rsidRDefault="001F64D3" w:rsidP="00BB1845">
            <w:r>
              <w:t xml:space="preserve">Не менее </w:t>
            </w:r>
            <w:r w:rsidR="001D5003">
              <w:t>пяти</w:t>
            </w:r>
            <w:r>
              <w:t xml:space="preserve"> лет в реабилитационной индустрии</w:t>
            </w:r>
            <w:r w:rsidR="00D304B4">
              <w:t xml:space="preserve"> (в протезно-ортопедической отрасли)</w:t>
            </w:r>
          </w:p>
        </w:tc>
      </w:tr>
    </w:tbl>
    <w:p w14:paraId="53160B80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38914532" w14:textId="77777777" w:rsidTr="00EF0980">
        <w:trPr>
          <w:trHeight w:val="20"/>
        </w:trPr>
        <w:tc>
          <w:tcPr>
            <w:tcW w:w="901" w:type="pct"/>
          </w:tcPr>
          <w:p w14:paraId="7C55058D" w14:textId="77777777" w:rsidR="00AA2112" w:rsidRPr="009C3C34" w:rsidRDefault="00AA2112" w:rsidP="004B6E87">
            <w:r w:rsidRPr="009C3C34">
              <w:t>Особые условия допуска к работе</w:t>
            </w:r>
          </w:p>
        </w:tc>
        <w:tc>
          <w:tcPr>
            <w:tcW w:w="4099" w:type="pct"/>
          </w:tcPr>
          <w:p w14:paraId="6C920330" w14:textId="674F3438" w:rsidR="00AA2112" w:rsidRPr="009C3C34" w:rsidRDefault="001D5003" w:rsidP="001F64D3">
            <w:pPr>
              <w:suppressAutoHyphens/>
            </w:pPr>
            <w:r>
              <w:t>-</w:t>
            </w:r>
          </w:p>
        </w:tc>
      </w:tr>
      <w:tr w:rsidR="004B6E87" w:rsidRPr="009C3C34" w14:paraId="577FC75E" w14:textId="77777777" w:rsidTr="00EF0980">
        <w:trPr>
          <w:trHeight w:val="20"/>
        </w:trPr>
        <w:tc>
          <w:tcPr>
            <w:tcW w:w="901" w:type="pct"/>
          </w:tcPr>
          <w:p w14:paraId="38185346" w14:textId="77777777" w:rsidR="00AA2112" w:rsidRPr="009C3C34" w:rsidRDefault="00AA2112" w:rsidP="004B6E87">
            <w:r w:rsidRPr="009C3C34">
              <w:t>Другие характеристики</w:t>
            </w:r>
          </w:p>
        </w:tc>
        <w:tc>
          <w:tcPr>
            <w:tcW w:w="4099" w:type="pct"/>
          </w:tcPr>
          <w:p w14:paraId="183F828B" w14:textId="40C6BD84" w:rsidR="00AA2112" w:rsidRPr="009C3C34" w:rsidRDefault="00FD5B30" w:rsidP="004B6E87">
            <w:pPr>
              <w:rPr>
                <w:shd w:val="clear" w:color="auto" w:fill="FFFFFF"/>
              </w:rPr>
            </w:pPr>
            <w:r w:rsidRPr="00FD5B30">
              <w:rPr>
                <w:shd w:val="clear" w:color="auto" w:fill="FFFFFF"/>
              </w:rPr>
              <w:t>Дополнительное профессиональное образование</w:t>
            </w:r>
            <w:r w:rsidR="00740717">
              <w:rPr>
                <w:shd w:val="clear" w:color="auto" w:fill="FFFFFF"/>
              </w:rPr>
              <w:t xml:space="preserve"> – </w:t>
            </w:r>
            <w:r w:rsidRPr="00FD5B30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 не реже одного раза в три года.</w:t>
            </w:r>
          </w:p>
        </w:tc>
      </w:tr>
    </w:tbl>
    <w:p w14:paraId="5C1035D1" w14:textId="77777777" w:rsidR="00AA2112" w:rsidRPr="009C3C34" w:rsidRDefault="00AA2112" w:rsidP="00AA2112"/>
    <w:p w14:paraId="74ED7681" w14:textId="6D978AB7" w:rsidR="00AA2112" w:rsidRPr="009C3C34" w:rsidRDefault="004B6E87" w:rsidP="00AA2112">
      <w:r w:rsidRPr="009C3C34">
        <w:t>Справочная информация</w:t>
      </w:r>
    </w:p>
    <w:p w14:paraId="54E81C10" w14:textId="77777777" w:rsidR="00AA2112" w:rsidRPr="009C3C34" w:rsidRDefault="00AA2112" w:rsidP="00AA211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9C3C34" w:rsidRPr="009C3C34" w14:paraId="6E2F904B" w14:textId="77777777" w:rsidTr="00EF0980">
        <w:trPr>
          <w:trHeight w:val="20"/>
        </w:trPr>
        <w:tc>
          <w:tcPr>
            <w:tcW w:w="901" w:type="pct"/>
            <w:vAlign w:val="center"/>
          </w:tcPr>
          <w:p w14:paraId="67896C8C" w14:textId="77777777" w:rsidR="00AA2112" w:rsidRPr="009C3C34" w:rsidRDefault="00AA2112" w:rsidP="006A3056">
            <w:pPr>
              <w:jc w:val="center"/>
            </w:pPr>
            <w:r w:rsidRPr="009C3C34"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1E1635CA" w14:textId="77777777" w:rsidR="00AA2112" w:rsidRPr="009C3C34" w:rsidRDefault="00AA2112" w:rsidP="006A3056">
            <w:pPr>
              <w:jc w:val="center"/>
            </w:pPr>
            <w:r w:rsidRPr="009C3C34">
              <w:t>Код</w:t>
            </w:r>
          </w:p>
        </w:tc>
        <w:tc>
          <w:tcPr>
            <w:tcW w:w="3542" w:type="pct"/>
            <w:vAlign w:val="center"/>
          </w:tcPr>
          <w:p w14:paraId="551A54AF" w14:textId="52C4163B" w:rsidR="00AA2112" w:rsidRPr="009C3C34" w:rsidRDefault="004B6E87" w:rsidP="006A3056">
            <w:pPr>
              <w:jc w:val="center"/>
            </w:pPr>
            <w:r w:rsidRPr="009C3C3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0E5AA2" w:rsidRPr="009C3C34" w14:paraId="45F11013" w14:textId="77777777" w:rsidTr="00EF0980">
        <w:trPr>
          <w:trHeight w:val="20"/>
        </w:trPr>
        <w:tc>
          <w:tcPr>
            <w:tcW w:w="901" w:type="pct"/>
          </w:tcPr>
          <w:p w14:paraId="31BF7B78" w14:textId="44E5661E" w:rsidR="000E5AA2" w:rsidRPr="009C3C34" w:rsidRDefault="000E5AA2" w:rsidP="000E5AA2">
            <w:pPr>
              <w:rPr>
                <w:vertAlign w:val="superscript"/>
              </w:rPr>
            </w:pPr>
            <w:r w:rsidRPr="009C3C34">
              <w:t>ОКЗ</w:t>
            </w:r>
          </w:p>
        </w:tc>
        <w:tc>
          <w:tcPr>
            <w:tcW w:w="557" w:type="pct"/>
          </w:tcPr>
          <w:p w14:paraId="19F06591" w14:textId="2F8B755A" w:rsidR="000E5AA2" w:rsidRPr="00D304B4" w:rsidRDefault="000E5AA2" w:rsidP="000E5AA2">
            <w:pPr>
              <w:rPr>
                <w:color w:val="EE0000"/>
              </w:rPr>
            </w:pPr>
            <w:r w:rsidRPr="00A75271">
              <w:rPr>
                <w:color w:val="000000" w:themeColor="text1"/>
              </w:rPr>
              <w:t>2149</w:t>
            </w:r>
          </w:p>
        </w:tc>
        <w:tc>
          <w:tcPr>
            <w:tcW w:w="3542" w:type="pct"/>
          </w:tcPr>
          <w:p w14:paraId="36751D47" w14:textId="1421B91E" w:rsidR="000E5AA2" w:rsidRPr="00D304B4" w:rsidRDefault="000E5AA2" w:rsidP="000E5AA2">
            <w:pPr>
              <w:rPr>
                <w:color w:val="EE0000"/>
              </w:rPr>
            </w:pPr>
            <w:r w:rsidRPr="00A75271">
              <w:rPr>
                <w:color w:val="000000" w:themeColor="text1"/>
              </w:rPr>
              <w:t>Специалисты в области техники, не входящие в другие группы</w:t>
            </w:r>
          </w:p>
        </w:tc>
      </w:tr>
      <w:tr w:rsidR="00630AC9" w:rsidRPr="00C16AFA" w14:paraId="5112FD59" w14:textId="77777777" w:rsidTr="00630AC9">
        <w:trPr>
          <w:trHeight w:val="267"/>
        </w:trPr>
        <w:tc>
          <w:tcPr>
            <w:tcW w:w="901" w:type="pct"/>
          </w:tcPr>
          <w:p w14:paraId="578615B6" w14:textId="6CC768F2" w:rsidR="00630AC9" w:rsidRPr="00C16AFA" w:rsidRDefault="00630AC9" w:rsidP="000E5AA2">
            <w:r w:rsidRPr="00C16AFA">
              <w:t xml:space="preserve">Перечни ВО </w:t>
            </w:r>
          </w:p>
        </w:tc>
        <w:tc>
          <w:tcPr>
            <w:tcW w:w="557" w:type="pct"/>
          </w:tcPr>
          <w:p w14:paraId="4DFBC5AD" w14:textId="49C26545" w:rsidR="00630AC9" w:rsidRPr="00C16AFA" w:rsidRDefault="0003735B" w:rsidP="000E5AA2">
            <w:pPr>
              <w:rPr>
                <w:color w:val="EE0000"/>
              </w:rPr>
            </w:pPr>
            <w:r w:rsidRPr="00C16AFA">
              <w:rPr>
                <w:color w:val="000000"/>
                <w:shd w:val="clear" w:color="auto" w:fill="FFFFFF"/>
              </w:rPr>
              <w:t>12.04.04</w:t>
            </w:r>
          </w:p>
        </w:tc>
        <w:tc>
          <w:tcPr>
            <w:tcW w:w="3542" w:type="pct"/>
          </w:tcPr>
          <w:p w14:paraId="4EDB6087" w14:textId="78C790B2" w:rsidR="00630AC9" w:rsidRPr="00C16AFA" w:rsidRDefault="00630AC9" w:rsidP="000E5AA2">
            <w:pPr>
              <w:rPr>
                <w:color w:val="EE0000"/>
              </w:rPr>
            </w:pPr>
            <w:r w:rsidRPr="00C16AFA">
              <w:t>Биотехнические системы и технологии</w:t>
            </w:r>
          </w:p>
        </w:tc>
      </w:tr>
    </w:tbl>
    <w:p w14:paraId="722D8CC4" w14:textId="77777777" w:rsidR="009223D3" w:rsidRPr="009C3C34" w:rsidRDefault="009223D3" w:rsidP="009223D3">
      <w:pPr>
        <w:rPr>
          <w:b/>
          <w:bCs w:val="0"/>
        </w:rPr>
      </w:pPr>
    </w:p>
    <w:p w14:paraId="05DB5957" w14:textId="5340A602" w:rsidR="00AA2112" w:rsidRPr="009C3C34" w:rsidRDefault="00AA2112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CE6343" w:rsidRPr="009C3C34">
        <w:rPr>
          <w:b/>
          <w:bCs w:val="0"/>
        </w:rPr>
        <w:t>3</w:t>
      </w:r>
      <w:r w:rsidRPr="009C3C34">
        <w:rPr>
          <w:b/>
          <w:bCs w:val="0"/>
        </w:rPr>
        <w:t>.1. Трудовая функция</w:t>
      </w:r>
    </w:p>
    <w:p w14:paraId="7A9ABA7A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0"/>
        <w:gridCol w:w="4372"/>
        <w:gridCol w:w="690"/>
        <w:gridCol w:w="973"/>
        <w:gridCol w:w="1826"/>
        <w:gridCol w:w="549"/>
      </w:tblGrid>
      <w:tr w:rsidR="003E538A" w:rsidRPr="009C3C34" w14:paraId="79188CD3" w14:textId="77777777" w:rsidTr="002B1024">
        <w:trPr>
          <w:trHeight w:val="278"/>
        </w:trPr>
        <w:tc>
          <w:tcPr>
            <w:tcW w:w="87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AFF154E" w14:textId="77777777" w:rsidR="00AA2112" w:rsidRPr="009C3C34" w:rsidRDefault="00AA2112" w:rsidP="006A3056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E11BBE" w14:textId="33A4F132" w:rsidR="00AA2112" w:rsidRPr="009C3C34" w:rsidRDefault="000412A8" w:rsidP="006A3056">
            <w:r w:rsidRPr="000412A8">
              <w:t>Проведение технических испытаний ТСР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4F209A8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976BC" w14:textId="16E3DCFD" w:rsidR="00AA2112" w:rsidRPr="009C3C34" w:rsidRDefault="00C92A9E" w:rsidP="002B1024">
            <w:pPr>
              <w:jc w:val="center"/>
            </w:pPr>
            <w:r>
              <w:rPr>
                <w:lang w:val="en-US"/>
              </w:rPr>
              <w:t>C</w:t>
            </w:r>
            <w:r w:rsidR="00AA2112" w:rsidRPr="009C3C34">
              <w:t>/01.</w:t>
            </w:r>
            <w:r w:rsidR="00D304B4">
              <w:t>6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CFCB1C8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3D3B4B" w14:textId="1D2BF1B3" w:rsidR="00AA2112" w:rsidRPr="009C3C34" w:rsidRDefault="00D304B4" w:rsidP="006A3056">
            <w:pPr>
              <w:jc w:val="center"/>
            </w:pPr>
            <w:r>
              <w:t>6</w:t>
            </w:r>
          </w:p>
        </w:tc>
      </w:tr>
    </w:tbl>
    <w:p w14:paraId="3DDF8006" w14:textId="77777777" w:rsidR="00AA2112" w:rsidRPr="009C3C34" w:rsidRDefault="00AA2112" w:rsidP="00AA211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1F64D3" w:rsidRPr="009C3C34" w14:paraId="653FCCA6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5F4F4257" w14:textId="77777777" w:rsidR="001F64D3" w:rsidRPr="009C3C34" w:rsidRDefault="001F64D3" w:rsidP="001F64D3">
            <w:r w:rsidRPr="009C3C34">
              <w:t>Трудовые действия</w:t>
            </w:r>
          </w:p>
        </w:tc>
        <w:tc>
          <w:tcPr>
            <w:tcW w:w="4099" w:type="pct"/>
          </w:tcPr>
          <w:p w14:paraId="7EB0F1F9" w14:textId="2A86B98A" w:rsidR="001F64D3" w:rsidRPr="009C3C34" w:rsidRDefault="001F64D3" w:rsidP="00EF0980">
            <w:pPr>
              <w:jc w:val="both"/>
            </w:pPr>
            <w:r w:rsidRPr="00887956">
              <w:t>Планирование механических и клинических испытаний</w:t>
            </w:r>
            <w:r>
              <w:t xml:space="preserve"> ТСР</w:t>
            </w:r>
          </w:p>
        </w:tc>
      </w:tr>
      <w:tr w:rsidR="001F64D3" w:rsidRPr="009C3C34" w14:paraId="673879DF" w14:textId="77777777" w:rsidTr="00EF0980">
        <w:trPr>
          <w:trHeight w:val="20"/>
        </w:trPr>
        <w:tc>
          <w:tcPr>
            <w:tcW w:w="901" w:type="pct"/>
            <w:vMerge/>
          </w:tcPr>
          <w:p w14:paraId="5B9AEB6C" w14:textId="77777777" w:rsidR="001F64D3" w:rsidRPr="009C3C34" w:rsidRDefault="001F64D3" w:rsidP="001F64D3"/>
        </w:tc>
        <w:tc>
          <w:tcPr>
            <w:tcW w:w="4099" w:type="pct"/>
          </w:tcPr>
          <w:p w14:paraId="61467662" w14:textId="0D889CD5" w:rsidR="001F64D3" w:rsidRPr="009C3C34" w:rsidRDefault="001F64D3" w:rsidP="00EF0980">
            <w:pPr>
              <w:jc w:val="both"/>
            </w:pPr>
            <w:r w:rsidRPr="00887956">
              <w:t>Проведение механических и клинических испытаний ТСР</w:t>
            </w:r>
          </w:p>
        </w:tc>
      </w:tr>
      <w:tr w:rsidR="001F64D3" w:rsidRPr="009C3C34" w14:paraId="248F9AC4" w14:textId="77777777" w:rsidTr="00EF0980">
        <w:trPr>
          <w:trHeight w:val="20"/>
        </w:trPr>
        <w:tc>
          <w:tcPr>
            <w:tcW w:w="901" w:type="pct"/>
            <w:vMerge/>
          </w:tcPr>
          <w:p w14:paraId="7CA84BE8" w14:textId="77777777" w:rsidR="001F64D3" w:rsidRPr="009C3C34" w:rsidRDefault="001F64D3" w:rsidP="001F64D3"/>
        </w:tc>
        <w:tc>
          <w:tcPr>
            <w:tcW w:w="4099" w:type="pct"/>
          </w:tcPr>
          <w:p w14:paraId="5F74F2B3" w14:textId="4CF5459C" w:rsidR="001F64D3" w:rsidRPr="009C3C34" w:rsidRDefault="001F64D3" w:rsidP="00EF0980">
            <w:pPr>
              <w:jc w:val="both"/>
            </w:pPr>
            <w:r w:rsidRPr="00887956">
              <w:t>Подготовка технической документации и протоколов</w:t>
            </w:r>
          </w:p>
        </w:tc>
      </w:tr>
      <w:tr w:rsidR="001F64D3" w:rsidRPr="009C3C34" w14:paraId="2752E87B" w14:textId="77777777" w:rsidTr="00EF0980">
        <w:trPr>
          <w:trHeight w:val="20"/>
        </w:trPr>
        <w:tc>
          <w:tcPr>
            <w:tcW w:w="901" w:type="pct"/>
            <w:vMerge/>
          </w:tcPr>
          <w:p w14:paraId="34310D99" w14:textId="77777777" w:rsidR="001F64D3" w:rsidRPr="009C3C34" w:rsidRDefault="001F64D3" w:rsidP="001F64D3"/>
        </w:tc>
        <w:tc>
          <w:tcPr>
            <w:tcW w:w="4099" w:type="pct"/>
          </w:tcPr>
          <w:p w14:paraId="58E3697E" w14:textId="6E963F95" w:rsidR="001F64D3" w:rsidRPr="009C3C34" w:rsidRDefault="001F64D3" w:rsidP="00EF0980">
            <w:pPr>
              <w:jc w:val="both"/>
            </w:pPr>
            <w:r>
              <w:t xml:space="preserve">Проведение </w:t>
            </w:r>
            <w:r w:rsidRPr="001F64D3">
              <w:t>сертификации ТСР</w:t>
            </w:r>
          </w:p>
        </w:tc>
      </w:tr>
      <w:tr w:rsidR="001F64D3" w:rsidRPr="009C3C34" w14:paraId="227E57CC" w14:textId="77777777" w:rsidTr="00EF0980">
        <w:trPr>
          <w:trHeight w:val="20"/>
        </w:trPr>
        <w:tc>
          <w:tcPr>
            <w:tcW w:w="901" w:type="pct"/>
            <w:vMerge/>
          </w:tcPr>
          <w:p w14:paraId="65752F9E" w14:textId="77777777" w:rsidR="001F64D3" w:rsidRPr="009C3C34" w:rsidRDefault="001F64D3" w:rsidP="001F64D3"/>
        </w:tc>
        <w:tc>
          <w:tcPr>
            <w:tcW w:w="4099" w:type="pct"/>
          </w:tcPr>
          <w:p w14:paraId="5BB0A387" w14:textId="64933A9C" w:rsidR="001F64D3" w:rsidRPr="009C3C34" w:rsidRDefault="001F64D3" w:rsidP="00EF0980">
            <w:pPr>
              <w:jc w:val="both"/>
            </w:pPr>
            <w:r w:rsidRPr="001F64D3">
              <w:t>Обеспечение</w:t>
            </w:r>
            <w:r w:rsidRPr="00D825A9">
              <w:t xml:space="preserve"> соблюдения требований международных и национальных стандартов, технических условий, используемых при изготовлении </w:t>
            </w:r>
            <w:r>
              <w:t>ТСР</w:t>
            </w:r>
            <w:r w:rsidR="001D5003">
              <w:t>,</w:t>
            </w:r>
            <w:r>
              <w:t xml:space="preserve"> для повышения реабилитационного потенциала пользователей </w:t>
            </w:r>
            <w:proofErr w:type="spellStart"/>
            <w:r>
              <w:t>ортезов</w:t>
            </w:r>
            <w:proofErr w:type="spellEnd"/>
          </w:p>
        </w:tc>
      </w:tr>
      <w:tr w:rsidR="001F64D3" w:rsidRPr="009C3C34" w14:paraId="5D991741" w14:textId="77777777" w:rsidTr="00EF0980">
        <w:trPr>
          <w:trHeight w:val="20"/>
        </w:trPr>
        <w:tc>
          <w:tcPr>
            <w:tcW w:w="901" w:type="pct"/>
            <w:vMerge/>
          </w:tcPr>
          <w:p w14:paraId="63FAFA35" w14:textId="77777777" w:rsidR="001F64D3" w:rsidRPr="009C3C34" w:rsidRDefault="001F64D3" w:rsidP="001F64D3"/>
        </w:tc>
        <w:tc>
          <w:tcPr>
            <w:tcW w:w="4099" w:type="pct"/>
          </w:tcPr>
          <w:p w14:paraId="2E5DBFF0" w14:textId="764E6E7E" w:rsidR="001F64D3" w:rsidRPr="009C3C34" w:rsidRDefault="001F64D3" w:rsidP="00EF0980">
            <w:pPr>
              <w:jc w:val="both"/>
            </w:pPr>
            <w:r w:rsidRPr="00D825A9">
              <w:t xml:space="preserve">Разработка </w:t>
            </w:r>
            <w:r>
              <w:t>технической д</w:t>
            </w:r>
            <w:r w:rsidRPr="00D825A9">
              <w:t xml:space="preserve">окументации на </w:t>
            </w:r>
            <w:r>
              <w:t>ТСР</w:t>
            </w:r>
          </w:p>
        </w:tc>
      </w:tr>
      <w:tr w:rsidR="001F64D3" w:rsidRPr="009C3C34" w14:paraId="1E1D69E0" w14:textId="77777777" w:rsidTr="00EF0980">
        <w:trPr>
          <w:trHeight w:val="20"/>
        </w:trPr>
        <w:tc>
          <w:tcPr>
            <w:tcW w:w="901" w:type="pct"/>
            <w:vMerge/>
          </w:tcPr>
          <w:p w14:paraId="551DF3E0" w14:textId="77777777" w:rsidR="001F64D3" w:rsidRPr="009C3C34" w:rsidRDefault="001F64D3" w:rsidP="001F64D3"/>
        </w:tc>
        <w:tc>
          <w:tcPr>
            <w:tcW w:w="4099" w:type="pct"/>
          </w:tcPr>
          <w:p w14:paraId="7921BB5A" w14:textId="63F1D935" w:rsidR="001F64D3" w:rsidRPr="009C3C34" w:rsidRDefault="001F64D3" w:rsidP="00EF0980">
            <w:pPr>
              <w:jc w:val="both"/>
            </w:pPr>
            <w:r>
              <w:t>Уч</w:t>
            </w:r>
            <w:r w:rsidR="009B6550">
              <w:t>е</w:t>
            </w:r>
            <w:r>
              <w:t>т</w:t>
            </w:r>
            <w:r w:rsidRPr="00D825A9">
              <w:t xml:space="preserve"> возрастных и физиологических </w:t>
            </w:r>
            <w:r w:rsidRPr="00630AC9">
              <w:t>особенностей</w:t>
            </w:r>
            <w:r w:rsidR="001D5003" w:rsidRPr="00630AC9">
              <w:t xml:space="preserve"> инвалидов</w:t>
            </w:r>
            <w:r w:rsidRPr="00630AC9">
              <w:t xml:space="preserve"> при создании ТСР</w:t>
            </w:r>
          </w:p>
        </w:tc>
      </w:tr>
      <w:tr w:rsidR="001F64D3" w:rsidRPr="009C3C34" w14:paraId="4691919E" w14:textId="77777777" w:rsidTr="00630AC9">
        <w:trPr>
          <w:trHeight w:val="564"/>
        </w:trPr>
        <w:tc>
          <w:tcPr>
            <w:tcW w:w="901" w:type="pct"/>
            <w:vMerge/>
          </w:tcPr>
          <w:p w14:paraId="69738BB7" w14:textId="77777777" w:rsidR="001F64D3" w:rsidRPr="009C3C34" w:rsidRDefault="001F64D3" w:rsidP="001F64D3"/>
        </w:tc>
        <w:tc>
          <w:tcPr>
            <w:tcW w:w="4099" w:type="pct"/>
          </w:tcPr>
          <w:p w14:paraId="10C3E76A" w14:textId="094D0A31" w:rsidR="001F64D3" w:rsidRPr="009C3C34" w:rsidRDefault="001F64D3" w:rsidP="00EF0980">
            <w:pPr>
              <w:jc w:val="both"/>
            </w:pPr>
            <w:r>
              <w:t>Внедрение</w:t>
            </w:r>
            <w:r w:rsidRPr="00D825A9">
              <w:t xml:space="preserve"> </w:t>
            </w:r>
            <w:r>
              <w:t xml:space="preserve">(введение) </w:t>
            </w:r>
            <w:r w:rsidRPr="00D825A9">
              <w:t xml:space="preserve">требований безопасности, надежности и условий эксплуатации </w:t>
            </w:r>
            <w:r>
              <w:t>ТСР</w:t>
            </w:r>
          </w:p>
        </w:tc>
      </w:tr>
      <w:tr w:rsidR="001F64D3" w:rsidRPr="009C3C34" w14:paraId="11C35123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5BDDC4CE" w14:textId="77777777" w:rsidR="001F64D3" w:rsidRPr="009C3C34" w:rsidDel="002A1D54" w:rsidRDefault="001F64D3" w:rsidP="001F64D3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65D404A6" w14:textId="528E45D0" w:rsidR="001F64D3" w:rsidRPr="009C3C34" w:rsidRDefault="001F64D3" w:rsidP="00EF0980">
            <w:pPr>
              <w:jc w:val="both"/>
            </w:pPr>
            <w:r w:rsidRPr="00667FCA">
              <w:t xml:space="preserve">Осуществлять коммуникации с представителями </w:t>
            </w:r>
            <w:r w:rsidRPr="00630AC9">
              <w:t>других организаций</w:t>
            </w:r>
            <w:r w:rsidRPr="00667FCA">
              <w:t xml:space="preserve"> по вопросам, связанным с техническим заданием на </w:t>
            </w:r>
            <w:r>
              <w:t>проведение технических испытаний ТСР</w:t>
            </w:r>
          </w:p>
        </w:tc>
      </w:tr>
      <w:tr w:rsidR="001F64D3" w:rsidRPr="009C3C34" w14:paraId="73BF5903" w14:textId="77777777" w:rsidTr="00EF0980">
        <w:trPr>
          <w:trHeight w:val="20"/>
        </w:trPr>
        <w:tc>
          <w:tcPr>
            <w:tcW w:w="901" w:type="pct"/>
            <w:vMerge/>
          </w:tcPr>
          <w:p w14:paraId="0D0C76B9" w14:textId="77777777" w:rsidR="001F64D3" w:rsidRPr="009C3C34" w:rsidDel="002A1D54" w:rsidRDefault="001F64D3" w:rsidP="001F64D3"/>
        </w:tc>
        <w:tc>
          <w:tcPr>
            <w:tcW w:w="4099" w:type="pct"/>
          </w:tcPr>
          <w:p w14:paraId="323343DE" w14:textId="2941F432" w:rsidR="001F64D3" w:rsidRPr="009C3C34" w:rsidRDefault="001F64D3" w:rsidP="00EF0980">
            <w:pPr>
              <w:jc w:val="both"/>
            </w:pPr>
            <w:r w:rsidRPr="00667FCA">
              <w:t xml:space="preserve">Анализировать документацию в сфере </w:t>
            </w:r>
            <w:r>
              <w:t>ТСР</w:t>
            </w:r>
          </w:p>
        </w:tc>
      </w:tr>
      <w:tr w:rsidR="001F64D3" w:rsidRPr="009C3C34" w14:paraId="7979E1BA" w14:textId="77777777" w:rsidTr="00EF0980">
        <w:trPr>
          <w:trHeight w:val="20"/>
        </w:trPr>
        <w:tc>
          <w:tcPr>
            <w:tcW w:w="901" w:type="pct"/>
            <w:vMerge/>
          </w:tcPr>
          <w:p w14:paraId="0EC6BF3B" w14:textId="77777777" w:rsidR="001F64D3" w:rsidRPr="009C3C34" w:rsidDel="002A1D54" w:rsidRDefault="001F64D3" w:rsidP="001F64D3"/>
        </w:tc>
        <w:tc>
          <w:tcPr>
            <w:tcW w:w="4099" w:type="pct"/>
          </w:tcPr>
          <w:p w14:paraId="79A2E6B7" w14:textId="5899FDCC" w:rsidR="001F64D3" w:rsidRPr="009C3C34" w:rsidRDefault="001F64D3" w:rsidP="00EF0980">
            <w:pPr>
              <w:jc w:val="both"/>
            </w:pPr>
            <w:r w:rsidRPr="003C4443">
              <w:t xml:space="preserve">Формулировать задачи по соблюдению требований безопасности, надежности и условий эксплуатации </w:t>
            </w:r>
            <w:r>
              <w:t>ТСР</w:t>
            </w:r>
          </w:p>
        </w:tc>
      </w:tr>
      <w:tr w:rsidR="001F64D3" w:rsidRPr="009C3C34" w14:paraId="65F03926" w14:textId="77777777" w:rsidTr="00EF0980">
        <w:trPr>
          <w:trHeight w:val="20"/>
        </w:trPr>
        <w:tc>
          <w:tcPr>
            <w:tcW w:w="901" w:type="pct"/>
            <w:vMerge/>
          </w:tcPr>
          <w:p w14:paraId="53D5A876" w14:textId="77777777" w:rsidR="001F64D3" w:rsidRPr="009C3C34" w:rsidDel="002A1D54" w:rsidRDefault="001F64D3" w:rsidP="001F64D3"/>
        </w:tc>
        <w:tc>
          <w:tcPr>
            <w:tcW w:w="4099" w:type="pct"/>
          </w:tcPr>
          <w:p w14:paraId="46AC9580" w14:textId="26AA51A7" w:rsidR="001F64D3" w:rsidRPr="009C3C34" w:rsidRDefault="001F64D3" w:rsidP="00EF0980">
            <w:pPr>
              <w:jc w:val="both"/>
            </w:pPr>
            <w:r w:rsidRPr="003C4443">
              <w:t xml:space="preserve">Читать и анализировать специальную литературу по </w:t>
            </w:r>
            <w:r>
              <w:t>ТСР</w:t>
            </w:r>
          </w:p>
        </w:tc>
      </w:tr>
      <w:tr w:rsidR="001F64D3" w:rsidRPr="009C3C34" w14:paraId="52C51D15" w14:textId="77777777" w:rsidTr="00EF0980">
        <w:trPr>
          <w:trHeight w:val="20"/>
        </w:trPr>
        <w:tc>
          <w:tcPr>
            <w:tcW w:w="901" w:type="pct"/>
            <w:vMerge/>
          </w:tcPr>
          <w:p w14:paraId="4BCD44FD" w14:textId="77777777" w:rsidR="001F64D3" w:rsidRPr="009C3C34" w:rsidDel="002A1D54" w:rsidRDefault="001F64D3" w:rsidP="001F64D3"/>
        </w:tc>
        <w:tc>
          <w:tcPr>
            <w:tcW w:w="4099" w:type="pct"/>
          </w:tcPr>
          <w:p w14:paraId="1CDC841D" w14:textId="6F0B45A3" w:rsidR="001F64D3" w:rsidRPr="009C3C34" w:rsidRDefault="001F64D3" w:rsidP="00EF0980">
            <w:pPr>
              <w:jc w:val="both"/>
            </w:pPr>
            <w:r>
              <w:t>Использовать в профессиональной деятельности документацию систем качества</w:t>
            </w:r>
          </w:p>
        </w:tc>
      </w:tr>
      <w:tr w:rsidR="001F64D3" w:rsidRPr="009C3C34" w14:paraId="022B2269" w14:textId="77777777" w:rsidTr="00EF0980">
        <w:trPr>
          <w:trHeight w:val="20"/>
        </w:trPr>
        <w:tc>
          <w:tcPr>
            <w:tcW w:w="901" w:type="pct"/>
            <w:vMerge/>
          </w:tcPr>
          <w:p w14:paraId="6EF99295" w14:textId="77777777" w:rsidR="001F64D3" w:rsidRPr="009C3C34" w:rsidDel="002A1D54" w:rsidRDefault="001F64D3" w:rsidP="001F64D3"/>
        </w:tc>
        <w:tc>
          <w:tcPr>
            <w:tcW w:w="4099" w:type="pct"/>
          </w:tcPr>
          <w:p w14:paraId="777943CE" w14:textId="1E7B737B" w:rsidR="001F64D3" w:rsidRPr="009C3C34" w:rsidRDefault="001F64D3" w:rsidP="00EF0980">
            <w:pPr>
              <w:jc w:val="both"/>
            </w:pPr>
            <w:r>
              <w:t>Оценивать современное состояние и перспективы развития протезно-ортопедической отрасли</w:t>
            </w:r>
          </w:p>
        </w:tc>
      </w:tr>
      <w:tr w:rsidR="001D5003" w:rsidRPr="009C3C34" w14:paraId="156E794C" w14:textId="77777777" w:rsidTr="00EF0980">
        <w:trPr>
          <w:trHeight w:val="20"/>
        </w:trPr>
        <w:tc>
          <w:tcPr>
            <w:tcW w:w="901" w:type="pct"/>
            <w:vMerge/>
          </w:tcPr>
          <w:p w14:paraId="0E02DA9C" w14:textId="77777777" w:rsidR="001D5003" w:rsidRPr="009C3C34" w:rsidDel="002A1D54" w:rsidRDefault="001D5003" w:rsidP="001D5003"/>
        </w:tc>
        <w:tc>
          <w:tcPr>
            <w:tcW w:w="4099" w:type="pct"/>
          </w:tcPr>
          <w:p w14:paraId="1E895429" w14:textId="357240AB" w:rsidR="001D5003" w:rsidRDefault="001D5003" w:rsidP="001D5003">
            <w:pPr>
              <w:jc w:val="both"/>
            </w:pPr>
            <w:r>
              <w:t xml:space="preserve">Пользоваться </w:t>
            </w:r>
            <w:r w:rsidRPr="00A1607B">
              <w:t>средствами измерения</w:t>
            </w:r>
            <w:r w:rsidR="00183359">
              <w:t xml:space="preserve"> параметров ТСР</w:t>
            </w:r>
          </w:p>
        </w:tc>
      </w:tr>
      <w:tr w:rsidR="001F64D3" w:rsidRPr="009C3C34" w14:paraId="33A78591" w14:textId="77777777" w:rsidTr="00EF0980">
        <w:trPr>
          <w:trHeight w:val="20"/>
        </w:trPr>
        <w:tc>
          <w:tcPr>
            <w:tcW w:w="901" w:type="pct"/>
            <w:vMerge/>
          </w:tcPr>
          <w:p w14:paraId="4BD3D143" w14:textId="77777777" w:rsidR="001F64D3" w:rsidRPr="009C3C34" w:rsidDel="002A1D54" w:rsidRDefault="001F64D3" w:rsidP="001F64D3"/>
        </w:tc>
        <w:tc>
          <w:tcPr>
            <w:tcW w:w="4099" w:type="pct"/>
          </w:tcPr>
          <w:p w14:paraId="180FDD3F" w14:textId="0109F381" w:rsidR="001F64D3" w:rsidRPr="009C3C34" w:rsidRDefault="001F64D3" w:rsidP="00EF0980">
            <w:pPr>
              <w:jc w:val="both"/>
            </w:pPr>
            <w:r w:rsidRPr="0010782F">
              <w:t>Выполнять стандартизированные испытания</w:t>
            </w:r>
            <w:r>
              <w:t xml:space="preserve"> ТСР</w:t>
            </w:r>
          </w:p>
        </w:tc>
      </w:tr>
      <w:tr w:rsidR="001F64D3" w:rsidRPr="009C3C34" w14:paraId="4ED337E9" w14:textId="77777777" w:rsidTr="00EF0980">
        <w:trPr>
          <w:trHeight w:val="20"/>
        </w:trPr>
        <w:tc>
          <w:tcPr>
            <w:tcW w:w="901" w:type="pct"/>
            <w:vMerge/>
          </w:tcPr>
          <w:p w14:paraId="3CBBD0AF" w14:textId="77777777" w:rsidR="001F64D3" w:rsidRPr="009C3C34" w:rsidDel="002A1D54" w:rsidRDefault="001F64D3" w:rsidP="001F64D3"/>
        </w:tc>
        <w:tc>
          <w:tcPr>
            <w:tcW w:w="4099" w:type="pct"/>
          </w:tcPr>
          <w:p w14:paraId="0C41AE95" w14:textId="7FFFA82E" w:rsidR="001F64D3" w:rsidRPr="009C3C34" w:rsidRDefault="001F64D3" w:rsidP="00EF0980">
            <w:pPr>
              <w:jc w:val="both"/>
            </w:pPr>
            <w:r w:rsidRPr="0010782F">
              <w:t>Оценивать над</w:t>
            </w:r>
            <w:r w:rsidR="009B6550">
              <w:t>е</w:t>
            </w:r>
            <w:r w:rsidRPr="0010782F">
              <w:t>жность и безопасность конструкций</w:t>
            </w:r>
            <w:r>
              <w:t xml:space="preserve"> ТСР</w:t>
            </w:r>
          </w:p>
        </w:tc>
      </w:tr>
      <w:tr w:rsidR="000A4076" w:rsidRPr="009C3C34" w14:paraId="3230D7F1" w14:textId="77777777" w:rsidTr="00EF0980">
        <w:trPr>
          <w:trHeight w:val="20"/>
        </w:trPr>
        <w:tc>
          <w:tcPr>
            <w:tcW w:w="901" w:type="pct"/>
            <w:vMerge/>
          </w:tcPr>
          <w:p w14:paraId="250D7250" w14:textId="77777777" w:rsidR="000A4076" w:rsidRPr="009C3C34" w:rsidDel="002A1D54" w:rsidRDefault="000A4076" w:rsidP="001F64D3"/>
        </w:tc>
        <w:tc>
          <w:tcPr>
            <w:tcW w:w="4099" w:type="pct"/>
          </w:tcPr>
          <w:p w14:paraId="0FE72987" w14:textId="7A980464" w:rsidR="000A4076" w:rsidRDefault="000A4076" w:rsidP="00EF0980">
            <w:pPr>
              <w:jc w:val="both"/>
            </w:pPr>
            <w:r>
              <w:t>Проводить к</w:t>
            </w:r>
            <w:r w:rsidRPr="00774F68">
              <w:t>а</w:t>
            </w:r>
            <w:r>
              <w:t>либровку и поверку</w:t>
            </w:r>
            <w:r w:rsidRPr="00774F68">
              <w:t xml:space="preserve"> оборудования</w:t>
            </w:r>
          </w:p>
        </w:tc>
      </w:tr>
      <w:tr w:rsidR="001F64D3" w:rsidRPr="009C3C34" w14:paraId="74A5BD31" w14:textId="77777777" w:rsidTr="00EF0980">
        <w:trPr>
          <w:trHeight w:val="20"/>
        </w:trPr>
        <w:tc>
          <w:tcPr>
            <w:tcW w:w="901" w:type="pct"/>
            <w:vMerge/>
          </w:tcPr>
          <w:p w14:paraId="6ABF97D0" w14:textId="77777777" w:rsidR="001F64D3" w:rsidRPr="009C3C34" w:rsidDel="002A1D54" w:rsidRDefault="001F64D3" w:rsidP="001F64D3"/>
        </w:tc>
        <w:tc>
          <w:tcPr>
            <w:tcW w:w="4099" w:type="pct"/>
          </w:tcPr>
          <w:p w14:paraId="533007BD" w14:textId="33DF0E54" w:rsidR="001F64D3" w:rsidRPr="0010782F" w:rsidRDefault="001F64D3" w:rsidP="00EF0980">
            <w:pPr>
              <w:jc w:val="both"/>
            </w:pPr>
            <w:r>
              <w:t>П</w:t>
            </w:r>
            <w:r w:rsidR="00630AC9">
              <w:t>роводить измерения</w:t>
            </w:r>
            <w:r w:rsidR="00183359">
              <w:t xml:space="preserve"> параметров ТСР </w:t>
            </w:r>
            <w:r w:rsidRPr="001F64D3">
              <w:t>и фиксировать отклонения от нормы</w:t>
            </w:r>
          </w:p>
        </w:tc>
      </w:tr>
      <w:tr w:rsidR="001F64D3" w:rsidRPr="009C3C34" w14:paraId="7887B837" w14:textId="77777777" w:rsidTr="00EF0980">
        <w:trPr>
          <w:trHeight w:val="20"/>
        </w:trPr>
        <w:tc>
          <w:tcPr>
            <w:tcW w:w="901" w:type="pct"/>
            <w:vMerge/>
          </w:tcPr>
          <w:p w14:paraId="1814BED0" w14:textId="77777777" w:rsidR="001F64D3" w:rsidRPr="009C3C34" w:rsidDel="002A1D54" w:rsidRDefault="001F64D3" w:rsidP="001F64D3"/>
        </w:tc>
        <w:tc>
          <w:tcPr>
            <w:tcW w:w="4099" w:type="pct"/>
          </w:tcPr>
          <w:p w14:paraId="6EE8EAE1" w14:textId="700863D7" w:rsidR="001F64D3" w:rsidRPr="009C3C34" w:rsidRDefault="001F64D3" w:rsidP="00183359">
            <w:pPr>
              <w:jc w:val="both"/>
            </w:pPr>
            <w:r w:rsidRPr="0010782F">
              <w:t xml:space="preserve">Работать </w:t>
            </w:r>
            <w:r w:rsidRPr="00630AC9">
              <w:t xml:space="preserve">с </w:t>
            </w:r>
            <w:r w:rsidR="00183359" w:rsidRPr="00630AC9">
              <w:t>нормативно-технической</w:t>
            </w:r>
            <w:r w:rsidR="00183359">
              <w:t xml:space="preserve"> </w:t>
            </w:r>
            <w:r w:rsidRPr="0010782F">
              <w:t xml:space="preserve">документацией </w:t>
            </w:r>
            <w:r w:rsidR="00D304B4">
              <w:t>в области ТСР</w:t>
            </w:r>
          </w:p>
        </w:tc>
      </w:tr>
      <w:tr w:rsidR="001F64D3" w:rsidRPr="009C3C34" w14:paraId="31AB4584" w14:textId="77777777" w:rsidTr="00EF0980">
        <w:trPr>
          <w:trHeight w:val="20"/>
        </w:trPr>
        <w:tc>
          <w:tcPr>
            <w:tcW w:w="901" w:type="pct"/>
            <w:vMerge w:val="restart"/>
          </w:tcPr>
          <w:p w14:paraId="421553BF" w14:textId="77777777" w:rsidR="001F64D3" w:rsidRPr="009C3C34" w:rsidRDefault="001F64D3" w:rsidP="001F64D3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473AB129" w14:textId="0A6596BF" w:rsidR="001F64D3" w:rsidRPr="009C3C34" w:rsidRDefault="001F64D3" w:rsidP="00EF0980">
            <w:pPr>
              <w:jc w:val="both"/>
            </w:pPr>
            <w:r w:rsidRPr="00D825A9"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1F64D3" w:rsidRPr="009C3C34" w14:paraId="4BE69571" w14:textId="77777777" w:rsidTr="00EF0980">
        <w:trPr>
          <w:trHeight w:val="20"/>
        </w:trPr>
        <w:tc>
          <w:tcPr>
            <w:tcW w:w="901" w:type="pct"/>
            <w:vMerge/>
          </w:tcPr>
          <w:p w14:paraId="1296A7B5" w14:textId="77777777" w:rsidR="001F64D3" w:rsidRPr="009C3C34" w:rsidDel="002A1D54" w:rsidRDefault="001F64D3" w:rsidP="001F64D3"/>
        </w:tc>
        <w:tc>
          <w:tcPr>
            <w:tcW w:w="4099" w:type="pct"/>
          </w:tcPr>
          <w:p w14:paraId="38AC7A8F" w14:textId="7654D069" w:rsidR="001F64D3" w:rsidRPr="009C3C34" w:rsidRDefault="001F64D3" w:rsidP="00EF0980">
            <w:pPr>
              <w:jc w:val="both"/>
            </w:pPr>
            <w:r w:rsidRPr="00886376">
              <w:t>Функциональная анатомия верхних и нижних конечностей</w:t>
            </w:r>
          </w:p>
        </w:tc>
      </w:tr>
      <w:tr w:rsidR="001F64D3" w:rsidRPr="009C3C34" w14:paraId="7407E0C8" w14:textId="77777777" w:rsidTr="00EF0980">
        <w:trPr>
          <w:trHeight w:val="20"/>
        </w:trPr>
        <w:tc>
          <w:tcPr>
            <w:tcW w:w="901" w:type="pct"/>
            <w:vMerge/>
          </w:tcPr>
          <w:p w14:paraId="67FFF38E" w14:textId="77777777" w:rsidR="001F64D3" w:rsidRPr="009C3C34" w:rsidDel="002A1D54" w:rsidRDefault="001F64D3" w:rsidP="001F64D3"/>
        </w:tc>
        <w:tc>
          <w:tcPr>
            <w:tcW w:w="4099" w:type="pct"/>
          </w:tcPr>
          <w:p w14:paraId="612F70D1" w14:textId="2ECC40BC" w:rsidR="001F64D3" w:rsidRPr="009C3C34" w:rsidRDefault="001F64D3" w:rsidP="00EF0980">
            <w:pPr>
              <w:jc w:val="both"/>
            </w:pPr>
            <w:r w:rsidRPr="00D825A9">
              <w:t>Основы биомеханики движения человека</w:t>
            </w:r>
          </w:p>
        </w:tc>
      </w:tr>
      <w:tr w:rsidR="001F64D3" w:rsidRPr="009C3C34" w14:paraId="6D8D83F5" w14:textId="77777777" w:rsidTr="00EF0980">
        <w:trPr>
          <w:trHeight w:val="20"/>
        </w:trPr>
        <w:tc>
          <w:tcPr>
            <w:tcW w:w="901" w:type="pct"/>
            <w:vMerge/>
          </w:tcPr>
          <w:p w14:paraId="6D475735" w14:textId="77777777" w:rsidR="001F64D3" w:rsidRPr="009C3C34" w:rsidDel="002A1D54" w:rsidRDefault="001F64D3" w:rsidP="001F64D3"/>
        </w:tc>
        <w:tc>
          <w:tcPr>
            <w:tcW w:w="4099" w:type="pct"/>
          </w:tcPr>
          <w:p w14:paraId="64E98483" w14:textId="6CDC380C" w:rsidR="001F64D3" w:rsidRPr="009C3C34" w:rsidRDefault="001F64D3" w:rsidP="00EF0980">
            <w:pPr>
              <w:jc w:val="both"/>
            </w:pPr>
            <w:r w:rsidRPr="00D825A9">
              <w:t xml:space="preserve">Номенклатура </w:t>
            </w:r>
            <w:r>
              <w:t>ТСР</w:t>
            </w:r>
            <w:r w:rsidRPr="00D825A9">
              <w:t>; особенности и область применения узлов</w:t>
            </w:r>
          </w:p>
        </w:tc>
      </w:tr>
      <w:tr w:rsidR="001F64D3" w:rsidRPr="009C3C34" w14:paraId="00563050" w14:textId="77777777" w:rsidTr="00EF0980">
        <w:trPr>
          <w:trHeight w:val="20"/>
        </w:trPr>
        <w:tc>
          <w:tcPr>
            <w:tcW w:w="901" w:type="pct"/>
            <w:vMerge/>
          </w:tcPr>
          <w:p w14:paraId="690C3D32" w14:textId="77777777" w:rsidR="001F64D3" w:rsidRPr="009C3C34" w:rsidDel="002A1D54" w:rsidRDefault="001F64D3" w:rsidP="001F64D3"/>
        </w:tc>
        <w:tc>
          <w:tcPr>
            <w:tcW w:w="4099" w:type="pct"/>
          </w:tcPr>
          <w:p w14:paraId="15949649" w14:textId="575F16B3" w:rsidR="001F64D3" w:rsidRPr="009C3C34" w:rsidRDefault="001F64D3" w:rsidP="00EF0980">
            <w:pPr>
              <w:jc w:val="both"/>
            </w:pPr>
            <w:r w:rsidRPr="00D825A9">
              <w:t>Основные виды материалов, особенности их строения и свойства, виды обработки</w:t>
            </w:r>
          </w:p>
        </w:tc>
      </w:tr>
      <w:tr w:rsidR="001F64D3" w:rsidRPr="009C3C34" w14:paraId="118802AF" w14:textId="77777777" w:rsidTr="00EF0980">
        <w:trPr>
          <w:trHeight w:val="20"/>
        </w:trPr>
        <w:tc>
          <w:tcPr>
            <w:tcW w:w="901" w:type="pct"/>
            <w:vMerge/>
          </w:tcPr>
          <w:p w14:paraId="05880C9C" w14:textId="77777777" w:rsidR="001F64D3" w:rsidRPr="009C3C34" w:rsidDel="002A1D54" w:rsidRDefault="001F64D3" w:rsidP="001F64D3"/>
        </w:tc>
        <w:tc>
          <w:tcPr>
            <w:tcW w:w="4099" w:type="pct"/>
          </w:tcPr>
          <w:p w14:paraId="4F588235" w14:textId="666F6115" w:rsidR="001F64D3" w:rsidRPr="009C3C34" w:rsidRDefault="001F64D3" w:rsidP="00EF0980">
            <w:pPr>
              <w:jc w:val="both"/>
            </w:pPr>
            <w:r w:rsidRPr="00D825A9">
              <w:t xml:space="preserve">Стандарты и </w:t>
            </w:r>
            <w:r w:rsidR="00D304B4">
              <w:t>ТУ</w:t>
            </w:r>
            <w:r w:rsidR="001D5003">
              <w:t>,</w:t>
            </w:r>
            <w:r w:rsidRPr="00D825A9">
              <w:t xml:space="preserve"> положения и инструкции по эксплуатации оборудования, оформлению технической документации </w:t>
            </w:r>
            <w:r>
              <w:t>ТСР</w:t>
            </w:r>
          </w:p>
        </w:tc>
      </w:tr>
      <w:tr w:rsidR="001F64D3" w:rsidRPr="009C3C34" w14:paraId="52AE8DDE" w14:textId="77777777" w:rsidTr="00EF0980">
        <w:trPr>
          <w:trHeight w:val="20"/>
        </w:trPr>
        <w:tc>
          <w:tcPr>
            <w:tcW w:w="901" w:type="pct"/>
            <w:vMerge/>
          </w:tcPr>
          <w:p w14:paraId="29DBB596" w14:textId="77777777" w:rsidR="001F64D3" w:rsidRPr="009C3C34" w:rsidDel="002A1D54" w:rsidRDefault="001F64D3" w:rsidP="001F64D3"/>
        </w:tc>
        <w:tc>
          <w:tcPr>
            <w:tcW w:w="4099" w:type="pct"/>
          </w:tcPr>
          <w:p w14:paraId="6CD2164E" w14:textId="1419CBE8" w:rsidR="001F64D3" w:rsidRPr="009C3C34" w:rsidRDefault="001F64D3" w:rsidP="00EF0980">
            <w:pPr>
              <w:jc w:val="both"/>
            </w:pPr>
            <w:r w:rsidRPr="00D825A9">
              <w:t xml:space="preserve">Область и условия применения </w:t>
            </w:r>
            <w:r>
              <w:t>ТСР</w:t>
            </w:r>
          </w:p>
        </w:tc>
      </w:tr>
      <w:tr w:rsidR="001F64D3" w:rsidRPr="009C3C34" w14:paraId="0FFE45C9" w14:textId="77777777" w:rsidTr="00EF0980">
        <w:trPr>
          <w:trHeight w:val="20"/>
        </w:trPr>
        <w:tc>
          <w:tcPr>
            <w:tcW w:w="901" w:type="pct"/>
            <w:vMerge/>
          </w:tcPr>
          <w:p w14:paraId="0D856E45" w14:textId="77777777" w:rsidR="001F64D3" w:rsidRPr="009C3C34" w:rsidDel="002A1D54" w:rsidRDefault="001F64D3" w:rsidP="001F64D3"/>
        </w:tc>
        <w:tc>
          <w:tcPr>
            <w:tcW w:w="4099" w:type="pct"/>
          </w:tcPr>
          <w:p w14:paraId="52E400C4" w14:textId="15BCC5CE" w:rsidR="001F64D3" w:rsidRPr="009C3C34" w:rsidRDefault="001F64D3" w:rsidP="00EF0980">
            <w:pPr>
              <w:jc w:val="both"/>
            </w:pPr>
            <w:r w:rsidRPr="00D825A9">
              <w:t xml:space="preserve">Профессиональная терминология на </w:t>
            </w:r>
            <w:r>
              <w:t>иностранном</w:t>
            </w:r>
            <w:r w:rsidRPr="00D825A9">
              <w:t xml:space="preserve"> языке</w:t>
            </w:r>
          </w:p>
        </w:tc>
      </w:tr>
      <w:tr w:rsidR="001F64D3" w:rsidRPr="009C3C34" w14:paraId="7B733348" w14:textId="77777777" w:rsidTr="00EF0980">
        <w:trPr>
          <w:trHeight w:val="20"/>
        </w:trPr>
        <w:tc>
          <w:tcPr>
            <w:tcW w:w="901" w:type="pct"/>
            <w:vMerge/>
          </w:tcPr>
          <w:p w14:paraId="28C7D6AF" w14:textId="77777777" w:rsidR="001F64D3" w:rsidRPr="009C3C34" w:rsidDel="002A1D54" w:rsidRDefault="001F64D3" w:rsidP="001F64D3"/>
        </w:tc>
        <w:tc>
          <w:tcPr>
            <w:tcW w:w="4099" w:type="pct"/>
          </w:tcPr>
          <w:p w14:paraId="1583C6ED" w14:textId="5319D524" w:rsidR="001F64D3" w:rsidRPr="009C3C34" w:rsidRDefault="001F64D3" w:rsidP="00EF0980">
            <w:pPr>
              <w:jc w:val="both"/>
            </w:pPr>
            <w:r w:rsidRPr="00200B15">
              <w:t xml:space="preserve">Принципы конструирования </w:t>
            </w:r>
            <w:r>
              <w:t>ТСР</w:t>
            </w:r>
          </w:p>
        </w:tc>
      </w:tr>
      <w:tr w:rsidR="001F64D3" w:rsidRPr="009C3C34" w14:paraId="6C810472" w14:textId="77777777" w:rsidTr="00EF0980">
        <w:trPr>
          <w:trHeight w:val="20"/>
        </w:trPr>
        <w:tc>
          <w:tcPr>
            <w:tcW w:w="901" w:type="pct"/>
            <w:vMerge/>
          </w:tcPr>
          <w:p w14:paraId="0D835269" w14:textId="77777777" w:rsidR="001F64D3" w:rsidRPr="009C3C34" w:rsidDel="002A1D54" w:rsidRDefault="001F64D3" w:rsidP="001F64D3"/>
        </w:tc>
        <w:tc>
          <w:tcPr>
            <w:tcW w:w="4099" w:type="pct"/>
          </w:tcPr>
          <w:p w14:paraId="01FD465D" w14:textId="2112B726" w:rsidR="001F64D3" w:rsidRPr="009C3C34" w:rsidRDefault="001F64D3" w:rsidP="00EF0980">
            <w:pPr>
              <w:jc w:val="both"/>
            </w:pPr>
            <w:r w:rsidRPr="00200B15">
              <w:t>Основные положения системы менеджмента качества, общетехнических и организационно-методических стандартов</w:t>
            </w:r>
          </w:p>
        </w:tc>
      </w:tr>
      <w:tr w:rsidR="001F64D3" w:rsidRPr="009C3C34" w14:paraId="77E0CF88" w14:textId="77777777" w:rsidTr="00EF0980">
        <w:trPr>
          <w:trHeight w:val="20"/>
        </w:trPr>
        <w:tc>
          <w:tcPr>
            <w:tcW w:w="901" w:type="pct"/>
            <w:vMerge/>
          </w:tcPr>
          <w:p w14:paraId="2C947F21" w14:textId="77777777" w:rsidR="001F64D3" w:rsidRPr="009C3C34" w:rsidDel="002A1D54" w:rsidRDefault="001F64D3" w:rsidP="001F64D3"/>
        </w:tc>
        <w:tc>
          <w:tcPr>
            <w:tcW w:w="4099" w:type="pct"/>
          </w:tcPr>
          <w:p w14:paraId="57DDED2E" w14:textId="53494AE1" w:rsidR="001F64D3" w:rsidRPr="009C3C34" w:rsidRDefault="001D5003" w:rsidP="00EF0980">
            <w:pPr>
              <w:jc w:val="both"/>
            </w:pPr>
            <w:r>
              <w:t>П</w:t>
            </w:r>
            <w:r w:rsidR="001F64D3" w:rsidRPr="00F80F59">
              <w:t>ринцип</w:t>
            </w:r>
            <w:r>
              <w:t>ы</w:t>
            </w:r>
            <w:r w:rsidR="001F64D3" w:rsidRPr="00F80F59">
              <w:t xml:space="preserve"> механики</w:t>
            </w:r>
            <w:r w:rsidR="001F64D3" w:rsidRPr="00630AC9">
              <w:t>, электр</w:t>
            </w:r>
            <w:r w:rsidRPr="00630AC9">
              <w:t>отехн</w:t>
            </w:r>
            <w:r w:rsidR="001F64D3" w:rsidRPr="00630AC9">
              <w:t>ики, пневматики</w:t>
            </w:r>
          </w:p>
        </w:tc>
      </w:tr>
      <w:tr w:rsidR="00630AC9" w:rsidRPr="009C3C34" w14:paraId="3A4BF388" w14:textId="77777777" w:rsidTr="00630AC9">
        <w:trPr>
          <w:trHeight w:val="858"/>
        </w:trPr>
        <w:tc>
          <w:tcPr>
            <w:tcW w:w="901" w:type="pct"/>
            <w:vMerge/>
          </w:tcPr>
          <w:p w14:paraId="06867BBC" w14:textId="77777777" w:rsidR="00630AC9" w:rsidRPr="009C3C34" w:rsidDel="002A1D54" w:rsidRDefault="00630AC9" w:rsidP="001F64D3"/>
        </w:tc>
        <w:tc>
          <w:tcPr>
            <w:tcW w:w="4099" w:type="pct"/>
          </w:tcPr>
          <w:p w14:paraId="7045A15A" w14:textId="0BF31F7B" w:rsidR="00630AC9" w:rsidRPr="009C3C34" w:rsidRDefault="00630AC9" w:rsidP="00EF0980">
            <w:pPr>
              <w:jc w:val="both"/>
            </w:pPr>
            <w:r w:rsidRPr="005B7204">
              <w:t>Методы испытаний</w:t>
            </w:r>
            <w:r>
              <w:t>: с</w:t>
            </w:r>
            <w:r w:rsidRPr="005B7204">
              <w:t>татические и динамические нагрузки;</w:t>
            </w:r>
            <w:r>
              <w:t xml:space="preserve"> у</w:t>
            </w:r>
            <w:r w:rsidRPr="005B7204">
              <w:t>стойчивость, износостойкость, прочность;</w:t>
            </w:r>
            <w:r>
              <w:t xml:space="preserve"> ф</w:t>
            </w:r>
            <w:r w:rsidRPr="005B7204">
              <w:t>ункциональные проверки;</w:t>
            </w:r>
            <w:r>
              <w:t xml:space="preserve"> и</w:t>
            </w:r>
            <w:r w:rsidRPr="005B7204">
              <w:t>спытания на безопасность</w:t>
            </w:r>
          </w:p>
        </w:tc>
      </w:tr>
      <w:tr w:rsidR="001F64D3" w:rsidRPr="009C3C34" w14:paraId="05E1D04B" w14:textId="77777777" w:rsidTr="00EF0980">
        <w:trPr>
          <w:trHeight w:val="20"/>
        </w:trPr>
        <w:tc>
          <w:tcPr>
            <w:tcW w:w="901" w:type="pct"/>
          </w:tcPr>
          <w:p w14:paraId="10E765A7" w14:textId="77777777" w:rsidR="001F64D3" w:rsidRPr="009C3C34" w:rsidDel="002A1D54" w:rsidRDefault="001F64D3" w:rsidP="001F64D3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18335F75" w14:textId="77777777" w:rsidR="001F64D3" w:rsidRPr="009C3C34" w:rsidRDefault="001F64D3" w:rsidP="00EF0980">
            <w:pPr>
              <w:jc w:val="both"/>
            </w:pPr>
            <w:r w:rsidRPr="009C3C34">
              <w:t>-</w:t>
            </w:r>
          </w:p>
        </w:tc>
      </w:tr>
    </w:tbl>
    <w:p w14:paraId="430076FB" w14:textId="77777777" w:rsidR="00AA2112" w:rsidRPr="009C3C34" w:rsidRDefault="00AA2112" w:rsidP="00AA2112"/>
    <w:p w14:paraId="03E15BB2" w14:textId="004C1DD3" w:rsidR="00AA2112" w:rsidRPr="009C3C34" w:rsidRDefault="00AA2112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CE6343" w:rsidRPr="009C3C34">
        <w:rPr>
          <w:b/>
          <w:bCs w:val="0"/>
        </w:rPr>
        <w:t>3</w:t>
      </w:r>
      <w:r w:rsidRPr="009C3C34">
        <w:rPr>
          <w:b/>
          <w:bCs w:val="0"/>
        </w:rPr>
        <w:t>.</w:t>
      </w:r>
      <w:r w:rsidRPr="009C3C34">
        <w:rPr>
          <w:b/>
          <w:bCs w:val="0"/>
          <w:lang w:val="en-US"/>
        </w:rPr>
        <w:t>2</w:t>
      </w:r>
      <w:r w:rsidRPr="009C3C34">
        <w:rPr>
          <w:b/>
          <w:bCs w:val="0"/>
        </w:rPr>
        <w:t>. Трудовая функция</w:t>
      </w:r>
    </w:p>
    <w:p w14:paraId="140D112D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873"/>
        <w:gridCol w:w="552"/>
        <w:gridCol w:w="867"/>
        <w:gridCol w:w="1571"/>
        <w:gridCol w:w="549"/>
      </w:tblGrid>
      <w:tr w:rsidR="003E538A" w:rsidRPr="009C3C34" w14:paraId="2FED8172" w14:textId="77777777" w:rsidTr="00740717">
        <w:trPr>
          <w:trHeight w:val="278"/>
        </w:trPr>
        <w:tc>
          <w:tcPr>
            <w:tcW w:w="87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7876D57" w14:textId="77777777" w:rsidR="00AA2112" w:rsidRPr="009C3C34" w:rsidRDefault="00AA2112" w:rsidP="006A3056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A8CDB" w14:textId="484DC480" w:rsidR="00AA2112" w:rsidRPr="009C3C34" w:rsidRDefault="00817288" w:rsidP="009223D3">
            <w:r w:rsidRPr="00817288">
              <w:t>Контроль качества ТСР</w:t>
            </w:r>
          </w:p>
        </w:tc>
        <w:tc>
          <w:tcPr>
            <w:tcW w:w="27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57A76E9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0C22D" w14:textId="55ECAEF7" w:rsidR="00AA2112" w:rsidRPr="009C3C34" w:rsidRDefault="00C92A9E" w:rsidP="002B1024">
            <w:pPr>
              <w:jc w:val="center"/>
            </w:pPr>
            <w:r>
              <w:rPr>
                <w:lang w:val="en-US"/>
              </w:rPr>
              <w:t>C</w:t>
            </w:r>
            <w:r w:rsidR="00AA2112" w:rsidRPr="009C3C34">
              <w:t>/02.</w:t>
            </w:r>
            <w:r w:rsidR="000E5AA2">
              <w:t>6</w:t>
            </w:r>
          </w:p>
        </w:tc>
        <w:tc>
          <w:tcPr>
            <w:tcW w:w="77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7962A2A" w14:textId="77777777" w:rsidR="00AA2112" w:rsidRPr="009C3C34" w:rsidRDefault="00AA2112" w:rsidP="006A3056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C63CC" w14:textId="29F330EC" w:rsidR="00AA2112" w:rsidRPr="009C3C34" w:rsidRDefault="00206CF2" w:rsidP="006A3056">
            <w:pPr>
              <w:jc w:val="center"/>
            </w:pPr>
            <w:r>
              <w:t>6</w:t>
            </w:r>
          </w:p>
        </w:tc>
      </w:tr>
    </w:tbl>
    <w:p w14:paraId="458BC150" w14:textId="77777777" w:rsidR="00AA2112" w:rsidRPr="009C3C34" w:rsidRDefault="00AA2112" w:rsidP="00AA211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767B" w:rsidRPr="009C3C34" w14:paraId="24B11552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4519584B" w14:textId="77777777" w:rsidR="0021767B" w:rsidRPr="009C3C34" w:rsidRDefault="0021767B" w:rsidP="0021767B">
            <w:r w:rsidRPr="009C3C34">
              <w:t>Трудовые действия</w:t>
            </w:r>
          </w:p>
        </w:tc>
        <w:tc>
          <w:tcPr>
            <w:tcW w:w="4099" w:type="pct"/>
          </w:tcPr>
          <w:p w14:paraId="785D0C62" w14:textId="300CEE9B" w:rsidR="0021767B" w:rsidRPr="009C3C34" w:rsidRDefault="0021767B" w:rsidP="00740717">
            <w:pPr>
              <w:jc w:val="both"/>
            </w:pPr>
            <w:r w:rsidRPr="00727B20">
              <w:t>Входной контроль:</w:t>
            </w:r>
            <w:r>
              <w:t xml:space="preserve"> п</w:t>
            </w:r>
            <w:r w:rsidRPr="00727B20">
              <w:t>роверка качества поступающих материалов, деталей и комплектующих</w:t>
            </w:r>
            <w:r>
              <w:t xml:space="preserve"> для ТСР</w:t>
            </w:r>
          </w:p>
        </w:tc>
      </w:tr>
      <w:tr w:rsidR="0021767B" w:rsidRPr="009C3C34" w14:paraId="410E0428" w14:textId="77777777" w:rsidTr="00740717">
        <w:trPr>
          <w:trHeight w:val="20"/>
        </w:trPr>
        <w:tc>
          <w:tcPr>
            <w:tcW w:w="901" w:type="pct"/>
            <w:vMerge/>
          </w:tcPr>
          <w:p w14:paraId="388BBF3C" w14:textId="77777777" w:rsidR="0021767B" w:rsidRPr="009C3C34" w:rsidRDefault="0021767B" w:rsidP="0021767B"/>
        </w:tc>
        <w:tc>
          <w:tcPr>
            <w:tcW w:w="4099" w:type="pct"/>
          </w:tcPr>
          <w:p w14:paraId="64342F78" w14:textId="403A44ED" w:rsidR="0021767B" w:rsidRPr="009C3C34" w:rsidRDefault="0021767B" w:rsidP="00740717">
            <w:pPr>
              <w:jc w:val="both"/>
            </w:pPr>
            <w:r w:rsidRPr="00727B20">
              <w:t>Входной контроль:</w:t>
            </w:r>
            <w:r>
              <w:t xml:space="preserve"> с</w:t>
            </w:r>
            <w:r w:rsidRPr="00727B20">
              <w:t>равнение с техническими условиями, паспортами, сертификатами</w:t>
            </w:r>
          </w:p>
        </w:tc>
      </w:tr>
      <w:tr w:rsidR="0021767B" w:rsidRPr="009C3C34" w14:paraId="04D268CC" w14:textId="77777777" w:rsidTr="00740717">
        <w:trPr>
          <w:trHeight w:val="20"/>
        </w:trPr>
        <w:tc>
          <w:tcPr>
            <w:tcW w:w="901" w:type="pct"/>
            <w:vMerge/>
          </w:tcPr>
          <w:p w14:paraId="51C24C25" w14:textId="77777777" w:rsidR="0021767B" w:rsidRPr="009C3C34" w:rsidRDefault="0021767B" w:rsidP="0021767B"/>
        </w:tc>
        <w:tc>
          <w:tcPr>
            <w:tcW w:w="4099" w:type="pct"/>
          </w:tcPr>
          <w:p w14:paraId="25F00A93" w14:textId="29884CF8" w:rsidR="0021767B" w:rsidRPr="009C3C34" w:rsidRDefault="0021767B" w:rsidP="00740717">
            <w:pPr>
              <w:jc w:val="both"/>
            </w:pPr>
            <w:r w:rsidRPr="006A2040">
              <w:t>Операционный контроль:</w:t>
            </w:r>
            <w:r>
              <w:t xml:space="preserve"> к</w:t>
            </w:r>
            <w:r w:rsidRPr="006A2040">
              <w:t>онтроль соблюдения технологических процессов при производстве ТСР</w:t>
            </w:r>
          </w:p>
        </w:tc>
      </w:tr>
      <w:tr w:rsidR="0021767B" w:rsidRPr="009C3C34" w14:paraId="6CB1A43B" w14:textId="77777777" w:rsidTr="00740717">
        <w:trPr>
          <w:trHeight w:val="20"/>
        </w:trPr>
        <w:tc>
          <w:tcPr>
            <w:tcW w:w="901" w:type="pct"/>
            <w:vMerge/>
          </w:tcPr>
          <w:p w14:paraId="170B00DA" w14:textId="77777777" w:rsidR="0021767B" w:rsidRPr="009C3C34" w:rsidRDefault="0021767B" w:rsidP="0021767B"/>
        </w:tc>
        <w:tc>
          <w:tcPr>
            <w:tcW w:w="4099" w:type="pct"/>
          </w:tcPr>
          <w:p w14:paraId="1C2C5B27" w14:textId="6CFD8DCC" w:rsidR="0021767B" w:rsidRPr="009C3C34" w:rsidRDefault="0021767B" w:rsidP="00740717">
            <w:pPr>
              <w:jc w:val="both"/>
            </w:pPr>
            <w:r w:rsidRPr="006A2040">
              <w:t>Операционный контроль:</w:t>
            </w:r>
            <w:r>
              <w:t xml:space="preserve"> о</w:t>
            </w:r>
            <w:r w:rsidRPr="006A2040">
              <w:t xml:space="preserve">тслеживание параметров в ходе сборки или настройки </w:t>
            </w:r>
            <w:r>
              <w:t>ТСР</w:t>
            </w:r>
          </w:p>
        </w:tc>
      </w:tr>
      <w:tr w:rsidR="0021767B" w:rsidRPr="009C3C34" w14:paraId="0EA30299" w14:textId="77777777" w:rsidTr="00740717">
        <w:trPr>
          <w:trHeight w:val="20"/>
        </w:trPr>
        <w:tc>
          <w:tcPr>
            <w:tcW w:w="901" w:type="pct"/>
            <w:vMerge/>
          </w:tcPr>
          <w:p w14:paraId="75F66D0E" w14:textId="77777777" w:rsidR="0021767B" w:rsidRPr="009C3C34" w:rsidRDefault="0021767B" w:rsidP="0021767B"/>
        </w:tc>
        <w:tc>
          <w:tcPr>
            <w:tcW w:w="4099" w:type="pct"/>
          </w:tcPr>
          <w:p w14:paraId="09C2BB95" w14:textId="627E8EB4" w:rsidR="0021767B" w:rsidRPr="009C3C34" w:rsidRDefault="0021767B" w:rsidP="00740717">
            <w:pPr>
              <w:jc w:val="both"/>
            </w:pPr>
            <w:r>
              <w:t>В</w:t>
            </w:r>
            <w:r w:rsidRPr="00C44110">
              <w:t>ыходной контроль:</w:t>
            </w:r>
            <w:r>
              <w:t xml:space="preserve"> п</w:t>
            </w:r>
            <w:r w:rsidRPr="00C44110">
              <w:t xml:space="preserve">роверка готовых ТСР на соответствие требованиям, </w:t>
            </w:r>
            <w:r w:rsidR="000E5019">
              <w:t>ТУ</w:t>
            </w:r>
            <w:r w:rsidRPr="00C44110">
              <w:t>, ГОСТ</w:t>
            </w:r>
          </w:p>
        </w:tc>
      </w:tr>
      <w:tr w:rsidR="0021767B" w:rsidRPr="009C3C34" w14:paraId="05784513" w14:textId="77777777" w:rsidTr="00740717">
        <w:trPr>
          <w:trHeight w:val="20"/>
        </w:trPr>
        <w:tc>
          <w:tcPr>
            <w:tcW w:w="901" w:type="pct"/>
            <w:vMerge/>
          </w:tcPr>
          <w:p w14:paraId="1EA7554A" w14:textId="77777777" w:rsidR="0021767B" w:rsidRPr="009C3C34" w:rsidRDefault="0021767B" w:rsidP="0021767B"/>
        </w:tc>
        <w:tc>
          <w:tcPr>
            <w:tcW w:w="4099" w:type="pct"/>
          </w:tcPr>
          <w:p w14:paraId="147FCA15" w14:textId="67CB78FC" w:rsidR="0021767B" w:rsidRPr="009C3C34" w:rsidRDefault="0021767B" w:rsidP="00740717">
            <w:pPr>
              <w:jc w:val="both"/>
            </w:pPr>
            <w:r w:rsidRPr="007C2E67">
              <w:t>Выходной контроль:</w:t>
            </w:r>
            <w:r>
              <w:t xml:space="preserve"> п</w:t>
            </w:r>
            <w:r w:rsidRPr="007C2E67">
              <w:t xml:space="preserve">роведение функциональных испытаний </w:t>
            </w:r>
          </w:p>
        </w:tc>
      </w:tr>
      <w:tr w:rsidR="0021767B" w:rsidRPr="009C3C34" w14:paraId="119A2640" w14:textId="77777777" w:rsidTr="00740717">
        <w:trPr>
          <w:trHeight w:val="20"/>
        </w:trPr>
        <w:tc>
          <w:tcPr>
            <w:tcW w:w="901" w:type="pct"/>
            <w:vMerge/>
          </w:tcPr>
          <w:p w14:paraId="71FE9B47" w14:textId="77777777" w:rsidR="0021767B" w:rsidRPr="009C3C34" w:rsidRDefault="0021767B" w:rsidP="0021767B"/>
        </w:tc>
        <w:tc>
          <w:tcPr>
            <w:tcW w:w="4099" w:type="pct"/>
          </w:tcPr>
          <w:p w14:paraId="4F97E788" w14:textId="2C358BFF" w:rsidR="0021767B" w:rsidRPr="009C3C34" w:rsidRDefault="0021767B" w:rsidP="00740717">
            <w:pPr>
              <w:jc w:val="both"/>
            </w:pPr>
            <w:r w:rsidRPr="007C2E67">
              <w:t>Выходной контроль:</w:t>
            </w:r>
            <w:r>
              <w:t xml:space="preserve"> о</w:t>
            </w:r>
            <w:r w:rsidRPr="007C2E67">
              <w:t>ценка внешнего вида, маркировки, комплектации</w:t>
            </w:r>
          </w:p>
        </w:tc>
      </w:tr>
      <w:tr w:rsidR="0021767B" w:rsidRPr="009C3C34" w14:paraId="15FE32D5" w14:textId="77777777" w:rsidTr="00740717">
        <w:trPr>
          <w:trHeight w:val="20"/>
        </w:trPr>
        <w:tc>
          <w:tcPr>
            <w:tcW w:w="901" w:type="pct"/>
            <w:vMerge/>
          </w:tcPr>
          <w:p w14:paraId="61BA108F" w14:textId="77777777" w:rsidR="0021767B" w:rsidRPr="009C3C34" w:rsidRDefault="0021767B" w:rsidP="0021767B"/>
        </w:tc>
        <w:tc>
          <w:tcPr>
            <w:tcW w:w="4099" w:type="pct"/>
          </w:tcPr>
          <w:p w14:paraId="3A1A1757" w14:textId="40117286" w:rsidR="0021767B" w:rsidRPr="009C3C34" w:rsidRDefault="0021767B" w:rsidP="00740717">
            <w:pPr>
              <w:jc w:val="both"/>
            </w:pPr>
            <w:r w:rsidRPr="001C41B8">
              <w:t xml:space="preserve">Проведение нагрузочных, ресурсных, климатических </w:t>
            </w:r>
            <w:r w:rsidRPr="00630AC9">
              <w:t>и других</w:t>
            </w:r>
            <w:r w:rsidRPr="001C41B8">
              <w:t xml:space="preserve"> испытаний</w:t>
            </w:r>
          </w:p>
        </w:tc>
      </w:tr>
      <w:tr w:rsidR="0021767B" w:rsidRPr="009C3C34" w14:paraId="35AEF466" w14:textId="77777777" w:rsidTr="00740717">
        <w:trPr>
          <w:trHeight w:val="20"/>
        </w:trPr>
        <w:tc>
          <w:tcPr>
            <w:tcW w:w="901" w:type="pct"/>
            <w:vMerge/>
          </w:tcPr>
          <w:p w14:paraId="53F0E121" w14:textId="77777777" w:rsidR="0021767B" w:rsidRPr="009C3C34" w:rsidRDefault="0021767B" w:rsidP="0021767B"/>
        </w:tc>
        <w:tc>
          <w:tcPr>
            <w:tcW w:w="4099" w:type="pct"/>
          </w:tcPr>
          <w:p w14:paraId="5AF9A154" w14:textId="786349E8" w:rsidR="0021767B" w:rsidRPr="009C3C34" w:rsidRDefault="0021767B" w:rsidP="00740717">
            <w:pPr>
              <w:jc w:val="both"/>
            </w:pPr>
            <w:r w:rsidRPr="001C41B8">
              <w:t>Ведение протоколов и составление актов технических испытаний</w:t>
            </w:r>
            <w:r>
              <w:t xml:space="preserve"> ТСР</w:t>
            </w:r>
          </w:p>
        </w:tc>
      </w:tr>
      <w:tr w:rsidR="0021767B" w:rsidRPr="009C3C34" w14:paraId="280D6970" w14:textId="77777777" w:rsidTr="00740717">
        <w:trPr>
          <w:trHeight w:val="20"/>
        </w:trPr>
        <w:tc>
          <w:tcPr>
            <w:tcW w:w="901" w:type="pct"/>
            <w:vMerge/>
          </w:tcPr>
          <w:p w14:paraId="13E2C194" w14:textId="77777777" w:rsidR="0021767B" w:rsidRPr="009C3C34" w:rsidRDefault="0021767B" w:rsidP="0021767B"/>
        </w:tc>
        <w:tc>
          <w:tcPr>
            <w:tcW w:w="4099" w:type="pct"/>
          </w:tcPr>
          <w:p w14:paraId="7D28FA0B" w14:textId="14173136" w:rsidR="0021767B" w:rsidRPr="009C3C34" w:rsidRDefault="0021767B" w:rsidP="00740717">
            <w:pPr>
              <w:jc w:val="both"/>
            </w:pPr>
            <w:r w:rsidRPr="001C41B8">
              <w:t>Разработка мер, направленных на повышение качества ТСР</w:t>
            </w:r>
          </w:p>
        </w:tc>
      </w:tr>
      <w:tr w:rsidR="0021767B" w:rsidRPr="009C3C34" w14:paraId="6D34886E" w14:textId="77777777" w:rsidTr="00740717">
        <w:trPr>
          <w:trHeight w:val="20"/>
        </w:trPr>
        <w:tc>
          <w:tcPr>
            <w:tcW w:w="901" w:type="pct"/>
            <w:vMerge/>
          </w:tcPr>
          <w:p w14:paraId="2592C7D4" w14:textId="77777777" w:rsidR="0021767B" w:rsidRPr="009C3C34" w:rsidRDefault="0021767B" w:rsidP="0021767B"/>
        </w:tc>
        <w:tc>
          <w:tcPr>
            <w:tcW w:w="4099" w:type="pct"/>
          </w:tcPr>
          <w:p w14:paraId="0B08D733" w14:textId="58C795B2" w:rsidR="0021767B" w:rsidRPr="009C3C34" w:rsidRDefault="0021767B" w:rsidP="00740717">
            <w:pPr>
              <w:jc w:val="both"/>
            </w:pPr>
            <w:r w:rsidRPr="001C41B8">
              <w:t>Оформление результатов контроля (журналы, протоколы, акты)</w:t>
            </w:r>
          </w:p>
        </w:tc>
      </w:tr>
      <w:tr w:rsidR="0021767B" w:rsidRPr="009C3C34" w14:paraId="7720DC9C" w14:textId="77777777" w:rsidTr="00740717">
        <w:trPr>
          <w:trHeight w:val="20"/>
        </w:trPr>
        <w:tc>
          <w:tcPr>
            <w:tcW w:w="901" w:type="pct"/>
            <w:vMerge/>
          </w:tcPr>
          <w:p w14:paraId="1362DA0D" w14:textId="77777777" w:rsidR="0021767B" w:rsidRPr="009C3C34" w:rsidRDefault="0021767B" w:rsidP="0021767B"/>
        </w:tc>
        <w:tc>
          <w:tcPr>
            <w:tcW w:w="4099" w:type="pct"/>
          </w:tcPr>
          <w:p w14:paraId="5253E263" w14:textId="2D9682CB" w:rsidR="0021767B" w:rsidRPr="009C3C34" w:rsidRDefault="00D304B4" w:rsidP="000A4076">
            <w:pPr>
              <w:jc w:val="both"/>
            </w:pPr>
            <w:r>
              <w:t>Р</w:t>
            </w:r>
            <w:r w:rsidR="000E5AA2">
              <w:t>а</w:t>
            </w:r>
            <w:r w:rsidR="0021767B" w:rsidRPr="001C41B8">
              <w:t>сследовани</w:t>
            </w:r>
            <w:r>
              <w:t>е</w:t>
            </w:r>
            <w:r w:rsidR="0021767B" w:rsidRPr="001C41B8">
              <w:t xml:space="preserve"> причин брака и несоответстви</w:t>
            </w:r>
            <w:r w:rsidR="000E5019">
              <w:t>я</w:t>
            </w:r>
            <w:r w:rsidR="0021767B">
              <w:t xml:space="preserve"> ТСР</w:t>
            </w:r>
            <w:r w:rsidR="000A4076">
              <w:t xml:space="preserve"> </w:t>
            </w:r>
            <w:r w:rsidR="000A4076" w:rsidRPr="00C44110">
              <w:t xml:space="preserve">требованиям, </w:t>
            </w:r>
            <w:r w:rsidR="000A4076">
              <w:t>ТУ</w:t>
            </w:r>
            <w:r w:rsidR="000A4076" w:rsidRPr="00C44110">
              <w:t>, ГОСТ</w:t>
            </w:r>
            <w:r w:rsidR="000A4076">
              <w:t xml:space="preserve"> </w:t>
            </w:r>
          </w:p>
        </w:tc>
      </w:tr>
      <w:tr w:rsidR="00214BA2" w:rsidRPr="009C3C34" w14:paraId="51736A92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0B25FD83" w14:textId="77777777" w:rsidR="00214BA2" w:rsidRPr="009C3C34" w:rsidDel="002A1D54" w:rsidRDefault="00214BA2" w:rsidP="00214BA2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4B7B3A2B" w14:textId="7BE4D0EB" w:rsidR="00214BA2" w:rsidRPr="009C3C34" w:rsidRDefault="00214BA2" w:rsidP="00740717">
            <w:pPr>
              <w:jc w:val="both"/>
            </w:pPr>
            <w:r w:rsidRPr="00DD3510"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214BA2" w:rsidRPr="009C3C34" w14:paraId="5FDF1263" w14:textId="77777777" w:rsidTr="00740717">
        <w:trPr>
          <w:trHeight w:val="20"/>
        </w:trPr>
        <w:tc>
          <w:tcPr>
            <w:tcW w:w="901" w:type="pct"/>
            <w:vMerge/>
          </w:tcPr>
          <w:p w14:paraId="53CC52E8" w14:textId="77777777" w:rsidR="00214BA2" w:rsidRPr="009C3C34" w:rsidDel="002A1D54" w:rsidRDefault="00214BA2" w:rsidP="00214BA2"/>
        </w:tc>
        <w:tc>
          <w:tcPr>
            <w:tcW w:w="4099" w:type="pct"/>
          </w:tcPr>
          <w:p w14:paraId="60956F63" w14:textId="142FB033" w:rsidR="00214BA2" w:rsidRPr="009C3C34" w:rsidRDefault="00214BA2" w:rsidP="00740717">
            <w:pPr>
              <w:jc w:val="both"/>
            </w:pPr>
            <w:r w:rsidRPr="00DD3510">
              <w:rPr>
                <w:color w:val="000000"/>
              </w:rPr>
              <w:t>Принимать решения в стандартных и нестандартных ситуациях</w:t>
            </w:r>
          </w:p>
        </w:tc>
      </w:tr>
      <w:tr w:rsidR="00214BA2" w:rsidRPr="009C3C34" w14:paraId="158463CD" w14:textId="77777777" w:rsidTr="00740717">
        <w:trPr>
          <w:trHeight w:val="20"/>
        </w:trPr>
        <w:tc>
          <w:tcPr>
            <w:tcW w:w="901" w:type="pct"/>
            <w:vMerge/>
          </w:tcPr>
          <w:p w14:paraId="0BD14F9D" w14:textId="77777777" w:rsidR="00214BA2" w:rsidRPr="009C3C34" w:rsidDel="002A1D54" w:rsidRDefault="00214BA2" w:rsidP="00214BA2"/>
        </w:tc>
        <w:tc>
          <w:tcPr>
            <w:tcW w:w="4099" w:type="pct"/>
          </w:tcPr>
          <w:p w14:paraId="77E7DFDF" w14:textId="04874C81" w:rsidR="00214BA2" w:rsidRPr="009C3C34" w:rsidRDefault="00214BA2" w:rsidP="00740717">
            <w:pPr>
              <w:jc w:val="both"/>
            </w:pPr>
            <w:r w:rsidRPr="00DD3510">
              <w:rPr>
                <w:color w:val="000000"/>
              </w:rPr>
              <w:t>Использовать информационно-коммуникационные технологии с целью поиска и использования информации для эффективного выполнения профессиональных задач</w:t>
            </w:r>
          </w:p>
        </w:tc>
      </w:tr>
      <w:tr w:rsidR="00214BA2" w:rsidRPr="009C3C34" w14:paraId="58C3CE7D" w14:textId="77777777" w:rsidTr="00740717">
        <w:trPr>
          <w:trHeight w:val="20"/>
        </w:trPr>
        <w:tc>
          <w:tcPr>
            <w:tcW w:w="901" w:type="pct"/>
            <w:vMerge/>
          </w:tcPr>
          <w:p w14:paraId="12F577A2" w14:textId="77777777" w:rsidR="00214BA2" w:rsidRPr="009C3C34" w:rsidDel="002A1D54" w:rsidRDefault="00214BA2" w:rsidP="00214BA2"/>
        </w:tc>
        <w:tc>
          <w:tcPr>
            <w:tcW w:w="4099" w:type="pct"/>
          </w:tcPr>
          <w:p w14:paraId="6DFB3241" w14:textId="558E9846" w:rsidR="00214BA2" w:rsidRPr="009C3C34" w:rsidRDefault="00214BA2" w:rsidP="00740717">
            <w:pPr>
              <w:jc w:val="both"/>
            </w:pPr>
            <w:r w:rsidRPr="00DD3510">
              <w:rPr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  <w:tr w:rsidR="00214BA2" w:rsidRPr="009C3C34" w14:paraId="0FE3900B" w14:textId="77777777" w:rsidTr="00740717">
        <w:trPr>
          <w:trHeight w:val="20"/>
        </w:trPr>
        <w:tc>
          <w:tcPr>
            <w:tcW w:w="901" w:type="pct"/>
            <w:vMerge/>
          </w:tcPr>
          <w:p w14:paraId="6AD57A62" w14:textId="77777777" w:rsidR="00214BA2" w:rsidRPr="009C3C34" w:rsidDel="002A1D54" w:rsidRDefault="00214BA2" w:rsidP="00214BA2"/>
        </w:tc>
        <w:tc>
          <w:tcPr>
            <w:tcW w:w="4099" w:type="pct"/>
          </w:tcPr>
          <w:p w14:paraId="1AC4EDCD" w14:textId="07E98CB2" w:rsidR="00214BA2" w:rsidRPr="009C3C34" w:rsidRDefault="00214BA2" w:rsidP="00740717">
            <w:pPr>
              <w:jc w:val="both"/>
            </w:pPr>
            <w:r w:rsidRPr="001C41B8">
              <w:t xml:space="preserve">Оформлять технологическую и техническую документацию </w:t>
            </w:r>
          </w:p>
        </w:tc>
      </w:tr>
      <w:tr w:rsidR="00214BA2" w:rsidRPr="009C3C34" w14:paraId="45E40A5B" w14:textId="77777777" w:rsidTr="00740717">
        <w:trPr>
          <w:trHeight w:val="20"/>
        </w:trPr>
        <w:tc>
          <w:tcPr>
            <w:tcW w:w="901" w:type="pct"/>
            <w:vMerge/>
          </w:tcPr>
          <w:p w14:paraId="28199CD0" w14:textId="77777777" w:rsidR="00214BA2" w:rsidRPr="009C3C34" w:rsidDel="002A1D54" w:rsidRDefault="00214BA2" w:rsidP="00214BA2"/>
        </w:tc>
        <w:tc>
          <w:tcPr>
            <w:tcW w:w="4099" w:type="pct"/>
          </w:tcPr>
          <w:p w14:paraId="79A18E7B" w14:textId="47C837C9" w:rsidR="00214BA2" w:rsidRPr="009C3C34" w:rsidRDefault="00214BA2" w:rsidP="00740717">
            <w:pPr>
              <w:jc w:val="both"/>
            </w:pPr>
            <w:r w:rsidRPr="001C41B8">
              <w:t>Использовать в профессиональной деятельности документацию систем качества</w:t>
            </w:r>
          </w:p>
        </w:tc>
      </w:tr>
      <w:tr w:rsidR="00214BA2" w:rsidRPr="009C3C34" w14:paraId="734E8AD5" w14:textId="77777777" w:rsidTr="00740717">
        <w:trPr>
          <w:trHeight w:val="20"/>
        </w:trPr>
        <w:tc>
          <w:tcPr>
            <w:tcW w:w="901" w:type="pct"/>
            <w:vMerge/>
          </w:tcPr>
          <w:p w14:paraId="586E20B2" w14:textId="77777777" w:rsidR="00214BA2" w:rsidRPr="009C3C34" w:rsidDel="002A1D54" w:rsidRDefault="00214BA2" w:rsidP="00214BA2"/>
        </w:tc>
        <w:tc>
          <w:tcPr>
            <w:tcW w:w="4099" w:type="pct"/>
          </w:tcPr>
          <w:p w14:paraId="13E92C20" w14:textId="7EC1C29C" w:rsidR="00214BA2" w:rsidRPr="009C3C34" w:rsidRDefault="001F64D3" w:rsidP="00740717">
            <w:pPr>
              <w:jc w:val="both"/>
            </w:pPr>
            <w:r>
              <w:t>О</w:t>
            </w:r>
            <w:r w:rsidR="00214BA2" w:rsidRPr="001C41B8">
              <w:t>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214BA2" w:rsidRPr="009C3C34" w14:paraId="49E9BDB0" w14:textId="77777777" w:rsidTr="00740717">
        <w:trPr>
          <w:trHeight w:val="20"/>
        </w:trPr>
        <w:tc>
          <w:tcPr>
            <w:tcW w:w="901" w:type="pct"/>
            <w:vMerge/>
          </w:tcPr>
          <w:p w14:paraId="27310AF6" w14:textId="77777777" w:rsidR="00214BA2" w:rsidRPr="009C3C34" w:rsidDel="002A1D54" w:rsidRDefault="00214BA2" w:rsidP="00214BA2"/>
        </w:tc>
        <w:tc>
          <w:tcPr>
            <w:tcW w:w="4099" w:type="pct"/>
          </w:tcPr>
          <w:p w14:paraId="1F7E4354" w14:textId="435B434A" w:rsidR="00214BA2" w:rsidRPr="009C3C34" w:rsidRDefault="00214BA2" w:rsidP="00740717">
            <w:pPr>
              <w:jc w:val="both"/>
            </w:pPr>
            <w:r w:rsidRPr="001C41B8">
              <w:t xml:space="preserve">Развивать и поддерживать обмен профессиональными знаниями </w:t>
            </w:r>
            <w:r w:rsidRPr="00630AC9">
              <w:t>с другими</w:t>
            </w:r>
            <w:r w:rsidRPr="001C41B8">
              <w:t xml:space="preserve"> специалистами </w:t>
            </w:r>
            <w:r>
              <w:t>протезно-ортопедической отрасли</w:t>
            </w:r>
          </w:p>
        </w:tc>
      </w:tr>
      <w:tr w:rsidR="00214BA2" w:rsidRPr="009C3C34" w14:paraId="5609CE38" w14:textId="77777777" w:rsidTr="00740717">
        <w:trPr>
          <w:trHeight w:val="20"/>
        </w:trPr>
        <w:tc>
          <w:tcPr>
            <w:tcW w:w="901" w:type="pct"/>
            <w:vMerge/>
          </w:tcPr>
          <w:p w14:paraId="271EF06A" w14:textId="77777777" w:rsidR="00214BA2" w:rsidRPr="009C3C34" w:rsidDel="002A1D54" w:rsidRDefault="00214BA2" w:rsidP="00214BA2"/>
        </w:tc>
        <w:tc>
          <w:tcPr>
            <w:tcW w:w="4099" w:type="pct"/>
          </w:tcPr>
          <w:p w14:paraId="68F9E66D" w14:textId="5F7C6C80" w:rsidR="00214BA2" w:rsidRPr="009C3C34" w:rsidRDefault="00214BA2" w:rsidP="00740717">
            <w:pPr>
              <w:jc w:val="both"/>
            </w:pPr>
            <w:r w:rsidRPr="00237C0E">
              <w:t>Читать</w:t>
            </w:r>
            <w:r>
              <w:t xml:space="preserve"> и понимать</w:t>
            </w:r>
            <w:r w:rsidRPr="00237C0E">
              <w:t xml:space="preserve"> техническую документацию и чертежи</w:t>
            </w:r>
          </w:p>
        </w:tc>
      </w:tr>
      <w:tr w:rsidR="00214BA2" w:rsidRPr="009C3C34" w14:paraId="66739C35" w14:textId="77777777" w:rsidTr="00740717">
        <w:trPr>
          <w:trHeight w:val="20"/>
        </w:trPr>
        <w:tc>
          <w:tcPr>
            <w:tcW w:w="901" w:type="pct"/>
            <w:vMerge/>
          </w:tcPr>
          <w:p w14:paraId="51392664" w14:textId="77777777" w:rsidR="00214BA2" w:rsidRPr="009C3C34" w:rsidDel="002A1D54" w:rsidRDefault="00214BA2" w:rsidP="00214BA2"/>
        </w:tc>
        <w:tc>
          <w:tcPr>
            <w:tcW w:w="4099" w:type="pct"/>
          </w:tcPr>
          <w:p w14:paraId="1882A153" w14:textId="1F315117" w:rsidR="00214BA2" w:rsidRPr="009C3C34" w:rsidRDefault="00214BA2" w:rsidP="00740717">
            <w:pPr>
              <w:jc w:val="both"/>
            </w:pPr>
            <w:r w:rsidRPr="00237C0E">
              <w:t>Работать с измерительными инструмент</w:t>
            </w:r>
            <w:r>
              <w:t>ами</w:t>
            </w:r>
          </w:p>
        </w:tc>
      </w:tr>
      <w:tr w:rsidR="00214BA2" w:rsidRPr="009C3C34" w14:paraId="5A09AAEE" w14:textId="77777777" w:rsidTr="00740717">
        <w:trPr>
          <w:trHeight w:val="20"/>
        </w:trPr>
        <w:tc>
          <w:tcPr>
            <w:tcW w:w="901" w:type="pct"/>
            <w:vMerge/>
          </w:tcPr>
          <w:p w14:paraId="7C3C79C9" w14:textId="77777777" w:rsidR="00214BA2" w:rsidRPr="009C3C34" w:rsidDel="002A1D54" w:rsidRDefault="00214BA2" w:rsidP="00214BA2"/>
        </w:tc>
        <w:tc>
          <w:tcPr>
            <w:tcW w:w="4099" w:type="pct"/>
          </w:tcPr>
          <w:p w14:paraId="371920BC" w14:textId="4CA0F34B" w:rsidR="00214BA2" w:rsidRPr="009C3C34" w:rsidRDefault="00214BA2" w:rsidP="00740717">
            <w:pPr>
              <w:jc w:val="both"/>
            </w:pPr>
            <w:r w:rsidRPr="00944EBE">
              <w:t xml:space="preserve">Выявлять несоответствия </w:t>
            </w:r>
            <w:r w:rsidR="000A4076">
              <w:t xml:space="preserve">ТСР </w:t>
            </w:r>
            <w:r w:rsidR="000A4076" w:rsidRPr="00C44110">
              <w:t xml:space="preserve">требованиям, </w:t>
            </w:r>
            <w:r w:rsidR="000A4076">
              <w:t>ТУ</w:t>
            </w:r>
            <w:r w:rsidR="000A4076" w:rsidRPr="00C44110">
              <w:t>, ГОСТ</w:t>
            </w:r>
            <w:r w:rsidR="000A4076" w:rsidDel="000A4076">
              <w:rPr>
                <w:rStyle w:val="af2"/>
              </w:rPr>
              <w:t xml:space="preserve"> </w:t>
            </w:r>
            <w:r w:rsidRPr="00944EBE">
              <w:t>и фиксировать дефекты</w:t>
            </w:r>
            <w:r>
              <w:t xml:space="preserve"> ТСР</w:t>
            </w:r>
          </w:p>
        </w:tc>
      </w:tr>
      <w:tr w:rsidR="00214BA2" w:rsidRPr="009C3C34" w14:paraId="0815DF44" w14:textId="77777777" w:rsidTr="00740717">
        <w:trPr>
          <w:trHeight w:val="20"/>
        </w:trPr>
        <w:tc>
          <w:tcPr>
            <w:tcW w:w="901" w:type="pct"/>
            <w:vMerge/>
          </w:tcPr>
          <w:p w14:paraId="3FEF561C" w14:textId="77777777" w:rsidR="00214BA2" w:rsidRPr="009C3C34" w:rsidDel="002A1D54" w:rsidRDefault="00214BA2" w:rsidP="00214BA2"/>
        </w:tc>
        <w:tc>
          <w:tcPr>
            <w:tcW w:w="4099" w:type="pct"/>
          </w:tcPr>
          <w:p w14:paraId="5BC74E5B" w14:textId="4083458C" w:rsidR="00214BA2" w:rsidRPr="009C3C34" w:rsidRDefault="00214BA2" w:rsidP="00740717">
            <w:pPr>
              <w:jc w:val="both"/>
            </w:pPr>
            <w:r w:rsidRPr="00944EBE">
              <w:t>Вести контрольную и отчетную документацию</w:t>
            </w:r>
          </w:p>
        </w:tc>
      </w:tr>
      <w:tr w:rsidR="00214BA2" w:rsidRPr="009C3C34" w14:paraId="471FBB8C" w14:textId="77777777" w:rsidTr="00740717">
        <w:trPr>
          <w:trHeight w:val="20"/>
        </w:trPr>
        <w:tc>
          <w:tcPr>
            <w:tcW w:w="901" w:type="pct"/>
            <w:vMerge/>
          </w:tcPr>
          <w:p w14:paraId="4A22DDE3" w14:textId="77777777" w:rsidR="00214BA2" w:rsidRPr="009C3C34" w:rsidDel="002A1D54" w:rsidRDefault="00214BA2" w:rsidP="00214BA2"/>
        </w:tc>
        <w:tc>
          <w:tcPr>
            <w:tcW w:w="4099" w:type="pct"/>
          </w:tcPr>
          <w:p w14:paraId="36A7316C" w14:textId="070FD4C5" w:rsidR="00214BA2" w:rsidRPr="009C3C34" w:rsidRDefault="00214BA2" w:rsidP="00740717">
            <w:pPr>
              <w:jc w:val="both"/>
            </w:pPr>
            <w:r w:rsidRPr="00944EBE">
              <w:t>Пользоваться испытательным и лабораторным оборудованием</w:t>
            </w:r>
          </w:p>
        </w:tc>
      </w:tr>
      <w:tr w:rsidR="00214BA2" w:rsidRPr="009C3C34" w14:paraId="5F2D5A31" w14:textId="77777777" w:rsidTr="00740717">
        <w:trPr>
          <w:trHeight w:val="20"/>
        </w:trPr>
        <w:tc>
          <w:tcPr>
            <w:tcW w:w="901" w:type="pct"/>
            <w:vMerge/>
          </w:tcPr>
          <w:p w14:paraId="276AD65B" w14:textId="77777777" w:rsidR="00214BA2" w:rsidRPr="009C3C34" w:rsidDel="002A1D54" w:rsidRDefault="00214BA2" w:rsidP="00214BA2"/>
        </w:tc>
        <w:tc>
          <w:tcPr>
            <w:tcW w:w="4099" w:type="pct"/>
          </w:tcPr>
          <w:p w14:paraId="48AE3B7F" w14:textId="056232EE" w:rsidR="00214BA2" w:rsidRPr="009C3C34" w:rsidRDefault="00214BA2" w:rsidP="00740717">
            <w:pPr>
              <w:jc w:val="both"/>
            </w:pPr>
            <w:r w:rsidRPr="00F522BC">
              <w:t>Взаимодействовать с технологами, конструкторами, производственным персоналом</w:t>
            </w:r>
          </w:p>
        </w:tc>
      </w:tr>
      <w:tr w:rsidR="006539BC" w:rsidRPr="009C3C34" w14:paraId="0C093394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603DD572" w14:textId="77777777" w:rsidR="006539BC" w:rsidRPr="009C3C34" w:rsidRDefault="006539BC" w:rsidP="006539BC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3F326994" w14:textId="3E821F4E" w:rsidR="006539BC" w:rsidRPr="009C3C34" w:rsidRDefault="006539BC" w:rsidP="00740717">
            <w:pPr>
              <w:jc w:val="both"/>
            </w:pPr>
            <w:r w:rsidRPr="00D825A9"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6539BC" w:rsidRPr="009C3C34" w14:paraId="77AE557B" w14:textId="77777777" w:rsidTr="00740717">
        <w:trPr>
          <w:trHeight w:val="20"/>
        </w:trPr>
        <w:tc>
          <w:tcPr>
            <w:tcW w:w="901" w:type="pct"/>
            <w:vMerge/>
          </w:tcPr>
          <w:p w14:paraId="580C5BF4" w14:textId="77777777" w:rsidR="006539BC" w:rsidRPr="009C3C34" w:rsidDel="002A1D54" w:rsidRDefault="006539BC" w:rsidP="006539BC"/>
        </w:tc>
        <w:tc>
          <w:tcPr>
            <w:tcW w:w="4099" w:type="pct"/>
          </w:tcPr>
          <w:p w14:paraId="6D307967" w14:textId="20F7D472" w:rsidR="006539BC" w:rsidRPr="009C3C34" w:rsidRDefault="006539BC" w:rsidP="00740717">
            <w:pPr>
              <w:jc w:val="both"/>
            </w:pPr>
            <w:r w:rsidRPr="00F36D2A">
              <w:t>Основные виды материалов, особенности их строения и свойства, виды обработки</w:t>
            </w:r>
          </w:p>
        </w:tc>
      </w:tr>
      <w:tr w:rsidR="006539BC" w:rsidRPr="009C3C34" w14:paraId="22506B96" w14:textId="77777777" w:rsidTr="00740717">
        <w:trPr>
          <w:trHeight w:val="20"/>
        </w:trPr>
        <w:tc>
          <w:tcPr>
            <w:tcW w:w="901" w:type="pct"/>
            <w:vMerge/>
          </w:tcPr>
          <w:p w14:paraId="761253A1" w14:textId="77777777" w:rsidR="006539BC" w:rsidRPr="009C3C34" w:rsidDel="002A1D54" w:rsidRDefault="006539BC" w:rsidP="006539BC"/>
        </w:tc>
        <w:tc>
          <w:tcPr>
            <w:tcW w:w="4099" w:type="pct"/>
          </w:tcPr>
          <w:p w14:paraId="381F42BF" w14:textId="5E9DDC79" w:rsidR="006539BC" w:rsidRPr="009C3C34" w:rsidRDefault="006539BC" w:rsidP="00740717">
            <w:pPr>
              <w:jc w:val="both"/>
            </w:pPr>
            <w:r w:rsidRPr="00D825A9">
              <w:rPr>
                <w:color w:val="000000"/>
              </w:rPr>
              <w:t xml:space="preserve">Номенклатура </w:t>
            </w:r>
            <w:r>
              <w:rPr>
                <w:color w:val="000000"/>
              </w:rPr>
              <w:t>ТСР</w:t>
            </w:r>
            <w:r w:rsidRPr="00D825A9">
              <w:rPr>
                <w:color w:val="000000"/>
              </w:rPr>
              <w:t>; особенности и область применения узлов</w:t>
            </w:r>
            <w:r>
              <w:rPr>
                <w:color w:val="000000"/>
              </w:rPr>
              <w:t xml:space="preserve"> (модулей)</w:t>
            </w:r>
          </w:p>
        </w:tc>
      </w:tr>
      <w:tr w:rsidR="006539BC" w:rsidRPr="009C3C34" w14:paraId="3C2AD70E" w14:textId="77777777" w:rsidTr="00740717">
        <w:trPr>
          <w:trHeight w:val="20"/>
        </w:trPr>
        <w:tc>
          <w:tcPr>
            <w:tcW w:w="901" w:type="pct"/>
            <w:vMerge/>
          </w:tcPr>
          <w:p w14:paraId="023C16F0" w14:textId="77777777" w:rsidR="006539BC" w:rsidRPr="009C3C34" w:rsidDel="002A1D54" w:rsidRDefault="006539BC" w:rsidP="006539BC"/>
        </w:tc>
        <w:tc>
          <w:tcPr>
            <w:tcW w:w="4099" w:type="pct"/>
          </w:tcPr>
          <w:p w14:paraId="5648A690" w14:textId="691FFD99" w:rsidR="006539BC" w:rsidRPr="009C3C34" w:rsidRDefault="006539BC" w:rsidP="00740717">
            <w:pPr>
              <w:jc w:val="both"/>
            </w:pPr>
            <w:r w:rsidRPr="00F36D2A">
              <w:t>Устройство, конструктивные особенности и схемы сборки ТСР</w:t>
            </w:r>
          </w:p>
        </w:tc>
      </w:tr>
      <w:tr w:rsidR="006539BC" w:rsidRPr="009C3C34" w14:paraId="2C9BD597" w14:textId="77777777" w:rsidTr="00740717">
        <w:trPr>
          <w:trHeight w:val="20"/>
        </w:trPr>
        <w:tc>
          <w:tcPr>
            <w:tcW w:w="901" w:type="pct"/>
            <w:vMerge/>
          </w:tcPr>
          <w:p w14:paraId="5288FE6A" w14:textId="77777777" w:rsidR="006539BC" w:rsidRPr="009C3C34" w:rsidDel="002A1D54" w:rsidRDefault="006539BC" w:rsidP="006539BC"/>
        </w:tc>
        <w:tc>
          <w:tcPr>
            <w:tcW w:w="4099" w:type="pct"/>
          </w:tcPr>
          <w:p w14:paraId="6C95098A" w14:textId="0B50C927" w:rsidR="006539BC" w:rsidRPr="009C3C34" w:rsidRDefault="006539BC" w:rsidP="00740717">
            <w:pPr>
              <w:jc w:val="both"/>
            </w:pPr>
            <w:r w:rsidRPr="00D825A9">
              <w:rPr>
                <w:color w:val="000000"/>
              </w:rPr>
              <w:t xml:space="preserve">Принципы контроля качества изготовленных </w:t>
            </w:r>
            <w:r>
              <w:rPr>
                <w:color w:val="000000"/>
              </w:rPr>
              <w:t>ТСР</w:t>
            </w:r>
            <w:r w:rsidRPr="00D825A9">
              <w:rPr>
                <w:color w:val="000000"/>
              </w:rPr>
              <w:t>, требования отдела технического контроля</w:t>
            </w:r>
          </w:p>
        </w:tc>
      </w:tr>
      <w:tr w:rsidR="006539BC" w:rsidRPr="009C3C34" w14:paraId="626A9FB6" w14:textId="77777777" w:rsidTr="00740717">
        <w:trPr>
          <w:trHeight w:val="20"/>
        </w:trPr>
        <w:tc>
          <w:tcPr>
            <w:tcW w:w="901" w:type="pct"/>
            <w:vMerge/>
          </w:tcPr>
          <w:p w14:paraId="715DCF67" w14:textId="77777777" w:rsidR="006539BC" w:rsidRPr="009C3C34" w:rsidDel="002A1D54" w:rsidRDefault="006539BC" w:rsidP="006539BC"/>
        </w:tc>
        <w:tc>
          <w:tcPr>
            <w:tcW w:w="4099" w:type="pct"/>
          </w:tcPr>
          <w:p w14:paraId="36EAA28C" w14:textId="55A2547E" w:rsidR="000E5019" w:rsidRPr="00630AC9" w:rsidRDefault="006539BC" w:rsidP="00740717">
            <w:pPr>
              <w:jc w:val="both"/>
              <w:rPr>
                <w:color w:val="000000"/>
              </w:rPr>
            </w:pPr>
            <w:r w:rsidRPr="00D825A9">
              <w:rPr>
                <w:color w:val="000000"/>
              </w:rPr>
              <w:t>Основные положения системы менеджмента качества, общетехнических и организационно-методических стандартов</w:t>
            </w:r>
          </w:p>
        </w:tc>
      </w:tr>
      <w:tr w:rsidR="006539BC" w:rsidRPr="009C3C34" w14:paraId="68A8D48A" w14:textId="77777777" w:rsidTr="00740717">
        <w:trPr>
          <w:trHeight w:val="20"/>
        </w:trPr>
        <w:tc>
          <w:tcPr>
            <w:tcW w:w="901" w:type="pct"/>
            <w:vMerge/>
          </w:tcPr>
          <w:p w14:paraId="2F7DF491" w14:textId="77777777" w:rsidR="006539BC" w:rsidRPr="009C3C34" w:rsidDel="002A1D54" w:rsidRDefault="006539BC" w:rsidP="006539BC"/>
        </w:tc>
        <w:tc>
          <w:tcPr>
            <w:tcW w:w="4099" w:type="pct"/>
          </w:tcPr>
          <w:p w14:paraId="0E1C244A" w14:textId="2DC74D97" w:rsidR="006539BC" w:rsidRPr="009C3C34" w:rsidRDefault="006539BC" w:rsidP="00740717">
            <w:pPr>
              <w:jc w:val="both"/>
            </w:pPr>
            <w:r w:rsidRPr="00D825A9">
              <w:t xml:space="preserve">Нормативные правовые акты, определяющие направления развития </w:t>
            </w:r>
            <w:r>
              <w:t>протезно-ортопедической отрасли</w:t>
            </w:r>
          </w:p>
        </w:tc>
      </w:tr>
      <w:tr w:rsidR="006539BC" w:rsidRPr="009C3C34" w14:paraId="34F868D6" w14:textId="77777777" w:rsidTr="00740717">
        <w:trPr>
          <w:trHeight w:val="20"/>
        </w:trPr>
        <w:tc>
          <w:tcPr>
            <w:tcW w:w="901" w:type="pct"/>
            <w:vMerge/>
          </w:tcPr>
          <w:p w14:paraId="2FEEB209" w14:textId="77777777" w:rsidR="006539BC" w:rsidRPr="009C3C34" w:rsidDel="002A1D54" w:rsidRDefault="006539BC" w:rsidP="006539BC"/>
        </w:tc>
        <w:tc>
          <w:tcPr>
            <w:tcW w:w="4099" w:type="pct"/>
          </w:tcPr>
          <w:p w14:paraId="7330DF6E" w14:textId="51F8709F" w:rsidR="006539BC" w:rsidRPr="009C3C34" w:rsidRDefault="006539BC" w:rsidP="00740717">
            <w:pPr>
              <w:jc w:val="both"/>
            </w:pPr>
            <w:r w:rsidRPr="00EE08AB">
              <w:t>Основы метрологии</w:t>
            </w:r>
            <w:r>
              <w:t xml:space="preserve">, </w:t>
            </w:r>
            <w:r w:rsidRPr="00EE08AB">
              <w:t>допусков</w:t>
            </w:r>
            <w:r>
              <w:t xml:space="preserve"> и </w:t>
            </w:r>
            <w:r w:rsidRPr="00EE08AB">
              <w:t>посадо</w:t>
            </w:r>
            <w:r>
              <w:t>к</w:t>
            </w:r>
          </w:p>
        </w:tc>
      </w:tr>
      <w:tr w:rsidR="006539BC" w:rsidRPr="009C3C34" w14:paraId="616F94E3" w14:textId="77777777" w:rsidTr="00740717">
        <w:trPr>
          <w:trHeight w:val="20"/>
        </w:trPr>
        <w:tc>
          <w:tcPr>
            <w:tcW w:w="901" w:type="pct"/>
            <w:vMerge/>
          </w:tcPr>
          <w:p w14:paraId="38DAA68B" w14:textId="77777777" w:rsidR="006539BC" w:rsidRPr="009C3C34" w:rsidDel="002A1D54" w:rsidRDefault="006539BC" w:rsidP="006539BC"/>
        </w:tc>
        <w:tc>
          <w:tcPr>
            <w:tcW w:w="4099" w:type="pct"/>
          </w:tcPr>
          <w:p w14:paraId="3734034E" w14:textId="43056AA3" w:rsidR="006539BC" w:rsidRPr="009C3C34" w:rsidRDefault="006539BC" w:rsidP="00740717">
            <w:pPr>
              <w:jc w:val="both"/>
            </w:pPr>
            <w:r>
              <w:t>Методы контроля и испытаний ТСР</w:t>
            </w:r>
          </w:p>
        </w:tc>
      </w:tr>
      <w:tr w:rsidR="006539BC" w:rsidRPr="009C3C34" w14:paraId="4A7A283A" w14:textId="77777777" w:rsidTr="00740717">
        <w:trPr>
          <w:trHeight w:val="20"/>
        </w:trPr>
        <w:tc>
          <w:tcPr>
            <w:tcW w:w="901" w:type="pct"/>
            <w:vMerge/>
          </w:tcPr>
          <w:p w14:paraId="10AFA23B" w14:textId="77777777" w:rsidR="006539BC" w:rsidRPr="009C3C34" w:rsidDel="002A1D54" w:rsidRDefault="006539BC" w:rsidP="006539BC"/>
        </w:tc>
        <w:tc>
          <w:tcPr>
            <w:tcW w:w="4099" w:type="pct"/>
          </w:tcPr>
          <w:p w14:paraId="3CEF7C23" w14:textId="4354D181" w:rsidR="006539BC" w:rsidRPr="009C3C34" w:rsidRDefault="006539BC" w:rsidP="00740717">
            <w:pPr>
              <w:jc w:val="both"/>
            </w:pPr>
            <w:r w:rsidRPr="00736FF1">
              <w:t xml:space="preserve">Документация, сопровождающая ТСР </w:t>
            </w:r>
          </w:p>
        </w:tc>
      </w:tr>
      <w:tr w:rsidR="006539BC" w:rsidRPr="009C3C34" w14:paraId="7939153D" w14:textId="77777777" w:rsidTr="00740717">
        <w:trPr>
          <w:trHeight w:val="20"/>
        </w:trPr>
        <w:tc>
          <w:tcPr>
            <w:tcW w:w="901" w:type="pct"/>
          </w:tcPr>
          <w:p w14:paraId="1B725486" w14:textId="77777777" w:rsidR="006539BC" w:rsidRPr="009C3C34" w:rsidDel="002A1D54" w:rsidRDefault="006539BC" w:rsidP="006539BC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0C216C01" w14:textId="77777777" w:rsidR="006539BC" w:rsidRPr="009C3C34" w:rsidRDefault="006539BC" w:rsidP="00740717">
            <w:pPr>
              <w:jc w:val="both"/>
            </w:pPr>
            <w:r w:rsidRPr="009C3C34">
              <w:t>-</w:t>
            </w:r>
          </w:p>
        </w:tc>
      </w:tr>
    </w:tbl>
    <w:p w14:paraId="1DF0ABD0" w14:textId="77777777" w:rsidR="00AA2112" w:rsidRDefault="00AA2112" w:rsidP="00AA2112"/>
    <w:p w14:paraId="0CB5D73D" w14:textId="6C326EFB" w:rsidR="006539BC" w:rsidRPr="009C3C34" w:rsidRDefault="006539BC" w:rsidP="006539BC">
      <w:pPr>
        <w:rPr>
          <w:b/>
          <w:bCs w:val="0"/>
        </w:rPr>
      </w:pPr>
      <w:r>
        <w:rPr>
          <w:b/>
          <w:bCs w:val="0"/>
        </w:rPr>
        <w:t>3</w:t>
      </w:r>
      <w:r w:rsidRPr="009C3C34">
        <w:rPr>
          <w:b/>
          <w:bCs w:val="0"/>
        </w:rPr>
        <w:t>.3.</w:t>
      </w:r>
      <w:r>
        <w:rPr>
          <w:b/>
          <w:bCs w:val="0"/>
        </w:rPr>
        <w:t>3</w:t>
      </w:r>
      <w:r w:rsidRPr="009C3C34">
        <w:rPr>
          <w:b/>
          <w:bCs w:val="0"/>
        </w:rPr>
        <w:t>. Трудовая функция</w:t>
      </w:r>
    </w:p>
    <w:p w14:paraId="370EE5F9" w14:textId="77777777" w:rsidR="006539BC" w:rsidRPr="009C3C34" w:rsidRDefault="006539BC" w:rsidP="006539BC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7"/>
        <w:gridCol w:w="5215"/>
        <w:gridCol w:w="552"/>
        <w:gridCol w:w="889"/>
        <w:gridCol w:w="1447"/>
        <w:gridCol w:w="430"/>
      </w:tblGrid>
      <w:tr w:rsidR="006539BC" w:rsidRPr="009C3C34" w14:paraId="5A3139C5" w14:textId="77777777" w:rsidTr="00740717">
        <w:trPr>
          <w:trHeight w:val="278"/>
        </w:trPr>
        <w:tc>
          <w:tcPr>
            <w:tcW w:w="83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1995EBE" w14:textId="77777777" w:rsidR="006539BC" w:rsidRPr="009C3C34" w:rsidRDefault="006539BC" w:rsidP="00FE3F69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47E56" w14:textId="064DFDCB" w:rsidR="006539BC" w:rsidRPr="009C3C34" w:rsidRDefault="00CD67C5" w:rsidP="00FE3F69">
            <w:r>
              <w:t>Деятельность</w:t>
            </w:r>
            <w:r w:rsidR="000C1CE7" w:rsidRPr="000C1CE7">
              <w:t xml:space="preserve"> в научно-исследовательских и опытно-конструкторских разработках и образовательных проектах</w:t>
            </w:r>
          </w:p>
        </w:tc>
        <w:tc>
          <w:tcPr>
            <w:tcW w:w="2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9FF5E85" w14:textId="77777777" w:rsidR="006539BC" w:rsidRPr="009C3C34" w:rsidRDefault="006539BC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9CD6A" w14:textId="67E59EE2" w:rsidR="006539BC" w:rsidRPr="007D4356" w:rsidRDefault="00C92A9E" w:rsidP="00FE3F69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C</w:t>
            </w:r>
            <w:r w:rsidR="006539BC" w:rsidRPr="009C3C34">
              <w:t>/0</w:t>
            </w:r>
            <w:r w:rsidR="000C1CE7">
              <w:t>3</w:t>
            </w:r>
            <w:r w:rsidR="006539BC" w:rsidRPr="009C3C34">
              <w:t>.</w:t>
            </w:r>
            <w:r w:rsidR="007D4356">
              <w:rPr>
                <w:lang w:val="en-GB"/>
              </w:rPr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2AA1EB8" w14:textId="77777777" w:rsidR="006539BC" w:rsidRPr="009C3C34" w:rsidRDefault="006539BC" w:rsidP="00FE3F69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9500F" w14:textId="6B96A213" w:rsidR="006539BC" w:rsidRPr="009C3C34" w:rsidRDefault="00206CF2" w:rsidP="00FE3F69">
            <w:pPr>
              <w:jc w:val="center"/>
            </w:pPr>
            <w:r>
              <w:t>6</w:t>
            </w:r>
          </w:p>
        </w:tc>
      </w:tr>
    </w:tbl>
    <w:p w14:paraId="2D82311B" w14:textId="77777777" w:rsidR="006539BC" w:rsidRPr="009C3C34" w:rsidRDefault="006539BC" w:rsidP="006539B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26246" w:rsidRPr="009C3C34" w14:paraId="7A8CDF4A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76A299EB" w14:textId="77777777" w:rsidR="00426246" w:rsidRPr="009C3C34" w:rsidRDefault="00426246" w:rsidP="00426246">
            <w:r w:rsidRPr="009C3C34">
              <w:t>Трудовые действия</w:t>
            </w:r>
          </w:p>
        </w:tc>
        <w:tc>
          <w:tcPr>
            <w:tcW w:w="4099" w:type="pct"/>
          </w:tcPr>
          <w:p w14:paraId="56F7C6A7" w14:textId="300AE5C4" w:rsidR="00426246" w:rsidRPr="009C3C34" w:rsidRDefault="00426246" w:rsidP="00740717">
            <w:pPr>
              <w:jc w:val="both"/>
            </w:pPr>
            <w:r w:rsidRPr="00D86EF9">
              <w:t>Сбор, анализ и систематизация информации по проблемам и тенденциям в области ТСР</w:t>
            </w:r>
          </w:p>
        </w:tc>
      </w:tr>
      <w:tr w:rsidR="00426246" w:rsidRPr="009C3C34" w14:paraId="6C34C14C" w14:textId="77777777" w:rsidTr="00740717">
        <w:trPr>
          <w:trHeight w:val="20"/>
        </w:trPr>
        <w:tc>
          <w:tcPr>
            <w:tcW w:w="901" w:type="pct"/>
            <w:vMerge/>
          </w:tcPr>
          <w:p w14:paraId="095F05EF" w14:textId="77777777" w:rsidR="00426246" w:rsidRPr="009C3C34" w:rsidRDefault="00426246" w:rsidP="00426246"/>
        </w:tc>
        <w:tc>
          <w:tcPr>
            <w:tcW w:w="4099" w:type="pct"/>
          </w:tcPr>
          <w:p w14:paraId="1D73529B" w14:textId="2D1D4CD2" w:rsidR="00426246" w:rsidRPr="009C3C34" w:rsidRDefault="00426246" w:rsidP="00740717">
            <w:pPr>
              <w:jc w:val="both"/>
            </w:pPr>
            <w:r w:rsidRPr="006319BF">
              <w:t>Проведение экспериментов, испытаний, сравнительного анализа образцов и прототипов</w:t>
            </w:r>
            <w:r>
              <w:t xml:space="preserve"> ТСР</w:t>
            </w:r>
          </w:p>
        </w:tc>
      </w:tr>
      <w:tr w:rsidR="00426246" w:rsidRPr="009C3C34" w14:paraId="2C538426" w14:textId="77777777" w:rsidTr="00740717">
        <w:trPr>
          <w:trHeight w:val="20"/>
        </w:trPr>
        <w:tc>
          <w:tcPr>
            <w:tcW w:w="901" w:type="pct"/>
            <w:vMerge/>
          </w:tcPr>
          <w:p w14:paraId="3EE87B44" w14:textId="77777777" w:rsidR="00426246" w:rsidRPr="009C3C34" w:rsidRDefault="00426246" w:rsidP="00426246"/>
        </w:tc>
        <w:tc>
          <w:tcPr>
            <w:tcW w:w="4099" w:type="pct"/>
          </w:tcPr>
          <w:p w14:paraId="77CDC6E0" w14:textId="6D0EE520" w:rsidR="00426246" w:rsidRPr="009C3C34" w:rsidRDefault="00D304B4" w:rsidP="00740717">
            <w:pPr>
              <w:jc w:val="both"/>
            </w:pPr>
            <w:r>
              <w:t>П</w:t>
            </w:r>
            <w:r w:rsidR="00426246" w:rsidRPr="006319BF">
              <w:t>одготовк</w:t>
            </w:r>
            <w:r>
              <w:t>а</w:t>
            </w:r>
            <w:r w:rsidR="00426246" w:rsidRPr="006319BF">
              <w:t xml:space="preserve"> технических заданий </w:t>
            </w:r>
            <w:r w:rsidR="00426246">
              <w:t xml:space="preserve">для </w:t>
            </w:r>
            <w:r w:rsidR="00426246" w:rsidRPr="006319BF">
              <w:t>научно-исследовательских и опытно-конструкторских разработ</w:t>
            </w:r>
            <w:r w:rsidR="00426246">
              <w:t>ок</w:t>
            </w:r>
          </w:p>
        </w:tc>
      </w:tr>
      <w:tr w:rsidR="00426246" w:rsidRPr="009C3C34" w14:paraId="4FA575DC" w14:textId="77777777" w:rsidTr="00740717">
        <w:trPr>
          <w:trHeight w:val="20"/>
        </w:trPr>
        <w:tc>
          <w:tcPr>
            <w:tcW w:w="901" w:type="pct"/>
            <w:vMerge/>
          </w:tcPr>
          <w:p w14:paraId="1B017A8D" w14:textId="77777777" w:rsidR="00426246" w:rsidRPr="009C3C34" w:rsidRDefault="00426246" w:rsidP="00426246"/>
        </w:tc>
        <w:tc>
          <w:tcPr>
            <w:tcW w:w="4099" w:type="pct"/>
          </w:tcPr>
          <w:p w14:paraId="22C73769" w14:textId="4F269D27" w:rsidR="00426246" w:rsidRPr="009C3C34" w:rsidRDefault="00426246" w:rsidP="00740717">
            <w:pPr>
              <w:jc w:val="both"/>
            </w:pPr>
            <w:r>
              <w:t>П</w:t>
            </w:r>
            <w:r w:rsidRPr="0033349F">
              <w:t>роектировани</w:t>
            </w:r>
            <w:r>
              <w:t>е</w:t>
            </w:r>
            <w:r w:rsidRPr="0033349F">
              <w:t xml:space="preserve"> и опытн</w:t>
            </w:r>
            <w:r>
              <w:t>ая</w:t>
            </w:r>
            <w:r w:rsidRPr="0033349F">
              <w:t xml:space="preserve"> отработк</w:t>
            </w:r>
            <w:r>
              <w:t>а</w:t>
            </w:r>
            <w:r w:rsidRPr="0033349F">
              <w:t xml:space="preserve"> новых моделей ТСР</w:t>
            </w:r>
          </w:p>
        </w:tc>
      </w:tr>
      <w:tr w:rsidR="00426246" w:rsidRPr="009C3C34" w14:paraId="6378871E" w14:textId="77777777" w:rsidTr="00740717">
        <w:trPr>
          <w:trHeight w:val="20"/>
        </w:trPr>
        <w:tc>
          <w:tcPr>
            <w:tcW w:w="901" w:type="pct"/>
            <w:vMerge/>
          </w:tcPr>
          <w:p w14:paraId="19A7540A" w14:textId="77777777" w:rsidR="00426246" w:rsidRPr="009C3C34" w:rsidRDefault="00426246" w:rsidP="00426246"/>
        </w:tc>
        <w:tc>
          <w:tcPr>
            <w:tcW w:w="4099" w:type="pct"/>
          </w:tcPr>
          <w:p w14:paraId="434FB250" w14:textId="79473E4F" w:rsidR="00426246" w:rsidRPr="009C3C34" w:rsidRDefault="00426246" w:rsidP="00740717">
            <w:pPr>
              <w:jc w:val="both"/>
            </w:pPr>
            <w:r w:rsidRPr="0033349F">
              <w:t>Оценка технологичности, над</w:t>
            </w:r>
            <w:r w:rsidR="009B6550">
              <w:t>е</w:t>
            </w:r>
            <w:r w:rsidRPr="0033349F">
              <w:t>жности и эргономичности конструкций</w:t>
            </w:r>
            <w:r>
              <w:t xml:space="preserve"> ТСР</w:t>
            </w:r>
          </w:p>
        </w:tc>
      </w:tr>
      <w:tr w:rsidR="00426246" w:rsidRPr="009C3C34" w14:paraId="105F38F2" w14:textId="77777777" w:rsidTr="00740717">
        <w:trPr>
          <w:trHeight w:val="20"/>
        </w:trPr>
        <w:tc>
          <w:tcPr>
            <w:tcW w:w="901" w:type="pct"/>
            <w:vMerge/>
          </w:tcPr>
          <w:p w14:paraId="21E484DC" w14:textId="77777777" w:rsidR="00426246" w:rsidRPr="009C3C34" w:rsidRDefault="00426246" w:rsidP="00426246"/>
        </w:tc>
        <w:tc>
          <w:tcPr>
            <w:tcW w:w="4099" w:type="pct"/>
          </w:tcPr>
          <w:p w14:paraId="56C9A22B" w14:textId="00DA34C6" w:rsidR="00426246" w:rsidRPr="009C3C34" w:rsidRDefault="00426246" w:rsidP="00740717">
            <w:pPr>
              <w:jc w:val="both"/>
            </w:pPr>
            <w:r w:rsidRPr="0033349F">
              <w:t>Внесение предложений по улучшению функциональных характеристик</w:t>
            </w:r>
            <w:r>
              <w:t xml:space="preserve"> ТСР</w:t>
            </w:r>
          </w:p>
        </w:tc>
      </w:tr>
      <w:tr w:rsidR="00426246" w:rsidRPr="009C3C34" w14:paraId="3F109BA0" w14:textId="77777777" w:rsidTr="00740717">
        <w:trPr>
          <w:trHeight w:val="20"/>
        </w:trPr>
        <w:tc>
          <w:tcPr>
            <w:tcW w:w="901" w:type="pct"/>
            <w:vMerge/>
          </w:tcPr>
          <w:p w14:paraId="30184FEA" w14:textId="77777777" w:rsidR="00426246" w:rsidRPr="009C3C34" w:rsidRDefault="00426246" w:rsidP="00426246"/>
        </w:tc>
        <w:tc>
          <w:tcPr>
            <w:tcW w:w="4099" w:type="pct"/>
          </w:tcPr>
          <w:p w14:paraId="2FBEA019" w14:textId="3C25FEDD" w:rsidR="00426246" w:rsidRPr="009C3C34" w:rsidRDefault="00426246" w:rsidP="00740717">
            <w:pPr>
              <w:jc w:val="both"/>
            </w:pPr>
            <w:r w:rsidRPr="00E5494F">
              <w:t>Тестирование новых технических решений и материалов</w:t>
            </w:r>
          </w:p>
        </w:tc>
      </w:tr>
      <w:tr w:rsidR="00426246" w:rsidRPr="009C3C34" w14:paraId="12EEB915" w14:textId="77777777" w:rsidTr="00740717">
        <w:trPr>
          <w:trHeight w:val="20"/>
        </w:trPr>
        <w:tc>
          <w:tcPr>
            <w:tcW w:w="901" w:type="pct"/>
            <w:vMerge/>
          </w:tcPr>
          <w:p w14:paraId="7B2F19F8" w14:textId="77777777" w:rsidR="00426246" w:rsidRPr="009C3C34" w:rsidRDefault="00426246" w:rsidP="00426246"/>
        </w:tc>
        <w:tc>
          <w:tcPr>
            <w:tcW w:w="4099" w:type="pct"/>
          </w:tcPr>
          <w:p w14:paraId="59043EEC" w14:textId="18AF43D2" w:rsidR="00426246" w:rsidRPr="009C3C34" w:rsidRDefault="00426246" w:rsidP="00740717">
            <w:pPr>
              <w:jc w:val="both"/>
            </w:pPr>
            <w:r w:rsidRPr="00E5494F">
              <w:t>Подготовка заключений по результатам опытной эксплуатации и испытаний</w:t>
            </w:r>
          </w:p>
        </w:tc>
      </w:tr>
      <w:tr w:rsidR="00426246" w:rsidRPr="009C3C34" w14:paraId="1737FB62" w14:textId="77777777" w:rsidTr="00740717">
        <w:trPr>
          <w:trHeight w:val="20"/>
        </w:trPr>
        <w:tc>
          <w:tcPr>
            <w:tcW w:w="901" w:type="pct"/>
            <w:vMerge/>
          </w:tcPr>
          <w:p w14:paraId="6B3F09D5" w14:textId="77777777" w:rsidR="00426246" w:rsidRPr="009C3C34" w:rsidRDefault="00426246" w:rsidP="00426246"/>
        </w:tc>
        <w:tc>
          <w:tcPr>
            <w:tcW w:w="4099" w:type="pct"/>
          </w:tcPr>
          <w:p w14:paraId="6C691ADA" w14:textId="0FB1E0C4" w:rsidR="00426246" w:rsidRPr="009C3C34" w:rsidRDefault="00426246" w:rsidP="00740717">
            <w:pPr>
              <w:jc w:val="both"/>
            </w:pPr>
            <w:r w:rsidRPr="009306A9">
              <w:t>Разработка учебных и методических материалов по тематике ТСР</w:t>
            </w:r>
          </w:p>
        </w:tc>
      </w:tr>
      <w:tr w:rsidR="00426246" w:rsidRPr="009C3C34" w14:paraId="393FAC6E" w14:textId="77777777" w:rsidTr="00740717">
        <w:trPr>
          <w:trHeight w:val="20"/>
        </w:trPr>
        <w:tc>
          <w:tcPr>
            <w:tcW w:w="901" w:type="pct"/>
            <w:vMerge/>
          </w:tcPr>
          <w:p w14:paraId="59B39E84" w14:textId="77777777" w:rsidR="00426246" w:rsidRPr="009C3C34" w:rsidRDefault="00426246" w:rsidP="00426246"/>
        </w:tc>
        <w:tc>
          <w:tcPr>
            <w:tcW w:w="4099" w:type="pct"/>
          </w:tcPr>
          <w:p w14:paraId="5AD50578" w14:textId="36087467" w:rsidR="00426246" w:rsidRPr="009C3C34" w:rsidRDefault="00426246" w:rsidP="00740717">
            <w:pPr>
              <w:jc w:val="both"/>
            </w:pPr>
            <w:r w:rsidRPr="009306A9">
              <w:t>Проведение занятий, мастер-классов, семин</w:t>
            </w:r>
            <w:r>
              <w:t>аров</w:t>
            </w:r>
          </w:p>
        </w:tc>
      </w:tr>
      <w:tr w:rsidR="00426246" w:rsidRPr="009C3C34" w14:paraId="17C843FE" w14:textId="77777777" w:rsidTr="00740717">
        <w:trPr>
          <w:trHeight w:val="20"/>
        </w:trPr>
        <w:tc>
          <w:tcPr>
            <w:tcW w:w="901" w:type="pct"/>
            <w:vMerge/>
          </w:tcPr>
          <w:p w14:paraId="5AC6B7A6" w14:textId="77777777" w:rsidR="00426246" w:rsidRPr="009C3C34" w:rsidRDefault="00426246" w:rsidP="00426246"/>
        </w:tc>
        <w:tc>
          <w:tcPr>
            <w:tcW w:w="4099" w:type="pct"/>
          </w:tcPr>
          <w:p w14:paraId="14804448" w14:textId="16C99979" w:rsidR="00426246" w:rsidRPr="009C3C34" w:rsidRDefault="007E244F" w:rsidP="00740717">
            <w:pPr>
              <w:jc w:val="both"/>
            </w:pPr>
            <w:r>
              <w:t>Проведение мероприятий по основному виду деятельности</w:t>
            </w:r>
            <w:r w:rsidR="00426246" w:rsidRPr="00E5494F">
              <w:t xml:space="preserve"> с образовательными учреждениями, научными центрами, ассоциациями</w:t>
            </w:r>
          </w:p>
        </w:tc>
      </w:tr>
      <w:tr w:rsidR="00426246" w:rsidRPr="009C3C34" w14:paraId="18F40592" w14:textId="77777777" w:rsidTr="00740717">
        <w:trPr>
          <w:trHeight w:val="20"/>
        </w:trPr>
        <w:tc>
          <w:tcPr>
            <w:tcW w:w="901" w:type="pct"/>
            <w:vMerge/>
          </w:tcPr>
          <w:p w14:paraId="1CD5DF26" w14:textId="77777777" w:rsidR="00426246" w:rsidRPr="009C3C34" w:rsidRDefault="00426246" w:rsidP="00426246"/>
        </w:tc>
        <w:tc>
          <w:tcPr>
            <w:tcW w:w="4099" w:type="pct"/>
          </w:tcPr>
          <w:p w14:paraId="53DE79D0" w14:textId="1524D6DF" w:rsidR="00426246" w:rsidRPr="00E953A5" w:rsidRDefault="00D304B4" w:rsidP="00740717">
            <w:pPr>
              <w:jc w:val="both"/>
            </w:pPr>
            <w:r>
              <w:t xml:space="preserve">Написание и оформление </w:t>
            </w:r>
            <w:r w:rsidR="00426246" w:rsidRPr="00426246">
              <w:t>публикаций, тезисов, докладов на конференци</w:t>
            </w:r>
            <w:r w:rsidR="000E5019">
              <w:t>ях</w:t>
            </w:r>
          </w:p>
        </w:tc>
      </w:tr>
      <w:tr w:rsidR="00426246" w:rsidRPr="009C3C34" w14:paraId="5C6B8597" w14:textId="77777777" w:rsidTr="00740717">
        <w:trPr>
          <w:trHeight w:val="20"/>
        </w:trPr>
        <w:tc>
          <w:tcPr>
            <w:tcW w:w="901" w:type="pct"/>
            <w:vMerge/>
          </w:tcPr>
          <w:p w14:paraId="78E525D6" w14:textId="77777777" w:rsidR="00426246" w:rsidRPr="009C3C34" w:rsidRDefault="00426246" w:rsidP="00426246"/>
        </w:tc>
        <w:tc>
          <w:tcPr>
            <w:tcW w:w="4099" w:type="pct"/>
          </w:tcPr>
          <w:p w14:paraId="09E97649" w14:textId="331FA4BD" w:rsidR="00426246" w:rsidRPr="009C3C34" w:rsidRDefault="00426246" w:rsidP="00740717">
            <w:pPr>
              <w:jc w:val="both"/>
            </w:pPr>
            <w:r w:rsidRPr="00E953A5">
              <w:t>Составление научно-технических отч</w:t>
            </w:r>
            <w:r w:rsidR="009B6550">
              <w:t>е</w:t>
            </w:r>
            <w:r w:rsidRPr="00E953A5">
              <w:t>тов, патентных заявок, заявок на гранты</w:t>
            </w:r>
          </w:p>
        </w:tc>
      </w:tr>
      <w:tr w:rsidR="0088146A" w:rsidRPr="009C3C34" w14:paraId="59520750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23F0DF1A" w14:textId="77777777" w:rsidR="0088146A" w:rsidRPr="009C3C34" w:rsidDel="002A1D54" w:rsidRDefault="0088146A" w:rsidP="0088146A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6AABBBD7" w14:textId="22450D8E" w:rsidR="0088146A" w:rsidRPr="009C3C34" w:rsidRDefault="004D62EC" w:rsidP="00740717">
            <w:pPr>
              <w:jc w:val="both"/>
            </w:pPr>
            <w:r>
              <w:t>Р</w:t>
            </w:r>
            <w:r w:rsidR="0088146A" w:rsidRPr="000F4BC6">
              <w:t>азраб</w:t>
            </w:r>
            <w:r>
              <w:t>атывать</w:t>
            </w:r>
            <w:r w:rsidR="0088146A" w:rsidRPr="000F4BC6">
              <w:t xml:space="preserve"> новы</w:t>
            </w:r>
            <w:r>
              <w:t>е</w:t>
            </w:r>
            <w:r w:rsidR="0088146A" w:rsidRPr="000F4BC6">
              <w:t xml:space="preserve"> технически</w:t>
            </w:r>
            <w:r>
              <w:t>е</w:t>
            </w:r>
            <w:r w:rsidR="0088146A" w:rsidRPr="000F4BC6">
              <w:t xml:space="preserve"> решени</w:t>
            </w:r>
            <w:r>
              <w:t>я</w:t>
            </w:r>
            <w:r w:rsidR="0088146A" w:rsidRPr="000F4BC6">
              <w:t xml:space="preserve"> и прототип</w:t>
            </w:r>
            <w:r>
              <w:t>ы</w:t>
            </w:r>
            <w:r w:rsidR="0088146A">
              <w:t xml:space="preserve"> ТСР</w:t>
            </w:r>
          </w:p>
        </w:tc>
      </w:tr>
      <w:tr w:rsidR="0088146A" w:rsidRPr="009C3C34" w14:paraId="5D50F18F" w14:textId="77777777" w:rsidTr="00740717">
        <w:trPr>
          <w:trHeight w:val="20"/>
        </w:trPr>
        <w:tc>
          <w:tcPr>
            <w:tcW w:w="901" w:type="pct"/>
            <w:vMerge/>
          </w:tcPr>
          <w:p w14:paraId="3AEF6A98" w14:textId="77777777" w:rsidR="0088146A" w:rsidRPr="009C3C34" w:rsidDel="002A1D54" w:rsidRDefault="0088146A" w:rsidP="0088146A"/>
        </w:tc>
        <w:tc>
          <w:tcPr>
            <w:tcW w:w="4099" w:type="pct"/>
          </w:tcPr>
          <w:p w14:paraId="0DD91D97" w14:textId="4153D585" w:rsidR="0088146A" w:rsidRPr="009C3C34" w:rsidRDefault="0088146A" w:rsidP="00740717">
            <w:pPr>
              <w:jc w:val="both"/>
            </w:pPr>
            <w:r w:rsidRPr="000F4BC6">
              <w:t>Работать с научно-технической и учебной документацией</w:t>
            </w:r>
          </w:p>
        </w:tc>
      </w:tr>
      <w:tr w:rsidR="0088146A" w:rsidRPr="009C3C34" w14:paraId="39378D02" w14:textId="77777777" w:rsidTr="00740717">
        <w:trPr>
          <w:trHeight w:val="20"/>
        </w:trPr>
        <w:tc>
          <w:tcPr>
            <w:tcW w:w="901" w:type="pct"/>
            <w:vMerge/>
          </w:tcPr>
          <w:p w14:paraId="054FF4A3" w14:textId="77777777" w:rsidR="0088146A" w:rsidRPr="009C3C34" w:rsidDel="002A1D54" w:rsidRDefault="0088146A" w:rsidP="0088146A"/>
        </w:tc>
        <w:tc>
          <w:tcPr>
            <w:tcW w:w="4099" w:type="pct"/>
          </w:tcPr>
          <w:p w14:paraId="6768C417" w14:textId="4833251C" w:rsidR="0088146A" w:rsidRPr="009C3C34" w:rsidRDefault="0088146A" w:rsidP="00740717">
            <w:pPr>
              <w:jc w:val="both"/>
            </w:pPr>
            <w:r w:rsidRPr="000F4BC6">
              <w:t>Планировать и проводить прикладные исследования и испытания</w:t>
            </w:r>
          </w:p>
        </w:tc>
      </w:tr>
      <w:tr w:rsidR="0088146A" w:rsidRPr="009C3C34" w14:paraId="05995F41" w14:textId="77777777" w:rsidTr="00740717">
        <w:trPr>
          <w:trHeight w:val="20"/>
        </w:trPr>
        <w:tc>
          <w:tcPr>
            <w:tcW w:w="901" w:type="pct"/>
            <w:vMerge/>
          </w:tcPr>
          <w:p w14:paraId="232959B9" w14:textId="77777777" w:rsidR="0088146A" w:rsidRPr="009C3C34" w:rsidDel="002A1D54" w:rsidRDefault="0088146A" w:rsidP="0088146A"/>
        </w:tc>
        <w:tc>
          <w:tcPr>
            <w:tcW w:w="4099" w:type="pct"/>
          </w:tcPr>
          <w:p w14:paraId="0463D970" w14:textId="05600F30" w:rsidR="0088146A" w:rsidRPr="009C3C34" w:rsidRDefault="0088146A" w:rsidP="00740717">
            <w:pPr>
              <w:jc w:val="both"/>
            </w:pPr>
            <w:r w:rsidRPr="000F4BC6">
              <w:t>Использовать САПР и программные средства анализа</w:t>
            </w:r>
          </w:p>
        </w:tc>
      </w:tr>
      <w:tr w:rsidR="0088146A" w:rsidRPr="009C3C34" w14:paraId="033D878B" w14:textId="77777777" w:rsidTr="00740717">
        <w:trPr>
          <w:trHeight w:val="20"/>
        </w:trPr>
        <w:tc>
          <w:tcPr>
            <w:tcW w:w="901" w:type="pct"/>
            <w:vMerge/>
          </w:tcPr>
          <w:p w14:paraId="67E7F19D" w14:textId="77777777" w:rsidR="0088146A" w:rsidRPr="009C3C34" w:rsidDel="002A1D54" w:rsidRDefault="0088146A" w:rsidP="0088146A"/>
        </w:tc>
        <w:tc>
          <w:tcPr>
            <w:tcW w:w="4099" w:type="pct"/>
          </w:tcPr>
          <w:p w14:paraId="482D0C4B" w14:textId="51335E82" w:rsidR="0088146A" w:rsidRPr="009C3C34" w:rsidRDefault="0088146A" w:rsidP="00740717">
            <w:pPr>
              <w:jc w:val="both"/>
            </w:pPr>
            <w:r w:rsidRPr="000F4BC6">
              <w:t>Представлять результаты работы в виде научных публикаций и презентаций</w:t>
            </w:r>
          </w:p>
        </w:tc>
      </w:tr>
      <w:tr w:rsidR="0088146A" w:rsidRPr="009C3C34" w14:paraId="4FCD4963" w14:textId="77777777" w:rsidTr="00740717">
        <w:trPr>
          <w:trHeight w:val="20"/>
        </w:trPr>
        <w:tc>
          <w:tcPr>
            <w:tcW w:w="901" w:type="pct"/>
            <w:vMerge/>
          </w:tcPr>
          <w:p w14:paraId="6A85A15B" w14:textId="77777777" w:rsidR="0088146A" w:rsidRPr="009C3C34" w:rsidDel="002A1D54" w:rsidRDefault="0088146A" w:rsidP="0088146A"/>
        </w:tc>
        <w:tc>
          <w:tcPr>
            <w:tcW w:w="4099" w:type="pct"/>
          </w:tcPr>
          <w:p w14:paraId="238C134D" w14:textId="3ABD724D" w:rsidR="0088146A" w:rsidRPr="009C3C34" w:rsidRDefault="0088146A" w:rsidP="00740717">
            <w:pPr>
              <w:jc w:val="both"/>
            </w:pPr>
            <w:r w:rsidRPr="002E6418">
              <w:t>Разрабатывать и адаптировать учебные курсы, модули и методические пособия</w:t>
            </w:r>
          </w:p>
        </w:tc>
      </w:tr>
      <w:tr w:rsidR="0088146A" w:rsidRPr="009C3C34" w14:paraId="72683DCF" w14:textId="77777777" w:rsidTr="00740717">
        <w:trPr>
          <w:trHeight w:val="20"/>
        </w:trPr>
        <w:tc>
          <w:tcPr>
            <w:tcW w:w="901" w:type="pct"/>
            <w:vMerge/>
          </w:tcPr>
          <w:p w14:paraId="118541B2" w14:textId="77777777" w:rsidR="0088146A" w:rsidRPr="009C3C34" w:rsidDel="002A1D54" w:rsidRDefault="0088146A" w:rsidP="0088146A"/>
        </w:tc>
        <w:tc>
          <w:tcPr>
            <w:tcW w:w="4099" w:type="pct"/>
          </w:tcPr>
          <w:p w14:paraId="4035FE44" w14:textId="10D6BBFB" w:rsidR="0088146A" w:rsidRPr="009C3C34" w:rsidRDefault="004D62EC" w:rsidP="00740717">
            <w:pPr>
              <w:jc w:val="both"/>
            </w:pPr>
            <w:r>
              <w:t>В</w:t>
            </w:r>
            <w:r w:rsidR="0088146A" w:rsidRPr="002E6418">
              <w:t>заимодействовать с научным и образовательным сообществом</w:t>
            </w:r>
          </w:p>
        </w:tc>
      </w:tr>
      <w:tr w:rsidR="002D2011" w:rsidRPr="009C3C34" w14:paraId="2A567260" w14:textId="77777777" w:rsidTr="00740717">
        <w:trPr>
          <w:trHeight w:val="20"/>
        </w:trPr>
        <w:tc>
          <w:tcPr>
            <w:tcW w:w="901" w:type="pct"/>
            <w:vMerge w:val="restart"/>
          </w:tcPr>
          <w:p w14:paraId="5668D629" w14:textId="77777777" w:rsidR="002D2011" w:rsidRPr="009C3C34" w:rsidRDefault="002D2011" w:rsidP="002D2011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0EECB7DE" w14:textId="26570FC4" w:rsidR="002D2011" w:rsidRPr="009C3C34" w:rsidRDefault="005425F1" w:rsidP="00740717">
            <w:pPr>
              <w:jc w:val="both"/>
            </w:pPr>
            <w:r>
              <w:t>Те</w:t>
            </w:r>
            <w:r w:rsidR="002D2011" w:rsidRPr="003F2B78">
              <w:t>хнологии проектирования и изготовления ТСР</w:t>
            </w:r>
          </w:p>
        </w:tc>
      </w:tr>
      <w:tr w:rsidR="002D2011" w:rsidRPr="009C3C34" w14:paraId="76335932" w14:textId="77777777" w:rsidTr="00740717">
        <w:trPr>
          <w:trHeight w:val="20"/>
        </w:trPr>
        <w:tc>
          <w:tcPr>
            <w:tcW w:w="901" w:type="pct"/>
            <w:vMerge/>
          </w:tcPr>
          <w:p w14:paraId="516EA597" w14:textId="77777777" w:rsidR="002D2011" w:rsidRPr="009C3C34" w:rsidDel="002A1D54" w:rsidRDefault="002D2011" w:rsidP="002D2011"/>
        </w:tc>
        <w:tc>
          <w:tcPr>
            <w:tcW w:w="4099" w:type="pct"/>
          </w:tcPr>
          <w:p w14:paraId="1CD36E18" w14:textId="325F2A47" w:rsidR="002D2011" w:rsidRPr="009C3C34" w:rsidRDefault="002D2011" w:rsidP="00740717">
            <w:pPr>
              <w:jc w:val="both"/>
            </w:pPr>
            <w:r w:rsidRPr="003F2B78">
              <w:t>Биомеханика, эргономика, анатомо-физиологические аспекты при проектировании ТСР</w:t>
            </w:r>
          </w:p>
        </w:tc>
      </w:tr>
      <w:tr w:rsidR="002D2011" w:rsidRPr="009C3C34" w14:paraId="0CA1A4B3" w14:textId="77777777" w:rsidTr="00740717">
        <w:trPr>
          <w:trHeight w:val="20"/>
        </w:trPr>
        <w:tc>
          <w:tcPr>
            <w:tcW w:w="901" w:type="pct"/>
            <w:vMerge/>
          </w:tcPr>
          <w:p w14:paraId="2AF1C222" w14:textId="77777777" w:rsidR="002D2011" w:rsidRPr="009C3C34" w:rsidDel="002A1D54" w:rsidRDefault="002D2011" w:rsidP="002D2011"/>
        </w:tc>
        <w:tc>
          <w:tcPr>
            <w:tcW w:w="4099" w:type="pct"/>
          </w:tcPr>
          <w:p w14:paraId="17B16CA5" w14:textId="05D952CC" w:rsidR="002D2011" w:rsidRPr="009C3C34" w:rsidRDefault="002D2011" w:rsidP="00740717">
            <w:pPr>
              <w:jc w:val="both"/>
            </w:pPr>
            <w:r>
              <w:t>Промышленный дизайн ТСР</w:t>
            </w:r>
          </w:p>
        </w:tc>
      </w:tr>
      <w:tr w:rsidR="002D2011" w:rsidRPr="009C3C34" w14:paraId="391A65EB" w14:textId="77777777" w:rsidTr="00740717">
        <w:trPr>
          <w:trHeight w:val="20"/>
        </w:trPr>
        <w:tc>
          <w:tcPr>
            <w:tcW w:w="901" w:type="pct"/>
            <w:vMerge/>
          </w:tcPr>
          <w:p w14:paraId="303827B1" w14:textId="77777777" w:rsidR="002D2011" w:rsidRPr="009C3C34" w:rsidDel="002A1D54" w:rsidRDefault="002D2011" w:rsidP="002D2011"/>
        </w:tc>
        <w:tc>
          <w:tcPr>
            <w:tcW w:w="4099" w:type="pct"/>
          </w:tcPr>
          <w:p w14:paraId="755781C5" w14:textId="14B612DD" w:rsidR="002D2011" w:rsidRPr="009C3C34" w:rsidRDefault="002D2011" w:rsidP="00740717">
            <w:pPr>
              <w:jc w:val="both"/>
            </w:pPr>
            <w:r w:rsidRPr="003F2B78">
              <w:t>Основы системного инженерного подхода к разработке ТСР</w:t>
            </w:r>
          </w:p>
        </w:tc>
      </w:tr>
      <w:tr w:rsidR="002D2011" w:rsidRPr="009C3C34" w14:paraId="2E05A3DB" w14:textId="77777777" w:rsidTr="00740717">
        <w:trPr>
          <w:trHeight w:val="20"/>
        </w:trPr>
        <w:tc>
          <w:tcPr>
            <w:tcW w:w="901" w:type="pct"/>
            <w:vMerge/>
          </w:tcPr>
          <w:p w14:paraId="44C4ABE2" w14:textId="77777777" w:rsidR="002D2011" w:rsidRPr="009C3C34" w:rsidDel="002A1D54" w:rsidRDefault="002D2011" w:rsidP="002D2011"/>
        </w:tc>
        <w:tc>
          <w:tcPr>
            <w:tcW w:w="4099" w:type="pct"/>
          </w:tcPr>
          <w:p w14:paraId="4802C9D4" w14:textId="31ED7213" w:rsidR="002D2011" w:rsidRPr="009C3C34" w:rsidRDefault="005425F1" w:rsidP="00740717">
            <w:pPr>
              <w:jc w:val="both"/>
            </w:pPr>
            <w:r w:rsidRPr="005425F1">
              <w:t>Нормативно-техническая, технологическая документация, международные и национальные стандарты в протезно-ортопедической области</w:t>
            </w:r>
          </w:p>
        </w:tc>
      </w:tr>
      <w:tr w:rsidR="002D2011" w:rsidRPr="009C3C34" w14:paraId="75CD86E0" w14:textId="77777777" w:rsidTr="00740717">
        <w:trPr>
          <w:trHeight w:val="20"/>
        </w:trPr>
        <w:tc>
          <w:tcPr>
            <w:tcW w:w="901" w:type="pct"/>
            <w:vMerge/>
          </w:tcPr>
          <w:p w14:paraId="296BDA3B" w14:textId="77777777" w:rsidR="002D2011" w:rsidRPr="009C3C34" w:rsidDel="002A1D54" w:rsidRDefault="002D2011" w:rsidP="002D2011"/>
        </w:tc>
        <w:tc>
          <w:tcPr>
            <w:tcW w:w="4099" w:type="pct"/>
          </w:tcPr>
          <w:p w14:paraId="299FE2D3" w14:textId="5F6EB766" w:rsidR="002D2011" w:rsidRPr="009C3C34" w:rsidRDefault="002D2011" w:rsidP="00740717">
            <w:pPr>
              <w:jc w:val="both"/>
            </w:pPr>
            <w:r w:rsidRPr="003F2B78">
              <w:t>Правила проведения НИОКР, оформлени</w:t>
            </w:r>
            <w:r w:rsidR="00CB1BE0">
              <w:t>я</w:t>
            </w:r>
            <w:r w:rsidRPr="003F2B78">
              <w:t xml:space="preserve"> отчетной документации</w:t>
            </w:r>
          </w:p>
        </w:tc>
      </w:tr>
      <w:tr w:rsidR="002D2011" w:rsidRPr="009C3C34" w14:paraId="644BD880" w14:textId="77777777" w:rsidTr="00740717">
        <w:trPr>
          <w:trHeight w:val="20"/>
        </w:trPr>
        <w:tc>
          <w:tcPr>
            <w:tcW w:w="901" w:type="pct"/>
            <w:vMerge/>
          </w:tcPr>
          <w:p w14:paraId="68BC317D" w14:textId="77777777" w:rsidR="002D2011" w:rsidRPr="009C3C34" w:rsidDel="002A1D54" w:rsidRDefault="002D2011" w:rsidP="002D2011"/>
        </w:tc>
        <w:tc>
          <w:tcPr>
            <w:tcW w:w="4099" w:type="pct"/>
          </w:tcPr>
          <w:p w14:paraId="16C37AD4" w14:textId="34584DAE" w:rsidR="002D2011" w:rsidRPr="009C3C34" w:rsidRDefault="002D2011" w:rsidP="00740717">
            <w:pPr>
              <w:jc w:val="both"/>
            </w:pPr>
            <w:r w:rsidRPr="003F2B78">
              <w:t>Методы научных исследований и статистической обработки данных</w:t>
            </w:r>
          </w:p>
        </w:tc>
      </w:tr>
      <w:tr w:rsidR="002D2011" w:rsidRPr="009C3C34" w14:paraId="387335FB" w14:textId="77777777" w:rsidTr="00740717">
        <w:trPr>
          <w:trHeight w:val="20"/>
        </w:trPr>
        <w:tc>
          <w:tcPr>
            <w:tcW w:w="901" w:type="pct"/>
            <w:vMerge/>
          </w:tcPr>
          <w:p w14:paraId="4CBD9D43" w14:textId="77777777" w:rsidR="002D2011" w:rsidRPr="009C3C34" w:rsidDel="002A1D54" w:rsidRDefault="002D2011" w:rsidP="002D2011"/>
        </w:tc>
        <w:tc>
          <w:tcPr>
            <w:tcW w:w="4099" w:type="pct"/>
          </w:tcPr>
          <w:p w14:paraId="2146E95C" w14:textId="357EA3F7" w:rsidR="002D2011" w:rsidRPr="009C3C34" w:rsidRDefault="002D2011" w:rsidP="00740717">
            <w:pPr>
              <w:jc w:val="both"/>
            </w:pPr>
            <w:r w:rsidRPr="00ED3056">
              <w:t>Современные педагогические технологии и методики преподавания для взрослых</w:t>
            </w:r>
          </w:p>
        </w:tc>
      </w:tr>
      <w:tr w:rsidR="002D2011" w:rsidRPr="009C3C34" w14:paraId="0F5E8B70" w14:textId="77777777" w:rsidTr="00740717">
        <w:trPr>
          <w:trHeight w:val="20"/>
        </w:trPr>
        <w:tc>
          <w:tcPr>
            <w:tcW w:w="901" w:type="pct"/>
            <w:vMerge/>
          </w:tcPr>
          <w:p w14:paraId="36EAA391" w14:textId="77777777" w:rsidR="002D2011" w:rsidRPr="009C3C34" w:rsidDel="002A1D54" w:rsidRDefault="002D2011" w:rsidP="002D2011"/>
        </w:tc>
        <w:tc>
          <w:tcPr>
            <w:tcW w:w="4099" w:type="pct"/>
          </w:tcPr>
          <w:p w14:paraId="6291D328" w14:textId="2EBAAEFD" w:rsidR="002D2011" w:rsidRPr="009C3C34" w:rsidRDefault="00634909" w:rsidP="00740717">
            <w:pPr>
              <w:jc w:val="both"/>
            </w:pPr>
            <w:r>
              <w:t xml:space="preserve">Нормативные </w:t>
            </w:r>
            <w:r w:rsidR="004D62EC">
              <w:t>правовые акты</w:t>
            </w:r>
            <w:r w:rsidR="002D2011" w:rsidRPr="003F2B78">
              <w:t xml:space="preserve"> в сфере инвалидности, реабилитации</w:t>
            </w:r>
          </w:p>
        </w:tc>
      </w:tr>
      <w:tr w:rsidR="002D2011" w:rsidRPr="009C3C34" w14:paraId="78D36119" w14:textId="77777777" w:rsidTr="00740717">
        <w:trPr>
          <w:trHeight w:val="20"/>
        </w:trPr>
        <w:tc>
          <w:tcPr>
            <w:tcW w:w="901" w:type="pct"/>
            <w:vMerge/>
          </w:tcPr>
          <w:p w14:paraId="3917FC5D" w14:textId="77777777" w:rsidR="002D2011" w:rsidRPr="009C3C34" w:rsidDel="002A1D54" w:rsidRDefault="002D2011" w:rsidP="002D2011"/>
        </w:tc>
        <w:tc>
          <w:tcPr>
            <w:tcW w:w="4099" w:type="pct"/>
          </w:tcPr>
          <w:p w14:paraId="683949DC" w14:textId="56650163" w:rsidR="002D2011" w:rsidRPr="009C3C34" w:rsidRDefault="002D2011" w:rsidP="00740717">
            <w:pPr>
              <w:jc w:val="both"/>
            </w:pPr>
            <w:r w:rsidRPr="00ED3056">
              <w:t>Этические нормы взаимодействия с пользователями ТСР</w:t>
            </w:r>
          </w:p>
        </w:tc>
      </w:tr>
      <w:tr w:rsidR="002D2011" w:rsidRPr="009C3C34" w14:paraId="3BF28164" w14:textId="77777777" w:rsidTr="00740717">
        <w:trPr>
          <w:trHeight w:val="20"/>
        </w:trPr>
        <w:tc>
          <w:tcPr>
            <w:tcW w:w="901" w:type="pct"/>
          </w:tcPr>
          <w:p w14:paraId="6040F6AA" w14:textId="77777777" w:rsidR="002D2011" w:rsidRPr="009C3C34" w:rsidDel="002A1D54" w:rsidRDefault="002D2011" w:rsidP="002D2011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3743B7E4" w14:textId="77777777" w:rsidR="002D2011" w:rsidRPr="009C3C34" w:rsidRDefault="002D2011" w:rsidP="00740717">
            <w:pPr>
              <w:jc w:val="both"/>
            </w:pPr>
            <w:r w:rsidRPr="009C3C34">
              <w:t>-</w:t>
            </w:r>
          </w:p>
        </w:tc>
      </w:tr>
    </w:tbl>
    <w:p w14:paraId="6EACE4CC" w14:textId="77777777" w:rsidR="006539BC" w:rsidRDefault="006539BC" w:rsidP="00AA2112"/>
    <w:p w14:paraId="66EBE515" w14:textId="77777777" w:rsidR="00C92A9E" w:rsidRPr="009C3C34" w:rsidRDefault="00C92A9E" w:rsidP="00AA2112"/>
    <w:p w14:paraId="03A41194" w14:textId="77777777" w:rsidR="00417511" w:rsidRPr="009C3C34" w:rsidRDefault="00417511" w:rsidP="009223D3">
      <w:pPr>
        <w:pStyle w:val="1"/>
        <w:jc w:val="center"/>
      </w:pPr>
      <w:bookmarkStart w:id="14" w:name="_Toc433309210"/>
      <w:bookmarkStart w:id="15" w:name="_Toc437342584"/>
      <w:bookmarkStart w:id="16" w:name="_Toc455597537"/>
      <w:bookmarkStart w:id="17" w:name="_Toc188800337"/>
      <w:r w:rsidRPr="009C3C34">
        <w:t>IV. Сведения об организациях – разработчиках профессионального стандарта</w:t>
      </w:r>
      <w:bookmarkEnd w:id="14"/>
      <w:bookmarkEnd w:id="15"/>
      <w:bookmarkEnd w:id="16"/>
      <w:bookmarkEnd w:id="17"/>
    </w:p>
    <w:p w14:paraId="0682D1A9" w14:textId="77777777" w:rsidR="009223D3" w:rsidRPr="009C3C34" w:rsidRDefault="009223D3" w:rsidP="009223D3"/>
    <w:p w14:paraId="5B617840" w14:textId="77777777" w:rsidR="00AA27E4" w:rsidRPr="009C3C34" w:rsidRDefault="00AA27E4" w:rsidP="00AA27E4">
      <w:pPr>
        <w:rPr>
          <w:b/>
          <w:bCs w:val="0"/>
        </w:rPr>
      </w:pPr>
      <w:r w:rsidRPr="009C3C34">
        <w:rPr>
          <w:b/>
          <w:bCs w:val="0"/>
        </w:rPr>
        <w:t>4.1. Ответственная организация-разработчик</w:t>
      </w:r>
    </w:p>
    <w:p w14:paraId="3DE2784E" w14:textId="77777777" w:rsidR="009223D3" w:rsidRPr="009C3C34" w:rsidRDefault="009223D3" w:rsidP="00AA27E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9C3C34" w:rsidRPr="009C3C34" w14:paraId="0807BBE5" w14:textId="77777777" w:rsidTr="00740717">
        <w:trPr>
          <w:trHeight w:val="20"/>
        </w:trPr>
        <w:tc>
          <w:tcPr>
            <w:tcW w:w="5000" w:type="pct"/>
            <w:vAlign w:val="center"/>
          </w:tcPr>
          <w:p w14:paraId="454F233D" w14:textId="63A4D412" w:rsidR="00AA27E4" w:rsidRPr="00186DD3" w:rsidRDefault="004B2AF8" w:rsidP="00186DD3">
            <w:r w:rsidRPr="004B2AF8">
              <w:t>Совет по профессиональным квалификациям в сфере производства социально</w:t>
            </w:r>
            <w:r w:rsidR="00740717">
              <w:t xml:space="preserve"> </w:t>
            </w:r>
            <w:r w:rsidRPr="004B2AF8">
              <w:t>значимых товаров</w:t>
            </w:r>
          </w:p>
        </w:tc>
      </w:tr>
      <w:tr w:rsidR="009223D3" w:rsidRPr="00186DD3" w14:paraId="00D0B7D2" w14:textId="77777777" w:rsidTr="00740717">
        <w:trPr>
          <w:trHeight w:val="20"/>
        </w:trPr>
        <w:tc>
          <w:tcPr>
            <w:tcW w:w="5000" w:type="pct"/>
            <w:vAlign w:val="center"/>
          </w:tcPr>
          <w:p w14:paraId="2BC006C7" w14:textId="51CBBFDB" w:rsidR="00AA27E4" w:rsidRPr="00186DD3" w:rsidRDefault="00DB2456" w:rsidP="00186DD3">
            <w:r w:rsidRPr="00DB2456">
              <w:t xml:space="preserve">Председатель </w:t>
            </w:r>
            <w:r w:rsidRPr="00DB2456">
              <w:tab/>
            </w:r>
            <w:r>
              <w:t xml:space="preserve">                                                   </w:t>
            </w:r>
            <w:r w:rsidRPr="00DB2456">
              <w:t>Максимова Анна Владимировна</w:t>
            </w:r>
          </w:p>
        </w:tc>
      </w:tr>
    </w:tbl>
    <w:p w14:paraId="6635C8CC" w14:textId="77777777" w:rsidR="009223D3" w:rsidRPr="00186DD3" w:rsidRDefault="009223D3" w:rsidP="00186DD3"/>
    <w:p w14:paraId="62289741" w14:textId="342E1058" w:rsidR="00AA27E4" w:rsidRPr="009C3C34" w:rsidRDefault="00AA27E4" w:rsidP="00AA27E4">
      <w:pPr>
        <w:rPr>
          <w:b/>
          <w:bCs w:val="0"/>
        </w:rPr>
      </w:pPr>
      <w:r w:rsidRPr="009C3C34">
        <w:rPr>
          <w:b/>
          <w:bCs w:val="0"/>
        </w:rPr>
        <w:t>4.2. Наименования организаций-разработчиков</w:t>
      </w:r>
    </w:p>
    <w:p w14:paraId="1BEB7E39" w14:textId="77777777" w:rsidR="009223D3" w:rsidRPr="009C3C34" w:rsidRDefault="009223D3" w:rsidP="00AA27E4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0"/>
        <w:gridCol w:w="9775"/>
      </w:tblGrid>
      <w:tr w:rsidR="009C3C34" w:rsidRPr="009C3C34" w14:paraId="69AA4143" w14:textId="77777777" w:rsidTr="00740717">
        <w:trPr>
          <w:trHeight w:val="20"/>
          <w:jc w:val="center"/>
        </w:trPr>
        <w:tc>
          <w:tcPr>
            <w:tcW w:w="206" w:type="pct"/>
          </w:tcPr>
          <w:p w14:paraId="00CC83A7" w14:textId="77777777" w:rsidR="00CC4FFD" w:rsidRPr="009C3C34" w:rsidRDefault="00CC4FFD" w:rsidP="00AA27E4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0E343BB" w14:textId="32950339" w:rsidR="00CC4FFD" w:rsidRPr="00186DD3" w:rsidRDefault="00B04135" w:rsidP="00186DD3">
            <w:r w:rsidRPr="00B04135">
              <w:t xml:space="preserve">АО «Московское </w:t>
            </w:r>
            <w:proofErr w:type="spellStart"/>
            <w:r w:rsidRPr="00B04135">
              <w:t>ПрОП</w:t>
            </w:r>
            <w:proofErr w:type="spellEnd"/>
            <w:r w:rsidRPr="00B04135">
              <w:t>», город Москва</w:t>
            </w:r>
          </w:p>
        </w:tc>
      </w:tr>
      <w:tr w:rsidR="003D3D3F" w:rsidRPr="009C3C34" w14:paraId="044E2321" w14:textId="77777777" w:rsidTr="00740717">
        <w:trPr>
          <w:trHeight w:val="20"/>
          <w:jc w:val="center"/>
        </w:trPr>
        <w:tc>
          <w:tcPr>
            <w:tcW w:w="206" w:type="pct"/>
          </w:tcPr>
          <w:p w14:paraId="439694F6" w14:textId="77777777" w:rsidR="003D3D3F" w:rsidRPr="009C3C34" w:rsidRDefault="003D3D3F" w:rsidP="003D3D3F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2DD713F" w14:textId="4D3A5AE8" w:rsidR="003D3D3F" w:rsidRPr="00186DD3" w:rsidRDefault="00CB1BE0" w:rsidP="003D3D3F">
            <w:r>
              <w:rPr>
                <w:color w:val="111111"/>
                <w:shd w:val="clear" w:color="auto" w:fill="FFFFFF"/>
              </w:rPr>
              <w:t xml:space="preserve">ООО </w:t>
            </w:r>
            <w:r w:rsidR="003D3D3F" w:rsidRPr="00143001">
              <w:rPr>
                <w:color w:val="111111"/>
                <w:shd w:val="clear" w:color="auto" w:fill="FFFFFF"/>
              </w:rPr>
              <w:t>«Тюменский реабилитационный центр»</w:t>
            </w:r>
            <w:r w:rsidR="0086112C">
              <w:rPr>
                <w:color w:val="111111"/>
                <w:shd w:val="clear" w:color="auto" w:fill="FFFFFF"/>
              </w:rPr>
              <w:t>, город Тюмень</w:t>
            </w:r>
          </w:p>
        </w:tc>
      </w:tr>
      <w:tr w:rsidR="003D3D3F" w:rsidRPr="009C3C34" w14:paraId="1EBA702E" w14:textId="77777777" w:rsidTr="00740717">
        <w:trPr>
          <w:trHeight w:val="20"/>
          <w:jc w:val="center"/>
        </w:trPr>
        <w:tc>
          <w:tcPr>
            <w:tcW w:w="206" w:type="pct"/>
          </w:tcPr>
          <w:p w14:paraId="44A66708" w14:textId="77777777" w:rsidR="003D3D3F" w:rsidRPr="009C3C34" w:rsidRDefault="003D3D3F" w:rsidP="003D3D3F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3ECB77A9" w14:textId="7B4E9CAB" w:rsidR="003D3D3F" w:rsidRPr="00186DD3" w:rsidRDefault="003D3D3F" w:rsidP="003D3D3F">
            <w:r w:rsidRPr="00873CE4">
              <w:rPr>
                <w:color w:val="111111"/>
                <w:shd w:val="clear" w:color="auto" w:fill="FFFFFF"/>
              </w:rPr>
              <w:t>ООО «</w:t>
            </w:r>
            <w:proofErr w:type="spellStart"/>
            <w:r>
              <w:rPr>
                <w:color w:val="111111"/>
                <w:shd w:val="clear" w:color="auto" w:fill="FFFFFF"/>
              </w:rPr>
              <w:t>Киб-Орто</w:t>
            </w:r>
            <w:proofErr w:type="spellEnd"/>
            <w:r w:rsidRPr="00873CE4">
              <w:rPr>
                <w:color w:val="111111"/>
                <w:shd w:val="clear" w:color="auto" w:fill="FFFFFF"/>
              </w:rPr>
              <w:t>»</w:t>
            </w:r>
            <w:r>
              <w:rPr>
                <w:color w:val="111111"/>
                <w:shd w:val="clear" w:color="auto" w:fill="FFFFFF"/>
              </w:rPr>
              <w:t>, город Красноярск</w:t>
            </w:r>
          </w:p>
        </w:tc>
      </w:tr>
      <w:tr w:rsidR="003D3D3F" w:rsidRPr="009C3C34" w14:paraId="284D5A58" w14:textId="77777777" w:rsidTr="00740717">
        <w:trPr>
          <w:trHeight w:val="20"/>
          <w:jc w:val="center"/>
        </w:trPr>
        <w:tc>
          <w:tcPr>
            <w:tcW w:w="206" w:type="pct"/>
          </w:tcPr>
          <w:p w14:paraId="716E49C2" w14:textId="77777777" w:rsidR="003D3D3F" w:rsidRPr="009C3C34" w:rsidRDefault="003D3D3F" w:rsidP="003D3D3F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2F108865" w14:textId="11DD510C" w:rsidR="003D3D3F" w:rsidRPr="00186DD3" w:rsidRDefault="003D3D3F" w:rsidP="003D3D3F">
            <w:r w:rsidRPr="00434463">
              <w:t>Ассоциация производителей и экспортеров отечественных спортивных товаров и оборудования, город Москва</w:t>
            </w:r>
          </w:p>
        </w:tc>
      </w:tr>
      <w:tr w:rsidR="003D3D3F" w:rsidRPr="009C3C34" w14:paraId="11C7D6AF" w14:textId="77777777" w:rsidTr="00740717">
        <w:trPr>
          <w:trHeight w:val="20"/>
          <w:jc w:val="center"/>
        </w:trPr>
        <w:tc>
          <w:tcPr>
            <w:tcW w:w="206" w:type="pct"/>
          </w:tcPr>
          <w:p w14:paraId="3A8F98AB" w14:textId="77777777" w:rsidR="003D3D3F" w:rsidRPr="009C3C34" w:rsidRDefault="003D3D3F" w:rsidP="003D3D3F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31E0A287" w14:textId="727AF5D3" w:rsidR="003D3D3F" w:rsidRPr="00186DD3" w:rsidRDefault="003D3D3F" w:rsidP="003D3D3F">
            <w:r w:rsidRPr="00434463">
              <w:t>ФГБУ «ВНИИ труда» Минтруда России, город Москва</w:t>
            </w:r>
          </w:p>
        </w:tc>
      </w:tr>
    </w:tbl>
    <w:p w14:paraId="682BEA86" w14:textId="72769B0C" w:rsidR="003C20A5" w:rsidRPr="009C3C34" w:rsidRDefault="003C20A5" w:rsidP="00196355"/>
    <w:p w14:paraId="152712FD" w14:textId="77777777" w:rsidR="004B6E87" w:rsidRPr="009C3C34" w:rsidRDefault="004B6E87" w:rsidP="004B6E87">
      <w:pPr>
        <w:pStyle w:val="1"/>
        <w:jc w:val="center"/>
      </w:pPr>
      <w:bookmarkStart w:id="18" w:name="_Toc188453048"/>
      <w:bookmarkStart w:id="19" w:name="_Toc188532646"/>
      <w:bookmarkStart w:id="20" w:name="_Toc188800338"/>
      <w:r w:rsidRPr="009C3C34">
        <w:t>V. Сокращения, используемые в профессиональном стандарте</w:t>
      </w:r>
      <w:bookmarkEnd w:id="18"/>
      <w:bookmarkEnd w:id="19"/>
      <w:bookmarkEnd w:id="20"/>
    </w:p>
    <w:p w14:paraId="07888EFE" w14:textId="77777777" w:rsidR="004B6E87" w:rsidRPr="009C3C34" w:rsidRDefault="004B6E87" w:rsidP="00196355"/>
    <w:p w14:paraId="12E104A7" w14:textId="6B05FC11" w:rsidR="00740717" w:rsidRDefault="00740717" w:rsidP="00843049">
      <w:r>
        <w:t xml:space="preserve">ГОСТ – </w:t>
      </w:r>
      <w:r w:rsidR="00CB1BE0">
        <w:t>г</w:t>
      </w:r>
      <w:r>
        <w:t>осударственный стандарт</w:t>
      </w:r>
    </w:p>
    <w:p w14:paraId="5D7C2A3F" w14:textId="6E1C079D" w:rsidR="00740717" w:rsidRDefault="00740717" w:rsidP="00843049">
      <w:r>
        <w:t xml:space="preserve">ИПРА –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инвалида (или реб</w:t>
      </w:r>
      <w:r w:rsidR="009B6550">
        <w:t>е</w:t>
      </w:r>
      <w:r>
        <w:t>нка-инвалида)</w:t>
      </w:r>
    </w:p>
    <w:p w14:paraId="7F6D99D6" w14:textId="508E3926" w:rsidR="00740717" w:rsidRDefault="00740717" w:rsidP="00843049">
      <w:r>
        <w:t xml:space="preserve">НИОКР – </w:t>
      </w:r>
      <w:r w:rsidR="00CB1BE0">
        <w:t>н</w:t>
      </w:r>
      <w:r>
        <w:t>аучно-исследовательск</w:t>
      </w:r>
      <w:r w:rsidR="00CB1BE0">
        <w:t>ая</w:t>
      </w:r>
      <w:r>
        <w:t xml:space="preserve"> и опытно-конструкторск</w:t>
      </w:r>
      <w:r w:rsidR="00CB1BE0">
        <w:t>ая</w:t>
      </w:r>
      <w:r>
        <w:t xml:space="preserve"> работ</w:t>
      </w:r>
      <w:r w:rsidR="00CB1BE0">
        <w:t>а</w:t>
      </w:r>
    </w:p>
    <w:p w14:paraId="2AB3969D" w14:textId="77777777" w:rsidR="00740717" w:rsidRDefault="00740717" w:rsidP="00843049">
      <w:r>
        <w:t>ПОИ – протезно-ортопедическое изделие</w:t>
      </w:r>
    </w:p>
    <w:p w14:paraId="46A5BFDB" w14:textId="77777777" w:rsidR="00740717" w:rsidRDefault="00740717" w:rsidP="00843049">
      <w:r>
        <w:t>САПР – система автоматизированного проектирования</w:t>
      </w:r>
    </w:p>
    <w:p w14:paraId="5FBDFE96" w14:textId="77777777" w:rsidR="00740717" w:rsidRDefault="00740717" w:rsidP="00196355">
      <w:pPr>
        <w:rPr>
          <w:noProof/>
        </w:rPr>
      </w:pPr>
      <w:r>
        <w:t>ТСР</w:t>
      </w:r>
      <w:r w:rsidRPr="009C3C34">
        <w:t xml:space="preserve"> – </w:t>
      </w:r>
      <w:r>
        <w:rPr>
          <w:noProof/>
        </w:rPr>
        <w:t>техническое средство реабилитации</w:t>
      </w:r>
    </w:p>
    <w:p w14:paraId="16DCAC04" w14:textId="77777777" w:rsidR="00740717" w:rsidRDefault="00740717" w:rsidP="00843049">
      <w:pPr>
        <w:rPr>
          <w:noProof/>
        </w:rPr>
      </w:pPr>
      <w:r>
        <w:rPr>
          <w:noProof/>
        </w:rPr>
        <w:t>ТУ – технические условия</w:t>
      </w:r>
    </w:p>
    <w:p w14:paraId="45313541" w14:textId="77777777" w:rsidR="00DD2478" w:rsidRPr="009C3C34" w:rsidRDefault="00DD2478" w:rsidP="00196355"/>
    <w:sectPr w:rsidR="00DD2478" w:rsidRPr="009C3C34" w:rsidSect="00EF0980">
      <w:headerReference w:type="default" r:id="rId14"/>
      <w:footerReference w:type="default" r:id="rId15"/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2DA777" w16cex:dateUtc="2026-01-28T13:46:00Z"/>
  <w16cex:commentExtensible w16cex:durableId="744D541C" w16cex:dateUtc="2026-01-28T13:52:00Z"/>
  <w16cex:commentExtensible w16cex:durableId="37AE8BD4" w16cex:dateUtc="2026-01-28T13:53:00Z"/>
  <w16cex:commentExtensible w16cex:durableId="2655C8DA" w16cex:dateUtc="2026-01-28T13:54:00Z"/>
  <w16cex:commentExtensible w16cex:durableId="20FE71C0" w16cex:dateUtc="2026-01-28T13:15:00Z"/>
  <w16cex:commentExtensible w16cex:durableId="5210515B" w16cex:dateUtc="2026-01-28T13:17:00Z"/>
  <w16cex:commentExtensible w16cex:durableId="2655914C" w16cex:dateUtc="2026-01-28T13:55:00Z"/>
  <w16cex:commentExtensible w16cex:durableId="5E44C42D" w16cex:dateUtc="2026-01-28T13:29:00Z"/>
  <w16cex:commentExtensible w16cex:durableId="474F0E31" w16cex:dateUtc="2026-01-28T13:21:00Z"/>
  <w16cex:commentExtensible w16cex:durableId="510C38D4" w16cex:dateUtc="2026-01-28T13:29:00Z"/>
  <w16cex:commentExtensible w16cex:durableId="6897F4E8" w16cex:dateUtc="2026-01-28T13:32:00Z"/>
  <w16cex:commentExtensible w16cex:durableId="75F24346" w16cex:dateUtc="2026-01-28T1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476256" w16cid:durableId="0B2DA777"/>
  <w16cid:commentId w16cid:paraId="55BAEAEA" w16cid:durableId="744D541C"/>
  <w16cid:commentId w16cid:paraId="5515D6F6" w16cid:durableId="37AE8BD4"/>
  <w16cid:commentId w16cid:paraId="52C700EA" w16cid:durableId="2655C8DA"/>
  <w16cid:commentId w16cid:paraId="4D07E773" w16cid:durableId="20FE71C0"/>
  <w16cid:commentId w16cid:paraId="26039C03" w16cid:durableId="5210515B"/>
  <w16cid:commentId w16cid:paraId="76450602" w16cid:durableId="2655914C"/>
  <w16cid:commentId w16cid:paraId="195E7657" w16cid:durableId="5E44C42D"/>
  <w16cid:commentId w16cid:paraId="47533FCD" w16cid:durableId="474F0E31"/>
  <w16cid:commentId w16cid:paraId="613BB34E" w16cid:durableId="510C38D4"/>
  <w16cid:commentId w16cid:paraId="1725F785" w16cid:durableId="6897F4E8"/>
  <w16cid:commentId w16cid:paraId="2DE22676" w16cid:durableId="75F2434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8FF9F" w14:textId="77777777" w:rsidR="00CB343C" w:rsidRDefault="00CB343C">
      <w:r>
        <w:separator/>
      </w:r>
    </w:p>
  </w:endnote>
  <w:endnote w:type="continuationSeparator" w:id="0">
    <w:p w14:paraId="57B37519" w14:textId="77777777" w:rsidR="00CB343C" w:rsidRDefault="00CB343C"/>
  </w:endnote>
  <w:endnote w:id="1">
    <w:p w14:paraId="700C93B5" w14:textId="77777777" w:rsidR="00CB343C" w:rsidRPr="00CC4FFD" w:rsidRDefault="00CB343C" w:rsidP="00740717">
      <w:pPr>
        <w:pStyle w:val="ab"/>
      </w:pPr>
      <w:r w:rsidRPr="00CC4FFD">
        <w:rPr>
          <w:rStyle w:val="ad"/>
        </w:rPr>
        <w:endnoteRef/>
      </w:r>
      <w:r w:rsidRPr="00CC4FFD">
        <w:t xml:space="preserve"> Общероссийский классификатор занятий.</w:t>
      </w:r>
    </w:p>
  </w:endnote>
  <w:endnote w:id="2">
    <w:p w14:paraId="25F583C4" w14:textId="624E8A6E" w:rsidR="00CB343C" w:rsidRPr="00CC4FFD" w:rsidRDefault="00CB343C" w:rsidP="00740717">
      <w:pPr>
        <w:pStyle w:val="ab"/>
      </w:pPr>
      <w:r w:rsidRPr="00CC4FFD">
        <w:rPr>
          <w:rStyle w:val="ad"/>
          <w:rFonts w:eastAsiaTheme="majorEastAsia"/>
        </w:rPr>
        <w:endnoteRef/>
      </w:r>
      <w:r w:rsidRPr="00CC4FFD">
        <w:t xml:space="preserve"> 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 г., регистрационный № 34779) с изменением, внесенным приказом Минтру</w:t>
      </w:r>
      <w:r>
        <w:t>да</w:t>
      </w:r>
      <w:r w:rsidRPr="00CC4FFD">
        <w:t xml:space="preserve"> России от 9 марта 2017 г. № 254н (зарегистрирован Минюстом России 29 марта 2017 г., регистрационный № 46168).</w:t>
      </w:r>
    </w:p>
  </w:endnote>
  <w:endnote w:id="3">
    <w:p w14:paraId="2D8B6A1C" w14:textId="77777777" w:rsidR="00CB343C" w:rsidRPr="00CC4FFD" w:rsidRDefault="00CB343C" w:rsidP="00740717">
      <w:pPr>
        <w:pStyle w:val="ab"/>
        <w:rPr>
          <w:bCs/>
        </w:rPr>
      </w:pPr>
      <w:r w:rsidRPr="00CC4FFD">
        <w:rPr>
          <w:rStyle w:val="ad"/>
          <w:szCs w:val="20"/>
        </w:rPr>
        <w:endnoteRef/>
      </w:r>
      <w:r w:rsidRPr="00CC4FFD">
        <w:t xml:space="preserve"> Общероссийский классификатор видов экономической деятельности.</w:t>
      </w:r>
    </w:p>
  </w:endnote>
  <w:endnote w:id="4">
    <w:p w14:paraId="532C3C64" w14:textId="73248224" w:rsidR="00CB343C" w:rsidRDefault="00CB343C" w:rsidP="009A2E64">
      <w:pPr>
        <w:pStyle w:val="ab"/>
      </w:pPr>
      <w:r>
        <w:rPr>
          <w:rStyle w:val="ad"/>
        </w:rPr>
        <w:endnoteRef/>
      </w:r>
      <w:r>
        <w:t xml:space="preserve"> Приказ </w:t>
      </w:r>
      <w:proofErr w:type="spellStart"/>
      <w:r>
        <w:t>Минобрнауки</w:t>
      </w:r>
      <w:proofErr w:type="spellEnd"/>
      <w:r>
        <w:t xml:space="preserve">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</w:t>
      </w:r>
      <w:proofErr w:type="spellStart"/>
      <w:r>
        <w:t>Минобрнауки</w:t>
      </w:r>
      <w:proofErr w:type="spellEnd"/>
      <w:r>
        <w:t xml:space="preserve">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br/>
        <w:t xml:space="preserve">19 октября 2015 г., регистрационный № 39355), от 1 декабря 2016 г. № 1508 (зарегистрирован Минюстом России </w:t>
      </w:r>
      <w:r>
        <w:br/>
        <w:t xml:space="preserve">20 декабря 2016 г., регистрационный № 44807), от 10 апреля 2017 г. № 320 (зарегистрирован Минюстом России </w:t>
      </w:r>
      <w:r>
        <w:br/>
        <w:t xml:space="preserve">10 мая 2017 г., регистрационный № 46662), от 11 апреля 2017 г. № 328 (зарегистрирован Минюстом России </w:t>
      </w:r>
      <w:r>
        <w:br/>
        <w:t xml:space="preserve">23 июня 2017 г., регистрационный № 47167), от 23 марта 2018 г. № 210 (зарегистрирован Минюстом России </w:t>
      </w:r>
      <w:r>
        <w:br/>
        <w:t xml:space="preserve">11 апреля 2018 г., регистрационный № 50727), от 30 августа 2019 г. № 664 (зарегистрирован Минюстом России </w:t>
      </w:r>
      <w:r>
        <w:br/>
        <w:t xml:space="preserve">23 сентября 2019 г., регистрационный № 56026), от 15 апреля 2021 г. № 296 (зарегистрирован Минюстом России </w:t>
      </w:r>
      <w:r>
        <w:br/>
        <w:t xml:space="preserve">27 апреля 2021 г., регистрационный № 63245), от 13 декабря 2021 г. № 1229 (зарегистрирован Минюстом России </w:t>
      </w:r>
      <w:r>
        <w:br/>
        <w:t xml:space="preserve">13 апреля 2022 г., регистрационный № 68183). В соответствии с абзацем седьмым пункта 2 приказа </w:t>
      </w:r>
      <w:proofErr w:type="spellStart"/>
      <w:r>
        <w:t>Минобрнауки</w:t>
      </w:r>
      <w:proofErr w:type="spellEnd"/>
      <w:r>
        <w:t xml:space="preserve"> России от 1 февраля 2022 г. № 89 (зарегистрирован Минюстом России 3 марта 2022 г., регистрационный № 67610) с изменениями, внесенными приказами </w:t>
      </w:r>
      <w:proofErr w:type="spellStart"/>
      <w:r>
        <w:t>Минобрнауки</w:t>
      </w:r>
      <w:proofErr w:type="spellEnd"/>
      <w:r>
        <w:t xml:space="preserve">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  <w:t>27 апреля 2026 г., регистрационный № 86219), срок действия ограничен до 1 сентября 2027 г.</w:t>
      </w:r>
    </w:p>
  </w:endnote>
  <w:endnote w:id="5">
    <w:p w14:paraId="516D9682" w14:textId="3BAEBD78" w:rsidR="00CB343C" w:rsidRDefault="00CB343C" w:rsidP="00740717">
      <w:pPr>
        <w:pStyle w:val="ab"/>
      </w:pPr>
      <w:r>
        <w:rPr>
          <w:rStyle w:val="ad"/>
        </w:rPr>
        <w:endnoteRef/>
      </w:r>
      <w:r>
        <w:t xml:space="preserve"> </w:t>
      </w:r>
      <w:r w:rsidRPr="009A2E64">
        <w:t>Приказ Минтруда России от 6 июня 2025 г. № 366н «Об утверждении Стандарта оказания услуги по протезированию инвалидов, получивших травму, ранение, контузию, увечье в связи с боевыми действиями» (зарегистрирован Минюстом России 10 июля 2025 г., регис</w:t>
      </w:r>
      <w:r>
        <w:t>трационный № 82875) с изменениями</w:t>
      </w:r>
      <w:r w:rsidRPr="009A2E64">
        <w:t>, внесенным</w:t>
      </w:r>
      <w:r>
        <w:t>и</w:t>
      </w:r>
      <w:r w:rsidRPr="009A2E64">
        <w:t xml:space="preserve"> приказом Минтруда России от 8 апреля 2026 г. № 140н (зарегистрирован Минюстом России 12 мая 2026 г., регистрационный № 86412).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4CEAC" w14:textId="77777777" w:rsidR="00CB343C" w:rsidRDefault="00CB343C" w:rsidP="004C2989">
    <w:pP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4A97A39" w14:textId="77777777" w:rsidR="00CB343C" w:rsidRDefault="00CB343C" w:rsidP="004C298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83D5A" w14:textId="77777777" w:rsidR="00CB343C" w:rsidRDefault="00CB343C" w:rsidP="004C298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90E61" w14:textId="77777777" w:rsidR="00CB343C" w:rsidRDefault="00CB343C" w:rsidP="004C298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BB033" w14:textId="77777777" w:rsidR="00CB343C" w:rsidRDefault="00CB343C" w:rsidP="004C29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55A14" w14:textId="77777777" w:rsidR="00CB343C" w:rsidRDefault="00CB343C" w:rsidP="004C2989">
      <w:r>
        <w:separator/>
      </w:r>
    </w:p>
    <w:p w14:paraId="481D8E2D" w14:textId="77777777" w:rsidR="00CB343C" w:rsidRDefault="00CB343C"/>
  </w:footnote>
  <w:footnote w:type="continuationSeparator" w:id="0">
    <w:p w14:paraId="3FDD75CE" w14:textId="77777777" w:rsidR="00CB343C" w:rsidRDefault="00CB343C" w:rsidP="004C2989">
      <w:r>
        <w:continuationSeparator/>
      </w:r>
    </w:p>
    <w:p w14:paraId="2DFD2CB7" w14:textId="77777777" w:rsidR="00CB343C" w:rsidRDefault="00CB34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170BA" w14:textId="77777777" w:rsidR="00CB343C" w:rsidRDefault="00CB343C" w:rsidP="00E70D17">
    <w:pPr>
      <w:pStyle w:val="af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C1E8C06" w14:textId="77777777" w:rsidR="00CB343C" w:rsidRDefault="00CB343C" w:rsidP="00E70D17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071039"/>
      <w:docPartObj>
        <w:docPartGallery w:val="Page Numbers (Top of Page)"/>
        <w:docPartUnique/>
      </w:docPartObj>
    </w:sdtPr>
    <w:sdtEndPr>
      <w:rPr>
        <w:rStyle w:val="ae"/>
        <w:sz w:val="20"/>
      </w:rPr>
    </w:sdtEndPr>
    <w:sdtContent>
      <w:p w14:paraId="108D6706" w14:textId="201078FC" w:rsidR="00CB343C" w:rsidRPr="009223D3" w:rsidRDefault="00CB343C">
        <w:pPr>
          <w:pStyle w:val="af"/>
          <w:rPr>
            <w:rStyle w:val="ae"/>
          </w:rPr>
        </w:pPr>
        <w:r w:rsidRPr="009223D3">
          <w:rPr>
            <w:rStyle w:val="ae"/>
          </w:rPr>
          <w:fldChar w:fldCharType="begin"/>
        </w:r>
        <w:r w:rsidRPr="009223D3">
          <w:rPr>
            <w:rStyle w:val="ae"/>
          </w:rPr>
          <w:instrText>PAGE   \* MERGEFORMAT</w:instrText>
        </w:r>
        <w:r w:rsidRPr="009223D3">
          <w:rPr>
            <w:rStyle w:val="ae"/>
          </w:rPr>
          <w:fldChar w:fldCharType="separate"/>
        </w:r>
        <w:r w:rsidR="00C96CD7">
          <w:rPr>
            <w:rStyle w:val="ae"/>
            <w:noProof/>
          </w:rPr>
          <w:t>4</w:t>
        </w:r>
        <w:r w:rsidRPr="009223D3">
          <w:rPr>
            <w:rStyle w:val="ae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32"/>
      </w:rPr>
      <w:id w:val="-484014442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41D50CA6" w14:textId="3C876D7C" w:rsidR="00CB343C" w:rsidRPr="00196355" w:rsidRDefault="00CB343C">
        <w:pPr>
          <w:pStyle w:val="af"/>
          <w:rPr>
            <w:sz w:val="20"/>
          </w:rPr>
        </w:pPr>
        <w:r w:rsidRPr="00196355">
          <w:rPr>
            <w:sz w:val="20"/>
          </w:rPr>
          <w:fldChar w:fldCharType="begin"/>
        </w:r>
        <w:r w:rsidRPr="00196355">
          <w:rPr>
            <w:sz w:val="20"/>
          </w:rPr>
          <w:instrText xml:space="preserve"> PAGE   \* MERGEFORMAT </w:instrText>
        </w:r>
        <w:r w:rsidRPr="00196355">
          <w:rPr>
            <w:sz w:val="20"/>
          </w:rPr>
          <w:fldChar w:fldCharType="separate"/>
        </w:r>
        <w:r w:rsidR="00C96CD7">
          <w:rPr>
            <w:noProof/>
            <w:sz w:val="20"/>
          </w:rPr>
          <w:t>3</w:t>
        </w:r>
        <w:r w:rsidRPr="00196355">
          <w:rPr>
            <w:sz w:val="20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DE41D" w14:textId="3D29232B" w:rsidR="00CB343C" w:rsidRPr="00196355" w:rsidRDefault="00CB343C" w:rsidP="005E7A65">
    <w:pPr>
      <w:pStyle w:val="af"/>
      <w:tabs>
        <w:tab w:val="left" w:pos="4870"/>
        <w:tab w:val="center" w:pos="5102"/>
      </w:tabs>
      <w:rPr>
        <w:sz w:val="20"/>
      </w:rPr>
    </w:pPr>
    <w:r w:rsidRPr="00196355">
      <w:rPr>
        <w:sz w:val="20"/>
      </w:rPr>
      <w:fldChar w:fldCharType="begin"/>
    </w:r>
    <w:r w:rsidRPr="00196355">
      <w:rPr>
        <w:sz w:val="20"/>
      </w:rPr>
      <w:instrText xml:space="preserve"> PAGE   \* MERGEFORMAT </w:instrText>
    </w:r>
    <w:r w:rsidRPr="00196355">
      <w:rPr>
        <w:sz w:val="20"/>
      </w:rPr>
      <w:fldChar w:fldCharType="separate"/>
    </w:r>
    <w:r w:rsidR="00C96CD7">
      <w:rPr>
        <w:noProof/>
        <w:sz w:val="20"/>
      </w:rPr>
      <w:t>10</w:t>
    </w:r>
    <w:r w:rsidRPr="00196355">
      <w:rPr>
        <w:noProof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D65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86D53"/>
    <w:multiLevelType w:val="hybridMultilevel"/>
    <w:tmpl w:val="7014530A"/>
    <w:lvl w:ilvl="0" w:tplc="1658ADFE">
      <w:start w:val="40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1DE5102E"/>
    <w:multiLevelType w:val="hybridMultilevel"/>
    <w:tmpl w:val="A54C00E0"/>
    <w:lvl w:ilvl="0" w:tplc="2A5448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62778"/>
    <w:multiLevelType w:val="hybridMultilevel"/>
    <w:tmpl w:val="7E4CC8FA"/>
    <w:lvl w:ilvl="0" w:tplc="BD2E0142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7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37B42"/>
    <w:multiLevelType w:val="hybridMultilevel"/>
    <w:tmpl w:val="EBF80C84"/>
    <w:lvl w:ilvl="0" w:tplc="53B6EADE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469510D2"/>
    <w:multiLevelType w:val="hybridMultilevel"/>
    <w:tmpl w:val="2CB0C09E"/>
    <w:lvl w:ilvl="0" w:tplc="46AEF3F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CDF189E"/>
    <w:multiLevelType w:val="hybridMultilevel"/>
    <w:tmpl w:val="1CF8967A"/>
    <w:lvl w:ilvl="0" w:tplc="7FB0148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 w15:restartNumberingAfterBreak="0">
    <w:nsid w:val="6CE2789D"/>
    <w:multiLevelType w:val="hybridMultilevel"/>
    <w:tmpl w:val="6AE41D9A"/>
    <w:lvl w:ilvl="0" w:tplc="223A87A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26"/>
  </w:num>
  <w:num w:numId="3">
    <w:abstractNumId w:val="18"/>
  </w:num>
  <w:num w:numId="4">
    <w:abstractNumId w:val="17"/>
  </w:num>
  <w:num w:numId="5">
    <w:abstractNumId w:val="20"/>
  </w:num>
  <w:num w:numId="6">
    <w:abstractNumId w:val="13"/>
  </w:num>
  <w:num w:numId="7">
    <w:abstractNumId w:val="31"/>
  </w:num>
  <w:num w:numId="8">
    <w:abstractNumId w:val="23"/>
  </w:num>
  <w:num w:numId="9">
    <w:abstractNumId w:val="21"/>
  </w:num>
  <w:num w:numId="10">
    <w:abstractNumId w:val="8"/>
  </w:num>
  <w:num w:numId="11">
    <w:abstractNumId w:val="27"/>
  </w:num>
  <w:num w:numId="12">
    <w:abstractNumId w:val="22"/>
  </w:num>
  <w:num w:numId="13">
    <w:abstractNumId w:val="24"/>
  </w:num>
  <w:num w:numId="14">
    <w:abstractNumId w:val="33"/>
  </w:num>
  <w:num w:numId="15">
    <w:abstractNumId w:val="28"/>
  </w:num>
  <w:num w:numId="16">
    <w:abstractNumId w:val="16"/>
  </w:num>
  <w:num w:numId="17">
    <w:abstractNumId w:val="29"/>
  </w:num>
  <w:num w:numId="18">
    <w:abstractNumId w:val="25"/>
  </w:num>
  <w:num w:numId="19">
    <w:abstractNumId w:val="19"/>
  </w:num>
  <w:num w:numId="20">
    <w:abstractNumId w:val="32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30"/>
  </w:num>
  <w:num w:numId="31">
    <w:abstractNumId w:val="10"/>
  </w:num>
  <w:num w:numId="32">
    <w:abstractNumId w:val="14"/>
  </w:num>
  <w:num w:numId="33">
    <w:abstractNumId w:val="1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8A5"/>
    <w:rsid w:val="00002506"/>
    <w:rsid w:val="00003CE3"/>
    <w:rsid w:val="00003DB9"/>
    <w:rsid w:val="00003FEB"/>
    <w:rsid w:val="00004B7E"/>
    <w:rsid w:val="000057AE"/>
    <w:rsid w:val="0000590A"/>
    <w:rsid w:val="00005A6F"/>
    <w:rsid w:val="00005FAE"/>
    <w:rsid w:val="00007AB9"/>
    <w:rsid w:val="00007AF0"/>
    <w:rsid w:val="00011173"/>
    <w:rsid w:val="0001117F"/>
    <w:rsid w:val="00011F36"/>
    <w:rsid w:val="00013440"/>
    <w:rsid w:val="0001347D"/>
    <w:rsid w:val="000135DC"/>
    <w:rsid w:val="00013656"/>
    <w:rsid w:val="00014209"/>
    <w:rsid w:val="00014301"/>
    <w:rsid w:val="00014C68"/>
    <w:rsid w:val="00014CEC"/>
    <w:rsid w:val="00015E6F"/>
    <w:rsid w:val="00016204"/>
    <w:rsid w:val="0001620B"/>
    <w:rsid w:val="00016955"/>
    <w:rsid w:val="0002029A"/>
    <w:rsid w:val="000210D4"/>
    <w:rsid w:val="000211F1"/>
    <w:rsid w:val="00021F4B"/>
    <w:rsid w:val="00022580"/>
    <w:rsid w:val="000238FD"/>
    <w:rsid w:val="00024195"/>
    <w:rsid w:val="00024AD1"/>
    <w:rsid w:val="00024E8E"/>
    <w:rsid w:val="00024FBD"/>
    <w:rsid w:val="0002516C"/>
    <w:rsid w:val="00026A8A"/>
    <w:rsid w:val="000271CB"/>
    <w:rsid w:val="000277B4"/>
    <w:rsid w:val="00027CE7"/>
    <w:rsid w:val="00027E9D"/>
    <w:rsid w:val="000301CB"/>
    <w:rsid w:val="0003020C"/>
    <w:rsid w:val="0003221D"/>
    <w:rsid w:val="000324B3"/>
    <w:rsid w:val="0003394B"/>
    <w:rsid w:val="000341F7"/>
    <w:rsid w:val="0003444A"/>
    <w:rsid w:val="00034D32"/>
    <w:rsid w:val="00034DEC"/>
    <w:rsid w:val="00035995"/>
    <w:rsid w:val="00035A12"/>
    <w:rsid w:val="0003639E"/>
    <w:rsid w:val="00036A09"/>
    <w:rsid w:val="0003735B"/>
    <w:rsid w:val="00037A96"/>
    <w:rsid w:val="00037DF9"/>
    <w:rsid w:val="000412A8"/>
    <w:rsid w:val="00041342"/>
    <w:rsid w:val="00041395"/>
    <w:rsid w:val="00042C8F"/>
    <w:rsid w:val="00042F61"/>
    <w:rsid w:val="0004304F"/>
    <w:rsid w:val="000436CE"/>
    <w:rsid w:val="00043969"/>
    <w:rsid w:val="0004451B"/>
    <w:rsid w:val="00045455"/>
    <w:rsid w:val="00046A47"/>
    <w:rsid w:val="00047D95"/>
    <w:rsid w:val="000523BA"/>
    <w:rsid w:val="0005283D"/>
    <w:rsid w:val="00052AB1"/>
    <w:rsid w:val="00052B5E"/>
    <w:rsid w:val="000543E2"/>
    <w:rsid w:val="00054913"/>
    <w:rsid w:val="000553EC"/>
    <w:rsid w:val="000557CA"/>
    <w:rsid w:val="000557EE"/>
    <w:rsid w:val="000568D3"/>
    <w:rsid w:val="000575CC"/>
    <w:rsid w:val="00057ACB"/>
    <w:rsid w:val="0006042C"/>
    <w:rsid w:val="00060543"/>
    <w:rsid w:val="00060C3A"/>
    <w:rsid w:val="00062383"/>
    <w:rsid w:val="00063D8C"/>
    <w:rsid w:val="00064388"/>
    <w:rsid w:val="00064BC3"/>
    <w:rsid w:val="00064FB6"/>
    <w:rsid w:val="0006663A"/>
    <w:rsid w:val="00066693"/>
    <w:rsid w:val="00067607"/>
    <w:rsid w:val="00067A5C"/>
    <w:rsid w:val="00070855"/>
    <w:rsid w:val="000711E5"/>
    <w:rsid w:val="00071530"/>
    <w:rsid w:val="00071543"/>
    <w:rsid w:val="00072491"/>
    <w:rsid w:val="00073183"/>
    <w:rsid w:val="000735D7"/>
    <w:rsid w:val="00074176"/>
    <w:rsid w:val="00074386"/>
    <w:rsid w:val="0007467C"/>
    <w:rsid w:val="000749A0"/>
    <w:rsid w:val="00074CD2"/>
    <w:rsid w:val="00076831"/>
    <w:rsid w:val="00077341"/>
    <w:rsid w:val="00077CD6"/>
    <w:rsid w:val="00080A8C"/>
    <w:rsid w:val="0008170C"/>
    <w:rsid w:val="0008173C"/>
    <w:rsid w:val="00081C83"/>
    <w:rsid w:val="000828A6"/>
    <w:rsid w:val="00082AC8"/>
    <w:rsid w:val="00084059"/>
    <w:rsid w:val="00084FE7"/>
    <w:rsid w:val="00085C1F"/>
    <w:rsid w:val="00086179"/>
    <w:rsid w:val="00090445"/>
    <w:rsid w:val="00090F10"/>
    <w:rsid w:val="0009129A"/>
    <w:rsid w:val="00092985"/>
    <w:rsid w:val="00092A72"/>
    <w:rsid w:val="00093670"/>
    <w:rsid w:val="00093B33"/>
    <w:rsid w:val="00093D9A"/>
    <w:rsid w:val="00094586"/>
    <w:rsid w:val="00094C31"/>
    <w:rsid w:val="00095911"/>
    <w:rsid w:val="00095D9E"/>
    <w:rsid w:val="0009652C"/>
    <w:rsid w:val="00097004"/>
    <w:rsid w:val="00097347"/>
    <w:rsid w:val="000978D3"/>
    <w:rsid w:val="000978D5"/>
    <w:rsid w:val="00097C4E"/>
    <w:rsid w:val="00097EB0"/>
    <w:rsid w:val="000A0E02"/>
    <w:rsid w:val="000A1A00"/>
    <w:rsid w:val="000A1E9D"/>
    <w:rsid w:val="000A2579"/>
    <w:rsid w:val="000A4076"/>
    <w:rsid w:val="000A474B"/>
    <w:rsid w:val="000A5D75"/>
    <w:rsid w:val="000A5EA0"/>
    <w:rsid w:val="000A6C3C"/>
    <w:rsid w:val="000A70E2"/>
    <w:rsid w:val="000B0549"/>
    <w:rsid w:val="000B0E53"/>
    <w:rsid w:val="000B27C3"/>
    <w:rsid w:val="000B3088"/>
    <w:rsid w:val="000B3C4F"/>
    <w:rsid w:val="000B55CE"/>
    <w:rsid w:val="000B5785"/>
    <w:rsid w:val="000B6B13"/>
    <w:rsid w:val="000B74D0"/>
    <w:rsid w:val="000B77B2"/>
    <w:rsid w:val="000C1911"/>
    <w:rsid w:val="000C1CE7"/>
    <w:rsid w:val="000C1E8D"/>
    <w:rsid w:val="000C1FAC"/>
    <w:rsid w:val="000C224E"/>
    <w:rsid w:val="000C23E5"/>
    <w:rsid w:val="000C2D88"/>
    <w:rsid w:val="000C35B1"/>
    <w:rsid w:val="000C39E8"/>
    <w:rsid w:val="000C4BBC"/>
    <w:rsid w:val="000C5904"/>
    <w:rsid w:val="000C69FF"/>
    <w:rsid w:val="000C6A72"/>
    <w:rsid w:val="000C6BC5"/>
    <w:rsid w:val="000D05DE"/>
    <w:rsid w:val="000D0D41"/>
    <w:rsid w:val="000D0F66"/>
    <w:rsid w:val="000D1134"/>
    <w:rsid w:val="000D22F2"/>
    <w:rsid w:val="000D247B"/>
    <w:rsid w:val="000D306D"/>
    <w:rsid w:val="000D3602"/>
    <w:rsid w:val="000D37B0"/>
    <w:rsid w:val="000D3B5A"/>
    <w:rsid w:val="000D4708"/>
    <w:rsid w:val="000D486D"/>
    <w:rsid w:val="000D580E"/>
    <w:rsid w:val="000D5A10"/>
    <w:rsid w:val="000D5F78"/>
    <w:rsid w:val="000D624C"/>
    <w:rsid w:val="000D65A3"/>
    <w:rsid w:val="000D694D"/>
    <w:rsid w:val="000D6CFA"/>
    <w:rsid w:val="000D75F5"/>
    <w:rsid w:val="000D778B"/>
    <w:rsid w:val="000E00E9"/>
    <w:rsid w:val="000E0E89"/>
    <w:rsid w:val="000E1C4F"/>
    <w:rsid w:val="000E269B"/>
    <w:rsid w:val="000E2C4A"/>
    <w:rsid w:val="000E3AC3"/>
    <w:rsid w:val="000E411D"/>
    <w:rsid w:val="000E4308"/>
    <w:rsid w:val="000E432A"/>
    <w:rsid w:val="000E450C"/>
    <w:rsid w:val="000E4825"/>
    <w:rsid w:val="000E5019"/>
    <w:rsid w:val="000E5251"/>
    <w:rsid w:val="000E5AA2"/>
    <w:rsid w:val="000E5AD9"/>
    <w:rsid w:val="000E6F6B"/>
    <w:rsid w:val="000E6FCE"/>
    <w:rsid w:val="000F0D9A"/>
    <w:rsid w:val="000F1626"/>
    <w:rsid w:val="000F1A0E"/>
    <w:rsid w:val="000F24B5"/>
    <w:rsid w:val="000F2DE1"/>
    <w:rsid w:val="000F339F"/>
    <w:rsid w:val="000F37E3"/>
    <w:rsid w:val="000F3C5A"/>
    <w:rsid w:val="000F4EE7"/>
    <w:rsid w:val="000F7BBF"/>
    <w:rsid w:val="00101C85"/>
    <w:rsid w:val="00102486"/>
    <w:rsid w:val="00102776"/>
    <w:rsid w:val="001029A1"/>
    <w:rsid w:val="00103123"/>
    <w:rsid w:val="00103445"/>
    <w:rsid w:val="0010397B"/>
    <w:rsid w:val="00104C16"/>
    <w:rsid w:val="00105974"/>
    <w:rsid w:val="00106DC8"/>
    <w:rsid w:val="001070F8"/>
    <w:rsid w:val="00107205"/>
    <w:rsid w:val="00110314"/>
    <w:rsid w:val="0011074D"/>
    <w:rsid w:val="00110BAC"/>
    <w:rsid w:val="00110C63"/>
    <w:rsid w:val="00113BD9"/>
    <w:rsid w:val="00114BDF"/>
    <w:rsid w:val="00114C92"/>
    <w:rsid w:val="001150B7"/>
    <w:rsid w:val="00115BCF"/>
    <w:rsid w:val="00116055"/>
    <w:rsid w:val="00116289"/>
    <w:rsid w:val="0011679D"/>
    <w:rsid w:val="001179F0"/>
    <w:rsid w:val="00117A6B"/>
    <w:rsid w:val="00117C44"/>
    <w:rsid w:val="0012250A"/>
    <w:rsid w:val="0012395B"/>
    <w:rsid w:val="001245EC"/>
    <w:rsid w:val="00124BB2"/>
    <w:rsid w:val="00124C4C"/>
    <w:rsid w:val="00125183"/>
    <w:rsid w:val="00125D94"/>
    <w:rsid w:val="00125F69"/>
    <w:rsid w:val="0013075E"/>
    <w:rsid w:val="00131305"/>
    <w:rsid w:val="0013146D"/>
    <w:rsid w:val="00131876"/>
    <w:rsid w:val="0013238C"/>
    <w:rsid w:val="00133394"/>
    <w:rsid w:val="00133696"/>
    <w:rsid w:val="0013409C"/>
    <w:rsid w:val="001343AC"/>
    <w:rsid w:val="00134679"/>
    <w:rsid w:val="0013478D"/>
    <w:rsid w:val="00134EE5"/>
    <w:rsid w:val="00134F9F"/>
    <w:rsid w:val="001358F1"/>
    <w:rsid w:val="00135E7F"/>
    <w:rsid w:val="00137BD8"/>
    <w:rsid w:val="00137EBD"/>
    <w:rsid w:val="00140B27"/>
    <w:rsid w:val="00140B6F"/>
    <w:rsid w:val="001410F3"/>
    <w:rsid w:val="00141BEB"/>
    <w:rsid w:val="001420F2"/>
    <w:rsid w:val="00142177"/>
    <w:rsid w:val="00142272"/>
    <w:rsid w:val="00142947"/>
    <w:rsid w:val="00142CE9"/>
    <w:rsid w:val="00142DD0"/>
    <w:rsid w:val="00143F7A"/>
    <w:rsid w:val="001442E3"/>
    <w:rsid w:val="00144CDB"/>
    <w:rsid w:val="00145EAF"/>
    <w:rsid w:val="00146940"/>
    <w:rsid w:val="00146E3E"/>
    <w:rsid w:val="001471AC"/>
    <w:rsid w:val="00147B2A"/>
    <w:rsid w:val="0015075B"/>
    <w:rsid w:val="00151738"/>
    <w:rsid w:val="0015199E"/>
    <w:rsid w:val="001523E2"/>
    <w:rsid w:val="00152B1E"/>
    <w:rsid w:val="00153278"/>
    <w:rsid w:val="00154618"/>
    <w:rsid w:val="0015646E"/>
    <w:rsid w:val="00156663"/>
    <w:rsid w:val="00156A63"/>
    <w:rsid w:val="00156CC8"/>
    <w:rsid w:val="0015736A"/>
    <w:rsid w:val="001577BE"/>
    <w:rsid w:val="00157F96"/>
    <w:rsid w:val="001601ED"/>
    <w:rsid w:val="00160DF8"/>
    <w:rsid w:val="001612CC"/>
    <w:rsid w:val="001628FC"/>
    <w:rsid w:val="00162DDB"/>
    <w:rsid w:val="00163537"/>
    <w:rsid w:val="001640CA"/>
    <w:rsid w:val="001644C1"/>
    <w:rsid w:val="00164677"/>
    <w:rsid w:val="00165134"/>
    <w:rsid w:val="00165F82"/>
    <w:rsid w:val="00166E9C"/>
    <w:rsid w:val="001678F7"/>
    <w:rsid w:val="00167925"/>
    <w:rsid w:val="001715BC"/>
    <w:rsid w:val="0017169D"/>
    <w:rsid w:val="00171760"/>
    <w:rsid w:val="00171B29"/>
    <w:rsid w:val="00171F56"/>
    <w:rsid w:val="0017278D"/>
    <w:rsid w:val="00173106"/>
    <w:rsid w:val="001733B1"/>
    <w:rsid w:val="00173928"/>
    <w:rsid w:val="001746A8"/>
    <w:rsid w:val="00174F1F"/>
    <w:rsid w:val="00175260"/>
    <w:rsid w:val="001800E3"/>
    <w:rsid w:val="001803C9"/>
    <w:rsid w:val="00180789"/>
    <w:rsid w:val="00181DBD"/>
    <w:rsid w:val="00181FC7"/>
    <w:rsid w:val="001825EC"/>
    <w:rsid w:val="00183359"/>
    <w:rsid w:val="001837CE"/>
    <w:rsid w:val="0018505A"/>
    <w:rsid w:val="001858F0"/>
    <w:rsid w:val="001860C0"/>
    <w:rsid w:val="00186DD3"/>
    <w:rsid w:val="00186F71"/>
    <w:rsid w:val="0018759F"/>
    <w:rsid w:val="00187845"/>
    <w:rsid w:val="00187941"/>
    <w:rsid w:val="00187EAE"/>
    <w:rsid w:val="001906D0"/>
    <w:rsid w:val="001909E3"/>
    <w:rsid w:val="00190CA4"/>
    <w:rsid w:val="00190F55"/>
    <w:rsid w:val="001912AF"/>
    <w:rsid w:val="00191BB0"/>
    <w:rsid w:val="0019217D"/>
    <w:rsid w:val="00192F43"/>
    <w:rsid w:val="0019333E"/>
    <w:rsid w:val="00193587"/>
    <w:rsid w:val="00194D2C"/>
    <w:rsid w:val="00195029"/>
    <w:rsid w:val="001962B5"/>
    <w:rsid w:val="00196355"/>
    <w:rsid w:val="001A005D"/>
    <w:rsid w:val="001A048D"/>
    <w:rsid w:val="001A1AEB"/>
    <w:rsid w:val="001A25C1"/>
    <w:rsid w:val="001A3329"/>
    <w:rsid w:val="001A35AF"/>
    <w:rsid w:val="001A5111"/>
    <w:rsid w:val="001A5E03"/>
    <w:rsid w:val="001A6ED8"/>
    <w:rsid w:val="001A707C"/>
    <w:rsid w:val="001B231D"/>
    <w:rsid w:val="001B2C02"/>
    <w:rsid w:val="001B39D7"/>
    <w:rsid w:val="001B41F8"/>
    <w:rsid w:val="001B543D"/>
    <w:rsid w:val="001B55E4"/>
    <w:rsid w:val="001B5A3F"/>
    <w:rsid w:val="001B5B7C"/>
    <w:rsid w:val="001B67D6"/>
    <w:rsid w:val="001B734F"/>
    <w:rsid w:val="001B7565"/>
    <w:rsid w:val="001C02B9"/>
    <w:rsid w:val="001C0D77"/>
    <w:rsid w:val="001C0FB9"/>
    <w:rsid w:val="001C0FED"/>
    <w:rsid w:val="001C11EE"/>
    <w:rsid w:val="001C1EE7"/>
    <w:rsid w:val="001C2673"/>
    <w:rsid w:val="001C2FAC"/>
    <w:rsid w:val="001C34E1"/>
    <w:rsid w:val="001C36F5"/>
    <w:rsid w:val="001C72A6"/>
    <w:rsid w:val="001D0799"/>
    <w:rsid w:val="001D0C74"/>
    <w:rsid w:val="001D1181"/>
    <w:rsid w:val="001D1407"/>
    <w:rsid w:val="001D3278"/>
    <w:rsid w:val="001D3422"/>
    <w:rsid w:val="001D37C1"/>
    <w:rsid w:val="001D3943"/>
    <w:rsid w:val="001D3BBA"/>
    <w:rsid w:val="001D5003"/>
    <w:rsid w:val="001D5675"/>
    <w:rsid w:val="001D5E99"/>
    <w:rsid w:val="001D6221"/>
    <w:rsid w:val="001D6A2B"/>
    <w:rsid w:val="001D7054"/>
    <w:rsid w:val="001D7953"/>
    <w:rsid w:val="001D7D13"/>
    <w:rsid w:val="001E030D"/>
    <w:rsid w:val="001E134C"/>
    <w:rsid w:val="001E1608"/>
    <w:rsid w:val="001E24F6"/>
    <w:rsid w:val="001E3CE5"/>
    <w:rsid w:val="001E3F90"/>
    <w:rsid w:val="001E424F"/>
    <w:rsid w:val="001E44D4"/>
    <w:rsid w:val="001E4789"/>
    <w:rsid w:val="001E4BE7"/>
    <w:rsid w:val="001E4F8B"/>
    <w:rsid w:val="001E5206"/>
    <w:rsid w:val="001E62D8"/>
    <w:rsid w:val="001E6BBE"/>
    <w:rsid w:val="001E705B"/>
    <w:rsid w:val="001E728B"/>
    <w:rsid w:val="001E7EC8"/>
    <w:rsid w:val="001F0740"/>
    <w:rsid w:val="001F086D"/>
    <w:rsid w:val="001F092A"/>
    <w:rsid w:val="001F0D7C"/>
    <w:rsid w:val="001F238B"/>
    <w:rsid w:val="001F3088"/>
    <w:rsid w:val="001F3C41"/>
    <w:rsid w:val="001F44DE"/>
    <w:rsid w:val="001F521A"/>
    <w:rsid w:val="001F556F"/>
    <w:rsid w:val="001F64D3"/>
    <w:rsid w:val="001F7147"/>
    <w:rsid w:val="001F7297"/>
    <w:rsid w:val="001F761B"/>
    <w:rsid w:val="001F7ABA"/>
    <w:rsid w:val="00200D08"/>
    <w:rsid w:val="00201DB0"/>
    <w:rsid w:val="00202578"/>
    <w:rsid w:val="0020277F"/>
    <w:rsid w:val="00202B80"/>
    <w:rsid w:val="002032E8"/>
    <w:rsid w:val="00203629"/>
    <w:rsid w:val="002049EF"/>
    <w:rsid w:val="00204CDA"/>
    <w:rsid w:val="00204DFE"/>
    <w:rsid w:val="00205F09"/>
    <w:rsid w:val="00206616"/>
    <w:rsid w:val="002066A6"/>
    <w:rsid w:val="00206CF2"/>
    <w:rsid w:val="0020719D"/>
    <w:rsid w:val="002071B4"/>
    <w:rsid w:val="0020789C"/>
    <w:rsid w:val="00207C85"/>
    <w:rsid w:val="00210215"/>
    <w:rsid w:val="0021079E"/>
    <w:rsid w:val="002109A6"/>
    <w:rsid w:val="002119B4"/>
    <w:rsid w:val="0021224E"/>
    <w:rsid w:val="00212D59"/>
    <w:rsid w:val="0021303A"/>
    <w:rsid w:val="00214BA2"/>
    <w:rsid w:val="00215460"/>
    <w:rsid w:val="00215D68"/>
    <w:rsid w:val="0021767B"/>
    <w:rsid w:val="0021787E"/>
    <w:rsid w:val="00217D4E"/>
    <w:rsid w:val="00217D60"/>
    <w:rsid w:val="0022075F"/>
    <w:rsid w:val="00221171"/>
    <w:rsid w:val="002218D3"/>
    <w:rsid w:val="00222409"/>
    <w:rsid w:val="002227D7"/>
    <w:rsid w:val="00222A02"/>
    <w:rsid w:val="00223117"/>
    <w:rsid w:val="002250B4"/>
    <w:rsid w:val="00225BEB"/>
    <w:rsid w:val="002267DE"/>
    <w:rsid w:val="00226AB7"/>
    <w:rsid w:val="00226BE5"/>
    <w:rsid w:val="00226C88"/>
    <w:rsid w:val="00226F1B"/>
    <w:rsid w:val="00227680"/>
    <w:rsid w:val="002277A7"/>
    <w:rsid w:val="00227E5C"/>
    <w:rsid w:val="0023071B"/>
    <w:rsid w:val="00230AD1"/>
    <w:rsid w:val="00230CF0"/>
    <w:rsid w:val="002311EB"/>
    <w:rsid w:val="00231E42"/>
    <w:rsid w:val="00232693"/>
    <w:rsid w:val="00232870"/>
    <w:rsid w:val="00232934"/>
    <w:rsid w:val="002336E6"/>
    <w:rsid w:val="00235D88"/>
    <w:rsid w:val="00235E5D"/>
    <w:rsid w:val="00235F5E"/>
    <w:rsid w:val="0023648C"/>
    <w:rsid w:val="002367C9"/>
    <w:rsid w:val="00236BDA"/>
    <w:rsid w:val="00237DDF"/>
    <w:rsid w:val="00237F75"/>
    <w:rsid w:val="00240144"/>
    <w:rsid w:val="0024079C"/>
    <w:rsid w:val="00240C7F"/>
    <w:rsid w:val="0024109F"/>
    <w:rsid w:val="002410B5"/>
    <w:rsid w:val="00242131"/>
    <w:rsid w:val="00242396"/>
    <w:rsid w:val="002423D7"/>
    <w:rsid w:val="00242AE7"/>
    <w:rsid w:val="00243007"/>
    <w:rsid w:val="0024406D"/>
    <w:rsid w:val="002442AF"/>
    <w:rsid w:val="002445F2"/>
    <w:rsid w:val="00244FE8"/>
    <w:rsid w:val="00245A5E"/>
    <w:rsid w:val="00246F9B"/>
    <w:rsid w:val="00247594"/>
    <w:rsid w:val="00247D86"/>
    <w:rsid w:val="0025038D"/>
    <w:rsid w:val="002508CF"/>
    <w:rsid w:val="0025352B"/>
    <w:rsid w:val="00253C71"/>
    <w:rsid w:val="00253E43"/>
    <w:rsid w:val="00253E45"/>
    <w:rsid w:val="00255D23"/>
    <w:rsid w:val="002564E8"/>
    <w:rsid w:val="00256859"/>
    <w:rsid w:val="00257033"/>
    <w:rsid w:val="002578D9"/>
    <w:rsid w:val="00260321"/>
    <w:rsid w:val="00260853"/>
    <w:rsid w:val="00260D29"/>
    <w:rsid w:val="00261DA9"/>
    <w:rsid w:val="00262410"/>
    <w:rsid w:val="002628C7"/>
    <w:rsid w:val="00263005"/>
    <w:rsid w:val="0026312B"/>
    <w:rsid w:val="002638E4"/>
    <w:rsid w:val="00263DEF"/>
    <w:rsid w:val="00266272"/>
    <w:rsid w:val="002670DE"/>
    <w:rsid w:val="0027047D"/>
    <w:rsid w:val="00270B41"/>
    <w:rsid w:val="002716BF"/>
    <w:rsid w:val="0027190F"/>
    <w:rsid w:val="00272690"/>
    <w:rsid w:val="00272EB8"/>
    <w:rsid w:val="0027560A"/>
    <w:rsid w:val="00275B8D"/>
    <w:rsid w:val="00275DA5"/>
    <w:rsid w:val="002761E8"/>
    <w:rsid w:val="002764C4"/>
    <w:rsid w:val="0027693A"/>
    <w:rsid w:val="00277260"/>
    <w:rsid w:val="00280891"/>
    <w:rsid w:val="00282AB0"/>
    <w:rsid w:val="00283FF2"/>
    <w:rsid w:val="0028400D"/>
    <w:rsid w:val="002846F8"/>
    <w:rsid w:val="002856FF"/>
    <w:rsid w:val="00285C92"/>
    <w:rsid w:val="00286ED1"/>
    <w:rsid w:val="0029022A"/>
    <w:rsid w:val="00290658"/>
    <w:rsid w:val="0029175C"/>
    <w:rsid w:val="00291E66"/>
    <w:rsid w:val="0029282F"/>
    <w:rsid w:val="002940C0"/>
    <w:rsid w:val="002947B8"/>
    <w:rsid w:val="00294C80"/>
    <w:rsid w:val="002959BB"/>
    <w:rsid w:val="00295D9F"/>
    <w:rsid w:val="00296117"/>
    <w:rsid w:val="0029672D"/>
    <w:rsid w:val="00297238"/>
    <w:rsid w:val="002A0BF5"/>
    <w:rsid w:val="002A1D54"/>
    <w:rsid w:val="002A23EE"/>
    <w:rsid w:val="002A24B7"/>
    <w:rsid w:val="002A2685"/>
    <w:rsid w:val="002A2EE6"/>
    <w:rsid w:val="002A346C"/>
    <w:rsid w:val="002A370B"/>
    <w:rsid w:val="002A451A"/>
    <w:rsid w:val="002A5288"/>
    <w:rsid w:val="002A54CB"/>
    <w:rsid w:val="002A7306"/>
    <w:rsid w:val="002B1024"/>
    <w:rsid w:val="002B1D26"/>
    <w:rsid w:val="002B47E0"/>
    <w:rsid w:val="002B4E76"/>
    <w:rsid w:val="002B5664"/>
    <w:rsid w:val="002B6913"/>
    <w:rsid w:val="002B69E8"/>
    <w:rsid w:val="002B6B50"/>
    <w:rsid w:val="002B781C"/>
    <w:rsid w:val="002C00AE"/>
    <w:rsid w:val="002C00B6"/>
    <w:rsid w:val="002C0199"/>
    <w:rsid w:val="002C0383"/>
    <w:rsid w:val="002C2ED2"/>
    <w:rsid w:val="002C346B"/>
    <w:rsid w:val="002C3D03"/>
    <w:rsid w:val="002C511D"/>
    <w:rsid w:val="002C60CD"/>
    <w:rsid w:val="002C629F"/>
    <w:rsid w:val="002C67BD"/>
    <w:rsid w:val="002C6897"/>
    <w:rsid w:val="002C69DD"/>
    <w:rsid w:val="002C6A04"/>
    <w:rsid w:val="002C6DC1"/>
    <w:rsid w:val="002D050F"/>
    <w:rsid w:val="002D1A6F"/>
    <w:rsid w:val="002D2011"/>
    <w:rsid w:val="002D2674"/>
    <w:rsid w:val="002D3873"/>
    <w:rsid w:val="002D3895"/>
    <w:rsid w:val="002D3FCB"/>
    <w:rsid w:val="002D4499"/>
    <w:rsid w:val="002D4B92"/>
    <w:rsid w:val="002D5131"/>
    <w:rsid w:val="002D5911"/>
    <w:rsid w:val="002D59FA"/>
    <w:rsid w:val="002D66DE"/>
    <w:rsid w:val="002D68ED"/>
    <w:rsid w:val="002D6CB2"/>
    <w:rsid w:val="002D6EEB"/>
    <w:rsid w:val="002D70E9"/>
    <w:rsid w:val="002D78E8"/>
    <w:rsid w:val="002D7C80"/>
    <w:rsid w:val="002E00C5"/>
    <w:rsid w:val="002E04BC"/>
    <w:rsid w:val="002E23B0"/>
    <w:rsid w:val="002E26EE"/>
    <w:rsid w:val="002E3E2E"/>
    <w:rsid w:val="002E54FF"/>
    <w:rsid w:val="002E6232"/>
    <w:rsid w:val="002E67D2"/>
    <w:rsid w:val="002E7E05"/>
    <w:rsid w:val="002F0043"/>
    <w:rsid w:val="002F1974"/>
    <w:rsid w:val="002F2A72"/>
    <w:rsid w:val="002F3B8E"/>
    <w:rsid w:val="002F5239"/>
    <w:rsid w:val="002F56D9"/>
    <w:rsid w:val="002F5CFA"/>
    <w:rsid w:val="002F672F"/>
    <w:rsid w:val="002F6F3E"/>
    <w:rsid w:val="002F7C40"/>
    <w:rsid w:val="002F7ED4"/>
    <w:rsid w:val="003002AB"/>
    <w:rsid w:val="00300B76"/>
    <w:rsid w:val="00301915"/>
    <w:rsid w:val="00303079"/>
    <w:rsid w:val="00303309"/>
    <w:rsid w:val="00303488"/>
    <w:rsid w:val="00303680"/>
    <w:rsid w:val="0030386B"/>
    <w:rsid w:val="00303A0F"/>
    <w:rsid w:val="003042FD"/>
    <w:rsid w:val="0030557F"/>
    <w:rsid w:val="00307895"/>
    <w:rsid w:val="00307A7B"/>
    <w:rsid w:val="00307BC5"/>
    <w:rsid w:val="00310034"/>
    <w:rsid w:val="003107EE"/>
    <w:rsid w:val="00310E43"/>
    <w:rsid w:val="0031161A"/>
    <w:rsid w:val="0031170F"/>
    <w:rsid w:val="003130A4"/>
    <w:rsid w:val="00313A5B"/>
    <w:rsid w:val="0031510F"/>
    <w:rsid w:val="003162C3"/>
    <w:rsid w:val="00317C73"/>
    <w:rsid w:val="00317CFB"/>
    <w:rsid w:val="003209D4"/>
    <w:rsid w:val="00320DCC"/>
    <w:rsid w:val="00320FE9"/>
    <w:rsid w:val="00321412"/>
    <w:rsid w:val="00322399"/>
    <w:rsid w:val="0032292A"/>
    <w:rsid w:val="003229B6"/>
    <w:rsid w:val="00322F00"/>
    <w:rsid w:val="00323534"/>
    <w:rsid w:val="0032437A"/>
    <w:rsid w:val="00324A0D"/>
    <w:rsid w:val="003252DE"/>
    <w:rsid w:val="00325397"/>
    <w:rsid w:val="0032650F"/>
    <w:rsid w:val="003324DD"/>
    <w:rsid w:val="0033275A"/>
    <w:rsid w:val="0033292E"/>
    <w:rsid w:val="003331AF"/>
    <w:rsid w:val="003335E8"/>
    <w:rsid w:val="00335E75"/>
    <w:rsid w:val="00335E96"/>
    <w:rsid w:val="00335FDA"/>
    <w:rsid w:val="0033640C"/>
    <w:rsid w:val="0033649A"/>
    <w:rsid w:val="0033663D"/>
    <w:rsid w:val="0033691D"/>
    <w:rsid w:val="00336946"/>
    <w:rsid w:val="00336B96"/>
    <w:rsid w:val="00336F01"/>
    <w:rsid w:val="003376B8"/>
    <w:rsid w:val="00340201"/>
    <w:rsid w:val="00340380"/>
    <w:rsid w:val="00341935"/>
    <w:rsid w:val="003421EE"/>
    <w:rsid w:val="00342D6B"/>
    <w:rsid w:val="00342FCF"/>
    <w:rsid w:val="003432D5"/>
    <w:rsid w:val="003446D2"/>
    <w:rsid w:val="003464C8"/>
    <w:rsid w:val="00346FE3"/>
    <w:rsid w:val="003472F2"/>
    <w:rsid w:val="00350691"/>
    <w:rsid w:val="0035075E"/>
    <w:rsid w:val="00350A4F"/>
    <w:rsid w:val="00350D27"/>
    <w:rsid w:val="0035141C"/>
    <w:rsid w:val="00352CCD"/>
    <w:rsid w:val="00353508"/>
    <w:rsid w:val="00354422"/>
    <w:rsid w:val="00354C1F"/>
    <w:rsid w:val="003554A1"/>
    <w:rsid w:val="0035554B"/>
    <w:rsid w:val="0035578C"/>
    <w:rsid w:val="00355794"/>
    <w:rsid w:val="003575E3"/>
    <w:rsid w:val="003601BD"/>
    <w:rsid w:val="00360506"/>
    <w:rsid w:val="00360BAE"/>
    <w:rsid w:val="00360E78"/>
    <w:rsid w:val="00361139"/>
    <w:rsid w:val="003612FC"/>
    <w:rsid w:val="003625A6"/>
    <w:rsid w:val="00362853"/>
    <w:rsid w:val="00362C7C"/>
    <w:rsid w:val="00362F5C"/>
    <w:rsid w:val="003633C7"/>
    <w:rsid w:val="0036347B"/>
    <w:rsid w:val="00363885"/>
    <w:rsid w:val="00364091"/>
    <w:rsid w:val="0036467D"/>
    <w:rsid w:val="003649FB"/>
    <w:rsid w:val="00364B3B"/>
    <w:rsid w:val="00365CDA"/>
    <w:rsid w:val="003667F3"/>
    <w:rsid w:val="00366B2A"/>
    <w:rsid w:val="0037186F"/>
    <w:rsid w:val="00372088"/>
    <w:rsid w:val="00373649"/>
    <w:rsid w:val="003740B9"/>
    <w:rsid w:val="00375172"/>
    <w:rsid w:val="0037608A"/>
    <w:rsid w:val="00376750"/>
    <w:rsid w:val="00376F41"/>
    <w:rsid w:val="00377D61"/>
    <w:rsid w:val="0038002D"/>
    <w:rsid w:val="003803E8"/>
    <w:rsid w:val="003806CC"/>
    <w:rsid w:val="00380EAA"/>
    <w:rsid w:val="003817C8"/>
    <w:rsid w:val="00381F61"/>
    <w:rsid w:val="00382346"/>
    <w:rsid w:val="00382463"/>
    <w:rsid w:val="0038251E"/>
    <w:rsid w:val="00382D44"/>
    <w:rsid w:val="00383448"/>
    <w:rsid w:val="0038461B"/>
    <w:rsid w:val="003856A0"/>
    <w:rsid w:val="00385CD9"/>
    <w:rsid w:val="00387EE8"/>
    <w:rsid w:val="00387EFE"/>
    <w:rsid w:val="00390751"/>
    <w:rsid w:val="0039124B"/>
    <w:rsid w:val="003916E3"/>
    <w:rsid w:val="00391AA4"/>
    <w:rsid w:val="0039255B"/>
    <w:rsid w:val="00392C1E"/>
    <w:rsid w:val="00393A76"/>
    <w:rsid w:val="00394187"/>
    <w:rsid w:val="0039564F"/>
    <w:rsid w:val="00396126"/>
    <w:rsid w:val="0039636C"/>
    <w:rsid w:val="0039655C"/>
    <w:rsid w:val="00396620"/>
    <w:rsid w:val="00397115"/>
    <w:rsid w:val="00397E3E"/>
    <w:rsid w:val="003A029A"/>
    <w:rsid w:val="003A07CA"/>
    <w:rsid w:val="003A2565"/>
    <w:rsid w:val="003A26B0"/>
    <w:rsid w:val="003A31D8"/>
    <w:rsid w:val="003A391C"/>
    <w:rsid w:val="003A3956"/>
    <w:rsid w:val="003A4BD8"/>
    <w:rsid w:val="003A50D6"/>
    <w:rsid w:val="003A5A72"/>
    <w:rsid w:val="003A5D99"/>
    <w:rsid w:val="003A6812"/>
    <w:rsid w:val="003A7247"/>
    <w:rsid w:val="003B15B0"/>
    <w:rsid w:val="003B1A86"/>
    <w:rsid w:val="003B3377"/>
    <w:rsid w:val="003B3D33"/>
    <w:rsid w:val="003B4669"/>
    <w:rsid w:val="003B4994"/>
    <w:rsid w:val="003B566C"/>
    <w:rsid w:val="003B6E8A"/>
    <w:rsid w:val="003B7210"/>
    <w:rsid w:val="003B7B50"/>
    <w:rsid w:val="003B7D8C"/>
    <w:rsid w:val="003B7EBB"/>
    <w:rsid w:val="003C0374"/>
    <w:rsid w:val="003C0664"/>
    <w:rsid w:val="003C1691"/>
    <w:rsid w:val="003C20A5"/>
    <w:rsid w:val="003C2636"/>
    <w:rsid w:val="003C28D0"/>
    <w:rsid w:val="003C29FD"/>
    <w:rsid w:val="003C3C60"/>
    <w:rsid w:val="003C46B6"/>
    <w:rsid w:val="003C4F89"/>
    <w:rsid w:val="003C516B"/>
    <w:rsid w:val="003C5AA4"/>
    <w:rsid w:val="003C6000"/>
    <w:rsid w:val="003C6BEF"/>
    <w:rsid w:val="003C6E6F"/>
    <w:rsid w:val="003C72D5"/>
    <w:rsid w:val="003C7613"/>
    <w:rsid w:val="003D06B1"/>
    <w:rsid w:val="003D20A7"/>
    <w:rsid w:val="003D294C"/>
    <w:rsid w:val="003D3178"/>
    <w:rsid w:val="003D35BC"/>
    <w:rsid w:val="003D3A0D"/>
    <w:rsid w:val="003D3D3F"/>
    <w:rsid w:val="003D4B63"/>
    <w:rsid w:val="003D570C"/>
    <w:rsid w:val="003D5B7C"/>
    <w:rsid w:val="003D5FDE"/>
    <w:rsid w:val="003D6608"/>
    <w:rsid w:val="003D6DE3"/>
    <w:rsid w:val="003D721E"/>
    <w:rsid w:val="003E033C"/>
    <w:rsid w:val="003E0AA6"/>
    <w:rsid w:val="003E3199"/>
    <w:rsid w:val="003E43E2"/>
    <w:rsid w:val="003E44C4"/>
    <w:rsid w:val="003E47C3"/>
    <w:rsid w:val="003E4C8F"/>
    <w:rsid w:val="003E4D6E"/>
    <w:rsid w:val="003E4F23"/>
    <w:rsid w:val="003E538A"/>
    <w:rsid w:val="003E5892"/>
    <w:rsid w:val="003E5B3F"/>
    <w:rsid w:val="003E79C1"/>
    <w:rsid w:val="003E7C88"/>
    <w:rsid w:val="003E7FDB"/>
    <w:rsid w:val="003F0A07"/>
    <w:rsid w:val="003F1427"/>
    <w:rsid w:val="003F237C"/>
    <w:rsid w:val="003F25FA"/>
    <w:rsid w:val="003F3AC1"/>
    <w:rsid w:val="003F3CD4"/>
    <w:rsid w:val="003F3CF1"/>
    <w:rsid w:val="003F488A"/>
    <w:rsid w:val="003F54B4"/>
    <w:rsid w:val="003F5626"/>
    <w:rsid w:val="003F5771"/>
    <w:rsid w:val="003F676B"/>
    <w:rsid w:val="003F7A59"/>
    <w:rsid w:val="004001FA"/>
    <w:rsid w:val="004022B3"/>
    <w:rsid w:val="004029DA"/>
    <w:rsid w:val="004031A3"/>
    <w:rsid w:val="00403724"/>
    <w:rsid w:val="00403A5B"/>
    <w:rsid w:val="00403DDE"/>
    <w:rsid w:val="00404108"/>
    <w:rsid w:val="00404845"/>
    <w:rsid w:val="00404B8A"/>
    <w:rsid w:val="00404D12"/>
    <w:rsid w:val="0040599E"/>
    <w:rsid w:val="00405E56"/>
    <w:rsid w:val="00406477"/>
    <w:rsid w:val="00406EA5"/>
    <w:rsid w:val="00407894"/>
    <w:rsid w:val="004101F9"/>
    <w:rsid w:val="004106BB"/>
    <w:rsid w:val="00411630"/>
    <w:rsid w:val="00412E09"/>
    <w:rsid w:val="00414059"/>
    <w:rsid w:val="0041451E"/>
    <w:rsid w:val="004148A1"/>
    <w:rsid w:val="004151E0"/>
    <w:rsid w:val="00415B13"/>
    <w:rsid w:val="00415BF6"/>
    <w:rsid w:val="00415DC6"/>
    <w:rsid w:val="004161F1"/>
    <w:rsid w:val="00416207"/>
    <w:rsid w:val="00416BF4"/>
    <w:rsid w:val="00416EBA"/>
    <w:rsid w:val="00417511"/>
    <w:rsid w:val="00417B67"/>
    <w:rsid w:val="00417F02"/>
    <w:rsid w:val="00420E8D"/>
    <w:rsid w:val="00421368"/>
    <w:rsid w:val="00421745"/>
    <w:rsid w:val="00421E6D"/>
    <w:rsid w:val="0042303F"/>
    <w:rsid w:val="00423058"/>
    <w:rsid w:val="004234A9"/>
    <w:rsid w:val="004234B0"/>
    <w:rsid w:val="00423EC1"/>
    <w:rsid w:val="004242EA"/>
    <w:rsid w:val="00424827"/>
    <w:rsid w:val="004254A4"/>
    <w:rsid w:val="00425FEA"/>
    <w:rsid w:val="00426246"/>
    <w:rsid w:val="0042643C"/>
    <w:rsid w:val="00426458"/>
    <w:rsid w:val="00426CF2"/>
    <w:rsid w:val="004273C3"/>
    <w:rsid w:val="0042772E"/>
    <w:rsid w:val="004301E1"/>
    <w:rsid w:val="00431DD2"/>
    <w:rsid w:val="004339CF"/>
    <w:rsid w:val="00433F66"/>
    <w:rsid w:val="00434432"/>
    <w:rsid w:val="00434609"/>
    <w:rsid w:val="00434AA3"/>
    <w:rsid w:val="00435282"/>
    <w:rsid w:val="0043555F"/>
    <w:rsid w:val="00435BFF"/>
    <w:rsid w:val="004362A6"/>
    <w:rsid w:val="004364AB"/>
    <w:rsid w:val="00436A33"/>
    <w:rsid w:val="00436BBF"/>
    <w:rsid w:val="00437F3B"/>
    <w:rsid w:val="00437FD3"/>
    <w:rsid w:val="00440971"/>
    <w:rsid w:val="00440B2A"/>
    <w:rsid w:val="00441E0E"/>
    <w:rsid w:val="00441E7D"/>
    <w:rsid w:val="00441F3B"/>
    <w:rsid w:val="00442243"/>
    <w:rsid w:val="00442832"/>
    <w:rsid w:val="00443396"/>
    <w:rsid w:val="00445302"/>
    <w:rsid w:val="00445680"/>
    <w:rsid w:val="00451A15"/>
    <w:rsid w:val="00451D0A"/>
    <w:rsid w:val="00451E97"/>
    <w:rsid w:val="004525EB"/>
    <w:rsid w:val="00453AF1"/>
    <w:rsid w:val="0045414D"/>
    <w:rsid w:val="004546C6"/>
    <w:rsid w:val="00455624"/>
    <w:rsid w:val="00455C17"/>
    <w:rsid w:val="004568BE"/>
    <w:rsid w:val="00456F08"/>
    <w:rsid w:val="00457AFD"/>
    <w:rsid w:val="00462A21"/>
    <w:rsid w:val="00462F2E"/>
    <w:rsid w:val="004637DF"/>
    <w:rsid w:val="004640BA"/>
    <w:rsid w:val="00464D51"/>
    <w:rsid w:val="00465EB0"/>
    <w:rsid w:val="0046630A"/>
    <w:rsid w:val="00466A58"/>
    <w:rsid w:val="004673ED"/>
    <w:rsid w:val="00470DC9"/>
    <w:rsid w:val="0047165C"/>
    <w:rsid w:val="00471CBC"/>
    <w:rsid w:val="0047226E"/>
    <w:rsid w:val="004735A2"/>
    <w:rsid w:val="00473F7E"/>
    <w:rsid w:val="00474779"/>
    <w:rsid w:val="0047497D"/>
    <w:rsid w:val="00475AC1"/>
    <w:rsid w:val="00475DBD"/>
    <w:rsid w:val="0047655A"/>
    <w:rsid w:val="004768A8"/>
    <w:rsid w:val="00476C3B"/>
    <w:rsid w:val="00476DE7"/>
    <w:rsid w:val="00476E34"/>
    <w:rsid w:val="004772D9"/>
    <w:rsid w:val="00480A25"/>
    <w:rsid w:val="00480BFC"/>
    <w:rsid w:val="004812D3"/>
    <w:rsid w:val="004821F7"/>
    <w:rsid w:val="00482838"/>
    <w:rsid w:val="00483300"/>
    <w:rsid w:val="00483682"/>
    <w:rsid w:val="00483783"/>
    <w:rsid w:val="00484628"/>
    <w:rsid w:val="004859FD"/>
    <w:rsid w:val="0048699E"/>
    <w:rsid w:val="00487032"/>
    <w:rsid w:val="00487564"/>
    <w:rsid w:val="0048790A"/>
    <w:rsid w:val="00490F1E"/>
    <w:rsid w:val="004925B4"/>
    <w:rsid w:val="00492770"/>
    <w:rsid w:val="00492A51"/>
    <w:rsid w:val="004931C0"/>
    <w:rsid w:val="004938AF"/>
    <w:rsid w:val="00493912"/>
    <w:rsid w:val="00494494"/>
    <w:rsid w:val="0049521D"/>
    <w:rsid w:val="004953DB"/>
    <w:rsid w:val="00495CF1"/>
    <w:rsid w:val="00495DE8"/>
    <w:rsid w:val="00495EFE"/>
    <w:rsid w:val="00496656"/>
    <w:rsid w:val="00497156"/>
    <w:rsid w:val="0049783C"/>
    <w:rsid w:val="00497A21"/>
    <w:rsid w:val="004A208F"/>
    <w:rsid w:val="004A2A3D"/>
    <w:rsid w:val="004A332B"/>
    <w:rsid w:val="004A3377"/>
    <w:rsid w:val="004A435D"/>
    <w:rsid w:val="004A46E0"/>
    <w:rsid w:val="004A49BC"/>
    <w:rsid w:val="004A5E5F"/>
    <w:rsid w:val="004A63A6"/>
    <w:rsid w:val="004A670A"/>
    <w:rsid w:val="004A6EE6"/>
    <w:rsid w:val="004B01DF"/>
    <w:rsid w:val="004B03F4"/>
    <w:rsid w:val="004B08EE"/>
    <w:rsid w:val="004B1257"/>
    <w:rsid w:val="004B1C2D"/>
    <w:rsid w:val="004B261B"/>
    <w:rsid w:val="004B2AF8"/>
    <w:rsid w:val="004B2F9A"/>
    <w:rsid w:val="004B41BB"/>
    <w:rsid w:val="004B46C8"/>
    <w:rsid w:val="004B4F31"/>
    <w:rsid w:val="004B539B"/>
    <w:rsid w:val="004B6028"/>
    <w:rsid w:val="004B6E87"/>
    <w:rsid w:val="004B7272"/>
    <w:rsid w:val="004B72C6"/>
    <w:rsid w:val="004B7DB0"/>
    <w:rsid w:val="004C0537"/>
    <w:rsid w:val="004C0C01"/>
    <w:rsid w:val="004C107E"/>
    <w:rsid w:val="004C2989"/>
    <w:rsid w:val="004C317C"/>
    <w:rsid w:val="004C34C6"/>
    <w:rsid w:val="004C3C21"/>
    <w:rsid w:val="004C3FBA"/>
    <w:rsid w:val="004C448E"/>
    <w:rsid w:val="004C5AF3"/>
    <w:rsid w:val="004C7D8F"/>
    <w:rsid w:val="004C7FB9"/>
    <w:rsid w:val="004D0430"/>
    <w:rsid w:val="004D0595"/>
    <w:rsid w:val="004D091C"/>
    <w:rsid w:val="004D143D"/>
    <w:rsid w:val="004D1D32"/>
    <w:rsid w:val="004D2877"/>
    <w:rsid w:val="004D347C"/>
    <w:rsid w:val="004D3911"/>
    <w:rsid w:val="004D3CBA"/>
    <w:rsid w:val="004D4590"/>
    <w:rsid w:val="004D49E6"/>
    <w:rsid w:val="004D4E3E"/>
    <w:rsid w:val="004D5332"/>
    <w:rsid w:val="004D54B8"/>
    <w:rsid w:val="004D55B8"/>
    <w:rsid w:val="004D6035"/>
    <w:rsid w:val="004D62EC"/>
    <w:rsid w:val="004D7FDD"/>
    <w:rsid w:val="004E1652"/>
    <w:rsid w:val="004E1A5B"/>
    <w:rsid w:val="004E1D96"/>
    <w:rsid w:val="004E246E"/>
    <w:rsid w:val="004E4037"/>
    <w:rsid w:val="004E456B"/>
    <w:rsid w:val="004E4626"/>
    <w:rsid w:val="004E55F8"/>
    <w:rsid w:val="004E5F1F"/>
    <w:rsid w:val="004E5F9A"/>
    <w:rsid w:val="004E7370"/>
    <w:rsid w:val="004F00F8"/>
    <w:rsid w:val="004F040A"/>
    <w:rsid w:val="004F1330"/>
    <w:rsid w:val="004F25DC"/>
    <w:rsid w:val="004F2CD7"/>
    <w:rsid w:val="004F2DD7"/>
    <w:rsid w:val="004F30A7"/>
    <w:rsid w:val="004F32EB"/>
    <w:rsid w:val="004F4210"/>
    <w:rsid w:val="004F44B6"/>
    <w:rsid w:val="004F451F"/>
    <w:rsid w:val="004F4A08"/>
    <w:rsid w:val="004F52DE"/>
    <w:rsid w:val="004F56FE"/>
    <w:rsid w:val="004F5F1A"/>
    <w:rsid w:val="004F680A"/>
    <w:rsid w:val="004F74B7"/>
    <w:rsid w:val="004F79D7"/>
    <w:rsid w:val="004F7B52"/>
    <w:rsid w:val="004F7CA2"/>
    <w:rsid w:val="00501955"/>
    <w:rsid w:val="005019FC"/>
    <w:rsid w:val="00502036"/>
    <w:rsid w:val="005023E6"/>
    <w:rsid w:val="005025E0"/>
    <w:rsid w:val="005030EB"/>
    <w:rsid w:val="005032F8"/>
    <w:rsid w:val="00504384"/>
    <w:rsid w:val="00504B7B"/>
    <w:rsid w:val="00507486"/>
    <w:rsid w:val="00507DF6"/>
    <w:rsid w:val="00510420"/>
    <w:rsid w:val="00511478"/>
    <w:rsid w:val="00511C86"/>
    <w:rsid w:val="00511FAC"/>
    <w:rsid w:val="00514246"/>
    <w:rsid w:val="00514674"/>
    <w:rsid w:val="00514712"/>
    <w:rsid w:val="00514B86"/>
    <w:rsid w:val="00515A3C"/>
    <w:rsid w:val="00515F80"/>
    <w:rsid w:val="00515F8F"/>
    <w:rsid w:val="005168D3"/>
    <w:rsid w:val="00517753"/>
    <w:rsid w:val="00517BA0"/>
    <w:rsid w:val="00517BAF"/>
    <w:rsid w:val="00520453"/>
    <w:rsid w:val="00520786"/>
    <w:rsid w:val="00520A10"/>
    <w:rsid w:val="00521D9F"/>
    <w:rsid w:val="005227F5"/>
    <w:rsid w:val="00523E75"/>
    <w:rsid w:val="00524AFC"/>
    <w:rsid w:val="0052633C"/>
    <w:rsid w:val="005263FC"/>
    <w:rsid w:val="005267C9"/>
    <w:rsid w:val="00526E53"/>
    <w:rsid w:val="00526FDB"/>
    <w:rsid w:val="00527441"/>
    <w:rsid w:val="00527BE9"/>
    <w:rsid w:val="005308A6"/>
    <w:rsid w:val="00531154"/>
    <w:rsid w:val="005314AD"/>
    <w:rsid w:val="00531EF0"/>
    <w:rsid w:val="00531F05"/>
    <w:rsid w:val="00532213"/>
    <w:rsid w:val="00533257"/>
    <w:rsid w:val="005340C2"/>
    <w:rsid w:val="00534BF7"/>
    <w:rsid w:val="00534DDF"/>
    <w:rsid w:val="005352F3"/>
    <w:rsid w:val="00535533"/>
    <w:rsid w:val="00535D00"/>
    <w:rsid w:val="0053638B"/>
    <w:rsid w:val="005375E1"/>
    <w:rsid w:val="00537869"/>
    <w:rsid w:val="00537DC8"/>
    <w:rsid w:val="00540B83"/>
    <w:rsid w:val="00540C48"/>
    <w:rsid w:val="005425F1"/>
    <w:rsid w:val="0054266C"/>
    <w:rsid w:val="00542C62"/>
    <w:rsid w:val="00542DF5"/>
    <w:rsid w:val="00543063"/>
    <w:rsid w:val="005437FD"/>
    <w:rsid w:val="00543A63"/>
    <w:rsid w:val="005459BA"/>
    <w:rsid w:val="005462EF"/>
    <w:rsid w:val="00546520"/>
    <w:rsid w:val="0054664C"/>
    <w:rsid w:val="00547F37"/>
    <w:rsid w:val="005503EF"/>
    <w:rsid w:val="005506CD"/>
    <w:rsid w:val="00550B50"/>
    <w:rsid w:val="00552173"/>
    <w:rsid w:val="00552A22"/>
    <w:rsid w:val="00553580"/>
    <w:rsid w:val="005538E0"/>
    <w:rsid w:val="00554D20"/>
    <w:rsid w:val="00555122"/>
    <w:rsid w:val="00555723"/>
    <w:rsid w:val="00555955"/>
    <w:rsid w:val="00556033"/>
    <w:rsid w:val="00556FD7"/>
    <w:rsid w:val="0056187D"/>
    <w:rsid w:val="00562BDF"/>
    <w:rsid w:val="00563315"/>
    <w:rsid w:val="00563902"/>
    <w:rsid w:val="00563E9C"/>
    <w:rsid w:val="005643E5"/>
    <w:rsid w:val="005646F9"/>
    <w:rsid w:val="00564C19"/>
    <w:rsid w:val="00564DA4"/>
    <w:rsid w:val="00566DAD"/>
    <w:rsid w:val="00570E25"/>
    <w:rsid w:val="00571128"/>
    <w:rsid w:val="005717EF"/>
    <w:rsid w:val="00572618"/>
    <w:rsid w:val="005739BF"/>
    <w:rsid w:val="00575056"/>
    <w:rsid w:val="005759AD"/>
    <w:rsid w:val="00576962"/>
    <w:rsid w:val="00576D22"/>
    <w:rsid w:val="00577447"/>
    <w:rsid w:val="00577C4F"/>
    <w:rsid w:val="005803D2"/>
    <w:rsid w:val="00580A5C"/>
    <w:rsid w:val="00581839"/>
    <w:rsid w:val="0058289A"/>
    <w:rsid w:val="0058316D"/>
    <w:rsid w:val="00583215"/>
    <w:rsid w:val="00583364"/>
    <w:rsid w:val="0058374C"/>
    <w:rsid w:val="00584812"/>
    <w:rsid w:val="00584AAA"/>
    <w:rsid w:val="00584B1A"/>
    <w:rsid w:val="00585500"/>
    <w:rsid w:val="00585ECE"/>
    <w:rsid w:val="00586B30"/>
    <w:rsid w:val="00586DB2"/>
    <w:rsid w:val="00587080"/>
    <w:rsid w:val="005903F8"/>
    <w:rsid w:val="0059056C"/>
    <w:rsid w:val="00590F63"/>
    <w:rsid w:val="00592499"/>
    <w:rsid w:val="005929C0"/>
    <w:rsid w:val="00593C93"/>
    <w:rsid w:val="00593F3F"/>
    <w:rsid w:val="00594989"/>
    <w:rsid w:val="005950E7"/>
    <w:rsid w:val="00595323"/>
    <w:rsid w:val="005953C4"/>
    <w:rsid w:val="005966A5"/>
    <w:rsid w:val="0059789F"/>
    <w:rsid w:val="005A020E"/>
    <w:rsid w:val="005A05D3"/>
    <w:rsid w:val="005A0651"/>
    <w:rsid w:val="005A1499"/>
    <w:rsid w:val="005A1EA0"/>
    <w:rsid w:val="005A2288"/>
    <w:rsid w:val="005A23CD"/>
    <w:rsid w:val="005A24BB"/>
    <w:rsid w:val="005A4202"/>
    <w:rsid w:val="005A5D53"/>
    <w:rsid w:val="005A5EA3"/>
    <w:rsid w:val="005A69D7"/>
    <w:rsid w:val="005A79DA"/>
    <w:rsid w:val="005B003D"/>
    <w:rsid w:val="005B046C"/>
    <w:rsid w:val="005B165F"/>
    <w:rsid w:val="005B1F7F"/>
    <w:rsid w:val="005B2483"/>
    <w:rsid w:val="005B2568"/>
    <w:rsid w:val="005B295B"/>
    <w:rsid w:val="005B35DF"/>
    <w:rsid w:val="005B3DE5"/>
    <w:rsid w:val="005B3E63"/>
    <w:rsid w:val="005B4EF4"/>
    <w:rsid w:val="005B56EF"/>
    <w:rsid w:val="005B5F5E"/>
    <w:rsid w:val="005B653E"/>
    <w:rsid w:val="005B66B4"/>
    <w:rsid w:val="005B69B3"/>
    <w:rsid w:val="005B7566"/>
    <w:rsid w:val="005C00EE"/>
    <w:rsid w:val="005C0B69"/>
    <w:rsid w:val="005C0EC1"/>
    <w:rsid w:val="005C2DE0"/>
    <w:rsid w:val="005C3F26"/>
    <w:rsid w:val="005C4158"/>
    <w:rsid w:val="005C4617"/>
    <w:rsid w:val="005C4968"/>
    <w:rsid w:val="005C4BD1"/>
    <w:rsid w:val="005C4DB3"/>
    <w:rsid w:val="005C538D"/>
    <w:rsid w:val="005C58F1"/>
    <w:rsid w:val="005C5D4D"/>
    <w:rsid w:val="005C7853"/>
    <w:rsid w:val="005D00D6"/>
    <w:rsid w:val="005D0DAE"/>
    <w:rsid w:val="005D1A5A"/>
    <w:rsid w:val="005D2627"/>
    <w:rsid w:val="005D2BA1"/>
    <w:rsid w:val="005D2D36"/>
    <w:rsid w:val="005D310D"/>
    <w:rsid w:val="005D415E"/>
    <w:rsid w:val="005D49DF"/>
    <w:rsid w:val="005D5F13"/>
    <w:rsid w:val="005D6176"/>
    <w:rsid w:val="005D691C"/>
    <w:rsid w:val="005D74E3"/>
    <w:rsid w:val="005D7538"/>
    <w:rsid w:val="005D76D3"/>
    <w:rsid w:val="005D76ED"/>
    <w:rsid w:val="005D7CE7"/>
    <w:rsid w:val="005E0C24"/>
    <w:rsid w:val="005E188E"/>
    <w:rsid w:val="005E225D"/>
    <w:rsid w:val="005E328E"/>
    <w:rsid w:val="005E38F8"/>
    <w:rsid w:val="005E3B74"/>
    <w:rsid w:val="005E3ED2"/>
    <w:rsid w:val="005E4842"/>
    <w:rsid w:val="005E4D39"/>
    <w:rsid w:val="005E5A33"/>
    <w:rsid w:val="005E5E3F"/>
    <w:rsid w:val="005E5EB5"/>
    <w:rsid w:val="005E6393"/>
    <w:rsid w:val="005E6D42"/>
    <w:rsid w:val="005E6EC9"/>
    <w:rsid w:val="005E77AE"/>
    <w:rsid w:val="005E78A4"/>
    <w:rsid w:val="005E7A65"/>
    <w:rsid w:val="005F0E71"/>
    <w:rsid w:val="005F12CF"/>
    <w:rsid w:val="005F14B7"/>
    <w:rsid w:val="005F2048"/>
    <w:rsid w:val="005F492D"/>
    <w:rsid w:val="005F534F"/>
    <w:rsid w:val="005F5396"/>
    <w:rsid w:val="005F54F3"/>
    <w:rsid w:val="005F56C4"/>
    <w:rsid w:val="005F5D3B"/>
    <w:rsid w:val="005F64C1"/>
    <w:rsid w:val="005F7393"/>
    <w:rsid w:val="005F78A5"/>
    <w:rsid w:val="00600558"/>
    <w:rsid w:val="00600982"/>
    <w:rsid w:val="00600BBA"/>
    <w:rsid w:val="00601DB7"/>
    <w:rsid w:val="006031B9"/>
    <w:rsid w:val="00603337"/>
    <w:rsid w:val="006034A3"/>
    <w:rsid w:val="00604366"/>
    <w:rsid w:val="0060456C"/>
    <w:rsid w:val="00605BEC"/>
    <w:rsid w:val="0060666B"/>
    <w:rsid w:val="00607E3F"/>
    <w:rsid w:val="0061012E"/>
    <w:rsid w:val="00610DBD"/>
    <w:rsid w:val="00610E2D"/>
    <w:rsid w:val="006115AC"/>
    <w:rsid w:val="00611F02"/>
    <w:rsid w:val="006122A2"/>
    <w:rsid w:val="00612E55"/>
    <w:rsid w:val="0061400F"/>
    <w:rsid w:val="006143BD"/>
    <w:rsid w:val="00614D6C"/>
    <w:rsid w:val="00615A67"/>
    <w:rsid w:val="00615AB0"/>
    <w:rsid w:val="006161DD"/>
    <w:rsid w:val="0061727F"/>
    <w:rsid w:val="006211AD"/>
    <w:rsid w:val="006215AC"/>
    <w:rsid w:val="006218E1"/>
    <w:rsid w:val="00622078"/>
    <w:rsid w:val="00622530"/>
    <w:rsid w:val="006228A9"/>
    <w:rsid w:val="00622FD8"/>
    <w:rsid w:val="00623F9E"/>
    <w:rsid w:val="00624F0F"/>
    <w:rsid w:val="0062584C"/>
    <w:rsid w:val="0062595F"/>
    <w:rsid w:val="00625E86"/>
    <w:rsid w:val="00626C8F"/>
    <w:rsid w:val="0063076A"/>
    <w:rsid w:val="006308B7"/>
    <w:rsid w:val="00630AC9"/>
    <w:rsid w:val="00630C3B"/>
    <w:rsid w:val="00631A45"/>
    <w:rsid w:val="00631F05"/>
    <w:rsid w:val="00632163"/>
    <w:rsid w:val="00632EAC"/>
    <w:rsid w:val="00632EFE"/>
    <w:rsid w:val="00633D7C"/>
    <w:rsid w:val="00633DA5"/>
    <w:rsid w:val="00634700"/>
    <w:rsid w:val="0063483A"/>
    <w:rsid w:val="00634909"/>
    <w:rsid w:val="00634A99"/>
    <w:rsid w:val="00634F76"/>
    <w:rsid w:val="0063552B"/>
    <w:rsid w:val="00637A85"/>
    <w:rsid w:val="00637B70"/>
    <w:rsid w:val="006406BF"/>
    <w:rsid w:val="006408B7"/>
    <w:rsid w:val="0064167E"/>
    <w:rsid w:val="0064193A"/>
    <w:rsid w:val="00641C9D"/>
    <w:rsid w:val="006422E6"/>
    <w:rsid w:val="0064231D"/>
    <w:rsid w:val="00642488"/>
    <w:rsid w:val="00642C5B"/>
    <w:rsid w:val="00642E0C"/>
    <w:rsid w:val="00643A16"/>
    <w:rsid w:val="00643B82"/>
    <w:rsid w:val="006440CB"/>
    <w:rsid w:val="006448FC"/>
    <w:rsid w:val="00644C55"/>
    <w:rsid w:val="00644F78"/>
    <w:rsid w:val="00644FCC"/>
    <w:rsid w:val="006455FE"/>
    <w:rsid w:val="00645B59"/>
    <w:rsid w:val="006513DB"/>
    <w:rsid w:val="006516C1"/>
    <w:rsid w:val="00652B8F"/>
    <w:rsid w:val="00652CCD"/>
    <w:rsid w:val="006537D2"/>
    <w:rsid w:val="006538DD"/>
    <w:rsid w:val="006539BC"/>
    <w:rsid w:val="00653E1E"/>
    <w:rsid w:val="00654982"/>
    <w:rsid w:val="00655785"/>
    <w:rsid w:val="0065599A"/>
    <w:rsid w:val="006577ED"/>
    <w:rsid w:val="00657D69"/>
    <w:rsid w:val="00657FC2"/>
    <w:rsid w:val="00662F12"/>
    <w:rsid w:val="0066319B"/>
    <w:rsid w:val="006632F5"/>
    <w:rsid w:val="0066447C"/>
    <w:rsid w:val="00664CDA"/>
    <w:rsid w:val="00664CEF"/>
    <w:rsid w:val="00665BBF"/>
    <w:rsid w:val="00666D94"/>
    <w:rsid w:val="00666EF3"/>
    <w:rsid w:val="00667066"/>
    <w:rsid w:val="006715D8"/>
    <w:rsid w:val="00671837"/>
    <w:rsid w:val="0067189B"/>
    <w:rsid w:val="00672C72"/>
    <w:rsid w:val="006749A6"/>
    <w:rsid w:val="00674AC4"/>
    <w:rsid w:val="00675057"/>
    <w:rsid w:val="0067530D"/>
    <w:rsid w:val="00675759"/>
    <w:rsid w:val="006759EB"/>
    <w:rsid w:val="00675DEF"/>
    <w:rsid w:val="00676289"/>
    <w:rsid w:val="006769A0"/>
    <w:rsid w:val="006806D3"/>
    <w:rsid w:val="0068117E"/>
    <w:rsid w:val="00681421"/>
    <w:rsid w:val="00681B98"/>
    <w:rsid w:val="00681CFF"/>
    <w:rsid w:val="00682D4C"/>
    <w:rsid w:val="00682E2E"/>
    <w:rsid w:val="00682ECD"/>
    <w:rsid w:val="00684772"/>
    <w:rsid w:val="0068545A"/>
    <w:rsid w:val="006858DC"/>
    <w:rsid w:val="00685CC8"/>
    <w:rsid w:val="006867FB"/>
    <w:rsid w:val="00687F28"/>
    <w:rsid w:val="006928A1"/>
    <w:rsid w:val="00694136"/>
    <w:rsid w:val="00694557"/>
    <w:rsid w:val="00696131"/>
    <w:rsid w:val="00696145"/>
    <w:rsid w:val="00696C81"/>
    <w:rsid w:val="00697534"/>
    <w:rsid w:val="00697CE2"/>
    <w:rsid w:val="00697F1B"/>
    <w:rsid w:val="006A0FC6"/>
    <w:rsid w:val="006A24BD"/>
    <w:rsid w:val="006A3056"/>
    <w:rsid w:val="006A34B5"/>
    <w:rsid w:val="006A44CC"/>
    <w:rsid w:val="006A4E3A"/>
    <w:rsid w:val="006A5BEE"/>
    <w:rsid w:val="006A6BC4"/>
    <w:rsid w:val="006A778C"/>
    <w:rsid w:val="006A797E"/>
    <w:rsid w:val="006B0A41"/>
    <w:rsid w:val="006B1DC3"/>
    <w:rsid w:val="006B296F"/>
    <w:rsid w:val="006B2D5F"/>
    <w:rsid w:val="006B311E"/>
    <w:rsid w:val="006B3194"/>
    <w:rsid w:val="006B3F21"/>
    <w:rsid w:val="006B494C"/>
    <w:rsid w:val="006B4B3B"/>
    <w:rsid w:val="006B50E0"/>
    <w:rsid w:val="006B5466"/>
    <w:rsid w:val="006B55D4"/>
    <w:rsid w:val="006B5E41"/>
    <w:rsid w:val="006B69D8"/>
    <w:rsid w:val="006C00D7"/>
    <w:rsid w:val="006C1296"/>
    <w:rsid w:val="006C1697"/>
    <w:rsid w:val="006C21EB"/>
    <w:rsid w:val="006C2D6F"/>
    <w:rsid w:val="006C2DE1"/>
    <w:rsid w:val="006C2F7B"/>
    <w:rsid w:val="006C32B4"/>
    <w:rsid w:val="006C3306"/>
    <w:rsid w:val="006C336D"/>
    <w:rsid w:val="006C388A"/>
    <w:rsid w:val="006C41D0"/>
    <w:rsid w:val="006C4805"/>
    <w:rsid w:val="006C4BB2"/>
    <w:rsid w:val="006C4E2A"/>
    <w:rsid w:val="006C577C"/>
    <w:rsid w:val="006C5A82"/>
    <w:rsid w:val="006C5AE1"/>
    <w:rsid w:val="006C60CC"/>
    <w:rsid w:val="006C75C9"/>
    <w:rsid w:val="006C7D2B"/>
    <w:rsid w:val="006D0865"/>
    <w:rsid w:val="006D244A"/>
    <w:rsid w:val="006D24E6"/>
    <w:rsid w:val="006D26AA"/>
    <w:rsid w:val="006D4516"/>
    <w:rsid w:val="006D489C"/>
    <w:rsid w:val="006D4FCF"/>
    <w:rsid w:val="006D5906"/>
    <w:rsid w:val="006D5AFA"/>
    <w:rsid w:val="006D5C67"/>
    <w:rsid w:val="006D60DF"/>
    <w:rsid w:val="006D7790"/>
    <w:rsid w:val="006E0157"/>
    <w:rsid w:val="006E12DE"/>
    <w:rsid w:val="006E1943"/>
    <w:rsid w:val="006E1A15"/>
    <w:rsid w:val="006E1B3A"/>
    <w:rsid w:val="006E252B"/>
    <w:rsid w:val="006E26AF"/>
    <w:rsid w:val="006E30CB"/>
    <w:rsid w:val="006E37C7"/>
    <w:rsid w:val="006E46B3"/>
    <w:rsid w:val="006E59A8"/>
    <w:rsid w:val="006E5AA3"/>
    <w:rsid w:val="006E5D75"/>
    <w:rsid w:val="006E684A"/>
    <w:rsid w:val="006F089A"/>
    <w:rsid w:val="006F10A5"/>
    <w:rsid w:val="006F148B"/>
    <w:rsid w:val="006F1B46"/>
    <w:rsid w:val="006F1E5F"/>
    <w:rsid w:val="006F2775"/>
    <w:rsid w:val="006F30FC"/>
    <w:rsid w:val="006F35D0"/>
    <w:rsid w:val="006F397B"/>
    <w:rsid w:val="006F3A91"/>
    <w:rsid w:val="006F3F1E"/>
    <w:rsid w:val="006F3F3C"/>
    <w:rsid w:val="006F4265"/>
    <w:rsid w:val="006F4394"/>
    <w:rsid w:val="006F476C"/>
    <w:rsid w:val="006F55E7"/>
    <w:rsid w:val="006F5889"/>
    <w:rsid w:val="006F644C"/>
    <w:rsid w:val="006F6A4E"/>
    <w:rsid w:val="006F6BD5"/>
    <w:rsid w:val="006F73A8"/>
    <w:rsid w:val="006F761B"/>
    <w:rsid w:val="006F78ED"/>
    <w:rsid w:val="006F7C2E"/>
    <w:rsid w:val="00701BAC"/>
    <w:rsid w:val="00701D8F"/>
    <w:rsid w:val="00701DB7"/>
    <w:rsid w:val="00701DFD"/>
    <w:rsid w:val="00701F92"/>
    <w:rsid w:val="0070237E"/>
    <w:rsid w:val="00702416"/>
    <w:rsid w:val="0070343D"/>
    <w:rsid w:val="0070375E"/>
    <w:rsid w:val="00703AC1"/>
    <w:rsid w:val="00703B32"/>
    <w:rsid w:val="00704DCF"/>
    <w:rsid w:val="00704F03"/>
    <w:rsid w:val="007058C5"/>
    <w:rsid w:val="00706D59"/>
    <w:rsid w:val="00710473"/>
    <w:rsid w:val="00710D0C"/>
    <w:rsid w:val="00710D4B"/>
    <w:rsid w:val="00710D81"/>
    <w:rsid w:val="007110F7"/>
    <w:rsid w:val="00711C7E"/>
    <w:rsid w:val="00713E23"/>
    <w:rsid w:val="007141EB"/>
    <w:rsid w:val="007142BC"/>
    <w:rsid w:val="00714486"/>
    <w:rsid w:val="00714A48"/>
    <w:rsid w:val="00714D24"/>
    <w:rsid w:val="007150C4"/>
    <w:rsid w:val="007159D8"/>
    <w:rsid w:val="00716BA9"/>
    <w:rsid w:val="007178C9"/>
    <w:rsid w:val="00717B28"/>
    <w:rsid w:val="00717BB5"/>
    <w:rsid w:val="00720421"/>
    <w:rsid w:val="007209DB"/>
    <w:rsid w:val="0072110C"/>
    <w:rsid w:val="00721AB6"/>
    <w:rsid w:val="0072336E"/>
    <w:rsid w:val="0072352F"/>
    <w:rsid w:val="007237E2"/>
    <w:rsid w:val="00724A90"/>
    <w:rsid w:val="00724B75"/>
    <w:rsid w:val="007250EE"/>
    <w:rsid w:val="00725F9A"/>
    <w:rsid w:val="0072657E"/>
    <w:rsid w:val="00726626"/>
    <w:rsid w:val="00727FA7"/>
    <w:rsid w:val="0073001C"/>
    <w:rsid w:val="00730091"/>
    <w:rsid w:val="007301FC"/>
    <w:rsid w:val="00730C48"/>
    <w:rsid w:val="007312FB"/>
    <w:rsid w:val="00731628"/>
    <w:rsid w:val="00733332"/>
    <w:rsid w:val="0073356F"/>
    <w:rsid w:val="007346FB"/>
    <w:rsid w:val="00734E65"/>
    <w:rsid w:val="00737321"/>
    <w:rsid w:val="007374DB"/>
    <w:rsid w:val="007377F1"/>
    <w:rsid w:val="00740717"/>
    <w:rsid w:val="00740BD1"/>
    <w:rsid w:val="00740DBC"/>
    <w:rsid w:val="007413D1"/>
    <w:rsid w:val="00741BD9"/>
    <w:rsid w:val="007425E5"/>
    <w:rsid w:val="00742EF3"/>
    <w:rsid w:val="00742F30"/>
    <w:rsid w:val="0074390E"/>
    <w:rsid w:val="00743CD8"/>
    <w:rsid w:val="00744061"/>
    <w:rsid w:val="0074461C"/>
    <w:rsid w:val="00744BA0"/>
    <w:rsid w:val="00744E7C"/>
    <w:rsid w:val="0074561B"/>
    <w:rsid w:val="007457A8"/>
    <w:rsid w:val="00745B5B"/>
    <w:rsid w:val="00745BE6"/>
    <w:rsid w:val="007464CA"/>
    <w:rsid w:val="0074702C"/>
    <w:rsid w:val="00747570"/>
    <w:rsid w:val="007501E3"/>
    <w:rsid w:val="00750422"/>
    <w:rsid w:val="00751EC3"/>
    <w:rsid w:val="0075200A"/>
    <w:rsid w:val="00753576"/>
    <w:rsid w:val="007535B4"/>
    <w:rsid w:val="00753817"/>
    <w:rsid w:val="007545D6"/>
    <w:rsid w:val="00754CD3"/>
    <w:rsid w:val="00755917"/>
    <w:rsid w:val="007560FA"/>
    <w:rsid w:val="00756536"/>
    <w:rsid w:val="00756897"/>
    <w:rsid w:val="00756F9E"/>
    <w:rsid w:val="00757818"/>
    <w:rsid w:val="00760102"/>
    <w:rsid w:val="00760841"/>
    <w:rsid w:val="00760A9C"/>
    <w:rsid w:val="00760FB8"/>
    <w:rsid w:val="00761A3A"/>
    <w:rsid w:val="00761E41"/>
    <w:rsid w:val="00762F0A"/>
    <w:rsid w:val="007637DF"/>
    <w:rsid w:val="0076464C"/>
    <w:rsid w:val="00764DBC"/>
    <w:rsid w:val="00765AA2"/>
    <w:rsid w:val="00765FD6"/>
    <w:rsid w:val="007667A3"/>
    <w:rsid w:val="007667A4"/>
    <w:rsid w:val="00766DD1"/>
    <w:rsid w:val="00767533"/>
    <w:rsid w:val="00770879"/>
    <w:rsid w:val="00771C77"/>
    <w:rsid w:val="007721EA"/>
    <w:rsid w:val="007732C1"/>
    <w:rsid w:val="0077375C"/>
    <w:rsid w:val="00774616"/>
    <w:rsid w:val="0077558B"/>
    <w:rsid w:val="007756F4"/>
    <w:rsid w:val="0077688C"/>
    <w:rsid w:val="00776ECD"/>
    <w:rsid w:val="00776F56"/>
    <w:rsid w:val="00777957"/>
    <w:rsid w:val="00777AD7"/>
    <w:rsid w:val="00777EB8"/>
    <w:rsid w:val="00780515"/>
    <w:rsid w:val="007812F8"/>
    <w:rsid w:val="00781AB5"/>
    <w:rsid w:val="00781B84"/>
    <w:rsid w:val="007827D9"/>
    <w:rsid w:val="007855E5"/>
    <w:rsid w:val="00786386"/>
    <w:rsid w:val="00787943"/>
    <w:rsid w:val="00787D14"/>
    <w:rsid w:val="0079035C"/>
    <w:rsid w:val="007909DA"/>
    <w:rsid w:val="00791479"/>
    <w:rsid w:val="00791C8C"/>
    <w:rsid w:val="00792586"/>
    <w:rsid w:val="00793879"/>
    <w:rsid w:val="00793D8C"/>
    <w:rsid w:val="007941D5"/>
    <w:rsid w:val="00794276"/>
    <w:rsid w:val="00795B74"/>
    <w:rsid w:val="00796009"/>
    <w:rsid w:val="00797673"/>
    <w:rsid w:val="007A04AF"/>
    <w:rsid w:val="007A0A23"/>
    <w:rsid w:val="007A1C53"/>
    <w:rsid w:val="007A2239"/>
    <w:rsid w:val="007A2457"/>
    <w:rsid w:val="007A2C81"/>
    <w:rsid w:val="007A30E2"/>
    <w:rsid w:val="007A3758"/>
    <w:rsid w:val="007A3857"/>
    <w:rsid w:val="007A3CE4"/>
    <w:rsid w:val="007A48A8"/>
    <w:rsid w:val="007A4C79"/>
    <w:rsid w:val="007A5C1C"/>
    <w:rsid w:val="007A6235"/>
    <w:rsid w:val="007A6253"/>
    <w:rsid w:val="007A65E8"/>
    <w:rsid w:val="007A7458"/>
    <w:rsid w:val="007B03B3"/>
    <w:rsid w:val="007B0977"/>
    <w:rsid w:val="007B0A93"/>
    <w:rsid w:val="007B0EB5"/>
    <w:rsid w:val="007B11CF"/>
    <w:rsid w:val="007B1699"/>
    <w:rsid w:val="007B2B5F"/>
    <w:rsid w:val="007B2E39"/>
    <w:rsid w:val="007B31A1"/>
    <w:rsid w:val="007B32C5"/>
    <w:rsid w:val="007B3318"/>
    <w:rsid w:val="007B39EC"/>
    <w:rsid w:val="007B3C36"/>
    <w:rsid w:val="007B3CDE"/>
    <w:rsid w:val="007B40B2"/>
    <w:rsid w:val="007B4221"/>
    <w:rsid w:val="007B46E9"/>
    <w:rsid w:val="007B70D7"/>
    <w:rsid w:val="007B727E"/>
    <w:rsid w:val="007B7389"/>
    <w:rsid w:val="007C08D2"/>
    <w:rsid w:val="007C0B07"/>
    <w:rsid w:val="007C0F61"/>
    <w:rsid w:val="007C1A78"/>
    <w:rsid w:val="007C1EFC"/>
    <w:rsid w:val="007C2F37"/>
    <w:rsid w:val="007C4877"/>
    <w:rsid w:val="007C490E"/>
    <w:rsid w:val="007C4E3A"/>
    <w:rsid w:val="007C5845"/>
    <w:rsid w:val="007D0177"/>
    <w:rsid w:val="007D10C1"/>
    <w:rsid w:val="007D1A9B"/>
    <w:rsid w:val="007D31B7"/>
    <w:rsid w:val="007D4064"/>
    <w:rsid w:val="007D4356"/>
    <w:rsid w:val="007D45F0"/>
    <w:rsid w:val="007D5922"/>
    <w:rsid w:val="007D5A44"/>
    <w:rsid w:val="007D5C29"/>
    <w:rsid w:val="007D6066"/>
    <w:rsid w:val="007D70CA"/>
    <w:rsid w:val="007D7284"/>
    <w:rsid w:val="007D7C1D"/>
    <w:rsid w:val="007D7DB1"/>
    <w:rsid w:val="007E0472"/>
    <w:rsid w:val="007E0CD4"/>
    <w:rsid w:val="007E0DD1"/>
    <w:rsid w:val="007E0E4D"/>
    <w:rsid w:val="007E196C"/>
    <w:rsid w:val="007E244F"/>
    <w:rsid w:val="007E2F2E"/>
    <w:rsid w:val="007E37B3"/>
    <w:rsid w:val="007E524B"/>
    <w:rsid w:val="007E5DEF"/>
    <w:rsid w:val="007E5F2D"/>
    <w:rsid w:val="007E60A2"/>
    <w:rsid w:val="007E74DE"/>
    <w:rsid w:val="007E7AAD"/>
    <w:rsid w:val="007F04F2"/>
    <w:rsid w:val="007F0F22"/>
    <w:rsid w:val="007F0FFB"/>
    <w:rsid w:val="007F1A68"/>
    <w:rsid w:val="007F20D4"/>
    <w:rsid w:val="007F2162"/>
    <w:rsid w:val="007F326D"/>
    <w:rsid w:val="007F3961"/>
    <w:rsid w:val="007F56DF"/>
    <w:rsid w:val="007F58A0"/>
    <w:rsid w:val="007F6C26"/>
    <w:rsid w:val="007F74DC"/>
    <w:rsid w:val="007F7E26"/>
    <w:rsid w:val="00800C5F"/>
    <w:rsid w:val="00800F29"/>
    <w:rsid w:val="008013A5"/>
    <w:rsid w:val="0080189A"/>
    <w:rsid w:val="0080203D"/>
    <w:rsid w:val="00803565"/>
    <w:rsid w:val="008045CB"/>
    <w:rsid w:val="00804D5A"/>
    <w:rsid w:val="00805652"/>
    <w:rsid w:val="00805694"/>
    <w:rsid w:val="00805A23"/>
    <w:rsid w:val="008061C7"/>
    <w:rsid w:val="00806695"/>
    <w:rsid w:val="00806D59"/>
    <w:rsid w:val="00806D98"/>
    <w:rsid w:val="00807D95"/>
    <w:rsid w:val="00810716"/>
    <w:rsid w:val="00810807"/>
    <w:rsid w:val="00810F50"/>
    <w:rsid w:val="00811087"/>
    <w:rsid w:val="008122E3"/>
    <w:rsid w:val="00812FA7"/>
    <w:rsid w:val="008149BB"/>
    <w:rsid w:val="008152B2"/>
    <w:rsid w:val="00815B55"/>
    <w:rsid w:val="00815F2C"/>
    <w:rsid w:val="0081712E"/>
    <w:rsid w:val="00817288"/>
    <w:rsid w:val="008173A8"/>
    <w:rsid w:val="00817510"/>
    <w:rsid w:val="008176F2"/>
    <w:rsid w:val="00817EB7"/>
    <w:rsid w:val="0082111D"/>
    <w:rsid w:val="0082167B"/>
    <w:rsid w:val="00821C3B"/>
    <w:rsid w:val="00822745"/>
    <w:rsid w:val="008228E2"/>
    <w:rsid w:val="008239FF"/>
    <w:rsid w:val="00823C4A"/>
    <w:rsid w:val="008242DD"/>
    <w:rsid w:val="00824836"/>
    <w:rsid w:val="00824EB4"/>
    <w:rsid w:val="00825408"/>
    <w:rsid w:val="00825977"/>
    <w:rsid w:val="008267E8"/>
    <w:rsid w:val="00826895"/>
    <w:rsid w:val="0082693C"/>
    <w:rsid w:val="00827792"/>
    <w:rsid w:val="00830325"/>
    <w:rsid w:val="00831457"/>
    <w:rsid w:val="00831968"/>
    <w:rsid w:val="00831BE9"/>
    <w:rsid w:val="00832337"/>
    <w:rsid w:val="00832DAB"/>
    <w:rsid w:val="0083567A"/>
    <w:rsid w:val="0083568F"/>
    <w:rsid w:val="008365D6"/>
    <w:rsid w:val="00836828"/>
    <w:rsid w:val="00837221"/>
    <w:rsid w:val="00837AA8"/>
    <w:rsid w:val="0084099E"/>
    <w:rsid w:val="00842E2C"/>
    <w:rsid w:val="00843049"/>
    <w:rsid w:val="00843482"/>
    <w:rsid w:val="00843667"/>
    <w:rsid w:val="00843D44"/>
    <w:rsid w:val="008442C3"/>
    <w:rsid w:val="00844AFF"/>
    <w:rsid w:val="00845122"/>
    <w:rsid w:val="00845D22"/>
    <w:rsid w:val="00846480"/>
    <w:rsid w:val="00846C0D"/>
    <w:rsid w:val="0084709C"/>
    <w:rsid w:val="00847875"/>
    <w:rsid w:val="00850246"/>
    <w:rsid w:val="00852AD7"/>
    <w:rsid w:val="00852E8B"/>
    <w:rsid w:val="00853CBA"/>
    <w:rsid w:val="0085401D"/>
    <w:rsid w:val="0085467D"/>
    <w:rsid w:val="0085544E"/>
    <w:rsid w:val="00855A11"/>
    <w:rsid w:val="00855ACD"/>
    <w:rsid w:val="00855FE5"/>
    <w:rsid w:val="008564D7"/>
    <w:rsid w:val="00856661"/>
    <w:rsid w:val="00856815"/>
    <w:rsid w:val="00856DF8"/>
    <w:rsid w:val="00857EE8"/>
    <w:rsid w:val="008600BE"/>
    <w:rsid w:val="00860330"/>
    <w:rsid w:val="00860590"/>
    <w:rsid w:val="00860E7A"/>
    <w:rsid w:val="0086112C"/>
    <w:rsid w:val="00861917"/>
    <w:rsid w:val="00863D4B"/>
    <w:rsid w:val="008662D3"/>
    <w:rsid w:val="00866460"/>
    <w:rsid w:val="00866DCB"/>
    <w:rsid w:val="00867ABE"/>
    <w:rsid w:val="00870345"/>
    <w:rsid w:val="00870B4D"/>
    <w:rsid w:val="00870B4E"/>
    <w:rsid w:val="008723F5"/>
    <w:rsid w:val="0087425F"/>
    <w:rsid w:val="00874906"/>
    <w:rsid w:val="00874950"/>
    <w:rsid w:val="0087515F"/>
    <w:rsid w:val="00875359"/>
    <w:rsid w:val="0087541B"/>
    <w:rsid w:val="0087674B"/>
    <w:rsid w:val="00876BFB"/>
    <w:rsid w:val="0087728D"/>
    <w:rsid w:val="00880D5C"/>
    <w:rsid w:val="0088146A"/>
    <w:rsid w:val="00881627"/>
    <w:rsid w:val="00881A39"/>
    <w:rsid w:val="008828BA"/>
    <w:rsid w:val="0088325B"/>
    <w:rsid w:val="008833B4"/>
    <w:rsid w:val="008839DA"/>
    <w:rsid w:val="00884857"/>
    <w:rsid w:val="00886778"/>
    <w:rsid w:val="00887740"/>
    <w:rsid w:val="00887A9A"/>
    <w:rsid w:val="00890697"/>
    <w:rsid w:val="0089084C"/>
    <w:rsid w:val="00890A6B"/>
    <w:rsid w:val="00891A76"/>
    <w:rsid w:val="00892769"/>
    <w:rsid w:val="00892DC2"/>
    <w:rsid w:val="00892E78"/>
    <w:rsid w:val="00893315"/>
    <w:rsid w:val="00893A10"/>
    <w:rsid w:val="00893AF2"/>
    <w:rsid w:val="00895439"/>
    <w:rsid w:val="008964CB"/>
    <w:rsid w:val="00896588"/>
    <w:rsid w:val="00896E98"/>
    <w:rsid w:val="00897611"/>
    <w:rsid w:val="008A4611"/>
    <w:rsid w:val="008A5BA5"/>
    <w:rsid w:val="008A5C47"/>
    <w:rsid w:val="008A6009"/>
    <w:rsid w:val="008A66A1"/>
    <w:rsid w:val="008A6DC2"/>
    <w:rsid w:val="008A7689"/>
    <w:rsid w:val="008B0D15"/>
    <w:rsid w:val="008B0E4D"/>
    <w:rsid w:val="008B17F7"/>
    <w:rsid w:val="008B2469"/>
    <w:rsid w:val="008B2631"/>
    <w:rsid w:val="008B2701"/>
    <w:rsid w:val="008B3431"/>
    <w:rsid w:val="008B4CB4"/>
    <w:rsid w:val="008B5078"/>
    <w:rsid w:val="008B50E1"/>
    <w:rsid w:val="008B5B6D"/>
    <w:rsid w:val="008B5FE0"/>
    <w:rsid w:val="008B63D5"/>
    <w:rsid w:val="008B6A4B"/>
    <w:rsid w:val="008B77CC"/>
    <w:rsid w:val="008C074A"/>
    <w:rsid w:val="008C2564"/>
    <w:rsid w:val="008C353B"/>
    <w:rsid w:val="008C39C4"/>
    <w:rsid w:val="008C3FB4"/>
    <w:rsid w:val="008C41BF"/>
    <w:rsid w:val="008C596E"/>
    <w:rsid w:val="008C5F34"/>
    <w:rsid w:val="008D0B17"/>
    <w:rsid w:val="008D0ED8"/>
    <w:rsid w:val="008D1079"/>
    <w:rsid w:val="008D1C89"/>
    <w:rsid w:val="008D227E"/>
    <w:rsid w:val="008D238D"/>
    <w:rsid w:val="008D2A50"/>
    <w:rsid w:val="008D315D"/>
    <w:rsid w:val="008D4472"/>
    <w:rsid w:val="008D4BAC"/>
    <w:rsid w:val="008D51F8"/>
    <w:rsid w:val="008D5293"/>
    <w:rsid w:val="008D6B7B"/>
    <w:rsid w:val="008D6DB4"/>
    <w:rsid w:val="008D78C6"/>
    <w:rsid w:val="008E11AE"/>
    <w:rsid w:val="008E1A41"/>
    <w:rsid w:val="008E1A6A"/>
    <w:rsid w:val="008E2FDA"/>
    <w:rsid w:val="008E31E7"/>
    <w:rsid w:val="008E3816"/>
    <w:rsid w:val="008E3E79"/>
    <w:rsid w:val="008E498F"/>
    <w:rsid w:val="008E4D4D"/>
    <w:rsid w:val="008E4F9C"/>
    <w:rsid w:val="008E58AB"/>
    <w:rsid w:val="008E6979"/>
    <w:rsid w:val="008E6DEA"/>
    <w:rsid w:val="008E7402"/>
    <w:rsid w:val="008F07E8"/>
    <w:rsid w:val="008F09AA"/>
    <w:rsid w:val="008F1189"/>
    <w:rsid w:val="008F2940"/>
    <w:rsid w:val="008F33E0"/>
    <w:rsid w:val="008F4BB1"/>
    <w:rsid w:val="008F56B9"/>
    <w:rsid w:val="008F5EF6"/>
    <w:rsid w:val="008F5FEB"/>
    <w:rsid w:val="008F6571"/>
    <w:rsid w:val="008F6DCB"/>
    <w:rsid w:val="008F7030"/>
    <w:rsid w:val="008F70EF"/>
    <w:rsid w:val="008F77FF"/>
    <w:rsid w:val="008F7DDB"/>
    <w:rsid w:val="00900044"/>
    <w:rsid w:val="00900061"/>
    <w:rsid w:val="009001B5"/>
    <w:rsid w:val="00900D07"/>
    <w:rsid w:val="0090177A"/>
    <w:rsid w:val="00901B97"/>
    <w:rsid w:val="00902D53"/>
    <w:rsid w:val="00902E68"/>
    <w:rsid w:val="009035A1"/>
    <w:rsid w:val="00903ACE"/>
    <w:rsid w:val="00903D07"/>
    <w:rsid w:val="00903D0C"/>
    <w:rsid w:val="00903F1C"/>
    <w:rsid w:val="0090539A"/>
    <w:rsid w:val="0090547E"/>
    <w:rsid w:val="00905C29"/>
    <w:rsid w:val="0090638B"/>
    <w:rsid w:val="00906C64"/>
    <w:rsid w:val="00906D49"/>
    <w:rsid w:val="00907084"/>
    <w:rsid w:val="0090727E"/>
    <w:rsid w:val="00907693"/>
    <w:rsid w:val="00907714"/>
    <w:rsid w:val="009077C5"/>
    <w:rsid w:val="00907AE9"/>
    <w:rsid w:val="00910423"/>
    <w:rsid w:val="009105B3"/>
    <w:rsid w:val="00910745"/>
    <w:rsid w:val="00910D06"/>
    <w:rsid w:val="0091138D"/>
    <w:rsid w:val="00911C04"/>
    <w:rsid w:val="0091228E"/>
    <w:rsid w:val="00912B3D"/>
    <w:rsid w:val="00914232"/>
    <w:rsid w:val="0091434F"/>
    <w:rsid w:val="00915CA2"/>
    <w:rsid w:val="00916822"/>
    <w:rsid w:val="00917448"/>
    <w:rsid w:val="00917B9E"/>
    <w:rsid w:val="0092061F"/>
    <w:rsid w:val="00920EBA"/>
    <w:rsid w:val="009212E6"/>
    <w:rsid w:val="009223D3"/>
    <w:rsid w:val="0092329B"/>
    <w:rsid w:val="00923329"/>
    <w:rsid w:val="00923C44"/>
    <w:rsid w:val="0092513F"/>
    <w:rsid w:val="00925279"/>
    <w:rsid w:val="009258AF"/>
    <w:rsid w:val="00925FF4"/>
    <w:rsid w:val="00926F8E"/>
    <w:rsid w:val="00927007"/>
    <w:rsid w:val="0092741C"/>
    <w:rsid w:val="0092764B"/>
    <w:rsid w:val="009278EF"/>
    <w:rsid w:val="00927C43"/>
    <w:rsid w:val="00930576"/>
    <w:rsid w:val="00931077"/>
    <w:rsid w:val="00931E57"/>
    <w:rsid w:val="009325D8"/>
    <w:rsid w:val="00932934"/>
    <w:rsid w:val="00932A4E"/>
    <w:rsid w:val="00932C47"/>
    <w:rsid w:val="00932DF8"/>
    <w:rsid w:val="009339BB"/>
    <w:rsid w:val="00933DF0"/>
    <w:rsid w:val="00934959"/>
    <w:rsid w:val="00935E76"/>
    <w:rsid w:val="009376E7"/>
    <w:rsid w:val="009377FB"/>
    <w:rsid w:val="00940643"/>
    <w:rsid w:val="00940855"/>
    <w:rsid w:val="00940857"/>
    <w:rsid w:val="00940B58"/>
    <w:rsid w:val="00940CEC"/>
    <w:rsid w:val="009411CB"/>
    <w:rsid w:val="009414F2"/>
    <w:rsid w:val="00942175"/>
    <w:rsid w:val="00942478"/>
    <w:rsid w:val="00942B33"/>
    <w:rsid w:val="00943307"/>
    <w:rsid w:val="009433B1"/>
    <w:rsid w:val="00943DCA"/>
    <w:rsid w:val="00945346"/>
    <w:rsid w:val="0094671B"/>
    <w:rsid w:val="00946C0E"/>
    <w:rsid w:val="00946C8E"/>
    <w:rsid w:val="009474C4"/>
    <w:rsid w:val="00947F89"/>
    <w:rsid w:val="009502EA"/>
    <w:rsid w:val="00951F5A"/>
    <w:rsid w:val="009539CA"/>
    <w:rsid w:val="009539EB"/>
    <w:rsid w:val="00953B7D"/>
    <w:rsid w:val="00953C52"/>
    <w:rsid w:val="00953C5D"/>
    <w:rsid w:val="00954252"/>
    <w:rsid w:val="00954F08"/>
    <w:rsid w:val="009561DD"/>
    <w:rsid w:val="0095768E"/>
    <w:rsid w:val="00957AF7"/>
    <w:rsid w:val="00957E77"/>
    <w:rsid w:val="0096489B"/>
    <w:rsid w:val="00965662"/>
    <w:rsid w:val="00965881"/>
    <w:rsid w:val="009662AA"/>
    <w:rsid w:val="00967D18"/>
    <w:rsid w:val="00970D64"/>
    <w:rsid w:val="00972118"/>
    <w:rsid w:val="009723D1"/>
    <w:rsid w:val="0097319D"/>
    <w:rsid w:val="00973FCC"/>
    <w:rsid w:val="009743B4"/>
    <w:rsid w:val="009747D8"/>
    <w:rsid w:val="00975FE0"/>
    <w:rsid w:val="0097656C"/>
    <w:rsid w:val="00977149"/>
    <w:rsid w:val="00977B3A"/>
    <w:rsid w:val="00977F0F"/>
    <w:rsid w:val="0098037D"/>
    <w:rsid w:val="0098070D"/>
    <w:rsid w:val="00980AF5"/>
    <w:rsid w:val="00980B25"/>
    <w:rsid w:val="0098185B"/>
    <w:rsid w:val="00981A72"/>
    <w:rsid w:val="00981C20"/>
    <w:rsid w:val="00981E1D"/>
    <w:rsid w:val="009826F1"/>
    <w:rsid w:val="009833B8"/>
    <w:rsid w:val="0098358D"/>
    <w:rsid w:val="00983B69"/>
    <w:rsid w:val="00984500"/>
    <w:rsid w:val="00985149"/>
    <w:rsid w:val="00985239"/>
    <w:rsid w:val="00986022"/>
    <w:rsid w:val="009865EC"/>
    <w:rsid w:val="00986743"/>
    <w:rsid w:val="00986952"/>
    <w:rsid w:val="00986EDF"/>
    <w:rsid w:val="009877C8"/>
    <w:rsid w:val="009901AA"/>
    <w:rsid w:val="009904A3"/>
    <w:rsid w:val="00990AAB"/>
    <w:rsid w:val="00990C47"/>
    <w:rsid w:val="0099135B"/>
    <w:rsid w:val="00992254"/>
    <w:rsid w:val="009922CF"/>
    <w:rsid w:val="009923BE"/>
    <w:rsid w:val="00992540"/>
    <w:rsid w:val="00992A30"/>
    <w:rsid w:val="00992E3E"/>
    <w:rsid w:val="00992FAC"/>
    <w:rsid w:val="009935CD"/>
    <w:rsid w:val="0099388B"/>
    <w:rsid w:val="00993AAF"/>
    <w:rsid w:val="00993E42"/>
    <w:rsid w:val="009941C8"/>
    <w:rsid w:val="009945D6"/>
    <w:rsid w:val="00994602"/>
    <w:rsid w:val="00994634"/>
    <w:rsid w:val="00995203"/>
    <w:rsid w:val="00995504"/>
    <w:rsid w:val="00996890"/>
    <w:rsid w:val="0099728C"/>
    <w:rsid w:val="00997C14"/>
    <w:rsid w:val="00997D1C"/>
    <w:rsid w:val="009A0524"/>
    <w:rsid w:val="009A0770"/>
    <w:rsid w:val="009A07DC"/>
    <w:rsid w:val="009A08DE"/>
    <w:rsid w:val="009A1879"/>
    <w:rsid w:val="009A213F"/>
    <w:rsid w:val="009A2E64"/>
    <w:rsid w:val="009A3001"/>
    <w:rsid w:val="009A3221"/>
    <w:rsid w:val="009A3504"/>
    <w:rsid w:val="009A4D78"/>
    <w:rsid w:val="009A5CCB"/>
    <w:rsid w:val="009A61A6"/>
    <w:rsid w:val="009A6E33"/>
    <w:rsid w:val="009A6EE1"/>
    <w:rsid w:val="009A71B4"/>
    <w:rsid w:val="009A71D3"/>
    <w:rsid w:val="009A76F9"/>
    <w:rsid w:val="009A7A86"/>
    <w:rsid w:val="009B03B7"/>
    <w:rsid w:val="009B0538"/>
    <w:rsid w:val="009B1160"/>
    <w:rsid w:val="009B12D8"/>
    <w:rsid w:val="009B18FD"/>
    <w:rsid w:val="009B1CCC"/>
    <w:rsid w:val="009B2136"/>
    <w:rsid w:val="009B25B6"/>
    <w:rsid w:val="009B288C"/>
    <w:rsid w:val="009B2AA9"/>
    <w:rsid w:val="009B3640"/>
    <w:rsid w:val="009B3AC3"/>
    <w:rsid w:val="009B4662"/>
    <w:rsid w:val="009B48AC"/>
    <w:rsid w:val="009B4D54"/>
    <w:rsid w:val="009B4DCF"/>
    <w:rsid w:val="009B6550"/>
    <w:rsid w:val="009B75EB"/>
    <w:rsid w:val="009B7701"/>
    <w:rsid w:val="009B7736"/>
    <w:rsid w:val="009B7E61"/>
    <w:rsid w:val="009C052F"/>
    <w:rsid w:val="009C0F03"/>
    <w:rsid w:val="009C0FF4"/>
    <w:rsid w:val="009C2862"/>
    <w:rsid w:val="009C2D4B"/>
    <w:rsid w:val="009C3867"/>
    <w:rsid w:val="009C3C34"/>
    <w:rsid w:val="009C4012"/>
    <w:rsid w:val="009C4026"/>
    <w:rsid w:val="009C405D"/>
    <w:rsid w:val="009C4821"/>
    <w:rsid w:val="009C495E"/>
    <w:rsid w:val="009C5095"/>
    <w:rsid w:val="009C5100"/>
    <w:rsid w:val="009C56B7"/>
    <w:rsid w:val="009C63DB"/>
    <w:rsid w:val="009C6865"/>
    <w:rsid w:val="009C6D08"/>
    <w:rsid w:val="009C7937"/>
    <w:rsid w:val="009D2605"/>
    <w:rsid w:val="009D2768"/>
    <w:rsid w:val="009D2965"/>
    <w:rsid w:val="009D3503"/>
    <w:rsid w:val="009D3CF0"/>
    <w:rsid w:val="009D4785"/>
    <w:rsid w:val="009D4EF7"/>
    <w:rsid w:val="009D5406"/>
    <w:rsid w:val="009D5695"/>
    <w:rsid w:val="009D592C"/>
    <w:rsid w:val="009D64BD"/>
    <w:rsid w:val="009D6A5F"/>
    <w:rsid w:val="009D6C2D"/>
    <w:rsid w:val="009D6D50"/>
    <w:rsid w:val="009D6F05"/>
    <w:rsid w:val="009D7A63"/>
    <w:rsid w:val="009E027A"/>
    <w:rsid w:val="009E05DB"/>
    <w:rsid w:val="009E0A9C"/>
    <w:rsid w:val="009E0BB8"/>
    <w:rsid w:val="009E1C03"/>
    <w:rsid w:val="009E20E8"/>
    <w:rsid w:val="009E220D"/>
    <w:rsid w:val="009E377E"/>
    <w:rsid w:val="009E3EE1"/>
    <w:rsid w:val="009E4B16"/>
    <w:rsid w:val="009E6227"/>
    <w:rsid w:val="009E7670"/>
    <w:rsid w:val="009E7EBA"/>
    <w:rsid w:val="009F1235"/>
    <w:rsid w:val="009F155E"/>
    <w:rsid w:val="009F2102"/>
    <w:rsid w:val="009F2FF7"/>
    <w:rsid w:val="009F355F"/>
    <w:rsid w:val="009F3839"/>
    <w:rsid w:val="009F39B5"/>
    <w:rsid w:val="009F4EF1"/>
    <w:rsid w:val="009F5581"/>
    <w:rsid w:val="009F5C5C"/>
    <w:rsid w:val="009F631A"/>
    <w:rsid w:val="009F6348"/>
    <w:rsid w:val="009F6349"/>
    <w:rsid w:val="009F7067"/>
    <w:rsid w:val="00A0018B"/>
    <w:rsid w:val="00A00305"/>
    <w:rsid w:val="00A0045F"/>
    <w:rsid w:val="00A00D0B"/>
    <w:rsid w:val="00A00F4E"/>
    <w:rsid w:val="00A00FE1"/>
    <w:rsid w:val="00A0247F"/>
    <w:rsid w:val="00A02536"/>
    <w:rsid w:val="00A02566"/>
    <w:rsid w:val="00A02C58"/>
    <w:rsid w:val="00A033EE"/>
    <w:rsid w:val="00A03F12"/>
    <w:rsid w:val="00A046E7"/>
    <w:rsid w:val="00A048B2"/>
    <w:rsid w:val="00A0493E"/>
    <w:rsid w:val="00A04B87"/>
    <w:rsid w:val="00A076F6"/>
    <w:rsid w:val="00A0799F"/>
    <w:rsid w:val="00A1052C"/>
    <w:rsid w:val="00A10FE1"/>
    <w:rsid w:val="00A111A5"/>
    <w:rsid w:val="00A1154B"/>
    <w:rsid w:val="00A11A38"/>
    <w:rsid w:val="00A12DD7"/>
    <w:rsid w:val="00A13465"/>
    <w:rsid w:val="00A136EC"/>
    <w:rsid w:val="00A13B45"/>
    <w:rsid w:val="00A13FF7"/>
    <w:rsid w:val="00A1440D"/>
    <w:rsid w:val="00A14543"/>
    <w:rsid w:val="00A14C59"/>
    <w:rsid w:val="00A15747"/>
    <w:rsid w:val="00A16273"/>
    <w:rsid w:val="00A16B1A"/>
    <w:rsid w:val="00A1793E"/>
    <w:rsid w:val="00A179CC"/>
    <w:rsid w:val="00A20462"/>
    <w:rsid w:val="00A204BB"/>
    <w:rsid w:val="00A20BDD"/>
    <w:rsid w:val="00A21322"/>
    <w:rsid w:val="00A21523"/>
    <w:rsid w:val="00A21EC5"/>
    <w:rsid w:val="00A22C0C"/>
    <w:rsid w:val="00A231A3"/>
    <w:rsid w:val="00A231F4"/>
    <w:rsid w:val="00A23410"/>
    <w:rsid w:val="00A251E3"/>
    <w:rsid w:val="00A25DEB"/>
    <w:rsid w:val="00A2637E"/>
    <w:rsid w:val="00A26414"/>
    <w:rsid w:val="00A273E7"/>
    <w:rsid w:val="00A27554"/>
    <w:rsid w:val="00A27C17"/>
    <w:rsid w:val="00A3361E"/>
    <w:rsid w:val="00A33C70"/>
    <w:rsid w:val="00A34231"/>
    <w:rsid w:val="00A344BF"/>
    <w:rsid w:val="00A34B98"/>
    <w:rsid w:val="00A34D8A"/>
    <w:rsid w:val="00A3578E"/>
    <w:rsid w:val="00A36F8D"/>
    <w:rsid w:val="00A372A1"/>
    <w:rsid w:val="00A405EB"/>
    <w:rsid w:val="00A41097"/>
    <w:rsid w:val="00A41208"/>
    <w:rsid w:val="00A4231C"/>
    <w:rsid w:val="00A4454C"/>
    <w:rsid w:val="00A45235"/>
    <w:rsid w:val="00A45C3A"/>
    <w:rsid w:val="00A46256"/>
    <w:rsid w:val="00A50560"/>
    <w:rsid w:val="00A50E23"/>
    <w:rsid w:val="00A51403"/>
    <w:rsid w:val="00A51E24"/>
    <w:rsid w:val="00A52BE6"/>
    <w:rsid w:val="00A53843"/>
    <w:rsid w:val="00A54328"/>
    <w:rsid w:val="00A5433D"/>
    <w:rsid w:val="00A55C2E"/>
    <w:rsid w:val="00A572A2"/>
    <w:rsid w:val="00A579AB"/>
    <w:rsid w:val="00A57E88"/>
    <w:rsid w:val="00A60BE5"/>
    <w:rsid w:val="00A623C5"/>
    <w:rsid w:val="00A653BB"/>
    <w:rsid w:val="00A6616C"/>
    <w:rsid w:val="00A6791F"/>
    <w:rsid w:val="00A67EA2"/>
    <w:rsid w:val="00A70B58"/>
    <w:rsid w:val="00A70D1F"/>
    <w:rsid w:val="00A719AF"/>
    <w:rsid w:val="00A71BF4"/>
    <w:rsid w:val="00A729B0"/>
    <w:rsid w:val="00A7470D"/>
    <w:rsid w:val="00A751BA"/>
    <w:rsid w:val="00A76C23"/>
    <w:rsid w:val="00A8018C"/>
    <w:rsid w:val="00A80608"/>
    <w:rsid w:val="00A806DE"/>
    <w:rsid w:val="00A8072B"/>
    <w:rsid w:val="00A80E5C"/>
    <w:rsid w:val="00A82ECA"/>
    <w:rsid w:val="00A8325E"/>
    <w:rsid w:val="00A835A7"/>
    <w:rsid w:val="00A84008"/>
    <w:rsid w:val="00A84252"/>
    <w:rsid w:val="00A84FD9"/>
    <w:rsid w:val="00A85279"/>
    <w:rsid w:val="00A85817"/>
    <w:rsid w:val="00A85CEA"/>
    <w:rsid w:val="00A86142"/>
    <w:rsid w:val="00A86376"/>
    <w:rsid w:val="00A86A60"/>
    <w:rsid w:val="00A86F9F"/>
    <w:rsid w:val="00A875E9"/>
    <w:rsid w:val="00A87B24"/>
    <w:rsid w:val="00A902DA"/>
    <w:rsid w:val="00A90EE3"/>
    <w:rsid w:val="00A926DF"/>
    <w:rsid w:val="00A93073"/>
    <w:rsid w:val="00A941B1"/>
    <w:rsid w:val="00A94FB9"/>
    <w:rsid w:val="00A95387"/>
    <w:rsid w:val="00A954CB"/>
    <w:rsid w:val="00A95DB8"/>
    <w:rsid w:val="00A961BE"/>
    <w:rsid w:val="00A9623B"/>
    <w:rsid w:val="00A96E0D"/>
    <w:rsid w:val="00A974BF"/>
    <w:rsid w:val="00AA08C3"/>
    <w:rsid w:val="00AA08EC"/>
    <w:rsid w:val="00AA1CB4"/>
    <w:rsid w:val="00AA1CC9"/>
    <w:rsid w:val="00AA2112"/>
    <w:rsid w:val="00AA27E4"/>
    <w:rsid w:val="00AA2C95"/>
    <w:rsid w:val="00AA3122"/>
    <w:rsid w:val="00AA35FD"/>
    <w:rsid w:val="00AA3E16"/>
    <w:rsid w:val="00AA4ABD"/>
    <w:rsid w:val="00AA66E0"/>
    <w:rsid w:val="00AA6FD8"/>
    <w:rsid w:val="00AA73A0"/>
    <w:rsid w:val="00AA772A"/>
    <w:rsid w:val="00AA7BAE"/>
    <w:rsid w:val="00AA7D16"/>
    <w:rsid w:val="00AB0682"/>
    <w:rsid w:val="00AB0AA8"/>
    <w:rsid w:val="00AB0B14"/>
    <w:rsid w:val="00AB221F"/>
    <w:rsid w:val="00AB3015"/>
    <w:rsid w:val="00AB32BD"/>
    <w:rsid w:val="00AB3648"/>
    <w:rsid w:val="00AB417F"/>
    <w:rsid w:val="00AB434B"/>
    <w:rsid w:val="00AB43E4"/>
    <w:rsid w:val="00AB4D04"/>
    <w:rsid w:val="00AB54D2"/>
    <w:rsid w:val="00AB6C68"/>
    <w:rsid w:val="00AB6CD4"/>
    <w:rsid w:val="00AB71E0"/>
    <w:rsid w:val="00AC072B"/>
    <w:rsid w:val="00AC09BD"/>
    <w:rsid w:val="00AC09E2"/>
    <w:rsid w:val="00AC1AE5"/>
    <w:rsid w:val="00AC22E7"/>
    <w:rsid w:val="00AC2552"/>
    <w:rsid w:val="00AC2E31"/>
    <w:rsid w:val="00AC33B4"/>
    <w:rsid w:val="00AC48E1"/>
    <w:rsid w:val="00AC5A1D"/>
    <w:rsid w:val="00AC62EF"/>
    <w:rsid w:val="00AC6A03"/>
    <w:rsid w:val="00AC725A"/>
    <w:rsid w:val="00AD018D"/>
    <w:rsid w:val="00AD03EA"/>
    <w:rsid w:val="00AD064B"/>
    <w:rsid w:val="00AD0A38"/>
    <w:rsid w:val="00AD0A76"/>
    <w:rsid w:val="00AD1469"/>
    <w:rsid w:val="00AD1680"/>
    <w:rsid w:val="00AD19A0"/>
    <w:rsid w:val="00AD28C4"/>
    <w:rsid w:val="00AD3219"/>
    <w:rsid w:val="00AD3AAE"/>
    <w:rsid w:val="00AD4402"/>
    <w:rsid w:val="00AD591B"/>
    <w:rsid w:val="00AD6B1F"/>
    <w:rsid w:val="00AD71DF"/>
    <w:rsid w:val="00AD7E52"/>
    <w:rsid w:val="00AD7FD2"/>
    <w:rsid w:val="00AE0465"/>
    <w:rsid w:val="00AE0CD6"/>
    <w:rsid w:val="00AE0D3F"/>
    <w:rsid w:val="00AE0E90"/>
    <w:rsid w:val="00AE1C16"/>
    <w:rsid w:val="00AE202C"/>
    <w:rsid w:val="00AE2CA6"/>
    <w:rsid w:val="00AE3B0A"/>
    <w:rsid w:val="00AE3CF7"/>
    <w:rsid w:val="00AE4388"/>
    <w:rsid w:val="00AE51A6"/>
    <w:rsid w:val="00AE5510"/>
    <w:rsid w:val="00AE5F26"/>
    <w:rsid w:val="00AE68AB"/>
    <w:rsid w:val="00AE7591"/>
    <w:rsid w:val="00AE7BFD"/>
    <w:rsid w:val="00AF0052"/>
    <w:rsid w:val="00AF0942"/>
    <w:rsid w:val="00AF0AE0"/>
    <w:rsid w:val="00AF121F"/>
    <w:rsid w:val="00AF1402"/>
    <w:rsid w:val="00AF1441"/>
    <w:rsid w:val="00AF1767"/>
    <w:rsid w:val="00AF19F2"/>
    <w:rsid w:val="00AF232C"/>
    <w:rsid w:val="00AF2485"/>
    <w:rsid w:val="00AF2680"/>
    <w:rsid w:val="00AF27BB"/>
    <w:rsid w:val="00AF4055"/>
    <w:rsid w:val="00AF4335"/>
    <w:rsid w:val="00AF46A7"/>
    <w:rsid w:val="00AF4A83"/>
    <w:rsid w:val="00AF4D10"/>
    <w:rsid w:val="00AF5232"/>
    <w:rsid w:val="00AF5C29"/>
    <w:rsid w:val="00AF6174"/>
    <w:rsid w:val="00AF6283"/>
    <w:rsid w:val="00AF6B2B"/>
    <w:rsid w:val="00AF7CDA"/>
    <w:rsid w:val="00AF7F05"/>
    <w:rsid w:val="00B00351"/>
    <w:rsid w:val="00B02302"/>
    <w:rsid w:val="00B023B0"/>
    <w:rsid w:val="00B04135"/>
    <w:rsid w:val="00B041BB"/>
    <w:rsid w:val="00B045DB"/>
    <w:rsid w:val="00B0464F"/>
    <w:rsid w:val="00B04A95"/>
    <w:rsid w:val="00B05E0A"/>
    <w:rsid w:val="00B06849"/>
    <w:rsid w:val="00B105D6"/>
    <w:rsid w:val="00B105E9"/>
    <w:rsid w:val="00B108DF"/>
    <w:rsid w:val="00B10A0D"/>
    <w:rsid w:val="00B1118B"/>
    <w:rsid w:val="00B11452"/>
    <w:rsid w:val="00B1171C"/>
    <w:rsid w:val="00B117E0"/>
    <w:rsid w:val="00B11D9A"/>
    <w:rsid w:val="00B124A4"/>
    <w:rsid w:val="00B124E2"/>
    <w:rsid w:val="00B127EA"/>
    <w:rsid w:val="00B12C89"/>
    <w:rsid w:val="00B149A0"/>
    <w:rsid w:val="00B153F1"/>
    <w:rsid w:val="00B15772"/>
    <w:rsid w:val="00B169B8"/>
    <w:rsid w:val="00B16EB4"/>
    <w:rsid w:val="00B16FF2"/>
    <w:rsid w:val="00B17E88"/>
    <w:rsid w:val="00B204ED"/>
    <w:rsid w:val="00B2074D"/>
    <w:rsid w:val="00B21196"/>
    <w:rsid w:val="00B21648"/>
    <w:rsid w:val="00B21663"/>
    <w:rsid w:val="00B217D2"/>
    <w:rsid w:val="00B21D65"/>
    <w:rsid w:val="00B22295"/>
    <w:rsid w:val="00B225C7"/>
    <w:rsid w:val="00B22B13"/>
    <w:rsid w:val="00B22F18"/>
    <w:rsid w:val="00B23BB2"/>
    <w:rsid w:val="00B2568E"/>
    <w:rsid w:val="00B2577C"/>
    <w:rsid w:val="00B263A4"/>
    <w:rsid w:val="00B26496"/>
    <w:rsid w:val="00B2667C"/>
    <w:rsid w:val="00B26802"/>
    <w:rsid w:val="00B26837"/>
    <w:rsid w:val="00B2705D"/>
    <w:rsid w:val="00B270A5"/>
    <w:rsid w:val="00B270AD"/>
    <w:rsid w:val="00B30A06"/>
    <w:rsid w:val="00B30A41"/>
    <w:rsid w:val="00B30C63"/>
    <w:rsid w:val="00B31CD7"/>
    <w:rsid w:val="00B35381"/>
    <w:rsid w:val="00B36749"/>
    <w:rsid w:val="00B36884"/>
    <w:rsid w:val="00B36A05"/>
    <w:rsid w:val="00B36F51"/>
    <w:rsid w:val="00B4116B"/>
    <w:rsid w:val="00B411B7"/>
    <w:rsid w:val="00B41783"/>
    <w:rsid w:val="00B41A3C"/>
    <w:rsid w:val="00B41EA0"/>
    <w:rsid w:val="00B43ED4"/>
    <w:rsid w:val="00B44198"/>
    <w:rsid w:val="00B44747"/>
    <w:rsid w:val="00B44F8D"/>
    <w:rsid w:val="00B451D4"/>
    <w:rsid w:val="00B45555"/>
    <w:rsid w:val="00B45AB8"/>
    <w:rsid w:val="00B4646B"/>
    <w:rsid w:val="00B4729D"/>
    <w:rsid w:val="00B47728"/>
    <w:rsid w:val="00B478BA"/>
    <w:rsid w:val="00B47F43"/>
    <w:rsid w:val="00B5034F"/>
    <w:rsid w:val="00B51025"/>
    <w:rsid w:val="00B51808"/>
    <w:rsid w:val="00B520D5"/>
    <w:rsid w:val="00B52239"/>
    <w:rsid w:val="00B53ABF"/>
    <w:rsid w:val="00B53E71"/>
    <w:rsid w:val="00B54210"/>
    <w:rsid w:val="00B54771"/>
    <w:rsid w:val="00B55D2C"/>
    <w:rsid w:val="00B56B9D"/>
    <w:rsid w:val="00B576C3"/>
    <w:rsid w:val="00B57970"/>
    <w:rsid w:val="00B60029"/>
    <w:rsid w:val="00B6113A"/>
    <w:rsid w:val="00B62BCD"/>
    <w:rsid w:val="00B63B81"/>
    <w:rsid w:val="00B640DE"/>
    <w:rsid w:val="00B64CAA"/>
    <w:rsid w:val="00B64F4C"/>
    <w:rsid w:val="00B65400"/>
    <w:rsid w:val="00B664AA"/>
    <w:rsid w:val="00B66B25"/>
    <w:rsid w:val="00B6787D"/>
    <w:rsid w:val="00B700CB"/>
    <w:rsid w:val="00B70AD6"/>
    <w:rsid w:val="00B716A9"/>
    <w:rsid w:val="00B71C9A"/>
    <w:rsid w:val="00B723AC"/>
    <w:rsid w:val="00B72AEA"/>
    <w:rsid w:val="00B73302"/>
    <w:rsid w:val="00B73324"/>
    <w:rsid w:val="00B7375F"/>
    <w:rsid w:val="00B74756"/>
    <w:rsid w:val="00B7497A"/>
    <w:rsid w:val="00B752C7"/>
    <w:rsid w:val="00B757F9"/>
    <w:rsid w:val="00B75AA3"/>
    <w:rsid w:val="00B75BD8"/>
    <w:rsid w:val="00B75C2F"/>
    <w:rsid w:val="00B7663E"/>
    <w:rsid w:val="00B76C6B"/>
    <w:rsid w:val="00B77C1D"/>
    <w:rsid w:val="00B804CB"/>
    <w:rsid w:val="00B80EF3"/>
    <w:rsid w:val="00B817F0"/>
    <w:rsid w:val="00B81AAF"/>
    <w:rsid w:val="00B81BAE"/>
    <w:rsid w:val="00B82857"/>
    <w:rsid w:val="00B8294B"/>
    <w:rsid w:val="00B8304D"/>
    <w:rsid w:val="00B833EE"/>
    <w:rsid w:val="00B8362C"/>
    <w:rsid w:val="00B83909"/>
    <w:rsid w:val="00B8393A"/>
    <w:rsid w:val="00B84303"/>
    <w:rsid w:val="00B85446"/>
    <w:rsid w:val="00B86FC7"/>
    <w:rsid w:val="00B87A33"/>
    <w:rsid w:val="00B87DF7"/>
    <w:rsid w:val="00B87E32"/>
    <w:rsid w:val="00B90455"/>
    <w:rsid w:val="00B9102C"/>
    <w:rsid w:val="00B917C8"/>
    <w:rsid w:val="00B919C6"/>
    <w:rsid w:val="00B929E6"/>
    <w:rsid w:val="00B94445"/>
    <w:rsid w:val="00B94512"/>
    <w:rsid w:val="00B95D6B"/>
    <w:rsid w:val="00B95D7D"/>
    <w:rsid w:val="00B9635C"/>
    <w:rsid w:val="00B96B18"/>
    <w:rsid w:val="00B96C45"/>
    <w:rsid w:val="00B97236"/>
    <w:rsid w:val="00B97420"/>
    <w:rsid w:val="00B97AB0"/>
    <w:rsid w:val="00B97E79"/>
    <w:rsid w:val="00B97FFE"/>
    <w:rsid w:val="00BA0512"/>
    <w:rsid w:val="00BA0556"/>
    <w:rsid w:val="00BA1328"/>
    <w:rsid w:val="00BA1375"/>
    <w:rsid w:val="00BA1B15"/>
    <w:rsid w:val="00BA1F38"/>
    <w:rsid w:val="00BA33DE"/>
    <w:rsid w:val="00BA370A"/>
    <w:rsid w:val="00BA55AE"/>
    <w:rsid w:val="00BA5D68"/>
    <w:rsid w:val="00BA5E20"/>
    <w:rsid w:val="00BA6EEA"/>
    <w:rsid w:val="00BA7966"/>
    <w:rsid w:val="00BA7B9E"/>
    <w:rsid w:val="00BB11C2"/>
    <w:rsid w:val="00BB126B"/>
    <w:rsid w:val="00BB1845"/>
    <w:rsid w:val="00BB297A"/>
    <w:rsid w:val="00BB2DCD"/>
    <w:rsid w:val="00BB4B26"/>
    <w:rsid w:val="00BB587B"/>
    <w:rsid w:val="00BB63C3"/>
    <w:rsid w:val="00BB72FA"/>
    <w:rsid w:val="00BB75E9"/>
    <w:rsid w:val="00BC06D6"/>
    <w:rsid w:val="00BC0A73"/>
    <w:rsid w:val="00BC15D3"/>
    <w:rsid w:val="00BC1776"/>
    <w:rsid w:val="00BC1CE9"/>
    <w:rsid w:val="00BC1D2B"/>
    <w:rsid w:val="00BC23B2"/>
    <w:rsid w:val="00BC25B6"/>
    <w:rsid w:val="00BC32F0"/>
    <w:rsid w:val="00BC349D"/>
    <w:rsid w:val="00BC35AB"/>
    <w:rsid w:val="00BC36DA"/>
    <w:rsid w:val="00BC3F48"/>
    <w:rsid w:val="00BC534A"/>
    <w:rsid w:val="00BC5741"/>
    <w:rsid w:val="00BC5875"/>
    <w:rsid w:val="00BC7696"/>
    <w:rsid w:val="00BD0137"/>
    <w:rsid w:val="00BD016E"/>
    <w:rsid w:val="00BD0AA9"/>
    <w:rsid w:val="00BD1B7A"/>
    <w:rsid w:val="00BD2E52"/>
    <w:rsid w:val="00BD3679"/>
    <w:rsid w:val="00BD52A7"/>
    <w:rsid w:val="00BD5595"/>
    <w:rsid w:val="00BD5630"/>
    <w:rsid w:val="00BD5884"/>
    <w:rsid w:val="00BD5CA4"/>
    <w:rsid w:val="00BD6013"/>
    <w:rsid w:val="00BD67B9"/>
    <w:rsid w:val="00BD762E"/>
    <w:rsid w:val="00BD7829"/>
    <w:rsid w:val="00BE0A82"/>
    <w:rsid w:val="00BE0BF4"/>
    <w:rsid w:val="00BE0EF6"/>
    <w:rsid w:val="00BE1179"/>
    <w:rsid w:val="00BE14AD"/>
    <w:rsid w:val="00BE1579"/>
    <w:rsid w:val="00BE2C54"/>
    <w:rsid w:val="00BE3173"/>
    <w:rsid w:val="00BE391D"/>
    <w:rsid w:val="00BE3D16"/>
    <w:rsid w:val="00BE3E14"/>
    <w:rsid w:val="00BE3FB4"/>
    <w:rsid w:val="00BE5B1A"/>
    <w:rsid w:val="00BE5FB5"/>
    <w:rsid w:val="00BE7D7C"/>
    <w:rsid w:val="00BF0357"/>
    <w:rsid w:val="00BF0D17"/>
    <w:rsid w:val="00BF1241"/>
    <w:rsid w:val="00BF13B7"/>
    <w:rsid w:val="00BF1A36"/>
    <w:rsid w:val="00BF2A49"/>
    <w:rsid w:val="00BF3802"/>
    <w:rsid w:val="00BF5F41"/>
    <w:rsid w:val="00BF6BC7"/>
    <w:rsid w:val="00BF6D54"/>
    <w:rsid w:val="00BF6E0D"/>
    <w:rsid w:val="00BF7090"/>
    <w:rsid w:val="00BF72DA"/>
    <w:rsid w:val="00BF79EA"/>
    <w:rsid w:val="00C00877"/>
    <w:rsid w:val="00C00F46"/>
    <w:rsid w:val="00C01471"/>
    <w:rsid w:val="00C0282D"/>
    <w:rsid w:val="00C046D4"/>
    <w:rsid w:val="00C04E1D"/>
    <w:rsid w:val="00C063DE"/>
    <w:rsid w:val="00C06C2E"/>
    <w:rsid w:val="00C1002F"/>
    <w:rsid w:val="00C106A6"/>
    <w:rsid w:val="00C1094F"/>
    <w:rsid w:val="00C11479"/>
    <w:rsid w:val="00C120B1"/>
    <w:rsid w:val="00C12D83"/>
    <w:rsid w:val="00C15CA0"/>
    <w:rsid w:val="00C15FBA"/>
    <w:rsid w:val="00C16ABC"/>
    <w:rsid w:val="00C16AFA"/>
    <w:rsid w:val="00C17BAA"/>
    <w:rsid w:val="00C200E9"/>
    <w:rsid w:val="00C20187"/>
    <w:rsid w:val="00C205F1"/>
    <w:rsid w:val="00C214C9"/>
    <w:rsid w:val="00C2203B"/>
    <w:rsid w:val="00C2308B"/>
    <w:rsid w:val="00C23A74"/>
    <w:rsid w:val="00C257E9"/>
    <w:rsid w:val="00C265A7"/>
    <w:rsid w:val="00C26A13"/>
    <w:rsid w:val="00C26C22"/>
    <w:rsid w:val="00C2734C"/>
    <w:rsid w:val="00C27C7E"/>
    <w:rsid w:val="00C27EFF"/>
    <w:rsid w:val="00C3003D"/>
    <w:rsid w:val="00C302DC"/>
    <w:rsid w:val="00C30633"/>
    <w:rsid w:val="00C30EC2"/>
    <w:rsid w:val="00C31440"/>
    <w:rsid w:val="00C31515"/>
    <w:rsid w:val="00C32C59"/>
    <w:rsid w:val="00C33B22"/>
    <w:rsid w:val="00C33EFB"/>
    <w:rsid w:val="00C3555B"/>
    <w:rsid w:val="00C35569"/>
    <w:rsid w:val="00C36109"/>
    <w:rsid w:val="00C3615C"/>
    <w:rsid w:val="00C364C5"/>
    <w:rsid w:val="00C36B31"/>
    <w:rsid w:val="00C36C91"/>
    <w:rsid w:val="00C36EA7"/>
    <w:rsid w:val="00C4019F"/>
    <w:rsid w:val="00C4042E"/>
    <w:rsid w:val="00C40F5A"/>
    <w:rsid w:val="00C41018"/>
    <w:rsid w:val="00C4139F"/>
    <w:rsid w:val="00C41D70"/>
    <w:rsid w:val="00C42F09"/>
    <w:rsid w:val="00C4318F"/>
    <w:rsid w:val="00C44F2B"/>
    <w:rsid w:val="00C4576F"/>
    <w:rsid w:val="00C45CDD"/>
    <w:rsid w:val="00C45F4F"/>
    <w:rsid w:val="00C46079"/>
    <w:rsid w:val="00C46621"/>
    <w:rsid w:val="00C475EE"/>
    <w:rsid w:val="00C47839"/>
    <w:rsid w:val="00C5038F"/>
    <w:rsid w:val="00C50586"/>
    <w:rsid w:val="00C50626"/>
    <w:rsid w:val="00C5087D"/>
    <w:rsid w:val="00C50E0C"/>
    <w:rsid w:val="00C5225E"/>
    <w:rsid w:val="00C525B1"/>
    <w:rsid w:val="00C52EB2"/>
    <w:rsid w:val="00C5336F"/>
    <w:rsid w:val="00C53B3F"/>
    <w:rsid w:val="00C53CBA"/>
    <w:rsid w:val="00C53FB5"/>
    <w:rsid w:val="00C541AD"/>
    <w:rsid w:val="00C5436E"/>
    <w:rsid w:val="00C54787"/>
    <w:rsid w:val="00C54C50"/>
    <w:rsid w:val="00C559F0"/>
    <w:rsid w:val="00C600F1"/>
    <w:rsid w:val="00C60283"/>
    <w:rsid w:val="00C6124A"/>
    <w:rsid w:val="00C614A1"/>
    <w:rsid w:val="00C61C8D"/>
    <w:rsid w:val="00C6272A"/>
    <w:rsid w:val="00C6442F"/>
    <w:rsid w:val="00C64798"/>
    <w:rsid w:val="00C65570"/>
    <w:rsid w:val="00C65C42"/>
    <w:rsid w:val="00C65EF4"/>
    <w:rsid w:val="00C6619B"/>
    <w:rsid w:val="00C66368"/>
    <w:rsid w:val="00C67303"/>
    <w:rsid w:val="00C67965"/>
    <w:rsid w:val="00C679C3"/>
    <w:rsid w:val="00C70280"/>
    <w:rsid w:val="00C7072D"/>
    <w:rsid w:val="00C7081F"/>
    <w:rsid w:val="00C708FA"/>
    <w:rsid w:val="00C713C9"/>
    <w:rsid w:val="00C723A1"/>
    <w:rsid w:val="00C725AC"/>
    <w:rsid w:val="00C7276B"/>
    <w:rsid w:val="00C73080"/>
    <w:rsid w:val="00C73750"/>
    <w:rsid w:val="00C73C0D"/>
    <w:rsid w:val="00C7489B"/>
    <w:rsid w:val="00C7507E"/>
    <w:rsid w:val="00C7663E"/>
    <w:rsid w:val="00C772EF"/>
    <w:rsid w:val="00C77CA9"/>
    <w:rsid w:val="00C80793"/>
    <w:rsid w:val="00C82337"/>
    <w:rsid w:val="00C82928"/>
    <w:rsid w:val="00C834DA"/>
    <w:rsid w:val="00C83963"/>
    <w:rsid w:val="00C848D1"/>
    <w:rsid w:val="00C84E1F"/>
    <w:rsid w:val="00C85D0C"/>
    <w:rsid w:val="00C86BD1"/>
    <w:rsid w:val="00C87AB9"/>
    <w:rsid w:val="00C87DFC"/>
    <w:rsid w:val="00C90734"/>
    <w:rsid w:val="00C90829"/>
    <w:rsid w:val="00C91776"/>
    <w:rsid w:val="00C91B5E"/>
    <w:rsid w:val="00C92166"/>
    <w:rsid w:val="00C924B8"/>
    <w:rsid w:val="00C925B5"/>
    <w:rsid w:val="00C92A9E"/>
    <w:rsid w:val="00C92EDF"/>
    <w:rsid w:val="00C9321F"/>
    <w:rsid w:val="00C93F34"/>
    <w:rsid w:val="00C940C6"/>
    <w:rsid w:val="00C940D2"/>
    <w:rsid w:val="00C967D3"/>
    <w:rsid w:val="00C96A33"/>
    <w:rsid w:val="00C96CD7"/>
    <w:rsid w:val="00C96ECD"/>
    <w:rsid w:val="00C9716F"/>
    <w:rsid w:val="00C97858"/>
    <w:rsid w:val="00C979B3"/>
    <w:rsid w:val="00CA0190"/>
    <w:rsid w:val="00CA04B0"/>
    <w:rsid w:val="00CA100B"/>
    <w:rsid w:val="00CA1C0F"/>
    <w:rsid w:val="00CA1C25"/>
    <w:rsid w:val="00CA1C33"/>
    <w:rsid w:val="00CA2365"/>
    <w:rsid w:val="00CA24D7"/>
    <w:rsid w:val="00CA2D42"/>
    <w:rsid w:val="00CA2F99"/>
    <w:rsid w:val="00CA2FE9"/>
    <w:rsid w:val="00CA3ED2"/>
    <w:rsid w:val="00CA411E"/>
    <w:rsid w:val="00CA4C27"/>
    <w:rsid w:val="00CA5848"/>
    <w:rsid w:val="00CA5865"/>
    <w:rsid w:val="00CA5B6E"/>
    <w:rsid w:val="00CA626B"/>
    <w:rsid w:val="00CA6EE7"/>
    <w:rsid w:val="00CB0DB9"/>
    <w:rsid w:val="00CB0F4C"/>
    <w:rsid w:val="00CB1BE0"/>
    <w:rsid w:val="00CB2099"/>
    <w:rsid w:val="00CB2A30"/>
    <w:rsid w:val="00CB2FAF"/>
    <w:rsid w:val="00CB339F"/>
    <w:rsid w:val="00CB343C"/>
    <w:rsid w:val="00CB3592"/>
    <w:rsid w:val="00CB35AF"/>
    <w:rsid w:val="00CB3D81"/>
    <w:rsid w:val="00CB4ED2"/>
    <w:rsid w:val="00CB5140"/>
    <w:rsid w:val="00CB522D"/>
    <w:rsid w:val="00CB5702"/>
    <w:rsid w:val="00CB5AE1"/>
    <w:rsid w:val="00CC0074"/>
    <w:rsid w:val="00CC024A"/>
    <w:rsid w:val="00CC1631"/>
    <w:rsid w:val="00CC2930"/>
    <w:rsid w:val="00CC31A0"/>
    <w:rsid w:val="00CC3523"/>
    <w:rsid w:val="00CC4645"/>
    <w:rsid w:val="00CC47EE"/>
    <w:rsid w:val="00CC4FFD"/>
    <w:rsid w:val="00CC5474"/>
    <w:rsid w:val="00CC5580"/>
    <w:rsid w:val="00CC6C66"/>
    <w:rsid w:val="00CC7BEF"/>
    <w:rsid w:val="00CC7C34"/>
    <w:rsid w:val="00CC7FED"/>
    <w:rsid w:val="00CD054E"/>
    <w:rsid w:val="00CD0B86"/>
    <w:rsid w:val="00CD1C97"/>
    <w:rsid w:val="00CD209D"/>
    <w:rsid w:val="00CD210F"/>
    <w:rsid w:val="00CD21D9"/>
    <w:rsid w:val="00CD3169"/>
    <w:rsid w:val="00CD3B88"/>
    <w:rsid w:val="00CD3EF3"/>
    <w:rsid w:val="00CD3F47"/>
    <w:rsid w:val="00CD4184"/>
    <w:rsid w:val="00CD51F4"/>
    <w:rsid w:val="00CD567C"/>
    <w:rsid w:val="00CD67C5"/>
    <w:rsid w:val="00CD68D4"/>
    <w:rsid w:val="00CE0E53"/>
    <w:rsid w:val="00CE1194"/>
    <w:rsid w:val="00CE1EF4"/>
    <w:rsid w:val="00CE2D43"/>
    <w:rsid w:val="00CE32A2"/>
    <w:rsid w:val="00CE3DBF"/>
    <w:rsid w:val="00CE4071"/>
    <w:rsid w:val="00CE43D4"/>
    <w:rsid w:val="00CE4491"/>
    <w:rsid w:val="00CE4580"/>
    <w:rsid w:val="00CE5349"/>
    <w:rsid w:val="00CE6343"/>
    <w:rsid w:val="00CE6CAE"/>
    <w:rsid w:val="00CE6E78"/>
    <w:rsid w:val="00CE71B3"/>
    <w:rsid w:val="00CE7332"/>
    <w:rsid w:val="00CE79FF"/>
    <w:rsid w:val="00CF043C"/>
    <w:rsid w:val="00CF264E"/>
    <w:rsid w:val="00CF3A66"/>
    <w:rsid w:val="00CF3B8D"/>
    <w:rsid w:val="00CF4869"/>
    <w:rsid w:val="00CF5BD5"/>
    <w:rsid w:val="00CF68EB"/>
    <w:rsid w:val="00CF7AE5"/>
    <w:rsid w:val="00D006C4"/>
    <w:rsid w:val="00D00D4E"/>
    <w:rsid w:val="00D014E8"/>
    <w:rsid w:val="00D01CA5"/>
    <w:rsid w:val="00D02679"/>
    <w:rsid w:val="00D03000"/>
    <w:rsid w:val="00D050A9"/>
    <w:rsid w:val="00D0510C"/>
    <w:rsid w:val="00D058FE"/>
    <w:rsid w:val="00D05BE3"/>
    <w:rsid w:val="00D05F98"/>
    <w:rsid w:val="00D06413"/>
    <w:rsid w:val="00D06495"/>
    <w:rsid w:val="00D064E0"/>
    <w:rsid w:val="00D07D7F"/>
    <w:rsid w:val="00D104EB"/>
    <w:rsid w:val="00D10A18"/>
    <w:rsid w:val="00D115C0"/>
    <w:rsid w:val="00D12100"/>
    <w:rsid w:val="00D123D3"/>
    <w:rsid w:val="00D1324A"/>
    <w:rsid w:val="00D140DB"/>
    <w:rsid w:val="00D14360"/>
    <w:rsid w:val="00D14866"/>
    <w:rsid w:val="00D14AFC"/>
    <w:rsid w:val="00D14D8D"/>
    <w:rsid w:val="00D15CC7"/>
    <w:rsid w:val="00D162EA"/>
    <w:rsid w:val="00D1653B"/>
    <w:rsid w:val="00D166F8"/>
    <w:rsid w:val="00D17430"/>
    <w:rsid w:val="00D17958"/>
    <w:rsid w:val="00D20021"/>
    <w:rsid w:val="00D208F5"/>
    <w:rsid w:val="00D20972"/>
    <w:rsid w:val="00D231C2"/>
    <w:rsid w:val="00D23730"/>
    <w:rsid w:val="00D239EE"/>
    <w:rsid w:val="00D23ED4"/>
    <w:rsid w:val="00D2497B"/>
    <w:rsid w:val="00D24B09"/>
    <w:rsid w:val="00D24B7A"/>
    <w:rsid w:val="00D2523D"/>
    <w:rsid w:val="00D25CEF"/>
    <w:rsid w:val="00D2629C"/>
    <w:rsid w:val="00D26522"/>
    <w:rsid w:val="00D26A3F"/>
    <w:rsid w:val="00D27BD9"/>
    <w:rsid w:val="00D27D10"/>
    <w:rsid w:val="00D304B4"/>
    <w:rsid w:val="00D30DD1"/>
    <w:rsid w:val="00D3178F"/>
    <w:rsid w:val="00D31D02"/>
    <w:rsid w:val="00D33929"/>
    <w:rsid w:val="00D35E29"/>
    <w:rsid w:val="00D37972"/>
    <w:rsid w:val="00D4121E"/>
    <w:rsid w:val="00D41B12"/>
    <w:rsid w:val="00D424DE"/>
    <w:rsid w:val="00D429CF"/>
    <w:rsid w:val="00D432A0"/>
    <w:rsid w:val="00D43595"/>
    <w:rsid w:val="00D43713"/>
    <w:rsid w:val="00D43BC4"/>
    <w:rsid w:val="00D44287"/>
    <w:rsid w:val="00D4798E"/>
    <w:rsid w:val="00D500FA"/>
    <w:rsid w:val="00D50831"/>
    <w:rsid w:val="00D50CF9"/>
    <w:rsid w:val="00D5225E"/>
    <w:rsid w:val="00D527B7"/>
    <w:rsid w:val="00D53587"/>
    <w:rsid w:val="00D541D3"/>
    <w:rsid w:val="00D54288"/>
    <w:rsid w:val="00D54F2C"/>
    <w:rsid w:val="00D55B66"/>
    <w:rsid w:val="00D56405"/>
    <w:rsid w:val="00D56C6E"/>
    <w:rsid w:val="00D575F3"/>
    <w:rsid w:val="00D57B10"/>
    <w:rsid w:val="00D60F31"/>
    <w:rsid w:val="00D61368"/>
    <w:rsid w:val="00D628BF"/>
    <w:rsid w:val="00D62F17"/>
    <w:rsid w:val="00D630DE"/>
    <w:rsid w:val="00D63210"/>
    <w:rsid w:val="00D6437C"/>
    <w:rsid w:val="00D64912"/>
    <w:rsid w:val="00D654B5"/>
    <w:rsid w:val="00D65C47"/>
    <w:rsid w:val="00D667B7"/>
    <w:rsid w:val="00D67359"/>
    <w:rsid w:val="00D67648"/>
    <w:rsid w:val="00D6772B"/>
    <w:rsid w:val="00D71311"/>
    <w:rsid w:val="00D71891"/>
    <w:rsid w:val="00D7198D"/>
    <w:rsid w:val="00D71C22"/>
    <w:rsid w:val="00D72637"/>
    <w:rsid w:val="00D72703"/>
    <w:rsid w:val="00D732FD"/>
    <w:rsid w:val="00D735D5"/>
    <w:rsid w:val="00D73ADF"/>
    <w:rsid w:val="00D7592F"/>
    <w:rsid w:val="00D7674F"/>
    <w:rsid w:val="00D76BD3"/>
    <w:rsid w:val="00D772EA"/>
    <w:rsid w:val="00D7761A"/>
    <w:rsid w:val="00D80543"/>
    <w:rsid w:val="00D80A91"/>
    <w:rsid w:val="00D816C9"/>
    <w:rsid w:val="00D81B6A"/>
    <w:rsid w:val="00D82DD6"/>
    <w:rsid w:val="00D8555F"/>
    <w:rsid w:val="00D856A6"/>
    <w:rsid w:val="00D85CF6"/>
    <w:rsid w:val="00D85E6C"/>
    <w:rsid w:val="00D86053"/>
    <w:rsid w:val="00D878FE"/>
    <w:rsid w:val="00D87E9C"/>
    <w:rsid w:val="00D90446"/>
    <w:rsid w:val="00D90A85"/>
    <w:rsid w:val="00D91723"/>
    <w:rsid w:val="00D91D4B"/>
    <w:rsid w:val="00D928BF"/>
    <w:rsid w:val="00D92A54"/>
    <w:rsid w:val="00D92DA0"/>
    <w:rsid w:val="00D93107"/>
    <w:rsid w:val="00D933FC"/>
    <w:rsid w:val="00D94468"/>
    <w:rsid w:val="00D95BAD"/>
    <w:rsid w:val="00D95DA1"/>
    <w:rsid w:val="00D96C61"/>
    <w:rsid w:val="00D973A4"/>
    <w:rsid w:val="00D976C2"/>
    <w:rsid w:val="00D977DC"/>
    <w:rsid w:val="00DA1303"/>
    <w:rsid w:val="00DA1807"/>
    <w:rsid w:val="00DA1B34"/>
    <w:rsid w:val="00DA2144"/>
    <w:rsid w:val="00DA2A5A"/>
    <w:rsid w:val="00DA2BC5"/>
    <w:rsid w:val="00DA373A"/>
    <w:rsid w:val="00DA3B93"/>
    <w:rsid w:val="00DA40F1"/>
    <w:rsid w:val="00DA5195"/>
    <w:rsid w:val="00DA5A37"/>
    <w:rsid w:val="00DA66B8"/>
    <w:rsid w:val="00DA73D6"/>
    <w:rsid w:val="00DA77EA"/>
    <w:rsid w:val="00DA7A52"/>
    <w:rsid w:val="00DB141B"/>
    <w:rsid w:val="00DB1D20"/>
    <w:rsid w:val="00DB1EC6"/>
    <w:rsid w:val="00DB2456"/>
    <w:rsid w:val="00DB2BAF"/>
    <w:rsid w:val="00DB33C8"/>
    <w:rsid w:val="00DB4BE5"/>
    <w:rsid w:val="00DB556D"/>
    <w:rsid w:val="00DB6150"/>
    <w:rsid w:val="00DC006F"/>
    <w:rsid w:val="00DC0657"/>
    <w:rsid w:val="00DC1778"/>
    <w:rsid w:val="00DC3B67"/>
    <w:rsid w:val="00DC3F81"/>
    <w:rsid w:val="00DC403B"/>
    <w:rsid w:val="00DC44FD"/>
    <w:rsid w:val="00DC57AF"/>
    <w:rsid w:val="00DC696E"/>
    <w:rsid w:val="00DC721C"/>
    <w:rsid w:val="00DD01B8"/>
    <w:rsid w:val="00DD1098"/>
    <w:rsid w:val="00DD19AA"/>
    <w:rsid w:val="00DD21A7"/>
    <w:rsid w:val="00DD2478"/>
    <w:rsid w:val="00DD4D3D"/>
    <w:rsid w:val="00DD4FF4"/>
    <w:rsid w:val="00DD5261"/>
    <w:rsid w:val="00DD551E"/>
    <w:rsid w:val="00DD58E3"/>
    <w:rsid w:val="00DD5FFD"/>
    <w:rsid w:val="00DD7765"/>
    <w:rsid w:val="00DE0334"/>
    <w:rsid w:val="00DE0A43"/>
    <w:rsid w:val="00DE1608"/>
    <w:rsid w:val="00DE19B8"/>
    <w:rsid w:val="00DE2AD9"/>
    <w:rsid w:val="00DE2C48"/>
    <w:rsid w:val="00DE454E"/>
    <w:rsid w:val="00DE4C36"/>
    <w:rsid w:val="00DE5755"/>
    <w:rsid w:val="00DE6B95"/>
    <w:rsid w:val="00DE7028"/>
    <w:rsid w:val="00DE7813"/>
    <w:rsid w:val="00DE79EE"/>
    <w:rsid w:val="00DE7EBF"/>
    <w:rsid w:val="00DE7FF5"/>
    <w:rsid w:val="00DF1858"/>
    <w:rsid w:val="00DF1DB6"/>
    <w:rsid w:val="00DF20DA"/>
    <w:rsid w:val="00DF230E"/>
    <w:rsid w:val="00DF2F4C"/>
    <w:rsid w:val="00DF30F0"/>
    <w:rsid w:val="00DF3C0C"/>
    <w:rsid w:val="00DF42EF"/>
    <w:rsid w:val="00DF4AC8"/>
    <w:rsid w:val="00DF562D"/>
    <w:rsid w:val="00DF6841"/>
    <w:rsid w:val="00E00094"/>
    <w:rsid w:val="00E00392"/>
    <w:rsid w:val="00E00C47"/>
    <w:rsid w:val="00E014AD"/>
    <w:rsid w:val="00E01B0D"/>
    <w:rsid w:val="00E01CB5"/>
    <w:rsid w:val="00E023EF"/>
    <w:rsid w:val="00E023F6"/>
    <w:rsid w:val="00E02DDD"/>
    <w:rsid w:val="00E03893"/>
    <w:rsid w:val="00E04608"/>
    <w:rsid w:val="00E04C27"/>
    <w:rsid w:val="00E04C84"/>
    <w:rsid w:val="00E04D31"/>
    <w:rsid w:val="00E057F7"/>
    <w:rsid w:val="00E07818"/>
    <w:rsid w:val="00E07ED0"/>
    <w:rsid w:val="00E100D3"/>
    <w:rsid w:val="00E10443"/>
    <w:rsid w:val="00E10550"/>
    <w:rsid w:val="00E1088D"/>
    <w:rsid w:val="00E1183C"/>
    <w:rsid w:val="00E1199A"/>
    <w:rsid w:val="00E11E77"/>
    <w:rsid w:val="00E12060"/>
    <w:rsid w:val="00E125E8"/>
    <w:rsid w:val="00E12A8E"/>
    <w:rsid w:val="00E12E83"/>
    <w:rsid w:val="00E137C9"/>
    <w:rsid w:val="00E139F4"/>
    <w:rsid w:val="00E142DD"/>
    <w:rsid w:val="00E14A81"/>
    <w:rsid w:val="00E168C2"/>
    <w:rsid w:val="00E17235"/>
    <w:rsid w:val="00E17525"/>
    <w:rsid w:val="00E178D6"/>
    <w:rsid w:val="00E17C33"/>
    <w:rsid w:val="00E17CB2"/>
    <w:rsid w:val="00E17CD0"/>
    <w:rsid w:val="00E20563"/>
    <w:rsid w:val="00E20BA2"/>
    <w:rsid w:val="00E20CE9"/>
    <w:rsid w:val="00E23419"/>
    <w:rsid w:val="00E2542E"/>
    <w:rsid w:val="00E2584A"/>
    <w:rsid w:val="00E25C19"/>
    <w:rsid w:val="00E272F4"/>
    <w:rsid w:val="00E27673"/>
    <w:rsid w:val="00E27C35"/>
    <w:rsid w:val="00E30450"/>
    <w:rsid w:val="00E30699"/>
    <w:rsid w:val="00E3091A"/>
    <w:rsid w:val="00E3194D"/>
    <w:rsid w:val="00E32DA4"/>
    <w:rsid w:val="00E33BFF"/>
    <w:rsid w:val="00E34F86"/>
    <w:rsid w:val="00E35A2E"/>
    <w:rsid w:val="00E36919"/>
    <w:rsid w:val="00E36A45"/>
    <w:rsid w:val="00E37F7B"/>
    <w:rsid w:val="00E40E9E"/>
    <w:rsid w:val="00E41124"/>
    <w:rsid w:val="00E414E1"/>
    <w:rsid w:val="00E415EB"/>
    <w:rsid w:val="00E42F96"/>
    <w:rsid w:val="00E43BA2"/>
    <w:rsid w:val="00E447FD"/>
    <w:rsid w:val="00E46BC2"/>
    <w:rsid w:val="00E471E8"/>
    <w:rsid w:val="00E47A6C"/>
    <w:rsid w:val="00E503EE"/>
    <w:rsid w:val="00E509DB"/>
    <w:rsid w:val="00E50A05"/>
    <w:rsid w:val="00E51507"/>
    <w:rsid w:val="00E51AE3"/>
    <w:rsid w:val="00E51C14"/>
    <w:rsid w:val="00E51CAC"/>
    <w:rsid w:val="00E5330F"/>
    <w:rsid w:val="00E533F9"/>
    <w:rsid w:val="00E5395B"/>
    <w:rsid w:val="00E53AAD"/>
    <w:rsid w:val="00E53F46"/>
    <w:rsid w:val="00E54A29"/>
    <w:rsid w:val="00E54C02"/>
    <w:rsid w:val="00E55066"/>
    <w:rsid w:val="00E55C64"/>
    <w:rsid w:val="00E56026"/>
    <w:rsid w:val="00E57420"/>
    <w:rsid w:val="00E57FCE"/>
    <w:rsid w:val="00E6328F"/>
    <w:rsid w:val="00E63704"/>
    <w:rsid w:val="00E674EE"/>
    <w:rsid w:val="00E67754"/>
    <w:rsid w:val="00E70981"/>
    <w:rsid w:val="00E70D17"/>
    <w:rsid w:val="00E70F0E"/>
    <w:rsid w:val="00E72D81"/>
    <w:rsid w:val="00E72EE3"/>
    <w:rsid w:val="00E733DF"/>
    <w:rsid w:val="00E74476"/>
    <w:rsid w:val="00E744CD"/>
    <w:rsid w:val="00E74F1F"/>
    <w:rsid w:val="00E75381"/>
    <w:rsid w:val="00E763F6"/>
    <w:rsid w:val="00E76D5B"/>
    <w:rsid w:val="00E811F6"/>
    <w:rsid w:val="00E81606"/>
    <w:rsid w:val="00E825BE"/>
    <w:rsid w:val="00E83030"/>
    <w:rsid w:val="00E85B85"/>
    <w:rsid w:val="00E86923"/>
    <w:rsid w:val="00E86FFE"/>
    <w:rsid w:val="00E9236A"/>
    <w:rsid w:val="00E9258F"/>
    <w:rsid w:val="00E926DA"/>
    <w:rsid w:val="00E92A88"/>
    <w:rsid w:val="00E93C38"/>
    <w:rsid w:val="00E94262"/>
    <w:rsid w:val="00E947D1"/>
    <w:rsid w:val="00E957FE"/>
    <w:rsid w:val="00E9592F"/>
    <w:rsid w:val="00E95AEC"/>
    <w:rsid w:val="00E95FD2"/>
    <w:rsid w:val="00E96369"/>
    <w:rsid w:val="00E9643A"/>
    <w:rsid w:val="00E965C6"/>
    <w:rsid w:val="00E965E4"/>
    <w:rsid w:val="00E97BCF"/>
    <w:rsid w:val="00EA02C0"/>
    <w:rsid w:val="00EA0943"/>
    <w:rsid w:val="00EA0B13"/>
    <w:rsid w:val="00EA1236"/>
    <w:rsid w:val="00EA144B"/>
    <w:rsid w:val="00EA23D4"/>
    <w:rsid w:val="00EA26E1"/>
    <w:rsid w:val="00EA2C94"/>
    <w:rsid w:val="00EA37A1"/>
    <w:rsid w:val="00EA46F2"/>
    <w:rsid w:val="00EA4F9E"/>
    <w:rsid w:val="00EA53BC"/>
    <w:rsid w:val="00EA566D"/>
    <w:rsid w:val="00EA6013"/>
    <w:rsid w:val="00EA7C31"/>
    <w:rsid w:val="00EA7F93"/>
    <w:rsid w:val="00EB0777"/>
    <w:rsid w:val="00EB0779"/>
    <w:rsid w:val="00EB083B"/>
    <w:rsid w:val="00EB0F0A"/>
    <w:rsid w:val="00EB0FF4"/>
    <w:rsid w:val="00EB140C"/>
    <w:rsid w:val="00EB1EF2"/>
    <w:rsid w:val="00EB2669"/>
    <w:rsid w:val="00EB30DD"/>
    <w:rsid w:val="00EB3477"/>
    <w:rsid w:val="00EB3554"/>
    <w:rsid w:val="00EB35C0"/>
    <w:rsid w:val="00EB422D"/>
    <w:rsid w:val="00EB4782"/>
    <w:rsid w:val="00EB48C4"/>
    <w:rsid w:val="00EB4AB1"/>
    <w:rsid w:val="00EB5416"/>
    <w:rsid w:val="00EB60D2"/>
    <w:rsid w:val="00EB681A"/>
    <w:rsid w:val="00EB6D41"/>
    <w:rsid w:val="00EB6FAB"/>
    <w:rsid w:val="00EB7062"/>
    <w:rsid w:val="00EB77A0"/>
    <w:rsid w:val="00EB79CA"/>
    <w:rsid w:val="00EC021A"/>
    <w:rsid w:val="00EC057C"/>
    <w:rsid w:val="00EC0867"/>
    <w:rsid w:val="00EC0F08"/>
    <w:rsid w:val="00EC15C8"/>
    <w:rsid w:val="00EC1C9F"/>
    <w:rsid w:val="00EC1F5F"/>
    <w:rsid w:val="00EC326E"/>
    <w:rsid w:val="00EC345E"/>
    <w:rsid w:val="00EC45AB"/>
    <w:rsid w:val="00EC4E90"/>
    <w:rsid w:val="00EC6CC2"/>
    <w:rsid w:val="00EC7781"/>
    <w:rsid w:val="00ED0179"/>
    <w:rsid w:val="00ED138D"/>
    <w:rsid w:val="00ED1F57"/>
    <w:rsid w:val="00ED26F1"/>
    <w:rsid w:val="00ED3C52"/>
    <w:rsid w:val="00ED4560"/>
    <w:rsid w:val="00ED4DDD"/>
    <w:rsid w:val="00ED4F38"/>
    <w:rsid w:val="00ED5B13"/>
    <w:rsid w:val="00ED5F28"/>
    <w:rsid w:val="00ED62B2"/>
    <w:rsid w:val="00ED715D"/>
    <w:rsid w:val="00ED7FCE"/>
    <w:rsid w:val="00EE0ABB"/>
    <w:rsid w:val="00EE0FC9"/>
    <w:rsid w:val="00EE1FAB"/>
    <w:rsid w:val="00EE3638"/>
    <w:rsid w:val="00EE43DA"/>
    <w:rsid w:val="00EE44D3"/>
    <w:rsid w:val="00EE4F71"/>
    <w:rsid w:val="00EE5B41"/>
    <w:rsid w:val="00EE5BCE"/>
    <w:rsid w:val="00EE5DD9"/>
    <w:rsid w:val="00EE6AE8"/>
    <w:rsid w:val="00EE6D6F"/>
    <w:rsid w:val="00EF0380"/>
    <w:rsid w:val="00EF0599"/>
    <w:rsid w:val="00EF0964"/>
    <w:rsid w:val="00EF0980"/>
    <w:rsid w:val="00EF124E"/>
    <w:rsid w:val="00EF15A8"/>
    <w:rsid w:val="00EF265A"/>
    <w:rsid w:val="00EF3512"/>
    <w:rsid w:val="00EF4163"/>
    <w:rsid w:val="00EF4F71"/>
    <w:rsid w:val="00EF563B"/>
    <w:rsid w:val="00EF5CDE"/>
    <w:rsid w:val="00EF6115"/>
    <w:rsid w:val="00EF62D8"/>
    <w:rsid w:val="00EF6D34"/>
    <w:rsid w:val="00EF6DB4"/>
    <w:rsid w:val="00EF7FD0"/>
    <w:rsid w:val="00F00F7E"/>
    <w:rsid w:val="00F01133"/>
    <w:rsid w:val="00F014EA"/>
    <w:rsid w:val="00F0182D"/>
    <w:rsid w:val="00F0194C"/>
    <w:rsid w:val="00F0218A"/>
    <w:rsid w:val="00F02239"/>
    <w:rsid w:val="00F023C1"/>
    <w:rsid w:val="00F023FE"/>
    <w:rsid w:val="00F02933"/>
    <w:rsid w:val="00F0386B"/>
    <w:rsid w:val="00F03C5A"/>
    <w:rsid w:val="00F04364"/>
    <w:rsid w:val="00F052D6"/>
    <w:rsid w:val="00F0555C"/>
    <w:rsid w:val="00F05FF8"/>
    <w:rsid w:val="00F075A6"/>
    <w:rsid w:val="00F07717"/>
    <w:rsid w:val="00F07E95"/>
    <w:rsid w:val="00F12073"/>
    <w:rsid w:val="00F121F1"/>
    <w:rsid w:val="00F14EED"/>
    <w:rsid w:val="00F1521B"/>
    <w:rsid w:val="00F153A9"/>
    <w:rsid w:val="00F21296"/>
    <w:rsid w:val="00F21BF3"/>
    <w:rsid w:val="00F21C97"/>
    <w:rsid w:val="00F21E17"/>
    <w:rsid w:val="00F21E40"/>
    <w:rsid w:val="00F21F83"/>
    <w:rsid w:val="00F2212E"/>
    <w:rsid w:val="00F2367E"/>
    <w:rsid w:val="00F23AE6"/>
    <w:rsid w:val="00F23B8B"/>
    <w:rsid w:val="00F23CA9"/>
    <w:rsid w:val="00F23D01"/>
    <w:rsid w:val="00F2501D"/>
    <w:rsid w:val="00F2548B"/>
    <w:rsid w:val="00F2720B"/>
    <w:rsid w:val="00F30689"/>
    <w:rsid w:val="00F30E2C"/>
    <w:rsid w:val="00F30E57"/>
    <w:rsid w:val="00F30F1E"/>
    <w:rsid w:val="00F3175B"/>
    <w:rsid w:val="00F33331"/>
    <w:rsid w:val="00F33A56"/>
    <w:rsid w:val="00F33AAA"/>
    <w:rsid w:val="00F34102"/>
    <w:rsid w:val="00F34107"/>
    <w:rsid w:val="00F34331"/>
    <w:rsid w:val="00F34AC3"/>
    <w:rsid w:val="00F355F5"/>
    <w:rsid w:val="00F357EB"/>
    <w:rsid w:val="00F35A5B"/>
    <w:rsid w:val="00F35DEC"/>
    <w:rsid w:val="00F37D5B"/>
    <w:rsid w:val="00F401FB"/>
    <w:rsid w:val="00F4037C"/>
    <w:rsid w:val="00F41469"/>
    <w:rsid w:val="00F414CD"/>
    <w:rsid w:val="00F41949"/>
    <w:rsid w:val="00F41D13"/>
    <w:rsid w:val="00F425FB"/>
    <w:rsid w:val="00F45E03"/>
    <w:rsid w:val="00F4646B"/>
    <w:rsid w:val="00F46EDE"/>
    <w:rsid w:val="00F473E3"/>
    <w:rsid w:val="00F4752D"/>
    <w:rsid w:val="00F47677"/>
    <w:rsid w:val="00F47B77"/>
    <w:rsid w:val="00F47F90"/>
    <w:rsid w:val="00F50FE8"/>
    <w:rsid w:val="00F51AD7"/>
    <w:rsid w:val="00F51EB6"/>
    <w:rsid w:val="00F52D34"/>
    <w:rsid w:val="00F52F46"/>
    <w:rsid w:val="00F5315C"/>
    <w:rsid w:val="00F534A8"/>
    <w:rsid w:val="00F53872"/>
    <w:rsid w:val="00F53D41"/>
    <w:rsid w:val="00F54970"/>
    <w:rsid w:val="00F55C4E"/>
    <w:rsid w:val="00F55CA4"/>
    <w:rsid w:val="00F56754"/>
    <w:rsid w:val="00F56E8A"/>
    <w:rsid w:val="00F57201"/>
    <w:rsid w:val="00F577A4"/>
    <w:rsid w:val="00F577CC"/>
    <w:rsid w:val="00F603EF"/>
    <w:rsid w:val="00F604C8"/>
    <w:rsid w:val="00F608E8"/>
    <w:rsid w:val="00F609A6"/>
    <w:rsid w:val="00F60BC6"/>
    <w:rsid w:val="00F618AF"/>
    <w:rsid w:val="00F6201B"/>
    <w:rsid w:val="00F622C6"/>
    <w:rsid w:val="00F62DAB"/>
    <w:rsid w:val="00F646F8"/>
    <w:rsid w:val="00F65C6F"/>
    <w:rsid w:val="00F65E39"/>
    <w:rsid w:val="00F66296"/>
    <w:rsid w:val="00F666E9"/>
    <w:rsid w:val="00F66A82"/>
    <w:rsid w:val="00F6705B"/>
    <w:rsid w:val="00F679D0"/>
    <w:rsid w:val="00F70096"/>
    <w:rsid w:val="00F706CA"/>
    <w:rsid w:val="00F709D8"/>
    <w:rsid w:val="00F71E78"/>
    <w:rsid w:val="00F7259E"/>
    <w:rsid w:val="00F72966"/>
    <w:rsid w:val="00F72B03"/>
    <w:rsid w:val="00F72DA5"/>
    <w:rsid w:val="00F72E5A"/>
    <w:rsid w:val="00F733D7"/>
    <w:rsid w:val="00F734B9"/>
    <w:rsid w:val="00F739ED"/>
    <w:rsid w:val="00F74798"/>
    <w:rsid w:val="00F751D5"/>
    <w:rsid w:val="00F75840"/>
    <w:rsid w:val="00F760B7"/>
    <w:rsid w:val="00F7715C"/>
    <w:rsid w:val="00F77200"/>
    <w:rsid w:val="00F77570"/>
    <w:rsid w:val="00F77976"/>
    <w:rsid w:val="00F800E3"/>
    <w:rsid w:val="00F80101"/>
    <w:rsid w:val="00F80CCF"/>
    <w:rsid w:val="00F80EB8"/>
    <w:rsid w:val="00F83B61"/>
    <w:rsid w:val="00F84488"/>
    <w:rsid w:val="00F85BB8"/>
    <w:rsid w:val="00F863EB"/>
    <w:rsid w:val="00F86CB4"/>
    <w:rsid w:val="00F876FF"/>
    <w:rsid w:val="00F87CF2"/>
    <w:rsid w:val="00F87E5C"/>
    <w:rsid w:val="00F90D8C"/>
    <w:rsid w:val="00F91023"/>
    <w:rsid w:val="00F91241"/>
    <w:rsid w:val="00F91469"/>
    <w:rsid w:val="00F91942"/>
    <w:rsid w:val="00F91A94"/>
    <w:rsid w:val="00F91B22"/>
    <w:rsid w:val="00F926E3"/>
    <w:rsid w:val="00F92C38"/>
    <w:rsid w:val="00F930F4"/>
    <w:rsid w:val="00F93AA7"/>
    <w:rsid w:val="00F9415D"/>
    <w:rsid w:val="00F94C83"/>
    <w:rsid w:val="00F95084"/>
    <w:rsid w:val="00F9523D"/>
    <w:rsid w:val="00F95DB9"/>
    <w:rsid w:val="00F9600B"/>
    <w:rsid w:val="00F967E3"/>
    <w:rsid w:val="00F968D9"/>
    <w:rsid w:val="00F96F94"/>
    <w:rsid w:val="00F96FB4"/>
    <w:rsid w:val="00F97B75"/>
    <w:rsid w:val="00F97CFA"/>
    <w:rsid w:val="00F97D44"/>
    <w:rsid w:val="00F97FB4"/>
    <w:rsid w:val="00FA096C"/>
    <w:rsid w:val="00FA0CC6"/>
    <w:rsid w:val="00FA0D4B"/>
    <w:rsid w:val="00FA1098"/>
    <w:rsid w:val="00FA198C"/>
    <w:rsid w:val="00FA2112"/>
    <w:rsid w:val="00FA3A7D"/>
    <w:rsid w:val="00FA3E76"/>
    <w:rsid w:val="00FA3F57"/>
    <w:rsid w:val="00FA40A5"/>
    <w:rsid w:val="00FA4208"/>
    <w:rsid w:val="00FA4949"/>
    <w:rsid w:val="00FA5FDC"/>
    <w:rsid w:val="00FA688D"/>
    <w:rsid w:val="00FA6F2C"/>
    <w:rsid w:val="00FA75F6"/>
    <w:rsid w:val="00FB14F2"/>
    <w:rsid w:val="00FB174A"/>
    <w:rsid w:val="00FB1924"/>
    <w:rsid w:val="00FB1986"/>
    <w:rsid w:val="00FB2645"/>
    <w:rsid w:val="00FB2735"/>
    <w:rsid w:val="00FB3887"/>
    <w:rsid w:val="00FB3D9D"/>
    <w:rsid w:val="00FB4609"/>
    <w:rsid w:val="00FB4C55"/>
    <w:rsid w:val="00FB58AA"/>
    <w:rsid w:val="00FB5A6C"/>
    <w:rsid w:val="00FB65B8"/>
    <w:rsid w:val="00FB6F87"/>
    <w:rsid w:val="00FB7E51"/>
    <w:rsid w:val="00FC0071"/>
    <w:rsid w:val="00FC0465"/>
    <w:rsid w:val="00FC1DD2"/>
    <w:rsid w:val="00FC3F82"/>
    <w:rsid w:val="00FC41E9"/>
    <w:rsid w:val="00FC4FA5"/>
    <w:rsid w:val="00FC50A1"/>
    <w:rsid w:val="00FC6309"/>
    <w:rsid w:val="00FC6701"/>
    <w:rsid w:val="00FC6FD6"/>
    <w:rsid w:val="00FC7CBA"/>
    <w:rsid w:val="00FD02B9"/>
    <w:rsid w:val="00FD17AA"/>
    <w:rsid w:val="00FD1891"/>
    <w:rsid w:val="00FD24CF"/>
    <w:rsid w:val="00FD2E52"/>
    <w:rsid w:val="00FD31C6"/>
    <w:rsid w:val="00FD3899"/>
    <w:rsid w:val="00FD3BA8"/>
    <w:rsid w:val="00FD3EA5"/>
    <w:rsid w:val="00FD4706"/>
    <w:rsid w:val="00FD5380"/>
    <w:rsid w:val="00FD5771"/>
    <w:rsid w:val="00FD582F"/>
    <w:rsid w:val="00FD5A33"/>
    <w:rsid w:val="00FD5B30"/>
    <w:rsid w:val="00FD698C"/>
    <w:rsid w:val="00FD791F"/>
    <w:rsid w:val="00FD7CD8"/>
    <w:rsid w:val="00FE023B"/>
    <w:rsid w:val="00FE07AE"/>
    <w:rsid w:val="00FE0B72"/>
    <w:rsid w:val="00FE1762"/>
    <w:rsid w:val="00FE24B1"/>
    <w:rsid w:val="00FE369E"/>
    <w:rsid w:val="00FE3A68"/>
    <w:rsid w:val="00FE3D86"/>
    <w:rsid w:val="00FE3F69"/>
    <w:rsid w:val="00FE4E48"/>
    <w:rsid w:val="00FE58E4"/>
    <w:rsid w:val="00FE5DE2"/>
    <w:rsid w:val="00FE5E38"/>
    <w:rsid w:val="00FE634A"/>
    <w:rsid w:val="00FE65F5"/>
    <w:rsid w:val="00FE7211"/>
    <w:rsid w:val="00FF05B3"/>
    <w:rsid w:val="00FF16E5"/>
    <w:rsid w:val="00FF2269"/>
    <w:rsid w:val="00FF2B51"/>
    <w:rsid w:val="00FF38B7"/>
    <w:rsid w:val="00FF4D24"/>
    <w:rsid w:val="00FF5FCC"/>
    <w:rsid w:val="00FF6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785E74"/>
  <w15:docId w15:val="{7FF2E99F-F3EB-402C-94F2-B43DFB83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0"/>
    <w:qFormat/>
    <w:rsid w:val="006539BC"/>
    <w:rPr>
      <w:rFonts w:ascii="Times New Roman" w:hAnsi="Times New Roman"/>
      <w:bCs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23D3"/>
    <w:pPr>
      <w:contextualSpacing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9223D3"/>
    <w:pPr>
      <w:outlineLvl w:val="1"/>
    </w:pPr>
    <w:rPr>
      <w:b/>
      <w:szCs w:val="26"/>
    </w:rPr>
  </w:style>
  <w:style w:type="paragraph" w:styleId="3">
    <w:name w:val="heading 3"/>
    <w:basedOn w:val="a"/>
    <w:next w:val="a"/>
    <w:link w:val="30"/>
    <w:uiPriority w:val="9"/>
    <w:rsid w:val="009077C5"/>
    <w:pPr>
      <w:keepNext/>
      <w:spacing w:before="240" w:after="240"/>
      <w:outlineLvl w:val="2"/>
    </w:pPr>
    <w:rPr>
      <w:b/>
      <w:bCs w:val="0"/>
    </w:rPr>
  </w:style>
  <w:style w:type="paragraph" w:styleId="4">
    <w:name w:val="heading 4"/>
    <w:basedOn w:val="a"/>
    <w:next w:val="a"/>
    <w:link w:val="40"/>
    <w:uiPriority w:val="9"/>
    <w:rsid w:val="009077C5"/>
    <w:pPr>
      <w:spacing w:before="200"/>
      <w:outlineLvl w:val="3"/>
    </w:pPr>
    <w:rPr>
      <w:rFonts w:ascii="Cambria" w:hAnsi="Cambria"/>
      <w:b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rsid w:val="009077C5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bCs w:val="0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rsid w:val="009077C5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bCs w:val="0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rsid w:val="009077C5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bCs w:val="0"/>
      <w:i/>
      <w:iCs/>
      <w:color w:val="243F60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rsid w:val="009077C5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bCs w:val="0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rsid w:val="009077C5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bCs w:val="0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223D3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locked/>
    <w:rsid w:val="009223D3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locked/>
    <w:rsid w:val="009077C5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link w:val="4"/>
    <w:uiPriority w:val="9"/>
    <w:locked/>
    <w:rsid w:val="009077C5"/>
    <w:rPr>
      <w:rFonts w:ascii="Cambria" w:hAnsi="Cambria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locked/>
    <w:rsid w:val="009077C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locked/>
    <w:rsid w:val="009077C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locked/>
    <w:rsid w:val="009077C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locked/>
    <w:rsid w:val="009077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locked/>
    <w:rsid w:val="009077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3">
    <w:name w:val="footer"/>
    <w:basedOn w:val="a"/>
    <w:link w:val="a4"/>
    <w:uiPriority w:val="99"/>
    <w:unhideWhenUsed/>
    <w:locked/>
    <w:rsid w:val="009077C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077C5"/>
    <w:rPr>
      <w:rFonts w:ascii="Times New Roman" w:hAnsi="Times New Roman"/>
      <w:bCs/>
      <w:sz w:val="24"/>
      <w:szCs w:val="24"/>
    </w:rPr>
  </w:style>
  <w:style w:type="table" w:styleId="a5">
    <w:name w:val="Table Grid"/>
    <w:basedOn w:val="a1"/>
    <w:uiPriority w:val="99"/>
    <w:rsid w:val="0090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85401D"/>
    <w:rPr>
      <w:rFonts w:ascii="Calibri" w:hAnsi="Calibri"/>
      <w:bCs w:val="0"/>
      <w:sz w:val="20"/>
      <w:szCs w:val="20"/>
      <w:lang w:eastAsia="en-US"/>
    </w:rPr>
  </w:style>
  <w:style w:type="character" w:customStyle="1" w:styleId="a7">
    <w:name w:val="Текст сноски Знак"/>
    <w:link w:val="a6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8">
    <w:name w:val="footnote reference"/>
    <w:uiPriority w:val="99"/>
    <w:semiHidden/>
    <w:rsid w:val="009077C5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9077C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077C5"/>
    <w:rPr>
      <w:rFonts w:ascii="Segoe UI" w:hAnsi="Segoe UI" w:cs="Segoe UI"/>
      <w:bCs/>
      <w:sz w:val="18"/>
      <w:szCs w:val="18"/>
    </w:rPr>
  </w:style>
  <w:style w:type="paragraph" w:styleId="ab">
    <w:name w:val="endnote text"/>
    <w:basedOn w:val="a"/>
    <w:link w:val="ac"/>
    <w:uiPriority w:val="99"/>
    <w:qFormat/>
    <w:rsid w:val="00740717"/>
    <w:pPr>
      <w:jc w:val="both"/>
    </w:pPr>
    <w:rPr>
      <w:bCs w:val="0"/>
      <w:sz w:val="20"/>
      <w:szCs w:val="22"/>
    </w:rPr>
  </w:style>
  <w:style w:type="character" w:customStyle="1" w:styleId="ac">
    <w:name w:val="Текст концевой сноски Знак"/>
    <w:link w:val="ab"/>
    <w:uiPriority w:val="99"/>
    <w:locked/>
    <w:rsid w:val="00740717"/>
    <w:rPr>
      <w:rFonts w:ascii="Times New Roman" w:hAnsi="Times New Roman"/>
      <w:szCs w:val="22"/>
    </w:rPr>
  </w:style>
  <w:style w:type="character" w:styleId="ad">
    <w:name w:val="endnote reference"/>
    <w:rsid w:val="009077C5"/>
    <w:rPr>
      <w:vertAlign w:val="superscript"/>
    </w:rPr>
  </w:style>
  <w:style w:type="character" w:styleId="ae">
    <w:name w:val="page number"/>
    <w:uiPriority w:val="99"/>
    <w:qFormat/>
    <w:rsid w:val="009223D3"/>
    <w:rPr>
      <w:rFonts w:ascii="Times New Roman" w:hAnsi="Times New Roman"/>
      <w:sz w:val="20"/>
    </w:rPr>
  </w:style>
  <w:style w:type="paragraph" w:styleId="af">
    <w:name w:val="header"/>
    <w:basedOn w:val="a"/>
    <w:link w:val="af0"/>
    <w:uiPriority w:val="99"/>
    <w:unhideWhenUsed/>
    <w:rsid w:val="009077C5"/>
    <w:pPr>
      <w:jc w:val="center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9077C5"/>
    <w:rPr>
      <w:rFonts w:ascii="Times New Roman" w:hAnsi="Times New Roman"/>
      <w:bCs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9223D3"/>
  </w:style>
  <w:style w:type="character" w:customStyle="1" w:styleId="11">
    <w:name w:val="Текст концевой сноски Знак1"/>
    <w:uiPriority w:val="99"/>
    <w:semiHidden/>
    <w:locked/>
    <w:rsid w:val="002B69E8"/>
    <w:rPr>
      <w:rFonts w:ascii="Calibri" w:hAnsi="Calibri" w:cs="Times New Roman"/>
      <w:sz w:val="20"/>
      <w:szCs w:val="20"/>
      <w:lang w:eastAsia="ru-RU"/>
    </w:rPr>
  </w:style>
  <w:style w:type="character" w:styleId="af2">
    <w:name w:val="annotation reference"/>
    <w:basedOn w:val="a0"/>
    <w:uiPriority w:val="99"/>
    <w:semiHidden/>
    <w:unhideWhenUsed/>
    <w:locked/>
    <w:rsid w:val="009077C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locked/>
    <w:rsid w:val="009077C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9077C5"/>
    <w:rPr>
      <w:rFonts w:ascii="Times New Roman" w:hAnsi="Times New Roman"/>
      <w:bCs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9077C5"/>
    <w:rPr>
      <w:b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077C5"/>
    <w:rPr>
      <w:rFonts w:ascii="Times New Roman" w:hAnsi="Times New Roman"/>
      <w:b/>
      <w:bCs/>
    </w:rPr>
  </w:style>
  <w:style w:type="paragraph" w:styleId="12">
    <w:name w:val="toc 1"/>
    <w:next w:val="a"/>
    <w:autoRedefine/>
    <w:uiPriority w:val="39"/>
    <w:unhideWhenUsed/>
    <w:rsid w:val="009077C5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21">
    <w:name w:val="toc 2"/>
    <w:basedOn w:val="a"/>
    <w:next w:val="a"/>
    <w:autoRedefine/>
    <w:uiPriority w:val="39"/>
    <w:unhideWhenUsed/>
    <w:rsid w:val="009077C5"/>
    <w:pPr>
      <w:tabs>
        <w:tab w:val="right" w:leader="dot" w:pos="10205"/>
      </w:tabs>
      <w:ind w:left="240"/>
    </w:pPr>
  </w:style>
  <w:style w:type="character" w:styleId="af7">
    <w:name w:val="FollowedHyperlink"/>
    <w:uiPriority w:val="99"/>
    <w:semiHidden/>
    <w:unhideWhenUsed/>
    <w:locked/>
    <w:rsid w:val="009077C5"/>
    <w:rPr>
      <w:color w:val="954F72"/>
      <w:u w:val="single"/>
    </w:rPr>
  </w:style>
  <w:style w:type="character" w:styleId="af8">
    <w:name w:val="Hyperlink"/>
    <w:basedOn w:val="a0"/>
    <w:uiPriority w:val="99"/>
    <w:unhideWhenUsed/>
    <w:locked/>
    <w:rsid w:val="00681CFF"/>
    <w:rPr>
      <w:color w:val="0000FF" w:themeColor="hyperlink"/>
      <w:u w:val="single"/>
    </w:rPr>
  </w:style>
  <w:style w:type="table" w:customStyle="1" w:styleId="13">
    <w:name w:val="Сетка таблицы светлая1"/>
    <w:basedOn w:val="a1"/>
    <w:uiPriority w:val="40"/>
    <w:rsid w:val="009077C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1">
    <w:name w:val="toc 3"/>
    <w:basedOn w:val="a"/>
    <w:next w:val="a"/>
    <w:autoRedefine/>
    <w:uiPriority w:val="39"/>
    <w:semiHidden/>
    <w:qFormat/>
    <w:rsid w:val="009077C5"/>
    <w:pPr>
      <w:spacing w:after="100"/>
      <w:ind w:left="440"/>
    </w:pPr>
    <w:rPr>
      <w:rFonts w:ascii="Calibri" w:hAnsi="Calibri"/>
    </w:rPr>
  </w:style>
  <w:style w:type="paragraph" w:styleId="af9">
    <w:name w:val="Revision"/>
    <w:hidden/>
    <w:uiPriority w:val="99"/>
    <w:semiHidden/>
    <w:rsid w:val="009077C5"/>
    <w:rPr>
      <w:rFonts w:ascii="Times New Roman" w:hAnsi="Times New Roman"/>
      <w:bCs/>
      <w:sz w:val="24"/>
      <w:szCs w:val="24"/>
    </w:rPr>
  </w:style>
  <w:style w:type="paragraph" w:styleId="afa">
    <w:name w:val="List Paragraph"/>
    <w:basedOn w:val="a"/>
    <w:uiPriority w:val="34"/>
    <w:rsid w:val="00A70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46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0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5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04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6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96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2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95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801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984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04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3796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976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1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6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915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884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3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2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4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5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264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59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9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430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258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16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94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60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45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640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5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00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2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76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76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78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385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699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974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720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053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g\OneDrive\&#1055;&#1088;&#1086;&#1092;&#1089;&#1090;&#1072;&#1085;&#1076;&#1072;&#1088;&#1090;&#1099;_2020\&#1064;&#1072;&#1073;&#1083;&#1086;&#1085;%20&#1055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0D615-114A-484A-BC42-446A4A7B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ПС</Template>
  <TotalTime>252</TotalTime>
  <Pages>17</Pages>
  <Words>3084</Words>
  <Characters>26508</Characters>
  <Application>Microsoft Office Word</Application>
  <DocSecurity>0</DocSecurity>
  <Lines>220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Инженер-биомеханик</vt:lpstr>
      <vt:lpstr>Пружинщик</vt:lpstr>
    </vt:vector>
  </TitlesOfParts>
  <Manager/>
  <Company>МГТУ им. Н.Э.Баумана</Company>
  <LinksUpToDate>false</LinksUpToDate>
  <CharactersWithSpaces>29533</CharactersWithSpaces>
  <SharedDoc>false</SharedDoc>
  <HLinks>
    <vt:vector size="24" baseType="variant"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_Toc433309210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_Toc433309209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_Toc433309208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_Toc433309207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Инженер-биомеханик</dc:title>
  <dc:subject>Профстандарт</dc:subject>
  <dc:creator>Михаил Крутов</dc:creator>
  <cp:keywords>Профстандарт</cp:keywords>
  <cp:lastModifiedBy>Гончарова Алина Александровна</cp:lastModifiedBy>
  <cp:revision>21</cp:revision>
  <cp:lastPrinted>2026-08-31T08:36:00Z</cp:lastPrinted>
  <dcterms:created xsi:type="dcterms:W3CDTF">2026-01-28T12:39:00Z</dcterms:created>
  <dcterms:modified xsi:type="dcterms:W3CDTF">2026-08-31T08:36:00Z</dcterms:modified>
</cp:coreProperties>
</file>