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A0" w:rsidRPr="006F38E0" w:rsidRDefault="00F932A0" w:rsidP="00875553">
      <w:pPr>
        <w:pStyle w:val="af9"/>
        <w:spacing w:after="0"/>
        <w:ind w:left="5669"/>
      </w:pPr>
      <w:r w:rsidRPr="006F38E0">
        <w:t>УТВЕРЖДЕН</w:t>
      </w:r>
    </w:p>
    <w:p w:rsidR="00F932A0" w:rsidRPr="006F38E0" w:rsidRDefault="00F932A0" w:rsidP="00875553">
      <w:pPr>
        <w:pStyle w:val="af9"/>
        <w:spacing w:after="0"/>
        <w:ind w:left="5669"/>
      </w:pPr>
      <w:r w:rsidRPr="006F38E0">
        <w:t xml:space="preserve">приказом Министерства </w:t>
      </w:r>
    </w:p>
    <w:p w:rsidR="00F932A0" w:rsidRPr="006F38E0" w:rsidRDefault="00F932A0" w:rsidP="00875553">
      <w:pPr>
        <w:pStyle w:val="af9"/>
        <w:spacing w:after="0"/>
        <w:ind w:left="5669"/>
      </w:pPr>
      <w:r w:rsidRPr="006F38E0">
        <w:t>труда и социальной защиты Российской Федерации</w:t>
      </w:r>
    </w:p>
    <w:p w:rsidR="00F932A0" w:rsidRDefault="00F932A0" w:rsidP="00875553">
      <w:pPr>
        <w:pStyle w:val="af9"/>
        <w:spacing w:after="0"/>
        <w:ind w:left="5669"/>
      </w:pPr>
      <w:bookmarkStart w:id="0" w:name="_GoBack"/>
      <w:bookmarkEnd w:id="0"/>
      <w:r w:rsidRPr="006F38E0">
        <w:t xml:space="preserve">от </w:t>
      </w:r>
      <w:r w:rsidRPr="00A909D8">
        <w:t>«</w:t>
      </w:r>
      <w:r w:rsidR="00606D4D">
        <w:t>28</w:t>
      </w:r>
      <w:r w:rsidRPr="00A909D8">
        <w:t xml:space="preserve">» </w:t>
      </w:r>
      <w:r w:rsidR="00606D4D">
        <w:t>октября</w:t>
      </w:r>
      <w:r w:rsidR="00AE6731" w:rsidRPr="00A909D8">
        <w:t xml:space="preserve"> </w:t>
      </w:r>
      <w:r w:rsidRPr="00A909D8">
        <w:t>201</w:t>
      </w:r>
      <w:r w:rsidR="00A909D8">
        <w:t>9</w:t>
      </w:r>
      <w:r w:rsidRPr="006F38E0">
        <w:t xml:space="preserve"> г. №</w:t>
      </w:r>
      <w:r w:rsidR="00F90AE8">
        <w:t xml:space="preserve"> 693</w:t>
      </w:r>
      <w:r w:rsidR="00606D4D">
        <w:t>н</w:t>
      </w:r>
    </w:p>
    <w:p w:rsidR="00875553" w:rsidRPr="006F38E0" w:rsidRDefault="00875553" w:rsidP="00875553">
      <w:pPr>
        <w:pStyle w:val="af9"/>
        <w:spacing w:after="0"/>
        <w:ind w:left="5669"/>
      </w:pPr>
    </w:p>
    <w:p w:rsidR="00F932A0" w:rsidRPr="006F38E0" w:rsidRDefault="00F932A0" w:rsidP="00334C95">
      <w:pPr>
        <w:pStyle w:val="a3"/>
      </w:pPr>
      <w:r w:rsidRPr="006F38E0">
        <w:t>ПРОФЕССИОНАЛЬНЫЙ СТАНДАРТ</w:t>
      </w:r>
    </w:p>
    <w:p w:rsidR="00F932A0" w:rsidRPr="006F38E0" w:rsidRDefault="00EF25E6" w:rsidP="00875553">
      <w:pPr>
        <w:suppressAutoHyphens/>
        <w:jc w:val="center"/>
        <w:rPr>
          <w:b/>
          <w:sz w:val="28"/>
          <w:szCs w:val="28"/>
        </w:rPr>
      </w:pPr>
      <w:r w:rsidRPr="006F38E0">
        <w:rPr>
          <w:b/>
          <w:sz w:val="28"/>
          <w:szCs w:val="28"/>
        </w:rPr>
        <w:t>Зубошлифовщик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6F38E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6F38E0" w:rsidRDefault="006B1BCC" w:rsidP="003C3B25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715</w:t>
            </w:r>
          </w:p>
        </w:tc>
      </w:tr>
      <w:tr w:rsidR="00F932A0" w:rsidRPr="006F38E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6F38E0" w:rsidRDefault="00F932A0" w:rsidP="0085135D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D67226" w:rsidRDefault="00CC3432" w:rsidP="00341388">
      <w:pPr>
        <w:pStyle w:val="afc"/>
      </w:pPr>
      <w:r w:rsidRPr="006F38E0">
        <w:t>Содержание</w:t>
      </w:r>
    </w:p>
    <w:p w:rsidR="00A325E4" w:rsidRDefault="00A92D83" w:rsidP="00422122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 w:rsidR="00A325E4">
        <w:instrText xml:space="preserve"> TOC \o "1-2" \u </w:instrText>
      </w:r>
      <w:r>
        <w:fldChar w:fldCharType="separate"/>
      </w:r>
      <w:r w:rsidR="00A325E4">
        <w:t>I. Общие сведения</w:t>
      </w:r>
      <w:r w:rsidR="00A325E4">
        <w:tab/>
      </w:r>
      <w:r>
        <w:fldChar w:fldCharType="begin"/>
      </w:r>
      <w:r w:rsidR="00A325E4">
        <w:instrText xml:space="preserve"> PAGEREF _Toc16150184 \h </w:instrText>
      </w:r>
      <w:r>
        <w:fldChar w:fldCharType="separate"/>
      </w:r>
      <w:r w:rsidR="00A7759F">
        <w:t>1</w:t>
      </w:r>
      <w:r>
        <w:fldChar w:fldCharType="end"/>
      </w:r>
    </w:p>
    <w:p w:rsidR="00A325E4" w:rsidRDefault="00A325E4" w:rsidP="00422122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 w:rsidR="00A92D83">
        <w:fldChar w:fldCharType="begin"/>
      </w:r>
      <w:r>
        <w:instrText xml:space="preserve"> PAGEREF _Toc16150185 \h </w:instrText>
      </w:r>
      <w:r w:rsidR="00A92D83">
        <w:fldChar w:fldCharType="separate"/>
      </w:r>
      <w:r w:rsidR="00A7759F">
        <w:t>3</w:t>
      </w:r>
      <w:r w:rsidR="00A92D83">
        <w:fldChar w:fldCharType="end"/>
      </w:r>
    </w:p>
    <w:p w:rsidR="00A325E4" w:rsidRDefault="00A325E4" w:rsidP="00422122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 w:rsidR="00A92D83">
        <w:fldChar w:fldCharType="begin"/>
      </w:r>
      <w:r>
        <w:instrText xml:space="preserve"> PAGEREF _Toc16150186 \h </w:instrText>
      </w:r>
      <w:r w:rsidR="00A92D83">
        <w:fldChar w:fldCharType="separate"/>
      </w:r>
      <w:r w:rsidR="00A7759F">
        <w:t>5</w:t>
      </w:r>
      <w:r w:rsidR="00A92D83">
        <w:fldChar w:fldCharType="end"/>
      </w:r>
    </w:p>
    <w:p w:rsidR="00A325E4" w:rsidRDefault="001A1888" w:rsidP="009A531D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 xml:space="preserve">3.1. </w:t>
      </w:r>
      <w:r w:rsidR="00A325E4">
        <w:rPr>
          <w:noProof/>
        </w:rPr>
        <w:t xml:space="preserve">Обобщенная трудовая функция </w:t>
      </w:r>
      <w:r w:rsidR="009A531D">
        <w:rPr>
          <w:noProof/>
        </w:rPr>
        <w:t>«</w:t>
      </w:r>
      <w:r w:rsidR="00A325E4" w:rsidRPr="0044591A">
        <w:rPr>
          <w:noProof/>
        </w:rPr>
        <w:t>Обработка зубьев цилиндрических зубчатых колес с прямыми зубьями и модулем от 1 до 5 мм по 7</w:t>
      </w:r>
      <w:r w:rsidR="00F53BCE">
        <w:rPr>
          <w:noProof/>
        </w:rPr>
        <w:noBreakHyphen/>
        <w:t>й</w:t>
      </w:r>
      <w:r w:rsidR="00A325E4" w:rsidRPr="0044591A">
        <w:rPr>
          <w:noProof/>
        </w:rPr>
        <w:t xml:space="preserve"> степени точности, зубчатых колес по </w:t>
      </w:r>
      <w:r w:rsidR="00F53BCE">
        <w:rPr>
          <w:noProof/>
        </w:rPr>
        <w:t>5</w:t>
      </w:r>
      <w:r w:rsidR="00F53BCE">
        <w:rPr>
          <w:noProof/>
        </w:rPr>
        <w:noBreakHyphen/>
        <w:t>й</w:t>
      </w:r>
      <w:r w:rsidR="00A325E4">
        <w:rPr>
          <w:noProof/>
        </w:rPr>
        <w:t xml:space="preserve">, </w:t>
      </w:r>
      <w:r w:rsidR="00A325E4" w:rsidRPr="0044591A">
        <w:rPr>
          <w:noProof/>
        </w:rPr>
        <w:t>6</w:t>
      </w:r>
      <w:r w:rsidR="00F53BCE">
        <w:rPr>
          <w:noProof/>
        </w:rPr>
        <w:noBreakHyphen/>
        <w:t>й</w:t>
      </w:r>
      <w:r w:rsidR="00A325E4" w:rsidRPr="0044591A">
        <w:rPr>
          <w:noProof/>
        </w:rPr>
        <w:t xml:space="preserve"> степени точности на налаженных зубошлифовальных станках и (или) шлицев с точностью размеров по 9</w:t>
      </w:r>
      <w:r w:rsidR="00A325E4">
        <w:rPr>
          <w:noProof/>
        </w:rPr>
        <w:t xml:space="preserve">-му, </w:t>
      </w:r>
      <w:r w:rsidR="00A325E4" w:rsidRPr="0044591A">
        <w:rPr>
          <w:noProof/>
        </w:rPr>
        <w:t>10</w:t>
      </w:r>
      <w:r w:rsidR="00A325E4">
        <w:rPr>
          <w:noProof/>
        </w:rPr>
        <w:t>-му</w:t>
      </w:r>
      <w:r w:rsidR="00A325E4" w:rsidRPr="0044591A">
        <w:rPr>
          <w:noProof/>
        </w:rPr>
        <w:t xml:space="preserve"> квалитет</w:t>
      </w:r>
      <w:r w:rsidR="00A325E4">
        <w:rPr>
          <w:noProof/>
        </w:rPr>
        <w:t>у</w:t>
      </w:r>
      <w:r w:rsidR="00A325E4" w:rsidRPr="0044591A">
        <w:rPr>
          <w:noProof/>
        </w:rPr>
        <w:t xml:space="preserve"> и с точностью размеров по 7–9</w:t>
      </w:r>
      <w:r w:rsidR="00A325E4">
        <w:rPr>
          <w:noProof/>
        </w:rPr>
        <w:t>-му</w:t>
      </w:r>
      <w:r w:rsidR="00A325E4" w:rsidRPr="0044591A">
        <w:rPr>
          <w:noProof/>
        </w:rPr>
        <w:t xml:space="preserve"> квалитет</w:t>
      </w:r>
      <w:r w:rsidR="00A325E4">
        <w:rPr>
          <w:noProof/>
        </w:rPr>
        <w:t>у</w:t>
      </w:r>
      <w:r w:rsidR="00A325E4" w:rsidRPr="0044591A">
        <w:rPr>
          <w:noProof/>
        </w:rPr>
        <w:t xml:space="preserve"> на налаженных шлицешлифовальных станках</w:t>
      </w:r>
      <w:r w:rsidR="009A531D">
        <w:rPr>
          <w:noProof/>
        </w:rPr>
        <w:t>»</w:t>
      </w:r>
      <w:r w:rsidR="00A325E4">
        <w:rPr>
          <w:noProof/>
        </w:rPr>
        <w:tab/>
      </w:r>
      <w:r w:rsidR="00A92D83">
        <w:rPr>
          <w:noProof/>
        </w:rPr>
        <w:fldChar w:fldCharType="begin"/>
      </w:r>
      <w:r w:rsidR="00A325E4">
        <w:rPr>
          <w:noProof/>
        </w:rPr>
        <w:instrText xml:space="preserve"> PAGEREF _Toc16150187 \h </w:instrText>
      </w:r>
      <w:r w:rsidR="00A92D83">
        <w:rPr>
          <w:noProof/>
        </w:rPr>
      </w:r>
      <w:r w:rsidR="00A92D83">
        <w:rPr>
          <w:noProof/>
        </w:rPr>
        <w:fldChar w:fldCharType="separate"/>
      </w:r>
      <w:r w:rsidR="00A7759F">
        <w:rPr>
          <w:noProof/>
        </w:rPr>
        <w:t>5</w:t>
      </w:r>
      <w:r w:rsidR="00A92D83">
        <w:rPr>
          <w:noProof/>
        </w:rPr>
        <w:fldChar w:fldCharType="end"/>
      </w:r>
    </w:p>
    <w:p w:rsidR="00A325E4" w:rsidRDefault="001A1888" w:rsidP="009A531D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3.2. О</w:t>
      </w:r>
      <w:r w:rsidR="00A325E4">
        <w:rPr>
          <w:noProof/>
        </w:rPr>
        <w:t>бобщенная трудовая функция</w:t>
      </w:r>
      <w:r w:rsidR="00422122">
        <w:rPr>
          <w:noProof/>
        </w:rPr>
        <w:t xml:space="preserve"> </w:t>
      </w:r>
      <w:r w:rsidR="009A531D">
        <w:rPr>
          <w:noProof/>
        </w:rPr>
        <w:t>«</w:t>
      </w:r>
      <w:r w:rsidR="00422122" w:rsidRPr="0044591A">
        <w:rPr>
          <w:noProof/>
        </w:rPr>
        <w:t xml:space="preserve">Обработка зубьев цилиндрических зубчатых колес с прямыми зубьями и модулем от 1 до 5 мм по </w:t>
      </w:r>
      <w:r w:rsidR="00F53BCE">
        <w:rPr>
          <w:noProof/>
        </w:rPr>
        <w:t>5</w:t>
      </w:r>
      <w:r w:rsidR="00F53BCE">
        <w:rPr>
          <w:noProof/>
        </w:rPr>
        <w:noBreakHyphen/>
        <w:t>й</w:t>
      </w:r>
      <w:r w:rsidR="00422122">
        <w:rPr>
          <w:noProof/>
        </w:rPr>
        <w:t xml:space="preserve">, </w:t>
      </w:r>
      <w:r w:rsidR="00422122" w:rsidRPr="0044591A">
        <w:rPr>
          <w:noProof/>
        </w:rPr>
        <w:t>6</w:t>
      </w:r>
      <w:r w:rsidR="00F53BCE">
        <w:rPr>
          <w:noProof/>
        </w:rPr>
        <w:noBreakHyphen/>
        <w:t>й</w:t>
      </w:r>
      <w:r w:rsidR="00422122" w:rsidRPr="0044591A">
        <w:rPr>
          <w:noProof/>
        </w:rPr>
        <w:t xml:space="preserve"> степени точности, цилиндрических с модулем более 5</w:t>
      </w:r>
      <w:r w:rsidR="00422122">
        <w:rPr>
          <w:noProof/>
        </w:rPr>
        <w:t> </w:t>
      </w:r>
      <w:r w:rsidR="00422122" w:rsidRPr="0044591A">
        <w:rPr>
          <w:noProof/>
        </w:rPr>
        <w:t>мм, косозубых и конических зубчатых колес, колес с внутренним зацеплением по 7</w:t>
      </w:r>
      <w:r w:rsidR="00F53BCE">
        <w:rPr>
          <w:noProof/>
        </w:rPr>
        <w:noBreakHyphen/>
        <w:t>й</w:t>
      </w:r>
      <w:r w:rsidR="00422122" w:rsidRPr="0044591A">
        <w:rPr>
          <w:noProof/>
        </w:rPr>
        <w:t xml:space="preserve"> степени точности, зубчатых колес по 3</w:t>
      </w:r>
      <w:r w:rsidR="00F53BCE">
        <w:rPr>
          <w:noProof/>
        </w:rPr>
        <w:noBreakHyphen/>
        <w:t>й</w:t>
      </w:r>
      <w:r w:rsidR="00422122">
        <w:rPr>
          <w:noProof/>
        </w:rPr>
        <w:t xml:space="preserve">, </w:t>
      </w:r>
      <w:r w:rsidR="00422122" w:rsidRPr="0044591A">
        <w:rPr>
          <w:noProof/>
        </w:rPr>
        <w:t>4</w:t>
      </w:r>
      <w:r w:rsidR="00F53BCE">
        <w:rPr>
          <w:noProof/>
        </w:rPr>
        <w:noBreakHyphen/>
        <w:t>й</w:t>
      </w:r>
      <w:r w:rsidR="00422122" w:rsidRPr="0044591A">
        <w:rPr>
          <w:noProof/>
        </w:rPr>
        <w:t xml:space="preserve"> степени точности на налаженных зубошлифовальных станках, и (или) шлицев с точностью размеров по 7–9</w:t>
      </w:r>
      <w:r w:rsidR="00422122">
        <w:rPr>
          <w:noProof/>
        </w:rPr>
        <w:t>-му</w:t>
      </w:r>
      <w:r w:rsidR="00422122" w:rsidRPr="0044591A">
        <w:rPr>
          <w:noProof/>
        </w:rPr>
        <w:t xml:space="preserve"> квалитет</w:t>
      </w:r>
      <w:r w:rsidR="00422122">
        <w:rPr>
          <w:noProof/>
        </w:rPr>
        <w:t>у</w:t>
      </w:r>
      <w:r w:rsidR="00422122" w:rsidRPr="0044591A">
        <w:rPr>
          <w:noProof/>
        </w:rPr>
        <w:t xml:space="preserve"> и по 6</w:t>
      </w:r>
      <w:r w:rsidR="00422122">
        <w:rPr>
          <w:noProof/>
        </w:rPr>
        <w:t xml:space="preserve">-му, </w:t>
      </w:r>
      <w:r w:rsidR="00422122" w:rsidRPr="0044591A">
        <w:rPr>
          <w:noProof/>
        </w:rPr>
        <w:t>7</w:t>
      </w:r>
      <w:r w:rsidR="00422122">
        <w:rPr>
          <w:noProof/>
        </w:rPr>
        <w:t>-му</w:t>
      </w:r>
      <w:r w:rsidR="00422122" w:rsidRPr="0044591A">
        <w:rPr>
          <w:noProof/>
        </w:rPr>
        <w:t xml:space="preserve"> квалитет</w:t>
      </w:r>
      <w:r w:rsidR="00422122">
        <w:rPr>
          <w:noProof/>
        </w:rPr>
        <w:t>у</w:t>
      </w:r>
      <w:r w:rsidR="00422122" w:rsidRPr="0044591A">
        <w:rPr>
          <w:noProof/>
        </w:rPr>
        <w:t xml:space="preserve"> на налаженных шлицешлифовальных станках</w:t>
      </w:r>
      <w:r w:rsidR="009A531D">
        <w:rPr>
          <w:noProof/>
        </w:rPr>
        <w:t>»</w:t>
      </w:r>
      <w:r w:rsidR="00A325E4">
        <w:rPr>
          <w:noProof/>
        </w:rPr>
        <w:tab/>
      </w:r>
      <w:r w:rsidR="00A92D83">
        <w:rPr>
          <w:noProof/>
        </w:rPr>
        <w:fldChar w:fldCharType="begin"/>
      </w:r>
      <w:r w:rsidR="00A325E4">
        <w:rPr>
          <w:noProof/>
        </w:rPr>
        <w:instrText xml:space="preserve"> PAGEREF _Toc16150188 \h </w:instrText>
      </w:r>
      <w:r w:rsidR="00A92D83">
        <w:rPr>
          <w:noProof/>
        </w:rPr>
      </w:r>
      <w:r w:rsidR="00A92D83">
        <w:rPr>
          <w:noProof/>
        </w:rPr>
        <w:fldChar w:fldCharType="separate"/>
      </w:r>
      <w:r w:rsidR="00A7759F">
        <w:rPr>
          <w:noProof/>
        </w:rPr>
        <w:t>15</w:t>
      </w:r>
      <w:r w:rsidR="00A92D83">
        <w:rPr>
          <w:noProof/>
        </w:rPr>
        <w:fldChar w:fldCharType="end"/>
      </w:r>
    </w:p>
    <w:p w:rsidR="00A325E4" w:rsidRDefault="001A1888" w:rsidP="009A531D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 xml:space="preserve">3.3. </w:t>
      </w:r>
      <w:r w:rsidR="00A325E4">
        <w:rPr>
          <w:noProof/>
        </w:rPr>
        <w:t>Обобщенная трудовая функция</w:t>
      </w:r>
      <w:r w:rsidR="00422122">
        <w:rPr>
          <w:noProof/>
        </w:rPr>
        <w:t xml:space="preserve"> </w:t>
      </w:r>
      <w:r w:rsidR="009A531D">
        <w:rPr>
          <w:noProof/>
        </w:rPr>
        <w:t>«</w:t>
      </w:r>
      <w:r w:rsidR="00422122" w:rsidRPr="0044591A">
        <w:rPr>
          <w:noProof/>
        </w:rPr>
        <w:t>Обработка зубьев цилиндрических зубчатых колес с прямыми зубьями и модулем от 1 до 5 мм по 3</w:t>
      </w:r>
      <w:r w:rsidR="00F53BCE">
        <w:rPr>
          <w:noProof/>
        </w:rPr>
        <w:noBreakHyphen/>
        <w:t>й</w:t>
      </w:r>
      <w:r w:rsidR="00422122">
        <w:rPr>
          <w:noProof/>
        </w:rPr>
        <w:t xml:space="preserve">, </w:t>
      </w:r>
      <w:r w:rsidR="00422122" w:rsidRPr="0044591A">
        <w:rPr>
          <w:noProof/>
        </w:rPr>
        <w:t>4</w:t>
      </w:r>
      <w:r w:rsidR="00F53BCE">
        <w:rPr>
          <w:noProof/>
        </w:rPr>
        <w:noBreakHyphen/>
        <w:t>й</w:t>
      </w:r>
      <w:r w:rsidR="00422122" w:rsidRPr="0044591A">
        <w:rPr>
          <w:noProof/>
        </w:rPr>
        <w:t xml:space="preserve"> степени точности, цилиндрических с модулем более 5</w:t>
      </w:r>
      <w:r w:rsidR="00422122">
        <w:rPr>
          <w:noProof/>
        </w:rPr>
        <w:t> </w:t>
      </w:r>
      <w:r w:rsidR="00422122" w:rsidRPr="0044591A">
        <w:rPr>
          <w:noProof/>
        </w:rPr>
        <w:t xml:space="preserve">мм, косозубых и конических зубчатых колес, колес с внутренним зацеплением по </w:t>
      </w:r>
      <w:r w:rsidR="00F53BCE">
        <w:rPr>
          <w:noProof/>
        </w:rPr>
        <w:t>5</w:t>
      </w:r>
      <w:r w:rsidR="00F53BCE">
        <w:rPr>
          <w:noProof/>
        </w:rPr>
        <w:noBreakHyphen/>
        <w:t>й</w:t>
      </w:r>
      <w:r w:rsidR="00422122">
        <w:rPr>
          <w:noProof/>
        </w:rPr>
        <w:t xml:space="preserve">, </w:t>
      </w:r>
      <w:r w:rsidR="00422122" w:rsidRPr="0044591A">
        <w:rPr>
          <w:noProof/>
        </w:rPr>
        <w:t>6</w:t>
      </w:r>
      <w:r w:rsidR="00F53BCE">
        <w:rPr>
          <w:noProof/>
        </w:rPr>
        <w:noBreakHyphen/>
        <w:t>й</w:t>
      </w:r>
      <w:r w:rsidR="00422122" w:rsidRPr="0044591A">
        <w:rPr>
          <w:noProof/>
        </w:rPr>
        <w:t xml:space="preserve"> степени точности, зубчатых колес с закрытыми венцами и бочкообразными зубьями, и (или) требующих коррекции при обработке, с неэвольвентным и </w:t>
      </w:r>
      <w:r w:rsidR="009A531D">
        <w:rPr>
          <w:noProof/>
        </w:rPr>
        <w:t>асимме</w:t>
      </w:r>
      <w:r w:rsidR="00422122" w:rsidRPr="0044591A">
        <w:rPr>
          <w:noProof/>
        </w:rPr>
        <w:t>тричным профилем, а также зубчатых реек и секторов по 7</w:t>
      </w:r>
      <w:r w:rsidR="00F53BCE">
        <w:rPr>
          <w:noProof/>
        </w:rPr>
        <w:noBreakHyphen/>
        <w:t>й</w:t>
      </w:r>
      <w:r w:rsidR="00422122" w:rsidRPr="0044591A">
        <w:rPr>
          <w:noProof/>
        </w:rPr>
        <w:t xml:space="preserve"> степени точности, и (или) шлицев с точностью размеров по 6</w:t>
      </w:r>
      <w:r w:rsidR="00422122">
        <w:rPr>
          <w:noProof/>
        </w:rPr>
        <w:t xml:space="preserve">-му, </w:t>
      </w:r>
      <w:r w:rsidR="00422122" w:rsidRPr="0044591A">
        <w:rPr>
          <w:noProof/>
        </w:rPr>
        <w:t>7</w:t>
      </w:r>
      <w:r w:rsidR="00422122">
        <w:rPr>
          <w:noProof/>
        </w:rPr>
        <w:t>-му</w:t>
      </w:r>
      <w:r w:rsidR="00422122" w:rsidRPr="0044591A">
        <w:rPr>
          <w:noProof/>
        </w:rPr>
        <w:t xml:space="preserve"> квалитет</w:t>
      </w:r>
      <w:r w:rsidR="00422122">
        <w:rPr>
          <w:noProof/>
        </w:rPr>
        <w:t>у</w:t>
      </w:r>
      <w:r w:rsidR="009A531D">
        <w:rPr>
          <w:noProof/>
        </w:rPr>
        <w:t>»</w:t>
      </w:r>
      <w:r w:rsidR="00A325E4">
        <w:rPr>
          <w:noProof/>
        </w:rPr>
        <w:tab/>
      </w:r>
      <w:r w:rsidR="00A92D83">
        <w:rPr>
          <w:noProof/>
        </w:rPr>
        <w:fldChar w:fldCharType="begin"/>
      </w:r>
      <w:r w:rsidR="00A325E4">
        <w:rPr>
          <w:noProof/>
        </w:rPr>
        <w:instrText xml:space="preserve"> PAGEREF _Toc16150189 \h </w:instrText>
      </w:r>
      <w:r w:rsidR="00A92D83">
        <w:rPr>
          <w:noProof/>
        </w:rPr>
      </w:r>
      <w:r w:rsidR="00A92D83">
        <w:rPr>
          <w:noProof/>
        </w:rPr>
        <w:fldChar w:fldCharType="separate"/>
      </w:r>
      <w:r w:rsidR="00A7759F">
        <w:rPr>
          <w:noProof/>
        </w:rPr>
        <w:t>27</w:t>
      </w:r>
      <w:r w:rsidR="00A92D83">
        <w:rPr>
          <w:noProof/>
        </w:rPr>
        <w:fldChar w:fldCharType="end"/>
      </w:r>
    </w:p>
    <w:p w:rsidR="00A325E4" w:rsidRDefault="001A1888" w:rsidP="009A531D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 xml:space="preserve">3.4. </w:t>
      </w:r>
      <w:r w:rsidR="00A325E4">
        <w:rPr>
          <w:noProof/>
        </w:rPr>
        <w:t>Обобщенная трудовая функция</w:t>
      </w:r>
      <w:r w:rsidR="00422122" w:rsidRPr="00422122">
        <w:rPr>
          <w:noProof/>
        </w:rPr>
        <w:t xml:space="preserve"> </w:t>
      </w:r>
      <w:r w:rsidR="009A531D">
        <w:rPr>
          <w:noProof/>
        </w:rPr>
        <w:t>«</w:t>
      </w:r>
      <w:r w:rsidR="00422122" w:rsidRPr="006F38E0">
        <w:rPr>
          <w:noProof/>
        </w:rPr>
        <w:t xml:space="preserve">Обработка зубьев </w:t>
      </w:r>
      <w:r w:rsidR="00422122" w:rsidRPr="0044591A">
        <w:rPr>
          <w:noProof/>
        </w:rPr>
        <w:t>цилиндрических с модулем более 5</w:t>
      </w:r>
      <w:r w:rsidR="00422122">
        <w:rPr>
          <w:noProof/>
        </w:rPr>
        <w:t> </w:t>
      </w:r>
      <w:r w:rsidR="00422122" w:rsidRPr="0044591A">
        <w:rPr>
          <w:noProof/>
        </w:rPr>
        <w:t xml:space="preserve">мм, косозубых и конических зубчатых колес, колес с внутренним зацеплением </w:t>
      </w:r>
      <w:r w:rsidR="00422122" w:rsidRPr="006F38E0">
        <w:rPr>
          <w:noProof/>
        </w:rPr>
        <w:t>по 3</w:t>
      </w:r>
      <w:r w:rsidR="00F53BCE">
        <w:rPr>
          <w:noProof/>
        </w:rPr>
        <w:noBreakHyphen/>
        <w:t>й</w:t>
      </w:r>
      <w:r w:rsidR="00422122">
        <w:rPr>
          <w:noProof/>
        </w:rPr>
        <w:t xml:space="preserve">, </w:t>
      </w:r>
      <w:r w:rsidR="00422122" w:rsidRPr="006F38E0">
        <w:rPr>
          <w:noProof/>
        </w:rPr>
        <w:t>4</w:t>
      </w:r>
      <w:r w:rsidR="00F53BCE">
        <w:rPr>
          <w:noProof/>
        </w:rPr>
        <w:noBreakHyphen/>
        <w:t>й</w:t>
      </w:r>
      <w:r w:rsidR="00422122" w:rsidRPr="006F38E0">
        <w:rPr>
          <w:noProof/>
        </w:rPr>
        <w:t xml:space="preserve"> степени точности и </w:t>
      </w:r>
      <w:r w:rsidR="00422122" w:rsidRPr="0044591A">
        <w:rPr>
          <w:noProof/>
        </w:rPr>
        <w:t xml:space="preserve">зубчатых колес с закрытыми венцами и бочкообразными зубьями, и (или) требующих коррекции при обработке, с неэвольвентным и </w:t>
      </w:r>
      <w:r w:rsidR="009A531D">
        <w:rPr>
          <w:noProof/>
        </w:rPr>
        <w:t>асимме</w:t>
      </w:r>
      <w:r w:rsidR="00422122" w:rsidRPr="0044591A">
        <w:rPr>
          <w:noProof/>
        </w:rPr>
        <w:t>тричным профилем, а также зубчатых реек и секторов</w:t>
      </w:r>
      <w:r w:rsidR="00422122" w:rsidRPr="006F38E0">
        <w:rPr>
          <w:noProof/>
        </w:rPr>
        <w:t xml:space="preserve"> по </w:t>
      </w:r>
      <w:r w:rsidR="00F53BCE">
        <w:rPr>
          <w:noProof/>
        </w:rPr>
        <w:t>5</w:t>
      </w:r>
      <w:r w:rsidR="00F53BCE">
        <w:rPr>
          <w:noProof/>
        </w:rPr>
        <w:noBreakHyphen/>
        <w:t>й</w:t>
      </w:r>
      <w:r w:rsidR="00422122">
        <w:rPr>
          <w:noProof/>
        </w:rPr>
        <w:t xml:space="preserve">, </w:t>
      </w:r>
      <w:r w:rsidR="00422122" w:rsidRPr="006F38E0">
        <w:rPr>
          <w:noProof/>
        </w:rPr>
        <w:t>6</w:t>
      </w:r>
      <w:r w:rsidR="00F53BCE">
        <w:rPr>
          <w:noProof/>
        </w:rPr>
        <w:noBreakHyphen/>
        <w:t>й</w:t>
      </w:r>
      <w:r w:rsidR="00422122" w:rsidRPr="006F38E0">
        <w:rPr>
          <w:noProof/>
        </w:rPr>
        <w:t xml:space="preserve"> степени точности</w:t>
      </w:r>
      <w:r w:rsidR="009A531D">
        <w:rPr>
          <w:noProof/>
        </w:rPr>
        <w:t>»</w:t>
      </w:r>
      <w:r w:rsidR="00A325E4">
        <w:rPr>
          <w:noProof/>
        </w:rPr>
        <w:tab/>
      </w:r>
      <w:r w:rsidR="00A92D83">
        <w:rPr>
          <w:noProof/>
        </w:rPr>
        <w:fldChar w:fldCharType="begin"/>
      </w:r>
      <w:r w:rsidR="00A325E4">
        <w:rPr>
          <w:noProof/>
        </w:rPr>
        <w:instrText xml:space="preserve"> PAGEREF _Toc16150190 \h </w:instrText>
      </w:r>
      <w:r w:rsidR="00A92D83">
        <w:rPr>
          <w:noProof/>
        </w:rPr>
      </w:r>
      <w:r w:rsidR="00A92D83">
        <w:rPr>
          <w:noProof/>
        </w:rPr>
        <w:fldChar w:fldCharType="separate"/>
      </w:r>
      <w:r w:rsidR="00A7759F">
        <w:rPr>
          <w:noProof/>
        </w:rPr>
        <w:t>40</w:t>
      </w:r>
      <w:r w:rsidR="00A92D83">
        <w:rPr>
          <w:noProof/>
        </w:rPr>
        <w:fldChar w:fldCharType="end"/>
      </w:r>
    </w:p>
    <w:p w:rsidR="00A325E4" w:rsidRDefault="001A1888" w:rsidP="009A531D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 xml:space="preserve">3.5. </w:t>
      </w:r>
      <w:r w:rsidR="00A325E4">
        <w:rPr>
          <w:noProof/>
        </w:rPr>
        <w:t>Обобщенная трудовая функция</w:t>
      </w:r>
      <w:r w:rsidR="00422122" w:rsidRPr="00422122">
        <w:rPr>
          <w:noProof/>
        </w:rPr>
        <w:t xml:space="preserve"> </w:t>
      </w:r>
      <w:r w:rsidR="009A531D">
        <w:rPr>
          <w:noProof/>
        </w:rPr>
        <w:t>«</w:t>
      </w:r>
      <w:r w:rsidR="00422122" w:rsidRPr="006F38E0">
        <w:rPr>
          <w:noProof/>
        </w:rPr>
        <w:t xml:space="preserve">Обработка зубьев </w:t>
      </w:r>
      <w:r w:rsidR="00422122" w:rsidRPr="0044591A">
        <w:rPr>
          <w:noProof/>
        </w:rPr>
        <w:t xml:space="preserve">зубчатых колес с закрытыми венцами и бочкообразными зубьями, и (или) требующих коррекции при обработке, с неэвольвентным и </w:t>
      </w:r>
      <w:r w:rsidR="009A531D">
        <w:rPr>
          <w:noProof/>
        </w:rPr>
        <w:t>асимме</w:t>
      </w:r>
      <w:r w:rsidR="00422122" w:rsidRPr="0044591A">
        <w:rPr>
          <w:noProof/>
        </w:rPr>
        <w:t>тричным профилем, а также зубчатых реек и секторов</w:t>
      </w:r>
      <w:r w:rsidR="00422122" w:rsidRPr="006F38E0">
        <w:rPr>
          <w:noProof/>
        </w:rPr>
        <w:t xml:space="preserve"> по 3</w:t>
      </w:r>
      <w:r w:rsidR="00F53BCE">
        <w:rPr>
          <w:noProof/>
        </w:rPr>
        <w:noBreakHyphen/>
        <w:t>й</w:t>
      </w:r>
      <w:r w:rsidR="00422122">
        <w:rPr>
          <w:noProof/>
        </w:rPr>
        <w:t xml:space="preserve">, </w:t>
      </w:r>
      <w:r w:rsidR="00422122" w:rsidRPr="006F38E0">
        <w:rPr>
          <w:noProof/>
        </w:rPr>
        <w:t>4</w:t>
      </w:r>
      <w:r w:rsidR="00F53BCE">
        <w:rPr>
          <w:noProof/>
        </w:rPr>
        <w:noBreakHyphen/>
        <w:t>й</w:t>
      </w:r>
      <w:r w:rsidR="00422122" w:rsidRPr="006F38E0">
        <w:rPr>
          <w:noProof/>
        </w:rPr>
        <w:t xml:space="preserve"> степени точности</w:t>
      </w:r>
      <w:r w:rsidR="009A531D">
        <w:rPr>
          <w:noProof/>
        </w:rPr>
        <w:t>»</w:t>
      </w:r>
      <w:r w:rsidR="00A325E4">
        <w:rPr>
          <w:noProof/>
        </w:rPr>
        <w:tab/>
      </w:r>
      <w:r w:rsidR="00A92D83">
        <w:rPr>
          <w:noProof/>
        </w:rPr>
        <w:fldChar w:fldCharType="begin"/>
      </w:r>
      <w:r w:rsidR="00A325E4">
        <w:rPr>
          <w:noProof/>
        </w:rPr>
        <w:instrText xml:space="preserve"> PAGEREF _Toc16150191 \h </w:instrText>
      </w:r>
      <w:r w:rsidR="00A92D83">
        <w:rPr>
          <w:noProof/>
        </w:rPr>
      </w:r>
      <w:r w:rsidR="00A92D83">
        <w:rPr>
          <w:noProof/>
        </w:rPr>
        <w:fldChar w:fldCharType="separate"/>
      </w:r>
      <w:r w:rsidR="00A7759F">
        <w:rPr>
          <w:noProof/>
        </w:rPr>
        <w:t>47</w:t>
      </w:r>
      <w:r w:rsidR="00A92D83">
        <w:rPr>
          <w:noProof/>
        </w:rPr>
        <w:fldChar w:fldCharType="end"/>
      </w:r>
    </w:p>
    <w:p w:rsidR="00A325E4" w:rsidRDefault="00A325E4" w:rsidP="00422122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 w:rsidRPr="00493D73">
        <w:rPr>
          <w:lang w:val="en-US"/>
        </w:rPr>
        <w:t>IV</w:t>
      </w:r>
      <w:r>
        <w:t>. Сведения об организациях – разработчиках профессионального стандарта</w:t>
      </w:r>
      <w:r>
        <w:tab/>
      </w:r>
      <w:r w:rsidR="00A92D83">
        <w:fldChar w:fldCharType="begin"/>
      </w:r>
      <w:r>
        <w:instrText xml:space="preserve"> PAGEREF _Toc16150192 \h </w:instrText>
      </w:r>
      <w:r w:rsidR="00A92D83">
        <w:fldChar w:fldCharType="separate"/>
      </w:r>
      <w:r w:rsidR="00A7759F">
        <w:t>53</w:t>
      </w:r>
      <w:r w:rsidR="00A92D83">
        <w:fldChar w:fldCharType="end"/>
      </w:r>
    </w:p>
    <w:p w:rsidR="00A325E4" w:rsidRPr="006F38E0" w:rsidRDefault="00A92D83" w:rsidP="00A325E4">
      <w:r>
        <w:fldChar w:fldCharType="end"/>
      </w:r>
    </w:p>
    <w:p w:rsidR="00F932A0" w:rsidRPr="006F38E0" w:rsidRDefault="003F4B08" w:rsidP="00A325E4">
      <w:pPr>
        <w:pStyle w:val="1"/>
      </w:pPr>
      <w:bookmarkStart w:id="1" w:name="_Toc16143799"/>
      <w:bookmarkStart w:id="2" w:name="_Toc16150184"/>
      <w:r w:rsidRPr="006F38E0">
        <w:t xml:space="preserve">I. </w:t>
      </w:r>
      <w:r w:rsidR="00F932A0" w:rsidRPr="006F38E0">
        <w:t>Общие сведения</w:t>
      </w:r>
      <w:bookmarkEnd w:id="1"/>
      <w:bookmarkEnd w:id="2"/>
    </w:p>
    <w:p w:rsidR="002C7050" w:rsidRPr="006F38E0" w:rsidRDefault="002C7050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6F38E0" w:rsidTr="00875553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F932A0" w:rsidRPr="006F38E0" w:rsidRDefault="00EF25E6" w:rsidP="00AC09A9">
            <w:pPr>
              <w:suppressAutoHyphens/>
            </w:pPr>
            <w:r w:rsidRPr="006F38E0">
              <w:t>Шлифование зубьев и шлицев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6F38E0" w:rsidRDefault="00F932A0" w:rsidP="0085135D">
            <w:pPr>
              <w:suppressAutoHyphens/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6F38E0" w:rsidRDefault="00A909D8" w:rsidP="00547C8E">
            <w:pPr>
              <w:suppressAutoHyphens/>
              <w:jc w:val="center"/>
            </w:pPr>
            <w:r w:rsidRPr="00A909D8">
              <w:t>40.124</w:t>
            </w:r>
          </w:p>
        </w:tc>
      </w:tr>
      <w:tr w:rsidR="00F932A0" w:rsidRPr="006F38E0" w:rsidTr="00875553">
        <w:trPr>
          <w:trHeight w:val="20"/>
          <w:jc w:val="center"/>
        </w:trPr>
        <w:tc>
          <w:tcPr>
            <w:tcW w:w="4299" w:type="pct"/>
            <w:gridSpan w:val="2"/>
          </w:tcPr>
          <w:p w:rsidR="00F932A0" w:rsidRPr="006F38E0" w:rsidRDefault="00F932A0" w:rsidP="0085135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6F38E0" w:rsidRDefault="00F932A0" w:rsidP="0085135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</w:tr>
    </w:tbl>
    <w:p w:rsidR="00F932A0" w:rsidRDefault="00F932A0" w:rsidP="0085135D">
      <w:pPr>
        <w:suppressAutoHyphens/>
      </w:pPr>
    </w:p>
    <w:p w:rsidR="009A531D" w:rsidRPr="006F38E0" w:rsidRDefault="009A531D" w:rsidP="0085135D">
      <w:pPr>
        <w:suppressAutoHyphens/>
      </w:pPr>
    </w:p>
    <w:p w:rsidR="00F932A0" w:rsidRPr="006F38E0" w:rsidRDefault="00F932A0" w:rsidP="00341388">
      <w:pPr>
        <w:pStyle w:val="af5"/>
      </w:pPr>
      <w:r w:rsidRPr="006F38E0">
        <w:lastRenderedPageBreak/>
        <w:t>Основная цель вида профессиональной деятельности:</w:t>
      </w:r>
    </w:p>
    <w:p w:rsidR="00F932A0" w:rsidRPr="006F38E0" w:rsidRDefault="00F932A0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932A0" w:rsidRPr="006F38E0" w:rsidTr="00875553">
        <w:trPr>
          <w:jc w:val="center"/>
        </w:trPr>
        <w:tc>
          <w:tcPr>
            <w:tcW w:w="5000" w:type="pct"/>
          </w:tcPr>
          <w:p w:rsidR="00F932A0" w:rsidRPr="006F38E0" w:rsidRDefault="007F35E4" w:rsidP="00D24C71">
            <w:pPr>
              <w:suppressAutoHyphens/>
            </w:pPr>
            <w:r w:rsidRPr="006F38E0">
              <w:t xml:space="preserve">Обеспечение качества и производительности изготовления </w:t>
            </w:r>
            <w:r w:rsidR="00511440" w:rsidRPr="006F38E0">
              <w:t xml:space="preserve">деталей зубчатых передач </w:t>
            </w:r>
            <w:r w:rsidRPr="006F38E0">
              <w:t xml:space="preserve">и шлицевых валов на </w:t>
            </w:r>
            <w:r w:rsidR="00D24C71" w:rsidRPr="006F38E0">
              <w:t xml:space="preserve">зубошлифовальных и </w:t>
            </w:r>
            <w:r w:rsidR="00EF25E6" w:rsidRPr="006F38E0">
              <w:t>шлицешлифовальных станках</w:t>
            </w:r>
          </w:p>
        </w:tc>
      </w:tr>
    </w:tbl>
    <w:p w:rsidR="00F932A0" w:rsidRPr="006F38E0" w:rsidRDefault="00F932A0" w:rsidP="0085135D">
      <w:pPr>
        <w:suppressAutoHyphens/>
      </w:pPr>
    </w:p>
    <w:p w:rsidR="00F932A0" w:rsidRPr="006F38E0" w:rsidRDefault="00174FA3" w:rsidP="0085135D">
      <w:pPr>
        <w:suppressAutoHyphens/>
      </w:pPr>
      <w:r w:rsidRPr="006F38E0">
        <w:t>Г</w:t>
      </w:r>
      <w:r w:rsidR="00F932A0" w:rsidRPr="006F38E0">
        <w:t>руппа занятий:</w:t>
      </w:r>
    </w:p>
    <w:p w:rsidR="00F932A0" w:rsidRPr="006F38E0" w:rsidRDefault="00F932A0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7F35E4" w:rsidRPr="006F38E0" w:rsidTr="00875553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35E4" w:rsidRPr="006F38E0" w:rsidRDefault="007F35E4" w:rsidP="007F35E4">
            <w:pPr>
              <w:suppressAutoHyphens/>
            </w:pPr>
            <w:r w:rsidRPr="006F38E0">
              <w:t>7224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35E4" w:rsidRPr="006F38E0" w:rsidRDefault="007F35E4" w:rsidP="007F35E4">
            <w:pPr>
              <w:suppressAutoHyphens/>
            </w:pPr>
            <w:r w:rsidRPr="006F38E0">
              <w:t>Полировщики, шлифовщики и заточники инструментов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35E4" w:rsidRPr="006F38E0" w:rsidRDefault="00124F5E" w:rsidP="007F35E4">
            <w:pPr>
              <w:suppressAutoHyphens/>
            </w:pPr>
            <w: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35E4" w:rsidRPr="006F38E0" w:rsidRDefault="00124F5E" w:rsidP="007F35E4">
            <w:pPr>
              <w:suppressAutoHyphens/>
            </w:pPr>
            <w:r>
              <w:t>-</w:t>
            </w:r>
          </w:p>
        </w:tc>
      </w:tr>
      <w:tr w:rsidR="007F35E4" w:rsidRPr="006F38E0" w:rsidTr="00875553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F35E4" w:rsidRPr="006F38E0" w:rsidRDefault="007F35E4" w:rsidP="007F35E4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(код ОКЗ</w:t>
            </w:r>
            <w:r w:rsidRPr="006F38E0">
              <w:rPr>
                <w:rStyle w:val="ad"/>
                <w:sz w:val="20"/>
                <w:szCs w:val="20"/>
              </w:rPr>
              <w:endnoteReference w:id="1"/>
            </w:r>
            <w:r w:rsidRPr="006F38E0">
              <w:rPr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F35E4" w:rsidRPr="006F38E0" w:rsidRDefault="007F35E4" w:rsidP="007F35E4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F35E4" w:rsidRPr="006F38E0" w:rsidRDefault="007F35E4" w:rsidP="007F35E4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F35E4" w:rsidRPr="006F38E0" w:rsidRDefault="007F35E4" w:rsidP="007F35E4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(наименование)</w:t>
            </w:r>
          </w:p>
        </w:tc>
      </w:tr>
    </w:tbl>
    <w:p w:rsidR="00F932A0" w:rsidRPr="006F38E0" w:rsidRDefault="00F932A0" w:rsidP="0085135D">
      <w:pPr>
        <w:suppressAutoHyphens/>
      </w:pPr>
    </w:p>
    <w:p w:rsidR="00F932A0" w:rsidRPr="006F38E0" w:rsidRDefault="00F932A0" w:rsidP="0085135D">
      <w:pPr>
        <w:suppressAutoHyphens/>
      </w:pPr>
      <w:r w:rsidRPr="006F38E0">
        <w:t>Отнесение к видам экономической деятельности:</w:t>
      </w:r>
    </w:p>
    <w:p w:rsidR="00F932A0" w:rsidRPr="006F38E0" w:rsidRDefault="00F932A0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F932A0" w:rsidRPr="006F38E0" w:rsidTr="0087555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6F38E0" w:rsidRDefault="00CB41DD" w:rsidP="00587FBA">
            <w:pPr>
              <w:suppressAutoHyphens/>
            </w:pPr>
            <w:r w:rsidRPr="006F38E0">
              <w:t>25.62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6F38E0" w:rsidRDefault="00CB41DD" w:rsidP="00334C95">
            <w:pPr>
              <w:pStyle w:val="af5"/>
            </w:pPr>
            <w:r w:rsidRPr="006F38E0">
              <w:t>Обработка металлических изделий механическая</w:t>
            </w:r>
          </w:p>
        </w:tc>
      </w:tr>
      <w:tr w:rsidR="00F932A0" w:rsidRPr="006F38E0" w:rsidTr="00875553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6F38E0" w:rsidRDefault="00F932A0" w:rsidP="0056108B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(код ОКВЭД</w:t>
            </w:r>
            <w:r w:rsidRPr="006F38E0">
              <w:rPr>
                <w:rStyle w:val="ad"/>
                <w:sz w:val="20"/>
                <w:szCs w:val="20"/>
              </w:rPr>
              <w:endnoteReference w:id="2"/>
            </w:r>
            <w:r w:rsidRPr="006F38E0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6F38E0" w:rsidRDefault="00F932A0" w:rsidP="0085135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3A1C46" w:rsidRPr="006F38E0" w:rsidRDefault="003A1C46" w:rsidP="002C7050">
      <w:pPr>
        <w:pStyle w:val="1"/>
        <w:jc w:val="center"/>
        <w:sectPr w:rsidR="003A1C46" w:rsidRPr="006F38E0" w:rsidSect="00552415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F2887" w:rsidRPr="006F38E0" w:rsidRDefault="00EF2887" w:rsidP="00900591">
      <w:pPr>
        <w:pStyle w:val="1"/>
        <w:jc w:val="center"/>
        <w:rPr>
          <w:sz w:val="24"/>
          <w:szCs w:val="24"/>
        </w:rPr>
      </w:pPr>
      <w:bookmarkStart w:id="3" w:name="_Toc509760186"/>
      <w:bookmarkStart w:id="4" w:name="_Toc16143800"/>
      <w:bookmarkStart w:id="5" w:name="_Toc16150185"/>
      <w:r w:rsidRPr="006F38E0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  <w:bookmarkEnd w:id="5"/>
    </w:p>
    <w:p w:rsidR="00EF2887" w:rsidRPr="006F38E0" w:rsidRDefault="00EF2887" w:rsidP="00EF2887">
      <w:pPr>
        <w:suppressAutoHyphens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16"/>
        <w:gridCol w:w="4111"/>
        <w:gridCol w:w="1703"/>
        <w:gridCol w:w="4820"/>
        <w:gridCol w:w="1372"/>
        <w:gridCol w:w="1964"/>
      </w:tblGrid>
      <w:tr w:rsidR="00EF2887" w:rsidRPr="006F38E0" w:rsidTr="00900591">
        <w:trPr>
          <w:trHeight w:val="20"/>
          <w:jc w:val="center"/>
        </w:trPr>
        <w:tc>
          <w:tcPr>
            <w:tcW w:w="2242" w:type="pct"/>
            <w:gridSpan w:val="3"/>
          </w:tcPr>
          <w:p w:rsidR="00EF2887" w:rsidRPr="006F38E0" w:rsidRDefault="00EF2887" w:rsidP="001E0653">
            <w:pPr>
              <w:suppressAutoHyphens/>
              <w:jc w:val="center"/>
            </w:pPr>
            <w:r w:rsidRPr="006F38E0">
              <w:t>Обобщенные трудовые функции</w:t>
            </w:r>
          </w:p>
        </w:tc>
        <w:tc>
          <w:tcPr>
            <w:tcW w:w="2758" w:type="pct"/>
            <w:gridSpan w:val="3"/>
          </w:tcPr>
          <w:p w:rsidR="00EF2887" w:rsidRPr="006F38E0" w:rsidRDefault="00EF2887" w:rsidP="001E0653">
            <w:pPr>
              <w:suppressAutoHyphens/>
              <w:jc w:val="center"/>
            </w:pPr>
            <w:r w:rsidRPr="006F38E0">
              <w:t>Трудовые функции</w:t>
            </w:r>
          </w:p>
        </w:tc>
      </w:tr>
      <w:tr w:rsidR="00EF2887" w:rsidRPr="006F38E0" w:rsidTr="003A2A98">
        <w:trPr>
          <w:trHeight w:val="20"/>
          <w:jc w:val="center"/>
        </w:trPr>
        <w:tc>
          <w:tcPr>
            <w:tcW w:w="276" w:type="pct"/>
            <w:vAlign w:val="center"/>
          </w:tcPr>
          <w:p w:rsidR="00EF2887" w:rsidRPr="006F38E0" w:rsidRDefault="00EF2887" w:rsidP="001E0653">
            <w:pPr>
              <w:suppressAutoHyphens/>
              <w:jc w:val="center"/>
            </w:pPr>
            <w:r w:rsidRPr="006F38E0">
              <w:t>код</w:t>
            </w:r>
          </w:p>
        </w:tc>
        <w:tc>
          <w:tcPr>
            <w:tcW w:w="1390" w:type="pct"/>
            <w:vAlign w:val="center"/>
          </w:tcPr>
          <w:p w:rsidR="00EF2887" w:rsidRPr="006F38E0" w:rsidRDefault="00EF2887" w:rsidP="001E0653">
            <w:pPr>
              <w:suppressAutoHyphens/>
              <w:jc w:val="center"/>
            </w:pPr>
            <w:r w:rsidRPr="006F38E0">
              <w:t>наименование</w:t>
            </w:r>
          </w:p>
        </w:tc>
        <w:tc>
          <w:tcPr>
            <w:tcW w:w="576" w:type="pct"/>
            <w:vAlign w:val="center"/>
          </w:tcPr>
          <w:p w:rsidR="00EF2887" w:rsidRPr="006F38E0" w:rsidRDefault="00EF2887" w:rsidP="001E0653">
            <w:pPr>
              <w:suppressAutoHyphens/>
              <w:jc w:val="center"/>
            </w:pPr>
            <w:r w:rsidRPr="006F38E0">
              <w:t>уровень квалификации</w:t>
            </w:r>
          </w:p>
        </w:tc>
        <w:tc>
          <w:tcPr>
            <w:tcW w:w="1630" w:type="pct"/>
            <w:vAlign w:val="center"/>
          </w:tcPr>
          <w:p w:rsidR="00EF2887" w:rsidRPr="006F38E0" w:rsidRDefault="00EF2887" w:rsidP="001E0653">
            <w:pPr>
              <w:suppressAutoHyphens/>
              <w:jc w:val="center"/>
            </w:pPr>
            <w:r w:rsidRPr="006F38E0">
              <w:t>наименование</w:t>
            </w:r>
          </w:p>
        </w:tc>
        <w:tc>
          <w:tcPr>
            <w:tcW w:w="464" w:type="pct"/>
            <w:vAlign w:val="center"/>
          </w:tcPr>
          <w:p w:rsidR="00EF2887" w:rsidRPr="006F38E0" w:rsidRDefault="00EF2887" w:rsidP="001E0653">
            <w:pPr>
              <w:suppressAutoHyphens/>
              <w:jc w:val="center"/>
            </w:pPr>
            <w:r w:rsidRPr="006F38E0">
              <w:t>код</w:t>
            </w:r>
          </w:p>
        </w:tc>
        <w:tc>
          <w:tcPr>
            <w:tcW w:w="664" w:type="pct"/>
            <w:vAlign w:val="center"/>
          </w:tcPr>
          <w:p w:rsidR="00EF2887" w:rsidRPr="006F38E0" w:rsidRDefault="00EF2887" w:rsidP="001E0653">
            <w:pPr>
              <w:suppressAutoHyphens/>
              <w:jc w:val="center"/>
            </w:pPr>
            <w:r w:rsidRPr="006F38E0">
              <w:t>уровень (подуровень) квалификации</w:t>
            </w:r>
          </w:p>
        </w:tc>
      </w:tr>
      <w:tr w:rsidR="009D1612" w:rsidRPr="006F38E0" w:rsidTr="00900591">
        <w:trPr>
          <w:trHeight w:val="20"/>
          <w:jc w:val="center"/>
        </w:trPr>
        <w:tc>
          <w:tcPr>
            <w:tcW w:w="276" w:type="pct"/>
            <w:vMerge w:val="restart"/>
          </w:tcPr>
          <w:p w:rsidR="009D1612" w:rsidRPr="00124F5E" w:rsidRDefault="00124F5E" w:rsidP="00900591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390" w:type="pct"/>
            <w:vMerge w:val="restart"/>
          </w:tcPr>
          <w:p w:rsidR="009D1612" w:rsidRPr="006F38E0" w:rsidRDefault="0044591A" w:rsidP="00900591">
            <w:pPr>
              <w:pStyle w:val="af5"/>
            </w:pPr>
            <w:r w:rsidRPr="0044591A">
              <w:t>Обработка зубьев цилиндрических зубчатых колес с прямыми зубьями и модулем от 1 до 5 мм (далее – простые зубчатые колеса) по 7</w:t>
            </w:r>
            <w:r w:rsidR="00F53BCE">
              <w:noBreakHyphen/>
              <w:t>й</w:t>
            </w:r>
            <w:r w:rsidRPr="0044591A">
              <w:t xml:space="preserve"> степени точности, зубчатых колес по </w:t>
            </w:r>
            <w:r w:rsidR="00F53BCE">
              <w:t>5</w:t>
            </w:r>
            <w:r w:rsidR="00F53BCE">
              <w:noBreakHyphen/>
              <w:t>й</w:t>
            </w:r>
            <w:r w:rsidR="00A325E4">
              <w:t xml:space="preserve">, </w:t>
            </w:r>
            <w:r w:rsidRPr="0044591A">
              <w:t>6</w:t>
            </w:r>
            <w:r w:rsidR="00F53BCE">
              <w:noBreakHyphen/>
              <w:t>й</w:t>
            </w:r>
            <w:r w:rsidRPr="0044591A">
              <w:t xml:space="preserve"> степени точности на налаженных зубошлифовальных станках и (или) шлицев с точностью размеров по 9</w:t>
            </w:r>
            <w:r w:rsidR="00A325E4">
              <w:t xml:space="preserve">-му, </w:t>
            </w:r>
            <w:r w:rsidRPr="0044591A">
              <w:t>10</w:t>
            </w:r>
            <w:r w:rsidR="00A325E4">
              <w:t>-му</w:t>
            </w:r>
            <w:r w:rsidRPr="0044591A">
              <w:t xml:space="preserve"> квалитет</w:t>
            </w:r>
            <w:r w:rsidR="00A325E4">
              <w:t>у</w:t>
            </w:r>
            <w:r w:rsidRPr="0044591A">
              <w:t xml:space="preserve"> и с точностью размеров по 7–9</w:t>
            </w:r>
            <w:r w:rsidR="00A325E4">
              <w:t>-му</w:t>
            </w:r>
            <w:r w:rsidRPr="0044591A">
              <w:t xml:space="preserve"> квалитет</w:t>
            </w:r>
            <w:r w:rsidR="00A325E4">
              <w:t>у</w:t>
            </w:r>
            <w:r w:rsidRPr="0044591A">
              <w:t xml:space="preserve"> на налаженных шлицешлифовальных станках</w:t>
            </w:r>
          </w:p>
        </w:tc>
        <w:tc>
          <w:tcPr>
            <w:tcW w:w="576" w:type="pct"/>
            <w:vMerge w:val="restart"/>
          </w:tcPr>
          <w:p w:rsidR="009D1612" w:rsidRPr="006F38E0" w:rsidRDefault="009D1612" w:rsidP="00EF2887">
            <w:pPr>
              <w:suppressAutoHyphens/>
              <w:jc w:val="center"/>
            </w:pPr>
            <w:r w:rsidRPr="006F38E0">
              <w:t>2</w:t>
            </w:r>
          </w:p>
        </w:tc>
        <w:tc>
          <w:tcPr>
            <w:tcW w:w="1630" w:type="pct"/>
          </w:tcPr>
          <w:p w:rsidR="009D1612" w:rsidRPr="006F38E0" w:rsidRDefault="00124F5E" w:rsidP="00900591">
            <w:pPr>
              <w:suppressAutoHyphens/>
            </w:pPr>
            <w:r>
              <w:t>Шлифование зубьев простых зубчатых колес по 7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464" w:type="pct"/>
          </w:tcPr>
          <w:p w:rsidR="009D1612" w:rsidRPr="006F38E0" w:rsidRDefault="00124F5E" w:rsidP="00EF2887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9D1612" w:rsidRPr="006F38E0">
              <w:t>/01.2</w:t>
            </w:r>
          </w:p>
        </w:tc>
        <w:tc>
          <w:tcPr>
            <w:tcW w:w="664" w:type="pct"/>
          </w:tcPr>
          <w:p w:rsidR="009D1612" w:rsidRPr="006F38E0" w:rsidRDefault="009D1612" w:rsidP="00EF2887">
            <w:pPr>
              <w:suppressAutoHyphens/>
              <w:jc w:val="center"/>
            </w:pPr>
            <w:r w:rsidRPr="006F38E0">
              <w:t>2</w:t>
            </w:r>
          </w:p>
        </w:tc>
      </w:tr>
      <w:tr w:rsidR="009D1612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9D1612" w:rsidRPr="006F38E0" w:rsidRDefault="009D1612" w:rsidP="00900591">
            <w:pPr>
              <w:suppressAutoHyphens/>
            </w:pPr>
          </w:p>
        </w:tc>
        <w:tc>
          <w:tcPr>
            <w:tcW w:w="1390" w:type="pct"/>
            <w:vMerge/>
          </w:tcPr>
          <w:p w:rsidR="009D1612" w:rsidRPr="006F38E0" w:rsidRDefault="009D1612" w:rsidP="00900591">
            <w:pPr>
              <w:pStyle w:val="af5"/>
            </w:pPr>
          </w:p>
        </w:tc>
        <w:tc>
          <w:tcPr>
            <w:tcW w:w="576" w:type="pct"/>
            <w:vMerge/>
          </w:tcPr>
          <w:p w:rsidR="009D1612" w:rsidRPr="006F38E0" w:rsidRDefault="009D1612" w:rsidP="009D1612">
            <w:pPr>
              <w:suppressAutoHyphens/>
              <w:jc w:val="center"/>
            </w:pPr>
          </w:p>
        </w:tc>
        <w:tc>
          <w:tcPr>
            <w:tcW w:w="1630" w:type="pct"/>
          </w:tcPr>
          <w:p w:rsidR="009D1612" w:rsidRPr="006F38E0" w:rsidRDefault="00124F5E" w:rsidP="00900591">
            <w:r>
              <w:t xml:space="preserve">Шлифование зубьев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 на налаженных зубошлифовальных станках</w:t>
            </w:r>
          </w:p>
        </w:tc>
        <w:tc>
          <w:tcPr>
            <w:tcW w:w="464" w:type="pct"/>
          </w:tcPr>
          <w:p w:rsidR="009D1612" w:rsidRPr="006F38E0" w:rsidRDefault="00124F5E" w:rsidP="009D1612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9D1612" w:rsidRPr="006F38E0">
              <w:t>/02.2</w:t>
            </w:r>
          </w:p>
        </w:tc>
        <w:tc>
          <w:tcPr>
            <w:tcW w:w="664" w:type="pct"/>
          </w:tcPr>
          <w:p w:rsidR="009D1612" w:rsidRPr="006F38E0" w:rsidRDefault="009D1612" w:rsidP="009D1612">
            <w:pPr>
              <w:suppressAutoHyphens/>
              <w:jc w:val="center"/>
            </w:pPr>
            <w:r w:rsidRPr="006F38E0">
              <w:t>2</w:t>
            </w:r>
          </w:p>
        </w:tc>
      </w:tr>
      <w:tr w:rsidR="009D1612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9D1612" w:rsidRPr="006F38E0" w:rsidRDefault="009D1612" w:rsidP="00900591">
            <w:pPr>
              <w:suppressAutoHyphens/>
            </w:pPr>
          </w:p>
        </w:tc>
        <w:tc>
          <w:tcPr>
            <w:tcW w:w="1390" w:type="pct"/>
            <w:vMerge/>
          </w:tcPr>
          <w:p w:rsidR="009D1612" w:rsidRPr="006F38E0" w:rsidRDefault="009D1612" w:rsidP="00900591">
            <w:pPr>
              <w:pStyle w:val="af5"/>
            </w:pPr>
          </w:p>
        </w:tc>
        <w:tc>
          <w:tcPr>
            <w:tcW w:w="576" w:type="pct"/>
            <w:vMerge/>
          </w:tcPr>
          <w:p w:rsidR="009D1612" w:rsidRPr="006F38E0" w:rsidRDefault="009D1612" w:rsidP="009D1612">
            <w:pPr>
              <w:suppressAutoHyphens/>
              <w:jc w:val="center"/>
            </w:pPr>
          </w:p>
        </w:tc>
        <w:tc>
          <w:tcPr>
            <w:tcW w:w="1630" w:type="pct"/>
          </w:tcPr>
          <w:p w:rsidR="009D1612" w:rsidRPr="006F38E0" w:rsidRDefault="00124F5E" w:rsidP="00900591">
            <w:r>
              <w:t>Шлифование шлицев с точностью размеров по 9-му, 10-му квалитету</w:t>
            </w:r>
          </w:p>
        </w:tc>
        <w:tc>
          <w:tcPr>
            <w:tcW w:w="464" w:type="pct"/>
          </w:tcPr>
          <w:p w:rsidR="009D1612" w:rsidRPr="006F38E0" w:rsidRDefault="00124F5E" w:rsidP="009D1612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9D1612" w:rsidRPr="006F38E0">
              <w:t>/03.2</w:t>
            </w:r>
          </w:p>
        </w:tc>
        <w:tc>
          <w:tcPr>
            <w:tcW w:w="664" w:type="pct"/>
          </w:tcPr>
          <w:p w:rsidR="009D1612" w:rsidRPr="006F38E0" w:rsidRDefault="009D1612" w:rsidP="009D1612">
            <w:pPr>
              <w:suppressAutoHyphens/>
              <w:jc w:val="center"/>
            </w:pPr>
            <w:r w:rsidRPr="006F38E0">
              <w:t>2</w:t>
            </w:r>
          </w:p>
        </w:tc>
      </w:tr>
      <w:tr w:rsidR="009D1612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9D1612" w:rsidRPr="006F38E0" w:rsidRDefault="009D1612" w:rsidP="00900591">
            <w:pPr>
              <w:suppressAutoHyphens/>
            </w:pPr>
          </w:p>
        </w:tc>
        <w:tc>
          <w:tcPr>
            <w:tcW w:w="1390" w:type="pct"/>
            <w:vMerge/>
          </w:tcPr>
          <w:p w:rsidR="009D1612" w:rsidRPr="006F38E0" w:rsidRDefault="009D1612" w:rsidP="00900591">
            <w:pPr>
              <w:pStyle w:val="af5"/>
            </w:pPr>
          </w:p>
        </w:tc>
        <w:tc>
          <w:tcPr>
            <w:tcW w:w="576" w:type="pct"/>
            <w:vMerge/>
          </w:tcPr>
          <w:p w:rsidR="009D1612" w:rsidRPr="006F38E0" w:rsidRDefault="009D1612" w:rsidP="009D1612">
            <w:pPr>
              <w:suppressAutoHyphens/>
              <w:jc w:val="center"/>
            </w:pPr>
          </w:p>
        </w:tc>
        <w:tc>
          <w:tcPr>
            <w:tcW w:w="1630" w:type="pct"/>
          </w:tcPr>
          <w:p w:rsidR="009D1612" w:rsidRPr="006F38E0" w:rsidRDefault="00124F5E" w:rsidP="00900591">
            <w:r>
              <w:t>Шлифование шлицев с точностью размеров по 7–9-му квалитету на налаженных шлицешлифовальных станках</w:t>
            </w:r>
          </w:p>
        </w:tc>
        <w:tc>
          <w:tcPr>
            <w:tcW w:w="464" w:type="pct"/>
          </w:tcPr>
          <w:p w:rsidR="009D1612" w:rsidRPr="006F38E0" w:rsidRDefault="00124F5E" w:rsidP="009D1612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9D1612" w:rsidRPr="006F38E0">
              <w:t>/04.2</w:t>
            </w:r>
          </w:p>
        </w:tc>
        <w:tc>
          <w:tcPr>
            <w:tcW w:w="664" w:type="pct"/>
          </w:tcPr>
          <w:p w:rsidR="009D1612" w:rsidRPr="006F38E0" w:rsidRDefault="009D1612" w:rsidP="009D1612">
            <w:pPr>
              <w:suppressAutoHyphens/>
              <w:jc w:val="center"/>
            </w:pPr>
            <w:r w:rsidRPr="006F38E0">
              <w:t>2</w:t>
            </w:r>
          </w:p>
        </w:tc>
      </w:tr>
      <w:tr w:rsidR="008A568E" w:rsidRPr="006F38E0" w:rsidTr="00900591">
        <w:trPr>
          <w:trHeight w:val="20"/>
          <w:jc w:val="center"/>
        </w:trPr>
        <w:tc>
          <w:tcPr>
            <w:tcW w:w="276" w:type="pct"/>
            <w:vMerge w:val="restart"/>
          </w:tcPr>
          <w:p w:rsidR="008A568E" w:rsidRPr="00124F5E" w:rsidRDefault="00124F5E" w:rsidP="00900591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390" w:type="pct"/>
            <w:vMerge w:val="restart"/>
          </w:tcPr>
          <w:p w:rsidR="008A568E" w:rsidRPr="006F38E0" w:rsidRDefault="0044591A" w:rsidP="00900591">
            <w:pPr>
              <w:pStyle w:val="af5"/>
            </w:pPr>
            <w:r w:rsidRPr="0044591A">
              <w:t xml:space="preserve">Обработка зубьев простых зубчатых колес по </w:t>
            </w:r>
            <w:r w:rsidR="00F53BCE">
              <w:t>5</w:t>
            </w:r>
            <w:r w:rsidR="00F53BCE">
              <w:noBreakHyphen/>
              <w:t>й</w:t>
            </w:r>
            <w:r w:rsidR="00422122">
              <w:t xml:space="preserve">, </w:t>
            </w:r>
            <w:r w:rsidRPr="0044591A">
              <w:t>6</w:t>
            </w:r>
            <w:r w:rsidR="00F53BCE">
              <w:noBreakHyphen/>
              <w:t>й</w:t>
            </w:r>
            <w:r w:rsidRPr="0044591A">
              <w:t xml:space="preserve"> степени точности, цилиндрических с модулем более 5</w:t>
            </w:r>
            <w:r w:rsidR="00422122">
              <w:t> </w:t>
            </w:r>
            <w:r w:rsidRPr="0044591A">
              <w:t>мм, косозубых и конических зубчатых колес, колес с внутренним зацеплением (далее – сложные зубчатые колеса) по 7</w:t>
            </w:r>
            <w:r w:rsidR="00F53BCE">
              <w:noBreakHyphen/>
              <w:t>й</w:t>
            </w:r>
            <w:r w:rsidRPr="0044591A">
              <w:t xml:space="preserve"> степени точности, зубчатых колес по 3</w:t>
            </w:r>
            <w:r w:rsidR="00F53BCE">
              <w:noBreakHyphen/>
              <w:t>й</w:t>
            </w:r>
            <w:r w:rsidR="00422122">
              <w:t xml:space="preserve">, </w:t>
            </w:r>
            <w:r w:rsidRPr="0044591A">
              <w:t>4</w:t>
            </w:r>
            <w:r w:rsidR="00F53BCE">
              <w:noBreakHyphen/>
              <w:t>й</w:t>
            </w:r>
            <w:r w:rsidRPr="0044591A">
              <w:t xml:space="preserve"> степени точности на налаженных зубошлифовальных станках, и (или) шлицев с точностью размеров по 7–9</w:t>
            </w:r>
            <w:r w:rsidR="00422122">
              <w:t>-му</w:t>
            </w:r>
            <w:r w:rsidRPr="0044591A">
              <w:t xml:space="preserve"> квалитет</w:t>
            </w:r>
            <w:r w:rsidR="00422122">
              <w:t>у</w:t>
            </w:r>
            <w:r w:rsidRPr="0044591A">
              <w:t xml:space="preserve"> и по 6</w:t>
            </w:r>
            <w:r w:rsidR="00422122">
              <w:t xml:space="preserve">-му, </w:t>
            </w:r>
            <w:r w:rsidRPr="0044591A">
              <w:t>7</w:t>
            </w:r>
            <w:r w:rsidR="00422122">
              <w:t>-му</w:t>
            </w:r>
            <w:r w:rsidRPr="0044591A">
              <w:t xml:space="preserve"> квалитет</w:t>
            </w:r>
            <w:r w:rsidR="00422122">
              <w:t>у</w:t>
            </w:r>
            <w:r w:rsidRPr="0044591A">
              <w:t xml:space="preserve"> на налаженных шлицешлифовальных станках</w:t>
            </w:r>
          </w:p>
        </w:tc>
        <w:tc>
          <w:tcPr>
            <w:tcW w:w="576" w:type="pct"/>
            <w:vMerge w:val="restart"/>
          </w:tcPr>
          <w:p w:rsidR="008A568E" w:rsidRPr="006F38E0" w:rsidRDefault="008A568E" w:rsidP="00EF2887">
            <w:pPr>
              <w:suppressAutoHyphens/>
              <w:jc w:val="center"/>
            </w:pPr>
            <w:r w:rsidRPr="006F38E0">
              <w:t>3</w:t>
            </w:r>
          </w:p>
        </w:tc>
        <w:tc>
          <w:tcPr>
            <w:tcW w:w="1630" w:type="pct"/>
          </w:tcPr>
          <w:p w:rsidR="008A568E" w:rsidRPr="006F38E0" w:rsidRDefault="00124F5E" w:rsidP="00900591">
            <w:r>
              <w:t xml:space="preserve">Шлифование зубьев простых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464" w:type="pct"/>
          </w:tcPr>
          <w:p w:rsidR="008A568E" w:rsidRPr="006F38E0" w:rsidRDefault="00124F5E" w:rsidP="00EF2887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8A568E" w:rsidRPr="006F38E0">
              <w:t>/01.3</w:t>
            </w:r>
          </w:p>
        </w:tc>
        <w:tc>
          <w:tcPr>
            <w:tcW w:w="664" w:type="pct"/>
          </w:tcPr>
          <w:p w:rsidR="008A568E" w:rsidRPr="006F38E0" w:rsidRDefault="008A568E" w:rsidP="00EF2887">
            <w:pPr>
              <w:suppressAutoHyphens/>
              <w:jc w:val="center"/>
            </w:pPr>
            <w:r w:rsidRPr="006F38E0">
              <w:t>3</w:t>
            </w:r>
          </w:p>
        </w:tc>
      </w:tr>
      <w:tr w:rsidR="00AB794F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AB794F" w:rsidRPr="006F38E0" w:rsidRDefault="00AB794F" w:rsidP="00900591">
            <w:pPr>
              <w:suppressAutoHyphens/>
            </w:pPr>
          </w:p>
        </w:tc>
        <w:tc>
          <w:tcPr>
            <w:tcW w:w="1390" w:type="pct"/>
            <w:vMerge/>
          </w:tcPr>
          <w:p w:rsidR="00AB794F" w:rsidRPr="006F38E0" w:rsidRDefault="00AB794F" w:rsidP="00900591">
            <w:pPr>
              <w:suppressAutoHyphens/>
            </w:pPr>
          </w:p>
        </w:tc>
        <w:tc>
          <w:tcPr>
            <w:tcW w:w="576" w:type="pct"/>
            <w:vMerge/>
          </w:tcPr>
          <w:p w:rsidR="00AB794F" w:rsidRPr="006F38E0" w:rsidRDefault="00AB794F" w:rsidP="00AB794F">
            <w:pPr>
              <w:suppressAutoHyphens/>
              <w:jc w:val="center"/>
            </w:pPr>
          </w:p>
        </w:tc>
        <w:tc>
          <w:tcPr>
            <w:tcW w:w="1630" w:type="pct"/>
          </w:tcPr>
          <w:p w:rsidR="00AB794F" w:rsidRPr="006F38E0" w:rsidRDefault="006215CE" w:rsidP="00900591">
            <w:r>
              <w:t>Шлифование зубьев сложных зубчатых колес по 7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464" w:type="pct"/>
          </w:tcPr>
          <w:p w:rsidR="00AB794F" w:rsidRPr="006F38E0" w:rsidRDefault="00124F5E" w:rsidP="00AB794F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AB794F" w:rsidRPr="006F38E0">
              <w:t>/02.3</w:t>
            </w:r>
          </w:p>
        </w:tc>
        <w:tc>
          <w:tcPr>
            <w:tcW w:w="664" w:type="pct"/>
          </w:tcPr>
          <w:p w:rsidR="00AB794F" w:rsidRPr="006F38E0" w:rsidRDefault="00AB794F" w:rsidP="00AB794F">
            <w:pPr>
              <w:jc w:val="center"/>
            </w:pPr>
            <w:r w:rsidRPr="006F38E0">
              <w:t>3</w:t>
            </w:r>
          </w:p>
        </w:tc>
      </w:tr>
      <w:tr w:rsidR="00AB794F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AB794F" w:rsidRPr="006F38E0" w:rsidRDefault="00AB794F" w:rsidP="00900591">
            <w:pPr>
              <w:suppressAutoHyphens/>
            </w:pPr>
          </w:p>
        </w:tc>
        <w:tc>
          <w:tcPr>
            <w:tcW w:w="1390" w:type="pct"/>
            <w:vMerge/>
          </w:tcPr>
          <w:p w:rsidR="00AB794F" w:rsidRPr="006F38E0" w:rsidRDefault="00AB794F" w:rsidP="00900591">
            <w:pPr>
              <w:suppressAutoHyphens/>
            </w:pPr>
          </w:p>
        </w:tc>
        <w:tc>
          <w:tcPr>
            <w:tcW w:w="576" w:type="pct"/>
            <w:vMerge/>
          </w:tcPr>
          <w:p w:rsidR="00AB794F" w:rsidRPr="006F38E0" w:rsidRDefault="00AB794F" w:rsidP="00AB794F">
            <w:pPr>
              <w:suppressAutoHyphens/>
              <w:jc w:val="center"/>
            </w:pPr>
          </w:p>
        </w:tc>
        <w:tc>
          <w:tcPr>
            <w:tcW w:w="1630" w:type="pct"/>
          </w:tcPr>
          <w:p w:rsidR="00AB794F" w:rsidRPr="006F38E0" w:rsidRDefault="006215CE" w:rsidP="00900591">
            <w:r>
              <w:t>Шлифование зубьев зубчатых колес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 на налаженных зубошлифовальных станках</w:t>
            </w:r>
          </w:p>
        </w:tc>
        <w:tc>
          <w:tcPr>
            <w:tcW w:w="464" w:type="pct"/>
          </w:tcPr>
          <w:p w:rsidR="00AB794F" w:rsidRPr="006F38E0" w:rsidRDefault="00124F5E" w:rsidP="00AB794F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AB794F" w:rsidRPr="006F38E0">
              <w:t>/03.3</w:t>
            </w:r>
          </w:p>
        </w:tc>
        <w:tc>
          <w:tcPr>
            <w:tcW w:w="664" w:type="pct"/>
          </w:tcPr>
          <w:p w:rsidR="00AB794F" w:rsidRPr="006F38E0" w:rsidRDefault="00AB794F" w:rsidP="00AB794F">
            <w:pPr>
              <w:jc w:val="center"/>
            </w:pPr>
            <w:r w:rsidRPr="006F38E0">
              <w:t>3</w:t>
            </w:r>
          </w:p>
        </w:tc>
      </w:tr>
      <w:tr w:rsidR="00AB794F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AB794F" w:rsidRPr="006F38E0" w:rsidRDefault="00AB794F" w:rsidP="00900591">
            <w:pPr>
              <w:suppressAutoHyphens/>
            </w:pPr>
          </w:p>
        </w:tc>
        <w:tc>
          <w:tcPr>
            <w:tcW w:w="1390" w:type="pct"/>
            <w:vMerge/>
          </w:tcPr>
          <w:p w:rsidR="00AB794F" w:rsidRPr="006F38E0" w:rsidRDefault="00AB794F" w:rsidP="00900591">
            <w:pPr>
              <w:suppressAutoHyphens/>
            </w:pPr>
          </w:p>
        </w:tc>
        <w:tc>
          <w:tcPr>
            <w:tcW w:w="576" w:type="pct"/>
            <w:vMerge/>
          </w:tcPr>
          <w:p w:rsidR="00AB794F" w:rsidRPr="006F38E0" w:rsidRDefault="00AB794F" w:rsidP="00AB794F">
            <w:pPr>
              <w:suppressAutoHyphens/>
              <w:jc w:val="center"/>
            </w:pPr>
          </w:p>
        </w:tc>
        <w:tc>
          <w:tcPr>
            <w:tcW w:w="1630" w:type="pct"/>
          </w:tcPr>
          <w:p w:rsidR="00AB794F" w:rsidRPr="006F38E0" w:rsidRDefault="006215CE" w:rsidP="00900591">
            <w:r>
              <w:t>Шлифование шлицев с точностью размеров по 7–9-му квалитету</w:t>
            </w:r>
          </w:p>
        </w:tc>
        <w:tc>
          <w:tcPr>
            <w:tcW w:w="464" w:type="pct"/>
          </w:tcPr>
          <w:p w:rsidR="00AB794F" w:rsidRPr="006F38E0" w:rsidRDefault="00124F5E" w:rsidP="00AB794F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AB794F" w:rsidRPr="006F38E0">
              <w:t>/04.3</w:t>
            </w:r>
          </w:p>
        </w:tc>
        <w:tc>
          <w:tcPr>
            <w:tcW w:w="664" w:type="pct"/>
          </w:tcPr>
          <w:p w:rsidR="00AB794F" w:rsidRPr="006F38E0" w:rsidRDefault="00AB794F" w:rsidP="00AB794F">
            <w:pPr>
              <w:jc w:val="center"/>
            </w:pPr>
            <w:r w:rsidRPr="006F38E0">
              <w:t>3</w:t>
            </w:r>
          </w:p>
        </w:tc>
      </w:tr>
      <w:tr w:rsidR="00AB794F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AB794F" w:rsidRPr="006F38E0" w:rsidRDefault="00AB794F" w:rsidP="00900591">
            <w:pPr>
              <w:suppressAutoHyphens/>
            </w:pPr>
          </w:p>
        </w:tc>
        <w:tc>
          <w:tcPr>
            <w:tcW w:w="1390" w:type="pct"/>
            <w:vMerge/>
          </w:tcPr>
          <w:p w:rsidR="00AB794F" w:rsidRPr="006F38E0" w:rsidRDefault="00AB794F" w:rsidP="00900591">
            <w:pPr>
              <w:suppressAutoHyphens/>
            </w:pPr>
          </w:p>
        </w:tc>
        <w:tc>
          <w:tcPr>
            <w:tcW w:w="576" w:type="pct"/>
            <w:vMerge/>
          </w:tcPr>
          <w:p w:rsidR="00AB794F" w:rsidRPr="006F38E0" w:rsidRDefault="00AB794F" w:rsidP="00AB794F">
            <w:pPr>
              <w:suppressAutoHyphens/>
              <w:jc w:val="center"/>
            </w:pPr>
          </w:p>
        </w:tc>
        <w:tc>
          <w:tcPr>
            <w:tcW w:w="1630" w:type="pct"/>
          </w:tcPr>
          <w:p w:rsidR="00AB794F" w:rsidRPr="006F38E0" w:rsidRDefault="006215CE" w:rsidP="00900591">
            <w:r>
              <w:t>Шлифование шлицев с точностью размеров по 6-му, 7-му квалитету на налаженных шлицешлифовальных станках</w:t>
            </w:r>
          </w:p>
        </w:tc>
        <w:tc>
          <w:tcPr>
            <w:tcW w:w="464" w:type="pct"/>
          </w:tcPr>
          <w:p w:rsidR="00AB794F" w:rsidRPr="006F38E0" w:rsidRDefault="00124F5E" w:rsidP="00AB794F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AB794F" w:rsidRPr="006F38E0">
              <w:t>/05.3</w:t>
            </w:r>
          </w:p>
        </w:tc>
        <w:tc>
          <w:tcPr>
            <w:tcW w:w="664" w:type="pct"/>
          </w:tcPr>
          <w:p w:rsidR="00AB794F" w:rsidRPr="006F38E0" w:rsidRDefault="00AB794F" w:rsidP="00AB794F">
            <w:pPr>
              <w:jc w:val="center"/>
            </w:pPr>
            <w:r w:rsidRPr="006F38E0">
              <w:t>3</w:t>
            </w:r>
          </w:p>
        </w:tc>
      </w:tr>
      <w:tr w:rsidR="00EF2887" w:rsidRPr="006F38E0" w:rsidTr="00900591">
        <w:trPr>
          <w:trHeight w:val="20"/>
          <w:jc w:val="center"/>
        </w:trPr>
        <w:tc>
          <w:tcPr>
            <w:tcW w:w="276" w:type="pct"/>
            <w:vMerge w:val="restart"/>
          </w:tcPr>
          <w:p w:rsidR="00EF2887" w:rsidRPr="00124F5E" w:rsidRDefault="00124F5E" w:rsidP="00900591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390" w:type="pct"/>
            <w:vMerge w:val="restart"/>
          </w:tcPr>
          <w:p w:rsidR="00EF2887" w:rsidRPr="006F38E0" w:rsidRDefault="0044591A" w:rsidP="00900591">
            <w:pPr>
              <w:suppressAutoHyphens/>
            </w:pPr>
            <w:r w:rsidRPr="0044591A">
              <w:t>Обработка зубьев простых зубчатых колес по 3</w:t>
            </w:r>
            <w:r w:rsidR="00F53BCE">
              <w:noBreakHyphen/>
              <w:t>й</w:t>
            </w:r>
            <w:r w:rsidR="00422122">
              <w:t xml:space="preserve">, </w:t>
            </w:r>
            <w:r w:rsidRPr="0044591A">
              <w:t>4</w:t>
            </w:r>
            <w:r w:rsidR="00F53BCE">
              <w:noBreakHyphen/>
              <w:t>й</w:t>
            </w:r>
            <w:r w:rsidRPr="0044591A">
              <w:t xml:space="preserve"> степени точности, сложных зубчатых колес по </w:t>
            </w:r>
            <w:r w:rsidR="00F53BCE">
              <w:t>5</w:t>
            </w:r>
            <w:r w:rsidR="00F53BCE">
              <w:noBreakHyphen/>
              <w:t>й</w:t>
            </w:r>
            <w:r w:rsidR="00422122">
              <w:t xml:space="preserve">, </w:t>
            </w:r>
            <w:r w:rsidRPr="0044591A">
              <w:t>6</w:t>
            </w:r>
            <w:r w:rsidR="00F53BCE">
              <w:noBreakHyphen/>
              <w:t>й</w:t>
            </w:r>
            <w:r w:rsidRPr="0044591A">
              <w:t xml:space="preserve"> степени точности, зубчатых колес с закрытыми венцами и бочкообразными зубьями, и (или) требующих коррекции при обработке, с неэвольвентным и </w:t>
            </w:r>
            <w:r w:rsidR="009A531D">
              <w:t>асимме</w:t>
            </w:r>
            <w:r w:rsidRPr="0044591A">
              <w:t>тричным профилем, а также зубчатых реек и секторов (далее – особо сложные детали зубчатых передач) по 7</w:t>
            </w:r>
            <w:r w:rsidR="00F53BCE">
              <w:noBreakHyphen/>
              <w:t>й</w:t>
            </w:r>
            <w:r w:rsidRPr="0044591A">
              <w:t xml:space="preserve"> степени точности, и (или) шлицев с точностью размеров по 6</w:t>
            </w:r>
            <w:r w:rsidR="00422122">
              <w:t xml:space="preserve">-му, </w:t>
            </w:r>
            <w:r w:rsidRPr="0044591A">
              <w:t>7</w:t>
            </w:r>
            <w:r w:rsidR="00422122">
              <w:t>-му</w:t>
            </w:r>
            <w:r w:rsidRPr="0044591A">
              <w:t xml:space="preserve"> квалитет</w:t>
            </w:r>
            <w:r w:rsidR="00422122">
              <w:t>у</w:t>
            </w:r>
          </w:p>
        </w:tc>
        <w:tc>
          <w:tcPr>
            <w:tcW w:w="576" w:type="pct"/>
            <w:vMerge w:val="restart"/>
          </w:tcPr>
          <w:p w:rsidR="00EF2887" w:rsidRPr="006F38E0" w:rsidRDefault="00EF2887" w:rsidP="00EF2887">
            <w:pPr>
              <w:suppressAutoHyphens/>
              <w:jc w:val="center"/>
            </w:pPr>
            <w:r w:rsidRPr="006F38E0">
              <w:t>3</w:t>
            </w:r>
          </w:p>
        </w:tc>
        <w:tc>
          <w:tcPr>
            <w:tcW w:w="1630" w:type="pct"/>
          </w:tcPr>
          <w:p w:rsidR="00EF2887" w:rsidRPr="006F38E0" w:rsidRDefault="006215CE" w:rsidP="00900591">
            <w:r>
              <w:t>Шлифование зубьев простых зубчатых колес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464" w:type="pct"/>
          </w:tcPr>
          <w:p w:rsidR="00EF2887" w:rsidRPr="006F38E0" w:rsidRDefault="00124F5E" w:rsidP="00EF2887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EF2887" w:rsidRPr="006F38E0">
              <w:t>/01.3</w:t>
            </w:r>
          </w:p>
        </w:tc>
        <w:tc>
          <w:tcPr>
            <w:tcW w:w="664" w:type="pct"/>
          </w:tcPr>
          <w:p w:rsidR="00EF2887" w:rsidRPr="006F38E0" w:rsidRDefault="00EF2887" w:rsidP="00EF2887">
            <w:pPr>
              <w:suppressAutoHyphens/>
              <w:jc w:val="center"/>
            </w:pPr>
            <w:r w:rsidRPr="006F38E0">
              <w:t>3</w:t>
            </w:r>
          </w:p>
        </w:tc>
      </w:tr>
      <w:tr w:rsidR="00EF2887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EF2887" w:rsidRPr="006F38E0" w:rsidRDefault="00EF2887" w:rsidP="00EF2887">
            <w:pPr>
              <w:suppressAutoHyphens/>
              <w:jc w:val="center"/>
            </w:pPr>
          </w:p>
        </w:tc>
        <w:tc>
          <w:tcPr>
            <w:tcW w:w="1390" w:type="pct"/>
            <w:vMerge/>
          </w:tcPr>
          <w:p w:rsidR="00EF2887" w:rsidRPr="006F38E0" w:rsidRDefault="00EF2887" w:rsidP="00EF2887">
            <w:pPr>
              <w:suppressAutoHyphens/>
            </w:pPr>
          </w:p>
        </w:tc>
        <w:tc>
          <w:tcPr>
            <w:tcW w:w="576" w:type="pct"/>
            <w:vMerge/>
          </w:tcPr>
          <w:p w:rsidR="00EF2887" w:rsidRPr="006F38E0" w:rsidRDefault="00EF2887" w:rsidP="00EF2887">
            <w:pPr>
              <w:suppressAutoHyphens/>
              <w:jc w:val="center"/>
            </w:pPr>
          </w:p>
        </w:tc>
        <w:tc>
          <w:tcPr>
            <w:tcW w:w="1630" w:type="pct"/>
          </w:tcPr>
          <w:p w:rsidR="00EF2887" w:rsidRPr="006F38E0" w:rsidRDefault="006215CE" w:rsidP="00900591">
            <w:r>
              <w:t xml:space="preserve">Шлифование зубьев сложных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464" w:type="pct"/>
          </w:tcPr>
          <w:p w:rsidR="00EF2887" w:rsidRPr="006F38E0" w:rsidRDefault="00124F5E" w:rsidP="00EF2887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EF2887" w:rsidRPr="006F38E0">
              <w:t>/02.3</w:t>
            </w:r>
          </w:p>
        </w:tc>
        <w:tc>
          <w:tcPr>
            <w:tcW w:w="664" w:type="pct"/>
          </w:tcPr>
          <w:p w:rsidR="00EF2887" w:rsidRPr="006F38E0" w:rsidRDefault="00AB794F" w:rsidP="00EF2887">
            <w:pPr>
              <w:suppressAutoHyphens/>
              <w:jc w:val="center"/>
              <w:rPr>
                <w:lang w:val="en-US"/>
              </w:rPr>
            </w:pPr>
            <w:r w:rsidRPr="006F38E0">
              <w:rPr>
                <w:lang w:val="en-US"/>
              </w:rPr>
              <w:t>3</w:t>
            </w:r>
          </w:p>
        </w:tc>
      </w:tr>
      <w:tr w:rsidR="00EF2887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EF2887" w:rsidRPr="006F38E0" w:rsidRDefault="00EF2887" w:rsidP="00EF2887">
            <w:pPr>
              <w:suppressAutoHyphens/>
              <w:jc w:val="center"/>
            </w:pPr>
          </w:p>
        </w:tc>
        <w:tc>
          <w:tcPr>
            <w:tcW w:w="1390" w:type="pct"/>
            <w:vMerge/>
          </w:tcPr>
          <w:p w:rsidR="00EF2887" w:rsidRPr="006F38E0" w:rsidRDefault="00EF2887" w:rsidP="00EF2887">
            <w:pPr>
              <w:suppressAutoHyphens/>
            </w:pPr>
          </w:p>
        </w:tc>
        <w:tc>
          <w:tcPr>
            <w:tcW w:w="576" w:type="pct"/>
            <w:vMerge/>
          </w:tcPr>
          <w:p w:rsidR="00EF2887" w:rsidRPr="006F38E0" w:rsidRDefault="00EF2887" w:rsidP="00EF2887">
            <w:pPr>
              <w:suppressAutoHyphens/>
              <w:jc w:val="center"/>
            </w:pPr>
          </w:p>
        </w:tc>
        <w:tc>
          <w:tcPr>
            <w:tcW w:w="1630" w:type="pct"/>
          </w:tcPr>
          <w:p w:rsidR="00EF2887" w:rsidRPr="006F38E0" w:rsidRDefault="006215CE" w:rsidP="00900591">
            <w:r>
              <w:t>Шлифование зубьев особо сложных деталей зубчатых передач по 7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464" w:type="pct"/>
          </w:tcPr>
          <w:p w:rsidR="00EF2887" w:rsidRPr="006F38E0" w:rsidRDefault="00124F5E" w:rsidP="00EF2887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EF2887" w:rsidRPr="006F38E0">
              <w:t>/03.3</w:t>
            </w:r>
          </w:p>
        </w:tc>
        <w:tc>
          <w:tcPr>
            <w:tcW w:w="664" w:type="pct"/>
          </w:tcPr>
          <w:p w:rsidR="00EF2887" w:rsidRPr="006F38E0" w:rsidRDefault="00AB794F" w:rsidP="00EF2887">
            <w:pPr>
              <w:suppressAutoHyphens/>
              <w:jc w:val="center"/>
              <w:rPr>
                <w:lang w:val="en-US"/>
              </w:rPr>
            </w:pPr>
            <w:r w:rsidRPr="006F38E0">
              <w:rPr>
                <w:lang w:val="en-US"/>
              </w:rPr>
              <w:t>3</w:t>
            </w:r>
          </w:p>
        </w:tc>
      </w:tr>
      <w:tr w:rsidR="00EF2887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EF2887" w:rsidRPr="006F38E0" w:rsidRDefault="00EF2887" w:rsidP="00EF2887">
            <w:pPr>
              <w:suppressAutoHyphens/>
              <w:jc w:val="center"/>
            </w:pPr>
          </w:p>
        </w:tc>
        <w:tc>
          <w:tcPr>
            <w:tcW w:w="1390" w:type="pct"/>
            <w:vMerge/>
          </w:tcPr>
          <w:p w:rsidR="00EF2887" w:rsidRPr="006F38E0" w:rsidRDefault="00EF2887" w:rsidP="00EF2887">
            <w:pPr>
              <w:suppressAutoHyphens/>
            </w:pPr>
          </w:p>
        </w:tc>
        <w:tc>
          <w:tcPr>
            <w:tcW w:w="576" w:type="pct"/>
            <w:vMerge/>
          </w:tcPr>
          <w:p w:rsidR="00EF2887" w:rsidRPr="006F38E0" w:rsidRDefault="00EF2887" w:rsidP="00EF2887">
            <w:pPr>
              <w:suppressAutoHyphens/>
              <w:jc w:val="center"/>
            </w:pPr>
          </w:p>
        </w:tc>
        <w:tc>
          <w:tcPr>
            <w:tcW w:w="1630" w:type="pct"/>
          </w:tcPr>
          <w:p w:rsidR="00EF2887" w:rsidRPr="006F38E0" w:rsidRDefault="006215CE" w:rsidP="00900591">
            <w:r>
              <w:t>Шлифование шлицев с точностью размеров по 6-му, 7-му квалитету</w:t>
            </w:r>
          </w:p>
        </w:tc>
        <w:tc>
          <w:tcPr>
            <w:tcW w:w="464" w:type="pct"/>
          </w:tcPr>
          <w:p w:rsidR="00EF2887" w:rsidRPr="006F38E0" w:rsidRDefault="00124F5E" w:rsidP="00EF2887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EF2887" w:rsidRPr="006F38E0">
              <w:t>/04.3</w:t>
            </w:r>
          </w:p>
        </w:tc>
        <w:tc>
          <w:tcPr>
            <w:tcW w:w="664" w:type="pct"/>
          </w:tcPr>
          <w:p w:rsidR="00EF2887" w:rsidRPr="006F38E0" w:rsidRDefault="00AB794F" w:rsidP="00EF2887">
            <w:pPr>
              <w:suppressAutoHyphens/>
              <w:jc w:val="center"/>
              <w:rPr>
                <w:lang w:val="en-US"/>
              </w:rPr>
            </w:pPr>
            <w:r w:rsidRPr="006F38E0">
              <w:rPr>
                <w:lang w:val="en-US"/>
              </w:rPr>
              <w:t>3</w:t>
            </w:r>
          </w:p>
        </w:tc>
      </w:tr>
      <w:tr w:rsidR="00EF2887" w:rsidRPr="006F38E0" w:rsidTr="00900591">
        <w:trPr>
          <w:trHeight w:val="20"/>
          <w:jc w:val="center"/>
        </w:trPr>
        <w:tc>
          <w:tcPr>
            <w:tcW w:w="276" w:type="pct"/>
            <w:vMerge w:val="restart"/>
          </w:tcPr>
          <w:p w:rsidR="00EF2887" w:rsidRPr="006F38E0" w:rsidRDefault="00124F5E" w:rsidP="00900591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390" w:type="pct"/>
            <w:vMerge w:val="restart"/>
          </w:tcPr>
          <w:p w:rsidR="00EF2887" w:rsidRPr="006F38E0" w:rsidRDefault="00EF2887" w:rsidP="00900591">
            <w:pPr>
              <w:suppressAutoHyphens/>
            </w:pPr>
            <w:r w:rsidRPr="006F38E0">
              <w:t xml:space="preserve">Обработка зубьев </w:t>
            </w:r>
            <w:r w:rsidR="00F54B9F" w:rsidRPr="006F38E0">
              <w:t xml:space="preserve">сложных </w:t>
            </w:r>
            <w:r w:rsidR="00511440" w:rsidRPr="006F38E0">
              <w:t xml:space="preserve">зубчатых колес </w:t>
            </w:r>
            <w:r w:rsidR="00F54B9F" w:rsidRPr="006F38E0">
              <w:t>по 3</w:t>
            </w:r>
            <w:r w:rsidR="00F53BCE">
              <w:noBreakHyphen/>
              <w:t>й</w:t>
            </w:r>
            <w:r w:rsidR="00422122">
              <w:t xml:space="preserve">, </w:t>
            </w:r>
            <w:r w:rsidR="00F54B9F" w:rsidRPr="006F38E0">
              <w:t>4</w:t>
            </w:r>
            <w:r w:rsidR="00F53BCE">
              <w:noBreakHyphen/>
              <w:t>й</w:t>
            </w:r>
            <w:r w:rsidR="00F54B9F" w:rsidRPr="006F38E0">
              <w:t xml:space="preserve"> степени точности и </w:t>
            </w:r>
            <w:r w:rsidR="001D68B6">
              <w:t>особо сложных деталей зубчатых передач</w:t>
            </w:r>
            <w:r w:rsidR="00F54B9F" w:rsidRPr="006F38E0">
              <w:t xml:space="preserve"> по </w:t>
            </w:r>
            <w:r w:rsidR="00F53BCE">
              <w:t>5</w:t>
            </w:r>
            <w:r w:rsidR="00F53BCE">
              <w:noBreakHyphen/>
              <w:t>й</w:t>
            </w:r>
            <w:r w:rsidR="00422122">
              <w:t xml:space="preserve">, </w:t>
            </w:r>
            <w:r w:rsidR="00F54B9F" w:rsidRPr="006F38E0">
              <w:t>6</w:t>
            </w:r>
            <w:r w:rsidR="00F53BCE">
              <w:noBreakHyphen/>
              <w:t>й</w:t>
            </w:r>
            <w:r w:rsidR="00F54B9F" w:rsidRPr="006F38E0">
              <w:t xml:space="preserve"> степени точности</w:t>
            </w:r>
          </w:p>
        </w:tc>
        <w:tc>
          <w:tcPr>
            <w:tcW w:w="576" w:type="pct"/>
            <w:vMerge w:val="restart"/>
          </w:tcPr>
          <w:p w:rsidR="00EF2887" w:rsidRPr="006F38E0" w:rsidRDefault="00EF2887" w:rsidP="00EF2887">
            <w:pPr>
              <w:suppressAutoHyphens/>
              <w:jc w:val="center"/>
            </w:pPr>
            <w:r w:rsidRPr="006F38E0">
              <w:t>4</w:t>
            </w:r>
          </w:p>
        </w:tc>
        <w:tc>
          <w:tcPr>
            <w:tcW w:w="1630" w:type="pct"/>
          </w:tcPr>
          <w:p w:rsidR="00EF2887" w:rsidRPr="006F38E0" w:rsidRDefault="006215CE" w:rsidP="00900591">
            <w:r>
              <w:t>Шлифование зубьев сложных зубчатых колес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464" w:type="pct"/>
          </w:tcPr>
          <w:p w:rsidR="00EF2887" w:rsidRPr="006F38E0" w:rsidRDefault="00124F5E" w:rsidP="00EF2887">
            <w:pPr>
              <w:suppressAutoHyphens/>
              <w:jc w:val="center"/>
            </w:pPr>
            <w:r>
              <w:rPr>
                <w:lang w:val="en-US"/>
              </w:rPr>
              <w:t>D</w:t>
            </w:r>
            <w:r w:rsidR="00EF2887" w:rsidRPr="006F38E0">
              <w:t>/01.</w:t>
            </w:r>
            <w:r w:rsidR="00EF2887" w:rsidRPr="006F38E0">
              <w:rPr>
                <w:lang w:val="en-US"/>
              </w:rPr>
              <w:t>4</w:t>
            </w:r>
          </w:p>
        </w:tc>
        <w:tc>
          <w:tcPr>
            <w:tcW w:w="664" w:type="pct"/>
          </w:tcPr>
          <w:p w:rsidR="00EF2887" w:rsidRPr="006F38E0" w:rsidRDefault="00EF2887" w:rsidP="00EF2887">
            <w:pPr>
              <w:suppressAutoHyphens/>
              <w:jc w:val="center"/>
            </w:pPr>
            <w:r w:rsidRPr="006F38E0">
              <w:t>4</w:t>
            </w:r>
          </w:p>
        </w:tc>
      </w:tr>
      <w:tr w:rsidR="00EF2887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EF2887" w:rsidRPr="006F38E0" w:rsidRDefault="00EF2887" w:rsidP="00900591">
            <w:pPr>
              <w:suppressAutoHyphens/>
            </w:pPr>
          </w:p>
        </w:tc>
        <w:tc>
          <w:tcPr>
            <w:tcW w:w="1390" w:type="pct"/>
            <w:vMerge/>
          </w:tcPr>
          <w:p w:rsidR="00EF2887" w:rsidRPr="006F38E0" w:rsidRDefault="00EF2887" w:rsidP="00900591">
            <w:pPr>
              <w:suppressAutoHyphens/>
            </w:pPr>
          </w:p>
        </w:tc>
        <w:tc>
          <w:tcPr>
            <w:tcW w:w="576" w:type="pct"/>
            <w:vMerge/>
          </w:tcPr>
          <w:p w:rsidR="00EF2887" w:rsidRPr="006F38E0" w:rsidRDefault="00EF2887" w:rsidP="00EF2887">
            <w:pPr>
              <w:suppressAutoHyphens/>
              <w:jc w:val="center"/>
            </w:pPr>
          </w:p>
        </w:tc>
        <w:tc>
          <w:tcPr>
            <w:tcW w:w="1630" w:type="pct"/>
          </w:tcPr>
          <w:p w:rsidR="00EF2887" w:rsidRPr="006F38E0" w:rsidRDefault="006215CE" w:rsidP="00900591">
            <w:r>
              <w:t xml:space="preserve">Шлифование зубьев особо сложных деталей зубчатых передач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464" w:type="pct"/>
          </w:tcPr>
          <w:p w:rsidR="00EF2887" w:rsidRPr="006F38E0" w:rsidRDefault="00124F5E" w:rsidP="00EF2887">
            <w:pPr>
              <w:suppressAutoHyphens/>
              <w:jc w:val="center"/>
            </w:pPr>
            <w:r>
              <w:rPr>
                <w:lang w:val="en-US"/>
              </w:rPr>
              <w:t>D</w:t>
            </w:r>
            <w:r w:rsidR="00EF2887" w:rsidRPr="006F38E0">
              <w:t>/02.4</w:t>
            </w:r>
          </w:p>
        </w:tc>
        <w:tc>
          <w:tcPr>
            <w:tcW w:w="664" w:type="pct"/>
          </w:tcPr>
          <w:p w:rsidR="00EF2887" w:rsidRPr="006F38E0" w:rsidRDefault="00AB794F" w:rsidP="00EF2887">
            <w:pPr>
              <w:suppressAutoHyphens/>
              <w:jc w:val="center"/>
              <w:rPr>
                <w:lang w:val="en-US"/>
              </w:rPr>
            </w:pPr>
            <w:r w:rsidRPr="006F38E0">
              <w:rPr>
                <w:lang w:val="en-US"/>
              </w:rPr>
              <w:t>4</w:t>
            </w:r>
          </w:p>
        </w:tc>
      </w:tr>
      <w:tr w:rsidR="00EF2887" w:rsidRPr="006F38E0" w:rsidTr="00900591">
        <w:trPr>
          <w:trHeight w:val="20"/>
          <w:jc w:val="center"/>
        </w:trPr>
        <w:tc>
          <w:tcPr>
            <w:tcW w:w="276" w:type="pct"/>
            <w:vMerge w:val="restart"/>
          </w:tcPr>
          <w:p w:rsidR="00EF2887" w:rsidRPr="006F38E0" w:rsidRDefault="00124F5E" w:rsidP="00900591">
            <w:pPr>
              <w:suppressAutoHyphens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390" w:type="pct"/>
            <w:vMerge w:val="restart"/>
          </w:tcPr>
          <w:p w:rsidR="00EF2887" w:rsidRPr="006F38E0" w:rsidRDefault="00F54B9F" w:rsidP="00900591">
            <w:pPr>
              <w:suppressAutoHyphens/>
            </w:pPr>
            <w:r w:rsidRPr="006F38E0">
              <w:t xml:space="preserve">Обработка зубьев особо сложных </w:t>
            </w:r>
            <w:r w:rsidR="00511440" w:rsidRPr="006F38E0">
              <w:t xml:space="preserve">деталей зубчатых передач </w:t>
            </w:r>
            <w:r w:rsidRPr="006F38E0">
              <w:t>по 3</w:t>
            </w:r>
            <w:r w:rsidR="00F53BCE">
              <w:noBreakHyphen/>
              <w:t>й</w:t>
            </w:r>
            <w:r w:rsidR="00422122">
              <w:t xml:space="preserve">, </w:t>
            </w:r>
            <w:r w:rsidRPr="006F38E0">
              <w:t>4</w:t>
            </w:r>
            <w:r w:rsidR="00F53BCE">
              <w:noBreakHyphen/>
              <w:t>й</w:t>
            </w:r>
            <w:r w:rsidRPr="006F38E0">
              <w:t xml:space="preserve"> степени точности</w:t>
            </w:r>
          </w:p>
        </w:tc>
        <w:tc>
          <w:tcPr>
            <w:tcW w:w="576" w:type="pct"/>
            <w:vMerge w:val="restart"/>
          </w:tcPr>
          <w:p w:rsidR="00EF2887" w:rsidRPr="006F38E0" w:rsidRDefault="00EF2887" w:rsidP="00EF2887">
            <w:pPr>
              <w:suppressAutoHyphens/>
              <w:jc w:val="center"/>
              <w:rPr>
                <w:lang w:val="en-US"/>
              </w:rPr>
            </w:pPr>
            <w:r w:rsidRPr="006F38E0">
              <w:rPr>
                <w:lang w:val="en-US"/>
              </w:rPr>
              <w:t>4</w:t>
            </w:r>
          </w:p>
        </w:tc>
        <w:tc>
          <w:tcPr>
            <w:tcW w:w="1630" w:type="pct"/>
          </w:tcPr>
          <w:p w:rsidR="00EF2887" w:rsidRPr="006F38E0" w:rsidRDefault="006215CE" w:rsidP="00900591">
            <w:r>
              <w:t>Шлифование зубьев особо сложных деталей зубчатых передач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464" w:type="pct"/>
          </w:tcPr>
          <w:p w:rsidR="00EF2887" w:rsidRPr="006F38E0" w:rsidRDefault="00124F5E" w:rsidP="00EF2887">
            <w:pPr>
              <w:suppressAutoHyphens/>
              <w:jc w:val="center"/>
            </w:pPr>
            <w:r>
              <w:rPr>
                <w:lang w:val="en-US"/>
              </w:rPr>
              <w:t>E</w:t>
            </w:r>
            <w:r w:rsidR="00EF2887" w:rsidRPr="006F38E0">
              <w:t>/0</w:t>
            </w:r>
            <w:r w:rsidR="00EF2887" w:rsidRPr="006F38E0">
              <w:rPr>
                <w:lang w:val="en-US"/>
              </w:rPr>
              <w:t>1</w:t>
            </w:r>
            <w:r w:rsidR="00EF2887" w:rsidRPr="006F38E0">
              <w:t>.4</w:t>
            </w:r>
          </w:p>
        </w:tc>
        <w:tc>
          <w:tcPr>
            <w:tcW w:w="664" w:type="pct"/>
          </w:tcPr>
          <w:p w:rsidR="00EF2887" w:rsidRPr="006F38E0" w:rsidRDefault="00EF2887" w:rsidP="00EF2887">
            <w:pPr>
              <w:suppressAutoHyphens/>
              <w:jc w:val="center"/>
            </w:pPr>
            <w:r w:rsidRPr="006F38E0">
              <w:t>4</w:t>
            </w:r>
          </w:p>
        </w:tc>
      </w:tr>
      <w:tr w:rsidR="00EF2887" w:rsidRPr="006F38E0" w:rsidTr="00900591">
        <w:trPr>
          <w:trHeight w:val="20"/>
          <w:jc w:val="center"/>
        </w:trPr>
        <w:tc>
          <w:tcPr>
            <w:tcW w:w="276" w:type="pct"/>
            <w:vMerge/>
          </w:tcPr>
          <w:p w:rsidR="00EF2887" w:rsidRPr="006F38E0" w:rsidRDefault="00EF2887" w:rsidP="00EF2887">
            <w:pPr>
              <w:suppressAutoHyphens/>
            </w:pPr>
          </w:p>
        </w:tc>
        <w:tc>
          <w:tcPr>
            <w:tcW w:w="1390" w:type="pct"/>
            <w:vMerge/>
          </w:tcPr>
          <w:p w:rsidR="00EF2887" w:rsidRPr="006F38E0" w:rsidRDefault="00EF2887" w:rsidP="00EF2887">
            <w:pPr>
              <w:suppressAutoHyphens/>
            </w:pPr>
          </w:p>
        </w:tc>
        <w:tc>
          <w:tcPr>
            <w:tcW w:w="576" w:type="pct"/>
            <w:vMerge/>
          </w:tcPr>
          <w:p w:rsidR="00EF2887" w:rsidRPr="006F38E0" w:rsidRDefault="00EF2887" w:rsidP="00EF2887">
            <w:pPr>
              <w:suppressAutoHyphens/>
              <w:jc w:val="center"/>
            </w:pPr>
          </w:p>
        </w:tc>
        <w:tc>
          <w:tcPr>
            <w:tcW w:w="1630" w:type="pct"/>
          </w:tcPr>
          <w:p w:rsidR="00EF2887" w:rsidRPr="006F38E0" w:rsidRDefault="00EF2887" w:rsidP="00900591">
            <w:r w:rsidRPr="006F38E0">
              <w:t>Наладка з</w:t>
            </w:r>
            <w:r w:rsidR="007F35E4" w:rsidRPr="006F38E0">
              <w:t>убошлифовальных</w:t>
            </w:r>
            <w:r w:rsidRPr="006F38E0">
              <w:t xml:space="preserve"> и шлицешлифовальн</w:t>
            </w:r>
            <w:r w:rsidR="007F35E4" w:rsidRPr="006F38E0">
              <w:t>ых</w:t>
            </w:r>
            <w:r w:rsidRPr="006F38E0">
              <w:t xml:space="preserve"> станк</w:t>
            </w:r>
            <w:r w:rsidR="007F35E4" w:rsidRPr="006F38E0">
              <w:t>ов</w:t>
            </w:r>
            <w:r w:rsidRPr="006F38E0">
              <w:t xml:space="preserve"> для зубошлифовщика более низкого уровня квалификации</w:t>
            </w:r>
          </w:p>
        </w:tc>
        <w:tc>
          <w:tcPr>
            <w:tcW w:w="464" w:type="pct"/>
          </w:tcPr>
          <w:p w:rsidR="00EF2887" w:rsidRPr="006F38E0" w:rsidRDefault="00124F5E" w:rsidP="00EF2887">
            <w:pPr>
              <w:suppressAutoHyphens/>
              <w:jc w:val="center"/>
            </w:pPr>
            <w:r>
              <w:rPr>
                <w:lang w:val="en-US"/>
              </w:rPr>
              <w:t>E</w:t>
            </w:r>
            <w:r w:rsidR="00EF2887" w:rsidRPr="006F38E0">
              <w:t>/02.4</w:t>
            </w:r>
          </w:p>
        </w:tc>
        <w:tc>
          <w:tcPr>
            <w:tcW w:w="664" w:type="pct"/>
          </w:tcPr>
          <w:p w:rsidR="00EF2887" w:rsidRPr="006F38E0" w:rsidRDefault="00AB794F" w:rsidP="00EF2887">
            <w:pPr>
              <w:suppressAutoHyphens/>
              <w:jc w:val="center"/>
              <w:rPr>
                <w:lang w:val="en-US"/>
              </w:rPr>
            </w:pPr>
            <w:r w:rsidRPr="006F38E0">
              <w:rPr>
                <w:lang w:val="en-US"/>
              </w:rPr>
              <w:t>4</w:t>
            </w:r>
          </w:p>
        </w:tc>
      </w:tr>
    </w:tbl>
    <w:p w:rsidR="00EF2887" w:rsidRPr="006F38E0" w:rsidRDefault="00EF2887" w:rsidP="00EF2887">
      <w:pPr>
        <w:suppressAutoHyphens/>
        <w:sectPr w:rsidR="00EF2887" w:rsidRPr="006F38E0" w:rsidSect="00582606">
          <w:headerReference w:type="first" r:id="rId9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6F38E0" w:rsidRDefault="00F932A0" w:rsidP="00722C14">
      <w:pPr>
        <w:pStyle w:val="1"/>
        <w:jc w:val="center"/>
      </w:pPr>
      <w:bookmarkStart w:id="6" w:name="_Toc16143801"/>
      <w:bookmarkStart w:id="7" w:name="_Toc16150186"/>
      <w:r w:rsidRPr="006F38E0">
        <w:t>III. Характеристика обобщенных трудовых функций</w:t>
      </w:r>
      <w:bookmarkEnd w:id="6"/>
      <w:bookmarkEnd w:id="7"/>
    </w:p>
    <w:p w:rsidR="00900591" w:rsidRDefault="00900591" w:rsidP="00722C14"/>
    <w:p w:rsidR="00EF25E6" w:rsidRDefault="00EF25E6" w:rsidP="00900591">
      <w:pPr>
        <w:pStyle w:val="2"/>
        <w:spacing w:before="0" w:after="0"/>
      </w:pPr>
      <w:bookmarkStart w:id="8" w:name="_Toc16143802"/>
      <w:bookmarkStart w:id="9" w:name="_Toc16150187"/>
      <w:r w:rsidRPr="006F38E0">
        <w:t>3.1. Обобщенная трудовая функция</w:t>
      </w:r>
      <w:bookmarkEnd w:id="8"/>
      <w:bookmarkEnd w:id="9"/>
    </w:p>
    <w:p w:rsidR="00900591" w:rsidRPr="00900591" w:rsidRDefault="00900591" w:rsidP="00900591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912"/>
        <w:gridCol w:w="763"/>
        <w:gridCol w:w="1057"/>
        <w:gridCol w:w="1575"/>
        <w:gridCol w:w="539"/>
      </w:tblGrid>
      <w:tr w:rsidR="00F54B9F" w:rsidRPr="006F38E0" w:rsidTr="003A2A98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F54B9F" w:rsidRPr="006F38E0" w:rsidRDefault="00F54B9F" w:rsidP="00F54B9F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54B9F" w:rsidRPr="006F38E0" w:rsidRDefault="00A325E4" w:rsidP="001A1888">
            <w:pPr>
              <w:suppressAutoHyphens/>
            </w:pPr>
            <w:r w:rsidRPr="0044591A">
              <w:t xml:space="preserve">Обработка зубьев </w:t>
            </w:r>
            <w:r w:rsidR="001A1888">
              <w:t>простых зубчатых колес</w:t>
            </w:r>
            <w:r w:rsidRPr="0044591A">
              <w:t xml:space="preserve"> по 7</w:t>
            </w:r>
            <w:r w:rsidR="00F53BCE">
              <w:noBreakHyphen/>
              <w:t>й</w:t>
            </w:r>
            <w:r w:rsidRPr="0044591A">
              <w:t xml:space="preserve"> степени точности,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 xml:space="preserve">, </w:t>
            </w:r>
            <w:r w:rsidRPr="0044591A">
              <w:t>6</w:t>
            </w:r>
            <w:r w:rsidR="00F53BCE">
              <w:noBreakHyphen/>
              <w:t>й</w:t>
            </w:r>
            <w:r w:rsidRPr="0044591A">
              <w:t xml:space="preserve"> степени точности на налаженных зубошлифовальных станках и (или) шлицев с точностью размеров по 9</w:t>
            </w:r>
            <w:r>
              <w:t xml:space="preserve">-му, </w:t>
            </w:r>
            <w:r w:rsidRPr="0044591A">
              <w:t>10</w:t>
            </w:r>
            <w:r>
              <w:t>-му</w:t>
            </w:r>
            <w:r w:rsidRPr="0044591A">
              <w:t xml:space="preserve"> квалитет</w:t>
            </w:r>
            <w:r>
              <w:t>у</w:t>
            </w:r>
            <w:r w:rsidRPr="0044591A">
              <w:t xml:space="preserve"> и с точностью размеров по 7–9</w:t>
            </w:r>
            <w:r w:rsidR="006215CE">
              <w:noBreakHyphen/>
            </w:r>
            <w:r>
              <w:t>му</w:t>
            </w:r>
            <w:r w:rsidRPr="0044591A">
              <w:t xml:space="preserve"> квалитет</w:t>
            </w:r>
            <w:r>
              <w:t>у</w:t>
            </w:r>
            <w:r w:rsidRPr="0044591A">
              <w:t xml:space="preserve"> на налаженных шлицешлифовальных станках</w:t>
            </w:r>
          </w:p>
        </w:tc>
        <w:tc>
          <w:tcPr>
            <w:tcW w:w="76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54B9F" w:rsidRPr="006F38E0" w:rsidRDefault="00F54B9F" w:rsidP="00491EE6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54B9F" w:rsidRPr="00124F5E" w:rsidRDefault="00124F5E" w:rsidP="00F54B9F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54B9F" w:rsidRPr="006F38E0" w:rsidRDefault="00F54B9F" w:rsidP="00491EE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54B9F" w:rsidRPr="006F38E0" w:rsidRDefault="00F54B9F" w:rsidP="00F54B9F">
            <w:pPr>
              <w:suppressAutoHyphens/>
              <w:jc w:val="center"/>
            </w:pPr>
            <w:r w:rsidRPr="006F38E0">
              <w:t>2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256"/>
        <w:gridCol w:w="1417"/>
        <w:gridCol w:w="2376"/>
      </w:tblGrid>
      <w:tr w:rsidR="00EF25E6" w:rsidRPr="006F38E0" w:rsidTr="00590B38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</w:p>
        </w:tc>
      </w:tr>
      <w:tr w:rsidR="00EF25E6" w:rsidRPr="006F38E0" w:rsidTr="00590B38">
        <w:trPr>
          <w:jc w:val="center"/>
        </w:trPr>
        <w:tc>
          <w:tcPr>
            <w:tcW w:w="1223" w:type="pct"/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EF25E6" w:rsidRPr="006F38E0" w:rsidTr="00FC5ACC">
        <w:trPr>
          <w:jc w:val="center"/>
        </w:trPr>
        <w:tc>
          <w:tcPr>
            <w:tcW w:w="1276" w:type="pct"/>
          </w:tcPr>
          <w:p w:rsidR="00EF25E6" w:rsidRPr="006F38E0" w:rsidRDefault="00EF25E6" w:rsidP="00186FDD">
            <w:pPr>
              <w:suppressAutoHyphens/>
            </w:pPr>
            <w:r w:rsidRPr="006F38E0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EF25E6" w:rsidRPr="006F38E0" w:rsidRDefault="00B809E7" w:rsidP="00506BFE">
            <w:pPr>
              <w:suppressAutoHyphens/>
            </w:pPr>
            <w:r w:rsidRPr="006F38E0">
              <w:t>Зубошлифовщик 2</w:t>
            </w:r>
            <w:r w:rsidR="002C7050" w:rsidRPr="006F38E0">
              <w:t>-го</w:t>
            </w:r>
            <w:r w:rsidR="00EF25E6" w:rsidRPr="006F38E0">
              <w:t xml:space="preserve"> разряда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506BFE" w:rsidRPr="006F38E0" w:rsidTr="00506BFE">
        <w:trPr>
          <w:jc w:val="center"/>
        </w:trPr>
        <w:tc>
          <w:tcPr>
            <w:tcW w:w="1276" w:type="pct"/>
          </w:tcPr>
          <w:p w:rsidR="00506BFE" w:rsidRPr="006F38E0" w:rsidRDefault="00506BFE" w:rsidP="00506BFE">
            <w:pPr>
              <w:suppressAutoHyphens/>
            </w:pPr>
            <w:r w:rsidRPr="006F38E0">
              <w:t>Требования к образованию и обучению</w:t>
            </w:r>
          </w:p>
        </w:tc>
        <w:tc>
          <w:tcPr>
            <w:tcW w:w="3724" w:type="pct"/>
          </w:tcPr>
          <w:p w:rsidR="00506BFE" w:rsidRPr="006F38E0" w:rsidRDefault="00506BFE" w:rsidP="00506BFE">
            <w:pPr>
              <w:pStyle w:val="af5"/>
              <w:rPr>
                <w:rFonts w:eastAsia="Calibri"/>
                <w:lang w:bidi="en-US"/>
              </w:rPr>
            </w:pPr>
            <w:r w:rsidRPr="006F38E0">
              <w:rPr>
                <w:rFonts w:eastAsia="Calibri"/>
                <w:lang w:bidi="en-US"/>
              </w:rPr>
              <w:t>Среднее общее образование</w:t>
            </w:r>
            <w:r w:rsidR="00A909D8">
              <w:rPr>
                <w:rFonts w:eastAsia="Calibri"/>
                <w:lang w:bidi="en-US"/>
              </w:rPr>
              <w:t xml:space="preserve"> и </w:t>
            </w:r>
          </w:p>
          <w:p w:rsidR="00506BFE" w:rsidRPr="006F38E0" w:rsidRDefault="00190938" w:rsidP="00506BFE">
            <w:pPr>
              <w:pStyle w:val="af5"/>
            </w:pPr>
            <w:r>
              <w:rPr>
                <w:rFonts w:eastAsia="Calibri"/>
                <w:lang w:bidi="en-US"/>
              </w:rPr>
              <w:t>п</w:t>
            </w:r>
            <w:r w:rsidR="00506BFE" w:rsidRPr="006F38E0">
              <w:rPr>
                <w:rFonts w:eastAsia="Calibri"/>
                <w:lang w:bidi="en-US"/>
              </w:rPr>
              <w:t>рофессиональное обучение – программы профессиональной подготовки по професси</w:t>
            </w:r>
            <w:r w:rsidR="006E198D">
              <w:rPr>
                <w:rFonts w:eastAsia="Calibri"/>
                <w:lang w:bidi="en-US"/>
              </w:rPr>
              <w:t>ям рабочих, должностям служащих,</w:t>
            </w:r>
            <w:r w:rsidR="00506BFE" w:rsidRPr="006F38E0">
              <w:rPr>
                <w:rFonts w:eastAsia="Calibri"/>
                <w:lang w:bidi="en-US"/>
              </w:rPr>
              <w:t xml:space="preserve"> программы переподготовки рабочих, служащих</w:t>
            </w:r>
          </w:p>
        </w:tc>
      </w:tr>
      <w:tr w:rsidR="00506BFE" w:rsidRPr="006F38E0" w:rsidTr="00506BFE">
        <w:trPr>
          <w:jc w:val="center"/>
        </w:trPr>
        <w:tc>
          <w:tcPr>
            <w:tcW w:w="1276" w:type="pct"/>
          </w:tcPr>
          <w:p w:rsidR="00506BFE" w:rsidRPr="006F38E0" w:rsidRDefault="00506BFE" w:rsidP="00506BFE">
            <w:pPr>
              <w:suppressAutoHyphens/>
            </w:pPr>
            <w:r w:rsidRPr="006F38E0">
              <w:t>Требования к опыту практической работы</w:t>
            </w:r>
          </w:p>
        </w:tc>
        <w:tc>
          <w:tcPr>
            <w:tcW w:w="3724" w:type="pct"/>
          </w:tcPr>
          <w:p w:rsidR="00506BFE" w:rsidRPr="006F38E0" w:rsidRDefault="00506BFE" w:rsidP="00506BFE">
            <w:pPr>
              <w:pStyle w:val="af5"/>
            </w:pPr>
            <w:r w:rsidRPr="006F38E0">
              <w:t>-</w:t>
            </w:r>
          </w:p>
        </w:tc>
      </w:tr>
      <w:tr w:rsidR="006215CE" w:rsidRPr="006F38E0" w:rsidTr="00190938">
        <w:trPr>
          <w:trHeight w:val="1438"/>
          <w:jc w:val="center"/>
        </w:trPr>
        <w:tc>
          <w:tcPr>
            <w:tcW w:w="1276" w:type="pct"/>
          </w:tcPr>
          <w:p w:rsidR="006215CE" w:rsidRPr="006F38E0" w:rsidRDefault="006215CE" w:rsidP="00506BFE">
            <w:pPr>
              <w:suppressAutoHyphens/>
            </w:pPr>
            <w:r w:rsidRPr="006F38E0">
              <w:t>Особые условия допуска к работе</w:t>
            </w:r>
          </w:p>
        </w:tc>
        <w:tc>
          <w:tcPr>
            <w:tcW w:w="3724" w:type="pct"/>
          </w:tcPr>
          <w:p w:rsidR="006215CE" w:rsidRPr="006F38E0" w:rsidRDefault="006215CE" w:rsidP="00506BFE">
            <w:pPr>
              <w:pStyle w:val="af5"/>
            </w:pPr>
            <w:r w:rsidRPr="006F38E0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и (или) внеочередных медицинских осмотров (обследований</w:t>
            </w:r>
            <w:r w:rsidR="00190938">
              <w:rPr>
                <w:lang w:eastAsia="en-US"/>
              </w:rPr>
              <w:t>)</w:t>
            </w:r>
            <w:r w:rsidRPr="006F38E0">
              <w:rPr>
                <w:rStyle w:val="ad"/>
                <w:lang w:eastAsia="en-US"/>
              </w:rPr>
              <w:endnoteReference w:id="3"/>
            </w:r>
          </w:p>
          <w:p w:rsidR="006215CE" w:rsidRPr="006F38E0" w:rsidRDefault="006215CE" w:rsidP="00506BFE">
            <w:pPr>
              <w:pStyle w:val="af5"/>
            </w:pPr>
            <w:r w:rsidRPr="006F38E0">
              <w:t>Прохождение противопожарного инструктажа</w:t>
            </w:r>
            <w:r w:rsidRPr="006F38E0">
              <w:rPr>
                <w:rStyle w:val="ad"/>
                <w:shd w:val="clear" w:color="auto" w:fill="FFFFFF"/>
              </w:rPr>
              <w:endnoteReference w:id="4"/>
            </w:r>
          </w:p>
          <w:p w:rsidR="006215CE" w:rsidRPr="006F38E0" w:rsidRDefault="006215CE" w:rsidP="00506BFE">
            <w:pPr>
              <w:pStyle w:val="af5"/>
            </w:pPr>
            <w:r w:rsidRPr="006F38E0">
              <w:t>Прохождение инструктажа по охране труда на рабочем месте</w:t>
            </w:r>
            <w:r w:rsidRPr="006F38E0">
              <w:rPr>
                <w:rStyle w:val="ad"/>
                <w:shd w:val="clear" w:color="auto" w:fill="FFFFFF"/>
              </w:rPr>
              <w:endnoteReference w:id="5"/>
            </w:r>
          </w:p>
        </w:tc>
      </w:tr>
      <w:tr w:rsidR="00506BFE" w:rsidRPr="006F38E0" w:rsidTr="00506BFE">
        <w:trPr>
          <w:jc w:val="center"/>
        </w:trPr>
        <w:tc>
          <w:tcPr>
            <w:tcW w:w="1276" w:type="pct"/>
          </w:tcPr>
          <w:p w:rsidR="00506BFE" w:rsidRPr="006F38E0" w:rsidRDefault="00506BFE" w:rsidP="00506BFE">
            <w:pPr>
              <w:suppressAutoHyphens/>
            </w:pPr>
            <w:r w:rsidRPr="006F38E0">
              <w:t>Другие характеристики</w:t>
            </w:r>
          </w:p>
        </w:tc>
        <w:tc>
          <w:tcPr>
            <w:tcW w:w="3724" w:type="pct"/>
          </w:tcPr>
          <w:p w:rsidR="00506BFE" w:rsidRPr="006F38E0" w:rsidRDefault="00506BFE" w:rsidP="00506BFE">
            <w:pPr>
              <w:pStyle w:val="af5"/>
              <w:rPr>
                <w:lang w:val="en-US"/>
              </w:rPr>
            </w:pPr>
            <w:r w:rsidRPr="006F38E0">
              <w:rPr>
                <w:lang w:val="en-US"/>
              </w:rPr>
              <w:t>-</w:t>
            </w:r>
          </w:p>
        </w:tc>
      </w:tr>
    </w:tbl>
    <w:p w:rsidR="00EF25E6" w:rsidRPr="006F38E0" w:rsidRDefault="00EF25E6" w:rsidP="00341388">
      <w:pPr>
        <w:pStyle w:val="af5"/>
      </w:pPr>
    </w:p>
    <w:p w:rsidR="00EF25E6" w:rsidRPr="006F38E0" w:rsidRDefault="00EF25E6" w:rsidP="00341388">
      <w:pPr>
        <w:pStyle w:val="af5"/>
      </w:pPr>
      <w:r w:rsidRPr="006F38E0">
        <w:t>Дополнительные характеристики</w:t>
      </w:r>
    </w:p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405"/>
        <w:gridCol w:w="6344"/>
      </w:tblGrid>
      <w:tr w:rsidR="00EF25E6" w:rsidRPr="006F38E0" w:rsidTr="00491EE6">
        <w:trPr>
          <w:trHeight w:val="20"/>
          <w:jc w:val="center"/>
        </w:trPr>
        <w:tc>
          <w:tcPr>
            <w:tcW w:w="1282" w:type="pct"/>
            <w:vAlign w:val="center"/>
          </w:tcPr>
          <w:p w:rsidR="00EF25E6" w:rsidRPr="006F38E0" w:rsidRDefault="00EF25E6" w:rsidP="00186FDD">
            <w:pPr>
              <w:suppressAutoHyphens/>
              <w:jc w:val="center"/>
            </w:pPr>
            <w:r w:rsidRPr="006F38E0">
              <w:t>Наименование документа</w:t>
            </w:r>
          </w:p>
        </w:tc>
        <w:tc>
          <w:tcPr>
            <w:tcW w:w="674" w:type="pct"/>
            <w:vAlign w:val="center"/>
          </w:tcPr>
          <w:p w:rsidR="00EF25E6" w:rsidRPr="006F38E0" w:rsidRDefault="00EF25E6" w:rsidP="00186FDD">
            <w:pPr>
              <w:suppressAutoHyphens/>
              <w:jc w:val="center"/>
            </w:pPr>
            <w:r w:rsidRPr="006F38E0">
              <w:t>Код</w:t>
            </w:r>
          </w:p>
        </w:tc>
        <w:tc>
          <w:tcPr>
            <w:tcW w:w="3044" w:type="pct"/>
            <w:vAlign w:val="center"/>
          </w:tcPr>
          <w:p w:rsidR="00EF25E6" w:rsidRPr="006F38E0" w:rsidRDefault="00EF25E6" w:rsidP="00186FDD">
            <w:pPr>
              <w:suppressAutoHyphens/>
              <w:jc w:val="center"/>
            </w:pPr>
            <w:r w:rsidRPr="006F38E0">
              <w:t>Наименование базовой группы, должности (профессии) или специальности</w:t>
            </w:r>
          </w:p>
        </w:tc>
      </w:tr>
      <w:tr w:rsidR="007F35E4" w:rsidRPr="006F38E0" w:rsidTr="00491EE6">
        <w:trPr>
          <w:trHeight w:val="20"/>
          <w:jc w:val="center"/>
        </w:trPr>
        <w:tc>
          <w:tcPr>
            <w:tcW w:w="1282" w:type="pct"/>
          </w:tcPr>
          <w:p w:rsidR="007F35E4" w:rsidRPr="006F38E0" w:rsidRDefault="007F35E4" w:rsidP="00186FDD">
            <w:pPr>
              <w:suppressAutoHyphens/>
            </w:pPr>
            <w:r w:rsidRPr="006F38E0">
              <w:t>ОКЗ</w:t>
            </w:r>
          </w:p>
        </w:tc>
        <w:tc>
          <w:tcPr>
            <w:tcW w:w="674" w:type="pct"/>
          </w:tcPr>
          <w:p w:rsidR="007F35E4" w:rsidRPr="006F38E0" w:rsidRDefault="007F35E4" w:rsidP="00186FDD">
            <w:pPr>
              <w:suppressAutoHyphens/>
            </w:pPr>
            <w:r w:rsidRPr="006F38E0">
              <w:t>7224</w:t>
            </w:r>
          </w:p>
        </w:tc>
        <w:tc>
          <w:tcPr>
            <w:tcW w:w="3044" w:type="pct"/>
          </w:tcPr>
          <w:p w:rsidR="007F35E4" w:rsidRPr="006F38E0" w:rsidRDefault="007F35E4" w:rsidP="00186FDD">
            <w:pPr>
              <w:suppressAutoHyphens/>
            </w:pPr>
            <w:r w:rsidRPr="006F38E0">
              <w:t>Полировщики, шлифовщики и заточники инструментов</w:t>
            </w:r>
          </w:p>
        </w:tc>
      </w:tr>
      <w:tr w:rsidR="00EF25E6" w:rsidRPr="006F38E0" w:rsidTr="00491EE6">
        <w:trPr>
          <w:trHeight w:val="20"/>
          <w:jc w:val="center"/>
        </w:trPr>
        <w:tc>
          <w:tcPr>
            <w:tcW w:w="1282" w:type="pct"/>
          </w:tcPr>
          <w:p w:rsidR="00EF25E6" w:rsidRPr="006F38E0" w:rsidRDefault="00EF25E6" w:rsidP="00B809E7">
            <w:pPr>
              <w:suppressAutoHyphens/>
            </w:pPr>
            <w:r w:rsidRPr="006F38E0">
              <w:t>ЕТКС</w:t>
            </w:r>
            <w:r w:rsidR="00BB42BD" w:rsidRPr="006F38E0">
              <w:rPr>
                <w:rStyle w:val="ad"/>
              </w:rPr>
              <w:endnoteReference w:id="6"/>
            </w:r>
          </w:p>
        </w:tc>
        <w:tc>
          <w:tcPr>
            <w:tcW w:w="674" w:type="pct"/>
          </w:tcPr>
          <w:p w:rsidR="00EF25E6" w:rsidRPr="006F38E0" w:rsidRDefault="00EF25E6" w:rsidP="00FC5ACC">
            <w:pPr>
              <w:suppressAutoHyphens/>
            </w:pPr>
            <w:r w:rsidRPr="006F38E0">
              <w:t>§ 18</w:t>
            </w:r>
          </w:p>
        </w:tc>
        <w:tc>
          <w:tcPr>
            <w:tcW w:w="3044" w:type="pct"/>
          </w:tcPr>
          <w:p w:rsidR="00EF25E6" w:rsidRPr="006F38E0" w:rsidRDefault="00B809E7" w:rsidP="00FC5ACC">
            <w:pPr>
              <w:suppressAutoHyphens/>
            </w:pPr>
            <w:r w:rsidRPr="006F38E0">
              <w:t>Зубошлифовщик 2</w:t>
            </w:r>
            <w:r w:rsidR="002C7050" w:rsidRPr="006F38E0">
              <w:t>-го</w:t>
            </w:r>
            <w:r w:rsidR="00EF25E6" w:rsidRPr="006F38E0">
              <w:t xml:space="preserve"> разряда</w:t>
            </w:r>
          </w:p>
        </w:tc>
      </w:tr>
      <w:tr w:rsidR="00EF25E6" w:rsidRPr="006F38E0" w:rsidTr="00491EE6">
        <w:trPr>
          <w:trHeight w:val="20"/>
          <w:jc w:val="center"/>
        </w:trPr>
        <w:tc>
          <w:tcPr>
            <w:tcW w:w="1282" w:type="pct"/>
          </w:tcPr>
          <w:p w:rsidR="00EF25E6" w:rsidRPr="006F38E0" w:rsidRDefault="00EF25E6" w:rsidP="00186FDD">
            <w:pPr>
              <w:suppressAutoHyphens/>
            </w:pPr>
            <w:r w:rsidRPr="006F38E0">
              <w:t>ОКПДТР</w:t>
            </w:r>
            <w:r w:rsidR="00BB42BD" w:rsidRPr="006F38E0">
              <w:rPr>
                <w:rStyle w:val="ad"/>
              </w:rPr>
              <w:endnoteReference w:id="7"/>
            </w:r>
          </w:p>
        </w:tc>
        <w:tc>
          <w:tcPr>
            <w:tcW w:w="674" w:type="pct"/>
          </w:tcPr>
          <w:p w:rsidR="00EF25E6" w:rsidRPr="006F38E0" w:rsidRDefault="00EF25E6" w:rsidP="00186FDD">
            <w:pPr>
              <w:suppressAutoHyphens/>
            </w:pPr>
            <w:r w:rsidRPr="006F38E0">
              <w:t>12277</w:t>
            </w:r>
          </w:p>
        </w:tc>
        <w:tc>
          <w:tcPr>
            <w:tcW w:w="3044" w:type="pct"/>
          </w:tcPr>
          <w:p w:rsidR="00EF25E6" w:rsidRPr="006F38E0" w:rsidRDefault="00EF25E6" w:rsidP="00186FDD">
            <w:pPr>
              <w:suppressAutoHyphens/>
            </w:pPr>
            <w:r w:rsidRPr="006F38E0">
              <w:t>Зубошлифовщик</w:t>
            </w:r>
          </w:p>
        </w:tc>
      </w:tr>
    </w:tbl>
    <w:p w:rsidR="00491EE6" w:rsidRDefault="00491EE6" w:rsidP="00722C14"/>
    <w:p w:rsidR="00583AFE" w:rsidRPr="00722C14" w:rsidRDefault="00583AFE" w:rsidP="00722C14">
      <w:pPr>
        <w:rPr>
          <w:b/>
          <w:bCs w:val="0"/>
        </w:rPr>
      </w:pPr>
      <w:r w:rsidRPr="00722C14">
        <w:rPr>
          <w:b/>
          <w:bCs w:val="0"/>
        </w:rPr>
        <w:t>3.1.1. Трудовая функция</w:t>
      </w:r>
    </w:p>
    <w:p w:rsidR="00491EE6" w:rsidRPr="00491EE6" w:rsidRDefault="00491EE6" w:rsidP="00491EE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583AFE" w:rsidRPr="006F38E0" w:rsidTr="00491EE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583AFE" w:rsidRPr="006F38E0" w:rsidRDefault="00583AFE" w:rsidP="00583AFE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AFE" w:rsidRPr="006F38E0" w:rsidRDefault="00124F5E" w:rsidP="00583AFE">
            <w:pPr>
              <w:suppressAutoHyphens/>
            </w:pPr>
            <w:r>
              <w:t>Шлифование зубьев простых зубчатых колес по 7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83AFE" w:rsidRPr="006F38E0" w:rsidRDefault="00583AFE" w:rsidP="00491EE6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3AFE" w:rsidRPr="006F38E0" w:rsidRDefault="00124F5E" w:rsidP="00583AFE">
            <w:pPr>
              <w:suppressAutoHyphens/>
            </w:pPr>
            <w:r>
              <w:rPr>
                <w:lang w:val="en-US"/>
              </w:rPr>
              <w:t>A</w:t>
            </w:r>
            <w:r w:rsidR="00583AFE" w:rsidRPr="006F38E0">
              <w:t>/01.2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83AFE" w:rsidRPr="006F38E0" w:rsidRDefault="00583AFE" w:rsidP="00491EE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83AFE" w:rsidRPr="006F38E0" w:rsidRDefault="00583AFE" w:rsidP="00583AFE">
            <w:pPr>
              <w:suppressAutoHyphens/>
              <w:jc w:val="center"/>
            </w:pPr>
            <w:r w:rsidRPr="006F38E0">
              <w:t>2</w:t>
            </w:r>
          </w:p>
        </w:tc>
      </w:tr>
    </w:tbl>
    <w:p w:rsidR="00EF25E6" w:rsidRDefault="00EF25E6" w:rsidP="00341388">
      <w:pPr>
        <w:pStyle w:val="af5"/>
      </w:pPr>
    </w:p>
    <w:p w:rsidR="001A1888" w:rsidRDefault="001A1888" w:rsidP="00341388">
      <w:pPr>
        <w:pStyle w:val="af5"/>
      </w:pPr>
    </w:p>
    <w:p w:rsidR="001A1888" w:rsidRPr="006F38E0" w:rsidRDefault="001A1888" w:rsidP="00341388">
      <w:pPr>
        <w:pStyle w:val="af5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4"/>
        <w:gridCol w:w="1134"/>
        <w:gridCol w:w="2516"/>
      </w:tblGrid>
      <w:tr w:rsidR="00EF25E6" w:rsidRPr="006F38E0" w:rsidTr="00FC661E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</w:tr>
      <w:tr w:rsidR="00EF25E6" w:rsidRPr="006F38E0" w:rsidTr="00FC661E">
        <w:trPr>
          <w:jc w:val="center"/>
        </w:trPr>
        <w:tc>
          <w:tcPr>
            <w:tcW w:w="1267" w:type="pct"/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A1136" w:rsidRPr="006F38E0" w:rsidTr="00491EE6">
        <w:trPr>
          <w:trHeight w:val="20"/>
          <w:jc w:val="center"/>
        </w:trPr>
        <w:tc>
          <w:tcPr>
            <w:tcW w:w="1266" w:type="pct"/>
            <w:vMerge w:val="restart"/>
          </w:tcPr>
          <w:p w:rsidR="006A1136" w:rsidRPr="006F38E0" w:rsidRDefault="006A1136" w:rsidP="00491EE6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>Анализ исходных данных (рабочего чертежа, технологической карты) для шлифования зубьев простых зубчатых колес по 7</w:t>
            </w:r>
            <w:r w:rsidR="00F53BCE">
              <w:noBreakHyphen/>
              <w:t>й</w:t>
            </w:r>
            <w:r w:rsidRPr="00491EE6">
              <w:t xml:space="preserve"> степени точности 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Настойка и наладка зубошлифовальных станков для шлифования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124F5E" w:rsidP="00491EE6">
            <w:pPr>
              <w:jc w:val="both"/>
            </w:pPr>
            <w:r>
              <w:t>Шлифование зубьев простых зубчатых колес по 7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6A1136" w:rsidRPr="00491EE6">
              <w:t xml:space="preserve"> в соответствии с технической документацией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>Правка шлифовальных кругов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>Проведение регламентных работ по техническому обслуживанию зубошлифовальных станков в соответствии с технической документацией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DB1B22" w:rsidP="00190938">
            <w:pPr>
              <w:jc w:val="both"/>
            </w:pPr>
            <w:r w:rsidRPr="00491EE6">
              <w:t>Поддержание</w:t>
            </w:r>
            <w:r w:rsidR="006A1136" w:rsidRPr="00491EE6">
              <w:t xml:space="preserve"> технического состояния технологической оснастки (приспособлений, измерительных и вспомогательных инструментов)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DB1B22" w:rsidP="00491EE6">
            <w:pPr>
              <w:jc w:val="both"/>
            </w:pPr>
            <w:r w:rsidRPr="00491EE6">
              <w:t>Поддержание</w:t>
            </w:r>
            <w:r w:rsidR="006A1136" w:rsidRPr="00491EE6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6A1136" w:rsidRPr="00491EE6">
              <w:t xml:space="preserve"> промышленной и экологической безопасности, правилами организации рабочего </w:t>
            </w:r>
            <w:r w:rsidRPr="00491EE6">
              <w:t>места шлифовщика</w:t>
            </w:r>
            <w:r w:rsidR="00722C14">
              <w:t xml:space="preserve"> 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 w:val="restart"/>
          </w:tcPr>
          <w:p w:rsidR="006A1136" w:rsidRPr="006F38E0" w:rsidRDefault="006A1136" w:rsidP="00491EE6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Читать и применять техническую документацию на простые зубчатые колеса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 xml:space="preserve"> (рабочий чертеж, технологическую карту)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Выбирать в соответствии с технологической документацией, подготавливать к работе, устанавливать на зубошлифовальные станки и использовать приспособления </w:t>
            </w:r>
            <w:r w:rsidR="00DB1B22" w:rsidRPr="00491EE6">
              <w:t>для базирования и закрепления</w:t>
            </w:r>
            <w:r w:rsidRPr="00491EE6">
              <w:t xml:space="preserve"> простых зубчатых колес для шлифования зубьев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Выбирать в соответствии с технологической документацией, подготавливать к работе, устанавливать на зубошлифовальные станки шлифовальные круги для шлифования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Производить настройку зубошлифовальных станков для шлифования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 xml:space="preserve"> в соответствии с технологической документацией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4A1069" w:rsidP="00491EE6">
            <w:pPr>
              <w:jc w:val="both"/>
            </w:pPr>
            <w:r w:rsidRPr="00491EE6">
              <w:t>Устанавливать зубчатые колеса</w:t>
            </w:r>
            <w:r w:rsidR="00766F43" w:rsidRPr="00491EE6">
              <w:t xml:space="preserve"> с точностью</w:t>
            </w:r>
            <w:r w:rsidR="006A1136" w:rsidRPr="00491EE6">
              <w:t xml:space="preserve">, необходимой для шлифования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Выполнять шлифование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 xml:space="preserve"> в соответствии с технологической картой и рабочим чертежом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C75E3B" w:rsidP="00491EE6">
            <w:pPr>
              <w:jc w:val="both"/>
            </w:pPr>
            <w:r w:rsidRPr="00491EE6">
              <w:t>Оценивать состояние</w:t>
            </w:r>
            <w:r w:rsidR="006A1136" w:rsidRPr="00491EE6">
              <w:t xml:space="preserve"> шлифовальных кругов для шлифования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Применять </w:t>
            </w:r>
            <w:r w:rsidR="00DB1B22" w:rsidRPr="00491EE6">
              <w:t>смазочно-охлаждающие технологические средства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Выявлять причины брака, предупреждать и устранять возможный брак при шлифовании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Выбирать контрольно-измерительные инструменты и приборы для контроля параметров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 xml:space="preserve"> после зубошлифования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Контролировать простые зубчатые колеса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 xml:space="preserve"> после шлифования в соответствии с конструкторской документацией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>Применять средства индивидуальной и коллективной защиты при выполнении работ на зубошлифовальных станках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873A58" w:rsidP="00491EE6">
            <w:pPr>
              <w:jc w:val="both"/>
            </w:pPr>
            <w:r w:rsidRPr="00491EE6">
              <w:t xml:space="preserve">Использовать приспособления и устройства станка для правки шлифовальных кругов в соответствии </w:t>
            </w:r>
            <w:r w:rsidR="006A1136" w:rsidRPr="00491EE6">
              <w:t xml:space="preserve">с </w:t>
            </w:r>
            <w:r w:rsidRPr="00491EE6">
              <w:t>формой зубьев и кинематической схемой зубошлифовального станка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>Контролировать качество правки шлифовальных кругов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>Проверять исправность и работоспособность зубошлифовальных станков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Выполнять техническое обслуживание </w:t>
            </w:r>
            <w:r w:rsidR="008B5EE2" w:rsidRPr="00491EE6">
              <w:t>технологической оснастки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491EE6">
              <w:t xml:space="preserve"> промышленной и экологической безопасности, правилами организации рабочего </w:t>
            </w:r>
            <w:r w:rsidR="00DB1B22" w:rsidRPr="00491EE6">
              <w:t>места шлифовщика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 w:val="restart"/>
          </w:tcPr>
          <w:p w:rsidR="006A1136" w:rsidRPr="006F38E0" w:rsidRDefault="006A1136" w:rsidP="00491EE6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6A1136" w:rsidRPr="00491EE6" w:rsidRDefault="00B81045" w:rsidP="00491EE6">
            <w:pPr>
              <w:jc w:val="both"/>
            </w:pPr>
            <w:r w:rsidRPr="00491EE6">
              <w:t xml:space="preserve">Виды и содержание технологической документации, используемой в организации, </w:t>
            </w:r>
            <w:r w:rsidR="004D0114" w:rsidRPr="00491EE6">
              <w:t>в объеме, необходимом для выполнения служебных обязанностей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>Основы машиностроительного черчения в объеме, необходимом для выполнения работы</w:t>
            </w:r>
          </w:p>
        </w:tc>
      </w:tr>
      <w:tr w:rsidR="006A113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A1136" w:rsidRPr="006F38E0" w:rsidRDefault="006A1136" w:rsidP="00491EE6">
            <w:pPr>
              <w:suppressAutoHyphens/>
            </w:pPr>
          </w:p>
        </w:tc>
        <w:tc>
          <w:tcPr>
            <w:tcW w:w="3734" w:type="pct"/>
          </w:tcPr>
          <w:p w:rsidR="006A1136" w:rsidRPr="00491EE6" w:rsidRDefault="006A1136" w:rsidP="00491EE6">
            <w:pPr>
              <w:jc w:val="both"/>
            </w:pPr>
            <w:r w:rsidRPr="00491EE6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491EE6">
            <w:pPr>
              <w:suppressAutoHyphens/>
            </w:pPr>
          </w:p>
        </w:tc>
        <w:tc>
          <w:tcPr>
            <w:tcW w:w="3734" w:type="pct"/>
          </w:tcPr>
          <w:p w:rsidR="00726D26" w:rsidRPr="00491EE6" w:rsidRDefault="00726D26" w:rsidP="00491EE6">
            <w:pPr>
              <w:jc w:val="both"/>
            </w:pPr>
            <w:r w:rsidRPr="00491EE6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Виды зубчатых зацеплений, их особенности и характеристики в объеме, необходимом для выполнения работы 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Характеристики и возможности зубошлифовальных станков, </w:t>
            </w:r>
            <w:r w:rsidR="007F7862" w:rsidRPr="00491EE6">
              <w:t>используемых в организации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Устройство, назначение, правила и условия применения приспособлений, применяемых на зубошлифовальных станках для базирования и закрепления заготовок простых зубчатых колес 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6A70A4" w:rsidP="00491EE6">
            <w:pPr>
              <w:jc w:val="both"/>
            </w:pPr>
            <w:r>
              <w:t>П</w:t>
            </w:r>
            <w:r w:rsidRPr="00491EE6">
              <w:t xml:space="preserve">орядок </w:t>
            </w:r>
            <w:r w:rsidR="00C45C75" w:rsidRPr="00491EE6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Основные свойства и маркировка </w:t>
            </w:r>
            <w:r w:rsidR="00AB794F" w:rsidRPr="00491EE6">
              <w:t>конструкционных и абразивных материалов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>Приемы и правила установки и закрепления шлифовальных кругов на зубошлифовальных станках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>Устройство</w:t>
            </w:r>
            <w:r w:rsidR="00E91E09" w:rsidRPr="00491EE6">
              <w:t>,</w:t>
            </w:r>
            <w:r w:rsidRPr="00491EE6">
              <w:t xml:space="preserve"> правила использования </w:t>
            </w:r>
            <w:r w:rsidR="00E91E09" w:rsidRPr="00491EE6">
              <w:t xml:space="preserve">и органы управления </w:t>
            </w:r>
            <w:r w:rsidRPr="00491EE6">
              <w:t>зубошлифовальных станков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Последовательность и содержание настройки зубошлифовальных станков для шлифования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 xml:space="preserve"> </w:t>
            </w:r>
          </w:p>
        </w:tc>
      </w:tr>
      <w:tr w:rsidR="00690049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690049" w:rsidRPr="006F38E0" w:rsidRDefault="00690049" w:rsidP="00491EE6">
            <w:pPr>
              <w:suppressAutoHyphens/>
            </w:pPr>
          </w:p>
        </w:tc>
        <w:tc>
          <w:tcPr>
            <w:tcW w:w="3734" w:type="pct"/>
          </w:tcPr>
          <w:p w:rsidR="00690049" w:rsidRPr="00491EE6" w:rsidRDefault="00690049" w:rsidP="00491EE6">
            <w:pPr>
              <w:jc w:val="both"/>
            </w:pPr>
            <w:r w:rsidRPr="00491EE6">
              <w:t xml:space="preserve">Правила и приемы установки и закрепления заготовок на зубошлифовальных станках для шлифования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Способы и приемы шлифования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 xml:space="preserve"> на зубошлифовальных станках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Критерии износа шлифовальных кругов </w:t>
            </w:r>
            <w:r w:rsidR="00F53BCE" w:rsidRPr="00491EE6">
              <w:t xml:space="preserve">для шлифования </w:t>
            </w:r>
            <w:r w:rsidRPr="00491EE6">
              <w:t xml:space="preserve">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>Основы теории резания в объеме, необходимом для выполнения работы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Назначение, свойства и способы применения смазочно-охлаждающих </w:t>
            </w:r>
            <w:r w:rsidR="00AB794F" w:rsidRPr="00491EE6">
              <w:t>технологических средств</w:t>
            </w:r>
            <w:r w:rsidRPr="00491EE6">
              <w:t xml:space="preserve"> при шлифовании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Основные виды брака при шлифовании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>, его причины и способы предупреждения и устранения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Контрольно-измерительные инструменты и приборы для контроля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 xml:space="preserve"> после зубошлифования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Параметры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>, контролируемые после шлифования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Способы контроля зубьев простых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491EE6">
              <w:t xml:space="preserve"> после шлифования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F53BCE" w:rsidP="00491EE6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C45C75" w:rsidRPr="00491EE6">
              <w:t>и коллективной защиты при выполнении работ на зубошлифовальных станках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Виды, устройство, области применения и правила использования приспособлений для правки шлифовальных кругов на </w:t>
            </w:r>
            <w:r w:rsidR="009660CA" w:rsidRPr="00491EE6">
              <w:t>зубо</w:t>
            </w:r>
            <w:r w:rsidRPr="00491EE6">
              <w:t>шлифовальных станках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Устройство, правила использования и органы управления </w:t>
            </w:r>
            <w:r w:rsidR="009660CA" w:rsidRPr="00491EE6">
              <w:t>зубо</w:t>
            </w:r>
            <w:r w:rsidRPr="00491EE6">
              <w:t xml:space="preserve">шлифовальных станков 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Способы, правила и приемы правки шлифовальных кругов на </w:t>
            </w:r>
            <w:r w:rsidR="009660CA" w:rsidRPr="00491EE6">
              <w:t>зубо</w:t>
            </w:r>
            <w:r w:rsidRPr="00491EE6">
              <w:t>шлифовальных станках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>Способы и приемы контроля качества правки шлифовальных кругов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>Порядок проверки исправности и работоспособности зубошлифовальных станков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Порядок и состав регламентных работ по техническому обслуживанию зубошлифовальных </w:t>
            </w:r>
            <w:r w:rsidRPr="00491EE6">
              <w:rPr>
                <w:lang w:eastAsia="en-US"/>
              </w:rPr>
              <w:t>станков</w:t>
            </w:r>
            <w:r w:rsidRPr="00491EE6">
              <w:t xml:space="preserve"> и рабочего места шлифовщика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 xml:space="preserve">Состав работ и приемы выполнения технического обслуживания </w:t>
            </w:r>
            <w:r w:rsidR="008B5EE2" w:rsidRPr="00491EE6">
              <w:t>технологической оснастки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491EE6">
            <w:pPr>
              <w:suppressAutoHyphens/>
            </w:pPr>
          </w:p>
        </w:tc>
        <w:tc>
          <w:tcPr>
            <w:tcW w:w="3734" w:type="pct"/>
          </w:tcPr>
          <w:p w:rsidR="00C45C75" w:rsidRPr="00491EE6" w:rsidRDefault="00F53BCE" w:rsidP="00491EE6">
            <w:pPr>
              <w:jc w:val="both"/>
            </w:pPr>
            <w:r>
              <w:t>Правила хранения технологической оснастки и инструментов</w:t>
            </w:r>
          </w:p>
        </w:tc>
      </w:tr>
      <w:tr w:rsidR="00C45C75" w:rsidRPr="006F38E0" w:rsidTr="00491EE6">
        <w:trPr>
          <w:trHeight w:val="20"/>
          <w:jc w:val="center"/>
        </w:trPr>
        <w:tc>
          <w:tcPr>
            <w:tcW w:w="1266" w:type="pct"/>
          </w:tcPr>
          <w:p w:rsidR="00C45C75" w:rsidRPr="006F38E0" w:rsidRDefault="00722C14" w:rsidP="00491EE6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C45C75" w:rsidRPr="00491EE6" w:rsidRDefault="00C45C75" w:rsidP="00491EE6">
            <w:pPr>
              <w:jc w:val="both"/>
            </w:pPr>
            <w:r w:rsidRPr="00491EE6">
              <w:t>-</w:t>
            </w:r>
          </w:p>
        </w:tc>
      </w:tr>
    </w:tbl>
    <w:p w:rsidR="00491EE6" w:rsidRPr="00722C14" w:rsidRDefault="00491EE6" w:rsidP="00722C14"/>
    <w:p w:rsidR="00EF25E6" w:rsidRPr="00722C14" w:rsidRDefault="00EF25E6" w:rsidP="00722C14">
      <w:pPr>
        <w:rPr>
          <w:b/>
          <w:bCs w:val="0"/>
        </w:rPr>
      </w:pPr>
      <w:r w:rsidRPr="00722C14">
        <w:rPr>
          <w:b/>
          <w:bCs w:val="0"/>
        </w:rPr>
        <w:t>3.1.2. Трудовая функция</w:t>
      </w:r>
    </w:p>
    <w:p w:rsidR="00491EE6" w:rsidRPr="00491EE6" w:rsidRDefault="00491EE6" w:rsidP="00491EE6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6D1AF8" w:rsidRPr="006F38E0" w:rsidTr="00491EE6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124F5E" w:rsidP="00491EE6">
            <w:r>
              <w:t xml:space="preserve">Шлифование зубьев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 на налаженных зубошлифовальных станках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491EE6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A</w:t>
            </w:r>
            <w:r w:rsidR="006D1AF8" w:rsidRPr="006F38E0">
              <w:t>/02.2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491EE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2</w:t>
            </w:r>
          </w:p>
        </w:tc>
      </w:tr>
    </w:tbl>
    <w:p w:rsidR="00EF25E6" w:rsidRDefault="00EF25E6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EF25E6" w:rsidRPr="006F38E0" w:rsidTr="00166F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</w:tr>
      <w:tr w:rsidR="00EF25E6" w:rsidRPr="006F38E0" w:rsidTr="00166FFC">
        <w:trPr>
          <w:jc w:val="center"/>
        </w:trPr>
        <w:tc>
          <w:tcPr>
            <w:tcW w:w="1266" w:type="pct"/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75B60" w:rsidRPr="006F38E0" w:rsidTr="00491EE6">
        <w:trPr>
          <w:trHeight w:val="20"/>
          <w:jc w:val="center"/>
        </w:trPr>
        <w:tc>
          <w:tcPr>
            <w:tcW w:w="1266" w:type="pct"/>
            <w:vMerge w:val="restart"/>
          </w:tcPr>
          <w:p w:rsidR="00975B60" w:rsidRPr="006F38E0" w:rsidRDefault="00975B60" w:rsidP="00491EE6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975B60" w:rsidRPr="006F38E0" w:rsidRDefault="00975B60" w:rsidP="00491EE6">
            <w:pPr>
              <w:jc w:val="both"/>
            </w:pPr>
            <w:r w:rsidRPr="006F38E0">
              <w:t xml:space="preserve">Анализ исходных данных (рабочего чертежа, технологической карты) для шлифования зубьев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6F38E0">
              <w:t>точности</w:t>
            </w:r>
          </w:p>
        </w:tc>
      </w:tr>
      <w:tr w:rsidR="00E578E1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E578E1" w:rsidRPr="006F38E0" w:rsidRDefault="00E578E1" w:rsidP="00491EE6">
            <w:pPr>
              <w:suppressAutoHyphens/>
            </w:pPr>
          </w:p>
        </w:tc>
        <w:tc>
          <w:tcPr>
            <w:tcW w:w="3734" w:type="pct"/>
          </w:tcPr>
          <w:p w:rsidR="00E578E1" w:rsidRPr="006F38E0" w:rsidRDefault="00124F5E" w:rsidP="00491EE6">
            <w:pPr>
              <w:jc w:val="both"/>
            </w:pPr>
            <w:r>
              <w:t xml:space="preserve">Шлифование зубьев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 на налаженных зубошлифовальных </w:t>
            </w:r>
            <w:r w:rsidR="00F53BCE">
              <w:t xml:space="preserve">станках в соответствии </w:t>
            </w:r>
            <w:r w:rsidR="00E578E1" w:rsidRPr="006F38E0">
              <w:t>с технической документацией</w:t>
            </w:r>
          </w:p>
        </w:tc>
      </w:tr>
      <w:tr w:rsidR="00975B60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75B60" w:rsidRPr="006F38E0" w:rsidRDefault="00975B60" w:rsidP="00491EE6">
            <w:pPr>
              <w:suppressAutoHyphens/>
            </w:pPr>
          </w:p>
        </w:tc>
        <w:tc>
          <w:tcPr>
            <w:tcW w:w="3734" w:type="pct"/>
          </w:tcPr>
          <w:p w:rsidR="00975B60" w:rsidRPr="006F38E0" w:rsidRDefault="006A70A4" w:rsidP="00491EE6">
            <w:pPr>
              <w:jc w:val="both"/>
            </w:pPr>
            <w:r>
              <w:t xml:space="preserve">Поддержание технического </w:t>
            </w:r>
            <w:r w:rsidR="00975B60" w:rsidRPr="006F38E0">
              <w:t xml:space="preserve">состояния технологической оснастки (приспособлений, измерительных и вспомогательных </w:t>
            </w:r>
            <w:r w:rsidR="009D1612" w:rsidRPr="006F38E0">
              <w:t>инструментов)</w:t>
            </w:r>
          </w:p>
        </w:tc>
      </w:tr>
      <w:tr w:rsidR="00975B60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75B60" w:rsidRPr="006F38E0" w:rsidRDefault="00975B60" w:rsidP="00491EE6">
            <w:pPr>
              <w:suppressAutoHyphens/>
            </w:pPr>
          </w:p>
        </w:tc>
        <w:tc>
          <w:tcPr>
            <w:tcW w:w="3734" w:type="pct"/>
          </w:tcPr>
          <w:p w:rsidR="00975B60" w:rsidRPr="006F38E0" w:rsidRDefault="00DB1B22" w:rsidP="00491EE6">
            <w:pPr>
              <w:jc w:val="both"/>
            </w:pPr>
            <w:r w:rsidRPr="006F38E0">
              <w:t>Поддержание</w:t>
            </w:r>
            <w:r w:rsidR="00975B60" w:rsidRPr="006F38E0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975B60" w:rsidRPr="006F38E0">
              <w:t xml:space="preserve"> промышленной и экологической безопасности, правилами организации рабочего </w:t>
            </w:r>
            <w:r w:rsidRPr="006F38E0">
              <w:t>места шлифовщика</w:t>
            </w:r>
            <w:r w:rsidR="00975B60" w:rsidRPr="006F38E0">
              <w:t xml:space="preserve"> </w:t>
            </w:r>
          </w:p>
        </w:tc>
      </w:tr>
      <w:tr w:rsidR="00975B60" w:rsidRPr="006F38E0" w:rsidTr="00491EE6">
        <w:trPr>
          <w:trHeight w:val="20"/>
          <w:jc w:val="center"/>
        </w:trPr>
        <w:tc>
          <w:tcPr>
            <w:tcW w:w="1266" w:type="pct"/>
            <w:vMerge w:val="restart"/>
          </w:tcPr>
          <w:p w:rsidR="00975B60" w:rsidRPr="006F38E0" w:rsidRDefault="00975B60" w:rsidP="00491EE6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975B60" w:rsidRPr="006F38E0" w:rsidRDefault="00975B60" w:rsidP="00491EE6">
            <w:pPr>
              <w:jc w:val="both"/>
            </w:pPr>
            <w:r w:rsidRPr="006F38E0">
              <w:t xml:space="preserve">Читать и применять техническую документацию на зубчатые колеса </w:t>
            </w:r>
            <w:r w:rsidR="00F53BCE">
              <w:t>с 5</w:t>
            </w:r>
            <w:r w:rsidR="00F53BCE">
              <w:noBreakHyphen/>
              <w:t>й, 6</w:t>
            </w:r>
            <w:r w:rsidR="00F53BCE">
              <w:noBreakHyphen/>
              <w:t>й степенью</w:t>
            </w:r>
            <w:r w:rsidRPr="006F38E0">
              <w:t xml:space="preserve"> точности (рабочий чертеж, технологическую карту)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 xml:space="preserve">Устанавливать зубчатые колеса с точностью, необходимой для шлифования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6F38E0">
              <w:t>точности</w:t>
            </w:r>
            <w:r w:rsidRPr="006F38E0">
              <w:rPr>
                <w:rStyle w:val="af2"/>
              </w:rPr>
              <w:t xml:space="preserve"> 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 xml:space="preserve">Выполнять шлифование зубьев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6F38E0">
              <w:t xml:space="preserve">точности на налаженных зубошлифовальных </w:t>
            </w:r>
            <w:r w:rsidR="00F53BCE">
              <w:t xml:space="preserve">станках в соответствии </w:t>
            </w:r>
            <w:r w:rsidRPr="006F38E0">
              <w:t>с технологической картой и рабочим чертежом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>Применять смазочно-охлаждающие технологические средства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F53BCE" w:rsidP="00491EE6">
            <w:pPr>
              <w:jc w:val="both"/>
            </w:pPr>
            <w:r>
              <w:t xml:space="preserve">Контролировать зубчатые колеса </w:t>
            </w:r>
            <w:r w:rsidR="00B43B0E" w:rsidRPr="006F38E0">
              <w:t xml:space="preserve">по </w:t>
            </w:r>
            <w:r>
              <w:t>5</w:t>
            </w:r>
            <w:r>
              <w:noBreakHyphen/>
              <w:t>й, 6</w:t>
            </w:r>
            <w:r>
              <w:noBreakHyphen/>
              <w:t xml:space="preserve">й степени </w:t>
            </w:r>
            <w:r w:rsidR="00B43B0E" w:rsidRPr="006F38E0">
              <w:t>точности после зубошлифования в соответствии с конструкторской документацией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6F38E0">
              <w:t xml:space="preserve"> промышленной и экологической безопасности, правилами организации рабочего места шлифовщика 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>Применять средства индивидуальной и коллективной защиты при выполнении работ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 w:val="restart"/>
          </w:tcPr>
          <w:p w:rsidR="00B43B0E" w:rsidRPr="006F38E0" w:rsidRDefault="00B43B0E" w:rsidP="00491EE6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 xml:space="preserve">Виды и содержание технологической документации, используемой в организации, в объеме, необходимом для выполнения служебных обязанностей 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>Основы машиностроительного черчения в объеме, необходимом для выполнения работы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>Правила и приемы установки и закрепления заготовок с выверкой на зубошлифовальных станках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 xml:space="preserve">Устройство, назначение, правила и условия применения приспособлений, применяемых на зубошлифовальных станках для шлифования зубьев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6F38E0">
              <w:t>точности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6A70A4" w:rsidP="00491EE6">
            <w:pPr>
              <w:jc w:val="both"/>
            </w:pPr>
            <w:r w:rsidRPr="00131351">
              <w:t xml:space="preserve">Порядок </w:t>
            </w:r>
            <w:r w:rsidR="00B43B0E" w:rsidRPr="006F38E0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B43B0E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B43B0E" w:rsidRPr="006F38E0" w:rsidRDefault="00B43B0E" w:rsidP="00491EE6">
            <w:pPr>
              <w:suppressAutoHyphens/>
            </w:pPr>
          </w:p>
        </w:tc>
        <w:tc>
          <w:tcPr>
            <w:tcW w:w="3734" w:type="pct"/>
          </w:tcPr>
          <w:p w:rsidR="00B43B0E" w:rsidRPr="006F38E0" w:rsidRDefault="00B43B0E" w:rsidP="00491EE6">
            <w:pPr>
              <w:jc w:val="both"/>
            </w:pPr>
            <w:r w:rsidRPr="006F38E0">
              <w:t>Устройство, правила использования и органы управления зубошлифовальных станков</w:t>
            </w:r>
          </w:p>
        </w:tc>
      </w:tr>
      <w:tr w:rsidR="0092362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491EE6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491EE6">
            <w:pPr>
              <w:jc w:val="both"/>
            </w:pPr>
            <w:r w:rsidRPr="006F38E0">
              <w:t xml:space="preserve">Контрольно-измерительные инструменты и приборы для контроля зубьев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6F38E0">
              <w:t>точности после зубошлифования</w:t>
            </w:r>
          </w:p>
        </w:tc>
      </w:tr>
      <w:tr w:rsidR="0092362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491EE6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491EE6">
            <w:pPr>
              <w:jc w:val="both"/>
            </w:pPr>
            <w:r w:rsidRPr="006F38E0">
              <w:t>Основные свойства и маркировка конструкционных и абразивных материалов</w:t>
            </w:r>
          </w:p>
        </w:tc>
      </w:tr>
      <w:tr w:rsidR="0092362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491EE6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491EE6">
            <w:pPr>
              <w:jc w:val="both"/>
            </w:pPr>
            <w:r w:rsidRPr="006F38E0">
              <w:t>Основы теории резания в объеме, необходимом для выполнения работы</w:t>
            </w:r>
          </w:p>
        </w:tc>
      </w:tr>
      <w:tr w:rsidR="0092362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491EE6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491EE6">
            <w:pPr>
              <w:jc w:val="both"/>
            </w:pPr>
            <w:r w:rsidRPr="006F38E0">
              <w:t xml:space="preserve">Критерии износа шлифовальных кругов для шлифования зубьев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>й степени точности на зубошлифовальных станках</w:t>
            </w:r>
          </w:p>
        </w:tc>
      </w:tr>
      <w:tr w:rsidR="0092362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491EE6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491EE6">
            <w:pPr>
              <w:jc w:val="both"/>
            </w:pPr>
            <w:r w:rsidRPr="006F38E0">
              <w:t xml:space="preserve">Основные виды брака при шлифовании зубьев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6F38E0">
              <w:t>точности на зубошлифовальных станках, его причины и способы предупреждения и устранения</w:t>
            </w:r>
          </w:p>
        </w:tc>
      </w:tr>
      <w:tr w:rsidR="0092362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491EE6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491EE6">
            <w:pPr>
              <w:jc w:val="both"/>
            </w:pPr>
            <w:r w:rsidRPr="006F38E0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92362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491EE6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F53BCE" w:rsidP="00491EE6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923626" w:rsidRPr="006F38E0">
              <w:t>и коллективной защиты при выполнении работ на зубошлифовальных станках</w:t>
            </w:r>
          </w:p>
        </w:tc>
      </w:tr>
      <w:tr w:rsidR="0092362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491EE6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491EE6">
            <w:pPr>
              <w:jc w:val="both"/>
            </w:pPr>
            <w:r w:rsidRPr="006F38E0">
              <w:t>Порядок и состав регламентных работ по техническому обслуживанию зубошлифовальных</w:t>
            </w:r>
            <w:r w:rsidRPr="006F38E0">
              <w:rPr>
                <w:lang w:eastAsia="en-US"/>
              </w:rPr>
              <w:t xml:space="preserve"> станков</w:t>
            </w:r>
            <w:r w:rsidRPr="006F38E0">
              <w:t xml:space="preserve"> </w:t>
            </w:r>
          </w:p>
        </w:tc>
      </w:tr>
      <w:tr w:rsidR="00923626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491EE6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491EE6">
            <w:pPr>
              <w:jc w:val="both"/>
            </w:pPr>
            <w:r w:rsidRPr="006F38E0">
              <w:t>Правила хранения технологической оснастки и инструментов</w:t>
            </w:r>
          </w:p>
        </w:tc>
      </w:tr>
      <w:tr w:rsidR="0034374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491EE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491EE6">
            <w:pPr>
              <w:jc w:val="both"/>
            </w:pPr>
            <w:r w:rsidRPr="006F38E0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34374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491EE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491EE6">
            <w:pPr>
              <w:jc w:val="both"/>
            </w:pPr>
            <w:r w:rsidRPr="006F38E0">
              <w:t>Требования охраны труда, пожарной, промышленной и экологической безопасности</w:t>
            </w:r>
          </w:p>
        </w:tc>
      </w:tr>
      <w:tr w:rsidR="00343745" w:rsidRPr="006F38E0" w:rsidTr="00491EE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491EE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491EE6">
            <w:pPr>
              <w:jc w:val="both"/>
            </w:pPr>
            <w:r w:rsidRPr="006F38E0">
              <w:t xml:space="preserve">Правила применения средств индивидуальной и коллективной защиты при обслуживании станка и рабочего места шлифовщика </w:t>
            </w:r>
          </w:p>
        </w:tc>
      </w:tr>
      <w:tr w:rsidR="00343745" w:rsidRPr="006F38E0" w:rsidTr="00491EE6">
        <w:trPr>
          <w:trHeight w:val="20"/>
          <w:jc w:val="center"/>
        </w:trPr>
        <w:tc>
          <w:tcPr>
            <w:tcW w:w="1266" w:type="pct"/>
          </w:tcPr>
          <w:p w:rsidR="00343745" w:rsidRPr="006F38E0" w:rsidRDefault="00722C14" w:rsidP="00491EE6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343745" w:rsidRPr="006F38E0" w:rsidRDefault="00343745" w:rsidP="00491EE6">
            <w:pPr>
              <w:jc w:val="both"/>
            </w:pPr>
            <w:r w:rsidRPr="006F38E0">
              <w:t>-</w:t>
            </w:r>
          </w:p>
        </w:tc>
      </w:tr>
    </w:tbl>
    <w:p w:rsidR="00923BCA" w:rsidRPr="00722C14" w:rsidRDefault="00923BCA" w:rsidP="00722C14"/>
    <w:p w:rsidR="005E5EB0" w:rsidRPr="00722C14" w:rsidRDefault="005E5EB0" w:rsidP="00722C14">
      <w:pPr>
        <w:rPr>
          <w:b/>
          <w:bCs w:val="0"/>
        </w:rPr>
      </w:pPr>
      <w:r w:rsidRPr="00722C14">
        <w:rPr>
          <w:b/>
          <w:bCs w:val="0"/>
        </w:rPr>
        <w:t>3.1.3. Трудовая функция</w:t>
      </w:r>
    </w:p>
    <w:p w:rsidR="00923BCA" w:rsidRPr="00923BCA" w:rsidRDefault="00923BCA" w:rsidP="00923BC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923BC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124F5E" w:rsidP="00923BCA">
            <w:r>
              <w:t>Шлифование шлицев с точностью размеров по 9-му, 10-му квалитету</w:t>
            </w:r>
            <w:r w:rsidR="006D1AF8" w:rsidRPr="006F38E0"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923BCA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A</w:t>
            </w:r>
            <w:r w:rsidR="006D1AF8" w:rsidRPr="006F38E0">
              <w:t>/0</w:t>
            </w:r>
            <w:r w:rsidR="006D1AF8" w:rsidRPr="006F38E0">
              <w:rPr>
                <w:lang w:val="en-US"/>
              </w:rPr>
              <w:t>3</w:t>
            </w:r>
            <w:r w:rsidR="006D1AF8" w:rsidRPr="006F38E0">
              <w:t>.</w:t>
            </w:r>
            <w:r w:rsidR="006D1AF8" w:rsidRPr="006F38E0">
              <w:rPr>
                <w:lang w:val="en-US"/>
              </w:rPr>
              <w:t>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923BCA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2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5E5EB0" w:rsidRPr="006F38E0" w:rsidTr="003A2A9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</w:tr>
      <w:tr w:rsidR="005E5EB0" w:rsidRPr="006F38E0" w:rsidTr="003A2A98">
        <w:trPr>
          <w:jc w:val="center"/>
        </w:trPr>
        <w:tc>
          <w:tcPr>
            <w:tcW w:w="1266" w:type="pct"/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A57D2D" w:rsidRPr="006F38E0" w:rsidTr="00923BCA">
        <w:trPr>
          <w:trHeight w:val="20"/>
          <w:jc w:val="center"/>
        </w:trPr>
        <w:tc>
          <w:tcPr>
            <w:tcW w:w="1266" w:type="pct"/>
            <w:vMerge w:val="restart"/>
          </w:tcPr>
          <w:p w:rsidR="00A57D2D" w:rsidRPr="006F38E0" w:rsidRDefault="00A57D2D" w:rsidP="00923BCA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Анализ исходных данных (рабочего чертежа, технологической карты) для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Настойка и наладка шлицешлифовальных станков для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124F5E" w:rsidP="00923BCA">
            <w:pPr>
              <w:jc w:val="both"/>
            </w:pPr>
            <w:r>
              <w:t>Шлифование шлицев с точностью размеров по 9-му, 10-му квалитету</w:t>
            </w:r>
            <w:r w:rsidR="00A57D2D" w:rsidRPr="00923BCA">
              <w:t xml:space="preserve"> в соответствии с технической документацией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>Правка шлифовальных кругов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>Проведение регламентных работ по техническому обслуживанию шлицешлифовальных станков в соответствии с технической документацией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6A70A4" w:rsidP="00923BCA">
            <w:pPr>
              <w:jc w:val="both"/>
            </w:pPr>
            <w:r>
              <w:t xml:space="preserve">Поддержание технического </w:t>
            </w:r>
            <w:r w:rsidR="00A57D2D" w:rsidRPr="00923BCA">
              <w:t>состояния технологической оснастки (приспособлений, измерительных и вспомогательных инструментов), размещенной на рабочем месте шлицешлифовщика</w:t>
            </w:r>
            <w:r w:rsidR="00722C14">
              <w:t xml:space="preserve"> 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DB1B22" w:rsidP="00923BCA">
            <w:pPr>
              <w:jc w:val="both"/>
            </w:pPr>
            <w:r w:rsidRPr="00923BCA">
              <w:t>Поддержание</w:t>
            </w:r>
            <w:r w:rsidR="00A57D2D" w:rsidRPr="00923BCA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A57D2D" w:rsidRPr="00923BCA">
              <w:t xml:space="preserve"> промышленной и экологической безопасности, правилами организации рабочего места шлицешлифовщика</w:t>
            </w:r>
            <w:r w:rsidR="00722C14">
              <w:t xml:space="preserve"> 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 w:val="restart"/>
          </w:tcPr>
          <w:p w:rsidR="00A57D2D" w:rsidRPr="006F38E0" w:rsidRDefault="00A57D2D" w:rsidP="00923BCA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Читать и применять техническую документацию на детали со шлицами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  <w:r w:rsidRPr="00923BCA">
              <w:t xml:space="preserve"> (рабочий чертеж, технологическую карту)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Выбирать в соответствии с технологической документацией, подготавливать к работе, устанавливать на шлицешлифовальные станки и использовать приспособления </w:t>
            </w:r>
            <w:r w:rsidR="00DB1B22" w:rsidRPr="00923BCA">
              <w:t>для базирования и закрепления</w:t>
            </w:r>
            <w:r w:rsidRPr="00923BCA">
              <w:t xml:space="preserve"> деталей для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Выбирать в соответствии с технологической документацией, подготавливать к работе, устанавливать на шлицешлифовальные станки шлифовальные круги для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Производить настройку шлицешлифовальных станков для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  <w:r w:rsidRPr="00923BCA">
              <w:t xml:space="preserve"> в соответствии с технологической документацией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4A1069" w:rsidP="00923BCA">
            <w:pPr>
              <w:jc w:val="both"/>
            </w:pPr>
            <w:r w:rsidRPr="00923BCA">
              <w:t xml:space="preserve">Устанавливать </w:t>
            </w:r>
            <w:r w:rsidR="003A049E" w:rsidRPr="00923BCA">
              <w:t xml:space="preserve">детали шлицевых соединений </w:t>
            </w:r>
            <w:r w:rsidR="00283368" w:rsidRPr="00923BCA">
              <w:t>с точностью</w:t>
            </w:r>
            <w:r w:rsidR="00A57D2D" w:rsidRPr="00923BCA">
              <w:t xml:space="preserve">, необходимой для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Выполнять шлифование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  <w:r w:rsidRPr="00923BCA">
              <w:t xml:space="preserve"> в соответствии с технологической картой и рабочим чертежом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C75E3B" w:rsidP="00923BCA">
            <w:pPr>
              <w:jc w:val="both"/>
            </w:pPr>
            <w:r w:rsidRPr="00923BCA">
              <w:t>Оценивать состояние</w:t>
            </w:r>
            <w:r w:rsidR="00A57D2D" w:rsidRPr="00923BCA">
              <w:t xml:space="preserve"> шлифовальных кругов для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Применять </w:t>
            </w:r>
            <w:r w:rsidR="00DB1B22" w:rsidRPr="00923BCA">
              <w:t>смазочно-охлаждающие технологические средства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Выявлять причины брака, предупреждать и устранять возможный брак при шлифовании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Выбирать контрольно-измерительные инструменты и приборы для контроля параметров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  <w:r w:rsidRPr="00923BCA">
              <w:t xml:space="preserve"> после </w:t>
            </w:r>
            <w:r w:rsidR="00A255F7">
              <w:t>шлице</w:t>
            </w:r>
            <w:r w:rsidRPr="00923BCA">
              <w:t>шлифования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313F3D" w:rsidP="00923BCA">
            <w:pPr>
              <w:jc w:val="both"/>
            </w:pPr>
            <w:r w:rsidRPr="00923BCA">
              <w:t>Контролировать параметры шлицев</w:t>
            </w:r>
            <w:r w:rsidR="00A57D2D" w:rsidRPr="00923BCA">
              <w:t xml:space="preserve">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  <w:r w:rsidR="00A57D2D" w:rsidRPr="00923BCA">
              <w:t xml:space="preserve"> после шлифования в соответствии с конструкторской документацией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>Применять средства индивидуальной и коллективной защиты при выполнении работ на шлицешлифовальных станках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873A58" w:rsidP="00923BCA">
            <w:pPr>
              <w:jc w:val="both"/>
            </w:pPr>
            <w:r w:rsidRPr="00923BCA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</w:t>
            </w:r>
            <w:r w:rsidR="009660CA" w:rsidRPr="00923BCA">
              <w:t>шлице</w:t>
            </w:r>
            <w:r w:rsidRPr="00923BCA">
              <w:t>шлифовального станка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>Контролировать качество правки шлифовальных кругов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>Проверять исправность и работоспособность шлицешлифовальных станков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>Проводить ежесменное техническое обслуживание шлицешлифовальных станков и уборку рабочего места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>Выполнять техническое обслуживание технологической оснастки, размещенной на рабочем месте шлицешлифовщика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923BCA">
              <w:t xml:space="preserve"> промышленной и экологической безопасности, правилами организации рабочего места шлицешлифовщика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 w:val="restart"/>
          </w:tcPr>
          <w:p w:rsidR="00A57D2D" w:rsidRPr="006F38E0" w:rsidRDefault="00A57D2D" w:rsidP="00923BCA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A57D2D" w:rsidRPr="00923BCA" w:rsidRDefault="00B81045" w:rsidP="00923BCA">
            <w:pPr>
              <w:jc w:val="both"/>
            </w:pPr>
            <w:r w:rsidRPr="00923BCA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A57D2D" w:rsidRPr="00923BCA">
              <w:t xml:space="preserve"> 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>Основы машиностроительного черчения в объеме, необходимом для выполнения работы</w:t>
            </w:r>
          </w:p>
        </w:tc>
      </w:tr>
      <w:tr w:rsidR="00A57D2D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A57D2D" w:rsidRPr="006F38E0" w:rsidRDefault="00A57D2D" w:rsidP="00923BCA">
            <w:pPr>
              <w:suppressAutoHyphens/>
            </w:pPr>
          </w:p>
        </w:tc>
        <w:tc>
          <w:tcPr>
            <w:tcW w:w="3734" w:type="pct"/>
          </w:tcPr>
          <w:p w:rsidR="00A57D2D" w:rsidRPr="00923BCA" w:rsidRDefault="00A57D2D" w:rsidP="00923BCA">
            <w:pPr>
              <w:jc w:val="both"/>
            </w:pPr>
            <w:r w:rsidRPr="00923BCA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923BCA">
            <w:pPr>
              <w:suppressAutoHyphens/>
            </w:pPr>
          </w:p>
        </w:tc>
        <w:tc>
          <w:tcPr>
            <w:tcW w:w="3734" w:type="pct"/>
          </w:tcPr>
          <w:p w:rsidR="00726D26" w:rsidRPr="00923BCA" w:rsidRDefault="00726D26" w:rsidP="00923BCA">
            <w:pPr>
              <w:jc w:val="both"/>
            </w:pPr>
            <w:r w:rsidRPr="00923BCA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Виды </w:t>
            </w:r>
            <w:r w:rsidR="00BB2EF7" w:rsidRPr="00923BCA">
              <w:t>шлицевых соединений</w:t>
            </w:r>
            <w:r w:rsidRPr="00923BCA">
              <w:t>, их особенности и характеристики в объеме, необходимом для выполнения работы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Характеристики и возможности шлицешлифовальных станков, </w:t>
            </w:r>
            <w:r w:rsidR="007F7862" w:rsidRPr="00923BCA">
              <w:t>используемых в организации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Устройство, назначение, правила и условия применения приспособлений, применяемых на шлицешлифовальных станках для базирования и закрепления заготовок 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6A70A4" w:rsidP="00923BCA">
            <w:pPr>
              <w:jc w:val="both"/>
            </w:pPr>
            <w:r w:rsidRPr="00131351">
              <w:t xml:space="preserve">Порядок </w:t>
            </w:r>
            <w:r w:rsidR="00C45C75" w:rsidRPr="00923BCA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Основные свойства и маркировка конструкционных и абразивных материалов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Приемы и правила установки и закрепления шлифовальных кругов на шлицешлифовальных станках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Устройство</w:t>
            </w:r>
            <w:r w:rsidR="006C4091" w:rsidRPr="00923BCA">
              <w:t xml:space="preserve">, </w:t>
            </w:r>
            <w:r w:rsidRPr="00923BCA">
              <w:t>правила использования</w:t>
            </w:r>
            <w:r w:rsidR="006C4091" w:rsidRPr="00923BCA">
              <w:t xml:space="preserve"> и</w:t>
            </w:r>
            <w:r w:rsidRPr="00923BCA">
              <w:t xml:space="preserve"> </w:t>
            </w:r>
            <w:r w:rsidR="006C4091" w:rsidRPr="00923BCA">
              <w:t xml:space="preserve">органы управления </w:t>
            </w:r>
            <w:r w:rsidRPr="00923BCA">
              <w:t>шлицешлифовальных станков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Последовательность и содержание настройки шлицешлифовальных станков для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923BCA" w:rsidRDefault="00923626" w:rsidP="00923BCA">
            <w:pPr>
              <w:jc w:val="both"/>
            </w:pPr>
            <w:r w:rsidRPr="00923BCA">
              <w:t xml:space="preserve">Правила и приемы установки и закрепления заготовок на шлицешлифовальных станках для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Способы и приемы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  <w:r w:rsidRPr="00923BCA">
              <w:t xml:space="preserve"> на шлицешлифовальных станках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Критерии износа шлифовальных кругов для шлифования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Основы теории резания в объеме, необходимом для выполнения работы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Назначение, свойства и способы применения смазочно-охлаждающих </w:t>
            </w:r>
            <w:r w:rsidR="00AB794F" w:rsidRPr="00923BCA">
              <w:t xml:space="preserve">технологических средств </w:t>
            </w:r>
            <w:r w:rsidRPr="00923BCA">
              <w:t>при шлифовании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Основные виды брака при шлифовании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  <w:r w:rsidRPr="00923BCA">
              <w:t>, его причины и способы предупреждения и устранения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Контрольно-измерительные инструменты и приборы для контроля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  <w:r w:rsidRPr="00923BCA">
              <w:t xml:space="preserve"> после </w:t>
            </w:r>
            <w:r w:rsidR="00A255F7">
              <w:t>шлице</w:t>
            </w:r>
            <w:r w:rsidRPr="00923BCA">
              <w:t>шлифования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Параметры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  <w:r w:rsidRPr="00923BCA">
              <w:t>, контролируемые после шлифования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Способы контроля шлицев с точностью размеров </w:t>
            </w:r>
            <w:r w:rsidR="00F53BCE">
              <w:t>по 9</w:t>
            </w:r>
            <w:r w:rsidR="00F53BCE">
              <w:noBreakHyphen/>
              <w:t>му, 10</w:t>
            </w:r>
            <w:r w:rsidR="00F53BCE">
              <w:noBreakHyphen/>
              <w:t>му квалитету</w:t>
            </w:r>
            <w:r w:rsidRPr="00923BCA">
              <w:t xml:space="preserve"> после шлифования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F53BCE" w:rsidP="00923BCA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C45C75" w:rsidRPr="00923BCA">
              <w:t>и коллективной защиты при выполнении работ на шлицешлифовальных станках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Виды, устройство, области применения и правила использования приспособлений для правки шлифовальных кругов</w:t>
            </w:r>
            <w:r w:rsidR="00A255F7">
              <w:t xml:space="preserve"> на</w:t>
            </w:r>
            <w:r w:rsidRPr="00923BCA">
              <w:t xml:space="preserve"> </w:t>
            </w:r>
            <w:r w:rsidR="009E426E" w:rsidRPr="00923BCA">
              <w:t>шлицешлифовальных станк</w:t>
            </w:r>
            <w:r w:rsidR="00A255F7">
              <w:t>ах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Устройство, правила использования и органы управления </w:t>
            </w:r>
            <w:r w:rsidR="009660CA" w:rsidRPr="00923BCA">
              <w:t>шлице</w:t>
            </w:r>
            <w:r w:rsidRPr="00923BCA">
              <w:t xml:space="preserve">шлифовальных станков 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Способы, правила и приемы правки шлифовальных кругов </w:t>
            </w:r>
            <w:r w:rsidR="00A255F7">
              <w:t xml:space="preserve">на </w:t>
            </w:r>
            <w:r w:rsidR="009E426E" w:rsidRPr="00923BCA">
              <w:t>шлицешлифовальных станк</w:t>
            </w:r>
            <w:r w:rsidR="00A255F7">
              <w:t>ах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Способы и приемы контроля качества правки шлифовальных кругов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Порядок проверки исправности и работоспособности шлицешлифовальных станков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 xml:space="preserve">Порядок и состав регламентных работ по техническому обслуживанию шлицешлифовальных </w:t>
            </w:r>
            <w:r w:rsidRPr="00923BCA">
              <w:rPr>
                <w:lang w:eastAsia="en-US"/>
              </w:rPr>
              <w:t>станков</w:t>
            </w:r>
            <w:r w:rsidRPr="00923BCA">
              <w:t xml:space="preserve"> и рабочего места шлицешлифовщика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Состав работ и приемы выполнения технического обслуживания технологической оснастки, размещенной на рабочем месте шлицешлифовщика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Требования к планировке и оснащению рабочего места при выполнении шлицешлифовальных работ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923BCA">
            <w:pPr>
              <w:suppressAutoHyphens/>
            </w:pPr>
          </w:p>
        </w:tc>
        <w:tc>
          <w:tcPr>
            <w:tcW w:w="3734" w:type="pct"/>
          </w:tcPr>
          <w:p w:rsidR="00C45C75" w:rsidRPr="00923BCA" w:rsidRDefault="009E426E" w:rsidP="00923BCA">
            <w:pPr>
              <w:jc w:val="both"/>
            </w:pPr>
            <w:r>
              <w:t>Правила хранения технологической оснастки и инструментов, размещенных</w:t>
            </w:r>
            <w:r w:rsidR="00C45C75" w:rsidRPr="00923BCA">
              <w:t xml:space="preserve"> на рабочем месте шлицешлифовщика</w:t>
            </w:r>
          </w:p>
        </w:tc>
      </w:tr>
      <w:tr w:rsidR="00C45C75" w:rsidRPr="006F38E0" w:rsidTr="00923BCA">
        <w:trPr>
          <w:trHeight w:val="20"/>
          <w:jc w:val="center"/>
        </w:trPr>
        <w:tc>
          <w:tcPr>
            <w:tcW w:w="1266" w:type="pct"/>
          </w:tcPr>
          <w:p w:rsidR="00C45C75" w:rsidRPr="006F38E0" w:rsidRDefault="00722C14" w:rsidP="00923BCA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C45C75" w:rsidRPr="00923BCA" w:rsidRDefault="00C45C75" w:rsidP="00923BCA">
            <w:pPr>
              <w:jc w:val="both"/>
            </w:pPr>
            <w:r w:rsidRPr="00923BCA">
              <w:t>-</w:t>
            </w:r>
          </w:p>
        </w:tc>
      </w:tr>
    </w:tbl>
    <w:p w:rsidR="00923BCA" w:rsidRPr="00722C14" w:rsidRDefault="00923BCA" w:rsidP="00722C14"/>
    <w:p w:rsidR="005E5EB0" w:rsidRPr="00722C14" w:rsidRDefault="005E5EB0" w:rsidP="00722C14">
      <w:pPr>
        <w:rPr>
          <w:b/>
          <w:bCs w:val="0"/>
        </w:rPr>
      </w:pPr>
      <w:r w:rsidRPr="00722C14">
        <w:rPr>
          <w:b/>
          <w:bCs w:val="0"/>
        </w:rPr>
        <w:t>3.1.4. Трудовая функция</w:t>
      </w:r>
    </w:p>
    <w:p w:rsidR="00923BCA" w:rsidRPr="00923BCA" w:rsidRDefault="00923BCA" w:rsidP="00923BC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6D1AF8" w:rsidRPr="006F38E0" w:rsidTr="00923BCA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124F5E" w:rsidP="00923BCA">
            <w:r>
              <w:t>Шлифование шлицев с точностью размеров по 7–9-му квалитету на налаженных шлицешлифовальных станках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923BCA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A</w:t>
            </w:r>
            <w:r w:rsidR="006D1AF8" w:rsidRPr="006F38E0">
              <w:t>/0</w:t>
            </w:r>
            <w:r w:rsidR="006D1AF8" w:rsidRPr="006F38E0">
              <w:rPr>
                <w:lang w:val="en-US"/>
              </w:rPr>
              <w:t>4</w:t>
            </w:r>
            <w:r w:rsidR="006D1AF8" w:rsidRPr="006F38E0">
              <w:t>.</w:t>
            </w:r>
            <w:r w:rsidR="006D1AF8" w:rsidRPr="006F38E0">
              <w:rPr>
                <w:lang w:val="en-US"/>
              </w:rPr>
              <w:t>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923BCA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2</w:t>
            </w:r>
          </w:p>
        </w:tc>
      </w:tr>
    </w:tbl>
    <w:p w:rsidR="005E5EB0" w:rsidRPr="006F38E0" w:rsidRDefault="005E5EB0" w:rsidP="00722C1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5E5EB0" w:rsidRPr="006F38E0" w:rsidTr="00C428F9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</w:tr>
      <w:tr w:rsidR="005E5EB0" w:rsidRPr="006F38E0" w:rsidTr="00C428F9">
        <w:trPr>
          <w:jc w:val="center"/>
        </w:trPr>
        <w:tc>
          <w:tcPr>
            <w:tcW w:w="1267" w:type="pct"/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E5EB0" w:rsidRPr="006F38E0" w:rsidRDefault="005E5EB0" w:rsidP="00722C1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5F3B9C" w:rsidRPr="006F38E0" w:rsidTr="00923BCA">
        <w:trPr>
          <w:trHeight w:val="20"/>
          <w:jc w:val="center"/>
        </w:trPr>
        <w:tc>
          <w:tcPr>
            <w:tcW w:w="1266" w:type="pct"/>
            <w:vMerge w:val="restart"/>
          </w:tcPr>
          <w:p w:rsidR="005F3B9C" w:rsidRPr="006F38E0" w:rsidRDefault="005F3B9C" w:rsidP="00923BCA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5F3B9C" w:rsidRPr="006F38E0" w:rsidRDefault="005F3B9C" w:rsidP="00923BCA">
            <w:pPr>
              <w:jc w:val="both"/>
            </w:pPr>
            <w:r w:rsidRPr="006F38E0">
              <w:t xml:space="preserve">Анализ исходных данных (рабочего чертежа, технологической карты)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6215CE" w:rsidP="00923BCA">
            <w:pPr>
              <w:jc w:val="both"/>
            </w:pPr>
            <w:r>
              <w:t>Шлифование шлицев с точностью размеров по 7–9-му квалитету</w:t>
            </w:r>
            <w:r w:rsidR="0023204C" w:rsidRPr="006F38E0">
              <w:t xml:space="preserve"> в соответствии с технической документацией</w:t>
            </w:r>
          </w:p>
        </w:tc>
      </w:tr>
      <w:tr w:rsidR="005F3B9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5F3B9C" w:rsidRPr="006F38E0" w:rsidRDefault="005F3B9C" w:rsidP="00923BCA">
            <w:pPr>
              <w:suppressAutoHyphens/>
            </w:pPr>
          </w:p>
        </w:tc>
        <w:tc>
          <w:tcPr>
            <w:tcW w:w="3734" w:type="pct"/>
          </w:tcPr>
          <w:p w:rsidR="005F3B9C" w:rsidRPr="006F38E0" w:rsidRDefault="006A70A4" w:rsidP="00923BCA">
            <w:pPr>
              <w:jc w:val="both"/>
            </w:pPr>
            <w:r>
              <w:t xml:space="preserve">Поддержание технического </w:t>
            </w:r>
            <w:r w:rsidR="005F3B9C" w:rsidRPr="006F38E0">
              <w:t>состояния технологической оснастки (приспособлений, измерительных и вспомогательных инструментов), размещенной на рабочем месте шлицешлифовщика</w:t>
            </w:r>
            <w:r w:rsidR="00722C14">
              <w:t xml:space="preserve"> </w:t>
            </w:r>
          </w:p>
        </w:tc>
      </w:tr>
      <w:tr w:rsidR="005F3B9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5F3B9C" w:rsidRPr="006F38E0" w:rsidRDefault="005F3B9C" w:rsidP="00923BCA">
            <w:pPr>
              <w:suppressAutoHyphens/>
            </w:pPr>
          </w:p>
        </w:tc>
        <w:tc>
          <w:tcPr>
            <w:tcW w:w="3734" w:type="pct"/>
          </w:tcPr>
          <w:p w:rsidR="005F3B9C" w:rsidRPr="006F38E0" w:rsidRDefault="00DB1B22" w:rsidP="00923BCA">
            <w:pPr>
              <w:jc w:val="both"/>
            </w:pPr>
            <w:r w:rsidRPr="006F38E0">
              <w:t>Поддержание</w:t>
            </w:r>
            <w:r w:rsidR="005F3B9C" w:rsidRPr="006F38E0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5F3B9C" w:rsidRPr="006F38E0">
              <w:t xml:space="preserve"> промышленной и экологической безопасности, правилами организации рабочего места шлицешлифовщика</w:t>
            </w:r>
            <w:r w:rsidR="00722C14">
              <w:t xml:space="preserve"> </w:t>
            </w:r>
          </w:p>
        </w:tc>
      </w:tr>
      <w:tr w:rsidR="005F3B9C" w:rsidRPr="006F38E0" w:rsidTr="00923BCA">
        <w:trPr>
          <w:trHeight w:val="20"/>
          <w:jc w:val="center"/>
        </w:trPr>
        <w:tc>
          <w:tcPr>
            <w:tcW w:w="1266" w:type="pct"/>
            <w:vMerge w:val="restart"/>
          </w:tcPr>
          <w:p w:rsidR="005F3B9C" w:rsidRPr="006F38E0" w:rsidRDefault="005F3B9C" w:rsidP="00923BCA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5F3B9C" w:rsidRPr="006F38E0" w:rsidRDefault="005F3B9C" w:rsidP="00923BCA">
            <w:pPr>
              <w:jc w:val="both"/>
            </w:pPr>
            <w:r w:rsidRPr="006F38E0">
              <w:t xml:space="preserve">Читать и применять техническую документацию на детали со шлицами с точностью размеров </w:t>
            </w:r>
            <w:r w:rsidR="009E426E">
              <w:t>по 7–9-му квалитету</w:t>
            </w:r>
            <w:r w:rsidRPr="006F38E0">
              <w:t xml:space="preserve"> (рабочий чертеж, технологическую карту)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 xml:space="preserve">Устанавливать детали шлицевых соединений с точностью, необходимой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 xml:space="preserve">Выполнять шлифование шлицев с точностью размеров </w:t>
            </w:r>
            <w:r w:rsidR="009E426E">
              <w:t>по 7–9-му квалитету</w:t>
            </w:r>
            <w:r w:rsidRPr="006F38E0">
              <w:t xml:space="preserve"> на налаженных шлицешлифовальных станках в соответствии с технологической картой и рабочим чертежом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 xml:space="preserve">Контролировать параметры шлицев с точностью размеров </w:t>
            </w:r>
            <w:r w:rsidR="009E426E">
              <w:t>по 7–9-му квалитету</w:t>
            </w:r>
            <w:r w:rsidRPr="006F38E0">
              <w:t xml:space="preserve"> после </w:t>
            </w:r>
            <w:r w:rsidR="00A255F7">
              <w:t>шлице</w:t>
            </w:r>
            <w:r w:rsidRPr="006F38E0">
              <w:t>шлифования в соответствии с конструкторской документацией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>Применять смазочно-охлаждающие технологические средства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>Применять средства индивидуальной и коллективной защиты при выполнении работ на шлицешлифовальных станках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>Проводить ежесменное техническое обслуживание шлицешлифовальных станков и уборку рабочего места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6F38E0">
              <w:t xml:space="preserve"> промышленной и экологической безопасности, правилами организации рабочего места шлицешлифовщика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 w:val="restart"/>
          </w:tcPr>
          <w:p w:rsidR="0023204C" w:rsidRPr="006F38E0" w:rsidRDefault="0023204C" w:rsidP="00923BCA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 xml:space="preserve">Виды и содержание технологической документации, используемой в организации, в объеме, необходимом для выполнения служебных обязанностей 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>Основы машиностроительного черчения в объеме, необходимом для выполнения работы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23204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23204C" w:rsidRPr="006F38E0" w:rsidRDefault="0023204C" w:rsidP="00923BCA">
            <w:pPr>
              <w:suppressAutoHyphens/>
            </w:pPr>
          </w:p>
        </w:tc>
        <w:tc>
          <w:tcPr>
            <w:tcW w:w="3734" w:type="pct"/>
          </w:tcPr>
          <w:p w:rsidR="0023204C" w:rsidRPr="006F38E0" w:rsidRDefault="0023204C" w:rsidP="00923BCA">
            <w:pPr>
              <w:jc w:val="both"/>
            </w:pPr>
            <w:r w:rsidRPr="006F38E0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 xml:space="preserve">Правила и приемы установки и закрепления заготовок на шлицешлифовальных станках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 xml:space="preserve">Устройство, назначение, правила и условия применения приспособлений, применяемых на шлицешлифовальных станках для базирования и закрепления заготовок 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6A70A4" w:rsidP="00923BCA">
            <w:pPr>
              <w:jc w:val="both"/>
            </w:pPr>
            <w:r w:rsidRPr="00131351">
              <w:t xml:space="preserve">Порядок </w:t>
            </w:r>
            <w:r w:rsidR="00923626" w:rsidRPr="006F38E0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>Основные свойства и маркировка конструкционных и абразивных материалов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>Основы теории резания в объеме, необходимом для выполнения работы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AF22E0" w:rsidP="00923BCA">
            <w:pPr>
              <w:jc w:val="both"/>
            </w:pPr>
            <w:r>
              <w:t>Устройство, правила использования и органы управления шлицешлифовальных станков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 xml:space="preserve">Способы и приемы шлифования шлицев с точностью размеров </w:t>
            </w:r>
            <w:r w:rsidR="009E426E">
              <w:t>по 7–9-му квалитету</w:t>
            </w:r>
            <w:r w:rsidRPr="006F38E0">
              <w:t xml:space="preserve"> на шлицешлифовальных станках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 xml:space="preserve">Критерии износа шлифовальных кругов для шлифования шлицев с точностью размеров </w:t>
            </w:r>
            <w:r w:rsidR="009E426E">
              <w:t>по 7–9-му квалитету</w:t>
            </w:r>
            <w:r w:rsidRPr="006F38E0">
              <w:t xml:space="preserve"> на шлицешлифовальных станках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 xml:space="preserve">Основные виды брака при шлифовании шлицев с точностью размеров </w:t>
            </w:r>
            <w:r w:rsidR="009E426E">
              <w:t>по 7–9-му квалитету</w:t>
            </w:r>
            <w:r w:rsidRPr="006F38E0">
              <w:t>, его причины и способы предупреждения и устранения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F53BCE" w:rsidP="00923BCA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923626" w:rsidRPr="006F38E0">
              <w:t>и коллективной защиты при выполнении работ на шлицешлифовальных станках</w:t>
            </w:r>
          </w:p>
        </w:tc>
      </w:tr>
      <w:tr w:rsidR="00121E8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923BCA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923BCA">
            <w:pPr>
              <w:jc w:val="both"/>
            </w:pPr>
            <w:r w:rsidRPr="006F38E0">
              <w:t xml:space="preserve">Контрольно-измерительные инструменты и приборы для контроля шлицев с точностью размеров </w:t>
            </w:r>
            <w:r w:rsidR="009E426E">
              <w:t>по 7–9-му квалитету</w:t>
            </w:r>
            <w:r w:rsidRPr="006F38E0">
              <w:t xml:space="preserve"> после </w:t>
            </w:r>
            <w:r w:rsidR="00A255F7">
              <w:t>шлице</w:t>
            </w:r>
            <w:r w:rsidRPr="006F38E0">
              <w:t xml:space="preserve">шлифования </w:t>
            </w:r>
          </w:p>
        </w:tc>
      </w:tr>
      <w:tr w:rsidR="00121E8C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923BCA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923BCA">
            <w:pPr>
              <w:jc w:val="both"/>
            </w:pPr>
            <w:r w:rsidRPr="006F38E0">
              <w:t xml:space="preserve">Порядок и состав регламентных работ по техническому обслуживанию шлицешлифовальных </w:t>
            </w:r>
            <w:r w:rsidRPr="006F38E0">
              <w:rPr>
                <w:lang w:eastAsia="en-US"/>
              </w:rPr>
              <w:t>станков</w:t>
            </w:r>
            <w:r w:rsidRPr="006F38E0">
              <w:t xml:space="preserve"> и рабочего места шлицешлифовщика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>Состав работ и приемы выполнения технического обслуживания технологической оснастки, размещенной на рабочем месте шлицешлифовщика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>Требования к планировке и оснащению рабочего места при выполнении шлицешлифовальных работ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  <w:vMerge/>
          </w:tcPr>
          <w:p w:rsidR="00923626" w:rsidRPr="006F38E0" w:rsidRDefault="00923626" w:rsidP="00923BCA">
            <w:pPr>
              <w:suppressAutoHyphens/>
            </w:pPr>
          </w:p>
        </w:tc>
        <w:tc>
          <w:tcPr>
            <w:tcW w:w="3734" w:type="pct"/>
          </w:tcPr>
          <w:p w:rsidR="00923626" w:rsidRPr="006F38E0" w:rsidRDefault="009E426E" w:rsidP="00923BCA">
            <w:pPr>
              <w:jc w:val="both"/>
            </w:pPr>
            <w:r>
              <w:t>Правила хранения технологической оснастки и инструментов, размещенных</w:t>
            </w:r>
            <w:r w:rsidR="00923626" w:rsidRPr="006F38E0">
              <w:t xml:space="preserve"> на рабочем месте шлицешлифовщика</w:t>
            </w:r>
          </w:p>
        </w:tc>
      </w:tr>
      <w:tr w:rsidR="00923626" w:rsidRPr="006F38E0" w:rsidTr="00923BCA">
        <w:trPr>
          <w:trHeight w:val="20"/>
          <w:jc w:val="center"/>
        </w:trPr>
        <w:tc>
          <w:tcPr>
            <w:tcW w:w="1266" w:type="pct"/>
          </w:tcPr>
          <w:p w:rsidR="00923626" w:rsidRPr="006F38E0" w:rsidRDefault="00722C14" w:rsidP="00923BCA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923626" w:rsidRPr="006F38E0" w:rsidRDefault="00923626" w:rsidP="00923BCA">
            <w:pPr>
              <w:jc w:val="both"/>
            </w:pPr>
            <w:r w:rsidRPr="006F38E0">
              <w:t>-</w:t>
            </w:r>
          </w:p>
        </w:tc>
      </w:tr>
    </w:tbl>
    <w:p w:rsidR="003A2A98" w:rsidRDefault="003A2A98" w:rsidP="00923BCA">
      <w:pPr>
        <w:pStyle w:val="2"/>
        <w:spacing w:before="0" w:after="0"/>
      </w:pPr>
      <w:bookmarkStart w:id="13" w:name="_Toc16143803"/>
      <w:bookmarkStart w:id="14" w:name="_Toc16150188"/>
    </w:p>
    <w:p w:rsidR="003A2A98" w:rsidRDefault="003A2A98" w:rsidP="00923BCA">
      <w:pPr>
        <w:pStyle w:val="2"/>
        <w:spacing w:before="0" w:after="0"/>
      </w:pPr>
    </w:p>
    <w:p w:rsidR="00EF25E6" w:rsidRDefault="00EF25E6" w:rsidP="00923BCA">
      <w:pPr>
        <w:pStyle w:val="2"/>
        <w:spacing w:before="0" w:after="0"/>
      </w:pPr>
      <w:r w:rsidRPr="006F38E0">
        <w:t>3.2. Обобщенная трудовая функция</w:t>
      </w:r>
      <w:bookmarkEnd w:id="13"/>
      <w:bookmarkEnd w:id="14"/>
    </w:p>
    <w:p w:rsidR="00923BCA" w:rsidRPr="00923BCA" w:rsidRDefault="00923BCA" w:rsidP="00923BC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708"/>
        <w:gridCol w:w="851"/>
        <w:gridCol w:w="1552"/>
        <w:gridCol w:w="539"/>
      </w:tblGrid>
      <w:tr w:rsidR="006D1AF8" w:rsidRPr="006F38E0" w:rsidTr="003A2A98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422122" w:rsidP="001F3D6C">
            <w:pPr>
              <w:suppressAutoHyphens/>
            </w:pPr>
            <w:r w:rsidRPr="0044591A">
              <w:t xml:space="preserve">Обработка зубьев простых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 xml:space="preserve">, </w:t>
            </w:r>
            <w:r w:rsidRPr="0044591A">
              <w:t>6</w:t>
            </w:r>
            <w:r w:rsidR="00F53BCE">
              <w:noBreakHyphen/>
              <w:t>й</w:t>
            </w:r>
            <w:r w:rsidRPr="0044591A">
              <w:t xml:space="preserve"> степени точности, </w:t>
            </w:r>
            <w:r w:rsidR="001F3D6C">
              <w:t>сложных зубчатых колес</w:t>
            </w:r>
            <w:r w:rsidRPr="0044591A">
              <w:t xml:space="preserve"> по 7</w:t>
            </w:r>
            <w:r w:rsidR="00F53BCE">
              <w:noBreakHyphen/>
              <w:t>й</w:t>
            </w:r>
            <w:r w:rsidRPr="0044591A">
              <w:t xml:space="preserve"> степени точности, зубчатых колес по 3</w:t>
            </w:r>
            <w:r w:rsidR="00F53BCE">
              <w:noBreakHyphen/>
              <w:t>й</w:t>
            </w:r>
            <w:r>
              <w:t xml:space="preserve">, </w:t>
            </w:r>
            <w:r w:rsidRPr="0044591A">
              <w:t>4</w:t>
            </w:r>
            <w:r w:rsidR="00F53BCE">
              <w:noBreakHyphen/>
              <w:t>й</w:t>
            </w:r>
            <w:r w:rsidRPr="0044591A">
              <w:t xml:space="preserve"> степени точности на налаженных зубошлифовальных станках, и (или) шлицев с точностью размеров по 7–9</w:t>
            </w:r>
            <w:r>
              <w:t>-му</w:t>
            </w:r>
            <w:r w:rsidRPr="0044591A">
              <w:t xml:space="preserve"> квалитет</w:t>
            </w:r>
            <w:r>
              <w:t>у</w:t>
            </w:r>
            <w:r w:rsidRPr="0044591A">
              <w:t xml:space="preserve"> и по 6</w:t>
            </w:r>
            <w:r>
              <w:t xml:space="preserve">-му, </w:t>
            </w:r>
            <w:r w:rsidRPr="0044591A">
              <w:t>7</w:t>
            </w:r>
            <w:r>
              <w:t>-му</w:t>
            </w:r>
            <w:r w:rsidRPr="0044591A">
              <w:t xml:space="preserve"> квалитет</w:t>
            </w:r>
            <w:r>
              <w:t>у</w:t>
            </w:r>
            <w:r w:rsidRPr="0044591A">
              <w:t xml:space="preserve"> на налаженных шлицешлифовальных станках</w:t>
            </w:r>
          </w:p>
        </w:tc>
        <w:tc>
          <w:tcPr>
            <w:tcW w:w="7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5B5A79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124F5E" w:rsidRDefault="00124F5E" w:rsidP="006D1AF8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5B5A79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3</w:t>
            </w:r>
          </w:p>
        </w:tc>
      </w:tr>
    </w:tbl>
    <w:p w:rsidR="00EF25E6" w:rsidRPr="006F38E0" w:rsidRDefault="00EF25E6" w:rsidP="00722C1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134"/>
        <w:gridCol w:w="2658"/>
      </w:tblGrid>
      <w:tr w:rsidR="00EF25E6" w:rsidRPr="006F38E0" w:rsidTr="001F3D6C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</w:pPr>
            <w:r w:rsidRPr="006F38E0"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</w:p>
        </w:tc>
      </w:tr>
      <w:tr w:rsidR="00EF25E6" w:rsidRPr="006F38E0" w:rsidTr="001F3D6C">
        <w:trPr>
          <w:jc w:val="center"/>
        </w:trPr>
        <w:tc>
          <w:tcPr>
            <w:tcW w:w="2550" w:type="dxa"/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2658" w:type="dxa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EF25E6" w:rsidRPr="006F38E0" w:rsidTr="00FC5ACC">
        <w:trPr>
          <w:jc w:val="center"/>
        </w:trPr>
        <w:tc>
          <w:tcPr>
            <w:tcW w:w="1276" w:type="pct"/>
          </w:tcPr>
          <w:p w:rsidR="00EF25E6" w:rsidRPr="006F38E0" w:rsidRDefault="00EF25E6" w:rsidP="00186FDD">
            <w:pPr>
              <w:suppressAutoHyphens/>
            </w:pPr>
            <w:r w:rsidRPr="006F38E0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EF25E6" w:rsidRPr="006F38E0" w:rsidRDefault="00506BFE" w:rsidP="00B809E7">
            <w:pPr>
              <w:suppressAutoHyphens/>
            </w:pPr>
            <w:r w:rsidRPr="006F38E0">
              <w:t>Зубошлифовщик 3</w:t>
            </w:r>
            <w:r w:rsidR="000377B7" w:rsidRPr="006F38E0">
              <w:t>-го</w:t>
            </w:r>
            <w:r w:rsidR="00EF25E6" w:rsidRPr="006F38E0">
              <w:t xml:space="preserve"> разряда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506BFE" w:rsidRPr="006F38E0" w:rsidTr="00BB3739">
        <w:trPr>
          <w:trHeight w:val="20"/>
          <w:jc w:val="center"/>
        </w:trPr>
        <w:tc>
          <w:tcPr>
            <w:tcW w:w="1276" w:type="pct"/>
          </w:tcPr>
          <w:p w:rsidR="00506BFE" w:rsidRPr="006F38E0" w:rsidRDefault="00506BFE" w:rsidP="00506BFE">
            <w:pPr>
              <w:suppressAutoHyphens/>
            </w:pPr>
            <w:r w:rsidRPr="006F38E0">
              <w:t>Требования к образованию и обучению</w:t>
            </w:r>
          </w:p>
        </w:tc>
        <w:tc>
          <w:tcPr>
            <w:tcW w:w="3724" w:type="pct"/>
          </w:tcPr>
          <w:p w:rsidR="00506BFE" w:rsidRPr="006F38E0" w:rsidRDefault="00506BFE" w:rsidP="00506BFE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>Среднее общее образование</w:t>
            </w:r>
            <w:r w:rsidR="00A909D8">
              <w:rPr>
                <w:lang w:eastAsia="en-US"/>
              </w:rPr>
              <w:t xml:space="preserve"> и </w:t>
            </w:r>
          </w:p>
          <w:p w:rsidR="00506BFE" w:rsidRPr="006F38E0" w:rsidRDefault="00131351" w:rsidP="00506BFE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506BFE" w:rsidRPr="006F38E0">
              <w:rPr>
                <w:lang w:eastAsia="en-US"/>
              </w:rPr>
              <w:t>рофессиональное обучение – программы профессиональной подготовки по професси</w:t>
            </w:r>
            <w:r w:rsidR="006E198D">
              <w:rPr>
                <w:lang w:eastAsia="en-US"/>
              </w:rPr>
              <w:t>ям рабочих, должностям служащих,</w:t>
            </w:r>
            <w:r w:rsidR="00506BFE" w:rsidRPr="006F38E0">
              <w:rPr>
                <w:lang w:eastAsia="en-US"/>
              </w:rPr>
              <w:t xml:space="preserve"> программы переподготовки рабочих, служащих</w:t>
            </w:r>
          </w:p>
        </w:tc>
      </w:tr>
      <w:tr w:rsidR="00506BFE" w:rsidRPr="006F38E0" w:rsidTr="00BB3739">
        <w:trPr>
          <w:trHeight w:val="20"/>
          <w:jc w:val="center"/>
        </w:trPr>
        <w:tc>
          <w:tcPr>
            <w:tcW w:w="1276" w:type="pct"/>
          </w:tcPr>
          <w:p w:rsidR="00506BFE" w:rsidRPr="006F38E0" w:rsidRDefault="00506BFE" w:rsidP="00506BFE">
            <w:pPr>
              <w:suppressAutoHyphens/>
            </w:pPr>
            <w:r w:rsidRPr="006F38E0">
              <w:t>Требования к опыту практической работы</w:t>
            </w:r>
          </w:p>
        </w:tc>
        <w:tc>
          <w:tcPr>
            <w:tcW w:w="3724" w:type="pct"/>
          </w:tcPr>
          <w:p w:rsidR="00506BFE" w:rsidRPr="006F38E0" w:rsidRDefault="00506BFE" w:rsidP="00506BFE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 xml:space="preserve">Не менее шести месяцев </w:t>
            </w:r>
            <w:r w:rsidRPr="006F38E0">
              <w:t xml:space="preserve">зубошлифовщиком </w:t>
            </w:r>
            <w:r w:rsidRPr="006F38E0">
              <w:rPr>
                <w:lang w:eastAsia="en-US"/>
              </w:rPr>
              <w:t>2-го разряда</w:t>
            </w:r>
          </w:p>
        </w:tc>
      </w:tr>
      <w:tr w:rsidR="00BB3739" w:rsidRPr="006F38E0" w:rsidTr="00BB3739">
        <w:trPr>
          <w:trHeight w:val="20"/>
          <w:jc w:val="center"/>
        </w:trPr>
        <w:tc>
          <w:tcPr>
            <w:tcW w:w="1276" w:type="pct"/>
          </w:tcPr>
          <w:p w:rsidR="00BB3739" w:rsidRPr="006F38E0" w:rsidRDefault="00BB3739" w:rsidP="00506BFE">
            <w:pPr>
              <w:suppressAutoHyphens/>
            </w:pPr>
            <w:r w:rsidRPr="006F38E0">
              <w:t>Особые условия допуска к работе</w:t>
            </w:r>
          </w:p>
        </w:tc>
        <w:tc>
          <w:tcPr>
            <w:tcW w:w="3724" w:type="pct"/>
          </w:tcPr>
          <w:p w:rsidR="00BB3739" w:rsidRPr="006F38E0" w:rsidRDefault="00BB3739" w:rsidP="00506BFE">
            <w:pPr>
              <w:pStyle w:val="af5"/>
            </w:pPr>
            <w:r w:rsidRPr="006F38E0">
              <w:rPr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и (или) внеочередных медицинских осмотров (обследований) </w:t>
            </w:r>
          </w:p>
          <w:p w:rsidR="00BB3739" w:rsidRPr="006F38E0" w:rsidRDefault="00BB3739" w:rsidP="00506BFE">
            <w:pPr>
              <w:pStyle w:val="af5"/>
            </w:pPr>
            <w:r w:rsidRPr="006F38E0">
              <w:t>Прохождение противопожарного инструктажа</w:t>
            </w:r>
          </w:p>
          <w:p w:rsidR="00BB3739" w:rsidRPr="006F38E0" w:rsidRDefault="00BB3739" w:rsidP="00506BFE">
            <w:pPr>
              <w:pStyle w:val="af5"/>
            </w:pPr>
            <w:r w:rsidRPr="006F38E0">
              <w:t>Прохождение инструктажа по охране труда на рабочем месте</w:t>
            </w:r>
          </w:p>
        </w:tc>
      </w:tr>
      <w:tr w:rsidR="00506BFE" w:rsidRPr="006F38E0" w:rsidTr="00BB3739">
        <w:trPr>
          <w:trHeight w:val="20"/>
          <w:jc w:val="center"/>
        </w:trPr>
        <w:tc>
          <w:tcPr>
            <w:tcW w:w="1276" w:type="pct"/>
          </w:tcPr>
          <w:p w:rsidR="00506BFE" w:rsidRPr="006F38E0" w:rsidRDefault="00506BFE" w:rsidP="00506BFE">
            <w:pPr>
              <w:suppressAutoHyphens/>
            </w:pPr>
            <w:r w:rsidRPr="006F38E0">
              <w:t>Другие характеристики</w:t>
            </w:r>
          </w:p>
        </w:tc>
        <w:tc>
          <w:tcPr>
            <w:tcW w:w="3724" w:type="pct"/>
          </w:tcPr>
          <w:p w:rsidR="00506BFE" w:rsidRPr="006F38E0" w:rsidRDefault="00506BFE" w:rsidP="00506BFE">
            <w:pPr>
              <w:pStyle w:val="af5"/>
            </w:pPr>
            <w:r w:rsidRPr="006F38E0">
              <w:t>-</w:t>
            </w:r>
          </w:p>
        </w:tc>
      </w:tr>
    </w:tbl>
    <w:p w:rsidR="00EF25E6" w:rsidRPr="006F38E0" w:rsidRDefault="00EF25E6" w:rsidP="00341388">
      <w:pPr>
        <w:pStyle w:val="af5"/>
      </w:pPr>
    </w:p>
    <w:p w:rsidR="00EF25E6" w:rsidRPr="006F38E0" w:rsidRDefault="00EF25E6" w:rsidP="00341388">
      <w:pPr>
        <w:pStyle w:val="af5"/>
      </w:pPr>
      <w:r w:rsidRPr="006F38E0">
        <w:t>Дополнительные характеристики</w:t>
      </w:r>
    </w:p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405"/>
        <w:gridCol w:w="6344"/>
      </w:tblGrid>
      <w:tr w:rsidR="00EF25E6" w:rsidRPr="006F38E0" w:rsidTr="005B5A79">
        <w:trPr>
          <w:trHeight w:val="20"/>
          <w:jc w:val="center"/>
        </w:trPr>
        <w:tc>
          <w:tcPr>
            <w:tcW w:w="1282" w:type="pct"/>
            <w:vAlign w:val="center"/>
          </w:tcPr>
          <w:p w:rsidR="00EF25E6" w:rsidRPr="006F38E0" w:rsidRDefault="00EF25E6" w:rsidP="00186FDD">
            <w:pPr>
              <w:suppressAutoHyphens/>
              <w:jc w:val="center"/>
            </w:pPr>
            <w:r w:rsidRPr="006F38E0">
              <w:t>Наименование документа</w:t>
            </w:r>
          </w:p>
        </w:tc>
        <w:tc>
          <w:tcPr>
            <w:tcW w:w="674" w:type="pct"/>
            <w:vAlign w:val="center"/>
          </w:tcPr>
          <w:p w:rsidR="00EF25E6" w:rsidRPr="006F38E0" w:rsidRDefault="00EF25E6" w:rsidP="00186FDD">
            <w:pPr>
              <w:suppressAutoHyphens/>
              <w:jc w:val="center"/>
            </w:pPr>
            <w:r w:rsidRPr="006F38E0">
              <w:t>Код</w:t>
            </w:r>
          </w:p>
        </w:tc>
        <w:tc>
          <w:tcPr>
            <w:tcW w:w="3044" w:type="pct"/>
            <w:vAlign w:val="center"/>
          </w:tcPr>
          <w:p w:rsidR="00EF25E6" w:rsidRPr="006F38E0" w:rsidRDefault="00EF25E6" w:rsidP="00186FDD">
            <w:pPr>
              <w:suppressAutoHyphens/>
              <w:jc w:val="center"/>
            </w:pPr>
            <w:r w:rsidRPr="006F38E0">
              <w:t>Наименование базовой группы, должности (профессии) или специальности</w:t>
            </w:r>
          </w:p>
        </w:tc>
      </w:tr>
      <w:tr w:rsidR="007F35E4" w:rsidRPr="006F38E0" w:rsidTr="005B5A79">
        <w:trPr>
          <w:trHeight w:val="20"/>
          <w:jc w:val="center"/>
        </w:trPr>
        <w:tc>
          <w:tcPr>
            <w:tcW w:w="1282" w:type="pct"/>
          </w:tcPr>
          <w:p w:rsidR="007F35E4" w:rsidRPr="006F38E0" w:rsidRDefault="007F35E4" w:rsidP="00186FDD">
            <w:pPr>
              <w:suppressAutoHyphens/>
            </w:pPr>
            <w:r w:rsidRPr="006F38E0">
              <w:t>ОКЗ</w:t>
            </w:r>
          </w:p>
        </w:tc>
        <w:tc>
          <w:tcPr>
            <w:tcW w:w="674" w:type="pct"/>
          </w:tcPr>
          <w:p w:rsidR="007F35E4" w:rsidRPr="006F38E0" w:rsidRDefault="007F35E4" w:rsidP="00186FDD">
            <w:pPr>
              <w:suppressAutoHyphens/>
            </w:pPr>
            <w:r w:rsidRPr="006F38E0">
              <w:t>7224</w:t>
            </w:r>
          </w:p>
        </w:tc>
        <w:tc>
          <w:tcPr>
            <w:tcW w:w="3044" w:type="pct"/>
          </w:tcPr>
          <w:p w:rsidR="007F35E4" w:rsidRPr="006F38E0" w:rsidRDefault="007F35E4" w:rsidP="00186FDD">
            <w:pPr>
              <w:suppressAutoHyphens/>
            </w:pPr>
            <w:r w:rsidRPr="006F38E0">
              <w:t>Полировщики, шлифовщики и заточники инструментов</w:t>
            </w:r>
          </w:p>
        </w:tc>
      </w:tr>
      <w:tr w:rsidR="00EF25E6" w:rsidRPr="006F38E0" w:rsidTr="005B5A79">
        <w:trPr>
          <w:trHeight w:val="20"/>
          <w:jc w:val="center"/>
        </w:trPr>
        <w:tc>
          <w:tcPr>
            <w:tcW w:w="1282" w:type="pct"/>
          </w:tcPr>
          <w:p w:rsidR="00EF25E6" w:rsidRPr="006F38E0" w:rsidRDefault="00570D88" w:rsidP="00B809E7">
            <w:pPr>
              <w:suppressAutoHyphens/>
            </w:pPr>
            <w:r w:rsidRPr="006F38E0">
              <w:t>ЕТКС</w:t>
            </w:r>
          </w:p>
        </w:tc>
        <w:tc>
          <w:tcPr>
            <w:tcW w:w="674" w:type="pct"/>
          </w:tcPr>
          <w:p w:rsidR="00EF25E6" w:rsidRPr="006F38E0" w:rsidRDefault="00FC5ACC" w:rsidP="00186FDD">
            <w:pPr>
              <w:suppressAutoHyphens/>
            </w:pPr>
            <w:r w:rsidRPr="006F38E0">
              <w:t>§ 19</w:t>
            </w:r>
          </w:p>
        </w:tc>
        <w:tc>
          <w:tcPr>
            <w:tcW w:w="3044" w:type="pct"/>
          </w:tcPr>
          <w:p w:rsidR="00EF25E6" w:rsidRPr="006F38E0" w:rsidRDefault="00FC5ACC" w:rsidP="00186FDD">
            <w:pPr>
              <w:suppressAutoHyphens/>
            </w:pPr>
            <w:r w:rsidRPr="006F38E0">
              <w:t>Зубошлифовщик 3</w:t>
            </w:r>
            <w:r w:rsidR="00570D88" w:rsidRPr="006F38E0">
              <w:t>-го</w:t>
            </w:r>
            <w:r w:rsidR="00EF25E6" w:rsidRPr="006F38E0">
              <w:t xml:space="preserve"> разряда</w:t>
            </w:r>
          </w:p>
        </w:tc>
      </w:tr>
      <w:tr w:rsidR="00EF25E6" w:rsidRPr="006F38E0" w:rsidTr="005B5A79">
        <w:trPr>
          <w:trHeight w:val="20"/>
          <w:jc w:val="center"/>
        </w:trPr>
        <w:tc>
          <w:tcPr>
            <w:tcW w:w="1282" w:type="pct"/>
          </w:tcPr>
          <w:p w:rsidR="00EF25E6" w:rsidRPr="006F38E0" w:rsidRDefault="00570D88" w:rsidP="00186FDD">
            <w:pPr>
              <w:suppressAutoHyphens/>
            </w:pPr>
            <w:r w:rsidRPr="006F38E0">
              <w:t>ОКПДТР</w:t>
            </w:r>
          </w:p>
        </w:tc>
        <w:tc>
          <w:tcPr>
            <w:tcW w:w="674" w:type="pct"/>
          </w:tcPr>
          <w:p w:rsidR="00EF25E6" w:rsidRPr="006F38E0" w:rsidRDefault="00EF25E6" w:rsidP="00186FDD">
            <w:pPr>
              <w:suppressAutoHyphens/>
            </w:pPr>
            <w:r w:rsidRPr="006F38E0">
              <w:t>12277</w:t>
            </w:r>
          </w:p>
        </w:tc>
        <w:tc>
          <w:tcPr>
            <w:tcW w:w="3044" w:type="pct"/>
          </w:tcPr>
          <w:p w:rsidR="00EF25E6" w:rsidRPr="006F38E0" w:rsidRDefault="00EF25E6" w:rsidP="00186FDD">
            <w:pPr>
              <w:suppressAutoHyphens/>
            </w:pPr>
            <w:r w:rsidRPr="006F38E0">
              <w:t>Зубошлифовщик</w:t>
            </w:r>
          </w:p>
        </w:tc>
      </w:tr>
    </w:tbl>
    <w:p w:rsidR="005B5A79" w:rsidRPr="00722C14" w:rsidRDefault="005B5A79" w:rsidP="00722C14"/>
    <w:p w:rsidR="00EF25E6" w:rsidRPr="00722C14" w:rsidRDefault="00EF25E6" w:rsidP="00722C14">
      <w:pPr>
        <w:rPr>
          <w:b/>
          <w:bCs w:val="0"/>
        </w:rPr>
      </w:pPr>
      <w:r w:rsidRPr="00722C14">
        <w:rPr>
          <w:b/>
          <w:bCs w:val="0"/>
        </w:rPr>
        <w:t>3.2.1. Трудовая функция</w:t>
      </w:r>
    </w:p>
    <w:p w:rsidR="005B5A79" w:rsidRPr="005B5A79" w:rsidRDefault="005B5A79" w:rsidP="005B5A79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5B5A7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124F5E" w:rsidP="005B5A79">
            <w:r>
              <w:t xml:space="preserve">Шлифование зубьев простых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5B5A79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B</w:t>
            </w:r>
            <w:r w:rsidR="006D1AF8" w:rsidRPr="006F38E0">
              <w:t>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5B5A79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3</w:t>
            </w:r>
          </w:p>
        </w:tc>
      </w:tr>
    </w:tbl>
    <w:p w:rsidR="003A2A98" w:rsidRPr="006F38E0" w:rsidRDefault="003A2A98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3"/>
        <w:gridCol w:w="1188"/>
        <w:gridCol w:w="638"/>
        <w:gridCol w:w="1911"/>
        <w:gridCol w:w="250"/>
        <w:gridCol w:w="1134"/>
        <w:gridCol w:w="2657"/>
      </w:tblGrid>
      <w:tr w:rsidR="00EF25E6" w:rsidRPr="006F38E0" w:rsidTr="001F3D6C">
        <w:trPr>
          <w:jc w:val="center"/>
        </w:trPr>
        <w:tc>
          <w:tcPr>
            <w:tcW w:w="1268" w:type="pct"/>
            <w:tcBorders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</w:tr>
      <w:tr w:rsidR="00EF25E6" w:rsidRPr="006F38E0" w:rsidTr="001F3D6C">
        <w:trPr>
          <w:jc w:val="center"/>
        </w:trPr>
        <w:tc>
          <w:tcPr>
            <w:tcW w:w="1268" w:type="pct"/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A7278D" w:rsidRPr="006F38E0" w:rsidTr="005B5A79">
        <w:trPr>
          <w:trHeight w:val="20"/>
          <w:jc w:val="center"/>
        </w:trPr>
        <w:tc>
          <w:tcPr>
            <w:tcW w:w="1266" w:type="pct"/>
            <w:vMerge w:val="restart"/>
          </w:tcPr>
          <w:p w:rsidR="00A7278D" w:rsidRPr="006F38E0" w:rsidRDefault="00A7278D" w:rsidP="005B5A79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Анализ исходных данных (рабочего чертежа, технологической карты) для шлифования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 xml:space="preserve">точности 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Настойка и наладка зубошлифовальных станков для шлифования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124F5E" w:rsidP="005B5A79">
            <w:pPr>
              <w:jc w:val="both"/>
            </w:pPr>
            <w:r>
              <w:t xml:space="preserve">Шлифование зубьев простых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A7278D" w:rsidRPr="005B5A79">
              <w:t xml:space="preserve"> в соответствии с технической документацией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>Правка шлифовальных кругов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>Проведение регламентных работ по техническому обслуживанию зубошлифовальных станков в соответствии с технической документацией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6A70A4" w:rsidP="005B5A79">
            <w:pPr>
              <w:jc w:val="both"/>
            </w:pPr>
            <w:r>
              <w:t xml:space="preserve">Поддержание технического </w:t>
            </w:r>
            <w:r w:rsidR="00A7278D" w:rsidRPr="005B5A79">
              <w:t xml:space="preserve">состояния технологической оснастки (приспособлений, измерительных и вспомогательных </w:t>
            </w:r>
            <w:r w:rsidR="009D1612" w:rsidRPr="005B5A79">
              <w:t>инструментов)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DB1B22" w:rsidP="005B5A79">
            <w:pPr>
              <w:jc w:val="both"/>
            </w:pPr>
            <w:r w:rsidRPr="005B5A79">
              <w:t>Поддержание</w:t>
            </w:r>
            <w:r w:rsidR="00A7278D" w:rsidRPr="005B5A79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A7278D" w:rsidRPr="005B5A79">
              <w:t xml:space="preserve"> промышленной и экологической безопасности, правилами организации рабочего </w:t>
            </w:r>
            <w:r w:rsidRPr="005B5A79">
              <w:t>места шлифовщика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 w:val="restart"/>
          </w:tcPr>
          <w:p w:rsidR="00A7278D" w:rsidRPr="006F38E0" w:rsidRDefault="00A7278D" w:rsidP="005B5A79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Читать и применять техническую документацию на простые зубчатые колеса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 (рабочий чертеж, технологическую карту)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Выбирать в соответствии с технологической документацией, подготавливать к работе, устанавливать на зубошлифовальные станки и использовать приспособления </w:t>
            </w:r>
            <w:r w:rsidR="00DB1B22" w:rsidRPr="005B5A79">
              <w:t>для базирования и закрепления</w:t>
            </w:r>
            <w:r w:rsidRPr="005B5A79">
              <w:t xml:space="preserve"> простых зубчатых колес для шлифования зубьев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Выбирать в соответствии с технологической документацией, подготавливать к работе, устанавливать на зубошлифовальные станки шлифовальные круги для шлифования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Производить настройку зубошлифовальных станков для шлифования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 в соответствии с технологической документацией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766F43" w:rsidP="005B5A79">
            <w:pPr>
              <w:jc w:val="both"/>
            </w:pPr>
            <w:r w:rsidRPr="005B5A79">
              <w:t>Устанавливать зубчатые колеса с точностью</w:t>
            </w:r>
            <w:r w:rsidR="00A7278D" w:rsidRPr="005B5A79">
              <w:t xml:space="preserve">, необходимой для шлифования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="00A7278D" w:rsidRPr="005B5A79">
              <w:t>точности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Выполнять шлифование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 в соответствии с технологической картой и рабочим чертежом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C75E3B" w:rsidP="005B5A79">
            <w:pPr>
              <w:jc w:val="both"/>
            </w:pPr>
            <w:r w:rsidRPr="005B5A79">
              <w:t>Оценивать состояние</w:t>
            </w:r>
            <w:r w:rsidR="00A7278D" w:rsidRPr="005B5A79">
              <w:t xml:space="preserve"> шлифовальных кругов для шлифования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="00A7278D" w:rsidRPr="005B5A79">
              <w:t>точности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Применять </w:t>
            </w:r>
            <w:r w:rsidR="00DB1B22" w:rsidRPr="005B5A79">
              <w:t>смазочно-охлаждающие технологические средства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Выявлять причины брака, предупреждать и устранять возможный брак при шлифовании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Выбирать контрольно-измерительные инструменты и приборы для контроля параметров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 xml:space="preserve">точности после </w:t>
            </w:r>
            <w:r w:rsidR="00A255F7">
              <w:t>зубо</w:t>
            </w:r>
            <w:r w:rsidRPr="005B5A79">
              <w:t>шлифования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Контролировать простые зубчатые колеса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 после шлифования в соответствии с конструкторской документацией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>Применять средства индивидуальной и коллективной защиты при выполнении работ на зубошлифовальных станках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873A58" w:rsidP="005B5A79">
            <w:pPr>
              <w:jc w:val="both"/>
            </w:pPr>
            <w:r w:rsidRPr="005B5A79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зубошлифовального станка 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>Контролировать качество правки шлифовальных кругов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>Проверять исправность и работоспособность зубошлифовальных станков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Выполнять техническое обслуживание </w:t>
            </w:r>
            <w:r w:rsidR="008B5EE2" w:rsidRPr="005B5A79">
              <w:t>технологической оснастки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5B5A79">
              <w:t xml:space="preserve"> промышленной и экологической безопасности, правилами организации рабочего </w:t>
            </w:r>
            <w:r w:rsidR="00DB1B22" w:rsidRPr="005B5A79">
              <w:t>места шлифовщика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 w:val="restart"/>
          </w:tcPr>
          <w:p w:rsidR="00A7278D" w:rsidRPr="006F38E0" w:rsidRDefault="00A7278D" w:rsidP="005B5A79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A7278D" w:rsidRPr="005B5A79" w:rsidRDefault="00B81045" w:rsidP="005B5A79">
            <w:pPr>
              <w:jc w:val="both"/>
            </w:pPr>
            <w:r w:rsidRPr="005B5A79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A7278D" w:rsidRPr="005B5A79">
              <w:t xml:space="preserve"> 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>Основы машиностроительного черчения в объеме, необходимом для выполнения работы</w:t>
            </w:r>
          </w:p>
        </w:tc>
      </w:tr>
      <w:tr w:rsidR="00A7278D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A7278D" w:rsidRPr="006F38E0" w:rsidRDefault="00A7278D" w:rsidP="005B5A79">
            <w:pPr>
              <w:suppressAutoHyphens/>
            </w:pPr>
          </w:p>
        </w:tc>
        <w:tc>
          <w:tcPr>
            <w:tcW w:w="3734" w:type="pct"/>
          </w:tcPr>
          <w:p w:rsidR="00A7278D" w:rsidRPr="005B5A79" w:rsidRDefault="00A7278D" w:rsidP="005B5A79">
            <w:pPr>
              <w:jc w:val="both"/>
            </w:pPr>
            <w:r w:rsidRPr="005B5A79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5B5A79">
            <w:pPr>
              <w:suppressAutoHyphens/>
            </w:pPr>
          </w:p>
        </w:tc>
        <w:tc>
          <w:tcPr>
            <w:tcW w:w="3734" w:type="pct"/>
          </w:tcPr>
          <w:p w:rsidR="00726D26" w:rsidRPr="005B5A79" w:rsidRDefault="00726D26" w:rsidP="005B5A79">
            <w:pPr>
              <w:jc w:val="both"/>
            </w:pPr>
            <w:r w:rsidRPr="005B5A79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757BD" w:rsidP="005B5A79">
            <w:pPr>
              <w:jc w:val="both"/>
            </w:pPr>
            <w:r w:rsidRPr="005B5A79">
              <w:t>Виды зубчатых зацеплений, их особенности и характеристики в объеме, необходимом для выполнения работы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Характеристики и возможности зубошлифовальных станков, </w:t>
            </w:r>
            <w:r w:rsidR="007F7862" w:rsidRPr="005B5A79">
              <w:t>используемых в организации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Устройство, назначение, правила и условия применения приспособлений, применяемых на зубошлифовальных станках для базирования и закрепления заготовок простых зубчатых колес 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6A70A4" w:rsidP="005B5A79">
            <w:pPr>
              <w:jc w:val="both"/>
            </w:pPr>
            <w:r w:rsidRPr="00755C46">
              <w:t xml:space="preserve">Порядок </w:t>
            </w:r>
            <w:r w:rsidR="00C45C75" w:rsidRPr="005B5A79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Основные свойства и маркировка конструкционных и абразивных материалов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Приемы и правила установки и закрепления шлифовальных кругов на зубошлифовальных станках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Устройство</w:t>
            </w:r>
            <w:r w:rsidR="006C4091" w:rsidRPr="005B5A79">
              <w:t>,</w:t>
            </w:r>
            <w:r w:rsidRPr="005B5A79">
              <w:t xml:space="preserve"> правила использования </w:t>
            </w:r>
            <w:r w:rsidR="006C4091" w:rsidRPr="005B5A79">
              <w:t xml:space="preserve">и органы управления </w:t>
            </w:r>
            <w:r w:rsidRPr="005B5A79">
              <w:t>зубошлифовальных станков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Последовательность и содержание настройки зубошлифовальных станков для шлифования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 xml:space="preserve">точности </w:t>
            </w:r>
          </w:p>
        </w:tc>
      </w:tr>
      <w:tr w:rsidR="00D01752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5B5A79">
            <w:pPr>
              <w:suppressAutoHyphens/>
            </w:pPr>
          </w:p>
        </w:tc>
        <w:tc>
          <w:tcPr>
            <w:tcW w:w="3734" w:type="pct"/>
          </w:tcPr>
          <w:p w:rsidR="00D01752" w:rsidRPr="005B5A79" w:rsidRDefault="00D01752" w:rsidP="005B5A79">
            <w:pPr>
              <w:jc w:val="both"/>
            </w:pPr>
            <w:r w:rsidRPr="005B5A79">
              <w:t xml:space="preserve">Правила и приемы установки и закрепления заготовок на зубошлифовальных станках для шлифования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Способы и приемы шлифования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 xml:space="preserve">точности на зубошлифовальных станках 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744331" w:rsidP="005B5A79">
            <w:pPr>
              <w:jc w:val="both"/>
            </w:pPr>
            <w:r>
              <w:t>Критерии износа шлифовальных кругов для шлифования зубьев</w:t>
            </w:r>
            <w:r w:rsidR="00C45C75" w:rsidRPr="005B5A79">
              <w:t xml:space="preserve">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="00C45C75" w:rsidRPr="005B5A79">
              <w:t>точности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Основы теории резания в объеме, необходимом для выполнения работы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Назначение, свойства и способы применения </w:t>
            </w:r>
            <w:r w:rsidR="00AB794F" w:rsidRPr="005B5A79">
              <w:t>смазочно-охлаждающих технологических средств</w:t>
            </w:r>
            <w:r w:rsidRPr="005B5A79">
              <w:t xml:space="preserve"> при шлифовании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Основные виды брака при шлифовании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точности, его причины и способы предупреждения и устранения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Контрольно-измерительные инструменты и приборы для контроля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 xml:space="preserve">точности после </w:t>
            </w:r>
            <w:r w:rsidR="00A255F7">
              <w:t>зубо</w:t>
            </w:r>
            <w:r w:rsidRPr="005B5A79">
              <w:t>шлифования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Параметры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точности, контролируемые после шлифования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Способы контроля зубьев простых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5B5A79">
              <w:t>точности после шлифования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F53BCE" w:rsidP="005B5A79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C45C75" w:rsidRPr="005B5A79">
              <w:t>и коллективной защиты при выполнении работ на зубошлифовальных станках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Виды, устройство, области применения и правила использования приспособлений для правки шлифовальных кругов на </w:t>
            </w:r>
            <w:r w:rsidR="00E2540C" w:rsidRPr="005B5A79">
              <w:t>зуб</w:t>
            </w:r>
            <w:r w:rsidR="00283368" w:rsidRPr="005B5A79">
              <w:t>о</w:t>
            </w:r>
            <w:r w:rsidRPr="005B5A79">
              <w:t>шлифовальных станках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Устройство, правила использования и органы управления </w:t>
            </w:r>
            <w:r w:rsidR="00283368" w:rsidRPr="005B5A79">
              <w:t>зубо</w:t>
            </w:r>
            <w:r w:rsidRPr="005B5A79">
              <w:t xml:space="preserve">шлифовальных станков 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Способы, правила и приемы правки шлифовальных кругов на </w:t>
            </w:r>
            <w:r w:rsidR="00E2540C" w:rsidRPr="005B5A79">
              <w:t>зубо</w:t>
            </w:r>
            <w:r w:rsidRPr="005B5A79">
              <w:t>шлифовальных станках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Способы и приемы контроля качества правки шлифовальных кругов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Порядок проверки исправности и работоспособности зубошлифовальных станков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Порядок и состав регламентных работ по техническому обслуживанию зубошлифовальных </w:t>
            </w:r>
            <w:r w:rsidRPr="005B5A79">
              <w:rPr>
                <w:lang w:eastAsia="en-US"/>
              </w:rPr>
              <w:t>станков</w:t>
            </w:r>
            <w:r w:rsidRPr="005B5A79">
              <w:t xml:space="preserve"> и рабочего места шлифовщика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Состав работ и приемы выполнения технического обслуживания </w:t>
            </w:r>
            <w:r w:rsidR="008B5EE2" w:rsidRPr="005B5A79">
              <w:t>технологической оснастки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F53BCE" w:rsidP="005B5A79">
            <w:pPr>
              <w:jc w:val="both"/>
            </w:pPr>
            <w:r>
              <w:t>Правила хранения технологической оснастки и инструментов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</w:tcPr>
          <w:p w:rsidR="00C45C75" w:rsidRPr="006F38E0" w:rsidRDefault="00722C14" w:rsidP="005B5A79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-</w:t>
            </w:r>
          </w:p>
        </w:tc>
      </w:tr>
    </w:tbl>
    <w:p w:rsidR="005B5A79" w:rsidRPr="00722C14" w:rsidRDefault="005B5A79" w:rsidP="00722C14"/>
    <w:p w:rsidR="00EF25E6" w:rsidRPr="00722C14" w:rsidRDefault="00EF25E6" w:rsidP="00722C14">
      <w:pPr>
        <w:rPr>
          <w:b/>
          <w:bCs w:val="0"/>
        </w:rPr>
      </w:pPr>
      <w:r w:rsidRPr="00722C14">
        <w:rPr>
          <w:b/>
          <w:bCs w:val="0"/>
        </w:rPr>
        <w:t>3.2.2. Трудовая функция</w:t>
      </w:r>
    </w:p>
    <w:p w:rsidR="005B5A79" w:rsidRPr="005B5A79" w:rsidRDefault="005B5A79" w:rsidP="005B5A7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6D1AF8" w:rsidRPr="006F38E0" w:rsidTr="005B5A7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5B5A79">
            <w:r>
              <w:t>Шлифование зубьев сложных зубчатых колес по 7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6D1AF8" w:rsidRPr="006F38E0">
              <w:t xml:space="preserve">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5B5A79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B</w:t>
            </w:r>
            <w:r w:rsidR="006D1AF8" w:rsidRPr="006F38E0">
              <w:t>/02.3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5B5A79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3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2"/>
        <w:gridCol w:w="1189"/>
        <w:gridCol w:w="638"/>
        <w:gridCol w:w="1911"/>
        <w:gridCol w:w="396"/>
        <w:gridCol w:w="1413"/>
        <w:gridCol w:w="2232"/>
      </w:tblGrid>
      <w:tr w:rsidR="00EF25E6" w:rsidRPr="006F38E0" w:rsidTr="006A0516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</w:tr>
      <w:tr w:rsidR="00EF25E6" w:rsidRPr="006F38E0" w:rsidTr="006A0516">
        <w:trPr>
          <w:jc w:val="center"/>
        </w:trPr>
        <w:tc>
          <w:tcPr>
            <w:tcW w:w="1267" w:type="pct"/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1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9A4B61" w:rsidRPr="006F38E0" w:rsidTr="005B5A79">
        <w:trPr>
          <w:trHeight w:val="20"/>
          <w:jc w:val="center"/>
        </w:trPr>
        <w:tc>
          <w:tcPr>
            <w:tcW w:w="1266" w:type="pct"/>
            <w:vMerge w:val="restart"/>
          </w:tcPr>
          <w:p w:rsidR="009A4B61" w:rsidRPr="006F38E0" w:rsidRDefault="009A4B61" w:rsidP="005B5A79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Анализ исходных данных (рабочего чертежа, технологической карты) для шлифования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 xml:space="preserve"> 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Настойка и наладка зубошлифовальных станков для шлифования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6215CE" w:rsidP="005B5A79">
            <w:pPr>
              <w:jc w:val="both"/>
            </w:pPr>
            <w:r>
              <w:t>Шлифование зубьев сложных зубчатых колес по 7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9A4B61" w:rsidRPr="005B5A79">
              <w:t xml:space="preserve"> в соответствии с технической документацией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>Правка шлифовальных кругов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>Проведение регламентных работ по техническому обслуживанию зубошлифовальных станков в соответствии с технической документацией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6A70A4" w:rsidP="005B5A79">
            <w:pPr>
              <w:jc w:val="both"/>
            </w:pPr>
            <w:r>
              <w:t xml:space="preserve">Поддержание технического </w:t>
            </w:r>
            <w:r w:rsidR="009A4B61" w:rsidRPr="005B5A79">
              <w:t>состояния технологической оснастки (приспособлений, измерительных и вспомогательных инструментов)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DB1B22" w:rsidP="005B5A79">
            <w:pPr>
              <w:jc w:val="both"/>
            </w:pPr>
            <w:r w:rsidRPr="005B5A79">
              <w:t>Поддержание</w:t>
            </w:r>
            <w:r w:rsidR="009A4B61" w:rsidRPr="005B5A79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9A4B61" w:rsidRPr="005B5A79">
              <w:t xml:space="preserve"> промышленной и экологической безопасности, правилами организации рабочего </w:t>
            </w:r>
            <w:r w:rsidRPr="005B5A79">
              <w:t>места шлифовщика</w:t>
            </w:r>
            <w:r w:rsidR="00722C14">
              <w:t xml:space="preserve"> 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 w:val="restart"/>
          </w:tcPr>
          <w:p w:rsidR="009A4B61" w:rsidRPr="006F38E0" w:rsidRDefault="009A4B61" w:rsidP="005B5A79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Читать и применять техническую документацию на сложные зубчатые колеса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 xml:space="preserve"> (рабочий чертеж, технологическую карту)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Выбирать в соответствии с технологической документацией, подготавливать к работе, устанавливать на зубошлифовальные станки и использовать приспособления </w:t>
            </w:r>
            <w:r w:rsidR="00DB1B22" w:rsidRPr="005B5A79">
              <w:t>для базирования и закрепления</w:t>
            </w:r>
            <w:r w:rsidRPr="005B5A79">
              <w:t xml:space="preserve"> сложных зубчатых колес для шлифования зубьев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Выбирать в соответствии с технологической документацией, подготавливать к работе, устанавливать на зубошлифовальные станки шлифовальные круги для шлифования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Производить настройку зубошлифовальных станков для шлифования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 xml:space="preserve"> в соответствии с технологической документацией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766F43" w:rsidP="005B5A79">
            <w:pPr>
              <w:jc w:val="both"/>
            </w:pPr>
            <w:r w:rsidRPr="005B5A79">
              <w:t>Устанавливать зубчатые колеса с точностью</w:t>
            </w:r>
            <w:r w:rsidR="009A4B61" w:rsidRPr="005B5A79">
              <w:t xml:space="preserve">, необходимой для шлифования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Выполнять шлифование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 xml:space="preserve"> в соответствии с технологической картой и рабочим чертежом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C75E3B" w:rsidP="005B5A79">
            <w:pPr>
              <w:jc w:val="both"/>
            </w:pPr>
            <w:r w:rsidRPr="005B5A79">
              <w:t>Оценивать состояние</w:t>
            </w:r>
            <w:r w:rsidR="009A4B61" w:rsidRPr="005B5A79">
              <w:t xml:space="preserve"> шлифовальных кругов для шлифования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Применять </w:t>
            </w:r>
            <w:r w:rsidR="00DB1B22" w:rsidRPr="005B5A79">
              <w:t>смазочно-охлаждающие технологические средства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Выявлять причины брака, предупреждать и устранять возможный брак при шлифовании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Выбирать контрольно-измерительные инструменты и приборы для контроля параметров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 xml:space="preserve"> после зубошлифования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Контролировать сложные зубчатые колеса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 xml:space="preserve"> после шлифования в соответствии с конструкторской документацией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>Применять средства индивидуальной и коллективной защиты при выполнении работ на зубошлифовальных станках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873A58" w:rsidP="005B5A79">
            <w:pPr>
              <w:jc w:val="both"/>
            </w:pPr>
            <w:r w:rsidRPr="005B5A79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зубошлифовального станка 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>Контролировать качество правки шлифовальных кругов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>Проверять исправность и работоспособность зубошлифовальных станков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Выполнять техническое обслуживание </w:t>
            </w:r>
            <w:r w:rsidR="008B5EE2" w:rsidRPr="005B5A79">
              <w:t>технологической оснастки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5B5A79">
              <w:t xml:space="preserve"> промышленной и экологической безопасности, правилами организации рабочего </w:t>
            </w:r>
            <w:r w:rsidR="00DB1B22" w:rsidRPr="005B5A79">
              <w:t>места шлифовщика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 w:val="restart"/>
          </w:tcPr>
          <w:p w:rsidR="009A4B61" w:rsidRPr="006F38E0" w:rsidRDefault="009A4B61" w:rsidP="005B5A79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9A4B61" w:rsidRPr="005B5A79" w:rsidRDefault="00B81045" w:rsidP="005B5A79">
            <w:pPr>
              <w:jc w:val="both"/>
            </w:pPr>
            <w:r w:rsidRPr="005B5A79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9A4B61" w:rsidRPr="005B5A79">
              <w:t xml:space="preserve"> 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>Основы машиностроительного черчения в объеме, необходимом для выполнения работы</w:t>
            </w:r>
          </w:p>
        </w:tc>
      </w:tr>
      <w:tr w:rsidR="009A4B61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9A4B61" w:rsidRPr="006F38E0" w:rsidRDefault="009A4B61" w:rsidP="005B5A79">
            <w:pPr>
              <w:suppressAutoHyphens/>
            </w:pPr>
          </w:p>
        </w:tc>
        <w:tc>
          <w:tcPr>
            <w:tcW w:w="3734" w:type="pct"/>
          </w:tcPr>
          <w:p w:rsidR="009A4B61" w:rsidRPr="005B5A79" w:rsidRDefault="009A4B61" w:rsidP="005B5A79">
            <w:pPr>
              <w:jc w:val="both"/>
            </w:pPr>
            <w:r w:rsidRPr="005B5A79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5B5A79">
            <w:pPr>
              <w:suppressAutoHyphens/>
            </w:pPr>
          </w:p>
        </w:tc>
        <w:tc>
          <w:tcPr>
            <w:tcW w:w="3734" w:type="pct"/>
          </w:tcPr>
          <w:p w:rsidR="00726D26" w:rsidRPr="005B5A79" w:rsidRDefault="00726D26" w:rsidP="005B5A79">
            <w:pPr>
              <w:jc w:val="both"/>
            </w:pPr>
            <w:r w:rsidRPr="005B5A79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757BD" w:rsidP="005B5A79">
            <w:pPr>
              <w:jc w:val="both"/>
            </w:pPr>
            <w:r w:rsidRPr="005B5A79">
              <w:t>Виды зубчатых зацеплений, их особенности и характеристики в объеме, необходимом для выполнения работы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Характеристики и возможности зубошлифовальных станков, </w:t>
            </w:r>
            <w:r w:rsidR="007F7862" w:rsidRPr="005B5A79">
              <w:t>используемых в организации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Устройство, назначение, правила и условия применения приспособлений, применяемых на зубошлифовальных станках для базирования и закрепления заготовок сложных зубчатых колес 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6A70A4" w:rsidP="005B5A79">
            <w:pPr>
              <w:jc w:val="both"/>
            </w:pPr>
            <w:r w:rsidRPr="00755C46">
              <w:t xml:space="preserve">Порядок </w:t>
            </w:r>
            <w:r w:rsidR="00C45C75" w:rsidRPr="005B5A79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Основные свойства и маркировка конструкционных и абразивных материалов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Приемы и правила установки и закрепления шлифовальных кругов на зубошлифовальных станках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6C4091" w:rsidP="005B5A79">
            <w:pPr>
              <w:jc w:val="both"/>
            </w:pPr>
            <w:r w:rsidRPr="005B5A79">
              <w:t xml:space="preserve">Устройство, правила использования и органы управления </w:t>
            </w:r>
            <w:r w:rsidR="00C45C75" w:rsidRPr="005B5A79">
              <w:t>зубошлифовальных станков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Последовательность и содержание настройки зубошлифовальных станков для шлифования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 xml:space="preserve"> </w:t>
            </w:r>
          </w:p>
        </w:tc>
      </w:tr>
      <w:tr w:rsidR="00690049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690049" w:rsidRPr="006F38E0" w:rsidRDefault="00690049" w:rsidP="005B5A79">
            <w:pPr>
              <w:suppressAutoHyphens/>
            </w:pPr>
          </w:p>
        </w:tc>
        <w:tc>
          <w:tcPr>
            <w:tcW w:w="3734" w:type="pct"/>
          </w:tcPr>
          <w:p w:rsidR="00690049" w:rsidRPr="005B5A79" w:rsidRDefault="00690049" w:rsidP="005B5A79">
            <w:pPr>
              <w:jc w:val="both"/>
            </w:pPr>
            <w:r w:rsidRPr="005B5A79">
              <w:t xml:space="preserve">Правила и приемы установки и закрепления заготовок на зубошлифовальных станках для шлифования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Способы и приемы шлифования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 xml:space="preserve"> на зубошлифовальных станках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744331" w:rsidP="005B5A79">
            <w:pPr>
              <w:jc w:val="both"/>
            </w:pPr>
            <w:r>
              <w:t>Критерии износа шлифовальных кругов для шлифования зубьев</w:t>
            </w:r>
            <w:r w:rsidR="00C45C75" w:rsidRPr="005B5A79">
              <w:t xml:space="preserve">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Основы теории резания в объеме, необходимом для выполнения работы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Назначение, свойства и способы применения </w:t>
            </w:r>
            <w:r w:rsidR="00AB794F" w:rsidRPr="005B5A79">
              <w:t>смазочно-охлаждающих технологических средств</w:t>
            </w:r>
            <w:r w:rsidRPr="005B5A79">
              <w:t xml:space="preserve"> при шлифовании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Основные виды брака при шлифовании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>, его причины и способы предупреждения и устранения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Контрольно-измерительные инструменты и приборы для контроля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 xml:space="preserve"> после зубошлифования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Параметры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>, контролируемые после шлифования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Способы контроля зубьев сложных зубчатых колес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5B5A79">
              <w:t xml:space="preserve"> после шлифования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F53BCE" w:rsidP="005B5A79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C45C75" w:rsidRPr="005B5A79">
              <w:t>и коллективной защиты при выполнении работ на зубошлифовальных станках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Виды, устройство, области применения и правила использования приспособлений для правки шлифовальных кругов на </w:t>
            </w:r>
            <w:r w:rsidR="00E2540C" w:rsidRPr="005B5A79">
              <w:t>зубо</w:t>
            </w:r>
            <w:r w:rsidRPr="005B5A79">
              <w:t>шлифовальных станках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Устройство, правила использования и органы управления </w:t>
            </w:r>
            <w:r w:rsidR="00283368" w:rsidRPr="005B5A79">
              <w:t>зубо</w:t>
            </w:r>
            <w:r w:rsidRPr="005B5A79">
              <w:t xml:space="preserve">шлифовальных станков 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Способы, правила и приемы правки шлифовальных кругов на </w:t>
            </w:r>
            <w:r w:rsidR="00E2540C" w:rsidRPr="005B5A79">
              <w:t>зубо</w:t>
            </w:r>
            <w:r w:rsidRPr="005B5A79">
              <w:t>шлифовальных станках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Способы и приемы контроля качества правки шлифовальных кругов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Порядок проверки исправности и работоспособности зубошлифовальных станков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Порядок и состав регламентных работ по техническому обслуживанию зубошлифовальных </w:t>
            </w:r>
            <w:r w:rsidRPr="005B5A79">
              <w:rPr>
                <w:lang w:eastAsia="en-US"/>
              </w:rPr>
              <w:t>станков</w:t>
            </w:r>
            <w:r w:rsidRPr="005B5A79">
              <w:t xml:space="preserve"> и рабочего места шлифовщика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 xml:space="preserve">Состав работ и приемы выполнения технического обслуживания </w:t>
            </w:r>
            <w:r w:rsidR="008B5EE2" w:rsidRPr="005B5A79">
              <w:t>технологической оснастки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5B5A79">
            <w:pPr>
              <w:suppressAutoHyphens/>
            </w:pPr>
          </w:p>
        </w:tc>
        <w:tc>
          <w:tcPr>
            <w:tcW w:w="3734" w:type="pct"/>
          </w:tcPr>
          <w:p w:rsidR="00C45C75" w:rsidRPr="005B5A79" w:rsidRDefault="00F53BCE" w:rsidP="005B5A79">
            <w:pPr>
              <w:jc w:val="both"/>
            </w:pPr>
            <w:r>
              <w:t>Правила хранения технологической оснастки и инструментов</w:t>
            </w:r>
          </w:p>
        </w:tc>
      </w:tr>
      <w:tr w:rsidR="00C45C75" w:rsidRPr="006F38E0" w:rsidTr="005B5A79">
        <w:trPr>
          <w:trHeight w:val="20"/>
          <w:jc w:val="center"/>
        </w:trPr>
        <w:tc>
          <w:tcPr>
            <w:tcW w:w="1266" w:type="pct"/>
          </w:tcPr>
          <w:p w:rsidR="00C45C75" w:rsidRPr="006F38E0" w:rsidRDefault="00722C14" w:rsidP="005B5A79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C45C75" w:rsidRPr="005B5A79" w:rsidRDefault="00C45C75" w:rsidP="005B5A79">
            <w:pPr>
              <w:jc w:val="both"/>
            </w:pPr>
            <w:r w:rsidRPr="005B5A79">
              <w:t>-</w:t>
            </w:r>
          </w:p>
        </w:tc>
      </w:tr>
    </w:tbl>
    <w:p w:rsidR="00BB3739" w:rsidRPr="00722C14" w:rsidRDefault="00BB3739" w:rsidP="00722C14"/>
    <w:p w:rsidR="005E5EB0" w:rsidRPr="00722C14" w:rsidRDefault="005E5EB0" w:rsidP="00722C14">
      <w:pPr>
        <w:rPr>
          <w:b/>
          <w:bCs w:val="0"/>
        </w:rPr>
      </w:pPr>
      <w:r w:rsidRPr="00722C14">
        <w:rPr>
          <w:b/>
          <w:bCs w:val="0"/>
        </w:rPr>
        <w:t>3.2.3. Трудовая функция</w:t>
      </w:r>
    </w:p>
    <w:p w:rsidR="005B5A79" w:rsidRPr="005B5A79" w:rsidRDefault="005B5A79" w:rsidP="005B5A79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07353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073536">
            <w:r>
              <w:t>Шлифование зубьев зубчатых колес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 на налаженных зубошлифовальных станках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073536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B</w:t>
            </w:r>
            <w:r w:rsidR="006D1AF8" w:rsidRPr="006F38E0">
              <w:t>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07353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3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1"/>
        <w:gridCol w:w="2376"/>
      </w:tblGrid>
      <w:tr w:rsidR="005E5EB0" w:rsidRPr="006F38E0" w:rsidTr="001F3D6C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</w:tr>
      <w:tr w:rsidR="005E5EB0" w:rsidRPr="006F38E0" w:rsidTr="001F3D6C">
        <w:trPr>
          <w:jc w:val="center"/>
        </w:trPr>
        <w:tc>
          <w:tcPr>
            <w:tcW w:w="1267" w:type="pct"/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623FC3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623FC3" w:rsidRPr="006F38E0" w:rsidRDefault="00623FC3" w:rsidP="00073536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623FC3" w:rsidRPr="006F38E0" w:rsidRDefault="00623FC3" w:rsidP="00073536">
            <w:pPr>
              <w:jc w:val="both"/>
            </w:pPr>
            <w:r w:rsidRPr="006F38E0">
              <w:t xml:space="preserve">Анализ исходных данных (рабочего чертежа, технологической карты) для шлифования зубьев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6F38E0">
              <w:t xml:space="preserve"> точности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6215CE" w:rsidP="00073536">
            <w:pPr>
              <w:jc w:val="both"/>
            </w:pPr>
            <w:r>
              <w:t>Шлифование зубьев зубчатых колес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 на налаженных зубошлифовальных </w:t>
            </w:r>
            <w:r w:rsidR="00F53BCE">
              <w:t xml:space="preserve">станках в соответствии </w:t>
            </w:r>
            <w:r w:rsidR="00D01752" w:rsidRPr="006F38E0">
              <w:t>с технической документацией</w:t>
            </w:r>
          </w:p>
        </w:tc>
      </w:tr>
      <w:tr w:rsidR="00623FC3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623FC3" w:rsidRPr="006F38E0" w:rsidRDefault="00623FC3" w:rsidP="00073536">
            <w:pPr>
              <w:suppressAutoHyphens/>
            </w:pPr>
          </w:p>
        </w:tc>
        <w:tc>
          <w:tcPr>
            <w:tcW w:w="3734" w:type="pct"/>
          </w:tcPr>
          <w:p w:rsidR="00623FC3" w:rsidRPr="006F38E0" w:rsidRDefault="006A70A4" w:rsidP="00073536">
            <w:pPr>
              <w:jc w:val="both"/>
            </w:pPr>
            <w:r>
              <w:t xml:space="preserve">Поддержание технического </w:t>
            </w:r>
            <w:r w:rsidR="00623FC3" w:rsidRPr="006F38E0">
              <w:t xml:space="preserve">состояния технологической оснастки (приспособлений, измерительных и вспомогательных </w:t>
            </w:r>
            <w:r w:rsidR="009D1612" w:rsidRPr="006F38E0">
              <w:t>инструментов)</w:t>
            </w:r>
          </w:p>
        </w:tc>
      </w:tr>
      <w:tr w:rsidR="00623FC3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623FC3" w:rsidRPr="006F38E0" w:rsidRDefault="00623FC3" w:rsidP="00073536">
            <w:pPr>
              <w:suppressAutoHyphens/>
            </w:pPr>
          </w:p>
        </w:tc>
        <w:tc>
          <w:tcPr>
            <w:tcW w:w="3734" w:type="pct"/>
          </w:tcPr>
          <w:p w:rsidR="00623FC3" w:rsidRPr="006F38E0" w:rsidRDefault="00DB1B22" w:rsidP="00073536">
            <w:pPr>
              <w:jc w:val="both"/>
            </w:pPr>
            <w:r w:rsidRPr="006F38E0">
              <w:t>Поддержание</w:t>
            </w:r>
            <w:r w:rsidR="00623FC3" w:rsidRPr="006F38E0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623FC3" w:rsidRPr="006F38E0">
              <w:t xml:space="preserve"> промышленной и экологической безопасности, правилами организации рабочего </w:t>
            </w:r>
            <w:r w:rsidRPr="006F38E0">
              <w:t>места шлифовщика</w:t>
            </w:r>
            <w:r w:rsidR="00623FC3" w:rsidRPr="006F38E0">
              <w:t xml:space="preserve"> 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D01752" w:rsidRPr="006F38E0" w:rsidRDefault="00D01752" w:rsidP="00073536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Читать и применять техническую документацию на зубчатые колеса с 3</w:t>
            </w:r>
            <w:r w:rsidR="00B43883">
              <w:noBreakHyphen/>
              <w:t xml:space="preserve">й, </w:t>
            </w:r>
            <w:r w:rsidRPr="006F38E0">
              <w:t>4</w:t>
            </w:r>
            <w:r w:rsidR="00B43883">
              <w:t>-й</w:t>
            </w:r>
            <w:r w:rsidRPr="006F38E0">
              <w:t xml:space="preserve"> степенью точности (рабочий чертеж, технологическую карту)</w:t>
            </w:r>
          </w:p>
        </w:tc>
      </w:tr>
      <w:tr w:rsidR="00623FC3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623FC3" w:rsidRPr="006F38E0" w:rsidRDefault="00623FC3" w:rsidP="00073536">
            <w:pPr>
              <w:suppressAutoHyphens/>
            </w:pPr>
          </w:p>
        </w:tc>
        <w:tc>
          <w:tcPr>
            <w:tcW w:w="3734" w:type="pct"/>
          </w:tcPr>
          <w:p w:rsidR="00623FC3" w:rsidRPr="006F38E0" w:rsidRDefault="00283368" w:rsidP="00073536">
            <w:pPr>
              <w:jc w:val="both"/>
            </w:pPr>
            <w:r w:rsidRPr="006F38E0">
              <w:t>Устанавливать зубчатые колеса с точностью, необходимой для шлифования зубьев простых зубчатых колес по 3-</w:t>
            </w:r>
            <w:r w:rsidR="00B43883">
              <w:t xml:space="preserve">й, </w:t>
            </w:r>
            <w:r w:rsidRPr="006F38E0">
              <w:t>4</w:t>
            </w:r>
            <w:r w:rsidR="00B43883">
              <w:t>-й</w:t>
            </w:r>
            <w:r w:rsidRPr="006F38E0">
              <w:t xml:space="preserve"> степени точности</w:t>
            </w:r>
          </w:p>
        </w:tc>
      </w:tr>
      <w:tr w:rsidR="00623FC3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623FC3" w:rsidRPr="006F38E0" w:rsidRDefault="00623FC3" w:rsidP="00073536">
            <w:pPr>
              <w:suppressAutoHyphens/>
            </w:pPr>
          </w:p>
        </w:tc>
        <w:tc>
          <w:tcPr>
            <w:tcW w:w="3734" w:type="pct"/>
          </w:tcPr>
          <w:p w:rsidR="00623FC3" w:rsidRPr="006F38E0" w:rsidRDefault="00623FC3" w:rsidP="00073536">
            <w:pPr>
              <w:jc w:val="both"/>
            </w:pPr>
            <w:r w:rsidRPr="006F38E0">
              <w:t xml:space="preserve">Выполнять шлифование зубьев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6F38E0">
              <w:t xml:space="preserve"> точности </w:t>
            </w:r>
            <w:r w:rsidR="00D24C71" w:rsidRPr="006F38E0">
              <w:t xml:space="preserve">на налаженных зубошлифовальных </w:t>
            </w:r>
            <w:r w:rsidR="00F53BCE">
              <w:t xml:space="preserve">станках в соответствии </w:t>
            </w:r>
            <w:r w:rsidRPr="006F38E0">
              <w:t>с технологической картой и рабочим чертежом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Применять смазочно-охлаждающие технологические средства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F53BCE" w:rsidP="00073536">
            <w:pPr>
              <w:jc w:val="both"/>
            </w:pPr>
            <w:r>
              <w:t xml:space="preserve">Контролировать зубчатые колеса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="00D01752" w:rsidRPr="006F38E0">
              <w:t xml:space="preserve"> точности после зубошлифования в соответствии с конструкторской документацией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6F38E0">
              <w:t xml:space="preserve"> промышленной и экологической безопасности, правилами организации рабочего места шлифовщика 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Применять средства индивидуальной и коллективной защиты при выполнении работ на зубошлифовальных станках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D01752" w:rsidRPr="006F38E0" w:rsidRDefault="00D01752" w:rsidP="00073536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 xml:space="preserve">Виды и содержание технологической документации, используемой в организации, в объеме, необходимом для выполнения служебных обязанностей 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Основы машиностроительного черчения в объеме, необходимом для выполнения работы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Правила и приемы установки и закрепления заготовок с выверкой на зубошлифовальных станках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 xml:space="preserve">Устройство, назначение, правила и условия применения приспособлений, применяемых на зубошлифовальных станках для базирования и закрепления заготовок 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6A70A4" w:rsidP="00073536">
            <w:pPr>
              <w:jc w:val="both"/>
            </w:pPr>
            <w:r w:rsidRPr="00755C46">
              <w:t xml:space="preserve">Порядок </w:t>
            </w:r>
            <w:r w:rsidR="00D01752" w:rsidRPr="006F38E0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Устройство, правила использования и органы управления зубошлифовальных станков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 xml:space="preserve">Контрольно-измерительные инструменты и приборы для контроля зубьев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6F38E0">
              <w:t xml:space="preserve"> точности после зубошлифования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Основные свойства и маркировка конструкционных и абразивных материалов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>Основы теории резания в объеме, необходимом для выполнения работы</w:t>
            </w:r>
          </w:p>
        </w:tc>
      </w:tr>
      <w:tr w:rsidR="00D01752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D01752" w:rsidRPr="006F38E0" w:rsidRDefault="00D01752" w:rsidP="00073536">
            <w:pPr>
              <w:suppressAutoHyphens/>
            </w:pPr>
          </w:p>
        </w:tc>
        <w:tc>
          <w:tcPr>
            <w:tcW w:w="3734" w:type="pct"/>
          </w:tcPr>
          <w:p w:rsidR="00D01752" w:rsidRPr="006F38E0" w:rsidRDefault="00D01752" w:rsidP="00073536">
            <w:pPr>
              <w:jc w:val="both"/>
            </w:pPr>
            <w:r w:rsidRPr="006F38E0">
              <w:t xml:space="preserve">Критерии износа шлифовальных кругов для шлифования зубьев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6F38E0">
              <w:t xml:space="preserve"> </w:t>
            </w:r>
            <w:r w:rsidR="00F53BCE">
              <w:t>точности на зубошлифовальных станках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 xml:space="preserve">Основные виды брака при шлифовании зубьев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6F38E0">
              <w:t xml:space="preserve"> точности на зубошлифовальных станках, его причины и способы предупреждения и устранения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F53BCE" w:rsidP="00073536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343745" w:rsidRPr="006F38E0">
              <w:t>и коллективной защиты при выполнении работ на зубошлифовальных станках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F53BCE" w:rsidP="00073536">
            <w:pPr>
              <w:jc w:val="both"/>
            </w:pPr>
            <w:r>
              <w:t>Правила хранения технологической оснастки и инструментов</w:t>
            </w:r>
            <w:r w:rsidR="00343745" w:rsidRPr="006F38E0">
              <w:t xml:space="preserve"> 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>Требования охраны труда, пожарной, промышленной и экологической безопасности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 xml:space="preserve">Правила применения средств индивидуальной и коллективной защиты при обслуживании станка и рабочего места шлифовщика 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</w:tcPr>
          <w:p w:rsidR="00343745" w:rsidRPr="006F38E0" w:rsidRDefault="00722C14" w:rsidP="00073536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>-</w:t>
            </w:r>
          </w:p>
        </w:tc>
      </w:tr>
    </w:tbl>
    <w:p w:rsidR="00073536" w:rsidRPr="00722C14" w:rsidRDefault="00073536" w:rsidP="00722C14"/>
    <w:p w:rsidR="005E5EB0" w:rsidRPr="00722C14" w:rsidRDefault="005E5EB0" w:rsidP="00722C14">
      <w:pPr>
        <w:rPr>
          <w:b/>
          <w:bCs w:val="0"/>
        </w:rPr>
      </w:pPr>
      <w:r w:rsidRPr="00722C14">
        <w:rPr>
          <w:b/>
          <w:bCs w:val="0"/>
        </w:rPr>
        <w:t>3.2.4. Трудовая функция</w:t>
      </w:r>
    </w:p>
    <w:p w:rsidR="00073536" w:rsidRPr="00073536" w:rsidRDefault="00073536" w:rsidP="0007353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07353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073536">
            <w:r>
              <w:t>Шлифование шлицев с точностью размеров по 7–9-му квалитету</w:t>
            </w:r>
            <w:r w:rsidR="006D1AF8" w:rsidRPr="006F38E0"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073536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B</w:t>
            </w:r>
            <w:r w:rsidR="006D1AF8" w:rsidRPr="006F38E0">
              <w:t>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07353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3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557"/>
        <w:gridCol w:w="2090"/>
      </w:tblGrid>
      <w:tr w:rsidR="005E5EB0" w:rsidRPr="006F38E0" w:rsidTr="006A0516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</w:tr>
      <w:tr w:rsidR="005E5EB0" w:rsidRPr="006F38E0" w:rsidTr="006A0516">
        <w:trPr>
          <w:jc w:val="center"/>
        </w:trPr>
        <w:tc>
          <w:tcPr>
            <w:tcW w:w="1267" w:type="pct"/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AD2097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AD2097" w:rsidRPr="006F38E0" w:rsidRDefault="00AD2097" w:rsidP="00073536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Анализ исходных данных (рабочего чертежа, технологической карты)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Настойка и наладка шлицешлифовальных станков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6215CE" w:rsidP="00073536">
            <w:pPr>
              <w:jc w:val="both"/>
            </w:pPr>
            <w:r>
              <w:t>Шлифование шлицев с точностью размеров по 7–9-му квалитету</w:t>
            </w:r>
            <w:r w:rsidR="00AD2097" w:rsidRPr="00073536">
              <w:t xml:space="preserve"> в соответствии с технической документацией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>Правка шлифовальных кругов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>Проведение регламентных работ по техническому обслуживанию шлицешлифовальных станков в соответствии с технической документацией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6A70A4" w:rsidP="00073536">
            <w:pPr>
              <w:jc w:val="both"/>
            </w:pPr>
            <w:r>
              <w:t xml:space="preserve">Поддержание технического </w:t>
            </w:r>
            <w:r w:rsidR="00AD2097" w:rsidRPr="00073536">
              <w:t>состояния технологической оснастки (приспособлений, измерительных и вспомогательных инструментов), размещенной на рабочем месте шлицешлифовщика</w:t>
            </w:r>
            <w:r w:rsidR="00722C14">
              <w:t xml:space="preserve"> 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DB1B22" w:rsidP="00073536">
            <w:pPr>
              <w:jc w:val="both"/>
            </w:pPr>
            <w:r w:rsidRPr="00073536">
              <w:t>Поддержание</w:t>
            </w:r>
            <w:r w:rsidR="00AD2097" w:rsidRPr="00073536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AD2097" w:rsidRPr="00073536">
              <w:t xml:space="preserve"> промышленной и экологической безопасности, правилами организации рабочего места шлицешлифовщика</w:t>
            </w:r>
            <w:r w:rsidR="00722C14">
              <w:t xml:space="preserve"> 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AD2097" w:rsidRPr="006F38E0" w:rsidRDefault="00AD2097" w:rsidP="00073536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Читать и применять техническую документацию на детали со шлицами с точностью размеров </w:t>
            </w:r>
            <w:r w:rsidR="009E426E">
              <w:t>по 7–9-му квалитету</w:t>
            </w:r>
            <w:r w:rsidRPr="00073536">
              <w:t xml:space="preserve"> (рабочий чертеж, технологическую карту)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Выбирать в соответствии с технологической документацией, подготавливать к работе, устанавливать на шлицешлифовальные станки и использовать приспособления </w:t>
            </w:r>
            <w:r w:rsidR="00DB1B22" w:rsidRPr="00073536">
              <w:t>для базирования и закрепления</w:t>
            </w:r>
            <w:r w:rsidRPr="00073536">
              <w:t xml:space="preserve"> деталей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Выбирать в соответствии с технологической документацией, подготавливать к работе, устанавливать на шлицешлифовальные станки шлифовальные круги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Производить настройку шлицешлифовальных станков для шлифования шлицев с точностью размеров </w:t>
            </w:r>
            <w:r w:rsidR="009E426E">
              <w:t>по 7–9-му квалитету</w:t>
            </w:r>
            <w:r w:rsidRPr="00073536">
              <w:t xml:space="preserve"> в соответствии с технологической документацией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4A1069" w:rsidP="00073536">
            <w:pPr>
              <w:jc w:val="both"/>
            </w:pPr>
            <w:r w:rsidRPr="00073536">
              <w:t xml:space="preserve">Устанавливать </w:t>
            </w:r>
            <w:r w:rsidR="00BB2EF7" w:rsidRPr="00073536">
              <w:t xml:space="preserve">детали шлицевых соединений </w:t>
            </w:r>
            <w:r w:rsidR="00283368" w:rsidRPr="00073536">
              <w:t>с точностью</w:t>
            </w:r>
            <w:r w:rsidR="00AD2097" w:rsidRPr="00073536">
              <w:t xml:space="preserve">, необходимой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Выполнять шлифование шлицев с точностью размеров </w:t>
            </w:r>
            <w:r w:rsidR="009E426E">
              <w:t>по 7–9-му квалитету</w:t>
            </w:r>
            <w:r w:rsidRPr="00073536">
              <w:t xml:space="preserve"> в соответствии с технологической картой и рабочим чертежом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C75E3B" w:rsidP="00073536">
            <w:pPr>
              <w:jc w:val="both"/>
            </w:pPr>
            <w:r w:rsidRPr="00073536">
              <w:t>Оценивать состояние</w:t>
            </w:r>
            <w:r w:rsidR="00AD2097" w:rsidRPr="00073536">
              <w:t xml:space="preserve"> шлифовальных кругов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Применять </w:t>
            </w:r>
            <w:r w:rsidR="00DB1B22" w:rsidRPr="00073536">
              <w:t>смазочно-охлаждающие технологические средства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Выявлять причины брака, предупреждать и устранять возможный брак при шлифовании шлицев с точностью размеров </w:t>
            </w:r>
            <w:r w:rsidR="009E426E">
              <w:t>по 7–9-му квалитету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Выбирать контрольно-измерительные инструменты и приборы для контроля параметров шлицев с точностью размеров </w:t>
            </w:r>
            <w:r w:rsidR="009E426E">
              <w:t>по 7–9-му квалитету</w:t>
            </w:r>
            <w:r w:rsidRPr="00073536">
              <w:t xml:space="preserve"> после </w:t>
            </w:r>
            <w:r w:rsidR="00A255F7">
              <w:t>шлице</w:t>
            </w:r>
            <w:r w:rsidRPr="00073536">
              <w:t>шлифования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313F3D" w:rsidP="00073536">
            <w:pPr>
              <w:jc w:val="both"/>
            </w:pPr>
            <w:r w:rsidRPr="00073536">
              <w:t>Контролировать параметры шлицев</w:t>
            </w:r>
            <w:r w:rsidR="00AD2097" w:rsidRPr="00073536">
              <w:t xml:space="preserve"> с точностью размеров </w:t>
            </w:r>
            <w:r w:rsidR="009E426E">
              <w:t>по 7–9-му квалитету</w:t>
            </w:r>
            <w:r w:rsidR="00AD2097" w:rsidRPr="00073536">
              <w:t xml:space="preserve"> после шлифования в соответствии с конструкторской документацией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>Применять средства индивидуальной и коллективной защиты при выполнении работ на шлицешлифовальных станках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873A58" w:rsidP="00073536">
            <w:pPr>
              <w:jc w:val="both"/>
            </w:pPr>
            <w:r w:rsidRPr="00073536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</w:t>
            </w:r>
            <w:r w:rsidR="00E2540C" w:rsidRPr="00073536">
              <w:t>шлице</w:t>
            </w:r>
            <w:r w:rsidRPr="00073536">
              <w:t xml:space="preserve">шлифовального станка 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>Контролировать качество правки шлифовальных кругов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>Проверять исправность и работоспособность шлицешлифовальных станков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>Проводить ежесменное техническое обслуживание шлицешлифовальных станков и уборку рабочего места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>Выполнять техническое обслуживание технологической оснастки, размещенной на рабочем месте шлицешлифовщика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073536">
              <w:t xml:space="preserve"> промышленной и экологической безопасности, правилами организации рабочего места шлицешлифовщика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AD2097" w:rsidRPr="006F38E0" w:rsidRDefault="00AD2097" w:rsidP="00073536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AD2097" w:rsidRPr="00073536" w:rsidRDefault="00B81045" w:rsidP="00073536">
            <w:pPr>
              <w:jc w:val="both"/>
            </w:pPr>
            <w:r w:rsidRPr="00073536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AD2097" w:rsidRPr="00073536">
              <w:t xml:space="preserve"> 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>Основы машиностроительного черчения в объеме, необходимом для выполнения работы</w:t>
            </w:r>
          </w:p>
        </w:tc>
      </w:tr>
      <w:tr w:rsidR="00AD20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D2097" w:rsidRPr="006F38E0" w:rsidRDefault="00AD2097" w:rsidP="00073536">
            <w:pPr>
              <w:suppressAutoHyphens/>
            </w:pPr>
          </w:p>
        </w:tc>
        <w:tc>
          <w:tcPr>
            <w:tcW w:w="3734" w:type="pct"/>
          </w:tcPr>
          <w:p w:rsidR="00AD2097" w:rsidRPr="00073536" w:rsidRDefault="00AD2097" w:rsidP="00073536">
            <w:pPr>
              <w:jc w:val="both"/>
            </w:pPr>
            <w:r w:rsidRPr="00073536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073536">
            <w:pPr>
              <w:suppressAutoHyphens/>
            </w:pPr>
          </w:p>
        </w:tc>
        <w:tc>
          <w:tcPr>
            <w:tcW w:w="3734" w:type="pct"/>
          </w:tcPr>
          <w:p w:rsidR="00726D26" w:rsidRPr="00073536" w:rsidRDefault="00726D26" w:rsidP="00073536">
            <w:pPr>
              <w:jc w:val="both"/>
            </w:pPr>
            <w:r w:rsidRPr="00073536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757BD" w:rsidP="00073536">
            <w:pPr>
              <w:jc w:val="both"/>
            </w:pPr>
            <w:r w:rsidRPr="00073536">
              <w:t xml:space="preserve">Виды </w:t>
            </w:r>
            <w:r w:rsidR="00BB2EF7" w:rsidRPr="00073536">
              <w:t>шлицевых соединений</w:t>
            </w:r>
            <w:r w:rsidRPr="00073536">
              <w:t>, их особенности и характеристики в объеме, необходимом для выполнения работы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Характеристики и возможности шлицешлифовальных станков, </w:t>
            </w:r>
            <w:r w:rsidR="007F7862" w:rsidRPr="00073536">
              <w:t>используемых в организации</w:t>
            </w:r>
          </w:p>
        </w:tc>
      </w:tr>
      <w:tr w:rsidR="00C45C75" w:rsidRPr="00755C46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755C46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755C46" w:rsidRDefault="00C45C75" w:rsidP="00073536">
            <w:pPr>
              <w:jc w:val="both"/>
            </w:pPr>
            <w:r w:rsidRPr="00755C46">
              <w:t xml:space="preserve">Устройство, назначение, правила и условия применения приспособлений, применяемых на шлицешлифовальных станках для базирования и закрепления заготовок </w:t>
            </w:r>
          </w:p>
        </w:tc>
      </w:tr>
      <w:tr w:rsidR="00C45C75" w:rsidRPr="00755C46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755C46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755C46" w:rsidRDefault="006A70A4" w:rsidP="00073536">
            <w:pPr>
              <w:jc w:val="both"/>
            </w:pPr>
            <w:r w:rsidRPr="00755C46">
              <w:t xml:space="preserve">Порядок </w:t>
            </w:r>
            <w:r w:rsidR="00C45C75" w:rsidRPr="00755C46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Основные свойства и маркировка конструкционных и абразивных материалов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Приемы и правила установки и закрепления шлифовальных кругов на шлицешлифовальных станках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6C4091" w:rsidP="00073536">
            <w:pPr>
              <w:jc w:val="both"/>
            </w:pPr>
            <w:r w:rsidRPr="00073536">
              <w:t xml:space="preserve">Устройство, правила использования и органы управления </w:t>
            </w:r>
            <w:r w:rsidR="00C45C75" w:rsidRPr="00073536">
              <w:t>шлицешлифовальных станков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Последовательность и содержание настройки шлицешлифовальных станков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690049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690049" w:rsidRPr="006F38E0" w:rsidRDefault="00690049" w:rsidP="00073536">
            <w:pPr>
              <w:suppressAutoHyphens/>
            </w:pPr>
          </w:p>
        </w:tc>
        <w:tc>
          <w:tcPr>
            <w:tcW w:w="3734" w:type="pct"/>
          </w:tcPr>
          <w:p w:rsidR="00690049" w:rsidRPr="00073536" w:rsidRDefault="00690049" w:rsidP="00073536">
            <w:pPr>
              <w:jc w:val="both"/>
            </w:pPr>
            <w:r w:rsidRPr="00073536">
              <w:t xml:space="preserve">Правила и приемы установки и закрепления заготовок на шлицешлифовальных станках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Способы и приемы шлифования шлицев с точностью размеров </w:t>
            </w:r>
            <w:r w:rsidR="009E426E">
              <w:t>по 7–9-му квалитету</w:t>
            </w:r>
            <w:r w:rsidRPr="00073536">
              <w:t xml:space="preserve"> на шлицешлифовальных станках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Критерии износа шлифовальных кругов для шлифования шлицев с точностью размеров </w:t>
            </w:r>
            <w:r w:rsidR="009E426E">
              <w:t>по 7–9-му квалитету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Основы теории резания в объеме, необходимом для выполнения работы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Назначение, свойства и способы применения </w:t>
            </w:r>
            <w:r w:rsidR="00AB794F" w:rsidRPr="00073536">
              <w:t>смазочно-охлаждающих технологических средств</w:t>
            </w:r>
            <w:r w:rsidRPr="00073536">
              <w:t xml:space="preserve"> при шлифовании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Основные виды брака при шлифовании шлицев с точностью размеров </w:t>
            </w:r>
            <w:r w:rsidR="009E426E">
              <w:t>по 7–9-му квалитету</w:t>
            </w:r>
            <w:r w:rsidRPr="00073536">
              <w:t>, его причины и способы предупреждения и устранения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Контрольно-измерительные инструменты и приборы для контроля шлицев с точностью размеров </w:t>
            </w:r>
            <w:r w:rsidR="009E426E">
              <w:t>по 7–9-му квалитету</w:t>
            </w:r>
            <w:r w:rsidRPr="00073536">
              <w:t xml:space="preserve"> после </w:t>
            </w:r>
            <w:r w:rsidR="00A255F7">
              <w:t>шлице</w:t>
            </w:r>
            <w:r w:rsidRPr="00073536">
              <w:t>шлифования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Параметры шлицев с точностью размеров </w:t>
            </w:r>
            <w:r w:rsidR="009E426E">
              <w:t>по 7–9-му квалитету</w:t>
            </w:r>
            <w:r w:rsidRPr="00073536">
              <w:t>, контролируемые после шлифования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Способы контроля шлицев с точностью размеров </w:t>
            </w:r>
            <w:r w:rsidR="009E426E">
              <w:t>по 7–9-му квалитету</w:t>
            </w:r>
            <w:r w:rsidRPr="00073536">
              <w:t xml:space="preserve"> после шлифования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F53BCE" w:rsidP="00073536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C45C75" w:rsidRPr="00073536">
              <w:t>и коллективной защиты при выполнении работ на шлицешлифовальных станках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Виды, устройство, области применения и правила использования приспособлений для правки шлифовальных кругов на </w:t>
            </w:r>
            <w:r w:rsidR="00E2540C" w:rsidRPr="00073536">
              <w:t>шлице</w:t>
            </w:r>
            <w:r w:rsidRPr="00073536">
              <w:t>шлифовальных станках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Устройство, правила использования и органы управления </w:t>
            </w:r>
            <w:r w:rsidR="0014712B" w:rsidRPr="00073536">
              <w:t>шлице</w:t>
            </w:r>
            <w:r w:rsidRPr="00073536">
              <w:t xml:space="preserve">шлифовальных станков 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Способы, правила и приемы правки шлифовальных кругов на </w:t>
            </w:r>
            <w:r w:rsidR="00E2540C" w:rsidRPr="00073536">
              <w:t>шлице</w:t>
            </w:r>
            <w:r w:rsidRPr="00073536">
              <w:t>шлифовальных станках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Способы и приемы контроля качества правки шлифовальных кругов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Порядок проверки исправности и работоспособности шлицешлифовальных станков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 xml:space="preserve">Порядок и состав регламентных работ по техническому обслуживанию шлицешлифовальных </w:t>
            </w:r>
            <w:r w:rsidRPr="00073536">
              <w:rPr>
                <w:lang w:eastAsia="en-US"/>
              </w:rPr>
              <w:t>станков</w:t>
            </w:r>
            <w:r w:rsidRPr="00073536">
              <w:t xml:space="preserve"> и рабочего места шлицешлифовщика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Состав работ и приемы выполнения технического обслуживания технологической оснастки, размещенной на рабочем месте шлицешлифовщика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Требования к планировке и оснащению рабочего места при выполнении шлицешлифовальных работ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073536">
            <w:pPr>
              <w:suppressAutoHyphens/>
            </w:pPr>
          </w:p>
        </w:tc>
        <w:tc>
          <w:tcPr>
            <w:tcW w:w="3734" w:type="pct"/>
          </w:tcPr>
          <w:p w:rsidR="00C45C75" w:rsidRPr="00073536" w:rsidRDefault="009E426E" w:rsidP="00073536">
            <w:pPr>
              <w:jc w:val="both"/>
            </w:pPr>
            <w:r>
              <w:t>Правила хранения технологической оснастки и инструментов, размещенных</w:t>
            </w:r>
            <w:r w:rsidR="00C45C75" w:rsidRPr="00073536">
              <w:t xml:space="preserve"> на рабочем месте шлицешлифовщика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</w:tcPr>
          <w:p w:rsidR="00C45C75" w:rsidRPr="006F38E0" w:rsidRDefault="00722C14" w:rsidP="00073536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-</w:t>
            </w:r>
          </w:p>
        </w:tc>
      </w:tr>
    </w:tbl>
    <w:p w:rsidR="00073536" w:rsidRDefault="00073536" w:rsidP="00722C14"/>
    <w:p w:rsidR="001F3D6C" w:rsidRPr="00722C14" w:rsidRDefault="001F3D6C" w:rsidP="00722C14"/>
    <w:p w:rsidR="005E5EB0" w:rsidRPr="00722C14" w:rsidRDefault="005E5EB0" w:rsidP="00722C14">
      <w:pPr>
        <w:rPr>
          <w:b/>
          <w:bCs w:val="0"/>
        </w:rPr>
      </w:pPr>
      <w:r w:rsidRPr="00722C14">
        <w:rPr>
          <w:b/>
          <w:bCs w:val="0"/>
        </w:rPr>
        <w:t>3.2.5. Трудовая функция</w:t>
      </w:r>
    </w:p>
    <w:p w:rsidR="00073536" w:rsidRPr="00073536" w:rsidRDefault="00073536" w:rsidP="0007353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07353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073536">
            <w:r>
              <w:t>Шлифование шлицев с точностью размеров по 6-му, 7-му квалитету на налаженных шлицешлифовальных станках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073536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B</w:t>
            </w:r>
            <w:r w:rsidR="006D1AF8" w:rsidRPr="006F38E0">
              <w:t>/05.3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07353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3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415"/>
        <w:gridCol w:w="2232"/>
      </w:tblGrid>
      <w:tr w:rsidR="005E5EB0" w:rsidRPr="006F38E0" w:rsidTr="006A0516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</w:tr>
      <w:tr w:rsidR="005E5EB0" w:rsidRPr="006F38E0" w:rsidTr="006A0516">
        <w:trPr>
          <w:jc w:val="center"/>
        </w:trPr>
        <w:tc>
          <w:tcPr>
            <w:tcW w:w="1267" w:type="pct"/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1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157720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157720" w:rsidRPr="006F38E0" w:rsidRDefault="00157720" w:rsidP="00073536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157720" w:rsidRPr="006F38E0" w:rsidRDefault="00157720" w:rsidP="00073536">
            <w:pPr>
              <w:jc w:val="both"/>
            </w:pPr>
            <w:r w:rsidRPr="006F38E0">
              <w:t xml:space="preserve">Анализ исходных данных (рабочего чертежа, технологической карты) для шлифования шлицев с точностью размеров по </w:t>
            </w:r>
            <w:r w:rsidR="000C51C1">
              <w:t>6-му, 7-му квалитету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6215CE" w:rsidP="00073536">
            <w:pPr>
              <w:jc w:val="both"/>
            </w:pPr>
            <w:r>
              <w:t>Шлифование шлицев с точностью размеров по 6-му, 7-му квалитету</w:t>
            </w:r>
            <w:r w:rsidR="00343745" w:rsidRPr="006F38E0">
              <w:t xml:space="preserve"> в соответствии с технической документацией</w:t>
            </w:r>
          </w:p>
        </w:tc>
      </w:tr>
      <w:tr w:rsidR="00157720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57720" w:rsidRPr="006F38E0" w:rsidRDefault="00157720" w:rsidP="00073536">
            <w:pPr>
              <w:suppressAutoHyphens/>
            </w:pPr>
          </w:p>
        </w:tc>
        <w:tc>
          <w:tcPr>
            <w:tcW w:w="3734" w:type="pct"/>
          </w:tcPr>
          <w:p w:rsidR="00157720" w:rsidRPr="006F38E0" w:rsidRDefault="006A70A4" w:rsidP="00073536">
            <w:pPr>
              <w:jc w:val="both"/>
            </w:pPr>
            <w:r>
              <w:t xml:space="preserve">Поддержание технического </w:t>
            </w:r>
            <w:r w:rsidR="00157720" w:rsidRPr="006F38E0">
              <w:t>состояния технологической оснастки (приспособлений, измерительных и вспомогательных инструментов), размещенной на рабочем месте шлицешлифовщика</w:t>
            </w:r>
            <w:r w:rsidR="00722C14">
              <w:t xml:space="preserve"> </w:t>
            </w:r>
          </w:p>
        </w:tc>
      </w:tr>
      <w:tr w:rsidR="00157720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57720" w:rsidRPr="006F38E0" w:rsidRDefault="00157720" w:rsidP="00073536">
            <w:pPr>
              <w:suppressAutoHyphens/>
            </w:pPr>
          </w:p>
        </w:tc>
        <w:tc>
          <w:tcPr>
            <w:tcW w:w="3734" w:type="pct"/>
          </w:tcPr>
          <w:p w:rsidR="00157720" w:rsidRPr="006F38E0" w:rsidRDefault="00DB1B22" w:rsidP="00073536">
            <w:pPr>
              <w:jc w:val="both"/>
            </w:pPr>
            <w:r w:rsidRPr="006F38E0">
              <w:t>Поддержание</w:t>
            </w:r>
            <w:r w:rsidR="00157720" w:rsidRPr="006F38E0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157720" w:rsidRPr="006F38E0">
              <w:t xml:space="preserve"> промышленной и экологической безопасности, правилами организации рабочего места шлицешлифовщика</w:t>
            </w:r>
            <w:r w:rsidR="00722C14">
              <w:t xml:space="preserve"> </w:t>
            </w:r>
          </w:p>
        </w:tc>
      </w:tr>
      <w:tr w:rsidR="00157720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157720" w:rsidRPr="006F38E0" w:rsidRDefault="00157720" w:rsidP="00073536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157720" w:rsidRPr="006F38E0" w:rsidRDefault="00157720" w:rsidP="00073536">
            <w:pPr>
              <w:jc w:val="both"/>
            </w:pPr>
            <w:r w:rsidRPr="006F38E0">
              <w:t xml:space="preserve">Читать и применять техническую документацию на детали со шлицами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  <w:r w:rsidRPr="006F38E0">
              <w:t>(рабочий чертеж, технологическую карту)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 xml:space="preserve">Устанавливать детали шлицевых соединений с точностью, необходимой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 xml:space="preserve">Выполнять шлифование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Pr="006F38E0">
              <w:t>на налаженных шлицешлифовальных станках в соответствии с технологической картой и рабочим чертежом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 xml:space="preserve">Контролировать параметры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Pr="006F38E0">
              <w:t>после шлифования в соответствии с конструкторской документацией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>Применять смазочно-охлаждающие технологические средства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>Применять средства индивидуальной и коллективной защиты при выполнении работ на шлицешлифовальных станках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>Проводить ежесменное техническое обслуживание шлицешлифовальных станков и уборку рабочего места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6F38E0">
              <w:t xml:space="preserve"> промышленной и экологической безопасности, правилами организации рабочего места шлицешлифовщика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шлицешлифовального станка 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343745" w:rsidRPr="006F38E0" w:rsidRDefault="00343745" w:rsidP="00073536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 xml:space="preserve">Виды и содержание технологической документации, используемой в организации, в объеме, необходимом для выполнения служебных обязанностей 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>Основы машиностроительного черчения в объеме, необходимом для выполнения работы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34374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43745" w:rsidRPr="006F38E0" w:rsidRDefault="00343745" w:rsidP="00073536">
            <w:pPr>
              <w:suppressAutoHyphens/>
            </w:pPr>
          </w:p>
        </w:tc>
        <w:tc>
          <w:tcPr>
            <w:tcW w:w="3734" w:type="pct"/>
          </w:tcPr>
          <w:p w:rsidR="00343745" w:rsidRPr="006F38E0" w:rsidRDefault="00343745" w:rsidP="00073536">
            <w:pPr>
              <w:jc w:val="both"/>
            </w:pPr>
            <w:r w:rsidRPr="006F38E0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 xml:space="preserve">Правила и приемы установки и закрепления заготовок на шлицешлифовальных станках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 xml:space="preserve">Устройство, назначение, правила и условия применения приспособлений, применяемых на шлицешлифовальных станках для базирования и закрепления заготовок 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6A70A4" w:rsidP="00073536">
            <w:pPr>
              <w:jc w:val="both"/>
            </w:pPr>
            <w:r w:rsidRPr="00755C46">
              <w:t xml:space="preserve">Порядок </w:t>
            </w:r>
            <w:r w:rsidR="00121E8C" w:rsidRPr="006F38E0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AF22E0" w:rsidP="00073536">
            <w:pPr>
              <w:jc w:val="both"/>
            </w:pPr>
            <w:r>
              <w:t>Устройство, правила использования и органы управления шлицешлифовальных станков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>Основы теории резания в объеме, необходимом для выполнения работы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>Основные свойства и маркировка конструкционных и абразивных материалов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 xml:space="preserve">Способы и приемы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  <w:r w:rsidRPr="006F38E0">
              <w:t>на шлицешлифовальных станках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 xml:space="preserve">Критерии износа шлифовальных кругов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 xml:space="preserve">Основные виды брака при шлифовании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Pr="006F38E0">
              <w:t>, его причины и способы предупреждения и устранения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F53BCE" w:rsidP="00073536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121E8C" w:rsidRPr="006F38E0">
              <w:t>и коллективной защиты при выполнении работ на шлицешлифовальных станках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 xml:space="preserve">Контрольно-измерительные инструменты и приборы для контроля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Pr="006F38E0">
              <w:t xml:space="preserve">после </w:t>
            </w:r>
            <w:r w:rsidR="00A255F7">
              <w:t>шлице</w:t>
            </w:r>
            <w:r w:rsidRPr="006F38E0">
              <w:t xml:space="preserve">шлифования 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 xml:space="preserve">Порядок и состав регламентных работ по техническому обслуживанию шлицешлифовальных </w:t>
            </w:r>
            <w:r w:rsidRPr="006F38E0">
              <w:rPr>
                <w:lang w:eastAsia="en-US"/>
              </w:rPr>
              <w:t>станков</w:t>
            </w:r>
            <w:r w:rsidRPr="006F38E0">
              <w:t xml:space="preserve"> и рабочего места шлицешлифовщика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>Состав работ и приемы выполнения технического обслуживания технологической оснастки, размещенной на рабочем месте шлицешлифовщика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>Требования к планировке и оснащению рабочего места при выполнении шлицешлифовальных работ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121E8C" w:rsidRPr="006F38E0" w:rsidRDefault="00121E8C" w:rsidP="00073536">
            <w:pPr>
              <w:suppressAutoHyphens/>
            </w:pPr>
          </w:p>
        </w:tc>
        <w:tc>
          <w:tcPr>
            <w:tcW w:w="3734" w:type="pct"/>
          </w:tcPr>
          <w:p w:rsidR="00121E8C" w:rsidRPr="006F38E0" w:rsidRDefault="009E426E" w:rsidP="00073536">
            <w:pPr>
              <w:jc w:val="both"/>
            </w:pPr>
            <w:r>
              <w:t>Правила хранения технологической оснастки и инструментов, размещенных</w:t>
            </w:r>
            <w:r w:rsidR="00121E8C" w:rsidRPr="006F38E0">
              <w:t xml:space="preserve"> на рабочем месте шлицешлифовщика</w:t>
            </w:r>
          </w:p>
        </w:tc>
      </w:tr>
      <w:tr w:rsidR="00121E8C" w:rsidRPr="006F38E0" w:rsidTr="00073536">
        <w:trPr>
          <w:trHeight w:val="20"/>
          <w:jc w:val="center"/>
        </w:trPr>
        <w:tc>
          <w:tcPr>
            <w:tcW w:w="1266" w:type="pct"/>
          </w:tcPr>
          <w:p w:rsidR="00121E8C" w:rsidRPr="006F38E0" w:rsidRDefault="00722C14" w:rsidP="00073536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121E8C" w:rsidRPr="006F38E0" w:rsidRDefault="00121E8C" w:rsidP="00073536">
            <w:pPr>
              <w:jc w:val="both"/>
            </w:pPr>
            <w:r w:rsidRPr="006F38E0">
              <w:t>-</w:t>
            </w:r>
          </w:p>
        </w:tc>
      </w:tr>
    </w:tbl>
    <w:p w:rsidR="00073536" w:rsidRDefault="00073536" w:rsidP="00722C14"/>
    <w:p w:rsidR="00EF25E6" w:rsidRDefault="00EF25E6" w:rsidP="00073536">
      <w:pPr>
        <w:pStyle w:val="2"/>
        <w:spacing w:before="0" w:after="0"/>
      </w:pPr>
      <w:bookmarkStart w:id="15" w:name="_Toc16143804"/>
      <w:bookmarkStart w:id="16" w:name="_Toc16150189"/>
      <w:r w:rsidRPr="006F38E0">
        <w:t>3.3. Обобщенная трудовая функция</w:t>
      </w:r>
      <w:bookmarkEnd w:id="15"/>
      <w:bookmarkEnd w:id="16"/>
    </w:p>
    <w:p w:rsidR="00073536" w:rsidRPr="00073536" w:rsidRDefault="00073536" w:rsidP="0007353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961"/>
        <w:gridCol w:w="763"/>
        <w:gridCol w:w="1057"/>
        <w:gridCol w:w="1575"/>
        <w:gridCol w:w="539"/>
      </w:tblGrid>
      <w:tr w:rsidR="006D1AF8" w:rsidRPr="006F38E0" w:rsidTr="006A0516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422122" w:rsidP="001F3D6C">
            <w:pPr>
              <w:suppressAutoHyphens/>
            </w:pPr>
            <w:r w:rsidRPr="0044591A">
              <w:t>Обработка зубьев простых зубчатых колес по 3</w:t>
            </w:r>
            <w:r w:rsidR="00F53BCE">
              <w:noBreakHyphen/>
              <w:t>й</w:t>
            </w:r>
            <w:r>
              <w:t xml:space="preserve">, </w:t>
            </w:r>
            <w:r w:rsidRPr="0044591A">
              <w:t>4</w:t>
            </w:r>
            <w:r w:rsidR="00F53BCE">
              <w:noBreakHyphen/>
              <w:t>й</w:t>
            </w:r>
            <w:r w:rsidRPr="0044591A">
              <w:t xml:space="preserve"> степени точности, сложных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 xml:space="preserve">, </w:t>
            </w:r>
            <w:r w:rsidRPr="0044591A">
              <w:t>6</w:t>
            </w:r>
            <w:r w:rsidR="00F53BCE">
              <w:noBreakHyphen/>
              <w:t>й</w:t>
            </w:r>
            <w:r w:rsidRPr="0044591A">
              <w:t xml:space="preserve"> степени точности, </w:t>
            </w:r>
            <w:r w:rsidR="001F3D6C">
              <w:t>особо сложных деталей зубчатых передач</w:t>
            </w:r>
            <w:r w:rsidRPr="0044591A">
              <w:t xml:space="preserve"> по 7</w:t>
            </w:r>
            <w:r w:rsidR="00F53BCE">
              <w:noBreakHyphen/>
              <w:t>й</w:t>
            </w:r>
            <w:r w:rsidRPr="0044591A">
              <w:t xml:space="preserve"> степени точности, и (или) шлицев с точностью размеров по 6</w:t>
            </w:r>
            <w:r w:rsidR="00A24435">
              <w:noBreakHyphen/>
            </w:r>
            <w:r>
              <w:t xml:space="preserve">му, </w:t>
            </w:r>
            <w:r w:rsidRPr="0044591A">
              <w:t>7</w:t>
            </w:r>
            <w:r>
              <w:t>-му</w:t>
            </w:r>
            <w:r w:rsidRPr="0044591A">
              <w:t xml:space="preserve"> квалитет</w:t>
            </w:r>
            <w:r>
              <w:t>у</w:t>
            </w:r>
          </w:p>
        </w:tc>
        <w:tc>
          <w:tcPr>
            <w:tcW w:w="76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073536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124F5E" w:rsidRDefault="00124F5E" w:rsidP="006D1AF8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07353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82AC1" w:rsidP="006D1AF8">
            <w:pPr>
              <w:suppressAutoHyphens/>
              <w:jc w:val="center"/>
            </w:pPr>
            <w:r>
              <w:t>3</w:t>
            </w:r>
          </w:p>
        </w:tc>
      </w:tr>
    </w:tbl>
    <w:p w:rsidR="00EF25E6" w:rsidRDefault="00EF25E6" w:rsidP="00341388">
      <w:pPr>
        <w:pStyle w:val="af5"/>
      </w:pPr>
    </w:p>
    <w:p w:rsidR="001F3D6C" w:rsidRPr="006F38E0" w:rsidRDefault="001F3D6C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EF25E6" w:rsidRPr="006F38E0" w:rsidTr="00FA6653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</w:pPr>
            <w:r w:rsidRPr="006F38E0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FA6653">
            <w:pPr>
              <w:suppressAutoHyphens/>
              <w:rPr>
                <w:sz w:val="20"/>
                <w:szCs w:val="20"/>
              </w:rPr>
            </w:pPr>
          </w:p>
        </w:tc>
      </w:tr>
      <w:tr w:rsidR="00EF25E6" w:rsidRPr="006F38E0" w:rsidTr="00186FDD">
        <w:trPr>
          <w:jc w:val="center"/>
        </w:trPr>
        <w:tc>
          <w:tcPr>
            <w:tcW w:w="2267" w:type="dxa"/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EF25E6" w:rsidRPr="006F38E0" w:rsidTr="00961C65">
        <w:trPr>
          <w:jc w:val="center"/>
        </w:trPr>
        <w:tc>
          <w:tcPr>
            <w:tcW w:w="1276" w:type="pct"/>
          </w:tcPr>
          <w:p w:rsidR="00EF25E6" w:rsidRPr="006F38E0" w:rsidRDefault="00EF25E6" w:rsidP="00186FDD">
            <w:pPr>
              <w:suppressAutoHyphens/>
            </w:pPr>
            <w:r w:rsidRPr="006F38E0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EF25E6" w:rsidRPr="006F38E0" w:rsidRDefault="00506BFE" w:rsidP="00506BFE">
            <w:pPr>
              <w:suppressAutoHyphens/>
            </w:pPr>
            <w:r w:rsidRPr="006F38E0">
              <w:t>Зубошлифовщик 4</w:t>
            </w:r>
            <w:r w:rsidR="007E050A" w:rsidRPr="006F38E0">
              <w:t>-го</w:t>
            </w:r>
            <w:r w:rsidR="00EF25E6" w:rsidRPr="006F38E0">
              <w:t xml:space="preserve"> разряда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506BFE" w:rsidRPr="006F38E0" w:rsidTr="00961C65">
        <w:trPr>
          <w:jc w:val="center"/>
        </w:trPr>
        <w:tc>
          <w:tcPr>
            <w:tcW w:w="1276" w:type="pct"/>
          </w:tcPr>
          <w:p w:rsidR="00506BFE" w:rsidRPr="006F38E0" w:rsidRDefault="00506BFE" w:rsidP="00506BFE">
            <w:pPr>
              <w:suppressAutoHyphens/>
            </w:pPr>
            <w:r w:rsidRPr="006F38E0">
              <w:t>Требования к образованию и обучению</w:t>
            </w:r>
          </w:p>
        </w:tc>
        <w:tc>
          <w:tcPr>
            <w:tcW w:w="3724" w:type="pct"/>
          </w:tcPr>
          <w:p w:rsidR="00506BFE" w:rsidRPr="006F38E0" w:rsidRDefault="00506BFE" w:rsidP="00506BFE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>Среднее общее образование</w:t>
            </w:r>
            <w:r w:rsidR="00E37386">
              <w:rPr>
                <w:lang w:eastAsia="en-US"/>
              </w:rPr>
              <w:t xml:space="preserve"> и </w:t>
            </w:r>
          </w:p>
          <w:p w:rsidR="00506BFE" w:rsidRPr="006F38E0" w:rsidRDefault="00755C46" w:rsidP="00506BFE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506BFE" w:rsidRPr="006F38E0">
              <w:rPr>
                <w:lang w:eastAsia="en-US"/>
              </w:rPr>
              <w:t>рофессиональное обучение – программы профессиональной подготовки по професси</w:t>
            </w:r>
            <w:r w:rsidR="006E198D">
              <w:rPr>
                <w:lang w:eastAsia="en-US"/>
              </w:rPr>
              <w:t>ям рабочих, должностям служащих,</w:t>
            </w:r>
            <w:r w:rsidR="00506BFE" w:rsidRPr="006F38E0">
              <w:rPr>
                <w:lang w:eastAsia="en-US"/>
              </w:rPr>
              <w:t xml:space="preserve"> программы п</w:t>
            </w:r>
            <w:r w:rsidR="006E198D">
              <w:rPr>
                <w:lang w:eastAsia="en-US"/>
              </w:rPr>
              <w:t>ереподготовки рабочих, служащих,</w:t>
            </w:r>
            <w:r w:rsidR="00506BFE" w:rsidRPr="006F38E0">
              <w:rPr>
                <w:lang w:eastAsia="en-US"/>
              </w:rPr>
              <w:t xml:space="preserve"> программы повышения квалификации рабочих, служащих</w:t>
            </w:r>
          </w:p>
          <w:p w:rsidR="00506BFE" w:rsidRPr="006F38E0" w:rsidRDefault="00506BFE" w:rsidP="00506BFE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>или</w:t>
            </w:r>
          </w:p>
          <w:p w:rsidR="00506BFE" w:rsidRPr="006F38E0" w:rsidRDefault="00506BFE" w:rsidP="00506BFE">
            <w:pPr>
              <w:pStyle w:val="af5"/>
            </w:pPr>
            <w:r w:rsidRPr="006F38E0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6F38E0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506BFE" w:rsidRPr="006F38E0" w:rsidTr="00961C65">
        <w:trPr>
          <w:jc w:val="center"/>
        </w:trPr>
        <w:tc>
          <w:tcPr>
            <w:tcW w:w="1276" w:type="pct"/>
          </w:tcPr>
          <w:p w:rsidR="00506BFE" w:rsidRPr="006F38E0" w:rsidRDefault="00506BFE" w:rsidP="00506BFE">
            <w:pPr>
              <w:suppressAutoHyphens/>
            </w:pPr>
            <w:r w:rsidRPr="006F38E0">
              <w:t>Требования к опыту практической работы</w:t>
            </w:r>
          </w:p>
        </w:tc>
        <w:tc>
          <w:tcPr>
            <w:tcW w:w="3724" w:type="pct"/>
          </w:tcPr>
          <w:p w:rsidR="00506BFE" w:rsidRPr="006F38E0" w:rsidRDefault="00506BFE" w:rsidP="00506BFE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 xml:space="preserve">Не менее одного года </w:t>
            </w:r>
            <w:r w:rsidR="00961C65" w:rsidRPr="006F38E0">
              <w:t>зубошлифовщиком</w:t>
            </w:r>
            <w:r w:rsidRPr="006F38E0">
              <w:t xml:space="preserve"> </w:t>
            </w:r>
            <w:r w:rsidRPr="006F38E0">
              <w:rPr>
                <w:lang w:eastAsia="en-US"/>
              </w:rPr>
              <w:t xml:space="preserve">3-го разряда </w:t>
            </w:r>
            <w:r w:rsidR="00BB7CA3">
              <w:rPr>
                <w:lang w:eastAsia="en-US"/>
              </w:rPr>
              <w:t xml:space="preserve">для прошедших </w:t>
            </w:r>
            <w:r w:rsidRPr="006F38E0">
              <w:rPr>
                <w:lang w:eastAsia="en-US"/>
              </w:rPr>
              <w:t>профессионально</w:t>
            </w:r>
            <w:r w:rsidR="00BB7CA3">
              <w:rPr>
                <w:lang w:eastAsia="en-US"/>
              </w:rPr>
              <w:t>е</w:t>
            </w:r>
            <w:r w:rsidRPr="006F38E0">
              <w:rPr>
                <w:lang w:eastAsia="en-US"/>
              </w:rPr>
              <w:t xml:space="preserve"> обучени</w:t>
            </w:r>
            <w:r w:rsidR="00BB7CA3">
              <w:rPr>
                <w:lang w:eastAsia="en-US"/>
              </w:rPr>
              <w:t>е</w:t>
            </w:r>
            <w:r w:rsidRPr="006F38E0">
              <w:rPr>
                <w:lang w:eastAsia="en-US"/>
              </w:rPr>
              <w:t xml:space="preserve"> </w:t>
            </w:r>
          </w:p>
          <w:p w:rsidR="00506BFE" w:rsidRPr="006F38E0" w:rsidRDefault="00506BFE" w:rsidP="00506BFE">
            <w:pPr>
              <w:pStyle w:val="af5"/>
            </w:pPr>
            <w:r w:rsidRPr="006F38E0">
              <w:rPr>
                <w:lang w:eastAsia="en-US"/>
              </w:rPr>
              <w:t xml:space="preserve">Не менее шести месяцев </w:t>
            </w:r>
            <w:r w:rsidR="00961C65" w:rsidRPr="006F38E0">
              <w:t>зубошлифовщиком</w:t>
            </w:r>
            <w:r w:rsidR="00961C65" w:rsidRPr="006F38E0">
              <w:rPr>
                <w:lang w:eastAsia="en-US"/>
              </w:rPr>
              <w:t xml:space="preserve"> </w:t>
            </w:r>
            <w:r w:rsidRPr="006F38E0">
              <w:rPr>
                <w:lang w:eastAsia="en-US"/>
              </w:rPr>
              <w:t>3-го разряда при наличии среднего профессионального образования</w:t>
            </w:r>
          </w:p>
        </w:tc>
      </w:tr>
      <w:tr w:rsidR="00A24435" w:rsidRPr="006F38E0" w:rsidTr="00755C46">
        <w:trPr>
          <w:trHeight w:val="1378"/>
          <w:jc w:val="center"/>
        </w:trPr>
        <w:tc>
          <w:tcPr>
            <w:tcW w:w="1276" w:type="pct"/>
          </w:tcPr>
          <w:p w:rsidR="00A24435" w:rsidRPr="006F38E0" w:rsidRDefault="00A24435" w:rsidP="00506BFE">
            <w:pPr>
              <w:suppressAutoHyphens/>
            </w:pPr>
            <w:r w:rsidRPr="006F38E0">
              <w:t>Особые условия допуска к работе</w:t>
            </w:r>
          </w:p>
        </w:tc>
        <w:tc>
          <w:tcPr>
            <w:tcW w:w="3724" w:type="pct"/>
          </w:tcPr>
          <w:p w:rsidR="00A24435" w:rsidRPr="006F38E0" w:rsidRDefault="00A24435" w:rsidP="00506BFE">
            <w:pPr>
              <w:pStyle w:val="af5"/>
            </w:pPr>
            <w:r w:rsidRPr="006F38E0">
              <w:rPr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и (или) внеочередных медицинских осмотров (обследований) </w:t>
            </w:r>
          </w:p>
          <w:p w:rsidR="00A24435" w:rsidRPr="006F38E0" w:rsidRDefault="00A24435" w:rsidP="00506BFE">
            <w:pPr>
              <w:pStyle w:val="af5"/>
            </w:pPr>
            <w:r w:rsidRPr="006F38E0">
              <w:t>Прохождение противопожарного инструктажа</w:t>
            </w:r>
          </w:p>
          <w:p w:rsidR="00A24435" w:rsidRPr="006F38E0" w:rsidRDefault="00A24435" w:rsidP="00506BFE">
            <w:pPr>
              <w:pStyle w:val="af5"/>
            </w:pPr>
            <w:r w:rsidRPr="006F38E0">
              <w:t>Прохождение инструктажа по охране труда на рабочем месте</w:t>
            </w:r>
          </w:p>
        </w:tc>
      </w:tr>
      <w:tr w:rsidR="00961C65" w:rsidRPr="006F38E0" w:rsidTr="00961C65">
        <w:trPr>
          <w:jc w:val="center"/>
        </w:trPr>
        <w:tc>
          <w:tcPr>
            <w:tcW w:w="1276" w:type="pct"/>
          </w:tcPr>
          <w:p w:rsidR="00961C65" w:rsidRPr="006F38E0" w:rsidRDefault="00961C65" w:rsidP="00506BFE">
            <w:pPr>
              <w:suppressAutoHyphens/>
            </w:pPr>
            <w:r w:rsidRPr="006F38E0">
              <w:t>Другие характеристики</w:t>
            </w:r>
          </w:p>
        </w:tc>
        <w:tc>
          <w:tcPr>
            <w:tcW w:w="3724" w:type="pct"/>
          </w:tcPr>
          <w:p w:rsidR="00961C65" w:rsidRPr="006F38E0" w:rsidRDefault="00961C65" w:rsidP="00506BFE">
            <w:pPr>
              <w:pStyle w:val="af5"/>
            </w:pPr>
            <w:r w:rsidRPr="006F38E0">
              <w:t>-</w:t>
            </w:r>
          </w:p>
        </w:tc>
      </w:tr>
    </w:tbl>
    <w:p w:rsidR="00EF25E6" w:rsidRPr="006F38E0" w:rsidRDefault="00EF25E6" w:rsidP="00341388">
      <w:pPr>
        <w:pStyle w:val="af5"/>
      </w:pPr>
    </w:p>
    <w:p w:rsidR="00EF25E6" w:rsidRPr="006F38E0" w:rsidRDefault="00EF25E6" w:rsidP="00341388">
      <w:pPr>
        <w:pStyle w:val="af5"/>
      </w:pPr>
      <w:r w:rsidRPr="006F38E0">
        <w:t>Дополнительные характеристики</w:t>
      </w:r>
    </w:p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405"/>
        <w:gridCol w:w="6344"/>
      </w:tblGrid>
      <w:tr w:rsidR="00EF25E6" w:rsidRPr="006F38E0" w:rsidTr="00073536">
        <w:trPr>
          <w:trHeight w:val="20"/>
          <w:jc w:val="center"/>
        </w:trPr>
        <w:tc>
          <w:tcPr>
            <w:tcW w:w="1282" w:type="pct"/>
            <w:vAlign w:val="center"/>
          </w:tcPr>
          <w:p w:rsidR="00EF25E6" w:rsidRPr="006F38E0" w:rsidRDefault="00EF25E6" w:rsidP="00186FDD">
            <w:pPr>
              <w:suppressAutoHyphens/>
              <w:jc w:val="center"/>
            </w:pPr>
            <w:r w:rsidRPr="006F38E0">
              <w:t>Наименование документа</w:t>
            </w:r>
          </w:p>
        </w:tc>
        <w:tc>
          <w:tcPr>
            <w:tcW w:w="674" w:type="pct"/>
            <w:vAlign w:val="center"/>
          </w:tcPr>
          <w:p w:rsidR="00EF25E6" w:rsidRPr="006F38E0" w:rsidRDefault="00EF25E6" w:rsidP="00186FDD">
            <w:pPr>
              <w:suppressAutoHyphens/>
              <w:jc w:val="center"/>
            </w:pPr>
            <w:r w:rsidRPr="006F38E0">
              <w:t>Код</w:t>
            </w:r>
          </w:p>
        </w:tc>
        <w:tc>
          <w:tcPr>
            <w:tcW w:w="3044" w:type="pct"/>
            <w:vAlign w:val="center"/>
          </w:tcPr>
          <w:p w:rsidR="00EF25E6" w:rsidRPr="006F38E0" w:rsidRDefault="00EF25E6" w:rsidP="00186FDD">
            <w:pPr>
              <w:suppressAutoHyphens/>
              <w:jc w:val="center"/>
            </w:pPr>
            <w:r w:rsidRPr="006F38E0">
              <w:t>Наименование базовой группы, должности (профессии) или специальности</w:t>
            </w:r>
          </w:p>
        </w:tc>
      </w:tr>
      <w:tr w:rsidR="007F35E4" w:rsidRPr="006F38E0" w:rsidTr="00073536">
        <w:trPr>
          <w:trHeight w:val="20"/>
          <w:jc w:val="center"/>
        </w:trPr>
        <w:tc>
          <w:tcPr>
            <w:tcW w:w="1282" w:type="pct"/>
          </w:tcPr>
          <w:p w:rsidR="007F35E4" w:rsidRPr="006F38E0" w:rsidRDefault="007F35E4" w:rsidP="00186FDD">
            <w:pPr>
              <w:suppressAutoHyphens/>
            </w:pPr>
            <w:r w:rsidRPr="006F38E0">
              <w:t>ОКЗ</w:t>
            </w:r>
          </w:p>
        </w:tc>
        <w:tc>
          <w:tcPr>
            <w:tcW w:w="674" w:type="pct"/>
          </w:tcPr>
          <w:p w:rsidR="007F35E4" w:rsidRPr="006F38E0" w:rsidRDefault="007F35E4" w:rsidP="00186FDD">
            <w:pPr>
              <w:suppressAutoHyphens/>
            </w:pPr>
            <w:r w:rsidRPr="006F38E0">
              <w:t>7224</w:t>
            </w:r>
          </w:p>
        </w:tc>
        <w:tc>
          <w:tcPr>
            <w:tcW w:w="3044" w:type="pct"/>
          </w:tcPr>
          <w:p w:rsidR="007F35E4" w:rsidRPr="006F38E0" w:rsidRDefault="007F35E4" w:rsidP="00186FDD">
            <w:pPr>
              <w:suppressAutoHyphens/>
            </w:pPr>
            <w:r w:rsidRPr="006F38E0">
              <w:t>Полировщики, шлифовщики и заточники инструментов</w:t>
            </w:r>
          </w:p>
        </w:tc>
      </w:tr>
      <w:tr w:rsidR="00EF25E6" w:rsidRPr="006F38E0" w:rsidTr="00073536">
        <w:trPr>
          <w:trHeight w:val="20"/>
          <w:jc w:val="center"/>
        </w:trPr>
        <w:tc>
          <w:tcPr>
            <w:tcW w:w="1282" w:type="pct"/>
          </w:tcPr>
          <w:p w:rsidR="00EF25E6" w:rsidRPr="006F38E0" w:rsidRDefault="007E050A" w:rsidP="00B809E7">
            <w:pPr>
              <w:suppressAutoHyphens/>
            </w:pPr>
            <w:r w:rsidRPr="006F38E0">
              <w:t>ЕТКС</w:t>
            </w:r>
          </w:p>
        </w:tc>
        <w:tc>
          <w:tcPr>
            <w:tcW w:w="674" w:type="pct"/>
          </w:tcPr>
          <w:p w:rsidR="00EF25E6" w:rsidRPr="006F38E0" w:rsidRDefault="00EF25E6" w:rsidP="00FC5ACC">
            <w:pPr>
              <w:suppressAutoHyphens/>
            </w:pPr>
            <w:r w:rsidRPr="006F38E0">
              <w:t>§ 2</w:t>
            </w:r>
            <w:r w:rsidR="00FC5ACC" w:rsidRPr="006F38E0">
              <w:t>0</w:t>
            </w:r>
          </w:p>
        </w:tc>
        <w:tc>
          <w:tcPr>
            <w:tcW w:w="3044" w:type="pct"/>
          </w:tcPr>
          <w:p w:rsidR="00EF25E6" w:rsidRPr="006F38E0" w:rsidRDefault="00B809E7" w:rsidP="00FC5ACC">
            <w:pPr>
              <w:suppressAutoHyphens/>
            </w:pPr>
            <w:r w:rsidRPr="006F38E0">
              <w:t>Зубошлифовщик 4</w:t>
            </w:r>
            <w:r w:rsidR="007E050A" w:rsidRPr="006F38E0">
              <w:t>-го</w:t>
            </w:r>
            <w:r w:rsidR="00FA6653" w:rsidRPr="006F38E0">
              <w:t xml:space="preserve"> разряда</w:t>
            </w:r>
          </w:p>
        </w:tc>
      </w:tr>
      <w:tr w:rsidR="00EF25E6" w:rsidRPr="006F38E0" w:rsidTr="00073536">
        <w:trPr>
          <w:trHeight w:val="20"/>
          <w:jc w:val="center"/>
        </w:trPr>
        <w:tc>
          <w:tcPr>
            <w:tcW w:w="1282" w:type="pct"/>
          </w:tcPr>
          <w:p w:rsidR="00EF25E6" w:rsidRPr="006F38E0" w:rsidRDefault="007E050A" w:rsidP="00186FDD">
            <w:pPr>
              <w:suppressAutoHyphens/>
            </w:pPr>
            <w:r w:rsidRPr="006F38E0">
              <w:t>ОКПДТР</w:t>
            </w:r>
          </w:p>
        </w:tc>
        <w:tc>
          <w:tcPr>
            <w:tcW w:w="674" w:type="pct"/>
          </w:tcPr>
          <w:p w:rsidR="00EF25E6" w:rsidRPr="006F38E0" w:rsidRDefault="00EF25E6" w:rsidP="00186FDD">
            <w:pPr>
              <w:suppressAutoHyphens/>
            </w:pPr>
            <w:r w:rsidRPr="006F38E0">
              <w:t>12277</w:t>
            </w:r>
          </w:p>
        </w:tc>
        <w:tc>
          <w:tcPr>
            <w:tcW w:w="3044" w:type="pct"/>
          </w:tcPr>
          <w:p w:rsidR="00EF25E6" w:rsidRPr="006F38E0" w:rsidRDefault="00EF25E6" w:rsidP="00186FDD">
            <w:pPr>
              <w:suppressAutoHyphens/>
            </w:pPr>
            <w:r w:rsidRPr="006F38E0">
              <w:t>Зубошлифовщик</w:t>
            </w:r>
          </w:p>
        </w:tc>
      </w:tr>
      <w:tr w:rsidR="00FC5ACC" w:rsidRPr="006F38E0" w:rsidTr="00073536">
        <w:trPr>
          <w:trHeight w:val="20"/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C5ACC" w:rsidRPr="006F38E0" w:rsidRDefault="00FC5ACC" w:rsidP="00C12E20">
            <w:pPr>
              <w:suppressAutoHyphens/>
            </w:pPr>
            <w:r w:rsidRPr="006F38E0">
              <w:t>ОКСО</w:t>
            </w:r>
            <w:r w:rsidR="00BF5ECA" w:rsidRPr="006F38E0">
              <w:rPr>
                <w:rStyle w:val="ad"/>
              </w:rPr>
              <w:endnoteReference w:id="8"/>
            </w:r>
          </w:p>
        </w:tc>
        <w:tc>
          <w:tcPr>
            <w:tcW w:w="6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C5ACC" w:rsidRPr="006F38E0" w:rsidRDefault="00FC5ACC" w:rsidP="007F35E4">
            <w:pPr>
              <w:suppressAutoHyphens/>
            </w:pPr>
            <w:r w:rsidRPr="006F38E0">
              <w:t>2.15.01.2</w:t>
            </w:r>
            <w:r w:rsidR="007F35E4" w:rsidRPr="006F38E0">
              <w:t>8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C5ACC" w:rsidRPr="006F38E0" w:rsidRDefault="007F35E4" w:rsidP="00C12E20">
            <w:pPr>
              <w:suppressAutoHyphens/>
            </w:pPr>
            <w:r w:rsidRPr="006F38E0">
              <w:t>Шлифовщик-универсал</w:t>
            </w:r>
          </w:p>
        </w:tc>
      </w:tr>
    </w:tbl>
    <w:p w:rsidR="00073536" w:rsidRPr="00722C14" w:rsidRDefault="00073536" w:rsidP="00722C14"/>
    <w:p w:rsidR="00EF25E6" w:rsidRPr="00722C14" w:rsidRDefault="00EF25E6" w:rsidP="00722C14">
      <w:pPr>
        <w:rPr>
          <w:b/>
          <w:bCs w:val="0"/>
        </w:rPr>
      </w:pPr>
      <w:r w:rsidRPr="00722C14">
        <w:rPr>
          <w:b/>
          <w:bCs w:val="0"/>
        </w:rPr>
        <w:t>3.3.1. Трудовая функция</w:t>
      </w:r>
    </w:p>
    <w:p w:rsidR="00073536" w:rsidRPr="00073536" w:rsidRDefault="00073536" w:rsidP="0007353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07353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073536">
            <w:r>
              <w:t>Шлифование зубьев простых зубчатых колес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6D1AF8" w:rsidRPr="006F38E0"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073536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C</w:t>
            </w:r>
            <w:r w:rsidR="006D1AF8" w:rsidRPr="006F38E0">
              <w:t>/01.</w:t>
            </w:r>
            <w:r w:rsidR="00682AC1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073536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82AC1" w:rsidP="006D1AF8">
            <w:pPr>
              <w:suppressAutoHyphens/>
              <w:jc w:val="center"/>
            </w:pPr>
            <w:r>
              <w:t>3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F25E6" w:rsidRPr="006F38E0" w:rsidTr="00186FD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</w:tr>
      <w:tr w:rsidR="00EF25E6" w:rsidRPr="006F38E0" w:rsidTr="00186FDD">
        <w:trPr>
          <w:jc w:val="center"/>
        </w:trPr>
        <w:tc>
          <w:tcPr>
            <w:tcW w:w="1266" w:type="pct"/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F25E6" w:rsidRDefault="00EF25E6" w:rsidP="00341388">
      <w:pPr>
        <w:pStyle w:val="af5"/>
      </w:pPr>
    </w:p>
    <w:p w:rsidR="001F3D6C" w:rsidRPr="006F38E0" w:rsidRDefault="001F3D6C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01697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301697" w:rsidRPr="006F38E0" w:rsidRDefault="00301697" w:rsidP="00073536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Анализ исходных данных (рабочего чертежа, технологической карты) для шлифования зубьев простых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073536">
              <w:t xml:space="preserve"> точности 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Настойка и наладка зубошлифовальных станков для шлифования зубьев простых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073536">
              <w:t xml:space="preserve"> точности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6215CE" w:rsidP="00073536">
            <w:pPr>
              <w:jc w:val="both"/>
            </w:pPr>
            <w:r>
              <w:t>Шлифование зубьев простых зубчатых колес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301697" w:rsidRPr="00073536">
              <w:t xml:space="preserve"> в соответствии с технической документацией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>Правка шлифовальных кругов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>Проведение регламентных работ по техническому обслуживанию зубошлифовальных станков в соответствии с технической документацией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6A70A4" w:rsidP="00073536">
            <w:pPr>
              <w:jc w:val="both"/>
            </w:pPr>
            <w:r>
              <w:t xml:space="preserve">Поддержание технического </w:t>
            </w:r>
            <w:r w:rsidR="00301697" w:rsidRPr="00073536">
              <w:t xml:space="preserve">состояния технологической оснастки (приспособлений, измерительных и вспомогательных </w:t>
            </w:r>
            <w:r w:rsidR="009D1612" w:rsidRPr="00073536">
              <w:t>инструментов)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DB1B22" w:rsidP="00073536">
            <w:pPr>
              <w:jc w:val="both"/>
            </w:pPr>
            <w:r w:rsidRPr="00073536">
              <w:t>Поддержание</w:t>
            </w:r>
            <w:r w:rsidR="00301697" w:rsidRPr="00073536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301697" w:rsidRPr="00073536">
              <w:t xml:space="preserve"> промышленной и экологической безопасности, правилами организации рабочего </w:t>
            </w:r>
            <w:r w:rsidRPr="00073536">
              <w:t>места шлифовщика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301697" w:rsidRPr="006F38E0" w:rsidRDefault="00301697" w:rsidP="00073536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Читать и применять техническую документацию на простые зубчатые колеса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073536">
              <w:t xml:space="preserve"> точности (рабочий чертеж, технологическую карту)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Выбирать в соответствии с технологической документацией, подготавливать к работе, устанавливать на зубошлифовальные станки и использовать приспособления </w:t>
            </w:r>
            <w:r w:rsidR="00DB1B22" w:rsidRPr="00073536">
              <w:t>для базирования и закрепления</w:t>
            </w:r>
            <w:r w:rsidRPr="00073536">
              <w:t xml:space="preserve"> простых зубчатых колес для шлифования зубьев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073536">
              <w:t xml:space="preserve"> точности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Выбирать в соответствии с технологической документацией, подготавливать к работе, устанавливать на зубошлифовальные станки шлифовальные круги для шлифования зубьев простых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073536">
              <w:t xml:space="preserve"> точности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Производить настройку зубошлифовальных станков для шлифования зубьев простых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073536">
              <w:t xml:space="preserve"> точности в соответствии с технологической документацией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766F43" w:rsidP="00073536">
            <w:pPr>
              <w:jc w:val="both"/>
            </w:pPr>
            <w:r w:rsidRPr="00073536">
              <w:t>Устанавливать зубчатые колеса с точностью</w:t>
            </w:r>
            <w:r w:rsidR="00301697" w:rsidRPr="00073536">
              <w:t xml:space="preserve">, необходимой для шлифования зубьев простых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="00301697" w:rsidRPr="00073536">
              <w:t xml:space="preserve"> точности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Выполнять шлифование зубьев простых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073536">
              <w:t xml:space="preserve"> точности в соответствии с технологической картой и рабочим чертежом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C75E3B" w:rsidP="00073536">
            <w:pPr>
              <w:jc w:val="both"/>
            </w:pPr>
            <w:r w:rsidRPr="00073536">
              <w:t>Оценивать состояние</w:t>
            </w:r>
            <w:r w:rsidR="00301697" w:rsidRPr="00073536">
              <w:t xml:space="preserve"> шлифовальных кругов для шлифования зубьев простых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="00301697" w:rsidRPr="00073536">
              <w:t xml:space="preserve"> точности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Применять </w:t>
            </w:r>
            <w:r w:rsidR="00DB1B22" w:rsidRPr="00073536">
              <w:t>смазочно-охлаждающие технологические средства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Выявлять причины брака, предупреждать и устранять возможный брак при шлифовании зубьев простых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073536">
              <w:t xml:space="preserve"> точности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Выбирать контрольно-измерительные инструменты и приборы для контроля параметров простых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073536">
              <w:t xml:space="preserve"> точности после зубошлифования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Контролировать простые зубчатые колеса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073536">
              <w:t xml:space="preserve"> точности после шлифования в соответствии с конструкторской документацией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>Применять средства индивидуальной и коллективной защиты при выполнении работ на зубошлифовальных станках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873A58" w:rsidP="00073536">
            <w:pPr>
              <w:jc w:val="both"/>
            </w:pPr>
            <w:r w:rsidRPr="00073536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зубошлифовального станка 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>Контролировать качество правки шлифовальных кругов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>Проверять исправность и работоспособность зубошлифовальных станков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Выполнять техническое обслуживание </w:t>
            </w:r>
            <w:r w:rsidR="008B5EE2" w:rsidRPr="00073536">
              <w:t>технологической оснастки</w:t>
            </w:r>
          </w:p>
        </w:tc>
      </w:tr>
      <w:tr w:rsidR="00301697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301697" w:rsidRPr="006F38E0" w:rsidRDefault="00301697" w:rsidP="00073536">
            <w:pPr>
              <w:suppressAutoHyphens/>
            </w:pPr>
          </w:p>
        </w:tc>
        <w:tc>
          <w:tcPr>
            <w:tcW w:w="3734" w:type="pct"/>
          </w:tcPr>
          <w:p w:rsidR="00301697" w:rsidRPr="00073536" w:rsidRDefault="00301697" w:rsidP="00073536">
            <w:pPr>
              <w:jc w:val="both"/>
            </w:pPr>
            <w:r w:rsidRPr="00073536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073536">
              <w:t xml:space="preserve"> промышленной и экологической безопасности, правилами организации рабочего </w:t>
            </w:r>
            <w:r w:rsidR="00DB1B22" w:rsidRPr="00073536">
              <w:t>места шлифовщика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 w:val="restart"/>
          </w:tcPr>
          <w:p w:rsidR="00A24435" w:rsidRPr="006F38E0" w:rsidRDefault="00A24435" w:rsidP="00073536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Виды и содержание технологической документации, используемой в организации, в объеме, необходимом для выполнения служебных обязанностей 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Основы машиностроительного черчения в объеме, необходимом для выполнения работы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Виды зубчатых зацеплений, их особенности и характеристики в объеме, необходимом для выполнения работы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Характеристики и возможности зубошлифовальных станков, используемых в организации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Устройство, назначение, правила и условия применения приспособлений, применяемых на зубошлифовальных станках для базирования и закрепления заготовок простых зубчатых колес 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6A70A4" w:rsidP="00073536">
            <w:pPr>
              <w:jc w:val="both"/>
            </w:pPr>
            <w:r w:rsidRPr="005D2EC0">
              <w:t xml:space="preserve">Порядок </w:t>
            </w:r>
            <w:r w:rsidR="00A24435" w:rsidRPr="00073536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Основные свойства и маркировка конструкционных и абразивных материалов</w:t>
            </w:r>
          </w:p>
        </w:tc>
      </w:tr>
      <w:tr w:rsidR="00A24435" w:rsidRPr="006F38E0" w:rsidTr="00A24435">
        <w:trPr>
          <w:trHeight w:val="37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A24435">
            <w:pPr>
              <w:jc w:val="both"/>
            </w:pPr>
            <w:r w:rsidRPr="00073536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A24435" w:rsidRPr="006F38E0" w:rsidTr="00073536">
        <w:trPr>
          <w:trHeight w:val="37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Приемы и правила установки и закрепления шлифовальных кругов на зубошлифовальных станках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Устройство, правила использования и органы управления зубошлифовальных станков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Последовательность и содержание настройки зубошлифовальных станков для шлифования зубьев простых зубчатых колес </w:t>
            </w:r>
            <w:r>
              <w:t>по 3</w:t>
            </w:r>
            <w:r>
              <w:noBreakHyphen/>
              <w:t>й, 4</w:t>
            </w:r>
            <w:r>
              <w:noBreakHyphen/>
              <w:t>й степени</w:t>
            </w:r>
            <w:r w:rsidRPr="00073536">
              <w:t xml:space="preserve"> точности 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Правила и приемы установки и закрепления заготовок на зубошлифовальных станках для шлифования зубьев простых зубчатых колес </w:t>
            </w:r>
            <w:r>
              <w:t>по 3</w:t>
            </w:r>
            <w:r>
              <w:noBreakHyphen/>
              <w:t>й, 4</w:t>
            </w:r>
            <w:r>
              <w:noBreakHyphen/>
              <w:t>й степени</w:t>
            </w:r>
            <w:r w:rsidRPr="00073536">
              <w:t xml:space="preserve"> точности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Способы и приемы шлифования зубьев простых зубчатых колес </w:t>
            </w:r>
            <w:r>
              <w:t>по 3</w:t>
            </w:r>
            <w:r>
              <w:noBreakHyphen/>
              <w:t>й, 4</w:t>
            </w:r>
            <w:r>
              <w:noBreakHyphen/>
              <w:t>й степени</w:t>
            </w:r>
            <w:r w:rsidRPr="00073536">
              <w:t xml:space="preserve"> точности на зубошлифовальных станках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>
              <w:t>Критерии износа шлифовальных кругов для шлифования зубьев</w:t>
            </w:r>
            <w:r w:rsidRPr="00073536">
              <w:t xml:space="preserve"> простых зубчатых колес </w:t>
            </w:r>
            <w:r>
              <w:t>по 3</w:t>
            </w:r>
            <w:r>
              <w:noBreakHyphen/>
              <w:t>й, 4</w:t>
            </w:r>
            <w:r>
              <w:noBreakHyphen/>
              <w:t>й степени</w:t>
            </w:r>
            <w:r w:rsidRPr="00073536">
              <w:t xml:space="preserve"> точности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Основы теории резания в объеме, необходимом для выполнения работы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Назначение, свойства и способы применения смазочно-охлаждающих технологических средств при шлифовании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Основные виды брака при шлифовании зубьев простых зубчатых колес </w:t>
            </w:r>
            <w:r>
              <w:t>по 3</w:t>
            </w:r>
            <w:r>
              <w:noBreakHyphen/>
              <w:t>й, 4</w:t>
            </w:r>
            <w:r>
              <w:noBreakHyphen/>
              <w:t>й степени</w:t>
            </w:r>
            <w:r w:rsidRPr="00073536">
              <w:t xml:space="preserve"> точности, его причины и способы предупреждения и устранения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Контрольно-измерительные инструменты и приборы для контроля зубьев простых зубчатых колес </w:t>
            </w:r>
            <w:r>
              <w:t>по 3</w:t>
            </w:r>
            <w:r>
              <w:noBreakHyphen/>
              <w:t>й, 4</w:t>
            </w:r>
            <w:r>
              <w:noBreakHyphen/>
              <w:t>й степени</w:t>
            </w:r>
            <w:r w:rsidRPr="00073536">
              <w:t xml:space="preserve"> точности после зубошлифования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Параметры простых зубчатых колес </w:t>
            </w:r>
            <w:r>
              <w:t>по 3</w:t>
            </w:r>
            <w:r>
              <w:noBreakHyphen/>
              <w:t>й, 4</w:t>
            </w:r>
            <w:r>
              <w:noBreakHyphen/>
              <w:t>й степени</w:t>
            </w:r>
            <w:r w:rsidRPr="00073536">
              <w:t xml:space="preserve"> точности, контролируемые после шлифования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Способы контроля зубьев простых зубчатых колес </w:t>
            </w:r>
            <w:r>
              <w:t>по 3</w:t>
            </w:r>
            <w:r>
              <w:noBreakHyphen/>
              <w:t>й, 4</w:t>
            </w:r>
            <w:r>
              <w:noBreakHyphen/>
              <w:t>й степени</w:t>
            </w:r>
            <w:r w:rsidRPr="00073536">
              <w:t xml:space="preserve"> точности после шлифования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>
              <w:t xml:space="preserve">Виды и правила применения средств индивидуальной </w:t>
            </w:r>
            <w:r w:rsidRPr="00073536">
              <w:t>и коллективной защиты при выполнении работ на зубошлифовальных станках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Виды, устройство, области применения и правила использования приспособлений для правки шлифовальных кругов на зубошлифовальных станках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Устройство, правила использования и органы управления зубошлифовальных станков 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Способы, правила и приемы правки шлифовальных кругов на зубошлифовальных станках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Способы и приемы контроля качества правки шлифовальных кругов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Порядок проверки исправности и работоспособности зубошлифовальных станков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 xml:space="preserve">Порядок и состав регламентных работ по техническому обслуживанию зубошлифовальных </w:t>
            </w:r>
            <w:r w:rsidRPr="00073536">
              <w:rPr>
                <w:lang w:eastAsia="en-US"/>
              </w:rPr>
              <w:t>станков</w:t>
            </w:r>
            <w:r w:rsidRPr="00073536">
              <w:t xml:space="preserve"> и рабочего места шлифовщика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Состав работ и приемы выполнения технического обслуживания технологической оснастки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 w:rsidRPr="00073536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A24435" w:rsidRPr="006F38E0" w:rsidTr="00073536">
        <w:trPr>
          <w:trHeight w:val="20"/>
          <w:jc w:val="center"/>
        </w:trPr>
        <w:tc>
          <w:tcPr>
            <w:tcW w:w="1266" w:type="pct"/>
            <w:vMerge/>
          </w:tcPr>
          <w:p w:rsidR="00A24435" w:rsidRPr="006F38E0" w:rsidRDefault="00A24435" w:rsidP="00073536">
            <w:pPr>
              <w:suppressAutoHyphens/>
            </w:pPr>
          </w:p>
        </w:tc>
        <w:tc>
          <w:tcPr>
            <w:tcW w:w="3734" w:type="pct"/>
          </w:tcPr>
          <w:p w:rsidR="00A24435" w:rsidRPr="00073536" w:rsidRDefault="00A24435" w:rsidP="00073536">
            <w:pPr>
              <w:jc w:val="both"/>
            </w:pPr>
            <w:r>
              <w:t>Правила хранения технологической оснастки и инструментов</w:t>
            </w:r>
          </w:p>
        </w:tc>
      </w:tr>
      <w:tr w:rsidR="00C45C75" w:rsidRPr="006F38E0" w:rsidTr="00073536">
        <w:trPr>
          <w:trHeight w:val="20"/>
          <w:jc w:val="center"/>
        </w:trPr>
        <w:tc>
          <w:tcPr>
            <w:tcW w:w="1266" w:type="pct"/>
          </w:tcPr>
          <w:p w:rsidR="00C45C75" w:rsidRPr="006F38E0" w:rsidRDefault="00722C14" w:rsidP="00073536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C45C75" w:rsidRPr="00073536" w:rsidRDefault="00C45C75" w:rsidP="00073536">
            <w:pPr>
              <w:jc w:val="both"/>
            </w:pPr>
            <w:r w:rsidRPr="00073536">
              <w:t>-</w:t>
            </w:r>
          </w:p>
        </w:tc>
      </w:tr>
    </w:tbl>
    <w:p w:rsidR="00073536" w:rsidRPr="00722C14" w:rsidRDefault="00073536" w:rsidP="00722C14"/>
    <w:p w:rsidR="00EF25E6" w:rsidRPr="00722C14" w:rsidRDefault="00EF25E6" w:rsidP="00722C14">
      <w:pPr>
        <w:rPr>
          <w:b/>
          <w:bCs w:val="0"/>
        </w:rPr>
      </w:pPr>
      <w:r w:rsidRPr="00722C14">
        <w:rPr>
          <w:b/>
          <w:bCs w:val="0"/>
        </w:rPr>
        <w:t>3.3.2. Трудовая функция</w:t>
      </w:r>
    </w:p>
    <w:p w:rsidR="00073536" w:rsidRPr="00073536" w:rsidRDefault="00073536" w:rsidP="00073536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6D1AF8" w:rsidRPr="006F38E0" w:rsidTr="00E11C24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E11C24">
            <w:r>
              <w:t xml:space="preserve">Шлифование зубьев сложных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6D1AF8" w:rsidRPr="006F38E0">
              <w:t xml:space="preserve">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E11C24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C</w:t>
            </w:r>
            <w:r w:rsidR="006D1AF8" w:rsidRPr="006F38E0">
              <w:t>/02.</w:t>
            </w:r>
            <w:r w:rsidR="00682AC1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E11C24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82AC1" w:rsidP="006D1AF8">
            <w:pPr>
              <w:suppressAutoHyphens/>
              <w:jc w:val="center"/>
            </w:pPr>
            <w:r>
              <w:t>3</w:t>
            </w:r>
          </w:p>
        </w:tc>
      </w:tr>
    </w:tbl>
    <w:p w:rsidR="00EF25E6" w:rsidRDefault="00EF25E6" w:rsidP="00341388">
      <w:pPr>
        <w:pStyle w:val="af5"/>
      </w:pPr>
    </w:p>
    <w:p w:rsidR="006A0516" w:rsidRPr="006F38E0" w:rsidRDefault="006A0516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F25E6" w:rsidRPr="006F38E0" w:rsidTr="00186FD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</w:tr>
      <w:tr w:rsidR="00EF25E6" w:rsidRPr="006F38E0" w:rsidTr="00186FDD">
        <w:trPr>
          <w:jc w:val="center"/>
        </w:trPr>
        <w:tc>
          <w:tcPr>
            <w:tcW w:w="1266" w:type="pct"/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F25E6" w:rsidRPr="006F38E0" w:rsidRDefault="00EF25E6" w:rsidP="00186FD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F25E6" w:rsidRPr="006F38E0" w:rsidRDefault="00EF25E6" w:rsidP="00186FDD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F25E6" w:rsidRPr="006F38E0" w:rsidRDefault="00EF25E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1B6656" w:rsidRPr="006F38E0" w:rsidTr="00E11C24">
        <w:trPr>
          <w:trHeight w:val="20"/>
          <w:jc w:val="center"/>
        </w:trPr>
        <w:tc>
          <w:tcPr>
            <w:tcW w:w="1266" w:type="pct"/>
            <w:vMerge w:val="restart"/>
          </w:tcPr>
          <w:p w:rsidR="001B6656" w:rsidRPr="006F38E0" w:rsidRDefault="001B6656" w:rsidP="00E11C24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Анализ исходных данных (рабочего чертежа, технологической карты) для шлифования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 xml:space="preserve">точности 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Настойка и наладка зубошлифовальных станков для шлифования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6215CE" w:rsidP="00E11C24">
            <w:pPr>
              <w:jc w:val="both"/>
            </w:pPr>
            <w:r>
              <w:t xml:space="preserve">Шлифование зубьев сложных зубчатых колес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1B6656" w:rsidRPr="00E11C24">
              <w:t xml:space="preserve"> в соответствии с технической документацией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>Правка шлифовальных кругов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>Проведение регламентных работ по техническому обслуживанию зубошлифовальных станков в соответствии с технической документацией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6A70A4" w:rsidP="00E11C24">
            <w:pPr>
              <w:jc w:val="both"/>
            </w:pPr>
            <w:r>
              <w:t xml:space="preserve">Поддержание технического </w:t>
            </w:r>
            <w:r w:rsidR="001B6656" w:rsidRPr="00E11C24">
              <w:t xml:space="preserve">состояния технологической оснастки (приспособлений, измерительных и вспомогательных </w:t>
            </w:r>
            <w:r w:rsidR="009D1612" w:rsidRPr="00E11C24">
              <w:t>инструментов)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DB1B22" w:rsidP="00E11C24">
            <w:pPr>
              <w:jc w:val="both"/>
            </w:pPr>
            <w:r w:rsidRPr="00E11C24">
              <w:t>Поддержание</w:t>
            </w:r>
            <w:r w:rsidR="001B6656" w:rsidRPr="00E11C24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1B6656" w:rsidRPr="00E11C24">
              <w:t xml:space="preserve"> промышленной и экологической безопасности, правилами организации рабочего </w:t>
            </w:r>
            <w:r w:rsidRPr="00E11C24">
              <w:t>места шлифовщика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 w:val="restart"/>
          </w:tcPr>
          <w:p w:rsidR="001B6656" w:rsidRPr="006F38E0" w:rsidRDefault="001B6656" w:rsidP="00E11C24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Читать и применять техническую документацию на сложные зубчатые колеса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 (рабочий чертеж, технологическую карту)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Выбирать в соответствии с технологической документацией, подготавливать к работе, устанавливать на зубошлифовальные станки и использовать приспособления </w:t>
            </w:r>
            <w:r w:rsidR="00DB1B22" w:rsidRPr="00E11C24">
              <w:t>для базирования и закрепления</w:t>
            </w:r>
            <w:r w:rsidRPr="00E11C24">
              <w:t xml:space="preserve"> сложных зубчатых колес для шлифования зубьев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Выбирать в соответствии с технологической документацией, подготавливать к работе, устанавливать на зубошлифовальные станки шлифовальные круги для шлифования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Производить настройку зубошлифовальных станков для шлифования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 в соответствии с технологической документацией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766F43" w:rsidP="00E11C24">
            <w:pPr>
              <w:jc w:val="both"/>
            </w:pPr>
            <w:r w:rsidRPr="00E11C24">
              <w:t>Устанавливать зубчатые колеса с точностью</w:t>
            </w:r>
            <w:r w:rsidR="001B6656" w:rsidRPr="00E11C24">
              <w:t xml:space="preserve">, необходимой для шлифования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="001B6656" w:rsidRPr="00E11C24">
              <w:t>точности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Выполнять шлифование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 в соответствии с технологической картой и рабочим чертежом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C75E3B" w:rsidP="00E11C24">
            <w:pPr>
              <w:jc w:val="both"/>
            </w:pPr>
            <w:r w:rsidRPr="00E11C24">
              <w:t>Оценивать состояние</w:t>
            </w:r>
            <w:r w:rsidR="001B6656" w:rsidRPr="00E11C24">
              <w:t xml:space="preserve"> шлифовальных кругов для шлифования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="001B6656" w:rsidRPr="00E11C24">
              <w:t>точности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Применять </w:t>
            </w:r>
            <w:r w:rsidR="00DB1B22" w:rsidRPr="00E11C24">
              <w:t>смазочно-охлаждающие технологические средства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Выявлять причины брака, предупреждать и устранять возможный брак при шлифовании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Выбирать контрольно-измерительные инструменты и приборы для контроля параметров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 после зубошлифования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Контролировать сложные зубчатые колеса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 после шлифования в соответствии с конструкторской документацией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>Применять средства индивидуальной и коллективной защиты при выполнении работ на зубошлифовальных станках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873A58" w:rsidP="00E11C24">
            <w:pPr>
              <w:jc w:val="both"/>
            </w:pPr>
            <w:r w:rsidRPr="00E11C24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зубошлифовального станка 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>Контролировать качество правки шлифовальных кругов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>Проверять исправность и работоспособность зубошлифовальных станков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Выполнять техническое обслуживание </w:t>
            </w:r>
            <w:r w:rsidR="008B5EE2" w:rsidRPr="00E11C24">
              <w:t>технологической оснастки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E11C24">
              <w:t xml:space="preserve"> промышленной и экологической безопасности, правилами организации рабочего </w:t>
            </w:r>
            <w:r w:rsidR="00DB1B22" w:rsidRPr="00E11C24">
              <w:t>места шлифовщика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 w:val="restart"/>
          </w:tcPr>
          <w:p w:rsidR="001B6656" w:rsidRPr="006F38E0" w:rsidRDefault="001B6656" w:rsidP="00E11C24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1B6656" w:rsidRPr="00E11C24" w:rsidRDefault="00B81045" w:rsidP="00E11C24">
            <w:pPr>
              <w:jc w:val="both"/>
            </w:pPr>
            <w:r w:rsidRPr="00E11C24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1B6656" w:rsidRPr="00E11C24">
              <w:t xml:space="preserve"> 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>Основы машиностроительного черчения в объеме, необходимом для выполнения работы</w:t>
            </w:r>
          </w:p>
        </w:tc>
      </w:tr>
      <w:tr w:rsidR="001B665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B6656" w:rsidRPr="006F38E0" w:rsidRDefault="001B6656" w:rsidP="00E11C24">
            <w:pPr>
              <w:suppressAutoHyphens/>
            </w:pPr>
          </w:p>
        </w:tc>
        <w:tc>
          <w:tcPr>
            <w:tcW w:w="3734" w:type="pct"/>
          </w:tcPr>
          <w:p w:rsidR="001B6656" w:rsidRPr="00E11C24" w:rsidRDefault="001B6656" w:rsidP="00E11C24">
            <w:pPr>
              <w:jc w:val="both"/>
            </w:pPr>
            <w:r w:rsidRPr="00E11C2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E11C24">
            <w:pPr>
              <w:suppressAutoHyphens/>
            </w:pPr>
          </w:p>
        </w:tc>
        <w:tc>
          <w:tcPr>
            <w:tcW w:w="3734" w:type="pct"/>
          </w:tcPr>
          <w:p w:rsidR="00726D26" w:rsidRPr="00E11C24" w:rsidRDefault="00726D26" w:rsidP="00E11C24">
            <w:pPr>
              <w:jc w:val="both"/>
            </w:pPr>
            <w:r w:rsidRPr="00E11C24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Виды зубчатых зацеплений, их особенности и характеристики в объеме, необходимом для выполнения работы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Характеристики и возможности </w:t>
            </w:r>
            <w:r w:rsidR="0050633D">
              <w:t>зубошлифовальных станков, используемых</w:t>
            </w:r>
            <w:r w:rsidR="007F7862" w:rsidRPr="00E11C24">
              <w:t xml:space="preserve"> в организации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Устройство, назначение, правила и условия применения приспособлений, применяемых на зубошлифовальных станках для базирования и закрепления заготовок сложных зубчатых колес 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6A70A4" w:rsidP="00E11C24">
            <w:pPr>
              <w:jc w:val="both"/>
            </w:pPr>
            <w:r w:rsidRPr="005D2EC0">
              <w:t xml:space="preserve">Порядок </w:t>
            </w:r>
            <w:r w:rsidR="00C45C75" w:rsidRPr="00E11C24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Основные свойства и маркировка конструкционных и абразивных материалов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Приемы и правила установки и закрепления шлифовальных кругов на зубошлифовальных станках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6C4091" w:rsidP="00E11C24">
            <w:pPr>
              <w:jc w:val="both"/>
            </w:pPr>
            <w:r w:rsidRPr="00E11C24">
              <w:t xml:space="preserve">Устройство, правила использования и органы управления </w:t>
            </w:r>
            <w:r w:rsidR="00C45C75" w:rsidRPr="00E11C24">
              <w:t>зубошлифовальных станков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Последовательность и содержание настройки зубошлифовальных станков для шлифования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 xml:space="preserve">точности </w:t>
            </w:r>
          </w:p>
        </w:tc>
      </w:tr>
      <w:tr w:rsidR="00690049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690049" w:rsidRPr="006F38E0" w:rsidRDefault="00690049" w:rsidP="00E11C24">
            <w:pPr>
              <w:suppressAutoHyphens/>
            </w:pPr>
          </w:p>
        </w:tc>
        <w:tc>
          <w:tcPr>
            <w:tcW w:w="3734" w:type="pct"/>
          </w:tcPr>
          <w:p w:rsidR="00690049" w:rsidRPr="00E11C24" w:rsidRDefault="00690049" w:rsidP="00E11C24">
            <w:pPr>
              <w:jc w:val="both"/>
            </w:pPr>
            <w:r w:rsidRPr="00E11C24">
              <w:t xml:space="preserve">Правила и приемы установки и закрепления заготовок на зубошлифовальных станках для шлифования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Способы и приемы шлифования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 на зубошлифовальных станках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744331" w:rsidP="00E11C24">
            <w:pPr>
              <w:jc w:val="both"/>
            </w:pPr>
            <w:r>
              <w:t>Критерии износа шлифовальных кругов для шлифования зубьев</w:t>
            </w:r>
            <w:r w:rsidR="00C45C75" w:rsidRPr="00E11C24">
              <w:t xml:space="preserve">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="00C45C75" w:rsidRPr="00E11C24">
              <w:t>точности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Основы теории резания в объеме, необходимом для выполнения работы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Назначение, свойства и способы применения </w:t>
            </w:r>
            <w:r w:rsidR="00AB794F" w:rsidRPr="00E11C24">
              <w:t>смазочно-охлаждающих технологических средств</w:t>
            </w:r>
            <w:r w:rsidRPr="00E11C24">
              <w:t xml:space="preserve"> при шлифовании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Основные виды брака при шлифовании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точности, его причины и способы предупреждения и устранения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Контрольно-измерительные инструменты и приборы для контроля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 после зубошлифования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Параметры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точности, контролируемые после шлифования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Способы контроля зубьев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E11C24">
              <w:t>точности после шлифования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F53BCE" w:rsidP="00E11C24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C45C75" w:rsidRPr="00E11C24">
              <w:t>и коллективной защиты при выполнении работ на зубошлифовальных станках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Виды, устройство, области применения и правила использования приспособлений для правки шлифовальных кругов на </w:t>
            </w:r>
            <w:r w:rsidR="00E2540C" w:rsidRPr="00E11C24">
              <w:t>зубо</w:t>
            </w:r>
            <w:r w:rsidRPr="00E11C24">
              <w:t>шлифовальных станках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Устройство, правила использования и органы управления </w:t>
            </w:r>
            <w:r w:rsidR="00E2540C" w:rsidRPr="00E11C24">
              <w:t>зубо</w:t>
            </w:r>
            <w:r w:rsidRPr="00E11C24">
              <w:t xml:space="preserve">шлифовальных станков 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Способы, правила и приемы правки шлифовальных кругов на </w:t>
            </w:r>
            <w:r w:rsidR="00E2540C" w:rsidRPr="00E11C24">
              <w:t>зубо</w:t>
            </w:r>
            <w:r w:rsidRPr="00E11C24">
              <w:t>шлифовальных станках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Способы и приемы контроля качества правки шлифовальных кругов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Порядок проверки исправности и работоспособности зубошлифовальных станков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Порядок и состав регламентных работ по техническому обслуживанию зубошлифовальных </w:t>
            </w:r>
            <w:r w:rsidRPr="00E11C24">
              <w:rPr>
                <w:lang w:eastAsia="en-US"/>
              </w:rPr>
              <w:t>станков</w:t>
            </w:r>
            <w:r w:rsidRPr="00E11C24">
              <w:t xml:space="preserve"> и рабочего места шлифовщика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 xml:space="preserve">Состав работ и приемы выполнения технического обслуживания </w:t>
            </w:r>
            <w:r w:rsidR="008B5EE2" w:rsidRPr="00E11C24">
              <w:t>технологической оснастки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F53BCE" w:rsidP="00E11C24">
            <w:pPr>
              <w:jc w:val="both"/>
            </w:pPr>
            <w:r>
              <w:t>Правила хранения технологической оснастки и инструментов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</w:tcPr>
          <w:p w:rsidR="00C45C75" w:rsidRPr="006F38E0" w:rsidRDefault="00722C14" w:rsidP="00E11C24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-</w:t>
            </w:r>
          </w:p>
        </w:tc>
      </w:tr>
    </w:tbl>
    <w:p w:rsidR="00E11C24" w:rsidRPr="00722C14" w:rsidRDefault="00E11C24" w:rsidP="00722C14"/>
    <w:p w:rsidR="005E5EB0" w:rsidRPr="00722C14" w:rsidRDefault="005E5EB0" w:rsidP="00722C14">
      <w:pPr>
        <w:rPr>
          <w:b/>
          <w:bCs w:val="0"/>
        </w:rPr>
      </w:pPr>
      <w:r w:rsidRPr="00722C14">
        <w:rPr>
          <w:b/>
          <w:bCs w:val="0"/>
        </w:rPr>
        <w:t>3.3.3. Трудовая функция</w:t>
      </w:r>
    </w:p>
    <w:p w:rsidR="00E11C24" w:rsidRPr="00E11C24" w:rsidRDefault="00E11C24" w:rsidP="00E11C24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E11C2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E11C24">
            <w:r>
              <w:t>Шлифование зубьев особо сложных деталей зубчатых передач по 7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6D1AF8" w:rsidRPr="006F38E0"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E11C24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C</w:t>
            </w:r>
            <w:r w:rsidR="006D1AF8" w:rsidRPr="006F38E0">
              <w:t>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E11C24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3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E5EB0" w:rsidRPr="006F38E0" w:rsidTr="005E5E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</w:tr>
      <w:tr w:rsidR="005E5EB0" w:rsidRPr="006F38E0" w:rsidTr="005E5EB0">
        <w:trPr>
          <w:jc w:val="center"/>
        </w:trPr>
        <w:tc>
          <w:tcPr>
            <w:tcW w:w="1266" w:type="pct"/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A0516" w:rsidRPr="006F38E0" w:rsidRDefault="006A0516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7E7CD5" w:rsidRPr="006F38E0" w:rsidTr="00E11C24">
        <w:trPr>
          <w:trHeight w:val="20"/>
          <w:jc w:val="center"/>
        </w:trPr>
        <w:tc>
          <w:tcPr>
            <w:tcW w:w="1266" w:type="pct"/>
            <w:vMerge w:val="restart"/>
          </w:tcPr>
          <w:p w:rsidR="007E7CD5" w:rsidRPr="006F38E0" w:rsidRDefault="007E7CD5" w:rsidP="00E11C24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Анализ исходных данных (рабочего чертежа, технологической карты) для шлифования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 xml:space="preserve"> 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Настойка и наладка зубошлифовальных станков для шлифования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6215CE" w:rsidP="00E11C24">
            <w:pPr>
              <w:jc w:val="both"/>
            </w:pPr>
            <w:r>
              <w:t>Шлифование зубьев особо сложных деталей зубчатых передач по 7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7E7CD5" w:rsidRPr="00E11C24">
              <w:t xml:space="preserve"> в соответствии с технической документацией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>Правка шлифовальных кругов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>Проведение регламентных работ по техническому обслуживанию зубошлифовальных станков в соответствии с технической документацией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6A70A4" w:rsidP="00E11C24">
            <w:pPr>
              <w:jc w:val="both"/>
            </w:pPr>
            <w:r>
              <w:t xml:space="preserve">Поддержание технического </w:t>
            </w:r>
            <w:r w:rsidR="007E7CD5" w:rsidRPr="00E11C24">
              <w:t xml:space="preserve">состояния технологической оснастки (приспособлений, измерительных и вспомогательных </w:t>
            </w:r>
            <w:r w:rsidR="009D1612" w:rsidRPr="00E11C24">
              <w:t>инструментов)</w:t>
            </w:r>
            <w:r w:rsidR="007E7CD5" w:rsidRPr="00E11C24">
              <w:t xml:space="preserve"> 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DB1B22" w:rsidP="00E11C24">
            <w:pPr>
              <w:jc w:val="both"/>
            </w:pPr>
            <w:r w:rsidRPr="00E11C24">
              <w:t>Поддержание</w:t>
            </w:r>
            <w:r w:rsidR="007E7CD5" w:rsidRPr="00E11C24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7E7CD5" w:rsidRPr="00E11C24">
              <w:t xml:space="preserve"> промышленной и экологической безопасности, правилами организации рабочего </w:t>
            </w:r>
            <w:r w:rsidRPr="00E11C24">
              <w:t>места шлифовщика</w:t>
            </w:r>
            <w:r w:rsidR="00722C14">
              <w:t xml:space="preserve"> 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 w:val="restart"/>
          </w:tcPr>
          <w:p w:rsidR="007E7CD5" w:rsidRPr="006F38E0" w:rsidRDefault="007E7CD5" w:rsidP="00E11C24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Читать и применять техническую документацию на особо сложные </w:t>
            </w:r>
            <w:r w:rsidR="00744689" w:rsidRPr="00E11C24">
              <w:t xml:space="preserve">детали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 xml:space="preserve"> (рабочий чертеж, технологическую карту)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Выбирать в соответствии с технологической документацией, подготавливать к работе, устанавливать на зубошлифовальные станки и использовать приспособления </w:t>
            </w:r>
            <w:r w:rsidR="00DB1B22" w:rsidRPr="00E11C24">
              <w:t>для базирования и закрепления</w:t>
            </w:r>
            <w:r w:rsidRPr="00E11C24">
              <w:t xml:space="preserve"> особо сложных </w:t>
            </w:r>
            <w:r w:rsidR="00744689" w:rsidRPr="00E11C24">
              <w:t xml:space="preserve">деталей зубчатых передач </w:t>
            </w:r>
            <w:r w:rsidRPr="00E11C24">
              <w:t xml:space="preserve">для шлифования зубьев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Выбирать в соответствии с технологической документацией, подготавливать к работе, устанавливать на зубошлифовальные станки шлифовальные круги для шлифования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Производить настройку зубошлифовальных станков для шлифования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 xml:space="preserve"> в соответствии с технологической документацией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4A1069" w:rsidP="00E11C24">
            <w:pPr>
              <w:jc w:val="both"/>
            </w:pPr>
            <w:r w:rsidRPr="00E11C24">
              <w:t xml:space="preserve">Устанавливать </w:t>
            </w:r>
            <w:r w:rsidR="003A049E" w:rsidRPr="00E11C24">
              <w:t xml:space="preserve">особо сложные </w:t>
            </w:r>
            <w:r w:rsidR="00744689" w:rsidRPr="00E11C24">
              <w:t xml:space="preserve">детали зубчатых </w:t>
            </w:r>
            <w:r w:rsidR="003B2CF9">
              <w:t>передач с точностью, необходимой</w:t>
            </w:r>
            <w:r w:rsidR="007E7CD5" w:rsidRPr="00E11C24">
              <w:t xml:space="preserve"> для шлифования зубьев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Выполнять шлифование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 xml:space="preserve"> в соответствии с технологической картой и рабочим чертежом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C75E3B" w:rsidP="00E11C24">
            <w:pPr>
              <w:jc w:val="both"/>
            </w:pPr>
            <w:r w:rsidRPr="00E11C24">
              <w:t>Оценивать состояние</w:t>
            </w:r>
            <w:r w:rsidR="007E7CD5" w:rsidRPr="00E11C24">
              <w:t xml:space="preserve"> шлифовальных кругов для шлифования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Применять </w:t>
            </w:r>
            <w:r w:rsidR="00DB1B22" w:rsidRPr="00E11C24">
              <w:t>смазочно-охлаждающие технологические средства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Выявлять причины брака, предупреждать и устранять возможный брак при шлифовании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Выбирать контрольно-измерительные инструменты и приборы для контроля параметров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 xml:space="preserve"> после зубошлифования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Контролировать особо сложные </w:t>
            </w:r>
            <w:r w:rsidR="00744689" w:rsidRPr="00E11C24">
              <w:t xml:space="preserve">детали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 xml:space="preserve"> после шлифования в соответствии с конструкторской документацией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>Применять средства индивидуальной и коллективной защиты при выполнении работ на зубошлифовальных станках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873A58" w:rsidP="00E11C24">
            <w:pPr>
              <w:jc w:val="both"/>
            </w:pPr>
            <w:r w:rsidRPr="00E11C24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зубошлифовального станка 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>Контролировать качество правки шлифовальных кругов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>Проверять исправность и работоспособность зубошлифовальных станков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Выполнять техническое обслуживание </w:t>
            </w:r>
            <w:r w:rsidR="008B5EE2" w:rsidRPr="00E11C24">
              <w:t>технологической оснастки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E11C24">
              <w:t xml:space="preserve"> промышленной и экологической безопасности, правилами организации рабочего </w:t>
            </w:r>
            <w:r w:rsidR="00DB1B22" w:rsidRPr="00E11C24">
              <w:t>места шлифовщика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 w:val="restart"/>
          </w:tcPr>
          <w:p w:rsidR="007E7CD5" w:rsidRPr="006F38E0" w:rsidRDefault="007E7CD5" w:rsidP="00E11C24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7E7CD5" w:rsidRPr="00E11C24" w:rsidRDefault="00B81045" w:rsidP="00E11C24">
            <w:pPr>
              <w:jc w:val="both"/>
            </w:pPr>
            <w:r w:rsidRPr="00E11C24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7E7CD5" w:rsidRPr="00E11C24">
              <w:t xml:space="preserve"> 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>Основы машиностроительного черчения в объеме, необходимом для выполнения работы</w:t>
            </w:r>
          </w:p>
        </w:tc>
      </w:tr>
      <w:tr w:rsidR="007E7CD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E7CD5" w:rsidRPr="006F38E0" w:rsidRDefault="007E7CD5" w:rsidP="00E11C24">
            <w:pPr>
              <w:suppressAutoHyphens/>
            </w:pPr>
          </w:p>
        </w:tc>
        <w:tc>
          <w:tcPr>
            <w:tcW w:w="3734" w:type="pct"/>
          </w:tcPr>
          <w:p w:rsidR="007E7CD5" w:rsidRPr="00E11C24" w:rsidRDefault="007E7CD5" w:rsidP="00E11C24">
            <w:pPr>
              <w:jc w:val="both"/>
            </w:pPr>
            <w:r w:rsidRPr="00E11C24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E11C24">
            <w:pPr>
              <w:suppressAutoHyphens/>
            </w:pPr>
          </w:p>
        </w:tc>
        <w:tc>
          <w:tcPr>
            <w:tcW w:w="3734" w:type="pct"/>
          </w:tcPr>
          <w:p w:rsidR="00726D26" w:rsidRPr="00E11C24" w:rsidRDefault="00726D26" w:rsidP="00E11C24">
            <w:pPr>
              <w:jc w:val="both"/>
            </w:pPr>
            <w:r w:rsidRPr="00E11C24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11C24">
            <w:pPr>
              <w:suppressAutoHyphens/>
            </w:pPr>
          </w:p>
        </w:tc>
        <w:tc>
          <w:tcPr>
            <w:tcW w:w="3734" w:type="pct"/>
          </w:tcPr>
          <w:p w:rsidR="00C45C75" w:rsidRPr="00E11C24" w:rsidRDefault="00C45C75" w:rsidP="00E11C24">
            <w:pPr>
              <w:jc w:val="both"/>
            </w:pPr>
            <w:r w:rsidRPr="00E11C24">
              <w:t>Виды зубчатых зацеплений, их особенности и характеристики в объеме, необходимом для выполнения работы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Характеристики и возможности зубошлифовальных станков, </w:t>
            </w:r>
            <w:r w:rsidR="007F7862" w:rsidRPr="00E11C24">
              <w:t>используемых в организации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Устройство, назначение, правила и условия применения приспособлений, применяемых на зубошлифовальных станках для базирования и закрепления заготовок особо сложных </w:t>
            </w:r>
            <w:r w:rsidR="00744689" w:rsidRPr="00E11C24">
              <w:t>деталей зубчатых передач</w:t>
            </w:r>
            <w:r w:rsidRPr="00E11C24">
              <w:t xml:space="preserve"> 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6A70A4" w:rsidP="00E11C24">
            <w:pPr>
              <w:jc w:val="both"/>
            </w:pPr>
            <w:r w:rsidRPr="005D2EC0">
              <w:t xml:space="preserve">Порядок </w:t>
            </w:r>
            <w:r w:rsidR="0012409F" w:rsidRPr="00E11C24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>Основные свойства и маркировка конструкционных и абразивных материалов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>Приемы и правила установки и закрепления шлифовальных кругов на зубошлифовальных станках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6C4091" w:rsidP="00E11C24">
            <w:pPr>
              <w:jc w:val="both"/>
            </w:pPr>
            <w:r w:rsidRPr="00E11C24">
              <w:t xml:space="preserve">Устройство, правила использования и органы управления </w:t>
            </w:r>
            <w:r w:rsidR="0012409F" w:rsidRPr="00E11C24">
              <w:t>зубошлифовальных станков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Последовательность и содержание настройки зубошлифовальных станков для шлифования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 xml:space="preserve"> </w:t>
            </w:r>
          </w:p>
        </w:tc>
      </w:tr>
      <w:tr w:rsidR="00690049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690049" w:rsidRPr="006F38E0" w:rsidRDefault="00690049" w:rsidP="00E11C24">
            <w:pPr>
              <w:suppressAutoHyphens/>
            </w:pPr>
          </w:p>
        </w:tc>
        <w:tc>
          <w:tcPr>
            <w:tcW w:w="3734" w:type="pct"/>
          </w:tcPr>
          <w:p w:rsidR="00690049" w:rsidRPr="00E11C24" w:rsidRDefault="00690049" w:rsidP="00E11C24">
            <w:pPr>
              <w:jc w:val="both"/>
            </w:pPr>
            <w:r w:rsidRPr="00E11C24">
              <w:t xml:space="preserve">Правила и приемы установки и закрепления заготовок на зубошлифовальных станках для шлифования зубьев особо сложных 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Способы и приемы шлифования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 xml:space="preserve"> на зубошлифовальных станках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744331" w:rsidP="00E11C24">
            <w:pPr>
              <w:jc w:val="both"/>
            </w:pPr>
            <w:r>
              <w:t>Критерии износа шлифовальных кругов для шлифования зубьев</w:t>
            </w:r>
            <w:r w:rsidR="0012409F" w:rsidRPr="00E11C24">
              <w:t xml:space="preserve">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>Основы теории резания в объеме, необходимом для выполнения работы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Назначение, свойства и способы применения </w:t>
            </w:r>
            <w:r w:rsidR="00AB794F" w:rsidRPr="00E11C24">
              <w:t>смазочно-охлаждающих технологических средств</w:t>
            </w:r>
            <w:r w:rsidRPr="00E11C24">
              <w:t xml:space="preserve"> при шлифовании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Основные виды брака при шлифовании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>, его причины и способы предупреждения и устранения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Контрольно-измерительные инструменты и приборы для контроля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 xml:space="preserve"> после зубошлифования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Параметры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>, контролируемые после шлифования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Способы контроля зубьев особо сложных </w:t>
            </w:r>
            <w:r w:rsidR="00744689" w:rsidRPr="00E11C24">
              <w:t xml:space="preserve">деталей зубчатых передач </w:t>
            </w:r>
            <w:r w:rsidR="006215CE">
              <w:t>по 7</w:t>
            </w:r>
            <w:r w:rsidR="00F53BCE">
              <w:noBreakHyphen/>
              <w:t>й</w:t>
            </w:r>
            <w:r w:rsidR="006215CE">
              <w:t xml:space="preserve"> степени точности</w:t>
            </w:r>
            <w:r w:rsidRPr="00E11C24">
              <w:t xml:space="preserve"> после шлифования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F53BCE" w:rsidP="00E11C24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12409F" w:rsidRPr="00E11C24">
              <w:t>и коллективной защиты при выполнении работ на зубошлифовальных станках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Виды, устройство, области применения и правила использования приспособлений для правки шлифовальных кругов на </w:t>
            </w:r>
            <w:r w:rsidR="009660CA" w:rsidRPr="00E11C24">
              <w:t>зубо</w:t>
            </w:r>
            <w:r w:rsidRPr="00E11C24">
              <w:t>шлифовальных станках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Устройство, правила использования и органы управления </w:t>
            </w:r>
            <w:r w:rsidR="009660CA" w:rsidRPr="00E11C24">
              <w:t>зубо</w:t>
            </w:r>
            <w:r w:rsidRPr="00E11C24">
              <w:t xml:space="preserve">шлифовальных станков 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Способы, правила и приемы правки шлифовальных кругов на </w:t>
            </w:r>
            <w:r w:rsidR="009660CA" w:rsidRPr="00E11C24">
              <w:t>зубо</w:t>
            </w:r>
            <w:r w:rsidRPr="00E11C24">
              <w:t>шлифовальных станках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>Способы и приемы контроля качества правки шлифовальных кругов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>Порядок проверки исправности и работоспособности зубошлифовальных станков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Порядок и состав регламентных работ по техническому обслуживанию зубошлифовальных </w:t>
            </w:r>
            <w:r w:rsidRPr="00E11C24">
              <w:rPr>
                <w:lang w:eastAsia="en-US"/>
              </w:rPr>
              <w:t>станков</w:t>
            </w:r>
            <w:r w:rsidRPr="00E11C24">
              <w:t xml:space="preserve"> и рабочего места шлифовщика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 xml:space="preserve">Состав работ и приемы выполнения технического обслуживания </w:t>
            </w:r>
            <w:r w:rsidR="008B5EE2" w:rsidRPr="00E11C24">
              <w:t>технологической оснастки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11C24">
            <w:pPr>
              <w:suppressAutoHyphens/>
            </w:pPr>
          </w:p>
        </w:tc>
        <w:tc>
          <w:tcPr>
            <w:tcW w:w="3734" w:type="pct"/>
          </w:tcPr>
          <w:p w:rsidR="0012409F" w:rsidRPr="00E11C24" w:rsidRDefault="00F53BCE" w:rsidP="00E11C24">
            <w:pPr>
              <w:jc w:val="both"/>
            </w:pPr>
            <w:r>
              <w:t>Правила хранения технологической оснастки и инструментов</w:t>
            </w:r>
          </w:p>
        </w:tc>
      </w:tr>
      <w:tr w:rsidR="0012409F" w:rsidRPr="006F38E0" w:rsidTr="00E11C24">
        <w:trPr>
          <w:trHeight w:val="20"/>
          <w:jc w:val="center"/>
        </w:trPr>
        <w:tc>
          <w:tcPr>
            <w:tcW w:w="1266" w:type="pct"/>
          </w:tcPr>
          <w:p w:rsidR="0012409F" w:rsidRPr="006F38E0" w:rsidRDefault="00722C14" w:rsidP="00E11C24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12409F" w:rsidRPr="00E11C24" w:rsidRDefault="0012409F" w:rsidP="00E11C24">
            <w:pPr>
              <w:jc w:val="both"/>
            </w:pPr>
            <w:r w:rsidRPr="00E11C24">
              <w:t>-</w:t>
            </w:r>
          </w:p>
        </w:tc>
      </w:tr>
    </w:tbl>
    <w:p w:rsidR="00E11C24" w:rsidRPr="00722C14" w:rsidRDefault="00E11C24" w:rsidP="00722C14"/>
    <w:p w:rsidR="005E5EB0" w:rsidRPr="00722C14" w:rsidRDefault="005E5EB0" w:rsidP="00722C14">
      <w:pPr>
        <w:rPr>
          <w:b/>
          <w:bCs w:val="0"/>
        </w:rPr>
      </w:pPr>
      <w:r w:rsidRPr="00722C14">
        <w:rPr>
          <w:b/>
          <w:bCs w:val="0"/>
        </w:rPr>
        <w:t>3.3.4. Трудовая функция</w:t>
      </w:r>
    </w:p>
    <w:p w:rsidR="00E11C24" w:rsidRPr="00E11C24" w:rsidRDefault="00E11C24" w:rsidP="00E11C24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DC491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DC491A">
            <w:r>
              <w:t>Шлифование шлицев с точностью размеров по 6-му, 7-му квалитету</w:t>
            </w:r>
            <w:r w:rsidR="006D1AF8" w:rsidRPr="006F38E0"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DC491A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C</w:t>
            </w:r>
            <w:r w:rsidR="006D1AF8" w:rsidRPr="006F38E0">
              <w:t>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DC491A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3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E5EB0" w:rsidRPr="006F38E0" w:rsidTr="005E5E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</w:tr>
      <w:tr w:rsidR="005E5EB0" w:rsidRPr="006F38E0" w:rsidTr="005E5EB0">
        <w:trPr>
          <w:jc w:val="center"/>
        </w:trPr>
        <w:tc>
          <w:tcPr>
            <w:tcW w:w="1266" w:type="pct"/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152882" w:rsidRPr="006F38E0" w:rsidTr="00DC491A">
        <w:trPr>
          <w:trHeight w:val="20"/>
          <w:jc w:val="center"/>
        </w:trPr>
        <w:tc>
          <w:tcPr>
            <w:tcW w:w="1266" w:type="pct"/>
            <w:vMerge w:val="restart"/>
          </w:tcPr>
          <w:p w:rsidR="00152882" w:rsidRPr="006F38E0" w:rsidRDefault="00152882" w:rsidP="00DC491A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Анализ исходных данных (рабочего чертежа, технологической карты)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Настойка и наладка шлицешлифовальных станков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6215CE" w:rsidP="00DC491A">
            <w:pPr>
              <w:jc w:val="both"/>
            </w:pPr>
            <w:r>
              <w:t>Шлифование шлицев с точностью размеров по 6-му, 7-му квалитету</w:t>
            </w:r>
            <w:r w:rsidR="00152882" w:rsidRPr="00DC491A">
              <w:t xml:space="preserve"> в соответствии с технической документацией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>Правка шлифовальных кругов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>Проведение регламентных работ по техническому обслуживанию шлицешлифовальных станков в соответствии с технической документацией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6A70A4" w:rsidP="00DC491A">
            <w:pPr>
              <w:jc w:val="both"/>
            </w:pPr>
            <w:r>
              <w:t xml:space="preserve">Поддержание технического </w:t>
            </w:r>
            <w:r w:rsidR="00152882" w:rsidRPr="00DC491A">
              <w:t>состояния технологической оснастки (приспособлений, измерительных и вспомогательных инструментов), размещенной на рабочем месте шлицешлифовщика</w:t>
            </w:r>
            <w:r w:rsidR="00722C14">
              <w:t xml:space="preserve">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DB1B22" w:rsidP="00DC491A">
            <w:pPr>
              <w:jc w:val="both"/>
            </w:pPr>
            <w:r w:rsidRPr="00DC491A">
              <w:t>Поддержание</w:t>
            </w:r>
            <w:r w:rsidR="00152882" w:rsidRPr="00DC491A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152882" w:rsidRPr="00DC491A">
              <w:t xml:space="preserve"> промышленной и экологической безопасности, правилами организации рабочего места шлицешлифовщика</w:t>
            </w:r>
            <w:r w:rsidR="00722C14">
              <w:t xml:space="preserve">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 w:val="restart"/>
          </w:tcPr>
          <w:p w:rsidR="00152882" w:rsidRPr="006F38E0" w:rsidRDefault="00152882" w:rsidP="00DC491A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Читать и применять техническую документацию на детали со шлицами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Pr="00DC491A">
              <w:t>(рабочий чертеж, технологическую карту)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Выбирать в соответствии с технологической документацией, подготавливать к работе, устанавливать на шлицешлифовальные станки и использовать приспособления </w:t>
            </w:r>
            <w:r w:rsidR="00DB1B22" w:rsidRPr="00DC491A">
              <w:t>для базирования и закрепления</w:t>
            </w:r>
            <w:r w:rsidRPr="00DC491A">
              <w:t xml:space="preserve"> деталей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Выбирать в соответствии с технологической документацией, подготавливать к работе, устанавливать на шлицешлифовальные станки шлифовальные круги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Производить настройку шлицешлифовальных станков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Pr="00DC491A">
              <w:t>в соответствии с технологической документацией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4A1069" w:rsidP="00DC491A">
            <w:pPr>
              <w:jc w:val="both"/>
            </w:pPr>
            <w:r w:rsidRPr="00DC491A">
              <w:t xml:space="preserve">Устанавливать </w:t>
            </w:r>
            <w:r w:rsidR="00BB2EF7" w:rsidRPr="00DC491A">
              <w:t xml:space="preserve">детали шлицевых соединений </w:t>
            </w:r>
            <w:r w:rsidR="00283368" w:rsidRPr="00DC491A">
              <w:t>с точностью</w:t>
            </w:r>
            <w:r w:rsidR="00152882" w:rsidRPr="00DC491A">
              <w:t xml:space="preserve">, необходимой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Выполнять шлифование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Pr="00DC491A">
              <w:t>в соответствии с технологической картой и рабочим чертежом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C75E3B" w:rsidP="00DC491A">
            <w:pPr>
              <w:jc w:val="both"/>
            </w:pPr>
            <w:r w:rsidRPr="00DC491A">
              <w:t>Оценивать состояние</w:t>
            </w:r>
            <w:r w:rsidR="00152882" w:rsidRPr="00DC491A">
              <w:t xml:space="preserve"> шлифовальных кругов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Применять </w:t>
            </w:r>
            <w:r w:rsidR="00DB1B22" w:rsidRPr="00DC491A">
              <w:t>смазочно-охлаждающие технологические средства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Выявлять причины брака, предупреждать и устранять возможный брак при шлифовании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Выбирать контрольно-измерительные инструменты и приборы для контроля параметров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Pr="00DC491A">
              <w:t>после шлицешлифования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313F3D" w:rsidP="00DC491A">
            <w:pPr>
              <w:jc w:val="both"/>
            </w:pPr>
            <w:r w:rsidRPr="00DC491A">
              <w:t>Контролировать параметры шлицев</w:t>
            </w:r>
            <w:r w:rsidR="00152882" w:rsidRPr="00DC491A">
              <w:t xml:space="preserve">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="00152882" w:rsidRPr="00DC491A">
              <w:t>после шлифования в соответствии с конструкторской документацией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>Применять средства индивидуальной и коллективной защиты при выполнении работ на шлицешлифовальных станках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873A58" w:rsidP="00DC491A">
            <w:pPr>
              <w:jc w:val="both"/>
            </w:pPr>
            <w:r w:rsidRPr="00DC491A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</w:t>
            </w:r>
            <w:r w:rsidR="009660CA" w:rsidRPr="00DC491A">
              <w:t>шлице</w:t>
            </w:r>
            <w:r w:rsidRPr="00DC491A">
              <w:t xml:space="preserve">шлифовального станка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>Контролировать качество правки шлифовальных кругов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>Проверять исправность и работоспособность шлицешлифовальных станков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>Проводить ежесменное техническое обслуживание шлицешлифовальных станков и уборку рабочего места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>Выполнять техническое обслуживание технологической оснастки, размещенной на рабочем месте шлицешлифовщика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DC491A">
              <w:t xml:space="preserve"> промышленной и экологической безопасности, правилами организации рабочего места шлицешлифовщика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 w:val="restart"/>
          </w:tcPr>
          <w:p w:rsidR="00152882" w:rsidRPr="006F38E0" w:rsidRDefault="00152882" w:rsidP="00DC491A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152882" w:rsidRPr="00DC491A" w:rsidRDefault="00B81045" w:rsidP="00DC491A">
            <w:pPr>
              <w:jc w:val="both"/>
            </w:pPr>
            <w:r w:rsidRPr="00DC491A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152882" w:rsidRPr="00DC491A">
              <w:t xml:space="preserve"> 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>Основы машиностроительного черчения в объеме, необходимом для выполнения работы</w:t>
            </w:r>
          </w:p>
        </w:tc>
      </w:tr>
      <w:tr w:rsidR="00152882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52882" w:rsidRPr="006F38E0" w:rsidRDefault="00152882" w:rsidP="00DC491A">
            <w:pPr>
              <w:suppressAutoHyphens/>
            </w:pPr>
          </w:p>
        </w:tc>
        <w:tc>
          <w:tcPr>
            <w:tcW w:w="3734" w:type="pct"/>
          </w:tcPr>
          <w:p w:rsidR="00152882" w:rsidRPr="00DC491A" w:rsidRDefault="00152882" w:rsidP="00DC491A">
            <w:pPr>
              <w:jc w:val="both"/>
            </w:pPr>
            <w:r w:rsidRPr="00DC491A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DC491A">
            <w:pPr>
              <w:suppressAutoHyphens/>
            </w:pPr>
          </w:p>
        </w:tc>
        <w:tc>
          <w:tcPr>
            <w:tcW w:w="3734" w:type="pct"/>
          </w:tcPr>
          <w:p w:rsidR="00726D26" w:rsidRPr="00DC491A" w:rsidRDefault="00726D26" w:rsidP="00DC491A">
            <w:pPr>
              <w:jc w:val="both"/>
            </w:pPr>
            <w:r w:rsidRPr="00DC491A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DC491A">
            <w:pPr>
              <w:suppressAutoHyphens/>
            </w:pPr>
          </w:p>
        </w:tc>
        <w:tc>
          <w:tcPr>
            <w:tcW w:w="3734" w:type="pct"/>
          </w:tcPr>
          <w:p w:rsidR="00C45C75" w:rsidRPr="00DC491A" w:rsidRDefault="00C45C75" w:rsidP="00DC491A">
            <w:pPr>
              <w:jc w:val="both"/>
            </w:pPr>
            <w:r w:rsidRPr="00DC491A">
              <w:t xml:space="preserve">Виды </w:t>
            </w:r>
            <w:r w:rsidR="00BB2EF7" w:rsidRPr="00DC491A">
              <w:t>шлицевых соединений</w:t>
            </w:r>
            <w:r w:rsidRPr="00DC491A">
              <w:t>, их особенности и характеристики в объеме, необходимом для выполнения работы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Характеристики и возможности шлицешлифовальных станков, </w:t>
            </w:r>
            <w:r w:rsidR="007F7862" w:rsidRPr="00DC491A">
              <w:t>используемых в организации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Устройство, назначение, правила и условия применения приспособлений, применяемых на шлицешлифовальных станках для базирования и закрепления заготовок 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6A70A4" w:rsidP="00DC491A">
            <w:pPr>
              <w:jc w:val="both"/>
            </w:pPr>
            <w:r w:rsidRPr="005D2EC0">
              <w:t xml:space="preserve">Порядок </w:t>
            </w:r>
            <w:r w:rsidR="0012409F" w:rsidRPr="00DC491A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>Основные свойства и маркировка конструкционных и абразивных материалов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>Приемы и правила установки и закрепления шлифовальных кругов на шлицешлифовальных станках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6C4091" w:rsidP="00DC491A">
            <w:pPr>
              <w:jc w:val="both"/>
            </w:pPr>
            <w:r w:rsidRPr="00DC491A">
              <w:t xml:space="preserve">Устройство, правила использования и органы управления </w:t>
            </w:r>
            <w:r w:rsidR="0012409F" w:rsidRPr="00DC491A">
              <w:t>шлицешлифовальных станков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Последовательность и содержание настройки шлицешлифовальных станков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690049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690049" w:rsidRPr="006F38E0" w:rsidRDefault="00690049" w:rsidP="00DC491A">
            <w:pPr>
              <w:suppressAutoHyphens/>
            </w:pPr>
          </w:p>
        </w:tc>
        <w:tc>
          <w:tcPr>
            <w:tcW w:w="3734" w:type="pct"/>
          </w:tcPr>
          <w:p w:rsidR="00690049" w:rsidRPr="00DC491A" w:rsidRDefault="00690049" w:rsidP="00DC491A">
            <w:pPr>
              <w:jc w:val="both"/>
            </w:pPr>
            <w:r w:rsidRPr="00DC491A">
              <w:t xml:space="preserve">Правила и приемы установки и закрепления заготовок на шлицешлифовальных станках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Способы и приемы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Pr="00DC491A">
              <w:t>на шлицешлифовальных станках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Критерии износа шлифовальных кругов для шлифования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квалитету 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>Основы теории резания в объеме, необходимом для выполнения работы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Назначение, свойства и способы применения </w:t>
            </w:r>
            <w:r w:rsidR="00AB794F" w:rsidRPr="00DC491A">
              <w:t>смазочно-охлаждающих технологических средств</w:t>
            </w:r>
            <w:r w:rsidRPr="00DC491A">
              <w:t xml:space="preserve"> при шлифовании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Основные виды брака при шлифовании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</w:t>
            </w:r>
            <w:r w:rsidR="001D68B6">
              <w:t>квалитету,</w:t>
            </w:r>
            <w:r w:rsidRPr="00DC491A">
              <w:t xml:space="preserve"> его причины и способы предупреждения и устранения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Контрольно-измерительные инструменты и приборы для контроля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Pr="00DC491A">
              <w:t>после шлицешлифования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Параметры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 xml:space="preserve">му </w:t>
            </w:r>
            <w:r w:rsidR="001D68B6">
              <w:t>квалитету,</w:t>
            </w:r>
            <w:r w:rsidRPr="00DC491A">
              <w:t xml:space="preserve"> контролируемые после шлифования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Способы контроля шлицев с точностью размеров по </w:t>
            </w:r>
            <w:r w:rsidR="000C51C1">
              <w:t>6</w:t>
            </w:r>
            <w:r w:rsidR="000C51C1">
              <w:noBreakHyphen/>
              <w:t>му, 7</w:t>
            </w:r>
            <w:r w:rsidR="000C51C1">
              <w:noBreakHyphen/>
              <w:t>му квалитету</w:t>
            </w:r>
            <w:r w:rsidR="001D68B6">
              <w:t xml:space="preserve"> </w:t>
            </w:r>
            <w:r w:rsidRPr="00DC491A">
              <w:t>после шлифования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F53BCE" w:rsidP="00DC491A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12409F" w:rsidRPr="00DC491A">
              <w:t>и коллективной защиты при выполнении работ на шлицешлифовальных станках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Виды, устройство, области применения и правила использования приспособлений для правки шлифовальных кругов на </w:t>
            </w:r>
            <w:r w:rsidR="009660CA" w:rsidRPr="00DC491A">
              <w:t>шлице</w:t>
            </w:r>
            <w:r w:rsidRPr="00DC491A">
              <w:t>шлифовальных станках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Устройство, правила использования и органы управления </w:t>
            </w:r>
            <w:r w:rsidR="009660CA" w:rsidRPr="00DC491A">
              <w:t>шлице</w:t>
            </w:r>
            <w:r w:rsidRPr="00DC491A">
              <w:t xml:space="preserve">шлифовальных станков 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Способы, правила и приемы правки шлифовальных кругов на </w:t>
            </w:r>
            <w:r w:rsidR="009660CA" w:rsidRPr="00DC491A">
              <w:t>шлице</w:t>
            </w:r>
            <w:r w:rsidRPr="00DC491A">
              <w:t>шлифовальных станках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>Способы и приемы контроля качества правки шлифовальных кругов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>Порядок проверки исправности и работоспособности шлицешлифовальных станков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 xml:space="preserve">Порядок и состав регламентных работ по техническому обслуживанию шлицешлифовальных </w:t>
            </w:r>
            <w:r w:rsidRPr="00DC491A">
              <w:rPr>
                <w:lang w:eastAsia="en-US"/>
              </w:rPr>
              <w:t>станков</w:t>
            </w:r>
            <w:r w:rsidRPr="00DC491A">
              <w:t xml:space="preserve"> и рабочего места шлицешлифовщика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>Состав работ и приемы выполнения технического обслуживания технологической оснастки, размещенной на рабочем месте шлицешлифовщика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>Требования к планировке и оснащению рабочего места при выполнении шлицешлифовальных работ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DC491A">
            <w:pPr>
              <w:suppressAutoHyphens/>
            </w:pPr>
          </w:p>
        </w:tc>
        <w:tc>
          <w:tcPr>
            <w:tcW w:w="3734" w:type="pct"/>
          </w:tcPr>
          <w:p w:rsidR="0012409F" w:rsidRPr="00DC491A" w:rsidRDefault="009E426E" w:rsidP="00DC491A">
            <w:pPr>
              <w:jc w:val="both"/>
            </w:pPr>
            <w:r>
              <w:t>Правила хранения технологической оснастки и инструментов, размещенных</w:t>
            </w:r>
            <w:r w:rsidR="0012409F" w:rsidRPr="00DC491A">
              <w:t xml:space="preserve"> на рабочем месте шлицешлифовщика</w:t>
            </w:r>
          </w:p>
        </w:tc>
      </w:tr>
      <w:tr w:rsidR="0012409F" w:rsidRPr="006F38E0" w:rsidTr="00DC491A">
        <w:trPr>
          <w:trHeight w:val="20"/>
          <w:jc w:val="center"/>
        </w:trPr>
        <w:tc>
          <w:tcPr>
            <w:tcW w:w="1266" w:type="pct"/>
          </w:tcPr>
          <w:p w:rsidR="0012409F" w:rsidRPr="006F38E0" w:rsidRDefault="00722C14" w:rsidP="00DC491A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12409F" w:rsidRPr="00DC491A" w:rsidRDefault="0012409F" w:rsidP="00DC491A">
            <w:pPr>
              <w:jc w:val="both"/>
            </w:pPr>
            <w:r w:rsidRPr="00DC491A">
              <w:t>-</w:t>
            </w:r>
          </w:p>
        </w:tc>
      </w:tr>
    </w:tbl>
    <w:p w:rsidR="00DC491A" w:rsidRDefault="00DC491A" w:rsidP="00722C14"/>
    <w:p w:rsidR="005E5EB0" w:rsidRDefault="005E5EB0" w:rsidP="00DC491A">
      <w:pPr>
        <w:pStyle w:val="2"/>
        <w:spacing w:before="0" w:after="0"/>
      </w:pPr>
      <w:bookmarkStart w:id="17" w:name="_Toc16143805"/>
      <w:bookmarkStart w:id="18" w:name="_Toc16150190"/>
      <w:r w:rsidRPr="006F38E0">
        <w:t>3.4. Обобщенная трудовая функция</w:t>
      </w:r>
      <w:bookmarkEnd w:id="17"/>
      <w:bookmarkEnd w:id="18"/>
    </w:p>
    <w:p w:rsidR="00DC491A" w:rsidRPr="00DC491A" w:rsidRDefault="00DC491A" w:rsidP="00DC491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6D1AF8" w:rsidRPr="006F38E0" w:rsidTr="00EB5CF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2245AF" w:rsidP="006D1AF8">
            <w:pPr>
              <w:suppressAutoHyphens/>
            </w:pPr>
            <w:r w:rsidRPr="006F38E0">
              <w:t>Обработка зубьев сложных зубчатых колес по 3</w:t>
            </w:r>
            <w:r>
              <w:noBreakHyphen/>
              <w:t xml:space="preserve">й, </w:t>
            </w:r>
            <w:r w:rsidRPr="006F38E0">
              <w:t>4</w:t>
            </w:r>
            <w:r>
              <w:noBreakHyphen/>
              <w:t>й</w:t>
            </w:r>
            <w:r w:rsidRPr="006F38E0">
              <w:t xml:space="preserve"> степени точности и </w:t>
            </w:r>
            <w:r>
              <w:t>особо сложных деталей зубчатых передач</w:t>
            </w:r>
            <w:r w:rsidRPr="006F38E0">
              <w:t xml:space="preserve"> по </w:t>
            </w:r>
            <w:r>
              <w:t>5</w:t>
            </w:r>
            <w:r>
              <w:noBreakHyphen/>
              <w:t xml:space="preserve">й, </w:t>
            </w:r>
            <w:r w:rsidRPr="006F38E0">
              <w:t>6</w:t>
            </w:r>
            <w:r>
              <w:noBreakHyphen/>
              <w:t>й</w:t>
            </w:r>
            <w:r w:rsidRPr="006F38E0">
              <w:t xml:space="preserve"> степени точности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EB5CFC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  <w:jc w:val="center"/>
            </w:pPr>
            <w:r>
              <w:rPr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EB5CF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4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5E5EB0" w:rsidRPr="006F38E0" w:rsidTr="005E5EB0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</w:pPr>
            <w:r w:rsidRPr="006F38E0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</w:tr>
      <w:tr w:rsidR="005E5EB0" w:rsidRPr="006F38E0" w:rsidTr="005E5EB0">
        <w:trPr>
          <w:jc w:val="center"/>
        </w:trPr>
        <w:tc>
          <w:tcPr>
            <w:tcW w:w="2267" w:type="dxa"/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5E5EB0" w:rsidRPr="006F38E0" w:rsidTr="00EB5CFC">
        <w:trPr>
          <w:jc w:val="center"/>
        </w:trPr>
        <w:tc>
          <w:tcPr>
            <w:tcW w:w="1276" w:type="pct"/>
          </w:tcPr>
          <w:p w:rsidR="005E5EB0" w:rsidRPr="006F38E0" w:rsidRDefault="005E5EB0" w:rsidP="005E5EB0">
            <w:pPr>
              <w:suppressAutoHyphens/>
            </w:pPr>
            <w:r w:rsidRPr="006F38E0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5E5EB0" w:rsidRPr="006F38E0" w:rsidRDefault="005E5EB0" w:rsidP="00961C65">
            <w:pPr>
              <w:suppressAutoHyphens/>
            </w:pPr>
            <w:r w:rsidRPr="006F38E0">
              <w:t xml:space="preserve">Зубошлифовщик </w:t>
            </w:r>
            <w:r w:rsidR="00961C65" w:rsidRPr="006F38E0">
              <w:t>5</w:t>
            </w:r>
            <w:r w:rsidRPr="006F38E0">
              <w:t>-го разряда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961C65" w:rsidRPr="006F38E0" w:rsidTr="00961C65">
        <w:trPr>
          <w:jc w:val="center"/>
        </w:trPr>
        <w:tc>
          <w:tcPr>
            <w:tcW w:w="1276" w:type="pct"/>
          </w:tcPr>
          <w:p w:rsidR="00961C65" w:rsidRPr="006F38E0" w:rsidRDefault="00961C65" w:rsidP="00961C65">
            <w:pPr>
              <w:suppressAutoHyphens/>
            </w:pPr>
            <w:r w:rsidRPr="006F38E0">
              <w:t>Требования к образованию и обучению</w:t>
            </w:r>
          </w:p>
        </w:tc>
        <w:tc>
          <w:tcPr>
            <w:tcW w:w="3724" w:type="pct"/>
          </w:tcPr>
          <w:p w:rsidR="00961C65" w:rsidRPr="006F38E0" w:rsidRDefault="00961C65" w:rsidP="00961C65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>Среднее общее образование</w:t>
            </w:r>
            <w:r w:rsidR="00E37386">
              <w:rPr>
                <w:lang w:eastAsia="en-US"/>
              </w:rPr>
              <w:t xml:space="preserve"> и </w:t>
            </w:r>
          </w:p>
          <w:p w:rsidR="00961C65" w:rsidRPr="006F38E0" w:rsidRDefault="005D2EC0" w:rsidP="00961C65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961C65" w:rsidRPr="006F38E0">
              <w:rPr>
                <w:lang w:eastAsia="en-US"/>
              </w:rPr>
              <w:t xml:space="preserve">рофессиональное обучение – программы профессиональной подготовки по профессиям </w:t>
            </w:r>
            <w:r w:rsidR="006E198D">
              <w:rPr>
                <w:lang w:eastAsia="en-US"/>
              </w:rPr>
              <w:t>рабочих, должностям служащих,</w:t>
            </w:r>
            <w:r w:rsidR="00961C65" w:rsidRPr="006F38E0">
              <w:rPr>
                <w:lang w:eastAsia="en-US"/>
              </w:rPr>
              <w:t xml:space="preserve"> программы п</w:t>
            </w:r>
            <w:r w:rsidR="006E198D">
              <w:rPr>
                <w:lang w:eastAsia="en-US"/>
              </w:rPr>
              <w:t>ереподготовки рабочих, служащих,</w:t>
            </w:r>
            <w:r w:rsidR="00961C65" w:rsidRPr="006F38E0">
              <w:rPr>
                <w:lang w:eastAsia="en-US"/>
              </w:rPr>
              <w:t xml:space="preserve"> программы повышения квалификации рабочих, служащих</w:t>
            </w:r>
          </w:p>
          <w:p w:rsidR="00961C65" w:rsidRPr="006F38E0" w:rsidRDefault="00961C65" w:rsidP="00961C65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>или</w:t>
            </w:r>
          </w:p>
          <w:p w:rsidR="00961C65" w:rsidRPr="006F38E0" w:rsidRDefault="00961C65" w:rsidP="00961C65">
            <w:pPr>
              <w:pStyle w:val="af5"/>
            </w:pPr>
            <w:r w:rsidRPr="006F38E0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6F38E0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961C65" w:rsidRPr="006F38E0" w:rsidTr="00961C65">
        <w:trPr>
          <w:jc w:val="center"/>
        </w:trPr>
        <w:tc>
          <w:tcPr>
            <w:tcW w:w="1276" w:type="pct"/>
          </w:tcPr>
          <w:p w:rsidR="00961C65" w:rsidRPr="006F38E0" w:rsidRDefault="00961C65" w:rsidP="00961C65">
            <w:pPr>
              <w:suppressAutoHyphens/>
            </w:pPr>
            <w:r w:rsidRPr="006F38E0">
              <w:t>Требования к опыту практической работы</w:t>
            </w:r>
          </w:p>
        </w:tc>
        <w:tc>
          <w:tcPr>
            <w:tcW w:w="3724" w:type="pct"/>
          </w:tcPr>
          <w:p w:rsidR="00961C65" w:rsidRPr="006F38E0" w:rsidRDefault="00961C65" w:rsidP="00961C65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 xml:space="preserve">Не менее двух лет </w:t>
            </w:r>
            <w:r w:rsidRPr="006F38E0">
              <w:t xml:space="preserve">зубошлифовщиком </w:t>
            </w:r>
            <w:r w:rsidRPr="006F38E0">
              <w:rPr>
                <w:lang w:eastAsia="en-US"/>
              </w:rPr>
              <w:t xml:space="preserve">4-го разряда </w:t>
            </w:r>
            <w:r w:rsidR="00BB7CA3">
              <w:rPr>
                <w:lang w:eastAsia="en-US"/>
              </w:rPr>
              <w:t xml:space="preserve">для прошедших </w:t>
            </w:r>
            <w:r w:rsidRPr="006F38E0">
              <w:rPr>
                <w:lang w:eastAsia="en-US"/>
              </w:rPr>
              <w:t>профессионально</w:t>
            </w:r>
            <w:r w:rsidR="00BB7CA3">
              <w:rPr>
                <w:lang w:eastAsia="en-US"/>
              </w:rPr>
              <w:t>е</w:t>
            </w:r>
            <w:r w:rsidRPr="006F38E0">
              <w:rPr>
                <w:lang w:eastAsia="en-US"/>
              </w:rPr>
              <w:t xml:space="preserve"> обучени</w:t>
            </w:r>
            <w:r w:rsidR="00BB7CA3">
              <w:rPr>
                <w:lang w:eastAsia="en-US"/>
              </w:rPr>
              <w:t>е</w:t>
            </w:r>
            <w:r w:rsidRPr="006F38E0">
              <w:rPr>
                <w:lang w:eastAsia="en-US"/>
              </w:rPr>
              <w:t xml:space="preserve"> </w:t>
            </w:r>
          </w:p>
          <w:p w:rsidR="00961C65" w:rsidRPr="006F38E0" w:rsidRDefault="00961C65" w:rsidP="00961C65">
            <w:pPr>
              <w:pStyle w:val="af5"/>
            </w:pPr>
            <w:r w:rsidRPr="006F38E0">
              <w:rPr>
                <w:lang w:eastAsia="en-US"/>
              </w:rPr>
              <w:t xml:space="preserve">Не менее одного года </w:t>
            </w:r>
            <w:r w:rsidRPr="006F38E0">
              <w:t>зубошлифовщиком</w:t>
            </w:r>
            <w:r w:rsidRPr="006F38E0">
              <w:rPr>
                <w:lang w:eastAsia="en-US"/>
              </w:rPr>
              <w:t xml:space="preserve"> 4-го разряда при наличии среднего профессионального образования</w:t>
            </w:r>
          </w:p>
        </w:tc>
      </w:tr>
      <w:tr w:rsidR="001D68B6" w:rsidRPr="006F38E0" w:rsidTr="005D2EC0">
        <w:trPr>
          <w:trHeight w:val="1325"/>
          <w:jc w:val="center"/>
        </w:trPr>
        <w:tc>
          <w:tcPr>
            <w:tcW w:w="1276" w:type="pct"/>
          </w:tcPr>
          <w:p w:rsidR="001D68B6" w:rsidRPr="006F38E0" w:rsidRDefault="001D68B6" w:rsidP="00961C65">
            <w:pPr>
              <w:suppressAutoHyphens/>
            </w:pPr>
            <w:r w:rsidRPr="006F38E0">
              <w:t>Особые условия допуска к работе</w:t>
            </w:r>
          </w:p>
        </w:tc>
        <w:tc>
          <w:tcPr>
            <w:tcW w:w="3724" w:type="pct"/>
          </w:tcPr>
          <w:p w:rsidR="001D68B6" w:rsidRPr="006F38E0" w:rsidRDefault="001D68B6" w:rsidP="00961C65">
            <w:pPr>
              <w:pStyle w:val="af5"/>
            </w:pPr>
            <w:r w:rsidRPr="006F38E0">
              <w:rPr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и (или) внеочередных медицинских осмотров (обследований) </w:t>
            </w:r>
          </w:p>
          <w:p w:rsidR="001D68B6" w:rsidRPr="006F38E0" w:rsidRDefault="001D68B6" w:rsidP="00961C65">
            <w:pPr>
              <w:pStyle w:val="af5"/>
            </w:pPr>
            <w:r w:rsidRPr="006F38E0">
              <w:t>Прохождение противопожарного инструктажа</w:t>
            </w:r>
          </w:p>
          <w:p w:rsidR="001D68B6" w:rsidRPr="006F38E0" w:rsidRDefault="001D68B6" w:rsidP="00961C65">
            <w:pPr>
              <w:pStyle w:val="af5"/>
            </w:pPr>
            <w:r w:rsidRPr="006F38E0">
              <w:t>Прохождение инструктажа по охране труда на рабочем месте</w:t>
            </w:r>
          </w:p>
        </w:tc>
      </w:tr>
      <w:tr w:rsidR="00961C65" w:rsidRPr="006F38E0" w:rsidTr="00961C65">
        <w:trPr>
          <w:jc w:val="center"/>
        </w:trPr>
        <w:tc>
          <w:tcPr>
            <w:tcW w:w="1276" w:type="pct"/>
          </w:tcPr>
          <w:p w:rsidR="00961C65" w:rsidRPr="006F38E0" w:rsidRDefault="00961C65" w:rsidP="00961C65">
            <w:pPr>
              <w:suppressAutoHyphens/>
            </w:pPr>
            <w:r w:rsidRPr="006F38E0">
              <w:t>Другие характеристики</w:t>
            </w:r>
          </w:p>
        </w:tc>
        <w:tc>
          <w:tcPr>
            <w:tcW w:w="3724" w:type="pct"/>
          </w:tcPr>
          <w:p w:rsidR="00961C65" w:rsidRPr="006F38E0" w:rsidRDefault="00961C65" w:rsidP="00961C65">
            <w:pPr>
              <w:pStyle w:val="af5"/>
            </w:pPr>
            <w:r w:rsidRPr="006F38E0">
              <w:t>-</w:t>
            </w:r>
          </w:p>
        </w:tc>
      </w:tr>
    </w:tbl>
    <w:p w:rsidR="005E5EB0" w:rsidRPr="006F38E0" w:rsidRDefault="005E5EB0" w:rsidP="00341388">
      <w:pPr>
        <w:pStyle w:val="af5"/>
      </w:pPr>
    </w:p>
    <w:p w:rsidR="005E5EB0" w:rsidRPr="006F38E0" w:rsidRDefault="005E5EB0" w:rsidP="00341388">
      <w:pPr>
        <w:pStyle w:val="af5"/>
      </w:pPr>
      <w:r w:rsidRPr="006F38E0">
        <w:t>Дополнительные характеристики</w:t>
      </w:r>
    </w:p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263"/>
        <w:gridCol w:w="6486"/>
      </w:tblGrid>
      <w:tr w:rsidR="005E5EB0" w:rsidRPr="006F38E0" w:rsidTr="00EB5CFC">
        <w:trPr>
          <w:trHeight w:val="20"/>
          <w:jc w:val="center"/>
        </w:trPr>
        <w:tc>
          <w:tcPr>
            <w:tcW w:w="1282" w:type="pct"/>
            <w:vAlign w:val="center"/>
          </w:tcPr>
          <w:p w:rsidR="005E5EB0" w:rsidRPr="006F38E0" w:rsidRDefault="005E5EB0" w:rsidP="005E5EB0">
            <w:pPr>
              <w:suppressAutoHyphens/>
              <w:jc w:val="center"/>
            </w:pPr>
            <w:r w:rsidRPr="006F38E0">
              <w:t>Наименование документа</w:t>
            </w:r>
          </w:p>
        </w:tc>
        <w:tc>
          <w:tcPr>
            <w:tcW w:w="606" w:type="pct"/>
            <w:vAlign w:val="center"/>
          </w:tcPr>
          <w:p w:rsidR="005E5EB0" w:rsidRPr="006F38E0" w:rsidRDefault="005E5EB0" w:rsidP="005E5EB0">
            <w:pPr>
              <w:suppressAutoHyphens/>
              <w:jc w:val="center"/>
            </w:pPr>
            <w:r w:rsidRPr="006F38E0">
              <w:t>Код</w:t>
            </w:r>
          </w:p>
        </w:tc>
        <w:tc>
          <w:tcPr>
            <w:tcW w:w="3112" w:type="pct"/>
            <w:vAlign w:val="center"/>
          </w:tcPr>
          <w:p w:rsidR="005E5EB0" w:rsidRPr="006F38E0" w:rsidRDefault="005E5EB0" w:rsidP="005E5EB0">
            <w:pPr>
              <w:suppressAutoHyphens/>
              <w:jc w:val="center"/>
            </w:pPr>
            <w:r w:rsidRPr="006F38E0">
              <w:t>Наименование базовой группы, должности (профессии) или специальности</w:t>
            </w:r>
          </w:p>
        </w:tc>
      </w:tr>
      <w:tr w:rsidR="007F35E4" w:rsidRPr="006F38E0" w:rsidTr="00EB5CFC">
        <w:trPr>
          <w:trHeight w:val="20"/>
          <w:jc w:val="center"/>
        </w:trPr>
        <w:tc>
          <w:tcPr>
            <w:tcW w:w="1282" w:type="pct"/>
          </w:tcPr>
          <w:p w:rsidR="007F35E4" w:rsidRPr="006F38E0" w:rsidRDefault="007F35E4" w:rsidP="005E5EB0">
            <w:pPr>
              <w:suppressAutoHyphens/>
            </w:pPr>
            <w:r w:rsidRPr="006F38E0">
              <w:t>ОКЗ</w:t>
            </w:r>
          </w:p>
        </w:tc>
        <w:tc>
          <w:tcPr>
            <w:tcW w:w="606" w:type="pct"/>
          </w:tcPr>
          <w:p w:rsidR="007F35E4" w:rsidRPr="006F38E0" w:rsidRDefault="007F35E4" w:rsidP="005E5EB0">
            <w:pPr>
              <w:suppressAutoHyphens/>
            </w:pPr>
            <w:r w:rsidRPr="006F38E0">
              <w:t>7224</w:t>
            </w:r>
          </w:p>
        </w:tc>
        <w:tc>
          <w:tcPr>
            <w:tcW w:w="3112" w:type="pct"/>
          </w:tcPr>
          <w:p w:rsidR="007F35E4" w:rsidRPr="006F38E0" w:rsidRDefault="007F35E4" w:rsidP="005E5EB0">
            <w:pPr>
              <w:suppressAutoHyphens/>
            </w:pPr>
            <w:r w:rsidRPr="006F38E0">
              <w:t>Полировщики, шлифовщики и заточники инструментов</w:t>
            </w:r>
          </w:p>
        </w:tc>
      </w:tr>
      <w:tr w:rsidR="005E5EB0" w:rsidRPr="006F38E0" w:rsidTr="00EB5CFC">
        <w:trPr>
          <w:trHeight w:val="20"/>
          <w:jc w:val="center"/>
        </w:trPr>
        <w:tc>
          <w:tcPr>
            <w:tcW w:w="1282" w:type="pct"/>
          </w:tcPr>
          <w:p w:rsidR="005E5EB0" w:rsidRPr="006F38E0" w:rsidRDefault="005E5EB0" w:rsidP="005E5EB0">
            <w:pPr>
              <w:suppressAutoHyphens/>
            </w:pPr>
            <w:r w:rsidRPr="006F38E0">
              <w:t>ЕТКС</w:t>
            </w:r>
          </w:p>
        </w:tc>
        <w:tc>
          <w:tcPr>
            <w:tcW w:w="606" w:type="pct"/>
          </w:tcPr>
          <w:p w:rsidR="005E5EB0" w:rsidRPr="006F38E0" w:rsidRDefault="005E5EB0" w:rsidP="00FC5ACC">
            <w:pPr>
              <w:suppressAutoHyphens/>
            </w:pPr>
            <w:r w:rsidRPr="006F38E0">
              <w:t>§ 21</w:t>
            </w:r>
            <w:r w:rsidR="00FC5ACC" w:rsidRPr="006F38E0">
              <w:t xml:space="preserve"> </w:t>
            </w:r>
          </w:p>
        </w:tc>
        <w:tc>
          <w:tcPr>
            <w:tcW w:w="3112" w:type="pct"/>
          </w:tcPr>
          <w:p w:rsidR="005E5EB0" w:rsidRPr="006F38E0" w:rsidRDefault="005E5EB0" w:rsidP="00FC5ACC">
            <w:pPr>
              <w:suppressAutoHyphens/>
            </w:pPr>
            <w:r w:rsidRPr="006F38E0">
              <w:t>Зубошлифовщик 5-го разряда</w:t>
            </w:r>
          </w:p>
        </w:tc>
      </w:tr>
      <w:tr w:rsidR="005E5EB0" w:rsidRPr="006F38E0" w:rsidTr="00EB5CFC">
        <w:trPr>
          <w:trHeight w:val="20"/>
          <w:jc w:val="center"/>
        </w:trPr>
        <w:tc>
          <w:tcPr>
            <w:tcW w:w="1282" w:type="pct"/>
          </w:tcPr>
          <w:p w:rsidR="005E5EB0" w:rsidRPr="006F38E0" w:rsidRDefault="005E5EB0" w:rsidP="005E5EB0">
            <w:pPr>
              <w:suppressAutoHyphens/>
            </w:pPr>
            <w:r w:rsidRPr="006F38E0">
              <w:t>ОКПДТР</w:t>
            </w:r>
          </w:p>
        </w:tc>
        <w:tc>
          <w:tcPr>
            <w:tcW w:w="606" w:type="pct"/>
          </w:tcPr>
          <w:p w:rsidR="005E5EB0" w:rsidRPr="006F38E0" w:rsidRDefault="005E5EB0" w:rsidP="005E5EB0">
            <w:pPr>
              <w:suppressAutoHyphens/>
            </w:pPr>
            <w:r w:rsidRPr="006F38E0">
              <w:t>12277</w:t>
            </w:r>
          </w:p>
        </w:tc>
        <w:tc>
          <w:tcPr>
            <w:tcW w:w="3112" w:type="pct"/>
          </w:tcPr>
          <w:p w:rsidR="005E5EB0" w:rsidRPr="006F38E0" w:rsidRDefault="005E5EB0" w:rsidP="005E5EB0">
            <w:pPr>
              <w:suppressAutoHyphens/>
            </w:pPr>
            <w:r w:rsidRPr="006F38E0">
              <w:t>Зубошлифовщик</w:t>
            </w:r>
          </w:p>
        </w:tc>
      </w:tr>
      <w:tr w:rsidR="007F35E4" w:rsidRPr="006F38E0" w:rsidTr="00EB5CFC">
        <w:trPr>
          <w:trHeight w:val="20"/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35E4" w:rsidRPr="006F38E0" w:rsidRDefault="007F35E4" w:rsidP="007F35E4">
            <w:pPr>
              <w:suppressAutoHyphens/>
            </w:pPr>
            <w:r w:rsidRPr="006F38E0">
              <w:t>ОКСО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35E4" w:rsidRPr="006F38E0" w:rsidRDefault="007F35E4" w:rsidP="007F35E4">
            <w:pPr>
              <w:suppressAutoHyphens/>
            </w:pPr>
            <w:r w:rsidRPr="006F38E0">
              <w:t>2.15.01.28</w:t>
            </w:r>
          </w:p>
        </w:tc>
        <w:tc>
          <w:tcPr>
            <w:tcW w:w="31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35E4" w:rsidRPr="006F38E0" w:rsidRDefault="007F35E4" w:rsidP="007F35E4">
            <w:pPr>
              <w:suppressAutoHyphens/>
            </w:pPr>
            <w:r w:rsidRPr="006F38E0">
              <w:t>Шлифовщик-универсал</w:t>
            </w:r>
          </w:p>
        </w:tc>
      </w:tr>
    </w:tbl>
    <w:p w:rsidR="00EB5CFC" w:rsidRPr="00722C14" w:rsidRDefault="00EB5CFC" w:rsidP="00722C14"/>
    <w:p w:rsidR="005E5EB0" w:rsidRPr="00722C14" w:rsidRDefault="00D30E53" w:rsidP="00722C14">
      <w:pPr>
        <w:rPr>
          <w:b/>
          <w:bCs w:val="0"/>
        </w:rPr>
      </w:pPr>
      <w:r w:rsidRPr="00722C14">
        <w:rPr>
          <w:b/>
          <w:bCs w:val="0"/>
        </w:rPr>
        <w:t>3.4</w:t>
      </w:r>
      <w:r w:rsidR="005E5EB0" w:rsidRPr="00722C14">
        <w:rPr>
          <w:b/>
          <w:bCs w:val="0"/>
        </w:rPr>
        <w:t>.1. Трудовая функция</w:t>
      </w:r>
    </w:p>
    <w:p w:rsidR="00EB5CFC" w:rsidRPr="00EB5CFC" w:rsidRDefault="00EB5CFC" w:rsidP="00EB5CFC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EB5CF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EB5CFC">
            <w:r>
              <w:t>Шлифование зубьев сложных зубчатых колес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6D1AF8" w:rsidRPr="006F38E0"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EB5CFC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D</w:t>
            </w:r>
            <w:r w:rsidR="006D1AF8" w:rsidRPr="006F38E0">
              <w:t>/01.4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EB5CF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  <w:rPr>
                <w:lang w:val="en-US"/>
              </w:rPr>
            </w:pPr>
            <w:r w:rsidRPr="006F38E0">
              <w:rPr>
                <w:lang w:val="en-US"/>
              </w:rPr>
              <w:t>4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E5EB0" w:rsidRPr="006F38E0" w:rsidTr="005E5E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</w:tr>
      <w:tr w:rsidR="005E5EB0" w:rsidRPr="006F38E0" w:rsidTr="005E5EB0">
        <w:trPr>
          <w:jc w:val="center"/>
        </w:trPr>
        <w:tc>
          <w:tcPr>
            <w:tcW w:w="1266" w:type="pct"/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5C5341" w:rsidRPr="006F38E0" w:rsidTr="00EB5CFC">
        <w:trPr>
          <w:trHeight w:val="20"/>
          <w:jc w:val="center"/>
        </w:trPr>
        <w:tc>
          <w:tcPr>
            <w:tcW w:w="1266" w:type="pct"/>
            <w:vMerge w:val="restart"/>
          </w:tcPr>
          <w:p w:rsidR="005C5341" w:rsidRPr="006F38E0" w:rsidRDefault="005C5341" w:rsidP="00EB5CFC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Анализ исходных данных (рабочего чертежа, технологической карты) для шлифования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 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Настойка и наладка зубошлифовальных станков для шлифования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6215CE" w:rsidP="00EB5CFC">
            <w:pPr>
              <w:jc w:val="both"/>
            </w:pPr>
            <w:r>
              <w:t>Шлифование зубьев сложных зубчатых колес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5C5341" w:rsidRPr="00EB5CFC">
              <w:t xml:space="preserve"> в соответствии с технической документацией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>Правка шлифовальных кругов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>Проведение регламентных работ по техническому обслуживанию зубошлифовальных станков в соответствии с технической документацией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6A70A4" w:rsidP="00EB5CFC">
            <w:pPr>
              <w:jc w:val="both"/>
            </w:pPr>
            <w:r>
              <w:t xml:space="preserve">Поддержание технического </w:t>
            </w:r>
            <w:r w:rsidR="005C5341" w:rsidRPr="00EB5CFC">
              <w:t xml:space="preserve">состояния технологической оснастки (приспособлений, измерительных и вспомогательных </w:t>
            </w:r>
            <w:r w:rsidR="009D1612" w:rsidRPr="00EB5CFC">
              <w:t>инструментов)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DB1B22" w:rsidP="00EB5CFC">
            <w:pPr>
              <w:jc w:val="both"/>
            </w:pPr>
            <w:r w:rsidRPr="00EB5CFC">
              <w:t>Поддержание</w:t>
            </w:r>
            <w:r w:rsidR="005C5341" w:rsidRPr="00EB5CFC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5C5341" w:rsidRPr="00EB5CFC">
              <w:t xml:space="preserve"> промышленной и экологической безопасности, правилами организации рабочего </w:t>
            </w:r>
            <w:r w:rsidRPr="00EB5CFC">
              <w:t>места шлифовщика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 w:val="restart"/>
          </w:tcPr>
          <w:p w:rsidR="005C5341" w:rsidRPr="006F38E0" w:rsidRDefault="005C5341" w:rsidP="00EB5CFC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Читать и применять техническую документацию на сложные зубчатые колеса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 (рабочий чертеж, технологическую карту)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Выбирать в соответствии с технологической документацией, подготавливать к работе, устанавливать на зубошлифовальные станки и использовать приспособления </w:t>
            </w:r>
            <w:r w:rsidR="00DB1B22" w:rsidRPr="00EB5CFC">
              <w:t>для базирования и закрепления</w:t>
            </w:r>
            <w:r w:rsidRPr="00EB5CFC">
              <w:t xml:space="preserve"> сложных зубчатых колес для шлифования зубьев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Выбирать в соответствии с технологической документацией, подготавливать к работе, устанавливать на зубошлифовальные станки шлифовальные круги для шлифования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Производить настройку зубошлифовальных станков для шлифования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 в соответствии с технологической документацией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766F43" w:rsidP="00EB5CFC">
            <w:pPr>
              <w:jc w:val="both"/>
            </w:pPr>
            <w:r w:rsidRPr="00EB5CFC">
              <w:t>Устанавливать зубчатые колеса с точностью</w:t>
            </w:r>
            <w:r w:rsidR="005C5341" w:rsidRPr="00EB5CFC">
              <w:t xml:space="preserve">, необходимой для шлифования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="005C5341" w:rsidRPr="00EB5CFC">
              <w:t xml:space="preserve"> точности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Выполнять шлифование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 в соответствии с технологической картой и рабочим чертежом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C75E3B" w:rsidP="00EB5CFC">
            <w:pPr>
              <w:jc w:val="both"/>
            </w:pPr>
            <w:r w:rsidRPr="00EB5CFC">
              <w:t>Оценивать состояние</w:t>
            </w:r>
            <w:r w:rsidR="005C5341" w:rsidRPr="00EB5CFC">
              <w:t xml:space="preserve"> шлифовальных кругов для шлифования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="005C5341" w:rsidRPr="00EB5CFC">
              <w:t xml:space="preserve"> точности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Применять </w:t>
            </w:r>
            <w:r w:rsidR="00DB1B22" w:rsidRPr="00EB5CFC">
              <w:t>смазочно-охлаждающие технологические средства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Выявлять причины брака, предупреждать и устранять возможный брак при шлифовании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Выбирать контрольно-измерительные инструменты и приборы для контроля параметров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 после зубошлифования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Контролировать сложные зубчатые колеса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 после шлифования в соответствии с конструкторской документацией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>Применять средства индивидуальной и коллективной защиты при выполнении работ на зубошлифовальных станках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873A58" w:rsidP="00EB5CFC">
            <w:pPr>
              <w:jc w:val="both"/>
            </w:pPr>
            <w:r w:rsidRPr="00EB5CFC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зубошлифовального станка 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>Контролировать качество правки шлифовальных кругов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>Проверять исправность и работоспособность зубошлифовальных станков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Выполнять техническое обслуживание </w:t>
            </w:r>
            <w:r w:rsidR="008B5EE2" w:rsidRPr="00EB5CFC">
              <w:t>технологической оснастки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EB5CFC">
              <w:t xml:space="preserve"> промышленной и экологической безопасности, правилами организации рабочего </w:t>
            </w:r>
            <w:r w:rsidR="00DB1B22" w:rsidRPr="00EB5CFC">
              <w:t>места шлифовщика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 w:val="restart"/>
          </w:tcPr>
          <w:p w:rsidR="005C5341" w:rsidRPr="006F38E0" w:rsidRDefault="005C5341" w:rsidP="00EB5CFC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5C5341" w:rsidRPr="00EB5CFC" w:rsidRDefault="00B81045" w:rsidP="00EB5CFC">
            <w:pPr>
              <w:jc w:val="both"/>
            </w:pPr>
            <w:r w:rsidRPr="00EB5CFC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5C5341" w:rsidRPr="00EB5CFC">
              <w:t xml:space="preserve"> 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>Основы машиностроительного черчения в объеме, необходимом для выполнения работы</w:t>
            </w:r>
          </w:p>
        </w:tc>
      </w:tr>
      <w:tr w:rsidR="005C5341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5C5341" w:rsidRPr="006F38E0" w:rsidRDefault="005C5341" w:rsidP="00EB5CFC">
            <w:pPr>
              <w:suppressAutoHyphens/>
            </w:pPr>
          </w:p>
        </w:tc>
        <w:tc>
          <w:tcPr>
            <w:tcW w:w="3734" w:type="pct"/>
          </w:tcPr>
          <w:p w:rsidR="005C5341" w:rsidRPr="00EB5CFC" w:rsidRDefault="005C5341" w:rsidP="00EB5CFC">
            <w:pPr>
              <w:jc w:val="both"/>
            </w:pPr>
            <w:r w:rsidRPr="00EB5CFC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EB5CFC">
            <w:pPr>
              <w:suppressAutoHyphens/>
            </w:pPr>
          </w:p>
        </w:tc>
        <w:tc>
          <w:tcPr>
            <w:tcW w:w="3734" w:type="pct"/>
          </w:tcPr>
          <w:p w:rsidR="00726D26" w:rsidRPr="00EB5CFC" w:rsidRDefault="00726D26" w:rsidP="00EB5CFC">
            <w:pPr>
              <w:jc w:val="both"/>
            </w:pPr>
            <w:r w:rsidRPr="00EB5CFC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EB5CFC">
            <w:pPr>
              <w:suppressAutoHyphens/>
            </w:pPr>
          </w:p>
        </w:tc>
        <w:tc>
          <w:tcPr>
            <w:tcW w:w="3734" w:type="pct"/>
          </w:tcPr>
          <w:p w:rsidR="00C45C75" w:rsidRPr="00EB5CFC" w:rsidRDefault="00C45C75" w:rsidP="00EB5CFC">
            <w:pPr>
              <w:jc w:val="both"/>
            </w:pPr>
            <w:r w:rsidRPr="00EB5CFC">
              <w:t>Виды зубчатых зацеплений, их особенности и характеристики в объеме, необходимом для выполнения работы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Характеристики и возможности зубошлифовальных станков, </w:t>
            </w:r>
            <w:r w:rsidR="007F7862" w:rsidRPr="00EB5CFC">
              <w:t>используемых в организации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Устройство, назначение, правила и условия применения приспособлений, применяемых на зубошлифовальных станках для базирования и закрепления заготовок сложных зубчатых колес 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6A70A4" w:rsidP="00EB5CFC">
            <w:pPr>
              <w:jc w:val="both"/>
            </w:pPr>
            <w:r w:rsidRPr="005D2EC0">
              <w:t xml:space="preserve">Порядок </w:t>
            </w:r>
            <w:r w:rsidR="0012409F" w:rsidRPr="00EB5CFC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>Основные свойства и маркировка конструкционных и абразивных материалов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>Приемы и правила установки и закрепления шлифовальных кругов на зубошлифовальных станках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6C4091" w:rsidP="00EB5CFC">
            <w:pPr>
              <w:jc w:val="both"/>
            </w:pPr>
            <w:r w:rsidRPr="00EB5CFC">
              <w:t xml:space="preserve">Устройство, правила использования и органы управления </w:t>
            </w:r>
            <w:r w:rsidR="0012409F" w:rsidRPr="00EB5CFC">
              <w:t>зубошлифовальных станков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Последовательность и содержание настройки зубошлифовальных станков для шлифования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 </w:t>
            </w:r>
          </w:p>
        </w:tc>
      </w:tr>
      <w:tr w:rsidR="00690049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690049" w:rsidRPr="006F38E0" w:rsidRDefault="00690049" w:rsidP="00EB5CFC">
            <w:pPr>
              <w:suppressAutoHyphens/>
            </w:pPr>
          </w:p>
        </w:tc>
        <w:tc>
          <w:tcPr>
            <w:tcW w:w="3734" w:type="pct"/>
          </w:tcPr>
          <w:p w:rsidR="00690049" w:rsidRPr="00EB5CFC" w:rsidRDefault="00690049" w:rsidP="00EB5CFC">
            <w:pPr>
              <w:jc w:val="both"/>
            </w:pPr>
            <w:r w:rsidRPr="00EB5CFC">
              <w:t xml:space="preserve">Правила и приемы установки и закрепления заготовок на зубошлифовальных станках для шлифования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Способы и приемы шлифования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 на зубошлифовальных станках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744331" w:rsidP="00EB5CFC">
            <w:pPr>
              <w:jc w:val="both"/>
            </w:pPr>
            <w:r>
              <w:t>Критерии износа шлифовальных кругов для шлифования зубьев</w:t>
            </w:r>
            <w:r w:rsidR="0012409F" w:rsidRPr="00EB5CFC">
              <w:t xml:space="preserve">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="0012409F" w:rsidRPr="00EB5CFC">
              <w:t xml:space="preserve"> точности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>Основы теории резания в объеме, необходимом для выполнения работы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Назначение, свойства и способы применения </w:t>
            </w:r>
            <w:r w:rsidR="00AB794F" w:rsidRPr="00EB5CFC">
              <w:t>смазочно-охлаждающих технологических средств</w:t>
            </w:r>
            <w:r w:rsidRPr="00EB5CFC">
              <w:t xml:space="preserve"> при шлифовании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Основные виды брака при шлифовании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точности, его причины и способы предупреждения и устранения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Контрольно-измерительные инструменты и приборы для контроля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 после зубошлифования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Параметры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точности, контролируемые после шлифования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Способы контроля зубьев сложных зубчатых колес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EB5CFC">
              <w:t xml:space="preserve"> точности после шлифования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F53BCE" w:rsidP="00EB5CFC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12409F" w:rsidRPr="00EB5CFC">
              <w:t>и коллективной защиты при выполнении работ на зубошлифовальных станках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Виды, устройство, области применения и правила использования приспособлений для правки шлифовальных кругов на </w:t>
            </w:r>
            <w:r w:rsidR="009660CA" w:rsidRPr="00EB5CFC">
              <w:t>зубо</w:t>
            </w:r>
            <w:r w:rsidRPr="00EB5CFC">
              <w:t>шлифовальных станках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Устройство, правила использования и органы управления </w:t>
            </w:r>
            <w:r w:rsidR="009660CA" w:rsidRPr="00EB5CFC">
              <w:t>зубо</w:t>
            </w:r>
            <w:r w:rsidRPr="00EB5CFC">
              <w:t xml:space="preserve">шлифовальных станков 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Способы, правила и приемы правки шлифовальных кругов на </w:t>
            </w:r>
            <w:r w:rsidR="009660CA" w:rsidRPr="00EB5CFC">
              <w:t>зубо</w:t>
            </w:r>
            <w:r w:rsidRPr="00EB5CFC">
              <w:t>шлифовальных станках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>Способы и приемы контроля качества правки шлифовальных кругов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>Порядок проверки исправности и работоспособности зубошлифовальных станков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Порядок и состав регламентных работ по техническому обслуживанию зубошлифовальных </w:t>
            </w:r>
            <w:r w:rsidRPr="00EB5CFC">
              <w:rPr>
                <w:lang w:eastAsia="en-US"/>
              </w:rPr>
              <w:t>станков</w:t>
            </w:r>
            <w:r w:rsidRPr="00EB5CFC">
              <w:t xml:space="preserve"> и рабочего места шлифовщика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 xml:space="preserve">Состав работ и приемы выполнения технического обслуживания </w:t>
            </w:r>
            <w:r w:rsidR="008B5EE2" w:rsidRPr="00EB5CFC">
              <w:t>технологической оснастки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EB5CFC">
            <w:pPr>
              <w:suppressAutoHyphens/>
            </w:pPr>
          </w:p>
        </w:tc>
        <w:tc>
          <w:tcPr>
            <w:tcW w:w="3734" w:type="pct"/>
          </w:tcPr>
          <w:p w:rsidR="0012409F" w:rsidRPr="00EB5CFC" w:rsidRDefault="00F53BCE" w:rsidP="00EB5CFC">
            <w:pPr>
              <w:jc w:val="both"/>
            </w:pPr>
            <w:r>
              <w:t>Правила хранения технологической оснастки и инструментов</w:t>
            </w:r>
          </w:p>
        </w:tc>
      </w:tr>
      <w:tr w:rsidR="0012409F" w:rsidRPr="006F38E0" w:rsidTr="00EB5CFC">
        <w:trPr>
          <w:trHeight w:val="20"/>
          <w:jc w:val="center"/>
        </w:trPr>
        <w:tc>
          <w:tcPr>
            <w:tcW w:w="1266" w:type="pct"/>
          </w:tcPr>
          <w:p w:rsidR="0012409F" w:rsidRPr="006F38E0" w:rsidRDefault="00722C14" w:rsidP="00EB5CFC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12409F" w:rsidRPr="00EB5CFC" w:rsidRDefault="0012409F" w:rsidP="00EB5CFC">
            <w:pPr>
              <w:jc w:val="both"/>
            </w:pPr>
            <w:r w:rsidRPr="00EB5CFC">
              <w:t>-</w:t>
            </w:r>
          </w:p>
        </w:tc>
      </w:tr>
    </w:tbl>
    <w:p w:rsidR="00EB5CFC" w:rsidRDefault="00EB5CFC" w:rsidP="00722C14"/>
    <w:p w:rsidR="005E5EB0" w:rsidRPr="00722C14" w:rsidRDefault="00D30E53" w:rsidP="00722C14">
      <w:pPr>
        <w:rPr>
          <w:b/>
          <w:bCs w:val="0"/>
        </w:rPr>
      </w:pPr>
      <w:r w:rsidRPr="00722C14">
        <w:rPr>
          <w:b/>
          <w:bCs w:val="0"/>
        </w:rPr>
        <w:t>3.4</w:t>
      </w:r>
      <w:r w:rsidR="005E5EB0" w:rsidRPr="00722C14">
        <w:rPr>
          <w:b/>
          <w:bCs w:val="0"/>
        </w:rPr>
        <w:t>.</w:t>
      </w:r>
      <w:r w:rsidRPr="00722C14">
        <w:rPr>
          <w:b/>
          <w:bCs w:val="0"/>
        </w:rPr>
        <w:t>2</w:t>
      </w:r>
      <w:r w:rsidR="005E5EB0" w:rsidRPr="00722C14">
        <w:rPr>
          <w:b/>
          <w:bCs w:val="0"/>
        </w:rPr>
        <w:t>. Трудовая функция</w:t>
      </w:r>
    </w:p>
    <w:p w:rsidR="00EB5CFC" w:rsidRPr="00EB5CFC" w:rsidRDefault="00EB5CFC" w:rsidP="00EB5CFC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722C4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722C4C">
            <w:r>
              <w:t xml:space="preserve">Шлифование зубьев особо сложных деталей зубчатых передач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6D1AF8" w:rsidRPr="006F38E0"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722C4C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D</w:t>
            </w:r>
            <w:r w:rsidR="006D1AF8" w:rsidRPr="006F38E0">
              <w:t>/0</w:t>
            </w:r>
            <w:r w:rsidR="006D1AF8" w:rsidRPr="006F38E0">
              <w:rPr>
                <w:lang w:val="en-US"/>
              </w:rPr>
              <w:t>2</w:t>
            </w:r>
            <w:r w:rsidR="006D1AF8" w:rsidRPr="006F38E0">
              <w:t>.</w:t>
            </w:r>
            <w:r w:rsidR="006D1AF8" w:rsidRPr="006F38E0">
              <w:rPr>
                <w:lang w:val="en-US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722C4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  <w:rPr>
                <w:lang w:val="en-US"/>
              </w:rPr>
            </w:pPr>
            <w:r w:rsidRPr="006F38E0">
              <w:rPr>
                <w:lang w:val="en-US"/>
              </w:rPr>
              <w:t>4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E5EB0" w:rsidRPr="006F38E0" w:rsidTr="005E5E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</w:tr>
      <w:tr w:rsidR="005E5EB0" w:rsidRPr="006F38E0" w:rsidTr="005E5EB0">
        <w:trPr>
          <w:jc w:val="center"/>
        </w:trPr>
        <w:tc>
          <w:tcPr>
            <w:tcW w:w="1266" w:type="pct"/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E5EB0" w:rsidRPr="006F38E0" w:rsidRDefault="005E5EB0" w:rsidP="005E5EB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5E5EB0" w:rsidRPr="006F38E0" w:rsidRDefault="005E5EB0" w:rsidP="005E5EB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E5EB0" w:rsidRPr="006F38E0" w:rsidRDefault="005E5EB0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75115" w:rsidRPr="006F38E0" w:rsidTr="00722C4C">
        <w:trPr>
          <w:trHeight w:val="20"/>
          <w:jc w:val="center"/>
        </w:trPr>
        <w:tc>
          <w:tcPr>
            <w:tcW w:w="1266" w:type="pct"/>
            <w:vMerge w:val="restart"/>
          </w:tcPr>
          <w:p w:rsidR="00475115" w:rsidRPr="006F38E0" w:rsidRDefault="00475115" w:rsidP="00722C4C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Анализ исходных данных (рабочего чертежа, технологической карты) для шлифования зубьев особо сложных </w:t>
            </w:r>
            <w:r w:rsidR="00744689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 xml:space="preserve">точности 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Настойка и наладка зубошлифовальных станков для шлифования зубьев особо сложных </w:t>
            </w:r>
            <w:r w:rsidR="00744689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6215CE" w:rsidP="00722C4C">
            <w:pPr>
              <w:jc w:val="both"/>
            </w:pPr>
            <w:r>
              <w:t xml:space="preserve">Шлифование зубьев особо сложных деталей зубчатых передач по </w:t>
            </w:r>
            <w:r w:rsidR="00F53BCE">
              <w:t>5</w:t>
            </w:r>
            <w:r w:rsidR="00F53BCE">
              <w:noBreakHyphen/>
              <w:t>й</w:t>
            </w:r>
            <w:r>
              <w:t>, 6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475115" w:rsidRPr="00722C4C">
              <w:t xml:space="preserve"> в соответствии с технической документацией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>Правка шлифовальных кругов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>Проведение регламентных работ по техническому обслуживанию зубошлифовальных станков в соответствии с технической документацией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6A70A4" w:rsidP="00722C4C">
            <w:pPr>
              <w:jc w:val="both"/>
            </w:pPr>
            <w:r>
              <w:t xml:space="preserve">Поддержание технического </w:t>
            </w:r>
            <w:r w:rsidR="00475115" w:rsidRPr="00722C4C">
              <w:t xml:space="preserve">состояния технологической оснастки (приспособлений, измерительных и вспомогательных </w:t>
            </w:r>
            <w:r w:rsidR="009D1612" w:rsidRPr="00722C4C">
              <w:t>инструментов)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DB1B22" w:rsidP="00722C4C">
            <w:pPr>
              <w:jc w:val="both"/>
            </w:pPr>
            <w:r w:rsidRPr="00722C4C">
              <w:t>Поддержание</w:t>
            </w:r>
            <w:r w:rsidR="00475115" w:rsidRPr="00722C4C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475115" w:rsidRPr="00722C4C">
              <w:t xml:space="preserve"> промышленной и экологической безопасности, правилами организации рабочего </w:t>
            </w:r>
            <w:r w:rsidRPr="00722C4C">
              <w:t>места шлифовщика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 w:val="restart"/>
          </w:tcPr>
          <w:p w:rsidR="00475115" w:rsidRPr="006F38E0" w:rsidRDefault="00475115" w:rsidP="00722C4C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Читать и применять техническую документацию на особо сложные </w:t>
            </w:r>
            <w:r w:rsidR="00744689" w:rsidRPr="00722C4C">
              <w:t xml:space="preserve">детали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 (рабочий чертеж, технологическую карту)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Выбирать в соответствии с технологической документацией, подготавливать к работе, устанавливать на зубошлифовальные станки и использовать приспособления </w:t>
            </w:r>
            <w:r w:rsidR="00DB1B22" w:rsidRPr="00722C4C">
              <w:t>для базирования и закрепления</w:t>
            </w:r>
            <w:r w:rsidRPr="00722C4C">
              <w:t xml:space="preserve"> особо сложных </w:t>
            </w:r>
            <w:r w:rsidR="00744689" w:rsidRPr="00722C4C">
              <w:t xml:space="preserve">деталей зубчатых передач </w:t>
            </w:r>
            <w:r w:rsidRPr="00722C4C">
              <w:t xml:space="preserve">для шлифования зубьев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Выбирать в соответствии с технологической документацией, подготавливать к работе, устанавливать на зубошлифовальные станки шлифовальные круги для шлифования зубьев особо сложных </w:t>
            </w:r>
            <w:r w:rsidR="00744689" w:rsidRPr="00722C4C">
              <w:t>деталей зубчатых передач</w:t>
            </w:r>
            <w:r w:rsidRPr="00722C4C">
              <w:t xml:space="preserve">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Производить настройку зубошлифовальных станков для шлифования зубьев особо сложных </w:t>
            </w:r>
            <w:r w:rsidR="00744689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 в соответствии с технологической документацией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766F43" w:rsidP="00722C4C">
            <w:pPr>
              <w:jc w:val="both"/>
            </w:pPr>
            <w:r w:rsidRPr="00722C4C">
              <w:t xml:space="preserve">Устанавливать </w:t>
            </w:r>
            <w:r w:rsidR="003A049E" w:rsidRPr="00722C4C">
              <w:t xml:space="preserve">особо сложные детали зубчатых передач </w:t>
            </w:r>
            <w:r w:rsidRPr="00722C4C">
              <w:t>с точностью</w:t>
            </w:r>
            <w:r w:rsidR="00475115" w:rsidRPr="00722C4C">
              <w:t xml:space="preserve">, необходимой для шлифования зубьев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="00475115" w:rsidRPr="00722C4C">
              <w:t>точности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Выполнять шлифование зубьев особо сложных </w:t>
            </w:r>
            <w:r w:rsidR="00744689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 в соответствии с технологической картой и рабочим чертежом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C75E3B" w:rsidP="00722C4C">
            <w:pPr>
              <w:jc w:val="both"/>
            </w:pPr>
            <w:r w:rsidRPr="00722C4C">
              <w:t>Оценивать состояние</w:t>
            </w:r>
            <w:r w:rsidR="00475115" w:rsidRPr="00722C4C">
              <w:t xml:space="preserve"> шлифовальных кругов для шлифования зубьев особо сложных </w:t>
            </w:r>
            <w:r w:rsidR="00744689" w:rsidRPr="00722C4C">
              <w:t xml:space="preserve">деталей зубчатых передач </w:t>
            </w:r>
            <w:r w:rsidR="00475115"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="00475115" w:rsidRPr="00722C4C">
              <w:t>точности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Применять </w:t>
            </w:r>
            <w:r w:rsidR="00DB1B22" w:rsidRPr="00722C4C">
              <w:t>смазочно-охлаждающие технологические средства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Выявлять причины брака, предупреждать и устранять возможный брак при шлифовании зубьев особо сложных </w:t>
            </w:r>
            <w:r w:rsidR="00744689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Выбирать контрольно-измерительные инструменты и приборы для контроля параметров особо сложных </w:t>
            </w:r>
            <w:r w:rsidR="00744689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 после зубошлифования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Контролировать особо сложные </w:t>
            </w:r>
            <w:r w:rsidR="00744689" w:rsidRPr="00722C4C">
              <w:t xml:space="preserve">детали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 после шлифования в соответствии с конструкторской документацией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>Применять средства индивидуальной и коллективной защиты при выполнении работ на зубошлифовальных станках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873A58" w:rsidP="00722C4C">
            <w:pPr>
              <w:jc w:val="both"/>
            </w:pPr>
            <w:r w:rsidRPr="00722C4C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зубошлифовального станка 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>Контролировать качество правки шлифовальных кругов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>Проверять исправность и работоспособность зубошлифовальных станков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Выполнять техническое обслуживание </w:t>
            </w:r>
            <w:r w:rsidR="008B5EE2" w:rsidRPr="00722C4C">
              <w:t>технологической оснастки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722C4C">
              <w:t xml:space="preserve"> промышленной и экологической безопасности, правилами организации рабочего </w:t>
            </w:r>
            <w:r w:rsidR="00DB1B22" w:rsidRPr="00722C4C">
              <w:t>места шлифовщика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 w:val="restart"/>
          </w:tcPr>
          <w:p w:rsidR="00475115" w:rsidRPr="006F38E0" w:rsidRDefault="00475115" w:rsidP="00722C4C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475115" w:rsidRPr="00722C4C" w:rsidRDefault="00B81045" w:rsidP="00722C4C">
            <w:pPr>
              <w:jc w:val="both"/>
            </w:pPr>
            <w:r w:rsidRPr="00722C4C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475115" w:rsidRPr="00722C4C">
              <w:t xml:space="preserve"> 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>Основы машиностроительного черчения в объеме, необходимом для выполнения работы</w:t>
            </w:r>
          </w:p>
        </w:tc>
      </w:tr>
      <w:tr w:rsidR="0047511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475115" w:rsidRPr="006F38E0" w:rsidRDefault="00475115" w:rsidP="00722C4C">
            <w:pPr>
              <w:suppressAutoHyphens/>
            </w:pPr>
          </w:p>
        </w:tc>
        <w:tc>
          <w:tcPr>
            <w:tcW w:w="3734" w:type="pct"/>
          </w:tcPr>
          <w:p w:rsidR="00475115" w:rsidRPr="00722C4C" w:rsidRDefault="00475115" w:rsidP="00722C4C">
            <w:pPr>
              <w:jc w:val="both"/>
            </w:pPr>
            <w:r w:rsidRPr="00722C4C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722C4C">
            <w:pPr>
              <w:suppressAutoHyphens/>
            </w:pPr>
          </w:p>
        </w:tc>
        <w:tc>
          <w:tcPr>
            <w:tcW w:w="3734" w:type="pct"/>
          </w:tcPr>
          <w:p w:rsidR="00726D26" w:rsidRPr="00722C4C" w:rsidRDefault="00726D26" w:rsidP="00722C4C">
            <w:pPr>
              <w:jc w:val="both"/>
            </w:pPr>
            <w:r w:rsidRPr="00722C4C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722C4C">
            <w:pPr>
              <w:suppressAutoHyphens/>
            </w:pPr>
          </w:p>
        </w:tc>
        <w:tc>
          <w:tcPr>
            <w:tcW w:w="3734" w:type="pct"/>
          </w:tcPr>
          <w:p w:rsidR="00C45C75" w:rsidRPr="00722C4C" w:rsidRDefault="00C45C75" w:rsidP="00722C4C">
            <w:pPr>
              <w:jc w:val="both"/>
            </w:pPr>
            <w:r w:rsidRPr="00722C4C">
              <w:t>Виды зубчатых зацеплений, их особенности и характеристики в объеме, необходимом для выполнения работы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Характеристики и возможности зубошлифовальных станков, </w:t>
            </w:r>
            <w:r w:rsidR="007F7862" w:rsidRPr="00722C4C">
              <w:t>используемых в организации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Устройство, назначение, правила и условия применения приспособлений, применяемых на зубошлифовальных станках для базирования и закрепления заготовок особо сложных </w:t>
            </w:r>
            <w:r w:rsidR="002F7D33" w:rsidRPr="00722C4C">
              <w:t>деталей зубчатых передач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6A70A4" w:rsidP="00722C4C">
            <w:pPr>
              <w:jc w:val="both"/>
            </w:pPr>
            <w:r w:rsidRPr="005D2EC0">
              <w:t xml:space="preserve">Порядок </w:t>
            </w:r>
            <w:r w:rsidR="0012409F" w:rsidRPr="00722C4C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>Основные свойства и маркировка конструкционных и абразивных материалов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>Приемы и правила установки и закрепления шлифовальных кругов на зубошлифовальных станках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6C4091" w:rsidP="00722C4C">
            <w:pPr>
              <w:jc w:val="both"/>
            </w:pPr>
            <w:r w:rsidRPr="00722C4C">
              <w:t xml:space="preserve">Устройство, правила использования и органы управления </w:t>
            </w:r>
            <w:r w:rsidR="0012409F" w:rsidRPr="00722C4C">
              <w:t>зубошлифовальных станков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Последовательность и содержание настройки зубошлифовальных станков для шлифования зубьев особо сложных </w:t>
            </w:r>
            <w:r w:rsidR="002F7D33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 xml:space="preserve">точности </w:t>
            </w:r>
          </w:p>
        </w:tc>
      </w:tr>
      <w:tr w:rsidR="00690049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690049" w:rsidRPr="006F38E0" w:rsidRDefault="00690049" w:rsidP="00722C4C">
            <w:pPr>
              <w:suppressAutoHyphens/>
            </w:pPr>
          </w:p>
        </w:tc>
        <w:tc>
          <w:tcPr>
            <w:tcW w:w="3734" w:type="pct"/>
          </w:tcPr>
          <w:p w:rsidR="00690049" w:rsidRPr="00722C4C" w:rsidRDefault="00690049" w:rsidP="00722C4C">
            <w:pPr>
              <w:jc w:val="both"/>
            </w:pPr>
            <w:r w:rsidRPr="00722C4C">
              <w:t xml:space="preserve">Правила и приемы установки и закрепления заготовок на зубошлифовальных станках для шлифования зубьев особо сложных зубчатых колес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Способы и приемы шлифования зубьев особо сложных </w:t>
            </w:r>
            <w:r w:rsidR="00766F43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 на зубошлифовальных станках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744331" w:rsidP="00722C4C">
            <w:pPr>
              <w:jc w:val="both"/>
            </w:pPr>
            <w:r>
              <w:t>Критерии износа шлифовальных кругов для шлифования зубьев</w:t>
            </w:r>
            <w:r w:rsidR="0012409F" w:rsidRPr="00722C4C">
              <w:t xml:space="preserve"> особо сложных </w:t>
            </w:r>
            <w:r w:rsidR="00766F43" w:rsidRPr="00722C4C">
              <w:t xml:space="preserve">деталей зубчатых передач </w:t>
            </w:r>
            <w:r w:rsidR="0012409F"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="0012409F" w:rsidRPr="00722C4C">
              <w:t>точности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>Основы теории резания в объеме, необходимом для выполнения работы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Назначение, свойства и способы применения </w:t>
            </w:r>
            <w:r w:rsidR="00AB794F" w:rsidRPr="00722C4C">
              <w:t>смазочно-охлаждающих технологических средств</w:t>
            </w:r>
            <w:r w:rsidRPr="00722C4C">
              <w:t xml:space="preserve"> при шлифовании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Основные виды брака при шлифовании зубьев особо сложных </w:t>
            </w:r>
            <w:r w:rsidR="00766F43" w:rsidRPr="00722C4C">
              <w:t>деталей зубчатых передач</w:t>
            </w:r>
            <w:r w:rsidRPr="00722C4C">
              <w:t xml:space="preserve"> 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точности, его причины и способы предупреждения и устранения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Контрольно-измерительные инструменты и приборы для контроля зубьев особо сложных </w:t>
            </w:r>
            <w:r w:rsidR="00766F43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 после зубошлифования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Параметры особо сложных </w:t>
            </w:r>
            <w:r w:rsidR="00766F43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точности, контролируемые после шлифования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Способы контроля зубьев особо сложных </w:t>
            </w:r>
            <w:r w:rsidR="00766F43" w:rsidRPr="00722C4C">
              <w:t xml:space="preserve">деталей зубчатых передач </w:t>
            </w:r>
            <w:r w:rsidRPr="00722C4C">
              <w:t xml:space="preserve">по </w:t>
            </w:r>
            <w:r w:rsidR="00F53BCE">
              <w:t>5</w:t>
            </w:r>
            <w:r w:rsidR="00F53BCE">
              <w:noBreakHyphen/>
              <w:t>й, 6</w:t>
            </w:r>
            <w:r w:rsidR="00F53BCE">
              <w:noBreakHyphen/>
              <w:t xml:space="preserve">й степени </w:t>
            </w:r>
            <w:r w:rsidRPr="00722C4C">
              <w:t>точности после шлифования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F53BCE" w:rsidP="00722C4C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12409F" w:rsidRPr="00722C4C">
              <w:t>и коллективной защиты при выполнении работ на зубошлифовальных станках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Виды, устройство, области применения и правила использования приспособлений для правки шлифовальных кругов на </w:t>
            </w:r>
            <w:r w:rsidR="009660CA" w:rsidRPr="00722C4C">
              <w:t>зубо</w:t>
            </w:r>
            <w:r w:rsidRPr="00722C4C">
              <w:t>шлифовальных станках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Устройство, правила использования и органы управления </w:t>
            </w:r>
            <w:r w:rsidR="009660CA" w:rsidRPr="00722C4C">
              <w:t>зубо</w:t>
            </w:r>
            <w:r w:rsidRPr="00722C4C">
              <w:t xml:space="preserve">шлифовальных станков 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Способы, правила и приемы правки шлифовальных кругов на </w:t>
            </w:r>
            <w:r w:rsidR="009660CA" w:rsidRPr="00722C4C">
              <w:t>зубо</w:t>
            </w:r>
            <w:r w:rsidRPr="00722C4C">
              <w:t>шлифовальных станках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>Способы и приемы контроля качества правки шлифовальных кругов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>Порядок проверки исправности и работоспособности зубошлифовальных станков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Порядок и состав регламентных работ по техническому обслуживанию зубошлифовальных </w:t>
            </w:r>
            <w:r w:rsidRPr="00722C4C">
              <w:rPr>
                <w:lang w:eastAsia="en-US"/>
              </w:rPr>
              <w:t>станков</w:t>
            </w:r>
            <w:r w:rsidRPr="00722C4C">
              <w:t xml:space="preserve"> и рабочего места шлифовщика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 xml:space="preserve">Состав работ и приемы выполнения технического обслуживания </w:t>
            </w:r>
            <w:r w:rsidR="008B5EE2" w:rsidRPr="00722C4C">
              <w:t>технологической оснастки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722C4C">
            <w:pPr>
              <w:suppressAutoHyphens/>
            </w:pPr>
          </w:p>
        </w:tc>
        <w:tc>
          <w:tcPr>
            <w:tcW w:w="3734" w:type="pct"/>
          </w:tcPr>
          <w:p w:rsidR="0012409F" w:rsidRPr="00722C4C" w:rsidRDefault="00F53BCE" w:rsidP="00722C4C">
            <w:pPr>
              <w:jc w:val="both"/>
            </w:pPr>
            <w:r>
              <w:t>Правила хранения технологической оснастки и инструментов</w:t>
            </w:r>
          </w:p>
        </w:tc>
      </w:tr>
      <w:tr w:rsidR="0012409F" w:rsidRPr="006F38E0" w:rsidTr="00722C4C">
        <w:trPr>
          <w:trHeight w:val="20"/>
          <w:jc w:val="center"/>
        </w:trPr>
        <w:tc>
          <w:tcPr>
            <w:tcW w:w="1266" w:type="pct"/>
          </w:tcPr>
          <w:p w:rsidR="0012409F" w:rsidRPr="006F38E0" w:rsidRDefault="00722C14" w:rsidP="00722C4C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12409F" w:rsidRPr="00722C4C" w:rsidRDefault="0012409F" w:rsidP="00722C4C">
            <w:pPr>
              <w:jc w:val="both"/>
            </w:pPr>
            <w:r w:rsidRPr="00722C4C">
              <w:t>-</w:t>
            </w:r>
          </w:p>
        </w:tc>
      </w:tr>
    </w:tbl>
    <w:p w:rsidR="00722C4C" w:rsidRDefault="00722C4C" w:rsidP="00722C14"/>
    <w:p w:rsidR="00D30E53" w:rsidRDefault="00D30E53" w:rsidP="00722C4C">
      <w:pPr>
        <w:pStyle w:val="2"/>
        <w:spacing w:before="0" w:after="0"/>
      </w:pPr>
      <w:bookmarkStart w:id="19" w:name="_Toc16143806"/>
      <w:bookmarkStart w:id="20" w:name="_Toc16150191"/>
      <w:r w:rsidRPr="006F38E0">
        <w:t>3.5. Обобщенная трудовая функция</w:t>
      </w:r>
      <w:bookmarkEnd w:id="19"/>
      <w:bookmarkEnd w:id="20"/>
    </w:p>
    <w:p w:rsidR="00722C4C" w:rsidRPr="00722C4C" w:rsidRDefault="00722C4C" w:rsidP="00722C4C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6D1AF8" w:rsidRPr="006F38E0" w:rsidTr="00722C4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722C4C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422122" w:rsidP="00722C4C">
            <w:pPr>
              <w:suppressAutoHyphens/>
            </w:pPr>
            <w:r w:rsidRPr="006F38E0">
              <w:t>Обработка зубьев особо сложных деталей зубчатых передач по 3</w:t>
            </w:r>
            <w:r w:rsidR="00F53BCE">
              <w:noBreakHyphen/>
              <w:t>й</w:t>
            </w:r>
            <w:r>
              <w:t xml:space="preserve">, </w:t>
            </w:r>
            <w:r w:rsidRPr="006F38E0">
              <w:t>4</w:t>
            </w:r>
            <w:r w:rsidR="00F53BCE">
              <w:noBreakHyphen/>
              <w:t>й</w:t>
            </w:r>
            <w:r w:rsidRPr="006F38E0">
              <w:t xml:space="preserve"> степени точности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722C4C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  <w:jc w:val="center"/>
            </w:pPr>
            <w:r>
              <w:rPr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722C4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</w:pPr>
            <w:r w:rsidRPr="006F38E0">
              <w:t>4</w:t>
            </w:r>
          </w:p>
        </w:tc>
      </w:tr>
    </w:tbl>
    <w:p w:rsidR="00D30E53" w:rsidRPr="006F38E0" w:rsidRDefault="00D30E53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D30E53" w:rsidRPr="006F38E0" w:rsidTr="00722C4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</w:tr>
      <w:tr w:rsidR="00D30E53" w:rsidRPr="006F38E0" w:rsidTr="00722C4C">
        <w:trPr>
          <w:jc w:val="center"/>
        </w:trPr>
        <w:tc>
          <w:tcPr>
            <w:tcW w:w="1223" w:type="pct"/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30E53" w:rsidRPr="006F38E0" w:rsidRDefault="00D30E53" w:rsidP="00C12E2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D30E53" w:rsidRPr="006F38E0" w:rsidRDefault="00D30E53" w:rsidP="00C12E2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30E53" w:rsidRPr="006F38E0" w:rsidRDefault="00D30E53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D30E53" w:rsidRPr="006F38E0" w:rsidTr="00961C65">
        <w:trPr>
          <w:jc w:val="center"/>
        </w:trPr>
        <w:tc>
          <w:tcPr>
            <w:tcW w:w="1276" w:type="pct"/>
          </w:tcPr>
          <w:p w:rsidR="00D30E53" w:rsidRPr="006F38E0" w:rsidRDefault="00D30E53" w:rsidP="00C12E20">
            <w:pPr>
              <w:suppressAutoHyphens/>
            </w:pPr>
            <w:r w:rsidRPr="006F38E0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D30E53" w:rsidRPr="006F38E0" w:rsidRDefault="00D30E53" w:rsidP="00961C65">
            <w:pPr>
              <w:suppressAutoHyphens/>
            </w:pPr>
            <w:r w:rsidRPr="006F38E0">
              <w:t xml:space="preserve">Зубошлифовщик </w:t>
            </w:r>
            <w:r w:rsidR="00961C65" w:rsidRPr="006F38E0">
              <w:t>6</w:t>
            </w:r>
            <w:r w:rsidRPr="006F38E0">
              <w:t>-го разряда</w:t>
            </w:r>
          </w:p>
        </w:tc>
      </w:tr>
    </w:tbl>
    <w:p w:rsidR="00D30E53" w:rsidRPr="006F38E0" w:rsidRDefault="00D30E53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961C65" w:rsidRPr="006F38E0" w:rsidTr="00961C65">
        <w:trPr>
          <w:jc w:val="center"/>
        </w:trPr>
        <w:tc>
          <w:tcPr>
            <w:tcW w:w="1276" w:type="pct"/>
          </w:tcPr>
          <w:p w:rsidR="00961C65" w:rsidRPr="006F38E0" w:rsidRDefault="00961C65" w:rsidP="00961C65">
            <w:pPr>
              <w:suppressAutoHyphens/>
            </w:pPr>
            <w:r w:rsidRPr="006F38E0">
              <w:t>Требования к образованию и обучению</w:t>
            </w:r>
          </w:p>
        </w:tc>
        <w:tc>
          <w:tcPr>
            <w:tcW w:w="3724" w:type="pct"/>
          </w:tcPr>
          <w:p w:rsidR="00961C65" w:rsidRPr="006F38E0" w:rsidRDefault="00961C65" w:rsidP="00961C65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>Среднее общее образование</w:t>
            </w:r>
            <w:r w:rsidR="00E37386">
              <w:rPr>
                <w:lang w:eastAsia="en-US"/>
              </w:rPr>
              <w:t xml:space="preserve"> и </w:t>
            </w:r>
          </w:p>
          <w:p w:rsidR="00961C65" w:rsidRPr="006F38E0" w:rsidRDefault="005D2EC0" w:rsidP="00961C65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961C65" w:rsidRPr="006F38E0">
              <w:rPr>
                <w:lang w:eastAsia="en-US"/>
              </w:rPr>
              <w:t>рофессиональное обучение – программы профессиональной подготовки по професси</w:t>
            </w:r>
            <w:r w:rsidR="006E198D">
              <w:rPr>
                <w:lang w:eastAsia="en-US"/>
              </w:rPr>
              <w:t>ям рабочих, должностям служащих,</w:t>
            </w:r>
            <w:r w:rsidR="00961C65" w:rsidRPr="006F38E0">
              <w:rPr>
                <w:lang w:eastAsia="en-US"/>
              </w:rPr>
              <w:t xml:space="preserve"> программы п</w:t>
            </w:r>
            <w:r w:rsidR="006E198D">
              <w:rPr>
                <w:lang w:eastAsia="en-US"/>
              </w:rPr>
              <w:t>ереподготовки рабочих, служащих,</w:t>
            </w:r>
            <w:r w:rsidR="00961C65" w:rsidRPr="006F38E0">
              <w:rPr>
                <w:lang w:eastAsia="en-US"/>
              </w:rPr>
              <w:t xml:space="preserve"> программы повышения квалификации рабочих, служащих</w:t>
            </w:r>
          </w:p>
          <w:p w:rsidR="00961C65" w:rsidRPr="006F38E0" w:rsidRDefault="00961C65" w:rsidP="00961C65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>или</w:t>
            </w:r>
          </w:p>
          <w:p w:rsidR="00961C65" w:rsidRPr="006F38E0" w:rsidRDefault="00961C65" w:rsidP="00961C65">
            <w:pPr>
              <w:pStyle w:val="af5"/>
            </w:pPr>
            <w:r w:rsidRPr="006F38E0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6F38E0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961C65" w:rsidRPr="006F38E0" w:rsidTr="00961C65">
        <w:trPr>
          <w:jc w:val="center"/>
        </w:trPr>
        <w:tc>
          <w:tcPr>
            <w:tcW w:w="1276" w:type="pct"/>
          </w:tcPr>
          <w:p w:rsidR="00961C65" w:rsidRPr="006F38E0" w:rsidRDefault="00961C65" w:rsidP="00961C65">
            <w:pPr>
              <w:suppressAutoHyphens/>
            </w:pPr>
            <w:r w:rsidRPr="006F38E0">
              <w:t>Требования к опыту практической работы</w:t>
            </w:r>
          </w:p>
        </w:tc>
        <w:tc>
          <w:tcPr>
            <w:tcW w:w="3724" w:type="pct"/>
          </w:tcPr>
          <w:p w:rsidR="00961C65" w:rsidRPr="006F38E0" w:rsidRDefault="00961C65" w:rsidP="00961C65">
            <w:pPr>
              <w:pStyle w:val="af5"/>
              <w:rPr>
                <w:lang w:eastAsia="en-US"/>
              </w:rPr>
            </w:pPr>
            <w:r w:rsidRPr="006F38E0">
              <w:rPr>
                <w:lang w:eastAsia="en-US"/>
              </w:rPr>
              <w:t xml:space="preserve">Не менее трех лет </w:t>
            </w:r>
            <w:r w:rsidRPr="006F38E0">
              <w:t xml:space="preserve">зубошлифовщиком </w:t>
            </w:r>
            <w:r w:rsidRPr="006F38E0">
              <w:rPr>
                <w:lang w:eastAsia="en-US"/>
              </w:rPr>
              <w:t xml:space="preserve">5-го разряда </w:t>
            </w:r>
            <w:r w:rsidR="00BB7CA3">
              <w:rPr>
                <w:lang w:eastAsia="en-US"/>
              </w:rPr>
              <w:t xml:space="preserve">для прошедших </w:t>
            </w:r>
            <w:r w:rsidRPr="006F38E0">
              <w:rPr>
                <w:lang w:eastAsia="en-US"/>
              </w:rPr>
              <w:t>профессионально</w:t>
            </w:r>
            <w:r w:rsidR="00BB7CA3">
              <w:rPr>
                <w:lang w:eastAsia="en-US"/>
              </w:rPr>
              <w:t>е</w:t>
            </w:r>
            <w:r w:rsidRPr="006F38E0">
              <w:rPr>
                <w:lang w:eastAsia="en-US"/>
              </w:rPr>
              <w:t xml:space="preserve"> обучени</w:t>
            </w:r>
            <w:r w:rsidR="00BB7CA3">
              <w:rPr>
                <w:lang w:eastAsia="en-US"/>
              </w:rPr>
              <w:t>е</w:t>
            </w:r>
            <w:r w:rsidRPr="006F38E0">
              <w:rPr>
                <w:lang w:eastAsia="en-US"/>
              </w:rPr>
              <w:t xml:space="preserve"> </w:t>
            </w:r>
          </w:p>
          <w:p w:rsidR="00961C65" w:rsidRPr="006F38E0" w:rsidRDefault="00961C65" w:rsidP="00961C65">
            <w:pPr>
              <w:pStyle w:val="af5"/>
            </w:pPr>
            <w:r w:rsidRPr="006F38E0">
              <w:rPr>
                <w:lang w:eastAsia="en-US"/>
              </w:rPr>
              <w:t xml:space="preserve">Не менее двух лет </w:t>
            </w:r>
            <w:r w:rsidRPr="006F38E0">
              <w:t>зубошлифовщиком</w:t>
            </w:r>
            <w:r w:rsidRPr="006F38E0">
              <w:rPr>
                <w:lang w:eastAsia="en-US"/>
              </w:rPr>
              <w:t xml:space="preserve"> 5-го разряда при наличии среднего профессионального образования</w:t>
            </w:r>
          </w:p>
        </w:tc>
      </w:tr>
      <w:tr w:rsidR="00814195" w:rsidRPr="006F38E0" w:rsidTr="005D2EC0">
        <w:trPr>
          <w:trHeight w:val="1704"/>
          <w:jc w:val="center"/>
        </w:trPr>
        <w:tc>
          <w:tcPr>
            <w:tcW w:w="1276" w:type="pct"/>
          </w:tcPr>
          <w:p w:rsidR="00814195" w:rsidRPr="006F38E0" w:rsidRDefault="00814195" w:rsidP="00961C65">
            <w:pPr>
              <w:suppressAutoHyphens/>
            </w:pPr>
            <w:r w:rsidRPr="006F38E0">
              <w:t>Особые условия допуска к работе</w:t>
            </w:r>
          </w:p>
        </w:tc>
        <w:tc>
          <w:tcPr>
            <w:tcW w:w="3724" w:type="pct"/>
          </w:tcPr>
          <w:p w:rsidR="00814195" w:rsidRPr="006F38E0" w:rsidRDefault="00814195" w:rsidP="00961C65">
            <w:pPr>
              <w:pStyle w:val="af5"/>
            </w:pPr>
            <w:r w:rsidRPr="006F38E0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и (или) внеочередных медицинских осмотров (обследований</w:t>
            </w:r>
            <w:r w:rsidR="005D2EC0">
              <w:rPr>
                <w:lang w:eastAsia="en-US"/>
              </w:rPr>
              <w:t>)</w:t>
            </w:r>
          </w:p>
          <w:p w:rsidR="00814195" w:rsidRPr="006F38E0" w:rsidRDefault="00814195" w:rsidP="00961C65">
            <w:pPr>
              <w:pStyle w:val="af5"/>
            </w:pPr>
            <w:r w:rsidRPr="006F38E0">
              <w:t>Прохождение работником противопожарного инструктажа</w:t>
            </w:r>
          </w:p>
          <w:p w:rsidR="00814195" w:rsidRPr="006F38E0" w:rsidRDefault="00814195" w:rsidP="00961C65">
            <w:pPr>
              <w:pStyle w:val="af5"/>
            </w:pPr>
            <w:r w:rsidRPr="006F38E0">
              <w:t>Прохождение работником инструктажа по охране труда на рабочем месте</w:t>
            </w:r>
          </w:p>
        </w:tc>
      </w:tr>
      <w:tr w:rsidR="00961C65" w:rsidRPr="006F38E0" w:rsidTr="00961C65">
        <w:trPr>
          <w:jc w:val="center"/>
        </w:trPr>
        <w:tc>
          <w:tcPr>
            <w:tcW w:w="1276" w:type="pct"/>
          </w:tcPr>
          <w:p w:rsidR="00961C65" w:rsidRPr="006F38E0" w:rsidRDefault="00961C65" w:rsidP="00961C65">
            <w:pPr>
              <w:suppressAutoHyphens/>
            </w:pPr>
            <w:r w:rsidRPr="006F38E0">
              <w:t>Другие характеристики</w:t>
            </w:r>
          </w:p>
        </w:tc>
        <w:tc>
          <w:tcPr>
            <w:tcW w:w="3724" w:type="pct"/>
          </w:tcPr>
          <w:p w:rsidR="00961C65" w:rsidRPr="006F38E0" w:rsidRDefault="00961C65" w:rsidP="00961C65">
            <w:pPr>
              <w:pStyle w:val="af5"/>
            </w:pPr>
            <w:r w:rsidRPr="006F38E0">
              <w:t>-</w:t>
            </w:r>
          </w:p>
        </w:tc>
      </w:tr>
    </w:tbl>
    <w:p w:rsidR="00D30E53" w:rsidRDefault="00D30E53" w:rsidP="00341388">
      <w:pPr>
        <w:pStyle w:val="af5"/>
      </w:pPr>
    </w:p>
    <w:p w:rsidR="00D30E53" w:rsidRPr="006F38E0" w:rsidRDefault="00D30E53" w:rsidP="00341388">
      <w:pPr>
        <w:pStyle w:val="af5"/>
      </w:pPr>
      <w:r w:rsidRPr="006F38E0">
        <w:t>Дополнительные характеристики</w:t>
      </w:r>
    </w:p>
    <w:p w:rsidR="00D30E53" w:rsidRPr="006F38E0" w:rsidRDefault="00D30E53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405"/>
        <w:gridCol w:w="6344"/>
      </w:tblGrid>
      <w:tr w:rsidR="00D30E53" w:rsidRPr="006F38E0" w:rsidTr="00722C4C">
        <w:trPr>
          <w:trHeight w:val="20"/>
          <w:jc w:val="center"/>
        </w:trPr>
        <w:tc>
          <w:tcPr>
            <w:tcW w:w="1282" w:type="pct"/>
            <w:vAlign w:val="center"/>
          </w:tcPr>
          <w:p w:rsidR="00D30E53" w:rsidRPr="006F38E0" w:rsidRDefault="00D30E53" w:rsidP="00C12E20">
            <w:pPr>
              <w:suppressAutoHyphens/>
              <w:jc w:val="center"/>
            </w:pPr>
            <w:r w:rsidRPr="006F38E0">
              <w:t>Наименование документа</w:t>
            </w:r>
          </w:p>
        </w:tc>
        <w:tc>
          <w:tcPr>
            <w:tcW w:w="674" w:type="pct"/>
            <w:vAlign w:val="center"/>
          </w:tcPr>
          <w:p w:rsidR="00D30E53" w:rsidRPr="006F38E0" w:rsidRDefault="00D30E53" w:rsidP="00C12E20">
            <w:pPr>
              <w:suppressAutoHyphens/>
              <w:jc w:val="center"/>
            </w:pPr>
            <w:r w:rsidRPr="006F38E0">
              <w:t>Код</w:t>
            </w:r>
          </w:p>
        </w:tc>
        <w:tc>
          <w:tcPr>
            <w:tcW w:w="3044" w:type="pct"/>
            <w:vAlign w:val="center"/>
          </w:tcPr>
          <w:p w:rsidR="00D30E53" w:rsidRPr="006F38E0" w:rsidRDefault="00D30E53" w:rsidP="00C12E20">
            <w:pPr>
              <w:suppressAutoHyphens/>
              <w:jc w:val="center"/>
            </w:pPr>
            <w:r w:rsidRPr="006F38E0">
              <w:t>Наименование базовой группы, должности (профессии) или специальности</w:t>
            </w:r>
          </w:p>
        </w:tc>
      </w:tr>
      <w:tr w:rsidR="007F35E4" w:rsidRPr="006F38E0" w:rsidTr="00722C4C">
        <w:trPr>
          <w:trHeight w:val="20"/>
          <w:jc w:val="center"/>
        </w:trPr>
        <w:tc>
          <w:tcPr>
            <w:tcW w:w="1282" w:type="pct"/>
          </w:tcPr>
          <w:p w:rsidR="007F35E4" w:rsidRPr="006F38E0" w:rsidRDefault="007F35E4" w:rsidP="00C12E20">
            <w:pPr>
              <w:suppressAutoHyphens/>
            </w:pPr>
            <w:r w:rsidRPr="006F38E0">
              <w:t>ОКЗ</w:t>
            </w:r>
          </w:p>
        </w:tc>
        <w:tc>
          <w:tcPr>
            <w:tcW w:w="674" w:type="pct"/>
          </w:tcPr>
          <w:p w:rsidR="007F35E4" w:rsidRPr="006F38E0" w:rsidRDefault="007F35E4" w:rsidP="00C12E20">
            <w:pPr>
              <w:suppressAutoHyphens/>
            </w:pPr>
            <w:r w:rsidRPr="006F38E0">
              <w:t>7224</w:t>
            </w:r>
          </w:p>
        </w:tc>
        <w:tc>
          <w:tcPr>
            <w:tcW w:w="3044" w:type="pct"/>
          </w:tcPr>
          <w:p w:rsidR="007F35E4" w:rsidRPr="006F38E0" w:rsidRDefault="007F35E4" w:rsidP="00C12E20">
            <w:pPr>
              <w:suppressAutoHyphens/>
            </w:pPr>
            <w:r w:rsidRPr="006F38E0">
              <w:t>Полировщики, шлифовщики и заточники инструментов</w:t>
            </w:r>
          </w:p>
        </w:tc>
      </w:tr>
      <w:tr w:rsidR="00D30E53" w:rsidRPr="006F38E0" w:rsidTr="00722C4C">
        <w:trPr>
          <w:trHeight w:val="20"/>
          <w:jc w:val="center"/>
        </w:trPr>
        <w:tc>
          <w:tcPr>
            <w:tcW w:w="1282" w:type="pct"/>
          </w:tcPr>
          <w:p w:rsidR="00D30E53" w:rsidRPr="006F38E0" w:rsidRDefault="00D30E53" w:rsidP="00C12E20">
            <w:pPr>
              <w:suppressAutoHyphens/>
            </w:pPr>
            <w:r w:rsidRPr="006F38E0">
              <w:t>ЕТКС</w:t>
            </w:r>
          </w:p>
        </w:tc>
        <w:tc>
          <w:tcPr>
            <w:tcW w:w="674" w:type="pct"/>
          </w:tcPr>
          <w:p w:rsidR="00D30E53" w:rsidRPr="006F38E0" w:rsidRDefault="00D30E53" w:rsidP="00FC5ACC">
            <w:pPr>
              <w:suppressAutoHyphens/>
            </w:pPr>
            <w:r w:rsidRPr="006F38E0">
              <w:t>§ 22</w:t>
            </w:r>
          </w:p>
        </w:tc>
        <w:tc>
          <w:tcPr>
            <w:tcW w:w="3044" w:type="pct"/>
          </w:tcPr>
          <w:p w:rsidR="00D30E53" w:rsidRPr="006F38E0" w:rsidRDefault="00D30E53" w:rsidP="00FC5ACC">
            <w:pPr>
              <w:suppressAutoHyphens/>
            </w:pPr>
            <w:r w:rsidRPr="006F38E0">
              <w:t xml:space="preserve">Зубошлифовщик </w:t>
            </w:r>
            <w:r w:rsidR="00FC5ACC" w:rsidRPr="006F38E0">
              <w:t>6</w:t>
            </w:r>
            <w:r w:rsidRPr="006F38E0">
              <w:t>-го разряда</w:t>
            </w:r>
          </w:p>
        </w:tc>
      </w:tr>
      <w:tr w:rsidR="00D30E53" w:rsidRPr="006F38E0" w:rsidTr="00722C4C">
        <w:trPr>
          <w:trHeight w:val="20"/>
          <w:jc w:val="center"/>
        </w:trPr>
        <w:tc>
          <w:tcPr>
            <w:tcW w:w="1282" w:type="pct"/>
          </w:tcPr>
          <w:p w:rsidR="00D30E53" w:rsidRPr="006F38E0" w:rsidRDefault="00D30E53" w:rsidP="00C12E20">
            <w:pPr>
              <w:suppressAutoHyphens/>
            </w:pPr>
            <w:r w:rsidRPr="006F38E0">
              <w:t>ОКПДТР</w:t>
            </w:r>
          </w:p>
        </w:tc>
        <w:tc>
          <w:tcPr>
            <w:tcW w:w="674" w:type="pct"/>
          </w:tcPr>
          <w:p w:rsidR="00D30E53" w:rsidRPr="006F38E0" w:rsidRDefault="00D30E53" w:rsidP="00C12E20">
            <w:pPr>
              <w:suppressAutoHyphens/>
            </w:pPr>
            <w:r w:rsidRPr="006F38E0">
              <w:t>12277</w:t>
            </w:r>
          </w:p>
        </w:tc>
        <w:tc>
          <w:tcPr>
            <w:tcW w:w="3044" w:type="pct"/>
          </w:tcPr>
          <w:p w:rsidR="00D30E53" w:rsidRPr="006F38E0" w:rsidRDefault="00D30E53" w:rsidP="00C12E20">
            <w:pPr>
              <w:suppressAutoHyphens/>
            </w:pPr>
            <w:r w:rsidRPr="006F38E0">
              <w:t>Зубошлифовщик</w:t>
            </w:r>
          </w:p>
        </w:tc>
      </w:tr>
      <w:tr w:rsidR="007F35E4" w:rsidRPr="006F38E0" w:rsidTr="00722C4C">
        <w:trPr>
          <w:trHeight w:val="20"/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35E4" w:rsidRPr="006F38E0" w:rsidRDefault="007F35E4" w:rsidP="007F35E4">
            <w:pPr>
              <w:suppressAutoHyphens/>
            </w:pPr>
            <w:r w:rsidRPr="006F38E0">
              <w:t>ОКСО</w:t>
            </w:r>
          </w:p>
        </w:tc>
        <w:tc>
          <w:tcPr>
            <w:tcW w:w="6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35E4" w:rsidRPr="006F38E0" w:rsidRDefault="007F35E4" w:rsidP="007F35E4">
            <w:pPr>
              <w:suppressAutoHyphens/>
            </w:pPr>
            <w:r w:rsidRPr="006F38E0">
              <w:t>2.15.01.28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35E4" w:rsidRPr="006F38E0" w:rsidRDefault="007F35E4" w:rsidP="007F35E4">
            <w:pPr>
              <w:suppressAutoHyphens/>
            </w:pPr>
            <w:r w:rsidRPr="006F38E0">
              <w:t>Шлифовщик-универсал</w:t>
            </w:r>
          </w:p>
        </w:tc>
      </w:tr>
    </w:tbl>
    <w:p w:rsidR="00722C4C" w:rsidRPr="00722C14" w:rsidRDefault="00722C4C" w:rsidP="00722C14"/>
    <w:p w:rsidR="00D30E53" w:rsidRPr="00722C14" w:rsidRDefault="00D30E53" w:rsidP="00722C14">
      <w:pPr>
        <w:rPr>
          <w:b/>
          <w:bCs w:val="0"/>
        </w:rPr>
      </w:pPr>
      <w:r w:rsidRPr="00722C14">
        <w:rPr>
          <w:b/>
          <w:bCs w:val="0"/>
        </w:rPr>
        <w:t>3.5.1. Трудовая функция</w:t>
      </w:r>
    </w:p>
    <w:p w:rsidR="00722C4C" w:rsidRPr="00722C4C" w:rsidRDefault="00722C4C" w:rsidP="00722C4C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722C4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215CE" w:rsidP="00722C4C">
            <w:r>
              <w:t>Шлифование зубьев особо сложных деталей зубчатых передач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6D1AF8" w:rsidRPr="006F38E0"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722C4C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E</w:t>
            </w:r>
            <w:r w:rsidR="006D1AF8" w:rsidRPr="006F38E0">
              <w:t>/01.4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722C4C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  <w:rPr>
                <w:lang w:val="en-US"/>
              </w:rPr>
            </w:pPr>
            <w:r w:rsidRPr="006F38E0">
              <w:rPr>
                <w:lang w:val="en-US"/>
              </w:rPr>
              <w:t>4</w:t>
            </w:r>
          </w:p>
        </w:tc>
      </w:tr>
    </w:tbl>
    <w:p w:rsidR="00D30E53" w:rsidRPr="006F38E0" w:rsidRDefault="00D30E53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417"/>
        <w:gridCol w:w="2376"/>
      </w:tblGrid>
      <w:tr w:rsidR="00D30E53" w:rsidRPr="006F38E0" w:rsidTr="0079384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</w:tr>
      <w:tr w:rsidR="00D30E53" w:rsidRPr="006F38E0" w:rsidTr="0079384F">
        <w:trPr>
          <w:jc w:val="center"/>
        </w:trPr>
        <w:tc>
          <w:tcPr>
            <w:tcW w:w="1266" w:type="pct"/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:rsidR="00D30E53" w:rsidRPr="006F38E0" w:rsidRDefault="00D30E53" w:rsidP="00C12E2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D30E53" w:rsidRPr="006F38E0" w:rsidRDefault="00D30E53" w:rsidP="00C12E2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30E53" w:rsidRPr="006F38E0" w:rsidRDefault="00D30E53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FB3F29" w:rsidRPr="002B6B5F" w:rsidTr="002B6B5F">
        <w:trPr>
          <w:trHeight w:val="20"/>
          <w:jc w:val="center"/>
        </w:trPr>
        <w:tc>
          <w:tcPr>
            <w:tcW w:w="1266" w:type="pct"/>
            <w:vMerge w:val="restart"/>
          </w:tcPr>
          <w:p w:rsidR="00FB3F29" w:rsidRPr="002B6B5F" w:rsidRDefault="00FB3F29" w:rsidP="002B6B5F">
            <w:pPr>
              <w:suppressAutoHyphens/>
            </w:pPr>
            <w:r w:rsidRPr="002B6B5F">
              <w:t>Трудовые действия</w:t>
            </w: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Анализ исходных данных (рабочего чертежа, технологической карты) для шлифования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 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Настойка и наладка зубошлифовальных станков для шлифования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6215CE" w:rsidP="002B6B5F">
            <w:pPr>
              <w:jc w:val="both"/>
            </w:pPr>
            <w:r>
              <w:t>Шлифование зубьев особо сложных деталей зубчатых передач по 3</w:t>
            </w:r>
            <w:r w:rsidR="00F53BCE">
              <w:noBreakHyphen/>
              <w:t>й</w:t>
            </w:r>
            <w:r>
              <w:t>, 4</w:t>
            </w:r>
            <w:r w:rsidR="00F53BCE">
              <w:noBreakHyphen/>
              <w:t>й</w:t>
            </w:r>
            <w:r>
              <w:t xml:space="preserve"> степени точности</w:t>
            </w:r>
            <w:r w:rsidR="00FB3F29" w:rsidRPr="002B6B5F">
              <w:t xml:space="preserve"> в соответствии с технической документацией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>Правка шлифовальных кругов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>Проведение регламентных работ по техническому обслуживанию зубошлифовальных станков в соответствии с технической документацией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6A70A4" w:rsidP="002B6B5F">
            <w:pPr>
              <w:jc w:val="both"/>
            </w:pPr>
            <w:r>
              <w:t xml:space="preserve">Поддержание технического </w:t>
            </w:r>
            <w:r w:rsidR="00FB3F29" w:rsidRPr="002B6B5F">
              <w:t xml:space="preserve">состояния технологической оснастки (приспособлений, измерительных и вспомогательных </w:t>
            </w:r>
            <w:r w:rsidR="009D1612" w:rsidRPr="002B6B5F">
              <w:t>инструментов)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DB1B22" w:rsidP="002B6B5F">
            <w:pPr>
              <w:jc w:val="both"/>
            </w:pPr>
            <w:r w:rsidRPr="002B6B5F">
              <w:t>Поддержание</w:t>
            </w:r>
            <w:r w:rsidR="00FB3F29" w:rsidRPr="002B6B5F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FB3F29" w:rsidRPr="002B6B5F">
              <w:t xml:space="preserve"> промышленной и экологической безопасности, правилами организации рабочего </w:t>
            </w:r>
            <w:r w:rsidRPr="002B6B5F">
              <w:t>места шлифовщика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 w:val="restart"/>
          </w:tcPr>
          <w:p w:rsidR="00FB3F29" w:rsidRPr="002B6B5F" w:rsidRDefault="00FB3F29" w:rsidP="002B6B5F">
            <w:pPr>
              <w:suppressAutoHyphens/>
            </w:pPr>
            <w:r w:rsidRPr="002B6B5F">
              <w:t>Необходимые умения</w:t>
            </w: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Читать и применять техническую документацию на сложные </w:t>
            </w:r>
            <w:r w:rsidR="00766F43" w:rsidRPr="002B6B5F">
              <w:t>детали зубчатых передач</w:t>
            </w:r>
            <w:r w:rsidRPr="002B6B5F">
              <w:t xml:space="preserve">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 (рабочий чертеж, технологическую карту)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Выбирать в соответствии с технологической документацией, подготавливать к работе, устанавливать на зубошлифовальные станки и использовать приспособления </w:t>
            </w:r>
            <w:r w:rsidR="00DB1B22" w:rsidRPr="002B6B5F">
              <w:t>для базирования и закрепления</w:t>
            </w:r>
            <w:r w:rsidRPr="002B6B5F">
              <w:t xml:space="preserve"> особо сложных </w:t>
            </w:r>
            <w:r w:rsidR="00766F43" w:rsidRPr="002B6B5F">
              <w:t xml:space="preserve">деталей зубчатых передач </w:t>
            </w:r>
            <w:r w:rsidRPr="002B6B5F">
              <w:t xml:space="preserve">для шлифования зубьев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Выбирать в соответствии с технологической документацией, подготавливать к работе, устанавливать на зубошлифовальные станки шлифовальные круги для шлифования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Производить настройку зубошлифовальных станков для шлифования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 в соответствии с технологической документацией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766F43" w:rsidP="002B6B5F">
            <w:pPr>
              <w:jc w:val="both"/>
            </w:pPr>
            <w:r w:rsidRPr="002B6B5F">
              <w:t xml:space="preserve">Устанавливать </w:t>
            </w:r>
            <w:r w:rsidR="003A049E" w:rsidRPr="002B6B5F">
              <w:t xml:space="preserve">особо сложные детали зубчатых передач </w:t>
            </w:r>
            <w:r w:rsidRPr="002B6B5F">
              <w:t>с точностью</w:t>
            </w:r>
            <w:r w:rsidR="00FB3F29" w:rsidRPr="002B6B5F">
              <w:t xml:space="preserve">, необходимой для шлифования зубьев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="00FB3F29" w:rsidRPr="002B6B5F">
              <w:t xml:space="preserve"> точности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Выполнять шлифование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 в соответствии с технологической картой и рабочим чертежом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C75E3B" w:rsidP="002B6B5F">
            <w:pPr>
              <w:jc w:val="both"/>
            </w:pPr>
            <w:r w:rsidRPr="002B6B5F">
              <w:t>Оценивать состояние</w:t>
            </w:r>
            <w:r w:rsidR="00FB3F29" w:rsidRPr="002B6B5F">
              <w:t xml:space="preserve"> шлифовальных кругов для шлифования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="00FB3F29" w:rsidRPr="002B6B5F">
              <w:t xml:space="preserve"> точности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Применять </w:t>
            </w:r>
            <w:r w:rsidR="00DB1B22" w:rsidRPr="002B6B5F">
              <w:t>смазочно-охлаждающие технологические средства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Выявлять причины брака, предупреждать и устранять возможный брак при шлифовании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Выбирать контрольно-измерительные инструменты и приборы для контроля параметров </w:t>
            </w:r>
            <w:r w:rsidR="00766F43" w:rsidRPr="002B6B5F">
              <w:t xml:space="preserve">особо сложных 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 после зубошлифования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Контролировать особо сложные </w:t>
            </w:r>
            <w:r w:rsidR="00766F43" w:rsidRPr="002B6B5F">
              <w:t>детал</w:t>
            </w:r>
            <w:r w:rsidR="00814195">
              <w:t>и</w:t>
            </w:r>
            <w:r w:rsidR="00766F43" w:rsidRPr="002B6B5F">
              <w:t xml:space="preserve">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 после шлифования в соответствии с конструкторской документацией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>Применять средства индивидуальной и коллективной защиты при выполнении работ на зубошлифовальных станках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873A58" w:rsidP="002B6B5F">
            <w:pPr>
              <w:jc w:val="both"/>
            </w:pPr>
            <w:r w:rsidRPr="002B6B5F">
              <w:t xml:space="preserve">Использовать приспособления и устройства станка для правки шлифовальных кругов в соответствии с формой зубьев и кинематической схемой зубошлифовального станка 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>Контролировать качество правки шлифовальных кругов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>Проверять исправность и работоспособность зубошлифовальных станков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>Проводить ежесменное техническое обслуживание зубошлифовальных станков и уборку рабочего места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Выполнять техническое обслуживание </w:t>
            </w:r>
            <w:r w:rsidR="008B5EE2" w:rsidRPr="002B6B5F">
              <w:t>технологической оснастки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2B6B5F">
              <w:t xml:space="preserve"> промышленной и экологической безопасности, правилами организации рабочего </w:t>
            </w:r>
            <w:r w:rsidR="00DB1B22" w:rsidRPr="002B6B5F">
              <w:t>места шлифовщика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 w:val="restart"/>
          </w:tcPr>
          <w:p w:rsidR="00FB3F29" w:rsidRPr="002B6B5F" w:rsidRDefault="00FB3F29" w:rsidP="002B6B5F">
            <w:pPr>
              <w:suppressAutoHyphens/>
            </w:pPr>
            <w:r w:rsidRPr="002B6B5F">
              <w:t>Необходимые знания</w:t>
            </w:r>
          </w:p>
        </w:tc>
        <w:tc>
          <w:tcPr>
            <w:tcW w:w="3734" w:type="pct"/>
          </w:tcPr>
          <w:p w:rsidR="00FB3F29" w:rsidRPr="002B6B5F" w:rsidRDefault="00B81045" w:rsidP="002B6B5F">
            <w:pPr>
              <w:jc w:val="both"/>
            </w:pPr>
            <w:r w:rsidRPr="002B6B5F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FB3F29" w:rsidRPr="002B6B5F">
              <w:t xml:space="preserve"> 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>Основы машиностроительного черчения в объеме, необходимом для выполнения работы</w:t>
            </w:r>
          </w:p>
        </w:tc>
      </w:tr>
      <w:tr w:rsidR="00FB3F2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FB3F29" w:rsidRPr="002B6B5F" w:rsidRDefault="00FB3F29" w:rsidP="002B6B5F">
            <w:pPr>
              <w:suppressAutoHyphens/>
            </w:pPr>
          </w:p>
        </w:tc>
        <w:tc>
          <w:tcPr>
            <w:tcW w:w="3734" w:type="pct"/>
          </w:tcPr>
          <w:p w:rsidR="00FB3F29" w:rsidRPr="002B6B5F" w:rsidRDefault="00FB3F29" w:rsidP="002B6B5F">
            <w:pPr>
              <w:jc w:val="both"/>
            </w:pPr>
            <w:r w:rsidRPr="002B6B5F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726D26" w:rsidRPr="002B6B5F" w:rsidRDefault="00726D26" w:rsidP="002B6B5F">
            <w:pPr>
              <w:suppressAutoHyphens/>
            </w:pPr>
          </w:p>
        </w:tc>
        <w:tc>
          <w:tcPr>
            <w:tcW w:w="3734" w:type="pct"/>
          </w:tcPr>
          <w:p w:rsidR="00726D26" w:rsidRPr="002B6B5F" w:rsidRDefault="00726D26" w:rsidP="002B6B5F">
            <w:pPr>
              <w:jc w:val="both"/>
            </w:pPr>
            <w:r w:rsidRPr="002B6B5F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C45C75" w:rsidRPr="002B6B5F" w:rsidRDefault="00C45C75" w:rsidP="002B6B5F">
            <w:pPr>
              <w:suppressAutoHyphens/>
            </w:pPr>
          </w:p>
        </w:tc>
        <w:tc>
          <w:tcPr>
            <w:tcW w:w="3734" w:type="pct"/>
          </w:tcPr>
          <w:p w:rsidR="00C45C75" w:rsidRPr="002B6B5F" w:rsidRDefault="00C45C75" w:rsidP="002B6B5F">
            <w:pPr>
              <w:jc w:val="both"/>
            </w:pPr>
            <w:r w:rsidRPr="002B6B5F">
              <w:t>Виды зубчатых зацеплений, их особенности и характеристики в объеме, необходимом для выполнения работы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Характеристики и возможности зубошлифовальных станков, </w:t>
            </w:r>
            <w:r w:rsidR="007F7862" w:rsidRPr="002B6B5F">
              <w:t>используемых в организации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Устройство, назначение, правила и условия применения приспособлений, применяемых на зубошлифовальных станках для базирования и закрепления заготовок особо сложных </w:t>
            </w:r>
            <w:r w:rsidR="00766F43" w:rsidRPr="002B6B5F">
              <w:t>деталей зубчатых передач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6A70A4" w:rsidP="002B6B5F">
            <w:pPr>
              <w:jc w:val="both"/>
            </w:pPr>
            <w:r w:rsidRPr="005D2EC0">
              <w:t xml:space="preserve">Порядок </w:t>
            </w:r>
            <w:r w:rsidR="0012409F" w:rsidRPr="002B6B5F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>Основные свойства и маркировка конструкционных и абразивных материалов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>Приемы и правила установки и закрепления шлифовальных кругов на зубошлифовальных станках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6C4091" w:rsidP="002B6B5F">
            <w:pPr>
              <w:jc w:val="both"/>
            </w:pPr>
            <w:r w:rsidRPr="002B6B5F">
              <w:t xml:space="preserve">Устройство, правила использования и органы управления </w:t>
            </w:r>
            <w:r w:rsidR="0012409F" w:rsidRPr="002B6B5F">
              <w:t>зубошлифовальных станков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Последовательность и содержание настройки зубошлифовальных станков для шлифования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 </w:t>
            </w:r>
          </w:p>
        </w:tc>
      </w:tr>
      <w:tr w:rsidR="00690049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690049" w:rsidRPr="002B6B5F" w:rsidRDefault="00690049" w:rsidP="002B6B5F">
            <w:pPr>
              <w:suppressAutoHyphens/>
            </w:pPr>
          </w:p>
        </w:tc>
        <w:tc>
          <w:tcPr>
            <w:tcW w:w="3734" w:type="pct"/>
          </w:tcPr>
          <w:p w:rsidR="00690049" w:rsidRPr="002B6B5F" w:rsidRDefault="00690049" w:rsidP="002B6B5F">
            <w:pPr>
              <w:jc w:val="both"/>
            </w:pPr>
            <w:r w:rsidRPr="002B6B5F">
              <w:t xml:space="preserve">Правила и приемы установки и закрепления заготовок на зубошлифовальных станках для шлифования зубьев особо сложных 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Способы и приемы шлифования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 на зубошлифовальных станках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744331" w:rsidP="002B6B5F">
            <w:pPr>
              <w:jc w:val="both"/>
            </w:pPr>
            <w:r>
              <w:t>Критерии износа шлифовальных кругов для шлифования зубьев</w:t>
            </w:r>
            <w:r w:rsidR="0012409F" w:rsidRPr="002B6B5F">
              <w:t xml:space="preserve">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="0012409F" w:rsidRPr="002B6B5F">
              <w:t xml:space="preserve"> точности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>Основы теории резания в объеме, необходимом для выполнения работы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Назначение, свойства и способы применения </w:t>
            </w:r>
            <w:r w:rsidR="00AB794F" w:rsidRPr="002B6B5F">
              <w:t>смазочно-охлаждающих технологических средств</w:t>
            </w:r>
            <w:r w:rsidRPr="002B6B5F">
              <w:t xml:space="preserve"> при шлифовании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Основные виды брака при шлифовании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точности, его причины и способы предупреждения и устранения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Контрольно-измерительные инструменты и приборы для контроля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 после зубошлифования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Параметры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точности, контролируемые после шлифования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Способы контроля зубьев особо сложных </w:t>
            </w:r>
            <w:r w:rsidR="00766F43" w:rsidRPr="002B6B5F">
              <w:t xml:space="preserve">деталей зубчатых передач </w:t>
            </w:r>
            <w:r w:rsidR="00B43883">
              <w:t>по 3</w:t>
            </w:r>
            <w:r w:rsidR="00B43883">
              <w:noBreakHyphen/>
              <w:t>й, 4</w:t>
            </w:r>
            <w:r w:rsidR="00B43883">
              <w:noBreakHyphen/>
              <w:t>й степени</w:t>
            </w:r>
            <w:r w:rsidRPr="002B6B5F">
              <w:t xml:space="preserve"> точности после шлифования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F53BCE" w:rsidP="002B6B5F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12409F" w:rsidRPr="002B6B5F">
              <w:t>и коллективной защиты при выполнении работ на зубошлифовальных станках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Виды, устройство, области применения и правила использования приспособлений для правки шлифовальных кругов на </w:t>
            </w:r>
            <w:r w:rsidR="009660CA" w:rsidRPr="002B6B5F">
              <w:t>зубо</w:t>
            </w:r>
            <w:r w:rsidRPr="002B6B5F">
              <w:t>шлифовальных станках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Устройство, правила использования и органы управления </w:t>
            </w:r>
            <w:r w:rsidR="009660CA" w:rsidRPr="002B6B5F">
              <w:t>зубо</w:t>
            </w:r>
            <w:r w:rsidRPr="002B6B5F">
              <w:t xml:space="preserve">шлифовальных станков 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Способы, правила и приемы правки шлифовальных кругов на </w:t>
            </w:r>
            <w:r w:rsidR="009660CA" w:rsidRPr="002B6B5F">
              <w:t>зубо</w:t>
            </w:r>
            <w:r w:rsidRPr="002B6B5F">
              <w:t>шлифовальных станках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>Виды, устройство и области применения контрольно-измерительных приборов для контроля правки шлифовальных кругов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>Способы и приемы контроля качества правки шлифовальных кругов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>Порядок проверки исправности и работоспособности зубошлифовальных станков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Порядок и состав регламентных работ по техническому обслуживанию зубошлифовальных </w:t>
            </w:r>
            <w:r w:rsidRPr="002B6B5F">
              <w:rPr>
                <w:lang w:eastAsia="en-US"/>
              </w:rPr>
              <w:t>станков</w:t>
            </w:r>
            <w:r w:rsidRPr="002B6B5F">
              <w:t xml:space="preserve"> и рабочего места шлифовщика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 xml:space="preserve">Состав работ и приемы выполнения технического обслуживания </w:t>
            </w:r>
            <w:r w:rsidR="008B5EE2" w:rsidRPr="002B6B5F">
              <w:t>технологической оснастки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>Требования к планировке и оснащению рабочего места при выполнении зубошлифовальных работ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2B6B5F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>Правила хранения технологической оснастки и инструментов</w:t>
            </w:r>
          </w:p>
        </w:tc>
      </w:tr>
      <w:tr w:rsidR="0012409F" w:rsidRPr="002B6B5F" w:rsidTr="002B6B5F">
        <w:trPr>
          <w:trHeight w:val="20"/>
          <w:jc w:val="center"/>
        </w:trPr>
        <w:tc>
          <w:tcPr>
            <w:tcW w:w="1266" w:type="pct"/>
          </w:tcPr>
          <w:p w:rsidR="0012409F" w:rsidRPr="002B6B5F" w:rsidRDefault="00722C14" w:rsidP="002B6B5F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12409F" w:rsidRPr="002B6B5F" w:rsidRDefault="0012409F" w:rsidP="002B6B5F">
            <w:pPr>
              <w:jc w:val="both"/>
            </w:pPr>
            <w:r w:rsidRPr="002B6B5F">
              <w:t>-</w:t>
            </w:r>
          </w:p>
        </w:tc>
      </w:tr>
    </w:tbl>
    <w:p w:rsidR="002B6B5F" w:rsidRPr="00722C14" w:rsidRDefault="002B6B5F" w:rsidP="00722C14"/>
    <w:p w:rsidR="00D30E53" w:rsidRPr="00722C14" w:rsidRDefault="00D30E53" w:rsidP="00722C14">
      <w:pPr>
        <w:rPr>
          <w:b/>
          <w:bCs w:val="0"/>
        </w:rPr>
      </w:pPr>
      <w:r w:rsidRPr="00722C14">
        <w:rPr>
          <w:b/>
          <w:bCs w:val="0"/>
        </w:rPr>
        <w:t>3.5.2. Трудовая функция</w:t>
      </w:r>
    </w:p>
    <w:p w:rsidR="002B6B5F" w:rsidRPr="002B6B5F" w:rsidRDefault="002B6B5F" w:rsidP="002B6B5F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D1AF8" w:rsidRPr="006F38E0" w:rsidTr="002B6B5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D1AF8" w:rsidRPr="006F38E0" w:rsidRDefault="006D1AF8" w:rsidP="002B6B5F">
            <w:r w:rsidRPr="006F38E0">
              <w:t>Наладка зубошлифовальн</w:t>
            </w:r>
            <w:r w:rsidR="007F35E4" w:rsidRPr="006F38E0">
              <w:t>ых и шлицешлифовальных</w:t>
            </w:r>
            <w:r w:rsidRPr="006F38E0">
              <w:t xml:space="preserve"> станк</w:t>
            </w:r>
            <w:r w:rsidR="007F35E4" w:rsidRPr="006F38E0">
              <w:t>ов</w:t>
            </w:r>
            <w:r w:rsidRPr="006F38E0">
              <w:t xml:space="preserve"> для зубошлифовщика более низкого уровня квалификации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2B6B5F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124F5E" w:rsidP="006D1AF8">
            <w:pPr>
              <w:suppressAutoHyphens/>
            </w:pPr>
            <w:r>
              <w:rPr>
                <w:lang w:val="en-US"/>
              </w:rPr>
              <w:t>E</w:t>
            </w:r>
            <w:r w:rsidR="006D1AF8" w:rsidRPr="006F38E0">
              <w:t>/0</w:t>
            </w:r>
            <w:r w:rsidR="006D1AF8" w:rsidRPr="006F38E0">
              <w:rPr>
                <w:lang w:val="en-US"/>
              </w:rPr>
              <w:t>2</w:t>
            </w:r>
            <w:r w:rsidR="006D1AF8" w:rsidRPr="006F38E0">
              <w:t>.</w:t>
            </w:r>
            <w:r w:rsidR="006D1AF8" w:rsidRPr="006F38E0">
              <w:rPr>
                <w:lang w:val="en-US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2B6B5F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6F38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D1AF8" w:rsidRPr="006F38E0" w:rsidRDefault="006D1AF8" w:rsidP="006D1AF8">
            <w:pPr>
              <w:suppressAutoHyphens/>
              <w:jc w:val="center"/>
              <w:rPr>
                <w:lang w:val="en-US"/>
              </w:rPr>
            </w:pPr>
            <w:r w:rsidRPr="006F38E0">
              <w:rPr>
                <w:lang w:val="en-US"/>
              </w:rPr>
              <w:t>4</w:t>
            </w:r>
          </w:p>
        </w:tc>
      </w:tr>
    </w:tbl>
    <w:p w:rsidR="00D30E53" w:rsidRPr="006F38E0" w:rsidRDefault="00D30E53" w:rsidP="00341388">
      <w:pPr>
        <w:pStyle w:val="af5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D30E53" w:rsidRPr="006F38E0" w:rsidTr="00124D3D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</w:pPr>
            <w:r w:rsidRPr="006F38E0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</w:tr>
      <w:tr w:rsidR="00D30E53" w:rsidRPr="006F38E0" w:rsidTr="00124D3D">
        <w:trPr>
          <w:jc w:val="center"/>
        </w:trPr>
        <w:tc>
          <w:tcPr>
            <w:tcW w:w="1267" w:type="pct"/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D30E53" w:rsidRPr="006F38E0" w:rsidRDefault="00D30E53" w:rsidP="00C12E2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30E53" w:rsidRPr="006F38E0" w:rsidRDefault="00D30E53" w:rsidP="00C12E2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D30E53" w:rsidRPr="006F38E0" w:rsidRDefault="00D30E53" w:rsidP="00C12E20">
            <w:pPr>
              <w:suppressAutoHyphens/>
              <w:jc w:val="center"/>
              <w:rPr>
                <w:sz w:val="20"/>
                <w:szCs w:val="20"/>
              </w:rPr>
            </w:pPr>
            <w:r w:rsidRPr="006F38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30E53" w:rsidRPr="006F38E0" w:rsidRDefault="00D30E53" w:rsidP="00341388">
      <w:pPr>
        <w:pStyle w:val="af5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70ABF" w:rsidRPr="006F38E0" w:rsidTr="002B6B5F">
        <w:trPr>
          <w:trHeight w:val="20"/>
          <w:jc w:val="center"/>
        </w:trPr>
        <w:tc>
          <w:tcPr>
            <w:tcW w:w="1266" w:type="pct"/>
            <w:vMerge w:val="restart"/>
          </w:tcPr>
          <w:p w:rsidR="00370ABF" w:rsidRPr="006F38E0" w:rsidRDefault="00370ABF" w:rsidP="002B6B5F">
            <w:pPr>
              <w:suppressAutoHyphens/>
            </w:pPr>
            <w:r w:rsidRPr="006F38E0">
              <w:t>Трудовые действия</w:t>
            </w: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Анализ исходных данных (рабочего чертежа, технологической карты) для шлифования зубьев зубчатых колес и шлицев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Настойка и наладка зубошлифовальных и шлицешлифовальных станков для шлифования зубьев зубчатых колес и шлицев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Проведение регламентных работ по техническому обслуживанию зубошлифовальных и шлицешлифовальных станков в соответствии с технической документацией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6A70A4" w:rsidP="002B6B5F">
            <w:pPr>
              <w:jc w:val="both"/>
            </w:pPr>
            <w:r>
              <w:t xml:space="preserve">Поддержание технического </w:t>
            </w:r>
            <w:r w:rsidR="00370ABF" w:rsidRPr="006F38E0">
              <w:t xml:space="preserve">состояния технологической оснастки (приспособлений, измерительных и вспомогательных инструментов), размещенной на рабочем месте 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DB1B22" w:rsidP="002B6B5F">
            <w:pPr>
              <w:jc w:val="both"/>
            </w:pPr>
            <w:r w:rsidRPr="006F38E0">
              <w:t>Поддержание</w:t>
            </w:r>
            <w:r w:rsidR="00370ABF" w:rsidRPr="006F38E0">
              <w:t xml:space="preserve"> состояния рабочего места в соответствии с </w:t>
            </w:r>
            <w:r w:rsidR="006215CE">
              <w:t>требованиями охраны труда, пожарной,</w:t>
            </w:r>
            <w:r w:rsidR="00370ABF" w:rsidRPr="006F38E0">
              <w:t xml:space="preserve"> промышленной и экологической безопасности, правилами организации рабочего </w:t>
            </w:r>
            <w:r w:rsidRPr="006F38E0">
              <w:t>места шлифовщика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 w:val="restart"/>
          </w:tcPr>
          <w:p w:rsidR="00370ABF" w:rsidRPr="006F38E0" w:rsidRDefault="00370ABF" w:rsidP="002B6B5F">
            <w:pPr>
              <w:suppressAutoHyphens/>
            </w:pPr>
            <w:r w:rsidRPr="006F38E0">
              <w:t>Необходимые умения</w:t>
            </w: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Читать и применять техническую документацию на зубчатые колеса и детали со шлицами (рабочий чертеж, технологическую карту)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 xml:space="preserve">Выбирать в соответствии с технологической документацией, подготавливать к работе, устанавливать на зубошлифовальные и шлицешлифовальные станки и использовать приспособления </w:t>
            </w:r>
            <w:r w:rsidR="00DB1B22" w:rsidRPr="006F38E0">
              <w:t>для базирования и закрепления</w:t>
            </w:r>
            <w:r w:rsidRPr="006F38E0">
              <w:t xml:space="preserve"> зубчатых колес и деталей с шлицами 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Выбирать в соответствии с технологической документацией, подготавливать к работе, устанавливать на зубошлифовальные и шлицешлифовальные станки шлифовальные круги для шлифования зубьев и шлицев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Производить настройку зубошлифовальных и шлицешлифовальных станков для шлифования зубьев и шлицев в соответствии с технологической документацией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 xml:space="preserve">Применять </w:t>
            </w:r>
            <w:r w:rsidR="00DB1B22" w:rsidRPr="006F38E0">
              <w:t>смазочно-охлаждающие технологические средства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Выявлять причины брака, предупреждать и устранять возможный брак при шлифовании зубьев и шлицев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Выбирать контрольно-измерительные инструменты и приборы для контроля параметров зубчатых колес</w:t>
            </w:r>
            <w:r w:rsidR="009660CA" w:rsidRPr="006F38E0">
              <w:t xml:space="preserve"> и деталей с шлицами после </w:t>
            </w:r>
            <w:r w:rsidRPr="006F38E0">
              <w:t>шлифования и шлифования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Контролировать зубчатые колеса и детали с шлицами после шлифования в соответствии с конструкторской документацией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Применять средства индивидуальной и коллективной защиты при выполнении работ на зубошлифовальных и шлицешлифовальных станках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Проверять исправность и работоспособность зубошлифовальных станков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Проводить ежесменное техническое обслуживание зубошлифовальных и шлицешлифовальных станков и уборку рабочего места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 xml:space="preserve">Выполнять техническое обслуживание технологической оснастки, размещенной на рабочем месте 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 xml:space="preserve">Поддерживать состояние рабочего места в соответствии с </w:t>
            </w:r>
            <w:r w:rsidR="006215CE">
              <w:t>требованиями охраны труда, пожарной,</w:t>
            </w:r>
            <w:r w:rsidRPr="006F38E0">
              <w:t xml:space="preserve"> промышленной и экологической безопасности, правилами организации рабочего места 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 w:val="restart"/>
          </w:tcPr>
          <w:p w:rsidR="00370ABF" w:rsidRPr="006F38E0" w:rsidRDefault="00370ABF" w:rsidP="002B6B5F">
            <w:pPr>
              <w:suppressAutoHyphens/>
            </w:pPr>
            <w:r w:rsidRPr="006F38E0">
              <w:t>Необходимые знания</w:t>
            </w:r>
          </w:p>
        </w:tc>
        <w:tc>
          <w:tcPr>
            <w:tcW w:w="3734" w:type="pct"/>
          </w:tcPr>
          <w:p w:rsidR="00370ABF" w:rsidRPr="006F38E0" w:rsidRDefault="00B81045" w:rsidP="002B6B5F">
            <w:pPr>
              <w:jc w:val="both"/>
            </w:pPr>
            <w:r w:rsidRPr="006F38E0">
              <w:t>Виды и содержание технологической документации, используемой в организации, в объеме, необходимом для выполнения служебных обязанностей</w:t>
            </w:r>
            <w:r w:rsidR="00370ABF" w:rsidRPr="006F38E0">
              <w:t xml:space="preserve"> 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Основы машиностроительного черчения в объеме, необходимом для выполнения работы</w:t>
            </w:r>
          </w:p>
        </w:tc>
      </w:tr>
      <w:tr w:rsidR="00370AB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370ABF" w:rsidRPr="006F38E0" w:rsidRDefault="00370ABF" w:rsidP="002B6B5F">
            <w:pPr>
              <w:suppressAutoHyphens/>
            </w:pPr>
          </w:p>
        </w:tc>
        <w:tc>
          <w:tcPr>
            <w:tcW w:w="3734" w:type="pct"/>
          </w:tcPr>
          <w:p w:rsidR="00370ABF" w:rsidRPr="006F38E0" w:rsidRDefault="00370ABF" w:rsidP="002B6B5F">
            <w:pPr>
              <w:jc w:val="both"/>
            </w:pPr>
            <w:r w:rsidRPr="006F38E0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726D26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726D26" w:rsidRPr="006F38E0" w:rsidRDefault="00726D26" w:rsidP="002B6B5F">
            <w:pPr>
              <w:suppressAutoHyphens/>
            </w:pPr>
          </w:p>
        </w:tc>
        <w:tc>
          <w:tcPr>
            <w:tcW w:w="3734" w:type="pct"/>
          </w:tcPr>
          <w:p w:rsidR="00726D26" w:rsidRPr="006F38E0" w:rsidRDefault="00726D26" w:rsidP="002B6B5F">
            <w:pPr>
              <w:jc w:val="both"/>
            </w:pPr>
            <w:r w:rsidRPr="006F38E0">
              <w:t>Система допусков и посадок, квалитеты точности, параметры шероховатости, отклонения формы и взаимного расположения поверхностей</w:t>
            </w:r>
          </w:p>
        </w:tc>
      </w:tr>
      <w:tr w:rsidR="00C45C75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C45C75" w:rsidRPr="006F38E0" w:rsidRDefault="00C45C75" w:rsidP="002B6B5F">
            <w:pPr>
              <w:suppressAutoHyphens/>
            </w:pPr>
          </w:p>
        </w:tc>
        <w:tc>
          <w:tcPr>
            <w:tcW w:w="3734" w:type="pct"/>
          </w:tcPr>
          <w:p w:rsidR="00C45C75" w:rsidRPr="006F38E0" w:rsidRDefault="00C45C75" w:rsidP="002B6B5F">
            <w:pPr>
              <w:jc w:val="both"/>
            </w:pPr>
            <w:r w:rsidRPr="006F38E0">
              <w:t>Виды зубчатых зацеплений, их особенности и характеристики в объеме, необходимом для выполнения работы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 xml:space="preserve">Характеристики и возможности зубошлифовальных и шлицешлифовальных станков, </w:t>
            </w:r>
            <w:r w:rsidR="007F7862" w:rsidRPr="006F38E0">
              <w:t>используемых в организации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 xml:space="preserve">Устройство, назначение, правила и условия применения приспособлений, применяемых на зубошлифовальных и шлицешлифовальных станках для базирования и закрепления заготовок 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6A70A4" w:rsidP="002B6B5F">
            <w:pPr>
              <w:jc w:val="both"/>
            </w:pPr>
            <w:r w:rsidRPr="005D2EC0">
              <w:t xml:space="preserve">Порядок </w:t>
            </w:r>
            <w:r w:rsidR="0012409F" w:rsidRPr="006F38E0">
              <w:t>получения, хранения и сдачи заготовок, шлифовальных кругов, приспособлений, необходимых для выполнения работ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Основные свойства и маркировка конструкционных и абразивных материалов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Конструкции, назначение, геометрические параметры и правила использования шлифовальных кругов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Приемы и правила установки и закрепления шлифовальных кругов на зубошлифовальных и шлицешлифовальных станках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Правила и приемы установки и закрепления заготовок на зубошлифовальных и шлицешлифовальных станках для шлифования зубьев и шлицев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Основы теории резания в объеме, необходимом для выполнения работы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6C4091" w:rsidP="002B6B5F">
            <w:pPr>
              <w:jc w:val="both"/>
            </w:pPr>
            <w:r w:rsidRPr="006F38E0">
              <w:t xml:space="preserve">Устройство, правила использования и органы управления </w:t>
            </w:r>
            <w:r w:rsidR="0012409F" w:rsidRPr="006F38E0">
              <w:t>зубошлифовальных и шлицешлифовальных станков</w:t>
            </w:r>
          </w:p>
        </w:tc>
      </w:tr>
      <w:tr w:rsidR="00690049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690049" w:rsidRPr="006F38E0" w:rsidRDefault="00690049" w:rsidP="002B6B5F">
            <w:pPr>
              <w:suppressAutoHyphens/>
            </w:pPr>
          </w:p>
        </w:tc>
        <w:tc>
          <w:tcPr>
            <w:tcW w:w="3734" w:type="pct"/>
          </w:tcPr>
          <w:p w:rsidR="00690049" w:rsidRPr="006F38E0" w:rsidRDefault="00690049" w:rsidP="002B6B5F">
            <w:pPr>
              <w:jc w:val="both"/>
            </w:pPr>
            <w:r w:rsidRPr="006F38E0">
              <w:t xml:space="preserve">Последовательность и содержание настройки зубошлифовальных и шлицешлифовальных станков для шлифования зубьев и шлицев 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Способы и приемы шлифования зубьев и шлицев на зубошлифовальных и шлицешлифовальных станках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 xml:space="preserve">Назначение, свойства и способы применения </w:t>
            </w:r>
            <w:r w:rsidR="00AB794F" w:rsidRPr="006F38E0">
              <w:t>смазочно-охлаждающих технологических средств</w:t>
            </w:r>
            <w:r w:rsidRPr="006F38E0">
              <w:t xml:space="preserve"> при шлифовании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Основные виды брака при шлифовании зубьев и шлицев, его причины и способы предупреждения и устранения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Контрольно-измерительные инструменты и приборы для контроля зубьев и шлицев после шлифования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Параметры зубчатых колес и деталей со шлицами, контролируемые после шлифования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Способы контроля зубьев и шлицев после шлифования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 xml:space="preserve">Опасные и вредные факторы, требования охраны труда, пожарной, промышленной, экологической и электробезопасности 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F53BCE" w:rsidP="002B6B5F">
            <w:pPr>
              <w:jc w:val="both"/>
            </w:pPr>
            <w:r>
              <w:t xml:space="preserve">Виды и правила применения средств индивидуальной </w:t>
            </w:r>
            <w:r w:rsidR="0012409F" w:rsidRPr="006F38E0">
              <w:t>и коллективной защиты при выполнении работ на зубошлифовальных и шлицешлифовальных станках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 xml:space="preserve">Порядок проверки исправности и работоспособности </w:t>
            </w:r>
            <w:r w:rsidR="0099224B" w:rsidRPr="006F38E0">
              <w:t>зубошлифовальных и шлицешлифовальных</w:t>
            </w:r>
            <w:r w:rsidR="0099224B" w:rsidRPr="006F38E0">
              <w:rPr>
                <w:lang w:eastAsia="en-US"/>
              </w:rPr>
              <w:t xml:space="preserve"> станков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Порядок и состав регламентных работ по техническому обслуживанию зубошлифовальных и шлицешлифовальных</w:t>
            </w:r>
            <w:r w:rsidRPr="006F38E0">
              <w:rPr>
                <w:lang w:eastAsia="en-US"/>
              </w:rPr>
              <w:t xml:space="preserve"> станков</w:t>
            </w:r>
            <w:r w:rsidRPr="006F38E0">
              <w:t xml:space="preserve"> и рабочего места </w:t>
            </w:r>
            <w:r w:rsidR="0099224B">
              <w:t>шлифовщика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 xml:space="preserve">Состав работ и приемы выполнения технического обслуживания технологической оснастки, размещенной на рабочем месте 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Требования к планировке и оснащению рабочего места при выполнении зубошлифовальных и шлицешлифовальных работ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  <w:vMerge/>
          </w:tcPr>
          <w:p w:rsidR="0012409F" w:rsidRPr="006F38E0" w:rsidRDefault="0012409F" w:rsidP="002B6B5F">
            <w:pPr>
              <w:suppressAutoHyphens/>
            </w:pPr>
          </w:p>
        </w:tc>
        <w:tc>
          <w:tcPr>
            <w:tcW w:w="3734" w:type="pct"/>
          </w:tcPr>
          <w:p w:rsidR="0012409F" w:rsidRPr="006F38E0" w:rsidRDefault="009E426E" w:rsidP="002B6B5F">
            <w:pPr>
              <w:jc w:val="both"/>
            </w:pPr>
            <w:r>
              <w:t>Правила хранения технологической оснастки и инструментов, размещенных</w:t>
            </w:r>
            <w:r w:rsidR="0012409F" w:rsidRPr="006F38E0">
              <w:t xml:space="preserve"> на рабочем месте </w:t>
            </w:r>
          </w:p>
        </w:tc>
      </w:tr>
      <w:tr w:rsidR="0012409F" w:rsidRPr="006F38E0" w:rsidTr="002B6B5F">
        <w:trPr>
          <w:trHeight w:val="20"/>
          <w:jc w:val="center"/>
        </w:trPr>
        <w:tc>
          <w:tcPr>
            <w:tcW w:w="1266" w:type="pct"/>
          </w:tcPr>
          <w:p w:rsidR="0012409F" w:rsidRPr="006F38E0" w:rsidRDefault="00722C14" w:rsidP="002B6B5F">
            <w:pPr>
              <w:suppressAutoHyphens/>
            </w:pPr>
            <w:r>
              <w:t>Другие характеристики</w:t>
            </w:r>
          </w:p>
        </w:tc>
        <w:tc>
          <w:tcPr>
            <w:tcW w:w="3734" w:type="pct"/>
          </w:tcPr>
          <w:p w:rsidR="0012409F" w:rsidRPr="006F38E0" w:rsidRDefault="0012409F" w:rsidP="002B6B5F">
            <w:pPr>
              <w:jc w:val="both"/>
            </w:pPr>
            <w:r w:rsidRPr="006F38E0">
              <w:t>-</w:t>
            </w:r>
          </w:p>
        </w:tc>
      </w:tr>
    </w:tbl>
    <w:p w:rsidR="005E5EB0" w:rsidRPr="006F38E0" w:rsidRDefault="005E5EB0" w:rsidP="00722C14"/>
    <w:p w:rsidR="007672FC" w:rsidRPr="00A87B24" w:rsidRDefault="007672FC" w:rsidP="00722C14">
      <w:pPr>
        <w:pStyle w:val="1"/>
        <w:jc w:val="center"/>
      </w:pPr>
      <w:bookmarkStart w:id="21" w:name="_Toc327105647"/>
      <w:bookmarkStart w:id="22" w:name="_Toc395218929"/>
      <w:bookmarkStart w:id="23" w:name="_Toc16143807"/>
      <w:bookmarkStart w:id="24" w:name="_Toc16150192"/>
      <w:r>
        <w:rPr>
          <w:lang w:val="en-US"/>
        </w:rPr>
        <w:t>IV</w:t>
      </w:r>
      <w:r w:rsidRPr="00520A10">
        <w:t>.</w:t>
      </w:r>
      <w:r>
        <w:t xml:space="preserve"> Сведения об организациях</w:t>
      </w:r>
      <w:r w:rsidR="00722C14">
        <w:t xml:space="preserve"> – </w:t>
      </w:r>
      <w:r>
        <w:t>разработчиках профессионального стандарта</w:t>
      </w:r>
      <w:bookmarkEnd w:id="21"/>
      <w:bookmarkEnd w:id="22"/>
      <w:bookmarkEnd w:id="23"/>
      <w:bookmarkEnd w:id="24"/>
    </w:p>
    <w:p w:rsidR="002B6B5F" w:rsidRDefault="002B6B5F" w:rsidP="00722C14"/>
    <w:p w:rsidR="007672FC" w:rsidRPr="00722C14" w:rsidRDefault="007672FC" w:rsidP="00722C14">
      <w:pPr>
        <w:rPr>
          <w:b/>
          <w:bCs w:val="0"/>
        </w:rPr>
      </w:pPr>
      <w:r w:rsidRPr="00722C14">
        <w:rPr>
          <w:b/>
          <w:bCs w:val="0"/>
        </w:rPr>
        <w:t>4.1.</w:t>
      </w:r>
      <w:r w:rsidR="00722C14">
        <w:rPr>
          <w:b/>
          <w:bCs w:val="0"/>
        </w:rPr>
        <w:t xml:space="preserve"> </w:t>
      </w:r>
      <w:r w:rsidRPr="00722C14">
        <w:rPr>
          <w:b/>
          <w:bCs w:val="0"/>
        </w:rPr>
        <w:t>Ответственная организация</w:t>
      </w:r>
      <w:r w:rsidR="00722C14">
        <w:rPr>
          <w:b/>
          <w:bCs w:val="0"/>
        </w:rPr>
        <w:t>-</w:t>
      </w:r>
      <w:r w:rsidRPr="00722C14">
        <w:rPr>
          <w:b/>
          <w:bCs w:val="0"/>
        </w:rPr>
        <w:t>разработчик</w:t>
      </w:r>
    </w:p>
    <w:p w:rsidR="002B6B5F" w:rsidRDefault="002B6B5F" w:rsidP="00722C1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7672FC" w:rsidRPr="00211BB8" w:rsidTr="002B6B5F">
        <w:trPr>
          <w:trHeight w:val="20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</w:tcPr>
          <w:p w:rsidR="007672FC" w:rsidRPr="00211BB8" w:rsidRDefault="007672FC" w:rsidP="00722C4C">
            <w:r w:rsidRPr="00211BB8">
              <w:t>Общероссийское отраслевое объединение работодателей «Союз машиностроителей России», город Москва</w:t>
            </w:r>
          </w:p>
        </w:tc>
      </w:tr>
      <w:tr w:rsidR="00722C14" w:rsidRPr="00211BB8" w:rsidTr="00722C14">
        <w:trPr>
          <w:trHeight w:val="20"/>
        </w:trPr>
        <w:tc>
          <w:tcPr>
            <w:tcW w:w="5000" w:type="pct"/>
            <w:vAlign w:val="center"/>
          </w:tcPr>
          <w:p w:rsidR="00722C14" w:rsidRPr="00211BB8" w:rsidRDefault="00722C14" w:rsidP="00722C14">
            <w:r w:rsidRPr="00211BB8">
              <w:t>Заместитель исполнительного директора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211BB8">
              <w:t>Иванов С.</w:t>
            </w:r>
            <w:r>
              <w:t xml:space="preserve"> </w:t>
            </w:r>
            <w:r w:rsidRPr="00211BB8">
              <w:t>В.</w:t>
            </w:r>
          </w:p>
        </w:tc>
      </w:tr>
    </w:tbl>
    <w:p w:rsidR="002B6B5F" w:rsidRPr="00722C14" w:rsidRDefault="002B6B5F" w:rsidP="00722C14"/>
    <w:p w:rsidR="007672FC" w:rsidRPr="00722C14" w:rsidRDefault="007672FC" w:rsidP="00722C14">
      <w:pPr>
        <w:rPr>
          <w:b/>
          <w:bCs w:val="0"/>
        </w:rPr>
      </w:pPr>
      <w:r w:rsidRPr="00722C14">
        <w:rPr>
          <w:b/>
          <w:bCs w:val="0"/>
          <w:lang w:val="en-US"/>
        </w:rPr>
        <w:t>4.2.</w:t>
      </w:r>
      <w:r w:rsidR="00722C14" w:rsidRPr="00722C14">
        <w:rPr>
          <w:b/>
          <w:bCs w:val="0"/>
        </w:rPr>
        <w:t xml:space="preserve"> </w:t>
      </w:r>
      <w:r w:rsidRPr="00722C14">
        <w:rPr>
          <w:b/>
          <w:bCs w:val="0"/>
        </w:rPr>
        <w:t>Наименования организаций</w:t>
      </w:r>
      <w:r w:rsidR="00722C14" w:rsidRPr="00722C14">
        <w:rPr>
          <w:b/>
          <w:bCs w:val="0"/>
        </w:rPr>
        <w:t>-</w:t>
      </w:r>
      <w:r w:rsidRPr="00722C14">
        <w:rPr>
          <w:b/>
          <w:bCs w:val="0"/>
        </w:rPr>
        <w:t>разработчиков</w:t>
      </w:r>
    </w:p>
    <w:p w:rsidR="002B6B5F" w:rsidRPr="003803E8" w:rsidRDefault="002B6B5F" w:rsidP="00722C1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92"/>
        <w:gridCol w:w="10029"/>
      </w:tblGrid>
      <w:tr w:rsidR="007672FC" w:rsidRPr="007F6547" w:rsidTr="0099224B">
        <w:trPr>
          <w:jc w:val="center"/>
        </w:trPr>
        <w:tc>
          <w:tcPr>
            <w:tcW w:w="188" w:type="pct"/>
          </w:tcPr>
          <w:p w:rsidR="007672FC" w:rsidRPr="007F6547" w:rsidRDefault="007672FC" w:rsidP="00722C14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7672FC" w:rsidRPr="007F6547" w:rsidRDefault="007672FC" w:rsidP="002B6B5F">
            <w:r w:rsidRPr="00F817C2">
              <w:t>Ассоциация «Лига содействия оборонным предприятиям», город Москва</w:t>
            </w:r>
          </w:p>
        </w:tc>
      </w:tr>
      <w:tr w:rsidR="007672FC" w:rsidRPr="007F6547" w:rsidTr="0099224B">
        <w:trPr>
          <w:jc w:val="center"/>
        </w:trPr>
        <w:tc>
          <w:tcPr>
            <w:tcW w:w="188" w:type="pct"/>
          </w:tcPr>
          <w:p w:rsidR="007672FC" w:rsidRPr="007F6547" w:rsidRDefault="007672FC" w:rsidP="00722C14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7672FC" w:rsidRPr="007F6547" w:rsidRDefault="007672FC" w:rsidP="002B6B5F">
            <w:r>
              <w:t>ООО «Союз машиностроителей России», город Москва</w:t>
            </w:r>
          </w:p>
        </w:tc>
      </w:tr>
      <w:tr w:rsidR="007672FC" w:rsidRPr="007F6547" w:rsidTr="0099224B">
        <w:trPr>
          <w:jc w:val="center"/>
        </w:trPr>
        <w:tc>
          <w:tcPr>
            <w:tcW w:w="188" w:type="pct"/>
          </w:tcPr>
          <w:p w:rsidR="007672FC" w:rsidRPr="007F6547" w:rsidRDefault="007672FC" w:rsidP="00722C14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7672FC" w:rsidRPr="007F6547" w:rsidRDefault="007672FC" w:rsidP="002B6B5F">
            <w:r>
              <w:t>Совет по профессиональным квалификациям в машиностроении, город Москва</w:t>
            </w:r>
          </w:p>
        </w:tc>
      </w:tr>
      <w:tr w:rsidR="007672FC" w:rsidRPr="007F6547" w:rsidTr="0099224B">
        <w:trPr>
          <w:jc w:val="center"/>
        </w:trPr>
        <w:tc>
          <w:tcPr>
            <w:tcW w:w="188" w:type="pct"/>
          </w:tcPr>
          <w:p w:rsidR="007672FC" w:rsidRPr="007F6547" w:rsidRDefault="007672FC" w:rsidP="00722C14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7672FC" w:rsidRPr="00EE176D" w:rsidRDefault="007672FC" w:rsidP="002B6B5F">
            <w:r w:rsidRPr="00EE176D">
              <w:t>Ф</w:t>
            </w:r>
            <w:r>
              <w:t>ГБОУ ВО</w:t>
            </w:r>
            <w:r w:rsidRPr="00EE176D">
              <w:t xml:space="preserve"> «Московский государственный технический университет имени</w:t>
            </w:r>
            <w:r w:rsidR="00722C14">
              <w:t xml:space="preserve"> </w:t>
            </w:r>
            <w:r w:rsidRPr="00EE176D">
              <w:t>Н.</w:t>
            </w:r>
            <w:r w:rsidR="0099224B">
              <w:t> </w:t>
            </w:r>
            <w:r w:rsidRPr="00EE176D">
              <w:t>Э.</w:t>
            </w:r>
            <w:r w:rsidR="00722C14">
              <w:t xml:space="preserve"> </w:t>
            </w:r>
            <w:r w:rsidRPr="00EE176D">
              <w:t>Баумана (национальный исследовательский университет)»</w:t>
            </w:r>
            <w:r>
              <w:t xml:space="preserve">, </w:t>
            </w:r>
            <w:r w:rsidRPr="00EE176D">
              <w:t>город Москва</w:t>
            </w:r>
          </w:p>
        </w:tc>
      </w:tr>
      <w:tr w:rsidR="00055FEC" w:rsidRPr="007F6547" w:rsidTr="0099224B">
        <w:trPr>
          <w:jc w:val="center"/>
        </w:trPr>
        <w:tc>
          <w:tcPr>
            <w:tcW w:w="188" w:type="pct"/>
          </w:tcPr>
          <w:p w:rsidR="00055FEC" w:rsidRPr="007F6547" w:rsidRDefault="00055FEC" w:rsidP="00722C14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812" w:type="pct"/>
          </w:tcPr>
          <w:p w:rsidR="00055FEC" w:rsidRPr="00EE176D" w:rsidRDefault="00055FEC" w:rsidP="002B6B5F">
            <w:r>
              <w:t>ФГБУ «Всероссийский</w:t>
            </w:r>
            <w:r w:rsidR="00722C14">
              <w:t xml:space="preserve"> </w:t>
            </w:r>
            <w:r>
              <w:t>научно-исследовательский</w:t>
            </w:r>
            <w:r w:rsidR="00722C14">
              <w:t xml:space="preserve"> </w:t>
            </w:r>
            <w:r>
              <w:t>институт</w:t>
            </w:r>
            <w:r w:rsidR="00722C14">
              <w:t xml:space="preserve"> </w:t>
            </w:r>
            <w:r>
              <w:t>труда»</w:t>
            </w:r>
            <w:r w:rsidR="00722C14">
              <w:t xml:space="preserve"> </w:t>
            </w:r>
            <w:r>
              <w:t>Минтруда</w:t>
            </w:r>
            <w:r w:rsidR="00722C14">
              <w:t xml:space="preserve"> </w:t>
            </w:r>
            <w:r>
              <w:t>России, город Москва</w:t>
            </w:r>
          </w:p>
        </w:tc>
      </w:tr>
    </w:tbl>
    <w:p w:rsidR="007672FC" w:rsidRPr="00202491" w:rsidRDefault="007672FC" w:rsidP="007672FC">
      <w:pPr>
        <w:tabs>
          <w:tab w:val="left" w:pos="993"/>
        </w:tabs>
        <w:ind w:firstLine="709"/>
        <w:jc w:val="both"/>
      </w:pPr>
    </w:p>
    <w:sectPr w:rsidR="007672FC" w:rsidRPr="00202491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D6C" w:rsidRDefault="001F3D6C" w:rsidP="0085401D">
      <w:r>
        <w:separator/>
      </w:r>
    </w:p>
  </w:endnote>
  <w:endnote w:type="continuationSeparator" w:id="0">
    <w:p w:rsidR="001F3D6C" w:rsidRDefault="001F3D6C" w:rsidP="0085401D">
      <w:r>
        <w:continuationSeparator/>
      </w:r>
    </w:p>
  </w:endnote>
  <w:endnote w:id="1">
    <w:p w:rsidR="001F3D6C" w:rsidRPr="002B6B5F" w:rsidRDefault="001F3D6C" w:rsidP="009004AE">
      <w:pPr>
        <w:jc w:val="both"/>
        <w:rPr>
          <w:sz w:val="20"/>
          <w:szCs w:val="20"/>
        </w:rPr>
      </w:pPr>
      <w:r w:rsidRPr="002B6B5F">
        <w:rPr>
          <w:rStyle w:val="ad"/>
          <w:sz w:val="20"/>
          <w:szCs w:val="20"/>
        </w:rPr>
        <w:endnoteRef/>
      </w:r>
      <w:r w:rsidRPr="002B6B5F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:rsidR="001F3D6C" w:rsidRPr="002B6B5F" w:rsidRDefault="001F3D6C" w:rsidP="009004AE">
      <w:pPr>
        <w:pStyle w:val="ab"/>
        <w:jc w:val="both"/>
        <w:rPr>
          <w:sz w:val="20"/>
          <w:szCs w:val="20"/>
        </w:rPr>
      </w:pPr>
      <w:r w:rsidRPr="002B6B5F">
        <w:rPr>
          <w:rStyle w:val="ad"/>
          <w:sz w:val="20"/>
          <w:szCs w:val="20"/>
        </w:rPr>
        <w:endnoteRef/>
      </w:r>
      <w:r w:rsidRPr="002B6B5F">
        <w:rPr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:rsidR="001F3D6C" w:rsidRPr="002B6B5F" w:rsidRDefault="001F3D6C" w:rsidP="00C12E20">
      <w:pPr>
        <w:pStyle w:val="ab"/>
        <w:jc w:val="both"/>
        <w:rPr>
          <w:sz w:val="20"/>
          <w:szCs w:val="20"/>
        </w:rPr>
      </w:pPr>
      <w:r w:rsidRPr="002B6B5F">
        <w:rPr>
          <w:rStyle w:val="ad"/>
          <w:sz w:val="20"/>
          <w:szCs w:val="20"/>
        </w:rPr>
        <w:endnoteRef/>
      </w:r>
      <w:r w:rsidRPr="002B6B5F">
        <w:rPr>
          <w:sz w:val="20"/>
          <w:szCs w:val="20"/>
        </w:rPr>
        <w:t xml:space="preserve"> </w:t>
      </w:r>
      <w:bookmarkStart w:id="10" w:name="_Hlk10239327"/>
      <w:r w:rsidRPr="00BB3739">
        <w:rPr>
          <w:bCs/>
          <w:sz w:val="20"/>
          <w:szCs w:val="20"/>
        </w:rPr>
        <w:t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 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 62н/49н (зарегистрирован Минюстом России 2 марта 2018 г., регистрационный № 50237).</w:t>
      </w:r>
      <w:bookmarkEnd w:id="10"/>
    </w:p>
  </w:endnote>
  <w:endnote w:id="4">
    <w:p w:rsidR="001F3D6C" w:rsidRPr="002B6B5F" w:rsidRDefault="001F3D6C" w:rsidP="00C12E20">
      <w:pPr>
        <w:pStyle w:val="ab"/>
        <w:jc w:val="both"/>
        <w:rPr>
          <w:sz w:val="20"/>
          <w:szCs w:val="20"/>
        </w:rPr>
      </w:pPr>
      <w:r w:rsidRPr="002B6B5F">
        <w:rPr>
          <w:rStyle w:val="ad"/>
          <w:sz w:val="20"/>
          <w:szCs w:val="20"/>
        </w:rPr>
        <w:endnoteRef/>
      </w:r>
      <w:r w:rsidRPr="002B6B5F">
        <w:rPr>
          <w:rStyle w:val="ad"/>
          <w:sz w:val="20"/>
          <w:szCs w:val="20"/>
        </w:rPr>
        <w:t xml:space="preserve"> </w:t>
      </w:r>
      <w:bookmarkStart w:id="11" w:name="_Hlk10239416"/>
      <w:r w:rsidRPr="003829B4">
        <w:rPr>
          <w:sz w:val="20"/>
          <w:szCs w:val="20"/>
        </w:rPr>
        <w:t>Приказ МЧС России от 12 декабря 2007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645 «Об утверждении Норм пожарн</w:t>
      </w:r>
      <w:r>
        <w:rPr>
          <w:sz w:val="20"/>
          <w:szCs w:val="20"/>
        </w:rPr>
        <w:t>ой безопасности «</w:t>
      </w:r>
      <w:r w:rsidRPr="003829B4">
        <w:rPr>
          <w:sz w:val="20"/>
          <w:szCs w:val="20"/>
        </w:rPr>
        <w:t>Обучение мерам пожарной безо</w:t>
      </w:r>
      <w:r>
        <w:rPr>
          <w:sz w:val="20"/>
          <w:szCs w:val="20"/>
        </w:rPr>
        <w:t>пасности работников организаций</w:t>
      </w:r>
      <w:r w:rsidRPr="003829B4">
        <w:rPr>
          <w:sz w:val="20"/>
          <w:szCs w:val="20"/>
        </w:rPr>
        <w:t>» (зарегистрирован Минюстом России 21 января 2008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10938)</w:t>
      </w:r>
      <w:r w:rsidRPr="00124B5A">
        <w:rPr>
          <w:sz w:val="20"/>
          <w:szCs w:val="20"/>
        </w:rPr>
        <w:t xml:space="preserve"> </w:t>
      </w:r>
      <w:r w:rsidRPr="003829B4">
        <w:rPr>
          <w:sz w:val="20"/>
          <w:szCs w:val="20"/>
        </w:rPr>
        <w:t xml:space="preserve">с изменениями, внесенными </w:t>
      </w:r>
      <w:r w:rsidRPr="006C4A61">
        <w:rPr>
          <w:sz w:val="20"/>
          <w:szCs w:val="20"/>
        </w:rPr>
        <w:t>приказами МЧС России от 27 января 2009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35 (зарегистрирован Минюстом России 25 февраля 2009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13429) и от 22 июня 2010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289 (зарегистрирован Минюстом России 16 июля 2010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17880).</w:t>
      </w:r>
      <w:bookmarkEnd w:id="11"/>
    </w:p>
  </w:endnote>
  <w:endnote w:id="5">
    <w:p w:rsidR="001F3D6C" w:rsidRPr="002B6B5F" w:rsidRDefault="001F3D6C" w:rsidP="00C12E20">
      <w:pPr>
        <w:pStyle w:val="ab"/>
        <w:jc w:val="both"/>
        <w:rPr>
          <w:sz w:val="20"/>
          <w:szCs w:val="20"/>
        </w:rPr>
      </w:pPr>
      <w:r w:rsidRPr="002B6B5F">
        <w:rPr>
          <w:rStyle w:val="ad"/>
          <w:sz w:val="20"/>
          <w:szCs w:val="20"/>
        </w:rPr>
        <w:endnoteRef/>
      </w:r>
      <w:r w:rsidRPr="002B6B5F">
        <w:rPr>
          <w:sz w:val="20"/>
          <w:szCs w:val="20"/>
        </w:rPr>
        <w:t xml:space="preserve"> </w:t>
      </w:r>
      <w:bookmarkStart w:id="12" w:name="_Hlk8660911"/>
      <w:r w:rsidRPr="003829B4">
        <w:rPr>
          <w:sz w:val="20"/>
          <w:szCs w:val="20"/>
        </w:rPr>
        <w:t>Постановление Минтруда России, Минобразования России от 13 января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4209) с изменениями, внесенными приказом Минтруда России, Минобрнауки России от 30 ноября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 xml:space="preserve">697н/1490 (зарегистрирован Минюстом России </w:t>
      </w:r>
      <w:r>
        <w:rPr>
          <w:sz w:val="20"/>
          <w:szCs w:val="20"/>
        </w:rPr>
        <w:br/>
      </w:r>
      <w:r w:rsidRPr="003829B4">
        <w:rPr>
          <w:sz w:val="20"/>
          <w:szCs w:val="20"/>
        </w:rPr>
        <w:t>16 декабря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44767).</w:t>
      </w:r>
      <w:bookmarkEnd w:id="12"/>
    </w:p>
  </w:endnote>
  <w:endnote w:id="6">
    <w:p w:rsidR="001F3D6C" w:rsidRPr="002B6B5F" w:rsidRDefault="001F3D6C" w:rsidP="009004AE">
      <w:pPr>
        <w:pStyle w:val="ab"/>
        <w:jc w:val="both"/>
        <w:rPr>
          <w:sz w:val="20"/>
          <w:szCs w:val="20"/>
        </w:rPr>
      </w:pPr>
      <w:r w:rsidRPr="002B6B5F">
        <w:rPr>
          <w:rStyle w:val="ad"/>
          <w:sz w:val="20"/>
          <w:szCs w:val="20"/>
        </w:rPr>
        <w:endnoteRef/>
      </w:r>
      <w:r>
        <w:rPr>
          <w:sz w:val="20"/>
          <w:szCs w:val="20"/>
        </w:rPr>
        <w:t xml:space="preserve"> </w:t>
      </w:r>
      <w:r w:rsidRPr="002B6B5F">
        <w:rPr>
          <w:sz w:val="20"/>
          <w:szCs w:val="20"/>
        </w:rPr>
        <w:t>Единый тарифно-квалификационный справочник работ и профессий рабочих</w:t>
      </w:r>
      <w:r>
        <w:rPr>
          <w:sz w:val="20"/>
          <w:szCs w:val="20"/>
        </w:rPr>
        <w:t>,</w:t>
      </w:r>
      <w:r w:rsidRPr="002B6B5F">
        <w:rPr>
          <w:sz w:val="20"/>
          <w:szCs w:val="20"/>
        </w:rPr>
        <w:t xml:space="preserve"> выпуск 2, раздел «Механическая обработка металлов и других материалов».</w:t>
      </w:r>
    </w:p>
  </w:endnote>
  <w:endnote w:id="7">
    <w:p w:rsidR="001F3D6C" w:rsidRPr="002B6B5F" w:rsidRDefault="001F3D6C" w:rsidP="009004AE">
      <w:pPr>
        <w:pStyle w:val="ab"/>
        <w:jc w:val="both"/>
        <w:rPr>
          <w:sz w:val="20"/>
          <w:szCs w:val="20"/>
        </w:rPr>
      </w:pPr>
      <w:r w:rsidRPr="002B6B5F">
        <w:rPr>
          <w:rStyle w:val="ad"/>
          <w:sz w:val="20"/>
          <w:szCs w:val="20"/>
        </w:rPr>
        <w:endnoteRef/>
      </w:r>
      <w:r w:rsidRPr="002B6B5F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:rsidR="001F3D6C" w:rsidRPr="009D1612" w:rsidRDefault="001F3D6C" w:rsidP="00BF5ECA">
      <w:pPr>
        <w:pStyle w:val="ab"/>
        <w:jc w:val="both"/>
        <w:rPr>
          <w:szCs w:val="20"/>
        </w:rPr>
      </w:pPr>
      <w:r w:rsidRPr="002B6B5F">
        <w:rPr>
          <w:rStyle w:val="ad"/>
          <w:sz w:val="20"/>
          <w:szCs w:val="20"/>
        </w:rPr>
        <w:endnoteRef/>
      </w:r>
      <w:r w:rsidRPr="002B6B5F">
        <w:rPr>
          <w:sz w:val="20"/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D6C" w:rsidRDefault="001F3D6C" w:rsidP="0085401D">
      <w:r>
        <w:separator/>
      </w:r>
    </w:p>
  </w:footnote>
  <w:footnote w:type="continuationSeparator" w:id="0">
    <w:p w:rsidR="001F3D6C" w:rsidRDefault="001F3D6C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D6C" w:rsidRPr="00875553" w:rsidRDefault="00A92D83">
    <w:pPr>
      <w:pStyle w:val="af"/>
      <w:rPr>
        <w:sz w:val="20"/>
      </w:rPr>
    </w:pPr>
    <w:r w:rsidRPr="00875553">
      <w:rPr>
        <w:sz w:val="20"/>
      </w:rPr>
      <w:fldChar w:fldCharType="begin"/>
    </w:r>
    <w:r w:rsidR="001F3D6C" w:rsidRPr="00875553">
      <w:rPr>
        <w:sz w:val="20"/>
      </w:rPr>
      <w:instrText xml:space="preserve"> PAGE   \* MERGEFORMAT </w:instrText>
    </w:r>
    <w:r w:rsidRPr="00875553">
      <w:rPr>
        <w:sz w:val="20"/>
      </w:rPr>
      <w:fldChar w:fldCharType="separate"/>
    </w:r>
    <w:r w:rsidR="00F90AE8">
      <w:rPr>
        <w:noProof/>
        <w:sz w:val="20"/>
      </w:rPr>
      <w:t>2</w:t>
    </w:r>
    <w:r w:rsidRPr="00875553">
      <w:rPr>
        <w:noProof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D6C" w:rsidRPr="00900591" w:rsidRDefault="00A92D83" w:rsidP="00582606">
    <w:pPr>
      <w:pStyle w:val="af"/>
      <w:rPr>
        <w:sz w:val="20"/>
      </w:rPr>
    </w:pPr>
    <w:r w:rsidRPr="00900591">
      <w:rPr>
        <w:rStyle w:val="ae"/>
        <w:sz w:val="20"/>
      </w:rPr>
      <w:fldChar w:fldCharType="begin"/>
    </w:r>
    <w:r w:rsidR="001F3D6C" w:rsidRPr="00900591">
      <w:rPr>
        <w:rStyle w:val="ae"/>
        <w:sz w:val="20"/>
      </w:rPr>
      <w:instrText xml:space="preserve"> PAGE </w:instrText>
    </w:r>
    <w:r w:rsidRPr="00900591">
      <w:rPr>
        <w:rStyle w:val="ae"/>
        <w:sz w:val="20"/>
      </w:rPr>
      <w:fldChar w:fldCharType="separate"/>
    </w:r>
    <w:r w:rsidR="00F90AE8">
      <w:rPr>
        <w:rStyle w:val="ae"/>
        <w:noProof/>
        <w:sz w:val="20"/>
      </w:rPr>
      <w:t>3</w:t>
    </w:r>
    <w:r w:rsidRPr="00900591">
      <w:rPr>
        <w:rStyle w:val="ae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94100"/>
    <w:multiLevelType w:val="hybridMultilevel"/>
    <w:tmpl w:val="0B1466DA"/>
    <w:lvl w:ilvl="0" w:tplc="FE68A26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37B42"/>
    <w:multiLevelType w:val="hybridMultilevel"/>
    <w:tmpl w:val="B11C0F56"/>
    <w:lvl w:ilvl="0" w:tplc="9FCE2CBC">
      <w:start w:val="1"/>
      <w:numFmt w:val="decimal"/>
      <w:lvlText w:val="%1."/>
      <w:lvlJc w:val="left"/>
      <w:pPr>
        <w:ind w:left="284" w:hanging="171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BD31AD5"/>
    <w:multiLevelType w:val="hybridMultilevel"/>
    <w:tmpl w:val="CD8C1474"/>
    <w:lvl w:ilvl="0" w:tplc="C9844D5A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9562F5D"/>
    <w:multiLevelType w:val="hybridMultilevel"/>
    <w:tmpl w:val="24F66C3C"/>
    <w:lvl w:ilvl="0" w:tplc="15524C8C">
      <w:start w:val="1"/>
      <w:numFmt w:val="upperRoman"/>
      <w:lvlText w:val="%1."/>
      <w:lvlJc w:val="left"/>
      <w:pPr>
        <w:ind w:left="76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26"/>
  </w:num>
  <w:num w:numId="3">
    <w:abstractNumId w:val="18"/>
  </w:num>
  <w:num w:numId="4">
    <w:abstractNumId w:val="17"/>
  </w:num>
  <w:num w:numId="5">
    <w:abstractNumId w:val="20"/>
  </w:num>
  <w:num w:numId="6">
    <w:abstractNumId w:val="13"/>
  </w:num>
  <w:num w:numId="7">
    <w:abstractNumId w:val="31"/>
  </w:num>
  <w:num w:numId="8">
    <w:abstractNumId w:val="23"/>
  </w:num>
  <w:num w:numId="9">
    <w:abstractNumId w:val="34"/>
  </w:num>
  <w:num w:numId="10">
    <w:abstractNumId w:val="28"/>
  </w:num>
  <w:num w:numId="11">
    <w:abstractNumId w:val="16"/>
  </w:num>
  <w:num w:numId="12">
    <w:abstractNumId w:val="29"/>
  </w:num>
  <w:num w:numId="13">
    <w:abstractNumId w:val="25"/>
  </w:num>
  <w:num w:numId="14">
    <w:abstractNumId w:val="19"/>
  </w:num>
  <w:num w:numId="15">
    <w:abstractNumId w:val="3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4"/>
  </w:num>
  <w:num w:numId="27">
    <w:abstractNumId w:val="33"/>
  </w:num>
  <w:num w:numId="28">
    <w:abstractNumId w:val="30"/>
  </w:num>
  <w:num w:numId="29">
    <w:abstractNumId w:val="11"/>
  </w:num>
  <w:num w:numId="30">
    <w:abstractNumId w:val="14"/>
  </w:num>
  <w:num w:numId="31">
    <w:abstractNumId w:val="21"/>
  </w:num>
  <w:num w:numId="32">
    <w:abstractNumId w:val="27"/>
  </w:num>
  <w:num w:numId="33">
    <w:abstractNumId w:val="15"/>
  </w:num>
  <w:num w:numId="34">
    <w:abstractNumId w:val="22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1C2A"/>
    <w:rsid w:val="00006243"/>
    <w:rsid w:val="000075A3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7B34"/>
    <w:rsid w:val="000304F8"/>
    <w:rsid w:val="00032005"/>
    <w:rsid w:val="00034500"/>
    <w:rsid w:val="0003658E"/>
    <w:rsid w:val="00036E2E"/>
    <w:rsid w:val="000377B7"/>
    <w:rsid w:val="00037832"/>
    <w:rsid w:val="00037847"/>
    <w:rsid w:val="00041E81"/>
    <w:rsid w:val="00043D25"/>
    <w:rsid w:val="00045455"/>
    <w:rsid w:val="00046A47"/>
    <w:rsid w:val="00051FA9"/>
    <w:rsid w:val="000530BE"/>
    <w:rsid w:val="00054EEE"/>
    <w:rsid w:val="00055581"/>
    <w:rsid w:val="00055FEC"/>
    <w:rsid w:val="00061510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3536"/>
    <w:rsid w:val="00075D15"/>
    <w:rsid w:val="00076182"/>
    <w:rsid w:val="00076492"/>
    <w:rsid w:val="00084232"/>
    <w:rsid w:val="00084945"/>
    <w:rsid w:val="00084FE7"/>
    <w:rsid w:val="00090F10"/>
    <w:rsid w:val="00090FA0"/>
    <w:rsid w:val="00091F6B"/>
    <w:rsid w:val="00094459"/>
    <w:rsid w:val="00094482"/>
    <w:rsid w:val="00095D45"/>
    <w:rsid w:val="000977CE"/>
    <w:rsid w:val="000A0938"/>
    <w:rsid w:val="000A0A09"/>
    <w:rsid w:val="000A0D22"/>
    <w:rsid w:val="000B040E"/>
    <w:rsid w:val="000B282A"/>
    <w:rsid w:val="000B5851"/>
    <w:rsid w:val="000B5875"/>
    <w:rsid w:val="000B61A6"/>
    <w:rsid w:val="000B6248"/>
    <w:rsid w:val="000C04C3"/>
    <w:rsid w:val="000C1AD0"/>
    <w:rsid w:val="000C4063"/>
    <w:rsid w:val="000C51C1"/>
    <w:rsid w:val="000C5E13"/>
    <w:rsid w:val="000C6162"/>
    <w:rsid w:val="000C7139"/>
    <w:rsid w:val="000D4708"/>
    <w:rsid w:val="000E079E"/>
    <w:rsid w:val="000E450C"/>
    <w:rsid w:val="000E4A39"/>
    <w:rsid w:val="000E5BD8"/>
    <w:rsid w:val="000E7385"/>
    <w:rsid w:val="000F1CF2"/>
    <w:rsid w:val="000F2353"/>
    <w:rsid w:val="000F2EE4"/>
    <w:rsid w:val="000F4BDB"/>
    <w:rsid w:val="000F6343"/>
    <w:rsid w:val="001049A9"/>
    <w:rsid w:val="00104D4E"/>
    <w:rsid w:val="00104D98"/>
    <w:rsid w:val="001050FF"/>
    <w:rsid w:val="00110B2F"/>
    <w:rsid w:val="00112260"/>
    <w:rsid w:val="001152E9"/>
    <w:rsid w:val="001159EA"/>
    <w:rsid w:val="0011729F"/>
    <w:rsid w:val="00121E8C"/>
    <w:rsid w:val="0012250A"/>
    <w:rsid w:val="001227B9"/>
    <w:rsid w:val="00122ACC"/>
    <w:rsid w:val="00122F09"/>
    <w:rsid w:val="0012409F"/>
    <w:rsid w:val="00124D3D"/>
    <w:rsid w:val="00124F5E"/>
    <w:rsid w:val="0013077A"/>
    <w:rsid w:val="00131351"/>
    <w:rsid w:val="00134BCB"/>
    <w:rsid w:val="00134C59"/>
    <w:rsid w:val="001368C6"/>
    <w:rsid w:val="00140B27"/>
    <w:rsid w:val="00146A3A"/>
    <w:rsid w:val="0014712B"/>
    <w:rsid w:val="001474C6"/>
    <w:rsid w:val="0015075B"/>
    <w:rsid w:val="001518CA"/>
    <w:rsid w:val="00152882"/>
    <w:rsid w:val="00152B1E"/>
    <w:rsid w:val="0015375B"/>
    <w:rsid w:val="00157720"/>
    <w:rsid w:val="00157990"/>
    <w:rsid w:val="00163BE9"/>
    <w:rsid w:val="00166FFC"/>
    <w:rsid w:val="001736B3"/>
    <w:rsid w:val="00173C94"/>
    <w:rsid w:val="001749BB"/>
    <w:rsid w:val="00174FA3"/>
    <w:rsid w:val="00176ABF"/>
    <w:rsid w:val="0018117C"/>
    <w:rsid w:val="00186FDD"/>
    <w:rsid w:val="00187845"/>
    <w:rsid w:val="00190716"/>
    <w:rsid w:val="00190938"/>
    <w:rsid w:val="0019146C"/>
    <w:rsid w:val="001A005D"/>
    <w:rsid w:val="001A1888"/>
    <w:rsid w:val="001A1AEB"/>
    <w:rsid w:val="001A1F74"/>
    <w:rsid w:val="001A225A"/>
    <w:rsid w:val="001A5484"/>
    <w:rsid w:val="001A5A92"/>
    <w:rsid w:val="001B1A20"/>
    <w:rsid w:val="001B31A8"/>
    <w:rsid w:val="001B3598"/>
    <w:rsid w:val="001B5A3F"/>
    <w:rsid w:val="001B6656"/>
    <w:rsid w:val="001B67D6"/>
    <w:rsid w:val="001C299C"/>
    <w:rsid w:val="001C34E1"/>
    <w:rsid w:val="001D5E99"/>
    <w:rsid w:val="001D68B6"/>
    <w:rsid w:val="001E0653"/>
    <w:rsid w:val="001E1648"/>
    <w:rsid w:val="001E19C6"/>
    <w:rsid w:val="001E28B2"/>
    <w:rsid w:val="001E3CA6"/>
    <w:rsid w:val="001E7BE4"/>
    <w:rsid w:val="001F1BC6"/>
    <w:rsid w:val="001F2A45"/>
    <w:rsid w:val="001F326F"/>
    <w:rsid w:val="001F3D6C"/>
    <w:rsid w:val="00206C9D"/>
    <w:rsid w:val="0020719D"/>
    <w:rsid w:val="002071F7"/>
    <w:rsid w:val="002077F6"/>
    <w:rsid w:val="002115C3"/>
    <w:rsid w:val="0021186E"/>
    <w:rsid w:val="00214E56"/>
    <w:rsid w:val="00214F53"/>
    <w:rsid w:val="00215CDD"/>
    <w:rsid w:val="002167E1"/>
    <w:rsid w:val="0021797A"/>
    <w:rsid w:val="002202EF"/>
    <w:rsid w:val="00223F34"/>
    <w:rsid w:val="002245AF"/>
    <w:rsid w:val="0022676B"/>
    <w:rsid w:val="00231E42"/>
    <w:rsid w:val="0023204C"/>
    <w:rsid w:val="0023681D"/>
    <w:rsid w:val="00236BDA"/>
    <w:rsid w:val="0024079C"/>
    <w:rsid w:val="00240C7F"/>
    <w:rsid w:val="002410B5"/>
    <w:rsid w:val="00242396"/>
    <w:rsid w:val="00247210"/>
    <w:rsid w:val="00252F78"/>
    <w:rsid w:val="00260440"/>
    <w:rsid w:val="00260D29"/>
    <w:rsid w:val="00266194"/>
    <w:rsid w:val="00266ACE"/>
    <w:rsid w:val="00266FE4"/>
    <w:rsid w:val="002764C4"/>
    <w:rsid w:val="00277E44"/>
    <w:rsid w:val="00283368"/>
    <w:rsid w:val="00285C92"/>
    <w:rsid w:val="00290D32"/>
    <w:rsid w:val="00291512"/>
    <w:rsid w:val="0029282F"/>
    <w:rsid w:val="00296F72"/>
    <w:rsid w:val="00297D2F"/>
    <w:rsid w:val="002A1D54"/>
    <w:rsid w:val="002A24B7"/>
    <w:rsid w:val="002A2ABE"/>
    <w:rsid w:val="002A3CB9"/>
    <w:rsid w:val="002A5ED2"/>
    <w:rsid w:val="002A6793"/>
    <w:rsid w:val="002A7306"/>
    <w:rsid w:val="002B1B8D"/>
    <w:rsid w:val="002B6B5F"/>
    <w:rsid w:val="002C18EF"/>
    <w:rsid w:val="002C1F17"/>
    <w:rsid w:val="002C346B"/>
    <w:rsid w:val="002C511D"/>
    <w:rsid w:val="002C60F9"/>
    <w:rsid w:val="002C69DD"/>
    <w:rsid w:val="002C7050"/>
    <w:rsid w:val="002D1B5B"/>
    <w:rsid w:val="002D2204"/>
    <w:rsid w:val="002D29BC"/>
    <w:rsid w:val="002D36B0"/>
    <w:rsid w:val="002D3744"/>
    <w:rsid w:val="002D555C"/>
    <w:rsid w:val="002D6EC2"/>
    <w:rsid w:val="002D7B26"/>
    <w:rsid w:val="002E177F"/>
    <w:rsid w:val="002E2708"/>
    <w:rsid w:val="002E47DE"/>
    <w:rsid w:val="002F3E1A"/>
    <w:rsid w:val="002F7D33"/>
    <w:rsid w:val="00301697"/>
    <w:rsid w:val="00302465"/>
    <w:rsid w:val="00303A0F"/>
    <w:rsid w:val="00303A89"/>
    <w:rsid w:val="00306555"/>
    <w:rsid w:val="003130A4"/>
    <w:rsid w:val="00313F3D"/>
    <w:rsid w:val="00314DD3"/>
    <w:rsid w:val="003153F3"/>
    <w:rsid w:val="00320529"/>
    <w:rsid w:val="00322B39"/>
    <w:rsid w:val="00324325"/>
    <w:rsid w:val="0032437A"/>
    <w:rsid w:val="003252DE"/>
    <w:rsid w:val="00331630"/>
    <w:rsid w:val="003326A7"/>
    <w:rsid w:val="003345F6"/>
    <w:rsid w:val="00334C95"/>
    <w:rsid w:val="00335401"/>
    <w:rsid w:val="00337091"/>
    <w:rsid w:val="003405EE"/>
    <w:rsid w:val="00341388"/>
    <w:rsid w:val="00341AF4"/>
    <w:rsid w:val="003421EE"/>
    <w:rsid w:val="00342FCF"/>
    <w:rsid w:val="00343745"/>
    <w:rsid w:val="003475A9"/>
    <w:rsid w:val="003519DE"/>
    <w:rsid w:val="0035278C"/>
    <w:rsid w:val="00354422"/>
    <w:rsid w:val="003554AC"/>
    <w:rsid w:val="00356C3A"/>
    <w:rsid w:val="00362D9A"/>
    <w:rsid w:val="00364091"/>
    <w:rsid w:val="00366433"/>
    <w:rsid w:val="00367FBE"/>
    <w:rsid w:val="00370ABF"/>
    <w:rsid w:val="003712F8"/>
    <w:rsid w:val="0037254E"/>
    <w:rsid w:val="0037372F"/>
    <w:rsid w:val="0037537C"/>
    <w:rsid w:val="00375EEB"/>
    <w:rsid w:val="00376646"/>
    <w:rsid w:val="003803E8"/>
    <w:rsid w:val="00380EAA"/>
    <w:rsid w:val="00382463"/>
    <w:rsid w:val="0038654C"/>
    <w:rsid w:val="0038733A"/>
    <w:rsid w:val="0039039A"/>
    <w:rsid w:val="00391CF7"/>
    <w:rsid w:val="00392F66"/>
    <w:rsid w:val="00393157"/>
    <w:rsid w:val="00393FE5"/>
    <w:rsid w:val="003A049E"/>
    <w:rsid w:val="003A1C46"/>
    <w:rsid w:val="003A2A98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E5"/>
    <w:rsid w:val="003B2CF9"/>
    <w:rsid w:val="003B4E87"/>
    <w:rsid w:val="003B5C98"/>
    <w:rsid w:val="003C1691"/>
    <w:rsid w:val="003C28D0"/>
    <w:rsid w:val="003C33FF"/>
    <w:rsid w:val="003C3644"/>
    <w:rsid w:val="003C3B25"/>
    <w:rsid w:val="003C5AA4"/>
    <w:rsid w:val="003D10C3"/>
    <w:rsid w:val="003D1F49"/>
    <w:rsid w:val="003D71D7"/>
    <w:rsid w:val="003E0DF2"/>
    <w:rsid w:val="003E10B5"/>
    <w:rsid w:val="003E16EA"/>
    <w:rsid w:val="003E2A57"/>
    <w:rsid w:val="003E3199"/>
    <w:rsid w:val="003E4F23"/>
    <w:rsid w:val="003E5DB3"/>
    <w:rsid w:val="003F4B08"/>
    <w:rsid w:val="003F4DF3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B13"/>
    <w:rsid w:val="00415BF6"/>
    <w:rsid w:val="00422122"/>
    <w:rsid w:val="004237EF"/>
    <w:rsid w:val="00425190"/>
    <w:rsid w:val="00425D99"/>
    <w:rsid w:val="0043555F"/>
    <w:rsid w:val="004413CD"/>
    <w:rsid w:val="00441E0E"/>
    <w:rsid w:val="00444B0F"/>
    <w:rsid w:val="00444DA4"/>
    <w:rsid w:val="0044506E"/>
    <w:rsid w:val="0044591A"/>
    <w:rsid w:val="00445D21"/>
    <w:rsid w:val="00451E97"/>
    <w:rsid w:val="0045414D"/>
    <w:rsid w:val="00454A52"/>
    <w:rsid w:val="00454C25"/>
    <w:rsid w:val="00455A15"/>
    <w:rsid w:val="00455F12"/>
    <w:rsid w:val="00457EA1"/>
    <w:rsid w:val="004640BA"/>
    <w:rsid w:val="00464614"/>
    <w:rsid w:val="00464D3D"/>
    <w:rsid w:val="00465EB0"/>
    <w:rsid w:val="00467BCD"/>
    <w:rsid w:val="0047034F"/>
    <w:rsid w:val="004704B6"/>
    <w:rsid w:val="00470AA5"/>
    <w:rsid w:val="004743AA"/>
    <w:rsid w:val="004743E3"/>
    <w:rsid w:val="00475115"/>
    <w:rsid w:val="004751CF"/>
    <w:rsid w:val="00475DBD"/>
    <w:rsid w:val="004768A8"/>
    <w:rsid w:val="00480822"/>
    <w:rsid w:val="0048145B"/>
    <w:rsid w:val="00483300"/>
    <w:rsid w:val="004844AE"/>
    <w:rsid w:val="0048522C"/>
    <w:rsid w:val="0048532C"/>
    <w:rsid w:val="00486059"/>
    <w:rsid w:val="00487032"/>
    <w:rsid w:val="00487C16"/>
    <w:rsid w:val="00490313"/>
    <w:rsid w:val="00491EE6"/>
    <w:rsid w:val="00496AF3"/>
    <w:rsid w:val="00497A21"/>
    <w:rsid w:val="004A0AAE"/>
    <w:rsid w:val="004A1069"/>
    <w:rsid w:val="004A15C2"/>
    <w:rsid w:val="004A3377"/>
    <w:rsid w:val="004A435D"/>
    <w:rsid w:val="004A65F7"/>
    <w:rsid w:val="004B0852"/>
    <w:rsid w:val="004B192C"/>
    <w:rsid w:val="004B2F0D"/>
    <w:rsid w:val="004B4F31"/>
    <w:rsid w:val="004B6966"/>
    <w:rsid w:val="004B72C6"/>
    <w:rsid w:val="004C107E"/>
    <w:rsid w:val="004C2F98"/>
    <w:rsid w:val="004C31EE"/>
    <w:rsid w:val="004C677A"/>
    <w:rsid w:val="004C7D8F"/>
    <w:rsid w:val="004D0114"/>
    <w:rsid w:val="004D055A"/>
    <w:rsid w:val="004D0595"/>
    <w:rsid w:val="004D1D32"/>
    <w:rsid w:val="004D347C"/>
    <w:rsid w:val="004D5FB9"/>
    <w:rsid w:val="004E097A"/>
    <w:rsid w:val="004E111B"/>
    <w:rsid w:val="004E1307"/>
    <w:rsid w:val="004F02DB"/>
    <w:rsid w:val="004F0AA1"/>
    <w:rsid w:val="004F0B54"/>
    <w:rsid w:val="004F32EB"/>
    <w:rsid w:val="004F4147"/>
    <w:rsid w:val="004F78D9"/>
    <w:rsid w:val="00501CC5"/>
    <w:rsid w:val="00505C32"/>
    <w:rsid w:val="0050633D"/>
    <w:rsid w:val="00506BFE"/>
    <w:rsid w:val="0050739E"/>
    <w:rsid w:val="00507ADF"/>
    <w:rsid w:val="00510C3B"/>
    <w:rsid w:val="00511440"/>
    <w:rsid w:val="00513117"/>
    <w:rsid w:val="00514A25"/>
    <w:rsid w:val="00515F8F"/>
    <w:rsid w:val="0052507A"/>
    <w:rsid w:val="00525909"/>
    <w:rsid w:val="00526110"/>
    <w:rsid w:val="00532213"/>
    <w:rsid w:val="00533018"/>
    <w:rsid w:val="005343DC"/>
    <w:rsid w:val="00534F13"/>
    <w:rsid w:val="00542384"/>
    <w:rsid w:val="0054266C"/>
    <w:rsid w:val="00542B83"/>
    <w:rsid w:val="00544EA6"/>
    <w:rsid w:val="00546F00"/>
    <w:rsid w:val="00547A87"/>
    <w:rsid w:val="00547C8E"/>
    <w:rsid w:val="005523B9"/>
    <w:rsid w:val="00552415"/>
    <w:rsid w:val="005534A8"/>
    <w:rsid w:val="00555122"/>
    <w:rsid w:val="005569E2"/>
    <w:rsid w:val="0056108B"/>
    <w:rsid w:val="00562198"/>
    <w:rsid w:val="005646F9"/>
    <w:rsid w:val="00565414"/>
    <w:rsid w:val="0056589F"/>
    <w:rsid w:val="005659A7"/>
    <w:rsid w:val="00566666"/>
    <w:rsid w:val="00570D88"/>
    <w:rsid w:val="0057176C"/>
    <w:rsid w:val="005731E3"/>
    <w:rsid w:val="00576563"/>
    <w:rsid w:val="005769E5"/>
    <w:rsid w:val="00582606"/>
    <w:rsid w:val="00583AFE"/>
    <w:rsid w:val="0058632C"/>
    <w:rsid w:val="00587FBA"/>
    <w:rsid w:val="00590B38"/>
    <w:rsid w:val="00592038"/>
    <w:rsid w:val="0059212D"/>
    <w:rsid w:val="0059673F"/>
    <w:rsid w:val="005A3FF9"/>
    <w:rsid w:val="005A4202"/>
    <w:rsid w:val="005A4DBF"/>
    <w:rsid w:val="005A54E0"/>
    <w:rsid w:val="005A7488"/>
    <w:rsid w:val="005A79D4"/>
    <w:rsid w:val="005B326B"/>
    <w:rsid w:val="005B3E63"/>
    <w:rsid w:val="005B4EF4"/>
    <w:rsid w:val="005B5A79"/>
    <w:rsid w:val="005B70D5"/>
    <w:rsid w:val="005B72E1"/>
    <w:rsid w:val="005B7C84"/>
    <w:rsid w:val="005C2F71"/>
    <w:rsid w:val="005C4288"/>
    <w:rsid w:val="005C5341"/>
    <w:rsid w:val="005C5D4D"/>
    <w:rsid w:val="005C628B"/>
    <w:rsid w:val="005D2811"/>
    <w:rsid w:val="005D2EC0"/>
    <w:rsid w:val="005D4C5C"/>
    <w:rsid w:val="005D6A5E"/>
    <w:rsid w:val="005E0EA5"/>
    <w:rsid w:val="005E1C85"/>
    <w:rsid w:val="005E5A03"/>
    <w:rsid w:val="005E5EB0"/>
    <w:rsid w:val="005E7ABF"/>
    <w:rsid w:val="005F0415"/>
    <w:rsid w:val="005F0B95"/>
    <w:rsid w:val="005F0C09"/>
    <w:rsid w:val="005F373A"/>
    <w:rsid w:val="005F3B9C"/>
    <w:rsid w:val="005F5D6C"/>
    <w:rsid w:val="005F65BE"/>
    <w:rsid w:val="006017C5"/>
    <w:rsid w:val="006046B7"/>
    <w:rsid w:val="00604D49"/>
    <w:rsid w:val="00604F03"/>
    <w:rsid w:val="006051CB"/>
    <w:rsid w:val="00606D4D"/>
    <w:rsid w:val="00612E8B"/>
    <w:rsid w:val="006148F6"/>
    <w:rsid w:val="00614C9A"/>
    <w:rsid w:val="00615828"/>
    <w:rsid w:val="006215CE"/>
    <w:rsid w:val="00622078"/>
    <w:rsid w:val="006222D0"/>
    <w:rsid w:val="00623FC3"/>
    <w:rsid w:val="0062585C"/>
    <w:rsid w:val="0062648F"/>
    <w:rsid w:val="0063076A"/>
    <w:rsid w:val="00630C3B"/>
    <w:rsid w:val="00631988"/>
    <w:rsid w:val="0063198A"/>
    <w:rsid w:val="00633095"/>
    <w:rsid w:val="0063341E"/>
    <w:rsid w:val="006366E2"/>
    <w:rsid w:val="00637A85"/>
    <w:rsid w:val="00640FD4"/>
    <w:rsid w:val="00643312"/>
    <w:rsid w:val="00644F78"/>
    <w:rsid w:val="006452FF"/>
    <w:rsid w:val="0065079F"/>
    <w:rsid w:val="006545A0"/>
    <w:rsid w:val="00657D69"/>
    <w:rsid w:val="00661924"/>
    <w:rsid w:val="006653E2"/>
    <w:rsid w:val="00665CC2"/>
    <w:rsid w:val="00666573"/>
    <w:rsid w:val="006816A0"/>
    <w:rsid w:val="00681B98"/>
    <w:rsid w:val="00682A4B"/>
    <w:rsid w:val="00682AC1"/>
    <w:rsid w:val="00682E42"/>
    <w:rsid w:val="00684D4F"/>
    <w:rsid w:val="00685867"/>
    <w:rsid w:val="00686D72"/>
    <w:rsid w:val="00690049"/>
    <w:rsid w:val="0069190E"/>
    <w:rsid w:val="00696511"/>
    <w:rsid w:val="00696A12"/>
    <w:rsid w:val="006A02E6"/>
    <w:rsid w:val="006A0516"/>
    <w:rsid w:val="006A1136"/>
    <w:rsid w:val="006A3CD2"/>
    <w:rsid w:val="006A70A4"/>
    <w:rsid w:val="006A7939"/>
    <w:rsid w:val="006A7C58"/>
    <w:rsid w:val="006B1618"/>
    <w:rsid w:val="006B1BCC"/>
    <w:rsid w:val="006B20F8"/>
    <w:rsid w:val="006B311E"/>
    <w:rsid w:val="006B5466"/>
    <w:rsid w:val="006B56AD"/>
    <w:rsid w:val="006C1776"/>
    <w:rsid w:val="006C32B4"/>
    <w:rsid w:val="006C4091"/>
    <w:rsid w:val="006C5F31"/>
    <w:rsid w:val="006D1AF8"/>
    <w:rsid w:val="006D26AA"/>
    <w:rsid w:val="006D493C"/>
    <w:rsid w:val="006E198D"/>
    <w:rsid w:val="006E456A"/>
    <w:rsid w:val="006E5D2F"/>
    <w:rsid w:val="006F0422"/>
    <w:rsid w:val="006F0C8D"/>
    <w:rsid w:val="006F38E0"/>
    <w:rsid w:val="006F4180"/>
    <w:rsid w:val="006F61A5"/>
    <w:rsid w:val="006F72C9"/>
    <w:rsid w:val="00701DCE"/>
    <w:rsid w:val="00701FA6"/>
    <w:rsid w:val="0070258D"/>
    <w:rsid w:val="00711B7A"/>
    <w:rsid w:val="0071246B"/>
    <w:rsid w:val="007127F9"/>
    <w:rsid w:val="0071290B"/>
    <w:rsid w:val="00712EA2"/>
    <w:rsid w:val="00717B28"/>
    <w:rsid w:val="007227C8"/>
    <w:rsid w:val="00722C14"/>
    <w:rsid w:val="00722C4C"/>
    <w:rsid w:val="0072336E"/>
    <w:rsid w:val="0072352F"/>
    <w:rsid w:val="00726D26"/>
    <w:rsid w:val="0073096C"/>
    <w:rsid w:val="007312FB"/>
    <w:rsid w:val="00737EB1"/>
    <w:rsid w:val="0074261F"/>
    <w:rsid w:val="00744331"/>
    <w:rsid w:val="00744689"/>
    <w:rsid w:val="00745B5B"/>
    <w:rsid w:val="007469F2"/>
    <w:rsid w:val="00746CFB"/>
    <w:rsid w:val="0075172B"/>
    <w:rsid w:val="00751D76"/>
    <w:rsid w:val="00755C46"/>
    <w:rsid w:val="00756F9E"/>
    <w:rsid w:val="00760102"/>
    <w:rsid w:val="007663E5"/>
    <w:rsid w:val="00766F43"/>
    <w:rsid w:val="007672FC"/>
    <w:rsid w:val="0076799D"/>
    <w:rsid w:val="00770A33"/>
    <w:rsid w:val="007721EA"/>
    <w:rsid w:val="00781A60"/>
    <w:rsid w:val="007832BD"/>
    <w:rsid w:val="00783A11"/>
    <w:rsid w:val="00786386"/>
    <w:rsid w:val="007864D2"/>
    <w:rsid w:val="00787ABE"/>
    <w:rsid w:val="00791C8C"/>
    <w:rsid w:val="0079384F"/>
    <w:rsid w:val="00793BF9"/>
    <w:rsid w:val="00796D29"/>
    <w:rsid w:val="007A0C73"/>
    <w:rsid w:val="007A2776"/>
    <w:rsid w:val="007A31E4"/>
    <w:rsid w:val="007A3758"/>
    <w:rsid w:val="007A3998"/>
    <w:rsid w:val="007A3A98"/>
    <w:rsid w:val="007A4B00"/>
    <w:rsid w:val="007A65E8"/>
    <w:rsid w:val="007B0A93"/>
    <w:rsid w:val="007B0B1C"/>
    <w:rsid w:val="007B2B5F"/>
    <w:rsid w:val="007B370F"/>
    <w:rsid w:val="007B7BC5"/>
    <w:rsid w:val="007C0B07"/>
    <w:rsid w:val="007C4E3A"/>
    <w:rsid w:val="007C5669"/>
    <w:rsid w:val="007D1A6F"/>
    <w:rsid w:val="007D2CCF"/>
    <w:rsid w:val="007D4B7B"/>
    <w:rsid w:val="007D627D"/>
    <w:rsid w:val="007E050A"/>
    <w:rsid w:val="007E2A75"/>
    <w:rsid w:val="007E5851"/>
    <w:rsid w:val="007E606E"/>
    <w:rsid w:val="007E7739"/>
    <w:rsid w:val="007E7CD5"/>
    <w:rsid w:val="007F0496"/>
    <w:rsid w:val="007F168C"/>
    <w:rsid w:val="007F35E4"/>
    <w:rsid w:val="007F5FD9"/>
    <w:rsid w:val="007F7862"/>
    <w:rsid w:val="008013A5"/>
    <w:rsid w:val="0080172C"/>
    <w:rsid w:val="008017E7"/>
    <w:rsid w:val="0080309A"/>
    <w:rsid w:val="00803A0C"/>
    <w:rsid w:val="008045CB"/>
    <w:rsid w:val="008048BC"/>
    <w:rsid w:val="00805987"/>
    <w:rsid w:val="00805E4A"/>
    <w:rsid w:val="0081276C"/>
    <w:rsid w:val="00812C74"/>
    <w:rsid w:val="00814195"/>
    <w:rsid w:val="00817EB7"/>
    <w:rsid w:val="008223BD"/>
    <w:rsid w:val="00833548"/>
    <w:rsid w:val="00833BCE"/>
    <w:rsid w:val="00835E26"/>
    <w:rsid w:val="00840EF4"/>
    <w:rsid w:val="008436A0"/>
    <w:rsid w:val="008436A3"/>
    <w:rsid w:val="00847BFA"/>
    <w:rsid w:val="00847D68"/>
    <w:rsid w:val="0085135D"/>
    <w:rsid w:val="0085401D"/>
    <w:rsid w:val="00854ADE"/>
    <w:rsid w:val="008609AE"/>
    <w:rsid w:val="00861134"/>
    <w:rsid w:val="00861917"/>
    <w:rsid w:val="00862CBA"/>
    <w:rsid w:val="00863CA5"/>
    <w:rsid w:val="00871371"/>
    <w:rsid w:val="008727CD"/>
    <w:rsid w:val="00872D07"/>
    <w:rsid w:val="00873A58"/>
    <w:rsid w:val="00874710"/>
    <w:rsid w:val="0087541B"/>
    <w:rsid w:val="00875553"/>
    <w:rsid w:val="008758DC"/>
    <w:rsid w:val="00881734"/>
    <w:rsid w:val="008817EF"/>
    <w:rsid w:val="0088226B"/>
    <w:rsid w:val="00882945"/>
    <w:rsid w:val="008839DA"/>
    <w:rsid w:val="00884AED"/>
    <w:rsid w:val="008866AF"/>
    <w:rsid w:val="00886E7C"/>
    <w:rsid w:val="008906DA"/>
    <w:rsid w:val="008940C3"/>
    <w:rsid w:val="00895439"/>
    <w:rsid w:val="00896588"/>
    <w:rsid w:val="008978C3"/>
    <w:rsid w:val="008A0DD8"/>
    <w:rsid w:val="008A1B42"/>
    <w:rsid w:val="008A39B0"/>
    <w:rsid w:val="008A561E"/>
    <w:rsid w:val="008A568E"/>
    <w:rsid w:val="008A5A30"/>
    <w:rsid w:val="008A692A"/>
    <w:rsid w:val="008B0D15"/>
    <w:rsid w:val="008B5EE2"/>
    <w:rsid w:val="008B7ED7"/>
    <w:rsid w:val="008C2564"/>
    <w:rsid w:val="008C55C8"/>
    <w:rsid w:val="008C5857"/>
    <w:rsid w:val="008C78DE"/>
    <w:rsid w:val="008D0B17"/>
    <w:rsid w:val="008D3061"/>
    <w:rsid w:val="008D4472"/>
    <w:rsid w:val="008D665D"/>
    <w:rsid w:val="008D7E7F"/>
    <w:rsid w:val="008E1B32"/>
    <w:rsid w:val="008E5DA7"/>
    <w:rsid w:val="008E6979"/>
    <w:rsid w:val="008F0C2E"/>
    <w:rsid w:val="008F30B3"/>
    <w:rsid w:val="008F4171"/>
    <w:rsid w:val="008F5EF6"/>
    <w:rsid w:val="008F5FEB"/>
    <w:rsid w:val="008F6CC0"/>
    <w:rsid w:val="009004AE"/>
    <w:rsid w:val="00900591"/>
    <w:rsid w:val="009020FC"/>
    <w:rsid w:val="00902622"/>
    <w:rsid w:val="009035A1"/>
    <w:rsid w:val="009038E7"/>
    <w:rsid w:val="00903D0C"/>
    <w:rsid w:val="009067A1"/>
    <w:rsid w:val="0090726D"/>
    <w:rsid w:val="00907F39"/>
    <w:rsid w:val="00910C00"/>
    <w:rsid w:val="0091434F"/>
    <w:rsid w:val="00914956"/>
    <w:rsid w:val="00915659"/>
    <w:rsid w:val="00915790"/>
    <w:rsid w:val="00916FD4"/>
    <w:rsid w:val="009178BF"/>
    <w:rsid w:val="009212E6"/>
    <w:rsid w:val="00923626"/>
    <w:rsid w:val="00923BCA"/>
    <w:rsid w:val="00923C44"/>
    <w:rsid w:val="00925279"/>
    <w:rsid w:val="009340C5"/>
    <w:rsid w:val="00944CDF"/>
    <w:rsid w:val="00945C37"/>
    <w:rsid w:val="009510FF"/>
    <w:rsid w:val="0095615A"/>
    <w:rsid w:val="00957697"/>
    <w:rsid w:val="00957AF7"/>
    <w:rsid w:val="00957B8D"/>
    <w:rsid w:val="00961C65"/>
    <w:rsid w:val="00961D7D"/>
    <w:rsid w:val="009660CA"/>
    <w:rsid w:val="0097338B"/>
    <w:rsid w:val="00973773"/>
    <w:rsid w:val="00975B60"/>
    <w:rsid w:val="00976766"/>
    <w:rsid w:val="00981B45"/>
    <w:rsid w:val="009822CA"/>
    <w:rsid w:val="00986952"/>
    <w:rsid w:val="00990101"/>
    <w:rsid w:val="00990C47"/>
    <w:rsid w:val="0099224B"/>
    <w:rsid w:val="009927CA"/>
    <w:rsid w:val="009935C1"/>
    <w:rsid w:val="0099388B"/>
    <w:rsid w:val="009940BD"/>
    <w:rsid w:val="00995504"/>
    <w:rsid w:val="00995A11"/>
    <w:rsid w:val="00996312"/>
    <w:rsid w:val="009967C1"/>
    <w:rsid w:val="009A0C0F"/>
    <w:rsid w:val="009A1F1E"/>
    <w:rsid w:val="009A213F"/>
    <w:rsid w:val="009A4B61"/>
    <w:rsid w:val="009A4EC2"/>
    <w:rsid w:val="009A531D"/>
    <w:rsid w:val="009A6EE1"/>
    <w:rsid w:val="009A71FA"/>
    <w:rsid w:val="009B003B"/>
    <w:rsid w:val="009B00DA"/>
    <w:rsid w:val="009B0538"/>
    <w:rsid w:val="009B0610"/>
    <w:rsid w:val="009B2F62"/>
    <w:rsid w:val="009B392B"/>
    <w:rsid w:val="009B7A1D"/>
    <w:rsid w:val="009C11BB"/>
    <w:rsid w:val="009C1572"/>
    <w:rsid w:val="009C2CDE"/>
    <w:rsid w:val="009C677B"/>
    <w:rsid w:val="009C6B6D"/>
    <w:rsid w:val="009C7A6B"/>
    <w:rsid w:val="009D1612"/>
    <w:rsid w:val="009D1736"/>
    <w:rsid w:val="009D2965"/>
    <w:rsid w:val="009D5A3E"/>
    <w:rsid w:val="009D6D50"/>
    <w:rsid w:val="009E0A9C"/>
    <w:rsid w:val="009E3EE1"/>
    <w:rsid w:val="009E426E"/>
    <w:rsid w:val="009E4436"/>
    <w:rsid w:val="009E5C1A"/>
    <w:rsid w:val="009E72D4"/>
    <w:rsid w:val="009F1F1F"/>
    <w:rsid w:val="009F2102"/>
    <w:rsid w:val="009F355F"/>
    <w:rsid w:val="009F6349"/>
    <w:rsid w:val="009F7885"/>
    <w:rsid w:val="00A02541"/>
    <w:rsid w:val="00A05A6B"/>
    <w:rsid w:val="00A05F2B"/>
    <w:rsid w:val="00A0610F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4187"/>
    <w:rsid w:val="00A24435"/>
    <w:rsid w:val="00A24561"/>
    <w:rsid w:val="00A255F7"/>
    <w:rsid w:val="00A262F4"/>
    <w:rsid w:val="00A27C00"/>
    <w:rsid w:val="00A3006F"/>
    <w:rsid w:val="00A325E4"/>
    <w:rsid w:val="00A33E51"/>
    <w:rsid w:val="00A34D8A"/>
    <w:rsid w:val="00A40F2D"/>
    <w:rsid w:val="00A41BFE"/>
    <w:rsid w:val="00A457A7"/>
    <w:rsid w:val="00A468F4"/>
    <w:rsid w:val="00A47621"/>
    <w:rsid w:val="00A47640"/>
    <w:rsid w:val="00A503CF"/>
    <w:rsid w:val="00A51DF3"/>
    <w:rsid w:val="00A5745E"/>
    <w:rsid w:val="00A57D2D"/>
    <w:rsid w:val="00A60E5D"/>
    <w:rsid w:val="00A612D7"/>
    <w:rsid w:val="00A64FCF"/>
    <w:rsid w:val="00A66357"/>
    <w:rsid w:val="00A6664A"/>
    <w:rsid w:val="00A7278D"/>
    <w:rsid w:val="00A72AD4"/>
    <w:rsid w:val="00A7359A"/>
    <w:rsid w:val="00A741ED"/>
    <w:rsid w:val="00A75D4A"/>
    <w:rsid w:val="00A761CA"/>
    <w:rsid w:val="00A76B7F"/>
    <w:rsid w:val="00A7759F"/>
    <w:rsid w:val="00A8072B"/>
    <w:rsid w:val="00A84252"/>
    <w:rsid w:val="00A87B24"/>
    <w:rsid w:val="00A909D8"/>
    <w:rsid w:val="00A90EE3"/>
    <w:rsid w:val="00A91564"/>
    <w:rsid w:val="00A92D83"/>
    <w:rsid w:val="00A95387"/>
    <w:rsid w:val="00A96368"/>
    <w:rsid w:val="00A97A39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5418"/>
    <w:rsid w:val="00AB6831"/>
    <w:rsid w:val="00AB794F"/>
    <w:rsid w:val="00AB7B3B"/>
    <w:rsid w:val="00AC09A9"/>
    <w:rsid w:val="00AC1D5A"/>
    <w:rsid w:val="00AC3B10"/>
    <w:rsid w:val="00AC66F9"/>
    <w:rsid w:val="00AC6C38"/>
    <w:rsid w:val="00AD0A76"/>
    <w:rsid w:val="00AD12A3"/>
    <w:rsid w:val="00AD1DE5"/>
    <w:rsid w:val="00AD2097"/>
    <w:rsid w:val="00AD325A"/>
    <w:rsid w:val="00AD3756"/>
    <w:rsid w:val="00AD6DBA"/>
    <w:rsid w:val="00AD71DF"/>
    <w:rsid w:val="00AE41A2"/>
    <w:rsid w:val="00AE5510"/>
    <w:rsid w:val="00AE5A2B"/>
    <w:rsid w:val="00AE6731"/>
    <w:rsid w:val="00AE6CB3"/>
    <w:rsid w:val="00AF22E0"/>
    <w:rsid w:val="00AF4335"/>
    <w:rsid w:val="00AF45C7"/>
    <w:rsid w:val="00AF4705"/>
    <w:rsid w:val="00AF5462"/>
    <w:rsid w:val="00B01E45"/>
    <w:rsid w:val="00B03600"/>
    <w:rsid w:val="00B04712"/>
    <w:rsid w:val="00B1093B"/>
    <w:rsid w:val="00B1118B"/>
    <w:rsid w:val="00B11ECE"/>
    <w:rsid w:val="00B12C89"/>
    <w:rsid w:val="00B14E9E"/>
    <w:rsid w:val="00B15948"/>
    <w:rsid w:val="00B2055B"/>
    <w:rsid w:val="00B272D8"/>
    <w:rsid w:val="00B30E19"/>
    <w:rsid w:val="00B31457"/>
    <w:rsid w:val="00B367D2"/>
    <w:rsid w:val="00B36A05"/>
    <w:rsid w:val="00B421DA"/>
    <w:rsid w:val="00B431CB"/>
    <w:rsid w:val="00B43883"/>
    <w:rsid w:val="00B43B0E"/>
    <w:rsid w:val="00B52690"/>
    <w:rsid w:val="00B53358"/>
    <w:rsid w:val="00B5350E"/>
    <w:rsid w:val="00B54771"/>
    <w:rsid w:val="00B5494D"/>
    <w:rsid w:val="00B56A9F"/>
    <w:rsid w:val="00B635E4"/>
    <w:rsid w:val="00B640DE"/>
    <w:rsid w:val="00B71E5D"/>
    <w:rsid w:val="00B75C2F"/>
    <w:rsid w:val="00B76A37"/>
    <w:rsid w:val="00B809E7"/>
    <w:rsid w:val="00B81045"/>
    <w:rsid w:val="00B8115E"/>
    <w:rsid w:val="00B823CC"/>
    <w:rsid w:val="00B845FA"/>
    <w:rsid w:val="00B84738"/>
    <w:rsid w:val="00B84A42"/>
    <w:rsid w:val="00B85919"/>
    <w:rsid w:val="00B91E01"/>
    <w:rsid w:val="00B94445"/>
    <w:rsid w:val="00B947D3"/>
    <w:rsid w:val="00BA2075"/>
    <w:rsid w:val="00BA2BAF"/>
    <w:rsid w:val="00BA3FF1"/>
    <w:rsid w:val="00BA68C6"/>
    <w:rsid w:val="00BA7010"/>
    <w:rsid w:val="00BB29CC"/>
    <w:rsid w:val="00BB2EF7"/>
    <w:rsid w:val="00BB3739"/>
    <w:rsid w:val="00BB42BD"/>
    <w:rsid w:val="00BB6B4D"/>
    <w:rsid w:val="00BB702F"/>
    <w:rsid w:val="00BB7603"/>
    <w:rsid w:val="00BB7CA3"/>
    <w:rsid w:val="00BC06D6"/>
    <w:rsid w:val="00BC1D5A"/>
    <w:rsid w:val="00BC1E6A"/>
    <w:rsid w:val="00BC209E"/>
    <w:rsid w:val="00BC5201"/>
    <w:rsid w:val="00BC5875"/>
    <w:rsid w:val="00BC5A91"/>
    <w:rsid w:val="00BD15CB"/>
    <w:rsid w:val="00BD26EB"/>
    <w:rsid w:val="00BD7829"/>
    <w:rsid w:val="00BE090B"/>
    <w:rsid w:val="00BE5937"/>
    <w:rsid w:val="00BE5B1A"/>
    <w:rsid w:val="00BE66FD"/>
    <w:rsid w:val="00BE7A35"/>
    <w:rsid w:val="00BF2BF1"/>
    <w:rsid w:val="00BF5ECA"/>
    <w:rsid w:val="00BF77B4"/>
    <w:rsid w:val="00C01CA7"/>
    <w:rsid w:val="00C024DD"/>
    <w:rsid w:val="00C0282D"/>
    <w:rsid w:val="00C03B0D"/>
    <w:rsid w:val="00C12E20"/>
    <w:rsid w:val="00C134E4"/>
    <w:rsid w:val="00C150EA"/>
    <w:rsid w:val="00C20552"/>
    <w:rsid w:val="00C207C0"/>
    <w:rsid w:val="00C219FE"/>
    <w:rsid w:val="00C30069"/>
    <w:rsid w:val="00C32ACE"/>
    <w:rsid w:val="00C37072"/>
    <w:rsid w:val="00C41828"/>
    <w:rsid w:val="00C42549"/>
    <w:rsid w:val="00C428A0"/>
    <w:rsid w:val="00C428F9"/>
    <w:rsid w:val="00C44D40"/>
    <w:rsid w:val="00C45C75"/>
    <w:rsid w:val="00C45F4F"/>
    <w:rsid w:val="00C469F1"/>
    <w:rsid w:val="00C51435"/>
    <w:rsid w:val="00C5226C"/>
    <w:rsid w:val="00C53554"/>
    <w:rsid w:val="00C55EE7"/>
    <w:rsid w:val="00C619E7"/>
    <w:rsid w:val="00C632AA"/>
    <w:rsid w:val="00C63579"/>
    <w:rsid w:val="00C6445A"/>
    <w:rsid w:val="00C648AE"/>
    <w:rsid w:val="00C65EC2"/>
    <w:rsid w:val="00C665C2"/>
    <w:rsid w:val="00C718AD"/>
    <w:rsid w:val="00C757BD"/>
    <w:rsid w:val="00C75E3B"/>
    <w:rsid w:val="00C7628B"/>
    <w:rsid w:val="00C77BC5"/>
    <w:rsid w:val="00C81083"/>
    <w:rsid w:val="00C83170"/>
    <w:rsid w:val="00C85D0C"/>
    <w:rsid w:val="00C85F62"/>
    <w:rsid w:val="00C9703B"/>
    <w:rsid w:val="00CA1DEB"/>
    <w:rsid w:val="00CA1E9F"/>
    <w:rsid w:val="00CA24D7"/>
    <w:rsid w:val="00CA411E"/>
    <w:rsid w:val="00CA632E"/>
    <w:rsid w:val="00CB06EE"/>
    <w:rsid w:val="00CB2099"/>
    <w:rsid w:val="00CB41DD"/>
    <w:rsid w:val="00CB5D52"/>
    <w:rsid w:val="00CC1768"/>
    <w:rsid w:val="00CC2930"/>
    <w:rsid w:val="00CC3432"/>
    <w:rsid w:val="00CC5827"/>
    <w:rsid w:val="00CD0D51"/>
    <w:rsid w:val="00CD1B9E"/>
    <w:rsid w:val="00CD210F"/>
    <w:rsid w:val="00CD2C81"/>
    <w:rsid w:val="00CD6E20"/>
    <w:rsid w:val="00CE510A"/>
    <w:rsid w:val="00CE5BB3"/>
    <w:rsid w:val="00CF13EF"/>
    <w:rsid w:val="00CF30D1"/>
    <w:rsid w:val="00CF47DB"/>
    <w:rsid w:val="00CF4CE5"/>
    <w:rsid w:val="00CF561F"/>
    <w:rsid w:val="00CF5848"/>
    <w:rsid w:val="00CF74BC"/>
    <w:rsid w:val="00D00D4E"/>
    <w:rsid w:val="00D01752"/>
    <w:rsid w:val="00D01D0F"/>
    <w:rsid w:val="00D03378"/>
    <w:rsid w:val="00D050A9"/>
    <w:rsid w:val="00D05714"/>
    <w:rsid w:val="00D0580C"/>
    <w:rsid w:val="00D105F5"/>
    <w:rsid w:val="00D115C0"/>
    <w:rsid w:val="00D118B3"/>
    <w:rsid w:val="00D12078"/>
    <w:rsid w:val="00D120BD"/>
    <w:rsid w:val="00D134B4"/>
    <w:rsid w:val="00D149A1"/>
    <w:rsid w:val="00D162EA"/>
    <w:rsid w:val="00D16CC8"/>
    <w:rsid w:val="00D17669"/>
    <w:rsid w:val="00D21A29"/>
    <w:rsid w:val="00D24C71"/>
    <w:rsid w:val="00D25463"/>
    <w:rsid w:val="00D26522"/>
    <w:rsid w:val="00D26A3F"/>
    <w:rsid w:val="00D27BD1"/>
    <w:rsid w:val="00D305C8"/>
    <w:rsid w:val="00D30B49"/>
    <w:rsid w:val="00D30E53"/>
    <w:rsid w:val="00D342AF"/>
    <w:rsid w:val="00D3568B"/>
    <w:rsid w:val="00D366D1"/>
    <w:rsid w:val="00D36780"/>
    <w:rsid w:val="00D42298"/>
    <w:rsid w:val="00D42DFB"/>
    <w:rsid w:val="00D43167"/>
    <w:rsid w:val="00D5007A"/>
    <w:rsid w:val="00D51A86"/>
    <w:rsid w:val="00D521A2"/>
    <w:rsid w:val="00D527B7"/>
    <w:rsid w:val="00D52A95"/>
    <w:rsid w:val="00D53587"/>
    <w:rsid w:val="00D53997"/>
    <w:rsid w:val="00D5544F"/>
    <w:rsid w:val="00D60FA8"/>
    <w:rsid w:val="00D6554C"/>
    <w:rsid w:val="00D67226"/>
    <w:rsid w:val="00D802E9"/>
    <w:rsid w:val="00D80543"/>
    <w:rsid w:val="00D80A91"/>
    <w:rsid w:val="00D86E7D"/>
    <w:rsid w:val="00D87C96"/>
    <w:rsid w:val="00D91723"/>
    <w:rsid w:val="00D928BF"/>
    <w:rsid w:val="00D92E5F"/>
    <w:rsid w:val="00D94015"/>
    <w:rsid w:val="00D94F0D"/>
    <w:rsid w:val="00D96C61"/>
    <w:rsid w:val="00DA00EF"/>
    <w:rsid w:val="00DA02B1"/>
    <w:rsid w:val="00DA3801"/>
    <w:rsid w:val="00DA3AB2"/>
    <w:rsid w:val="00DA4078"/>
    <w:rsid w:val="00DB1B22"/>
    <w:rsid w:val="00DB36C8"/>
    <w:rsid w:val="00DB4326"/>
    <w:rsid w:val="00DB4BE5"/>
    <w:rsid w:val="00DB556D"/>
    <w:rsid w:val="00DB5F5C"/>
    <w:rsid w:val="00DB651C"/>
    <w:rsid w:val="00DB65CC"/>
    <w:rsid w:val="00DB65F5"/>
    <w:rsid w:val="00DB71B3"/>
    <w:rsid w:val="00DB750D"/>
    <w:rsid w:val="00DC4878"/>
    <w:rsid w:val="00DC491A"/>
    <w:rsid w:val="00DD0173"/>
    <w:rsid w:val="00DD091B"/>
    <w:rsid w:val="00DD1776"/>
    <w:rsid w:val="00DD5235"/>
    <w:rsid w:val="00DD6361"/>
    <w:rsid w:val="00DE30C8"/>
    <w:rsid w:val="00DE35D8"/>
    <w:rsid w:val="00DE4286"/>
    <w:rsid w:val="00DE4EBE"/>
    <w:rsid w:val="00DE68FC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7F08"/>
    <w:rsid w:val="00E00094"/>
    <w:rsid w:val="00E00632"/>
    <w:rsid w:val="00E02304"/>
    <w:rsid w:val="00E02B66"/>
    <w:rsid w:val="00E040C9"/>
    <w:rsid w:val="00E07D7C"/>
    <w:rsid w:val="00E11C24"/>
    <w:rsid w:val="00E125C7"/>
    <w:rsid w:val="00E142DD"/>
    <w:rsid w:val="00E1580C"/>
    <w:rsid w:val="00E15E22"/>
    <w:rsid w:val="00E16846"/>
    <w:rsid w:val="00E16864"/>
    <w:rsid w:val="00E17235"/>
    <w:rsid w:val="00E17CB2"/>
    <w:rsid w:val="00E20D60"/>
    <w:rsid w:val="00E24F89"/>
    <w:rsid w:val="00E2540C"/>
    <w:rsid w:val="00E2542E"/>
    <w:rsid w:val="00E3035D"/>
    <w:rsid w:val="00E31540"/>
    <w:rsid w:val="00E34547"/>
    <w:rsid w:val="00E37386"/>
    <w:rsid w:val="00E41BDC"/>
    <w:rsid w:val="00E42BA7"/>
    <w:rsid w:val="00E43A7B"/>
    <w:rsid w:val="00E5081A"/>
    <w:rsid w:val="00E50B8E"/>
    <w:rsid w:val="00E53226"/>
    <w:rsid w:val="00E578E1"/>
    <w:rsid w:val="00E57C2C"/>
    <w:rsid w:val="00E57E17"/>
    <w:rsid w:val="00E61493"/>
    <w:rsid w:val="00E630D4"/>
    <w:rsid w:val="00E63704"/>
    <w:rsid w:val="00E65563"/>
    <w:rsid w:val="00E763F6"/>
    <w:rsid w:val="00E81766"/>
    <w:rsid w:val="00E81CC4"/>
    <w:rsid w:val="00E900FF"/>
    <w:rsid w:val="00E91E09"/>
    <w:rsid w:val="00E9258F"/>
    <w:rsid w:val="00E926E2"/>
    <w:rsid w:val="00E94D16"/>
    <w:rsid w:val="00E95845"/>
    <w:rsid w:val="00EA02C0"/>
    <w:rsid w:val="00EA3EFA"/>
    <w:rsid w:val="00EA5F81"/>
    <w:rsid w:val="00EA7C31"/>
    <w:rsid w:val="00EB08B7"/>
    <w:rsid w:val="00EB35AD"/>
    <w:rsid w:val="00EB35C0"/>
    <w:rsid w:val="00EB3ACD"/>
    <w:rsid w:val="00EB5CFC"/>
    <w:rsid w:val="00EB6170"/>
    <w:rsid w:val="00EB77A0"/>
    <w:rsid w:val="00EC4F2E"/>
    <w:rsid w:val="00EC67D5"/>
    <w:rsid w:val="00ED0D61"/>
    <w:rsid w:val="00ED1F57"/>
    <w:rsid w:val="00ED26F1"/>
    <w:rsid w:val="00ED5A03"/>
    <w:rsid w:val="00EE10DF"/>
    <w:rsid w:val="00EE4F71"/>
    <w:rsid w:val="00EE65AE"/>
    <w:rsid w:val="00EE772C"/>
    <w:rsid w:val="00EF01F0"/>
    <w:rsid w:val="00EF0380"/>
    <w:rsid w:val="00EF15A8"/>
    <w:rsid w:val="00EF25E6"/>
    <w:rsid w:val="00EF2887"/>
    <w:rsid w:val="00EF52DE"/>
    <w:rsid w:val="00EF62DF"/>
    <w:rsid w:val="00EF7FD0"/>
    <w:rsid w:val="00F014EA"/>
    <w:rsid w:val="00F22CCC"/>
    <w:rsid w:val="00F22E7A"/>
    <w:rsid w:val="00F2367E"/>
    <w:rsid w:val="00F246C4"/>
    <w:rsid w:val="00F248FD"/>
    <w:rsid w:val="00F32B51"/>
    <w:rsid w:val="00F33624"/>
    <w:rsid w:val="00F34107"/>
    <w:rsid w:val="00F37A03"/>
    <w:rsid w:val="00F45804"/>
    <w:rsid w:val="00F4662F"/>
    <w:rsid w:val="00F539A0"/>
    <w:rsid w:val="00F53BCE"/>
    <w:rsid w:val="00F54B9F"/>
    <w:rsid w:val="00F54CD1"/>
    <w:rsid w:val="00F552E4"/>
    <w:rsid w:val="00F56250"/>
    <w:rsid w:val="00F573FC"/>
    <w:rsid w:val="00F60309"/>
    <w:rsid w:val="00F604C8"/>
    <w:rsid w:val="00F62D12"/>
    <w:rsid w:val="00F6319D"/>
    <w:rsid w:val="00F63809"/>
    <w:rsid w:val="00F66157"/>
    <w:rsid w:val="00F67F1E"/>
    <w:rsid w:val="00F70096"/>
    <w:rsid w:val="00F777D2"/>
    <w:rsid w:val="00F8071B"/>
    <w:rsid w:val="00F84B31"/>
    <w:rsid w:val="00F86289"/>
    <w:rsid w:val="00F86B52"/>
    <w:rsid w:val="00F876FF"/>
    <w:rsid w:val="00F90AE8"/>
    <w:rsid w:val="00F91023"/>
    <w:rsid w:val="00F92B87"/>
    <w:rsid w:val="00F932A0"/>
    <w:rsid w:val="00F94A46"/>
    <w:rsid w:val="00F9600B"/>
    <w:rsid w:val="00F96FB4"/>
    <w:rsid w:val="00F978DE"/>
    <w:rsid w:val="00F97EB9"/>
    <w:rsid w:val="00FA1098"/>
    <w:rsid w:val="00FA498A"/>
    <w:rsid w:val="00FA51C7"/>
    <w:rsid w:val="00FA624B"/>
    <w:rsid w:val="00FA6653"/>
    <w:rsid w:val="00FB1293"/>
    <w:rsid w:val="00FB2F86"/>
    <w:rsid w:val="00FB3A45"/>
    <w:rsid w:val="00FB3F29"/>
    <w:rsid w:val="00FB47CF"/>
    <w:rsid w:val="00FB4970"/>
    <w:rsid w:val="00FB5A6C"/>
    <w:rsid w:val="00FB7D67"/>
    <w:rsid w:val="00FC35EA"/>
    <w:rsid w:val="00FC3F82"/>
    <w:rsid w:val="00FC41B8"/>
    <w:rsid w:val="00FC573F"/>
    <w:rsid w:val="00FC5ACC"/>
    <w:rsid w:val="00FC661E"/>
    <w:rsid w:val="00FC7C33"/>
    <w:rsid w:val="00FD0B84"/>
    <w:rsid w:val="00FD3086"/>
    <w:rsid w:val="00FD34B3"/>
    <w:rsid w:val="00FD5D76"/>
    <w:rsid w:val="00FD6DBC"/>
    <w:rsid w:val="00FD6DCE"/>
    <w:rsid w:val="00FD73BC"/>
    <w:rsid w:val="00FD791F"/>
    <w:rsid w:val="00FE07AE"/>
    <w:rsid w:val="00FE634A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AFB4A-35D2-4268-AD8C-6C2BB59A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/>
    <w:lsdException w:name="endnote reference" w:locked="1" w:semiHidden="1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015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4015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94015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D94015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D94015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"/>
    <w:qFormat/>
    <w:rsid w:val="00D94015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aliases w:val="Знак12"/>
    <w:basedOn w:val="a"/>
    <w:next w:val="a"/>
    <w:link w:val="60"/>
    <w:uiPriority w:val="9"/>
    <w:qFormat/>
    <w:rsid w:val="00D94015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aliases w:val="Знак11"/>
    <w:basedOn w:val="a"/>
    <w:next w:val="a"/>
    <w:link w:val="70"/>
    <w:uiPriority w:val="9"/>
    <w:qFormat/>
    <w:rsid w:val="00D94015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aliases w:val="Знак10"/>
    <w:basedOn w:val="a"/>
    <w:next w:val="a"/>
    <w:link w:val="80"/>
    <w:uiPriority w:val="9"/>
    <w:qFormat/>
    <w:rsid w:val="00D94015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aliases w:val="Знак9"/>
    <w:basedOn w:val="a"/>
    <w:next w:val="a"/>
    <w:link w:val="90"/>
    <w:uiPriority w:val="9"/>
    <w:qFormat/>
    <w:rsid w:val="00D94015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94015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D94015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D94015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D94015"/>
    <w:rPr>
      <w:rFonts w:ascii="Cambria" w:hAnsi="Cambria"/>
      <w:b/>
      <w:bCs/>
      <w:i/>
      <w:iCs/>
    </w:rPr>
  </w:style>
  <w:style w:type="character" w:customStyle="1" w:styleId="50">
    <w:name w:val="Заголовок 5 Знак"/>
    <w:aliases w:val="Знак Знак"/>
    <w:basedOn w:val="a0"/>
    <w:link w:val="5"/>
    <w:uiPriority w:val="9"/>
    <w:locked/>
    <w:rsid w:val="00D94015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aliases w:val="Знак12 Знак"/>
    <w:basedOn w:val="a0"/>
    <w:link w:val="6"/>
    <w:uiPriority w:val="9"/>
    <w:locked/>
    <w:rsid w:val="00D94015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aliases w:val="Знак11 Знак"/>
    <w:basedOn w:val="a0"/>
    <w:link w:val="7"/>
    <w:uiPriority w:val="9"/>
    <w:locked/>
    <w:rsid w:val="00D94015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aliases w:val="Знак10 Знак"/>
    <w:basedOn w:val="a0"/>
    <w:link w:val="8"/>
    <w:uiPriority w:val="9"/>
    <w:locked/>
    <w:rsid w:val="00D9401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aliases w:val="Знак9 Знак"/>
    <w:basedOn w:val="a0"/>
    <w:link w:val="9"/>
    <w:uiPriority w:val="9"/>
    <w:locked/>
    <w:rsid w:val="00D940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paragraph" w:customStyle="1" w:styleId="31">
    <w:name w:val="Заг3"/>
    <w:qFormat/>
    <w:rsid w:val="00D94015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paragraph" w:styleId="a3">
    <w:name w:val="Title"/>
    <w:basedOn w:val="a"/>
    <w:next w:val="a"/>
    <w:link w:val="a4"/>
    <w:qFormat/>
    <w:rsid w:val="00D94015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locked/>
    <w:rsid w:val="00D94015"/>
    <w:rPr>
      <w:rFonts w:ascii="Times New Roman" w:hAnsi="Times New Roman"/>
      <w:spacing w:val="5"/>
      <w:sz w:val="52"/>
      <w:szCs w:val="52"/>
    </w:rPr>
  </w:style>
  <w:style w:type="table" w:styleId="a5">
    <w:name w:val="Table Grid"/>
    <w:basedOn w:val="a1"/>
    <w:uiPriority w:val="99"/>
    <w:rsid w:val="00D94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aliases w:val="Знак6"/>
    <w:basedOn w:val="a"/>
    <w:link w:val="a7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7">
    <w:name w:val="Текст сноски Знак"/>
    <w:aliases w:val="Знак6 Знак"/>
    <w:link w:val="a6"/>
    <w:semiHidden/>
    <w:locked/>
    <w:rsid w:val="0085401D"/>
    <w:rPr>
      <w:rFonts w:eastAsia="Times New Roman"/>
      <w:sz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styleId="a8">
    <w:name w:val="footnote reference"/>
    <w:uiPriority w:val="99"/>
    <w:semiHidden/>
    <w:rsid w:val="00D94015"/>
    <w:rPr>
      <w:rFonts w:cs="Times New Roman"/>
      <w:vertAlign w:val="superscript"/>
    </w:rPr>
  </w:style>
  <w:style w:type="paragraph" w:styleId="a9">
    <w:name w:val="Balloon Text"/>
    <w:aliases w:val="Знак5"/>
    <w:basedOn w:val="a"/>
    <w:link w:val="aa"/>
    <w:uiPriority w:val="99"/>
    <w:semiHidden/>
    <w:unhideWhenUsed/>
    <w:rsid w:val="00D9401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aliases w:val="Знак5 Знак"/>
    <w:basedOn w:val="a0"/>
    <w:link w:val="a9"/>
    <w:uiPriority w:val="99"/>
    <w:semiHidden/>
    <w:locked/>
    <w:rsid w:val="00D94015"/>
    <w:rPr>
      <w:rFonts w:ascii="Segoe UI" w:hAnsi="Segoe UI" w:cs="Segoe UI"/>
      <w:bCs/>
      <w:sz w:val="18"/>
      <w:szCs w:val="18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paragraph" w:styleId="ab">
    <w:name w:val="endnote text"/>
    <w:aliases w:val="Знак4"/>
    <w:basedOn w:val="a"/>
    <w:link w:val="ac"/>
    <w:uiPriority w:val="99"/>
    <w:rsid w:val="00D94015"/>
    <w:rPr>
      <w:bCs w:val="0"/>
      <w:sz w:val="22"/>
      <w:szCs w:val="22"/>
    </w:rPr>
  </w:style>
  <w:style w:type="character" w:customStyle="1" w:styleId="ac">
    <w:name w:val="Текст концевой сноски Знак"/>
    <w:aliases w:val="Знак4 Знак"/>
    <w:link w:val="ab"/>
    <w:uiPriority w:val="99"/>
    <w:locked/>
    <w:rsid w:val="00D94015"/>
    <w:rPr>
      <w:rFonts w:ascii="Times New Roman" w:hAnsi="Times New Roman"/>
      <w:sz w:val="22"/>
      <w:szCs w:val="22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styleId="ad">
    <w:name w:val="endnote reference"/>
    <w:rsid w:val="00D94015"/>
    <w:rPr>
      <w:vertAlign w:val="superscript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styleId="ae">
    <w:name w:val="page number"/>
    <w:uiPriority w:val="99"/>
    <w:rsid w:val="00D94015"/>
    <w:rPr>
      <w:rFonts w:ascii="Times New Roman" w:hAnsi="Times New Roman" w:cs="Times New Roman"/>
      <w:sz w:val="24"/>
    </w:rPr>
  </w:style>
  <w:style w:type="paragraph" w:styleId="af">
    <w:name w:val="header"/>
    <w:aliases w:val="Знак2"/>
    <w:basedOn w:val="a"/>
    <w:link w:val="af0"/>
    <w:uiPriority w:val="99"/>
    <w:unhideWhenUsed/>
    <w:rsid w:val="00D94015"/>
    <w:pPr>
      <w:jc w:val="center"/>
    </w:pPr>
  </w:style>
  <w:style w:type="character" w:customStyle="1" w:styleId="af0">
    <w:name w:val="Верхний колонтитул Знак"/>
    <w:aliases w:val="Знак2 Знак"/>
    <w:basedOn w:val="a0"/>
    <w:link w:val="af"/>
    <w:uiPriority w:val="99"/>
    <w:locked/>
    <w:rsid w:val="00D94015"/>
    <w:rPr>
      <w:rFonts w:ascii="Times New Roman" w:hAnsi="Times New Roman"/>
      <w:bCs/>
      <w:sz w:val="24"/>
      <w:szCs w:val="24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table" w:customStyle="1" w:styleId="11">
    <w:name w:val="Сетка таблицы светлая1"/>
    <w:basedOn w:val="a1"/>
    <w:uiPriority w:val="40"/>
    <w:rsid w:val="00D940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21">
    <w:name w:val="toc 2"/>
    <w:basedOn w:val="a"/>
    <w:next w:val="a"/>
    <w:autoRedefine/>
    <w:uiPriority w:val="39"/>
    <w:unhideWhenUsed/>
    <w:locked/>
    <w:rsid w:val="00D94015"/>
    <w:pPr>
      <w:tabs>
        <w:tab w:val="right" w:leader="dot" w:pos="10205"/>
      </w:tabs>
      <w:ind w:left="240"/>
    </w:pPr>
  </w:style>
  <w:style w:type="paragraph" w:styleId="12">
    <w:name w:val="toc 1"/>
    <w:next w:val="a"/>
    <w:autoRedefine/>
    <w:uiPriority w:val="39"/>
    <w:unhideWhenUsed/>
    <w:qFormat/>
    <w:locked/>
    <w:rsid w:val="00D94015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2">
    <w:name w:val="toc 3"/>
    <w:basedOn w:val="a"/>
    <w:next w:val="a"/>
    <w:autoRedefine/>
    <w:uiPriority w:val="39"/>
    <w:qFormat/>
    <w:locked/>
    <w:rsid w:val="00D94015"/>
    <w:pPr>
      <w:spacing w:after="100"/>
      <w:ind w:left="440"/>
    </w:pPr>
    <w:rPr>
      <w:rFonts w:ascii="Calibri" w:hAnsi="Calibri"/>
    </w:rPr>
  </w:style>
  <w:style w:type="character" w:styleId="af1">
    <w:name w:val="Hyperlink"/>
    <w:basedOn w:val="a0"/>
    <w:uiPriority w:val="99"/>
    <w:unhideWhenUsed/>
    <w:locked/>
    <w:rsid w:val="00D94015"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unhideWhenUsed/>
    <w:locked/>
    <w:rsid w:val="00D9401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locked/>
    <w:rsid w:val="00D9401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D94015"/>
    <w:rPr>
      <w:rFonts w:ascii="Times New Roman" w:hAnsi="Times New Roman"/>
      <w:bCs/>
    </w:rPr>
  </w:style>
  <w:style w:type="paragraph" w:customStyle="1" w:styleId="af5">
    <w:name w:val="С_Т"/>
    <w:basedOn w:val="a"/>
    <w:link w:val="af6"/>
    <w:qFormat/>
    <w:rsid w:val="00D94015"/>
    <w:pPr>
      <w:suppressAutoHyphens/>
    </w:pPr>
  </w:style>
  <w:style w:type="character" w:customStyle="1" w:styleId="af6">
    <w:name w:val="С_Т Знак"/>
    <w:link w:val="af5"/>
    <w:rsid w:val="00D94015"/>
    <w:rPr>
      <w:rFonts w:ascii="Times New Roman" w:hAnsi="Times New Roman"/>
      <w:bCs/>
      <w:sz w:val="24"/>
      <w:szCs w:val="24"/>
    </w:rPr>
  </w:style>
  <w:style w:type="paragraph" w:styleId="af7">
    <w:name w:val="annotation subject"/>
    <w:basedOn w:val="af3"/>
    <w:next w:val="af3"/>
    <w:link w:val="af8"/>
    <w:uiPriority w:val="99"/>
    <w:unhideWhenUsed/>
    <w:locked/>
    <w:rsid w:val="00D94015"/>
    <w:rPr>
      <w:b/>
    </w:rPr>
  </w:style>
  <w:style w:type="character" w:customStyle="1" w:styleId="af8">
    <w:name w:val="Тема примечания Знак"/>
    <w:basedOn w:val="af4"/>
    <w:link w:val="af7"/>
    <w:uiPriority w:val="99"/>
    <w:rsid w:val="00D94015"/>
    <w:rPr>
      <w:rFonts w:ascii="Times New Roman" w:hAnsi="Times New Roman"/>
      <w:b/>
      <w:bCs/>
    </w:rPr>
  </w:style>
  <w:style w:type="paragraph" w:customStyle="1" w:styleId="af9">
    <w:name w:val="Утв"/>
    <w:basedOn w:val="a"/>
    <w:rsid w:val="00D94015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a">
    <w:name w:val="Назв"/>
    <w:basedOn w:val="a"/>
    <w:rsid w:val="00D94015"/>
    <w:pPr>
      <w:spacing w:before="240" w:after="240"/>
      <w:jc w:val="center"/>
    </w:pPr>
    <w:rPr>
      <w:b/>
      <w:sz w:val="28"/>
    </w:rPr>
  </w:style>
  <w:style w:type="paragraph" w:styleId="afb">
    <w:name w:val="Revision"/>
    <w:hidden/>
    <w:uiPriority w:val="99"/>
    <w:semiHidden/>
    <w:rsid w:val="00D94015"/>
    <w:rPr>
      <w:rFonts w:ascii="Times New Roman" w:hAnsi="Times New Roman"/>
      <w:bCs/>
      <w:sz w:val="24"/>
      <w:szCs w:val="24"/>
    </w:rPr>
  </w:style>
  <w:style w:type="paragraph" w:customStyle="1" w:styleId="afc">
    <w:name w:val="С_Т_Ц"/>
    <w:basedOn w:val="a"/>
    <w:qFormat/>
    <w:rsid w:val="00D94015"/>
    <w:pPr>
      <w:suppressAutoHyphens/>
      <w:jc w:val="center"/>
    </w:pPr>
  </w:style>
  <w:style w:type="paragraph" w:customStyle="1" w:styleId="100">
    <w:name w:val="СМ_10"/>
    <w:basedOn w:val="a"/>
    <w:qFormat/>
    <w:rsid w:val="00D94015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D94015"/>
    <w:pPr>
      <w:suppressAutoHyphens/>
      <w:jc w:val="center"/>
    </w:pPr>
    <w:rPr>
      <w:sz w:val="20"/>
      <w:szCs w:val="20"/>
    </w:rPr>
  </w:style>
  <w:style w:type="character" w:styleId="afd">
    <w:name w:val="FollowedHyperlink"/>
    <w:uiPriority w:val="99"/>
    <w:unhideWhenUsed/>
    <w:locked/>
    <w:rsid w:val="00D94015"/>
    <w:rPr>
      <w:color w:val="954F72"/>
      <w:u w:val="single"/>
    </w:rPr>
  </w:style>
  <w:style w:type="paragraph" w:styleId="afe">
    <w:name w:val="footer"/>
    <w:basedOn w:val="a"/>
    <w:link w:val="aff"/>
    <w:uiPriority w:val="99"/>
    <w:unhideWhenUsed/>
    <w:locked/>
    <w:rsid w:val="00D94015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D94015"/>
    <w:rPr>
      <w:rFonts w:ascii="Times New Roman" w:hAnsi="Times New Roman"/>
      <w:bCs/>
      <w:sz w:val="24"/>
      <w:szCs w:val="24"/>
    </w:rPr>
  </w:style>
  <w:style w:type="paragraph" w:styleId="aff0">
    <w:name w:val="Document Map"/>
    <w:basedOn w:val="a"/>
    <w:link w:val="aff1"/>
    <w:semiHidden/>
    <w:unhideWhenUsed/>
    <w:locked/>
    <w:rsid w:val="00A909D8"/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semiHidden/>
    <w:rsid w:val="00A909D8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Documents\&#1042;&#1077;&#1089;&#1085;&#1072;%202018\&#1055;&#1088;&#1086;&#1092;&#1089;&#1090;&#1072;&#1085;&#1076;&#1072;&#1088;&#1090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ABDB2-0B15-4F7B-9B62-AD289A06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271</TotalTime>
  <Pages>53</Pages>
  <Words>18917</Words>
  <Characters>107828</Characters>
  <Application>Microsoft Office Word</Application>
  <DocSecurity>0</DocSecurity>
  <Lines>898</Lines>
  <Paragraphs>252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Зубошлифовщик</vt:lpstr>
      <vt:lpstr>Приложение № 1</vt:lpstr>
    </vt:vector>
  </TitlesOfParts>
  <Company>Hewlett-Packard Company</Company>
  <LinksUpToDate>false</LinksUpToDate>
  <CharactersWithSpaces>126493</CharactersWithSpaces>
  <SharedDoc>false</SharedDoc>
  <HLinks>
    <vt:vector size="54" baseType="variant">
      <vt:variant>
        <vt:i4>1572913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_Toc510369246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_Toc510369245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_Toc510369244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_Toc510369243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_Toc510369242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_Toc510369241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_Toc510369240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_Toc510369239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_Toc510369238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Зубошлифовщик</dc:title>
  <dc:creator>Иванов</dc:creator>
  <cp:lastModifiedBy>1403-2</cp:lastModifiedBy>
  <cp:revision>18</cp:revision>
  <cp:lastPrinted>2019-09-26T13:11:00Z</cp:lastPrinted>
  <dcterms:created xsi:type="dcterms:W3CDTF">2019-09-06T07:08:00Z</dcterms:created>
  <dcterms:modified xsi:type="dcterms:W3CDTF">2020-10-28T08:52:00Z</dcterms:modified>
</cp:coreProperties>
</file>