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52A" w:rsidRPr="009F20C0" w:rsidRDefault="002C652A" w:rsidP="009F20C0">
      <w:pPr>
        <w:ind w:left="5670"/>
        <w:jc w:val="center"/>
        <w:rPr>
          <w:sz w:val="28"/>
          <w:szCs w:val="28"/>
        </w:rPr>
      </w:pPr>
      <w:bookmarkStart w:id="0" w:name="_Hlk37674743"/>
      <w:r w:rsidRPr="009F20C0">
        <w:rPr>
          <w:sz w:val="28"/>
          <w:szCs w:val="28"/>
        </w:rPr>
        <w:t>УТВЕРЖДЕН</w:t>
      </w:r>
    </w:p>
    <w:p w:rsidR="002C652A" w:rsidRPr="009F20C0" w:rsidRDefault="002C652A" w:rsidP="009F20C0">
      <w:pPr>
        <w:ind w:left="5670"/>
        <w:jc w:val="center"/>
        <w:rPr>
          <w:sz w:val="28"/>
          <w:szCs w:val="28"/>
        </w:rPr>
      </w:pPr>
      <w:r w:rsidRPr="009F20C0">
        <w:rPr>
          <w:sz w:val="28"/>
          <w:szCs w:val="28"/>
        </w:rPr>
        <w:t>приказом Министерства</w:t>
      </w:r>
    </w:p>
    <w:p w:rsidR="002C652A" w:rsidRPr="009F20C0" w:rsidRDefault="002C652A" w:rsidP="009F20C0">
      <w:pPr>
        <w:ind w:left="5670"/>
        <w:jc w:val="center"/>
        <w:rPr>
          <w:sz w:val="28"/>
          <w:szCs w:val="28"/>
        </w:rPr>
      </w:pPr>
      <w:r w:rsidRPr="009F20C0">
        <w:rPr>
          <w:sz w:val="28"/>
          <w:szCs w:val="28"/>
        </w:rPr>
        <w:t>труда и социальной защиты Российской Федерации</w:t>
      </w:r>
    </w:p>
    <w:p w:rsidR="002C652A" w:rsidRPr="009F20C0" w:rsidRDefault="002C652A" w:rsidP="009F20C0">
      <w:pPr>
        <w:ind w:left="5670"/>
        <w:jc w:val="center"/>
        <w:rPr>
          <w:sz w:val="28"/>
          <w:szCs w:val="28"/>
        </w:rPr>
      </w:pPr>
      <w:r w:rsidRPr="009F20C0">
        <w:rPr>
          <w:sz w:val="28"/>
          <w:szCs w:val="28"/>
        </w:rPr>
        <w:t>от «</w:t>
      </w:r>
      <w:r w:rsidR="003E0CA2">
        <w:rPr>
          <w:sz w:val="28"/>
          <w:szCs w:val="28"/>
        </w:rPr>
        <w:t>6</w:t>
      </w:r>
      <w:r w:rsidRPr="009F20C0">
        <w:rPr>
          <w:sz w:val="28"/>
          <w:szCs w:val="28"/>
        </w:rPr>
        <w:t xml:space="preserve">» </w:t>
      </w:r>
      <w:r w:rsidR="003E0CA2">
        <w:rPr>
          <w:sz w:val="28"/>
          <w:szCs w:val="28"/>
        </w:rPr>
        <w:t xml:space="preserve">апреля </w:t>
      </w:r>
      <w:r w:rsidRPr="009F20C0">
        <w:rPr>
          <w:sz w:val="28"/>
          <w:szCs w:val="28"/>
        </w:rPr>
        <w:t>2021 г. №</w:t>
      </w:r>
      <w:r w:rsidR="003E0CA2">
        <w:rPr>
          <w:sz w:val="28"/>
          <w:szCs w:val="28"/>
        </w:rPr>
        <w:t xml:space="preserve"> </w:t>
      </w:r>
      <w:bookmarkStart w:id="1" w:name="_GoBack"/>
      <w:bookmarkEnd w:id="1"/>
      <w:r w:rsidR="003E0CA2">
        <w:rPr>
          <w:sz w:val="28"/>
          <w:szCs w:val="28"/>
        </w:rPr>
        <w:t>213н</w:t>
      </w:r>
    </w:p>
    <w:p w:rsidR="002C652A" w:rsidRPr="009F20C0" w:rsidRDefault="002C652A" w:rsidP="009F20C0">
      <w:pPr>
        <w:ind w:left="5670"/>
        <w:jc w:val="center"/>
      </w:pPr>
    </w:p>
    <w:bookmarkEnd w:id="0"/>
    <w:p w:rsidR="00407766" w:rsidRPr="009F20C0" w:rsidRDefault="00407766" w:rsidP="009F20C0">
      <w:pPr>
        <w:pStyle w:val="af3"/>
        <w:rPr>
          <w:sz w:val="48"/>
          <w:szCs w:val="48"/>
        </w:rPr>
      </w:pPr>
      <w:r w:rsidRPr="009F20C0">
        <w:t>ПРОФЕССИОНАЛЬНЫЙ СТАНДАРТ</w:t>
      </w:r>
    </w:p>
    <w:p w:rsidR="00407766" w:rsidRDefault="00D44662" w:rsidP="009F20C0">
      <w:pPr>
        <w:pStyle w:val="afd"/>
        <w:spacing w:before="0" w:after="0"/>
        <w:rPr>
          <w:szCs w:val="28"/>
        </w:rPr>
      </w:pPr>
      <w:r w:rsidRPr="009F20C0">
        <w:rPr>
          <w:szCs w:val="28"/>
        </w:rPr>
        <w:t xml:space="preserve">Специалист </w:t>
      </w:r>
      <w:r w:rsidR="007732DB" w:rsidRPr="009F20C0">
        <w:rPr>
          <w:szCs w:val="28"/>
        </w:rPr>
        <w:t xml:space="preserve">по проектированию </w:t>
      </w:r>
      <w:r w:rsidR="00383157" w:rsidRPr="009F20C0">
        <w:rPr>
          <w:szCs w:val="28"/>
        </w:rPr>
        <w:t xml:space="preserve">слаботочных </w:t>
      </w:r>
      <w:r w:rsidR="00A427D1" w:rsidRPr="009F20C0">
        <w:rPr>
          <w:szCs w:val="28"/>
        </w:rPr>
        <w:t xml:space="preserve">систем </w:t>
      </w:r>
      <w:r w:rsidR="00383157" w:rsidRPr="009F20C0">
        <w:rPr>
          <w:szCs w:val="28"/>
        </w:rPr>
        <w:t xml:space="preserve">управления инженерными </w:t>
      </w:r>
      <w:r w:rsidR="0003613F" w:rsidRPr="009F20C0">
        <w:rPr>
          <w:szCs w:val="28"/>
        </w:rPr>
        <w:t>сет</w:t>
      </w:r>
      <w:r w:rsidR="00042EA0" w:rsidRPr="009F20C0">
        <w:rPr>
          <w:szCs w:val="28"/>
        </w:rPr>
        <w:t>ями</w:t>
      </w:r>
      <w:r w:rsidR="0003613F" w:rsidRPr="009F20C0">
        <w:rPr>
          <w:szCs w:val="28"/>
        </w:rPr>
        <w:t xml:space="preserve"> </w:t>
      </w:r>
      <w:r w:rsidR="00383157" w:rsidRPr="009F20C0">
        <w:rPr>
          <w:szCs w:val="28"/>
        </w:rPr>
        <w:t>объектов капитального строительства</w:t>
      </w:r>
    </w:p>
    <w:p w:rsidR="006F0A0D" w:rsidRPr="009F20C0" w:rsidRDefault="006F0A0D" w:rsidP="009F20C0">
      <w:pPr>
        <w:pStyle w:val="afd"/>
        <w:spacing w:before="0" w:after="0"/>
        <w:rPr>
          <w:szCs w:val="28"/>
        </w:rPr>
      </w:pPr>
    </w:p>
    <w:tbl>
      <w:tblPr>
        <w:tblW w:w="1280" w:type="pct"/>
        <w:tblInd w:w="76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2"/>
      </w:tblGrid>
      <w:tr w:rsidR="00AA0065" w:rsidRPr="009F20C0" w:rsidTr="002C652A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07766" w:rsidRPr="009F20C0" w:rsidRDefault="006F0A0D" w:rsidP="009F20C0">
            <w:pPr>
              <w:pStyle w:val="aff0"/>
            </w:pPr>
            <w:r>
              <w:t>1175</w:t>
            </w:r>
          </w:p>
        </w:tc>
      </w:tr>
      <w:tr w:rsidR="00AA0065" w:rsidRPr="009F20C0" w:rsidTr="002C652A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pStyle w:val="101"/>
              <w:rPr>
                <w:vertAlign w:val="superscript"/>
              </w:rPr>
            </w:pPr>
            <w:r w:rsidRPr="009F20C0">
              <w:t>Регистрационный номер</w:t>
            </w:r>
          </w:p>
        </w:tc>
      </w:tr>
    </w:tbl>
    <w:p w:rsidR="004A4539" w:rsidRPr="009F20C0" w:rsidRDefault="004A4539" w:rsidP="009F20C0">
      <w:pPr>
        <w:pStyle w:val="aff0"/>
      </w:pPr>
      <w:r w:rsidRPr="009F20C0">
        <w:t>Содержание</w:t>
      </w:r>
    </w:p>
    <w:p w:rsidR="00CD3D6B" w:rsidRPr="009F20C0" w:rsidRDefault="00A25A21" w:rsidP="009F20C0">
      <w:pPr>
        <w:pStyle w:val="13"/>
        <w:jc w:val="both"/>
        <w:rPr>
          <w:rFonts w:eastAsiaTheme="minorEastAsia"/>
          <w:szCs w:val="24"/>
        </w:rPr>
      </w:pPr>
      <w:r w:rsidRPr="009F20C0">
        <w:rPr>
          <w:szCs w:val="24"/>
          <w:lang w:val="lt-LT"/>
        </w:rPr>
        <w:fldChar w:fldCharType="begin"/>
      </w:r>
      <w:r w:rsidR="004A4539" w:rsidRPr="009F20C0">
        <w:rPr>
          <w:szCs w:val="24"/>
          <w:lang w:val="lt-LT"/>
        </w:rPr>
        <w:instrText xml:space="preserve"> TOC \o "1-2" \h \z \u </w:instrText>
      </w:r>
      <w:r w:rsidRPr="009F20C0">
        <w:rPr>
          <w:szCs w:val="24"/>
          <w:lang w:val="lt-LT"/>
        </w:rPr>
        <w:fldChar w:fldCharType="separate"/>
      </w:r>
      <w:hyperlink w:anchor="_Toc10060847" w:history="1">
        <w:r w:rsidR="00CD3D6B" w:rsidRPr="009F20C0">
          <w:rPr>
            <w:rStyle w:val="aff1"/>
            <w:color w:val="auto"/>
            <w:szCs w:val="24"/>
            <w:lang w:val="lt-LT"/>
          </w:rPr>
          <w:t>I</w:t>
        </w:r>
        <w:r w:rsidR="00CD3D6B" w:rsidRPr="009F20C0">
          <w:rPr>
            <w:rStyle w:val="aff1"/>
            <w:color w:val="auto"/>
            <w:szCs w:val="24"/>
          </w:rPr>
          <w:t>. Общие сведения</w:t>
        </w:r>
        <w:r w:rsidR="00CD3D6B" w:rsidRPr="009F20C0">
          <w:rPr>
            <w:webHidden/>
            <w:szCs w:val="24"/>
          </w:rPr>
          <w:tab/>
        </w:r>
        <w:r w:rsidRPr="009F20C0">
          <w:rPr>
            <w:webHidden/>
            <w:szCs w:val="24"/>
          </w:rPr>
          <w:fldChar w:fldCharType="begin"/>
        </w:r>
        <w:r w:rsidR="00CD3D6B" w:rsidRPr="009F20C0">
          <w:rPr>
            <w:webHidden/>
            <w:szCs w:val="24"/>
          </w:rPr>
          <w:instrText xml:space="preserve"> PAGEREF _Toc10060847 \h </w:instrText>
        </w:r>
        <w:r w:rsidRPr="009F20C0">
          <w:rPr>
            <w:webHidden/>
            <w:szCs w:val="24"/>
          </w:rPr>
        </w:r>
        <w:r w:rsidRPr="009F20C0">
          <w:rPr>
            <w:webHidden/>
            <w:szCs w:val="24"/>
          </w:rPr>
          <w:fldChar w:fldCharType="separate"/>
        </w:r>
        <w:r w:rsidR="00FB4C8E">
          <w:rPr>
            <w:webHidden/>
            <w:szCs w:val="24"/>
          </w:rPr>
          <w:t>1</w:t>
        </w:r>
        <w:r w:rsidRPr="009F20C0">
          <w:rPr>
            <w:webHidden/>
            <w:szCs w:val="24"/>
          </w:rPr>
          <w:fldChar w:fldCharType="end"/>
        </w:r>
      </w:hyperlink>
    </w:p>
    <w:p w:rsidR="00CD3D6B" w:rsidRPr="009F20C0" w:rsidRDefault="003E0CA2" w:rsidP="009F20C0">
      <w:pPr>
        <w:pStyle w:val="13"/>
        <w:jc w:val="both"/>
        <w:rPr>
          <w:rFonts w:eastAsiaTheme="minorEastAsia"/>
          <w:szCs w:val="24"/>
        </w:rPr>
      </w:pPr>
      <w:hyperlink w:anchor="_Toc10060848" w:history="1">
        <w:r w:rsidR="00CD3D6B" w:rsidRPr="009F20C0">
          <w:rPr>
            <w:rStyle w:val="aff1"/>
            <w:color w:val="auto"/>
            <w:szCs w:val="24"/>
          </w:rPr>
          <w:t>II. Описание трудовых функций, входящих в профессиональный стандарт</w:t>
        </w:r>
        <w:r w:rsidR="00367A52" w:rsidRPr="009F20C0">
          <w:rPr>
            <w:rStyle w:val="aff1"/>
            <w:color w:val="auto"/>
            <w:szCs w:val="24"/>
          </w:rPr>
          <w:t xml:space="preserve"> </w:t>
        </w:r>
        <w:r w:rsidR="00CD3D6B" w:rsidRPr="009F20C0">
          <w:rPr>
            <w:rStyle w:val="aff1"/>
            <w:color w:val="auto"/>
            <w:szCs w:val="24"/>
          </w:rPr>
          <w:t xml:space="preserve">(функциональная карта вида </w:t>
        </w:r>
        <w:r w:rsidR="002C652A" w:rsidRPr="009F20C0">
          <w:rPr>
            <w:rStyle w:val="aff1"/>
            <w:color w:val="auto"/>
            <w:szCs w:val="24"/>
          </w:rPr>
          <w:t>профессиональн</w:t>
        </w:r>
        <w:r w:rsidR="00CD3D6B" w:rsidRPr="009F20C0">
          <w:rPr>
            <w:rStyle w:val="aff1"/>
            <w:color w:val="auto"/>
            <w:szCs w:val="24"/>
          </w:rPr>
          <w:t>ой деятельности)</w:t>
        </w:r>
        <w:r w:rsidR="00CD3D6B" w:rsidRPr="009F20C0">
          <w:rPr>
            <w:webHidden/>
            <w:szCs w:val="24"/>
          </w:rPr>
          <w:tab/>
        </w:r>
        <w:r w:rsidR="00A25A21" w:rsidRPr="009F20C0">
          <w:rPr>
            <w:webHidden/>
            <w:szCs w:val="24"/>
          </w:rPr>
          <w:fldChar w:fldCharType="begin"/>
        </w:r>
        <w:r w:rsidR="00CD3D6B" w:rsidRPr="009F20C0">
          <w:rPr>
            <w:webHidden/>
            <w:szCs w:val="24"/>
          </w:rPr>
          <w:instrText xml:space="preserve"> PAGEREF _Toc10060848 \h </w:instrText>
        </w:r>
        <w:r w:rsidR="00A25A21" w:rsidRPr="009F20C0">
          <w:rPr>
            <w:webHidden/>
            <w:szCs w:val="24"/>
          </w:rPr>
        </w:r>
        <w:r w:rsidR="00A25A21" w:rsidRPr="009F20C0">
          <w:rPr>
            <w:webHidden/>
            <w:szCs w:val="24"/>
          </w:rPr>
          <w:fldChar w:fldCharType="separate"/>
        </w:r>
        <w:r w:rsidR="00FB4C8E">
          <w:rPr>
            <w:webHidden/>
            <w:szCs w:val="24"/>
          </w:rPr>
          <w:t>2</w:t>
        </w:r>
        <w:r w:rsidR="00A25A21" w:rsidRPr="009F20C0">
          <w:rPr>
            <w:webHidden/>
            <w:szCs w:val="24"/>
          </w:rPr>
          <w:fldChar w:fldCharType="end"/>
        </w:r>
      </w:hyperlink>
    </w:p>
    <w:p w:rsidR="00CD3D6B" w:rsidRPr="009F20C0" w:rsidRDefault="003E0CA2" w:rsidP="009F20C0">
      <w:pPr>
        <w:pStyle w:val="13"/>
        <w:jc w:val="both"/>
        <w:rPr>
          <w:rFonts w:eastAsiaTheme="minorEastAsia"/>
          <w:szCs w:val="24"/>
        </w:rPr>
      </w:pPr>
      <w:hyperlink w:anchor="_Toc10060849" w:history="1">
        <w:r w:rsidR="00CD3D6B" w:rsidRPr="009F20C0">
          <w:rPr>
            <w:rStyle w:val="aff1"/>
            <w:color w:val="auto"/>
            <w:szCs w:val="24"/>
          </w:rPr>
          <w:t>III. Характеристика обобщенных трудовых функций</w:t>
        </w:r>
      </w:hyperlink>
      <w:r w:rsidR="00B966EE" w:rsidRPr="009F20C0">
        <w:rPr>
          <w:szCs w:val="24"/>
        </w:rPr>
        <w:tab/>
      </w:r>
      <w:r w:rsidR="00974938">
        <w:rPr>
          <w:szCs w:val="24"/>
        </w:rPr>
        <w:t>4</w:t>
      </w:r>
    </w:p>
    <w:p w:rsidR="00CD3D6B" w:rsidRPr="009F20C0" w:rsidRDefault="003E0CA2" w:rsidP="009F20C0">
      <w:pPr>
        <w:pStyle w:val="21"/>
        <w:jc w:val="both"/>
        <w:rPr>
          <w:rFonts w:eastAsiaTheme="minorEastAsia"/>
          <w:bCs w:val="0"/>
          <w:noProof/>
        </w:rPr>
      </w:pPr>
      <w:hyperlink w:anchor="_Toc10060850" w:history="1">
        <w:r w:rsidR="008D5769">
          <w:rPr>
            <w:rStyle w:val="aff1"/>
            <w:noProof/>
            <w:color w:val="auto"/>
          </w:rPr>
          <w:t>3.1.</w:t>
        </w:r>
        <w:r w:rsidR="00DC0F37">
          <w:rPr>
            <w:rStyle w:val="aff1"/>
            <w:noProof/>
            <w:color w:val="auto"/>
          </w:rPr>
          <w:t> </w:t>
        </w:r>
        <w:r w:rsidR="00CD3D6B" w:rsidRPr="009F20C0">
          <w:rPr>
            <w:rStyle w:val="aff1"/>
            <w:noProof/>
            <w:color w:val="auto"/>
          </w:rPr>
          <w:t>Обобщенная трудовая функция</w:t>
        </w:r>
        <w:r w:rsidR="007F4570" w:rsidRPr="009F20C0">
          <w:rPr>
            <w:rStyle w:val="aff1"/>
            <w:noProof/>
            <w:color w:val="auto"/>
          </w:rPr>
          <w:t xml:space="preserve"> «</w:t>
        </w:r>
        <w:r w:rsidR="00367A52" w:rsidRPr="009F20C0">
          <w:rPr>
            <w:noProof/>
          </w:rPr>
          <w:t>Разработка и оформление рабочей документации слаботочных систем управления инженерными сетями объекта капитального строительства</w:t>
        </w:r>
        <w:r w:rsidR="007F4570" w:rsidRPr="009F20C0">
          <w:rPr>
            <w:rStyle w:val="aff1"/>
            <w:noProof/>
            <w:color w:val="auto"/>
          </w:rPr>
          <w:t>»</w:t>
        </w:r>
      </w:hyperlink>
      <w:r w:rsidR="00B966EE" w:rsidRPr="009F20C0">
        <w:rPr>
          <w:noProof/>
        </w:rPr>
        <w:tab/>
      </w:r>
      <w:r w:rsidR="00974938">
        <w:rPr>
          <w:noProof/>
        </w:rPr>
        <w:t>4</w:t>
      </w:r>
      <w:r w:rsidR="00B966EE" w:rsidRPr="009F20C0">
        <w:rPr>
          <w:rFonts w:eastAsiaTheme="minorEastAsia"/>
          <w:bCs w:val="0"/>
          <w:noProof/>
        </w:rPr>
        <w:t xml:space="preserve"> </w:t>
      </w:r>
    </w:p>
    <w:p w:rsidR="00CD3D6B" w:rsidRPr="009F20C0" w:rsidRDefault="003E0CA2" w:rsidP="009F20C0">
      <w:pPr>
        <w:pStyle w:val="21"/>
        <w:jc w:val="both"/>
        <w:rPr>
          <w:rFonts w:eastAsiaTheme="minorEastAsia"/>
          <w:bCs w:val="0"/>
          <w:noProof/>
        </w:rPr>
      </w:pPr>
      <w:hyperlink w:anchor="_Toc10060851" w:history="1">
        <w:r w:rsidR="008D5769">
          <w:rPr>
            <w:rStyle w:val="aff1"/>
            <w:noProof/>
            <w:color w:val="auto"/>
          </w:rPr>
          <w:t>3.2.</w:t>
        </w:r>
        <w:r w:rsidR="00DC0F37">
          <w:rPr>
            <w:rStyle w:val="aff1"/>
            <w:noProof/>
            <w:color w:val="auto"/>
          </w:rPr>
          <w:t> </w:t>
        </w:r>
        <w:r w:rsidR="00CD3D6B" w:rsidRPr="009F20C0">
          <w:rPr>
            <w:rStyle w:val="aff1"/>
            <w:noProof/>
            <w:color w:val="auto"/>
          </w:rPr>
          <w:t>Обобщенная трудовая функция</w:t>
        </w:r>
        <w:r w:rsidR="007F4570" w:rsidRPr="009F20C0">
          <w:rPr>
            <w:rStyle w:val="aff1"/>
            <w:noProof/>
            <w:color w:val="auto"/>
          </w:rPr>
          <w:t xml:space="preserve"> «</w:t>
        </w:r>
        <w:r w:rsidR="00F92B19" w:rsidRPr="009F20C0">
          <w:rPr>
            <w:noProof/>
          </w:rPr>
          <w:t>Разработка проектной документации</w:t>
        </w:r>
        <w:r w:rsidR="00287410" w:rsidRPr="009F20C0">
          <w:rPr>
            <w:noProof/>
          </w:rPr>
          <w:t xml:space="preserve"> </w:t>
        </w:r>
        <w:r w:rsidR="00383157" w:rsidRPr="009F20C0">
          <w:rPr>
            <w:noProof/>
          </w:rPr>
          <w:t xml:space="preserve">слаботочных систем управления </w:t>
        </w:r>
        <w:r w:rsidR="00A9562D" w:rsidRPr="009F20C0">
          <w:rPr>
            <w:noProof/>
          </w:rPr>
          <w:t>инженерными сетями</w:t>
        </w:r>
        <w:r w:rsidR="00383157" w:rsidRPr="009F20C0">
          <w:rPr>
            <w:noProof/>
          </w:rPr>
          <w:t xml:space="preserve"> </w:t>
        </w:r>
        <w:r w:rsidR="004E4C12" w:rsidRPr="009F20C0">
          <w:rPr>
            <w:noProof/>
          </w:rPr>
          <w:t>объекта капитального строительства</w:t>
        </w:r>
        <w:r w:rsidR="007F4570" w:rsidRPr="009F20C0">
          <w:rPr>
            <w:rStyle w:val="aff1"/>
            <w:noProof/>
            <w:color w:val="auto"/>
          </w:rPr>
          <w:t>»</w:t>
        </w:r>
      </w:hyperlink>
      <w:r w:rsidR="00B966EE" w:rsidRPr="009F20C0">
        <w:rPr>
          <w:noProof/>
        </w:rPr>
        <w:tab/>
      </w:r>
      <w:r w:rsidR="00974938">
        <w:rPr>
          <w:noProof/>
        </w:rPr>
        <w:t>9</w:t>
      </w:r>
      <w:r w:rsidR="00B966EE" w:rsidRPr="009F20C0">
        <w:rPr>
          <w:rFonts w:eastAsiaTheme="minorEastAsia"/>
          <w:bCs w:val="0"/>
          <w:noProof/>
        </w:rPr>
        <w:t xml:space="preserve"> </w:t>
      </w:r>
    </w:p>
    <w:p w:rsidR="00CD3D6B" w:rsidRPr="009F20C0" w:rsidRDefault="003E0CA2" w:rsidP="009F20C0">
      <w:pPr>
        <w:pStyle w:val="21"/>
        <w:jc w:val="both"/>
        <w:rPr>
          <w:rFonts w:eastAsiaTheme="minorEastAsia"/>
          <w:bCs w:val="0"/>
          <w:noProof/>
        </w:rPr>
      </w:pPr>
      <w:hyperlink w:anchor="_Toc10060852" w:history="1">
        <w:r w:rsidR="008D5769">
          <w:rPr>
            <w:rStyle w:val="aff1"/>
            <w:noProof/>
            <w:color w:val="auto"/>
          </w:rPr>
          <w:t>3.3.</w:t>
        </w:r>
        <w:r w:rsidR="00DC0F37">
          <w:rPr>
            <w:rStyle w:val="aff1"/>
            <w:noProof/>
            <w:color w:val="auto"/>
          </w:rPr>
          <w:t> </w:t>
        </w:r>
        <w:r w:rsidR="00CD3D6B" w:rsidRPr="009F20C0">
          <w:rPr>
            <w:rStyle w:val="aff1"/>
            <w:noProof/>
            <w:color w:val="auto"/>
          </w:rPr>
          <w:t>Обобщенная трудовая функция</w:t>
        </w:r>
        <w:r w:rsidR="007F4570" w:rsidRPr="009F20C0">
          <w:rPr>
            <w:rStyle w:val="aff1"/>
            <w:noProof/>
            <w:color w:val="auto"/>
          </w:rPr>
          <w:t xml:space="preserve"> «</w:t>
        </w:r>
        <w:r w:rsidR="00690F51" w:rsidRPr="009F20C0">
          <w:rPr>
            <w:noProof/>
          </w:rPr>
          <w:t xml:space="preserve">Техническое руководство процессами разработки и реализации проекта </w:t>
        </w:r>
        <w:r w:rsidR="00A664CC" w:rsidRPr="009F20C0">
          <w:rPr>
            <w:noProof/>
          </w:rPr>
          <w:t xml:space="preserve">слаботочных систем управления </w:t>
        </w:r>
        <w:r w:rsidR="00A9562D" w:rsidRPr="009F20C0">
          <w:rPr>
            <w:noProof/>
          </w:rPr>
          <w:t>инженерными сетями</w:t>
        </w:r>
        <w:r w:rsidR="00A664CC" w:rsidRPr="009F20C0">
          <w:rPr>
            <w:noProof/>
          </w:rPr>
          <w:t xml:space="preserve"> </w:t>
        </w:r>
        <w:r w:rsidR="00690F51" w:rsidRPr="009F20C0">
          <w:rPr>
            <w:noProof/>
          </w:rPr>
          <w:t>объекта капитального строительства</w:t>
        </w:r>
        <w:r w:rsidR="007F4570" w:rsidRPr="009F20C0">
          <w:rPr>
            <w:rStyle w:val="aff1"/>
            <w:noProof/>
            <w:color w:val="auto"/>
          </w:rPr>
          <w:t>»</w:t>
        </w:r>
        <w:r w:rsidR="00CD3D6B" w:rsidRPr="009F20C0">
          <w:rPr>
            <w:noProof/>
            <w:webHidden/>
          </w:rPr>
          <w:tab/>
        </w:r>
      </w:hyperlink>
      <w:r w:rsidR="00974938">
        <w:rPr>
          <w:noProof/>
        </w:rPr>
        <w:t>16</w:t>
      </w:r>
    </w:p>
    <w:p w:rsidR="00CD3D6B" w:rsidRPr="009F20C0" w:rsidRDefault="003E0CA2" w:rsidP="009F20C0">
      <w:pPr>
        <w:pStyle w:val="13"/>
        <w:jc w:val="both"/>
        <w:rPr>
          <w:rFonts w:eastAsiaTheme="minorEastAsia"/>
          <w:szCs w:val="24"/>
        </w:rPr>
      </w:pPr>
      <w:hyperlink w:anchor="_Toc10060853" w:history="1">
        <w:r w:rsidR="00CD3D6B" w:rsidRPr="009F20C0">
          <w:rPr>
            <w:rStyle w:val="aff1"/>
            <w:color w:val="auto"/>
            <w:szCs w:val="24"/>
          </w:rPr>
          <w:t>IV. Сведения об организациях – разработчиках профессионального стандарта</w:t>
        </w:r>
        <w:r w:rsidR="00CD3D6B" w:rsidRPr="009F20C0">
          <w:rPr>
            <w:webHidden/>
            <w:szCs w:val="24"/>
          </w:rPr>
          <w:tab/>
        </w:r>
      </w:hyperlink>
      <w:r w:rsidR="00974938">
        <w:rPr>
          <w:szCs w:val="24"/>
        </w:rPr>
        <w:t>23</w:t>
      </w:r>
    </w:p>
    <w:p w:rsidR="004A4539" w:rsidRPr="009F20C0" w:rsidRDefault="00A25A21" w:rsidP="009F20C0">
      <w:pPr>
        <w:pStyle w:val="afa"/>
        <w:jc w:val="both"/>
        <w:rPr>
          <w:sz w:val="22"/>
          <w:szCs w:val="22"/>
          <w:lang w:val="lt-LT"/>
        </w:rPr>
      </w:pPr>
      <w:r w:rsidRPr="009F20C0">
        <w:rPr>
          <w:lang w:val="lt-LT"/>
        </w:rPr>
        <w:fldChar w:fldCharType="end"/>
      </w:r>
    </w:p>
    <w:p w:rsidR="00407766" w:rsidRPr="009F20C0" w:rsidRDefault="00407766" w:rsidP="009F20C0">
      <w:pPr>
        <w:pStyle w:val="1"/>
      </w:pPr>
      <w:bookmarkStart w:id="2" w:name="_Toc10060847"/>
      <w:r w:rsidRPr="009F20C0">
        <w:rPr>
          <w:lang w:val="lt-LT"/>
        </w:rPr>
        <w:t>I</w:t>
      </w:r>
      <w:r w:rsidRPr="009F20C0">
        <w:t>. Общие сведения</w:t>
      </w:r>
      <w:bookmarkEnd w:id="2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9"/>
        <w:gridCol w:w="610"/>
        <w:gridCol w:w="1386"/>
      </w:tblGrid>
      <w:tr w:rsidR="00AA0065" w:rsidRPr="009F20C0" w:rsidTr="002C652A">
        <w:trPr>
          <w:trHeight w:val="437"/>
        </w:trPr>
        <w:tc>
          <w:tcPr>
            <w:tcW w:w="40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07766" w:rsidRPr="009F20C0" w:rsidRDefault="004B3BA3" w:rsidP="009F20C0">
            <w:pPr>
              <w:pStyle w:val="afa"/>
            </w:pPr>
            <w:r w:rsidRPr="009F20C0">
              <w:t xml:space="preserve">Проектирование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объектов капитального строительства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07766" w:rsidRPr="009F20C0" w:rsidRDefault="00407766" w:rsidP="009F20C0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07766" w:rsidRPr="009F20C0" w:rsidRDefault="006F0A0D" w:rsidP="009F20C0">
            <w:pPr>
              <w:pStyle w:val="aff0"/>
            </w:pPr>
            <w:r>
              <w:t>16.148</w:t>
            </w:r>
          </w:p>
        </w:tc>
      </w:tr>
      <w:tr w:rsidR="00144951" w:rsidRPr="009F20C0" w:rsidTr="002C652A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Код</w:t>
            </w:r>
          </w:p>
        </w:tc>
      </w:tr>
    </w:tbl>
    <w:p w:rsidR="002C652A" w:rsidRPr="009F20C0" w:rsidRDefault="002C652A" w:rsidP="009F20C0"/>
    <w:p w:rsidR="002C652A" w:rsidRPr="009F20C0" w:rsidRDefault="002C652A" w:rsidP="009F20C0">
      <w:r w:rsidRPr="009F20C0">
        <w:t>Основная цель вида профессиональной деятельности:</w:t>
      </w:r>
    </w:p>
    <w:p w:rsidR="002C652A" w:rsidRPr="009F20C0" w:rsidRDefault="002C652A" w:rsidP="009F20C0">
      <w:pPr>
        <w:rPr>
          <w:sz w:val="22"/>
          <w:szCs w:val="22"/>
        </w:rPr>
      </w:pPr>
    </w:p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144951" w:rsidRPr="009F20C0" w:rsidTr="002C652A">
        <w:trPr>
          <w:trHeight w:val="528"/>
        </w:trPr>
        <w:tc>
          <w:tcPr>
            <w:tcW w:w="5000" w:type="pct"/>
          </w:tcPr>
          <w:p w:rsidR="00407766" w:rsidRPr="009F20C0" w:rsidRDefault="00F050EC" w:rsidP="009F20C0">
            <w:pPr>
              <w:pStyle w:val="afa"/>
            </w:pPr>
            <w:r w:rsidRPr="009F20C0">
              <w:t xml:space="preserve">Разработка проектной и рабочей документации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объектов капитального строительства</w:t>
            </w:r>
          </w:p>
        </w:tc>
      </w:tr>
    </w:tbl>
    <w:p w:rsidR="002C652A" w:rsidRPr="009F20C0" w:rsidRDefault="002C652A" w:rsidP="009F20C0"/>
    <w:p w:rsidR="002C652A" w:rsidRPr="009F20C0" w:rsidRDefault="002C652A" w:rsidP="009F20C0">
      <w:r w:rsidRPr="009F20C0">
        <w:t>Группа занятий:</w:t>
      </w:r>
    </w:p>
    <w:p w:rsidR="002C652A" w:rsidRPr="009F20C0" w:rsidRDefault="002C652A" w:rsidP="009F20C0">
      <w:pPr>
        <w:rPr>
          <w:sz w:val="22"/>
          <w:szCs w:val="22"/>
        </w:rPr>
      </w:pPr>
    </w:p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3317"/>
        <w:gridCol w:w="1239"/>
        <w:gridCol w:w="4017"/>
      </w:tblGrid>
      <w:tr w:rsidR="00855145" w:rsidRPr="009F20C0" w:rsidTr="002C652A">
        <w:trPr>
          <w:trHeight w:val="399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5145" w:rsidRPr="009F20C0" w:rsidRDefault="00855145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10A37" w:rsidRPr="009F20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5145" w:rsidRPr="009F20C0" w:rsidRDefault="00855145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Инженеры</w:t>
            </w:r>
            <w:r w:rsidR="00410A3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по гражданскому строительству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5145" w:rsidRPr="009F20C0" w:rsidRDefault="00855145" w:rsidP="009F20C0">
            <w:pPr>
              <w:pStyle w:val="afa"/>
            </w:pPr>
            <w:r w:rsidRPr="009F20C0"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5145" w:rsidRPr="009F20C0" w:rsidRDefault="00855145" w:rsidP="009F20C0">
            <w:pPr>
              <w:pStyle w:val="afa"/>
            </w:pPr>
            <w:r w:rsidRPr="009F20C0">
              <w:t>-</w:t>
            </w:r>
          </w:p>
        </w:tc>
      </w:tr>
      <w:tr w:rsidR="00144951" w:rsidRPr="009F20C0" w:rsidTr="002C652A">
        <w:trPr>
          <w:trHeight w:val="227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(код ОКЗ</w:t>
            </w:r>
            <w:r w:rsidRPr="009F20C0">
              <w:rPr>
                <w:vertAlign w:val="superscript"/>
              </w:rPr>
              <w:endnoteReference w:id="1"/>
            </w:r>
            <w:r w:rsidRPr="009F20C0"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9F20C0">
            <w:pPr>
              <w:pStyle w:val="101"/>
            </w:pPr>
            <w:r w:rsidRPr="009F20C0">
              <w:t>(наименование)</w:t>
            </w:r>
          </w:p>
        </w:tc>
      </w:tr>
    </w:tbl>
    <w:p w:rsidR="002C652A" w:rsidRPr="009F20C0" w:rsidRDefault="002C652A" w:rsidP="009F20C0"/>
    <w:p w:rsidR="002C652A" w:rsidRPr="009F20C0" w:rsidRDefault="002C652A" w:rsidP="009F20C0">
      <w:r w:rsidRPr="009F20C0">
        <w:t>Отнесение к видам экономической деятельности:</w:t>
      </w:r>
    </w:p>
    <w:p w:rsidR="002C652A" w:rsidRPr="009F20C0" w:rsidRDefault="002C652A" w:rsidP="009F20C0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8644"/>
      </w:tblGrid>
      <w:tr w:rsidR="00144951" w:rsidRPr="009F20C0" w:rsidTr="0086626A">
        <w:trPr>
          <w:trHeight w:val="227"/>
        </w:trPr>
        <w:tc>
          <w:tcPr>
            <w:tcW w:w="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973D2" w:rsidRPr="009F20C0" w:rsidRDefault="003E0CA2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14.11.2019) (с изм. и доп., вступ. в силу с 01.01.2020){КонсультантПлюс}" w:history="1">
              <w:r w:rsidR="008973D2" w:rsidRPr="009F20C0">
                <w:rPr>
                  <w:rFonts w:ascii="Times New Roman" w:hAnsi="Times New Roman" w:cs="Times New Roman"/>
                  <w:sz w:val="24"/>
                  <w:szCs w:val="24"/>
                </w:rPr>
                <w:t>71.12.1</w:t>
              </w:r>
            </w:hyperlink>
          </w:p>
        </w:tc>
        <w:tc>
          <w:tcPr>
            <w:tcW w:w="42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973D2" w:rsidRPr="009F20C0" w:rsidRDefault="008973D2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 инженерно-техническим проектированием, управлением проектами строительства, выполнением строительного контроля и авторского надзора</w:t>
            </w:r>
          </w:p>
        </w:tc>
      </w:tr>
      <w:tr w:rsidR="00144951" w:rsidRPr="009F20C0" w:rsidTr="0086626A">
        <w:trPr>
          <w:trHeight w:val="244"/>
        </w:trPr>
        <w:tc>
          <w:tcPr>
            <w:tcW w:w="765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973D2" w:rsidRPr="009F20C0" w:rsidRDefault="008973D2" w:rsidP="009F20C0">
            <w:pPr>
              <w:pStyle w:val="101"/>
            </w:pPr>
            <w:r w:rsidRPr="009F20C0">
              <w:t>(код ОКВЭД</w:t>
            </w:r>
            <w:r w:rsidRPr="009F20C0">
              <w:rPr>
                <w:vertAlign w:val="superscript"/>
              </w:rPr>
              <w:endnoteReference w:id="2"/>
            </w:r>
            <w:r w:rsidRPr="009F20C0">
              <w:t>)</w:t>
            </w:r>
          </w:p>
        </w:tc>
        <w:tc>
          <w:tcPr>
            <w:tcW w:w="4235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973D2" w:rsidRPr="009F20C0" w:rsidRDefault="008973D2" w:rsidP="009F20C0">
            <w:pPr>
              <w:pStyle w:val="101"/>
            </w:pPr>
            <w:r w:rsidRPr="009F20C0">
              <w:t>(наименование вида экономической деятельности)</w:t>
            </w:r>
          </w:p>
        </w:tc>
      </w:tr>
    </w:tbl>
    <w:p w:rsidR="00407766" w:rsidRPr="009F20C0" w:rsidRDefault="00407766" w:rsidP="009F20C0">
      <w:pPr>
        <w:pStyle w:val="afa"/>
        <w:rPr>
          <w:lang w:val="en-US"/>
        </w:rPr>
      </w:pPr>
    </w:p>
    <w:p w:rsidR="00407766" w:rsidRPr="009F20C0" w:rsidRDefault="00407766" w:rsidP="009F20C0">
      <w:pPr>
        <w:pStyle w:val="afa"/>
        <w:sectPr w:rsidR="00407766" w:rsidRPr="009F20C0" w:rsidSect="002C652A">
          <w:headerReference w:type="even" r:id="rId9"/>
          <w:headerReference w:type="default" r:id="rId10"/>
          <w:footerReference w:type="even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07766" w:rsidRPr="009F20C0" w:rsidRDefault="00407766" w:rsidP="009F20C0">
      <w:pPr>
        <w:pStyle w:val="1"/>
        <w:jc w:val="center"/>
      </w:pPr>
      <w:bookmarkStart w:id="3" w:name="_Toc10060848"/>
      <w:r w:rsidRPr="009F20C0">
        <w:lastRenderedPageBreak/>
        <w:t xml:space="preserve">II. Описание трудовых функций, </w:t>
      </w:r>
      <w:r w:rsidR="00D44662" w:rsidRPr="009F20C0">
        <w:t>входящих в</w:t>
      </w:r>
      <w:r w:rsidRPr="009F20C0">
        <w:t xml:space="preserve"> профессиональный стандарт (функциональная карта вида </w:t>
      </w:r>
      <w:r w:rsidR="0086626A" w:rsidRPr="009F20C0">
        <w:t>профессиональн</w:t>
      </w:r>
      <w:r w:rsidRPr="009F20C0">
        <w:t>ой деятельности)</w:t>
      </w:r>
      <w:bookmarkEnd w:id="3"/>
    </w:p>
    <w:p w:rsidR="009153FB" w:rsidRPr="009F20C0" w:rsidRDefault="009153FB" w:rsidP="009F20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21"/>
        <w:gridCol w:w="3467"/>
        <w:gridCol w:w="1695"/>
        <w:gridCol w:w="5658"/>
        <w:gridCol w:w="1025"/>
        <w:gridCol w:w="1694"/>
      </w:tblGrid>
      <w:tr w:rsidR="00AA0065" w:rsidRPr="009F20C0" w:rsidTr="0086626A">
        <w:trPr>
          <w:trHeight w:val="20"/>
        </w:trPr>
        <w:tc>
          <w:tcPr>
            <w:tcW w:w="2123" w:type="pct"/>
            <w:gridSpan w:val="3"/>
            <w:vAlign w:val="center"/>
          </w:tcPr>
          <w:p w:rsidR="00407766" w:rsidRPr="009F20C0" w:rsidRDefault="00407766" w:rsidP="009F20C0">
            <w:pPr>
              <w:pStyle w:val="aff0"/>
            </w:pPr>
            <w:r w:rsidRPr="009F20C0">
              <w:t>Обобщенные трудовые функции</w:t>
            </w:r>
          </w:p>
        </w:tc>
        <w:tc>
          <w:tcPr>
            <w:tcW w:w="2877" w:type="pct"/>
            <w:gridSpan w:val="3"/>
            <w:vAlign w:val="center"/>
          </w:tcPr>
          <w:p w:rsidR="00407766" w:rsidRPr="009F20C0" w:rsidRDefault="00407766" w:rsidP="009F20C0">
            <w:pPr>
              <w:pStyle w:val="aff0"/>
            </w:pPr>
            <w:r w:rsidRPr="009F20C0">
              <w:t>Трудовые функции</w:t>
            </w:r>
          </w:p>
        </w:tc>
      </w:tr>
      <w:tr w:rsidR="00144951" w:rsidRPr="009F20C0" w:rsidTr="0086626A">
        <w:trPr>
          <w:trHeight w:val="20"/>
        </w:trPr>
        <w:tc>
          <w:tcPr>
            <w:tcW w:w="351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к</w:t>
            </w:r>
            <w:r w:rsidR="00407766" w:rsidRPr="009F20C0">
              <w:t>од</w:t>
            </w:r>
          </w:p>
        </w:tc>
        <w:tc>
          <w:tcPr>
            <w:tcW w:w="1191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н</w:t>
            </w:r>
            <w:r w:rsidR="00407766" w:rsidRPr="009F20C0">
              <w:t>аименование</w:t>
            </w:r>
          </w:p>
        </w:tc>
        <w:tc>
          <w:tcPr>
            <w:tcW w:w="582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у</w:t>
            </w:r>
            <w:r w:rsidR="00407766" w:rsidRPr="009F20C0">
              <w:t>ровень квалификации</w:t>
            </w:r>
          </w:p>
        </w:tc>
        <w:tc>
          <w:tcPr>
            <w:tcW w:w="1943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н</w:t>
            </w:r>
            <w:r w:rsidR="00407766" w:rsidRPr="009F20C0">
              <w:t>аименование</w:t>
            </w:r>
          </w:p>
        </w:tc>
        <w:tc>
          <w:tcPr>
            <w:tcW w:w="352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к</w:t>
            </w:r>
            <w:r w:rsidR="00407766" w:rsidRPr="009F20C0">
              <w:t>од</w:t>
            </w:r>
          </w:p>
        </w:tc>
        <w:tc>
          <w:tcPr>
            <w:tcW w:w="582" w:type="pct"/>
            <w:vAlign w:val="center"/>
          </w:tcPr>
          <w:p w:rsidR="00407766" w:rsidRPr="009F20C0" w:rsidRDefault="0086626A" w:rsidP="009F20C0">
            <w:pPr>
              <w:pStyle w:val="aff0"/>
            </w:pPr>
            <w:r w:rsidRPr="009F20C0">
              <w:t>у</w:t>
            </w:r>
            <w:r w:rsidR="00407766" w:rsidRPr="009F20C0">
              <w:t>ровень (подуровень) квалификации</w:t>
            </w:r>
          </w:p>
        </w:tc>
      </w:tr>
      <w:tr w:rsidR="007732DB" w:rsidRPr="009F20C0" w:rsidTr="00367A52">
        <w:trPr>
          <w:trHeight w:val="20"/>
        </w:trPr>
        <w:tc>
          <w:tcPr>
            <w:tcW w:w="351" w:type="pct"/>
            <w:vMerge w:val="restart"/>
          </w:tcPr>
          <w:p w:rsidR="007732DB" w:rsidRPr="00AE1A3C" w:rsidRDefault="00AE1A3C" w:rsidP="009F20C0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91" w:type="pct"/>
            <w:vMerge w:val="restart"/>
          </w:tcPr>
          <w:p w:rsidR="007732DB" w:rsidRPr="009F20C0" w:rsidRDefault="008812E0" w:rsidP="009F20C0">
            <w:pPr>
              <w:pStyle w:val="Default"/>
            </w:pPr>
            <w:r w:rsidRPr="009F20C0">
              <w:rPr>
                <w:color w:val="auto"/>
              </w:rPr>
              <w:t xml:space="preserve">Разработка и оформление рабочей документации </w:t>
            </w:r>
            <w:r w:rsidR="001356EB" w:rsidRPr="009F20C0">
              <w:rPr>
                <w:color w:val="auto"/>
              </w:rPr>
              <w:t xml:space="preserve">слаботочных систем управления </w:t>
            </w:r>
            <w:r w:rsidR="00A9562D" w:rsidRPr="009F20C0">
              <w:rPr>
                <w:color w:val="auto"/>
              </w:rPr>
              <w:t>инженерными сетями</w:t>
            </w:r>
            <w:r w:rsidR="001356EB" w:rsidRPr="009F20C0">
              <w:rPr>
                <w:color w:val="auto"/>
              </w:rPr>
              <w:t xml:space="preserve"> </w:t>
            </w:r>
            <w:r w:rsidRPr="009F20C0">
              <w:rPr>
                <w:color w:val="auto"/>
              </w:rPr>
              <w:t xml:space="preserve">объекта капитального строительства </w:t>
            </w:r>
          </w:p>
        </w:tc>
        <w:tc>
          <w:tcPr>
            <w:tcW w:w="582" w:type="pct"/>
            <w:vMerge w:val="restart"/>
          </w:tcPr>
          <w:p w:rsidR="007732DB" w:rsidRPr="009F20C0" w:rsidRDefault="007732DB" w:rsidP="009F20C0">
            <w:pPr>
              <w:pStyle w:val="aff0"/>
            </w:pPr>
            <w:r w:rsidRPr="009F20C0">
              <w:t>6</w:t>
            </w:r>
          </w:p>
        </w:tc>
        <w:tc>
          <w:tcPr>
            <w:tcW w:w="1943" w:type="pct"/>
          </w:tcPr>
          <w:p w:rsidR="007732DB" w:rsidRPr="009F20C0" w:rsidRDefault="005276DF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рабочей документации 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B4980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</w:t>
            </w:r>
            <w:r w:rsidR="0054773A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</w:p>
        </w:tc>
        <w:tc>
          <w:tcPr>
            <w:tcW w:w="352" w:type="pct"/>
          </w:tcPr>
          <w:p w:rsidR="007732DB" w:rsidRPr="009F20C0" w:rsidRDefault="00AE1A3C" w:rsidP="009F20C0">
            <w:pPr>
              <w:pStyle w:val="aff0"/>
            </w:pPr>
            <w:r>
              <w:rPr>
                <w:lang w:val="en-US"/>
              </w:rPr>
              <w:t>A</w:t>
            </w:r>
            <w:r w:rsidR="007732DB" w:rsidRPr="009F20C0">
              <w:t>/01.6</w:t>
            </w:r>
          </w:p>
        </w:tc>
        <w:tc>
          <w:tcPr>
            <w:tcW w:w="582" w:type="pct"/>
          </w:tcPr>
          <w:p w:rsidR="007732DB" w:rsidRPr="009F20C0" w:rsidRDefault="007732DB" w:rsidP="009F20C0">
            <w:pPr>
              <w:pStyle w:val="aff0"/>
            </w:pPr>
            <w:r w:rsidRPr="009F20C0">
              <w:t>6</w:t>
            </w:r>
          </w:p>
        </w:tc>
      </w:tr>
      <w:tr w:rsidR="007732DB" w:rsidRPr="009F20C0" w:rsidTr="00367A52">
        <w:trPr>
          <w:trHeight w:val="20"/>
        </w:trPr>
        <w:tc>
          <w:tcPr>
            <w:tcW w:w="351" w:type="pct"/>
            <w:vMerge/>
          </w:tcPr>
          <w:p w:rsidR="007732DB" w:rsidRPr="009F20C0" w:rsidRDefault="007732DB" w:rsidP="009F20C0">
            <w:pPr>
              <w:pStyle w:val="aff0"/>
              <w:jc w:val="left"/>
            </w:pPr>
          </w:p>
        </w:tc>
        <w:tc>
          <w:tcPr>
            <w:tcW w:w="1191" w:type="pct"/>
            <w:vMerge/>
          </w:tcPr>
          <w:p w:rsidR="007732DB" w:rsidRPr="009F20C0" w:rsidRDefault="007732DB" w:rsidP="009F20C0">
            <w:pPr>
              <w:pStyle w:val="afa"/>
            </w:pPr>
          </w:p>
        </w:tc>
        <w:tc>
          <w:tcPr>
            <w:tcW w:w="582" w:type="pct"/>
            <w:vMerge/>
          </w:tcPr>
          <w:p w:rsidR="007732DB" w:rsidRPr="009F20C0" w:rsidRDefault="007732DB" w:rsidP="009F20C0">
            <w:pPr>
              <w:pStyle w:val="aff0"/>
            </w:pPr>
          </w:p>
        </w:tc>
        <w:tc>
          <w:tcPr>
            <w:tcW w:w="1943" w:type="pct"/>
          </w:tcPr>
          <w:p w:rsidR="007732DB" w:rsidRPr="009F20C0" w:rsidRDefault="001D7A60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Подготовка к выпуску </w:t>
            </w:r>
            <w:r w:rsidR="000B4980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рабочей документации 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B4980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7732DB" w:rsidRPr="009F20C0" w:rsidRDefault="00AE1A3C" w:rsidP="009F20C0">
            <w:pPr>
              <w:pStyle w:val="aff0"/>
            </w:pPr>
            <w:r>
              <w:rPr>
                <w:lang w:val="en-US"/>
              </w:rPr>
              <w:t>A</w:t>
            </w:r>
            <w:r w:rsidR="007732DB" w:rsidRPr="009F20C0">
              <w:t>/02.6</w:t>
            </w:r>
          </w:p>
        </w:tc>
        <w:tc>
          <w:tcPr>
            <w:tcW w:w="582" w:type="pct"/>
          </w:tcPr>
          <w:p w:rsidR="007732DB" w:rsidRPr="009F20C0" w:rsidRDefault="007732DB" w:rsidP="009F20C0">
            <w:pPr>
              <w:pStyle w:val="aff0"/>
            </w:pPr>
            <w:r w:rsidRPr="009F20C0">
              <w:t>6</w:t>
            </w:r>
          </w:p>
        </w:tc>
      </w:tr>
      <w:tr w:rsidR="00144951" w:rsidRPr="009F20C0" w:rsidTr="00367A52">
        <w:trPr>
          <w:trHeight w:val="20"/>
        </w:trPr>
        <w:tc>
          <w:tcPr>
            <w:tcW w:w="351" w:type="pct"/>
            <w:vMerge/>
          </w:tcPr>
          <w:p w:rsidR="007732DB" w:rsidRPr="009F20C0" w:rsidRDefault="007732DB" w:rsidP="009F20C0">
            <w:pPr>
              <w:pStyle w:val="aff0"/>
              <w:jc w:val="left"/>
              <w:rPr>
                <w:lang w:val="en-US"/>
              </w:rPr>
            </w:pPr>
          </w:p>
        </w:tc>
        <w:tc>
          <w:tcPr>
            <w:tcW w:w="1191" w:type="pct"/>
            <w:vMerge/>
          </w:tcPr>
          <w:p w:rsidR="007732DB" w:rsidRPr="009F20C0" w:rsidRDefault="007732DB" w:rsidP="009F20C0">
            <w:pPr>
              <w:pStyle w:val="afa"/>
            </w:pPr>
          </w:p>
        </w:tc>
        <w:tc>
          <w:tcPr>
            <w:tcW w:w="582" w:type="pct"/>
            <w:vMerge/>
          </w:tcPr>
          <w:p w:rsidR="007732DB" w:rsidRPr="009F20C0" w:rsidRDefault="007732DB" w:rsidP="009F20C0">
            <w:pPr>
              <w:pStyle w:val="aff0"/>
              <w:rPr>
                <w:lang w:val="en-US"/>
              </w:rPr>
            </w:pPr>
          </w:p>
        </w:tc>
        <w:tc>
          <w:tcPr>
            <w:tcW w:w="1943" w:type="pct"/>
          </w:tcPr>
          <w:p w:rsidR="007732DB" w:rsidRPr="009F20C0" w:rsidRDefault="00487B12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Создание элементов 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 качестве компонентов для информационной модели</w:t>
            </w:r>
            <w:r w:rsidR="003D0CC9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капитального строительства</w:t>
            </w:r>
          </w:p>
        </w:tc>
        <w:tc>
          <w:tcPr>
            <w:tcW w:w="352" w:type="pct"/>
          </w:tcPr>
          <w:p w:rsidR="007732DB" w:rsidRPr="009F20C0" w:rsidRDefault="00AE1A3C" w:rsidP="009F20C0">
            <w:pPr>
              <w:pStyle w:val="aff0"/>
            </w:pPr>
            <w:r>
              <w:rPr>
                <w:lang w:val="en-US"/>
              </w:rPr>
              <w:t>A</w:t>
            </w:r>
            <w:r w:rsidR="007732DB" w:rsidRPr="009F20C0">
              <w:t>/03.6</w:t>
            </w:r>
          </w:p>
        </w:tc>
        <w:tc>
          <w:tcPr>
            <w:tcW w:w="582" w:type="pct"/>
          </w:tcPr>
          <w:p w:rsidR="007732DB" w:rsidRPr="009F20C0" w:rsidRDefault="007732DB" w:rsidP="009F20C0">
            <w:pPr>
              <w:pStyle w:val="aff0"/>
            </w:pPr>
            <w:r w:rsidRPr="009F20C0">
              <w:t>6</w:t>
            </w:r>
          </w:p>
        </w:tc>
      </w:tr>
      <w:tr w:rsidR="008812E0" w:rsidRPr="009F20C0" w:rsidTr="00367A52">
        <w:trPr>
          <w:trHeight w:val="20"/>
        </w:trPr>
        <w:tc>
          <w:tcPr>
            <w:tcW w:w="351" w:type="pct"/>
            <w:vMerge w:val="restart"/>
          </w:tcPr>
          <w:p w:rsidR="008812E0" w:rsidRPr="009F20C0" w:rsidRDefault="00AE1A3C" w:rsidP="009F20C0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91" w:type="pct"/>
            <w:vMerge w:val="restart"/>
          </w:tcPr>
          <w:p w:rsidR="008812E0" w:rsidRPr="009F20C0" w:rsidRDefault="00F92B1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</w:t>
            </w:r>
            <w:r w:rsidR="0028741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2E0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582" w:type="pct"/>
            <w:vMerge w:val="restart"/>
          </w:tcPr>
          <w:p w:rsidR="008812E0" w:rsidRPr="009F20C0" w:rsidRDefault="008812E0" w:rsidP="009F20C0">
            <w:pPr>
              <w:pStyle w:val="aff0"/>
            </w:pPr>
            <w:r w:rsidRPr="009F20C0">
              <w:t>6</w:t>
            </w:r>
          </w:p>
        </w:tc>
        <w:tc>
          <w:tcPr>
            <w:tcW w:w="1943" w:type="pct"/>
          </w:tcPr>
          <w:p w:rsidR="008812E0" w:rsidRPr="009F20C0" w:rsidRDefault="00FD2F5A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расчетов </w:t>
            </w:r>
            <w:r w:rsidR="00E15265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для проектирования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265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8812E0" w:rsidRPr="009F20C0" w:rsidRDefault="00AE1A3C" w:rsidP="009F20C0">
            <w:pPr>
              <w:pStyle w:val="aff0"/>
            </w:pPr>
            <w:r>
              <w:rPr>
                <w:lang w:val="en-US"/>
              </w:rPr>
              <w:t>B</w:t>
            </w:r>
            <w:r w:rsidR="008812E0" w:rsidRPr="009F20C0">
              <w:rPr>
                <w:lang w:val="en-US"/>
              </w:rPr>
              <w:t>/01.6</w:t>
            </w:r>
          </w:p>
        </w:tc>
        <w:tc>
          <w:tcPr>
            <w:tcW w:w="582" w:type="pct"/>
          </w:tcPr>
          <w:p w:rsidR="008812E0" w:rsidRPr="009F20C0" w:rsidRDefault="008812E0" w:rsidP="009F20C0">
            <w:pPr>
              <w:pStyle w:val="aff0"/>
            </w:pPr>
            <w:r w:rsidRPr="009F20C0">
              <w:t>6</w:t>
            </w:r>
          </w:p>
        </w:tc>
      </w:tr>
      <w:tr w:rsidR="008812E0" w:rsidRPr="009F20C0" w:rsidTr="00367A52">
        <w:trPr>
          <w:trHeight w:val="20"/>
        </w:trPr>
        <w:tc>
          <w:tcPr>
            <w:tcW w:w="351" w:type="pct"/>
            <w:vMerge/>
          </w:tcPr>
          <w:p w:rsidR="008812E0" w:rsidRPr="009F20C0" w:rsidRDefault="008812E0" w:rsidP="009F20C0">
            <w:pPr>
              <w:pStyle w:val="aff0"/>
              <w:rPr>
                <w:lang w:val="en-US"/>
              </w:rPr>
            </w:pPr>
          </w:p>
        </w:tc>
        <w:tc>
          <w:tcPr>
            <w:tcW w:w="1191" w:type="pct"/>
            <w:vMerge/>
          </w:tcPr>
          <w:p w:rsidR="008812E0" w:rsidRPr="009F20C0" w:rsidRDefault="008812E0" w:rsidP="009F20C0">
            <w:pPr>
              <w:pStyle w:val="afa"/>
            </w:pPr>
          </w:p>
        </w:tc>
        <w:tc>
          <w:tcPr>
            <w:tcW w:w="582" w:type="pct"/>
            <w:vMerge/>
            <w:vAlign w:val="center"/>
          </w:tcPr>
          <w:p w:rsidR="008812E0" w:rsidRPr="009F20C0" w:rsidRDefault="008812E0" w:rsidP="009F20C0">
            <w:pPr>
              <w:pStyle w:val="aff0"/>
            </w:pPr>
          </w:p>
        </w:tc>
        <w:tc>
          <w:tcPr>
            <w:tcW w:w="1943" w:type="pct"/>
          </w:tcPr>
          <w:p w:rsidR="008812E0" w:rsidRPr="009F20C0" w:rsidRDefault="00A50920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текстовой и графической частей проектной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8812E0" w:rsidRPr="009F20C0" w:rsidRDefault="00AE1A3C" w:rsidP="009F20C0">
            <w:pPr>
              <w:pStyle w:val="aff0"/>
            </w:pPr>
            <w:r>
              <w:rPr>
                <w:lang w:val="en-US"/>
              </w:rPr>
              <w:t>B</w:t>
            </w:r>
            <w:r w:rsidR="008812E0" w:rsidRPr="009F20C0">
              <w:rPr>
                <w:lang w:val="en-US"/>
              </w:rPr>
              <w:t>/02.6</w:t>
            </w:r>
          </w:p>
        </w:tc>
        <w:tc>
          <w:tcPr>
            <w:tcW w:w="582" w:type="pct"/>
          </w:tcPr>
          <w:p w:rsidR="008812E0" w:rsidRPr="009F20C0" w:rsidRDefault="008812E0" w:rsidP="009F20C0">
            <w:pPr>
              <w:pStyle w:val="aff0"/>
            </w:pPr>
            <w:r w:rsidRPr="009F20C0">
              <w:t>6</w:t>
            </w:r>
          </w:p>
        </w:tc>
      </w:tr>
      <w:tr w:rsidR="008812E0" w:rsidRPr="009F20C0" w:rsidTr="00367A52">
        <w:trPr>
          <w:trHeight w:val="20"/>
        </w:trPr>
        <w:tc>
          <w:tcPr>
            <w:tcW w:w="351" w:type="pct"/>
            <w:vMerge/>
            <w:vAlign w:val="center"/>
          </w:tcPr>
          <w:p w:rsidR="008812E0" w:rsidRPr="009F20C0" w:rsidRDefault="008812E0" w:rsidP="009F20C0">
            <w:pPr>
              <w:pStyle w:val="aff0"/>
              <w:rPr>
                <w:lang w:val="en-US"/>
              </w:rPr>
            </w:pPr>
          </w:p>
        </w:tc>
        <w:tc>
          <w:tcPr>
            <w:tcW w:w="1191" w:type="pct"/>
            <w:vMerge/>
          </w:tcPr>
          <w:p w:rsidR="008812E0" w:rsidRPr="009F20C0" w:rsidRDefault="008812E0" w:rsidP="009F20C0">
            <w:pPr>
              <w:pStyle w:val="afa"/>
            </w:pPr>
          </w:p>
        </w:tc>
        <w:tc>
          <w:tcPr>
            <w:tcW w:w="582" w:type="pct"/>
            <w:vMerge/>
            <w:vAlign w:val="center"/>
          </w:tcPr>
          <w:p w:rsidR="008812E0" w:rsidRPr="009F20C0" w:rsidRDefault="008812E0" w:rsidP="009F20C0">
            <w:pPr>
              <w:pStyle w:val="aff0"/>
            </w:pPr>
          </w:p>
        </w:tc>
        <w:tc>
          <w:tcPr>
            <w:tcW w:w="1943" w:type="pct"/>
          </w:tcPr>
          <w:p w:rsidR="008812E0" w:rsidRPr="009F20C0" w:rsidRDefault="002A07FA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2E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к выпуску </w:t>
            </w:r>
            <w:r w:rsidR="00E30A1C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920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8812E0" w:rsidRPr="009F20C0" w:rsidRDefault="00AE1A3C" w:rsidP="009F20C0">
            <w:pPr>
              <w:pStyle w:val="aff0"/>
            </w:pPr>
            <w:r>
              <w:rPr>
                <w:lang w:val="en-US"/>
              </w:rPr>
              <w:t>B</w:t>
            </w:r>
            <w:r w:rsidR="008812E0" w:rsidRPr="009F20C0">
              <w:t>/03.6</w:t>
            </w:r>
          </w:p>
        </w:tc>
        <w:tc>
          <w:tcPr>
            <w:tcW w:w="582" w:type="pct"/>
          </w:tcPr>
          <w:p w:rsidR="008812E0" w:rsidRPr="009F20C0" w:rsidRDefault="008812E0" w:rsidP="009F20C0">
            <w:pPr>
              <w:pStyle w:val="aff0"/>
            </w:pPr>
            <w:r w:rsidRPr="009F20C0">
              <w:t>6</w:t>
            </w:r>
          </w:p>
        </w:tc>
      </w:tr>
      <w:tr w:rsidR="00144951" w:rsidRPr="009F20C0" w:rsidTr="00367A52">
        <w:trPr>
          <w:trHeight w:val="20"/>
        </w:trPr>
        <w:tc>
          <w:tcPr>
            <w:tcW w:w="351" w:type="pct"/>
            <w:vMerge/>
            <w:vAlign w:val="center"/>
          </w:tcPr>
          <w:p w:rsidR="008812E0" w:rsidRPr="009F20C0" w:rsidRDefault="008812E0" w:rsidP="009F20C0">
            <w:pPr>
              <w:pStyle w:val="aff0"/>
              <w:rPr>
                <w:lang w:val="en-US"/>
              </w:rPr>
            </w:pPr>
          </w:p>
        </w:tc>
        <w:tc>
          <w:tcPr>
            <w:tcW w:w="1191" w:type="pct"/>
            <w:vMerge/>
          </w:tcPr>
          <w:p w:rsidR="008812E0" w:rsidRPr="009F20C0" w:rsidRDefault="008812E0" w:rsidP="009F20C0">
            <w:pPr>
              <w:pStyle w:val="afa"/>
            </w:pPr>
          </w:p>
        </w:tc>
        <w:tc>
          <w:tcPr>
            <w:tcW w:w="582" w:type="pct"/>
            <w:vMerge/>
            <w:vAlign w:val="center"/>
          </w:tcPr>
          <w:p w:rsidR="008812E0" w:rsidRPr="009F20C0" w:rsidRDefault="008812E0" w:rsidP="009F20C0">
            <w:pPr>
              <w:pStyle w:val="aff0"/>
            </w:pPr>
          </w:p>
        </w:tc>
        <w:tc>
          <w:tcPr>
            <w:tcW w:w="1943" w:type="pct"/>
          </w:tcPr>
          <w:p w:rsidR="008812E0" w:rsidRPr="009F20C0" w:rsidRDefault="00C560FC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Создание</w:t>
            </w:r>
            <w:r w:rsidR="00746F4C" w:rsidRPr="009F20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информационной модели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F4C"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8812E0" w:rsidRPr="009F20C0" w:rsidRDefault="00AE1A3C" w:rsidP="009F20C0">
            <w:pPr>
              <w:pStyle w:val="aff0"/>
            </w:pPr>
            <w:r>
              <w:rPr>
                <w:lang w:val="en-US"/>
              </w:rPr>
              <w:t>B</w:t>
            </w:r>
            <w:r w:rsidR="008812E0" w:rsidRPr="009F20C0">
              <w:t>/04.6</w:t>
            </w:r>
          </w:p>
        </w:tc>
        <w:tc>
          <w:tcPr>
            <w:tcW w:w="582" w:type="pct"/>
          </w:tcPr>
          <w:p w:rsidR="008812E0" w:rsidRPr="009F20C0" w:rsidRDefault="008812E0" w:rsidP="009F20C0">
            <w:pPr>
              <w:pStyle w:val="aff0"/>
            </w:pPr>
            <w:r w:rsidRPr="009F20C0">
              <w:t>6</w:t>
            </w:r>
          </w:p>
        </w:tc>
      </w:tr>
      <w:tr w:rsidR="00EF1365" w:rsidRPr="009F20C0" w:rsidTr="00367A52">
        <w:trPr>
          <w:trHeight w:val="20"/>
        </w:trPr>
        <w:tc>
          <w:tcPr>
            <w:tcW w:w="351" w:type="pct"/>
            <w:vMerge w:val="restart"/>
          </w:tcPr>
          <w:p w:rsidR="00EF1365" w:rsidRPr="009F20C0" w:rsidRDefault="00AE1A3C" w:rsidP="009F20C0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91" w:type="pct"/>
            <w:vMerge w:val="restart"/>
          </w:tcPr>
          <w:p w:rsidR="00F050EC" w:rsidRPr="009F20C0" w:rsidRDefault="00F050EC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руководство процессами разработки и реализации проекта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582" w:type="pct"/>
            <w:vMerge w:val="restart"/>
          </w:tcPr>
          <w:p w:rsidR="00EF1365" w:rsidRPr="009F20C0" w:rsidRDefault="00EF1365" w:rsidP="009F20C0">
            <w:pPr>
              <w:pStyle w:val="aff0"/>
            </w:pPr>
            <w:r w:rsidRPr="009F20C0">
              <w:lastRenderedPageBreak/>
              <w:t>7</w:t>
            </w:r>
          </w:p>
        </w:tc>
        <w:tc>
          <w:tcPr>
            <w:tcW w:w="1943" w:type="pct"/>
          </w:tcPr>
          <w:p w:rsidR="00EF1365" w:rsidRPr="009F20C0" w:rsidRDefault="00EF1365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D16A06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и конструктивных </w:t>
            </w:r>
            <w:r w:rsidR="007858B9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EF1365" w:rsidRPr="009F20C0" w:rsidRDefault="00AE1A3C" w:rsidP="009F20C0">
            <w:pPr>
              <w:pStyle w:val="aff0"/>
            </w:pPr>
            <w:r>
              <w:rPr>
                <w:lang w:val="en-US"/>
              </w:rPr>
              <w:t>C</w:t>
            </w:r>
            <w:r w:rsidR="00EF1365" w:rsidRPr="009F20C0">
              <w:rPr>
                <w:lang w:val="en-US"/>
              </w:rPr>
              <w:t>/0</w:t>
            </w:r>
            <w:r w:rsidR="00EF1365" w:rsidRPr="009F20C0">
              <w:t>1</w:t>
            </w:r>
            <w:r w:rsidR="00EF1365" w:rsidRPr="009F20C0">
              <w:rPr>
                <w:lang w:val="en-US"/>
              </w:rPr>
              <w:t>.7</w:t>
            </w:r>
          </w:p>
        </w:tc>
        <w:tc>
          <w:tcPr>
            <w:tcW w:w="582" w:type="pct"/>
          </w:tcPr>
          <w:p w:rsidR="00EF1365" w:rsidRPr="009F20C0" w:rsidRDefault="00EF1365" w:rsidP="009F20C0">
            <w:pPr>
              <w:pStyle w:val="aff0"/>
            </w:pPr>
            <w:r w:rsidRPr="009F20C0">
              <w:t>7</w:t>
            </w:r>
          </w:p>
        </w:tc>
      </w:tr>
      <w:tr w:rsidR="00EF1365" w:rsidRPr="009F20C0" w:rsidTr="00367A52">
        <w:trPr>
          <w:trHeight w:val="20"/>
        </w:trPr>
        <w:tc>
          <w:tcPr>
            <w:tcW w:w="35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19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582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943" w:type="pct"/>
          </w:tcPr>
          <w:p w:rsidR="00EF1365" w:rsidRPr="009F20C0" w:rsidRDefault="00EF1365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технического задания и </w:t>
            </w:r>
            <w:r w:rsidR="001B4653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разработки проекта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EF1365" w:rsidRPr="009F20C0" w:rsidRDefault="00AE1A3C" w:rsidP="009F20C0">
            <w:pPr>
              <w:pStyle w:val="aff0"/>
            </w:pPr>
            <w:r>
              <w:rPr>
                <w:lang w:val="en-US"/>
              </w:rPr>
              <w:t>C</w:t>
            </w:r>
            <w:r w:rsidR="00EF1365" w:rsidRPr="009F20C0">
              <w:rPr>
                <w:lang w:val="en-US"/>
              </w:rPr>
              <w:t>/0</w:t>
            </w:r>
            <w:r w:rsidR="00EF1365" w:rsidRPr="009F20C0">
              <w:t>2</w:t>
            </w:r>
            <w:r w:rsidR="00EF1365" w:rsidRPr="009F20C0">
              <w:rPr>
                <w:lang w:val="en-US"/>
              </w:rPr>
              <w:t>.7</w:t>
            </w:r>
          </w:p>
        </w:tc>
        <w:tc>
          <w:tcPr>
            <w:tcW w:w="582" w:type="pct"/>
          </w:tcPr>
          <w:p w:rsidR="00EF1365" w:rsidRPr="009F20C0" w:rsidRDefault="00EF1365" w:rsidP="009F20C0">
            <w:pPr>
              <w:pStyle w:val="aff0"/>
            </w:pPr>
            <w:r w:rsidRPr="009F20C0">
              <w:t>7</w:t>
            </w:r>
          </w:p>
        </w:tc>
      </w:tr>
      <w:tr w:rsidR="00EF1365" w:rsidRPr="009F20C0" w:rsidTr="00367A52">
        <w:trPr>
          <w:trHeight w:val="20"/>
        </w:trPr>
        <w:tc>
          <w:tcPr>
            <w:tcW w:w="35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19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582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943" w:type="pct"/>
          </w:tcPr>
          <w:p w:rsidR="00EF1365" w:rsidRPr="009F20C0" w:rsidRDefault="00EF1365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создания информационной модели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EF1365" w:rsidRPr="009F20C0" w:rsidRDefault="00AE1A3C" w:rsidP="009F20C0">
            <w:pPr>
              <w:pStyle w:val="aff0"/>
            </w:pPr>
            <w:r>
              <w:rPr>
                <w:lang w:val="en-US"/>
              </w:rPr>
              <w:t>C</w:t>
            </w:r>
            <w:r w:rsidR="00EF1365" w:rsidRPr="009F20C0">
              <w:rPr>
                <w:lang w:val="en-US"/>
              </w:rPr>
              <w:t>/0</w:t>
            </w:r>
            <w:r w:rsidR="00EF1365" w:rsidRPr="009F20C0">
              <w:t>3</w:t>
            </w:r>
            <w:r w:rsidR="00EF1365" w:rsidRPr="009F20C0">
              <w:rPr>
                <w:lang w:val="en-US"/>
              </w:rPr>
              <w:t>.7</w:t>
            </w:r>
          </w:p>
        </w:tc>
        <w:tc>
          <w:tcPr>
            <w:tcW w:w="582" w:type="pct"/>
          </w:tcPr>
          <w:p w:rsidR="00EF1365" w:rsidRPr="009F20C0" w:rsidRDefault="00EF1365" w:rsidP="009F20C0">
            <w:pPr>
              <w:pStyle w:val="aff0"/>
            </w:pPr>
            <w:r w:rsidRPr="009F20C0">
              <w:t>7</w:t>
            </w:r>
          </w:p>
        </w:tc>
      </w:tr>
      <w:tr w:rsidR="00144951" w:rsidRPr="009F20C0" w:rsidTr="00367A52">
        <w:trPr>
          <w:trHeight w:val="20"/>
        </w:trPr>
        <w:tc>
          <w:tcPr>
            <w:tcW w:w="35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191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582" w:type="pct"/>
            <w:vMerge/>
            <w:vAlign w:val="center"/>
          </w:tcPr>
          <w:p w:rsidR="00EF1365" w:rsidRPr="009F20C0" w:rsidRDefault="00EF1365" w:rsidP="009F20C0">
            <w:pPr>
              <w:rPr>
                <w:bCs w:val="0"/>
              </w:rPr>
            </w:pPr>
          </w:p>
        </w:tc>
        <w:tc>
          <w:tcPr>
            <w:tcW w:w="1943" w:type="pct"/>
          </w:tcPr>
          <w:p w:rsidR="00EF1365" w:rsidRPr="009F20C0" w:rsidRDefault="004529FD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авторского надзора за соблюдением утвержденных проектных решений проектной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  <w:tc>
          <w:tcPr>
            <w:tcW w:w="352" w:type="pct"/>
          </w:tcPr>
          <w:p w:rsidR="00EF1365" w:rsidRPr="009F20C0" w:rsidRDefault="00AE1A3C" w:rsidP="009F20C0">
            <w:pPr>
              <w:pStyle w:val="aff0"/>
            </w:pPr>
            <w:r>
              <w:rPr>
                <w:lang w:val="en-US"/>
              </w:rPr>
              <w:t>C</w:t>
            </w:r>
            <w:r w:rsidR="00EF1365" w:rsidRPr="009F20C0">
              <w:rPr>
                <w:lang w:val="en-US"/>
              </w:rPr>
              <w:t>/0</w:t>
            </w:r>
            <w:r w:rsidR="00EF1365" w:rsidRPr="009F20C0">
              <w:t>4</w:t>
            </w:r>
            <w:r w:rsidR="00EF1365" w:rsidRPr="009F20C0">
              <w:rPr>
                <w:lang w:val="en-US"/>
              </w:rPr>
              <w:t>.7</w:t>
            </w:r>
          </w:p>
        </w:tc>
        <w:tc>
          <w:tcPr>
            <w:tcW w:w="582" w:type="pct"/>
          </w:tcPr>
          <w:p w:rsidR="00EF1365" w:rsidRPr="009F20C0" w:rsidRDefault="00EF1365" w:rsidP="009F20C0">
            <w:pPr>
              <w:pStyle w:val="aff0"/>
            </w:pPr>
            <w:r w:rsidRPr="009F20C0">
              <w:t>7</w:t>
            </w:r>
          </w:p>
        </w:tc>
      </w:tr>
    </w:tbl>
    <w:p w:rsidR="00407766" w:rsidRPr="009F20C0" w:rsidRDefault="00407766" w:rsidP="009F20C0">
      <w:pPr>
        <w:rPr>
          <w:bCs w:val="0"/>
        </w:rPr>
        <w:sectPr w:rsidR="00407766" w:rsidRPr="009F20C0" w:rsidSect="0086626A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407766" w:rsidRDefault="00407766" w:rsidP="009F20C0">
      <w:pPr>
        <w:pStyle w:val="1"/>
        <w:jc w:val="center"/>
      </w:pPr>
      <w:bookmarkStart w:id="4" w:name="_Toc10060849"/>
      <w:r w:rsidRPr="009F20C0">
        <w:t>III. Характеристика обобщенных трудовых функций</w:t>
      </w:r>
      <w:bookmarkEnd w:id="4"/>
    </w:p>
    <w:p w:rsidR="009F20C0" w:rsidRPr="009F20C0" w:rsidRDefault="009F20C0" w:rsidP="009F20C0"/>
    <w:p w:rsidR="00407766" w:rsidRDefault="00407766" w:rsidP="009F20C0">
      <w:pPr>
        <w:pStyle w:val="2"/>
        <w:spacing w:before="0" w:after="0"/>
        <w:rPr>
          <w:szCs w:val="24"/>
        </w:rPr>
      </w:pPr>
      <w:bookmarkStart w:id="5" w:name="_Toc10060850"/>
      <w:r w:rsidRPr="009F20C0">
        <w:rPr>
          <w:szCs w:val="24"/>
        </w:rPr>
        <w:t>3.</w:t>
      </w:r>
      <w:r w:rsidR="004A44B8" w:rsidRPr="009F20C0">
        <w:rPr>
          <w:szCs w:val="24"/>
        </w:rPr>
        <w:t>1</w:t>
      </w:r>
      <w:r w:rsidRPr="009F20C0">
        <w:rPr>
          <w:szCs w:val="24"/>
        </w:rPr>
        <w:t>. Обобщенная трудовая функция</w:t>
      </w:r>
      <w:bookmarkEnd w:id="5"/>
    </w:p>
    <w:p w:rsidR="009F20C0" w:rsidRPr="009F20C0" w:rsidRDefault="009F20C0" w:rsidP="009F20C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708"/>
        <w:gridCol w:w="1561"/>
        <w:gridCol w:w="702"/>
      </w:tblGrid>
      <w:tr w:rsidR="00AA0065" w:rsidRPr="009F20C0" w:rsidTr="008D57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07766" w:rsidRPr="009F20C0" w:rsidRDefault="005276DF" w:rsidP="009F20C0">
            <w:pPr>
              <w:pStyle w:val="Default"/>
              <w:rPr>
                <w:color w:val="auto"/>
              </w:rPr>
            </w:pPr>
            <w:r w:rsidRPr="009F20C0">
              <w:rPr>
                <w:color w:val="auto"/>
              </w:rPr>
              <w:t xml:space="preserve">Разработка и оформление рабочей документации </w:t>
            </w:r>
            <w:r w:rsidR="001356EB" w:rsidRPr="009F20C0">
              <w:rPr>
                <w:iCs/>
                <w:color w:val="auto"/>
              </w:rPr>
              <w:t xml:space="preserve">слаботочных систем управления </w:t>
            </w:r>
            <w:r w:rsidR="00A9562D" w:rsidRPr="009F20C0">
              <w:rPr>
                <w:iCs/>
                <w:color w:val="auto"/>
              </w:rPr>
              <w:t>инженерными сетями</w:t>
            </w:r>
            <w:r w:rsidR="001356EB" w:rsidRPr="009F20C0">
              <w:rPr>
                <w:iCs/>
                <w:color w:val="auto"/>
              </w:rPr>
              <w:t xml:space="preserve"> </w:t>
            </w:r>
            <w:r w:rsidR="00636043" w:rsidRPr="009F20C0">
              <w:rPr>
                <w:color w:val="auto"/>
              </w:rPr>
              <w:t>объекта капитального</w:t>
            </w:r>
            <w:r w:rsidR="00E23455" w:rsidRPr="009F20C0">
              <w:rPr>
                <w:color w:val="auto"/>
              </w:rPr>
              <w:t xml:space="preserve">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vertAlign w:val="superscript"/>
              </w:rPr>
            </w:pPr>
            <w:r w:rsidRPr="00AE1A3C">
              <w:rPr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07766" w:rsidRPr="00AE1A3C" w:rsidRDefault="00AE1A3C" w:rsidP="009F20C0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07766" w:rsidRPr="009F20C0" w:rsidRDefault="00367A52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07766" w:rsidRPr="009F20C0" w:rsidRDefault="007732DB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367A52" w:rsidRPr="009F20C0" w:rsidRDefault="00367A52" w:rsidP="009F20C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3"/>
        <w:gridCol w:w="1298"/>
        <w:gridCol w:w="618"/>
        <w:gridCol w:w="2155"/>
        <w:gridCol w:w="1098"/>
        <w:gridCol w:w="2323"/>
      </w:tblGrid>
      <w:tr w:rsidR="00AA0065" w:rsidRPr="009F20C0" w:rsidTr="00466DD1">
        <w:trPr>
          <w:trHeight w:val="283"/>
        </w:trPr>
        <w:tc>
          <w:tcPr>
            <w:tcW w:w="132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  <w:r w:rsidRPr="009F20C0">
              <w:rPr>
                <w:szCs w:val="32"/>
              </w:rPr>
              <w:t>Х</w:t>
            </w:r>
          </w:p>
        </w:tc>
        <w:tc>
          <w:tcPr>
            <w:tcW w:w="1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466DD1">
        <w:trPr>
          <w:trHeight w:val="479"/>
        </w:trPr>
        <w:tc>
          <w:tcPr>
            <w:tcW w:w="1329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9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407766" w:rsidP="008D5769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367A52" w:rsidRPr="009F20C0" w:rsidRDefault="00367A52" w:rsidP="009F20C0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1"/>
        <w:gridCol w:w="7488"/>
      </w:tblGrid>
      <w:tr w:rsidR="00AA0065" w:rsidRPr="009F20C0" w:rsidTr="009F20C0">
        <w:trPr>
          <w:trHeight w:val="454"/>
        </w:trPr>
        <w:tc>
          <w:tcPr>
            <w:tcW w:w="1329" w:type="pct"/>
          </w:tcPr>
          <w:p w:rsidR="00407766" w:rsidRPr="009F20C0" w:rsidRDefault="00407766" w:rsidP="009F20C0">
            <w:pPr>
              <w:rPr>
                <w:bCs w:val="0"/>
              </w:rPr>
            </w:pPr>
            <w:r w:rsidRPr="009F20C0">
              <w:t>Возможные наименования должностей</w:t>
            </w:r>
            <w:r w:rsidR="009F20C0" w:rsidRPr="009F20C0">
              <w:t>, профессий</w:t>
            </w:r>
          </w:p>
        </w:tc>
        <w:tc>
          <w:tcPr>
            <w:tcW w:w="3671" w:type="pct"/>
          </w:tcPr>
          <w:p w:rsidR="004E518D" w:rsidRPr="009F20C0" w:rsidRDefault="004E518D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Техник-проектировщик </w:t>
            </w:r>
          </w:p>
          <w:p w:rsidR="005276DF" w:rsidRPr="009F20C0" w:rsidRDefault="005276DF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407766" w:rsidRPr="009F20C0" w:rsidRDefault="005276DF" w:rsidP="00663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r w:rsidR="006637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проектировщик III категории</w:t>
            </w:r>
          </w:p>
        </w:tc>
      </w:tr>
    </w:tbl>
    <w:p w:rsidR="00367A52" w:rsidRPr="009F20C0" w:rsidRDefault="00367A52" w:rsidP="009F20C0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1"/>
        <w:gridCol w:w="7488"/>
      </w:tblGrid>
      <w:tr w:rsidR="00144951" w:rsidRPr="009F20C0" w:rsidTr="009F20C0">
        <w:trPr>
          <w:trHeight w:val="20"/>
        </w:trPr>
        <w:tc>
          <w:tcPr>
            <w:tcW w:w="1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5AC9" w:rsidRPr="009F20C0" w:rsidRDefault="004E5AC9" w:rsidP="009F20C0">
            <w:pPr>
              <w:rPr>
                <w:bCs w:val="0"/>
              </w:rPr>
            </w:pPr>
            <w:r w:rsidRPr="009F20C0">
              <w:t>Требования к образованию и обучению</w:t>
            </w:r>
          </w:p>
        </w:tc>
        <w:tc>
          <w:tcPr>
            <w:tcW w:w="3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5AC9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9F20C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</w:t>
            </w:r>
          </w:p>
          <w:p w:rsidR="006749A8" w:rsidRDefault="006749A8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6749A8" w:rsidRPr="00C4440A" w:rsidRDefault="006749A8" w:rsidP="006749A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(непрофильное) – программы подготовки специалистов среднего звена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программы профессиональной переподготовки по профилю деятельности</w:t>
            </w:r>
          </w:p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0917A9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</w:t>
            </w:r>
          </w:p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(непрофильное) </w:t>
            </w:r>
            <w:r w:rsidR="00685EFD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и дополнительное профессиональное образование </w:t>
            </w:r>
            <w:r w:rsidR="00685EFD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144951" w:rsidRPr="009F20C0" w:rsidTr="009F20C0">
        <w:trPr>
          <w:trHeight w:val="20"/>
        </w:trPr>
        <w:tc>
          <w:tcPr>
            <w:tcW w:w="1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5AC9" w:rsidRPr="009F20C0" w:rsidRDefault="004E5AC9" w:rsidP="009F20C0">
            <w:pPr>
              <w:rPr>
                <w:bCs w:val="0"/>
              </w:rPr>
            </w:pPr>
            <w:r w:rsidRPr="009F20C0">
              <w:t>Требования к опыту практической работы</w:t>
            </w:r>
          </w:p>
        </w:tc>
        <w:tc>
          <w:tcPr>
            <w:tcW w:w="3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Не менее трех лет в области архитектурно-строительного проектирования для специалиста со средним профессиональным образованием</w:t>
            </w:r>
          </w:p>
        </w:tc>
      </w:tr>
      <w:tr w:rsidR="00144951" w:rsidRPr="009F20C0" w:rsidTr="009F20C0">
        <w:trPr>
          <w:trHeight w:val="20"/>
        </w:trPr>
        <w:tc>
          <w:tcPr>
            <w:tcW w:w="1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D3D6B" w:rsidRPr="009F20C0" w:rsidRDefault="00CD3D6B" w:rsidP="009F20C0">
            <w:pPr>
              <w:rPr>
                <w:bCs w:val="0"/>
              </w:rPr>
            </w:pPr>
            <w:r w:rsidRPr="009F20C0">
              <w:t>Особые условия допуска к работе</w:t>
            </w:r>
          </w:p>
        </w:tc>
        <w:tc>
          <w:tcPr>
            <w:tcW w:w="367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D3D6B" w:rsidRPr="009F20C0" w:rsidRDefault="00CD3D6B" w:rsidP="00FB4C8E">
            <w:pPr>
              <w:rPr>
                <w:bCs w:val="0"/>
                <w:shd w:val="clear" w:color="auto" w:fill="FFFFFF"/>
              </w:rPr>
            </w:pPr>
            <w:r w:rsidRPr="009F20C0">
              <w:rPr>
                <w:shd w:val="clear" w:color="auto" w:fill="FFFFFF"/>
              </w:rPr>
              <w:t>Прохождение инструктажа по охране труда</w:t>
            </w:r>
            <w:r w:rsidRPr="009F20C0">
              <w:rPr>
                <w:rStyle w:val="ad"/>
                <w:shd w:val="clear" w:color="auto" w:fill="FFFFFF"/>
              </w:rPr>
              <w:endnoteReference w:id="3"/>
            </w:r>
          </w:p>
        </w:tc>
      </w:tr>
      <w:tr w:rsidR="00144951" w:rsidRPr="009F20C0" w:rsidTr="009F20C0">
        <w:trPr>
          <w:trHeight w:val="20"/>
        </w:trPr>
        <w:tc>
          <w:tcPr>
            <w:tcW w:w="1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0E4B" w:rsidRPr="009F20C0" w:rsidRDefault="002B0E4B" w:rsidP="009F20C0">
            <w:pPr>
              <w:rPr>
                <w:bCs w:val="0"/>
              </w:rPr>
            </w:pPr>
            <w:r w:rsidRPr="009F20C0">
              <w:t>Другие характеристики</w:t>
            </w:r>
          </w:p>
        </w:tc>
        <w:tc>
          <w:tcPr>
            <w:tcW w:w="3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0E4B" w:rsidRPr="009F20C0" w:rsidRDefault="0035485E" w:rsidP="009F20C0">
            <w:pPr>
              <w:rPr>
                <w:shd w:val="clear" w:color="auto" w:fill="FFFFFF"/>
              </w:rPr>
            </w:pPr>
            <w:r w:rsidRPr="009F20C0">
              <w:t xml:space="preserve">Рекомендуется дополнительное профессиональное образование </w:t>
            </w:r>
            <w:r w:rsidR="003A28F9" w:rsidRPr="009F20C0">
              <w:t>–</w:t>
            </w:r>
            <w:r w:rsidRPr="009F20C0">
              <w:t xml:space="preserve"> программы повышения квалификации не реже одного раза в пять лет</w:t>
            </w:r>
          </w:p>
        </w:tc>
      </w:tr>
    </w:tbl>
    <w:p w:rsidR="0001605C" w:rsidRPr="009F20C0" w:rsidRDefault="0001605C" w:rsidP="009F20C0"/>
    <w:p w:rsidR="00FA674E" w:rsidRPr="009F20C0" w:rsidRDefault="00FA674E" w:rsidP="009F20C0">
      <w:pPr>
        <w:pStyle w:val="afa"/>
      </w:pPr>
      <w:r w:rsidRPr="009F20C0">
        <w:t>Дополнительные характеристики</w:t>
      </w:r>
    </w:p>
    <w:p w:rsidR="009F20C0" w:rsidRPr="009F20C0" w:rsidRDefault="009F20C0" w:rsidP="009F20C0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55"/>
        <w:gridCol w:w="1541"/>
        <w:gridCol w:w="5799"/>
      </w:tblGrid>
      <w:tr w:rsidR="00AA0065" w:rsidRPr="009F20C0" w:rsidTr="009F20C0">
        <w:trPr>
          <w:trHeight w:val="20"/>
        </w:trPr>
        <w:tc>
          <w:tcPr>
            <w:tcW w:w="1400" w:type="pct"/>
            <w:vAlign w:val="center"/>
          </w:tcPr>
          <w:p w:rsidR="00407766" w:rsidRPr="009F20C0" w:rsidRDefault="00367A52" w:rsidP="009F20C0">
            <w:pPr>
              <w:jc w:val="center"/>
              <w:rPr>
                <w:bCs w:val="0"/>
              </w:rPr>
            </w:pPr>
            <w:r w:rsidRPr="009F20C0">
              <w:t>Наименование</w:t>
            </w:r>
            <w:r w:rsidR="00407766" w:rsidRPr="009F20C0">
              <w:t xml:space="preserve"> документа</w:t>
            </w:r>
          </w:p>
        </w:tc>
        <w:tc>
          <w:tcPr>
            <w:tcW w:w="756" w:type="pct"/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Код</w:t>
            </w:r>
          </w:p>
        </w:tc>
        <w:tc>
          <w:tcPr>
            <w:tcW w:w="2844" w:type="pct"/>
            <w:vAlign w:val="center"/>
          </w:tcPr>
          <w:p w:rsidR="00407766" w:rsidRPr="009F20C0" w:rsidRDefault="00367A52" w:rsidP="009F20C0">
            <w:pPr>
              <w:jc w:val="center"/>
              <w:rPr>
                <w:bCs w:val="0"/>
              </w:rPr>
            </w:pPr>
            <w:r w:rsidRPr="009F20C0">
              <w:t>Наименование</w:t>
            </w:r>
            <w:r w:rsidR="00407766" w:rsidRPr="009F20C0">
              <w:t xml:space="preserve"> базовой группы, должности (профессии) или специальности</w:t>
            </w:r>
          </w:p>
        </w:tc>
      </w:tr>
      <w:tr w:rsidR="00144951" w:rsidRPr="009F20C0" w:rsidTr="009F20C0">
        <w:trPr>
          <w:trHeight w:val="20"/>
        </w:trPr>
        <w:tc>
          <w:tcPr>
            <w:tcW w:w="1400" w:type="pct"/>
          </w:tcPr>
          <w:p w:rsidR="004E5AC9" w:rsidRPr="009F20C0" w:rsidRDefault="004E5AC9" w:rsidP="009F20C0">
            <w:pPr>
              <w:rPr>
                <w:bCs w:val="0"/>
                <w:vertAlign w:val="superscript"/>
              </w:rPr>
            </w:pPr>
            <w:r w:rsidRPr="009F20C0">
              <w:t>ОКЗ</w:t>
            </w:r>
          </w:p>
        </w:tc>
        <w:tc>
          <w:tcPr>
            <w:tcW w:w="756" w:type="pct"/>
          </w:tcPr>
          <w:p w:rsidR="004E5AC9" w:rsidRPr="009F20C0" w:rsidRDefault="003E0CA2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4E5AC9" w:rsidRPr="009F20C0">
                <w:rPr>
                  <w:rFonts w:ascii="Times New Roman" w:hAnsi="Times New Roman" w:cs="Times New Roman"/>
                  <w:sz w:val="24"/>
                  <w:szCs w:val="24"/>
                </w:rPr>
                <w:t>2142</w:t>
              </w:r>
            </w:hyperlink>
          </w:p>
        </w:tc>
        <w:tc>
          <w:tcPr>
            <w:tcW w:w="2844" w:type="pct"/>
          </w:tcPr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Инженеры по гражданскому строительству</w:t>
            </w:r>
          </w:p>
        </w:tc>
      </w:tr>
      <w:tr w:rsidR="00144951" w:rsidRPr="009F20C0" w:rsidTr="009F20C0">
        <w:trPr>
          <w:trHeight w:val="20"/>
        </w:trPr>
        <w:tc>
          <w:tcPr>
            <w:tcW w:w="1400" w:type="pct"/>
          </w:tcPr>
          <w:p w:rsidR="004E5AC9" w:rsidRPr="009F20C0" w:rsidRDefault="004E5AC9" w:rsidP="009F20C0">
            <w:pPr>
              <w:rPr>
                <w:bCs w:val="0"/>
                <w:vertAlign w:val="superscript"/>
              </w:rPr>
            </w:pPr>
            <w:r w:rsidRPr="009F20C0">
              <w:t>ЕКС</w:t>
            </w:r>
            <w:r w:rsidRPr="009F20C0">
              <w:rPr>
                <w:vertAlign w:val="superscript"/>
              </w:rPr>
              <w:endnoteReference w:id="4"/>
            </w:r>
          </w:p>
        </w:tc>
        <w:tc>
          <w:tcPr>
            <w:tcW w:w="756" w:type="pct"/>
          </w:tcPr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4" w:type="pct"/>
          </w:tcPr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4E5AC9" w:rsidRPr="009F20C0" w:rsidTr="009F20C0">
        <w:trPr>
          <w:trHeight w:val="20"/>
        </w:trPr>
        <w:tc>
          <w:tcPr>
            <w:tcW w:w="1400" w:type="pct"/>
            <w:vMerge w:val="restart"/>
          </w:tcPr>
          <w:p w:rsidR="004E5AC9" w:rsidRPr="009F20C0" w:rsidRDefault="004E5AC9" w:rsidP="009F20C0">
            <w:r w:rsidRPr="009F20C0">
              <w:t>ОКПДТР</w:t>
            </w:r>
            <w:r w:rsidRPr="009F20C0">
              <w:rPr>
                <w:rStyle w:val="ad"/>
              </w:rPr>
              <w:endnoteReference w:id="5"/>
            </w:r>
          </w:p>
        </w:tc>
        <w:tc>
          <w:tcPr>
            <w:tcW w:w="756" w:type="pct"/>
          </w:tcPr>
          <w:p w:rsidR="004E5AC9" w:rsidRPr="009F20C0" w:rsidRDefault="003E0CA2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4E5AC9" w:rsidRPr="009F20C0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4" w:type="pct"/>
          </w:tcPr>
          <w:p w:rsidR="004E5AC9" w:rsidRPr="009F20C0" w:rsidRDefault="004E5AC9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FA1C7C" w:rsidRPr="009F20C0" w:rsidTr="009F20C0">
        <w:trPr>
          <w:trHeight w:val="20"/>
        </w:trPr>
        <w:tc>
          <w:tcPr>
            <w:tcW w:w="1400" w:type="pct"/>
            <w:vMerge/>
          </w:tcPr>
          <w:p w:rsidR="00FA1C7C" w:rsidRPr="009F20C0" w:rsidRDefault="00FA1C7C" w:rsidP="00FA1C7C"/>
        </w:tc>
        <w:tc>
          <w:tcPr>
            <w:tcW w:w="756" w:type="pct"/>
          </w:tcPr>
          <w:p w:rsidR="00FA1C7C" w:rsidRPr="009F20C0" w:rsidRDefault="003E0CA2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FA1C7C" w:rsidRPr="009F20C0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4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FA1C7C" w:rsidRPr="009F20C0" w:rsidTr="009F20C0">
        <w:trPr>
          <w:trHeight w:val="20"/>
        </w:trPr>
        <w:tc>
          <w:tcPr>
            <w:tcW w:w="1400" w:type="pct"/>
            <w:vMerge/>
          </w:tcPr>
          <w:p w:rsidR="00FA1C7C" w:rsidRPr="009F20C0" w:rsidRDefault="00FA1C7C" w:rsidP="00FA1C7C"/>
        </w:tc>
        <w:tc>
          <w:tcPr>
            <w:tcW w:w="756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27102</w:t>
            </w:r>
          </w:p>
        </w:tc>
        <w:tc>
          <w:tcPr>
            <w:tcW w:w="2844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Техник-проектировщик</w:t>
            </w:r>
          </w:p>
        </w:tc>
      </w:tr>
      <w:tr w:rsidR="00FA1C7C" w:rsidRPr="009F20C0" w:rsidTr="009F20C0">
        <w:trPr>
          <w:trHeight w:val="20"/>
        </w:trPr>
        <w:tc>
          <w:tcPr>
            <w:tcW w:w="1400" w:type="pct"/>
            <w:vMerge w:val="restart"/>
          </w:tcPr>
          <w:p w:rsidR="00FA1C7C" w:rsidRPr="009F20C0" w:rsidRDefault="00FA1C7C" w:rsidP="00FA1C7C">
            <w:pPr>
              <w:rPr>
                <w:bCs w:val="0"/>
              </w:rPr>
            </w:pPr>
            <w:r w:rsidRPr="009F20C0">
              <w:t>ОКСО</w:t>
            </w:r>
            <w:r w:rsidRPr="009F20C0">
              <w:rPr>
                <w:rStyle w:val="ad"/>
              </w:rPr>
              <w:endnoteReference w:id="6"/>
            </w:r>
          </w:p>
        </w:tc>
        <w:tc>
          <w:tcPr>
            <w:tcW w:w="756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2.08.02.01</w:t>
            </w:r>
          </w:p>
        </w:tc>
        <w:tc>
          <w:tcPr>
            <w:tcW w:w="2844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FA1C7C" w:rsidRPr="009F20C0" w:rsidTr="009F20C0">
        <w:trPr>
          <w:trHeight w:val="20"/>
        </w:trPr>
        <w:tc>
          <w:tcPr>
            <w:tcW w:w="1400" w:type="pct"/>
            <w:vMerge/>
          </w:tcPr>
          <w:p w:rsidR="00FA1C7C" w:rsidRPr="009F20C0" w:rsidRDefault="00FA1C7C" w:rsidP="00FA1C7C"/>
        </w:tc>
        <w:tc>
          <w:tcPr>
            <w:tcW w:w="756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2.08.02.02</w:t>
            </w:r>
          </w:p>
        </w:tc>
        <w:tc>
          <w:tcPr>
            <w:tcW w:w="2844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инженерных сооружений</w:t>
            </w:r>
          </w:p>
        </w:tc>
      </w:tr>
      <w:tr w:rsidR="00FA1C7C" w:rsidRPr="009F20C0" w:rsidTr="009F20C0">
        <w:trPr>
          <w:trHeight w:val="20"/>
        </w:trPr>
        <w:tc>
          <w:tcPr>
            <w:tcW w:w="1400" w:type="pct"/>
            <w:vMerge/>
          </w:tcPr>
          <w:p w:rsidR="00FA1C7C" w:rsidRPr="009F20C0" w:rsidRDefault="00FA1C7C" w:rsidP="00FA1C7C"/>
        </w:tc>
        <w:tc>
          <w:tcPr>
            <w:tcW w:w="756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844" w:type="pct"/>
          </w:tcPr>
          <w:p w:rsidR="00FA1C7C" w:rsidRPr="009F20C0" w:rsidRDefault="00FA1C7C" w:rsidP="00FA1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</w:tbl>
    <w:p w:rsidR="009F20C0" w:rsidRDefault="009F20C0" w:rsidP="00FA1C7C">
      <w:pPr>
        <w:pStyle w:val="3"/>
        <w:keepNext w:val="0"/>
        <w:spacing w:before="0" w:after="0"/>
      </w:pPr>
    </w:p>
    <w:p w:rsidR="00407766" w:rsidRDefault="00407766" w:rsidP="00A06A49">
      <w:pPr>
        <w:pStyle w:val="3"/>
        <w:keepNext w:val="0"/>
        <w:spacing w:before="0" w:after="0"/>
      </w:pPr>
      <w:r w:rsidRPr="009F20C0">
        <w:t>3.</w:t>
      </w:r>
      <w:r w:rsidR="004A44B8" w:rsidRPr="009F20C0">
        <w:t>1</w:t>
      </w:r>
      <w:r w:rsidRPr="009F20C0">
        <w:t>.1. Трудовая функция</w:t>
      </w:r>
    </w:p>
    <w:p w:rsidR="009F20C0" w:rsidRPr="009F20C0" w:rsidRDefault="009F20C0" w:rsidP="009F20C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991"/>
        <w:gridCol w:w="1565"/>
        <w:gridCol w:w="555"/>
      </w:tblGrid>
      <w:tr w:rsidR="00AA0065" w:rsidRPr="009F20C0" w:rsidTr="008D57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C826D4" w:rsidP="009F20C0">
            <w:pPr>
              <w:rPr>
                <w:bCs w:val="0"/>
              </w:rPr>
            </w:pPr>
            <w:r w:rsidRPr="009F20C0">
              <w:t xml:space="preserve">Разработка рабочей документации </w:t>
            </w:r>
            <w:r w:rsidRPr="009F20C0">
              <w:rPr>
                <w:iCs/>
              </w:rPr>
              <w:t xml:space="preserve">слаботочных систем управления инженерными сетями </w:t>
            </w:r>
            <w:r w:rsidRPr="009F20C0">
              <w:t>объекта капитального</w:t>
            </w:r>
            <w:r w:rsidR="00E23455" w:rsidRPr="009F20C0">
              <w:t xml:space="preserve">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8D5769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9F20C0">
              <w:t>/01.</w:t>
            </w:r>
            <w:r w:rsidR="007732DB" w:rsidRPr="009F20C0">
              <w:t>6</w:t>
            </w:r>
          </w:p>
        </w:tc>
        <w:tc>
          <w:tcPr>
            <w:tcW w:w="76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7732DB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9F20C0" w:rsidRDefault="009F20C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02"/>
        <w:gridCol w:w="2404"/>
      </w:tblGrid>
      <w:tr w:rsidR="00AA0065" w:rsidRPr="009F20C0" w:rsidTr="00466DD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Cs w:val="32"/>
              </w:rPr>
            </w:pPr>
            <w:r w:rsidRPr="009F20C0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466DD1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8D5769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9F20C0" w:rsidRDefault="009F20C0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395167" w:rsidRPr="009F20C0" w:rsidTr="009F20C0">
        <w:trPr>
          <w:trHeight w:val="20"/>
        </w:trPr>
        <w:tc>
          <w:tcPr>
            <w:tcW w:w="1240" w:type="pct"/>
            <w:vMerge w:val="restart"/>
          </w:tcPr>
          <w:p w:rsidR="00395167" w:rsidRPr="009F20C0" w:rsidRDefault="00395167" w:rsidP="009F20C0">
            <w:pPr>
              <w:pStyle w:val="afa"/>
            </w:pPr>
            <w:r w:rsidRPr="009F20C0">
              <w:t>Трудовые действия</w:t>
            </w:r>
          </w:p>
        </w:tc>
        <w:tc>
          <w:tcPr>
            <w:tcW w:w="3760" w:type="pct"/>
          </w:tcPr>
          <w:p w:rsidR="00395167" w:rsidRPr="009F20C0" w:rsidRDefault="0039516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Разработка чертежей вспомогательных строительных конструкций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, предназначенных для установки, крепления и фиксации элементов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слаботочных систем управления инженерными сетями</w:t>
            </w:r>
          </w:p>
        </w:tc>
      </w:tr>
      <w:tr w:rsidR="00B256BA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256BA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основного комплекта рабочих чертежей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элементов и узлов слаботочных систем управления инженерными сетями</w:t>
            </w:r>
          </w:p>
        </w:tc>
      </w:tr>
      <w:tr w:rsidR="00B256BA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256BA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эскизных и габаритных чертежей общих видов нетиповых изделий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и оборудования элементов слаботочных систем управления инженерными сетями</w:t>
            </w:r>
          </w:p>
        </w:tc>
      </w:tr>
      <w:tr w:rsidR="00B256BA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256BA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1D7A6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локальн</w:t>
            </w:r>
            <w:r w:rsidR="00742AF1" w:rsidRPr="009F20C0">
              <w:rPr>
                <w:rFonts w:ascii="Times New Roman" w:hAnsi="Times New Roman" w:cs="Times New Roman"/>
                <w:sz w:val="24"/>
                <w:szCs w:val="24"/>
              </w:rPr>
              <w:t>ых смет на основе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AF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спецификации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оборудования, изделий и материалов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для элементов слаботочных систем управления инженерными сетями</w:t>
            </w:r>
          </w:p>
        </w:tc>
      </w:tr>
      <w:tr w:rsidR="00144951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256BA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текстовой и графической части рабочей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на соответствие утвержденным проектным решениям проектной документации</w:t>
            </w:r>
          </w:p>
        </w:tc>
      </w:tr>
      <w:tr w:rsidR="00B256BA" w:rsidRPr="009F20C0" w:rsidTr="009F20C0">
        <w:trPr>
          <w:trHeight w:val="20"/>
        </w:trPr>
        <w:tc>
          <w:tcPr>
            <w:tcW w:w="1240" w:type="pct"/>
            <w:vMerge w:val="restart"/>
          </w:tcPr>
          <w:p w:rsidR="00B256BA" w:rsidRPr="009F20C0" w:rsidDel="002A1D54" w:rsidRDefault="00B256BA" w:rsidP="009F20C0">
            <w:pPr>
              <w:pStyle w:val="afa"/>
            </w:pPr>
            <w:r w:rsidRPr="009F20C0" w:rsidDel="002A1D54">
              <w:t>Необходимые умения</w:t>
            </w:r>
          </w:p>
        </w:tc>
        <w:tc>
          <w:tcPr>
            <w:tcW w:w="3760" w:type="pct"/>
          </w:tcPr>
          <w:p w:rsidR="00B256BA" w:rsidRPr="009F20C0" w:rsidRDefault="00D676F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необходимые </w:t>
            </w:r>
            <w:r w:rsidRPr="006527F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к изготовлению и монтажу вспомогательных строительных конструкций в соответствии </w:t>
            </w:r>
            <w:r w:rsidR="006527F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нормативно-технической документаци</w:t>
            </w:r>
            <w:r w:rsidR="006527F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и нормативны</w:t>
            </w:r>
            <w:r w:rsidR="006527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6527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6527F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</w:tr>
      <w:tr w:rsidR="00CC152E" w:rsidRPr="009F20C0" w:rsidTr="009F20C0">
        <w:trPr>
          <w:trHeight w:val="20"/>
        </w:trPr>
        <w:tc>
          <w:tcPr>
            <w:tcW w:w="1240" w:type="pct"/>
            <w:vMerge/>
          </w:tcPr>
          <w:p w:rsidR="00CC152E" w:rsidRPr="009F20C0" w:rsidDel="002A1D54" w:rsidRDefault="00CC152E" w:rsidP="009F20C0">
            <w:pPr>
              <w:pStyle w:val="afa"/>
            </w:pPr>
          </w:p>
        </w:tc>
        <w:tc>
          <w:tcPr>
            <w:tcW w:w="3760" w:type="pct"/>
          </w:tcPr>
          <w:p w:rsidR="00CC152E" w:rsidRPr="009F20C0" w:rsidRDefault="00D676F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разработки и оформления комплекта рабочих чертежей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элементов слаботочных систем управления инженерными сетями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нормативно-технической документации и нормативных правовых актов</w:t>
            </w:r>
          </w:p>
        </w:tc>
      </w:tr>
      <w:tr w:rsidR="00B256BA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Del="002A1D54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256BA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Выбирать алгоритм разработки и оформления эскизных и габаритных чертежей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нетиповых изделий и оборудования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комплекта рабочей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D26B19" w:rsidRPr="009F20C0" w:rsidTr="009F20C0">
        <w:trPr>
          <w:trHeight w:val="20"/>
        </w:trPr>
        <w:tc>
          <w:tcPr>
            <w:tcW w:w="1240" w:type="pct"/>
            <w:vMerge/>
          </w:tcPr>
          <w:p w:rsidR="00D26B19" w:rsidRPr="009F20C0" w:rsidDel="002A1D54" w:rsidRDefault="00D26B19" w:rsidP="009F20C0">
            <w:pPr>
              <w:pStyle w:val="afa"/>
            </w:pPr>
          </w:p>
        </w:tc>
        <w:tc>
          <w:tcPr>
            <w:tcW w:w="3760" w:type="pct"/>
          </w:tcPr>
          <w:p w:rsidR="00D26B19" w:rsidRPr="009F20C0" w:rsidRDefault="00D26B19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1F26CB" w:rsidRPr="009F20C0" w:rsidTr="009F20C0">
        <w:trPr>
          <w:trHeight w:val="20"/>
        </w:trPr>
        <w:tc>
          <w:tcPr>
            <w:tcW w:w="1240" w:type="pct"/>
            <w:vMerge/>
          </w:tcPr>
          <w:p w:rsidR="001F26CB" w:rsidRPr="009F20C0" w:rsidDel="002A1D54" w:rsidRDefault="001F26CB" w:rsidP="009F20C0">
            <w:pPr>
              <w:pStyle w:val="afa"/>
            </w:pPr>
          </w:p>
        </w:tc>
        <w:tc>
          <w:tcPr>
            <w:tcW w:w="3760" w:type="pct"/>
          </w:tcPr>
          <w:p w:rsidR="001F26CB" w:rsidRPr="009F20C0" w:rsidRDefault="001F26CB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работы в системе автоматизированного проектирования </w:t>
            </w:r>
            <w:r w:rsidR="00EB49D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САПР)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для оформления чертежей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слаботочных систем управления инженерными сетями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и составления </w:t>
            </w:r>
            <w:r w:rsidR="00742AF1" w:rsidRPr="009F20C0">
              <w:rPr>
                <w:rFonts w:ascii="Times New Roman" w:hAnsi="Times New Roman" w:cs="Times New Roman"/>
                <w:sz w:val="24"/>
                <w:szCs w:val="24"/>
              </w:rPr>
              <w:t>локальных смет на основе спецификаций</w:t>
            </w:r>
          </w:p>
        </w:tc>
      </w:tr>
      <w:tr w:rsidR="00B808E7" w:rsidRPr="009F20C0" w:rsidTr="009F20C0">
        <w:trPr>
          <w:trHeight w:val="20"/>
        </w:trPr>
        <w:tc>
          <w:tcPr>
            <w:tcW w:w="1240" w:type="pct"/>
            <w:vMerge/>
          </w:tcPr>
          <w:p w:rsidR="00B808E7" w:rsidRPr="009F20C0" w:rsidDel="002A1D54" w:rsidRDefault="00B808E7" w:rsidP="009F20C0">
            <w:pPr>
              <w:pStyle w:val="afa"/>
            </w:pPr>
          </w:p>
        </w:tc>
        <w:tc>
          <w:tcPr>
            <w:tcW w:w="3760" w:type="pct"/>
          </w:tcPr>
          <w:p w:rsidR="00B808E7" w:rsidRPr="009F20C0" w:rsidRDefault="00B808E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нормативно-технической документации и нормативных правовых актов при составлении и оформлении рабочей документации</w:t>
            </w:r>
            <w:r w:rsidR="001F26C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74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F26CB" w:rsidRPr="009F20C0" w:rsidTr="009F20C0">
        <w:trPr>
          <w:trHeight w:val="20"/>
        </w:trPr>
        <w:tc>
          <w:tcPr>
            <w:tcW w:w="1240" w:type="pct"/>
            <w:vMerge/>
          </w:tcPr>
          <w:p w:rsidR="001F26CB" w:rsidRPr="009F20C0" w:rsidDel="002A1D54" w:rsidRDefault="001F26CB" w:rsidP="009F20C0">
            <w:pPr>
              <w:pStyle w:val="afa"/>
            </w:pPr>
          </w:p>
        </w:tc>
        <w:tc>
          <w:tcPr>
            <w:tcW w:w="3760" w:type="pct"/>
          </w:tcPr>
          <w:p w:rsidR="001F26CB" w:rsidRPr="009F20C0" w:rsidRDefault="001F26CB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соответствие рабочей документации принятым проектным решениям проектной документации </w:t>
            </w:r>
          </w:p>
        </w:tc>
      </w:tr>
      <w:tr w:rsidR="00144951" w:rsidRPr="009F20C0" w:rsidTr="009F20C0">
        <w:trPr>
          <w:trHeight w:val="20"/>
        </w:trPr>
        <w:tc>
          <w:tcPr>
            <w:tcW w:w="1240" w:type="pct"/>
            <w:vMerge/>
          </w:tcPr>
          <w:p w:rsidR="00B256BA" w:rsidRPr="009F20C0" w:rsidDel="002A1D54" w:rsidRDefault="00B256BA" w:rsidP="009F20C0">
            <w:pPr>
              <w:pStyle w:val="afa"/>
            </w:pPr>
          </w:p>
        </w:tc>
        <w:tc>
          <w:tcPr>
            <w:tcW w:w="3760" w:type="pct"/>
          </w:tcPr>
          <w:p w:rsidR="00B256BA" w:rsidRPr="009F20C0" w:rsidRDefault="00B808E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Читать чертежи графической части проектной документации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 w:val="restart"/>
          </w:tcPr>
          <w:p w:rsidR="00EF4BC1" w:rsidRPr="009F20C0" w:rsidDel="002A1D54" w:rsidRDefault="00EF4BC1" w:rsidP="009F20C0">
            <w:pPr>
              <w:pStyle w:val="afa"/>
            </w:pPr>
            <w:r w:rsidRPr="009F20C0" w:rsidDel="002A1D54">
              <w:t>Необходимые знания</w:t>
            </w: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разработке текстовой и графической частей рабочей документации </w:t>
            </w:r>
            <w:r w:rsidR="00B8774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 к разработке</w:t>
            </w:r>
            <w:r w:rsidR="00367A52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эскизных и габаритных чертежей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нетиповых изделий и оборудования</w:t>
            </w:r>
            <w:r w:rsidR="00367A52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455" w:rsidRPr="009F20C0">
              <w:rPr>
                <w:rFonts w:ascii="Times New Roman" w:hAnsi="Times New Roman" w:cs="Times New Roman"/>
                <w:sz w:val="24"/>
                <w:szCs w:val="24"/>
              </w:rPr>
              <w:t>слаботочных систем управления инженерными сетями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 к разработке</w:t>
            </w:r>
            <w:r w:rsidR="00367A52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чертежей вспомогательных строительных конструкций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Правила конструирования внутренних и наружных </w:t>
            </w:r>
            <w:r w:rsidR="001773A1" w:rsidRPr="009F20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элементов </w:t>
            </w:r>
            <w:r w:rsidR="00F0572C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EF4BC1" w:rsidRPr="009F20C0" w:rsidRDefault="00EF4BC1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Функциональные возможности программных средств и систем автоматизации проектирования</w:t>
            </w:r>
          </w:p>
        </w:tc>
      </w:tr>
      <w:tr w:rsidR="00EF4BC1" w:rsidRPr="009F20C0" w:rsidTr="009F20C0">
        <w:trPr>
          <w:trHeight w:val="20"/>
        </w:trPr>
        <w:tc>
          <w:tcPr>
            <w:tcW w:w="1240" w:type="pct"/>
            <w:vMerge/>
          </w:tcPr>
          <w:p w:rsidR="00EF4BC1" w:rsidRPr="009F20C0" w:rsidDel="002A1D54" w:rsidRDefault="00EF4BC1" w:rsidP="009F20C0">
            <w:pPr>
              <w:pStyle w:val="afa"/>
            </w:pPr>
          </w:p>
        </w:tc>
        <w:tc>
          <w:tcPr>
            <w:tcW w:w="3760" w:type="pct"/>
          </w:tcPr>
          <w:p w:rsidR="0020367D" w:rsidRPr="009F20C0" w:rsidRDefault="00EB49D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 в проектировании</w:t>
            </w:r>
            <w:r w:rsidR="00B1184C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50E" w:rsidRPr="009F20C0" w:rsidTr="009F20C0">
        <w:trPr>
          <w:trHeight w:val="20"/>
        </w:trPr>
        <w:tc>
          <w:tcPr>
            <w:tcW w:w="1240" w:type="pct"/>
            <w:vMerge/>
          </w:tcPr>
          <w:p w:rsidR="00F9250E" w:rsidRPr="009F20C0" w:rsidDel="002A1D54" w:rsidRDefault="00F9250E" w:rsidP="009F20C0">
            <w:pPr>
              <w:pStyle w:val="afa"/>
            </w:pPr>
          </w:p>
        </w:tc>
        <w:tc>
          <w:tcPr>
            <w:tcW w:w="3760" w:type="pct"/>
          </w:tcPr>
          <w:p w:rsidR="00F9250E" w:rsidRPr="009F20C0" w:rsidRDefault="00F9250E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Номенклатура применяемого оборудования, </w:t>
            </w:r>
            <w:r w:rsidR="00F0572C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</w:t>
            </w:r>
            <w:r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современных материалов</w:t>
            </w:r>
            <w:r w:rsidR="001773A1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="001773A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слаботочных систем управления инженерными сетями</w:t>
            </w:r>
          </w:p>
        </w:tc>
      </w:tr>
      <w:tr w:rsidR="00EB49D7" w:rsidRPr="009F20C0" w:rsidTr="009F20C0">
        <w:trPr>
          <w:trHeight w:val="20"/>
        </w:trPr>
        <w:tc>
          <w:tcPr>
            <w:tcW w:w="1240" w:type="pct"/>
            <w:vMerge/>
          </w:tcPr>
          <w:p w:rsidR="00EB49D7" w:rsidRPr="009F20C0" w:rsidDel="002A1D54" w:rsidRDefault="00EB49D7" w:rsidP="009F20C0">
            <w:pPr>
              <w:pStyle w:val="afa"/>
            </w:pPr>
          </w:p>
        </w:tc>
        <w:tc>
          <w:tcPr>
            <w:tcW w:w="3760" w:type="pct"/>
          </w:tcPr>
          <w:p w:rsidR="00EB49D7" w:rsidRPr="009F20C0" w:rsidRDefault="00EB49D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нормативно-технической документации и нормативных правовых актов по проектированию </w:t>
            </w:r>
            <w:r w:rsidR="00B8774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284BED" w:rsidRPr="009F20C0" w:rsidTr="009F20C0">
        <w:trPr>
          <w:trHeight w:val="20"/>
        </w:trPr>
        <w:tc>
          <w:tcPr>
            <w:tcW w:w="1240" w:type="pct"/>
            <w:vMerge/>
          </w:tcPr>
          <w:p w:rsidR="00284BED" w:rsidRPr="009F20C0" w:rsidDel="002A1D54" w:rsidRDefault="00284BED" w:rsidP="009F20C0">
            <w:pPr>
              <w:pStyle w:val="afa"/>
            </w:pPr>
          </w:p>
        </w:tc>
        <w:tc>
          <w:tcPr>
            <w:tcW w:w="3760" w:type="pct"/>
          </w:tcPr>
          <w:p w:rsidR="00284BED" w:rsidRPr="009F20C0" w:rsidRDefault="00284BED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EB49D7" w:rsidRPr="009F20C0" w:rsidTr="009F20C0">
        <w:trPr>
          <w:trHeight w:val="20"/>
        </w:trPr>
        <w:tc>
          <w:tcPr>
            <w:tcW w:w="1240" w:type="pct"/>
            <w:vMerge/>
          </w:tcPr>
          <w:p w:rsidR="00EB49D7" w:rsidRPr="009F20C0" w:rsidDel="002A1D54" w:rsidRDefault="00EB49D7" w:rsidP="009F20C0">
            <w:pPr>
              <w:pStyle w:val="afa"/>
            </w:pPr>
          </w:p>
        </w:tc>
        <w:tc>
          <w:tcPr>
            <w:tcW w:w="3760" w:type="pct"/>
          </w:tcPr>
          <w:p w:rsidR="00EB49D7" w:rsidRPr="00FB4C8E" w:rsidRDefault="00EB49D7" w:rsidP="009F2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методики оптимизации процесса проектирования </w:t>
            </w:r>
            <w:r w:rsidR="001356EB"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FB4C8E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9F20C0" w:rsidTr="009F20C0">
        <w:trPr>
          <w:trHeight w:val="20"/>
        </w:trPr>
        <w:tc>
          <w:tcPr>
            <w:tcW w:w="1240" w:type="pct"/>
            <w:vMerge/>
          </w:tcPr>
          <w:p w:rsidR="00284BED" w:rsidRPr="009F20C0" w:rsidDel="002A1D54" w:rsidRDefault="00284BED" w:rsidP="009F20C0">
            <w:pPr>
              <w:pStyle w:val="afa"/>
            </w:pPr>
          </w:p>
        </w:tc>
        <w:tc>
          <w:tcPr>
            <w:tcW w:w="3760" w:type="pct"/>
          </w:tcPr>
          <w:p w:rsidR="00284BED" w:rsidRPr="00FB4C8E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9F20C0" w:rsidTr="009F20C0">
        <w:trPr>
          <w:trHeight w:val="20"/>
        </w:trPr>
        <w:tc>
          <w:tcPr>
            <w:tcW w:w="1240" w:type="pct"/>
          </w:tcPr>
          <w:p w:rsidR="00EB49D7" w:rsidRPr="009F20C0" w:rsidDel="002A1D54" w:rsidRDefault="00EB49D7" w:rsidP="009F20C0">
            <w:pPr>
              <w:pStyle w:val="afa"/>
            </w:pPr>
            <w:r w:rsidRPr="009F20C0" w:rsidDel="002A1D54">
              <w:t>Другие характеристики</w:t>
            </w:r>
          </w:p>
        </w:tc>
        <w:tc>
          <w:tcPr>
            <w:tcW w:w="3760" w:type="pct"/>
          </w:tcPr>
          <w:p w:rsidR="00EB49D7" w:rsidRPr="009F20C0" w:rsidRDefault="00EB49D7" w:rsidP="009F20C0">
            <w:pPr>
              <w:pStyle w:val="afa"/>
              <w:jc w:val="both"/>
            </w:pPr>
            <w:r w:rsidRPr="009F20C0">
              <w:t>-</w:t>
            </w:r>
          </w:p>
        </w:tc>
      </w:tr>
    </w:tbl>
    <w:p w:rsidR="009F20C0" w:rsidRDefault="009F20C0" w:rsidP="00A06A49">
      <w:pPr>
        <w:pStyle w:val="3"/>
        <w:keepNext w:val="0"/>
        <w:spacing w:before="0" w:after="0"/>
      </w:pPr>
    </w:p>
    <w:p w:rsidR="00407766" w:rsidRDefault="00407766" w:rsidP="00FA1C7C">
      <w:pPr>
        <w:pStyle w:val="3"/>
        <w:keepNext w:val="0"/>
        <w:spacing w:before="0" w:after="0"/>
      </w:pPr>
      <w:r w:rsidRPr="009F20C0">
        <w:t>3.</w:t>
      </w:r>
      <w:r w:rsidR="004A44B8" w:rsidRPr="009F20C0">
        <w:t>1</w:t>
      </w:r>
      <w:r w:rsidRPr="009F20C0">
        <w:t>.2. Трудовая функция</w:t>
      </w:r>
    </w:p>
    <w:p w:rsidR="009F20C0" w:rsidRPr="009F20C0" w:rsidRDefault="009F20C0" w:rsidP="009F20C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991"/>
        <w:gridCol w:w="1563"/>
        <w:gridCol w:w="557"/>
      </w:tblGrid>
      <w:tr w:rsidR="00AA0065" w:rsidRPr="009F20C0" w:rsidTr="008D5769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1D7A60" w:rsidP="009F20C0">
            <w:pPr>
              <w:rPr>
                <w:bCs w:val="0"/>
              </w:rPr>
            </w:pPr>
            <w:r w:rsidRPr="009F20C0">
              <w:t xml:space="preserve">Подготовка к выпуску </w:t>
            </w:r>
            <w:r w:rsidRPr="009F20C0">
              <w:rPr>
                <w:iCs/>
              </w:rPr>
              <w:t xml:space="preserve">рабочей документации </w:t>
            </w:r>
            <w:r w:rsidR="001356EB" w:rsidRPr="009F20C0">
              <w:rPr>
                <w:iCs/>
              </w:rPr>
              <w:t xml:space="preserve">слаботочных систем управления </w:t>
            </w:r>
            <w:r w:rsidR="00A9562D" w:rsidRPr="009F20C0">
              <w:rPr>
                <w:iCs/>
              </w:rPr>
              <w:t>инженерными сетями</w:t>
            </w:r>
            <w:r w:rsidR="001356EB" w:rsidRPr="009F20C0">
              <w:rPr>
                <w:iCs/>
              </w:rPr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8D5769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9F20C0">
              <w:t>/02.</w:t>
            </w:r>
            <w:r w:rsidR="007732DB" w:rsidRPr="009F20C0">
              <w:t>6</w:t>
            </w:r>
          </w:p>
        </w:tc>
        <w:tc>
          <w:tcPr>
            <w:tcW w:w="7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7732DB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6527FF" w:rsidRDefault="006527F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AA0065" w:rsidRPr="009F20C0" w:rsidTr="00D5014B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  <w:r w:rsidRPr="006527FF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D5014B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527FF" w:rsidRDefault="006527FF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7"/>
        <w:gridCol w:w="7672"/>
      </w:tblGrid>
      <w:tr w:rsidR="00F73C35" w:rsidRPr="009F20C0" w:rsidTr="006527FF">
        <w:trPr>
          <w:trHeight w:val="20"/>
        </w:trPr>
        <w:tc>
          <w:tcPr>
            <w:tcW w:w="1239" w:type="pct"/>
            <w:vMerge w:val="restart"/>
          </w:tcPr>
          <w:p w:rsidR="00F73C35" w:rsidRPr="009F20C0" w:rsidRDefault="00F73C35" w:rsidP="006527FF">
            <w:pPr>
              <w:pStyle w:val="afa"/>
            </w:pPr>
            <w:r w:rsidRPr="009F20C0">
              <w:t>Трудовые действия</w:t>
            </w:r>
          </w:p>
        </w:tc>
        <w:tc>
          <w:tcPr>
            <w:tcW w:w="3761" w:type="pct"/>
          </w:tcPr>
          <w:p w:rsidR="00F73C35" w:rsidRPr="009F20C0" w:rsidRDefault="008C73EC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Подготовка комплекта рабочей документации </w:t>
            </w:r>
            <w:r w:rsidR="00F0572C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9F20C0">
              <w:rPr>
                <w:rFonts w:ascii="Times New Roman" w:hAnsi="Times New Roman" w:cs="Times New Roman"/>
                <w:sz w:val="24"/>
              </w:rPr>
              <w:t>, включая ссылочные и прилагаемые документы, к нормоконтролю и внесение изменений по результатам</w:t>
            </w:r>
          </w:p>
        </w:tc>
      </w:tr>
      <w:tr w:rsidR="001D7A60" w:rsidRPr="009F20C0" w:rsidTr="006527FF">
        <w:trPr>
          <w:trHeight w:val="20"/>
        </w:trPr>
        <w:tc>
          <w:tcPr>
            <w:tcW w:w="1239" w:type="pct"/>
            <w:vMerge/>
          </w:tcPr>
          <w:p w:rsidR="001D7A60" w:rsidRPr="009F20C0" w:rsidRDefault="001D7A60" w:rsidP="006527FF">
            <w:pPr>
              <w:pStyle w:val="afa"/>
            </w:pPr>
          </w:p>
        </w:tc>
        <w:tc>
          <w:tcPr>
            <w:tcW w:w="3761" w:type="pct"/>
          </w:tcPr>
          <w:p w:rsidR="001D7A60" w:rsidRPr="009F20C0" w:rsidRDefault="001D7A60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Компоновка оборудования и изделий, применяемых при строительстве </w:t>
            </w:r>
            <w:r w:rsidR="00B87741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C288D" w:rsidRPr="009F20C0" w:rsidTr="006527FF">
        <w:trPr>
          <w:trHeight w:val="20"/>
        </w:trPr>
        <w:tc>
          <w:tcPr>
            <w:tcW w:w="1239" w:type="pct"/>
            <w:vMerge/>
          </w:tcPr>
          <w:p w:rsidR="008C288D" w:rsidRPr="009F20C0" w:rsidRDefault="008C288D" w:rsidP="006527FF">
            <w:pPr>
              <w:pStyle w:val="afa"/>
            </w:pPr>
          </w:p>
        </w:tc>
        <w:tc>
          <w:tcPr>
            <w:tcW w:w="3761" w:type="pct"/>
          </w:tcPr>
          <w:p w:rsidR="008C288D" w:rsidRPr="009F20C0" w:rsidRDefault="00D544E5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Оформление рабочей </w:t>
            </w:r>
            <w:r w:rsidR="00D471B8" w:rsidRPr="009F20C0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="001356EB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в электронной и</w:t>
            </w:r>
            <w:r w:rsidR="006527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23442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 w:rsidR="00323442"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9F2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бумажной форме</w:t>
            </w:r>
          </w:p>
        </w:tc>
      </w:tr>
      <w:tr w:rsidR="00144951" w:rsidRPr="009F20C0" w:rsidTr="006527FF">
        <w:trPr>
          <w:trHeight w:val="20"/>
        </w:trPr>
        <w:tc>
          <w:tcPr>
            <w:tcW w:w="1239" w:type="pct"/>
            <w:vMerge/>
          </w:tcPr>
          <w:p w:rsidR="00296439" w:rsidRPr="009F20C0" w:rsidRDefault="00296439" w:rsidP="006527FF">
            <w:pPr>
              <w:pStyle w:val="afa"/>
            </w:pPr>
          </w:p>
        </w:tc>
        <w:tc>
          <w:tcPr>
            <w:tcW w:w="3761" w:type="pct"/>
          </w:tcPr>
          <w:p w:rsidR="00296439" w:rsidRPr="009F20C0" w:rsidRDefault="00296439" w:rsidP="006527F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Согласование и утверждение у руководителя рабочей документации </w:t>
            </w:r>
            <w:r w:rsidR="009C791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73C35" w:rsidRPr="009F20C0" w:rsidTr="006527FF">
        <w:trPr>
          <w:trHeight w:val="20"/>
        </w:trPr>
        <w:tc>
          <w:tcPr>
            <w:tcW w:w="1239" w:type="pct"/>
            <w:vMerge w:val="restart"/>
          </w:tcPr>
          <w:p w:rsidR="00F73C35" w:rsidRPr="009F20C0" w:rsidDel="002A1D54" w:rsidRDefault="00F73C35" w:rsidP="006527FF">
            <w:pPr>
              <w:pStyle w:val="afa"/>
            </w:pPr>
            <w:r w:rsidRPr="009F20C0" w:rsidDel="002A1D54">
              <w:t>Необходимые умения</w:t>
            </w:r>
          </w:p>
        </w:tc>
        <w:tc>
          <w:tcPr>
            <w:tcW w:w="3761" w:type="pct"/>
          </w:tcPr>
          <w:p w:rsidR="00F73C35" w:rsidRPr="009F20C0" w:rsidRDefault="00AD1551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Выбирать алгоритм подготовки к нормоконтролю рабочей документации 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AD1551" w:rsidRPr="009F20C0" w:rsidTr="006527FF">
        <w:trPr>
          <w:trHeight w:val="20"/>
        </w:trPr>
        <w:tc>
          <w:tcPr>
            <w:tcW w:w="1239" w:type="pct"/>
            <w:vMerge/>
          </w:tcPr>
          <w:p w:rsidR="00AD1551" w:rsidRPr="009F20C0" w:rsidDel="002A1D54" w:rsidRDefault="00AD1551" w:rsidP="006527FF">
            <w:pPr>
              <w:pStyle w:val="afa"/>
            </w:pPr>
          </w:p>
        </w:tc>
        <w:tc>
          <w:tcPr>
            <w:tcW w:w="3761" w:type="pct"/>
          </w:tcPr>
          <w:p w:rsidR="00AD1551" w:rsidRPr="009F20C0" w:rsidRDefault="008D5B96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Применять требования нормативно-технической документации и нормативных правовых актов при комплектовании и оформлении рабочей документации </w:t>
            </w:r>
            <w:r w:rsidR="009C791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AD1551" w:rsidRPr="009F20C0" w:rsidTr="006527FF">
        <w:trPr>
          <w:trHeight w:val="20"/>
        </w:trPr>
        <w:tc>
          <w:tcPr>
            <w:tcW w:w="1239" w:type="pct"/>
            <w:vMerge/>
          </w:tcPr>
          <w:p w:rsidR="00AD1551" w:rsidRPr="009F20C0" w:rsidDel="002A1D54" w:rsidRDefault="00AD1551" w:rsidP="006527FF">
            <w:pPr>
              <w:pStyle w:val="afa"/>
            </w:pPr>
          </w:p>
        </w:tc>
        <w:tc>
          <w:tcPr>
            <w:tcW w:w="3761" w:type="pct"/>
          </w:tcPr>
          <w:p w:rsidR="00AD1551" w:rsidRPr="009F20C0" w:rsidRDefault="002337C5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Выбирать алгоритм работы с</w:t>
            </w:r>
            <w:r w:rsidR="00984FF9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внешними периферийными устройствами при комплектовании чертежей рабочей</w:t>
            </w:r>
            <w:r w:rsidR="00554CE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="00BF28CE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AD1551" w:rsidRPr="009F20C0" w:rsidTr="006527FF">
        <w:trPr>
          <w:trHeight w:val="20"/>
        </w:trPr>
        <w:tc>
          <w:tcPr>
            <w:tcW w:w="1239" w:type="pct"/>
            <w:vMerge/>
          </w:tcPr>
          <w:p w:rsidR="00AD1551" w:rsidRPr="009F20C0" w:rsidDel="002A1D54" w:rsidRDefault="00AD1551" w:rsidP="006527FF">
            <w:pPr>
              <w:pStyle w:val="afa"/>
            </w:pPr>
          </w:p>
        </w:tc>
        <w:tc>
          <w:tcPr>
            <w:tcW w:w="3761" w:type="pct"/>
          </w:tcPr>
          <w:p w:rsidR="00AD1551" w:rsidRPr="009F20C0" w:rsidRDefault="002337C5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Определять порядок подготовки к выпуску рабочей</w:t>
            </w:r>
            <w:r w:rsidR="00554CE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144951" w:rsidRPr="009F20C0" w:rsidTr="006527FF">
        <w:trPr>
          <w:trHeight w:val="20"/>
        </w:trPr>
        <w:tc>
          <w:tcPr>
            <w:tcW w:w="1239" w:type="pct"/>
            <w:vMerge/>
          </w:tcPr>
          <w:p w:rsidR="00F9250E" w:rsidRPr="009F20C0" w:rsidDel="002A1D54" w:rsidRDefault="00F9250E" w:rsidP="006527FF">
            <w:pPr>
              <w:pStyle w:val="afa"/>
            </w:pPr>
          </w:p>
        </w:tc>
        <w:tc>
          <w:tcPr>
            <w:tcW w:w="3761" w:type="pct"/>
          </w:tcPr>
          <w:p w:rsidR="00F9250E" w:rsidRPr="009F20C0" w:rsidRDefault="00F9250E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945D10" w:rsidRPr="009F20C0" w:rsidTr="006527FF">
        <w:trPr>
          <w:trHeight w:val="20"/>
        </w:trPr>
        <w:tc>
          <w:tcPr>
            <w:tcW w:w="1239" w:type="pct"/>
            <w:vMerge w:val="restart"/>
          </w:tcPr>
          <w:p w:rsidR="00945D10" w:rsidRPr="009F20C0" w:rsidDel="002A1D54" w:rsidRDefault="00945D10" w:rsidP="006527FF">
            <w:pPr>
              <w:pStyle w:val="afa"/>
            </w:pPr>
            <w:r w:rsidRPr="009F20C0" w:rsidDel="002A1D54">
              <w:t>Необходимые знания</w:t>
            </w:r>
          </w:p>
        </w:tc>
        <w:tc>
          <w:tcPr>
            <w:tcW w:w="3761" w:type="pct"/>
          </w:tcPr>
          <w:p w:rsidR="00945D10" w:rsidRPr="009F20C0" w:rsidRDefault="001B2DC2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Система стандартизации и технического регулирования в строительстве</w:t>
            </w:r>
            <w:r w:rsidR="00367A52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9250E" w:rsidRPr="009F20C0" w:rsidTr="006527FF">
        <w:trPr>
          <w:trHeight w:val="20"/>
        </w:trPr>
        <w:tc>
          <w:tcPr>
            <w:tcW w:w="1239" w:type="pct"/>
            <w:vMerge/>
          </w:tcPr>
          <w:p w:rsidR="00F9250E" w:rsidRPr="009F20C0" w:rsidDel="002A1D54" w:rsidRDefault="00F9250E" w:rsidP="006527FF">
            <w:pPr>
              <w:pStyle w:val="afa"/>
            </w:pPr>
          </w:p>
        </w:tc>
        <w:tc>
          <w:tcPr>
            <w:tcW w:w="3761" w:type="pct"/>
          </w:tcPr>
          <w:p w:rsidR="00F9250E" w:rsidRPr="009F20C0" w:rsidRDefault="003A3D7B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Требования нормативно-технической документации и нормативных правовых актов к порядку комплектования и оформления рабочей документации </w:t>
            </w:r>
            <w:r w:rsidR="009C791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9250E" w:rsidRPr="009F20C0" w:rsidTr="006527FF">
        <w:trPr>
          <w:trHeight w:val="20"/>
        </w:trPr>
        <w:tc>
          <w:tcPr>
            <w:tcW w:w="1239" w:type="pct"/>
            <w:vMerge/>
          </w:tcPr>
          <w:p w:rsidR="00F9250E" w:rsidRPr="009F20C0" w:rsidDel="002A1D54" w:rsidRDefault="00F9250E" w:rsidP="006527FF">
            <w:pPr>
              <w:pStyle w:val="afa"/>
            </w:pPr>
          </w:p>
        </w:tc>
        <w:tc>
          <w:tcPr>
            <w:tcW w:w="3761" w:type="pct"/>
          </w:tcPr>
          <w:p w:rsidR="00F9250E" w:rsidRPr="009F20C0" w:rsidRDefault="003A3D7B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Порядок и правила осуществления нормоконтроля комплекта рабочей документации </w:t>
            </w:r>
            <w:r w:rsidR="00BF28CE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3A3D7B" w:rsidRPr="009F20C0" w:rsidTr="006527FF">
        <w:trPr>
          <w:trHeight w:val="20"/>
        </w:trPr>
        <w:tc>
          <w:tcPr>
            <w:tcW w:w="1239" w:type="pct"/>
            <w:vMerge/>
          </w:tcPr>
          <w:p w:rsidR="003A3D7B" w:rsidRPr="009F20C0" w:rsidDel="002A1D54" w:rsidRDefault="003A3D7B" w:rsidP="006527FF">
            <w:pPr>
              <w:pStyle w:val="afa"/>
            </w:pPr>
          </w:p>
        </w:tc>
        <w:tc>
          <w:tcPr>
            <w:tcW w:w="3761" w:type="pct"/>
          </w:tcPr>
          <w:p w:rsidR="003A3D7B" w:rsidRPr="009F20C0" w:rsidRDefault="003A3D7B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Порядок и правила подготовки к выпуску комплекта рабочей документации </w:t>
            </w:r>
            <w:r w:rsidR="009C7917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3A3D7B" w:rsidRPr="009F20C0" w:rsidTr="006527FF">
        <w:trPr>
          <w:trHeight w:val="20"/>
        </w:trPr>
        <w:tc>
          <w:tcPr>
            <w:tcW w:w="1239" w:type="pct"/>
            <w:vMerge/>
          </w:tcPr>
          <w:p w:rsidR="003A3D7B" w:rsidRPr="009F20C0" w:rsidDel="002A1D54" w:rsidRDefault="003A3D7B" w:rsidP="006527FF">
            <w:pPr>
              <w:pStyle w:val="afa"/>
            </w:pPr>
          </w:p>
        </w:tc>
        <w:tc>
          <w:tcPr>
            <w:tcW w:w="3761" w:type="pct"/>
          </w:tcPr>
          <w:p w:rsidR="003A3D7B" w:rsidRPr="00FB4C8E" w:rsidRDefault="006B219F" w:rsidP="006527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F0392F"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 w:rsidRPr="00FB4C8E">
              <w:rPr>
                <w:rFonts w:ascii="Times New Roman" w:hAnsi="Times New Roman" w:cs="Times New Roman"/>
                <w:sz w:val="24"/>
              </w:rPr>
              <w:t xml:space="preserve">и процедуры системы менеджмента качества, принятые в организации </w:t>
            </w:r>
          </w:p>
        </w:tc>
      </w:tr>
      <w:tr w:rsidR="00144951" w:rsidRPr="009F20C0" w:rsidTr="006527FF">
        <w:trPr>
          <w:trHeight w:val="20"/>
        </w:trPr>
        <w:tc>
          <w:tcPr>
            <w:tcW w:w="1239" w:type="pct"/>
            <w:vMerge/>
          </w:tcPr>
          <w:p w:rsidR="00DE20F0" w:rsidRPr="009F20C0" w:rsidDel="002A1D54" w:rsidRDefault="00DE20F0" w:rsidP="006527FF">
            <w:pPr>
              <w:pStyle w:val="afa"/>
            </w:pPr>
          </w:p>
        </w:tc>
        <w:tc>
          <w:tcPr>
            <w:tcW w:w="3761" w:type="pct"/>
          </w:tcPr>
          <w:p w:rsidR="00DE20F0" w:rsidRPr="00FB4C8E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9F20C0" w:rsidTr="006527FF">
        <w:trPr>
          <w:trHeight w:val="20"/>
        </w:trPr>
        <w:tc>
          <w:tcPr>
            <w:tcW w:w="1239" w:type="pct"/>
          </w:tcPr>
          <w:p w:rsidR="00945D10" w:rsidRPr="009F20C0" w:rsidDel="002A1D54" w:rsidRDefault="00945D10" w:rsidP="006527FF">
            <w:pPr>
              <w:pStyle w:val="afa"/>
            </w:pPr>
            <w:r w:rsidRPr="009F20C0" w:rsidDel="002A1D54">
              <w:t>Другие характеристики</w:t>
            </w:r>
          </w:p>
        </w:tc>
        <w:tc>
          <w:tcPr>
            <w:tcW w:w="3761" w:type="pct"/>
          </w:tcPr>
          <w:p w:rsidR="00945D10" w:rsidRPr="009F20C0" w:rsidRDefault="00945D10" w:rsidP="006527FF">
            <w:pPr>
              <w:pStyle w:val="afa"/>
              <w:jc w:val="both"/>
            </w:pPr>
            <w:r w:rsidRPr="009F20C0">
              <w:t>-</w:t>
            </w:r>
          </w:p>
        </w:tc>
      </w:tr>
    </w:tbl>
    <w:p w:rsidR="006527FF" w:rsidRDefault="006527FF" w:rsidP="00A06A49">
      <w:pPr>
        <w:pStyle w:val="3"/>
        <w:keepNext w:val="0"/>
        <w:spacing w:before="0" w:after="0"/>
      </w:pPr>
    </w:p>
    <w:p w:rsidR="005E5DF2" w:rsidRDefault="005E5DF2" w:rsidP="00FA1C7C">
      <w:pPr>
        <w:pStyle w:val="3"/>
        <w:keepNext w:val="0"/>
        <w:spacing w:before="0" w:after="0"/>
      </w:pPr>
      <w:r w:rsidRPr="009F20C0">
        <w:t>3.</w:t>
      </w:r>
      <w:r w:rsidR="004A44B8" w:rsidRPr="009F20C0">
        <w:t>1</w:t>
      </w:r>
      <w:r w:rsidRPr="009F20C0">
        <w:t>.</w:t>
      </w:r>
      <w:r w:rsidR="000C087C" w:rsidRPr="009F20C0">
        <w:t>3</w:t>
      </w:r>
      <w:r w:rsidRPr="009F20C0">
        <w:t>. Трудовая функция</w:t>
      </w:r>
    </w:p>
    <w:p w:rsidR="006527FF" w:rsidRPr="006527FF" w:rsidRDefault="006527FF" w:rsidP="006527F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560"/>
        <w:gridCol w:w="5209"/>
        <w:gridCol w:w="553"/>
        <w:gridCol w:w="876"/>
        <w:gridCol w:w="1447"/>
        <w:gridCol w:w="555"/>
      </w:tblGrid>
      <w:tr w:rsidR="00AA0065" w:rsidRPr="009F20C0" w:rsidTr="008D5769">
        <w:trPr>
          <w:trHeight w:val="278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5DF2" w:rsidRPr="009F20C0" w:rsidRDefault="002E4F8E" w:rsidP="009F20C0">
            <w:pPr>
              <w:rPr>
                <w:bCs w:val="0"/>
              </w:rPr>
            </w:pPr>
            <w:r w:rsidRPr="009F20C0">
              <w:rPr>
                <w:iCs/>
              </w:rPr>
              <w:t xml:space="preserve">Создание элементов </w:t>
            </w:r>
            <w:r w:rsidR="001356EB" w:rsidRPr="009F20C0">
              <w:rPr>
                <w:iCs/>
              </w:rPr>
              <w:t xml:space="preserve">слаботочных систем управления </w:t>
            </w:r>
            <w:r w:rsidR="00A9562D" w:rsidRPr="009F20C0">
              <w:rPr>
                <w:iCs/>
              </w:rPr>
              <w:t>инженерными сетями</w:t>
            </w:r>
            <w:r w:rsidR="001356EB" w:rsidRPr="009F20C0">
              <w:rPr>
                <w:iCs/>
              </w:rPr>
              <w:t xml:space="preserve"> </w:t>
            </w:r>
            <w:r w:rsidRPr="009F20C0">
              <w:t>в качестве компонентов для информационной модели</w:t>
            </w:r>
            <w:r w:rsidR="00B942D8" w:rsidRPr="009F20C0">
              <w:t xml:space="preserve"> объе</w:t>
            </w:r>
            <w:r w:rsidR="003D0CC9" w:rsidRPr="009F20C0">
              <w:t>кта капитального строительства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E5DF2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A06A49" w:rsidP="008D5769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5E5DF2" w:rsidRPr="009F20C0">
              <w:t>/0</w:t>
            </w:r>
            <w:r w:rsidR="000C087C" w:rsidRPr="009F20C0">
              <w:t>3</w:t>
            </w:r>
            <w:r w:rsidR="005E5DF2" w:rsidRPr="009F20C0">
              <w:t>.</w:t>
            </w:r>
            <w:r w:rsidR="007732DB" w:rsidRPr="009F20C0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E5DF2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7732DB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652B08" w:rsidRDefault="00652B0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AA0065" w:rsidRPr="009F20C0" w:rsidTr="00595951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652B08" w:rsidRDefault="005E5DF2" w:rsidP="009F20C0">
            <w:pPr>
              <w:rPr>
                <w:bCs w:val="0"/>
                <w:szCs w:val="32"/>
              </w:rPr>
            </w:pPr>
            <w:r w:rsidRPr="00652B08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375DDE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5E5DF2" w:rsidRPr="009F20C0" w:rsidRDefault="005E5DF2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5E5DF2" w:rsidRPr="009F20C0" w:rsidRDefault="005E5DF2" w:rsidP="00466DD1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52B08" w:rsidRDefault="00652B08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0C52EF" w:rsidRPr="00652B08" w:rsidTr="00652B08">
        <w:trPr>
          <w:trHeight w:val="20"/>
        </w:trPr>
        <w:tc>
          <w:tcPr>
            <w:tcW w:w="1240" w:type="pct"/>
            <w:vMerge w:val="restart"/>
          </w:tcPr>
          <w:p w:rsidR="000C52EF" w:rsidRPr="00652B08" w:rsidRDefault="000C52EF" w:rsidP="00652B08">
            <w:pPr>
              <w:pStyle w:val="afa"/>
            </w:pPr>
            <w:r w:rsidRPr="00652B08">
              <w:t>Трудовые действия</w:t>
            </w:r>
          </w:p>
        </w:tc>
        <w:tc>
          <w:tcPr>
            <w:tcW w:w="3760" w:type="pct"/>
          </w:tcPr>
          <w:p w:rsidR="000C52EF" w:rsidRPr="00652B08" w:rsidRDefault="0076212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Сбо</w:t>
            </w:r>
            <w:r w:rsidR="001C4B3A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 исходных данных для создания </w:t>
            </w:r>
            <w:r w:rsidR="005015FE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элементов </w:t>
            </w:r>
            <w:r w:rsidR="00BF28CE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C4B3A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в качестве </w:t>
            </w:r>
            <w:r w:rsidR="005015FE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компонентов 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для информационной модели</w:t>
            </w:r>
          </w:p>
        </w:tc>
      </w:tr>
      <w:tr w:rsidR="00F549FE" w:rsidRPr="00652B08" w:rsidTr="00652B08">
        <w:trPr>
          <w:trHeight w:val="20"/>
        </w:trPr>
        <w:tc>
          <w:tcPr>
            <w:tcW w:w="1240" w:type="pct"/>
            <w:vMerge/>
          </w:tcPr>
          <w:p w:rsidR="00F549FE" w:rsidRPr="00652B08" w:rsidRDefault="00F549FE" w:rsidP="00652B08">
            <w:pPr>
              <w:pStyle w:val="afa"/>
            </w:pPr>
          </w:p>
        </w:tc>
        <w:tc>
          <w:tcPr>
            <w:tcW w:w="3760" w:type="pct"/>
          </w:tcPr>
          <w:p w:rsidR="00F549FE" w:rsidRPr="00652B08" w:rsidRDefault="001C4B3A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Создание элементов</w:t>
            </w:r>
            <w:r w:rsidR="00F549FE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917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F549FE" w:rsidRPr="00652B08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F549FE" w:rsidRPr="00652B08">
              <w:rPr>
                <w:rFonts w:ascii="Times New Roman" w:hAnsi="Times New Roman" w:cs="Times New Roman"/>
                <w:sz w:val="24"/>
                <w:szCs w:val="24"/>
              </w:rPr>
              <w:t>в качестве компонентов информационной модели</w:t>
            </w:r>
          </w:p>
        </w:tc>
      </w:tr>
      <w:tr w:rsidR="00214FEF" w:rsidRPr="00652B08" w:rsidTr="00652B08">
        <w:trPr>
          <w:trHeight w:val="20"/>
        </w:trPr>
        <w:tc>
          <w:tcPr>
            <w:tcW w:w="1240" w:type="pct"/>
            <w:vMerge/>
          </w:tcPr>
          <w:p w:rsidR="00214FEF" w:rsidRPr="00652B08" w:rsidRDefault="00214FEF" w:rsidP="00652B08">
            <w:pPr>
              <w:pStyle w:val="afa"/>
            </w:pPr>
          </w:p>
        </w:tc>
        <w:tc>
          <w:tcPr>
            <w:tcW w:w="3760" w:type="pct"/>
          </w:tcPr>
          <w:p w:rsidR="00214FEF" w:rsidRPr="00652B08" w:rsidRDefault="001C4B3A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14FEF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BC2" w:rsidRPr="00652B08">
              <w:rPr>
                <w:rFonts w:ascii="Times New Roman" w:hAnsi="Times New Roman" w:cs="Times New Roman"/>
                <w:sz w:val="24"/>
                <w:szCs w:val="24"/>
              </w:rPr>
              <w:t>устройств, выполняющих конструкционные функции</w:t>
            </w:r>
            <w:r w:rsidR="00214FEF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DB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652B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FEF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компонентов информационной модели</w:t>
            </w:r>
          </w:p>
        </w:tc>
      </w:tr>
      <w:tr w:rsidR="00737142" w:rsidRPr="00652B08" w:rsidTr="00652B08">
        <w:trPr>
          <w:trHeight w:val="20"/>
        </w:trPr>
        <w:tc>
          <w:tcPr>
            <w:tcW w:w="1240" w:type="pct"/>
            <w:vMerge/>
          </w:tcPr>
          <w:p w:rsidR="00737142" w:rsidRPr="00652B08" w:rsidRDefault="00737142" w:rsidP="00652B08">
            <w:pPr>
              <w:pStyle w:val="afa"/>
            </w:pPr>
          </w:p>
        </w:tc>
        <w:tc>
          <w:tcPr>
            <w:tcW w:w="3760" w:type="pct"/>
          </w:tcPr>
          <w:p w:rsidR="00737142" w:rsidRPr="00652B08" w:rsidRDefault="00737142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Детализация информационной модели </w:t>
            </w:r>
            <w:r w:rsidR="001203DB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737142" w:rsidRPr="00652B08" w:rsidTr="00652B08">
        <w:trPr>
          <w:trHeight w:val="20"/>
        </w:trPr>
        <w:tc>
          <w:tcPr>
            <w:tcW w:w="1240" w:type="pct"/>
            <w:vMerge/>
          </w:tcPr>
          <w:p w:rsidR="00737142" w:rsidRPr="00652B08" w:rsidRDefault="00737142" w:rsidP="00652B08">
            <w:pPr>
              <w:pStyle w:val="afa"/>
            </w:pPr>
          </w:p>
        </w:tc>
        <w:tc>
          <w:tcPr>
            <w:tcW w:w="3760" w:type="pct"/>
          </w:tcPr>
          <w:p w:rsidR="00737142" w:rsidRPr="00652B08" w:rsidRDefault="002A5AD2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Доработка</w:t>
            </w:r>
            <w:r w:rsidR="00737142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рабочих чертежей на основании детализированной информационной модели</w:t>
            </w:r>
          </w:p>
        </w:tc>
      </w:tr>
      <w:tr w:rsidR="00144951" w:rsidRPr="00652B08" w:rsidTr="00652B08">
        <w:trPr>
          <w:trHeight w:val="20"/>
        </w:trPr>
        <w:tc>
          <w:tcPr>
            <w:tcW w:w="1240" w:type="pct"/>
            <w:vMerge/>
          </w:tcPr>
          <w:p w:rsidR="008A6C1F" w:rsidRPr="00652B08" w:rsidRDefault="008A6C1F" w:rsidP="00652B08">
            <w:pPr>
              <w:pStyle w:val="afa"/>
            </w:pPr>
          </w:p>
        </w:tc>
        <w:tc>
          <w:tcPr>
            <w:tcW w:w="3760" w:type="pct"/>
          </w:tcPr>
          <w:p w:rsidR="008A6C1F" w:rsidRPr="00652B08" w:rsidRDefault="008A6C1F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данных информационной модели </w:t>
            </w:r>
            <w:r w:rsidR="004F4796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C4B3A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B3A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 качестве </w:t>
            </w:r>
            <w:r w:rsidR="00A76A0F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компонентов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смежным разработчикам сводной цифровой модели</w:t>
            </w:r>
          </w:p>
        </w:tc>
      </w:tr>
      <w:tr w:rsidR="00F32041" w:rsidRPr="00652B08" w:rsidTr="00652B08">
        <w:trPr>
          <w:trHeight w:val="20"/>
        </w:trPr>
        <w:tc>
          <w:tcPr>
            <w:tcW w:w="1240" w:type="pct"/>
            <w:vMerge w:val="restart"/>
          </w:tcPr>
          <w:p w:rsidR="008A6C1F" w:rsidRPr="00652B08" w:rsidDel="002A1D54" w:rsidRDefault="00F32041" w:rsidP="00A06A49">
            <w:pPr>
              <w:pStyle w:val="afa"/>
            </w:pPr>
            <w:r w:rsidRPr="00652B08" w:rsidDel="002A1D54">
              <w:t>Необходимые умения</w:t>
            </w:r>
          </w:p>
        </w:tc>
        <w:tc>
          <w:tcPr>
            <w:tcW w:w="3760" w:type="pct"/>
          </w:tcPr>
          <w:p w:rsidR="00F32041" w:rsidRPr="00652B08" w:rsidRDefault="006B5D2E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перечень необходимых исходных данных для создания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52B0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 w:rsidR="00652B0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компонентов для информационной модели</w:t>
            </w:r>
          </w:p>
        </w:tc>
      </w:tr>
      <w:tr w:rsidR="006B5D2E" w:rsidRPr="00652B08" w:rsidTr="00652B08">
        <w:trPr>
          <w:trHeight w:val="20"/>
        </w:trPr>
        <w:tc>
          <w:tcPr>
            <w:tcW w:w="1240" w:type="pct"/>
            <w:vMerge/>
          </w:tcPr>
          <w:p w:rsidR="006B5D2E" w:rsidRPr="00652B08" w:rsidDel="002A1D54" w:rsidRDefault="006B5D2E" w:rsidP="00652B08">
            <w:pPr>
              <w:pStyle w:val="afa"/>
            </w:pPr>
          </w:p>
        </w:tc>
        <w:tc>
          <w:tcPr>
            <w:tcW w:w="3760" w:type="pct"/>
          </w:tcPr>
          <w:p w:rsidR="006B5D2E" w:rsidRPr="00652B08" w:rsidRDefault="00014AB5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создания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и типовых узлов в качестве компонентов для информационной модели в соответствии с требованиями нормативно-технической документации и нормативных правовых актов</w:t>
            </w:r>
          </w:p>
        </w:tc>
      </w:tr>
      <w:tr w:rsidR="00014AB5" w:rsidRPr="00652B08" w:rsidTr="00652B08">
        <w:trPr>
          <w:trHeight w:val="20"/>
        </w:trPr>
        <w:tc>
          <w:tcPr>
            <w:tcW w:w="1240" w:type="pct"/>
            <w:vMerge/>
          </w:tcPr>
          <w:p w:rsidR="00014AB5" w:rsidRPr="00652B08" w:rsidDel="002A1D54" w:rsidRDefault="00014AB5" w:rsidP="00652B08">
            <w:pPr>
              <w:pStyle w:val="afa"/>
            </w:pPr>
          </w:p>
        </w:tc>
        <w:tc>
          <w:tcPr>
            <w:tcW w:w="3760" w:type="pct"/>
          </w:tcPr>
          <w:p w:rsidR="00014AB5" w:rsidRPr="00652B08" w:rsidRDefault="00214FEF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необходимые требования к изготовлению и монтажу, контролю установки элементов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при создании компонентов информационной модели</w:t>
            </w:r>
          </w:p>
        </w:tc>
      </w:tr>
      <w:tr w:rsidR="00014AB5" w:rsidRPr="00652B08" w:rsidTr="00652B08">
        <w:trPr>
          <w:trHeight w:val="20"/>
        </w:trPr>
        <w:tc>
          <w:tcPr>
            <w:tcW w:w="1240" w:type="pct"/>
            <w:vMerge/>
          </w:tcPr>
          <w:p w:rsidR="00014AB5" w:rsidRPr="00652B08" w:rsidDel="002A1D54" w:rsidRDefault="00014AB5" w:rsidP="00652B08">
            <w:pPr>
              <w:pStyle w:val="afa"/>
            </w:pPr>
          </w:p>
        </w:tc>
        <w:tc>
          <w:tcPr>
            <w:tcW w:w="3760" w:type="pct"/>
          </w:tcPr>
          <w:p w:rsidR="00014AB5" w:rsidRPr="00652B08" w:rsidRDefault="00214FEF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необходимые свойства и атрибутивные данные компонентов информационной модели </w:t>
            </w:r>
            <w:r w:rsidR="004F4796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6B5D2E" w:rsidRPr="00652B08" w:rsidTr="00652B08">
        <w:trPr>
          <w:trHeight w:val="20"/>
        </w:trPr>
        <w:tc>
          <w:tcPr>
            <w:tcW w:w="1240" w:type="pct"/>
            <w:vMerge/>
          </w:tcPr>
          <w:p w:rsidR="006B5D2E" w:rsidRPr="00652B08" w:rsidDel="002A1D54" w:rsidRDefault="006B5D2E" w:rsidP="00652B08">
            <w:pPr>
              <w:pStyle w:val="afa"/>
            </w:pPr>
          </w:p>
        </w:tc>
        <w:tc>
          <w:tcPr>
            <w:tcW w:w="3760" w:type="pct"/>
          </w:tcPr>
          <w:p w:rsidR="006B5D2E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Выбирать алгоритм и способы работы при помощи программных средств в процессе информационного моделирования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Выбирать алгоритм передачи данных информационной модели в части</w:t>
            </w:r>
            <w:r w:rsidR="00652B08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смежным </w:t>
            </w:r>
            <w:r w:rsidR="0089368E" w:rsidRPr="00652B08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="00652B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разработчиков сводной цифровой модели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/>
          </w:tcPr>
          <w:p w:rsidR="00070988" w:rsidRPr="00652B08" w:rsidDel="002A1D54" w:rsidRDefault="00070988" w:rsidP="00652B08">
            <w:pPr>
              <w:pStyle w:val="afa"/>
            </w:pPr>
          </w:p>
        </w:tc>
        <w:tc>
          <w:tcPr>
            <w:tcW w:w="3760" w:type="pct"/>
          </w:tcPr>
          <w:p w:rsidR="00070988" w:rsidRPr="00652B08" w:rsidRDefault="00070988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создания компонентов информационной модели объекта капитального строительства на основе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заданным уровнем детализации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Определять перечень необходимых исходных данных для создания компонентов в качестве элементов для информационной модели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Выбирать алгоритм</w:t>
            </w:r>
            <w:r w:rsidR="00367A52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создания</w:t>
            </w:r>
            <w:r w:rsidR="00367A52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элементов </w:t>
            </w:r>
            <w:r w:rsidR="002D6CE7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в качестве</w:t>
            </w:r>
            <w:r w:rsidR="00367A52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компонентов для информационной модели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070988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Понимать чертежи графической части проектной документации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Просматривать и извлекать данные информационных моделей, созданных смежными разработчиками и </w:t>
            </w:r>
            <w:r w:rsidRPr="00FA1C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другими</w:t>
            </w:r>
            <w:r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специалистами</w:t>
            </w:r>
          </w:p>
        </w:tc>
      </w:tr>
      <w:tr w:rsidR="00A308D5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работы в системах автоматизированного проектирования для создания и оформления чертежей </w:t>
            </w:r>
          </w:p>
        </w:tc>
      </w:tr>
      <w:tr w:rsidR="00144951" w:rsidRPr="00652B08" w:rsidTr="00652B08">
        <w:trPr>
          <w:trHeight w:val="20"/>
        </w:trPr>
        <w:tc>
          <w:tcPr>
            <w:tcW w:w="1240" w:type="pct"/>
            <w:vMerge/>
          </w:tcPr>
          <w:p w:rsidR="00A308D5" w:rsidRPr="00652B08" w:rsidDel="002A1D54" w:rsidRDefault="00A308D5" w:rsidP="00652B08">
            <w:pPr>
              <w:pStyle w:val="afa"/>
            </w:pPr>
          </w:p>
        </w:tc>
        <w:tc>
          <w:tcPr>
            <w:tcW w:w="3760" w:type="pct"/>
          </w:tcPr>
          <w:p w:rsidR="00A308D5" w:rsidRPr="00652B08" w:rsidRDefault="00A308D5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 w:val="restart"/>
          </w:tcPr>
          <w:p w:rsidR="00070988" w:rsidRPr="00652B08" w:rsidRDefault="00070988" w:rsidP="00FA1C7C">
            <w:pPr>
              <w:pStyle w:val="afa"/>
            </w:pPr>
            <w:r w:rsidRPr="00652B08" w:rsidDel="002A1D54">
              <w:t>Необходимые знания</w:t>
            </w:r>
          </w:p>
        </w:tc>
        <w:tc>
          <w:tcPr>
            <w:tcW w:w="3760" w:type="pct"/>
          </w:tcPr>
          <w:p w:rsidR="00070988" w:rsidRPr="00652B08" w:rsidRDefault="00070988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Профессиональная строительная терминология и терминология цифрового моделирования на русском и английском языке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/>
          </w:tcPr>
          <w:p w:rsidR="00070988" w:rsidRPr="00652B08" w:rsidDel="002A1D54" w:rsidRDefault="00070988" w:rsidP="00652B08">
            <w:pPr>
              <w:pStyle w:val="afa"/>
            </w:pPr>
          </w:p>
        </w:tc>
        <w:tc>
          <w:tcPr>
            <w:tcW w:w="3760" w:type="pct"/>
          </w:tcPr>
          <w:p w:rsidR="00070988" w:rsidRPr="00652B08" w:rsidRDefault="00070988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/>
          </w:tcPr>
          <w:p w:rsidR="00070988" w:rsidRPr="00652B08" w:rsidDel="002A1D54" w:rsidRDefault="00070988" w:rsidP="00652B08">
            <w:pPr>
              <w:pStyle w:val="afa"/>
            </w:pPr>
          </w:p>
        </w:tc>
        <w:tc>
          <w:tcPr>
            <w:tcW w:w="3760" w:type="pct"/>
          </w:tcPr>
          <w:p w:rsidR="00070988" w:rsidRPr="00652B08" w:rsidRDefault="00070988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созданию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34E3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 качестве компонентов для информационной модели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/>
          </w:tcPr>
          <w:p w:rsidR="00070988" w:rsidRPr="00652B08" w:rsidDel="002A1D54" w:rsidRDefault="00070988" w:rsidP="00652B08">
            <w:pPr>
              <w:pStyle w:val="afa"/>
            </w:pPr>
          </w:p>
        </w:tc>
        <w:tc>
          <w:tcPr>
            <w:tcW w:w="3760" w:type="pct"/>
          </w:tcPr>
          <w:p w:rsidR="00070988" w:rsidRPr="00652B08" w:rsidRDefault="000E52E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документ</w:t>
            </w:r>
            <w:r w:rsidR="005203CA" w:rsidRPr="00652B0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типовых узлов 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слаботочных систем управления </w:t>
            </w:r>
            <w:r w:rsidR="00A9562D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инженерными сетями</w:t>
            </w:r>
            <w:r w:rsidR="001356EB" w:rsidRPr="00652B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в качестве компонентов информационной модели</w:t>
            </w:r>
          </w:p>
        </w:tc>
      </w:tr>
      <w:tr w:rsidR="00070988" w:rsidRPr="00652B08" w:rsidTr="00652B08">
        <w:trPr>
          <w:trHeight w:val="20"/>
        </w:trPr>
        <w:tc>
          <w:tcPr>
            <w:tcW w:w="1240" w:type="pct"/>
            <w:vMerge/>
          </w:tcPr>
          <w:p w:rsidR="00070988" w:rsidRPr="00652B08" w:rsidDel="002A1D54" w:rsidRDefault="00070988" w:rsidP="00652B08">
            <w:pPr>
              <w:pStyle w:val="afa"/>
            </w:pPr>
          </w:p>
        </w:tc>
        <w:tc>
          <w:tcPr>
            <w:tcW w:w="3760" w:type="pct"/>
          </w:tcPr>
          <w:p w:rsidR="00070988" w:rsidRPr="00652B08" w:rsidRDefault="000E52E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Стандарты и своды правил разработк</w:t>
            </w:r>
            <w:r w:rsidR="00B34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5D2587" w:rsidRPr="00652B08" w:rsidTr="00652B08">
        <w:trPr>
          <w:trHeight w:val="20"/>
        </w:trPr>
        <w:tc>
          <w:tcPr>
            <w:tcW w:w="1240" w:type="pct"/>
            <w:vMerge/>
          </w:tcPr>
          <w:p w:rsidR="005D2587" w:rsidRPr="00652B08" w:rsidDel="002A1D54" w:rsidRDefault="005D2587" w:rsidP="00652B08">
            <w:pPr>
              <w:pStyle w:val="afa"/>
            </w:pPr>
          </w:p>
        </w:tc>
        <w:tc>
          <w:tcPr>
            <w:tcW w:w="3760" w:type="pct"/>
          </w:tcPr>
          <w:p w:rsidR="005D2587" w:rsidRPr="00652B08" w:rsidRDefault="005D258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5203CA" w:rsidRPr="00652B08" w:rsidTr="00652B08">
        <w:trPr>
          <w:trHeight w:val="20"/>
        </w:trPr>
        <w:tc>
          <w:tcPr>
            <w:tcW w:w="1240" w:type="pct"/>
            <w:vMerge/>
          </w:tcPr>
          <w:p w:rsidR="005203CA" w:rsidRPr="00652B08" w:rsidDel="002A1D54" w:rsidRDefault="005203CA" w:rsidP="00652B08">
            <w:pPr>
              <w:pStyle w:val="afa"/>
            </w:pPr>
          </w:p>
        </w:tc>
        <w:tc>
          <w:tcPr>
            <w:tcW w:w="3760" w:type="pct"/>
          </w:tcPr>
          <w:p w:rsidR="005203CA" w:rsidRPr="00652B08" w:rsidRDefault="005203CA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Способы создания и представления компонентов информационной модели в соответствии с уровнем детализации геометрии и информации</w:t>
            </w:r>
          </w:p>
        </w:tc>
      </w:tr>
      <w:tr w:rsidR="005D2587" w:rsidRPr="00652B08" w:rsidTr="00652B08">
        <w:trPr>
          <w:trHeight w:val="20"/>
        </w:trPr>
        <w:tc>
          <w:tcPr>
            <w:tcW w:w="1240" w:type="pct"/>
            <w:vMerge/>
          </w:tcPr>
          <w:p w:rsidR="005D2587" w:rsidRPr="00652B08" w:rsidDel="002A1D54" w:rsidRDefault="005D2587" w:rsidP="00652B08">
            <w:pPr>
              <w:pStyle w:val="afa"/>
            </w:pPr>
          </w:p>
        </w:tc>
        <w:tc>
          <w:tcPr>
            <w:tcW w:w="3760" w:type="pct"/>
          </w:tcPr>
          <w:p w:rsidR="005D2587" w:rsidRPr="00652B08" w:rsidRDefault="005D2587" w:rsidP="00652B08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Цели, задачи и принципы информационного моделирования (в рамках своей дисциплины)</w:t>
            </w:r>
          </w:p>
        </w:tc>
      </w:tr>
      <w:tr w:rsidR="005D2587" w:rsidRPr="00652B08" w:rsidTr="00652B08">
        <w:trPr>
          <w:trHeight w:val="20"/>
        </w:trPr>
        <w:tc>
          <w:tcPr>
            <w:tcW w:w="1240" w:type="pct"/>
            <w:vMerge/>
          </w:tcPr>
          <w:p w:rsidR="005D2587" w:rsidRPr="00652B08" w:rsidDel="002A1D54" w:rsidRDefault="005D2587" w:rsidP="00652B08">
            <w:pPr>
              <w:pStyle w:val="afa"/>
            </w:pPr>
          </w:p>
        </w:tc>
        <w:tc>
          <w:tcPr>
            <w:tcW w:w="3760" w:type="pct"/>
          </w:tcPr>
          <w:p w:rsidR="005D2587" w:rsidRPr="00652B08" w:rsidRDefault="005D258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Методики создания компонентов информационных моделей</w:t>
            </w:r>
          </w:p>
        </w:tc>
      </w:tr>
      <w:tr w:rsidR="005D2587" w:rsidRPr="00652B08" w:rsidTr="00652B08">
        <w:trPr>
          <w:trHeight w:val="20"/>
        </w:trPr>
        <w:tc>
          <w:tcPr>
            <w:tcW w:w="1240" w:type="pct"/>
            <w:vMerge/>
          </w:tcPr>
          <w:p w:rsidR="005D2587" w:rsidRPr="00652B08" w:rsidDel="002A1D54" w:rsidRDefault="005D2587" w:rsidP="00652B08">
            <w:pPr>
              <w:pStyle w:val="afa"/>
            </w:pPr>
          </w:p>
        </w:tc>
        <w:tc>
          <w:tcPr>
            <w:tcW w:w="3760" w:type="pct"/>
          </w:tcPr>
          <w:p w:rsidR="005D2587" w:rsidRPr="00652B08" w:rsidRDefault="005D2587" w:rsidP="00652B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B08">
              <w:rPr>
                <w:rFonts w:ascii="Times New Roman" w:hAnsi="Times New Roman" w:cs="Times New Roman"/>
                <w:sz w:val="24"/>
                <w:szCs w:val="24"/>
              </w:rPr>
              <w:t>Форматы представления данных информационных моделей и их элементов</w:t>
            </w:r>
          </w:p>
        </w:tc>
      </w:tr>
      <w:tr w:rsidR="00144951" w:rsidRPr="00652B08" w:rsidTr="00652B08">
        <w:trPr>
          <w:trHeight w:val="20"/>
        </w:trPr>
        <w:tc>
          <w:tcPr>
            <w:tcW w:w="1240" w:type="pct"/>
            <w:vMerge/>
          </w:tcPr>
          <w:p w:rsidR="005D2587" w:rsidRPr="00652B08" w:rsidDel="002A1D54" w:rsidRDefault="005D2587" w:rsidP="00652B08">
            <w:pPr>
              <w:pStyle w:val="afa"/>
            </w:pPr>
          </w:p>
        </w:tc>
        <w:tc>
          <w:tcPr>
            <w:tcW w:w="3760" w:type="pct"/>
          </w:tcPr>
          <w:p w:rsidR="005D2587" w:rsidRPr="00652B08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652B08" w:rsidTr="00652B08">
        <w:trPr>
          <w:trHeight w:val="20"/>
        </w:trPr>
        <w:tc>
          <w:tcPr>
            <w:tcW w:w="1240" w:type="pct"/>
          </w:tcPr>
          <w:p w:rsidR="005D2587" w:rsidRPr="00652B08" w:rsidDel="002A1D54" w:rsidRDefault="005D2587" w:rsidP="00652B08">
            <w:pPr>
              <w:pStyle w:val="afa"/>
            </w:pPr>
            <w:r w:rsidRPr="00652B08" w:rsidDel="002A1D54">
              <w:t>Другие характеристики</w:t>
            </w:r>
          </w:p>
        </w:tc>
        <w:tc>
          <w:tcPr>
            <w:tcW w:w="3760" w:type="pct"/>
          </w:tcPr>
          <w:p w:rsidR="005D2587" w:rsidRPr="00652B08" w:rsidRDefault="005D2587" w:rsidP="00652B08">
            <w:pPr>
              <w:pStyle w:val="afa"/>
              <w:jc w:val="both"/>
            </w:pPr>
            <w:r w:rsidRPr="00652B08">
              <w:t xml:space="preserve">- </w:t>
            </w:r>
          </w:p>
        </w:tc>
      </w:tr>
    </w:tbl>
    <w:p w:rsidR="00B34E30" w:rsidRDefault="00B34E30" w:rsidP="009F20C0">
      <w:pPr>
        <w:pStyle w:val="2"/>
        <w:spacing w:before="0" w:after="0"/>
        <w:rPr>
          <w:szCs w:val="24"/>
        </w:rPr>
      </w:pPr>
      <w:bookmarkStart w:id="9" w:name="_Toc10060851"/>
    </w:p>
    <w:p w:rsidR="00407766" w:rsidRDefault="00407766" w:rsidP="009F20C0">
      <w:pPr>
        <w:pStyle w:val="2"/>
        <w:spacing w:before="0" w:after="0"/>
        <w:rPr>
          <w:szCs w:val="24"/>
        </w:rPr>
      </w:pPr>
      <w:r w:rsidRPr="009F20C0">
        <w:rPr>
          <w:szCs w:val="24"/>
        </w:rPr>
        <w:t>3.</w:t>
      </w:r>
      <w:r w:rsidR="004A44B8" w:rsidRPr="009F20C0">
        <w:rPr>
          <w:szCs w:val="24"/>
        </w:rPr>
        <w:t>2</w:t>
      </w:r>
      <w:r w:rsidRPr="009F20C0">
        <w:rPr>
          <w:szCs w:val="24"/>
        </w:rPr>
        <w:t>. Обобщенная трудовая функция</w:t>
      </w:r>
      <w:bookmarkEnd w:id="9"/>
    </w:p>
    <w:p w:rsidR="00B34E30" w:rsidRPr="00B34E30" w:rsidRDefault="00B34E30" w:rsidP="00B34E3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708"/>
        <w:gridCol w:w="1561"/>
        <w:gridCol w:w="702"/>
      </w:tblGrid>
      <w:tr w:rsidR="00AA0065" w:rsidRPr="009F20C0" w:rsidTr="00DC0F3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5DF2" w:rsidRPr="009F20C0" w:rsidRDefault="00C826D4" w:rsidP="00B34E30">
            <w:r w:rsidRPr="009F20C0">
              <w:t>Разработка проектной документации</w:t>
            </w:r>
            <w:r w:rsidR="00D13DF7" w:rsidRPr="009F20C0">
              <w:t xml:space="preserve">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="00D13DF7" w:rsidRPr="009F20C0">
              <w:t>объекта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E5DF2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A06A49" w:rsidRDefault="00A06A49" w:rsidP="009F20C0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E5DF2" w:rsidRPr="009F20C0" w:rsidRDefault="00367A52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B34E30" w:rsidRDefault="00B34E3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200"/>
        <w:gridCol w:w="469"/>
        <w:gridCol w:w="2231"/>
        <w:gridCol w:w="1135"/>
        <w:gridCol w:w="2404"/>
      </w:tblGrid>
      <w:tr w:rsidR="00AA0065" w:rsidRPr="009F20C0" w:rsidTr="00DC0F37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B34E30" w:rsidRDefault="005E5DF2" w:rsidP="009F20C0">
            <w:pPr>
              <w:rPr>
                <w:bCs w:val="0"/>
                <w:szCs w:val="32"/>
              </w:rPr>
            </w:pPr>
            <w:r w:rsidRPr="00B34E30">
              <w:rPr>
                <w:szCs w:val="32"/>
              </w:rPr>
              <w:t>Х</w:t>
            </w:r>
          </w:p>
        </w:tc>
        <w:tc>
          <w:tcPr>
            <w:tcW w:w="10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DC0F37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191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E5DF2" w:rsidRPr="009F20C0" w:rsidRDefault="005E5DF2" w:rsidP="009F20C0">
            <w:pPr>
              <w:rPr>
                <w:bCs w:val="0"/>
                <w:sz w:val="20"/>
              </w:rPr>
            </w:pPr>
          </w:p>
        </w:tc>
        <w:tc>
          <w:tcPr>
            <w:tcW w:w="5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E5DF2" w:rsidRPr="009F20C0" w:rsidRDefault="005E5DF2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E5DF2" w:rsidRPr="009F20C0" w:rsidRDefault="005E5DF2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B34E30" w:rsidRDefault="00B34E30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7435"/>
      </w:tblGrid>
      <w:tr w:rsidR="00AA0065" w:rsidRPr="009F20C0" w:rsidTr="00B34E30">
        <w:trPr>
          <w:trHeight w:val="525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5DF2" w:rsidRPr="009F20C0" w:rsidRDefault="005E5DF2" w:rsidP="009F20C0">
            <w:pPr>
              <w:pStyle w:val="afa"/>
            </w:pPr>
            <w:r w:rsidRPr="009F20C0">
              <w:t>Возможные наименования должностей</w:t>
            </w:r>
            <w:r w:rsidR="00B34E30">
              <w:t>, профессий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485E" w:rsidRPr="009F20C0" w:rsidRDefault="0035485E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 I категории</w:t>
            </w:r>
          </w:p>
          <w:p w:rsidR="005E5DF2" w:rsidRPr="009F20C0" w:rsidRDefault="0035485E" w:rsidP="009F20C0">
            <w:pPr>
              <w:pStyle w:val="afa"/>
            </w:pPr>
            <w:r w:rsidRPr="009F20C0">
              <w:t>Инженер-проектировщик II категории</w:t>
            </w:r>
          </w:p>
        </w:tc>
      </w:tr>
    </w:tbl>
    <w:p w:rsidR="00B34E30" w:rsidRDefault="00B34E30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14"/>
        <w:gridCol w:w="7435"/>
      </w:tblGrid>
      <w:tr w:rsidR="00144951" w:rsidRPr="009F20C0" w:rsidTr="00B34E30">
        <w:trPr>
          <w:trHeight w:val="20"/>
        </w:trPr>
        <w:tc>
          <w:tcPr>
            <w:tcW w:w="1355" w:type="pct"/>
            <w:gridSpan w:val="2"/>
          </w:tcPr>
          <w:p w:rsidR="0035485E" w:rsidRPr="009F20C0" w:rsidRDefault="0035485E" w:rsidP="00B34E30">
            <w:pPr>
              <w:pStyle w:val="afa"/>
            </w:pPr>
            <w:r w:rsidRPr="009F20C0">
              <w:t>Требования к образованию и обучению</w:t>
            </w:r>
          </w:p>
        </w:tc>
        <w:tc>
          <w:tcPr>
            <w:tcW w:w="3645" w:type="pct"/>
          </w:tcPr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D55AE6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</w:t>
            </w:r>
          </w:p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(непрофильное) </w:t>
            </w:r>
            <w:r w:rsidR="00B9242D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 и дополнительное профессиональное образование </w:t>
            </w:r>
            <w:r w:rsidR="00B9242D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144951" w:rsidRPr="009F20C0" w:rsidTr="00B34E30">
        <w:trPr>
          <w:trHeight w:val="20"/>
        </w:trPr>
        <w:tc>
          <w:tcPr>
            <w:tcW w:w="1355" w:type="pct"/>
            <w:gridSpan w:val="2"/>
          </w:tcPr>
          <w:p w:rsidR="0035485E" w:rsidRPr="009F20C0" w:rsidRDefault="0035485E" w:rsidP="00B34E30">
            <w:pPr>
              <w:pStyle w:val="afa"/>
            </w:pPr>
            <w:r w:rsidRPr="009F20C0">
              <w:t>Требования к опыту практической работы</w:t>
            </w:r>
          </w:p>
        </w:tc>
        <w:tc>
          <w:tcPr>
            <w:tcW w:w="3645" w:type="pct"/>
          </w:tcPr>
          <w:p w:rsidR="00BF266D" w:rsidRPr="00BF266D" w:rsidRDefault="00BF266D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4440A">
              <w:rPr>
                <w:rFonts w:ascii="Times New Roman" w:hAnsi="Times New Roman" w:cs="Times New Roman"/>
                <w:sz w:val="24"/>
                <w:szCs w:val="24"/>
              </w:rPr>
              <w:t xml:space="preserve">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в области архитектурно-строительного проектирования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инженера</w:t>
            </w:r>
            <w:r w:rsidR="00C44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проектировщика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4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BF266D" w:rsidRPr="00BF266D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Не менее трех лет в области архитектурно-строительного проектирования</w:t>
            </w:r>
            <w:r w:rsidR="00BF266D">
              <w:rPr>
                <w:rFonts w:ascii="Times New Roman" w:hAnsi="Times New Roman" w:cs="Times New Roman"/>
                <w:sz w:val="24"/>
                <w:szCs w:val="24"/>
              </w:rPr>
              <w:t xml:space="preserve"> для инженера-проектировщика </w:t>
            </w:r>
            <w:r w:rsidR="00BF2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F266D" w:rsidRPr="00C4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66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144951" w:rsidRPr="009F20C0" w:rsidTr="00B34E30">
        <w:trPr>
          <w:trHeight w:val="20"/>
        </w:trPr>
        <w:tc>
          <w:tcPr>
            <w:tcW w:w="1355" w:type="pct"/>
            <w:gridSpan w:val="2"/>
          </w:tcPr>
          <w:p w:rsidR="0035485E" w:rsidRPr="009F20C0" w:rsidRDefault="0035485E" w:rsidP="00B34E30">
            <w:pPr>
              <w:pStyle w:val="afa"/>
            </w:pPr>
            <w:r w:rsidRPr="009F20C0">
              <w:t>Особые условия допуска к работе</w:t>
            </w:r>
          </w:p>
        </w:tc>
        <w:tc>
          <w:tcPr>
            <w:tcW w:w="3645" w:type="pct"/>
          </w:tcPr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</w:t>
            </w:r>
          </w:p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951" w:rsidRPr="009F20C0" w:rsidTr="00B34E30">
        <w:trPr>
          <w:trHeight w:val="20"/>
        </w:trPr>
        <w:tc>
          <w:tcPr>
            <w:tcW w:w="1348" w:type="pct"/>
          </w:tcPr>
          <w:p w:rsidR="0035485E" w:rsidRPr="009F20C0" w:rsidRDefault="0035485E" w:rsidP="00B34E30">
            <w:pPr>
              <w:pStyle w:val="afa"/>
            </w:pPr>
            <w:r w:rsidRPr="009F20C0">
              <w:t>Другие характеристики</w:t>
            </w:r>
          </w:p>
        </w:tc>
        <w:tc>
          <w:tcPr>
            <w:tcW w:w="3652" w:type="pct"/>
            <w:gridSpan w:val="2"/>
          </w:tcPr>
          <w:p w:rsidR="0035485E" w:rsidRPr="009F20C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профессиональное образование </w:t>
            </w:r>
            <w:r w:rsidR="006D2BE0" w:rsidRPr="009F20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 не реже одного раза в пять лет</w:t>
            </w:r>
          </w:p>
        </w:tc>
      </w:tr>
    </w:tbl>
    <w:p w:rsidR="00FA674E" w:rsidRDefault="00FA674E" w:rsidP="009F20C0">
      <w:pPr>
        <w:pStyle w:val="afa"/>
      </w:pPr>
    </w:p>
    <w:p w:rsidR="00FA674E" w:rsidRDefault="00FA674E" w:rsidP="009F20C0">
      <w:pPr>
        <w:pStyle w:val="afa"/>
      </w:pPr>
      <w:r w:rsidRPr="009F20C0">
        <w:t>Дополнительные характеристики</w:t>
      </w:r>
    </w:p>
    <w:p w:rsidR="00B34E30" w:rsidRPr="009F20C0" w:rsidRDefault="00B34E30" w:rsidP="009F20C0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1650"/>
        <w:gridCol w:w="5801"/>
      </w:tblGrid>
      <w:tr w:rsidR="00AA0065" w:rsidRPr="00B34E30" w:rsidTr="00B34E30">
        <w:trPr>
          <w:trHeight w:val="20"/>
        </w:trPr>
        <w:tc>
          <w:tcPr>
            <w:tcW w:w="1346" w:type="pct"/>
            <w:vAlign w:val="center"/>
          </w:tcPr>
          <w:p w:rsidR="00407766" w:rsidRPr="00B34E30" w:rsidRDefault="00367A52" w:rsidP="00B34E30">
            <w:pPr>
              <w:jc w:val="center"/>
              <w:rPr>
                <w:bCs w:val="0"/>
              </w:rPr>
            </w:pPr>
            <w:r w:rsidRPr="00B34E30">
              <w:t>Наименование</w:t>
            </w:r>
            <w:r w:rsidR="00407766" w:rsidRPr="00B34E30">
              <w:t xml:space="preserve"> документа</w:t>
            </w:r>
          </w:p>
        </w:tc>
        <w:tc>
          <w:tcPr>
            <w:tcW w:w="809" w:type="pct"/>
            <w:vAlign w:val="center"/>
          </w:tcPr>
          <w:p w:rsidR="00407766" w:rsidRPr="00B34E30" w:rsidRDefault="009F20C0" w:rsidP="00B34E30">
            <w:pPr>
              <w:jc w:val="center"/>
              <w:rPr>
                <w:bCs w:val="0"/>
              </w:rPr>
            </w:pPr>
            <w:r w:rsidRPr="00B34E30">
              <w:t>Код</w:t>
            </w:r>
          </w:p>
        </w:tc>
        <w:tc>
          <w:tcPr>
            <w:tcW w:w="2845" w:type="pct"/>
            <w:vAlign w:val="center"/>
          </w:tcPr>
          <w:p w:rsidR="00407766" w:rsidRPr="00B34E30" w:rsidRDefault="00367A52" w:rsidP="00B34E30">
            <w:pPr>
              <w:jc w:val="center"/>
              <w:rPr>
                <w:bCs w:val="0"/>
              </w:rPr>
            </w:pPr>
            <w:r w:rsidRPr="00B34E30">
              <w:t>Наименование</w:t>
            </w:r>
            <w:r w:rsidR="00407766" w:rsidRPr="00B34E30">
              <w:t xml:space="preserve"> базовой группы, должности (профессии) или специальности</w:t>
            </w:r>
          </w:p>
        </w:tc>
      </w:tr>
      <w:tr w:rsidR="00144951" w:rsidRPr="00B34E30" w:rsidTr="00B34E30">
        <w:trPr>
          <w:trHeight w:val="20"/>
        </w:trPr>
        <w:tc>
          <w:tcPr>
            <w:tcW w:w="1346" w:type="pct"/>
          </w:tcPr>
          <w:p w:rsidR="0035485E" w:rsidRPr="00B34E30" w:rsidRDefault="0035485E" w:rsidP="00B34E30">
            <w:pPr>
              <w:rPr>
                <w:bCs w:val="0"/>
                <w:vertAlign w:val="superscript"/>
              </w:rPr>
            </w:pPr>
            <w:r w:rsidRPr="00B34E30">
              <w:t>ОКЗ</w:t>
            </w:r>
          </w:p>
        </w:tc>
        <w:tc>
          <w:tcPr>
            <w:tcW w:w="809" w:type="pct"/>
          </w:tcPr>
          <w:p w:rsidR="0035485E" w:rsidRPr="00B34E30" w:rsidRDefault="003E0CA2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35485E" w:rsidRPr="00B34E30">
                <w:rPr>
                  <w:rFonts w:ascii="Times New Roman" w:hAnsi="Times New Roman" w:cs="Times New Roman"/>
                  <w:sz w:val="24"/>
                  <w:szCs w:val="24"/>
                </w:rPr>
                <w:t>2142</w:t>
              </w:r>
            </w:hyperlink>
          </w:p>
        </w:tc>
        <w:tc>
          <w:tcPr>
            <w:tcW w:w="2845" w:type="pct"/>
          </w:tcPr>
          <w:p w:rsidR="0035485E" w:rsidRPr="00B34E3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Инженеры по гражданскому строительству</w:t>
            </w:r>
          </w:p>
        </w:tc>
      </w:tr>
      <w:tr w:rsidR="00144951" w:rsidRPr="00B34E30" w:rsidTr="00B34E30">
        <w:trPr>
          <w:trHeight w:val="20"/>
        </w:trPr>
        <w:tc>
          <w:tcPr>
            <w:tcW w:w="1346" w:type="pct"/>
          </w:tcPr>
          <w:p w:rsidR="0035485E" w:rsidRPr="00B34E30" w:rsidRDefault="0035485E" w:rsidP="00B34E30">
            <w:pPr>
              <w:rPr>
                <w:bCs w:val="0"/>
              </w:rPr>
            </w:pPr>
            <w:r w:rsidRPr="00B34E30">
              <w:t>ЕКС</w:t>
            </w:r>
          </w:p>
        </w:tc>
        <w:tc>
          <w:tcPr>
            <w:tcW w:w="809" w:type="pct"/>
          </w:tcPr>
          <w:p w:rsidR="0035485E" w:rsidRPr="00B34E3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5" w:type="pct"/>
          </w:tcPr>
          <w:p w:rsidR="0035485E" w:rsidRPr="00B34E3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35485E" w:rsidRPr="00B34E30" w:rsidTr="00B34E30">
        <w:trPr>
          <w:trHeight w:val="20"/>
        </w:trPr>
        <w:tc>
          <w:tcPr>
            <w:tcW w:w="1346" w:type="pct"/>
            <w:vMerge w:val="restart"/>
          </w:tcPr>
          <w:p w:rsidR="0035485E" w:rsidRPr="00B34E30" w:rsidRDefault="0035485E" w:rsidP="00B34E30">
            <w:r w:rsidRPr="00B34E30">
              <w:t>ОКПДТР</w:t>
            </w:r>
          </w:p>
        </w:tc>
        <w:tc>
          <w:tcPr>
            <w:tcW w:w="809" w:type="pct"/>
          </w:tcPr>
          <w:p w:rsidR="0035485E" w:rsidRPr="00B34E30" w:rsidRDefault="003E0CA2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B34E30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5" w:type="pct"/>
          </w:tcPr>
          <w:p w:rsidR="0035485E" w:rsidRPr="00B34E3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144951" w:rsidRPr="00B34E30" w:rsidTr="00B34E30">
        <w:trPr>
          <w:trHeight w:val="20"/>
        </w:trPr>
        <w:tc>
          <w:tcPr>
            <w:tcW w:w="1346" w:type="pct"/>
            <w:vMerge/>
          </w:tcPr>
          <w:p w:rsidR="0035485E" w:rsidRPr="00B34E30" w:rsidRDefault="0035485E" w:rsidP="00B34E30"/>
        </w:tc>
        <w:tc>
          <w:tcPr>
            <w:tcW w:w="809" w:type="pct"/>
          </w:tcPr>
          <w:p w:rsidR="0035485E" w:rsidRPr="00B34E30" w:rsidRDefault="003E0CA2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B34E30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5" w:type="pct"/>
          </w:tcPr>
          <w:p w:rsidR="0035485E" w:rsidRPr="00B34E30" w:rsidRDefault="0035485E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144951" w:rsidRPr="00B34E30" w:rsidTr="00B34E30">
        <w:trPr>
          <w:trHeight w:val="20"/>
        </w:trPr>
        <w:tc>
          <w:tcPr>
            <w:tcW w:w="1346" w:type="pct"/>
          </w:tcPr>
          <w:p w:rsidR="00FE7700" w:rsidRPr="00B34E30" w:rsidRDefault="00B6463A" w:rsidP="00B34E30">
            <w:r w:rsidRPr="00B34E30">
              <w:t>ОКСО</w:t>
            </w:r>
          </w:p>
        </w:tc>
        <w:tc>
          <w:tcPr>
            <w:tcW w:w="809" w:type="pct"/>
          </w:tcPr>
          <w:p w:rsidR="00FE7700" w:rsidRPr="00B34E30" w:rsidRDefault="00FE7700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845" w:type="pct"/>
          </w:tcPr>
          <w:p w:rsidR="00FE7700" w:rsidRPr="00B34E30" w:rsidRDefault="00FE7700" w:rsidP="00B34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</w:tbl>
    <w:p w:rsidR="00B34E30" w:rsidRDefault="00B34E30" w:rsidP="00A06A49">
      <w:pPr>
        <w:pStyle w:val="3"/>
        <w:keepNext w:val="0"/>
        <w:spacing w:before="0" w:after="0"/>
      </w:pPr>
    </w:p>
    <w:p w:rsidR="00407766" w:rsidRDefault="00407766" w:rsidP="00FA1C7C">
      <w:pPr>
        <w:pStyle w:val="3"/>
        <w:keepNext w:val="0"/>
        <w:spacing w:before="0" w:after="0"/>
      </w:pPr>
      <w:r w:rsidRPr="009F20C0">
        <w:t>3.</w:t>
      </w:r>
      <w:r w:rsidR="00D916FB" w:rsidRPr="009F20C0">
        <w:t>2</w:t>
      </w:r>
      <w:r w:rsidRPr="009F20C0">
        <w:t>.1. Трудовая функция</w:t>
      </w:r>
    </w:p>
    <w:p w:rsidR="00B34E30" w:rsidRPr="00B34E30" w:rsidRDefault="00B34E30" w:rsidP="00B34E3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991"/>
        <w:gridCol w:w="1565"/>
        <w:gridCol w:w="555"/>
      </w:tblGrid>
      <w:tr w:rsidR="00AA0065" w:rsidRPr="009F20C0" w:rsidTr="00DC0F3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D13DF7" w:rsidP="00B34E30">
            <w:pPr>
              <w:rPr>
                <w:bCs w:val="0"/>
              </w:rPr>
            </w:pPr>
            <w:r w:rsidRPr="009F20C0">
              <w:t xml:space="preserve">Выполнение расчетов для проектирования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DC0F37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9F20C0">
              <w:t>/01.6</w:t>
            </w:r>
          </w:p>
        </w:tc>
        <w:tc>
          <w:tcPr>
            <w:tcW w:w="76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B34E30" w:rsidRDefault="00B34E3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AA0065" w:rsidRPr="009F20C0" w:rsidTr="006C6C7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B34E30" w:rsidRDefault="00407766" w:rsidP="009F20C0">
            <w:pPr>
              <w:rPr>
                <w:bCs w:val="0"/>
                <w:szCs w:val="32"/>
              </w:rPr>
            </w:pPr>
            <w:r w:rsidRPr="00B34E30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FA674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B34E30" w:rsidRDefault="00B34E30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1370B7" w:rsidRPr="00B34E30" w:rsidTr="00B34E30">
        <w:trPr>
          <w:trHeight w:val="20"/>
        </w:trPr>
        <w:tc>
          <w:tcPr>
            <w:tcW w:w="1240" w:type="pct"/>
            <w:vMerge w:val="restart"/>
          </w:tcPr>
          <w:p w:rsidR="001370B7" w:rsidRPr="00B34E30" w:rsidRDefault="001370B7" w:rsidP="00B34E30">
            <w:pPr>
              <w:pStyle w:val="afa"/>
            </w:pPr>
            <w:r w:rsidRPr="00B34E30">
              <w:t>Трудовые действия</w:t>
            </w:r>
          </w:p>
        </w:tc>
        <w:tc>
          <w:tcPr>
            <w:tcW w:w="3760" w:type="pct"/>
          </w:tcPr>
          <w:p w:rsidR="001370B7" w:rsidRPr="00B34E30" w:rsidRDefault="00B164A7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D5028F" w:rsidRPr="00B34E30">
              <w:rPr>
                <w:rFonts w:ascii="Times New Roman" w:hAnsi="Times New Roman" w:cs="Times New Roman"/>
                <w:sz w:val="24"/>
                <w:szCs w:val="24"/>
              </w:rPr>
              <w:t>климатических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22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особенностей </w:t>
            </w:r>
            <w:r w:rsidR="00D5028F" w:rsidRPr="00B34E30">
              <w:rPr>
                <w:rFonts w:ascii="Times New Roman" w:hAnsi="Times New Roman" w:cs="Times New Roman"/>
                <w:sz w:val="24"/>
                <w:szCs w:val="24"/>
              </w:rPr>
              <w:t>района возведения проектируемого объекта капитального строительства</w:t>
            </w:r>
          </w:p>
        </w:tc>
      </w:tr>
      <w:tr w:rsidR="00D5028F" w:rsidRPr="00B34E30" w:rsidTr="00B34E30">
        <w:trPr>
          <w:trHeight w:val="20"/>
        </w:trPr>
        <w:tc>
          <w:tcPr>
            <w:tcW w:w="1240" w:type="pct"/>
            <w:vMerge/>
          </w:tcPr>
          <w:p w:rsidR="00D5028F" w:rsidRPr="00B34E30" w:rsidRDefault="00D5028F" w:rsidP="00B34E30">
            <w:pPr>
              <w:pStyle w:val="afa"/>
            </w:pPr>
          </w:p>
        </w:tc>
        <w:tc>
          <w:tcPr>
            <w:tcW w:w="3760" w:type="pct"/>
          </w:tcPr>
          <w:p w:rsidR="00D5028F" w:rsidRPr="00B34E30" w:rsidRDefault="00B164A7" w:rsidP="00B34E3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Сбор нагрузок и воздействий для выполнения расчетов </w:t>
            </w:r>
            <w:r w:rsidR="005501E8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D5028F" w:rsidRPr="00B34E30" w:rsidTr="00B34E30">
        <w:trPr>
          <w:trHeight w:val="20"/>
        </w:trPr>
        <w:tc>
          <w:tcPr>
            <w:tcW w:w="1240" w:type="pct"/>
            <w:vMerge/>
          </w:tcPr>
          <w:p w:rsidR="00D5028F" w:rsidRPr="00B34E30" w:rsidRDefault="00D5028F" w:rsidP="00B34E30">
            <w:pPr>
              <w:pStyle w:val="afa"/>
            </w:pPr>
          </w:p>
        </w:tc>
        <w:tc>
          <w:tcPr>
            <w:tcW w:w="3760" w:type="pct"/>
          </w:tcPr>
          <w:p w:rsidR="00D5028F" w:rsidRPr="00B34E30" w:rsidRDefault="00FA6097" w:rsidP="00B34E3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инженерно-технических расчетов </w:t>
            </w:r>
            <w:r w:rsidR="005501E8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A6097" w:rsidRPr="00B34E30" w:rsidTr="00B34E30">
        <w:trPr>
          <w:trHeight w:val="20"/>
        </w:trPr>
        <w:tc>
          <w:tcPr>
            <w:tcW w:w="1240" w:type="pct"/>
            <w:vMerge/>
          </w:tcPr>
          <w:p w:rsidR="00FA6097" w:rsidRPr="00B34E30" w:rsidRDefault="00FA6097" w:rsidP="00B34E30">
            <w:pPr>
              <w:pStyle w:val="afa"/>
            </w:pPr>
          </w:p>
        </w:tc>
        <w:tc>
          <w:tcPr>
            <w:tcW w:w="3760" w:type="pct"/>
          </w:tcPr>
          <w:p w:rsidR="00FA6097" w:rsidRPr="00B34E30" w:rsidRDefault="0027056B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конструктивной схемы </w:t>
            </w:r>
            <w:r w:rsidR="002E1E34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036FFE" w:rsidRPr="00B34E30" w:rsidTr="00B34E30">
        <w:trPr>
          <w:trHeight w:val="20"/>
        </w:trPr>
        <w:tc>
          <w:tcPr>
            <w:tcW w:w="1240" w:type="pct"/>
            <w:vMerge/>
          </w:tcPr>
          <w:p w:rsidR="00036FFE" w:rsidRPr="00B34E30" w:rsidRDefault="00036FFE" w:rsidP="00B34E30">
            <w:pPr>
              <w:pStyle w:val="afa"/>
            </w:pPr>
          </w:p>
        </w:tc>
        <w:tc>
          <w:tcPr>
            <w:tcW w:w="3760" w:type="pct"/>
          </w:tcPr>
          <w:p w:rsidR="00036FFE" w:rsidRPr="00B34E30" w:rsidRDefault="007A4569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расчетной схемы и профилей </w:t>
            </w:r>
            <w:r w:rsidR="002D6CE7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B68C2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расчетов в расчетных программных средствах </w:t>
            </w:r>
          </w:p>
        </w:tc>
      </w:tr>
      <w:tr w:rsidR="00036FFE" w:rsidRPr="00B34E30" w:rsidTr="00B34E30">
        <w:trPr>
          <w:trHeight w:val="20"/>
        </w:trPr>
        <w:tc>
          <w:tcPr>
            <w:tcW w:w="1240" w:type="pct"/>
            <w:vMerge/>
          </w:tcPr>
          <w:p w:rsidR="00036FFE" w:rsidRPr="00B34E30" w:rsidRDefault="00036FFE" w:rsidP="00B34E30">
            <w:pPr>
              <w:pStyle w:val="afa"/>
            </w:pPr>
          </w:p>
        </w:tc>
        <w:tc>
          <w:tcPr>
            <w:tcW w:w="3760" w:type="pct"/>
          </w:tcPr>
          <w:p w:rsidR="00036FFE" w:rsidRPr="00B34E30" w:rsidRDefault="003B68C2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Расчет и</w:t>
            </w:r>
            <w:r w:rsidR="00D73417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подбор </w:t>
            </w:r>
            <w:r w:rsidR="00BB4A4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 сетей инженерно-технического обеспечения </w:t>
            </w:r>
          </w:p>
        </w:tc>
      </w:tr>
      <w:tr w:rsidR="00D73417" w:rsidRPr="00B34E30" w:rsidTr="00B34E30">
        <w:trPr>
          <w:trHeight w:val="20"/>
        </w:trPr>
        <w:tc>
          <w:tcPr>
            <w:tcW w:w="1240" w:type="pct"/>
            <w:vMerge/>
          </w:tcPr>
          <w:p w:rsidR="00D73417" w:rsidRPr="00B34E30" w:rsidRDefault="00D73417" w:rsidP="00B34E30">
            <w:pPr>
              <w:pStyle w:val="afa"/>
            </w:pPr>
          </w:p>
        </w:tc>
        <w:tc>
          <w:tcPr>
            <w:tcW w:w="3760" w:type="pct"/>
          </w:tcPr>
          <w:p w:rsidR="00D73417" w:rsidRPr="00B34E30" w:rsidRDefault="00400CD8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882F9A" w:rsidRPr="00B34E30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6EB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28F" w:rsidRPr="00B34E30" w:rsidTr="00B34E30">
        <w:trPr>
          <w:trHeight w:val="20"/>
        </w:trPr>
        <w:tc>
          <w:tcPr>
            <w:tcW w:w="1240" w:type="pct"/>
            <w:vMerge/>
          </w:tcPr>
          <w:p w:rsidR="00D5028F" w:rsidRPr="00B34E30" w:rsidRDefault="00D5028F" w:rsidP="00B34E30">
            <w:pPr>
              <w:pStyle w:val="afa"/>
            </w:pPr>
          </w:p>
        </w:tc>
        <w:tc>
          <w:tcPr>
            <w:tcW w:w="3760" w:type="pct"/>
          </w:tcPr>
          <w:p w:rsidR="00D5028F" w:rsidRPr="00B34E30" w:rsidRDefault="00464D25" w:rsidP="00B34E3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Передача исходных данных в сводную цифровую модель объекта капитального строительства</w:t>
            </w:r>
          </w:p>
        </w:tc>
      </w:tr>
      <w:tr w:rsidR="00144951" w:rsidRPr="00B34E30" w:rsidTr="00B34E30">
        <w:trPr>
          <w:trHeight w:val="20"/>
        </w:trPr>
        <w:tc>
          <w:tcPr>
            <w:tcW w:w="1240" w:type="pct"/>
            <w:vMerge/>
          </w:tcPr>
          <w:p w:rsidR="00464D25" w:rsidRPr="00B34E30" w:rsidRDefault="00464D25" w:rsidP="00B34E30">
            <w:pPr>
              <w:pStyle w:val="afa"/>
            </w:pPr>
          </w:p>
        </w:tc>
        <w:tc>
          <w:tcPr>
            <w:tcW w:w="3760" w:type="pct"/>
          </w:tcPr>
          <w:p w:rsidR="00464D25" w:rsidRPr="00B34E30" w:rsidRDefault="00464D25" w:rsidP="00B34E3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инженерно-технических расчетов </w:t>
            </w:r>
            <w:r w:rsidR="00B1184C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464D25" w:rsidRPr="00B34E30" w:rsidTr="00B34E30">
        <w:trPr>
          <w:trHeight w:val="20"/>
        </w:trPr>
        <w:tc>
          <w:tcPr>
            <w:tcW w:w="1240" w:type="pct"/>
            <w:vMerge w:val="restart"/>
          </w:tcPr>
          <w:p w:rsidR="00464D25" w:rsidRPr="00B34E30" w:rsidDel="002A1D54" w:rsidRDefault="00464D25" w:rsidP="00B34E30">
            <w:pPr>
              <w:pStyle w:val="afa"/>
            </w:pPr>
            <w:r w:rsidRPr="00B34E30" w:rsidDel="002A1D54">
              <w:t>Необходимые умения</w:t>
            </w:r>
          </w:p>
        </w:tc>
        <w:tc>
          <w:tcPr>
            <w:tcW w:w="3760" w:type="pct"/>
          </w:tcPr>
          <w:p w:rsidR="00464D25" w:rsidRPr="00B34E30" w:rsidRDefault="00CF6313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методику расчета </w:t>
            </w:r>
            <w:r w:rsidR="001356EB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положениями нормативно-технической документации и нормативных правовых актов и видом расчета</w:t>
            </w:r>
          </w:p>
        </w:tc>
      </w:tr>
      <w:tr w:rsidR="002D45EA" w:rsidRPr="00B34E30" w:rsidTr="00B34E30">
        <w:trPr>
          <w:trHeight w:val="20"/>
        </w:trPr>
        <w:tc>
          <w:tcPr>
            <w:tcW w:w="1240" w:type="pct"/>
            <w:vMerge/>
          </w:tcPr>
          <w:p w:rsidR="002D45EA" w:rsidRPr="00B34E30" w:rsidDel="002A1D54" w:rsidRDefault="002D45EA" w:rsidP="00B34E30">
            <w:pPr>
              <w:pStyle w:val="afa"/>
            </w:pPr>
          </w:p>
        </w:tc>
        <w:tc>
          <w:tcPr>
            <w:tcW w:w="3760" w:type="pct"/>
          </w:tcPr>
          <w:p w:rsidR="002D45EA" w:rsidRPr="00B34E30" w:rsidRDefault="0090105E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183500" w:rsidRPr="00B34E30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  <w:r w:rsidR="00920BA9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капитального</w:t>
            </w:r>
            <w:r w:rsidR="00367A52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BA9" w:rsidRPr="00B34E30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</w:tc>
      </w:tr>
      <w:tr w:rsidR="002D45EA" w:rsidRPr="00B34E30" w:rsidTr="00B34E30">
        <w:trPr>
          <w:trHeight w:val="20"/>
        </w:trPr>
        <w:tc>
          <w:tcPr>
            <w:tcW w:w="1240" w:type="pct"/>
            <w:vMerge/>
          </w:tcPr>
          <w:p w:rsidR="002D45EA" w:rsidRPr="00B34E30" w:rsidDel="002A1D54" w:rsidRDefault="002D45EA" w:rsidP="00B34E30">
            <w:pPr>
              <w:pStyle w:val="afa"/>
            </w:pPr>
          </w:p>
        </w:tc>
        <w:tc>
          <w:tcPr>
            <w:tcW w:w="3760" w:type="pct"/>
          </w:tcPr>
          <w:p w:rsidR="002D45EA" w:rsidRPr="00B34E30" w:rsidRDefault="0039006F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требования нормативно-технической документации и нормативных правовых актов к </w:t>
            </w:r>
            <w:r w:rsidR="002C7ABC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конструированию </w:t>
            </w:r>
            <w:r w:rsidR="00882F9A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</w:t>
            </w:r>
            <w:r w:rsidR="003B43E6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2D45EA" w:rsidRPr="00B34E30" w:rsidTr="00B34E30">
        <w:trPr>
          <w:trHeight w:val="20"/>
        </w:trPr>
        <w:tc>
          <w:tcPr>
            <w:tcW w:w="1240" w:type="pct"/>
            <w:vMerge/>
          </w:tcPr>
          <w:p w:rsidR="002D45EA" w:rsidRPr="00B34E30" w:rsidDel="002A1D54" w:rsidRDefault="002D45EA" w:rsidP="00B34E30">
            <w:pPr>
              <w:pStyle w:val="afa"/>
            </w:pPr>
          </w:p>
        </w:tc>
        <w:tc>
          <w:tcPr>
            <w:tcW w:w="3760" w:type="pct"/>
          </w:tcPr>
          <w:p w:rsidR="002D45EA" w:rsidRPr="00B34E30" w:rsidRDefault="002C7ABC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Выбирать эффективн</w:t>
            </w:r>
            <w:r w:rsidR="00D62DAF" w:rsidRPr="00B34E3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DAF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</w:t>
            </w:r>
            <w:r w:rsidR="003B43E6" w:rsidRPr="00B34E30">
              <w:rPr>
                <w:rFonts w:ascii="Times New Roman" w:hAnsi="Times New Roman" w:cs="Times New Roman"/>
                <w:sz w:val="24"/>
                <w:szCs w:val="24"/>
              </w:rPr>
              <w:t>слаботочны</w:t>
            </w:r>
            <w:r w:rsidR="002E39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B43E6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систем управл</w:t>
            </w:r>
            <w:r w:rsidR="002E39C4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3B43E6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2D45EA" w:rsidRPr="00B34E30" w:rsidTr="00B34E30">
        <w:trPr>
          <w:trHeight w:val="20"/>
        </w:trPr>
        <w:tc>
          <w:tcPr>
            <w:tcW w:w="1240" w:type="pct"/>
            <w:vMerge/>
          </w:tcPr>
          <w:p w:rsidR="002D45EA" w:rsidRPr="00B34E30" w:rsidDel="002A1D54" w:rsidRDefault="002D45EA" w:rsidP="00B34E30">
            <w:pPr>
              <w:pStyle w:val="afa"/>
            </w:pPr>
          </w:p>
        </w:tc>
        <w:tc>
          <w:tcPr>
            <w:tcW w:w="3760" w:type="pct"/>
          </w:tcPr>
          <w:p w:rsidR="002D45EA" w:rsidRPr="00B34E30" w:rsidRDefault="00186C73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 работы в программных средствах для выполнения расчетов </w:t>
            </w:r>
            <w:r w:rsidR="003C5084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CF6313" w:rsidRPr="00B34E30" w:rsidTr="00B34E30">
        <w:trPr>
          <w:trHeight w:val="20"/>
        </w:trPr>
        <w:tc>
          <w:tcPr>
            <w:tcW w:w="1240" w:type="pct"/>
            <w:vMerge/>
          </w:tcPr>
          <w:p w:rsidR="00CF6313" w:rsidRPr="00B34E30" w:rsidDel="002A1D54" w:rsidRDefault="00CF6313" w:rsidP="00B34E30">
            <w:pPr>
              <w:pStyle w:val="afa"/>
            </w:pPr>
          </w:p>
        </w:tc>
        <w:tc>
          <w:tcPr>
            <w:tcW w:w="3760" w:type="pct"/>
          </w:tcPr>
          <w:p w:rsidR="00CF6313" w:rsidRPr="00B34E30" w:rsidRDefault="00CF6313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необходимый пе</w:t>
            </w:r>
            <w:r w:rsidR="002E39C4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чень расчетов для проектирования </w:t>
            </w:r>
            <w:r w:rsidR="003C5084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CF6313" w:rsidRPr="00B34E30" w:rsidTr="00B34E30">
        <w:trPr>
          <w:trHeight w:val="20"/>
        </w:trPr>
        <w:tc>
          <w:tcPr>
            <w:tcW w:w="1240" w:type="pct"/>
            <w:vMerge/>
          </w:tcPr>
          <w:p w:rsidR="00CF6313" w:rsidRPr="00B34E30" w:rsidDel="002A1D54" w:rsidRDefault="00CF6313" w:rsidP="00B34E30">
            <w:pPr>
              <w:pStyle w:val="afa"/>
            </w:pPr>
          </w:p>
        </w:tc>
        <w:tc>
          <w:tcPr>
            <w:tcW w:w="3760" w:type="pct"/>
          </w:tcPr>
          <w:p w:rsidR="00CF6313" w:rsidRPr="00B34E30" w:rsidRDefault="00CF6313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Выбирать способы и алгоритмы работы в программных средствах для оформления расчетов</w:t>
            </w:r>
          </w:p>
        </w:tc>
      </w:tr>
      <w:tr w:rsidR="00CF6313" w:rsidRPr="00B34E30" w:rsidTr="00B34E30">
        <w:trPr>
          <w:trHeight w:val="20"/>
        </w:trPr>
        <w:tc>
          <w:tcPr>
            <w:tcW w:w="1240" w:type="pct"/>
            <w:vMerge/>
          </w:tcPr>
          <w:p w:rsidR="00CF6313" w:rsidRPr="00B34E30" w:rsidDel="002A1D54" w:rsidRDefault="00CF6313" w:rsidP="00B34E30">
            <w:pPr>
              <w:pStyle w:val="afa"/>
            </w:pPr>
          </w:p>
        </w:tc>
        <w:tc>
          <w:tcPr>
            <w:tcW w:w="3760" w:type="pct"/>
          </w:tcPr>
          <w:p w:rsidR="00CF6313" w:rsidRPr="00B34E30" w:rsidRDefault="002669D1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144951" w:rsidRPr="00B34E30" w:rsidTr="00B34E30">
        <w:trPr>
          <w:trHeight w:val="20"/>
        </w:trPr>
        <w:tc>
          <w:tcPr>
            <w:tcW w:w="1240" w:type="pct"/>
            <w:vMerge/>
          </w:tcPr>
          <w:p w:rsidR="00CF6313" w:rsidRPr="00B34E30" w:rsidDel="002A1D54" w:rsidRDefault="00CF6313" w:rsidP="00B34E30">
            <w:pPr>
              <w:pStyle w:val="afa"/>
            </w:pPr>
          </w:p>
        </w:tc>
        <w:tc>
          <w:tcPr>
            <w:tcW w:w="3760" w:type="pct"/>
          </w:tcPr>
          <w:p w:rsidR="00CF6313" w:rsidRPr="00B34E30" w:rsidRDefault="002669D1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Использовать регламентированные форматы файлов для обмена данными информационной модели</w:t>
            </w:r>
          </w:p>
        </w:tc>
      </w:tr>
      <w:tr w:rsidR="00464D25" w:rsidRPr="00B34E30" w:rsidTr="00B34E30">
        <w:trPr>
          <w:trHeight w:val="20"/>
        </w:trPr>
        <w:tc>
          <w:tcPr>
            <w:tcW w:w="1240" w:type="pct"/>
            <w:vMerge w:val="restart"/>
          </w:tcPr>
          <w:p w:rsidR="00464D25" w:rsidRPr="00B34E30" w:rsidRDefault="00464D25" w:rsidP="00B34E30">
            <w:pPr>
              <w:pStyle w:val="afa"/>
            </w:pPr>
            <w:r w:rsidRPr="00B34E30" w:rsidDel="002A1D54">
              <w:t>Необходимые знания</w:t>
            </w:r>
          </w:p>
        </w:tc>
        <w:tc>
          <w:tcPr>
            <w:tcW w:w="3760" w:type="pct"/>
          </w:tcPr>
          <w:p w:rsidR="00464D25" w:rsidRPr="00B34E30" w:rsidRDefault="00F85E42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Профессиональная строительная терминология и терминология информационного моделирования на русском и английском языке</w:t>
            </w:r>
          </w:p>
        </w:tc>
      </w:tr>
      <w:tr w:rsidR="00F85E42" w:rsidRPr="00B34E30" w:rsidTr="00B34E30">
        <w:trPr>
          <w:trHeight w:val="20"/>
        </w:trPr>
        <w:tc>
          <w:tcPr>
            <w:tcW w:w="1240" w:type="pct"/>
            <w:vMerge/>
          </w:tcPr>
          <w:p w:rsidR="00F85E42" w:rsidRPr="00B34E30" w:rsidDel="002A1D54" w:rsidRDefault="00F85E42" w:rsidP="00B34E30">
            <w:pPr>
              <w:pStyle w:val="afa"/>
            </w:pPr>
          </w:p>
        </w:tc>
        <w:tc>
          <w:tcPr>
            <w:tcW w:w="3760" w:type="pct"/>
          </w:tcPr>
          <w:p w:rsidR="00F85E42" w:rsidRPr="00B34E30" w:rsidRDefault="00F85E42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837F96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по проектированию </w:t>
            </w:r>
            <w:r w:rsidR="007753F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BE3A4E" w:rsidRPr="00B34E30" w:rsidTr="00B34E30">
        <w:trPr>
          <w:trHeight w:val="20"/>
        </w:trPr>
        <w:tc>
          <w:tcPr>
            <w:tcW w:w="1240" w:type="pct"/>
            <w:vMerge/>
          </w:tcPr>
          <w:p w:rsidR="00BE3A4E" w:rsidRPr="00B34E30" w:rsidDel="002A1D54" w:rsidRDefault="00BE3A4E" w:rsidP="00B34E30">
            <w:pPr>
              <w:pStyle w:val="afa"/>
            </w:pPr>
          </w:p>
        </w:tc>
        <w:tc>
          <w:tcPr>
            <w:tcW w:w="3760" w:type="pct"/>
          </w:tcPr>
          <w:p w:rsidR="00BE3A4E" w:rsidRPr="00B34E30" w:rsidRDefault="00BE3A4E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формирования контура управления системами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837F96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Виды и правила работы в профессиональных программных средствах для выполнения расчетов </w:t>
            </w:r>
            <w:r w:rsidR="007753F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490268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Виды и методики расчетов </w:t>
            </w:r>
            <w:r w:rsidR="007753F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A5329F" w:rsidRPr="00B34E30">
              <w:rPr>
                <w:rFonts w:ascii="Times New Roman" w:hAnsi="Times New Roman" w:cs="Times New Roman"/>
                <w:sz w:val="24"/>
                <w:szCs w:val="24"/>
              </w:rPr>
              <w:t>, предназначенных для жизнеобеспечения, выполнения процессов, поддержания комфорта, энерго- и ресурсосбережения</w:t>
            </w:r>
            <w:r w:rsidR="00042EA0" w:rsidRPr="00B34E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329F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безопасности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490268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Способы описания конструктивных особенностей</w:t>
            </w:r>
            <w:r w:rsidR="00920BA9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капитального строительства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490268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расчетов </w:t>
            </w:r>
            <w:r w:rsidR="007753F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37F96" w:rsidRPr="00B34E30" w:rsidTr="00B34E30">
        <w:trPr>
          <w:trHeight w:val="20"/>
        </w:trPr>
        <w:tc>
          <w:tcPr>
            <w:tcW w:w="1240" w:type="pct"/>
            <w:vMerge/>
          </w:tcPr>
          <w:p w:rsidR="00837F96" w:rsidRPr="00B34E30" w:rsidDel="002A1D54" w:rsidRDefault="00837F96" w:rsidP="00B34E30">
            <w:pPr>
              <w:pStyle w:val="afa"/>
            </w:pPr>
          </w:p>
        </w:tc>
        <w:tc>
          <w:tcPr>
            <w:tcW w:w="3760" w:type="pct"/>
          </w:tcPr>
          <w:p w:rsidR="00837F96" w:rsidRPr="00B34E30" w:rsidRDefault="00490268" w:rsidP="00B34E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информационного моделирования объектов капитального строительства</w:t>
            </w:r>
          </w:p>
        </w:tc>
      </w:tr>
      <w:tr w:rsidR="00464D25" w:rsidRPr="00B34E30" w:rsidTr="00B34E30">
        <w:trPr>
          <w:trHeight w:val="20"/>
        </w:trPr>
        <w:tc>
          <w:tcPr>
            <w:tcW w:w="1240" w:type="pct"/>
            <w:vMerge/>
          </w:tcPr>
          <w:p w:rsidR="00464D25" w:rsidRPr="00B34E30" w:rsidDel="002A1D54" w:rsidRDefault="00464D25" w:rsidP="00B34E30">
            <w:pPr>
              <w:pStyle w:val="afa"/>
            </w:pPr>
          </w:p>
        </w:tc>
        <w:tc>
          <w:tcPr>
            <w:tcW w:w="3760" w:type="pct"/>
          </w:tcPr>
          <w:p w:rsidR="00464D25" w:rsidRPr="00B34E30" w:rsidRDefault="00464D25" w:rsidP="00B34E30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методики оптимизации процесса проектирования </w:t>
            </w:r>
            <w:r w:rsidR="007753F0" w:rsidRPr="00B34E3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34E3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34E30" w:rsidTr="00B34E30">
        <w:trPr>
          <w:trHeight w:val="20"/>
        </w:trPr>
        <w:tc>
          <w:tcPr>
            <w:tcW w:w="1240" w:type="pct"/>
            <w:vMerge/>
          </w:tcPr>
          <w:p w:rsidR="00464D25" w:rsidRPr="00B34E30" w:rsidDel="002A1D54" w:rsidRDefault="00464D25" w:rsidP="00B34E30">
            <w:pPr>
              <w:pStyle w:val="afa"/>
            </w:pPr>
          </w:p>
        </w:tc>
        <w:tc>
          <w:tcPr>
            <w:tcW w:w="3760" w:type="pct"/>
          </w:tcPr>
          <w:p w:rsidR="00464D25" w:rsidRPr="00B34E30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B34E30" w:rsidTr="00B34E30">
        <w:trPr>
          <w:trHeight w:val="20"/>
        </w:trPr>
        <w:tc>
          <w:tcPr>
            <w:tcW w:w="1240" w:type="pct"/>
          </w:tcPr>
          <w:p w:rsidR="00464D25" w:rsidRPr="00B34E30" w:rsidDel="002A1D54" w:rsidRDefault="00464D25" w:rsidP="00B34E30">
            <w:pPr>
              <w:pStyle w:val="afa"/>
            </w:pPr>
            <w:r w:rsidRPr="00B34E30" w:rsidDel="002A1D54">
              <w:t>Другие характеристики</w:t>
            </w:r>
          </w:p>
        </w:tc>
        <w:tc>
          <w:tcPr>
            <w:tcW w:w="3760" w:type="pct"/>
          </w:tcPr>
          <w:p w:rsidR="00464D25" w:rsidRPr="00B34E30" w:rsidRDefault="00464D25" w:rsidP="00B34E30">
            <w:pPr>
              <w:pStyle w:val="afa"/>
              <w:jc w:val="both"/>
            </w:pPr>
            <w:r w:rsidRPr="00B34E30">
              <w:t>-</w:t>
            </w:r>
          </w:p>
        </w:tc>
      </w:tr>
    </w:tbl>
    <w:p w:rsidR="00B34E30" w:rsidRDefault="00B34E30" w:rsidP="00A06A49">
      <w:pPr>
        <w:pStyle w:val="3"/>
        <w:keepNext w:val="0"/>
        <w:spacing w:before="0" w:after="0"/>
      </w:pPr>
    </w:p>
    <w:p w:rsidR="00407766" w:rsidRDefault="00407766" w:rsidP="00FA1C7C">
      <w:pPr>
        <w:pStyle w:val="3"/>
        <w:keepNext w:val="0"/>
        <w:spacing w:before="0" w:after="0"/>
      </w:pPr>
      <w:r w:rsidRPr="009F20C0">
        <w:t>3.</w:t>
      </w:r>
      <w:r w:rsidR="00D916FB" w:rsidRPr="009F20C0">
        <w:t>2</w:t>
      </w:r>
      <w:r w:rsidRPr="009F20C0">
        <w:t>.2. Трудовая функция</w:t>
      </w:r>
    </w:p>
    <w:p w:rsidR="00B34E30" w:rsidRPr="00B34E30" w:rsidRDefault="00B34E30" w:rsidP="00B34E3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7"/>
        <w:gridCol w:w="1447"/>
        <w:gridCol w:w="557"/>
      </w:tblGrid>
      <w:tr w:rsidR="00AA0065" w:rsidRPr="009F20C0" w:rsidTr="00DC0F3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FC7D9F" w:rsidP="002E39C4">
            <w:pPr>
              <w:rPr>
                <w:bCs w:val="0"/>
              </w:rPr>
            </w:pPr>
            <w:r w:rsidRPr="009F20C0">
              <w:t xml:space="preserve">Разработка текстовой и графической частей проектной документации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DC0F37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9F20C0"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2E39C4" w:rsidRDefault="002E39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AA0065" w:rsidRPr="009F20C0" w:rsidTr="005A0FC7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2E39C4" w:rsidRDefault="00407766" w:rsidP="009F20C0">
            <w:pPr>
              <w:rPr>
                <w:bCs w:val="0"/>
                <w:szCs w:val="32"/>
              </w:rPr>
            </w:pPr>
            <w:r w:rsidRPr="002E39C4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5A0FC7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DC0F37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2E39C4" w:rsidRDefault="002E39C4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7"/>
        <w:gridCol w:w="7672"/>
      </w:tblGrid>
      <w:tr w:rsidR="00675051" w:rsidRPr="002E39C4" w:rsidTr="002E39C4">
        <w:trPr>
          <w:trHeight w:val="20"/>
        </w:trPr>
        <w:tc>
          <w:tcPr>
            <w:tcW w:w="1239" w:type="pct"/>
            <w:vMerge w:val="restart"/>
          </w:tcPr>
          <w:p w:rsidR="00675051" w:rsidRPr="002E39C4" w:rsidRDefault="00675051" w:rsidP="002E39C4">
            <w:pPr>
              <w:pStyle w:val="afa"/>
            </w:pPr>
            <w:r w:rsidRPr="002E39C4">
              <w:t>Трудовые действия</w:t>
            </w:r>
          </w:p>
        </w:tc>
        <w:tc>
          <w:tcPr>
            <w:tcW w:w="3761" w:type="pct"/>
          </w:tcPr>
          <w:p w:rsidR="00675051" w:rsidRPr="002E39C4" w:rsidRDefault="00902780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исходных данных для разработки проектной документации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902780" w:rsidRPr="002E39C4" w:rsidTr="002E39C4">
        <w:trPr>
          <w:trHeight w:val="20"/>
        </w:trPr>
        <w:tc>
          <w:tcPr>
            <w:tcW w:w="1239" w:type="pct"/>
            <w:vMerge/>
          </w:tcPr>
          <w:p w:rsidR="00902780" w:rsidRPr="002E39C4" w:rsidRDefault="00902780" w:rsidP="002E39C4">
            <w:pPr>
              <w:pStyle w:val="afa"/>
            </w:pPr>
          </w:p>
        </w:tc>
        <w:tc>
          <w:tcPr>
            <w:tcW w:w="3761" w:type="pct"/>
          </w:tcPr>
          <w:p w:rsidR="00902780" w:rsidRPr="002E39C4" w:rsidRDefault="00902780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текстовой части проектной </w:t>
            </w:r>
            <w:r w:rsidR="002E39C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902780" w:rsidRPr="002E39C4" w:rsidTr="002E39C4">
        <w:trPr>
          <w:trHeight w:val="20"/>
        </w:trPr>
        <w:tc>
          <w:tcPr>
            <w:tcW w:w="1239" w:type="pct"/>
            <w:vMerge/>
          </w:tcPr>
          <w:p w:rsidR="00902780" w:rsidRPr="002E39C4" w:rsidRDefault="00902780" w:rsidP="002E39C4">
            <w:pPr>
              <w:pStyle w:val="afa"/>
            </w:pPr>
          </w:p>
        </w:tc>
        <w:tc>
          <w:tcPr>
            <w:tcW w:w="3761" w:type="pct"/>
          </w:tcPr>
          <w:p w:rsidR="00902780" w:rsidRPr="002E39C4" w:rsidRDefault="007B33F2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171491" w:rsidRPr="002E39C4">
              <w:rPr>
                <w:rFonts w:ascii="Times New Roman" w:hAnsi="Times New Roman" w:cs="Times New Roman"/>
                <w:sz w:val="24"/>
                <w:szCs w:val="24"/>
              </w:rPr>
              <w:t>устройств структуры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902780" w:rsidRPr="002E39C4" w:rsidTr="002E39C4">
        <w:trPr>
          <w:trHeight w:val="20"/>
        </w:trPr>
        <w:tc>
          <w:tcPr>
            <w:tcW w:w="1239" w:type="pct"/>
            <w:vMerge/>
          </w:tcPr>
          <w:p w:rsidR="00902780" w:rsidRPr="002E39C4" w:rsidRDefault="00902780" w:rsidP="002E39C4">
            <w:pPr>
              <w:pStyle w:val="afa"/>
            </w:pPr>
          </w:p>
        </w:tc>
        <w:tc>
          <w:tcPr>
            <w:tcW w:w="3761" w:type="pct"/>
          </w:tcPr>
          <w:p w:rsidR="00902780" w:rsidRPr="002E39C4" w:rsidRDefault="00BC72ED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графической части проектной документации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2E39C4" w:rsidTr="002E39C4">
        <w:trPr>
          <w:trHeight w:val="20"/>
        </w:trPr>
        <w:tc>
          <w:tcPr>
            <w:tcW w:w="1239" w:type="pct"/>
            <w:vMerge/>
          </w:tcPr>
          <w:p w:rsidR="00902780" w:rsidRPr="002E39C4" w:rsidRDefault="00902780" w:rsidP="002E39C4">
            <w:pPr>
              <w:pStyle w:val="afa"/>
            </w:pPr>
          </w:p>
        </w:tc>
        <w:tc>
          <w:tcPr>
            <w:tcW w:w="3761" w:type="pct"/>
          </w:tcPr>
          <w:p w:rsidR="00902780" w:rsidRPr="002E39C4" w:rsidRDefault="00E47104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оформление ведомости </w:t>
            </w:r>
            <w:r w:rsidR="00801004" w:rsidRPr="002E39C4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монтажных 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работ при различных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>слаботочных систем</w:t>
            </w:r>
            <w:r w:rsidR="002E39C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, составе </w:t>
            </w:r>
            <w:r w:rsidR="00D107A5" w:rsidRPr="002E39C4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материалов</w:t>
            </w:r>
          </w:p>
        </w:tc>
      </w:tr>
      <w:tr w:rsidR="005C1423" w:rsidRPr="002E39C4" w:rsidTr="002E39C4">
        <w:trPr>
          <w:trHeight w:val="20"/>
        </w:trPr>
        <w:tc>
          <w:tcPr>
            <w:tcW w:w="1239" w:type="pct"/>
            <w:vMerge w:val="restart"/>
          </w:tcPr>
          <w:p w:rsidR="005C1423" w:rsidRPr="002E39C4" w:rsidDel="002A1D54" w:rsidRDefault="005C1423" w:rsidP="002E39C4">
            <w:pPr>
              <w:pStyle w:val="afa"/>
            </w:pPr>
            <w:r w:rsidRPr="002E39C4" w:rsidDel="002A1D54">
              <w:t>Необходимые умения</w:t>
            </w:r>
          </w:p>
        </w:tc>
        <w:tc>
          <w:tcPr>
            <w:tcW w:w="3761" w:type="pct"/>
          </w:tcPr>
          <w:p w:rsidR="005C1423" w:rsidRPr="002E39C4" w:rsidRDefault="00801004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разработки и оформления чертежей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5C1423" w:rsidRPr="002E39C4" w:rsidTr="002E39C4">
        <w:trPr>
          <w:trHeight w:val="20"/>
        </w:trPr>
        <w:tc>
          <w:tcPr>
            <w:tcW w:w="1239" w:type="pct"/>
            <w:vMerge/>
          </w:tcPr>
          <w:p w:rsidR="005C1423" w:rsidRPr="002E39C4" w:rsidDel="002A1D54" w:rsidRDefault="005C1423" w:rsidP="002E39C4">
            <w:pPr>
              <w:pStyle w:val="afa"/>
            </w:pPr>
          </w:p>
        </w:tc>
        <w:tc>
          <w:tcPr>
            <w:tcW w:w="3761" w:type="pct"/>
          </w:tcPr>
          <w:p w:rsidR="005C1423" w:rsidRPr="002E39C4" w:rsidRDefault="00801004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перечень необходимых исходных данных для разработки проектной документации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01004" w:rsidRPr="002E39C4" w:rsidTr="002E39C4">
        <w:trPr>
          <w:trHeight w:val="20"/>
        </w:trPr>
        <w:tc>
          <w:tcPr>
            <w:tcW w:w="1239" w:type="pct"/>
            <w:vMerge/>
          </w:tcPr>
          <w:p w:rsidR="00801004" w:rsidRPr="002E39C4" w:rsidDel="002A1D54" w:rsidRDefault="00801004" w:rsidP="002E39C4">
            <w:pPr>
              <w:pStyle w:val="afa"/>
            </w:pPr>
          </w:p>
        </w:tc>
        <w:tc>
          <w:tcPr>
            <w:tcW w:w="3761" w:type="pct"/>
          </w:tcPr>
          <w:p w:rsidR="00801004" w:rsidRPr="002E39C4" w:rsidRDefault="00801004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способы и алгоритм составления и оформления ведомости </w:t>
            </w:r>
            <w:r w:rsidRPr="002E39C4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>монтажных работ</w:t>
            </w:r>
          </w:p>
        </w:tc>
      </w:tr>
      <w:tr w:rsidR="00801004" w:rsidRPr="002E39C4" w:rsidTr="002E39C4">
        <w:trPr>
          <w:trHeight w:val="20"/>
        </w:trPr>
        <w:tc>
          <w:tcPr>
            <w:tcW w:w="1239" w:type="pct"/>
            <w:vMerge/>
          </w:tcPr>
          <w:p w:rsidR="00801004" w:rsidRPr="002E39C4" w:rsidDel="002A1D54" w:rsidRDefault="00801004" w:rsidP="002E39C4">
            <w:pPr>
              <w:pStyle w:val="afa"/>
            </w:pPr>
          </w:p>
        </w:tc>
        <w:tc>
          <w:tcPr>
            <w:tcW w:w="3761" w:type="pct"/>
          </w:tcPr>
          <w:p w:rsidR="00801004" w:rsidRPr="002E39C4" w:rsidRDefault="003821EC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методы и алгоритм конструирования </w:t>
            </w:r>
            <w:r w:rsidR="00D9116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9D27CD" w:rsidRPr="002E39C4" w:rsidTr="002E39C4">
        <w:trPr>
          <w:trHeight w:val="20"/>
        </w:trPr>
        <w:tc>
          <w:tcPr>
            <w:tcW w:w="1239" w:type="pct"/>
            <w:vMerge/>
          </w:tcPr>
          <w:p w:rsidR="009D27CD" w:rsidRPr="002E39C4" w:rsidDel="002A1D54" w:rsidRDefault="009D27CD" w:rsidP="002E39C4">
            <w:pPr>
              <w:pStyle w:val="afa"/>
            </w:pPr>
          </w:p>
        </w:tc>
        <w:tc>
          <w:tcPr>
            <w:tcW w:w="3761" w:type="pct"/>
          </w:tcPr>
          <w:p w:rsidR="009D27CD" w:rsidRPr="002E39C4" w:rsidRDefault="003821EC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алгоритмы оформления текстовой части проектной документации </w:t>
            </w:r>
            <w:r w:rsidR="007753F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6C3BF0" w:rsidRPr="002E39C4">
              <w:rPr>
                <w:rFonts w:ascii="Times New Roman" w:hAnsi="Times New Roman" w:cs="Times New Roman"/>
                <w:sz w:val="24"/>
                <w:szCs w:val="24"/>
              </w:rPr>
              <w:t>специализированных программных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средствах</w:t>
            </w:r>
          </w:p>
        </w:tc>
      </w:tr>
      <w:tr w:rsidR="009D27CD" w:rsidRPr="002E39C4" w:rsidTr="002E39C4">
        <w:trPr>
          <w:trHeight w:val="20"/>
        </w:trPr>
        <w:tc>
          <w:tcPr>
            <w:tcW w:w="1239" w:type="pct"/>
            <w:vMerge/>
          </w:tcPr>
          <w:p w:rsidR="009D27CD" w:rsidRPr="002E39C4" w:rsidDel="002A1D54" w:rsidRDefault="009D27CD" w:rsidP="002E39C4">
            <w:pPr>
              <w:pStyle w:val="afa"/>
            </w:pPr>
          </w:p>
        </w:tc>
        <w:tc>
          <w:tcPr>
            <w:tcW w:w="3761" w:type="pct"/>
          </w:tcPr>
          <w:p w:rsidR="009D27CD" w:rsidRPr="002E39C4" w:rsidRDefault="003821EC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Выбирать способы и алгоритмы работы в САПР для оформления чертежей</w:t>
            </w:r>
            <w:r w:rsidR="003F5A18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  <w:r w:rsidR="00367A52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A18" w:rsidRPr="002E39C4">
              <w:rPr>
                <w:rFonts w:ascii="Times New Roman" w:hAnsi="Times New Roman" w:cs="Times New Roman"/>
                <w:sz w:val="24"/>
                <w:szCs w:val="24"/>
              </w:rPr>
              <w:t>слаботочных систем управления инженерными сетями</w:t>
            </w:r>
          </w:p>
        </w:tc>
      </w:tr>
      <w:tr w:rsidR="009D27CD" w:rsidRPr="002E39C4" w:rsidTr="002E39C4">
        <w:trPr>
          <w:trHeight w:val="20"/>
        </w:trPr>
        <w:tc>
          <w:tcPr>
            <w:tcW w:w="1239" w:type="pct"/>
            <w:vMerge/>
          </w:tcPr>
          <w:p w:rsidR="009D27CD" w:rsidRPr="002E39C4" w:rsidDel="002A1D54" w:rsidRDefault="009D27CD" w:rsidP="002E39C4">
            <w:pPr>
              <w:pStyle w:val="afa"/>
            </w:pPr>
          </w:p>
        </w:tc>
        <w:tc>
          <w:tcPr>
            <w:tcW w:w="3761" w:type="pct"/>
          </w:tcPr>
          <w:p w:rsidR="009D27CD" w:rsidRPr="002E39C4" w:rsidRDefault="003821EC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Отображать данные информационной модели в графическом и табличном виде</w:t>
            </w:r>
          </w:p>
        </w:tc>
      </w:tr>
      <w:tr w:rsidR="009D27CD" w:rsidRPr="002E39C4" w:rsidTr="002E39C4">
        <w:trPr>
          <w:trHeight w:val="20"/>
        </w:trPr>
        <w:tc>
          <w:tcPr>
            <w:tcW w:w="1239" w:type="pct"/>
            <w:vMerge/>
          </w:tcPr>
          <w:p w:rsidR="009D27CD" w:rsidRPr="002E39C4" w:rsidDel="002A1D54" w:rsidRDefault="009D27CD" w:rsidP="002E39C4">
            <w:pPr>
              <w:pStyle w:val="afa"/>
            </w:pPr>
          </w:p>
        </w:tc>
        <w:tc>
          <w:tcPr>
            <w:tcW w:w="3761" w:type="pct"/>
          </w:tcPr>
          <w:p w:rsidR="009D27CD" w:rsidRPr="002E39C4" w:rsidRDefault="003821EC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Просматривать и извлекать данные дисциплинарных информационных моделей, созданных другими специалистами</w:t>
            </w:r>
          </w:p>
        </w:tc>
      </w:tr>
      <w:tr w:rsidR="00144951" w:rsidRPr="002E39C4" w:rsidTr="002E39C4">
        <w:trPr>
          <w:trHeight w:val="20"/>
        </w:trPr>
        <w:tc>
          <w:tcPr>
            <w:tcW w:w="1239" w:type="pct"/>
            <w:vMerge/>
          </w:tcPr>
          <w:p w:rsidR="00BC7D12" w:rsidRPr="002E39C4" w:rsidDel="002A1D54" w:rsidRDefault="00BC7D12" w:rsidP="002E39C4">
            <w:pPr>
              <w:pStyle w:val="afa"/>
            </w:pPr>
          </w:p>
        </w:tc>
        <w:tc>
          <w:tcPr>
            <w:tcW w:w="3761" w:type="pct"/>
          </w:tcPr>
          <w:p w:rsidR="00BC7D12" w:rsidRPr="002E39C4" w:rsidRDefault="00BC7D12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выбирать необходимые данные сводной цифровой модели объекта капитального строительства при разработке текстовой и графической частей проектной документации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435E16" w:rsidRPr="002E39C4" w:rsidTr="002E39C4">
        <w:trPr>
          <w:trHeight w:val="20"/>
        </w:trPr>
        <w:tc>
          <w:tcPr>
            <w:tcW w:w="1239" w:type="pct"/>
            <w:vMerge w:val="restart"/>
          </w:tcPr>
          <w:p w:rsidR="00435E16" w:rsidRPr="002E39C4" w:rsidRDefault="00435E16" w:rsidP="002E39C4">
            <w:pPr>
              <w:pStyle w:val="afa"/>
            </w:pPr>
            <w:r w:rsidRPr="002E39C4" w:rsidDel="002A1D54">
              <w:t>Необходимые знания</w:t>
            </w:r>
          </w:p>
        </w:tc>
        <w:tc>
          <w:tcPr>
            <w:tcW w:w="3761" w:type="pct"/>
          </w:tcPr>
          <w:p w:rsidR="00435E16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D12" w:rsidRPr="002E39C4" w:rsidTr="002E39C4">
        <w:trPr>
          <w:trHeight w:val="20"/>
        </w:trPr>
        <w:tc>
          <w:tcPr>
            <w:tcW w:w="1239" w:type="pct"/>
            <w:vMerge/>
          </w:tcPr>
          <w:p w:rsidR="00BC7D12" w:rsidRPr="002E39C4" w:rsidDel="002A1D54" w:rsidRDefault="00BC7D12" w:rsidP="002E39C4">
            <w:pPr>
              <w:pStyle w:val="afa"/>
            </w:pPr>
          </w:p>
        </w:tc>
        <w:tc>
          <w:tcPr>
            <w:tcW w:w="3761" w:type="pct"/>
          </w:tcPr>
          <w:p w:rsidR="00BC7D12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выполнению текстовой и графической частей проектной документации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4178A" w:rsidRPr="002E39C4" w:rsidTr="002E39C4">
        <w:trPr>
          <w:trHeight w:val="20"/>
        </w:trPr>
        <w:tc>
          <w:tcPr>
            <w:tcW w:w="1239" w:type="pct"/>
            <w:vMerge/>
          </w:tcPr>
          <w:p w:rsidR="0084178A" w:rsidRPr="002E39C4" w:rsidDel="002A1D54" w:rsidRDefault="0084178A" w:rsidP="002E39C4">
            <w:pPr>
              <w:pStyle w:val="afa"/>
            </w:pPr>
          </w:p>
        </w:tc>
        <w:tc>
          <w:tcPr>
            <w:tcW w:w="3761" w:type="pct"/>
          </w:tcPr>
          <w:p w:rsidR="0084178A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 в проектировании</w:t>
            </w:r>
            <w:r w:rsidR="00554CE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слаботочных систем управления инженерными сетями</w:t>
            </w:r>
          </w:p>
        </w:tc>
      </w:tr>
      <w:tr w:rsidR="0084178A" w:rsidRPr="002E39C4" w:rsidTr="002E39C4">
        <w:trPr>
          <w:trHeight w:val="20"/>
        </w:trPr>
        <w:tc>
          <w:tcPr>
            <w:tcW w:w="1239" w:type="pct"/>
            <w:vMerge/>
          </w:tcPr>
          <w:p w:rsidR="0084178A" w:rsidRPr="002E39C4" w:rsidDel="002A1D54" w:rsidRDefault="0084178A" w:rsidP="002E39C4">
            <w:pPr>
              <w:pStyle w:val="afa"/>
            </w:pPr>
          </w:p>
        </w:tc>
        <w:tc>
          <w:tcPr>
            <w:tcW w:w="3761" w:type="pct"/>
          </w:tcPr>
          <w:p w:rsidR="0084178A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САПР для оформления чертежей </w:t>
            </w:r>
            <w:r w:rsidR="00554CE0" w:rsidRPr="002E39C4">
              <w:rPr>
                <w:rFonts w:ascii="Times New Roman" w:hAnsi="Times New Roman" w:cs="Times New Roman"/>
                <w:sz w:val="24"/>
                <w:szCs w:val="24"/>
              </w:rPr>
              <w:t>элементов слаботочных систем управления инженерными сетями</w:t>
            </w:r>
          </w:p>
        </w:tc>
      </w:tr>
      <w:tr w:rsidR="0084178A" w:rsidRPr="002E39C4" w:rsidTr="002E39C4">
        <w:trPr>
          <w:trHeight w:val="20"/>
        </w:trPr>
        <w:tc>
          <w:tcPr>
            <w:tcW w:w="1239" w:type="pct"/>
            <w:vMerge/>
          </w:tcPr>
          <w:p w:rsidR="0084178A" w:rsidRPr="002E39C4" w:rsidDel="002A1D54" w:rsidRDefault="0084178A" w:rsidP="002E39C4">
            <w:pPr>
              <w:pStyle w:val="afa"/>
            </w:pPr>
          </w:p>
        </w:tc>
        <w:tc>
          <w:tcPr>
            <w:tcW w:w="3761" w:type="pct"/>
          </w:tcPr>
          <w:p w:rsidR="0084178A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информационного моделирования объектов капитального строительства</w:t>
            </w:r>
          </w:p>
        </w:tc>
      </w:tr>
      <w:tr w:rsidR="00F37A31" w:rsidRPr="002E39C4" w:rsidTr="002E39C4">
        <w:trPr>
          <w:trHeight w:val="20"/>
        </w:trPr>
        <w:tc>
          <w:tcPr>
            <w:tcW w:w="1239" w:type="pct"/>
            <w:vMerge/>
          </w:tcPr>
          <w:p w:rsidR="00F37A31" w:rsidRPr="002E39C4" w:rsidDel="002A1D54" w:rsidRDefault="00F37A31" w:rsidP="002E39C4">
            <w:pPr>
              <w:pStyle w:val="afa"/>
            </w:pPr>
          </w:p>
        </w:tc>
        <w:tc>
          <w:tcPr>
            <w:tcW w:w="3761" w:type="pct"/>
          </w:tcPr>
          <w:p w:rsidR="00F37A31" w:rsidRPr="002E39C4" w:rsidRDefault="00F37A31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монтажу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37A31" w:rsidRPr="002E39C4" w:rsidTr="002E39C4">
        <w:trPr>
          <w:trHeight w:val="20"/>
        </w:trPr>
        <w:tc>
          <w:tcPr>
            <w:tcW w:w="1239" w:type="pct"/>
            <w:vMerge/>
          </w:tcPr>
          <w:p w:rsidR="00F37A31" w:rsidRPr="002E39C4" w:rsidDel="002A1D54" w:rsidRDefault="00F37A31" w:rsidP="002E39C4">
            <w:pPr>
              <w:pStyle w:val="afa"/>
            </w:pPr>
          </w:p>
        </w:tc>
        <w:tc>
          <w:tcPr>
            <w:tcW w:w="3761" w:type="pct"/>
          </w:tcPr>
          <w:p w:rsidR="00F37A31" w:rsidRPr="002E39C4" w:rsidRDefault="00F37A31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правила конструирования </w:t>
            </w:r>
            <w:r w:rsidR="00C1352A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67A52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в специализированных программных средствах</w:t>
            </w:r>
          </w:p>
        </w:tc>
      </w:tr>
      <w:tr w:rsidR="0020367D" w:rsidRPr="002E39C4" w:rsidTr="002E39C4">
        <w:trPr>
          <w:trHeight w:val="20"/>
        </w:trPr>
        <w:tc>
          <w:tcPr>
            <w:tcW w:w="1239" w:type="pct"/>
            <w:vMerge/>
          </w:tcPr>
          <w:p w:rsidR="0020367D" w:rsidRPr="002E39C4" w:rsidDel="002A1D54" w:rsidRDefault="0020367D" w:rsidP="002E39C4">
            <w:pPr>
              <w:pStyle w:val="afa"/>
            </w:pPr>
          </w:p>
        </w:tc>
        <w:tc>
          <w:tcPr>
            <w:tcW w:w="3761" w:type="pct"/>
          </w:tcPr>
          <w:p w:rsidR="0020367D" w:rsidRPr="002E39C4" w:rsidRDefault="0020367D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Система условных обозначений в проектировании и маркировки элементов телекоммуникационной инфраструктуры</w:t>
            </w:r>
          </w:p>
        </w:tc>
      </w:tr>
      <w:tr w:rsidR="0020367D" w:rsidRPr="002E39C4" w:rsidTr="002E39C4">
        <w:trPr>
          <w:trHeight w:val="20"/>
        </w:trPr>
        <w:tc>
          <w:tcPr>
            <w:tcW w:w="1239" w:type="pct"/>
            <w:vMerge/>
          </w:tcPr>
          <w:p w:rsidR="0020367D" w:rsidRPr="002E39C4" w:rsidDel="002A1D54" w:rsidRDefault="0020367D" w:rsidP="002E39C4">
            <w:pPr>
              <w:pStyle w:val="afa"/>
            </w:pPr>
          </w:p>
        </w:tc>
        <w:tc>
          <w:tcPr>
            <w:tcW w:w="3761" w:type="pct"/>
          </w:tcPr>
          <w:p w:rsidR="0020367D" w:rsidRPr="002E39C4" w:rsidRDefault="000744B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>Степени и классы защиты корпусов электронного оборудования, их климатическое исполнение</w:t>
            </w:r>
          </w:p>
        </w:tc>
      </w:tr>
      <w:tr w:rsidR="0084178A" w:rsidRPr="002E39C4" w:rsidTr="002E39C4">
        <w:trPr>
          <w:trHeight w:val="20"/>
        </w:trPr>
        <w:tc>
          <w:tcPr>
            <w:tcW w:w="1239" w:type="pct"/>
            <w:vMerge/>
          </w:tcPr>
          <w:p w:rsidR="0084178A" w:rsidRPr="002E39C4" w:rsidDel="002A1D54" w:rsidRDefault="0084178A" w:rsidP="002E39C4">
            <w:pPr>
              <w:pStyle w:val="afa"/>
            </w:pPr>
          </w:p>
        </w:tc>
        <w:tc>
          <w:tcPr>
            <w:tcW w:w="3761" w:type="pct"/>
          </w:tcPr>
          <w:p w:rsidR="0084178A" w:rsidRPr="002E39C4" w:rsidRDefault="00F37A31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порядок подготовки исходных данных для разработки комплекта рабочей документации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84178A" w:rsidRPr="002E39C4" w:rsidTr="002E39C4">
        <w:trPr>
          <w:trHeight w:val="20"/>
        </w:trPr>
        <w:tc>
          <w:tcPr>
            <w:tcW w:w="1239" w:type="pct"/>
            <w:vMerge/>
          </w:tcPr>
          <w:p w:rsidR="0084178A" w:rsidRPr="002E39C4" w:rsidDel="002A1D54" w:rsidRDefault="0084178A" w:rsidP="002E39C4">
            <w:pPr>
              <w:pStyle w:val="afa"/>
            </w:pPr>
          </w:p>
        </w:tc>
        <w:tc>
          <w:tcPr>
            <w:tcW w:w="3761" w:type="pct"/>
          </w:tcPr>
          <w:p w:rsidR="0084178A" w:rsidRPr="002E39C4" w:rsidRDefault="0084178A" w:rsidP="002E39C4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методики оптимизации процесса проектирования </w:t>
            </w:r>
            <w:r w:rsidR="00EF1B70" w:rsidRPr="002E39C4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2E39C4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2E39C4" w:rsidTr="002E39C4">
        <w:trPr>
          <w:trHeight w:val="20"/>
        </w:trPr>
        <w:tc>
          <w:tcPr>
            <w:tcW w:w="1239" w:type="pct"/>
            <w:vMerge/>
          </w:tcPr>
          <w:p w:rsidR="004616D4" w:rsidRPr="002E39C4" w:rsidDel="002A1D54" w:rsidRDefault="004616D4" w:rsidP="002E39C4">
            <w:pPr>
              <w:pStyle w:val="afa"/>
            </w:pPr>
          </w:p>
        </w:tc>
        <w:tc>
          <w:tcPr>
            <w:tcW w:w="3761" w:type="pct"/>
          </w:tcPr>
          <w:p w:rsidR="004616D4" w:rsidRPr="002E39C4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2E39C4" w:rsidTr="002E39C4">
        <w:trPr>
          <w:trHeight w:val="20"/>
        </w:trPr>
        <w:tc>
          <w:tcPr>
            <w:tcW w:w="1239" w:type="pct"/>
          </w:tcPr>
          <w:p w:rsidR="0084178A" w:rsidRPr="002E39C4" w:rsidDel="002A1D54" w:rsidRDefault="0084178A" w:rsidP="002E39C4">
            <w:pPr>
              <w:pStyle w:val="afa"/>
            </w:pPr>
            <w:r w:rsidRPr="002E39C4" w:rsidDel="002A1D54">
              <w:t>Другие характеристики</w:t>
            </w:r>
          </w:p>
        </w:tc>
        <w:tc>
          <w:tcPr>
            <w:tcW w:w="3761" w:type="pct"/>
          </w:tcPr>
          <w:p w:rsidR="0084178A" w:rsidRPr="002E39C4" w:rsidRDefault="0084178A" w:rsidP="002E39C4">
            <w:pPr>
              <w:pStyle w:val="afa"/>
              <w:jc w:val="both"/>
            </w:pPr>
            <w:r w:rsidRPr="002E39C4">
              <w:t>-</w:t>
            </w:r>
          </w:p>
        </w:tc>
      </w:tr>
    </w:tbl>
    <w:p w:rsidR="002E39C4" w:rsidRDefault="002E39C4" w:rsidP="00A06A49">
      <w:pPr>
        <w:pStyle w:val="3"/>
        <w:keepNext w:val="0"/>
        <w:spacing w:before="0" w:after="0"/>
      </w:pPr>
    </w:p>
    <w:p w:rsidR="00407766" w:rsidRDefault="00407766" w:rsidP="00AE1A3C">
      <w:pPr>
        <w:pStyle w:val="3"/>
        <w:keepNext w:val="0"/>
        <w:spacing w:before="0" w:after="0"/>
      </w:pPr>
      <w:r w:rsidRPr="009F20C0">
        <w:t>3.</w:t>
      </w:r>
      <w:r w:rsidR="00D916FB" w:rsidRPr="009F20C0">
        <w:t>2</w:t>
      </w:r>
      <w:r w:rsidRPr="009F20C0">
        <w:t>.</w:t>
      </w:r>
      <w:r w:rsidR="00572975" w:rsidRPr="009F20C0">
        <w:t>3</w:t>
      </w:r>
      <w:r w:rsidRPr="009F20C0">
        <w:t>. Трудовая функция</w:t>
      </w:r>
    </w:p>
    <w:p w:rsidR="002E39C4" w:rsidRPr="002E39C4" w:rsidRDefault="002E39C4" w:rsidP="002E39C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7"/>
        <w:gridCol w:w="1447"/>
        <w:gridCol w:w="557"/>
      </w:tblGrid>
      <w:tr w:rsidR="00AA0065" w:rsidRPr="009F20C0" w:rsidTr="00DC0F37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600317" w:rsidP="002E39C4">
            <w:pPr>
              <w:rPr>
                <w:bCs w:val="0"/>
              </w:rPr>
            </w:pPr>
            <w:r w:rsidRPr="009F20C0">
              <w:t xml:space="preserve">Подготовка к выпуску </w:t>
            </w:r>
            <w:r w:rsidR="00032E27" w:rsidRPr="009F20C0">
              <w:t xml:space="preserve">проекта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  <w:r w:rsidR="00287410" w:rsidRPr="009F20C0">
              <w:t xml:space="preserve"> 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DC0F37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9F20C0">
              <w:t>/0</w:t>
            </w:r>
            <w:r w:rsidR="00572975" w:rsidRPr="009F20C0">
              <w:t>3</w:t>
            </w:r>
            <w:r w:rsidR="00407766" w:rsidRPr="009F20C0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2E39C4" w:rsidRDefault="002E39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AA0065" w:rsidRPr="009F20C0" w:rsidTr="00CF56F8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</w:rPr>
            </w:pPr>
            <w:r w:rsidRPr="002E39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2E39C4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</w:rPr>
            </w:pPr>
            <w:r w:rsidRPr="009F20C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2E39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</w:rPr>
            </w:pPr>
          </w:p>
        </w:tc>
      </w:tr>
      <w:tr w:rsidR="00AA0065" w:rsidRPr="009F20C0" w:rsidTr="00CF56F8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2E39C4" w:rsidRDefault="009F20C0" w:rsidP="00DC0F37">
            <w:pPr>
              <w:jc w:val="center"/>
              <w:rPr>
                <w:bCs w:val="0"/>
                <w:sz w:val="20"/>
                <w:szCs w:val="20"/>
              </w:rPr>
            </w:pPr>
            <w:r w:rsidRPr="002E39C4">
              <w:rPr>
                <w:sz w:val="20"/>
                <w:szCs w:val="20"/>
              </w:rPr>
              <w:t>Код</w:t>
            </w:r>
            <w:r w:rsidR="00932AC7" w:rsidRPr="002E39C4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2E39C4" w:rsidRDefault="00932AC7" w:rsidP="00DC0F37">
            <w:pPr>
              <w:jc w:val="center"/>
              <w:rPr>
                <w:bCs w:val="0"/>
                <w:sz w:val="20"/>
                <w:szCs w:val="20"/>
              </w:rPr>
            </w:pPr>
            <w:r w:rsidRPr="002E39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E39C4" w:rsidRDefault="002E39C4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7"/>
        <w:gridCol w:w="7672"/>
      </w:tblGrid>
      <w:tr w:rsidR="006D505B" w:rsidRPr="009F20C0" w:rsidTr="002E39C4">
        <w:trPr>
          <w:trHeight w:val="20"/>
        </w:trPr>
        <w:tc>
          <w:tcPr>
            <w:tcW w:w="1239" w:type="pct"/>
            <w:vMerge w:val="restart"/>
          </w:tcPr>
          <w:p w:rsidR="00287410" w:rsidRPr="009F20C0" w:rsidRDefault="006D505B" w:rsidP="00AE1A3C">
            <w:pPr>
              <w:pStyle w:val="afa"/>
            </w:pPr>
            <w:r w:rsidRPr="009F20C0">
              <w:t>Трудовые действия</w:t>
            </w:r>
          </w:p>
        </w:tc>
        <w:tc>
          <w:tcPr>
            <w:tcW w:w="3761" w:type="pct"/>
          </w:tcPr>
          <w:p w:rsidR="006D505B" w:rsidRPr="009F20C0" w:rsidRDefault="00391C1F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Подготовка текстовой и графической частей проектной документации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EF1B7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к нормоконтролю и внесение изменений по результатам</w:t>
            </w:r>
          </w:p>
        </w:tc>
      </w:tr>
      <w:tr w:rsidR="00391C1F" w:rsidRPr="009F20C0" w:rsidTr="002E39C4">
        <w:trPr>
          <w:trHeight w:val="20"/>
        </w:trPr>
        <w:tc>
          <w:tcPr>
            <w:tcW w:w="1239" w:type="pct"/>
            <w:vMerge/>
          </w:tcPr>
          <w:p w:rsidR="00391C1F" w:rsidRPr="009F20C0" w:rsidRDefault="00391C1F" w:rsidP="002E39C4">
            <w:pPr>
              <w:pStyle w:val="afa"/>
            </w:pPr>
          </w:p>
        </w:tc>
        <w:tc>
          <w:tcPr>
            <w:tcW w:w="3761" w:type="pct"/>
          </w:tcPr>
          <w:p w:rsidR="00391C1F" w:rsidRPr="009F20C0" w:rsidRDefault="00D471B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Оформление проектной документации</w:t>
            </w:r>
            <w:r w:rsidR="0084774B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4774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84774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и</w:t>
            </w:r>
            <w:r w:rsidR="0098415F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442" w:rsidRPr="009F20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774B" w:rsidRPr="009F20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23442" w:rsidRPr="009F2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774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бумажной форме</w:t>
            </w:r>
          </w:p>
        </w:tc>
      </w:tr>
      <w:tr w:rsidR="00391C1F" w:rsidRPr="009F20C0" w:rsidTr="002E39C4">
        <w:trPr>
          <w:trHeight w:val="20"/>
        </w:trPr>
        <w:tc>
          <w:tcPr>
            <w:tcW w:w="1239" w:type="pct"/>
            <w:vMerge/>
          </w:tcPr>
          <w:p w:rsidR="00391C1F" w:rsidRPr="009F20C0" w:rsidRDefault="00391C1F" w:rsidP="002E39C4">
            <w:pPr>
              <w:pStyle w:val="afa"/>
            </w:pPr>
          </w:p>
        </w:tc>
        <w:tc>
          <w:tcPr>
            <w:tcW w:w="3761" w:type="pct"/>
          </w:tcPr>
          <w:p w:rsidR="00391C1F" w:rsidRPr="009F20C0" w:rsidRDefault="0084774B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Согласование и утверждение у руководителя проекта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9F20C0" w:rsidTr="002E39C4">
        <w:trPr>
          <w:trHeight w:val="20"/>
        </w:trPr>
        <w:tc>
          <w:tcPr>
            <w:tcW w:w="1239" w:type="pct"/>
            <w:vMerge/>
          </w:tcPr>
          <w:p w:rsidR="00391C1F" w:rsidRPr="009F20C0" w:rsidRDefault="00391C1F" w:rsidP="002E39C4">
            <w:pPr>
              <w:pStyle w:val="afa"/>
            </w:pPr>
          </w:p>
        </w:tc>
        <w:tc>
          <w:tcPr>
            <w:tcW w:w="3761" w:type="pct"/>
          </w:tcPr>
          <w:p w:rsidR="00391C1F" w:rsidRPr="009F20C0" w:rsidRDefault="0084774B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Внесение изменений в текстовую и графическую части проектной документации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EF1B7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на основании замечаний, полученных при прохождении экспертизы проектной документации</w:t>
            </w:r>
          </w:p>
        </w:tc>
      </w:tr>
      <w:tr w:rsidR="00B64E3F" w:rsidRPr="009F20C0" w:rsidTr="002E39C4">
        <w:trPr>
          <w:trHeight w:val="20"/>
        </w:trPr>
        <w:tc>
          <w:tcPr>
            <w:tcW w:w="1239" w:type="pct"/>
            <w:vMerge w:val="restart"/>
          </w:tcPr>
          <w:p w:rsidR="00B64E3F" w:rsidRPr="009F20C0" w:rsidDel="002A1D54" w:rsidRDefault="00B64E3F" w:rsidP="002E39C4">
            <w:pPr>
              <w:pStyle w:val="afa"/>
            </w:pPr>
            <w:r w:rsidRPr="009F20C0" w:rsidDel="002A1D54">
              <w:t>Необходимые умения</w:t>
            </w:r>
          </w:p>
        </w:tc>
        <w:tc>
          <w:tcPr>
            <w:tcW w:w="3761" w:type="pct"/>
          </w:tcPr>
          <w:p w:rsidR="00B64E3F" w:rsidRPr="009F20C0" w:rsidRDefault="009450FE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Оценивать соответствие комплектности, содержания и оформления проектной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требованиям нормативно-технической документации и нормативных правовых актов</w:t>
            </w:r>
          </w:p>
        </w:tc>
      </w:tr>
      <w:tr w:rsidR="009450FE" w:rsidRPr="009F20C0" w:rsidTr="002E39C4">
        <w:trPr>
          <w:trHeight w:val="20"/>
        </w:trPr>
        <w:tc>
          <w:tcPr>
            <w:tcW w:w="1239" w:type="pct"/>
            <w:vMerge/>
          </w:tcPr>
          <w:p w:rsidR="009450FE" w:rsidRPr="009F20C0" w:rsidDel="002A1D54" w:rsidRDefault="009450FE" w:rsidP="002E39C4">
            <w:pPr>
              <w:pStyle w:val="afa"/>
            </w:pPr>
          </w:p>
        </w:tc>
        <w:tc>
          <w:tcPr>
            <w:tcW w:w="3761" w:type="pct"/>
          </w:tcPr>
          <w:p w:rsidR="009450FE" w:rsidRPr="009F20C0" w:rsidRDefault="009450FE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Определять порядок внесения изменений в проектную документацию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по результатам нормоконтроля и экспертизы</w:t>
            </w:r>
            <w:r w:rsidR="00FD4A84" w:rsidRPr="009F20C0">
              <w:rPr>
                <w:rFonts w:ascii="Times New Roman" w:hAnsi="Times New Roman" w:cs="Times New Roman"/>
                <w:sz w:val="24"/>
              </w:rPr>
              <w:t xml:space="preserve"> в соответствии с требованиями нормативно-технической документации и нормативных правовых актов</w:t>
            </w:r>
          </w:p>
        </w:tc>
      </w:tr>
      <w:tr w:rsidR="009450FE" w:rsidRPr="009F20C0" w:rsidTr="002E39C4">
        <w:trPr>
          <w:trHeight w:val="20"/>
        </w:trPr>
        <w:tc>
          <w:tcPr>
            <w:tcW w:w="1239" w:type="pct"/>
            <w:vMerge/>
          </w:tcPr>
          <w:p w:rsidR="009450FE" w:rsidRPr="009F20C0" w:rsidDel="002A1D54" w:rsidRDefault="009450FE" w:rsidP="002E39C4">
            <w:pPr>
              <w:pStyle w:val="afa"/>
            </w:pPr>
          </w:p>
        </w:tc>
        <w:tc>
          <w:tcPr>
            <w:tcW w:w="3761" w:type="pct"/>
          </w:tcPr>
          <w:p w:rsidR="009450FE" w:rsidRPr="009F20C0" w:rsidRDefault="009450FE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Выбирать способы и алгоритм работы в САПР для оформления чертежей</w:t>
            </w:r>
            <w:r w:rsidR="000C7625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7625" w:rsidRPr="009F20C0">
              <w:rPr>
                <w:rFonts w:ascii="Times New Roman" w:hAnsi="Times New Roman" w:cs="Times New Roman"/>
                <w:sz w:val="24"/>
                <w:szCs w:val="24"/>
              </w:rPr>
              <w:t>элементов слаботочных систем управления инженерными сетями</w:t>
            </w:r>
          </w:p>
        </w:tc>
      </w:tr>
      <w:tr w:rsidR="009450FE" w:rsidRPr="009F20C0" w:rsidTr="002E39C4">
        <w:trPr>
          <w:trHeight w:val="20"/>
        </w:trPr>
        <w:tc>
          <w:tcPr>
            <w:tcW w:w="1239" w:type="pct"/>
            <w:vMerge/>
          </w:tcPr>
          <w:p w:rsidR="009450FE" w:rsidRPr="009F20C0" w:rsidDel="002A1D54" w:rsidRDefault="009450FE" w:rsidP="002E39C4">
            <w:pPr>
              <w:pStyle w:val="afa"/>
            </w:pPr>
          </w:p>
        </w:tc>
        <w:tc>
          <w:tcPr>
            <w:tcW w:w="3761" w:type="pct"/>
          </w:tcPr>
          <w:p w:rsidR="009450FE" w:rsidRPr="009F20C0" w:rsidRDefault="00C8788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C87888" w:rsidRPr="009F20C0" w:rsidTr="002E39C4">
        <w:trPr>
          <w:trHeight w:val="20"/>
        </w:trPr>
        <w:tc>
          <w:tcPr>
            <w:tcW w:w="1239" w:type="pct"/>
            <w:vMerge/>
          </w:tcPr>
          <w:p w:rsidR="00C87888" w:rsidRPr="009F20C0" w:rsidDel="002A1D54" w:rsidRDefault="00C87888" w:rsidP="002E39C4">
            <w:pPr>
              <w:pStyle w:val="afa"/>
            </w:pPr>
          </w:p>
        </w:tc>
        <w:tc>
          <w:tcPr>
            <w:tcW w:w="3761" w:type="pct"/>
          </w:tcPr>
          <w:p w:rsidR="00C87888" w:rsidRPr="009F20C0" w:rsidRDefault="00C8788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Читать чертежи графической части проектной и рабочей документации</w:t>
            </w:r>
          </w:p>
        </w:tc>
      </w:tr>
      <w:tr w:rsidR="00C87888" w:rsidRPr="009F20C0" w:rsidTr="002E39C4">
        <w:trPr>
          <w:trHeight w:val="20"/>
        </w:trPr>
        <w:tc>
          <w:tcPr>
            <w:tcW w:w="1239" w:type="pct"/>
            <w:vMerge/>
          </w:tcPr>
          <w:p w:rsidR="00C87888" w:rsidRPr="009F20C0" w:rsidDel="002A1D54" w:rsidRDefault="00C87888" w:rsidP="002E39C4">
            <w:pPr>
              <w:pStyle w:val="afa"/>
            </w:pPr>
          </w:p>
        </w:tc>
        <w:tc>
          <w:tcPr>
            <w:tcW w:w="3761" w:type="pct"/>
          </w:tcPr>
          <w:p w:rsidR="00C87888" w:rsidRPr="009F20C0" w:rsidRDefault="00C8788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Выбирать алгоритм и способы проведения нормоконтроля рабочей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144951" w:rsidRPr="009F20C0" w:rsidTr="002E39C4">
        <w:trPr>
          <w:trHeight w:val="20"/>
        </w:trPr>
        <w:tc>
          <w:tcPr>
            <w:tcW w:w="1239" w:type="pct"/>
            <w:vMerge/>
          </w:tcPr>
          <w:p w:rsidR="00C87888" w:rsidRPr="009F20C0" w:rsidDel="002A1D54" w:rsidRDefault="00C87888" w:rsidP="002E39C4">
            <w:pPr>
              <w:pStyle w:val="afa"/>
            </w:pPr>
          </w:p>
        </w:tc>
        <w:tc>
          <w:tcPr>
            <w:tcW w:w="3761" w:type="pct"/>
          </w:tcPr>
          <w:p w:rsidR="00C87888" w:rsidRPr="009F20C0" w:rsidRDefault="00C8788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Определять порядок подготовки к выпуску проектной и рабочей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 w:val="restart"/>
          </w:tcPr>
          <w:p w:rsidR="00A55287" w:rsidRPr="009F20C0" w:rsidRDefault="00A55287" w:rsidP="002E39C4">
            <w:pPr>
              <w:pStyle w:val="afa"/>
            </w:pPr>
            <w:r w:rsidRPr="009F20C0" w:rsidDel="002A1D54">
              <w:t>Необходимые знания</w:t>
            </w: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Система стандартизации и технического регулирования в строительстве</w:t>
            </w:r>
            <w:r w:rsidR="00367A52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Требования нормативно-технической документации и нормативных правовых актов к разработке, комплектованию и оформлению проектной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и внесению в нее изменений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Функцио</w:t>
            </w:r>
            <w:r w:rsidR="00946614" w:rsidRPr="009F20C0">
              <w:rPr>
                <w:rFonts w:ascii="Times New Roman" w:hAnsi="Times New Roman" w:cs="Times New Roman"/>
                <w:sz w:val="24"/>
              </w:rPr>
              <w:t>нальные возможности программных</w:t>
            </w:r>
            <w:r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46614" w:rsidRPr="009F20C0">
              <w:rPr>
                <w:rFonts w:ascii="Times New Roman" w:hAnsi="Times New Roman" w:cs="Times New Roman"/>
                <w:sz w:val="24"/>
              </w:rPr>
              <w:t>средств</w:t>
            </w:r>
            <w:r w:rsidRPr="009F20C0">
              <w:rPr>
                <w:rFonts w:ascii="Times New Roman" w:hAnsi="Times New Roman" w:cs="Times New Roman"/>
                <w:sz w:val="24"/>
              </w:rPr>
              <w:t xml:space="preserve"> информационного моделирования объектов капитального строительства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Правила работы в САПР для оформления чертежей</w:t>
            </w:r>
            <w:r w:rsidR="00554CE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4CE0" w:rsidRPr="009F20C0">
              <w:rPr>
                <w:rFonts w:ascii="Times New Roman" w:hAnsi="Times New Roman" w:cs="Times New Roman"/>
                <w:sz w:val="24"/>
                <w:szCs w:val="24"/>
              </w:rPr>
              <w:t>элементов слаботочных систем управления инженерными сетями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Система условных обозначений в проектировании</w:t>
            </w:r>
            <w:r w:rsidR="00554CE0" w:rsidRPr="009F2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4CE0" w:rsidRPr="009F20C0">
              <w:rPr>
                <w:rFonts w:ascii="Times New Roman" w:hAnsi="Times New Roman" w:cs="Times New Roman"/>
                <w:sz w:val="24"/>
                <w:szCs w:val="24"/>
              </w:rPr>
              <w:t>элементов слаботочных систем управления инженерными сетями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Порядок и правила осуществления нормоконтроля проектной документации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A55287" w:rsidRPr="009F20C0" w:rsidTr="002E39C4">
        <w:trPr>
          <w:trHeight w:val="20"/>
        </w:trPr>
        <w:tc>
          <w:tcPr>
            <w:tcW w:w="1239" w:type="pct"/>
            <w:vMerge/>
          </w:tcPr>
          <w:p w:rsidR="00A55287" w:rsidRPr="009F20C0" w:rsidDel="002A1D54" w:rsidRDefault="00A55287" w:rsidP="002E39C4">
            <w:pPr>
              <w:pStyle w:val="afa"/>
            </w:pPr>
          </w:p>
        </w:tc>
        <w:tc>
          <w:tcPr>
            <w:tcW w:w="3761" w:type="pct"/>
          </w:tcPr>
          <w:p w:rsidR="00A55287" w:rsidRPr="009F20C0" w:rsidRDefault="00A55287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Порядок и правила прохождения экспертизы проектной документации </w:t>
            </w:r>
          </w:p>
        </w:tc>
      </w:tr>
      <w:tr w:rsidR="000F6D08" w:rsidRPr="009F20C0" w:rsidTr="002E39C4">
        <w:trPr>
          <w:trHeight w:val="20"/>
        </w:trPr>
        <w:tc>
          <w:tcPr>
            <w:tcW w:w="1239" w:type="pct"/>
            <w:vMerge/>
          </w:tcPr>
          <w:p w:rsidR="000F6D08" w:rsidRPr="009F20C0" w:rsidDel="002A1D54" w:rsidRDefault="000F6D08" w:rsidP="002E39C4">
            <w:pPr>
              <w:pStyle w:val="afa"/>
            </w:pPr>
          </w:p>
        </w:tc>
        <w:tc>
          <w:tcPr>
            <w:tcW w:w="3761" w:type="pct"/>
          </w:tcPr>
          <w:p w:rsidR="000F6D08" w:rsidRPr="009F20C0" w:rsidRDefault="000F6D0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Правила и порядок внесения изменений в текстовую и графическую части проектной документации 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0C0">
              <w:rPr>
                <w:rFonts w:ascii="Times New Roman" w:hAnsi="Times New Roman" w:cs="Times New Roman"/>
                <w:sz w:val="24"/>
              </w:rPr>
              <w:t>после прохождения нормоконтроля и экспертизы проектной документации</w:t>
            </w:r>
          </w:p>
        </w:tc>
      </w:tr>
      <w:tr w:rsidR="000F6D08" w:rsidRPr="009F20C0" w:rsidTr="002E39C4">
        <w:trPr>
          <w:trHeight w:val="20"/>
        </w:trPr>
        <w:tc>
          <w:tcPr>
            <w:tcW w:w="1239" w:type="pct"/>
            <w:vMerge/>
          </w:tcPr>
          <w:p w:rsidR="000F6D08" w:rsidRPr="009F20C0" w:rsidDel="002A1D54" w:rsidRDefault="000F6D08" w:rsidP="002E39C4">
            <w:pPr>
              <w:pStyle w:val="afa"/>
            </w:pPr>
          </w:p>
        </w:tc>
        <w:tc>
          <w:tcPr>
            <w:tcW w:w="3761" w:type="pct"/>
          </w:tcPr>
          <w:p w:rsidR="000F6D08" w:rsidRPr="009F20C0" w:rsidRDefault="000F6D0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Порядок и правила подготовки к выпуску (оформление, утверждение) проекта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0F6D08" w:rsidRPr="009F20C0" w:rsidTr="002E39C4">
        <w:trPr>
          <w:trHeight w:val="20"/>
        </w:trPr>
        <w:tc>
          <w:tcPr>
            <w:tcW w:w="1239" w:type="pct"/>
            <w:vMerge/>
          </w:tcPr>
          <w:p w:rsidR="000F6D08" w:rsidRPr="009F20C0" w:rsidDel="002A1D54" w:rsidRDefault="000F6D08" w:rsidP="002E39C4">
            <w:pPr>
              <w:pStyle w:val="afa"/>
            </w:pPr>
          </w:p>
        </w:tc>
        <w:tc>
          <w:tcPr>
            <w:tcW w:w="3761" w:type="pct"/>
          </w:tcPr>
          <w:p w:rsidR="000F6D08" w:rsidRPr="009F20C0" w:rsidRDefault="000F6D08" w:rsidP="002E39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методики оптимизации процесса проектирования </w:t>
            </w:r>
            <w:r w:rsidR="00EF1B70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9F20C0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9F20C0" w:rsidTr="002E39C4">
        <w:trPr>
          <w:trHeight w:val="20"/>
        </w:trPr>
        <w:tc>
          <w:tcPr>
            <w:tcW w:w="1239" w:type="pct"/>
            <w:vMerge/>
          </w:tcPr>
          <w:p w:rsidR="000F6D08" w:rsidRPr="009F20C0" w:rsidDel="002A1D54" w:rsidRDefault="000F6D08" w:rsidP="002E39C4">
            <w:pPr>
              <w:pStyle w:val="afa"/>
            </w:pPr>
          </w:p>
        </w:tc>
        <w:tc>
          <w:tcPr>
            <w:tcW w:w="3761" w:type="pct"/>
          </w:tcPr>
          <w:p w:rsidR="000F6D08" w:rsidRPr="009F20C0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9F20C0" w:rsidTr="002E39C4">
        <w:trPr>
          <w:trHeight w:val="20"/>
        </w:trPr>
        <w:tc>
          <w:tcPr>
            <w:tcW w:w="1239" w:type="pct"/>
          </w:tcPr>
          <w:p w:rsidR="000F6D08" w:rsidRPr="009F20C0" w:rsidDel="002A1D54" w:rsidRDefault="000F6D08" w:rsidP="002E39C4">
            <w:pPr>
              <w:pStyle w:val="afa"/>
            </w:pPr>
            <w:r w:rsidRPr="009F20C0" w:rsidDel="002A1D54">
              <w:t>Другие характеристики</w:t>
            </w:r>
          </w:p>
        </w:tc>
        <w:tc>
          <w:tcPr>
            <w:tcW w:w="3761" w:type="pct"/>
          </w:tcPr>
          <w:p w:rsidR="000F6D08" w:rsidRPr="009F20C0" w:rsidRDefault="000F6D08" w:rsidP="002E39C4">
            <w:pPr>
              <w:pStyle w:val="afa"/>
              <w:jc w:val="both"/>
            </w:pPr>
            <w:r w:rsidRPr="009F20C0">
              <w:t>-</w:t>
            </w:r>
          </w:p>
        </w:tc>
      </w:tr>
    </w:tbl>
    <w:p w:rsidR="000D55F9" w:rsidRDefault="000D55F9" w:rsidP="00A06A49">
      <w:pPr>
        <w:pStyle w:val="3"/>
        <w:keepNext w:val="0"/>
        <w:spacing w:before="0" w:after="0"/>
      </w:pPr>
    </w:p>
    <w:p w:rsidR="00407766" w:rsidRDefault="00407766" w:rsidP="00AE1A3C">
      <w:pPr>
        <w:pStyle w:val="3"/>
        <w:keepNext w:val="0"/>
        <w:spacing w:before="0" w:after="0"/>
      </w:pPr>
      <w:r w:rsidRPr="009F20C0">
        <w:t>3.</w:t>
      </w:r>
      <w:r w:rsidR="00D916FB" w:rsidRPr="009F20C0">
        <w:t>2</w:t>
      </w:r>
      <w:r w:rsidRPr="009F20C0">
        <w:t>.</w:t>
      </w:r>
      <w:r w:rsidR="00BD48F9" w:rsidRPr="009F20C0">
        <w:t>4</w:t>
      </w:r>
      <w:r w:rsidRPr="009F20C0">
        <w:t>. Трудовая функция</w:t>
      </w:r>
    </w:p>
    <w:p w:rsidR="000D55F9" w:rsidRPr="000D55F9" w:rsidRDefault="000D55F9" w:rsidP="000D55F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560"/>
        <w:gridCol w:w="4961"/>
        <w:gridCol w:w="708"/>
        <w:gridCol w:w="969"/>
        <w:gridCol w:w="1447"/>
        <w:gridCol w:w="555"/>
      </w:tblGrid>
      <w:tr w:rsidR="00AA0065" w:rsidRPr="009F20C0" w:rsidTr="00BA73E2">
        <w:trPr>
          <w:trHeight w:val="278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26502E" w:rsidP="000D55F9">
            <w:pPr>
              <w:rPr>
                <w:bCs w:val="0"/>
              </w:rPr>
            </w:pPr>
            <w:r w:rsidRPr="009F20C0">
              <w:rPr>
                <w:spacing w:val="2"/>
              </w:rPr>
              <w:t>Создание</w:t>
            </w:r>
            <w:r w:rsidR="00655EED" w:rsidRPr="009F20C0">
              <w:rPr>
                <w:spacing w:val="2"/>
              </w:rPr>
              <w:t xml:space="preserve"> информационной модели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="00655EED" w:rsidRPr="009F20C0">
              <w:t>объекта капитального строительства</w:t>
            </w:r>
          </w:p>
        </w:tc>
        <w:tc>
          <w:tcPr>
            <w:tcW w:w="34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BA73E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BD48F9" w:rsidRPr="009F20C0">
              <w:t>/04</w:t>
            </w:r>
            <w:r w:rsidR="00407766" w:rsidRPr="009F20C0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6</w:t>
            </w:r>
          </w:p>
        </w:tc>
      </w:tr>
    </w:tbl>
    <w:p w:rsidR="000D55F9" w:rsidRDefault="000D55F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AA0065" w:rsidRPr="009F20C0" w:rsidTr="00F6636C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0D55F9" w:rsidRDefault="00407766" w:rsidP="009F20C0">
            <w:pPr>
              <w:rPr>
                <w:bCs w:val="0"/>
                <w:szCs w:val="32"/>
              </w:rPr>
            </w:pPr>
            <w:r w:rsidRPr="000D55F9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FA674E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407766" w:rsidRPr="009F20C0" w:rsidRDefault="00932AC7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407766" w:rsidRPr="009F20C0" w:rsidRDefault="00932AC7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0D55F9" w:rsidRDefault="000D55F9"/>
    <w:tbl>
      <w:tblPr>
        <w:tblW w:w="5001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68"/>
      </w:tblGrid>
      <w:tr w:rsidR="00DF2D45" w:rsidRPr="000D55F9" w:rsidTr="000D55F9">
        <w:trPr>
          <w:trHeight w:val="20"/>
        </w:trPr>
        <w:tc>
          <w:tcPr>
            <w:tcW w:w="1240" w:type="pct"/>
            <w:vMerge w:val="restart"/>
          </w:tcPr>
          <w:p w:rsidR="00DF2D45" w:rsidRPr="000D55F9" w:rsidRDefault="00DF2D45" w:rsidP="000D55F9">
            <w:pPr>
              <w:pStyle w:val="afa"/>
            </w:pPr>
            <w:r w:rsidRPr="000D55F9">
              <w:t>Трудовые действия</w:t>
            </w:r>
          </w:p>
        </w:tc>
        <w:tc>
          <w:tcPr>
            <w:tcW w:w="3760" w:type="pct"/>
          </w:tcPr>
          <w:p w:rsidR="00DF2D45" w:rsidRPr="000D55F9" w:rsidRDefault="003B1D96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Сбор исходных данных для формирования информационной модели </w:t>
            </w:r>
            <w:r w:rsidR="002D6CE7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4209E3" w:rsidRPr="000D55F9" w:rsidTr="000D55F9">
        <w:trPr>
          <w:trHeight w:val="20"/>
        </w:trPr>
        <w:tc>
          <w:tcPr>
            <w:tcW w:w="1240" w:type="pct"/>
            <w:vMerge/>
          </w:tcPr>
          <w:p w:rsidR="004209E3" w:rsidRPr="000D55F9" w:rsidRDefault="004209E3" w:rsidP="000D55F9">
            <w:pPr>
              <w:pStyle w:val="afa"/>
            </w:pPr>
          </w:p>
        </w:tc>
        <w:tc>
          <w:tcPr>
            <w:tcW w:w="3760" w:type="pct"/>
          </w:tcPr>
          <w:p w:rsidR="004209E3" w:rsidRPr="000D55F9" w:rsidRDefault="003B1D96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информационной 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  <w:r w:rsidR="00B53E5F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программного средства</w:t>
            </w:r>
          </w:p>
        </w:tc>
      </w:tr>
      <w:tr w:rsidR="004209E3" w:rsidRPr="000D55F9" w:rsidTr="000D55F9">
        <w:trPr>
          <w:trHeight w:val="20"/>
        </w:trPr>
        <w:tc>
          <w:tcPr>
            <w:tcW w:w="1240" w:type="pct"/>
            <w:vMerge/>
          </w:tcPr>
          <w:p w:rsidR="004209E3" w:rsidRPr="000D55F9" w:rsidRDefault="004209E3" w:rsidP="000D55F9">
            <w:pPr>
              <w:pStyle w:val="afa"/>
            </w:pPr>
          </w:p>
        </w:tc>
        <w:tc>
          <w:tcPr>
            <w:tcW w:w="3760" w:type="pct"/>
          </w:tcPr>
          <w:p w:rsidR="004209E3" w:rsidRPr="000D55F9" w:rsidRDefault="003B1D96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C1352A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</w:t>
            </w:r>
            <w:r w:rsidR="00B53E5F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информационной модели в зависимости от уровня детализации </w:t>
            </w:r>
          </w:p>
        </w:tc>
      </w:tr>
      <w:tr w:rsidR="00993272" w:rsidRPr="000D55F9" w:rsidTr="000D55F9">
        <w:trPr>
          <w:trHeight w:val="20"/>
        </w:trPr>
        <w:tc>
          <w:tcPr>
            <w:tcW w:w="1240" w:type="pct"/>
            <w:vMerge/>
          </w:tcPr>
          <w:p w:rsidR="00993272" w:rsidRPr="000D55F9" w:rsidRDefault="00993272" w:rsidP="000D55F9">
            <w:pPr>
              <w:pStyle w:val="afa"/>
            </w:pPr>
          </w:p>
        </w:tc>
        <w:tc>
          <w:tcPr>
            <w:tcW w:w="3760" w:type="pct"/>
          </w:tcPr>
          <w:p w:rsidR="00993272" w:rsidRPr="000D55F9" w:rsidRDefault="00993272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Передача данных информационной модели в части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CE7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6CE7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смежным разработчикам коллектива разработчиков сводной цифровой модели</w:t>
            </w:r>
          </w:p>
        </w:tc>
      </w:tr>
      <w:tr w:rsidR="00144951" w:rsidRPr="000D55F9" w:rsidTr="000D55F9">
        <w:trPr>
          <w:trHeight w:val="20"/>
        </w:trPr>
        <w:tc>
          <w:tcPr>
            <w:tcW w:w="1240" w:type="pct"/>
            <w:vMerge/>
          </w:tcPr>
          <w:p w:rsidR="00C22C61" w:rsidRPr="000D55F9" w:rsidRDefault="00C22C61" w:rsidP="000D55F9">
            <w:pPr>
              <w:pStyle w:val="afa"/>
            </w:pPr>
          </w:p>
        </w:tc>
        <w:tc>
          <w:tcPr>
            <w:tcW w:w="3760" w:type="pct"/>
          </w:tcPr>
          <w:p w:rsidR="00C22C61" w:rsidRPr="000D55F9" w:rsidRDefault="00F8189D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Оформление, публикация и выпуск технической документации на основе информационной модели объектов капитального строительства</w:t>
            </w:r>
          </w:p>
        </w:tc>
      </w:tr>
      <w:tr w:rsidR="00F8189D" w:rsidRPr="000D55F9" w:rsidTr="000D55F9">
        <w:trPr>
          <w:trHeight w:val="20"/>
        </w:trPr>
        <w:tc>
          <w:tcPr>
            <w:tcW w:w="1240" w:type="pct"/>
            <w:vMerge w:val="restart"/>
          </w:tcPr>
          <w:p w:rsidR="00F8189D" w:rsidRPr="000D55F9" w:rsidDel="002A1D54" w:rsidRDefault="00F8189D" w:rsidP="000D55F9">
            <w:pPr>
              <w:pStyle w:val="afa"/>
            </w:pPr>
            <w:r w:rsidRPr="000D55F9" w:rsidDel="002A1D54">
              <w:t>Необходимые умения</w:t>
            </w:r>
          </w:p>
        </w:tc>
        <w:tc>
          <w:tcPr>
            <w:tcW w:w="3760" w:type="pct"/>
          </w:tcPr>
          <w:p w:rsidR="00F8189D" w:rsidRPr="000D55F9" w:rsidRDefault="00F8189D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перечень необходимых исходных данных для формирования информационной модели 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из компонентов</w:t>
            </w:r>
            <w:r w:rsidR="00882F9A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модели</w:t>
            </w:r>
          </w:p>
        </w:tc>
      </w:tr>
      <w:tr w:rsidR="00F8189D" w:rsidRPr="000D55F9" w:rsidTr="000D55F9">
        <w:trPr>
          <w:trHeight w:val="20"/>
        </w:trPr>
        <w:tc>
          <w:tcPr>
            <w:tcW w:w="1240" w:type="pct"/>
            <w:vMerge/>
          </w:tcPr>
          <w:p w:rsidR="00F8189D" w:rsidRPr="000D55F9" w:rsidDel="002A1D54" w:rsidRDefault="00F8189D" w:rsidP="000D55F9">
            <w:pPr>
              <w:pStyle w:val="afa"/>
            </w:pPr>
          </w:p>
        </w:tc>
        <w:tc>
          <w:tcPr>
            <w:tcW w:w="3760" w:type="pct"/>
          </w:tcPr>
          <w:p w:rsidR="00F8189D" w:rsidRPr="000D55F9" w:rsidRDefault="00453385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алгоритм и способы работы в программных средствах для информационного моделирования при формировании информационной модели </w:t>
            </w:r>
            <w:r w:rsidR="00EF1B70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8189D" w:rsidRPr="000D55F9" w:rsidTr="000D55F9">
        <w:trPr>
          <w:trHeight w:val="20"/>
        </w:trPr>
        <w:tc>
          <w:tcPr>
            <w:tcW w:w="1240" w:type="pct"/>
            <w:vMerge/>
          </w:tcPr>
          <w:p w:rsidR="00F8189D" w:rsidRPr="000D55F9" w:rsidDel="002A1D54" w:rsidRDefault="00F8189D" w:rsidP="000D55F9">
            <w:pPr>
              <w:pStyle w:val="afa"/>
            </w:pPr>
          </w:p>
        </w:tc>
        <w:tc>
          <w:tcPr>
            <w:tcW w:w="3760" w:type="pct"/>
          </w:tcPr>
          <w:p w:rsidR="00F8189D" w:rsidRPr="000D55F9" w:rsidRDefault="00396F91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конструирования </w:t>
            </w:r>
            <w:r w:rsidR="00C1352A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информационной модели в зависимости от уровня детализации </w:t>
            </w:r>
          </w:p>
        </w:tc>
      </w:tr>
      <w:tr w:rsidR="007C68F1" w:rsidRPr="000D55F9" w:rsidTr="000D55F9">
        <w:trPr>
          <w:trHeight w:val="20"/>
        </w:trPr>
        <w:tc>
          <w:tcPr>
            <w:tcW w:w="1240" w:type="pct"/>
            <w:vMerge/>
          </w:tcPr>
          <w:p w:rsidR="007C68F1" w:rsidRPr="000D55F9" w:rsidDel="002A1D54" w:rsidRDefault="007C68F1" w:rsidP="000D55F9">
            <w:pPr>
              <w:pStyle w:val="afa"/>
            </w:pPr>
          </w:p>
        </w:tc>
        <w:tc>
          <w:tcPr>
            <w:tcW w:w="3760" w:type="pct"/>
          </w:tcPr>
          <w:p w:rsidR="007C68F1" w:rsidRPr="000D55F9" w:rsidRDefault="007C68F1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Выбирать алгоритм передачи данных информационной модели в части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56EB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смежным разработчикам коллектива разработчиков сводной цифровой модели</w:t>
            </w:r>
          </w:p>
        </w:tc>
      </w:tr>
      <w:tr w:rsidR="007C68F1" w:rsidRPr="000D55F9" w:rsidTr="000D55F9">
        <w:trPr>
          <w:trHeight w:val="20"/>
        </w:trPr>
        <w:tc>
          <w:tcPr>
            <w:tcW w:w="1240" w:type="pct"/>
            <w:vMerge/>
          </w:tcPr>
          <w:p w:rsidR="007C68F1" w:rsidRPr="000D55F9" w:rsidDel="002A1D54" w:rsidRDefault="007C68F1" w:rsidP="000D55F9">
            <w:pPr>
              <w:pStyle w:val="afa"/>
            </w:pPr>
          </w:p>
        </w:tc>
        <w:tc>
          <w:tcPr>
            <w:tcW w:w="3760" w:type="pct"/>
          </w:tcPr>
          <w:p w:rsidR="007C68F1" w:rsidRPr="000D55F9" w:rsidRDefault="007C68F1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Выбирать порядок публикации и выпуска технической документации на основе информационной модели объекта капитального строительства</w:t>
            </w:r>
          </w:p>
        </w:tc>
      </w:tr>
      <w:tr w:rsidR="00144951" w:rsidRPr="000D55F9" w:rsidTr="000D55F9">
        <w:trPr>
          <w:trHeight w:val="20"/>
        </w:trPr>
        <w:tc>
          <w:tcPr>
            <w:tcW w:w="1240" w:type="pct"/>
            <w:vMerge/>
          </w:tcPr>
          <w:p w:rsidR="007C68F1" w:rsidRPr="000D55F9" w:rsidDel="002A1D54" w:rsidRDefault="007C68F1" w:rsidP="000D55F9">
            <w:pPr>
              <w:pStyle w:val="afa"/>
            </w:pPr>
          </w:p>
        </w:tc>
        <w:tc>
          <w:tcPr>
            <w:tcW w:w="3760" w:type="pct"/>
          </w:tcPr>
          <w:p w:rsidR="007C68F1" w:rsidRPr="000D55F9" w:rsidRDefault="007C68F1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7C68F1" w:rsidRPr="000D55F9" w:rsidTr="000D55F9">
        <w:trPr>
          <w:trHeight w:val="20"/>
        </w:trPr>
        <w:tc>
          <w:tcPr>
            <w:tcW w:w="1240" w:type="pct"/>
            <w:vMerge w:val="restart"/>
          </w:tcPr>
          <w:p w:rsidR="007C68F1" w:rsidRPr="000D55F9" w:rsidRDefault="007C68F1" w:rsidP="000D55F9">
            <w:pPr>
              <w:pStyle w:val="afa"/>
            </w:pPr>
            <w:r w:rsidRPr="000D55F9" w:rsidDel="002A1D54">
              <w:t>Необходимые знания</w:t>
            </w:r>
          </w:p>
        </w:tc>
        <w:tc>
          <w:tcPr>
            <w:tcW w:w="3760" w:type="pct"/>
          </w:tcPr>
          <w:p w:rsidR="007C68F1" w:rsidRPr="000D55F9" w:rsidRDefault="00F85E42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Профессиональная строительная терминология и терминология информационного моделирования на русском и английском языке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1E2F7F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1E2F7F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Стандарты и своды правил разработк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1E2F7F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по проектированию </w:t>
            </w:r>
            <w:r w:rsidR="00C837C2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1E2F7F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1E2F7F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Инструменты оформления, публикаци</w:t>
            </w:r>
            <w:r w:rsidR="000D5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выпуска технической документации на основе информационной модели объект</w:t>
            </w:r>
            <w:r w:rsidR="00BC33FA" w:rsidRPr="000D5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CE450B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Форматы передачи данных информационной модели, в том числе</w:t>
            </w:r>
            <w:r w:rsidR="00AE1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CE450B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Уровни детализации информационных моделей объект</w:t>
            </w:r>
            <w:r w:rsidR="00BC33FA" w:rsidRPr="000D5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</w:tr>
      <w:tr w:rsidR="001E2F7F" w:rsidRPr="000D55F9" w:rsidTr="000D55F9">
        <w:trPr>
          <w:trHeight w:val="20"/>
        </w:trPr>
        <w:tc>
          <w:tcPr>
            <w:tcW w:w="1240" w:type="pct"/>
            <w:vMerge/>
          </w:tcPr>
          <w:p w:rsidR="001E2F7F" w:rsidRPr="000D55F9" w:rsidDel="002A1D54" w:rsidRDefault="001E2F7F" w:rsidP="000D55F9">
            <w:pPr>
              <w:pStyle w:val="afa"/>
            </w:pPr>
          </w:p>
        </w:tc>
        <w:tc>
          <w:tcPr>
            <w:tcW w:w="3760" w:type="pct"/>
          </w:tcPr>
          <w:p w:rsidR="001E2F7F" w:rsidRPr="000D55F9" w:rsidRDefault="00CE450B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Принципы коллективной работы над сводной цифровой моделью в среде общих данных</w:t>
            </w:r>
          </w:p>
        </w:tc>
      </w:tr>
      <w:tr w:rsidR="004A269E" w:rsidRPr="000D55F9" w:rsidTr="000D55F9">
        <w:trPr>
          <w:trHeight w:val="20"/>
        </w:trPr>
        <w:tc>
          <w:tcPr>
            <w:tcW w:w="1240" w:type="pct"/>
            <w:vMerge/>
          </w:tcPr>
          <w:p w:rsidR="004A269E" w:rsidRPr="000D55F9" w:rsidDel="002A1D54" w:rsidRDefault="004A269E" w:rsidP="000D55F9">
            <w:pPr>
              <w:pStyle w:val="afa"/>
            </w:pPr>
          </w:p>
        </w:tc>
        <w:tc>
          <w:tcPr>
            <w:tcW w:w="3760" w:type="pct"/>
          </w:tcPr>
          <w:p w:rsidR="004A269E" w:rsidRPr="000D55F9" w:rsidRDefault="004A269E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составу и оформлению технической документации на этапе жизненного цикла объекта строительства</w:t>
            </w:r>
          </w:p>
        </w:tc>
      </w:tr>
      <w:tr w:rsidR="004A269E" w:rsidRPr="000D55F9" w:rsidTr="000D55F9">
        <w:trPr>
          <w:trHeight w:val="20"/>
        </w:trPr>
        <w:tc>
          <w:tcPr>
            <w:tcW w:w="1240" w:type="pct"/>
            <w:vMerge/>
          </w:tcPr>
          <w:p w:rsidR="004A269E" w:rsidRPr="000D55F9" w:rsidDel="002A1D54" w:rsidRDefault="004A269E" w:rsidP="000D55F9">
            <w:pPr>
              <w:pStyle w:val="afa"/>
            </w:pPr>
          </w:p>
        </w:tc>
        <w:tc>
          <w:tcPr>
            <w:tcW w:w="3760" w:type="pct"/>
          </w:tcPr>
          <w:p w:rsidR="004A269E" w:rsidRPr="000D55F9" w:rsidRDefault="004A269E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Методы создания компонентов информационных моделей</w:t>
            </w:r>
          </w:p>
        </w:tc>
      </w:tr>
      <w:tr w:rsidR="004A269E" w:rsidRPr="000D55F9" w:rsidTr="000D55F9">
        <w:trPr>
          <w:trHeight w:val="20"/>
        </w:trPr>
        <w:tc>
          <w:tcPr>
            <w:tcW w:w="1240" w:type="pct"/>
            <w:vMerge/>
          </w:tcPr>
          <w:p w:rsidR="004A269E" w:rsidRPr="000D55F9" w:rsidDel="002A1D54" w:rsidRDefault="004A269E" w:rsidP="000D55F9">
            <w:pPr>
              <w:pStyle w:val="afa"/>
            </w:pPr>
          </w:p>
        </w:tc>
        <w:tc>
          <w:tcPr>
            <w:tcW w:w="3760" w:type="pct"/>
          </w:tcPr>
          <w:p w:rsidR="004A269E" w:rsidRPr="000D55F9" w:rsidRDefault="004A269E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>Цели, задачи и принципы информационного моделирования (в рамках своей дисциплины)</w:t>
            </w:r>
          </w:p>
        </w:tc>
      </w:tr>
      <w:tr w:rsidR="00BE78FB" w:rsidRPr="000D55F9" w:rsidTr="000D55F9">
        <w:trPr>
          <w:trHeight w:val="20"/>
        </w:trPr>
        <w:tc>
          <w:tcPr>
            <w:tcW w:w="1240" w:type="pct"/>
            <w:vMerge/>
          </w:tcPr>
          <w:p w:rsidR="00BE78FB" w:rsidRPr="000D55F9" w:rsidDel="002A1D54" w:rsidRDefault="00BE78FB" w:rsidP="000D55F9">
            <w:pPr>
              <w:pStyle w:val="afa"/>
            </w:pPr>
          </w:p>
        </w:tc>
        <w:tc>
          <w:tcPr>
            <w:tcW w:w="3760" w:type="pct"/>
          </w:tcPr>
          <w:p w:rsidR="00BE78FB" w:rsidRPr="000D55F9" w:rsidRDefault="00BE78FB" w:rsidP="000D55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методики оптимизации процесса информационного проектирования </w:t>
            </w:r>
            <w:r w:rsidR="00CA071C" w:rsidRPr="000D55F9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0D55F9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0D55F9" w:rsidTr="000D55F9">
        <w:trPr>
          <w:trHeight w:val="20"/>
        </w:trPr>
        <w:tc>
          <w:tcPr>
            <w:tcW w:w="1240" w:type="pct"/>
            <w:vMerge/>
          </w:tcPr>
          <w:p w:rsidR="00BE78FB" w:rsidRPr="000D55F9" w:rsidDel="002A1D54" w:rsidRDefault="00BE78FB" w:rsidP="000D55F9">
            <w:pPr>
              <w:pStyle w:val="afa"/>
            </w:pPr>
          </w:p>
        </w:tc>
        <w:tc>
          <w:tcPr>
            <w:tcW w:w="3760" w:type="pct"/>
          </w:tcPr>
          <w:p w:rsidR="00BE78FB" w:rsidRPr="000D55F9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0D55F9" w:rsidTr="000D55F9">
        <w:trPr>
          <w:trHeight w:val="20"/>
        </w:trPr>
        <w:tc>
          <w:tcPr>
            <w:tcW w:w="1240" w:type="pct"/>
          </w:tcPr>
          <w:p w:rsidR="00BE78FB" w:rsidRPr="000D55F9" w:rsidDel="002A1D54" w:rsidRDefault="00BE78FB" w:rsidP="000D55F9">
            <w:pPr>
              <w:pStyle w:val="afa"/>
            </w:pPr>
            <w:r w:rsidRPr="000D55F9" w:rsidDel="002A1D54">
              <w:t>Другие характеристики</w:t>
            </w:r>
          </w:p>
        </w:tc>
        <w:tc>
          <w:tcPr>
            <w:tcW w:w="3760" w:type="pct"/>
          </w:tcPr>
          <w:p w:rsidR="00BE78FB" w:rsidRPr="000D55F9" w:rsidRDefault="00BE78FB" w:rsidP="000D55F9">
            <w:pPr>
              <w:pStyle w:val="afa"/>
              <w:jc w:val="both"/>
            </w:pPr>
            <w:r w:rsidRPr="000D55F9">
              <w:t>-</w:t>
            </w:r>
          </w:p>
        </w:tc>
      </w:tr>
    </w:tbl>
    <w:p w:rsidR="00AE1A3C" w:rsidRDefault="00AE1A3C" w:rsidP="009F20C0">
      <w:pPr>
        <w:pStyle w:val="2"/>
        <w:spacing w:before="0" w:after="0"/>
        <w:rPr>
          <w:szCs w:val="24"/>
        </w:rPr>
      </w:pPr>
      <w:bookmarkStart w:id="10" w:name="_Toc4259101"/>
      <w:bookmarkStart w:id="11" w:name="_Toc10060852"/>
    </w:p>
    <w:p w:rsidR="00407766" w:rsidRDefault="00407766" w:rsidP="009F20C0">
      <w:pPr>
        <w:pStyle w:val="2"/>
        <w:spacing w:before="0" w:after="0"/>
        <w:rPr>
          <w:szCs w:val="24"/>
        </w:rPr>
      </w:pPr>
      <w:r w:rsidRPr="009F20C0">
        <w:rPr>
          <w:szCs w:val="24"/>
        </w:rPr>
        <w:t>3.</w:t>
      </w:r>
      <w:r w:rsidR="00D916FB" w:rsidRPr="009F20C0">
        <w:rPr>
          <w:szCs w:val="24"/>
        </w:rPr>
        <w:t>3</w:t>
      </w:r>
      <w:r w:rsidRPr="009F20C0">
        <w:rPr>
          <w:szCs w:val="24"/>
        </w:rPr>
        <w:t>. Обобщенная трудовая функция</w:t>
      </w:r>
      <w:bookmarkEnd w:id="10"/>
      <w:bookmarkEnd w:id="11"/>
    </w:p>
    <w:p w:rsidR="000D55F9" w:rsidRPr="000D55F9" w:rsidRDefault="000D55F9" w:rsidP="000D55F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679"/>
        <w:gridCol w:w="1447"/>
        <w:gridCol w:w="702"/>
      </w:tblGrid>
      <w:tr w:rsidR="00AA0065" w:rsidRPr="009F20C0" w:rsidTr="00BA73E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33775" w:rsidRPr="009F20C0" w:rsidRDefault="00690F51" w:rsidP="00B82336">
            <w:pPr>
              <w:rPr>
                <w:bCs w:val="0"/>
              </w:rPr>
            </w:pPr>
            <w:r w:rsidRPr="009F20C0">
              <w:t xml:space="preserve">Техническое руководство процессами разработки и реализации проекта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33775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A06A49" w:rsidRDefault="00A06A49" w:rsidP="009F20C0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33775" w:rsidRPr="009F20C0" w:rsidRDefault="00367A52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jc w:val="center"/>
              <w:rPr>
                <w:bCs w:val="0"/>
              </w:rPr>
            </w:pPr>
            <w:r w:rsidRPr="009F20C0">
              <w:t>7</w:t>
            </w:r>
          </w:p>
        </w:tc>
      </w:tr>
    </w:tbl>
    <w:p w:rsidR="00B82336" w:rsidRDefault="00B8233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4"/>
        <w:gridCol w:w="1200"/>
        <w:gridCol w:w="469"/>
        <w:gridCol w:w="2331"/>
        <w:gridCol w:w="1098"/>
        <w:gridCol w:w="2343"/>
      </w:tblGrid>
      <w:tr w:rsidR="00AA0065" w:rsidRPr="009F20C0" w:rsidTr="00974938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222A74" w:rsidRDefault="00833775" w:rsidP="009F20C0">
            <w:pPr>
              <w:rPr>
                <w:bCs w:val="0"/>
                <w:szCs w:val="32"/>
              </w:rPr>
            </w:pPr>
            <w:r w:rsidRPr="00222A74">
              <w:rPr>
                <w:szCs w:val="32"/>
              </w:rPr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</w:p>
        </w:tc>
        <w:tc>
          <w:tcPr>
            <w:tcW w:w="11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</w:p>
        </w:tc>
      </w:tr>
      <w:tr w:rsidR="00AA0065" w:rsidRPr="009F20C0" w:rsidTr="00974938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</w:p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33775" w:rsidRPr="009F20C0" w:rsidRDefault="00833775" w:rsidP="009F20C0">
            <w:pPr>
              <w:rPr>
                <w:bCs w:val="0"/>
                <w:sz w:val="20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33775" w:rsidRPr="009F20C0" w:rsidRDefault="00833775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33775" w:rsidRPr="009F20C0" w:rsidRDefault="00833775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B82336" w:rsidRDefault="00B82336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7437"/>
      </w:tblGrid>
      <w:tr w:rsidR="00AA0065" w:rsidRPr="009F20C0" w:rsidTr="00B82336">
        <w:trPr>
          <w:trHeight w:val="525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33775" w:rsidRPr="009F20C0" w:rsidRDefault="00833775" w:rsidP="009F20C0">
            <w:pPr>
              <w:pStyle w:val="afa"/>
            </w:pPr>
            <w:r w:rsidRPr="009F20C0">
              <w:t>Возможные наименования должностей</w:t>
            </w:r>
            <w:r w:rsidR="00B82336">
              <w:t>, профессий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 (специалист по организации проектирования)</w:t>
            </w:r>
          </w:p>
          <w:p w:rsidR="00833775" w:rsidRPr="009F20C0" w:rsidRDefault="00F63021" w:rsidP="009F20C0">
            <w:pPr>
              <w:pStyle w:val="afa"/>
            </w:pPr>
            <w:r w:rsidRPr="009F20C0">
              <w:t>Руководитель проектной группы</w:t>
            </w:r>
          </w:p>
        </w:tc>
      </w:tr>
    </w:tbl>
    <w:p w:rsidR="00B82336" w:rsidRDefault="00B82336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7437"/>
      </w:tblGrid>
      <w:tr w:rsidR="00144951" w:rsidRPr="009F20C0" w:rsidTr="00B82336">
        <w:trPr>
          <w:trHeight w:val="20"/>
        </w:trPr>
        <w:tc>
          <w:tcPr>
            <w:tcW w:w="1354" w:type="pct"/>
          </w:tcPr>
          <w:p w:rsidR="00F63021" w:rsidRPr="009F20C0" w:rsidRDefault="00F63021" w:rsidP="009F20C0">
            <w:pPr>
              <w:pStyle w:val="afa"/>
            </w:pPr>
            <w:r w:rsidRPr="009F20C0">
              <w:t>Требования к образованию и обучению</w:t>
            </w:r>
          </w:p>
        </w:tc>
        <w:tc>
          <w:tcPr>
            <w:tcW w:w="3646" w:type="pct"/>
          </w:tcPr>
          <w:p w:rsidR="00690F51" w:rsidRPr="009F20C0" w:rsidRDefault="00690F51" w:rsidP="009F20C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Высшее образование </w:t>
            </w:r>
          </w:p>
          <w:p w:rsidR="008E1A95" w:rsidRPr="009F20C0" w:rsidRDefault="008E1A95" w:rsidP="009F20C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>или</w:t>
            </w:r>
          </w:p>
          <w:p w:rsidR="00F63021" w:rsidRPr="009F20C0" w:rsidRDefault="00690F5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B82336">
              <w:rPr>
                <w:rFonts w:ascii="Times New Roman" w:hAnsi="Times New Roman" w:cs="Times New Roman"/>
                <w:sz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144951" w:rsidRPr="009F20C0" w:rsidTr="00B82336">
        <w:trPr>
          <w:trHeight w:val="20"/>
        </w:trPr>
        <w:tc>
          <w:tcPr>
            <w:tcW w:w="1354" w:type="pct"/>
          </w:tcPr>
          <w:p w:rsidR="00F63021" w:rsidRPr="009F20C0" w:rsidRDefault="00F63021" w:rsidP="009F20C0">
            <w:pPr>
              <w:pStyle w:val="afa"/>
            </w:pPr>
            <w:r w:rsidRPr="009F20C0">
              <w:t>Требования к опыту практической работы</w:t>
            </w:r>
          </w:p>
        </w:tc>
        <w:tc>
          <w:tcPr>
            <w:tcW w:w="3646" w:type="pct"/>
          </w:tcPr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10A37" w:rsidRPr="009F20C0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лет по профилю профессиональной деятельности в области архитектурно-строительного проектирования</w:t>
            </w:r>
          </w:p>
          <w:p w:rsidR="00690F51" w:rsidRPr="009F20C0" w:rsidRDefault="00690F5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Не менее трех лет в организациях, осуществляющих подготовку проектной документации</w:t>
            </w:r>
            <w:r w:rsidR="00B823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на инженерных должностях</w:t>
            </w:r>
          </w:p>
        </w:tc>
      </w:tr>
      <w:tr w:rsidR="00144951" w:rsidRPr="009F20C0" w:rsidTr="00B82336">
        <w:trPr>
          <w:trHeight w:val="20"/>
        </w:trPr>
        <w:tc>
          <w:tcPr>
            <w:tcW w:w="1354" w:type="pct"/>
          </w:tcPr>
          <w:p w:rsidR="00F63021" w:rsidRPr="009F20C0" w:rsidRDefault="00F63021" w:rsidP="009F20C0">
            <w:pPr>
              <w:pStyle w:val="afa"/>
            </w:pPr>
            <w:r w:rsidRPr="009F20C0">
              <w:t>Особые условия допуска к работе</w:t>
            </w:r>
          </w:p>
        </w:tc>
        <w:tc>
          <w:tcPr>
            <w:tcW w:w="3646" w:type="pct"/>
          </w:tcPr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</w:t>
            </w:r>
          </w:p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951" w:rsidRPr="009F20C0" w:rsidTr="00B82336">
        <w:trPr>
          <w:trHeight w:val="20"/>
        </w:trPr>
        <w:tc>
          <w:tcPr>
            <w:tcW w:w="1354" w:type="pct"/>
          </w:tcPr>
          <w:p w:rsidR="00F63021" w:rsidRPr="009F20C0" w:rsidRDefault="00F63021" w:rsidP="009F20C0">
            <w:pPr>
              <w:pStyle w:val="afa"/>
            </w:pPr>
            <w:r w:rsidRPr="009F20C0">
              <w:t>Другие характеристики</w:t>
            </w:r>
          </w:p>
        </w:tc>
        <w:tc>
          <w:tcPr>
            <w:tcW w:w="3646" w:type="pct"/>
          </w:tcPr>
          <w:p w:rsidR="00F63021" w:rsidRPr="009F20C0" w:rsidRDefault="00F63021" w:rsidP="009F2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</w:t>
            </w:r>
            <w:r w:rsidR="00B823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 не реже одного раза в пять лет по профилю деятельности</w:t>
            </w:r>
          </w:p>
        </w:tc>
      </w:tr>
    </w:tbl>
    <w:p w:rsidR="00FA674E" w:rsidRPr="009F20C0" w:rsidRDefault="00FA674E" w:rsidP="009F20C0">
      <w:pPr>
        <w:pStyle w:val="afa"/>
      </w:pPr>
    </w:p>
    <w:p w:rsidR="00FA674E" w:rsidRDefault="00FA674E" w:rsidP="009F20C0">
      <w:pPr>
        <w:pStyle w:val="afa"/>
      </w:pPr>
      <w:r w:rsidRPr="009F20C0">
        <w:t>Дополнительные характеристики</w:t>
      </w:r>
    </w:p>
    <w:p w:rsidR="00B82336" w:rsidRPr="009F20C0" w:rsidRDefault="00B82336" w:rsidP="009F20C0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54"/>
        <w:gridCol w:w="1387"/>
        <w:gridCol w:w="5654"/>
      </w:tblGrid>
      <w:tr w:rsidR="00AA0065" w:rsidRPr="00B82336" w:rsidTr="00B82336">
        <w:trPr>
          <w:trHeight w:val="20"/>
        </w:trPr>
        <w:tc>
          <w:tcPr>
            <w:tcW w:w="1547" w:type="pct"/>
            <w:vAlign w:val="center"/>
          </w:tcPr>
          <w:p w:rsidR="00833775" w:rsidRPr="00B82336" w:rsidRDefault="00367A52" w:rsidP="00B82336">
            <w:pPr>
              <w:pStyle w:val="aff0"/>
            </w:pPr>
            <w:r w:rsidRPr="00B82336">
              <w:t>Наименование</w:t>
            </w:r>
            <w:r w:rsidR="00833775" w:rsidRPr="00B82336">
              <w:t xml:space="preserve"> документа</w:t>
            </w:r>
          </w:p>
        </w:tc>
        <w:tc>
          <w:tcPr>
            <w:tcW w:w="680" w:type="pct"/>
            <w:vAlign w:val="center"/>
          </w:tcPr>
          <w:p w:rsidR="00833775" w:rsidRPr="00B82336" w:rsidRDefault="009F20C0" w:rsidP="00B82336">
            <w:pPr>
              <w:pStyle w:val="aff0"/>
            </w:pPr>
            <w:r w:rsidRPr="00B82336">
              <w:t>Код</w:t>
            </w:r>
          </w:p>
        </w:tc>
        <w:tc>
          <w:tcPr>
            <w:tcW w:w="2773" w:type="pct"/>
            <w:vAlign w:val="center"/>
          </w:tcPr>
          <w:p w:rsidR="00833775" w:rsidRPr="00B82336" w:rsidRDefault="00367A52" w:rsidP="00B82336">
            <w:pPr>
              <w:pStyle w:val="aff0"/>
            </w:pPr>
            <w:r w:rsidRPr="00B82336">
              <w:t>Наименование</w:t>
            </w:r>
            <w:r w:rsidR="00833775" w:rsidRPr="00B82336">
              <w:t xml:space="preserve"> базовой группы, должности (профессии) или специальности</w:t>
            </w:r>
          </w:p>
        </w:tc>
      </w:tr>
      <w:tr w:rsidR="00144951" w:rsidRPr="00B82336" w:rsidTr="00B82336">
        <w:trPr>
          <w:trHeight w:val="20"/>
        </w:trPr>
        <w:tc>
          <w:tcPr>
            <w:tcW w:w="1547" w:type="pct"/>
          </w:tcPr>
          <w:p w:rsidR="0057283E" w:rsidRPr="00B82336" w:rsidRDefault="0057283E" w:rsidP="00B82336">
            <w:pPr>
              <w:pStyle w:val="afa"/>
              <w:rPr>
                <w:vertAlign w:val="superscript"/>
              </w:rPr>
            </w:pPr>
            <w:r w:rsidRPr="00B82336">
              <w:t>ОКЗ</w:t>
            </w:r>
          </w:p>
        </w:tc>
        <w:tc>
          <w:tcPr>
            <w:tcW w:w="680" w:type="pct"/>
          </w:tcPr>
          <w:p w:rsidR="0057283E" w:rsidRPr="00B82336" w:rsidRDefault="003E0CA2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57283E" w:rsidRPr="00B82336">
                <w:rPr>
                  <w:rFonts w:ascii="Times New Roman" w:hAnsi="Times New Roman" w:cs="Times New Roman"/>
                  <w:sz w:val="24"/>
                  <w:szCs w:val="24"/>
                </w:rPr>
                <w:t>2142</w:t>
              </w:r>
            </w:hyperlink>
          </w:p>
        </w:tc>
        <w:tc>
          <w:tcPr>
            <w:tcW w:w="2773" w:type="pct"/>
          </w:tcPr>
          <w:p w:rsidR="0057283E" w:rsidRPr="00B82336" w:rsidRDefault="0057283E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Инженеры по гражданскому строительству</w:t>
            </w:r>
          </w:p>
        </w:tc>
      </w:tr>
      <w:tr w:rsidR="008A6A5A" w:rsidRPr="00B82336" w:rsidTr="00B82336">
        <w:trPr>
          <w:trHeight w:val="20"/>
        </w:trPr>
        <w:tc>
          <w:tcPr>
            <w:tcW w:w="1547" w:type="pct"/>
            <w:vMerge w:val="restart"/>
          </w:tcPr>
          <w:p w:rsidR="008A6A5A" w:rsidRPr="00B82336" w:rsidRDefault="008A6A5A" w:rsidP="00B82336">
            <w:pPr>
              <w:pStyle w:val="afa"/>
            </w:pPr>
            <w:r w:rsidRPr="00B82336">
              <w:t>ЕКС</w:t>
            </w:r>
          </w:p>
        </w:tc>
        <w:tc>
          <w:tcPr>
            <w:tcW w:w="680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</w:t>
            </w:r>
          </w:p>
        </w:tc>
      </w:tr>
      <w:tr w:rsidR="008A6A5A" w:rsidRPr="00B82336" w:rsidTr="00B82336">
        <w:trPr>
          <w:trHeight w:val="20"/>
        </w:trPr>
        <w:tc>
          <w:tcPr>
            <w:tcW w:w="1547" w:type="pct"/>
            <w:vMerge/>
          </w:tcPr>
          <w:p w:rsidR="008A6A5A" w:rsidRPr="00B82336" w:rsidRDefault="008A6A5A" w:rsidP="00B82336">
            <w:pPr>
              <w:pStyle w:val="afa"/>
            </w:pPr>
          </w:p>
        </w:tc>
        <w:tc>
          <w:tcPr>
            <w:tcW w:w="680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Заведующий конструкторским отделом</w:t>
            </w:r>
          </w:p>
        </w:tc>
      </w:tr>
      <w:tr w:rsidR="00144951" w:rsidRPr="00B82336" w:rsidTr="00B82336">
        <w:trPr>
          <w:trHeight w:val="20"/>
        </w:trPr>
        <w:tc>
          <w:tcPr>
            <w:tcW w:w="1547" w:type="pct"/>
            <w:vMerge/>
          </w:tcPr>
          <w:p w:rsidR="008A6A5A" w:rsidRPr="00B82336" w:rsidRDefault="008A6A5A" w:rsidP="00B82336">
            <w:pPr>
              <w:pStyle w:val="afa"/>
            </w:pPr>
          </w:p>
        </w:tc>
        <w:tc>
          <w:tcPr>
            <w:tcW w:w="680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:rsidR="008A6A5A" w:rsidRPr="00B82336" w:rsidRDefault="008A6A5A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Начальник (руководитель) бригады (группы)</w:t>
            </w:r>
          </w:p>
        </w:tc>
      </w:tr>
      <w:tr w:rsidR="00BF10E0" w:rsidRPr="00B82336" w:rsidTr="00B82336">
        <w:trPr>
          <w:trHeight w:val="20"/>
        </w:trPr>
        <w:tc>
          <w:tcPr>
            <w:tcW w:w="1547" w:type="pct"/>
            <w:vMerge w:val="restart"/>
          </w:tcPr>
          <w:p w:rsidR="00BF10E0" w:rsidRPr="00B82336" w:rsidRDefault="00BF10E0" w:rsidP="00B82336">
            <w:pPr>
              <w:pStyle w:val="afa"/>
            </w:pPr>
            <w:r w:rsidRPr="00B82336">
              <w:t>ОКПДТР</w:t>
            </w:r>
          </w:p>
        </w:tc>
        <w:tc>
          <w:tcPr>
            <w:tcW w:w="680" w:type="pct"/>
          </w:tcPr>
          <w:p w:rsidR="00BF10E0" w:rsidRPr="00B82336" w:rsidRDefault="003E0CA2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BF10E0" w:rsidRPr="00B82336">
                <w:rPr>
                  <w:rFonts w:ascii="Times New Roman" w:hAnsi="Times New Roman" w:cs="Times New Roman"/>
                  <w:sz w:val="24"/>
                  <w:szCs w:val="24"/>
                </w:rPr>
                <w:t>20760</w:t>
              </w:r>
            </w:hyperlink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</w:t>
            </w:r>
          </w:p>
        </w:tc>
      </w:tr>
      <w:tr w:rsidR="00BF10E0" w:rsidRPr="00B82336" w:rsidTr="00B82336">
        <w:trPr>
          <w:trHeight w:val="20"/>
        </w:trPr>
        <w:tc>
          <w:tcPr>
            <w:tcW w:w="1547" w:type="pct"/>
            <w:vMerge/>
          </w:tcPr>
          <w:p w:rsidR="00BF10E0" w:rsidRPr="00B82336" w:rsidRDefault="00BF10E0" w:rsidP="00B82336">
            <w:pPr>
              <w:pStyle w:val="afa"/>
            </w:pPr>
          </w:p>
        </w:tc>
        <w:tc>
          <w:tcPr>
            <w:tcW w:w="680" w:type="pct"/>
          </w:tcPr>
          <w:p w:rsidR="00BF10E0" w:rsidRPr="00B82336" w:rsidRDefault="003E0CA2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BF10E0" w:rsidRPr="00B82336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BF10E0" w:rsidRPr="00B82336" w:rsidTr="00B82336">
        <w:trPr>
          <w:trHeight w:val="20"/>
        </w:trPr>
        <w:tc>
          <w:tcPr>
            <w:tcW w:w="1547" w:type="pct"/>
            <w:vMerge/>
          </w:tcPr>
          <w:p w:rsidR="00BF10E0" w:rsidRPr="00B82336" w:rsidRDefault="00BF10E0" w:rsidP="00B82336">
            <w:pPr>
              <w:pStyle w:val="afa"/>
            </w:pPr>
          </w:p>
        </w:tc>
        <w:tc>
          <w:tcPr>
            <w:tcW w:w="680" w:type="pct"/>
          </w:tcPr>
          <w:p w:rsidR="00BF10E0" w:rsidRPr="00B82336" w:rsidRDefault="003E0CA2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BF10E0" w:rsidRPr="00B82336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144951" w:rsidRPr="00B82336" w:rsidTr="00B82336">
        <w:trPr>
          <w:trHeight w:val="20"/>
        </w:trPr>
        <w:tc>
          <w:tcPr>
            <w:tcW w:w="1547" w:type="pct"/>
            <w:vMerge/>
          </w:tcPr>
          <w:p w:rsidR="00BF10E0" w:rsidRPr="00B82336" w:rsidRDefault="00BF10E0" w:rsidP="00B82336">
            <w:pPr>
              <w:pStyle w:val="afa"/>
            </w:pPr>
          </w:p>
        </w:tc>
        <w:tc>
          <w:tcPr>
            <w:tcW w:w="680" w:type="pct"/>
          </w:tcPr>
          <w:p w:rsidR="00BF10E0" w:rsidRPr="00B82336" w:rsidRDefault="003E0CA2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BF10E0" w:rsidRPr="00B82336">
                <w:rPr>
                  <w:rFonts w:ascii="Times New Roman" w:hAnsi="Times New Roman" w:cs="Times New Roman"/>
                  <w:sz w:val="24"/>
                  <w:szCs w:val="24"/>
                </w:rPr>
                <w:t>26151</w:t>
              </w:r>
            </w:hyperlink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57283E" w:rsidRPr="00B82336" w:rsidTr="00B82336">
        <w:trPr>
          <w:trHeight w:val="20"/>
        </w:trPr>
        <w:tc>
          <w:tcPr>
            <w:tcW w:w="1547" w:type="pct"/>
            <w:vMerge w:val="restart"/>
          </w:tcPr>
          <w:p w:rsidR="0057283E" w:rsidRPr="00B82336" w:rsidRDefault="0057283E" w:rsidP="00B82336">
            <w:pPr>
              <w:pStyle w:val="afa"/>
            </w:pPr>
            <w:r w:rsidRPr="00B82336">
              <w:t>ОКСО</w:t>
            </w:r>
          </w:p>
        </w:tc>
        <w:tc>
          <w:tcPr>
            <w:tcW w:w="680" w:type="pct"/>
          </w:tcPr>
          <w:p w:rsidR="0057283E" w:rsidRPr="00B82336" w:rsidRDefault="0057283E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773" w:type="pct"/>
          </w:tcPr>
          <w:p w:rsidR="0057283E" w:rsidRPr="00B82336" w:rsidRDefault="0057283E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BF10E0" w:rsidRPr="00B82336" w:rsidTr="00B82336">
        <w:trPr>
          <w:trHeight w:val="20"/>
        </w:trPr>
        <w:tc>
          <w:tcPr>
            <w:tcW w:w="1547" w:type="pct"/>
            <w:vMerge/>
          </w:tcPr>
          <w:p w:rsidR="00BF10E0" w:rsidRPr="00B82336" w:rsidRDefault="00BF10E0" w:rsidP="00B82336">
            <w:pPr>
              <w:pStyle w:val="afa"/>
            </w:pPr>
          </w:p>
        </w:tc>
        <w:tc>
          <w:tcPr>
            <w:tcW w:w="680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2.08.0</w:t>
            </w:r>
            <w:r w:rsidRPr="00B82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144951" w:rsidRPr="00B82336" w:rsidTr="00B82336">
        <w:trPr>
          <w:trHeight w:val="20"/>
        </w:trPr>
        <w:tc>
          <w:tcPr>
            <w:tcW w:w="1547" w:type="pct"/>
            <w:vMerge/>
          </w:tcPr>
          <w:p w:rsidR="00BF10E0" w:rsidRPr="00B82336" w:rsidRDefault="00BF10E0" w:rsidP="00B82336">
            <w:pPr>
              <w:pStyle w:val="afa"/>
            </w:pPr>
          </w:p>
        </w:tc>
        <w:tc>
          <w:tcPr>
            <w:tcW w:w="680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2.08.05.01</w:t>
            </w:r>
          </w:p>
        </w:tc>
        <w:tc>
          <w:tcPr>
            <w:tcW w:w="2773" w:type="pct"/>
          </w:tcPr>
          <w:p w:rsidR="00BF10E0" w:rsidRPr="00B82336" w:rsidRDefault="00BF10E0" w:rsidP="00B82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</w:tbl>
    <w:p w:rsidR="00AE1A3C" w:rsidRDefault="00AE1A3C" w:rsidP="00AE1A3C">
      <w:pPr>
        <w:pStyle w:val="3"/>
        <w:keepNext w:val="0"/>
        <w:spacing w:before="0" w:after="0"/>
      </w:pPr>
    </w:p>
    <w:p w:rsidR="00FB4C8E" w:rsidRDefault="00FB4C8E" w:rsidP="00FB4C8E"/>
    <w:p w:rsidR="00FB4C8E" w:rsidRPr="00FB4C8E" w:rsidRDefault="00FB4C8E" w:rsidP="00FB4C8E"/>
    <w:p w:rsidR="00407766" w:rsidRDefault="00407766" w:rsidP="00AE1A3C">
      <w:pPr>
        <w:pStyle w:val="3"/>
        <w:keepNext w:val="0"/>
        <w:spacing w:before="0" w:after="0"/>
      </w:pPr>
      <w:r w:rsidRPr="009F20C0">
        <w:t>3.</w:t>
      </w:r>
      <w:r w:rsidR="00D916FB" w:rsidRPr="009F20C0">
        <w:t>3</w:t>
      </w:r>
      <w:r w:rsidRPr="009F20C0">
        <w:t>.</w:t>
      </w:r>
      <w:r w:rsidR="005D43A9" w:rsidRPr="009F20C0">
        <w:rPr>
          <w:lang w:val="en-US"/>
        </w:rPr>
        <w:t>1</w:t>
      </w:r>
      <w:r w:rsidRPr="009F20C0">
        <w:t>. Трудовая функция</w:t>
      </w:r>
    </w:p>
    <w:p w:rsidR="00B82336" w:rsidRPr="00B82336" w:rsidRDefault="00B82336" w:rsidP="00B8233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20"/>
        <w:gridCol w:w="553"/>
        <w:gridCol w:w="863"/>
        <w:gridCol w:w="1447"/>
        <w:gridCol w:w="557"/>
      </w:tblGrid>
      <w:tr w:rsidR="00144951" w:rsidRPr="009F20C0" w:rsidTr="00BA73E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4541" w:rsidRPr="009F20C0" w:rsidRDefault="00254541" w:rsidP="009F20C0">
            <w:pPr>
              <w:rPr>
                <w:bCs w:val="0"/>
              </w:rPr>
            </w:pPr>
            <w:r w:rsidRPr="009F20C0">
              <w:t xml:space="preserve">Разработка технологических и конструктивных решений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4541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9F20C0" w:rsidRDefault="00A06A49" w:rsidP="00BA73E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254541" w:rsidRPr="009F20C0">
              <w:t>/0</w:t>
            </w:r>
            <w:r w:rsidR="00254541" w:rsidRPr="009F20C0">
              <w:rPr>
                <w:lang w:val="en-US"/>
              </w:rPr>
              <w:t>1</w:t>
            </w:r>
            <w:r w:rsidR="00254541" w:rsidRPr="009F20C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54541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jc w:val="center"/>
              <w:rPr>
                <w:bCs w:val="0"/>
              </w:rPr>
            </w:pPr>
            <w:r w:rsidRPr="009F20C0">
              <w:t>7</w:t>
            </w:r>
          </w:p>
        </w:tc>
      </w:tr>
    </w:tbl>
    <w:p w:rsidR="00B82336" w:rsidRDefault="00B8233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144951" w:rsidRPr="009F20C0" w:rsidTr="00B72BE7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B82336" w:rsidRDefault="00254541" w:rsidP="009F20C0">
            <w:pPr>
              <w:rPr>
                <w:bCs w:val="0"/>
                <w:szCs w:val="32"/>
              </w:rPr>
            </w:pPr>
            <w:r w:rsidRPr="00B82336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</w:p>
        </w:tc>
      </w:tr>
      <w:tr w:rsidR="00144951" w:rsidRPr="009F20C0" w:rsidTr="00B72BE7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54541" w:rsidRPr="009F20C0" w:rsidRDefault="00254541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4541" w:rsidRPr="009F20C0" w:rsidRDefault="00254541" w:rsidP="00974938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4541" w:rsidRPr="009F20C0" w:rsidRDefault="00254541" w:rsidP="00974938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B82336" w:rsidRDefault="00B82336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7"/>
        <w:gridCol w:w="7672"/>
      </w:tblGrid>
      <w:tr w:rsidR="00144951" w:rsidRPr="00B82336" w:rsidTr="00B82336">
        <w:trPr>
          <w:trHeight w:val="20"/>
        </w:trPr>
        <w:tc>
          <w:tcPr>
            <w:tcW w:w="1239" w:type="pct"/>
            <w:vMerge w:val="restart"/>
          </w:tcPr>
          <w:p w:rsidR="00562231" w:rsidRPr="00B82336" w:rsidRDefault="00254541" w:rsidP="00AE1A3C">
            <w:pPr>
              <w:pStyle w:val="afa"/>
            </w:pPr>
            <w:r w:rsidRPr="00B82336">
              <w:t>Трудовые действия</w:t>
            </w:r>
          </w:p>
        </w:tc>
        <w:tc>
          <w:tcPr>
            <w:tcW w:w="3761" w:type="pct"/>
          </w:tcPr>
          <w:p w:rsidR="00254541" w:rsidRPr="00B82336" w:rsidRDefault="00562231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Сбор сведений о существующих и проектируемых объектах с применением</w:t>
            </w:r>
            <w:r w:rsidR="00DF7996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62231" w:rsidRPr="00B82336" w:rsidRDefault="00562231" w:rsidP="00B82336">
            <w:pPr>
              <w:pStyle w:val="afa"/>
            </w:pPr>
          </w:p>
        </w:tc>
        <w:tc>
          <w:tcPr>
            <w:tcW w:w="3761" w:type="pct"/>
          </w:tcPr>
          <w:p w:rsidR="00562231" w:rsidRPr="00B82336" w:rsidRDefault="00DF7996" w:rsidP="00B82336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вариантов проектных решений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62231" w:rsidRPr="00B82336" w:rsidRDefault="00562231" w:rsidP="00B82336">
            <w:pPr>
              <w:pStyle w:val="afa"/>
            </w:pPr>
          </w:p>
        </w:tc>
        <w:tc>
          <w:tcPr>
            <w:tcW w:w="3761" w:type="pct"/>
          </w:tcPr>
          <w:p w:rsidR="00562231" w:rsidRPr="00B82336" w:rsidRDefault="00DF7996" w:rsidP="00B82336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оформление основных технологических и конструктивных решений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DF7996" w:rsidRPr="00B82336" w:rsidRDefault="00DF7996" w:rsidP="00B82336">
            <w:pPr>
              <w:pStyle w:val="afa"/>
            </w:pPr>
          </w:p>
        </w:tc>
        <w:tc>
          <w:tcPr>
            <w:tcW w:w="3761" w:type="pct"/>
          </w:tcPr>
          <w:p w:rsidR="00DF7996" w:rsidRPr="00B82336" w:rsidRDefault="003A266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требований к объемам и составу исходных данных для разработки проектной документации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3A2668" w:rsidRPr="00B82336" w:rsidRDefault="003A2668" w:rsidP="00B82336">
            <w:pPr>
              <w:pStyle w:val="afa"/>
            </w:pPr>
          </w:p>
        </w:tc>
        <w:tc>
          <w:tcPr>
            <w:tcW w:w="3761" w:type="pct"/>
          </w:tcPr>
          <w:p w:rsidR="003A2668" w:rsidRPr="00B82336" w:rsidRDefault="003A266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Выдача исходных данных для разработки проектной и рабочей документации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3A2668" w:rsidRPr="00B82336" w:rsidRDefault="003A2668" w:rsidP="00B82336">
            <w:pPr>
              <w:pStyle w:val="afa"/>
            </w:pPr>
          </w:p>
        </w:tc>
        <w:tc>
          <w:tcPr>
            <w:tcW w:w="3761" w:type="pct"/>
          </w:tcPr>
          <w:p w:rsidR="003A2668" w:rsidRPr="00B82336" w:rsidRDefault="003A266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вероятных </w:t>
            </w:r>
            <w:r w:rsidR="001979FB" w:rsidRPr="00B82336">
              <w:rPr>
                <w:rFonts w:ascii="Times New Roman" w:hAnsi="Times New Roman" w:cs="Times New Roman"/>
                <w:sz w:val="24"/>
                <w:szCs w:val="24"/>
              </w:rPr>
              <w:t>нештатных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 работе 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C837C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  <w:r w:rsidR="008E1A95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 w:val="restart"/>
          </w:tcPr>
          <w:p w:rsidR="003A2668" w:rsidRPr="00B82336" w:rsidRDefault="003A2668" w:rsidP="00B82336">
            <w:pPr>
              <w:pStyle w:val="afa"/>
            </w:pPr>
            <w:r w:rsidRPr="00B82336" w:rsidDel="002A1D54">
              <w:t>Необходимые умения</w:t>
            </w:r>
          </w:p>
        </w:tc>
        <w:tc>
          <w:tcPr>
            <w:tcW w:w="3761" w:type="pct"/>
          </w:tcPr>
          <w:p w:rsidR="003A2668" w:rsidRPr="00B82336" w:rsidRDefault="00420EA6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Анализировать современные проектные решения</w:t>
            </w:r>
            <w:r w:rsidR="00B72BE7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="002D6CE7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420EA6" w:rsidRPr="00B82336" w:rsidDel="002A1D54" w:rsidRDefault="00420EA6" w:rsidP="00B82336">
            <w:pPr>
              <w:pStyle w:val="afa"/>
            </w:pPr>
          </w:p>
        </w:tc>
        <w:tc>
          <w:tcPr>
            <w:tcW w:w="3761" w:type="pct"/>
          </w:tcPr>
          <w:p w:rsidR="00420EA6" w:rsidRPr="00B82336" w:rsidRDefault="00B72BE7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технические данные и определять варианты возможных </w:t>
            </w:r>
            <w:r w:rsidR="00B82336" w:rsidRPr="00B82336">
              <w:rPr>
                <w:rFonts w:ascii="Times New Roman" w:hAnsi="Times New Roman" w:cs="Times New Roman"/>
                <w:sz w:val="24"/>
                <w:szCs w:val="24"/>
              </w:rPr>
              <w:t>конструктивн</w:t>
            </w:r>
            <w:r w:rsidR="00B82336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="00CA071C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420EA6" w:rsidRPr="00B82336" w:rsidDel="002A1D54" w:rsidRDefault="00420EA6" w:rsidP="00B82336">
            <w:pPr>
              <w:pStyle w:val="afa"/>
            </w:pPr>
          </w:p>
        </w:tc>
        <w:tc>
          <w:tcPr>
            <w:tcW w:w="3761" w:type="pct"/>
          </w:tcPr>
          <w:p w:rsidR="00420EA6" w:rsidRPr="00B82336" w:rsidRDefault="00B72BE7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требования к объемам и составу исходных данных для разработки проектной документации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в соответствии с особенностями проектируемого объекта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420EA6" w:rsidRPr="00B82336" w:rsidDel="002A1D54" w:rsidRDefault="00420EA6" w:rsidP="00B82336">
            <w:pPr>
              <w:pStyle w:val="afa"/>
            </w:pPr>
          </w:p>
        </w:tc>
        <w:tc>
          <w:tcPr>
            <w:tcW w:w="3761" w:type="pct"/>
          </w:tcPr>
          <w:p w:rsidR="00420EA6" w:rsidRPr="00B82336" w:rsidRDefault="00B72BE7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алгоритм и способы разработки основных технических решений при проектировании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нормативных технических документов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B72BE7" w:rsidRPr="00B82336" w:rsidDel="002A1D54" w:rsidRDefault="00B72BE7" w:rsidP="00B82336">
            <w:pPr>
              <w:pStyle w:val="afa"/>
            </w:pPr>
          </w:p>
        </w:tc>
        <w:tc>
          <w:tcPr>
            <w:tcW w:w="3761" w:type="pct"/>
          </w:tcPr>
          <w:p w:rsidR="00B72BE7" w:rsidRPr="00B82336" w:rsidRDefault="00EB2F4F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B72BE7" w:rsidRPr="00B82336" w:rsidDel="002A1D54" w:rsidRDefault="00B72BE7" w:rsidP="00B82336">
            <w:pPr>
              <w:pStyle w:val="afa"/>
            </w:pPr>
          </w:p>
        </w:tc>
        <w:tc>
          <w:tcPr>
            <w:tcW w:w="3761" w:type="pct"/>
          </w:tcPr>
          <w:p w:rsidR="00B72BE7" w:rsidRPr="00B82336" w:rsidRDefault="00EB2F4F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работы в программных средствах для разработки технологических и конструктивных решений </w:t>
            </w:r>
            <w:r w:rsidR="002D6CE7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B72BE7" w:rsidRPr="00B82336" w:rsidDel="002A1D54" w:rsidRDefault="00B72BE7" w:rsidP="00B82336">
            <w:pPr>
              <w:pStyle w:val="afa"/>
            </w:pPr>
          </w:p>
        </w:tc>
        <w:tc>
          <w:tcPr>
            <w:tcW w:w="3761" w:type="pct"/>
          </w:tcPr>
          <w:p w:rsidR="00B72BE7" w:rsidRPr="00B82336" w:rsidRDefault="00552406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</w:t>
            </w:r>
            <w:r w:rsidR="001979FB" w:rsidRPr="00B82336">
              <w:rPr>
                <w:rFonts w:ascii="Times New Roman" w:hAnsi="Times New Roman" w:cs="Times New Roman"/>
                <w:sz w:val="24"/>
                <w:szCs w:val="24"/>
              </w:rPr>
              <w:t>нештатные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 w:rsidR="00B823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, влияющие на </w:t>
            </w:r>
            <w:r w:rsidR="001F183F" w:rsidRPr="00B82336">
              <w:rPr>
                <w:rFonts w:ascii="Times New Roman" w:hAnsi="Times New Roman" w:cs="Times New Roman"/>
                <w:sz w:val="24"/>
                <w:szCs w:val="24"/>
              </w:rPr>
              <w:t>безотказность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67A5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52406" w:rsidRPr="00B82336" w:rsidDel="002A1D54" w:rsidRDefault="00552406" w:rsidP="00B82336">
            <w:pPr>
              <w:pStyle w:val="afa"/>
            </w:pPr>
          </w:p>
        </w:tc>
        <w:tc>
          <w:tcPr>
            <w:tcW w:w="3761" w:type="pct"/>
          </w:tcPr>
          <w:p w:rsidR="00552406" w:rsidRPr="00B82336" w:rsidRDefault="00552406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возможность применения </w:t>
            </w:r>
            <w:r w:rsidR="00952CF6" w:rsidRPr="00B823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>, основанны</w:t>
            </w:r>
            <w:r w:rsidR="00952CF6" w:rsidRPr="00B8233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использовании искусственного интеллекта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52406" w:rsidRPr="00B82336" w:rsidDel="002A1D54" w:rsidRDefault="00552406" w:rsidP="00B82336">
            <w:pPr>
              <w:pStyle w:val="afa"/>
            </w:pPr>
          </w:p>
        </w:tc>
        <w:tc>
          <w:tcPr>
            <w:tcW w:w="3761" w:type="pct"/>
          </w:tcPr>
          <w:p w:rsidR="00552406" w:rsidRPr="00B82336" w:rsidRDefault="00552406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Проверять возможность применения типовых проектных решений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52406" w:rsidRPr="00B82336" w:rsidDel="002A1D54" w:rsidRDefault="00552406" w:rsidP="00B82336">
            <w:pPr>
              <w:pStyle w:val="afa"/>
            </w:pPr>
          </w:p>
        </w:tc>
        <w:tc>
          <w:tcPr>
            <w:tcW w:w="3761" w:type="pct"/>
          </w:tcPr>
          <w:p w:rsidR="008341E5" w:rsidRPr="00B82336" w:rsidRDefault="008341E5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решения взаимосвязи всех систем автоматизации, диспетчеризации, с</w:t>
            </w:r>
            <w:r w:rsidR="00042EA0" w:rsidRPr="00B82336">
              <w:rPr>
                <w:rFonts w:ascii="Times New Roman" w:hAnsi="Times New Roman" w:cs="Times New Roman"/>
                <w:sz w:val="24"/>
                <w:szCs w:val="24"/>
              </w:rPr>
              <w:t>игнализации и телекоммуникации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 w:val="restart"/>
          </w:tcPr>
          <w:p w:rsidR="00552406" w:rsidRPr="00B82336" w:rsidDel="002A1D54" w:rsidRDefault="00552406" w:rsidP="00B82336">
            <w:pPr>
              <w:pStyle w:val="afa"/>
            </w:pPr>
            <w:r w:rsidRPr="00B82336" w:rsidDel="002A1D54">
              <w:t>Необходимые знания</w:t>
            </w:r>
          </w:p>
        </w:tc>
        <w:tc>
          <w:tcPr>
            <w:tcW w:w="3761" w:type="pct"/>
          </w:tcPr>
          <w:p w:rsidR="00552406" w:rsidRPr="00B82336" w:rsidRDefault="007A3EF2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7A3EF2" w:rsidRPr="00B82336" w:rsidDel="002A1D54" w:rsidRDefault="007A3EF2" w:rsidP="00B82336">
            <w:pPr>
              <w:pStyle w:val="afa"/>
            </w:pPr>
          </w:p>
        </w:tc>
        <w:tc>
          <w:tcPr>
            <w:tcW w:w="3761" w:type="pct"/>
          </w:tcPr>
          <w:p w:rsidR="007A3EF2" w:rsidRPr="00B82336" w:rsidRDefault="00597159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строительных норм и правил к обеспечению необходимой надежности, капитальности, долговечности и заданных условий эксплуатации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в целом, а также отдельных элементов и </w:t>
            </w:r>
            <w:r w:rsidR="00882F9A" w:rsidRPr="00B82336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97159" w:rsidRPr="00B82336" w:rsidDel="002A1D54" w:rsidRDefault="00597159" w:rsidP="00B82336">
            <w:pPr>
              <w:pStyle w:val="afa"/>
            </w:pPr>
          </w:p>
        </w:tc>
        <w:tc>
          <w:tcPr>
            <w:tcW w:w="3761" w:type="pct"/>
          </w:tcPr>
          <w:p w:rsidR="00597159" w:rsidRPr="00B82336" w:rsidRDefault="00597159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Требуемые параметры проектируемого объекта, климатические</w:t>
            </w:r>
            <w:r w:rsidR="00812CC8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функциональные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97159" w:rsidRPr="00B82336" w:rsidDel="002A1D54" w:rsidRDefault="00597159" w:rsidP="00B82336">
            <w:pPr>
              <w:pStyle w:val="afa"/>
            </w:pPr>
          </w:p>
        </w:tc>
        <w:tc>
          <w:tcPr>
            <w:tcW w:w="3761" w:type="pct"/>
          </w:tcPr>
          <w:p w:rsidR="00597159" w:rsidRPr="00B82336" w:rsidRDefault="00CC098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изготовлению и монтажу 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97159" w:rsidRPr="00B82336" w:rsidDel="002A1D54" w:rsidRDefault="00597159" w:rsidP="00B82336">
            <w:pPr>
              <w:pStyle w:val="afa"/>
            </w:pPr>
          </w:p>
        </w:tc>
        <w:tc>
          <w:tcPr>
            <w:tcW w:w="3761" w:type="pct"/>
          </w:tcPr>
          <w:p w:rsidR="00597159" w:rsidRPr="00B82336" w:rsidRDefault="00CC098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Состав исходных данных для разработки проектной документации 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97159" w:rsidRPr="00B82336" w:rsidDel="002A1D54" w:rsidRDefault="00597159" w:rsidP="00B82336">
            <w:pPr>
              <w:pStyle w:val="afa"/>
            </w:pPr>
          </w:p>
        </w:tc>
        <w:tc>
          <w:tcPr>
            <w:tcW w:w="3761" w:type="pct"/>
          </w:tcPr>
          <w:p w:rsidR="00597159" w:rsidRPr="00B82336" w:rsidRDefault="001949F9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вариантам технологических и конструктивных решений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766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проектированию </w:t>
            </w:r>
            <w:r w:rsidR="00FF6271" w:rsidRPr="00B1576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1576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CC0988" w:rsidRPr="00B82336" w:rsidDel="002A1D54" w:rsidRDefault="00CC0988" w:rsidP="00B82336">
            <w:pPr>
              <w:pStyle w:val="afa"/>
            </w:pPr>
          </w:p>
        </w:tc>
        <w:tc>
          <w:tcPr>
            <w:tcW w:w="3761" w:type="pct"/>
          </w:tcPr>
          <w:p w:rsidR="00CC0988" w:rsidRPr="00B82336" w:rsidRDefault="00B32DD8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Правила применения программных средств для разработки конст</w:t>
            </w:r>
            <w:r w:rsidR="00F07612" w:rsidRPr="00B82336">
              <w:rPr>
                <w:rFonts w:ascii="Times New Roman" w:hAnsi="Times New Roman" w:cs="Times New Roman"/>
                <w:sz w:val="24"/>
                <w:szCs w:val="24"/>
              </w:rPr>
              <w:t>руктивной схемы и основных технологических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решений 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F07612" w:rsidRPr="00B82336" w:rsidDel="002A1D54" w:rsidRDefault="00F07612" w:rsidP="00B82336">
            <w:pPr>
              <w:pStyle w:val="afa"/>
            </w:pPr>
          </w:p>
        </w:tc>
        <w:tc>
          <w:tcPr>
            <w:tcW w:w="3761" w:type="pct"/>
          </w:tcPr>
          <w:p w:rsidR="00F07612" w:rsidRPr="00B82336" w:rsidRDefault="00F07612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выдачи исходных данных для разработки проектной документации </w:t>
            </w:r>
            <w:r w:rsidR="00FF6271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F07612" w:rsidRPr="00B82336" w:rsidDel="002A1D54" w:rsidRDefault="00F07612" w:rsidP="00B82336">
            <w:pPr>
              <w:pStyle w:val="afa"/>
            </w:pPr>
          </w:p>
        </w:tc>
        <w:tc>
          <w:tcPr>
            <w:tcW w:w="3761" w:type="pct"/>
          </w:tcPr>
          <w:p w:rsidR="00F07612" w:rsidRPr="00B82336" w:rsidRDefault="00F07612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информационного моделирования объектов капитального строительства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CC0988" w:rsidRPr="00B82336" w:rsidDel="002A1D54" w:rsidRDefault="00CC0988" w:rsidP="00B82336">
            <w:pPr>
              <w:pStyle w:val="afa"/>
            </w:pPr>
          </w:p>
        </w:tc>
        <w:tc>
          <w:tcPr>
            <w:tcW w:w="3761" w:type="pct"/>
          </w:tcPr>
          <w:p w:rsidR="00CC0988" w:rsidRPr="00B82336" w:rsidRDefault="004B628D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Технологии, основанные на использовании искусственного интеллекта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  <w:vMerge/>
          </w:tcPr>
          <w:p w:rsidR="00597159" w:rsidRPr="00B82336" w:rsidDel="002A1D54" w:rsidRDefault="00597159" w:rsidP="00B82336">
            <w:pPr>
              <w:pStyle w:val="afa"/>
            </w:pPr>
          </w:p>
        </w:tc>
        <w:tc>
          <w:tcPr>
            <w:tcW w:w="3761" w:type="pct"/>
          </w:tcPr>
          <w:p w:rsidR="00597159" w:rsidRPr="00B82336" w:rsidRDefault="00597159" w:rsidP="00B82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программных средств, прогнозирующи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</w:t>
            </w:r>
            <w:r w:rsidR="001356EB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B82336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67A52"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объекта капитального строительства при возникновении </w:t>
            </w:r>
            <w:r w:rsidR="00700D07" w:rsidRPr="00B82336">
              <w:rPr>
                <w:rFonts w:ascii="Times New Roman" w:hAnsi="Times New Roman" w:cs="Times New Roman"/>
                <w:sz w:val="24"/>
                <w:szCs w:val="24"/>
              </w:rPr>
              <w:t>нештатной</w:t>
            </w:r>
            <w:r w:rsidRPr="00B82336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</w:tr>
      <w:tr w:rsidR="00144951" w:rsidRPr="00B82336" w:rsidTr="00B82336">
        <w:trPr>
          <w:trHeight w:val="20"/>
        </w:trPr>
        <w:tc>
          <w:tcPr>
            <w:tcW w:w="1239" w:type="pct"/>
          </w:tcPr>
          <w:p w:rsidR="00597159" w:rsidRPr="00B82336" w:rsidDel="002A1D54" w:rsidRDefault="00597159" w:rsidP="00B82336">
            <w:pPr>
              <w:pStyle w:val="afa"/>
            </w:pPr>
            <w:r w:rsidRPr="00B82336" w:rsidDel="002A1D54">
              <w:t>Другие характеристики</w:t>
            </w:r>
          </w:p>
        </w:tc>
        <w:tc>
          <w:tcPr>
            <w:tcW w:w="3761" w:type="pct"/>
          </w:tcPr>
          <w:p w:rsidR="00597159" w:rsidRPr="00B82336" w:rsidRDefault="00597159" w:rsidP="00B82336">
            <w:pPr>
              <w:pStyle w:val="afa"/>
              <w:jc w:val="both"/>
            </w:pPr>
            <w:r w:rsidRPr="00B82336">
              <w:t>-</w:t>
            </w:r>
          </w:p>
        </w:tc>
      </w:tr>
    </w:tbl>
    <w:p w:rsidR="00B82336" w:rsidRDefault="00B82336" w:rsidP="00AE1A3C">
      <w:pPr>
        <w:pStyle w:val="3"/>
        <w:keepNext w:val="0"/>
        <w:spacing w:before="0" w:after="0"/>
      </w:pPr>
    </w:p>
    <w:p w:rsidR="00407766" w:rsidRDefault="00407766" w:rsidP="00AE1A3C">
      <w:pPr>
        <w:pStyle w:val="3"/>
        <w:keepNext w:val="0"/>
        <w:spacing w:before="0" w:after="0"/>
      </w:pPr>
      <w:r w:rsidRPr="009F20C0">
        <w:t>3.</w:t>
      </w:r>
      <w:r w:rsidR="00D916FB" w:rsidRPr="009F20C0">
        <w:t>3</w:t>
      </w:r>
      <w:r w:rsidRPr="009F20C0">
        <w:t>.</w:t>
      </w:r>
      <w:r w:rsidR="0089376C" w:rsidRPr="009F20C0">
        <w:t>2</w:t>
      </w:r>
      <w:r w:rsidRPr="009F20C0">
        <w:t>. Трудовая функция</w:t>
      </w:r>
    </w:p>
    <w:p w:rsidR="00B82336" w:rsidRPr="00B82336" w:rsidRDefault="00B82336" w:rsidP="00B8233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7"/>
        <w:gridCol w:w="1447"/>
        <w:gridCol w:w="557"/>
      </w:tblGrid>
      <w:tr w:rsidR="00144951" w:rsidRPr="009F20C0" w:rsidTr="00BA73E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7766" w:rsidRPr="009F20C0" w:rsidRDefault="00F022A5" w:rsidP="001A65B1">
            <w:pPr>
              <w:rPr>
                <w:bCs w:val="0"/>
              </w:rPr>
            </w:pPr>
            <w:r w:rsidRPr="009F20C0">
              <w:t>Формирование технического задания и контроль разработки проект</w:t>
            </w:r>
            <w:r w:rsidR="00671569" w:rsidRPr="009F20C0">
              <w:t xml:space="preserve">а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A06A49" w:rsidP="00BA73E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3A006D" w:rsidRPr="009F20C0">
              <w:t>/0</w:t>
            </w:r>
            <w:r w:rsidR="0089376C" w:rsidRPr="009F20C0">
              <w:t>2</w:t>
            </w:r>
            <w:r w:rsidR="00407766" w:rsidRPr="009F20C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jc w:val="center"/>
              <w:rPr>
                <w:bCs w:val="0"/>
              </w:rPr>
            </w:pPr>
            <w:r w:rsidRPr="009F20C0">
              <w:t>7</w:t>
            </w:r>
          </w:p>
        </w:tc>
      </w:tr>
    </w:tbl>
    <w:p w:rsidR="001A65B1" w:rsidRDefault="001A65B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4"/>
        <w:gridCol w:w="392"/>
        <w:gridCol w:w="2084"/>
        <w:gridCol w:w="1459"/>
        <w:gridCol w:w="2347"/>
      </w:tblGrid>
      <w:tr w:rsidR="00144951" w:rsidRPr="009F20C0" w:rsidTr="000A58EA">
        <w:trPr>
          <w:trHeight w:val="488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407766" w:rsidRPr="009F20C0" w:rsidRDefault="00932AC7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1A65B1" w:rsidRDefault="00407766" w:rsidP="009F20C0">
            <w:pPr>
              <w:rPr>
                <w:bCs w:val="0"/>
                <w:szCs w:val="32"/>
              </w:rPr>
            </w:pPr>
            <w:r w:rsidRPr="001A65B1">
              <w:rPr>
                <w:szCs w:val="32"/>
              </w:rPr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9E3E65" w:rsidP="009F20C0">
            <w:pPr>
              <w:rPr>
                <w:bCs w:val="0"/>
                <w:sz w:val="20"/>
              </w:rPr>
            </w:pPr>
            <w:r w:rsidRPr="009F20C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</w:tr>
      <w:tr w:rsidR="00144951" w:rsidRPr="009F20C0" w:rsidTr="000A58EA">
        <w:trPr>
          <w:trHeight w:val="479"/>
        </w:trPr>
        <w:tc>
          <w:tcPr>
            <w:tcW w:w="1239" w:type="pct"/>
            <w:tcBorders>
              <w:top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18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07766" w:rsidRPr="009F20C0" w:rsidRDefault="00407766" w:rsidP="009F20C0">
            <w:pPr>
              <w:rPr>
                <w:bCs w:val="0"/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07766" w:rsidRPr="009F20C0" w:rsidRDefault="00932AC7" w:rsidP="00BA73E2">
            <w:pPr>
              <w:jc w:val="center"/>
              <w:rPr>
                <w:bCs w:val="0"/>
                <w:sz w:val="20"/>
              </w:rPr>
            </w:pPr>
            <w:r w:rsidRPr="009F20C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1A65B1" w:rsidRDefault="001A65B1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7"/>
        <w:gridCol w:w="7672"/>
      </w:tblGrid>
      <w:tr w:rsidR="00144951" w:rsidRPr="001A65B1" w:rsidTr="001A65B1">
        <w:trPr>
          <w:trHeight w:val="20"/>
        </w:trPr>
        <w:tc>
          <w:tcPr>
            <w:tcW w:w="1239" w:type="pct"/>
            <w:vMerge w:val="restart"/>
          </w:tcPr>
          <w:p w:rsidR="00082B45" w:rsidRPr="001A65B1" w:rsidRDefault="00082B45" w:rsidP="001A65B1">
            <w:pPr>
              <w:pStyle w:val="afa"/>
            </w:pPr>
            <w:r w:rsidRPr="001A65B1">
              <w:t>Трудовые действия</w:t>
            </w:r>
          </w:p>
        </w:tc>
        <w:tc>
          <w:tcPr>
            <w:tcW w:w="3761" w:type="pct"/>
          </w:tcPr>
          <w:p w:rsidR="00082B45" w:rsidRPr="001A65B1" w:rsidRDefault="00E871C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технического задания на разработку проектной документации </w:t>
            </w:r>
            <w:r w:rsidR="00243E9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E871C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Составление план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-графика проектирования </w:t>
            </w:r>
            <w:r w:rsidR="00243E9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E871C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согласование текстовой и графической части раздела проектной документации </w:t>
            </w:r>
            <w:r w:rsidR="00243E9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E871C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принятых проектных решений проектной документации </w:t>
            </w:r>
            <w:r w:rsidR="00624F61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7E515A" w:rsidRPr="001A65B1">
              <w:rPr>
                <w:rFonts w:ascii="Times New Roman" w:hAnsi="Times New Roman" w:cs="Times New Roman"/>
                <w:sz w:val="24"/>
                <w:szCs w:val="24"/>
              </w:rPr>
              <w:t>, их утверждение и оформление заключения по результатам экспертизы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7E515A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технико-экономического анализа принятых проектных решений проектной документации </w:t>
            </w:r>
            <w:r w:rsidR="00243E9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7E515A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 между разработчиками внутри проектного подразделения и между подразделениями по разработке проектной документации </w:t>
            </w:r>
            <w:r w:rsidR="00700D07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E871CE" w:rsidRPr="001A65B1" w:rsidRDefault="00E871CE" w:rsidP="001A65B1">
            <w:pPr>
              <w:pStyle w:val="afa"/>
            </w:pPr>
          </w:p>
        </w:tc>
        <w:tc>
          <w:tcPr>
            <w:tcW w:w="3761" w:type="pct"/>
          </w:tcPr>
          <w:p w:rsidR="00E871CE" w:rsidRPr="001A65B1" w:rsidRDefault="006A4D78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Проверка технической документации на заданном этапе жизненного цикла проектирования </w:t>
            </w:r>
            <w:r w:rsidR="00243E9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6A4D78" w:rsidRPr="001A65B1" w:rsidRDefault="006A4D78" w:rsidP="001A65B1">
            <w:pPr>
              <w:pStyle w:val="afa"/>
            </w:pPr>
          </w:p>
        </w:tc>
        <w:tc>
          <w:tcPr>
            <w:tcW w:w="3761" w:type="pct"/>
          </w:tcPr>
          <w:p w:rsidR="006A4D78" w:rsidRPr="001A65B1" w:rsidRDefault="006A4D78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осуществления экспертизы проектной документации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6A4D78" w:rsidRPr="001A65B1" w:rsidRDefault="006A4D78" w:rsidP="001A65B1">
            <w:pPr>
              <w:pStyle w:val="afa"/>
            </w:pPr>
          </w:p>
        </w:tc>
        <w:tc>
          <w:tcPr>
            <w:tcW w:w="3761" w:type="pct"/>
          </w:tcPr>
          <w:p w:rsidR="006A4D78" w:rsidRPr="001A65B1" w:rsidRDefault="006A4D78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проверочных расчетов </w:t>
            </w:r>
            <w:r w:rsidR="00843B8C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 w:val="restart"/>
          </w:tcPr>
          <w:p w:rsidR="00244DBB" w:rsidRPr="001A65B1" w:rsidRDefault="00244DBB" w:rsidP="001A65B1">
            <w:pPr>
              <w:pStyle w:val="afa"/>
            </w:pPr>
            <w:r w:rsidRPr="001A65B1" w:rsidDel="002A1D54">
              <w:t>Необходимые умения</w:t>
            </w:r>
          </w:p>
        </w:tc>
        <w:tc>
          <w:tcPr>
            <w:tcW w:w="3761" w:type="pct"/>
          </w:tcPr>
          <w:p w:rsidR="00244DBB" w:rsidRPr="001A65B1" w:rsidRDefault="00D14AAB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разрабатываемые проекты и техническую документацию </w:t>
            </w:r>
            <w:r w:rsidR="002D6CE7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2D6CE7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на соответствие требованиям нормативно-технической документации и нормативных правовых актов, специальным техническим условиям и заданным технико-экономическим показателям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AA164E" w:rsidRPr="001A65B1" w:rsidDel="002A1D54" w:rsidRDefault="00AA164E" w:rsidP="001A65B1">
            <w:pPr>
              <w:pStyle w:val="afa"/>
            </w:pPr>
          </w:p>
        </w:tc>
        <w:tc>
          <w:tcPr>
            <w:tcW w:w="3761" w:type="pct"/>
          </w:tcPr>
          <w:p w:rsidR="00AA164E" w:rsidRPr="001A65B1" w:rsidRDefault="00D14AAB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Выбирать алгоритм и способы подготовки технического задания на разработку проектной документации</w:t>
            </w:r>
            <w:r w:rsidR="0091291F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B8C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91291F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нормативно-технической документации и нормативных правовых актов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D14AAB" w:rsidRPr="001A65B1" w:rsidDel="002A1D54" w:rsidRDefault="00D14AAB" w:rsidP="001A65B1">
            <w:pPr>
              <w:pStyle w:val="afa"/>
            </w:pPr>
          </w:p>
        </w:tc>
        <w:tc>
          <w:tcPr>
            <w:tcW w:w="3761" w:type="pct"/>
          </w:tcPr>
          <w:p w:rsidR="00D14AAB" w:rsidRPr="001A65B1" w:rsidRDefault="0091291F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работы в программных средствах для оформления технических заданий на разработку раздела проектной документации </w:t>
            </w:r>
            <w:r w:rsidR="00843B8C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D14AAB" w:rsidRPr="001A65B1" w:rsidDel="002A1D54" w:rsidRDefault="00D14AAB" w:rsidP="001A65B1">
            <w:pPr>
              <w:pStyle w:val="afa"/>
            </w:pPr>
          </w:p>
        </w:tc>
        <w:tc>
          <w:tcPr>
            <w:tcW w:w="3761" w:type="pct"/>
          </w:tcPr>
          <w:p w:rsidR="00D14AAB" w:rsidRPr="001A65B1" w:rsidRDefault="0091291F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полноту исходных данных для подготовки технического задания на разработку проектной документации </w:t>
            </w:r>
            <w:r w:rsidR="008C6BB0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D14AAB" w:rsidRPr="001A65B1" w:rsidDel="002A1D54" w:rsidRDefault="00D14AAB" w:rsidP="001A65B1">
            <w:pPr>
              <w:pStyle w:val="afa"/>
            </w:pPr>
          </w:p>
        </w:tc>
        <w:tc>
          <w:tcPr>
            <w:tcW w:w="3761" w:type="pct"/>
          </w:tcPr>
          <w:p w:rsidR="00D14AAB" w:rsidRPr="001A65B1" w:rsidRDefault="0091291F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календарные сроки начала и окончания проектирования </w:t>
            </w:r>
            <w:r w:rsidR="00F7401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91291F" w:rsidRPr="001A65B1" w:rsidDel="002A1D54" w:rsidRDefault="0091291F" w:rsidP="001A65B1">
            <w:pPr>
              <w:pStyle w:val="afa"/>
            </w:pPr>
          </w:p>
        </w:tc>
        <w:tc>
          <w:tcPr>
            <w:tcW w:w="3761" w:type="pct"/>
          </w:tcPr>
          <w:p w:rsidR="0091291F" w:rsidRPr="001A65B1" w:rsidRDefault="0091291F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технические данные для обоснованного принятия решений по проектированию </w:t>
            </w:r>
            <w:r w:rsidR="00F7401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91291F" w:rsidRPr="001A65B1" w:rsidDel="002A1D54" w:rsidRDefault="0091291F" w:rsidP="001A65B1">
            <w:pPr>
              <w:pStyle w:val="afa"/>
            </w:pPr>
          </w:p>
        </w:tc>
        <w:tc>
          <w:tcPr>
            <w:tcW w:w="3761" w:type="pct"/>
          </w:tcPr>
          <w:p w:rsidR="0091291F" w:rsidRPr="001A65B1" w:rsidRDefault="000C246C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 работы в программных средствах для выполнения расчетов </w:t>
            </w:r>
            <w:r w:rsidR="00F74013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91291F" w:rsidRPr="001A65B1" w:rsidDel="002A1D54" w:rsidRDefault="0091291F" w:rsidP="001A65B1">
            <w:pPr>
              <w:pStyle w:val="afa"/>
            </w:pPr>
          </w:p>
        </w:tc>
        <w:tc>
          <w:tcPr>
            <w:tcW w:w="3761" w:type="pct"/>
          </w:tcPr>
          <w:p w:rsidR="0091291F" w:rsidRPr="001A65B1" w:rsidRDefault="000C246C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алгоритмы координации работ между разработчиками внутри проектного подразделения и между подразделениями по выполнению проектной документации 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91291F" w:rsidRPr="001A65B1" w:rsidDel="002A1D54" w:rsidRDefault="0091291F" w:rsidP="001A65B1">
            <w:pPr>
              <w:pStyle w:val="afa"/>
            </w:pPr>
          </w:p>
        </w:tc>
        <w:tc>
          <w:tcPr>
            <w:tcW w:w="3761" w:type="pct"/>
          </w:tcPr>
          <w:p w:rsidR="0091291F" w:rsidRPr="001A65B1" w:rsidRDefault="000C246C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методы системного анализа для подготовки и обоснования выводов об эффективности деятельности проектного подразделения по подготовке проектной документации </w:t>
            </w:r>
            <w:r w:rsidR="00843B8C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91291F" w:rsidRPr="001A65B1" w:rsidDel="002A1D54" w:rsidRDefault="0091291F" w:rsidP="001A65B1">
            <w:pPr>
              <w:pStyle w:val="afa"/>
            </w:pPr>
          </w:p>
        </w:tc>
        <w:tc>
          <w:tcPr>
            <w:tcW w:w="3761" w:type="pct"/>
          </w:tcPr>
          <w:p w:rsidR="0091291F" w:rsidRPr="001A65B1" w:rsidRDefault="00C201E5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критерии отбора исполнителей работ по разработке проектной документации </w:t>
            </w:r>
            <w:r w:rsidR="008C6BB0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C246C" w:rsidRPr="001A65B1" w:rsidDel="002A1D54" w:rsidRDefault="000C246C" w:rsidP="001A65B1">
            <w:pPr>
              <w:pStyle w:val="afa"/>
            </w:pPr>
          </w:p>
        </w:tc>
        <w:tc>
          <w:tcPr>
            <w:tcW w:w="3761" w:type="pct"/>
          </w:tcPr>
          <w:p w:rsidR="000C246C" w:rsidRPr="001A65B1" w:rsidRDefault="00C201E5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Определять порядок и</w:t>
            </w:r>
            <w:r w:rsidR="00367A52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сроки внесения изменений в проектную документацию </w:t>
            </w:r>
            <w:r w:rsidR="008C6BB0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прохождения экспертизы в соответствии с требованиями нормативно-технической документации и нормативных правовых актов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201E5" w:rsidRPr="001A65B1" w:rsidDel="002A1D54" w:rsidRDefault="00C201E5" w:rsidP="001A65B1">
            <w:pPr>
              <w:pStyle w:val="afa"/>
            </w:pPr>
          </w:p>
        </w:tc>
        <w:tc>
          <w:tcPr>
            <w:tcW w:w="3761" w:type="pct"/>
          </w:tcPr>
          <w:p w:rsidR="00C201E5" w:rsidRPr="001A65B1" w:rsidRDefault="00C201E5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несоблюдение сроков разработки проектной документации </w:t>
            </w:r>
            <w:r w:rsidR="00624F61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, предусмотренных графиком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перечень компенсирующих мероприятий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 w:val="restart"/>
          </w:tcPr>
          <w:p w:rsidR="00C33651" w:rsidRPr="001A65B1" w:rsidRDefault="00C33651" w:rsidP="001A65B1">
            <w:pPr>
              <w:pStyle w:val="afa"/>
            </w:pPr>
            <w:r w:rsidRPr="001A65B1" w:rsidDel="002A1D54">
              <w:t>Необходимые знания</w:t>
            </w: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программных средств для оформления технических заданий на разработку проектной документации </w:t>
            </w:r>
            <w:r w:rsidR="002D6CE7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разработке и оформлению технических заданий на создание раздела проектной документации </w:t>
            </w:r>
            <w:r w:rsidR="00624F61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Виды проектных работ и требования к квалификации инженеров-проектировщиков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Порядок согласования и утверждения проектной документации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графика выполнения проектных работ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1A65B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надежности, долговечности</w:t>
            </w:r>
            <w:r w:rsidR="00103178" w:rsidRPr="001A65B1">
              <w:rPr>
                <w:rFonts w:ascii="Times New Roman" w:hAnsi="Times New Roman" w:cs="Times New Roman"/>
                <w:sz w:val="24"/>
                <w:szCs w:val="24"/>
              </w:rPr>
              <w:t>, согласованности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</w:t>
            </w:r>
            <w:r w:rsidR="00103178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67A52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в целом, а также отдельных ее элементов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012299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Требуемые параметры проектируемого объекта, климатические и </w:t>
            </w:r>
            <w:r w:rsidR="006C3BF0" w:rsidRPr="001A65B1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12299" w:rsidRPr="001A65B1" w:rsidDel="002A1D54" w:rsidRDefault="00012299" w:rsidP="001A65B1">
            <w:pPr>
              <w:pStyle w:val="afa"/>
            </w:pPr>
          </w:p>
        </w:tc>
        <w:tc>
          <w:tcPr>
            <w:tcW w:w="3761" w:type="pct"/>
          </w:tcPr>
          <w:p w:rsidR="00012299" w:rsidRPr="001A65B1" w:rsidRDefault="006C3BF0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Порядок и способы</w:t>
            </w:r>
            <w:r w:rsidR="00012299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технико-экономического анализа принятых решений при разработке раздела проектной документации </w:t>
            </w:r>
            <w:r w:rsidR="00103178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модели 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12299" w:rsidRPr="001A65B1" w:rsidDel="002A1D54" w:rsidRDefault="00012299" w:rsidP="001A65B1">
            <w:pPr>
              <w:pStyle w:val="afa"/>
            </w:pPr>
          </w:p>
        </w:tc>
        <w:tc>
          <w:tcPr>
            <w:tcW w:w="3761" w:type="pct"/>
          </w:tcPr>
          <w:p w:rsidR="00012299" w:rsidRPr="001A65B1" w:rsidRDefault="00012299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Порядок координации работ между разработчиками внутри проектного подразделения и между подразделениями по выполнению проектной документации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12299" w:rsidRPr="001A65B1" w:rsidDel="002A1D54" w:rsidRDefault="00012299" w:rsidP="001A65B1">
            <w:pPr>
              <w:pStyle w:val="afa"/>
            </w:pPr>
          </w:p>
        </w:tc>
        <w:tc>
          <w:tcPr>
            <w:tcW w:w="3761" w:type="pct"/>
          </w:tcPr>
          <w:p w:rsidR="00012299" w:rsidRPr="001A65B1" w:rsidRDefault="00012299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прохождения экспертизы проектной документации </w:t>
            </w:r>
            <w:r w:rsidR="00103178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модели 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12299" w:rsidRPr="001A65B1" w:rsidDel="002A1D54" w:rsidRDefault="00012299" w:rsidP="001A65B1">
            <w:pPr>
              <w:pStyle w:val="afa"/>
            </w:pPr>
          </w:p>
        </w:tc>
        <w:tc>
          <w:tcPr>
            <w:tcW w:w="3761" w:type="pct"/>
          </w:tcPr>
          <w:p w:rsidR="00012299" w:rsidRPr="001A65B1" w:rsidRDefault="00D0324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Передовой российский и зарубежный опыт 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документации </w:t>
            </w:r>
            <w:r w:rsidR="009F1DF9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модели 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C33651" w:rsidRPr="001A65B1" w:rsidDel="002A1D54" w:rsidRDefault="00C33651" w:rsidP="001A65B1">
            <w:pPr>
              <w:pStyle w:val="afa"/>
            </w:pPr>
          </w:p>
        </w:tc>
        <w:tc>
          <w:tcPr>
            <w:tcW w:w="3761" w:type="pct"/>
          </w:tcPr>
          <w:p w:rsidR="00C33651" w:rsidRPr="001A65B1" w:rsidRDefault="00D0324E" w:rsidP="001A65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профессиональных компьютерных программных средств для осуществления расчетов </w:t>
            </w:r>
            <w:r w:rsidR="009F1DF9" w:rsidRPr="001A65B1">
              <w:rPr>
                <w:rFonts w:ascii="Times New Roman" w:hAnsi="Times New Roman" w:cs="Times New Roman"/>
                <w:sz w:val="24"/>
                <w:szCs w:val="24"/>
              </w:rPr>
              <w:t xml:space="preserve">модели слаботочных систем управления </w:t>
            </w:r>
            <w:r w:rsidR="00A9562D" w:rsidRPr="001A65B1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  <w:vMerge/>
          </w:tcPr>
          <w:p w:rsidR="00012299" w:rsidRPr="001A65B1" w:rsidDel="002A1D54" w:rsidRDefault="00012299" w:rsidP="001A65B1">
            <w:pPr>
              <w:pStyle w:val="afa"/>
            </w:pPr>
          </w:p>
        </w:tc>
        <w:tc>
          <w:tcPr>
            <w:tcW w:w="3761" w:type="pct"/>
          </w:tcPr>
          <w:p w:rsidR="00012299" w:rsidRPr="001A65B1" w:rsidRDefault="00652B08" w:rsidP="00FB4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8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144951" w:rsidRPr="001A65B1" w:rsidTr="001A65B1">
        <w:trPr>
          <w:trHeight w:val="20"/>
        </w:trPr>
        <w:tc>
          <w:tcPr>
            <w:tcW w:w="1239" w:type="pct"/>
          </w:tcPr>
          <w:p w:rsidR="00C33651" w:rsidRPr="001A65B1" w:rsidDel="002A1D54" w:rsidRDefault="00C33651" w:rsidP="001A65B1">
            <w:pPr>
              <w:pStyle w:val="afa"/>
            </w:pPr>
            <w:r w:rsidRPr="001A65B1" w:rsidDel="002A1D54">
              <w:t>Другие характеристики</w:t>
            </w:r>
          </w:p>
        </w:tc>
        <w:tc>
          <w:tcPr>
            <w:tcW w:w="3761" w:type="pct"/>
          </w:tcPr>
          <w:p w:rsidR="00C33651" w:rsidRPr="001A65B1" w:rsidRDefault="00C33651" w:rsidP="001A65B1">
            <w:pPr>
              <w:pStyle w:val="afa"/>
              <w:jc w:val="both"/>
            </w:pPr>
            <w:r w:rsidRPr="001A65B1">
              <w:t xml:space="preserve">- </w:t>
            </w:r>
          </w:p>
        </w:tc>
      </w:tr>
    </w:tbl>
    <w:p w:rsidR="00AE1A3C" w:rsidRPr="00AE1A3C" w:rsidRDefault="00AE1A3C" w:rsidP="00AE1A3C"/>
    <w:p w:rsidR="00D916FB" w:rsidRDefault="0089376C" w:rsidP="00AE1A3C">
      <w:pPr>
        <w:pStyle w:val="3"/>
        <w:keepNext w:val="0"/>
        <w:spacing w:before="0" w:after="0"/>
      </w:pPr>
      <w:r w:rsidRPr="009F20C0">
        <w:t>3.3.3</w:t>
      </w:r>
      <w:r w:rsidR="00D916FB" w:rsidRPr="009F20C0">
        <w:t>. Трудовая функция</w:t>
      </w:r>
    </w:p>
    <w:p w:rsidR="001A65B1" w:rsidRPr="001A65B1" w:rsidRDefault="001A65B1" w:rsidP="001A65B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9F20C0" w:rsidTr="00BA73E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916FB" w:rsidRPr="009F20C0" w:rsidRDefault="00F022A5" w:rsidP="00415D6B">
            <w:pPr>
              <w:rPr>
                <w:bCs w:val="0"/>
              </w:rPr>
            </w:pPr>
            <w:r w:rsidRPr="009F20C0">
              <w:t xml:space="preserve">Организация и контроль создания информационной модели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916FB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A06A49" w:rsidP="00BA73E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D916FB" w:rsidRPr="009F20C0">
              <w:t>/0</w:t>
            </w:r>
            <w:r w:rsidR="0089376C" w:rsidRPr="009F20C0">
              <w:t>3</w:t>
            </w:r>
            <w:r w:rsidR="00D916FB" w:rsidRPr="009F20C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916FB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jc w:val="center"/>
              <w:rPr>
                <w:bCs w:val="0"/>
              </w:rPr>
            </w:pPr>
            <w:r w:rsidRPr="009F20C0">
              <w:t>7</w:t>
            </w:r>
          </w:p>
        </w:tc>
      </w:tr>
    </w:tbl>
    <w:p w:rsidR="00C4440A" w:rsidRDefault="00C4440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084"/>
        <w:gridCol w:w="1459"/>
        <w:gridCol w:w="2347"/>
      </w:tblGrid>
      <w:tr w:rsidR="00AA0065" w:rsidRPr="009F20C0" w:rsidTr="00646890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  <w:r w:rsidRPr="00415D6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  <w:r w:rsidRPr="00415D6B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  <w:r w:rsidRPr="009F20C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  <w:r w:rsidRPr="00415D6B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</w:p>
        </w:tc>
      </w:tr>
      <w:tr w:rsidR="00AA0065" w:rsidRPr="009F20C0" w:rsidTr="00375DDE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916FB" w:rsidRPr="009F20C0" w:rsidRDefault="00D916FB" w:rsidP="009F20C0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916FB" w:rsidRPr="00415D6B" w:rsidRDefault="009F20C0" w:rsidP="00BA73E2">
            <w:pPr>
              <w:jc w:val="center"/>
              <w:rPr>
                <w:bCs w:val="0"/>
                <w:sz w:val="20"/>
                <w:szCs w:val="20"/>
              </w:rPr>
            </w:pPr>
            <w:r w:rsidRPr="00415D6B">
              <w:rPr>
                <w:sz w:val="20"/>
                <w:szCs w:val="20"/>
              </w:rPr>
              <w:t>Код</w:t>
            </w:r>
            <w:r w:rsidR="00D916FB" w:rsidRPr="00415D6B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916FB" w:rsidRPr="00415D6B" w:rsidRDefault="00D916FB" w:rsidP="00BA73E2">
            <w:pPr>
              <w:jc w:val="center"/>
              <w:rPr>
                <w:bCs w:val="0"/>
                <w:sz w:val="20"/>
                <w:szCs w:val="20"/>
              </w:rPr>
            </w:pPr>
            <w:r w:rsidRPr="00415D6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15D6B" w:rsidRDefault="00415D6B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AD0435" w:rsidRPr="00415D6B" w:rsidTr="00415D6B">
        <w:trPr>
          <w:trHeight w:val="20"/>
        </w:trPr>
        <w:tc>
          <w:tcPr>
            <w:tcW w:w="1240" w:type="pct"/>
            <w:vMerge w:val="restart"/>
          </w:tcPr>
          <w:p w:rsidR="00AD0435" w:rsidRPr="00415D6B" w:rsidRDefault="00AD0435" w:rsidP="00415D6B">
            <w:pPr>
              <w:pStyle w:val="afa"/>
            </w:pPr>
            <w:r w:rsidRPr="00415D6B">
              <w:t>Трудовые действия</w:t>
            </w:r>
          </w:p>
        </w:tc>
        <w:tc>
          <w:tcPr>
            <w:tcW w:w="3760" w:type="pct"/>
          </w:tcPr>
          <w:p w:rsidR="00AD0435" w:rsidRPr="00415D6B" w:rsidRDefault="00EA57B1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существующих и проектируемых </w:t>
            </w:r>
            <w:r w:rsidR="002D6CE7" w:rsidRPr="00415D6B">
              <w:rPr>
                <w:rFonts w:ascii="Times New Roman" w:hAnsi="Times New Roman" w:cs="Times New Roman"/>
                <w:sz w:val="24"/>
                <w:szCs w:val="24"/>
              </w:rPr>
              <w:t>слаботочных систем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2D6CE7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A57B1" w:rsidRPr="00415D6B" w:rsidTr="00415D6B">
        <w:trPr>
          <w:trHeight w:val="20"/>
        </w:trPr>
        <w:tc>
          <w:tcPr>
            <w:tcW w:w="1240" w:type="pct"/>
            <w:vMerge/>
          </w:tcPr>
          <w:p w:rsidR="00EA57B1" w:rsidRPr="00415D6B" w:rsidRDefault="00EA57B1" w:rsidP="00415D6B">
            <w:pPr>
              <w:pStyle w:val="afa"/>
            </w:pPr>
          </w:p>
        </w:tc>
        <w:tc>
          <w:tcPr>
            <w:tcW w:w="3760" w:type="pct"/>
          </w:tcPr>
          <w:p w:rsidR="00EA57B1" w:rsidRPr="00415D6B" w:rsidRDefault="00EA57B1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требований к объему и составу исходных данных для создания информационной модели </w:t>
            </w:r>
            <w:r w:rsidR="009F1DF9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A57B1" w:rsidRPr="00415D6B" w:rsidTr="00415D6B">
        <w:trPr>
          <w:trHeight w:val="20"/>
        </w:trPr>
        <w:tc>
          <w:tcPr>
            <w:tcW w:w="1240" w:type="pct"/>
            <w:vMerge/>
          </w:tcPr>
          <w:p w:rsidR="00EA57B1" w:rsidRPr="00415D6B" w:rsidRDefault="00EA57B1" w:rsidP="00415D6B">
            <w:pPr>
              <w:pStyle w:val="afa"/>
            </w:pPr>
          </w:p>
        </w:tc>
        <w:tc>
          <w:tcPr>
            <w:tcW w:w="3760" w:type="pct"/>
          </w:tcPr>
          <w:p w:rsidR="00EA57B1" w:rsidRPr="00415D6B" w:rsidRDefault="00EA57B1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созданной информационной модели </w:t>
            </w:r>
            <w:r w:rsidR="001356E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1356E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348" w:rsidRPr="00415D6B">
              <w:rPr>
                <w:rFonts w:ascii="Times New Roman" w:hAnsi="Times New Roman" w:cs="Times New Roman"/>
                <w:sz w:val="24"/>
                <w:szCs w:val="24"/>
              </w:rPr>
              <w:t>и инженерной цифровой модели местности</w:t>
            </w:r>
          </w:p>
        </w:tc>
      </w:tr>
      <w:tr w:rsidR="00EA57B1" w:rsidRPr="00415D6B" w:rsidTr="00415D6B">
        <w:trPr>
          <w:trHeight w:val="20"/>
        </w:trPr>
        <w:tc>
          <w:tcPr>
            <w:tcW w:w="1240" w:type="pct"/>
            <w:vMerge/>
          </w:tcPr>
          <w:p w:rsidR="00EA57B1" w:rsidRPr="00415D6B" w:rsidRDefault="00EA57B1" w:rsidP="00415D6B">
            <w:pPr>
              <w:pStyle w:val="afa"/>
            </w:pPr>
          </w:p>
        </w:tc>
        <w:tc>
          <w:tcPr>
            <w:tcW w:w="3760" w:type="pct"/>
          </w:tcPr>
          <w:p w:rsidR="00EA57B1" w:rsidRPr="00415D6B" w:rsidRDefault="00EA57B1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оформленной технической документации на заданном этапе жизненного цикла </w:t>
            </w:r>
            <w:r w:rsidR="00495895" w:rsidRPr="00415D6B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</w:t>
            </w:r>
          </w:p>
        </w:tc>
      </w:tr>
      <w:tr w:rsidR="00EA57B1" w:rsidRPr="00415D6B" w:rsidTr="00415D6B">
        <w:trPr>
          <w:trHeight w:val="20"/>
        </w:trPr>
        <w:tc>
          <w:tcPr>
            <w:tcW w:w="1240" w:type="pct"/>
            <w:vMerge/>
          </w:tcPr>
          <w:p w:rsidR="00EA57B1" w:rsidRPr="00415D6B" w:rsidRDefault="00EA57B1" w:rsidP="00415D6B">
            <w:pPr>
              <w:pStyle w:val="afa"/>
            </w:pPr>
          </w:p>
        </w:tc>
        <w:tc>
          <w:tcPr>
            <w:tcW w:w="3760" w:type="pct"/>
          </w:tcPr>
          <w:p w:rsidR="00EA57B1" w:rsidRPr="00415D6B" w:rsidRDefault="00495895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проектных решений по созданию цифровой </w:t>
            </w:r>
            <w:r w:rsidR="00C00492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</w:p>
        </w:tc>
      </w:tr>
      <w:tr w:rsidR="00144951" w:rsidRPr="00415D6B" w:rsidTr="00415D6B">
        <w:trPr>
          <w:trHeight w:val="20"/>
        </w:trPr>
        <w:tc>
          <w:tcPr>
            <w:tcW w:w="1240" w:type="pct"/>
            <w:vMerge/>
          </w:tcPr>
          <w:p w:rsidR="00EA57B1" w:rsidRPr="00415D6B" w:rsidRDefault="00EA57B1" w:rsidP="00415D6B">
            <w:pPr>
              <w:pStyle w:val="afa"/>
            </w:pPr>
          </w:p>
        </w:tc>
        <w:tc>
          <w:tcPr>
            <w:tcW w:w="3760" w:type="pct"/>
          </w:tcPr>
          <w:p w:rsidR="00EA57B1" w:rsidRPr="00415D6B" w:rsidRDefault="00F57CA3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Согласование цифровой</w:t>
            </w:r>
            <w:r w:rsidR="00870348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модели</w:t>
            </w:r>
          </w:p>
        </w:tc>
      </w:tr>
      <w:tr w:rsidR="00495895" w:rsidRPr="00415D6B" w:rsidTr="00415D6B">
        <w:trPr>
          <w:trHeight w:val="20"/>
        </w:trPr>
        <w:tc>
          <w:tcPr>
            <w:tcW w:w="1240" w:type="pct"/>
            <w:vMerge/>
          </w:tcPr>
          <w:p w:rsidR="00495895" w:rsidRPr="00415D6B" w:rsidRDefault="00495895" w:rsidP="00415D6B">
            <w:pPr>
              <w:pStyle w:val="afa"/>
            </w:pPr>
          </w:p>
        </w:tc>
        <w:tc>
          <w:tcPr>
            <w:tcW w:w="3760" w:type="pct"/>
          </w:tcPr>
          <w:p w:rsidR="00495895" w:rsidRPr="00415D6B" w:rsidRDefault="00F57CA3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Контроль качества и сроков разработки сводной цифровой модели объекта капитального строительства в части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раздела </w:t>
            </w:r>
            <w:r w:rsidR="002D6CE7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F57CA3" w:rsidRPr="00415D6B" w:rsidTr="00415D6B">
        <w:trPr>
          <w:trHeight w:val="20"/>
        </w:trPr>
        <w:tc>
          <w:tcPr>
            <w:tcW w:w="1240" w:type="pct"/>
            <w:vMerge/>
          </w:tcPr>
          <w:p w:rsidR="00F57CA3" w:rsidRPr="00415D6B" w:rsidRDefault="00F57CA3" w:rsidP="00415D6B">
            <w:pPr>
              <w:pStyle w:val="afa"/>
            </w:pPr>
          </w:p>
        </w:tc>
        <w:tc>
          <w:tcPr>
            <w:tcW w:w="3760" w:type="pct"/>
          </w:tcPr>
          <w:p w:rsidR="00F57CA3" w:rsidRPr="00415D6B" w:rsidRDefault="00F57CA3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технико-экономического анализа принятых решений при разработке </w:t>
            </w:r>
            <w:r w:rsidR="00E131FC" w:rsidRPr="00415D6B">
              <w:rPr>
                <w:rFonts w:ascii="Times New Roman" w:hAnsi="Times New Roman" w:cs="Times New Roman"/>
                <w:sz w:val="24"/>
                <w:szCs w:val="24"/>
              </w:rPr>
              <w:t>сводной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модели объекта</w:t>
            </w:r>
            <w:r w:rsidR="00E131FC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 в части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E131FC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раздела </w:t>
            </w:r>
            <w:r w:rsidR="00624F61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144951" w:rsidRPr="00415D6B" w:rsidTr="00415D6B">
        <w:trPr>
          <w:trHeight w:val="20"/>
        </w:trPr>
        <w:tc>
          <w:tcPr>
            <w:tcW w:w="1240" w:type="pct"/>
            <w:vMerge/>
          </w:tcPr>
          <w:p w:rsidR="004542A4" w:rsidRPr="00415D6B" w:rsidRDefault="004542A4" w:rsidP="00415D6B">
            <w:pPr>
              <w:pStyle w:val="afa"/>
            </w:pPr>
          </w:p>
        </w:tc>
        <w:tc>
          <w:tcPr>
            <w:tcW w:w="3760" w:type="pct"/>
          </w:tcPr>
          <w:p w:rsidR="004542A4" w:rsidRPr="00415D6B" w:rsidRDefault="008E1A95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08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нормативных </w:t>
            </w:r>
            <w:r w:rsidR="006C3BF0" w:rsidRPr="00415D6B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="0098208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системы менеджмента качества 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</w:t>
            </w:r>
            <w:r w:rsidR="0098208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 w:val="restart"/>
          </w:tcPr>
          <w:p w:rsidR="00AA3226" w:rsidRPr="00415D6B" w:rsidDel="002A1D54" w:rsidRDefault="00AA3226" w:rsidP="00415D6B">
            <w:pPr>
              <w:pStyle w:val="afa"/>
            </w:pPr>
            <w:r w:rsidRPr="00415D6B" w:rsidDel="002A1D54">
              <w:t>Необходимые умения</w:t>
            </w: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Выбирать способы и алгоритм проведения технико-экономического анализа принятых решений при разработке сводной цифровой модели объекта капитального строительства в части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 w:rsidR="00392F58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ов, связанных с системами диспетчеризации, автоматизации и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="00392F58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технические данные для обоснованного принятия решений по проектированию </w:t>
            </w:r>
            <w:r w:rsidR="000744B7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созданную информационную модель из компонентов </w:t>
            </w:r>
            <w:r w:rsidR="001A1EDB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на наличие коллизий и пространственно-временных пересечений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Оценивать оформленную техническую документацию на заданном этапе жизненного цикла здания в соответствии с требованиями нормативно-технической документации и нормативных правовых актов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объем и состав исходных данных для создания информационной модели </w:t>
            </w:r>
            <w:r w:rsidR="000744B7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415D6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Отображать данные информационной модели в графическом и табличном виде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C44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776CFD">
              <w:rPr>
                <w:rFonts w:ascii="Times New Roman" w:hAnsi="Times New Roman" w:cs="Times New Roman"/>
                <w:sz w:val="24"/>
                <w:szCs w:val="24"/>
              </w:rPr>
              <w:t xml:space="preserve">и применять </w:t>
            </w:r>
            <w:r w:rsidR="00C4440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и нормативно-технические документы</w:t>
            </w:r>
            <w:r w:rsidR="00C4440A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CFD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технологий информационного моделирования 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AA3226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Анализировать современные технические решения информационного моделирования</w:t>
            </w:r>
          </w:p>
        </w:tc>
      </w:tr>
      <w:tr w:rsidR="00AA3226" w:rsidRPr="00415D6B" w:rsidTr="00415D6B">
        <w:trPr>
          <w:trHeight w:val="20"/>
        </w:trPr>
        <w:tc>
          <w:tcPr>
            <w:tcW w:w="1240" w:type="pct"/>
            <w:vMerge/>
          </w:tcPr>
          <w:p w:rsidR="00AA3226" w:rsidRPr="00415D6B" w:rsidRDefault="00AA3226" w:rsidP="00415D6B">
            <w:pPr>
              <w:pStyle w:val="afa"/>
            </w:pPr>
          </w:p>
        </w:tc>
        <w:tc>
          <w:tcPr>
            <w:tcW w:w="3760" w:type="pct"/>
          </w:tcPr>
          <w:p w:rsidR="00AA3226" w:rsidRPr="00415D6B" w:rsidRDefault="00F4591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алгоритмы </w:t>
            </w:r>
            <w:r w:rsidR="001F6A30" w:rsidRPr="00415D6B">
              <w:rPr>
                <w:rFonts w:ascii="Times New Roman" w:hAnsi="Times New Roman" w:cs="Times New Roman"/>
                <w:sz w:val="24"/>
                <w:szCs w:val="24"/>
              </w:rPr>
              <w:t>работы с информационными моделями</w:t>
            </w:r>
            <w:r w:rsidR="00E64231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внутри проектного подразделения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 w:val="restart"/>
          </w:tcPr>
          <w:p w:rsidR="00434DE9" w:rsidRPr="00415D6B" w:rsidRDefault="00434DE9" w:rsidP="00415D6B">
            <w:pPr>
              <w:pStyle w:val="afa"/>
            </w:pPr>
            <w:r w:rsidRPr="00415D6B" w:rsidDel="002A1D54">
              <w:t>Необходимые знания</w:t>
            </w: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Профессиональная строительная терминология и терминология информационного моделирования на русском и английском языке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Стандарты и своды правил разработк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Инструменты оформления, публикаци</w:t>
            </w:r>
            <w:r w:rsidR="00415D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выпуска технической документации на основе информационной модели объектов капитального строительства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Форматы передачи данных информационной модели, в том числе открытых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Принципы коллективной работы над сводной цифровой моделью в среде общих данных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Уровни детализации информационных моделей объектов капитального строительства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B525E4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Правила проведения технико-экономического анализа принятых решений при разработке сводной цифровой модели</w:t>
            </w:r>
          </w:p>
        </w:tc>
      </w:tr>
      <w:tr w:rsidR="00B525E4" w:rsidRPr="00415D6B" w:rsidTr="00415D6B">
        <w:trPr>
          <w:trHeight w:val="20"/>
        </w:trPr>
        <w:tc>
          <w:tcPr>
            <w:tcW w:w="1240" w:type="pct"/>
            <w:vMerge/>
          </w:tcPr>
          <w:p w:rsidR="00B525E4" w:rsidRPr="00415D6B" w:rsidDel="002A1D54" w:rsidRDefault="00B525E4" w:rsidP="00415D6B">
            <w:pPr>
              <w:pStyle w:val="afa"/>
            </w:pPr>
          </w:p>
        </w:tc>
        <w:tc>
          <w:tcPr>
            <w:tcW w:w="3760" w:type="pct"/>
          </w:tcPr>
          <w:p w:rsidR="00B525E4" w:rsidRPr="00415D6B" w:rsidRDefault="00B525E4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нормативно-технической документации и нормативных правовых актов к объему и составу исходных данных для создания информационной модели 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  <w:vMerge/>
          </w:tcPr>
          <w:p w:rsidR="00434DE9" w:rsidRPr="00415D6B" w:rsidDel="002A1D54" w:rsidRDefault="00434DE9" w:rsidP="00415D6B">
            <w:pPr>
              <w:pStyle w:val="afa"/>
            </w:pPr>
          </w:p>
        </w:tc>
        <w:tc>
          <w:tcPr>
            <w:tcW w:w="3760" w:type="pct"/>
          </w:tcPr>
          <w:p w:rsidR="00434DE9" w:rsidRPr="00415D6B" w:rsidRDefault="00B12CC7" w:rsidP="00415D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D6B">
              <w:rPr>
                <w:rFonts w:ascii="Times New Roman" w:hAnsi="Times New Roman" w:cs="Times New Roman"/>
                <w:sz w:val="24"/>
                <w:szCs w:val="24"/>
              </w:rPr>
              <w:t>Стандарты менеджмента качества и рекомендации по разработке информационных моделей объектов капитального строительства</w:t>
            </w:r>
          </w:p>
        </w:tc>
      </w:tr>
      <w:tr w:rsidR="00434DE9" w:rsidRPr="00415D6B" w:rsidTr="00415D6B">
        <w:trPr>
          <w:trHeight w:val="20"/>
        </w:trPr>
        <w:tc>
          <w:tcPr>
            <w:tcW w:w="1240" w:type="pct"/>
          </w:tcPr>
          <w:p w:rsidR="00434DE9" w:rsidRPr="00415D6B" w:rsidDel="002A1D54" w:rsidRDefault="00434DE9" w:rsidP="00415D6B">
            <w:pPr>
              <w:pStyle w:val="afa"/>
            </w:pPr>
            <w:r w:rsidRPr="00415D6B" w:rsidDel="002A1D54">
              <w:t>Другие характеристики</w:t>
            </w:r>
          </w:p>
        </w:tc>
        <w:tc>
          <w:tcPr>
            <w:tcW w:w="3760" w:type="pct"/>
          </w:tcPr>
          <w:p w:rsidR="00434DE9" w:rsidRPr="00415D6B" w:rsidRDefault="00434DE9" w:rsidP="00415D6B">
            <w:pPr>
              <w:pStyle w:val="afa"/>
              <w:jc w:val="both"/>
            </w:pPr>
            <w:r w:rsidRPr="00415D6B">
              <w:t xml:space="preserve">- </w:t>
            </w:r>
          </w:p>
        </w:tc>
      </w:tr>
    </w:tbl>
    <w:p w:rsidR="00AE1A3C" w:rsidRDefault="00AE1A3C" w:rsidP="00AE1A3C">
      <w:pPr>
        <w:pStyle w:val="3"/>
        <w:keepNext w:val="0"/>
        <w:spacing w:before="0" w:after="0"/>
      </w:pPr>
    </w:p>
    <w:p w:rsidR="0090310C" w:rsidRDefault="0089376C" w:rsidP="00AE1A3C">
      <w:pPr>
        <w:pStyle w:val="3"/>
        <w:keepNext w:val="0"/>
        <w:spacing w:before="0" w:after="0"/>
      </w:pPr>
      <w:r w:rsidRPr="009F20C0">
        <w:t>3.3.4</w:t>
      </w:r>
      <w:r w:rsidR="0090310C" w:rsidRPr="009F20C0">
        <w:t>. Трудовая функция</w:t>
      </w:r>
    </w:p>
    <w:p w:rsidR="00415D6B" w:rsidRPr="00415D6B" w:rsidRDefault="00415D6B" w:rsidP="00415D6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90310C" w:rsidRPr="009F20C0" w:rsidTr="00BA73E2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  <w:r w:rsidRPr="009F20C0">
              <w:t xml:space="preserve"> </w:t>
            </w:r>
            <w:r w:rsidR="00367A52" w:rsidRPr="009F20C0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0310C" w:rsidRPr="009F20C0" w:rsidRDefault="004379B1" w:rsidP="008B2FDB">
            <w:pPr>
              <w:rPr>
                <w:bCs w:val="0"/>
              </w:rPr>
            </w:pPr>
            <w:r w:rsidRPr="009F20C0">
              <w:t xml:space="preserve">Осуществление авторского надзора за соблюдением утвержденных проектных решений проектной документации </w:t>
            </w:r>
            <w:r w:rsidR="001356EB" w:rsidRPr="009F20C0">
              <w:t xml:space="preserve">слаботочных систем управления </w:t>
            </w:r>
            <w:r w:rsidR="00A9562D" w:rsidRPr="009F20C0">
              <w:t>инженерными сетями</w:t>
            </w:r>
            <w:r w:rsidR="001356EB" w:rsidRPr="009F20C0">
              <w:t xml:space="preserve"> </w:t>
            </w:r>
            <w:r w:rsidRPr="009F20C0">
              <w:t>объекта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0310C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A06A49" w:rsidP="00BA73E2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89376C" w:rsidRPr="009F20C0">
              <w:t>/04</w:t>
            </w:r>
            <w:r w:rsidR="0090310C" w:rsidRPr="009F20C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0310C" w:rsidRPr="009F20C0" w:rsidRDefault="009F20C0" w:rsidP="009F20C0">
            <w:pPr>
              <w:rPr>
                <w:bCs w:val="0"/>
                <w:vertAlign w:val="superscript"/>
              </w:rPr>
            </w:pPr>
            <w:r w:rsidRPr="009F20C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jc w:val="center"/>
              <w:rPr>
                <w:bCs w:val="0"/>
              </w:rPr>
            </w:pPr>
            <w:r w:rsidRPr="009F20C0">
              <w:t>7</w:t>
            </w:r>
          </w:p>
        </w:tc>
      </w:tr>
    </w:tbl>
    <w:p w:rsidR="008B2FDB" w:rsidRDefault="008B2FD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1"/>
        <w:gridCol w:w="1394"/>
        <w:gridCol w:w="390"/>
        <w:gridCol w:w="2210"/>
        <w:gridCol w:w="1333"/>
        <w:gridCol w:w="2347"/>
      </w:tblGrid>
      <w:tr w:rsidR="0090310C" w:rsidRPr="009F20C0" w:rsidTr="00BA73E2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  <w:r w:rsidRPr="008B2FD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  <w:r w:rsidRPr="008B2FDB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  <w:r w:rsidRPr="009F20C0">
              <w:t>Х</w:t>
            </w:r>
          </w:p>
        </w:tc>
        <w:tc>
          <w:tcPr>
            <w:tcW w:w="10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  <w:r w:rsidRPr="008B2FDB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</w:p>
        </w:tc>
      </w:tr>
      <w:tr w:rsidR="0090310C" w:rsidRPr="009F20C0" w:rsidTr="00BA73E2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</w:p>
        </w:tc>
        <w:tc>
          <w:tcPr>
            <w:tcW w:w="19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0310C" w:rsidRPr="009F20C0" w:rsidRDefault="0090310C" w:rsidP="009F20C0">
            <w:pPr>
              <w:rPr>
                <w:bCs w:val="0"/>
              </w:rPr>
            </w:pPr>
          </w:p>
        </w:tc>
        <w:tc>
          <w:tcPr>
            <w:tcW w:w="65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0310C" w:rsidRPr="008B2FDB" w:rsidRDefault="009F20C0" w:rsidP="00BA73E2">
            <w:pPr>
              <w:jc w:val="center"/>
              <w:rPr>
                <w:bCs w:val="0"/>
                <w:sz w:val="20"/>
                <w:szCs w:val="20"/>
              </w:rPr>
            </w:pPr>
            <w:r w:rsidRPr="008B2FDB">
              <w:rPr>
                <w:sz w:val="20"/>
                <w:szCs w:val="20"/>
              </w:rPr>
              <w:t>Код</w:t>
            </w:r>
            <w:r w:rsidR="0090310C" w:rsidRPr="008B2FDB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0310C" w:rsidRPr="008B2FDB" w:rsidRDefault="0090310C" w:rsidP="00BA73E2">
            <w:pPr>
              <w:jc w:val="center"/>
              <w:rPr>
                <w:bCs w:val="0"/>
                <w:sz w:val="20"/>
                <w:szCs w:val="20"/>
              </w:rPr>
            </w:pPr>
            <w:r w:rsidRPr="008B2FD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2FDB" w:rsidRDefault="008B2FDB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7670"/>
      </w:tblGrid>
      <w:tr w:rsidR="00573BC1" w:rsidRPr="008B2FDB" w:rsidTr="008B2FDB">
        <w:trPr>
          <w:trHeight w:val="20"/>
        </w:trPr>
        <w:tc>
          <w:tcPr>
            <w:tcW w:w="1240" w:type="pct"/>
            <w:vMerge w:val="restart"/>
          </w:tcPr>
          <w:p w:rsidR="00573BC1" w:rsidRPr="008B2FDB" w:rsidRDefault="00573BC1" w:rsidP="008B2FDB">
            <w:pPr>
              <w:pStyle w:val="afa"/>
            </w:pPr>
            <w:r w:rsidRPr="008B2FDB">
              <w:t>Трудовые действия</w:t>
            </w:r>
          </w:p>
        </w:tc>
        <w:tc>
          <w:tcPr>
            <w:tcW w:w="3760" w:type="pct"/>
          </w:tcPr>
          <w:p w:rsidR="00573BC1" w:rsidRPr="008B2FDB" w:rsidRDefault="00EA230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принятых проектных решений в организационно- технологической документации строительства</w:t>
            </w:r>
          </w:p>
        </w:tc>
      </w:tr>
      <w:tr w:rsidR="00B525E4" w:rsidRPr="008B2FDB" w:rsidTr="008B2FDB">
        <w:trPr>
          <w:trHeight w:val="20"/>
        </w:trPr>
        <w:tc>
          <w:tcPr>
            <w:tcW w:w="1240" w:type="pct"/>
            <w:vMerge/>
          </w:tcPr>
          <w:p w:rsidR="00B525E4" w:rsidRPr="008B2FDB" w:rsidRDefault="00B525E4" w:rsidP="008B2FDB">
            <w:pPr>
              <w:pStyle w:val="afa"/>
            </w:pPr>
          </w:p>
        </w:tc>
        <w:tc>
          <w:tcPr>
            <w:tcW w:w="3760" w:type="pct"/>
          </w:tcPr>
          <w:p w:rsidR="00B525E4" w:rsidRPr="008B2FDB" w:rsidRDefault="006C3BF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EA2300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технологии строительно-монтажных и специальных работ при строительстве </w:t>
            </w:r>
            <w:r w:rsidR="000744B7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C4B82" w:rsidRPr="008B2FDB" w:rsidTr="008B2FDB">
        <w:trPr>
          <w:trHeight w:val="20"/>
        </w:trPr>
        <w:tc>
          <w:tcPr>
            <w:tcW w:w="1240" w:type="pct"/>
            <w:vMerge/>
          </w:tcPr>
          <w:p w:rsidR="00EC4B82" w:rsidRPr="008B2FDB" w:rsidRDefault="00EC4B82" w:rsidP="008B2FDB">
            <w:pPr>
              <w:pStyle w:val="afa"/>
            </w:pPr>
          </w:p>
        </w:tc>
        <w:tc>
          <w:tcPr>
            <w:tcW w:w="3760" w:type="pct"/>
          </w:tcPr>
          <w:p w:rsidR="00EC4B82" w:rsidRPr="008B2FDB" w:rsidRDefault="00EC4B8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Документирование результатов авторского надзора</w:t>
            </w:r>
            <w:r w:rsidR="00373CF1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в части</w:t>
            </w:r>
            <w:r w:rsidR="008B2FDB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373CF1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B8E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EC4B82" w:rsidRPr="008B2FDB" w:rsidTr="008B2FDB">
        <w:trPr>
          <w:trHeight w:val="20"/>
        </w:trPr>
        <w:tc>
          <w:tcPr>
            <w:tcW w:w="1240" w:type="pct"/>
            <w:vMerge/>
          </w:tcPr>
          <w:p w:rsidR="00EC4B82" w:rsidRPr="008B2FDB" w:rsidRDefault="00EC4B82" w:rsidP="008B2FDB">
            <w:pPr>
              <w:pStyle w:val="afa"/>
            </w:pPr>
          </w:p>
        </w:tc>
        <w:tc>
          <w:tcPr>
            <w:tcW w:w="3760" w:type="pct"/>
          </w:tcPr>
          <w:p w:rsidR="00EC4B82" w:rsidRPr="008B2FDB" w:rsidRDefault="00EC4B8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Контроль внесения изменений в проектную и рабочую документацию</w:t>
            </w:r>
            <w:r w:rsidR="00373CF1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4B7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373CF1" w:rsidRPr="008B2FDB" w:rsidTr="008B2FDB">
        <w:trPr>
          <w:trHeight w:val="20"/>
        </w:trPr>
        <w:tc>
          <w:tcPr>
            <w:tcW w:w="1240" w:type="pct"/>
            <w:vMerge/>
          </w:tcPr>
          <w:p w:rsidR="00373CF1" w:rsidRPr="008B2FDB" w:rsidRDefault="00373CF1" w:rsidP="008B2FDB">
            <w:pPr>
              <w:pStyle w:val="afa"/>
            </w:pPr>
          </w:p>
        </w:tc>
        <w:tc>
          <w:tcPr>
            <w:tcW w:w="3760" w:type="pct"/>
          </w:tcPr>
          <w:p w:rsidR="00373CF1" w:rsidRPr="008B2FDB" w:rsidRDefault="00373CF1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реализации системных консультаций в процессе строительства объекта </w:t>
            </w:r>
          </w:p>
        </w:tc>
      </w:tr>
      <w:tr w:rsidR="00373CF1" w:rsidRPr="008B2FDB" w:rsidTr="008B2FDB">
        <w:trPr>
          <w:trHeight w:val="20"/>
        </w:trPr>
        <w:tc>
          <w:tcPr>
            <w:tcW w:w="1240" w:type="pct"/>
            <w:vMerge w:val="restart"/>
          </w:tcPr>
          <w:p w:rsidR="00373CF1" w:rsidRPr="008B2FDB" w:rsidDel="002A1D54" w:rsidRDefault="00373CF1" w:rsidP="008B2FDB">
            <w:pPr>
              <w:pStyle w:val="afa"/>
            </w:pPr>
            <w:r w:rsidRPr="008B2FDB" w:rsidDel="002A1D54">
              <w:t>Необходимые умения</w:t>
            </w:r>
          </w:p>
        </w:tc>
        <w:tc>
          <w:tcPr>
            <w:tcW w:w="3760" w:type="pct"/>
          </w:tcPr>
          <w:p w:rsidR="00373CF1" w:rsidRPr="008B2FDB" w:rsidRDefault="00BE18E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Выбирать и обосновывать оптимальные средства и методы устранения выявленных в процессе проведения мероприятий авторского надзора отклонений и нарушений</w:t>
            </w:r>
          </w:p>
        </w:tc>
      </w:tr>
      <w:tr w:rsidR="00BE18E0" w:rsidRPr="008B2FDB" w:rsidTr="008B2FDB">
        <w:trPr>
          <w:trHeight w:val="20"/>
        </w:trPr>
        <w:tc>
          <w:tcPr>
            <w:tcW w:w="1240" w:type="pct"/>
            <w:vMerge/>
          </w:tcPr>
          <w:p w:rsidR="00BE18E0" w:rsidRPr="008B2FDB" w:rsidDel="002A1D54" w:rsidRDefault="00BE18E0" w:rsidP="008B2FDB">
            <w:pPr>
              <w:pStyle w:val="afa"/>
            </w:pPr>
          </w:p>
        </w:tc>
        <w:tc>
          <w:tcPr>
            <w:tcW w:w="3760" w:type="pct"/>
          </w:tcPr>
          <w:p w:rsidR="00BE18E0" w:rsidRPr="008B2FDB" w:rsidRDefault="00BE18E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Анализировать организационно-технологическую документацию, подготовленную подрядчиком</w:t>
            </w:r>
          </w:p>
        </w:tc>
      </w:tr>
      <w:tr w:rsidR="00BE18E0" w:rsidRPr="008B2FDB" w:rsidTr="008B2FDB">
        <w:trPr>
          <w:trHeight w:val="20"/>
        </w:trPr>
        <w:tc>
          <w:tcPr>
            <w:tcW w:w="1240" w:type="pct"/>
            <w:vMerge/>
          </w:tcPr>
          <w:p w:rsidR="00BE18E0" w:rsidRPr="008B2FDB" w:rsidDel="002A1D54" w:rsidRDefault="00BE18E0" w:rsidP="008B2FDB">
            <w:pPr>
              <w:pStyle w:val="afa"/>
            </w:pPr>
          </w:p>
        </w:tc>
        <w:tc>
          <w:tcPr>
            <w:tcW w:w="3760" w:type="pct"/>
          </w:tcPr>
          <w:p w:rsidR="00BE18E0" w:rsidRPr="008B2FDB" w:rsidRDefault="00BE18E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Оценивать соблюдение утвержденных проектных решений, в том числе с использованием данных информационной модели объекта капитального строительства</w:t>
            </w:r>
            <w:r w:rsidR="008B2F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необходимость внесения изменений в проектную документацию</w:t>
            </w:r>
          </w:p>
        </w:tc>
      </w:tr>
      <w:tr w:rsidR="00BE18E0" w:rsidRPr="008B2FDB" w:rsidTr="008B2FDB">
        <w:trPr>
          <w:trHeight w:val="20"/>
        </w:trPr>
        <w:tc>
          <w:tcPr>
            <w:tcW w:w="1240" w:type="pct"/>
            <w:vMerge/>
          </w:tcPr>
          <w:p w:rsidR="00BE18E0" w:rsidRPr="008B2FDB" w:rsidDel="002A1D54" w:rsidRDefault="00BE18E0" w:rsidP="008B2FDB">
            <w:pPr>
              <w:pStyle w:val="afa"/>
            </w:pPr>
          </w:p>
        </w:tc>
        <w:tc>
          <w:tcPr>
            <w:tcW w:w="3760" w:type="pct"/>
          </w:tcPr>
          <w:p w:rsidR="00BE18E0" w:rsidRPr="008B2FDB" w:rsidRDefault="00BE18E0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формы консультирования в процессе строительства </w:t>
            </w:r>
            <w:r w:rsidR="000744B7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BE18E0" w:rsidRPr="008B2FDB" w:rsidTr="008B2FDB">
        <w:trPr>
          <w:trHeight w:val="20"/>
        </w:trPr>
        <w:tc>
          <w:tcPr>
            <w:tcW w:w="1240" w:type="pct"/>
            <w:vMerge/>
          </w:tcPr>
          <w:p w:rsidR="00BE18E0" w:rsidRPr="008B2FDB" w:rsidDel="002A1D54" w:rsidRDefault="00BE18E0" w:rsidP="008B2FDB">
            <w:pPr>
              <w:pStyle w:val="afa"/>
            </w:pPr>
          </w:p>
        </w:tc>
        <w:tc>
          <w:tcPr>
            <w:tcW w:w="3760" w:type="pct"/>
          </w:tcPr>
          <w:p w:rsidR="00BE18E0" w:rsidRPr="008B2FDB" w:rsidRDefault="004662DD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Оценивать процесс ведения документов авторского надзора в соответствии с установленными требованиями</w:t>
            </w:r>
          </w:p>
        </w:tc>
      </w:tr>
      <w:tr w:rsidR="00BE18E0" w:rsidRPr="008B2FDB" w:rsidTr="008B2FDB">
        <w:trPr>
          <w:trHeight w:val="20"/>
        </w:trPr>
        <w:tc>
          <w:tcPr>
            <w:tcW w:w="1240" w:type="pct"/>
            <w:vMerge/>
          </w:tcPr>
          <w:p w:rsidR="00BE18E0" w:rsidRPr="008B2FDB" w:rsidDel="002A1D54" w:rsidRDefault="00BE18E0" w:rsidP="008B2FDB">
            <w:pPr>
              <w:pStyle w:val="afa"/>
            </w:pPr>
          </w:p>
        </w:tc>
        <w:tc>
          <w:tcPr>
            <w:tcW w:w="3760" w:type="pct"/>
          </w:tcPr>
          <w:p w:rsidR="00BE18E0" w:rsidRPr="008B2FDB" w:rsidRDefault="004662DD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необходимость и порядок внесения изменений в информационную модель объекта капитального строительства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  <w:vMerge w:val="restart"/>
          </w:tcPr>
          <w:p w:rsidR="00C87E64" w:rsidRPr="008B2FDB" w:rsidRDefault="00C87E64" w:rsidP="008B2FDB">
            <w:pPr>
              <w:pStyle w:val="afa"/>
            </w:pPr>
            <w:r w:rsidRPr="008B2FDB" w:rsidDel="002A1D54">
              <w:t>Необходимые знания</w:t>
            </w:r>
          </w:p>
        </w:tc>
        <w:tc>
          <w:tcPr>
            <w:tcW w:w="3760" w:type="pct"/>
          </w:tcPr>
          <w:p w:rsidR="00C87E64" w:rsidRPr="008B2FDB" w:rsidRDefault="00C87E64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Система стандартизации и технического регулирования в строительстве</w:t>
            </w:r>
            <w:r w:rsidR="00367A52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  <w:vMerge/>
          </w:tcPr>
          <w:p w:rsidR="00C87E64" w:rsidRPr="008B2FDB" w:rsidDel="002A1D54" w:rsidRDefault="00C87E64" w:rsidP="008B2FDB">
            <w:pPr>
              <w:pStyle w:val="afa"/>
            </w:pPr>
          </w:p>
        </w:tc>
        <w:tc>
          <w:tcPr>
            <w:tcW w:w="3760" w:type="pct"/>
          </w:tcPr>
          <w:p w:rsidR="00C87E64" w:rsidRPr="008B2FDB" w:rsidRDefault="00C87E64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 и нормативных правовых актов, регламентирующ</w:t>
            </w:r>
            <w:r w:rsidR="008B2FD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авторского надзора строительно-монтажных и специальных работ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  <w:vMerge/>
          </w:tcPr>
          <w:p w:rsidR="00C87E64" w:rsidRPr="008B2FDB" w:rsidDel="002A1D54" w:rsidRDefault="00C87E64" w:rsidP="008B2FDB">
            <w:pPr>
              <w:pStyle w:val="afa"/>
            </w:pPr>
          </w:p>
        </w:tc>
        <w:tc>
          <w:tcPr>
            <w:tcW w:w="3760" w:type="pct"/>
          </w:tcPr>
          <w:p w:rsidR="00C87E64" w:rsidRPr="008B2FDB" w:rsidRDefault="003B244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 и нормативных правовых актов по проектированию и строительству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  <w:vMerge/>
          </w:tcPr>
          <w:p w:rsidR="00C87E64" w:rsidRPr="008B2FDB" w:rsidDel="002A1D54" w:rsidRDefault="00C87E64" w:rsidP="008B2FDB">
            <w:pPr>
              <w:pStyle w:val="afa"/>
            </w:pPr>
          </w:p>
        </w:tc>
        <w:tc>
          <w:tcPr>
            <w:tcW w:w="3760" w:type="pct"/>
          </w:tcPr>
          <w:p w:rsidR="00C87E64" w:rsidRPr="008B2FDB" w:rsidRDefault="003B244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формы осуществления контроля соблюдения утвержденных проектных решений в процессе строительно-монтажных и специальных работ по </w:t>
            </w:r>
            <w:r w:rsidR="000744B7" w:rsidRPr="008B2FDB">
              <w:rPr>
                <w:rFonts w:ascii="Times New Roman" w:hAnsi="Times New Roman" w:cs="Times New Roman"/>
                <w:sz w:val="24"/>
                <w:szCs w:val="24"/>
              </w:rPr>
              <w:t>установке</w:t>
            </w: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4B7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3B2442" w:rsidRPr="008B2FDB" w:rsidTr="008B2FDB">
        <w:trPr>
          <w:trHeight w:val="20"/>
        </w:trPr>
        <w:tc>
          <w:tcPr>
            <w:tcW w:w="1240" w:type="pct"/>
            <w:vMerge/>
          </w:tcPr>
          <w:p w:rsidR="003B2442" w:rsidRPr="008B2FDB" w:rsidDel="002A1D54" w:rsidRDefault="003B2442" w:rsidP="008B2FDB">
            <w:pPr>
              <w:pStyle w:val="afa"/>
            </w:pPr>
          </w:p>
        </w:tc>
        <w:tc>
          <w:tcPr>
            <w:tcW w:w="3760" w:type="pct"/>
          </w:tcPr>
          <w:p w:rsidR="003B2442" w:rsidRPr="008B2FDB" w:rsidRDefault="003B244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3B2442" w:rsidRPr="008B2FDB" w:rsidTr="008B2FDB">
        <w:trPr>
          <w:trHeight w:val="20"/>
        </w:trPr>
        <w:tc>
          <w:tcPr>
            <w:tcW w:w="1240" w:type="pct"/>
            <w:vMerge/>
          </w:tcPr>
          <w:p w:rsidR="003B2442" w:rsidRPr="008B2FDB" w:rsidDel="002A1D54" w:rsidRDefault="003B2442" w:rsidP="008B2FDB">
            <w:pPr>
              <w:pStyle w:val="afa"/>
            </w:pPr>
          </w:p>
        </w:tc>
        <w:tc>
          <w:tcPr>
            <w:tcW w:w="3760" w:type="pct"/>
          </w:tcPr>
          <w:p w:rsidR="003B2442" w:rsidRPr="008B2FDB" w:rsidRDefault="003B2442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Принципы, алгоритмы и стандарты работы в системе информационного моделирования объекта</w:t>
            </w:r>
            <w:r w:rsidR="00290847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</w:tr>
      <w:tr w:rsidR="00290847" w:rsidRPr="008B2FDB" w:rsidTr="008B2FDB">
        <w:trPr>
          <w:trHeight w:val="20"/>
        </w:trPr>
        <w:tc>
          <w:tcPr>
            <w:tcW w:w="1240" w:type="pct"/>
            <w:vMerge/>
          </w:tcPr>
          <w:p w:rsidR="00290847" w:rsidRPr="008B2FDB" w:rsidDel="002A1D54" w:rsidRDefault="00290847" w:rsidP="008B2FDB">
            <w:pPr>
              <w:pStyle w:val="afa"/>
            </w:pPr>
          </w:p>
        </w:tc>
        <w:tc>
          <w:tcPr>
            <w:tcW w:w="3760" w:type="pct"/>
          </w:tcPr>
          <w:p w:rsidR="00290847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Состав, порядок, правила оформления и ведения документов авторского надзора (журнал, графики)</w:t>
            </w:r>
          </w:p>
        </w:tc>
      </w:tr>
      <w:tr w:rsidR="00290847" w:rsidRPr="008B2FDB" w:rsidTr="008B2FDB">
        <w:trPr>
          <w:trHeight w:val="20"/>
        </w:trPr>
        <w:tc>
          <w:tcPr>
            <w:tcW w:w="1240" w:type="pct"/>
            <w:vMerge/>
          </w:tcPr>
          <w:p w:rsidR="00290847" w:rsidRPr="008B2FDB" w:rsidDel="002A1D54" w:rsidRDefault="00290847" w:rsidP="008B2FDB">
            <w:pPr>
              <w:pStyle w:val="afa"/>
            </w:pPr>
          </w:p>
        </w:tc>
        <w:tc>
          <w:tcPr>
            <w:tcW w:w="3760" w:type="pct"/>
          </w:tcPr>
          <w:p w:rsidR="00290847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проведения консультаций в процессе строительства </w:t>
            </w:r>
            <w:r w:rsidR="00D42B8E"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слаботочных систем управления </w:t>
            </w:r>
            <w:r w:rsidR="00A9562D" w:rsidRPr="008B2FDB">
              <w:rPr>
                <w:rFonts w:ascii="Times New Roman" w:hAnsi="Times New Roman" w:cs="Times New Roman"/>
                <w:sz w:val="24"/>
                <w:szCs w:val="24"/>
              </w:rPr>
              <w:t>инженерными сетями</w:t>
            </w:r>
          </w:p>
        </w:tc>
      </w:tr>
      <w:tr w:rsidR="003B2442" w:rsidRPr="008B2FDB" w:rsidTr="008B2FDB">
        <w:trPr>
          <w:trHeight w:val="20"/>
        </w:trPr>
        <w:tc>
          <w:tcPr>
            <w:tcW w:w="1240" w:type="pct"/>
            <w:vMerge/>
          </w:tcPr>
          <w:p w:rsidR="003B2442" w:rsidRPr="008B2FDB" w:rsidDel="002A1D54" w:rsidRDefault="003B2442" w:rsidP="008B2FDB">
            <w:pPr>
              <w:pStyle w:val="afa"/>
            </w:pPr>
          </w:p>
        </w:tc>
        <w:tc>
          <w:tcPr>
            <w:tcW w:w="3760" w:type="pct"/>
          </w:tcPr>
          <w:p w:rsidR="003B2442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Порядок и правила внесения изменений в проектную документацию в случае уточнения технических решений</w:t>
            </w:r>
          </w:p>
        </w:tc>
      </w:tr>
      <w:tr w:rsidR="003B2442" w:rsidRPr="008B2FDB" w:rsidTr="008B2FDB">
        <w:trPr>
          <w:trHeight w:val="20"/>
        </w:trPr>
        <w:tc>
          <w:tcPr>
            <w:tcW w:w="1240" w:type="pct"/>
            <w:vMerge/>
          </w:tcPr>
          <w:p w:rsidR="003B2442" w:rsidRPr="008B2FDB" w:rsidDel="002A1D54" w:rsidRDefault="003B2442" w:rsidP="008B2FDB">
            <w:pPr>
              <w:pStyle w:val="afa"/>
            </w:pPr>
          </w:p>
        </w:tc>
        <w:tc>
          <w:tcPr>
            <w:tcW w:w="3760" w:type="pct"/>
          </w:tcPr>
          <w:p w:rsidR="003B2442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Стандарты и своды правил разработк</w:t>
            </w:r>
            <w:r w:rsidR="008B2F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  <w:vMerge/>
          </w:tcPr>
          <w:p w:rsidR="00C87E64" w:rsidRPr="008B2FDB" w:rsidDel="002A1D54" w:rsidRDefault="00C87E64" w:rsidP="008B2FDB">
            <w:pPr>
              <w:pStyle w:val="afa"/>
            </w:pPr>
          </w:p>
        </w:tc>
        <w:tc>
          <w:tcPr>
            <w:tcW w:w="3760" w:type="pct"/>
          </w:tcPr>
          <w:p w:rsidR="00C87E64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290847" w:rsidRPr="008B2FDB" w:rsidTr="008B2FDB">
        <w:trPr>
          <w:trHeight w:val="20"/>
        </w:trPr>
        <w:tc>
          <w:tcPr>
            <w:tcW w:w="1240" w:type="pct"/>
            <w:vMerge/>
          </w:tcPr>
          <w:p w:rsidR="00290847" w:rsidRPr="008B2FDB" w:rsidDel="002A1D54" w:rsidRDefault="00290847" w:rsidP="008B2FDB">
            <w:pPr>
              <w:pStyle w:val="afa"/>
            </w:pPr>
          </w:p>
        </w:tc>
        <w:tc>
          <w:tcPr>
            <w:tcW w:w="3760" w:type="pct"/>
          </w:tcPr>
          <w:p w:rsidR="00290847" w:rsidRPr="008B2FDB" w:rsidRDefault="00290847" w:rsidP="008B2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DB">
              <w:rPr>
                <w:rFonts w:ascii="Times New Roman" w:hAnsi="Times New Roman" w:cs="Times New Roman"/>
                <w:sz w:val="24"/>
                <w:szCs w:val="24"/>
              </w:rPr>
              <w:t>Инструменты оформления, публикации и выпуска технической документации на основе информационной модели объекта капитального строительства</w:t>
            </w:r>
          </w:p>
        </w:tc>
      </w:tr>
      <w:tr w:rsidR="00C87E64" w:rsidRPr="008B2FDB" w:rsidTr="008B2FDB">
        <w:trPr>
          <w:trHeight w:val="20"/>
        </w:trPr>
        <w:tc>
          <w:tcPr>
            <w:tcW w:w="1240" w:type="pct"/>
          </w:tcPr>
          <w:p w:rsidR="00C87E64" w:rsidRPr="008B2FDB" w:rsidDel="002A1D54" w:rsidRDefault="00C87E64" w:rsidP="008B2FDB">
            <w:pPr>
              <w:pStyle w:val="afa"/>
            </w:pPr>
            <w:r w:rsidRPr="008B2FDB" w:rsidDel="002A1D54">
              <w:t>Другие характеристики</w:t>
            </w:r>
          </w:p>
        </w:tc>
        <w:tc>
          <w:tcPr>
            <w:tcW w:w="3760" w:type="pct"/>
          </w:tcPr>
          <w:p w:rsidR="00C87E64" w:rsidRPr="008B2FDB" w:rsidRDefault="00C87E64" w:rsidP="008B2FDB">
            <w:pPr>
              <w:pStyle w:val="afa"/>
              <w:jc w:val="both"/>
            </w:pPr>
            <w:r w:rsidRPr="008B2FDB">
              <w:t xml:space="preserve">- </w:t>
            </w:r>
          </w:p>
        </w:tc>
      </w:tr>
    </w:tbl>
    <w:p w:rsidR="004A4539" w:rsidRPr="009F20C0" w:rsidRDefault="004A4539" w:rsidP="009F20C0">
      <w:pPr>
        <w:pStyle w:val="afa"/>
      </w:pPr>
    </w:p>
    <w:p w:rsidR="00407766" w:rsidRPr="008B2FDB" w:rsidRDefault="00407766" w:rsidP="009F20C0">
      <w:pPr>
        <w:pStyle w:val="1"/>
        <w:jc w:val="center"/>
      </w:pPr>
      <w:bookmarkStart w:id="12" w:name="_Toc10060853"/>
      <w:r w:rsidRPr="008B2FDB">
        <w:t>IV. Сведения об организациях</w:t>
      </w:r>
      <w:r w:rsidR="004C0A30" w:rsidRPr="008B2FDB">
        <w:t xml:space="preserve"> </w:t>
      </w:r>
      <w:r w:rsidR="007266AE" w:rsidRPr="008B2FDB">
        <w:t xml:space="preserve">– </w:t>
      </w:r>
      <w:r w:rsidRPr="008B2FDB">
        <w:t>разработчиках профессионального стандарта</w:t>
      </w:r>
      <w:bookmarkEnd w:id="12"/>
    </w:p>
    <w:p w:rsidR="008B2FDB" w:rsidRDefault="008B2FDB" w:rsidP="009F20C0">
      <w:pPr>
        <w:pStyle w:val="22"/>
        <w:spacing w:before="0" w:after="0"/>
      </w:pPr>
    </w:p>
    <w:p w:rsidR="00407766" w:rsidRDefault="007266AE" w:rsidP="009F20C0">
      <w:pPr>
        <w:pStyle w:val="22"/>
        <w:spacing w:before="0" w:after="0"/>
      </w:pPr>
      <w:r w:rsidRPr="009F20C0">
        <w:t>4.1.</w:t>
      </w:r>
      <w:r w:rsidR="008B2FDB">
        <w:t xml:space="preserve"> </w:t>
      </w:r>
      <w:r w:rsidRPr="009F20C0">
        <w:t>Ответственная организация-</w:t>
      </w:r>
      <w:r w:rsidR="00407766" w:rsidRPr="009F20C0">
        <w:t>разработчик</w:t>
      </w:r>
    </w:p>
    <w:p w:rsidR="008B2FDB" w:rsidRPr="009F20C0" w:rsidRDefault="008B2FDB" w:rsidP="009F20C0">
      <w:pPr>
        <w:pStyle w:val="22"/>
        <w:spacing w:before="0" w:after="0"/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D64F2B" w:rsidRPr="009F20C0" w:rsidTr="008B2FDB">
        <w:trPr>
          <w:trHeight w:val="20"/>
        </w:trPr>
        <w:tc>
          <w:tcPr>
            <w:tcW w:w="5000" w:type="pct"/>
          </w:tcPr>
          <w:p w:rsidR="00D64F2B" w:rsidRPr="009F20C0" w:rsidRDefault="00410A37" w:rsidP="008B2FDB">
            <w:pPr>
              <w:rPr>
                <w:bCs w:val="0"/>
              </w:rPr>
            </w:pPr>
            <w:r w:rsidRPr="009F20C0">
              <w:t>Совет по профессиональным квалификациям в области инженерных изысканий, градостроительства, архитектурно-строительного проектирования, город Москва</w:t>
            </w:r>
          </w:p>
        </w:tc>
      </w:tr>
      <w:tr w:rsidR="008B2FDB" w:rsidRPr="009F20C0" w:rsidTr="008B2FDB">
        <w:trPr>
          <w:trHeight w:val="20"/>
        </w:trPr>
        <w:tc>
          <w:tcPr>
            <w:tcW w:w="5000" w:type="pct"/>
          </w:tcPr>
          <w:p w:rsidR="008B2FDB" w:rsidRPr="009F20C0" w:rsidRDefault="008B2FDB" w:rsidP="008B2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Посохин Михаил Михайлович</w:t>
            </w:r>
          </w:p>
        </w:tc>
      </w:tr>
    </w:tbl>
    <w:p w:rsidR="008B2FDB" w:rsidRDefault="008B2FDB" w:rsidP="009F20C0">
      <w:pPr>
        <w:pStyle w:val="22"/>
        <w:spacing w:before="0" w:after="0"/>
        <w:rPr>
          <w:lang w:val="en-US"/>
        </w:rPr>
      </w:pPr>
    </w:p>
    <w:p w:rsidR="00D64F2B" w:rsidRDefault="00D64F2B" w:rsidP="009F20C0">
      <w:pPr>
        <w:pStyle w:val="22"/>
        <w:spacing w:before="0" w:after="0"/>
      </w:pPr>
      <w:r w:rsidRPr="009F20C0">
        <w:rPr>
          <w:lang w:val="en-US"/>
        </w:rPr>
        <w:t>4.2.</w:t>
      </w:r>
      <w:r w:rsidR="008B2FDB">
        <w:t xml:space="preserve"> </w:t>
      </w:r>
      <w:r w:rsidRPr="009F20C0">
        <w:t>Наименования организаций-разработчиков</w:t>
      </w:r>
    </w:p>
    <w:p w:rsidR="008B2FDB" w:rsidRPr="009F20C0" w:rsidRDefault="008B2FDB" w:rsidP="009F20C0">
      <w:pPr>
        <w:pStyle w:val="22"/>
        <w:spacing w:before="0" w:after="0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26"/>
        <w:gridCol w:w="9569"/>
      </w:tblGrid>
      <w:tr w:rsidR="008B2FDB" w:rsidRPr="009F20C0" w:rsidTr="00FA1C7C">
        <w:trPr>
          <w:trHeight w:val="20"/>
        </w:trPr>
        <w:tc>
          <w:tcPr>
            <w:tcW w:w="307" w:type="pct"/>
          </w:tcPr>
          <w:p w:rsidR="008B2FDB" w:rsidRPr="009F20C0" w:rsidRDefault="008B2FDB" w:rsidP="008B2FDB">
            <w:pPr>
              <w:numPr>
                <w:ilvl w:val="0"/>
                <w:numId w:val="11"/>
              </w:numPr>
            </w:pPr>
          </w:p>
        </w:tc>
        <w:tc>
          <w:tcPr>
            <w:tcW w:w="4693" w:type="pct"/>
          </w:tcPr>
          <w:p w:rsidR="008B2FDB" w:rsidRPr="009F20C0" w:rsidRDefault="008B2FDB" w:rsidP="008B2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Ассоциация саморегулируемых организаций общероссийск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– общероссийско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межотраслево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DF6A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документации», город Москва</w:t>
            </w:r>
          </w:p>
        </w:tc>
      </w:tr>
      <w:tr w:rsidR="008B2FDB" w:rsidRPr="009F20C0" w:rsidTr="00FA1C7C">
        <w:trPr>
          <w:trHeight w:val="20"/>
        </w:trPr>
        <w:tc>
          <w:tcPr>
            <w:tcW w:w="307" w:type="pct"/>
          </w:tcPr>
          <w:p w:rsidR="008B2FDB" w:rsidRPr="009F20C0" w:rsidRDefault="008B2FDB" w:rsidP="008B2FDB">
            <w:pPr>
              <w:numPr>
                <w:ilvl w:val="0"/>
                <w:numId w:val="11"/>
              </w:numPr>
            </w:pPr>
          </w:p>
        </w:tc>
        <w:tc>
          <w:tcPr>
            <w:tcW w:w="4693" w:type="pct"/>
          </w:tcPr>
          <w:p w:rsidR="008B2FDB" w:rsidRPr="009F20C0" w:rsidRDefault="008B2FDB" w:rsidP="008B2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НО «АСПМ», город Москва</w:t>
            </w:r>
          </w:p>
        </w:tc>
      </w:tr>
      <w:tr w:rsidR="008B2FDB" w:rsidRPr="009F20C0" w:rsidTr="00FA1C7C">
        <w:trPr>
          <w:trHeight w:val="20"/>
        </w:trPr>
        <w:tc>
          <w:tcPr>
            <w:tcW w:w="307" w:type="pct"/>
          </w:tcPr>
          <w:p w:rsidR="008B2FDB" w:rsidRPr="009F20C0" w:rsidRDefault="008B2FDB" w:rsidP="008B2FDB">
            <w:pPr>
              <w:numPr>
                <w:ilvl w:val="0"/>
                <w:numId w:val="11"/>
              </w:numPr>
            </w:pPr>
          </w:p>
        </w:tc>
        <w:tc>
          <w:tcPr>
            <w:tcW w:w="4693" w:type="pct"/>
          </w:tcPr>
          <w:p w:rsidR="008B2FDB" w:rsidRPr="009F20C0" w:rsidRDefault="008B2FDB" w:rsidP="008B2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ООО «Центр исследований», город Москва</w:t>
            </w:r>
          </w:p>
        </w:tc>
      </w:tr>
      <w:tr w:rsidR="008B2FDB" w:rsidRPr="009F20C0" w:rsidTr="00FA1C7C">
        <w:trPr>
          <w:trHeight w:val="20"/>
        </w:trPr>
        <w:tc>
          <w:tcPr>
            <w:tcW w:w="307" w:type="pct"/>
          </w:tcPr>
          <w:p w:rsidR="008B2FDB" w:rsidRPr="009F20C0" w:rsidRDefault="008B2FDB" w:rsidP="008B2FDB">
            <w:pPr>
              <w:numPr>
                <w:ilvl w:val="0"/>
                <w:numId w:val="11"/>
              </w:numPr>
            </w:pPr>
          </w:p>
        </w:tc>
        <w:tc>
          <w:tcPr>
            <w:tcW w:w="4693" w:type="pct"/>
          </w:tcPr>
          <w:p w:rsidR="008B2FDB" w:rsidRPr="009F20C0" w:rsidRDefault="00DF6A74" w:rsidP="00BA7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8B2FD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C7C">
              <w:rPr>
                <w:rFonts w:ascii="Times New Roman" w:hAnsi="Times New Roman" w:cs="Times New Roman"/>
                <w:sz w:val="24"/>
                <w:szCs w:val="24"/>
              </w:rPr>
              <w:t>«ВНИИ труда»</w:t>
            </w:r>
            <w:r w:rsidR="008B2FDB"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3E2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="008B2FDB" w:rsidRPr="009F20C0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:rsidR="00407766" w:rsidRPr="009F20C0" w:rsidRDefault="00407766" w:rsidP="009F20C0">
      <w:pPr>
        <w:pStyle w:val="afa"/>
      </w:pPr>
    </w:p>
    <w:sectPr w:rsidR="00407766" w:rsidRPr="009F20C0" w:rsidSect="00367A52">
      <w:headerReference w:type="default" r:id="rId27"/>
      <w:footerReference w:type="default" r:id="rId28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D11" w:rsidRDefault="00DC7D11" w:rsidP="00407766">
      <w:r>
        <w:separator/>
      </w:r>
    </w:p>
  </w:endnote>
  <w:endnote w:type="continuationSeparator" w:id="0">
    <w:p w:rsidR="00DC7D11" w:rsidRDefault="00DC7D11" w:rsidP="00407766">
      <w:r>
        <w:continuationSeparator/>
      </w:r>
    </w:p>
  </w:endnote>
  <w:endnote w:id="1">
    <w:p w:rsidR="00BA73E2" w:rsidRPr="00FA1C7C" w:rsidRDefault="00BA73E2" w:rsidP="007266AE">
      <w:pPr>
        <w:pStyle w:val="ab"/>
        <w:jc w:val="both"/>
        <w:rPr>
          <w:sz w:val="20"/>
          <w:szCs w:val="20"/>
        </w:rPr>
      </w:pPr>
      <w:r w:rsidRPr="00FA1C7C">
        <w:rPr>
          <w:rStyle w:val="ad"/>
          <w:sz w:val="20"/>
          <w:szCs w:val="20"/>
        </w:rPr>
        <w:endnoteRef/>
      </w:r>
      <w:r w:rsidRPr="00FA1C7C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:rsidR="00BA73E2" w:rsidRPr="00FA1C7C" w:rsidRDefault="00BA73E2" w:rsidP="007266AE">
      <w:pPr>
        <w:pStyle w:val="ab"/>
        <w:jc w:val="both"/>
        <w:rPr>
          <w:sz w:val="20"/>
          <w:szCs w:val="20"/>
        </w:rPr>
      </w:pPr>
      <w:r w:rsidRPr="00FA1C7C">
        <w:rPr>
          <w:rStyle w:val="ad"/>
          <w:sz w:val="20"/>
          <w:szCs w:val="20"/>
        </w:rPr>
        <w:endnoteRef/>
      </w:r>
      <w:r w:rsidRPr="00FA1C7C">
        <w:rPr>
          <w:sz w:val="20"/>
          <w:szCs w:val="20"/>
        </w:rPr>
        <w:t xml:space="preserve"> Общероссийский классификатор кодов экономической деятельности.</w:t>
      </w:r>
    </w:p>
  </w:endnote>
  <w:endnote w:id="3">
    <w:p w:rsidR="00BA73E2" w:rsidRPr="00FA1C7C" w:rsidRDefault="00BA73E2" w:rsidP="00FA1C7C">
      <w:pPr>
        <w:jc w:val="both"/>
        <w:rPr>
          <w:sz w:val="20"/>
          <w:szCs w:val="20"/>
        </w:rPr>
      </w:pPr>
      <w:r w:rsidRPr="00FA1C7C">
        <w:rPr>
          <w:rStyle w:val="ad"/>
          <w:sz w:val="20"/>
          <w:szCs w:val="20"/>
        </w:rPr>
        <w:endnoteRef/>
      </w:r>
      <w:r w:rsidRPr="00FA1C7C">
        <w:rPr>
          <w:sz w:val="20"/>
          <w:szCs w:val="20"/>
        </w:rPr>
        <w:t xml:space="preserve"> </w:t>
      </w:r>
      <w:bookmarkStart w:id="6" w:name="_Hlk35343484"/>
      <w:r w:rsidRPr="00FA1C7C">
        <w:rPr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44767).</w:t>
      </w:r>
      <w:bookmarkEnd w:id="6"/>
    </w:p>
  </w:endnote>
  <w:endnote w:id="4">
    <w:p w:rsidR="00BA73E2" w:rsidRPr="00FA1C7C" w:rsidRDefault="00BA73E2" w:rsidP="00896253">
      <w:pPr>
        <w:pStyle w:val="a6"/>
        <w:ind w:left="180" w:hanging="180"/>
        <w:jc w:val="both"/>
      </w:pPr>
      <w:r w:rsidRPr="00FA1C7C">
        <w:rPr>
          <w:vertAlign w:val="superscript"/>
        </w:rPr>
        <w:endnoteRef/>
      </w:r>
      <w:r w:rsidRPr="00FA1C7C">
        <w:t xml:space="preserve"> </w:t>
      </w:r>
      <w:bookmarkStart w:id="7" w:name="_Hlk66459345"/>
      <w:r w:rsidRPr="00FA1C7C">
        <w:t>Единый квалификационный справочник должностей руководителей, специалистов и служащих</w:t>
      </w:r>
      <w:bookmarkEnd w:id="7"/>
      <w:r w:rsidRPr="00FA1C7C">
        <w:t>.</w:t>
      </w:r>
    </w:p>
  </w:endnote>
  <w:endnote w:id="5">
    <w:p w:rsidR="00BA73E2" w:rsidRPr="00FA1C7C" w:rsidRDefault="00BA73E2" w:rsidP="00896253">
      <w:pPr>
        <w:jc w:val="both"/>
        <w:rPr>
          <w:sz w:val="20"/>
          <w:szCs w:val="20"/>
        </w:rPr>
      </w:pPr>
      <w:r w:rsidRPr="00FA1C7C">
        <w:rPr>
          <w:rStyle w:val="ad"/>
          <w:sz w:val="20"/>
          <w:szCs w:val="20"/>
        </w:rPr>
        <w:endnoteRef/>
      </w:r>
      <w:r w:rsidRPr="00FA1C7C">
        <w:rPr>
          <w:sz w:val="20"/>
          <w:szCs w:val="20"/>
        </w:rPr>
        <w:t xml:space="preserve"> </w:t>
      </w:r>
      <w:bookmarkStart w:id="8" w:name="_Hlk61608223"/>
      <w:r w:rsidRPr="00FA1C7C">
        <w:rPr>
          <w:sz w:val="20"/>
          <w:szCs w:val="20"/>
        </w:rPr>
        <w:t>Общероссийский классификатор профессий рабочих, должностей служащих и тарифных разрядов</w:t>
      </w:r>
      <w:bookmarkEnd w:id="8"/>
      <w:r w:rsidRPr="00FA1C7C">
        <w:rPr>
          <w:sz w:val="20"/>
          <w:szCs w:val="20"/>
        </w:rPr>
        <w:t>.</w:t>
      </w:r>
    </w:p>
  </w:endnote>
  <w:endnote w:id="6">
    <w:p w:rsidR="00BA73E2" w:rsidRPr="00FA1C7C" w:rsidRDefault="00BA73E2" w:rsidP="00896253">
      <w:pPr>
        <w:pStyle w:val="ab"/>
        <w:jc w:val="both"/>
        <w:rPr>
          <w:sz w:val="20"/>
          <w:szCs w:val="20"/>
        </w:rPr>
      </w:pPr>
      <w:r w:rsidRPr="00FA1C7C">
        <w:rPr>
          <w:rStyle w:val="ad"/>
          <w:sz w:val="20"/>
          <w:szCs w:val="20"/>
        </w:rPr>
        <w:endnoteRef/>
      </w:r>
      <w:r w:rsidRPr="00FA1C7C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Default="00BA73E2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A73E2" w:rsidRDefault="00BA73E2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B15766" w:rsidRDefault="00BA73E2" w:rsidP="00B1576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B15766" w:rsidRDefault="00BA73E2" w:rsidP="00B15766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Default="00BA73E2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D11" w:rsidRDefault="00DC7D11" w:rsidP="00407766">
      <w:r>
        <w:separator/>
      </w:r>
    </w:p>
  </w:footnote>
  <w:footnote w:type="continuationSeparator" w:id="0">
    <w:p w:rsidR="00DC7D11" w:rsidRDefault="00DC7D11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Default="00BA73E2" w:rsidP="001F3B2E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A73E2" w:rsidRDefault="00BA73E2" w:rsidP="001F3B2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D44662" w:rsidRDefault="00BA73E2" w:rsidP="001F3B2E">
    <w:pPr>
      <w:pStyle w:val="af"/>
      <w:rPr>
        <w:sz w:val="20"/>
      </w:rPr>
    </w:pPr>
    <w:r w:rsidRPr="00D44662">
      <w:rPr>
        <w:sz w:val="20"/>
      </w:rPr>
      <w:fldChar w:fldCharType="begin"/>
    </w:r>
    <w:r w:rsidRPr="00D44662">
      <w:rPr>
        <w:sz w:val="20"/>
      </w:rPr>
      <w:instrText xml:space="preserve"> PAGE   \* MERGEFORMAT </w:instrText>
    </w:r>
    <w:r w:rsidRPr="00D44662">
      <w:rPr>
        <w:sz w:val="20"/>
      </w:rPr>
      <w:fldChar w:fldCharType="separate"/>
    </w:r>
    <w:r>
      <w:rPr>
        <w:noProof/>
        <w:sz w:val="20"/>
      </w:rPr>
      <w:t>2</w:t>
    </w:r>
    <w:r w:rsidRPr="00D44662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CB3B4A" w:rsidRDefault="00BA73E2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 w:rsidR="003E0CA2">
      <w:rPr>
        <w:noProof/>
        <w:sz w:val="20"/>
        <w:szCs w:val="20"/>
      </w:rPr>
      <w:t>3</w:t>
    </w:r>
    <w:r w:rsidRPr="00CB3B4A"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CB3B4A" w:rsidRDefault="00BA73E2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 w:rsidR="003E0CA2">
      <w:rPr>
        <w:noProof/>
        <w:sz w:val="20"/>
        <w:szCs w:val="20"/>
      </w:rPr>
      <w:t>2</w:t>
    </w:r>
    <w:r w:rsidRPr="00CB3B4A"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3E2" w:rsidRPr="00367A52" w:rsidRDefault="00BA73E2" w:rsidP="001F3B2E">
    <w:pPr>
      <w:pStyle w:val="af"/>
      <w:rPr>
        <w:sz w:val="20"/>
      </w:rPr>
    </w:pPr>
    <w:r w:rsidRPr="00367A52">
      <w:rPr>
        <w:sz w:val="20"/>
      </w:rPr>
      <w:fldChar w:fldCharType="begin"/>
    </w:r>
    <w:r w:rsidRPr="00367A52">
      <w:rPr>
        <w:sz w:val="20"/>
      </w:rPr>
      <w:instrText xml:space="preserve"> PAGE   \* MERGEFORMAT </w:instrText>
    </w:r>
    <w:r w:rsidRPr="00367A52">
      <w:rPr>
        <w:sz w:val="20"/>
      </w:rPr>
      <w:fldChar w:fldCharType="separate"/>
    </w:r>
    <w:r w:rsidR="003E0CA2">
      <w:rPr>
        <w:noProof/>
        <w:sz w:val="20"/>
      </w:rPr>
      <w:t>21</w:t>
    </w:r>
    <w:r w:rsidRPr="00367A52">
      <w:rPr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4E727D"/>
    <w:multiLevelType w:val="hybridMultilevel"/>
    <w:tmpl w:val="143A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19"/>
  </w:num>
  <w:num w:numId="4">
    <w:abstractNumId w:val="18"/>
  </w:num>
  <w:num w:numId="5">
    <w:abstractNumId w:val="21"/>
  </w:num>
  <w:num w:numId="6">
    <w:abstractNumId w:val="13"/>
  </w:num>
  <w:num w:numId="7">
    <w:abstractNumId w:val="32"/>
  </w:num>
  <w:num w:numId="8">
    <w:abstractNumId w:val="2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12"/>
  </w:num>
  <w:num w:numId="14">
    <w:abstractNumId w:val="27"/>
  </w:num>
  <w:num w:numId="15">
    <w:abstractNumId w:val="34"/>
  </w:num>
  <w:num w:numId="16">
    <w:abstractNumId w:val="28"/>
  </w:num>
  <w:num w:numId="17">
    <w:abstractNumId w:val="17"/>
  </w:num>
  <w:num w:numId="18">
    <w:abstractNumId w:val="29"/>
  </w:num>
  <w:num w:numId="19">
    <w:abstractNumId w:val="25"/>
  </w:num>
  <w:num w:numId="20">
    <w:abstractNumId w:val="20"/>
  </w:num>
  <w:num w:numId="21">
    <w:abstractNumId w:val="3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0"/>
  </w:num>
  <w:num w:numId="33">
    <w:abstractNumId w:val="14"/>
  </w:num>
  <w:num w:numId="34">
    <w:abstractNumId w:val="15"/>
  </w:num>
  <w:num w:numId="35">
    <w:abstractNumId w:val="3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2B44"/>
    <w:rsid w:val="00003EF7"/>
    <w:rsid w:val="00012299"/>
    <w:rsid w:val="00014AB5"/>
    <w:rsid w:val="0001542F"/>
    <w:rsid w:val="0001605C"/>
    <w:rsid w:val="0001734E"/>
    <w:rsid w:val="00020D3B"/>
    <w:rsid w:val="00020E2E"/>
    <w:rsid w:val="00022691"/>
    <w:rsid w:val="000262AA"/>
    <w:rsid w:val="00027902"/>
    <w:rsid w:val="00031240"/>
    <w:rsid w:val="00031FB1"/>
    <w:rsid w:val="00032E27"/>
    <w:rsid w:val="0003613F"/>
    <w:rsid w:val="00036238"/>
    <w:rsid w:val="0003644D"/>
    <w:rsid w:val="00036FFE"/>
    <w:rsid w:val="0003742E"/>
    <w:rsid w:val="00037E38"/>
    <w:rsid w:val="00040C86"/>
    <w:rsid w:val="00042EA0"/>
    <w:rsid w:val="00046281"/>
    <w:rsid w:val="00046576"/>
    <w:rsid w:val="00046D73"/>
    <w:rsid w:val="000521E0"/>
    <w:rsid w:val="000529EB"/>
    <w:rsid w:val="000542F1"/>
    <w:rsid w:val="000603D0"/>
    <w:rsid w:val="00060498"/>
    <w:rsid w:val="000604E1"/>
    <w:rsid w:val="00064372"/>
    <w:rsid w:val="0006475C"/>
    <w:rsid w:val="0006663F"/>
    <w:rsid w:val="000674F4"/>
    <w:rsid w:val="00070988"/>
    <w:rsid w:val="000714DB"/>
    <w:rsid w:val="000744B7"/>
    <w:rsid w:val="00076E4A"/>
    <w:rsid w:val="00076E5B"/>
    <w:rsid w:val="0008169F"/>
    <w:rsid w:val="00082B45"/>
    <w:rsid w:val="000854BF"/>
    <w:rsid w:val="00085E42"/>
    <w:rsid w:val="000917A9"/>
    <w:rsid w:val="00095B21"/>
    <w:rsid w:val="00095FE0"/>
    <w:rsid w:val="000968B1"/>
    <w:rsid w:val="000977B0"/>
    <w:rsid w:val="000A0221"/>
    <w:rsid w:val="000A3892"/>
    <w:rsid w:val="000A4110"/>
    <w:rsid w:val="000A45C2"/>
    <w:rsid w:val="000A58EA"/>
    <w:rsid w:val="000B42E2"/>
    <w:rsid w:val="000B4980"/>
    <w:rsid w:val="000B7F23"/>
    <w:rsid w:val="000C087C"/>
    <w:rsid w:val="000C1940"/>
    <w:rsid w:val="000C1A60"/>
    <w:rsid w:val="000C246C"/>
    <w:rsid w:val="000C3C62"/>
    <w:rsid w:val="000C52EF"/>
    <w:rsid w:val="000C6C97"/>
    <w:rsid w:val="000C7625"/>
    <w:rsid w:val="000D2189"/>
    <w:rsid w:val="000D29FE"/>
    <w:rsid w:val="000D44C2"/>
    <w:rsid w:val="000D4A89"/>
    <w:rsid w:val="000D55F9"/>
    <w:rsid w:val="000D7EDD"/>
    <w:rsid w:val="000E077A"/>
    <w:rsid w:val="000E0F78"/>
    <w:rsid w:val="000E4F08"/>
    <w:rsid w:val="000E52E7"/>
    <w:rsid w:val="000E55DB"/>
    <w:rsid w:val="000E5DD2"/>
    <w:rsid w:val="000E6D37"/>
    <w:rsid w:val="000F0035"/>
    <w:rsid w:val="000F6D08"/>
    <w:rsid w:val="001006C9"/>
    <w:rsid w:val="00103178"/>
    <w:rsid w:val="0011022C"/>
    <w:rsid w:val="001111C9"/>
    <w:rsid w:val="001122B2"/>
    <w:rsid w:val="00113F3B"/>
    <w:rsid w:val="001203DB"/>
    <w:rsid w:val="001212A9"/>
    <w:rsid w:val="001247AF"/>
    <w:rsid w:val="001252A4"/>
    <w:rsid w:val="00125B49"/>
    <w:rsid w:val="00126035"/>
    <w:rsid w:val="001356EB"/>
    <w:rsid w:val="001370B7"/>
    <w:rsid w:val="00140FCC"/>
    <w:rsid w:val="00144951"/>
    <w:rsid w:val="00145F5A"/>
    <w:rsid w:val="001477AC"/>
    <w:rsid w:val="00150DE5"/>
    <w:rsid w:val="00153F15"/>
    <w:rsid w:val="00155798"/>
    <w:rsid w:val="00156659"/>
    <w:rsid w:val="00163C26"/>
    <w:rsid w:val="00164C0C"/>
    <w:rsid w:val="00164FB8"/>
    <w:rsid w:val="00166B92"/>
    <w:rsid w:val="00166F63"/>
    <w:rsid w:val="00171491"/>
    <w:rsid w:val="00171D0C"/>
    <w:rsid w:val="00173DE1"/>
    <w:rsid w:val="00174FB4"/>
    <w:rsid w:val="001773A1"/>
    <w:rsid w:val="00177445"/>
    <w:rsid w:val="001779D6"/>
    <w:rsid w:val="00183472"/>
    <w:rsid w:val="00183500"/>
    <w:rsid w:val="00183F1F"/>
    <w:rsid w:val="00186C73"/>
    <w:rsid w:val="001879EA"/>
    <w:rsid w:val="00190592"/>
    <w:rsid w:val="001908FD"/>
    <w:rsid w:val="00192CAB"/>
    <w:rsid w:val="001937E8"/>
    <w:rsid w:val="00194294"/>
    <w:rsid w:val="001947BA"/>
    <w:rsid w:val="001949F9"/>
    <w:rsid w:val="00196E05"/>
    <w:rsid w:val="001979FB"/>
    <w:rsid w:val="001A13D6"/>
    <w:rsid w:val="001A1EB9"/>
    <w:rsid w:val="001A1EDB"/>
    <w:rsid w:val="001A2C76"/>
    <w:rsid w:val="001A65B1"/>
    <w:rsid w:val="001A6B68"/>
    <w:rsid w:val="001B2DC2"/>
    <w:rsid w:val="001B4653"/>
    <w:rsid w:val="001B4CF3"/>
    <w:rsid w:val="001B7206"/>
    <w:rsid w:val="001B7746"/>
    <w:rsid w:val="001C104E"/>
    <w:rsid w:val="001C1513"/>
    <w:rsid w:val="001C1F07"/>
    <w:rsid w:val="001C389A"/>
    <w:rsid w:val="001C3B7D"/>
    <w:rsid w:val="001C4B3A"/>
    <w:rsid w:val="001C4E1C"/>
    <w:rsid w:val="001C52EF"/>
    <w:rsid w:val="001C62FE"/>
    <w:rsid w:val="001D2130"/>
    <w:rsid w:val="001D22F6"/>
    <w:rsid w:val="001D576A"/>
    <w:rsid w:val="001D7A60"/>
    <w:rsid w:val="001E2F7F"/>
    <w:rsid w:val="001E3A69"/>
    <w:rsid w:val="001E470A"/>
    <w:rsid w:val="001E48AC"/>
    <w:rsid w:val="001E5552"/>
    <w:rsid w:val="001E5E1B"/>
    <w:rsid w:val="001E70BC"/>
    <w:rsid w:val="001F1035"/>
    <w:rsid w:val="001F183F"/>
    <w:rsid w:val="001F26CB"/>
    <w:rsid w:val="001F35D2"/>
    <w:rsid w:val="001F3B2E"/>
    <w:rsid w:val="001F6A30"/>
    <w:rsid w:val="001F6CB5"/>
    <w:rsid w:val="001F7960"/>
    <w:rsid w:val="0020367D"/>
    <w:rsid w:val="00210220"/>
    <w:rsid w:val="002104DC"/>
    <w:rsid w:val="00214FEF"/>
    <w:rsid w:val="00216674"/>
    <w:rsid w:val="002202EA"/>
    <w:rsid w:val="00222A74"/>
    <w:rsid w:val="00222F2C"/>
    <w:rsid w:val="00223602"/>
    <w:rsid w:val="002337C5"/>
    <w:rsid w:val="002365ED"/>
    <w:rsid w:val="00240293"/>
    <w:rsid w:val="002439C1"/>
    <w:rsid w:val="00243E93"/>
    <w:rsid w:val="00243F27"/>
    <w:rsid w:val="00244DBB"/>
    <w:rsid w:val="00247806"/>
    <w:rsid w:val="00254541"/>
    <w:rsid w:val="002545CC"/>
    <w:rsid w:val="0025737E"/>
    <w:rsid w:val="00261EF0"/>
    <w:rsid w:val="00263B16"/>
    <w:rsid w:val="00264E0F"/>
    <w:rsid w:val="0026502E"/>
    <w:rsid w:val="00265AB7"/>
    <w:rsid w:val="00265E8B"/>
    <w:rsid w:val="002669D1"/>
    <w:rsid w:val="0027056B"/>
    <w:rsid w:val="0027277A"/>
    <w:rsid w:val="00272B74"/>
    <w:rsid w:val="0027404D"/>
    <w:rsid w:val="002748F3"/>
    <w:rsid w:val="002755F0"/>
    <w:rsid w:val="00281E00"/>
    <w:rsid w:val="00284BED"/>
    <w:rsid w:val="00287410"/>
    <w:rsid w:val="00290847"/>
    <w:rsid w:val="00296439"/>
    <w:rsid w:val="002A07FA"/>
    <w:rsid w:val="002A1FCC"/>
    <w:rsid w:val="002A34B4"/>
    <w:rsid w:val="002A5AD2"/>
    <w:rsid w:val="002A7149"/>
    <w:rsid w:val="002B0E4B"/>
    <w:rsid w:val="002B1C66"/>
    <w:rsid w:val="002B27BF"/>
    <w:rsid w:val="002B422A"/>
    <w:rsid w:val="002C03AE"/>
    <w:rsid w:val="002C071A"/>
    <w:rsid w:val="002C2BE0"/>
    <w:rsid w:val="002C4752"/>
    <w:rsid w:val="002C4CAD"/>
    <w:rsid w:val="002C4EB0"/>
    <w:rsid w:val="002C652A"/>
    <w:rsid w:val="002C6DB3"/>
    <w:rsid w:val="002C7ABC"/>
    <w:rsid w:val="002D16D2"/>
    <w:rsid w:val="002D3249"/>
    <w:rsid w:val="002D4599"/>
    <w:rsid w:val="002D45EA"/>
    <w:rsid w:val="002D5DF0"/>
    <w:rsid w:val="002D6CE7"/>
    <w:rsid w:val="002E098A"/>
    <w:rsid w:val="002E1E34"/>
    <w:rsid w:val="002E2693"/>
    <w:rsid w:val="002E3250"/>
    <w:rsid w:val="002E39C4"/>
    <w:rsid w:val="002E49F7"/>
    <w:rsid w:val="002E4F8E"/>
    <w:rsid w:val="002E5015"/>
    <w:rsid w:val="002E6D53"/>
    <w:rsid w:val="002F078D"/>
    <w:rsid w:val="002F0F12"/>
    <w:rsid w:val="002F4384"/>
    <w:rsid w:val="002F5A52"/>
    <w:rsid w:val="002F6572"/>
    <w:rsid w:val="002F7FCC"/>
    <w:rsid w:val="0030169A"/>
    <w:rsid w:val="0030193E"/>
    <w:rsid w:val="003044F2"/>
    <w:rsid w:val="00304807"/>
    <w:rsid w:val="003052ED"/>
    <w:rsid w:val="003067A4"/>
    <w:rsid w:val="00315B8A"/>
    <w:rsid w:val="00315E64"/>
    <w:rsid w:val="003162B5"/>
    <w:rsid w:val="00316AAA"/>
    <w:rsid w:val="0031774D"/>
    <w:rsid w:val="00320FEF"/>
    <w:rsid w:val="00322DA0"/>
    <w:rsid w:val="00323442"/>
    <w:rsid w:val="00323C02"/>
    <w:rsid w:val="00324B1F"/>
    <w:rsid w:val="00325C80"/>
    <w:rsid w:val="00331BAE"/>
    <w:rsid w:val="00334419"/>
    <w:rsid w:val="00334743"/>
    <w:rsid w:val="00336878"/>
    <w:rsid w:val="00337A04"/>
    <w:rsid w:val="00342446"/>
    <w:rsid w:val="003429EC"/>
    <w:rsid w:val="00342F1C"/>
    <w:rsid w:val="00343A5A"/>
    <w:rsid w:val="00343F75"/>
    <w:rsid w:val="003537FC"/>
    <w:rsid w:val="0035485E"/>
    <w:rsid w:val="003561C9"/>
    <w:rsid w:val="003568A8"/>
    <w:rsid w:val="0035749B"/>
    <w:rsid w:val="00357803"/>
    <w:rsid w:val="00360BC2"/>
    <w:rsid w:val="00360DC5"/>
    <w:rsid w:val="003617F5"/>
    <w:rsid w:val="00361BC0"/>
    <w:rsid w:val="00362958"/>
    <w:rsid w:val="003630FF"/>
    <w:rsid w:val="003639D2"/>
    <w:rsid w:val="00367A52"/>
    <w:rsid w:val="00371097"/>
    <w:rsid w:val="00372EC3"/>
    <w:rsid w:val="00373CF1"/>
    <w:rsid w:val="003745EE"/>
    <w:rsid w:val="0037584E"/>
    <w:rsid w:val="00375DDE"/>
    <w:rsid w:val="003821EC"/>
    <w:rsid w:val="00382F0B"/>
    <w:rsid w:val="00383157"/>
    <w:rsid w:val="00383972"/>
    <w:rsid w:val="0039006F"/>
    <w:rsid w:val="003908D1"/>
    <w:rsid w:val="00390905"/>
    <w:rsid w:val="00391C1F"/>
    <w:rsid w:val="00392F58"/>
    <w:rsid w:val="00393E2A"/>
    <w:rsid w:val="00393F02"/>
    <w:rsid w:val="003945FA"/>
    <w:rsid w:val="00395167"/>
    <w:rsid w:val="003954A1"/>
    <w:rsid w:val="003958DA"/>
    <w:rsid w:val="00396F91"/>
    <w:rsid w:val="003976C2"/>
    <w:rsid w:val="00397B31"/>
    <w:rsid w:val="003A006D"/>
    <w:rsid w:val="003A11F7"/>
    <w:rsid w:val="003A2668"/>
    <w:rsid w:val="003A28F9"/>
    <w:rsid w:val="003A3D7B"/>
    <w:rsid w:val="003A6603"/>
    <w:rsid w:val="003A706D"/>
    <w:rsid w:val="003B10B8"/>
    <w:rsid w:val="003B1AAB"/>
    <w:rsid w:val="003B1D96"/>
    <w:rsid w:val="003B2442"/>
    <w:rsid w:val="003B43E6"/>
    <w:rsid w:val="003B528D"/>
    <w:rsid w:val="003B68C2"/>
    <w:rsid w:val="003B6E78"/>
    <w:rsid w:val="003C0CF5"/>
    <w:rsid w:val="003C32DE"/>
    <w:rsid w:val="003C3820"/>
    <w:rsid w:val="003C490E"/>
    <w:rsid w:val="003C4A16"/>
    <w:rsid w:val="003C5084"/>
    <w:rsid w:val="003C6060"/>
    <w:rsid w:val="003D0CC9"/>
    <w:rsid w:val="003D31E7"/>
    <w:rsid w:val="003D4E4A"/>
    <w:rsid w:val="003D6BA4"/>
    <w:rsid w:val="003E0121"/>
    <w:rsid w:val="003E0CA2"/>
    <w:rsid w:val="003E463C"/>
    <w:rsid w:val="003E5B9F"/>
    <w:rsid w:val="003F002C"/>
    <w:rsid w:val="003F0C59"/>
    <w:rsid w:val="003F1C83"/>
    <w:rsid w:val="003F1D51"/>
    <w:rsid w:val="003F2294"/>
    <w:rsid w:val="003F362D"/>
    <w:rsid w:val="003F5A18"/>
    <w:rsid w:val="003F7BBC"/>
    <w:rsid w:val="00400CD8"/>
    <w:rsid w:val="00402515"/>
    <w:rsid w:val="00402DB4"/>
    <w:rsid w:val="004037EE"/>
    <w:rsid w:val="004046A3"/>
    <w:rsid w:val="0040567E"/>
    <w:rsid w:val="00407766"/>
    <w:rsid w:val="00410A37"/>
    <w:rsid w:val="00415D6B"/>
    <w:rsid w:val="004201F9"/>
    <w:rsid w:val="004209E3"/>
    <w:rsid w:val="00420EA6"/>
    <w:rsid w:val="004226CD"/>
    <w:rsid w:val="00427188"/>
    <w:rsid w:val="004272E8"/>
    <w:rsid w:val="00430077"/>
    <w:rsid w:val="00434DE9"/>
    <w:rsid w:val="00435E16"/>
    <w:rsid w:val="00436002"/>
    <w:rsid w:val="004379B1"/>
    <w:rsid w:val="0044358A"/>
    <w:rsid w:val="00443606"/>
    <w:rsid w:val="00443C7B"/>
    <w:rsid w:val="004529FD"/>
    <w:rsid w:val="00452AFB"/>
    <w:rsid w:val="00453385"/>
    <w:rsid w:val="004542A4"/>
    <w:rsid w:val="00455622"/>
    <w:rsid w:val="00456D4B"/>
    <w:rsid w:val="004574F4"/>
    <w:rsid w:val="004608BB"/>
    <w:rsid w:val="004616D4"/>
    <w:rsid w:val="00461CA6"/>
    <w:rsid w:val="0046284C"/>
    <w:rsid w:val="004636ED"/>
    <w:rsid w:val="00464D25"/>
    <w:rsid w:val="004662DD"/>
    <w:rsid w:val="00466DD1"/>
    <w:rsid w:val="00472AE7"/>
    <w:rsid w:val="00472D09"/>
    <w:rsid w:val="00485AB2"/>
    <w:rsid w:val="00486B14"/>
    <w:rsid w:val="00486CC5"/>
    <w:rsid w:val="00487B12"/>
    <w:rsid w:val="00487B5A"/>
    <w:rsid w:val="00490268"/>
    <w:rsid w:val="00490B30"/>
    <w:rsid w:val="00495895"/>
    <w:rsid w:val="004965C3"/>
    <w:rsid w:val="00496E61"/>
    <w:rsid w:val="004A0498"/>
    <w:rsid w:val="004A05E4"/>
    <w:rsid w:val="004A0A3E"/>
    <w:rsid w:val="004A269E"/>
    <w:rsid w:val="004A44B8"/>
    <w:rsid w:val="004A4539"/>
    <w:rsid w:val="004A4B3F"/>
    <w:rsid w:val="004A6C8B"/>
    <w:rsid w:val="004B3BA3"/>
    <w:rsid w:val="004B628D"/>
    <w:rsid w:val="004B6D91"/>
    <w:rsid w:val="004C0112"/>
    <w:rsid w:val="004C0A30"/>
    <w:rsid w:val="004C5E28"/>
    <w:rsid w:val="004E0064"/>
    <w:rsid w:val="004E0291"/>
    <w:rsid w:val="004E304E"/>
    <w:rsid w:val="004E459C"/>
    <w:rsid w:val="004E4C12"/>
    <w:rsid w:val="004E518D"/>
    <w:rsid w:val="004E5AC9"/>
    <w:rsid w:val="004F0D8C"/>
    <w:rsid w:val="004F1F16"/>
    <w:rsid w:val="004F4796"/>
    <w:rsid w:val="004F5270"/>
    <w:rsid w:val="004F5605"/>
    <w:rsid w:val="004F66EE"/>
    <w:rsid w:val="004F733D"/>
    <w:rsid w:val="005015FE"/>
    <w:rsid w:val="00501BF6"/>
    <w:rsid w:val="00502C7A"/>
    <w:rsid w:val="00505715"/>
    <w:rsid w:val="005077EB"/>
    <w:rsid w:val="005101B0"/>
    <w:rsid w:val="00512664"/>
    <w:rsid w:val="00513B2E"/>
    <w:rsid w:val="00515573"/>
    <w:rsid w:val="00515973"/>
    <w:rsid w:val="005161D4"/>
    <w:rsid w:val="005203CA"/>
    <w:rsid w:val="005214E3"/>
    <w:rsid w:val="005235F1"/>
    <w:rsid w:val="00524670"/>
    <w:rsid w:val="00526F9E"/>
    <w:rsid w:val="005276DF"/>
    <w:rsid w:val="00527D6C"/>
    <w:rsid w:val="005302E3"/>
    <w:rsid w:val="00532E79"/>
    <w:rsid w:val="005331E4"/>
    <w:rsid w:val="00533FB6"/>
    <w:rsid w:val="00534858"/>
    <w:rsid w:val="00537F3E"/>
    <w:rsid w:val="0054773A"/>
    <w:rsid w:val="005501E8"/>
    <w:rsid w:val="00551844"/>
    <w:rsid w:val="00552406"/>
    <w:rsid w:val="00554CE0"/>
    <w:rsid w:val="005561EA"/>
    <w:rsid w:val="00557007"/>
    <w:rsid w:val="005604DF"/>
    <w:rsid w:val="00562231"/>
    <w:rsid w:val="005628DF"/>
    <w:rsid w:val="005644A3"/>
    <w:rsid w:val="00564845"/>
    <w:rsid w:val="00571FFB"/>
    <w:rsid w:val="00572652"/>
    <w:rsid w:val="0057283E"/>
    <w:rsid w:val="00572975"/>
    <w:rsid w:val="00572DB2"/>
    <w:rsid w:val="0057332F"/>
    <w:rsid w:val="00573BC1"/>
    <w:rsid w:val="00575034"/>
    <w:rsid w:val="00580CF0"/>
    <w:rsid w:val="005814C6"/>
    <w:rsid w:val="00586964"/>
    <w:rsid w:val="0058742B"/>
    <w:rsid w:val="00587966"/>
    <w:rsid w:val="005901DB"/>
    <w:rsid w:val="00591A24"/>
    <w:rsid w:val="00593AF7"/>
    <w:rsid w:val="00593B9A"/>
    <w:rsid w:val="00595951"/>
    <w:rsid w:val="0059622F"/>
    <w:rsid w:val="00597159"/>
    <w:rsid w:val="005A0FC7"/>
    <w:rsid w:val="005A128A"/>
    <w:rsid w:val="005A1B9C"/>
    <w:rsid w:val="005A29D4"/>
    <w:rsid w:val="005A2E51"/>
    <w:rsid w:val="005A4A74"/>
    <w:rsid w:val="005A6CDD"/>
    <w:rsid w:val="005B11B0"/>
    <w:rsid w:val="005B20CD"/>
    <w:rsid w:val="005B3ACE"/>
    <w:rsid w:val="005C1423"/>
    <w:rsid w:val="005C2904"/>
    <w:rsid w:val="005C3511"/>
    <w:rsid w:val="005C5DDC"/>
    <w:rsid w:val="005C7329"/>
    <w:rsid w:val="005D0C6D"/>
    <w:rsid w:val="005D0F77"/>
    <w:rsid w:val="005D2587"/>
    <w:rsid w:val="005D2D7B"/>
    <w:rsid w:val="005D3A61"/>
    <w:rsid w:val="005D43A9"/>
    <w:rsid w:val="005D48DC"/>
    <w:rsid w:val="005E188E"/>
    <w:rsid w:val="005E221B"/>
    <w:rsid w:val="005E5DF2"/>
    <w:rsid w:val="005F1843"/>
    <w:rsid w:val="005F3B35"/>
    <w:rsid w:val="005F6D29"/>
    <w:rsid w:val="00600317"/>
    <w:rsid w:val="00601755"/>
    <w:rsid w:val="00601A1E"/>
    <w:rsid w:val="00604377"/>
    <w:rsid w:val="006066B4"/>
    <w:rsid w:val="00606F67"/>
    <w:rsid w:val="00610415"/>
    <w:rsid w:val="006159F2"/>
    <w:rsid w:val="00615EAD"/>
    <w:rsid w:val="006164EB"/>
    <w:rsid w:val="00617317"/>
    <w:rsid w:val="00617DF7"/>
    <w:rsid w:val="006234B9"/>
    <w:rsid w:val="0062413A"/>
    <w:rsid w:val="00624F61"/>
    <w:rsid w:val="0063209C"/>
    <w:rsid w:val="0063326F"/>
    <w:rsid w:val="00636043"/>
    <w:rsid w:val="0063632F"/>
    <w:rsid w:val="00637131"/>
    <w:rsid w:val="006408A0"/>
    <w:rsid w:val="0064243E"/>
    <w:rsid w:val="00646890"/>
    <w:rsid w:val="00646F28"/>
    <w:rsid w:val="00646F97"/>
    <w:rsid w:val="00650F97"/>
    <w:rsid w:val="006527FF"/>
    <w:rsid w:val="00652B08"/>
    <w:rsid w:val="00653429"/>
    <w:rsid w:val="006558FB"/>
    <w:rsid w:val="00655EED"/>
    <w:rsid w:val="006613AC"/>
    <w:rsid w:val="00663676"/>
    <w:rsid w:val="00663728"/>
    <w:rsid w:val="006662A2"/>
    <w:rsid w:val="006667BB"/>
    <w:rsid w:val="00671569"/>
    <w:rsid w:val="0067182B"/>
    <w:rsid w:val="00674405"/>
    <w:rsid w:val="006747FC"/>
    <w:rsid w:val="006749A8"/>
    <w:rsid w:val="00675051"/>
    <w:rsid w:val="00675814"/>
    <w:rsid w:val="00676856"/>
    <w:rsid w:val="00676BC7"/>
    <w:rsid w:val="00677BF8"/>
    <w:rsid w:val="00681E91"/>
    <w:rsid w:val="00685E19"/>
    <w:rsid w:val="00685EFD"/>
    <w:rsid w:val="00686AE7"/>
    <w:rsid w:val="00687376"/>
    <w:rsid w:val="00687C9D"/>
    <w:rsid w:val="00690F51"/>
    <w:rsid w:val="00691E1C"/>
    <w:rsid w:val="006957C9"/>
    <w:rsid w:val="006A2E63"/>
    <w:rsid w:val="006A4D78"/>
    <w:rsid w:val="006A5F46"/>
    <w:rsid w:val="006A72B8"/>
    <w:rsid w:val="006A787E"/>
    <w:rsid w:val="006B08D6"/>
    <w:rsid w:val="006B1164"/>
    <w:rsid w:val="006B1B25"/>
    <w:rsid w:val="006B219F"/>
    <w:rsid w:val="006B26CF"/>
    <w:rsid w:val="006B59D4"/>
    <w:rsid w:val="006B5D2E"/>
    <w:rsid w:val="006B66FD"/>
    <w:rsid w:val="006B70B2"/>
    <w:rsid w:val="006C0FB3"/>
    <w:rsid w:val="006C20CF"/>
    <w:rsid w:val="006C3BF0"/>
    <w:rsid w:val="006C6C7D"/>
    <w:rsid w:val="006D0C37"/>
    <w:rsid w:val="006D1466"/>
    <w:rsid w:val="006D2BE0"/>
    <w:rsid w:val="006D2EFB"/>
    <w:rsid w:val="006D32B1"/>
    <w:rsid w:val="006D342D"/>
    <w:rsid w:val="006D505B"/>
    <w:rsid w:val="006D6280"/>
    <w:rsid w:val="006D798B"/>
    <w:rsid w:val="006E0854"/>
    <w:rsid w:val="006E1B29"/>
    <w:rsid w:val="006E2899"/>
    <w:rsid w:val="006E2BB6"/>
    <w:rsid w:val="006E34AB"/>
    <w:rsid w:val="006E4315"/>
    <w:rsid w:val="006E4B11"/>
    <w:rsid w:val="006E58E5"/>
    <w:rsid w:val="006E732F"/>
    <w:rsid w:val="006F0841"/>
    <w:rsid w:val="006F0A0D"/>
    <w:rsid w:val="006F533B"/>
    <w:rsid w:val="006F6375"/>
    <w:rsid w:val="006F705D"/>
    <w:rsid w:val="006F7683"/>
    <w:rsid w:val="00700D07"/>
    <w:rsid w:val="00702BEB"/>
    <w:rsid w:val="007033BC"/>
    <w:rsid w:val="00706504"/>
    <w:rsid w:val="007079E8"/>
    <w:rsid w:val="00711A1C"/>
    <w:rsid w:val="00711E73"/>
    <w:rsid w:val="00712550"/>
    <w:rsid w:val="007156AC"/>
    <w:rsid w:val="00715B30"/>
    <w:rsid w:val="00716261"/>
    <w:rsid w:val="007169F9"/>
    <w:rsid w:val="00722FAA"/>
    <w:rsid w:val="00723ACA"/>
    <w:rsid w:val="007266AE"/>
    <w:rsid w:val="00730AD6"/>
    <w:rsid w:val="00736F41"/>
    <w:rsid w:val="00737142"/>
    <w:rsid w:val="00737DD0"/>
    <w:rsid w:val="007416AD"/>
    <w:rsid w:val="00742AF1"/>
    <w:rsid w:val="00742BF8"/>
    <w:rsid w:val="00746483"/>
    <w:rsid w:val="00746EC3"/>
    <w:rsid w:val="00746F4C"/>
    <w:rsid w:val="00752023"/>
    <w:rsid w:val="00754A52"/>
    <w:rsid w:val="00754E84"/>
    <w:rsid w:val="00756BF0"/>
    <w:rsid w:val="00757659"/>
    <w:rsid w:val="00762127"/>
    <w:rsid w:val="00763BD3"/>
    <w:rsid w:val="00763CE7"/>
    <w:rsid w:val="00765171"/>
    <w:rsid w:val="007724F1"/>
    <w:rsid w:val="007732DB"/>
    <w:rsid w:val="00774025"/>
    <w:rsid w:val="007753F0"/>
    <w:rsid w:val="007763A4"/>
    <w:rsid w:val="00776CFD"/>
    <w:rsid w:val="0078123C"/>
    <w:rsid w:val="00783EE2"/>
    <w:rsid w:val="007858B9"/>
    <w:rsid w:val="007870A1"/>
    <w:rsid w:val="00792C6D"/>
    <w:rsid w:val="00794881"/>
    <w:rsid w:val="007953BF"/>
    <w:rsid w:val="00795748"/>
    <w:rsid w:val="007A2C1E"/>
    <w:rsid w:val="007A3EF2"/>
    <w:rsid w:val="007A4569"/>
    <w:rsid w:val="007A4639"/>
    <w:rsid w:val="007A4B11"/>
    <w:rsid w:val="007A4EF8"/>
    <w:rsid w:val="007B33F2"/>
    <w:rsid w:val="007B513D"/>
    <w:rsid w:val="007B64C9"/>
    <w:rsid w:val="007C33B8"/>
    <w:rsid w:val="007C68F1"/>
    <w:rsid w:val="007D19D6"/>
    <w:rsid w:val="007D374F"/>
    <w:rsid w:val="007D392F"/>
    <w:rsid w:val="007E184C"/>
    <w:rsid w:val="007E45B7"/>
    <w:rsid w:val="007E4F4C"/>
    <w:rsid w:val="007E515A"/>
    <w:rsid w:val="007E51A5"/>
    <w:rsid w:val="007E702A"/>
    <w:rsid w:val="007E7A86"/>
    <w:rsid w:val="007E7E5E"/>
    <w:rsid w:val="007F120C"/>
    <w:rsid w:val="007F191E"/>
    <w:rsid w:val="007F2513"/>
    <w:rsid w:val="007F4570"/>
    <w:rsid w:val="007F5CA5"/>
    <w:rsid w:val="007F5FFE"/>
    <w:rsid w:val="007F626D"/>
    <w:rsid w:val="00800C57"/>
    <w:rsid w:val="00801004"/>
    <w:rsid w:val="00803888"/>
    <w:rsid w:val="00805529"/>
    <w:rsid w:val="008061E3"/>
    <w:rsid w:val="00806401"/>
    <w:rsid w:val="00806E45"/>
    <w:rsid w:val="00807143"/>
    <w:rsid w:val="00807662"/>
    <w:rsid w:val="0080775D"/>
    <w:rsid w:val="00812951"/>
    <w:rsid w:val="00812CC8"/>
    <w:rsid w:val="00813093"/>
    <w:rsid w:val="00815504"/>
    <w:rsid w:val="00815F4F"/>
    <w:rsid w:val="00821EAB"/>
    <w:rsid w:val="00822DBE"/>
    <w:rsid w:val="00823FF1"/>
    <w:rsid w:val="00832939"/>
    <w:rsid w:val="00833775"/>
    <w:rsid w:val="008341E5"/>
    <w:rsid w:val="00836D9F"/>
    <w:rsid w:val="00837192"/>
    <w:rsid w:val="00837F96"/>
    <w:rsid w:val="0084076E"/>
    <w:rsid w:val="0084178A"/>
    <w:rsid w:val="0084267C"/>
    <w:rsid w:val="0084301C"/>
    <w:rsid w:val="00843B8C"/>
    <w:rsid w:val="00844EEF"/>
    <w:rsid w:val="0084577A"/>
    <w:rsid w:val="0084592E"/>
    <w:rsid w:val="0084621E"/>
    <w:rsid w:val="0084774B"/>
    <w:rsid w:val="00851780"/>
    <w:rsid w:val="008523BA"/>
    <w:rsid w:val="0085294D"/>
    <w:rsid w:val="00853D93"/>
    <w:rsid w:val="00855145"/>
    <w:rsid w:val="0085571D"/>
    <w:rsid w:val="0086186E"/>
    <w:rsid w:val="00862A3C"/>
    <w:rsid w:val="00864C69"/>
    <w:rsid w:val="0086626A"/>
    <w:rsid w:val="00867C2A"/>
    <w:rsid w:val="00870348"/>
    <w:rsid w:val="008723B6"/>
    <w:rsid w:val="0087446D"/>
    <w:rsid w:val="00875267"/>
    <w:rsid w:val="008807E2"/>
    <w:rsid w:val="008812E0"/>
    <w:rsid w:val="00881C45"/>
    <w:rsid w:val="00882F9A"/>
    <w:rsid w:val="0088446A"/>
    <w:rsid w:val="00886759"/>
    <w:rsid w:val="00890757"/>
    <w:rsid w:val="008920D3"/>
    <w:rsid w:val="0089368E"/>
    <w:rsid w:val="0089376C"/>
    <w:rsid w:val="00896253"/>
    <w:rsid w:val="0089647B"/>
    <w:rsid w:val="008973D2"/>
    <w:rsid w:val="008A026F"/>
    <w:rsid w:val="008A66B1"/>
    <w:rsid w:val="008A6A5A"/>
    <w:rsid w:val="008A6C1F"/>
    <w:rsid w:val="008B0271"/>
    <w:rsid w:val="008B06A8"/>
    <w:rsid w:val="008B2FDB"/>
    <w:rsid w:val="008B34EE"/>
    <w:rsid w:val="008B38A9"/>
    <w:rsid w:val="008B7DEE"/>
    <w:rsid w:val="008C2885"/>
    <w:rsid w:val="008C288D"/>
    <w:rsid w:val="008C2FBD"/>
    <w:rsid w:val="008C652D"/>
    <w:rsid w:val="008C6BB0"/>
    <w:rsid w:val="008C735E"/>
    <w:rsid w:val="008C73EC"/>
    <w:rsid w:val="008C7523"/>
    <w:rsid w:val="008D0AF0"/>
    <w:rsid w:val="008D21D9"/>
    <w:rsid w:val="008D29D6"/>
    <w:rsid w:val="008D5769"/>
    <w:rsid w:val="008D5B96"/>
    <w:rsid w:val="008E0CAF"/>
    <w:rsid w:val="008E131C"/>
    <w:rsid w:val="008E13D8"/>
    <w:rsid w:val="008E1A95"/>
    <w:rsid w:val="008F0BE4"/>
    <w:rsid w:val="008F3CDA"/>
    <w:rsid w:val="008F5E1A"/>
    <w:rsid w:val="008F749F"/>
    <w:rsid w:val="008F797C"/>
    <w:rsid w:val="0090105E"/>
    <w:rsid w:val="00902780"/>
    <w:rsid w:val="0090310C"/>
    <w:rsid w:val="0090371E"/>
    <w:rsid w:val="00903997"/>
    <w:rsid w:val="009102BC"/>
    <w:rsid w:val="009102FB"/>
    <w:rsid w:val="009124CD"/>
    <w:rsid w:val="0091291F"/>
    <w:rsid w:val="00912A38"/>
    <w:rsid w:val="00912BD0"/>
    <w:rsid w:val="00913AAB"/>
    <w:rsid w:val="0091459F"/>
    <w:rsid w:val="00914954"/>
    <w:rsid w:val="009153FB"/>
    <w:rsid w:val="00920BA9"/>
    <w:rsid w:val="009246D6"/>
    <w:rsid w:val="00925369"/>
    <w:rsid w:val="0093170A"/>
    <w:rsid w:val="00932AC7"/>
    <w:rsid w:val="00932AD3"/>
    <w:rsid w:val="00936E33"/>
    <w:rsid w:val="00942A49"/>
    <w:rsid w:val="009450FE"/>
    <w:rsid w:val="00945D10"/>
    <w:rsid w:val="00946157"/>
    <w:rsid w:val="00946614"/>
    <w:rsid w:val="00947230"/>
    <w:rsid w:val="009519FE"/>
    <w:rsid w:val="00951C8F"/>
    <w:rsid w:val="00952CF6"/>
    <w:rsid w:val="00955032"/>
    <w:rsid w:val="0096100B"/>
    <w:rsid w:val="00965544"/>
    <w:rsid w:val="00966C89"/>
    <w:rsid w:val="009705EE"/>
    <w:rsid w:val="00973D08"/>
    <w:rsid w:val="00974938"/>
    <w:rsid w:val="00976754"/>
    <w:rsid w:val="00980FD0"/>
    <w:rsid w:val="009811E4"/>
    <w:rsid w:val="00981EA5"/>
    <w:rsid w:val="0098208B"/>
    <w:rsid w:val="0098345B"/>
    <w:rsid w:val="00983C53"/>
    <w:rsid w:val="00983F77"/>
    <w:rsid w:val="0098415F"/>
    <w:rsid w:val="00984DB1"/>
    <w:rsid w:val="00984FF9"/>
    <w:rsid w:val="00993272"/>
    <w:rsid w:val="009948D9"/>
    <w:rsid w:val="009A22A3"/>
    <w:rsid w:val="009A42B6"/>
    <w:rsid w:val="009A533F"/>
    <w:rsid w:val="009A6813"/>
    <w:rsid w:val="009A7455"/>
    <w:rsid w:val="009B07A9"/>
    <w:rsid w:val="009B6147"/>
    <w:rsid w:val="009C539E"/>
    <w:rsid w:val="009C58EA"/>
    <w:rsid w:val="009C5C3D"/>
    <w:rsid w:val="009C7917"/>
    <w:rsid w:val="009D2587"/>
    <w:rsid w:val="009D27CD"/>
    <w:rsid w:val="009D339A"/>
    <w:rsid w:val="009D3CAE"/>
    <w:rsid w:val="009E065B"/>
    <w:rsid w:val="009E2046"/>
    <w:rsid w:val="009E2B91"/>
    <w:rsid w:val="009E3E65"/>
    <w:rsid w:val="009E41A1"/>
    <w:rsid w:val="009F1DF9"/>
    <w:rsid w:val="009F20C0"/>
    <w:rsid w:val="00A00E32"/>
    <w:rsid w:val="00A04FF9"/>
    <w:rsid w:val="00A06A49"/>
    <w:rsid w:val="00A1306A"/>
    <w:rsid w:val="00A13761"/>
    <w:rsid w:val="00A137FE"/>
    <w:rsid w:val="00A1654A"/>
    <w:rsid w:val="00A16F06"/>
    <w:rsid w:val="00A23467"/>
    <w:rsid w:val="00A24365"/>
    <w:rsid w:val="00A25A21"/>
    <w:rsid w:val="00A27387"/>
    <w:rsid w:val="00A307DC"/>
    <w:rsid w:val="00A308D5"/>
    <w:rsid w:val="00A30DCE"/>
    <w:rsid w:val="00A35CA9"/>
    <w:rsid w:val="00A37D46"/>
    <w:rsid w:val="00A427D1"/>
    <w:rsid w:val="00A4549F"/>
    <w:rsid w:val="00A45721"/>
    <w:rsid w:val="00A5008C"/>
    <w:rsid w:val="00A50920"/>
    <w:rsid w:val="00A50A0A"/>
    <w:rsid w:val="00A5329F"/>
    <w:rsid w:val="00A55287"/>
    <w:rsid w:val="00A55787"/>
    <w:rsid w:val="00A60FDC"/>
    <w:rsid w:val="00A640C0"/>
    <w:rsid w:val="00A64681"/>
    <w:rsid w:val="00A664CC"/>
    <w:rsid w:val="00A66CFD"/>
    <w:rsid w:val="00A70889"/>
    <w:rsid w:val="00A73364"/>
    <w:rsid w:val="00A739C2"/>
    <w:rsid w:val="00A73CDC"/>
    <w:rsid w:val="00A73D9E"/>
    <w:rsid w:val="00A74405"/>
    <w:rsid w:val="00A76A0F"/>
    <w:rsid w:val="00A773A4"/>
    <w:rsid w:val="00A843FA"/>
    <w:rsid w:val="00A874C7"/>
    <w:rsid w:val="00A87D4D"/>
    <w:rsid w:val="00A921F5"/>
    <w:rsid w:val="00A9562D"/>
    <w:rsid w:val="00AA0065"/>
    <w:rsid w:val="00AA164E"/>
    <w:rsid w:val="00AA3226"/>
    <w:rsid w:val="00AA4999"/>
    <w:rsid w:val="00AB00A7"/>
    <w:rsid w:val="00AB1518"/>
    <w:rsid w:val="00AB1BFF"/>
    <w:rsid w:val="00AB2B18"/>
    <w:rsid w:val="00AB2C6F"/>
    <w:rsid w:val="00AB7442"/>
    <w:rsid w:val="00AB75BD"/>
    <w:rsid w:val="00AC17A9"/>
    <w:rsid w:val="00AC43C0"/>
    <w:rsid w:val="00AC4ABD"/>
    <w:rsid w:val="00AC7EEC"/>
    <w:rsid w:val="00AD0435"/>
    <w:rsid w:val="00AD1551"/>
    <w:rsid w:val="00AD4354"/>
    <w:rsid w:val="00AD4F86"/>
    <w:rsid w:val="00AD6BA2"/>
    <w:rsid w:val="00AD7107"/>
    <w:rsid w:val="00AE0550"/>
    <w:rsid w:val="00AE0E04"/>
    <w:rsid w:val="00AE1A3C"/>
    <w:rsid w:val="00AE4805"/>
    <w:rsid w:val="00AE5FA5"/>
    <w:rsid w:val="00AF33A6"/>
    <w:rsid w:val="00AF3956"/>
    <w:rsid w:val="00AF3F35"/>
    <w:rsid w:val="00AF50E9"/>
    <w:rsid w:val="00AF55BF"/>
    <w:rsid w:val="00AF646C"/>
    <w:rsid w:val="00B1184C"/>
    <w:rsid w:val="00B12CC7"/>
    <w:rsid w:val="00B1426E"/>
    <w:rsid w:val="00B15766"/>
    <w:rsid w:val="00B164A7"/>
    <w:rsid w:val="00B20129"/>
    <w:rsid w:val="00B22218"/>
    <w:rsid w:val="00B22B12"/>
    <w:rsid w:val="00B233AE"/>
    <w:rsid w:val="00B24A60"/>
    <w:rsid w:val="00B256BA"/>
    <w:rsid w:val="00B25D81"/>
    <w:rsid w:val="00B2785A"/>
    <w:rsid w:val="00B32DD8"/>
    <w:rsid w:val="00B34B94"/>
    <w:rsid w:val="00B34E30"/>
    <w:rsid w:val="00B37600"/>
    <w:rsid w:val="00B37A13"/>
    <w:rsid w:val="00B400BB"/>
    <w:rsid w:val="00B413CB"/>
    <w:rsid w:val="00B4201F"/>
    <w:rsid w:val="00B429FA"/>
    <w:rsid w:val="00B443BF"/>
    <w:rsid w:val="00B45CE7"/>
    <w:rsid w:val="00B45D82"/>
    <w:rsid w:val="00B467A4"/>
    <w:rsid w:val="00B46B6E"/>
    <w:rsid w:val="00B47119"/>
    <w:rsid w:val="00B50A9A"/>
    <w:rsid w:val="00B525E4"/>
    <w:rsid w:val="00B53C98"/>
    <w:rsid w:val="00B53E5F"/>
    <w:rsid w:val="00B54930"/>
    <w:rsid w:val="00B54D35"/>
    <w:rsid w:val="00B5701D"/>
    <w:rsid w:val="00B6463A"/>
    <w:rsid w:val="00B64E3F"/>
    <w:rsid w:val="00B72BE7"/>
    <w:rsid w:val="00B73F65"/>
    <w:rsid w:val="00B742CE"/>
    <w:rsid w:val="00B74FF7"/>
    <w:rsid w:val="00B7790E"/>
    <w:rsid w:val="00B808E7"/>
    <w:rsid w:val="00B80AD4"/>
    <w:rsid w:val="00B82336"/>
    <w:rsid w:val="00B83AD3"/>
    <w:rsid w:val="00B83F37"/>
    <w:rsid w:val="00B8629C"/>
    <w:rsid w:val="00B87741"/>
    <w:rsid w:val="00B87B80"/>
    <w:rsid w:val="00B918DB"/>
    <w:rsid w:val="00B9242D"/>
    <w:rsid w:val="00B93EF2"/>
    <w:rsid w:val="00B942D8"/>
    <w:rsid w:val="00B966EE"/>
    <w:rsid w:val="00B97F2B"/>
    <w:rsid w:val="00BA065A"/>
    <w:rsid w:val="00BA28FC"/>
    <w:rsid w:val="00BA3740"/>
    <w:rsid w:val="00BA4D4B"/>
    <w:rsid w:val="00BA73E2"/>
    <w:rsid w:val="00BB00C1"/>
    <w:rsid w:val="00BB18A2"/>
    <w:rsid w:val="00BB4A40"/>
    <w:rsid w:val="00BB5448"/>
    <w:rsid w:val="00BB7F42"/>
    <w:rsid w:val="00BC2529"/>
    <w:rsid w:val="00BC2561"/>
    <w:rsid w:val="00BC33FA"/>
    <w:rsid w:val="00BC5582"/>
    <w:rsid w:val="00BC68C8"/>
    <w:rsid w:val="00BC72ED"/>
    <w:rsid w:val="00BC72F5"/>
    <w:rsid w:val="00BC7D12"/>
    <w:rsid w:val="00BD4895"/>
    <w:rsid w:val="00BD48F9"/>
    <w:rsid w:val="00BE1155"/>
    <w:rsid w:val="00BE18E0"/>
    <w:rsid w:val="00BE1907"/>
    <w:rsid w:val="00BE1B15"/>
    <w:rsid w:val="00BE3A4E"/>
    <w:rsid w:val="00BE4CBC"/>
    <w:rsid w:val="00BE6292"/>
    <w:rsid w:val="00BE7415"/>
    <w:rsid w:val="00BE760D"/>
    <w:rsid w:val="00BE78FB"/>
    <w:rsid w:val="00BF0EA7"/>
    <w:rsid w:val="00BF10E0"/>
    <w:rsid w:val="00BF266D"/>
    <w:rsid w:val="00BF28CE"/>
    <w:rsid w:val="00BF378B"/>
    <w:rsid w:val="00BF4494"/>
    <w:rsid w:val="00BF5B6F"/>
    <w:rsid w:val="00BF60C8"/>
    <w:rsid w:val="00BF71CF"/>
    <w:rsid w:val="00C00492"/>
    <w:rsid w:val="00C016E1"/>
    <w:rsid w:val="00C02DCC"/>
    <w:rsid w:val="00C04D52"/>
    <w:rsid w:val="00C07A15"/>
    <w:rsid w:val="00C11F8E"/>
    <w:rsid w:val="00C12988"/>
    <w:rsid w:val="00C1352A"/>
    <w:rsid w:val="00C14479"/>
    <w:rsid w:val="00C201E5"/>
    <w:rsid w:val="00C2212C"/>
    <w:rsid w:val="00C22C61"/>
    <w:rsid w:val="00C24275"/>
    <w:rsid w:val="00C2531A"/>
    <w:rsid w:val="00C271E7"/>
    <w:rsid w:val="00C33134"/>
    <w:rsid w:val="00C33651"/>
    <w:rsid w:val="00C33E7D"/>
    <w:rsid w:val="00C40CB6"/>
    <w:rsid w:val="00C4440A"/>
    <w:rsid w:val="00C45C04"/>
    <w:rsid w:val="00C4642B"/>
    <w:rsid w:val="00C50C86"/>
    <w:rsid w:val="00C51ED0"/>
    <w:rsid w:val="00C51F12"/>
    <w:rsid w:val="00C52082"/>
    <w:rsid w:val="00C53E82"/>
    <w:rsid w:val="00C54120"/>
    <w:rsid w:val="00C560FC"/>
    <w:rsid w:val="00C56EA7"/>
    <w:rsid w:val="00C601D6"/>
    <w:rsid w:val="00C6109A"/>
    <w:rsid w:val="00C62657"/>
    <w:rsid w:val="00C64A71"/>
    <w:rsid w:val="00C65CED"/>
    <w:rsid w:val="00C6713E"/>
    <w:rsid w:val="00C6714C"/>
    <w:rsid w:val="00C73510"/>
    <w:rsid w:val="00C761D1"/>
    <w:rsid w:val="00C769F5"/>
    <w:rsid w:val="00C77BAB"/>
    <w:rsid w:val="00C826D4"/>
    <w:rsid w:val="00C837C2"/>
    <w:rsid w:val="00C8392E"/>
    <w:rsid w:val="00C86802"/>
    <w:rsid w:val="00C875D9"/>
    <w:rsid w:val="00C87888"/>
    <w:rsid w:val="00C87E64"/>
    <w:rsid w:val="00C9425F"/>
    <w:rsid w:val="00C94763"/>
    <w:rsid w:val="00CA071C"/>
    <w:rsid w:val="00CA0B50"/>
    <w:rsid w:val="00CA3BC5"/>
    <w:rsid w:val="00CA44ED"/>
    <w:rsid w:val="00CA4D6F"/>
    <w:rsid w:val="00CA5DA5"/>
    <w:rsid w:val="00CA7B97"/>
    <w:rsid w:val="00CB1A7B"/>
    <w:rsid w:val="00CB3003"/>
    <w:rsid w:val="00CB3B4A"/>
    <w:rsid w:val="00CB3DB8"/>
    <w:rsid w:val="00CB5DEB"/>
    <w:rsid w:val="00CC0988"/>
    <w:rsid w:val="00CC12F5"/>
    <w:rsid w:val="00CC152E"/>
    <w:rsid w:val="00CC3438"/>
    <w:rsid w:val="00CC5CC8"/>
    <w:rsid w:val="00CC64CD"/>
    <w:rsid w:val="00CC693B"/>
    <w:rsid w:val="00CD2101"/>
    <w:rsid w:val="00CD2AB3"/>
    <w:rsid w:val="00CD2B08"/>
    <w:rsid w:val="00CD3D6B"/>
    <w:rsid w:val="00CD459B"/>
    <w:rsid w:val="00CD6C33"/>
    <w:rsid w:val="00CD767D"/>
    <w:rsid w:val="00CD77DD"/>
    <w:rsid w:val="00CE1D5F"/>
    <w:rsid w:val="00CE2DBC"/>
    <w:rsid w:val="00CE3109"/>
    <w:rsid w:val="00CE450B"/>
    <w:rsid w:val="00CE5677"/>
    <w:rsid w:val="00CE7E78"/>
    <w:rsid w:val="00CF00AD"/>
    <w:rsid w:val="00CF1F33"/>
    <w:rsid w:val="00CF4174"/>
    <w:rsid w:val="00CF44AF"/>
    <w:rsid w:val="00CF4DF3"/>
    <w:rsid w:val="00CF4EEB"/>
    <w:rsid w:val="00CF4F97"/>
    <w:rsid w:val="00CF56F8"/>
    <w:rsid w:val="00CF6313"/>
    <w:rsid w:val="00D02B34"/>
    <w:rsid w:val="00D0324E"/>
    <w:rsid w:val="00D03F05"/>
    <w:rsid w:val="00D05764"/>
    <w:rsid w:val="00D07952"/>
    <w:rsid w:val="00D107A5"/>
    <w:rsid w:val="00D13266"/>
    <w:rsid w:val="00D134D5"/>
    <w:rsid w:val="00D13D86"/>
    <w:rsid w:val="00D13DF7"/>
    <w:rsid w:val="00D14AAB"/>
    <w:rsid w:val="00D16A06"/>
    <w:rsid w:val="00D2138C"/>
    <w:rsid w:val="00D21630"/>
    <w:rsid w:val="00D26B19"/>
    <w:rsid w:val="00D300A4"/>
    <w:rsid w:val="00D30CF0"/>
    <w:rsid w:val="00D31CE5"/>
    <w:rsid w:val="00D321C1"/>
    <w:rsid w:val="00D340C5"/>
    <w:rsid w:val="00D34BB6"/>
    <w:rsid w:val="00D361BC"/>
    <w:rsid w:val="00D36C30"/>
    <w:rsid w:val="00D36F8D"/>
    <w:rsid w:val="00D408F1"/>
    <w:rsid w:val="00D41BFC"/>
    <w:rsid w:val="00D42B8E"/>
    <w:rsid w:val="00D44662"/>
    <w:rsid w:val="00D471B8"/>
    <w:rsid w:val="00D5014B"/>
    <w:rsid w:val="00D5028F"/>
    <w:rsid w:val="00D50923"/>
    <w:rsid w:val="00D511A2"/>
    <w:rsid w:val="00D544E5"/>
    <w:rsid w:val="00D55AE6"/>
    <w:rsid w:val="00D57665"/>
    <w:rsid w:val="00D61DF9"/>
    <w:rsid w:val="00D62DAF"/>
    <w:rsid w:val="00D64E12"/>
    <w:rsid w:val="00D64F2B"/>
    <w:rsid w:val="00D6508E"/>
    <w:rsid w:val="00D66FBB"/>
    <w:rsid w:val="00D676F1"/>
    <w:rsid w:val="00D72B76"/>
    <w:rsid w:val="00D73417"/>
    <w:rsid w:val="00D7621B"/>
    <w:rsid w:val="00D829C8"/>
    <w:rsid w:val="00D82EF3"/>
    <w:rsid w:val="00D83F7A"/>
    <w:rsid w:val="00D852EB"/>
    <w:rsid w:val="00D87671"/>
    <w:rsid w:val="00D90660"/>
    <w:rsid w:val="00D91160"/>
    <w:rsid w:val="00D916FB"/>
    <w:rsid w:val="00D958FF"/>
    <w:rsid w:val="00D95E2B"/>
    <w:rsid w:val="00D96DD5"/>
    <w:rsid w:val="00DA0761"/>
    <w:rsid w:val="00DA29C0"/>
    <w:rsid w:val="00DA442E"/>
    <w:rsid w:val="00DA61F5"/>
    <w:rsid w:val="00DA63E7"/>
    <w:rsid w:val="00DA6C42"/>
    <w:rsid w:val="00DA7481"/>
    <w:rsid w:val="00DB26E5"/>
    <w:rsid w:val="00DB36AF"/>
    <w:rsid w:val="00DB6F99"/>
    <w:rsid w:val="00DB7EF8"/>
    <w:rsid w:val="00DC076B"/>
    <w:rsid w:val="00DC0F37"/>
    <w:rsid w:val="00DC16C2"/>
    <w:rsid w:val="00DC6A3E"/>
    <w:rsid w:val="00DC7D11"/>
    <w:rsid w:val="00DD2A08"/>
    <w:rsid w:val="00DE019F"/>
    <w:rsid w:val="00DE20F0"/>
    <w:rsid w:val="00DE27D9"/>
    <w:rsid w:val="00DE28FC"/>
    <w:rsid w:val="00DE6C0B"/>
    <w:rsid w:val="00DE7F37"/>
    <w:rsid w:val="00DF2D45"/>
    <w:rsid w:val="00DF4BB5"/>
    <w:rsid w:val="00DF6A74"/>
    <w:rsid w:val="00DF7996"/>
    <w:rsid w:val="00E005C1"/>
    <w:rsid w:val="00E1185B"/>
    <w:rsid w:val="00E131FC"/>
    <w:rsid w:val="00E15265"/>
    <w:rsid w:val="00E16DB1"/>
    <w:rsid w:val="00E17790"/>
    <w:rsid w:val="00E177D7"/>
    <w:rsid w:val="00E17BCB"/>
    <w:rsid w:val="00E17BFF"/>
    <w:rsid w:val="00E23455"/>
    <w:rsid w:val="00E238FA"/>
    <w:rsid w:val="00E23FC5"/>
    <w:rsid w:val="00E2472C"/>
    <w:rsid w:val="00E276D0"/>
    <w:rsid w:val="00E30979"/>
    <w:rsid w:val="00E30A1C"/>
    <w:rsid w:val="00E32199"/>
    <w:rsid w:val="00E331F5"/>
    <w:rsid w:val="00E33E59"/>
    <w:rsid w:val="00E34981"/>
    <w:rsid w:val="00E374E7"/>
    <w:rsid w:val="00E37AA3"/>
    <w:rsid w:val="00E42127"/>
    <w:rsid w:val="00E42D41"/>
    <w:rsid w:val="00E44CE2"/>
    <w:rsid w:val="00E47104"/>
    <w:rsid w:val="00E53D1F"/>
    <w:rsid w:val="00E5654F"/>
    <w:rsid w:val="00E61E44"/>
    <w:rsid w:val="00E63FFC"/>
    <w:rsid w:val="00E64231"/>
    <w:rsid w:val="00E65697"/>
    <w:rsid w:val="00E678B9"/>
    <w:rsid w:val="00E73F50"/>
    <w:rsid w:val="00E74D16"/>
    <w:rsid w:val="00E75990"/>
    <w:rsid w:val="00E75A76"/>
    <w:rsid w:val="00E771B6"/>
    <w:rsid w:val="00E81AD0"/>
    <w:rsid w:val="00E82008"/>
    <w:rsid w:val="00E84850"/>
    <w:rsid w:val="00E85987"/>
    <w:rsid w:val="00E85A4B"/>
    <w:rsid w:val="00E864C4"/>
    <w:rsid w:val="00E871CE"/>
    <w:rsid w:val="00E90329"/>
    <w:rsid w:val="00E9070E"/>
    <w:rsid w:val="00E90FF7"/>
    <w:rsid w:val="00E91C7C"/>
    <w:rsid w:val="00E9487F"/>
    <w:rsid w:val="00E95C28"/>
    <w:rsid w:val="00E962B9"/>
    <w:rsid w:val="00E9776B"/>
    <w:rsid w:val="00EA2300"/>
    <w:rsid w:val="00EA4D2E"/>
    <w:rsid w:val="00EA51C6"/>
    <w:rsid w:val="00EA57B1"/>
    <w:rsid w:val="00EA57DB"/>
    <w:rsid w:val="00EB2F4F"/>
    <w:rsid w:val="00EB49D7"/>
    <w:rsid w:val="00EB7549"/>
    <w:rsid w:val="00EB7A4C"/>
    <w:rsid w:val="00EC15AC"/>
    <w:rsid w:val="00EC4B82"/>
    <w:rsid w:val="00EC59F1"/>
    <w:rsid w:val="00EC695B"/>
    <w:rsid w:val="00EC6B11"/>
    <w:rsid w:val="00ED053D"/>
    <w:rsid w:val="00ED075F"/>
    <w:rsid w:val="00ED21AF"/>
    <w:rsid w:val="00ED5860"/>
    <w:rsid w:val="00ED7A9E"/>
    <w:rsid w:val="00EE4C97"/>
    <w:rsid w:val="00EF1365"/>
    <w:rsid w:val="00EF1B70"/>
    <w:rsid w:val="00EF4BC1"/>
    <w:rsid w:val="00EF5C58"/>
    <w:rsid w:val="00EF6952"/>
    <w:rsid w:val="00EF734B"/>
    <w:rsid w:val="00F00716"/>
    <w:rsid w:val="00F00936"/>
    <w:rsid w:val="00F00EEF"/>
    <w:rsid w:val="00F012E9"/>
    <w:rsid w:val="00F016F1"/>
    <w:rsid w:val="00F022A5"/>
    <w:rsid w:val="00F032A3"/>
    <w:rsid w:val="00F0392F"/>
    <w:rsid w:val="00F047DE"/>
    <w:rsid w:val="00F050EC"/>
    <w:rsid w:val="00F0572C"/>
    <w:rsid w:val="00F07612"/>
    <w:rsid w:val="00F130D2"/>
    <w:rsid w:val="00F149E7"/>
    <w:rsid w:val="00F21A05"/>
    <w:rsid w:val="00F23351"/>
    <w:rsid w:val="00F24132"/>
    <w:rsid w:val="00F24FBE"/>
    <w:rsid w:val="00F250B4"/>
    <w:rsid w:val="00F30095"/>
    <w:rsid w:val="00F30E35"/>
    <w:rsid w:val="00F32041"/>
    <w:rsid w:val="00F32975"/>
    <w:rsid w:val="00F35ECA"/>
    <w:rsid w:val="00F35FB3"/>
    <w:rsid w:val="00F36D8C"/>
    <w:rsid w:val="00F37A31"/>
    <w:rsid w:val="00F402FF"/>
    <w:rsid w:val="00F40A73"/>
    <w:rsid w:val="00F42E54"/>
    <w:rsid w:val="00F43B59"/>
    <w:rsid w:val="00F45919"/>
    <w:rsid w:val="00F46E46"/>
    <w:rsid w:val="00F479CA"/>
    <w:rsid w:val="00F51BDA"/>
    <w:rsid w:val="00F53171"/>
    <w:rsid w:val="00F549FE"/>
    <w:rsid w:val="00F5500F"/>
    <w:rsid w:val="00F554AC"/>
    <w:rsid w:val="00F57CA3"/>
    <w:rsid w:val="00F60E60"/>
    <w:rsid w:val="00F61156"/>
    <w:rsid w:val="00F627E0"/>
    <w:rsid w:val="00F62988"/>
    <w:rsid w:val="00F62FEB"/>
    <w:rsid w:val="00F63021"/>
    <w:rsid w:val="00F6636C"/>
    <w:rsid w:val="00F6704F"/>
    <w:rsid w:val="00F71A57"/>
    <w:rsid w:val="00F71F90"/>
    <w:rsid w:val="00F721D0"/>
    <w:rsid w:val="00F73C35"/>
    <w:rsid w:val="00F74013"/>
    <w:rsid w:val="00F741A8"/>
    <w:rsid w:val="00F803D1"/>
    <w:rsid w:val="00F816E8"/>
    <w:rsid w:val="00F8189D"/>
    <w:rsid w:val="00F8245A"/>
    <w:rsid w:val="00F83914"/>
    <w:rsid w:val="00F84609"/>
    <w:rsid w:val="00F852EC"/>
    <w:rsid w:val="00F85E42"/>
    <w:rsid w:val="00F90EBE"/>
    <w:rsid w:val="00F91451"/>
    <w:rsid w:val="00F9250E"/>
    <w:rsid w:val="00F92B19"/>
    <w:rsid w:val="00F94518"/>
    <w:rsid w:val="00F95170"/>
    <w:rsid w:val="00F966A2"/>
    <w:rsid w:val="00F9679A"/>
    <w:rsid w:val="00F96818"/>
    <w:rsid w:val="00F970AD"/>
    <w:rsid w:val="00FA0148"/>
    <w:rsid w:val="00FA061B"/>
    <w:rsid w:val="00FA171C"/>
    <w:rsid w:val="00FA1C7C"/>
    <w:rsid w:val="00FA31F4"/>
    <w:rsid w:val="00FA3256"/>
    <w:rsid w:val="00FA407D"/>
    <w:rsid w:val="00FA5114"/>
    <w:rsid w:val="00FA6097"/>
    <w:rsid w:val="00FA674E"/>
    <w:rsid w:val="00FB2DDE"/>
    <w:rsid w:val="00FB37FB"/>
    <w:rsid w:val="00FB4C8E"/>
    <w:rsid w:val="00FB577D"/>
    <w:rsid w:val="00FC0A51"/>
    <w:rsid w:val="00FC3729"/>
    <w:rsid w:val="00FC3735"/>
    <w:rsid w:val="00FC37D5"/>
    <w:rsid w:val="00FC4550"/>
    <w:rsid w:val="00FC62D5"/>
    <w:rsid w:val="00FC7D9F"/>
    <w:rsid w:val="00FC7F74"/>
    <w:rsid w:val="00FD2208"/>
    <w:rsid w:val="00FD2F5A"/>
    <w:rsid w:val="00FD375A"/>
    <w:rsid w:val="00FD4A84"/>
    <w:rsid w:val="00FD577D"/>
    <w:rsid w:val="00FD5F2D"/>
    <w:rsid w:val="00FD6A45"/>
    <w:rsid w:val="00FE0E55"/>
    <w:rsid w:val="00FE17B8"/>
    <w:rsid w:val="00FE33E2"/>
    <w:rsid w:val="00FE72A6"/>
    <w:rsid w:val="00FE7700"/>
    <w:rsid w:val="00FF3DE1"/>
    <w:rsid w:val="00FF6271"/>
    <w:rsid w:val="00FF675A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20D3EF0-CF93-4D7E-B984-2CA9D079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F6D29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D2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F6D29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F6D2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5F6D2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5F6D2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F6D2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5F6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6D2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5F6D2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5F6D2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F6D2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5F6D2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F6D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5F6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07766"/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basedOn w:val="a0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aliases w:val="Знак4"/>
    <w:basedOn w:val="a"/>
    <w:link w:val="ac"/>
    <w:uiPriority w:val="99"/>
    <w:rsid w:val="005F6D29"/>
    <w:rPr>
      <w:bCs w:val="0"/>
      <w:sz w:val="22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rsid w:val="005F6D29"/>
    <w:rPr>
      <w:rFonts w:ascii="Times New Roman" w:eastAsia="Times New Roman" w:hAnsi="Times New Roman"/>
      <w:sz w:val="22"/>
      <w:szCs w:val="22"/>
    </w:rPr>
  </w:style>
  <w:style w:type="character" w:styleId="ad">
    <w:name w:val="endnote reference"/>
    <w:uiPriority w:val="10"/>
    <w:rsid w:val="005F6D29"/>
    <w:rPr>
      <w:vertAlign w:val="superscript"/>
    </w:rPr>
  </w:style>
  <w:style w:type="character" w:styleId="ae">
    <w:name w:val="page number"/>
    <w:uiPriority w:val="99"/>
    <w:rsid w:val="005F6D29"/>
  </w:style>
  <w:style w:type="paragraph" w:styleId="af">
    <w:name w:val="header"/>
    <w:basedOn w:val="a"/>
    <w:link w:val="af0"/>
    <w:uiPriority w:val="99"/>
    <w:rsid w:val="00407766"/>
    <w:pPr>
      <w:tabs>
        <w:tab w:val="center" w:pos="4677"/>
        <w:tab w:val="right" w:pos="9355"/>
      </w:tabs>
      <w:jc w:val="center"/>
    </w:pPr>
    <w:rPr>
      <w:bCs w:val="0"/>
    </w:rPr>
  </w:style>
  <w:style w:type="character" w:customStyle="1" w:styleId="af0">
    <w:name w:val="Верхний колонтитул Знак"/>
    <w:basedOn w:val="a0"/>
    <w:link w:val="af"/>
    <w:uiPriority w:val="99"/>
    <w:rsid w:val="00407766"/>
    <w:rPr>
      <w:rFonts w:ascii="Times New Roman" w:eastAsia="Times New Roman" w:hAnsi="Times New Roman" w:cs="Times New Roman"/>
      <w:bCs/>
      <w:sz w:val="24"/>
      <w:szCs w:val="24"/>
    </w:rPr>
  </w:style>
  <w:style w:type="paragraph" w:styleId="af1">
    <w:name w:val="List Paragraph"/>
    <w:basedOn w:val="a"/>
    <w:uiPriority w:val="34"/>
    <w:qFormat/>
    <w:rsid w:val="00407766"/>
    <w:pPr>
      <w:ind w:left="720"/>
      <w:contextualSpacing/>
    </w:pPr>
  </w:style>
  <w:style w:type="character" w:styleId="af2">
    <w:name w:val="Strong"/>
    <w:uiPriority w:val="22"/>
    <w:qFormat/>
    <w:rsid w:val="00407766"/>
    <w:rPr>
      <w:b/>
      <w:bCs/>
    </w:rPr>
  </w:style>
  <w:style w:type="paragraph" w:styleId="af3">
    <w:name w:val="Title"/>
    <w:basedOn w:val="a"/>
    <w:next w:val="a"/>
    <w:link w:val="af4"/>
    <w:qFormat/>
    <w:rsid w:val="005F6D2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rsid w:val="005F6D29"/>
    <w:rPr>
      <w:rFonts w:ascii="Times New Roman" w:eastAsia="Times New Roman" w:hAnsi="Times New Roman"/>
      <w:spacing w:val="5"/>
      <w:sz w:val="52"/>
      <w:szCs w:val="52"/>
    </w:rPr>
  </w:style>
  <w:style w:type="character" w:styleId="af5">
    <w:name w:val="annotation reference"/>
    <w:basedOn w:val="a0"/>
    <w:uiPriority w:val="99"/>
    <w:semiHidden/>
    <w:unhideWhenUsed/>
    <w:rsid w:val="005F6D2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F6D2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F6D29"/>
    <w:rPr>
      <w:rFonts w:ascii="Times New Roman" w:eastAsia="Times New Roman" w:hAnsi="Times New Roman"/>
      <w:bCs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F6D29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F6D29"/>
    <w:rPr>
      <w:rFonts w:ascii="Times New Roman" w:eastAsia="Times New Roman" w:hAnsi="Times New Roman"/>
      <w:b/>
      <w:bCs/>
    </w:rPr>
  </w:style>
  <w:style w:type="paragraph" w:customStyle="1" w:styleId="afa">
    <w:name w:val="С_Т"/>
    <w:link w:val="afb"/>
    <w:qFormat/>
    <w:rsid w:val="005F6D29"/>
    <w:pPr>
      <w:suppressAutoHyphens/>
    </w:pPr>
    <w:rPr>
      <w:rFonts w:ascii="Times New Roman" w:eastAsia="Times New Roman" w:hAnsi="Times New Roman"/>
      <w:bCs/>
      <w:sz w:val="24"/>
      <w:szCs w:val="24"/>
    </w:rPr>
  </w:style>
  <w:style w:type="character" w:customStyle="1" w:styleId="afb">
    <w:name w:val="С_Т Знак"/>
    <w:link w:val="afa"/>
    <w:rsid w:val="005F6D29"/>
    <w:rPr>
      <w:rFonts w:ascii="Times New Roman" w:eastAsia="Times New Roman" w:hAnsi="Times New Roman"/>
      <w:bCs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5F6D29"/>
    <w:pPr>
      <w:tabs>
        <w:tab w:val="right" w:leader="dot" w:pos="10205"/>
      </w:tabs>
      <w:ind w:left="240"/>
    </w:pPr>
  </w:style>
  <w:style w:type="paragraph" w:styleId="13">
    <w:name w:val="toc 1"/>
    <w:next w:val="a"/>
    <w:autoRedefine/>
    <w:uiPriority w:val="39"/>
    <w:unhideWhenUsed/>
    <w:qFormat/>
    <w:rsid w:val="005F6D29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customStyle="1" w:styleId="afc">
    <w:name w:val="Утв"/>
    <w:basedOn w:val="a"/>
    <w:rsid w:val="005F6D2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d">
    <w:name w:val="Назв"/>
    <w:basedOn w:val="a"/>
    <w:rsid w:val="005F6D29"/>
    <w:pPr>
      <w:spacing w:before="240" w:after="240"/>
      <w:jc w:val="center"/>
    </w:pPr>
    <w:rPr>
      <w:b/>
      <w:sz w:val="28"/>
    </w:rPr>
  </w:style>
  <w:style w:type="paragraph" w:styleId="afe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f">
    <w:name w:val="FollowedHyperlink"/>
    <w:uiPriority w:val="99"/>
    <w:semiHidden/>
    <w:unhideWhenUsed/>
    <w:rsid w:val="005F6D29"/>
    <w:rPr>
      <w:color w:val="954F72"/>
      <w:u w:val="single"/>
    </w:rPr>
  </w:style>
  <w:style w:type="paragraph" w:customStyle="1" w:styleId="aff0">
    <w:name w:val="С_Т_Ц"/>
    <w:basedOn w:val="a"/>
    <w:qFormat/>
    <w:rsid w:val="005F6D29"/>
    <w:pPr>
      <w:suppressAutoHyphens/>
      <w:jc w:val="center"/>
    </w:pPr>
  </w:style>
  <w:style w:type="paragraph" w:customStyle="1" w:styleId="100">
    <w:name w:val="СМ_10"/>
    <w:basedOn w:val="a"/>
    <w:qFormat/>
    <w:rsid w:val="005F6D2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5F6D29"/>
    <w:pPr>
      <w:suppressAutoHyphens/>
      <w:jc w:val="center"/>
    </w:pPr>
    <w:rPr>
      <w:sz w:val="20"/>
      <w:szCs w:val="20"/>
    </w:rPr>
  </w:style>
  <w:style w:type="character" w:styleId="aff1">
    <w:name w:val="Hyperlink"/>
    <w:basedOn w:val="a0"/>
    <w:uiPriority w:val="99"/>
    <w:unhideWhenUsed/>
    <w:rsid w:val="005F6D29"/>
    <w:rPr>
      <w:color w:val="0563C1" w:themeColor="hyperlink"/>
      <w:u w:val="single"/>
    </w:rPr>
  </w:style>
  <w:style w:type="paragraph" w:customStyle="1" w:styleId="22">
    <w:name w:val="Заг2"/>
    <w:uiPriority w:val="8"/>
    <w:qFormat/>
    <w:rsid w:val="005F6D29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character" w:styleId="aff2">
    <w:name w:val="Emphasis"/>
    <w:basedOn w:val="a0"/>
    <w:uiPriority w:val="20"/>
    <w:qFormat/>
    <w:rsid w:val="005D2D7B"/>
    <w:rPr>
      <w:i/>
      <w:iCs/>
    </w:rPr>
  </w:style>
  <w:style w:type="character" w:customStyle="1" w:styleId="aff3">
    <w:name w:val="Термин"/>
    <w:basedOn w:val="a0"/>
    <w:uiPriority w:val="1"/>
    <w:qFormat/>
    <w:rsid w:val="005F6D29"/>
    <w:rPr>
      <w:b/>
    </w:rPr>
  </w:style>
  <w:style w:type="paragraph" w:customStyle="1" w:styleId="ConsPlusNormal">
    <w:name w:val="ConsPlusNormal"/>
    <w:qFormat/>
    <w:rsid w:val="007732D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Default">
    <w:name w:val="Default"/>
    <w:rsid w:val="008812E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082B45"/>
    <w:pPr>
      <w:spacing w:before="100" w:beforeAutospacing="1" w:after="100" w:afterAutospacing="1"/>
    </w:pPr>
    <w:rPr>
      <w:bCs w:val="0"/>
    </w:rPr>
  </w:style>
  <w:style w:type="character" w:customStyle="1" w:styleId="match">
    <w:name w:val="match"/>
    <w:basedOn w:val="a0"/>
    <w:rsid w:val="00C4642B"/>
  </w:style>
  <w:style w:type="paragraph" w:customStyle="1" w:styleId="headertext">
    <w:name w:val="headertext"/>
    <w:basedOn w:val="a"/>
    <w:rsid w:val="00C4642B"/>
    <w:pPr>
      <w:spacing w:before="100" w:beforeAutospacing="1" w:after="100" w:afterAutospacing="1"/>
    </w:pPr>
    <w:rPr>
      <w:bCs w:val="0"/>
    </w:rPr>
  </w:style>
  <w:style w:type="character" w:customStyle="1" w:styleId="searchtext">
    <w:name w:val="searchtext"/>
    <w:basedOn w:val="a0"/>
    <w:rsid w:val="0003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9C9B7B0032E4A390EE7E8BA1C6EAE495534613F6B62C2E405AED10AE295133D32DF7B2FB22642CECBC07087B14F5E8A0EE1F8467F58C47m4G0N" TargetMode="External"/><Relationship Id="rId13" Type="http://schemas.openxmlformats.org/officeDocument/2006/relationships/footer" Target="footer2.xml"/><Relationship Id="rId18" Type="http://schemas.openxmlformats.org/officeDocument/2006/relationships/hyperlink" Target="consultantplus://offline/ref=859C9B7B0032E4A390EE7E8BA1C6EAE49754431DF8B52C2E405AED10AE295133D32DF7B2FB206E28EABC07087B14F5E8A0EE1F8467F58C47m4G0N" TargetMode="External"/><Relationship Id="rId26" Type="http://schemas.openxmlformats.org/officeDocument/2006/relationships/hyperlink" Target="consultantplus://offline/ref=3F90DE0ABCA42623A0D47517DA923CE40B300FD3422B87DD04D546233D4958058A870DCD1FEBE1F130E0C6AEE1AF5098D93B0A7310A9E757nEGC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90DE0ABCA42623A0D47517DA923CE40B300FD3422B87DD04D546233D4958058A870DCD1FEAE2F037E0C6AEE1AF5098D93B0A7310A9E757nEGCN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859C9B7B0032E4A390EE7E8BA1C6EAE49754431DF8B52C2E405AED10AE295133D32DF7B2FB206C2FECBC07087B14F5E8A0EE1F8467F58C47m4G0N" TargetMode="External"/><Relationship Id="rId25" Type="http://schemas.openxmlformats.org/officeDocument/2006/relationships/hyperlink" Target="consultantplus://offline/ref=3F90DE0ABCA42623A0D47517DA923CE40B300FD3422B87DD04D546233D4958058A870DCD1FEAE2F037E0C6AEE1AF5098D93B0A7310A9E757nEGC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9C9B7B0032E4A390EE7E8BA1C6EAE49750411DF4B02C2E405AED10AE295133D32DF7B2FB266F28EDBC07087B14F5E8A0EE1F8467F58C47m4G0N" TargetMode="External"/><Relationship Id="rId20" Type="http://schemas.openxmlformats.org/officeDocument/2006/relationships/hyperlink" Target="consultantplus://offline/ref=3F90DE0ABCA42623A0D47517DA923CE40B300FD3422B87DD04D546233D4958058A870DCD1FEAE0F731E0C6AEE1AF5098D93B0A7310A9E757nEGC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3F90DE0ABCA42623A0D47517DA923CE40B300FD3422B87DD04D546233D4958058A870DCD1FEAE0F731E0C6AEE1AF5098D93B0A7310A9E757nEGC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consultantplus://offline/ref=3F90DE0ABCA42623A0D47517DA923CE40B300FD3422B87DD04D546233D4958058A870DCD1FE9E5F930E0C6AEE1AF5098D93B0A7310A9E757nEGCN" TargetMode="External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3F90DE0ABCA42623A0D47517DA923CE40B340DD34E2E87DD04D546233D4958058A870DCD1FECE3F030E0C6AEE1AF5098D93B0A7310A9E757nEGC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yperlink" Target="consultantplus://offline/ref=3F90DE0ABCA42623A0D47517DA923CE40B340DD34E2E87DD04D546233D4958058A870DCD1FECE3F030E0C6AEE1AF5098D93B0A7310A9E757nEGCN" TargetMode="Externa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6D7A3-99D1-4BE6-BFB8-6C3AE98E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70</TotalTime>
  <Pages>24</Pages>
  <Words>8511</Words>
  <Characters>48516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1403-1</cp:lastModifiedBy>
  <cp:revision>9</cp:revision>
  <cp:lastPrinted>2021-04-01T10:05:00Z</cp:lastPrinted>
  <dcterms:created xsi:type="dcterms:W3CDTF">2021-03-24T13:36:00Z</dcterms:created>
  <dcterms:modified xsi:type="dcterms:W3CDTF">2021-04-06T13:34:00Z</dcterms:modified>
</cp:coreProperties>
</file>