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372E8" w14:textId="77777777" w:rsidR="00FD6F35" w:rsidRPr="00D46604" w:rsidRDefault="00FD6F35" w:rsidP="006D22CD">
      <w:pPr>
        <w:pStyle w:val="afe"/>
      </w:pPr>
      <w:r w:rsidRPr="00D46604">
        <w:t>УТВЕРЖДЕН</w:t>
      </w:r>
    </w:p>
    <w:p w14:paraId="78C35072" w14:textId="77777777" w:rsidR="00FD6F35" w:rsidRPr="00D46604" w:rsidRDefault="00FD6F35" w:rsidP="006D22CD">
      <w:pPr>
        <w:pStyle w:val="afe"/>
      </w:pPr>
      <w:r w:rsidRPr="00D46604">
        <w:t>приказом Министерства</w:t>
      </w:r>
    </w:p>
    <w:p w14:paraId="3A9DC3A5" w14:textId="77777777" w:rsidR="006D22CD" w:rsidRDefault="00FD6F35" w:rsidP="006D22CD">
      <w:pPr>
        <w:pStyle w:val="afe"/>
      </w:pPr>
      <w:r w:rsidRPr="00D46604">
        <w:t>труда и социальной защиты</w:t>
      </w:r>
    </w:p>
    <w:p w14:paraId="40C533AE" w14:textId="516775F2" w:rsidR="00FD6F35" w:rsidRPr="00D46604" w:rsidRDefault="00FD6F35" w:rsidP="006D22CD">
      <w:pPr>
        <w:pStyle w:val="afe"/>
      </w:pPr>
      <w:r w:rsidRPr="00D46604">
        <w:t>Российской Федерации</w:t>
      </w:r>
    </w:p>
    <w:p w14:paraId="05595643" w14:textId="1082F8A6" w:rsidR="00FD6F35" w:rsidRPr="00D46604" w:rsidRDefault="00FD6F35" w:rsidP="006D22CD">
      <w:pPr>
        <w:pStyle w:val="afe"/>
      </w:pPr>
      <w:r w:rsidRPr="00D46604">
        <w:t xml:space="preserve">от </w:t>
      </w:r>
      <w:r w:rsidR="00D356C9" w:rsidRPr="00D46604">
        <w:t>«</w:t>
      </w:r>
      <w:r w:rsidR="009837DE">
        <w:t>19</w:t>
      </w:r>
      <w:r w:rsidR="00D356C9" w:rsidRPr="00D46604">
        <w:t>»</w:t>
      </w:r>
      <w:r w:rsidR="009837DE">
        <w:t xml:space="preserve"> апреля</w:t>
      </w:r>
      <w:r w:rsidR="000C5C5C" w:rsidRPr="00D46604">
        <w:t xml:space="preserve"> </w:t>
      </w:r>
      <w:r w:rsidR="00B93637" w:rsidRPr="00D46604">
        <w:t>20</w:t>
      </w:r>
      <w:r w:rsidR="004B3522">
        <w:t>2</w:t>
      </w:r>
      <w:r w:rsidR="004A3398">
        <w:t>1</w:t>
      </w:r>
      <w:r w:rsidR="00CD64D2" w:rsidRPr="00D46604">
        <w:t xml:space="preserve"> г. №</w:t>
      </w:r>
      <w:r w:rsidR="009837DE">
        <w:t xml:space="preserve"> 260</w:t>
      </w:r>
      <w:r w:rsidR="00CD64D2" w:rsidRPr="00D46604">
        <w:t xml:space="preserve"> </w:t>
      </w:r>
    </w:p>
    <w:p w14:paraId="672A6659" w14:textId="77777777" w:rsidR="00FD6F35" w:rsidRPr="00D46604" w:rsidRDefault="00FD6F35" w:rsidP="00026B99">
      <w:pPr>
        <w:rPr>
          <w:color w:val="000000" w:themeColor="text1"/>
        </w:rPr>
      </w:pPr>
    </w:p>
    <w:p w14:paraId="6501CFA6" w14:textId="77777777" w:rsidR="00FD6F35" w:rsidRPr="00D46604" w:rsidRDefault="00FD6F35" w:rsidP="00E231C8">
      <w:pPr>
        <w:pStyle w:val="aff5"/>
      </w:pPr>
      <w:r w:rsidRPr="00D46604">
        <w:t>ПРОФЕССИОНАЛЬНЫЙ СТАНДАРТ</w:t>
      </w:r>
      <w:bookmarkStart w:id="0" w:name="_GoBack"/>
      <w:bookmarkEnd w:id="0"/>
    </w:p>
    <w:p w14:paraId="54047FE7" w14:textId="5D70972B" w:rsidR="003B5487" w:rsidRPr="00D46604" w:rsidRDefault="00E71576" w:rsidP="00E231C8">
      <w:pPr>
        <w:pStyle w:val="aff"/>
      </w:pPr>
      <w:r w:rsidRPr="00D46604">
        <w:t xml:space="preserve">Наладчик-монтажник </w:t>
      </w:r>
      <w:r w:rsidR="00D66519" w:rsidRPr="00D46604">
        <w:t>электронн</w:t>
      </w:r>
      <w:r w:rsidR="00676E90" w:rsidRPr="00D46604">
        <w:t xml:space="preserve">ых </w:t>
      </w:r>
      <w:r w:rsidR="00667307" w:rsidRPr="00D46604">
        <w:t>модулей</w:t>
      </w:r>
      <w:r w:rsidR="00D66519" w:rsidRPr="00D46604">
        <w:t xml:space="preserve"> </w:t>
      </w:r>
      <w:r w:rsidR="00DD55C0" w:rsidRPr="00D46604">
        <w:t xml:space="preserve">диагностического </w:t>
      </w:r>
      <w:r w:rsidR="00630A61" w:rsidRPr="00D46604">
        <w:t>и</w:t>
      </w:r>
      <w:r w:rsidR="004A3398">
        <w:t> </w:t>
      </w:r>
      <w:r w:rsidR="00630A61" w:rsidRPr="00D46604">
        <w:t xml:space="preserve">испытательного </w:t>
      </w:r>
      <w:r w:rsidRPr="00D46604">
        <w:t>оборудования</w:t>
      </w: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8"/>
      </w:tblGrid>
      <w:tr w:rsidR="00C977AB" w:rsidRPr="00D46604" w14:paraId="346E7D3E" w14:textId="77777777" w:rsidTr="00C977AB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D8F450F" w14:textId="5E9CA624" w:rsidR="00FD6F35" w:rsidRPr="00D46604" w:rsidRDefault="00B4504E" w:rsidP="00026B99">
            <w:pPr>
              <w:jc w:val="center"/>
              <w:rPr>
                <w:bCs w:val="0"/>
                <w:color w:val="000000" w:themeColor="text1"/>
              </w:rPr>
            </w:pPr>
            <w:r w:rsidRPr="00B4504E">
              <w:rPr>
                <w:bCs w:val="0"/>
                <w:color w:val="000000" w:themeColor="text1"/>
              </w:rPr>
              <w:t>1453</w:t>
            </w:r>
          </w:p>
        </w:tc>
      </w:tr>
      <w:tr w:rsidR="00C977AB" w:rsidRPr="00D46604" w14:paraId="4917D0C0" w14:textId="77777777" w:rsidTr="00B93637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39C28A58" w14:textId="77777777" w:rsidR="00FD6F35" w:rsidRPr="00D46604" w:rsidRDefault="00FD6F35" w:rsidP="00026B99">
            <w:pPr>
              <w:rPr>
                <w:bCs w:val="0"/>
                <w:color w:val="000000" w:themeColor="text1"/>
                <w:sz w:val="20"/>
                <w:szCs w:val="20"/>
                <w:vertAlign w:val="superscript"/>
              </w:rPr>
            </w:pPr>
            <w:r w:rsidRPr="00D46604">
              <w:rPr>
                <w:bCs w:val="0"/>
                <w:color w:val="000000" w:themeColor="text1"/>
                <w:sz w:val="20"/>
                <w:szCs w:val="20"/>
              </w:rPr>
              <w:t>Регистрационный номер</w:t>
            </w:r>
          </w:p>
        </w:tc>
      </w:tr>
    </w:tbl>
    <w:p w14:paraId="5BA24CAF" w14:textId="77777777" w:rsidR="00FD6F35" w:rsidRPr="00D46604" w:rsidRDefault="00FD6F35" w:rsidP="00026B99">
      <w:pPr>
        <w:jc w:val="center"/>
        <w:rPr>
          <w:bCs w:val="0"/>
          <w:color w:val="000000" w:themeColor="text1"/>
          <w:szCs w:val="28"/>
        </w:rPr>
      </w:pPr>
      <w:r w:rsidRPr="00D46604">
        <w:rPr>
          <w:bCs w:val="0"/>
          <w:color w:val="000000" w:themeColor="text1"/>
          <w:szCs w:val="28"/>
        </w:rPr>
        <w:t>Содержание</w:t>
      </w:r>
    </w:p>
    <w:p w14:paraId="1C8D3710" w14:textId="49E5DAF5" w:rsidR="0040679B" w:rsidRPr="00D46604" w:rsidRDefault="006B3884" w:rsidP="00765A75">
      <w:pPr>
        <w:pStyle w:val="11"/>
        <w:jc w:val="both"/>
        <w:rPr>
          <w:rFonts w:eastAsiaTheme="minorEastAsia"/>
          <w:sz w:val="22"/>
        </w:rPr>
      </w:pPr>
      <w:r w:rsidRPr="00D46604">
        <w:rPr>
          <w:color w:val="000000" w:themeColor="text1"/>
          <w:lang w:val="lt-LT"/>
        </w:rPr>
        <w:fldChar w:fldCharType="begin"/>
      </w:r>
      <w:r w:rsidR="00FD6F35" w:rsidRPr="00D46604">
        <w:rPr>
          <w:color w:val="000000" w:themeColor="text1"/>
          <w:lang w:val="lt-LT"/>
        </w:rPr>
        <w:instrText xml:space="preserve"> TOC </w:instrText>
      </w:r>
      <w:r w:rsidRPr="00D46604">
        <w:rPr>
          <w:color w:val="000000" w:themeColor="text1"/>
          <w:lang w:val="lt-LT"/>
        </w:rPr>
        <w:fldChar w:fldCharType="separate"/>
      </w:r>
      <w:r w:rsidR="0040679B" w:rsidRPr="00D46604">
        <w:t>I. Общие сведения</w:t>
      </w:r>
      <w:r w:rsidR="0040679B" w:rsidRPr="00D46604">
        <w:tab/>
      </w:r>
      <w:r w:rsidR="0040679B" w:rsidRPr="00D46604">
        <w:fldChar w:fldCharType="begin"/>
      </w:r>
      <w:r w:rsidR="0040679B" w:rsidRPr="00D46604">
        <w:instrText xml:space="preserve"> PAGEREF _Toc530962760 \h </w:instrText>
      </w:r>
      <w:r w:rsidR="0040679B" w:rsidRPr="00D46604">
        <w:fldChar w:fldCharType="separate"/>
      </w:r>
      <w:r w:rsidR="00B4552B">
        <w:t>1</w:t>
      </w:r>
      <w:r w:rsidR="0040679B" w:rsidRPr="00D46604">
        <w:fldChar w:fldCharType="end"/>
      </w:r>
    </w:p>
    <w:p w14:paraId="70861F9A" w14:textId="35B6619B" w:rsidR="0040679B" w:rsidRPr="00D46604" w:rsidRDefault="0040679B" w:rsidP="00765A75">
      <w:pPr>
        <w:pStyle w:val="11"/>
        <w:jc w:val="both"/>
        <w:rPr>
          <w:rFonts w:eastAsiaTheme="minorEastAsia"/>
          <w:sz w:val="22"/>
        </w:rPr>
      </w:pPr>
      <w:r w:rsidRPr="00D46604">
        <w:t>II. Описание трудовых функций, входящих в профессиональный стандарт</w:t>
      </w:r>
      <w:r w:rsidR="00E45565">
        <w:t xml:space="preserve"> </w:t>
      </w:r>
      <w:r w:rsidRPr="00D46604">
        <w:t>(функциональная карта вида профессиональной деятельности)</w:t>
      </w:r>
      <w:r w:rsidRPr="00D46604">
        <w:tab/>
      </w:r>
      <w:r w:rsidRPr="00D46604">
        <w:fldChar w:fldCharType="begin"/>
      </w:r>
      <w:r w:rsidRPr="00D46604">
        <w:instrText xml:space="preserve"> PAGEREF _Toc530962761 \h </w:instrText>
      </w:r>
      <w:r w:rsidRPr="00D46604">
        <w:fldChar w:fldCharType="separate"/>
      </w:r>
      <w:r w:rsidR="00B4552B">
        <w:t>3</w:t>
      </w:r>
      <w:r w:rsidRPr="00D46604">
        <w:fldChar w:fldCharType="end"/>
      </w:r>
    </w:p>
    <w:p w14:paraId="64773906" w14:textId="025F7735" w:rsidR="0040679B" w:rsidRPr="00D46604" w:rsidRDefault="0040679B" w:rsidP="00765A75">
      <w:pPr>
        <w:pStyle w:val="11"/>
        <w:jc w:val="both"/>
        <w:rPr>
          <w:rFonts w:eastAsiaTheme="minorEastAsia"/>
          <w:sz w:val="22"/>
        </w:rPr>
      </w:pPr>
      <w:r w:rsidRPr="00D46604">
        <w:t>III. Характеристика обобщенных трудовых функций</w:t>
      </w:r>
      <w:r w:rsidRPr="00D46604">
        <w:tab/>
      </w:r>
      <w:r w:rsidRPr="00D46604">
        <w:fldChar w:fldCharType="begin"/>
      </w:r>
      <w:r w:rsidRPr="00D46604">
        <w:instrText xml:space="preserve"> PAGEREF _Toc530962762 \h </w:instrText>
      </w:r>
      <w:r w:rsidRPr="00D46604">
        <w:fldChar w:fldCharType="separate"/>
      </w:r>
      <w:r w:rsidR="00B4552B">
        <w:t>5</w:t>
      </w:r>
      <w:r w:rsidRPr="00D46604">
        <w:fldChar w:fldCharType="end"/>
      </w:r>
    </w:p>
    <w:p w14:paraId="4CD3928A" w14:textId="205D36CE" w:rsidR="0040679B" w:rsidRPr="00D46604" w:rsidRDefault="0040679B" w:rsidP="00765A75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46604">
        <w:rPr>
          <w:noProof/>
        </w:rPr>
        <w:t xml:space="preserve">3.1. Обобщенная трудовая функция </w:t>
      </w:r>
      <w:r w:rsidRPr="00D46604">
        <w:rPr>
          <w:bCs w:val="0"/>
          <w:noProof/>
          <w:color w:val="000000" w:themeColor="text1"/>
        </w:rPr>
        <w:t>«</w:t>
      </w:r>
      <w:r w:rsidR="00E45565" w:rsidRPr="00D46604">
        <w:rPr>
          <w:rFonts w:eastAsia="Calibri"/>
          <w:noProof/>
        </w:rPr>
        <w:t>Монтаж и наладка электронных модулей конструктивной сложности первого и второго уровней c низкой плотностью компоновки и малым количеством настраиваемых параметров</w:t>
      </w:r>
      <w:r w:rsidRPr="00D46604">
        <w:rPr>
          <w:bCs w:val="0"/>
          <w:noProof/>
          <w:color w:val="000000" w:themeColor="text1"/>
        </w:rPr>
        <w:t>»</w:t>
      </w:r>
      <w:r w:rsidRPr="00D46604">
        <w:rPr>
          <w:noProof/>
        </w:rPr>
        <w:tab/>
      </w:r>
      <w:r w:rsidRPr="00D46604">
        <w:rPr>
          <w:noProof/>
        </w:rPr>
        <w:fldChar w:fldCharType="begin"/>
      </w:r>
      <w:r w:rsidRPr="00D46604">
        <w:rPr>
          <w:noProof/>
        </w:rPr>
        <w:instrText xml:space="preserve"> PAGEREF _Toc530962763 \h </w:instrText>
      </w:r>
      <w:r w:rsidRPr="00D46604">
        <w:rPr>
          <w:noProof/>
        </w:rPr>
      </w:r>
      <w:r w:rsidRPr="00D46604">
        <w:rPr>
          <w:noProof/>
        </w:rPr>
        <w:fldChar w:fldCharType="separate"/>
      </w:r>
      <w:r w:rsidR="00B4552B">
        <w:rPr>
          <w:noProof/>
        </w:rPr>
        <w:t>5</w:t>
      </w:r>
      <w:r w:rsidRPr="00D46604">
        <w:rPr>
          <w:noProof/>
        </w:rPr>
        <w:fldChar w:fldCharType="end"/>
      </w:r>
    </w:p>
    <w:p w14:paraId="4C4CDCAA" w14:textId="75AEDE58" w:rsidR="0040679B" w:rsidRPr="00D46604" w:rsidRDefault="0040679B" w:rsidP="00765A75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46604">
        <w:rPr>
          <w:noProof/>
        </w:rPr>
        <w:t xml:space="preserve">3.2. Обобщенная трудовая функция </w:t>
      </w:r>
      <w:r w:rsidRPr="00D46604">
        <w:rPr>
          <w:bCs w:val="0"/>
          <w:noProof/>
          <w:color w:val="000000" w:themeColor="text1"/>
        </w:rPr>
        <w:t>«</w:t>
      </w:r>
      <w:r w:rsidR="000F0F1D" w:rsidRPr="00D46604">
        <w:rPr>
          <w:rFonts w:eastAsia="Calibri"/>
          <w:noProof/>
        </w:rPr>
        <w:t>Монтаж и наладка электронных модулей конструктивной сложности второго и третьего уровней c низкой плотностью компоновки элементов и малым количеством настраиваемых параметров</w:t>
      </w:r>
      <w:r w:rsidRPr="00D46604">
        <w:rPr>
          <w:bCs w:val="0"/>
          <w:noProof/>
          <w:color w:val="000000" w:themeColor="text1"/>
        </w:rPr>
        <w:t>»</w:t>
      </w:r>
      <w:r w:rsidRPr="00D46604">
        <w:rPr>
          <w:noProof/>
        </w:rPr>
        <w:tab/>
      </w:r>
      <w:r w:rsidRPr="00D46604">
        <w:rPr>
          <w:noProof/>
        </w:rPr>
        <w:fldChar w:fldCharType="begin"/>
      </w:r>
      <w:r w:rsidRPr="00D46604">
        <w:rPr>
          <w:noProof/>
        </w:rPr>
        <w:instrText xml:space="preserve"> PAGEREF _Toc530962766 \h </w:instrText>
      </w:r>
      <w:r w:rsidRPr="00D46604">
        <w:rPr>
          <w:noProof/>
        </w:rPr>
      </w:r>
      <w:r w:rsidRPr="00D46604">
        <w:rPr>
          <w:noProof/>
        </w:rPr>
        <w:fldChar w:fldCharType="separate"/>
      </w:r>
      <w:r w:rsidR="00B4552B">
        <w:rPr>
          <w:noProof/>
        </w:rPr>
        <w:t>9</w:t>
      </w:r>
      <w:r w:rsidRPr="00D46604">
        <w:rPr>
          <w:noProof/>
        </w:rPr>
        <w:fldChar w:fldCharType="end"/>
      </w:r>
    </w:p>
    <w:p w14:paraId="346292CB" w14:textId="76FD9DC5" w:rsidR="0040679B" w:rsidRPr="00D46604" w:rsidRDefault="0040679B" w:rsidP="00765A75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46604">
        <w:rPr>
          <w:noProof/>
        </w:rPr>
        <w:t xml:space="preserve">3.3. Обобщенная трудовая функция </w:t>
      </w:r>
      <w:r w:rsidRPr="00D46604">
        <w:rPr>
          <w:bCs w:val="0"/>
          <w:noProof/>
          <w:color w:val="000000" w:themeColor="text1"/>
        </w:rPr>
        <w:t>«</w:t>
      </w:r>
      <w:r w:rsidR="000F0F1D" w:rsidRPr="00D46604">
        <w:rPr>
          <w:rFonts w:eastAsia="Calibri"/>
          <w:noProof/>
        </w:rPr>
        <w:t>Монтаж и наладка электронных модулей конструктивной сложности первого и второго уровней c высокой плотностью компоновки элементов и большим количеством настраиваемых параметров</w:t>
      </w:r>
      <w:r w:rsidRPr="00D46604">
        <w:rPr>
          <w:bCs w:val="0"/>
          <w:noProof/>
          <w:color w:val="000000" w:themeColor="text1"/>
        </w:rPr>
        <w:t>»</w:t>
      </w:r>
      <w:r w:rsidRPr="00D46604">
        <w:rPr>
          <w:noProof/>
        </w:rPr>
        <w:tab/>
      </w:r>
      <w:r w:rsidRPr="00D46604">
        <w:rPr>
          <w:noProof/>
        </w:rPr>
        <w:fldChar w:fldCharType="begin"/>
      </w:r>
      <w:r w:rsidRPr="00D46604">
        <w:rPr>
          <w:noProof/>
        </w:rPr>
        <w:instrText xml:space="preserve"> PAGEREF _Toc530962769 \h </w:instrText>
      </w:r>
      <w:r w:rsidRPr="00D46604">
        <w:rPr>
          <w:noProof/>
        </w:rPr>
      </w:r>
      <w:r w:rsidRPr="00D46604">
        <w:rPr>
          <w:noProof/>
        </w:rPr>
        <w:fldChar w:fldCharType="separate"/>
      </w:r>
      <w:r w:rsidR="00B4552B">
        <w:rPr>
          <w:noProof/>
        </w:rPr>
        <w:t>15</w:t>
      </w:r>
      <w:r w:rsidRPr="00D46604">
        <w:rPr>
          <w:noProof/>
        </w:rPr>
        <w:fldChar w:fldCharType="end"/>
      </w:r>
    </w:p>
    <w:p w14:paraId="522DE395" w14:textId="12B237F0" w:rsidR="0040679B" w:rsidRPr="00D46604" w:rsidRDefault="0040679B" w:rsidP="00765A75">
      <w:pPr>
        <w:pStyle w:val="21"/>
        <w:jc w:val="both"/>
        <w:rPr>
          <w:rFonts w:eastAsiaTheme="minorEastAsia"/>
          <w:noProof/>
          <w:sz w:val="22"/>
          <w:szCs w:val="22"/>
        </w:rPr>
      </w:pPr>
      <w:r w:rsidRPr="00D46604">
        <w:rPr>
          <w:noProof/>
        </w:rPr>
        <w:t xml:space="preserve">3.4. Обобщенная трудовая функция </w:t>
      </w:r>
      <w:r w:rsidRPr="00D46604">
        <w:rPr>
          <w:bCs w:val="0"/>
          <w:noProof/>
        </w:rPr>
        <w:t>«</w:t>
      </w:r>
      <w:r w:rsidR="000F0F1D" w:rsidRPr="00D46604">
        <w:rPr>
          <w:rFonts w:eastAsia="Calibri"/>
          <w:noProof/>
        </w:rPr>
        <w:t>Монтаж и наладка электронных модулей конструктивной сложности второго и третьего уровней c высокой плотностью компоновки элементов и большим количеством настраиваемых параметров</w:t>
      </w:r>
      <w:r w:rsidRPr="00D46604">
        <w:rPr>
          <w:bCs w:val="0"/>
          <w:noProof/>
        </w:rPr>
        <w:t>»</w:t>
      </w:r>
      <w:r w:rsidRPr="00D46604">
        <w:rPr>
          <w:noProof/>
        </w:rPr>
        <w:tab/>
      </w:r>
      <w:r w:rsidRPr="00D46604">
        <w:rPr>
          <w:noProof/>
        </w:rPr>
        <w:fldChar w:fldCharType="begin"/>
      </w:r>
      <w:r w:rsidRPr="00D46604">
        <w:rPr>
          <w:noProof/>
        </w:rPr>
        <w:instrText xml:space="preserve"> PAGEREF _Toc530962772 \h </w:instrText>
      </w:r>
      <w:r w:rsidRPr="00D46604">
        <w:rPr>
          <w:noProof/>
        </w:rPr>
      </w:r>
      <w:r w:rsidRPr="00D46604">
        <w:rPr>
          <w:noProof/>
        </w:rPr>
        <w:fldChar w:fldCharType="separate"/>
      </w:r>
      <w:r w:rsidR="00B4552B">
        <w:rPr>
          <w:noProof/>
        </w:rPr>
        <w:t>21</w:t>
      </w:r>
      <w:r w:rsidRPr="00D46604">
        <w:rPr>
          <w:noProof/>
        </w:rPr>
        <w:fldChar w:fldCharType="end"/>
      </w:r>
    </w:p>
    <w:p w14:paraId="0D58623E" w14:textId="02978E65" w:rsidR="0040679B" w:rsidRPr="00D46604" w:rsidRDefault="0040679B" w:rsidP="00765A75">
      <w:pPr>
        <w:pStyle w:val="11"/>
        <w:jc w:val="both"/>
        <w:rPr>
          <w:rFonts w:eastAsiaTheme="minorEastAsia"/>
          <w:sz w:val="22"/>
        </w:rPr>
      </w:pPr>
      <w:r w:rsidRPr="00D46604">
        <w:rPr>
          <w:lang w:val="en-US"/>
        </w:rPr>
        <w:t>IV</w:t>
      </w:r>
      <w:r w:rsidRPr="00D46604">
        <w:t>. Сведения об организациях</w:t>
      </w:r>
      <w:r w:rsidR="004A3398">
        <w:t xml:space="preserve"> – </w:t>
      </w:r>
      <w:r w:rsidRPr="00D46604">
        <w:t>разработчиках профессионального стандарта</w:t>
      </w:r>
      <w:r w:rsidRPr="00D46604">
        <w:tab/>
      </w:r>
      <w:r w:rsidRPr="00D46604">
        <w:fldChar w:fldCharType="begin"/>
      </w:r>
      <w:r w:rsidRPr="00D46604">
        <w:instrText xml:space="preserve"> PAGEREF _Toc530962775 \h </w:instrText>
      </w:r>
      <w:r w:rsidRPr="00D46604">
        <w:fldChar w:fldCharType="separate"/>
      </w:r>
      <w:r w:rsidR="00B4552B">
        <w:t>27</w:t>
      </w:r>
      <w:r w:rsidRPr="00D46604">
        <w:fldChar w:fldCharType="end"/>
      </w:r>
    </w:p>
    <w:p w14:paraId="5DAB6C7B" w14:textId="0D23414F" w:rsidR="00E8106C" w:rsidRPr="00D46604" w:rsidRDefault="006B3884" w:rsidP="00765A75">
      <w:pPr>
        <w:jc w:val="both"/>
        <w:rPr>
          <w:noProof/>
        </w:rPr>
      </w:pPr>
      <w:r w:rsidRPr="00D46604">
        <w:rPr>
          <w:noProof/>
        </w:rPr>
        <w:fldChar w:fldCharType="end"/>
      </w:r>
      <w:bookmarkStart w:id="1" w:name="_Toc442900458"/>
    </w:p>
    <w:p w14:paraId="24831540" w14:textId="505A7ABF" w:rsidR="00DF4791" w:rsidRDefault="00DF4791" w:rsidP="00E231C8">
      <w:pPr>
        <w:pStyle w:val="1"/>
      </w:pPr>
      <w:bookmarkStart w:id="2" w:name="_Toc530962760"/>
      <w:r w:rsidRPr="00D46604">
        <w:t>I. Общие сведения</w:t>
      </w:r>
      <w:bookmarkEnd w:id="1"/>
      <w:bookmarkEnd w:id="2"/>
    </w:p>
    <w:p w14:paraId="3A23C23C" w14:textId="77777777" w:rsidR="004A3398" w:rsidRPr="004A3398" w:rsidRDefault="004A3398" w:rsidP="004A339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71"/>
        <w:gridCol w:w="258"/>
        <w:gridCol w:w="1492"/>
      </w:tblGrid>
      <w:tr w:rsidR="00C977AB" w:rsidRPr="00D46604" w14:paraId="2DD79D2D" w14:textId="77777777" w:rsidTr="00C977AB">
        <w:trPr>
          <w:trHeight w:val="437"/>
        </w:trPr>
        <w:tc>
          <w:tcPr>
            <w:tcW w:w="4160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A9E40FB" w14:textId="11ED034A" w:rsidR="00B50C5A" w:rsidRPr="00D46604" w:rsidRDefault="00E71576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Монтаж</w:t>
            </w:r>
            <w:r w:rsidR="005F73FD" w:rsidRPr="00D46604">
              <w:rPr>
                <w:rFonts w:eastAsia="Calibri"/>
                <w:color w:val="000000" w:themeColor="text1"/>
              </w:rPr>
              <w:t xml:space="preserve"> и </w:t>
            </w:r>
            <w:r w:rsidR="00554028" w:rsidRPr="00D46604">
              <w:rPr>
                <w:rFonts w:eastAsia="Calibri"/>
                <w:color w:val="000000" w:themeColor="text1"/>
              </w:rPr>
              <w:t>на</w:t>
            </w:r>
            <w:r w:rsidRPr="00D46604">
              <w:rPr>
                <w:rFonts w:eastAsia="Calibri"/>
                <w:color w:val="000000" w:themeColor="text1"/>
              </w:rPr>
              <w:t>ладка</w:t>
            </w:r>
            <w:r w:rsidR="003B5487" w:rsidRPr="00D46604">
              <w:rPr>
                <w:rFonts w:eastAsia="Calibri"/>
                <w:color w:val="000000" w:themeColor="text1"/>
              </w:rPr>
              <w:t xml:space="preserve"> </w:t>
            </w:r>
            <w:r w:rsidR="00667307" w:rsidRPr="00D46604">
              <w:rPr>
                <w:rFonts w:eastAsia="Calibri"/>
                <w:color w:val="000000" w:themeColor="text1"/>
              </w:rPr>
              <w:t xml:space="preserve">электронных модулей </w:t>
            </w:r>
            <w:r w:rsidR="005F73FD" w:rsidRPr="00D46604">
              <w:rPr>
                <w:rFonts w:eastAsia="Calibri"/>
                <w:color w:val="000000" w:themeColor="text1"/>
              </w:rPr>
              <w:t>диагностических и испытательных приборов, аппаратов, машин, установок и стендов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</w:tcPr>
          <w:p w14:paraId="02EB378F" w14:textId="77777777" w:rsidR="00DF4791" w:rsidRPr="00D46604" w:rsidRDefault="00DF4791" w:rsidP="00026B99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7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A05A809" w14:textId="06B2F626" w:rsidR="00DF4791" w:rsidRPr="00D46604" w:rsidRDefault="00B4504E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B4504E">
              <w:rPr>
                <w:rFonts w:eastAsia="Calibri"/>
                <w:color w:val="000000" w:themeColor="text1"/>
              </w:rPr>
              <w:t>29.017</w:t>
            </w:r>
          </w:p>
        </w:tc>
      </w:tr>
      <w:tr w:rsidR="00C977AB" w:rsidRPr="00D46604" w14:paraId="232C0453" w14:textId="77777777" w:rsidTr="00C977AB">
        <w:trPr>
          <w:trHeight w:val="20"/>
        </w:trPr>
        <w:tc>
          <w:tcPr>
            <w:tcW w:w="4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BAD9A" w14:textId="77777777" w:rsidR="00DF4791" w:rsidRPr="00D46604" w:rsidRDefault="00DF4791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17B3B4C" w14:textId="77777777" w:rsidR="00DF4791" w:rsidRPr="00D46604" w:rsidRDefault="00DF4791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</w:tr>
    </w:tbl>
    <w:p w14:paraId="0DF1655E" w14:textId="24535E91" w:rsidR="004A3398" w:rsidRDefault="004A3398"/>
    <w:p w14:paraId="2D5FA3AA" w14:textId="2366FB91" w:rsidR="004A3398" w:rsidRDefault="004A3398">
      <w:r w:rsidRPr="00D46604">
        <w:rPr>
          <w:rFonts w:eastAsia="Calibri"/>
          <w:color w:val="000000" w:themeColor="text1"/>
        </w:rPr>
        <w:t>Основная цель вида профессиональной деятельности:</w:t>
      </w:r>
    </w:p>
    <w:p w14:paraId="5E311452" w14:textId="77777777" w:rsidR="004A3398" w:rsidRDefault="004A3398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C977AB" w:rsidRPr="00D46604" w14:paraId="5E301C91" w14:textId="77777777" w:rsidTr="004A3398">
        <w:trPr>
          <w:trHeight w:val="152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432D77E" w14:textId="5A1FCB1F" w:rsidR="00DF4791" w:rsidRPr="00D46604" w:rsidRDefault="004E3640" w:rsidP="00026B99">
            <w:pPr>
              <w:pStyle w:val="aa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46604">
              <w:rPr>
                <w:rFonts w:eastAsia="Calibri"/>
                <w:color w:val="000000" w:themeColor="text1"/>
                <w:sz w:val="24"/>
                <w:szCs w:val="24"/>
              </w:rPr>
              <w:t xml:space="preserve">Обеспечение бесперебойной работы </w:t>
            </w:r>
            <w:r w:rsidR="00815D3B" w:rsidRPr="00D46604">
              <w:rPr>
                <w:rFonts w:eastAsia="Calibri"/>
                <w:color w:val="000000" w:themeColor="text1"/>
                <w:sz w:val="24"/>
                <w:szCs w:val="24"/>
              </w:rPr>
              <w:t>электронных модулей диагностическ</w:t>
            </w:r>
            <w:r w:rsidR="00553AA2" w:rsidRPr="00D46604">
              <w:rPr>
                <w:rFonts w:eastAsia="Calibri"/>
                <w:color w:val="000000" w:themeColor="text1"/>
                <w:sz w:val="24"/>
                <w:szCs w:val="24"/>
              </w:rPr>
              <w:t>ого</w:t>
            </w:r>
            <w:r w:rsidR="00815D3B" w:rsidRPr="00D46604">
              <w:rPr>
                <w:rFonts w:eastAsia="Calibri"/>
                <w:color w:val="000000" w:themeColor="text1"/>
                <w:sz w:val="24"/>
                <w:szCs w:val="24"/>
              </w:rPr>
              <w:t xml:space="preserve"> и испытательн</w:t>
            </w:r>
            <w:r w:rsidR="00553AA2" w:rsidRPr="00D46604">
              <w:rPr>
                <w:rFonts w:eastAsia="Calibri"/>
                <w:color w:val="000000" w:themeColor="text1"/>
                <w:sz w:val="24"/>
                <w:szCs w:val="24"/>
              </w:rPr>
              <w:t>ого оборудования</w:t>
            </w:r>
            <w:r w:rsidR="00815D3B" w:rsidRPr="00D46604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BE56562" w14:textId="40CDA9DA" w:rsidR="004A3398" w:rsidRDefault="004A3398"/>
    <w:p w14:paraId="2CF9ECEC" w14:textId="35E69ACE" w:rsidR="004A3398" w:rsidRDefault="004A3398">
      <w:r w:rsidRPr="00D46604">
        <w:rPr>
          <w:rFonts w:eastAsia="Calibri"/>
          <w:color w:val="000000" w:themeColor="text1"/>
        </w:rPr>
        <w:t>Группа занятий:</w:t>
      </w:r>
    </w:p>
    <w:p w14:paraId="4A6F210A" w14:textId="77777777" w:rsidR="004A3398" w:rsidRDefault="004A3398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5"/>
        <w:gridCol w:w="3827"/>
        <w:gridCol w:w="1276"/>
        <w:gridCol w:w="3793"/>
      </w:tblGrid>
      <w:tr w:rsidR="00620AD1" w:rsidRPr="00D46604" w14:paraId="27BA66B0" w14:textId="77777777" w:rsidTr="004A3398">
        <w:trPr>
          <w:trHeight w:val="289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C3C6F5" w14:textId="631D3BA1" w:rsidR="00222226" w:rsidRPr="00D46604" w:rsidRDefault="00222226" w:rsidP="00620AD1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7421</w:t>
            </w:r>
          </w:p>
        </w:tc>
        <w:tc>
          <w:tcPr>
            <w:tcW w:w="18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FC1BD" w14:textId="72E371B6" w:rsidR="00222226" w:rsidRPr="00D46604" w:rsidRDefault="00222226" w:rsidP="0023310B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Механики по ремонту и обслуживанию электронного оборудования</w:t>
            </w:r>
          </w:p>
        </w:tc>
        <w:tc>
          <w:tcPr>
            <w:tcW w:w="61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A09E912" w14:textId="77777777" w:rsidR="00620AD1" w:rsidRPr="00D46604" w:rsidRDefault="00620AD1" w:rsidP="00620AD1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82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3E67AC6" w14:textId="77777777" w:rsidR="00620AD1" w:rsidRPr="00D46604" w:rsidRDefault="00620AD1" w:rsidP="00620AD1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-</w:t>
            </w:r>
          </w:p>
        </w:tc>
      </w:tr>
      <w:tr w:rsidR="00C977AB" w:rsidRPr="00D46604" w14:paraId="37057442" w14:textId="77777777" w:rsidTr="004A3398">
        <w:trPr>
          <w:trHeight w:val="227"/>
        </w:trPr>
        <w:tc>
          <w:tcPr>
            <w:tcW w:w="73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55F393A" w14:textId="77777777" w:rsidR="003C2881" w:rsidRPr="00D46604" w:rsidRDefault="003C2881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color w:val="000000" w:themeColor="text1"/>
                <w:sz w:val="20"/>
              </w:rPr>
              <w:t>(код ОКЗ</w:t>
            </w:r>
            <w:r w:rsidRPr="00D46604">
              <w:rPr>
                <w:rStyle w:val="a9"/>
                <w:color w:val="000000" w:themeColor="text1"/>
                <w:sz w:val="20"/>
              </w:rPr>
              <w:endnoteReference w:id="2"/>
            </w:r>
            <w:r w:rsidRPr="00D46604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83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1907F98" w14:textId="77777777" w:rsidR="003C2881" w:rsidRPr="00D46604" w:rsidRDefault="003C2881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(наименование)</w:t>
            </w:r>
          </w:p>
        </w:tc>
        <w:tc>
          <w:tcPr>
            <w:tcW w:w="61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8D03741" w14:textId="77777777" w:rsidR="003C2881" w:rsidRPr="00D46604" w:rsidRDefault="00B93637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color w:val="000000" w:themeColor="text1"/>
                <w:sz w:val="20"/>
              </w:rPr>
              <w:t>(код ОКЗ)</w:t>
            </w:r>
          </w:p>
        </w:tc>
        <w:tc>
          <w:tcPr>
            <w:tcW w:w="182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743A83E" w14:textId="77777777" w:rsidR="003C2881" w:rsidRPr="00D46604" w:rsidRDefault="00B93637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(наименование)</w:t>
            </w:r>
          </w:p>
        </w:tc>
      </w:tr>
    </w:tbl>
    <w:p w14:paraId="514CAF86" w14:textId="1AF84801" w:rsidR="00546C90" w:rsidRDefault="00546C90" w:rsidP="00026B99">
      <w:pPr>
        <w:rPr>
          <w:rFonts w:eastAsia="Calibri"/>
          <w:color w:val="000000" w:themeColor="text1"/>
        </w:rPr>
      </w:pPr>
      <w:r w:rsidRPr="00D46604">
        <w:rPr>
          <w:rFonts w:eastAsia="Calibri"/>
          <w:color w:val="000000" w:themeColor="text1"/>
        </w:rPr>
        <w:lastRenderedPageBreak/>
        <w:t>Отнесение к видам экономической деятельности:</w:t>
      </w:r>
    </w:p>
    <w:p w14:paraId="41EF0FED" w14:textId="77777777" w:rsidR="004A3398" w:rsidRPr="00D46604" w:rsidRDefault="004A3398" w:rsidP="00026B99">
      <w:pPr>
        <w:rPr>
          <w:rFonts w:eastAsia="Calibri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895"/>
      </w:tblGrid>
      <w:tr w:rsidR="00D673EF" w:rsidRPr="00D46604" w14:paraId="325DFBB0" w14:textId="77777777" w:rsidTr="003D3CA5">
        <w:trPr>
          <w:trHeight w:val="283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F3024" w14:textId="14467902" w:rsidR="00D673EF" w:rsidRPr="00D46604" w:rsidRDefault="00093FFA" w:rsidP="007F27D7">
            <w:r w:rsidRPr="00D46604">
              <w:t>26.51.8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65B86" w14:textId="3572D9B8" w:rsidR="00D673EF" w:rsidRPr="00D46604" w:rsidRDefault="00093FFA" w:rsidP="007F27D7">
            <w:r w:rsidRPr="00D46604">
              <w:t>Производство частей приборов и инструментов для навигации, управления, измерения, контроля, испытаний и прочих целей</w:t>
            </w:r>
            <w:r w:rsidRPr="00D46604">
              <w:tab/>
            </w:r>
          </w:p>
        </w:tc>
      </w:tr>
      <w:tr w:rsidR="00D673EF" w:rsidRPr="00D46604" w14:paraId="3D2A5123" w14:textId="77777777" w:rsidTr="003D3CA5">
        <w:trPr>
          <w:trHeight w:val="283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3B277" w14:textId="77777777" w:rsidR="00D673EF" w:rsidRPr="00D46604" w:rsidRDefault="00D673EF" w:rsidP="007F27D7">
            <w:pPr>
              <w:rPr>
                <w:rFonts w:eastAsia="Calibri"/>
                <w:color w:val="000000" w:themeColor="text1"/>
              </w:rPr>
            </w:pPr>
            <w:r w:rsidRPr="00D46604">
              <w:t>71.20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90D6C" w14:textId="77777777" w:rsidR="00D673EF" w:rsidRPr="00D46604" w:rsidRDefault="00D673EF" w:rsidP="007F27D7">
            <w:pPr>
              <w:rPr>
                <w:rFonts w:eastAsia="Calibri"/>
                <w:color w:val="000000" w:themeColor="text1"/>
              </w:rPr>
            </w:pPr>
            <w:r w:rsidRPr="00D46604">
              <w:t>Технические испытания, исследования, анализ и сертификация</w:t>
            </w:r>
          </w:p>
        </w:tc>
      </w:tr>
      <w:tr w:rsidR="00C977AB" w:rsidRPr="00D46604" w14:paraId="1E5BF607" w14:textId="77777777" w:rsidTr="003D3CA5">
        <w:trPr>
          <w:trHeight w:val="244"/>
        </w:trPr>
        <w:tc>
          <w:tcPr>
            <w:tcW w:w="73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12003E5" w14:textId="77777777" w:rsidR="005B4963" w:rsidRPr="00D46604" w:rsidRDefault="005B4963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color w:val="000000" w:themeColor="text1"/>
                <w:sz w:val="20"/>
              </w:rPr>
              <w:t>(код ОКВЭД</w:t>
            </w:r>
            <w:r w:rsidRPr="00D46604">
              <w:rPr>
                <w:rStyle w:val="a9"/>
                <w:color w:val="000000" w:themeColor="text1"/>
                <w:sz w:val="20"/>
              </w:rPr>
              <w:endnoteReference w:id="3"/>
            </w:r>
            <w:r w:rsidRPr="00D46604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C56682B" w14:textId="77777777" w:rsidR="005B4963" w:rsidRPr="00D46604" w:rsidRDefault="005B4963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(наименование вида экономической деятельности)</w:t>
            </w:r>
          </w:p>
        </w:tc>
      </w:tr>
    </w:tbl>
    <w:p w14:paraId="41C8F396" w14:textId="77777777" w:rsidR="00266FC1" w:rsidRPr="00D46604" w:rsidRDefault="00266FC1" w:rsidP="00026B99">
      <w:pPr>
        <w:rPr>
          <w:color w:val="000000" w:themeColor="text1"/>
        </w:rPr>
        <w:sectPr w:rsidR="00266FC1" w:rsidRPr="00D46604" w:rsidSect="004A3398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type w:val="continuous"/>
          <w:pgSz w:w="11906" w:h="16838" w:code="9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A8C19BC" w14:textId="36809BAC" w:rsidR="00FD7173" w:rsidRDefault="00FD6F35" w:rsidP="006D22CD">
      <w:pPr>
        <w:pStyle w:val="1"/>
        <w:jc w:val="center"/>
      </w:pPr>
      <w:bookmarkStart w:id="3" w:name="_Toc442900459"/>
      <w:bookmarkStart w:id="4" w:name="_Toc530962761"/>
      <w:r w:rsidRPr="00D46604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14:paraId="5E81D977" w14:textId="77777777" w:rsidR="004A3398" w:rsidRPr="004A3398" w:rsidRDefault="004A3398" w:rsidP="004A3398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575"/>
        <w:gridCol w:w="4098"/>
        <w:gridCol w:w="1701"/>
        <w:gridCol w:w="5387"/>
        <w:gridCol w:w="992"/>
        <w:gridCol w:w="1807"/>
      </w:tblGrid>
      <w:tr w:rsidR="00317EE0" w:rsidRPr="00D46604" w14:paraId="36765CE1" w14:textId="77777777" w:rsidTr="00D46D8F">
        <w:tc>
          <w:tcPr>
            <w:tcW w:w="6374" w:type="dxa"/>
            <w:gridSpan w:val="3"/>
            <w:vAlign w:val="center"/>
          </w:tcPr>
          <w:p w14:paraId="622196AD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Обобщенные трудовые функции</w:t>
            </w:r>
          </w:p>
        </w:tc>
        <w:tc>
          <w:tcPr>
            <w:tcW w:w="8186" w:type="dxa"/>
            <w:gridSpan w:val="3"/>
            <w:vAlign w:val="center"/>
          </w:tcPr>
          <w:p w14:paraId="4A193A71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Трудовые функции</w:t>
            </w:r>
          </w:p>
        </w:tc>
      </w:tr>
      <w:tr w:rsidR="00317EE0" w:rsidRPr="00D46604" w14:paraId="6C088A27" w14:textId="77777777" w:rsidTr="00AA518B">
        <w:trPr>
          <w:trHeight w:val="1"/>
        </w:trPr>
        <w:tc>
          <w:tcPr>
            <w:tcW w:w="575" w:type="dxa"/>
            <w:vAlign w:val="center"/>
          </w:tcPr>
          <w:p w14:paraId="1F86DDA6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код</w:t>
            </w:r>
          </w:p>
        </w:tc>
        <w:tc>
          <w:tcPr>
            <w:tcW w:w="4098" w:type="dxa"/>
            <w:vAlign w:val="center"/>
          </w:tcPr>
          <w:p w14:paraId="5B30D40D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35CB4A4C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уровень квалификации</w:t>
            </w:r>
          </w:p>
        </w:tc>
        <w:tc>
          <w:tcPr>
            <w:tcW w:w="5387" w:type="dxa"/>
            <w:vAlign w:val="center"/>
          </w:tcPr>
          <w:p w14:paraId="298FFE50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745F217E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код</w:t>
            </w:r>
          </w:p>
        </w:tc>
        <w:tc>
          <w:tcPr>
            <w:tcW w:w="1807" w:type="dxa"/>
            <w:vAlign w:val="center"/>
          </w:tcPr>
          <w:p w14:paraId="3BFC11AE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уровень (подуровень) квалификации</w:t>
            </w:r>
          </w:p>
        </w:tc>
      </w:tr>
      <w:tr w:rsidR="008601CD" w:rsidRPr="00D46604" w14:paraId="4A73B4FE" w14:textId="77777777" w:rsidTr="00AA518B">
        <w:trPr>
          <w:trHeight w:val="315"/>
        </w:trPr>
        <w:tc>
          <w:tcPr>
            <w:tcW w:w="575" w:type="dxa"/>
            <w:vMerge w:val="restart"/>
          </w:tcPr>
          <w:p w14:paraId="2FD609C7" w14:textId="7BFE117F" w:rsidR="008601CD" w:rsidRPr="008F6A3A" w:rsidRDefault="008F6A3A" w:rsidP="00026B99">
            <w:pPr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A</w:t>
            </w:r>
          </w:p>
        </w:tc>
        <w:tc>
          <w:tcPr>
            <w:tcW w:w="4098" w:type="dxa"/>
            <w:vMerge w:val="restart"/>
          </w:tcPr>
          <w:p w14:paraId="4F5522B5" w14:textId="537807DF" w:rsidR="002460E2" w:rsidRPr="00D46604" w:rsidRDefault="00986376" w:rsidP="00F20D0C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Монтаж и наладка </w:t>
            </w:r>
            <w:r w:rsidR="00E45565" w:rsidRPr="00D46604">
              <w:rPr>
                <w:rFonts w:eastAsia="Calibri"/>
              </w:rPr>
              <w:t>электронных модулей конструктивной сложности первого и второго уровней c низкой плотностью компоновки и малым количеством настраиваемых параметров (далее – простых электронных модулей диагностических и испытательных приборов и аппаратов</w:t>
            </w:r>
            <w:r w:rsidR="00E45565">
              <w:rPr>
                <w:rFonts w:eastAsia="Calibri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FCD5EC4" w14:textId="77777777" w:rsidR="008601CD" w:rsidRPr="00D46604" w:rsidRDefault="008601CD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618B2ACE" w14:textId="41E32C1F" w:rsidR="008601CD" w:rsidRPr="00D46604" w:rsidRDefault="009874C7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Монтаж простых электронных модулей диагностических и испытательных приборов и аппаратов</w:t>
            </w:r>
            <w:r w:rsidR="0089748C" w:rsidRPr="00D46604">
              <w:rPr>
                <w:rFonts w:eastAsia="Calibri"/>
              </w:rPr>
              <w:t xml:space="preserve"> и</w:t>
            </w:r>
            <w:r w:rsidRPr="00D46604">
              <w:t xml:space="preserve"> </w:t>
            </w:r>
            <w:r w:rsidRPr="00D46604">
              <w:rPr>
                <w:rFonts w:eastAsia="Calibri"/>
              </w:rPr>
              <w:t>подготовка их к наладке</w:t>
            </w:r>
          </w:p>
        </w:tc>
        <w:tc>
          <w:tcPr>
            <w:tcW w:w="992" w:type="dxa"/>
            <w:shd w:val="clear" w:color="auto" w:fill="auto"/>
          </w:tcPr>
          <w:p w14:paraId="6C61C605" w14:textId="7B878EEC" w:rsidR="008601CD" w:rsidRPr="00D46604" w:rsidRDefault="008F6A3A" w:rsidP="00E231C8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lang w:val="en-US"/>
              </w:rPr>
              <w:t>A</w:t>
            </w:r>
            <w:r w:rsidR="008601CD" w:rsidRPr="00D46604">
              <w:t>/01.3</w:t>
            </w:r>
          </w:p>
        </w:tc>
        <w:tc>
          <w:tcPr>
            <w:tcW w:w="1807" w:type="dxa"/>
            <w:shd w:val="clear" w:color="auto" w:fill="auto"/>
          </w:tcPr>
          <w:p w14:paraId="0B778152" w14:textId="77777777" w:rsidR="008601CD" w:rsidRPr="00D46604" w:rsidRDefault="008601CD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t>3</w:t>
            </w:r>
          </w:p>
        </w:tc>
      </w:tr>
      <w:tr w:rsidR="008601CD" w:rsidRPr="00D46604" w14:paraId="0DC3AF95" w14:textId="77777777" w:rsidTr="00AA518B">
        <w:trPr>
          <w:trHeight w:val="315"/>
        </w:trPr>
        <w:tc>
          <w:tcPr>
            <w:tcW w:w="575" w:type="dxa"/>
            <w:vMerge/>
          </w:tcPr>
          <w:p w14:paraId="0D0B940D" w14:textId="77777777" w:rsidR="008601CD" w:rsidRPr="00D46604" w:rsidRDefault="008601CD" w:rsidP="00026B99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4098" w:type="dxa"/>
            <w:vMerge/>
          </w:tcPr>
          <w:p w14:paraId="0E27B00A" w14:textId="77777777" w:rsidR="008601CD" w:rsidRPr="00D46604" w:rsidRDefault="008601CD" w:rsidP="00E231C8">
            <w:pPr>
              <w:pStyle w:val="aff1"/>
              <w:rPr>
                <w:rFonts w:eastAsia="Calibri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061E4C" w14:textId="77777777" w:rsidR="008601CD" w:rsidRPr="00D46604" w:rsidRDefault="008601CD" w:rsidP="00E231C8">
            <w:pPr>
              <w:pStyle w:val="aff3"/>
              <w:rPr>
                <w:rFonts w:eastAsia="Calibri"/>
              </w:rPr>
            </w:pPr>
          </w:p>
        </w:tc>
        <w:tc>
          <w:tcPr>
            <w:tcW w:w="5387" w:type="dxa"/>
            <w:shd w:val="clear" w:color="auto" w:fill="auto"/>
          </w:tcPr>
          <w:p w14:paraId="52DB79EF" w14:textId="5B98CEFB" w:rsidR="008601CD" w:rsidRPr="00D46604" w:rsidRDefault="009874C7" w:rsidP="00E231C8">
            <w:pPr>
              <w:pStyle w:val="aff1"/>
              <w:rPr>
                <w:rFonts w:eastAsia="Calibri"/>
              </w:rPr>
            </w:pPr>
            <w:r w:rsidRPr="00D46604">
              <w:t>Наладка простых электронных модулей диагностических и испытательных приборов и аппаратов</w:t>
            </w:r>
          </w:p>
        </w:tc>
        <w:tc>
          <w:tcPr>
            <w:tcW w:w="992" w:type="dxa"/>
            <w:shd w:val="clear" w:color="auto" w:fill="auto"/>
          </w:tcPr>
          <w:p w14:paraId="07EDB34C" w14:textId="2E08A22C" w:rsidR="008601CD" w:rsidRPr="00D46604" w:rsidRDefault="008F6A3A" w:rsidP="00E231C8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lang w:val="en-US"/>
              </w:rPr>
              <w:t>A</w:t>
            </w:r>
            <w:r w:rsidR="008601CD" w:rsidRPr="00D46604">
              <w:t>/02.3</w:t>
            </w:r>
          </w:p>
        </w:tc>
        <w:tc>
          <w:tcPr>
            <w:tcW w:w="1807" w:type="dxa"/>
            <w:shd w:val="clear" w:color="auto" w:fill="auto"/>
          </w:tcPr>
          <w:p w14:paraId="7A036E3D" w14:textId="77777777" w:rsidR="008601CD" w:rsidRPr="00D46604" w:rsidRDefault="008601CD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t>3</w:t>
            </w:r>
          </w:p>
        </w:tc>
      </w:tr>
      <w:tr w:rsidR="00317EE0" w:rsidRPr="00D46604" w14:paraId="38AA7F19" w14:textId="77777777" w:rsidTr="00AA518B">
        <w:trPr>
          <w:trHeight w:val="20"/>
        </w:trPr>
        <w:tc>
          <w:tcPr>
            <w:tcW w:w="575" w:type="dxa"/>
            <w:vMerge w:val="restart"/>
          </w:tcPr>
          <w:p w14:paraId="6A7B4617" w14:textId="5311DB0F" w:rsidR="00317EE0" w:rsidRPr="008F6A3A" w:rsidRDefault="008F6A3A" w:rsidP="00026B99">
            <w:pPr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B</w:t>
            </w:r>
          </w:p>
        </w:tc>
        <w:tc>
          <w:tcPr>
            <w:tcW w:w="4098" w:type="dxa"/>
            <w:vMerge w:val="restart"/>
          </w:tcPr>
          <w:p w14:paraId="37ED5FBD" w14:textId="75FA1909" w:rsidR="002460E2" w:rsidRPr="00D46604" w:rsidRDefault="00765EFB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Монтаж и наладка </w:t>
            </w:r>
            <w:r w:rsidR="000F0F1D" w:rsidRPr="00D46604">
              <w:rPr>
                <w:rFonts w:eastAsia="Calibri"/>
              </w:rPr>
              <w:t>электронных модулей конструктивной сложности второго и третьего уровней c низкой плотностью компоновки элементов и малым количеством настраиваемых параметров (далее – простых электронных модулей испытательных машин, установок и стендов)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8D9363B" w14:textId="4F5456E3" w:rsidR="00317EE0" w:rsidRPr="00D46604" w:rsidRDefault="00614336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19624C53" w14:textId="119CBDF5" w:rsidR="00765EFB" w:rsidRPr="00D46604" w:rsidRDefault="00765EFB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Монтаж простых электронных модулей испытательных машин, установок и стендов и подготовка их к наладке</w:t>
            </w:r>
          </w:p>
        </w:tc>
        <w:tc>
          <w:tcPr>
            <w:tcW w:w="992" w:type="dxa"/>
            <w:shd w:val="clear" w:color="auto" w:fill="auto"/>
          </w:tcPr>
          <w:p w14:paraId="6EB3A481" w14:textId="3591D8C4" w:rsidR="00317EE0" w:rsidRPr="00D46604" w:rsidRDefault="008F6A3A" w:rsidP="00E231C8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B</w:t>
            </w:r>
            <w:r w:rsidR="00317EE0" w:rsidRPr="00D46604">
              <w:rPr>
                <w:rFonts w:eastAsia="Calibri"/>
                <w:color w:val="000000" w:themeColor="text1"/>
              </w:rPr>
              <w:t>/</w:t>
            </w:r>
            <w:r w:rsidR="00317EE0" w:rsidRPr="00D46604">
              <w:rPr>
                <w:rFonts w:eastAsia="Calibri"/>
                <w:color w:val="000000" w:themeColor="text1"/>
                <w:lang w:val="en-US"/>
              </w:rPr>
              <w:t>01.</w:t>
            </w:r>
            <w:r w:rsidR="007F0C49" w:rsidRPr="00D46604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1807" w:type="dxa"/>
            <w:shd w:val="clear" w:color="auto" w:fill="auto"/>
          </w:tcPr>
          <w:p w14:paraId="57AB7477" w14:textId="7AF9FC9A" w:rsidR="00317EE0" w:rsidRPr="00D46604" w:rsidRDefault="007F0C49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3</w:t>
            </w:r>
          </w:p>
        </w:tc>
      </w:tr>
      <w:tr w:rsidR="00317EE0" w:rsidRPr="00D46604" w14:paraId="0D0F8861" w14:textId="77777777" w:rsidTr="00AA518B">
        <w:trPr>
          <w:trHeight w:val="177"/>
        </w:trPr>
        <w:tc>
          <w:tcPr>
            <w:tcW w:w="575" w:type="dxa"/>
            <w:vMerge/>
          </w:tcPr>
          <w:p w14:paraId="44EAFD9C" w14:textId="77777777" w:rsidR="00317EE0" w:rsidRPr="00D46604" w:rsidRDefault="00317EE0" w:rsidP="00026B99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4098" w:type="dxa"/>
            <w:vMerge/>
          </w:tcPr>
          <w:p w14:paraId="4B94D5A5" w14:textId="77777777" w:rsidR="00317EE0" w:rsidRPr="00D46604" w:rsidRDefault="00317EE0" w:rsidP="00E231C8">
            <w:pPr>
              <w:pStyle w:val="aff1"/>
              <w:rPr>
                <w:rFonts w:eastAsia="Calibri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EEC669" w14:textId="77777777" w:rsidR="00317EE0" w:rsidRPr="00D46604" w:rsidRDefault="00317EE0" w:rsidP="00E231C8">
            <w:pPr>
              <w:pStyle w:val="aff3"/>
              <w:rPr>
                <w:rFonts w:eastAsia="Calibri"/>
                <w:lang w:val="en-US"/>
              </w:rPr>
            </w:pPr>
          </w:p>
        </w:tc>
        <w:tc>
          <w:tcPr>
            <w:tcW w:w="5387" w:type="dxa"/>
            <w:shd w:val="clear" w:color="auto" w:fill="auto"/>
          </w:tcPr>
          <w:p w14:paraId="5AAA69F2" w14:textId="647724F3" w:rsidR="00765EFB" w:rsidRPr="00D46604" w:rsidRDefault="00765EFB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Наладка простых электронных модулей испытательных машин, установок и стендов</w:t>
            </w:r>
          </w:p>
        </w:tc>
        <w:tc>
          <w:tcPr>
            <w:tcW w:w="992" w:type="dxa"/>
            <w:shd w:val="clear" w:color="auto" w:fill="auto"/>
          </w:tcPr>
          <w:p w14:paraId="364FB8BD" w14:textId="20DBAFEC" w:rsidR="00317EE0" w:rsidRPr="00D46604" w:rsidRDefault="008F6A3A" w:rsidP="00E231C8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B</w:t>
            </w:r>
            <w:r w:rsidR="00317EE0" w:rsidRPr="00D46604">
              <w:rPr>
                <w:rFonts w:eastAsia="Calibri"/>
                <w:color w:val="000000" w:themeColor="text1"/>
              </w:rPr>
              <w:t>/</w:t>
            </w:r>
            <w:r w:rsidR="00317EE0" w:rsidRPr="00D46604">
              <w:rPr>
                <w:rFonts w:eastAsia="Calibri"/>
                <w:color w:val="000000" w:themeColor="text1"/>
                <w:lang w:val="en-US"/>
              </w:rPr>
              <w:t>0</w:t>
            </w:r>
            <w:r w:rsidR="00317EE0" w:rsidRPr="00D46604">
              <w:rPr>
                <w:rFonts w:eastAsia="Calibri"/>
                <w:color w:val="000000" w:themeColor="text1"/>
              </w:rPr>
              <w:t>2</w:t>
            </w:r>
            <w:r w:rsidR="00317EE0" w:rsidRPr="00D46604">
              <w:rPr>
                <w:rFonts w:eastAsia="Calibri"/>
                <w:color w:val="000000" w:themeColor="text1"/>
                <w:lang w:val="en-US"/>
              </w:rPr>
              <w:t>.</w:t>
            </w:r>
            <w:r w:rsidR="007F0C49" w:rsidRPr="00D46604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1807" w:type="dxa"/>
            <w:shd w:val="clear" w:color="auto" w:fill="auto"/>
          </w:tcPr>
          <w:p w14:paraId="297C039E" w14:textId="7378A38C" w:rsidR="00317EE0" w:rsidRPr="00D46604" w:rsidRDefault="007F0C49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3</w:t>
            </w:r>
          </w:p>
        </w:tc>
      </w:tr>
      <w:tr w:rsidR="00317EE0" w:rsidRPr="00D46604" w14:paraId="6BDADF7E" w14:textId="77777777" w:rsidTr="00AA518B">
        <w:trPr>
          <w:trHeight w:val="182"/>
        </w:trPr>
        <w:tc>
          <w:tcPr>
            <w:tcW w:w="575" w:type="dxa"/>
            <w:vMerge w:val="restart"/>
          </w:tcPr>
          <w:p w14:paraId="0349114B" w14:textId="7A8ACA37" w:rsidR="00317EE0" w:rsidRPr="008F6A3A" w:rsidRDefault="008F6A3A" w:rsidP="00026B99">
            <w:pPr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C</w:t>
            </w:r>
          </w:p>
        </w:tc>
        <w:tc>
          <w:tcPr>
            <w:tcW w:w="4098" w:type="dxa"/>
            <w:vMerge w:val="restart"/>
          </w:tcPr>
          <w:p w14:paraId="1C6B5502" w14:textId="14D2859C" w:rsidR="002460E2" w:rsidRPr="00D46604" w:rsidRDefault="00765EFB" w:rsidP="00BD1446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Монтаж и наладка </w:t>
            </w:r>
            <w:r w:rsidR="000F0F1D" w:rsidRPr="00D46604">
              <w:rPr>
                <w:rFonts w:eastAsia="Calibri"/>
              </w:rPr>
              <w:t>электронных модулей конструктивной сложности первого и второго уровней c высокой плотностью компоновки элементов и большим количеством настраиваемых параметров (далее – сложных электронных модулей диагностических и испытательных приборов и аппаратов)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598DEE6" w14:textId="1A365E9E" w:rsidR="00317EE0" w:rsidRPr="00D46604" w:rsidRDefault="00EE38B6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14:paraId="34E89C04" w14:textId="498A0C1F" w:rsidR="00317EE0" w:rsidRPr="00D46604" w:rsidRDefault="00765EFB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Монтаж сложных электронных модулей диагностических и испытательных приборов и аппаратов и подготовка их к наладке</w:t>
            </w:r>
          </w:p>
        </w:tc>
        <w:tc>
          <w:tcPr>
            <w:tcW w:w="992" w:type="dxa"/>
            <w:shd w:val="clear" w:color="auto" w:fill="auto"/>
          </w:tcPr>
          <w:p w14:paraId="46167740" w14:textId="2DAC072D" w:rsidR="00317EE0" w:rsidRPr="00D46604" w:rsidRDefault="008F6A3A" w:rsidP="00E231C8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C</w:t>
            </w:r>
            <w:r w:rsidR="00317EE0" w:rsidRPr="00D46604">
              <w:rPr>
                <w:rFonts w:eastAsia="Calibri"/>
                <w:color w:val="000000" w:themeColor="text1"/>
              </w:rPr>
              <w:t>/</w:t>
            </w:r>
            <w:r w:rsidR="00317EE0" w:rsidRPr="00D46604">
              <w:rPr>
                <w:rFonts w:eastAsia="Calibri"/>
                <w:color w:val="000000" w:themeColor="text1"/>
                <w:lang w:val="en-US"/>
              </w:rPr>
              <w:t>0</w:t>
            </w:r>
            <w:r w:rsidR="00317EE0" w:rsidRPr="00D46604">
              <w:rPr>
                <w:rFonts w:eastAsia="Calibri"/>
                <w:color w:val="000000" w:themeColor="text1"/>
              </w:rPr>
              <w:t>1</w:t>
            </w:r>
            <w:r w:rsidR="00317EE0" w:rsidRPr="00D46604">
              <w:rPr>
                <w:rFonts w:eastAsia="Calibri"/>
                <w:color w:val="000000" w:themeColor="text1"/>
                <w:lang w:val="en-US"/>
              </w:rPr>
              <w:t>.</w:t>
            </w:r>
            <w:r w:rsidR="00317EE0" w:rsidRPr="00D46604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1807" w:type="dxa"/>
            <w:shd w:val="clear" w:color="auto" w:fill="auto"/>
          </w:tcPr>
          <w:p w14:paraId="279935FF" w14:textId="77777777" w:rsidR="00317EE0" w:rsidRPr="00D46604" w:rsidRDefault="00317EE0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4</w:t>
            </w:r>
          </w:p>
        </w:tc>
      </w:tr>
      <w:tr w:rsidR="00317EE0" w:rsidRPr="00D46604" w14:paraId="3C8222BE" w14:textId="77777777" w:rsidTr="00AA518B">
        <w:trPr>
          <w:trHeight w:val="20"/>
        </w:trPr>
        <w:tc>
          <w:tcPr>
            <w:tcW w:w="575" w:type="dxa"/>
            <w:vMerge/>
          </w:tcPr>
          <w:p w14:paraId="3656B9AB" w14:textId="77777777" w:rsidR="00317EE0" w:rsidRPr="00D46604" w:rsidRDefault="00317EE0" w:rsidP="00026B99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4098" w:type="dxa"/>
            <w:vMerge/>
          </w:tcPr>
          <w:p w14:paraId="45FB0818" w14:textId="77777777" w:rsidR="00317EE0" w:rsidRPr="00D46604" w:rsidRDefault="00317EE0" w:rsidP="00E231C8">
            <w:pPr>
              <w:pStyle w:val="aff1"/>
              <w:rPr>
                <w:rFonts w:eastAsia="Calibri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49F31CB" w14:textId="77777777" w:rsidR="00317EE0" w:rsidRPr="00D46604" w:rsidRDefault="00317EE0" w:rsidP="00E231C8">
            <w:pPr>
              <w:pStyle w:val="aff3"/>
              <w:rPr>
                <w:rFonts w:eastAsia="Calibri"/>
              </w:rPr>
            </w:pPr>
          </w:p>
        </w:tc>
        <w:tc>
          <w:tcPr>
            <w:tcW w:w="5387" w:type="dxa"/>
            <w:shd w:val="clear" w:color="auto" w:fill="auto"/>
          </w:tcPr>
          <w:p w14:paraId="7CC6E326" w14:textId="769C34BF" w:rsidR="00337E8B" w:rsidRPr="00D46604" w:rsidRDefault="00765EFB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Наладка сложных электронных модулей диагностических и испытательных приборов и аппаратов</w:t>
            </w:r>
          </w:p>
        </w:tc>
        <w:tc>
          <w:tcPr>
            <w:tcW w:w="992" w:type="dxa"/>
            <w:shd w:val="clear" w:color="auto" w:fill="auto"/>
          </w:tcPr>
          <w:p w14:paraId="390E73D4" w14:textId="6DCE3353" w:rsidR="00317EE0" w:rsidRPr="00D46604" w:rsidRDefault="008F6A3A" w:rsidP="00E231C8">
            <w:pPr>
              <w:pStyle w:val="aff3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C</w:t>
            </w:r>
            <w:r w:rsidR="00317EE0" w:rsidRPr="00D46604">
              <w:rPr>
                <w:rFonts w:eastAsia="Calibri"/>
                <w:color w:val="000000" w:themeColor="text1"/>
              </w:rPr>
              <w:t>/</w:t>
            </w:r>
            <w:r w:rsidR="00317EE0" w:rsidRPr="00D46604">
              <w:rPr>
                <w:rFonts w:eastAsia="Calibri"/>
                <w:color w:val="000000" w:themeColor="text1"/>
                <w:lang w:val="en-US"/>
              </w:rPr>
              <w:t>0</w:t>
            </w:r>
            <w:r w:rsidR="00317EE0" w:rsidRPr="00D46604">
              <w:rPr>
                <w:rFonts w:eastAsia="Calibri"/>
                <w:color w:val="000000" w:themeColor="text1"/>
              </w:rPr>
              <w:t>2</w:t>
            </w:r>
            <w:r w:rsidR="00317EE0" w:rsidRPr="00D46604">
              <w:rPr>
                <w:rFonts w:eastAsia="Calibri"/>
                <w:color w:val="000000" w:themeColor="text1"/>
                <w:lang w:val="en-US"/>
              </w:rPr>
              <w:t>.</w:t>
            </w:r>
            <w:r w:rsidR="00317EE0" w:rsidRPr="00D46604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1807" w:type="dxa"/>
            <w:shd w:val="clear" w:color="auto" w:fill="auto"/>
          </w:tcPr>
          <w:p w14:paraId="7C964D78" w14:textId="77777777" w:rsidR="00317EE0" w:rsidRPr="00D46604" w:rsidRDefault="00317EE0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4</w:t>
            </w:r>
          </w:p>
        </w:tc>
      </w:tr>
      <w:tr w:rsidR="00317EE0" w:rsidRPr="00D46604" w14:paraId="4F70E167" w14:textId="77777777" w:rsidTr="00AA518B">
        <w:trPr>
          <w:trHeight w:val="497"/>
        </w:trPr>
        <w:tc>
          <w:tcPr>
            <w:tcW w:w="575" w:type="dxa"/>
            <w:vMerge w:val="restart"/>
          </w:tcPr>
          <w:p w14:paraId="61740529" w14:textId="77777777" w:rsidR="00317EE0" w:rsidRPr="00D46604" w:rsidRDefault="00317EE0" w:rsidP="00026B99">
            <w:pPr>
              <w:rPr>
                <w:rFonts w:eastAsia="Calibri"/>
                <w:color w:val="000000" w:themeColor="text1"/>
                <w:lang w:val="en-US"/>
              </w:rPr>
            </w:pPr>
            <w:r w:rsidRPr="00D46604">
              <w:rPr>
                <w:rFonts w:eastAsia="Calibri"/>
                <w:color w:val="000000" w:themeColor="text1"/>
                <w:lang w:val="en-US"/>
              </w:rPr>
              <w:t>D</w:t>
            </w:r>
          </w:p>
        </w:tc>
        <w:tc>
          <w:tcPr>
            <w:tcW w:w="4098" w:type="dxa"/>
            <w:vMerge w:val="restart"/>
          </w:tcPr>
          <w:p w14:paraId="0879BC33" w14:textId="7F277912" w:rsidR="002460E2" w:rsidRPr="00D46604" w:rsidRDefault="00B329BA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Монтаж и наладка </w:t>
            </w:r>
            <w:r w:rsidR="000F0F1D" w:rsidRPr="00D46604">
              <w:rPr>
                <w:rFonts w:eastAsia="Calibri"/>
              </w:rPr>
              <w:t xml:space="preserve">электронных модулей конструктивной сложности </w:t>
            </w:r>
            <w:r w:rsidR="000F0F1D" w:rsidRPr="00D46604">
              <w:rPr>
                <w:rFonts w:eastAsia="Calibri"/>
              </w:rPr>
              <w:lastRenderedPageBreak/>
              <w:t>второго и третьего уровней c высокой плотностью компоновки элементов и большим количеством настраиваемых параметров (далее – сложных электронных модулей испытательных машин, установок и стендов)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7310F6F" w14:textId="27C5A2A1" w:rsidR="00317EE0" w:rsidRPr="00D46604" w:rsidRDefault="00614336" w:rsidP="00E231C8">
            <w:pPr>
              <w:pStyle w:val="aff3"/>
              <w:rPr>
                <w:rFonts w:eastAsia="Calibri"/>
              </w:rPr>
            </w:pPr>
            <w:r w:rsidRPr="00D46604">
              <w:rPr>
                <w:rFonts w:eastAsia="Calibri"/>
              </w:rPr>
              <w:lastRenderedPageBreak/>
              <w:t>4</w:t>
            </w:r>
          </w:p>
        </w:tc>
        <w:tc>
          <w:tcPr>
            <w:tcW w:w="5387" w:type="dxa"/>
            <w:shd w:val="clear" w:color="auto" w:fill="auto"/>
          </w:tcPr>
          <w:p w14:paraId="637F3290" w14:textId="4F08AFE0" w:rsidR="00317EE0" w:rsidRPr="00D46604" w:rsidRDefault="003248C0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Монтаж сложных электронных модулей испытательных машин, установок и стендов </w:t>
            </w:r>
            <w:r w:rsidR="005E19A5" w:rsidRPr="00D46604">
              <w:rPr>
                <w:rFonts w:eastAsia="Calibri"/>
              </w:rPr>
              <w:t xml:space="preserve">и </w:t>
            </w:r>
            <w:r w:rsidR="005E19A5" w:rsidRPr="00D46604">
              <w:rPr>
                <w:rFonts w:eastAsia="Calibri"/>
              </w:rPr>
              <w:lastRenderedPageBreak/>
              <w:t>подготовка их к наладке</w:t>
            </w:r>
          </w:p>
        </w:tc>
        <w:tc>
          <w:tcPr>
            <w:tcW w:w="992" w:type="dxa"/>
            <w:shd w:val="clear" w:color="auto" w:fill="auto"/>
          </w:tcPr>
          <w:p w14:paraId="42A4C223" w14:textId="6CBA47B3" w:rsidR="00317EE0" w:rsidRPr="00D46604" w:rsidRDefault="00317EE0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  <w:lang w:val="en-US"/>
              </w:rPr>
              <w:lastRenderedPageBreak/>
              <w:t>D</w:t>
            </w:r>
            <w:r w:rsidRPr="00D46604">
              <w:rPr>
                <w:rFonts w:eastAsia="Calibri"/>
                <w:color w:val="000000" w:themeColor="text1"/>
              </w:rPr>
              <w:t>/</w:t>
            </w:r>
            <w:r w:rsidRPr="00D46604">
              <w:rPr>
                <w:rFonts w:eastAsia="Calibri"/>
                <w:color w:val="000000" w:themeColor="text1"/>
                <w:lang w:val="en-US"/>
              </w:rPr>
              <w:t>01</w:t>
            </w:r>
            <w:r w:rsidRPr="00D46604">
              <w:rPr>
                <w:rFonts w:eastAsia="Calibri"/>
                <w:color w:val="000000" w:themeColor="text1"/>
              </w:rPr>
              <w:t>.</w:t>
            </w:r>
            <w:r w:rsidR="00BD1446" w:rsidRPr="00D46604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1807" w:type="dxa"/>
            <w:shd w:val="clear" w:color="auto" w:fill="auto"/>
          </w:tcPr>
          <w:p w14:paraId="22C3D751" w14:textId="7D6CBF84" w:rsidR="00317EE0" w:rsidRPr="00D46604" w:rsidRDefault="00BD1446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4</w:t>
            </w:r>
          </w:p>
        </w:tc>
      </w:tr>
      <w:tr w:rsidR="00317EE0" w:rsidRPr="00D46604" w14:paraId="2C52F3DB" w14:textId="77777777" w:rsidTr="00AA518B">
        <w:trPr>
          <w:trHeight w:val="407"/>
        </w:trPr>
        <w:tc>
          <w:tcPr>
            <w:tcW w:w="575" w:type="dxa"/>
            <w:vMerge/>
          </w:tcPr>
          <w:p w14:paraId="53128261" w14:textId="77777777" w:rsidR="00317EE0" w:rsidRPr="00D46604" w:rsidRDefault="00317EE0" w:rsidP="00026B99">
            <w:pPr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4098" w:type="dxa"/>
            <w:vMerge/>
          </w:tcPr>
          <w:p w14:paraId="62486C05" w14:textId="77777777" w:rsidR="00317EE0" w:rsidRPr="00D46604" w:rsidRDefault="00317EE0" w:rsidP="00026B99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101652C" w14:textId="77777777" w:rsidR="00317EE0" w:rsidRPr="00D46604" w:rsidRDefault="00317EE0" w:rsidP="00026B99">
            <w:pPr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5387" w:type="dxa"/>
            <w:shd w:val="clear" w:color="auto" w:fill="auto"/>
          </w:tcPr>
          <w:p w14:paraId="5D552BE0" w14:textId="79D30683" w:rsidR="00317EE0" w:rsidRPr="00D46604" w:rsidRDefault="003248C0" w:rsidP="00E231C8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Наладка сложных электронных модулей испытательных машин, установок и стендов</w:t>
            </w:r>
          </w:p>
        </w:tc>
        <w:tc>
          <w:tcPr>
            <w:tcW w:w="992" w:type="dxa"/>
            <w:shd w:val="clear" w:color="auto" w:fill="auto"/>
          </w:tcPr>
          <w:p w14:paraId="5E7C07BB" w14:textId="3C9AF110" w:rsidR="00317EE0" w:rsidRPr="00D46604" w:rsidRDefault="00317EE0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  <w:lang w:val="en-US"/>
              </w:rPr>
              <w:t>D</w:t>
            </w:r>
            <w:r w:rsidRPr="00D46604">
              <w:rPr>
                <w:rFonts w:eastAsia="Calibri"/>
                <w:color w:val="000000" w:themeColor="text1"/>
              </w:rPr>
              <w:t>/</w:t>
            </w:r>
            <w:r w:rsidRPr="00D46604">
              <w:rPr>
                <w:rFonts w:eastAsia="Calibri"/>
                <w:color w:val="000000" w:themeColor="text1"/>
                <w:lang w:val="en-US"/>
              </w:rPr>
              <w:t>0</w:t>
            </w:r>
            <w:r w:rsidRPr="00D46604">
              <w:rPr>
                <w:rFonts w:eastAsia="Calibri"/>
                <w:color w:val="000000" w:themeColor="text1"/>
              </w:rPr>
              <w:t>2.</w:t>
            </w:r>
            <w:r w:rsidR="00BD1446" w:rsidRPr="00D46604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1807" w:type="dxa"/>
            <w:shd w:val="clear" w:color="auto" w:fill="auto"/>
          </w:tcPr>
          <w:p w14:paraId="5055DCC4" w14:textId="164D23A9" w:rsidR="00317EE0" w:rsidRPr="00D46604" w:rsidRDefault="00BD1446" w:rsidP="00E231C8">
            <w:pPr>
              <w:pStyle w:val="aff3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4</w:t>
            </w:r>
          </w:p>
        </w:tc>
      </w:tr>
    </w:tbl>
    <w:p w14:paraId="4B99056E" w14:textId="77777777" w:rsidR="00E648DC" w:rsidRPr="00D46604" w:rsidRDefault="00E648DC" w:rsidP="00026B99">
      <w:pPr>
        <w:rPr>
          <w:rFonts w:eastAsia="Calibri"/>
          <w:color w:val="000000" w:themeColor="text1"/>
        </w:rPr>
        <w:sectPr w:rsidR="00E648DC" w:rsidRPr="00D46604" w:rsidSect="004A3398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1D66A7A1" w14:textId="77777777" w:rsidR="00EF2440" w:rsidRPr="00D46604" w:rsidRDefault="00EF2440" w:rsidP="004A3398">
      <w:pPr>
        <w:pStyle w:val="1"/>
        <w:jc w:val="center"/>
      </w:pPr>
      <w:bookmarkStart w:id="5" w:name="_Toc442900460"/>
      <w:bookmarkStart w:id="6" w:name="_Toc530962762"/>
      <w:r w:rsidRPr="00D46604">
        <w:lastRenderedPageBreak/>
        <w:t>III. Характеристика обобщенных трудовых функций</w:t>
      </w:r>
      <w:bookmarkEnd w:id="5"/>
      <w:bookmarkEnd w:id="6"/>
    </w:p>
    <w:p w14:paraId="164FD492" w14:textId="77777777" w:rsidR="004A3398" w:rsidRDefault="004A3398" w:rsidP="004A3398">
      <w:bookmarkStart w:id="7" w:name="_Toc530962763"/>
    </w:p>
    <w:p w14:paraId="1727B56A" w14:textId="0F9A8FD4" w:rsidR="00EF2440" w:rsidRDefault="00EF2440" w:rsidP="004A3398">
      <w:pPr>
        <w:pStyle w:val="2"/>
      </w:pPr>
      <w:r w:rsidRPr="00D46604">
        <w:t>3.</w:t>
      </w:r>
      <w:r w:rsidR="002207D4" w:rsidRPr="00D46604">
        <w:t>1</w:t>
      </w:r>
      <w:r w:rsidRPr="00D46604">
        <w:t>. Обобщенная трудовая функция</w:t>
      </w:r>
      <w:bookmarkEnd w:id="7"/>
    </w:p>
    <w:p w14:paraId="378C60A1" w14:textId="77777777" w:rsidR="004A3398" w:rsidRPr="004A3398" w:rsidRDefault="004A3398" w:rsidP="004A339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244"/>
        <w:gridCol w:w="709"/>
        <w:gridCol w:w="821"/>
        <w:gridCol w:w="1447"/>
        <w:gridCol w:w="673"/>
      </w:tblGrid>
      <w:tr w:rsidR="00C977AB" w:rsidRPr="00D46604" w14:paraId="4CA8FFFC" w14:textId="77777777" w:rsidTr="00B4552B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F0EB3B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9E4CD" w14:textId="1FCAE1F9" w:rsidR="00B34352" w:rsidRPr="00D46604" w:rsidRDefault="00E45565" w:rsidP="00BE04EF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</w:rPr>
              <w:t xml:space="preserve">Монтаж и наладка </w:t>
            </w:r>
            <w:r w:rsidR="00BE04EF" w:rsidRPr="00D46604">
              <w:rPr>
                <w:rFonts w:eastAsia="Calibri"/>
              </w:rPr>
              <w:t xml:space="preserve">простых электронных модулей диагностических и испытательных приборов и аппаратов 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6A5B8E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2C2AB" w14:textId="39265426" w:rsidR="00B34352" w:rsidRPr="008F6A3A" w:rsidRDefault="008F6A3A" w:rsidP="00026B99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224B63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2176D0" w14:textId="77777777" w:rsidR="00B34352" w:rsidRPr="00D46604" w:rsidRDefault="002F7AC6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3</w:t>
            </w:r>
          </w:p>
        </w:tc>
      </w:tr>
    </w:tbl>
    <w:p w14:paraId="1AE5DB1F" w14:textId="77777777" w:rsidR="006D788D" w:rsidRDefault="006D788D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7"/>
        <w:gridCol w:w="1277"/>
        <w:gridCol w:w="400"/>
        <w:gridCol w:w="1769"/>
        <w:gridCol w:w="1582"/>
        <w:gridCol w:w="2744"/>
      </w:tblGrid>
      <w:tr w:rsidR="00C977AB" w:rsidRPr="00D46604" w14:paraId="5E5F54EC" w14:textId="77777777" w:rsidTr="002618BD">
        <w:trPr>
          <w:trHeight w:val="283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0FB885F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92EBA14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C55EC71" w14:textId="77777777" w:rsidR="00B34352" w:rsidRPr="00D46604" w:rsidRDefault="00B34352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34BA95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61D779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3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F2D8B6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25EBFE1C" w14:textId="77777777" w:rsidTr="002618BD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14:paraId="0FB78278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65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C39945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75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A3484E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DE27D4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562CB0E" w14:textId="77777777" w:rsidR="002D3566" w:rsidRPr="00D46604" w:rsidRDefault="002D3566" w:rsidP="00026B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2"/>
        <w:gridCol w:w="7989"/>
      </w:tblGrid>
      <w:tr w:rsidR="00C977AB" w:rsidRPr="00D46604" w14:paraId="64A83B02" w14:textId="77777777" w:rsidTr="002D3566">
        <w:trPr>
          <w:trHeight w:val="20"/>
        </w:trPr>
        <w:tc>
          <w:tcPr>
            <w:tcW w:w="11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D8495F" w14:textId="77777777" w:rsidR="00B34352" w:rsidRPr="00D46604" w:rsidRDefault="00B34352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8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FFF9DD7" w14:textId="70F7979B" w:rsidR="00275B0D" w:rsidRPr="00D46604" w:rsidRDefault="00275B0D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Наладчик-монтажник электронных модулей испытательного оборудования 3-го разряда</w:t>
            </w:r>
          </w:p>
        </w:tc>
      </w:tr>
    </w:tbl>
    <w:p w14:paraId="34CE0A41" w14:textId="77777777" w:rsidR="00E3656D" w:rsidRPr="00D46604" w:rsidRDefault="00E3656D" w:rsidP="00026B99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3"/>
        <w:gridCol w:w="7998"/>
      </w:tblGrid>
      <w:tr w:rsidR="00C977AB" w:rsidRPr="00D46604" w14:paraId="1B8EE025" w14:textId="77777777" w:rsidTr="04F23ACE">
        <w:trPr>
          <w:trHeight w:val="20"/>
        </w:trPr>
        <w:tc>
          <w:tcPr>
            <w:tcW w:w="1166" w:type="pct"/>
            <w:tcBorders>
              <w:left w:val="single" w:sz="4" w:space="0" w:color="808080" w:themeColor="text1" w:themeTint="7F"/>
            </w:tcBorders>
          </w:tcPr>
          <w:p w14:paraId="19F803F4" w14:textId="77777777" w:rsidR="00411F20" w:rsidRPr="00D46604" w:rsidRDefault="00411F2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834" w:type="pct"/>
            <w:tcBorders>
              <w:right w:val="single" w:sz="4" w:space="0" w:color="808080" w:themeColor="text1" w:themeTint="7F"/>
            </w:tcBorders>
          </w:tcPr>
          <w:p w14:paraId="023CE16E" w14:textId="77777777" w:rsidR="00F43390" w:rsidRPr="00D46604" w:rsidRDefault="0086717E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Среднее общее </w:t>
            </w:r>
            <w:r w:rsidR="00F43390" w:rsidRPr="00D46604">
              <w:rPr>
                <w:rFonts w:eastAsia="Calibri"/>
              </w:rPr>
              <w:t>образование и</w:t>
            </w:r>
          </w:p>
          <w:p w14:paraId="039F4E57" w14:textId="74A0EF48" w:rsidR="00411F20" w:rsidRPr="00D46604" w:rsidRDefault="00F4339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профессиональное</w:t>
            </w:r>
            <w:r w:rsidR="0086717E" w:rsidRPr="00D46604">
              <w:rPr>
                <w:rFonts w:eastAsia="Calibri"/>
              </w:rPr>
              <w:t xml:space="preserve">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C977AB" w:rsidRPr="00D46604" w14:paraId="7EAC9A09" w14:textId="77777777" w:rsidTr="04F23ACE">
        <w:trPr>
          <w:trHeight w:val="20"/>
        </w:trPr>
        <w:tc>
          <w:tcPr>
            <w:tcW w:w="1166" w:type="pct"/>
            <w:tcBorders>
              <w:left w:val="single" w:sz="4" w:space="0" w:color="808080" w:themeColor="text1" w:themeTint="7F"/>
            </w:tcBorders>
          </w:tcPr>
          <w:p w14:paraId="7980BDA4" w14:textId="77777777" w:rsidR="00B34352" w:rsidRPr="00D46604" w:rsidRDefault="00B34352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834" w:type="pct"/>
            <w:tcBorders>
              <w:right w:val="single" w:sz="4" w:space="0" w:color="808080" w:themeColor="text1" w:themeTint="7F"/>
            </w:tcBorders>
          </w:tcPr>
          <w:p w14:paraId="57278C37" w14:textId="1158B5AB" w:rsidR="00974DD5" w:rsidRPr="00D46604" w:rsidRDefault="00CF1C31" w:rsidP="00F43390">
            <w:pPr>
              <w:pStyle w:val="aff1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F43390" w:rsidRPr="00D46604" w14:paraId="7D53C14C" w14:textId="77777777" w:rsidTr="00F43390">
        <w:trPr>
          <w:trHeight w:val="20"/>
        </w:trPr>
        <w:tc>
          <w:tcPr>
            <w:tcW w:w="1166" w:type="pct"/>
            <w:tcBorders>
              <w:left w:val="single" w:sz="4" w:space="0" w:color="808080" w:themeColor="text1" w:themeTint="7F"/>
            </w:tcBorders>
          </w:tcPr>
          <w:p w14:paraId="2EF7796E" w14:textId="77777777" w:rsidR="00F43390" w:rsidRPr="00D46604" w:rsidRDefault="00F4339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834" w:type="pct"/>
            <w:tcBorders>
              <w:right w:val="single" w:sz="4" w:space="0" w:color="808080" w:themeColor="text1" w:themeTint="7F"/>
            </w:tcBorders>
          </w:tcPr>
          <w:p w14:paraId="1A637220" w14:textId="00790114" w:rsidR="00F43390" w:rsidRPr="00D46604" w:rsidRDefault="00F43390" w:rsidP="00F43390">
            <w:pPr>
              <w:pStyle w:val="aff1"/>
              <w:rPr>
                <w:rFonts w:eastAsia="Calibri"/>
              </w:rPr>
            </w:pPr>
            <w:r w:rsidRPr="00D46604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D46604">
              <w:rPr>
                <w:rStyle w:val="a9"/>
                <w:lang w:eastAsia="en-US"/>
              </w:rPr>
              <w:endnoteReference w:id="4"/>
            </w:r>
          </w:p>
          <w:p w14:paraId="741DFA55" w14:textId="46514365" w:rsidR="00F43390" w:rsidRPr="00D46604" w:rsidRDefault="005F26E3" w:rsidP="00F43390">
            <w:pPr>
              <w:pStyle w:val="aff1"/>
            </w:pPr>
            <w:r w:rsidRPr="005F26E3">
              <w:t>Прохождение обучения мерам пожарной безопасности</w:t>
            </w:r>
            <w:r w:rsidR="00F43390" w:rsidRPr="00D46604">
              <w:rPr>
                <w:rStyle w:val="a9"/>
                <w:shd w:val="clear" w:color="auto" w:fill="FFFFFF"/>
              </w:rPr>
              <w:endnoteReference w:id="5"/>
            </w:r>
          </w:p>
          <w:p w14:paraId="3D197E5F" w14:textId="77777777" w:rsidR="00F43390" w:rsidRPr="00D46604" w:rsidRDefault="00F43390" w:rsidP="00F43390">
            <w:pPr>
              <w:pStyle w:val="aff1"/>
            </w:pPr>
            <w:r w:rsidRPr="00D46604">
              <w:t>Прохождение инструктажа по охране труда на рабочем месте</w:t>
            </w:r>
            <w:r w:rsidRPr="00D46604">
              <w:rPr>
                <w:rStyle w:val="a9"/>
                <w:shd w:val="clear" w:color="auto" w:fill="FFFFFF"/>
              </w:rPr>
              <w:endnoteReference w:id="6"/>
            </w:r>
          </w:p>
          <w:p w14:paraId="47F1A610" w14:textId="05CA8B16" w:rsidR="00F43390" w:rsidRPr="00D46604" w:rsidRDefault="00F43390" w:rsidP="00154F80">
            <w:pPr>
              <w:pStyle w:val="aff1"/>
              <w:rPr>
                <w:rFonts w:eastAsia="Calibri"/>
              </w:rPr>
            </w:pPr>
            <w:r w:rsidRPr="00D46604">
              <w:t>Наличие II группы по электробезопасности</w:t>
            </w:r>
            <w:r w:rsidRPr="00D46604">
              <w:rPr>
                <w:rStyle w:val="a9"/>
              </w:rPr>
              <w:endnoteReference w:id="7"/>
            </w:r>
          </w:p>
        </w:tc>
      </w:tr>
      <w:tr w:rsidR="0039159E" w:rsidRPr="00D46604" w14:paraId="069E56C9" w14:textId="77777777" w:rsidTr="00F43390">
        <w:trPr>
          <w:trHeight w:val="20"/>
        </w:trPr>
        <w:tc>
          <w:tcPr>
            <w:tcW w:w="1166" w:type="pct"/>
            <w:tcBorders>
              <w:left w:val="single" w:sz="4" w:space="0" w:color="808080" w:themeColor="text1" w:themeTint="7F"/>
              <w:bottom w:val="single" w:sz="4" w:space="0" w:color="808080" w:themeColor="text1" w:themeTint="7F"/>
            </w:tcBorders>
          </w:tcPr>
          <w:p w14:paraId="7A6A41B7" w14:textId="77777777" w:rsidR="0039159E" w:rsidRPr="00D46604" w:rsidRDefault="0039159E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Другие характеристики</w:t>
            </w:r>
          </w:p>
        </w:tc>
        <w:tc>
          <w:tcPr>
            <w:tcW w:w="3834" w:type="pct"/>
            <w:tcBorders>
              <w:bottom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5B2EDD13" w14:textId="4EEB4BCA" w:rsidR="0039159E" w:rsidRPr="00D46604" w:rsidRDefault="00CF1C31" w:rsidP="00026B99">
            <w:pPr>
              <w:rPr>
                <w:rFonts w:eastAsia="Calibri"/>
                <w:color w:val="000000" w:themeColor="text1"/>
                <w:shd w:val="clear" w:color="auto" w:fill="FFFFFF"/>
              </w:rPr>
            </w:pPr>
            <w:r>
              <w:rPr>
                <w:rFonts w:eastAsia="Calibri"/>
                <w:color w:val="000000" w:themeColor="text1"/>
                <w:shd w:val="clear" w:color="auto" w:fill="FFFFFF"/>
              </w:rPr>
              <w:t>-</w:t>
            </w:r>
          </w:p>
        </w:tc>
      </w:tr>
    </w:tbl>
    <w:p w14:paraId="6DC90DE4" w14:textId="77777777" w:rsidR="004A3398" w:rsidRPr="004A3398" w:rsidRDefault="004A3398" w:rsidP="004A3398">
      <w:pPr>
        <w:rPr>
          <w:rFonts w:eastAsia="Calibri"/>
          <w:color w:val="000000" w:themeColor="text1"/>
        </w:rPr>
      </w:pPr>
    </w:p>
    <w:p w14:paraId="5526C2C3" w14:textId="77777777" w:rsidR="004A3398" w:rsidRPr="004A3398" w:rsidRDefault="004A3398" w:rsidP="004A3398">
      <w:pPr>
        <w:rPr>
          <w:rFonts w:eastAsia="Calibri"/>
          <w:color w:val="000000" w:themeColor="text1"/>
        </w:rPr>
      </w:pPr>
      <w:r w:rsidRPr="004A3398">
        <w:rPr>
          <w:rFonts w:eastAsia="Calibri"/>
          <w:color w:val="000000" w:themeColor="text1"/>
        </w:rPr>
        <w:t>Дополнительные характеристики</w:t>
      </w:r>
    </w:p>
    <w:p w14:paraId="1BF810B4" w14:textId="77777777" w:rsidR="004A3398" w:rsidRPr="004A3398" w:rsidRDefault="004A3398" w:rsidP="004A3398">
      <w:pPr>
        <w:rPr>
          <w:rFonts w:eastAsia="Calibri"/>
          <w:color w:val="000000" w:themeColor="text1"/>
        </w:rPr>
      </w:pPr>
    </w:p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6"/>
        <w:gridCol w:w="1830"/>
        <w:gridCol w:w="6745"/>
      </w:tblGrid>
      <w:tr w:rsidR="00C977AB" w:rsidRPr="00D46604" w14:paraId="556821DC" w14:textId="77777777" w:rsidTr="00352D44">
        <w:trPr>
          <w:trHeight w:val="20"/>
        </w:trPr>
        <w:tc>
          <w:tcPr>
            <w:tcW w:w="890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bottom w:val="single" w:sz="4" w:space="0" w:color="808080" w:themeColor="text1" w:themeTint="7F"/>
            </w:tcBorders>
            <w:vAlign w:val="center"/>
          </w:tcPr>
          <w:p w14:paraId="6C40A8C2" w14:textId="77777777" w:rsidR="005207D4" w:rsidRPr="00D46604" w:rsidRDefault="005207D4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Наименование документа</w:t>
            </w:r>
          </w:p>
        </w:tc>
        <w:tc>
          <w:tcPr>
            <w:tcW w:w="877" w:type="pct"/>
            <w:tcBorders>
              <w:top w:val="single" w:sz="4" w:space="0" w:color="808080" w:themeColor="text1" w:themeTint="7F"/>
              <w:bottom w:val="single" w:sz="4" w:space="0" w:color="808080" w:themeColor="text1" w:themeTint="7F"/>
            </w:tcBorders>
            <w:vAlign w:val="center"/>
          </w:tcPr>
          <w:p w14:paraId="649249CE" w14:textId="77777777" w:rsidR="005207D4" w:rsidRPr="00D46604" w:rsidRDefault="005207D4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Код</w:t>
            </w:r>
          </w:p>
        </w:tc>
        <w:tc>
          <w:tcPr>
            <w:tcW w:w="3233" w:type="pct"/>
            <w:tcBorders>
              <w:top w:val="single" w:sz="4" w:space="0" w:color="808080" w:themeColor="text1" w:themeTint="7F"/>
              <w:bottom w:val="single" w:sz="4" w:space="0" w:color="808080" w:themeColor="text1" w:themeTint="7F"/>
              <w:right w:val="single" w:sz="4" w:space="0" w:color="808080" w:themeColor="text1" w:themeTint="7F"/>
            </w:tcBorders>
            <w:vAlign w:val="center"/>
          </w:tcPr>
          <w:p w14:paraId="51D9E62D" w14:textId="77777777" w:rsidR="005207D4" w:rsidRPr="00D46604" w:rsidRDefault="005207D4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B76897" w:rsidRPr="00D46604" w14:paraId="001C2FED" w14:textId="77777777" w:rsidTr="00352D44">
        <w:trPr>
          <w:trHeight w:val="20"/>
        </w:trPr>
        <w:tc>
          <w:tcPr>
            <w:tcW w:w="890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55FD28E6" w14:textId="77777777" w:rsidR="00B76897" w:rsidRPr="00D46604" w:rsidRDefault="00B76897" w:rsidP="00F43390">
            <w:pPr>
              <w:pStyle w:val="aff1"/>
              <w:rPr>
                <w:rFonts w:eastAsia="Calibri"/>
                <w:vertAlign w:val="superscript"/>
              </w:rPr>
            </w:pPr>
            <w:r w:rsidRPr="00D46604">
              <w:rPr>
                <w:rFonts w:eastAsia="Calibri"/>
              </w:rPr>
              <w:t>ОКЗ</w:t>
            </w:r>
          </w:p>
        </w:tc>
        <w:tc>
          <w:tcPr>
            <w:tcW w:w="877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bottom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42E7A1B0" w14:textId="13919271" w:rsidR="00B76897" w:rsidRPr="00D46604" w:rsidRDefault="00D92B98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7421</w:t>
            </w:r>
          </w:p>
        </w:tc>
        <w:tc>
          <w:tcPr>
            <w:tcW w:w="3233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bottom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65D5D7EE" w14:textId="12667D9B" w:rsidR="00B76897" w:rsidRPr="00D46604" w:rsidRDefault="00D92B98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Механики по ремонту и обслуживанию электронного оборудования</w:t>
            </w:r>
          </w:p>
        </w:tc>
      </w:tr>
      <w:tr w:rsidR="00553190" w:rsidRPr="00D46604" w14:paraId="7780C2CC" w14:textId="77777777" w:rsidTr="00352D44">
        <w:trPr>
          <w:trHeight w:val="20"/>
        </w:trPr>
        <w:tc>
          <w:tcPr>
            <w:tcW w:w="890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52B68A69" w14:textId="77777777" w:rsidR="00553190" w:rsidRPr="00D46604" w:rsidRDefault="00553190" w:rsidP="00F43390">
            <w:pPr>
              <w:pStyle w:val="aff1"/>
              <w:rPr>
                <w:rFonts w:eastAsia="Calibri"/>
              </w:rPr>
            </w:pPr>
            <w:r w:rsidRPr="00D46604">
              <w:t>ЕТКС</w:t>
            </w:r>
            <w:r w:rsidRPr="00D46604">
              <w:rPr>
                <w:rStyle w:val="a9"/>
              </w:rPr>
              <w:endnoteReference w:id="8"/>
            </w:r>
          </w:p>
        </w:tc>
        <w:tc>
          <w:tcPr>
            <w:tcW w:w="877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1C7991C2" w14:textId="3569C35E" w:rsidR="00553190" w:rsidRPr="00D46604" w:rsidRDefault="00B97894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§ 48</w:t>
            </w:r>
          </w:p>
        </w:tc>
        <w:tc>
          <w:tcPr>
            <w:tcW w:w="3233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6A910179" w14:textId="4CB11CD0" w:rsidR="00553190" w:rsidRPr="00D46604" w:rsidRDefault="0077197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Наладчик-монтажник испытательного оборудования </w:t>
            </w:r>
            <w:r w:rsidR="00553190" w:rsidRPr="00D46604">
              <w:rPr>
                <w:rFonts w:eastAsia="Calibri"/>
              </w:rPr>
              <w:t>3-го разряда</w:t>
            </w:r>
          </w:p>
        </w:tc>
      </w:tr>
      <w:tr w:rsidR="00553190" w:rsidRPr="00D46604" w14:paraId="12E5AEA5" w14:textId="77777777" w:rsidTr="00352D44">
        <w:trPr>
          <w:trHeight w:val="20"/>
        </w:trPr>
        <w:tc>
          <w:tcPr>
            <w:tcW w:w="890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61AA9209" w14:textId="77777777" w:rsidR="00553190" w:rsidRPr="00D46604" w:rsidRDefault="00553190" w:rsidP="00F43390">
            <w:pPr>
              <w:pStyle w:val="aff1"/>
              <w:rPr>
                <w:rFonts w:eastAsia="Calibri"/>
              </w:rPr>
            </w:pPr>
            <w:r w:rsidRPr="00D46604">
              <w:t>ОКПДТР</w:t>
            </w:r>
            <w:r w:rsidRPr="00D46604">
              <w:rPr>
                <w:rStyle w:val="a9"/>
              </w:rPr>
              <w:endnoteReference w:id="9"/>
            </w:r>
          </w:p>
        </w:tc>
        <w:tc>
          <w:tcPr>
            <w:tcW w:w="877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57F05735" w14:textId="3A7BC751" w:rsidR="00553190" w:rsidRPr="00D46604" w:rsidRDefault="0077197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14928</w:t>
            </w:r>
          </w:p>
        </w:tc>
        <w:tc>
          <w:tcPr>
            <w:tcW w:w="3233" w:type="pct"/>
            <w:tcBorders>
              <w:top w:val="single" w:sz="4" w:space="0" w:color="808080" w:themeColor="text1" w:themeTint="7F"/>
              <w:left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5273E4B4" w14:textId="399A3FE0" w:rsidR="00553190" w:rsidRPr="00D46604" w:rsidRDefault="0077197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Наладчик-монтажник испытательного оборудования</w:t>
            </w:r>
          </w:p>
        </w:tc>
      </w:tr>
    </w:tbl>
    <w:p w14:paraId="02E97D36" w14:textId="77777777" w:rsidR="00CF1C31" w:rsidRDefault="00CF1C31" w:rsidP="004A3398">
      <w:pPr>
        <w:rPr>
          <w:rFonts w:eastAsia="Calibri"/>
          <w:color w:val="000000" w:themeColor="text1"/>
        </w:rPr>
      </w:pPr>
      <w:bookmarkStart w:id="9" w:name="_Toc530962764"/>
    </w:p>
    <w:p w14:paraId="56E73B1A" w14:textId="7D44ECCD" w:rsidR="00CF19A6" w:rsidRPr="004A3398" w:rsidRDefault="00CF19A6" w:rsidP="004A3398">
      <w:pPr>
        <w:rPr>
          <w:rFonts w:eastAsia="Calibri"/>
          <w:b/>
          <w:bCs w:val="0"/>
          <w:color w:val="000000" w:themeColor="text1"/>
        </w:rPr>
      </w:pPr>
      <w:r w:rsidRPr="004A3398">
        <w:rPr>
          <w:rFonts w:eastAsia="Calibri"/>
          <w:b/>
          <w:bCs w:val="0"/>
          <w:color w:val="000000" w:themeColor="text1"/>
        </w:rPr>
        <w:t>3.1.1. Трудовая функция</w:t>
      </w:r>
      <w:bookmarkEnd w:id="9"/>
    </w:p>
    <w:p w14:paraId="583D7BCB" w14:textId="77777777" w:rsidR="004A3398" w:rsidRPr="004A3398" w:rsidRDefault="004A3398" w:rsidP="004A3398">
      <w:pPr>
        <w:rPr>
          <w:rFonts w:eastAsia="Calibri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69"/>
        <w:gridCol w:w="1344"/>
        <w:gridCol w:w="425"/>
        <w:gridCol w:w="1830"/>
        <w:gridCol w:w="777"/>
        <w:gridCol w:w="709"/>
        <w:gridCol w:w="425"/>
        <w:gridCol w:w="529"/>
        <w:gridCol w:w="1447"/>
        <w:gridCol w:w="540"/>
      </w:tblGrid>
      <w:tr w:rsidR="00C977AB" w:rsidRPr="00D46604" w14:paraId="4016A172" w14:textId="77777777" w:rsidTr="00B4552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D6C723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517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C76CC" w14:textId="0ED04AB0" w:rsidR="00082BC8" w:rsidRPr="00D46604" w:rsidRDefault="00A90E0B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</w:rPr>
              <w:t>Монтаж простых электронных модулей диагностических и испытательных приборов и аппаратов</w:t>
            </w:r>
            <w:r w:rsidRPr="00D46604">
              <w:t xml:space="preserve"> </w:t>
            </w:r>
            <w:r w:rsidR="0089748C" w:rsidRPr="00D46604">
              <w:t xml:space="preserve">и </w:t>
            </w:r>
            <w:r w:rsidRPr="00D46604">
              <w:rPr>
                <w:rFonts w:eastAsia="Calibri"/>
              </w:rPr>
              <w:t>подготовка их к наладке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443E58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45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68BE86" w14:textId="0807A579" w:rsidR="00082BC8" w:rsidRPr="00D46604" w:rsidRDefault="008F6A3A" w:rsidP="00B4552B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A</w:t>
            </w:r>
            <w:r w:rsidR="00082BC8" w:rsidRPr="00D46604">
              <w:rPr>
                <w:rFonts w:eastAsia="Calibri"/>
                <w:color w:val="000000" w:themeColor="text1"/>
              </w:rPr>
              <w:t>/</w:t>
            </w:r>
            <w:r w:rsidR="00082BC8" w:rsidRPr="00D46604">
              <w:rPr>
                <w:rFonts w:eastAsia="Calibri"/>
                <w:color w:val="000000" w:themeColor="text1"/>
                <w:lang w:val="en-US"/>
              </w:rPr>
              <w:t>0</w:t>
            </w:r>
            <w:r w:rsidR="00082BC8" w:rsidRPr="00D46604">
              <w:rPr>
                <w:rFonts w:eastAsia="Calibri"/>
                <w:color w:val="000000" w:themeColor="text1"/>
              </w:rPr>
              <w:t>1</w:t>
            </w:r>
            <w:r w:rsidR="00082BC8" w:rsidRPr="00D46604">
              <w:rPr>
                <w:rFonts w:eastAsia="Calibri"/>
                <w:color w:val="000000" w:themeColor="text1"/>
                <w:lang w:val="en-US"/>
              </w:rPr>
              <w:t>.</w:t>
            </w:r>
            <w:r w:rsidR="008743E8" w:rsidRPr="00D46604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D11D9D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1ED14B" w14:textId="77777777" w:rsidR="00082BC8" w:rsidRPr="00D46604" w:rsidRDefault="003D57B9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3</w:t>
            </w:r>
          </w:p>
        </w:tc>
      </w:tr>
      <w:tr w:rsidR="00C977AB" w:rsidRPr="00D46604" w14:paraId="6B699379" w14:textId="77777777" w:rsidTr="004A3398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0B0A4036" w14:textId="77777777" w:rsidR="00082BC8" w:rsidRDefault="00082BC8" w:rsidP="00026B99">
            <w:pPr>
              <w:rPr>
                <w:rFonts w:eastAsia="Calibri"/>
                <w:color w:val="000000" w:themeColor="text1"/>
              </w:rPr>
            </w:pPr>
          </w:p>
          <w:p w14:paraId="3FE9F23F" w14:textId="77777777" w:rsidR="00B4552B" w:rsidRPr="00D46604" w:rsidRDefault="00B4552B" w:rsidP="00026B99">
            <w:pPr>
              <w:rPr>
                <w:rFonts w:eastAsia="Calibri"/>
                <w:color w:val="000000" w:themeColor="text1"/>
              </w:rPr>
            </w:pPr>
          </w:p>
        </w:tc>
      </w:tr>
      <w:tr w:rsidR="00C977AB" w:rsidRPr="00D46604" w14:paraId="707FDD8E" w14:textId="77777777" w:rsidTr="00B4552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149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41709F3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E8A43B0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02BCC4C" w14:textId="77777777" w:rsidR="00082BC8" w:rsidRPr="00D46604" w:rsidRDefault="00082BC8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06E0B7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91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72F646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20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CE6F91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148FCA08" w14:textId="77777777" w:rsidTr="00B4552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14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1CDCEAD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72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BB9E253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9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3AC85C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2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FA6430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3DE523C" w14:textId="77777777" w:rsidR="002C7CD2" w:rsidRPr="00D46604" w:rsidRDefault="002C7CD2" w:rsidP="00026B99"/>
    <w:tbl>
      <w:tblPr>
        <w:tblW w:w="5002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6"/>
        <w:gridCol w:w="7819"/>
      </w:tblGrid>
      <w:tr w:rsidR="00F44163" w:rsidRPr="00D46604" w14:paraId="6E27F476" w14:textId="77777777" w:rsidTr="004A3398">
        <w:trPr>
          <w:trHeight w:val="20"/>
        </w:trPr>
        <w:tc>
          <w:tcPr>
            <w:tcW w:w="1250" w:type="pct"/>
            <w:vMerge w:val="restart"/>
          </w:tcPr>
          <w:p w14:paraId="01AF3723" w14:textId="77777777" w:rsidR="00F44163" w:rsidRPr="00D46604" w:rsidRDefault="00F44163" w:rsidP="00F44163">
            <w:pPr>
              <w:pStyle w:val="aff1"/>
            </w:pPr>
            <w:r w:rsidRPr="00D46604">
              <w:t>Трудовые действия</w:t>
            </w:r>
          </w:p>
        </w:tc>
        <w:tc>
          <w:tcPr>
            <w:tcW w:w="3750" w:type="pct"/>
          </w:tcPr>
          <w:p w14:paraId="023E0F7F" w14:textId="2126C69A" w:rsidR="00F44163" w:rsidRPr="00D46604" w:rsidRDefault="00F44163" w:rsidP="004A3398">
            <w:pPr>
              <w:jc w:val="both"/>
            </w:pPr>
            <w:r w:rsidRPr="00D46604">
              <w:t xml:space="preserve">Чтение </w:t>
            </w:r>
            <w:r w:rsidR="004D4607" w:rsidRPr="00D46604">
              <w:t>монтажных</w:t>
            </w:r>
            <w:r w:rsidRPr="00D46604">
              <w:t xml:space="preserve"> схем </w:t>
            </w:r>
            <w:r w:rsidR="00BD36C3" w:rsidRPr="00D46604">
              <w:t>простых электронных модулей диагностических и испытательных приборов и аппаратов</w:t>
            </w:r>
          </w:p>
        </w:tc>
      </w:tr>
      <w:tr w:rsidR="00E31686" w:rsidRPr="00D46604" w14:paraId="3C5F1CBC" w14:textId="77777777" w:rsidTr="004A3398">
        <w:trPr>
          <w:trHeight w:val="20"/>
        </w:trPr>
        <w:tc>
          <w:tcPr>
            <w:tcW w:w="1250" w:type="pct"/>
            <w:vMerge/>
          </w:tcPr>
          <w:p w14:paraId="56740F5F" w14:textId="77777777" w:rsidR="00E31686" w:rsidRPr="00D46604" w:rsidRDefault="00E31686" w:rsidP="00F44163">
            <w:pPr>
              <w:pStyle w:val="aff1"/>
            </w:pPr>
          </w:p>
        </w:tc>
        <w:tc>
          <w:tcPr>
            <w:tcW w:w="3750" w:type="pct"/>
          </w:tcPr>
          <w:p w14:paraId="3D7E9677" w14:textId="628DC186" w:rsidR="00E31686" w:rsidRPr="00D46604" w:rsidRDefault="00E31686" w:rsidP="004A3398">
            <w:pPr>
              <w:jc w:val="both"/>
            </w:pPr>
            <w:r w:rsidRPr="00D46604">
              <w:t>Подготовка слесарно-сборочных инструментов</w:t>
            </w:r>
            <w:r w:rsidR="00785AF4" w:rsidRPr="00D46604">
              <w:t>, приспособлений и оборудования для монтаж</w:t>
            </w:r>
            <w:r w:rsidR="00EC65C4" w:rsidRPr="00D46604">
              <w:t>а элементов простых электронных модулей диагностических и испытательных приборов и аппаратов</w:t>
            </w:r>
          </w:p>
        </w:tc>
      </w:tr>
      <w:tr w:rsidR="00B955F4" w:rsidRPr="00D46604" w14:paraId="6F8A8F5F" w14:textId="77777777" w:rsidTr="004A3398">
        <w:trPr>
          <w:trHeight w:val="20"/>
        </w:trPr>
        <w:tc>
          <w:tcPr>
            <w:tcW w:w="1250" w:type="pct"/>
            <w:vMerge/>
          </w:tcPr>
          <w:p w14:paraId="5E3847A0" w14:textId="77777777" w:rsidR="00B955F4" w:rsidRPr="00D46604" w:rsidRDefault="00B955F4" w:rsidP="00F44163">
            <w:pPr>
              <w:pStyle w:val="aff1"/>
            </w:pPr>
          </w:p>
        </w:tc>
        <w:tc>
          <w:tcPr>
            <w:tcW w:w="3750" w:type="pct"/>
          </w:tcPr>
          <w:p w14:paraId="3020A5EF" w14:textId="4185466C" w:rsidR="00B955F4" w:rsidRPr="00D46604" w:rsidRDefault="00B955F4" w:rsidP="004A3398">
            <w:pPr>
              <w:jc w:val="both"/>
            </w:pPr>
            <w:r w:rsidRPr="00D46604">
              <w:t xml:space="preserve">Подготовка элементов простых электронных модулей диагностических и испытательных приборов и аппаратов к их монтажу </w:t>
            </w:r>
          </w:p>
        </w:tc>
      </w:tr>
      <w:tr w:rsidR="00991C1D" w:rsidRPr="00D46604" w14:paraId="57F7EA1F" w14:textId="77777777" w:rsidTr="004A3398">
        <w:trPr>
          <w:trHeight w:val="20"/>
        </w:trPr>
        <w:tc>
          <w:tcPr>
            <w:tcW w:w="1250" w:type="pct"/>
            <w:vMerge/>
          </w:tcPr>
          <w:p w14:paraId="092F24FC" w14:textId="77777777" w:rsidR="00991C1D" w:rsidRPr="00D46604" w:rsidRDefault="00991C1D" w:rsidP="00F44163">
            <w:pPr>
              <w:pStyle w:val="aff1"/>
            </w:pPr>
          </w:p>
        </w:tc>
        <w:tc>
          <w:tcPr>
            <w:tcW w:w="3750" w:type="pct"/>
          </w:tcPr>
          <w:p w14:paraId="70AA7FDB" w14:textId="2F063B67" w:rsidR="00991C1D" w:rsidRPr="00D46604" w:rsidRDefault="00395D93" w:rsidP="004A3398">
            <w:pPr>
              <w:jc w:val="both"/>
            </w:pPr>
            <w:r w:rsidRPr="00D46604">
              <w:t>М</w:t>
            </w:r>
            <w:r w:rsidR="009E6A48" w:rsidRPr="00D46604">
              <w:t xml:space="preserve">онтаж </w:t>
            </w:r>
            <w:r w:rsidR="00DC0CBD" w:rsidRPr="00D46604">
              <w:t>элементов простых электронных модулей диагностических и испытательных приборов и аппаратов</w:t>
            </w:r>
          </w:p>
        </w:tc>
      </w:tr>
      <w:tr w:rsidR="00F44163" w:rsidRPr="00D46604" w14:paraId="1781AD1E" w14:textId="77777777" w:rsidTr="004A3398">
        <w:trPr>
          <w:trHeight w:val="20"/>
        </w:trPr>
        <w:tc>
          <w:tcPr>
            <w:tcW w:w="1250" w:type="pct"/>
            <w:vMerge/>
          </w:tcPr>
          <w:p w14:paraId="07547A01" w14:textId="77777777" w:rsidR="00F44163" w:rsidRPr="00D46604" w:rsidRDefault="00F44163" w:rsidP="00F44163"/>
        </w:tc>
        <w:tc>
          <w:tcPr>
            <w:tcW w:w="3750" w:type="pct"/>
          </w:tcPr>
          <w:p w14:paraId="2ECECD22" w14:textId="53A9C110" w:rsidR="00F44163" w:rsidRPr="00D46604" w:rsidRDefault="00F44163" w:rsidP="004A3398">
            <w:pPr>
              <w:jc w:val="both"/>
            </w:pPr>
            <w:r w:rsidRPr="00D46604">
              <w:t xml:space="preserve">Проверка сборки и монтажа простых </w:t>
            </w:r>
            <w:r w:rsidR="000623B8" w:rsidRPr="00D46604">
              <w:t>электронных модулей диагностических и испытательных приборов и аппаратов</w:t>
            </w:r>
            <w:r w:rsidRPr="00D46604">
              <w:t xml:space="preserve"> на наличие дефектов</w:t>
            </w:r>
          </w:p>
        </w:tc>
      </w:tr>
      <w:tr w:rsidR="00F44163" w:rsidRPr="00D46604" w14:paraId="0FC7585B" w14:textId="77777777" w:rsidTr="004A3398">
        <w:trPr>
          <w:trHeight w:val="20"/>
        </w:trPr>
        <w:tc>
          <w:tcPr>
            <w:tcW w:w="1250" w:type="pct"/>
            <w:vMerge/>
          </w:tcPr>
          <w:p w14:paraId="5043CB0F" w14:textId="77777777" w:rsidR="00F44163" w:rsidRPr="00D46604" w:rsidRDefault="00F44163" w:rsidP="00F44163"/>
        </w:tc>
        <w:tc>
          <w:tcPr>
            <w:tcW w:w="3750" w:type="pct"/>
          </w:tcPr>
          <w:p w14:paraId="44F4E45F" w14:textId="3FFA41C2" w:rsidR="00F44163" w:rsidRPr="00D46604" w:rsidRDefault="00F44163" w:rsidP="004A3398">
            <w:pPr>
              <w:jc w:val="both"/>
            </w:pPr>
            <w:r w:rsidRPr="00D46604">
              <w:t xml:space="preserve">Контроль качества </w:t>
            </w:r>
            <w:r w:rsidR="00E2656C" w:rsidRPr="00D46604">
              <w:t xml:space="preserve">паяных </w:t>
            </w:r>
            <w:r w:rsidRPr="00D46604">
              <w:t xml:space="preserve">соединений в простых </w:t>
            </w:r>
            <w:r w:rsidR="000623B8" w:rsidRPr="00D46604">
              <w:t>электронных модул</w:t>
            </w:r>
            <w:r w:rsidR="002B3128" w:rsidRPr="00D46604">
              <w:t>ях</w:t>
            </w:r>
            <w:r w:rsidR="000623B8" w:rsidRPr="00D46604">
              <w:t xml:space="preserve"> диагностических и испытательных приборов и аппаратов</w:t>
            </w:r>
          </w:p>
        </w:tc>
      </w:tr>
      <w:tr w:rsidR="00F44163" w:rsidRPr="00D46604" w14:paraId="0E56BCE0" w14:textId="77777777" w:rsidTr="004A3398">
        <w:trPr>
          <w:trHeight w:val="20"/>
        </w:trPr>
        <w:tc>
          <w:tcPr>
            <w:tcW w:w="1250" w:type="pct"/>
            <w:vMerge/>
          </w:tcPr>
          <w:p w14:paraId="07459315" w14:textId="77777777" w:rsidR="00F44163" w:rsidRPr="00D46604" w:rsidRDefault="00F44163" w:rsidP="00F44163"/>
        </w:tc>
        <w:tc>
          <w:tcPr>
            <w:tcW w:w="3750" w:type="pct"/>
          </w:tcPr>
          <w:p w14:paraId="3E05A513" w14:textId="493B5239" w:rsidR="00F44163" w:rsidRPr="00D46604" w:rsidRDefault="00F44163" w:rsidP="004A3398">
            <w:pPr>
              <w:jc w:val="both"/>
            </w:pPr>
            <w:r w:rsidRPr="00D46604">
              <w:t xml:space="preserve">Выявление дефектов сборки и монтажных соединений </w:t>
            </w:r>
            <w:r w:rsidR="004E79B2" w:rsidRPr="00D46604">
              <w:t xml:space="preserve">в </w:t>
            </w:r>
            <w:r w:rsidR="002B3128" w:rsidRPr="00D46604">
              <w:t>простых электронных модул</w:t>
            </w:r>
            <w:r w:rsidR="00623EF8" w:rsidRPr="00D46604">
              <w:t>ях</w:t>
            </w:r>
            <w:r w:rsidR="002B3128" w:rsidRPr="00D46604">
              <w:t xml:space="preserve"> диагностических и испытательных приборов и аппаратов</w:t>
            </w:r>
          </w:p>
        </w:tc>
      </w:tr>
      <w:tr w:rsidR="00F44163" w:rsidRPr="00D46604" w14:paraId="789281E5" w14:textId="77777777" w:rsidTr="004A3398">
        <w:trPr>
          <w:trHeight w:val="20"/>
        </w:trPr>
        <w:tc>
          <w:tcPr>
            <w:tcW w:w="1250" w:type="pct"/>
            <w:vMerge/>
          </w:tcPr>
          <w:p w14:paraId="6537F28F" w14:textId="77777777" w:rsidR="00F44163" w:rsidRPr="00D46604" w:rsidRDefault="00F44163" w:rsidP="00F44163"/>
        </w:tc>
        <w:tc>
          <w:tcPr>
            <w:tcW w:w="3750" w:type="pct"/>
          </w:tcPr>
          <w:p w14:paraId="7FD411B4" w14:textId="049E4BE5" w:rsidR="00F44163" w:rsidRPr="00D46604" w:rsidRDefault="00F44163" w:rsidP="004A3398">
            <w:pPr>
              <w:jc w:val="both"/>
            </w:pPr>
            <w:r w:rsidRPr="00D46604">
              <w:t xml:space="preserve">Устранение дефектов монтажных соединений </w:t>
            </w:r>
            <w:r w:rsidR="004E79B2" w:rsidRPr="00D46604">
              <w:t xml:space="preserve">в </w:t>
            </w:r>
            <w:r w:rsidR="002B3128" w:rsidRPr="00D46604">
              <w:t>простых электронных модул</w:t>
            </w:r>
            <w:r w:rsidR="004E79B2" w:rsidRPr="00D46604">
              <w:t>ях</w:t>
            </w:r>
            <w:r w:rsidR="002B3128" w:rsidRPr="00D46604">
              <w:t xml:space="preserve"> диагностических и испытательных приборов и аппаратов</w:t>
            </w:r>
          </w:p>
        </w:tc>
      </w:tr>
      <w:tr w:rsidR="00F44163" w:rsidRPr="00D46604" w14:paraId="751EC58A" w14:textId="77777777" w:rsidTr="004A3398">
        <w:trPr>
          <w:trHeight w:val="20"/>
        </w:trPr>
        <w:tc>
          <w:tcPr>
            <w:tcW w:w="1250" w:type="pct"/>
            <w:vMerge w:val="restart"/>
          </w:tcPr>
          <w:p w14:paraId="61E0E43E" w14:textId="77777777" w:rsidR="00F44163" w:rsidRPr="00D46604" w:rsidDel="002A1D54" w:rsidRDefault="00F44163" w:rsidP="00F44163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умения</w:t>
            </w:r>
          </w:p>
        </w:tc>
        <w:tc>
          <w:tcPr>
            <w:tcW w:w="3750" w:type="pct"/>
          </w:tcPr>
          <w:p w14:paraId="40877ED0" w14:textId="77777777" w:rsidR="00F44163" w:rsidRPr="00D46604" w:rsidRDefault="00F44163" w:rsidP="004A3398">
            <w:pPr>
              <w:jc w:val="both"/>
            </w:pPr>
            <w:r w:rsidRPr="00D46604">
              <w:t>Читать конструкторскую и технологическую документацию</w:t>
            </w:r>
          </w:p>
        </w:tc>
      </w:tr>
      <w:tr w:rsidR="001476E4" w:rsidRPr="00D46604" w14:paraId="541D375C" w14:textId="77777777" w:rsidTr="004A3398">
        <w:trPr>
          <w:trHeight w:val="20"/>
        </w:trPr>
        <w:tc>
          <w:tcPr>
            <w:tcW w:w="1250" w:type="pct"/>
            <w:vMerge/>
          </w:tcPr>
          <w:p w14:paraId="6E53FDCC" w14:textId="77777777" w:rsidR="001476E4" w:rsidRPr="00D46604" w:rsidDel="002A1D54" w:rsidRDefault="001476E4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73C6C8D" w14:textId="133A44E6" w:rsidR="001476E4" w:rsidRPr="00D46604" w:rsidRDefault="00D7415F" w:rsidP="004A3398">
            <w:pPr>
              <w:jc w:val="both"/>
            </w:pPr>
            <w:r w:rsidRPr="00D46604">
              <w:t xml:space="preserve">Настраивать оборудование для пайки элементов </w:t>
            </w:r>
            <w:r w:rsidR="0068258B" w:rsidRPr="00D46604">
              <w:t>простых электронных модулей диагностических и испытательных приборов и аппаратов</w:t>
            </w:r>
          </w:p>
        </w:tc>
      </w:tr>
      <w:tr w:rsidR="00F44163" w:rsidRPr="00D46604" w14:paraId="4D41CF07" w14:textId="77777777" w:rsidTr="004A3398">
        <w:trPr>
          <w:trHeight w:val="20"/>
        </w:trPr>
        <w:tc>
          <w:tcPr>
            <w:tcW w:w="1250" w:type="pct"/>
            <w:vMerge/>
          </w:tcPr>
          <w:p w14:paraId="44E871BC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2BF49EE" w14:textId="55C839F7" w:rsidR="00F44163" w:rsidRPr="00D46604" w:rsidRDefault="00D7415F" w:rsidP="004A3398">
            <w:pPr>
              <w:jc w:val="both"/>
            </w:pPr>
            <w:r w:rsidRPr="00D46604">
              <w:t>Настраивать контрольно-измерительное оборудование для проверки электрических соединений в простых электронных модулях диагностических и испытательных приборов и аппаратов</w:t>
            </w:r>
          </w:p>
        </w:tc>
      </w:tr>
      <w:tr w:rsidR="00F105AA" w:rsidRPr="00D46604" w14:paraId="3DD85F04" w14:textId="77777777" w:rsidTr="004A3398">
        <w:trPr>
          <w:trHeight w:val="20"/>
        </w:trPr>
        <w:tc>
          <w:tcPr>
            <w:tcW w:w="1250" w:type="pct"/>
            <w:vMerge/>
          </w:tcPr>
          <w:p w14:paraId="33A1688B" w14:textId="77777777" w:rsidR="00F105AA" w:rsidRPr="00D46604" w:rsidDel="002A1D54" w:rsidRDefault="00F105AA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2345CC9" w14:textId="6B41EFAC" w:rsidR="00F105AA" w:rsidRPr="00D46604" w:rsidRDefault="00F105AA" w:rsidP="004A3398">
            <w:pPr>
              <w:jc w:val="both"/>
            </w:pPr>
            <w:r w:rsidRPr="00D46604">
              <w:t xml:space="preserve">Паять и выпаивать элементы </w:t>
            </w:r>
            <w:r w:rsidR="0068258B" w:rsidRPr="00D46604">
              <w:t>простых электронных модулей диагностических и испытательных приборов и аппаратов</w:t>
            </w:r>
          </w:p>
        </w:tc>
      </w:tr>
      <w:tr w:rsidR="00D7415F" w:rsidRPr="00D46604" w14:paraId="190B1932" w14:textId="77777777" w:rsidTr="004A3398">
        <w:trPr>
          <w:trHeight w:val="20"/>
        </w:trPr>
        <w:tc>
          <w:tcPr>
            <w:tcW w:w="1250" w:type="pct"/>
            <w:vMerge/>
          </w:tcPr>
          <w:p w14:paraId="7A4E7500" w14:textId="77777777" w:rsidR="00D7415F" w:rsidRPr="00D46604" w:rsidDel="002A1D54" w:rsidRDefault="00D7415F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EEB6EEC" w14:textId="1D5E494D" w:rsidR="00D7415F" w:rsidRPr="00D46604" w:rsidRDefault="00D7415F" w:rsidP="004A3398">
            <w:pPr>
              <w:jc w:val="both"/>
            </w:pPr>
            <w:r w:rsidRPr="00D46604">
              <w:t>Проверять правильность установки навесных элементов простых электронных модулей диагностических и испытательных приборов и аппаратов</w:t>
            </w:r>
          </w:p>
        </w:tc>
      </w:tr>
      <w:tr w:rsidR="00F44163" w:rsidRPr="00D46604" w14:paraId="6856BB0F" w14:textId="77777777" w:rsidTr="004A3398">
        <w:trPr>
          <w:trHeight w:val="20"/>
        </w:trPr>
        <w:tc>
          <w:tcPr>
            <w:tcW w:w="1250" w:type="pct"/>
            <w:vMerge/>
          </w:tcPr>
          <w:p w14:paraId="144A5D23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F8033FB" w14:textId="30ADF676" w:rsidR="00F44163" w:rsidRPr="00D46604" w:rsidRDefault="00F44163" w:rsidP="004A3398">
            <w:pPr>
              <w:jc w:val="both"/>
            </w:pPr>
            <w:r w:rsidRPr="00D46604">
              <w:t xml:space="preserve">Проверять правильность электрических соединений </w:t>
            </w:r>
            <w:r w:rsidR="008747B6" w:rsidRPr="00D46604">
              <w:t xml:space="preserve">в </w:t>
            </w:r>
            <w:r w:rsidR="00B64986" w:rsidRPr="00D46604">
              <w:t>простых электронных модул</w:t>
            </w:r>
            <w:r w:rsidR="008747B6" w:rsidRPr="00D46604">
              <w:t>ях</w:t>
            </w:r>
            <w:r w:rsidR="00B64986" w:rsidRPr="00D46604">
              <w:t xml:space="preserve"> диагностических и испытательных приборов и аппаратов </w:t>
            </w:r>
            <w:r w:rsidRPr="00D46604">
              <w:t xml:space="preserve">по принципиальным схемам </w:t>
            </w:r>
          </w:p>
        </w:tc>
      </w:tr>
      <w:tr w:rsidR="00F44163" w:rsidRPr="00D46604" w14:paraId="28F04A8C" w14:textId="77777777" w:rsidTr="004A3398">
        <w:trPr>
          <w:trHeight w:val="20"/>
        </w:trPr>
        <w:tc>
          <w:tcPr>
            <w:tcW w:w="1250" w:type="pct"/>
            <w:vMerge/>
          </w:tcPr>
          <w:p w14:paraId="738610EB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5234E75" w14:textId="2C89A122" w:rsidR="00F44163" w:rsidRPr="00D46604" w:rsidRDefault="00F44163" w:rsidP="004A3398">
            <w:pPr>
              <w:jc w:val="both"/>
            </w:pPr>
            <w:r w:rsidRPr="00D46604">
              <w:t>Выявлять дефекты сборки и монтажа простых</w:t>
            </w:r>
            <w:r w:rsidR="00B64986" w:rsidRPr="00D46604">
              <w:t xml:space="preserve"> электронных модулей диагностических и испытательных приборов и аппаратов</w:t>
            </w:r>
          </w:p>
        </w:tc>
      </w:tr>
      <w:tr w:rsidR="00F44163" w:rsidRPr="00D46604" w14:paraId="3B57C924" w14:textId="77777777" w:rsidTr="004A3398">
        <w:trPr>
          <w:trHeight w:val="20"/>
        </w:trPr>
        <w:tc>
          <w:tcPr>
            <w:tcW w:w="1250" w:type="pct"/>
            <w:vMerge w:val="restart"/>
          </w:tcPr>
          <w:p w14:paraId="04BEDED7" w14:textId="77777777" w:rsidR="00F44163" w:rsidRPr="00D46604" w:rsidDel="002A1D54" w:rsidRDefault="00F44163" w:rsidP="00F44163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знания</w:t>
            </w:r>
          </w:p>
        </w:tc>
        <w:tc>
          <w:tcPr>
            <w:tcW w:w="3750" w:type="pct"/>
          </w:tcPr>
          <w:p w14:paraId="2AF51A38" w14:textId="77777777" w:rsidR="00F44163" w:rsidRPr="00D46604" w:rsidRDefault="00F44163" w:rsidP="004A3398">
            <w:pPr>
              <w:jc w:val="both"/>
            </w:pPr>
            <w:r w:rsidRPr="00D46604">
              <w:t>Терминология и правила чтения конструкторской и технологической документации</w:t>
            </w:r>
          </w:p>
        </w:tc>
      </w:tr>
      <w:tr w:rsidR="00BF2ECB" w:rsidRPr="00D46604" w14:paraId="4F88A137" w14:textId="77777777" w:rsidTr="004A3398">
        <w:trPr>
          <w:trHeight w:val="20"/>
        </w:trPr>
        <w:tc>
          <w:tcPr>
            <w:tcW w:w="1250" w:type="pct"/>
            <w:vMerge/>
          </w:tcPr>
          <w:p w14:paraId="4E08C216" w14:textId="77777777" w:rsidR="00BF2ECB" w:rsidRPr="00D46604" w:rsidDel="002A1D54" w:rsidRDefault="00BF2ECB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10A9F28" w14:textId="1BE5D5A7" w:rsidR="00BF2ECB" w:rsidRPr="00D46604" w:rsidRDefault="00BF2ECB" w:rsidP="004A3398">
            <w:pPr>
              <w:jc w:val="both"/>
            </w:pPr>
            <w:r w:rsidRPr="00D46604">
              <w:t>Основы электротехники, слесарного дела в объеме выполняемых работ</w:t>
            </w:r>
          </w:p>
        </w:tc>
      </w:tr>
      <w:tr w:rsidR="00BC2F64" w:rsidRPr="00D46604" w14:paraId="082E44AB" w14:textId="77777777" w:rsidTr="004A3398">
        <w:trPr>
          <w:trHeight w:val="20"/>
        </w:trPr>
        <w:tc>
          <w:tcPr>
            <w:tcW w:w="1250" w:type="pct"/>
            <w:vMerge/>
          </w:tcPr>
          <w:p w14:paraId="4ABDA3F0" w14:textId="77777777" w:rsidR="00BC2F64" w:rsidRPr="00D46604" w:rsidDel="002A1D54" w:rsidRDefault="00BC2F64" w:rsidP="00BC2F64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84708EC" w14:textId="71874F5C" w:rsidR="00BC2F64" w:rsidRPr="00D46604" w:rsidRDefault="00BC2F64" w:rsidP="004A3398">
            <w:pPr>
              <w:jc w:val="both"/>
            </w:pPr>
            <w:r w:rsidRPr="00D46604">
              <w:t>Назначение, виды, параметры активных и пассивных электрорадиоэле</w:t>
            </w:r>
            <w:r w:rsidR="007918CD" w:rsidRPr="00D46604">
              <w:t>м</w:t>
            </w:r>
            <w:r w:rsidRPr="00D46604">
              <w:t>ентов и их маркировка</w:t>
            </w:r>
          </w:p>
        </w:tc>
      </w:tr>
      <w:tr w:rsidR="00BC2F64" w:rsidRPr="00D46604" w14:paraId="0F425446" w14:textId="77777777" w:rsidTr="004A3398">
        <w:trPr>
          <w:trHeight w:val="20"/>
        </w:trPr>
        <w:tc>
          <w:tcPr>
            <w:tcW w:w="1250" w:type="pct"/>
            <w:vMerge/>
          </w:tcPr>
          <w:p w14:paraId="60BCD16C" w14:textId="77777777" w:rsidR="00BC2F64" w:rsidRPr="00D46604" w:rsidDel="002A1D54" w:rsidRDefault="00BC2F64" w:rsidP="00BC2F64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6BB01D6" w14:textId="70E7DCF8" w:rsidR="00BC2F64" w:rsidRPr="00D46604" w:rsidRDefault="00BC2F64" w:rsidP="004A3398">
            <w:pPr>
              <w:jc w:val="both"/>
            </w:pPr>
            <w:r w:rsidRPr="00D46604">
              <w:t>Условные графические обозначения электрорадиоэлементов на монтажных схемах</w:t>
            </w:r>
          </w:p>
        </w:tc>
      </w:tr>
      <w:tr w:rsidR="00BC2F64" w:rsidRPr="00D46604" w14:paraId="61E3C23D" w14:textId="77777777" w:rsidTr="004A3398">
        <w:trPr>
          <w:trHeight w:val="20"/>
        </w:trPr>
        <w:tc>
          <w:tcPr>
            <w:tcW w:w="1250" w:type="pct"/>
            <w:vMerge/>
          </w:tcPr>
          <w:p w14:paraId="3C7CEE38" w14:textId="77777777" w:rsidR="00BC2F64" w:rsidRPr="00D46604" w:rsidDel="002A1D54" w:rsidRDefault="00BC2F64" w:rsidP="00BC2F64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FCBA0C7" w14:textId="73F2C0B2" w:rsidR="00BC2F64" w:rsidRPr="00D46604" w:rsidRDefault="00BC2F64" w:rsidP="004A3398">
            <w:pPr>
              <w:jc w:val="both"/>
            </w:pPr>
            <w:r w:rsidRPr="00D46604">
              <w:t xml:space="preserve">Виды и типы монтажных схем, правила их чтения и </w:t>
            </w:r>
            <w:r w:rsidR="007C165E" w:rsidRPr="007C165E">
              <w:t>оформления</w:t>
            </w:r>
          </w:p>
        </w:tc>
      </w:tr>
      <w:tr w:rsidR="00F44163" w:rsidRPr="00D46604" w14:paraId="38BD78E6" w14:textId="77777777" w:rsidTr="004A3398">
        <w:trPr>
          <w:trHeight w:val="20"/>
        </w:trPr>
        <w:tc>
          <w:tcPr>
            <w:tcW w:w="1250" w:type="pct"/>
            <w:vMerge/>
          </w:tcPr>
          <w:p w14:paraId="61829076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84AAD83" w14:textId="5C6F8FD6" w:rsidR="00F44163" w:rsidRPr="00D46604" w:rsidRDefault="00F44163" w:rsidP="004A3398">
            <w:pPr>
              <w:jc w:val="both"/>
            </w:pPr>
            <w:r w:rsidRPr="00D46604">
              <w:t xml:space="preserve">Последовательность сборки и монтажа </w:t>
            </w:r>
            <w:r w:rsidR="005B4A36" w:rsidRPr="00D46604">
              <w:t>простых электронных модулей диагностических и испытательных приборов и аппаратов</w:t>
            </w:r>
          </w:p>
        </w:tc>
      </w:tr>
      <w:tr w:rsidR="00BC2F64" w:rsidRPr="00D46604" w14:paraId="7074739F" w14:textId="77777777" w:rsidTr="004A3398">
        <w:trPr>
          <w:trHeight w:val="20"/>
        </w:trPr>
        <w:tc>
          <w:tcPr>
            <w:tcW w:w="1250" w:type="pct"/>
            <w:vMerge/>
          </w:tcPr>
          <w:p w14:paraId="5FE90144" w14:textId="77777777" w:rsidR="00BC2F64" w:rsidRPr="00D46604" w:rsidDel="002A1D54" w:rsidRDefault="00BC2F64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8E2661F" w14:textId="4676C5B3" w:rsidR="00BC2F64" w:rsidRPr="00D46604" w:rsidRDefault="00BC2F64" w:rsidP="004A3398">
            <w:pPr>
              <w:jc w:val="both"/>
            </w:pPr>
            <w:r w:rsidRPr="00D46604">
              <w:t>Последовательность процесса пайки элементов простых электронных модулей диагностических и испытательных приборов и аппаратов</w:t>
            </w:r>
          </w:p>
        </w:tc>
      </w:tr>
      <w:tr w:rsidR="003D5D52" w:rsidRPr="00D46604" w14:paraId="11685BA1" w14:textId="77777777" w:rsidTr="004A3398">
        <w:trPr>
          <w:trHeight w:val="20"/>
        </w:trPr>
        <w:tc>
          <w:tcPr>
            <w:tcW w:w="1250" w:type="pct"/>
            <w:vMerge/>
          </w:tcPr>
          <w:p w14:paraId="328365BC" w14:textId="77777777" w:rsidR="003D5D52" w:rsidRPr="00D46604" w:rsidDel="002A1D54" w:rsidRDefault="003D5D52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5E29B2F" w14:textId="6A1E485C" w:rsidR="003D5D52" w:rsidRPr="00D46604" w:rsidRDefault="003D5D52" w:rsidP="004A3398">
            <w:pPr>
              <w:jc w:val="both"/>
            </w:pPr>
            <w:r w:rsidRPr="00D46604">
              <w:t>Виды, основные характеристики, назначение и правила применения припоев, используемых при монтаже элементов простых электронных модулей диагностических и испытательных приборов и аппаратов, в объеме выполняемых работ</w:t>
            </w:r>
          </w:p>
        </w:tc>
      </w:tr>
      <w:tr w:rsidR="003D5D52" w:rsidRPr="00D46604" w14:paraId="6497BF36" w14:textId="77777777" w:rsidTr="004A3398">
        <w:trPr>
          <w:trHeight w:val="20"/>
        </w:trPr>
        <w:tc>
          <w:tcPr>
            <w:tcW w:w="1250" w:type="pct"/>
            <w:vMerge/>
          </w:tcPr>
          <w:p w14:paraId="01D7DCCE" w14:textId="77777777" w:rsidR="003D5D52" w:rsidRPr="00D46604" w:rsidDel="002A1D54" w:rsidRDefault="003D5D52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13E783E" w14:textId="36D7F34A" w:rsidR="003D5D52" w:rsidRPr="00D46604" w:rsidRDefault="003D5D52" w:rsidP="004A3398">
            <w:pPr>
              <w:jc w:val="both"/>
            </w:pPr>
            <w:r w:rsidRPr="00D46604">
              <w:t>Виды, основные характеристики, назначение и правила применения флюсов, используемых при монтаже элементов простых электронных модулей диагностических и испытательных приборов и аппаратов, в объеме выполняемых работ</w:t>
            </w:r>
          </w:p>
        </w:tc>
      </w:tr>
      <w:tr w:rsidR="00DD5561" w:rsidRPr="00D46604" w14:paraId="6577E325" w14:textId="77777777" w:rsidTr="004A3398">
        <w:trPr>
          <w:trHeight w:val="20"/>
        </w:trPr>
        <w:tc>
          <w:tcPr>
            <w:tcW w:w="1250" w:type="pct"/>
            <w:vMerge/>
          </w:tcPr>
          <w:p w14:paraId="41A00E3F" w14:textId="77777777" w:rsidR="00DD5561" w:rsidRPr="00D46604" w:rsidDel="002A1D54" w:rsidRDefault="00DD5561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44F68E5" w14:textId="2798021E" w:rsidR="00DD5561" w:rsidRPr="00D46604" w:rsidRDefault="00DD5561" w:rsidP="004A3398">
            <w:pPr>
              <w:jc w:val="both"/>
            </w:pPr>
            <w:r w:rsidRPr="00D46604">
              <w:t xml:space="preserve">Устройство, принцип действия </w:t>
            </w:r>
            <w:r w:rsidR="00AC1638" w:rsidRPr="00AC1638">
              <w:t>оборудовани</w:t>
            </w:r>
            <w:r w:rsidR="00CF1C31">
              <w:t>я</w:t>
            </w:r>
            <w:r w:rsidR="00AC1638" w:rsidRPr="00AC1638">
              <w:t xml:space="preserve"> для пайки</w:t>
            </w:r>
            <w:r w:rsidR="00CF1C31">
              <w:t xml:space="preserve">, </w:t>
            </w:r>
            <w:r w:rsidR="00CF1C31" w:rsidRPr="00D46604">
              <w:t>правила работы с</w:t>
            </w:r>
            <w:r w:rsidR="00CF1C31">
              <w:t xml:space="preserve"> ним</w:t>
            </w:r>
          </w:p>
        </w:tc>
      </w:tr>
      <w:tr w:rsidR="00F44163" w:rsidRPr="00D46604" w14:paraId="2DA2FCEA" w14:textId="77777777" w:rsidTr="004A3398">
        <w:trPr>
          <w:trHeight w:val="20"/>
        </w:trPr>
        <w:tc>
          <w:tcPr>
            <w:tcW w:w="1250" w:type="pct"/>
            <w:vMerge/>
          </w:tcPr>
          <w:p w14:paraId="2BA226A1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EC0949E" w14:textId="2262820E" w:rsidR="00F44163" w:rsidRPr="00D46604" w:rsidRDefault="00BC2F64" w:rsidP="004A3398">
            <w:pPr>
              <w:jc w:val="both"/>
            </w:pPr>
            <w:r w:rsidRPr="00D46604">
              <w:t>Требования, предъявляемые к соединениям в простых электронных модулях диагностических и испытательных приборов и аппаратов</w:t>
            </w:r>
          </w:p>
        </w:tc>
      </w:tr>
      <w:tr w:rsidR="00BC2F64" w:rsidRPr="00D46604" w14:paraId="24CCB829" w14:textId="77777777" w:rsidTr="004A3398">
        <w:trPr>
          <w:trHeight w:val="20"/>
        </w:trPr>
        <w:tc>
          <w:tcPr>
            <w:tcW w:w="1250" w:type="pct"/>
            <w:vMerge/>
          </w:tcPr>
          <w:p w14:paraId="4FF3D1E2" w14:textId="77777777" w:rsidR="00BC2F64" w:rsidRPr="00D46604" w:rsidDel="002A1D54" w:rsidRDefault="00BC2F64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7C7BDE4" w14:textId="30D940DE" w:rsidR="00BC2F64" w:rsidRPr="00D46604" w:rsidRDefault="00BC2F64" w:rsidP="004A3398">
            <w:pPr>
              <w:jc w:val="both"/>
            </w:pPr>
            <w:r w:rsidRPr="00D46604">
              <w:t>Способы проверки соответствия сборки и монтажа простых электронных модулей диагностических и испытательных приборов и аппаратов нормативно-технической документации</w:t>
            </w:r>
          </w:p>
        </w:tc>
      </w:tr>
      <w:tr w:rsidR="00BC2F64" w:rsidRPr="00D46604" w14:paraId="48F99417" w14:textId="77777777" w:rsidTr="004A3398">
        <w:trPr>
          <w:trHeight w:val="20"/>
        </w:trPr>
        <w:tc>
          <w:tcPr>
            <w:tcW w:w="1250" w:type="pct"/>
            <w:vMerge/>
          </w:tcPr>
          <w:p w14:paraId="67E780F2" w14:textId="77777777" w:rsidR="00BC2F64" w:rsidRPr="00D46604" w:rsidDel="002A1D54" w:rsidRDefault="00BC2F64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74ABB20" w14:textId="631D5809" w:rsidR="00BC2F64" w:rsidRPr="00D46604" w:rsidRDefault="00BC2F64" w:rsidP="004A3398">
            <w:pPr>
              <w:jc w:val="both"/>
            </w:pPr>
            <w:r w:rsidRPr="00D46604">
              <w:t>Способы и средства контроля качества сборочных и монтажных работ</w:t>
            </w:r>
          </w:p>
        </w:tc>
      </w:tr>
      <w:tr w:rsidR="00F44163" w:rsidRPr="00D46604" w14:paraId="0B2EED9B" w14:textId="77777777" w:rsidTr="004A3398">
        <w:trPr>
          <w:trHeight w:val="20"/>
        </w:trPr>
        <w:tc>
          <w:tcPr>
            <w:tcW w:w="1250" w:type="pct"/>
            <w:vMerge/>
          </w:tcPr>
          <w:p w14:paraId="17AD93B2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369078B" w14:textId="4CDD6978" w:rsidR="00F44163" w:rsidRPr="00D46604" w:rsidRDefault="003F5F0B" w:rsidP="004A3398">
            <w:pPr>
              <w:jc w:val="both"/>
            </w:pPr>
            <w:r w:rsidRPr="00D46604">
              <w:t xml:space="preserve">Виды дефектов </w:t>
            </w:r>
            <w:r w:rsidR="00F44163" w:rsidRPr="00D46604">
              <w:t xml:space="preserve">при сборке и монтаже </w:t>
            </w:r>
            <w:r w:rsidR="00656316" w:rsidRPr="00D46604">
              <w:t>простых электронных модулей диагностических и испытательных приборов и аппаратов</w:t>
            </w:r>
          </w:p>
        </w:tc>
      </w:tr>
      <w:tr w:rsidR="00150798" w:rsidRPr="00D46604" w14:paraId="7DDA8695" w14:textId="77777777" w:rsidTr="004A3398">
        <w:trPr>
          <w:trHeight w:val="20"/>
        </w:trPr>
        <w:tc>
          <w:tcPr>
            <w:tcW w:w="1250" w:type="pct"/>
            <w:vMerge/>
          </w:tcPr>
          <w:p w14:paraId="251104DF" w14:textId="77777777" w:rsidR="00150798" w:rsidRPr="00D46604" w:rsidDel="002A1D54" w:rsidRDefault="00150798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8F4AE97" w14:textId="6C02BED9" w:rsidR="00150798" w:rsidRPr="00D46604" w:rsidRDefault="00150798" w:rsidP="004A3398">
            <w:pPr>
              <w:jc w:val="both"/>
            </w:pPr>
            <w:r w:rsidRPr="00D46604">
              <w:t xml:space="preserve">Устройство, принцип действия </w:t>
            </w:r>
            <w:r w:rsidR="00EF5DEC" w:rsidRPr="00D46604">
              <w:t>контрольно-измерительн</w:t>
            </w:r>
            <w:r w:rsidR="00300A52">
              <w:t>ого</w:t>
            </w:r>
            <w:r w:rsidR="00EF5DEC" w:rsidRPr="00D46604">
              <w:t xml:space="preserve"> оборудовани</w:t>
            </w:r>
            <w:r w:rsidR="00300A52">
              <w:t>я</w:t>
            </w:r>
            <w:r w:rsidR="00EF5DEC" w:rsidRPr="00D46604">
              <w:t xml:space="preserve"> для проверки электрических соединений в простых электронных модулях диагностических и испытательных приборов и аппаратов</w:t>
            </w:r>
            <w:r w:rsidR="00300A52">
              <w:t>,</w:t>
            </w:r>
            <w:r w:rsidR="00300A52" w:rsidRPr="00D46604">
              <w:t xml:space="preserve"> правила работы с</w:t>
            </w:r>
            <w:r w:rsidR="00300A52">
              <w:t xml:space="preserve"> ним</w:t>
            </w:r>
          </w:p>
        </w:tc>
      </w:tr>
      <w:tr w:rsidR="00600E2D" w:rsidRPr="00D46604" w14:paraId="46B3137D" w14:textId="77777777" w:rsidTr="004A3398">
        <w:trPr>
          <w:trHeight w:val="20"/>
        </w:trPr>
        <w:tc>
          <w:tcPr>
            <w:tcW w:w="1250" w:type="pct"/>
            <w:vMerge/>
          </w:tcPr>
          <w:p w14:paraId="238D166E" w14:textId="77777777" w:rsidR="00600E2D" w:rsidRPr="00D46604" w:rsidDel="002A1D54" w:rsidRDefault="00600E2D" w:rsidP="00600E2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6A22D5C" w14:textId="7B634CBD" w:rsidR="00600E2D" w:rsidRPr="00D46604" w:rsidRDefault="00600E2D" w:rsidP="004A3398">
            <w:pPr>
              <w:jc w:val="both"/>
            </w:pPr>
            <w:r w:rsidRPr="00D46604">
              <w:t>Последовательность настройки</w:t>
            </w:r>
            <w:r w:rsidR="00DC5D7C" w:rsidRPr="00D46604">
              <w:t xml:space="preserve"> контрольно-измерительного оборудования для проверки электрических соединений в простых электронных модулях диагностических и испытательных приборов и аппаратов</w:t>
            </w:r>
          </w:p>
        </w:tc>
      </w:tr>
      <w:tr w:rsidR="00F44163" w:rsidRPr="00D46604" w14:paraId="359552F4" w14:textId="77777777" w:rsidTr="004A3398">
        <w:trPr>
          <w:trHeight w:val="20"/>
        </w:trPr>
        <w:tc>
          <w:tcPr>
            <w:tcW w:w="1250" w:type="pct"/>
            <w:vMerge/>
          </w:tcPr>
          <w:p w14:paraId="54CD245A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52A8844" w14:textId="77777777" w:rsidR="00F44163" w:rsidRPr="00D46604" w:rsidRDefault="00F44163" w:rsidP="004A3398">
            <w:pPr>
              <w:jc w:val="both"/>
            </w:pPr>
            <w:r w:rsidRPr="00D46604">
              <w:t>Опасные и вредные производственные факторы при выполнении работ</w:t>
            </w:r>
          </w:p>
        </w:tc>
      </w:tr>
      <w:tr w:rsidR="00F44163" w:rsidRPr="00D46604" w14:paraId="5EB95485" w14:textId="77777777" w:rsidTr="004A3398">
        <w:trPr>
          <w:trHeight w:val="20"/>
        </w:trPr>
        <w:tc>
          <w:tcPr>
            <w:tcW w:w="1250" w:type="pct"/>
            <w:vMerge/>
          </w:tcPr>
          <w:p w14:paraId="1231BE67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0CB523B" w14:textId="77777777" w:rsidR="00F44163" w:rsidRPr="00D46604" w:rsidRDefault="00F44163" w:rsidP="004A3398">
            <w:pPr>
              <w:jc w:val="both"/>
            </w:pPr>
            <w:r w:rsidRPr="00D46604">
              <w:t>Правила производственной санитарии</w:t>
            </w:r>
          </w:p>
        </w:tc>
      </w:tr>
      <w:tr w:rsidR="00F44163" w:rsidRPr="00D46604" w14:paraId="3413F872" w14:textId="77777777" w:rsidTr="004A3398">
        <w:trPr>
          <w:trHeight w:val="20"/>
        </w:trPr>
        <w:tc>
          <w:tcPr>
            <w:tcW w:w="1250" w:type="pct"/>
            <w:vMerge/>
          </w:tcPr>
          <w:p w14:paraId="36FEB5B0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B7D3BA2" w14:textId="57D397DE" w:rsidR="00F44163" w:rsidRPr="00D46604" w:rsidRDefault="00F44163" w:rsidP="004A3398">
            <w:pPr>
              <w:jc w:val="both"/>
            </w:pPr>
            <w:r w:rsidRPr="00D46604">
              <w:t xml:space="preserve">Виды и правила </w:t>
            </w:r>
            <w:r w:rsidR="00300A52">
              <w:t>примене</w:t>
            </w:r>
            <w:r w:rsidRPr="00D46604">
              <w:t>ния средств индивидуальной и коллективной защиты при выполнении работ</w:t>
            </w:r>
          </w:p>
        </w:tc>
      </w:tr>
      <w:tr w:rsidR="00F44163" w:rsidRPr="00D46604" w14:paraId="4FA5A658" w14:textId="77777777" w:rsidTr="004A3398">
        <w:trPr>
          <w:trHeight w:val="20"/>
        </w:trPr>
        <w:tc>
          <w:tcPr>
            <w:tcW w:w="1250" w:type="pct"/>
            <w:vMerge/>
          </w:tcPr>
          <w:p w14:paraId="30D7AA69" w14:textId="77777777" w:rsidR="00F44163" w:rsidRPr="00D46604" w:rsidDel="002A1D54" w:rsidRDefault="00F44163" w:rsidP="00F44163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9A26142" w14:textId="77777777" w:rsidR="00F44163" w:rsidRPr="00D46604" w:rsidRDefault="00F44163" w:rsidP="004A3398">
            <w:pPr>
              <w:jc w:val="both"/>
            </w:pPr>
            <w:r w:rsidRPr="00D4660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44163" w:rsidRPr="00D46604" w14:paraId="5EC04DF8" w14:textId="77777777" w:rsidTr="004A3398">
        <w:trPr>
          <w:trHeight w:val="20"/>
        </w:trPr>
        <w:tc>
          <w:tcPr>
            <w:tcW w:w="1250" w:type="pct"/>
          </w:tcPr>
          <w:p w14:paraId="1F5415D7" w14:textId="77777777" w:rsidR="00F44163" w:rsidRPr="00D46604" w:rsidDel="002A1D54" w:rsidRDefault="00F44163" w:rsidP="00F44163">
            <w:pPr>
              <w:rPr>
                <w:bCs w:val="0"/>
              </w:rPr>
            </w:pPr>
            <w:r w:rsidRPr="00D46604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14:paraId="6A6552F4" w14:textId="523E6FF7" w:rsidR="00F44163" w:rsidRPr="00D46604" w:rsidRDefault="00300A52" w:rsidP="004A3398">
            <w:pPr>
              <w:jc w:val="both"/>
            </w:pPr>
            <w:r>
              <w:t>-</w:t>
            </w:r>
          </w:p>
        </w:tc>
      </w:tr>
    </w:tbl>
    <w:p w14:paraId="1B40E384" w14:textId="77777777" w:rsidR="004A3398" w:rsidRDefault="004A3398" w:rsidP="004A3398">
      <w:pPr>
        <w:rPr>
          <w:iCs/>
        </w:rPr>
      </w:pPr>
      <w:bookmarkStart w:id="10" w:name="_Toc530962765"/>
    </w:p>
    <w:p w14:paraId="2C66A847" w14:textId="2364F248" w:rsidR="00320743" w:rsidRPr="004A3398" w:rsidRDefault="00320743" w:rsidP="004A3398">
      <w:pPr>
        <w:rPr>
          <w:b/>
          <w:bCs w:val="0"/>
          <w:iCs/>
        </w:rPr>
      </w:pPr>
      <w:r w:rsidRPr="004A3398">
        <w:rPr>
          <w:b/>
          <w:bCs w:val="0"/>
          <w:iCs/>
        </w:rPr>
        <w:t>3.1.2. Трудовая функция</w:t>
      </w:r>
      <w:bookmarkEnd w:id="10"/>
    </w:p>
    <w:p w14:paraId="72AF77E3" w14:textId="77777777" w:rsidR="004A3398" w:rsidRPr="004A3398" w:rsidRDefault="004A3398" w:rsidP="004A3398">
      <w:pPr>
        <w:rPr>
          <w:iCs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505"/>
        <w:gridCol w:w="1343"/>
        <w:gridCol w:w="438"/>
        <w:gridCol w:w="1808"/>
        <w:gridCol w:w="919"/>
        <w:gridCol w:w="567"/>
        <w:gridCol w:w="567"/>
        <w:gridCol w:w="384"/>
        <w:gridCol w:w="1447"/>
        <w:gridCol w:w="548"/>
      </w:tblGrid>
      <w:tr w:rsidR="00C977AB" w:rsidRPr="00D46604" w14:paraId="02FDF2FC" w14:textId="77777777" w:rsidTr="00B4552B">
        <w:trPr>
          <w:trHeight w:val="278"/>
        </w:trPr>
        <w:tc>
          <w:tcPr>
            <w:tcW w:w="91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862DA6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404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31EDDD" w14:textId="6C523AD3" w:rsidR="00082BC8" w:rsidRPr="00D46604" w:rsidRDefault="00A90E0B" w:rsidP="00026B99">
            <w:pPr>
              <w:rPr>
                <w:rFonts w:eastAsia="Calibri"/>
                <w:color w:val="000000" w:themeColor="text1"/>
              </w:rPr>
            </w:pPr>
            <w:r w:rsidRPr="00D46604">
              <w:t>Наладка простых электронных модулей диагностических и испытательных приборов и аппаратов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B0A015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45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6CB223" w14:textId="14EBD714" w:rsidR="00082BC8" w:rsidRPr="00D46604" w:rsidRDefault="008F6A3A" w:rsidP="00B4552B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A</w:t>
            </w:r>
            <w:r w:rsidR="00117F31" w:rsidRPr="00D46604">
              <w:rPr>
                <w:rFonts w:eastAsia="Calibri"/>
                <w:color w:val="000000" w:themeColor="text1"/>
              </w:rPr>
              <w:t>/0</w:t>
            </w:r>
            <w:r w:rsidR="00E41DBD" w:rsidRPr="00D46604">
              <w:rPr>
                <w:rFonts w:eastAsia="Calibri"/>
                <w:color w:val="000000" w:themeColor="text1"/>
              </w:rPr>
              <w:t>2</w:t>
            </w:r>
            <w:r w:rsidR="00082BC8" w:rsidRPr="00D46604">
              <w:rPr>
                <w:rFonts w:eastAsia="Calibri"/>
                <w:color w:val="000000" w:themeColor="text1"/>
              </w:rPr>
              <w:t>.</w:t>
            </w:r>
            <w:r w:rsidR="003D57B9" w:rsidRPr="00D46604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C35635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A90BE3" w14:textId="77777777" w:rsidR="00082BC8" w:rsidRPr="00D46604" w:rsidRDefault="003D57B9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3</w:t>
            </w:r>
          </w:p>
        </w:tc>
      </w:tr>
      <w:tr w:rsidR="00C977AB" w:rsidRPr="00D46604" w14:paraId="7196D064" w14:textId="77777777" w:rsidTr="00320743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34FF1C98" w14:textId="77777777" w:rsidR="00082BC8" w:rsidRPr="00D46604" w:rsidRDefault="00082BC8" w:rsidP="00026B99">
            <w:pPr>
              <w:rPr>
                <w:rFonts w:eastAsia="Calibri"/>
                <w:color w:val="000000" w:themeColor="text1"/>
              </w:rPr>
            </w:pPr>
          </w:p>
        </w:tc>
      </w:tr>
      <w:tr w:rsidR="00C977AB" w:rsidRPr="00D46604" w14:paraId="4FF06B6B" w14:textId="77777777" w:rsidTr="00B4552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15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DE84FC4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60D4D7A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1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FFD5A55" w14:textId="77777777" w:rsidR="00082BC8" w:rsidRPr="00D46604" w:rsidRDefault="00082BC8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73040D9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98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072C0D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1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A21919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597EFE0C" w14:textId="77777777" w:rsidTr="00B4552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15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BD18F9B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7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38601FE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98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3D2FCE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1C4A50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3CABC7" w14:textId="77777777" w:rsidR="00C30BC5" w:rsidRPr="00D46604" w:rsidRDefault="00C30BC5" w:rsidP="00026B99"/>
    <w:tbl>
      <w:tblPr>
        <w:tblW w:w="5002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6"/>
        <w:gridCol w:w="7819"/>
      </w:tblGrid>
      <w:tr w:rsidR="009342C8" w:rsidRPr="00D46604" w14:paraId="3DBEE811" w14:textId="77777777" w:rsidTr="00106401">
        <w:trPr>
          <w:trHeight w:val="20"/>
        </w:trPr>
        <w:tc>
          <w:tcPr>
            <w:tcW w:w="1250" w:type="pct"/>
            <w:vMerge w:val="restart"/>
          </w:tcPr>
          <w:p w14:paraId="28E1218C" w14:textId="77777777" w:rsidR="009342C8" w:rsidRPr="00D46604" w:rsidRDefault="009342C8" w:rsidP="00026B99">
            <w:r w:rsidRPr="00D46604">
              <w:t>Трудовые действия</w:t>
            </w:r>
          </w:p>
        </w:tc>
        <w:tc>
          <w:tcPr>
            <w:tcW w:w="3750" w:type="pct"/>
          </w:tcPr>
          <w:p w14:paraId="443C040C" w14:textId="61C09053" w:rsidR="009342C8" w:rsidRPr="00D46604" w:rsidRDefault="004D4607" w:rsidP="00106401">
            <w:pPr>
              <w:jc w:val="both"/>
            </w:pPr>
            <w:r w:rsidRPr="00D46604">
              <w:t>Чтение электрических схем простых электронных модулей диагностических и испытательных приборов и аппаратов</w:t>
            </w:r>
          </w:p>
        </w:tc>
      </w:tr>
      <w:tr w:rsidR="00FF45ED" w:rsidRPr="00D46604" w14:paraId="5CDF6FE3" w14:textId="77777777" w:rsidTr="00106401">
        <w:trPr>
          <w:trHeight w:val="20"/>
        </w:trPr>
        <w:tc>
          <w:tcPr>
            <w:tcW w:w="1250" w:type="pct"/>
            <w:vMerge/>
          </w:tcPr>
          <w:p w14:paraId="26F131D7" w14:textId="77777777" w:rsidR="00FF45ED" w:rsidRPr="00D46604" w:rsidRDefault="00FF45ED" w:rsidP="00026B99"/>
        </w:tc>
        <w:tc>
          <w:tcPr>
            <w:tcW w:w="3750" w:type="pct"/>
          </w:tcPr>
          <w:p w14:paraId="0E11D32F" w14:textId="1E721410" w:rsidR="00FF45ED" w:rsidRPr="00D46604" w:rsidRDefault="00FF45ED" w:rsidP="00106401">
            <w:pPr>
              <w:jc w:val="both"/>
            </w:pPr>
            <w:r w:rsidRPr="00D46604">
              <w:t xml:space="preserve">Подготовка </w:t>
            </w:r>
            <w:r w:rsidR="00BC3660">
              <w:t>электроизмерительного</w:t>
            </w:r>
            <w:r w:rsidRPr="00D46604">
              <w:t xml:space="preserve"> оборудования к наладке простых электронных модулей диагностических и испытательных приборов и аппаратов</w:t>
            </w:r>
          </w:p>
        </w:tc>
      </w:tr>
      <w:tr w:rsidR="00607768" w:rsidRPr="00D46604" w14:paraId="4E46C9C3" w14:textId="77777777" w:rsidTr="00106401">
        <w:trPr>
          <w:trHeight w:val="20"/>
        </w:trPr>
        <w:tc>
          <w:tcPr>
            <w:tcW w:w="1250" w:type="pct"/>
            <w:vMerge/>
          </w:tcPr>
          <w:p w14:paraId="6EF4EF78" w14:textId="77777777" w:rsidR="00607768" w:rsidRPr="00D46604" w:rsidRDefault="00607768" w:rsidP="00026B99"/>
        </w:tc>
        <w:tc>
          <w:tcPr>
            <w:tcW w:w="3750" w:type="pct"/>
          </w:tcPr>
          <w:p w14:paraId="4593B2FF" w14:textId="21B9CB7C" w:rsidR="00607768" w:rsidRPr="00D46604" w:rsidRDefault="00BC3660" w:rsidP="00BC3660">
            <w:pPr>
              <w:jc w:val="both"/>
            </w:pPr>
            <w:r>
              <w:t xml:space="preserve">Проведение измерений электрических параметров </w:t>
            </w:r>
            <w:r w:rsidR="00EB0F1F" w:rsidRPr="00106401">
              <w:t>простых</w:t>
            </w:r>
            <w:r w:rsidR="00EB0F1F" w:rsidRPr="00D46604">
              <w:t xml:space="preserve"> </w:t>
            </w:r>
            <w:r w:rsidR="00607768" w:rsidRPr="00D46604">
              <w:t>электронных модулей диагностических и испытательных приборов и аппаратов</w:t>
            </w:r>
          </w:p>
        </w:tc>
      </w:tr>
      <w:tr w:rsidR="0051723A" w:rsidRPr="00D46604" w14:paraId="1B4C94C9" w14:textId="77777777" w:rsidTr="00106401">
        <w:trPr>
          <w:trHeight w:val="20"/>
        </w:trPr>
        <w:tc>
          <w:tcPr>
            <w:tcW w:w="1250" w:type="pct"/>
            <w:vMerge/>
          </w:tcPr>
          <w:p w14:paraId="3086BBBA" w14:textId="77777777" w:rsidR="0051723A" w:rsidRPr="00D46604" w:rsidRDefault="0051723A" w:rsidP="00026B99"/>
        </w:tc>
        <w:tc>
          <w:tcPr>
            <w:tcW w:w="3750" w:type="pct"/>
          </w:tcPr>
          <w:p w14:paraId="3BDCA902" w14:textId="293B9F56" w:rsidR="0051723A" w:rsidRPr="00D46604" w:rsidRDefault="0051723A" w:rsidP="00106401">
            <w:pPr>
              <w:jc w:val="both"/>
            </w:pPr>
            <w:r w:rsidRPr="00D46604">
              <w:t xml:space="preserve">Снятие электрических характеристик </w:t>
            </w:r>
            <w:r w:rsidR="00EB0F1F" w:rsidRPr="00D46604">
              <w:t xml:space="preserve">простых </w:t>
            </w:r>
            <w:r w:rsidRPr="00D46604">
              <w:t>электронных модулей диагностических и испытательных приборов и аппаратов</w:t>
            </w:r>
          </w:p>
        </w:tc>
      </w:tr>
      <w:tr w:rsidR="004D4607" w:rsidRPr="00D46604" w14:paraId="19EA9573" w14:textId="77777777" w:rsidTr="00106401">
        <w:trPr>
          <w:trHeight w:val="20"/>
        </w:trPr>
        <w:tc>
          <w:tcPr>
            <w:tcW w:w="1250" w:type="pct"/>
            <w:vMerge/>
          </w:tcPr>
          <w:p w14:paraId="65B13292" w14:textId="77777777" w:rsidR="004D4607" w:rsidRPr="00D46604" w:rsidRDefault="004D4607" w:rsidP="00026B99"/>
        </w:tc>
        <w:tc>
          <w:tcPr>
            <w:tcW w:w="3750" w:type="pct"/>
          </w:tcPr>
          <w:p w14:paraId="59EDFC08" w14:textId="5060DE8F" w:rsidR="004D4607" w:rsidRPr="00D46604" w:rsidRDefault="004D4607" w:rsidP="00106401">
            <w:pPr>
              <w:jc w:val="both"/>
            </w:pPr>
            <w:r w:rsidRPr="00D46604">
              <w:t>Измерения напряжений, токов, сопротивлений цепей питания простых электронных модулей диагностических и испытательных приборов и аппаратов</w:t>
            </w:r>
          </w:p>
        </w:tc>
      </w:tr>
      <w:tr w:rsidR="00241BBE" w:rsidRPr="00D46604" w14:paraId="51ADD686" w14:textId="77777777" w:rsidTr="00106401">
        <w:trPr>
          <w:trHeight w:val="20"/>
        </w:trPr>
        <w:tc>
          <w:tcPr>
            <w:tcW w:w="1250" w:type="pct"/>
            <w:vMerge/>
          </w:tcPr>
          <w:p w14:paraId="0AD9C6F4" w14:textId="77777777" w:rsidR="00241BBE" w:rsidRPr="00D46604" w:rsidRDefault="00241BBE" w:rsidP="00026B99"/>
        </w:tc>
        <w:tc>
          <w:tcPr>
            <w:tcW w:w="3750" w:type="pct"/>
          </w:tcPr>
          <w:p w14:paraId="4AD217CC" w14:textId="20ECC4A9" w:rsidR="00241BBE" w:rsidRPr="00D46604" w:rsidRDefault="00241BBE" w:rsidP="00106401">
            <w:pPr>
              <w:jc w:val="both"/>
            </w:pPr>
            <w:r w:rsidRPr="00D46604">
              <w:t xml:space="preserve">Приведение к техническим требованиям </w:t>
            </w:r>
            <w:r w:rsidR="00C55B1F" w:rsidRPr="00D46604">
              <w:t>электрических параметров</w:t>
            </w:r>
            <w:r w:rsidRPr="00D46604">
              <w:t xml:space="preserve"> простых </w:t>
            </w:r>
            <w:r w:rsidR="00932AFF" w:rsidRPr="00D46604">
              <w:t>электронных модулей диагностических и испытательных приборов и аппаратов</w:t>
            </w:r>
          </w:p>
        </w:tc>
      </w:tr>
      <w:tr w:rsidR="00570862" w:rsidRPr="00D46604" w14:paraId="68AD9EC4" w14:textId="77777777" w:rsidTr="00106401">
        <w:trPr>
          <w:trHeight w:val="20"/>
        </w:trPr>
        <w:tc>
          <w:tcPr>
            <w:tcW w:w="1250" w:type="pct"/>
            <w:vMerge/>
          </w:tcPr>
          <w:p w14:paraId="4B1F511A" w14:textId="77777777" w:rsidR="00570862" w:rsidRPr="00D46604" w:rsidRDefault="00570862" w:rsidP="00026B99"/>
        </w:tc>
        <w:tc>
          <w:tcPr>
            <w:tcW w:w="3750" w:type="pct"/>
          </w:tcPr>
          <w:p w14:paraId="628681DA" w14:textId="3512C667" w:rsidR="008D14D6" w:rsidRPr="00D46604" w:rsidRDefault="008D14D6" w:rsidP="00106401">
            <w:pPr>
              <w:jc w:val="both"/>
            </w:pPr>
            <w:r w:rsidRPr="00D46604">
              <w:t>Устранение неисправност</w:t>
            </w:r>
            <w:r w:rsidR="00C250C5" w:rsidRPr="00D46604">
              <w:t xml:space="preserve">и </w:t>
            </w:r>
            <w:r w:rsidRPr="00D46604">
              <w:t xml:space="preserve">простых </w:t>
            </w:r>
            <w:r w:rsidR="00C250C5" w:rsidRPr="00D46604">
              <w:t>электронных модулей</w:t>
            </w:r>
            <w:r w:rsidRPr="00D46604">
              <w:t xml:space="preserve"> диагностических и испыт</w:t>
            </w:r>
            <w:r w:rsidR="00C250C5" w:rsidRPr="00D46604">
              <w:t xml:space="preserve">ательных приборов и аппаратов </w:t>
            </w:r>
            <w:r w:rsidRPr="00D46604">
              <w:t>заменой отдельных элементов</w:t>
            </w:r>
          </w:p>
        </w:tc>
      </w:tr>
      <w:tr w:rsidR="009342C8" w:rsidRPr="00D46604" w14:paraId="16DDAED8" w14:textId="77777777" w:rsidTr="00106401">
        <w:trPr>
          <w:trHeight w:val="20"/>
        </w:trPr>
        <w:tc>
          <w:tcPr>
            <w:tcW w:w="1250" w:type="pct"/>
            <w:vMerge/>
          </w:tcPr>
          <w:p w14:paraId="65F9C3DC" w14:textId="77777777" w:rsidR="009342C8" w:rsidRPr="00D46604" w:rsidRDefault="009342C8" w:rsidP="00026B99"/>
        </w:tc>
        <w:tc>
          <w:tcPr>
            <w:tcW w:w="3750" w:type="pct"/>
          </w:tcPr>
          <w:p w14:paraId="6C17F91D" w14:textId="399E433F" w:rsidR="009342C8" w:rsidRPr="00D46604" w:rsidRDefault="009342C8" w:rsidP="00106401">
            <w:pPr>
              <w:jc w:val="both"/>
            </w:pPr>
            <w:r w:rsidRPr="00D46604">
              <w:t xml:space="preserve">Проверка соответствия параметров простых </w:t>
            </w:r>
            <w:r w:rsidR="00563D9C" w:rsidRPr="00D46604">
              <w:t>электронных модулей диагностических и испытательных приборов и аппаратов</w:t>
            </w:r>
            <w:r w:rsidRPr="00D46604">
              <w:t xml:space="preserve"> требованиям нормативно-технической документации</w:t>
            </w:r>
          </w:p>
        </w:tc>
      </w:tr>
      <w:tr w:rsidR="00192BAB" w:rsidRPr="00D46604" w14:paraId="15083052" w14:textId="77777777" w:rsidTr="00106401">
        <w:trPr>
          <w:trHeight w:val="20"/>
        </w:trPr>
        <w:tc>
          <w:tcPr>
            <w:tcW w:w="1250" w:type="pct"/>
            <w:vMerge/>
          </w:tcPr>
          <w:p w14:paraId="5023141B" w14:textId="77777777" w:rsidR="00192BAB" w:rsidRPr="00D46604" w:rsidRDefault="00192BAB" w:rsidP="00026B99"/>
        </w:tc>
        <w:tc>
          <w:tcPr>
            <w:tcW w:w="3750" w:type="pct"/>
          </w:tcPr>
          <w:p w14:paraId="5961ECA1" w14:textId="710D26C3" w:rsidR="00192BAB" w:rsidRPr="00D46604" w:rsidRDefault="00B65BB9" w:rsidP="00106401">
            <w:pPr>
              <w:jc w:val="both"/>
            </w:pPr>
            <w:r w:rsidRPr="00D46604">
              <w:t xml:space="preserve">Составление </w:t>
            </w:r>
            <w:r w:rsidR="003F5F0B" w:rsidRPr="00D46604">
              <w:t>технической</w:t>
            </w:r>
            <w:r w:rsidRPr="00D46604">
              <w:t xml:space="preserve"> документации по результатам </w:t>
            </w:r>
            <w:r w:rsidR="00563D9C" w:rsidRPr="00D46604">
              <w:t>наладки</w:t>
            </w:r>
            <w:r w:rsidRPr="00D46604">
              <w:t xml:space="preserve"> простых </w:t>
            </w:r>
            <w:r w:rsidR="00563D9C" w:rsidRPr="00D46604">
              <w:t>электронных модулей диагностических и испытательных приборов и аппаратов</w:t>
            </w:r>
          </w:p>
        </w:tc>
      </w:tr>
      <w:tr w:rsidR="00192BAB" w:rsidRPr="00D46604" w14:paraId="4F7B4D8E" w14:textId="77777777" w:rsidTr="00106401">
        <w:trPr>
          <w:trHeight w:val="20"/>
        </w:trPr>
        <w:tc>
          <w:tcPr>
            <w:tcW w:w="1250" w:type="pct"/>
            <w:vMerge w:val="restart"/>
          </w:tcPr>
          <w:p w14:paraId="454A2492" w14:textId="77777777" w:rsidR="00192BAB" w:rsidRPr="00D46604" w:rsidDel="002A1D54" w:rsidRDefault="00192BAB" w:rsidP="00026B99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умения</w:t>
            </w:r>
          </w:p>
        </w:tc>
        <w:tc>
          <w:tcPr>
            <w:tcW w:w="3750" w:type="pct"/>
          </w:tcPr>
          <w:p w14:paraId="42348C67" w14:textId="77777777" w:rsidR="00192BAB" w:rsidRPr="00D46604" w:rsidRDefault="00C92830" w:rsidP="00106401">
            <w:pPr>
              <w:jc w:val="both"/>
            </w:pPr>
            <w:r w:rsidRPr="00D46604">
              <w:t>Читать конструкторскую и технологическую документацию</w:t>
            </w:r>
          </w:p>
        </w:tc>
      </w:tr>
      <w:tr w:rsidR="00FF45ED" w:rsidRPr="00D46604" w14:paraId="374DCB3B" w14:textId="77777777" w:rsidTr="00106401">
        <w:trPr>
          <w:trHeight w:val="20"/>
        </w:trPr>
        <w:tc>
          <w:tcPr>
            <w:tcW w:w="1250" w:type="pct"/>
            <w:vMerge/>
          </w:tcPr>
          <w:p w14:paraId="6A882D1B" w14:textId="77777777" w:rsidR="00FF45ED" w:rsidRPr="00D46604" w:rsidDel="002A1D54" w:rsidRDefault="00FF45ED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5375894" w14:textId="72317D15" w:rsidR="00FF45ED" w:rsidRPr="00D46604" w:rsidRDefault="00FF45ED" w:rsidP="00BC3660">
            <w:pPr>
              <w:jc w:val="both"/>
            </w:pPr>
            <w:r w:rsidRPr="00D46604">
              <w:t xml:space="preserve">Выбирать </w:t>
            </w:r>
            <w:r w:rsidR="00BC3660">
              <w:t xml:space="preserve">электроизмерительное </w:t>
            </w:r>
            <w:r w:rsidRPr="00D46604">
              <w:t>оборудование для наладки простых электронных модулей диагностических и испытательных приборов и аппаратов</w:t>
            </w:r>
          </w:p>
        </w:tc>
      </w:tr>
      <w:tr w:rsidR="00A421E2" w:rsidRPr="00D46604" w14:paraId="41D0E185" w14:textId="77777777" w:rsidTr="00106401">
        <w:trPr>
          <w:trHeight w:val="20"/>
        </w:trPr>
        <w:tc>
          <w:tcPr>
            <w:tcW w:w="1250" w:type="pct"/>
            <w:vMerge/>
          </w:tcPr>
          <w:p w14:paraId="3CE2B5FE" w14:textId="77777777" w:rsidR="00A421E2" w:rsidRPr="00D46604" w:rsidDel="002A1D54" w:rsidRDefault="00A421E2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06C9D06" w14:textId="06A268BD" w:rsidR="00A421E2" w:rsidRPr="00D46604" w:rsidRDefault="00A421E2" w:rsidP="00106401">
            <w:pPr>
              <w:jc w:val="both"/>
            </w:pPr>
            <w:r w:rsidRPr="00D46604">
              <w:t>Использовать слесарно-монтажный инструмент для наладки простых электронных модулей диагностических и испытательных приборов и аппаратов</w:t>
            </w:r>
          </w:p>
        </w:tc>
      </w:tr>
      <w:tr w:rsidR="00FF45ED" w:rsidRPr="00D46604" w14:paraId="2114CF53" w14:textId="77777777" w:rsidTr="00106401">
        <w:trPr>
          <w:trHeight w:val="20"/>
        </w:trPr>
        <w:tc>
          <w:tcPr>
            <w:tcW w:w="1250" w:type="pct"/>
            <w:vMerge/>
          </w:tcPr>
          <w:p w14:paraId="21C2117E" w14:textId="77777777" w:rsidR="00FF45ED" w:rsidRPr="00D46604" w:rsidDel="002A1D54" w:rsidRDefault="00FF45ED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D25E026" w14:textId="0F613CFF" w:rsidR="00FF45ED" w:rsidRPr="00D46604" w:rsidRDefault="00FF45ED" w:rsidP="00106401">
            <w:pPr>
              <w:jc w:val="both"/>
            </w:pPr>
            <w:r w:rsidRPr="00D46604">
              <w:t>Собирать измерительные цепи для регулировки электрических параметров простых электронных модулей диагностических и испытательных приборов и аппаратов</w:t>
            </w:r>
          </w:p>
        </w:tc>
      </w:tr>
      <w:tr w:rsidR="00FF45ED" w:rsidRPr="00D46604" w14:paraId="66166167" w14:textId="77777777" w:rsidTr="00106401">
        <w:trPr>
          <w:trHeight w:val="20"/>
        </w:trPr>
        <w:tc>
          <w:tcPr>
            <w:tcW w:w="1250" w:type="pct"/>
            <w:vMerge/>
          </w:tcPr>
          <w:p w14:paraId="7C13B95A" w14:textId="77777777" w:rsidR="00FF45ED" w:rsidRPr="00D46604" w:rsidDel="002A1D54" w:rsidRDefault="00FF45ED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BBABDF7" w14:textId="4B81098E" w:rsidR="00FF45ED" w:rsidRPr="00D46604" w:rsidRDefault="00FF45ED" w:rsidP="00BC3660">
            <w:pPr>
              <w:jc w:val="both"/>
            </w:pPr>
            <w:r w:rsidRPr="00D46604">
              <w:t xml:space="preserve">Настраивать </w:t>
            </w:r>
            <w:r w:rsidR="00D40ABC">
              <w:t>электроизмерительное</w:t>
            </w:r>
            <w:r w:rsidRPr="00D46604">
              <w:t xml:space="preserve"> оборудование для наладки простых электронных модулей диагностических и испытательных приборов и аппаратов</w:t>
            </w:r>
          </w:p>
        </w:tc>
      </w:tr>
      <w:tr w:rsidR="00192BAB" w:rsidRPr="00D46604" w14:paraId="7E04C525" w14:textId="77777777" w:rsidTr="00106401">
        <w:trPr>
          <w:trHeight w:val="20"/>
        </w:trPr>
        <w:tc>
          <w:tcPr>
            <w:tcW w:w="1250" w:type="pct"/>
            <w:vMerge/>
          </w:tcPr>
          <w:p w14:paraId="664355AD" w14:textId="77777777" w:rsidR="00192BAB" w:rsidRPr="00D46604" w:rsidDel="002A1D54" w:rsidRDefault="00192BAB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F10ACE7" w14:textId="1157D921" w:rsidR="00192BAB" w:rsidRPr="00D46604" w:rsidRDefault="00BC3660" w:rsidP="00106401">
            <w:pPr>
              <w:jc w:val="both"/>
            </w:pPr>
            <w:r>
              <w:t>Проводить измерения электрических параметров</w:t>
            </w:r>
            <w:r w:rsidRPr="00D46604" w:rsidDel="00BC3660">
              <w:t xml:space="preserve"> </w:t>
            </w:r>
            <w:r w:rsidR="00192BAB" w:rsidRPr="00D46604">
              <w:t xml:space="preserve">простых </w:t>
            </w:r>
            <w:r w:rsidR="00897933" w:rsidRPr="00D46604">
              <w:t>электронных модулей диагностических и испытательных приборов и аппаратов</w:t>
            </w:r>
          </w:p>
        </w:tc>
      </w:tr>
      <w:tr w:rsidR="00A421E2" w:rsidRPr="00D46604" w14:paraId="59838337" w14:textId="77777777" w:rsidTr="00106401">
        <w:trPr>
          <w:trHeight w:val="20"/>
        </w:trPr>
        <w:tc>
          <w:tcPr>
            <w:tcW w:w="1250" w:type="pct"/>
            <w:vMerge/>
          </w:tcPr>
          <w:p w14:paraId="372DF04C" w14:textId="77777777" w:rsidR="00A421E2" w:rsidRPr="00D46604" w:rsidDel="002A1D54" w:rsidRDefault="00A421E2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8686F52" w14:textId="2ACFB2A3" w:rsidR="00A421E2" w:rsidRPr="00D46604" w:rsidRDefault="00A421E2" w:rsidP="00106401">
            <w:pPr>
              <w:jc w:val="both"/>
            </w:pPr>
            <w:r w:rsidRPr="00D46604">
              <w:t>Тестировать работоспособность простых электронных модулей диагностических и испытательных приборов и аппаратов</w:t>
            </w:r>
          </w:p>
        </w:tc>
      </w:tr>
      <w:tr w:rsidR="00192BAB" w:rsidRPr="00D46604" w14:paraId="7CC9D828" w14:textId="77777777" w:rsidTr="00106401">
        <w:trPr>
          <w:trHeight w:val="20"/>
        </w:trPr>
        <w:tc>
          <w:tcPr>
            <w:tcW w:w="1250" w:type="pct"/>
            <w:vMerge/>
          </w:tcPr>
          <w:p w14:paraId="1A965116" w14:textId="77777777" w:rsidR="00192BAB" w:rsidRPr="00D46604" w:rsidDel="002A1D54" w:rsidRDefault="00192BAB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1A960FE" w14:textId="0C16F67A" w:rsidR="00192BAB" w:rsidRPr="00D46604" w:rsidRDefault="00192BAB" w:rsidP="00106401">
            <w:pPr>
              <w:jc w:val="both"/>
            </w:pPr>
            <w:r w:rsidRPr="00D46604">
              <w:t xml:space="preserve">Регистрировать параметры </w:t>
            </w:r>
            <w:r w:rsidR="007A157E" w:rsidRPr="00D46604">
              <w:t>простых электронных модулей диагностических и испытательных приборов и аппаратов</w:t>
            </w:r>
          </w:p>
        </w:tc>
      </w:tr>
      <w:tr w:rsidR="00192BAB" w:rsidRPr="00D46604" w14:paraId="5C8DEDBA" w14:textId="77777777" w:rsidTr="00106401">
        <w:trPr>
          <w:trHeight w:val="20"/>
        </w:trPr>
        <w:tc>
          <w:tcPr>
            <w:tcW w:w="1250" w:type="pct"/>
            <w:vMerge/>
          </w:tcPr>
          <w:p w14:paraId="1DA6542E" w14:textId="77777777" w:rsidR="00192BAB" w:rsidRPr="00D46604" w:rsidDel="002A1D54" w:rsidRDefault="00192BAB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39F53DF" w14:textId="12125732" w:rsidR="00192BAB" w:rsidRPr="00D46604" w:rsidRDefault="003B413E" w:rsidP="00106401">
            <w:pPr>
              <w:jc w:val="both"/>
            </w:pPr>
            <w:r w:rsidRPr="00D46604">
              <w:t xml:space="preserve">Подготавливать документацию по результатам </w:t>
            </w:r>
            <w:r w:rsidR="00515696" w:rsidRPr="00D46604">
              <w:t>наладки</w:t>
            </w:r>
            <w:r w:rsidRPr="00D46604">
              <w:t xml:space="preserve"> простых </w:t>
            </w:r>
            <w:r w:rsidR="00515696" w:rsidRPr="00D46604">
              <w:t>электронных модулей диагностических и испытательных приборов и аппаратов</w:t>
            </w:r>
          </w:p>
        </w:tc>
      </w:tr>
      <w:tr w:rsidR="00192BAB" w:rsidRPr="00D46604" w14:paraId="00ED4FF3" w14:textId="77777777" w:rsidTr="00106401">
        <w:trPr>
          <w:trHeight w:val="20"/>
        </w:trPr>
        <w:tc>
          <w:tcPr>
            <w:tcW w:w="1250" w:type="pct"/>
            <w:vMerge w:val="restart"/>
          </w:tcPr>
          <w:p w14:paraId="0FA6E3C4" w14:textId="77777777" w:rsidR="00192BAB" w:rsidRPr="00D46604" w:rsidDel="002A1D54" w:rsidRDefault="00192BAB" w:rsidP="00026B99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знания</w:t>
            </w:r>
          </w:p>
        </w:tc>
        <w:tc>
          <w:tcPr>
            <w:tcW w:w="3750" w:type="pct"/>
          </w:tcPr>
          <w:p w14:paraId="24B30B46" w14:textId="6A22E094" w:rsidR="00192BAB" w:rsidRPr="00D46604" w:rsidRDefault="006B3ECF" w:rsidP="00106401">
            <w:pPr>
              <w:jc w:val="both"/>
            </w:pPr>
            <w:r w:rsidRPr="00D46604">
              <w:t>Назначение, виды, последовательность проведения работ</w:t>
            </w:r>
            <w:r w:rsidR="00106401">
              <w:t xml:space="preserve"> по наладке</w:t>
            </w:r>
            <w:r w:rsidR="004B5512" w:rsidRPr="00D46604">
              <w:t xml:space="preserve"> простых </w:t>
            </w:r>
            <w:r w:rsidR="008427C5" w:rsidRPr="00D46604">
              <w:t>электронных модулей</w:t>
            </w:r>
            <w:r w:rsidR="004B5512" w:rsidRPr="00D46604">
              <w:t xml:space="preserve"> диагностических и испытательных приборов и аппаратов</w:t>
            </w:r>
          </w:p>
        </w:tc>
      </w:tr>
      <w:tr w:rsidR="00382AD1" w:rsidRPr="00D46604" w14:paraId="39C36E1B" w14:textId="77777777" w:rsidTr="00106401">
        <w:trPr>
          <w:trHeight w:val="20"/>
        </w:trPr>
        <w:tc>
          <w:tcPr>
            <w:tcW w:w="1250" w:type="pct"/>
            <w:vMerge/>
          </w:tcPr>
          <w:p w14:paraId="709728CA" w14:textId="77777777" w:rsidR="00382AD1" w:rsidRPr="00D46604" w:rsidDel="002A1D54" w:rsidRDefault="00382AD1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204B5E8" w14:textId="2EDF3D2C" w:rsidR="00382AD1" w:rsidRPr="00D46604" w:rsidRDefault="00382AD1" w:rsidP="00106401">
            <w:pPr>
              <w:jc w:val="both"/>
            </w:pPr>
            <w:r w:rsidRPr="00D46604">
              <w:t>Назначение, конструктивные особенности, принцип действия простых электронных модулей диагностических и испытательных приборов и аппаратов</w:t>
            </w:r>
          </w:p>
        </w:tc>
      </w:tr>
      <w:tr w:rsidR="00382AD1" w:rsidRPr="00D46604" w14:paraId="53FF4C76" w14:textId="77777777" w:rsidTr="00106401">
        <w:trPr>
          <w:trHeight w:val="20"/>
        </w:trPr>
        <w:tc>
          <w:tcPr>
            <w:tcW w:w="1250" w:type="pct"/>
            <w:vMerge/>
          </w:tcPr>
          <w:p w14:paraId="057F2E85" w14:textId="77777777" w:rsidR="00382AD1" w:rsidRPr="00D46604" w:rsidDel="002A1D54" w:rsidRDefault="00382AD1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B284C2D" w14:textId="2AE59A08" w:rsidR="00382AD1" w:rsidRPr="00D46604" w:rsidRDefault="00382AD1" w:rsidP="00106401">
            <w:pPr>
              <w:jc w:val="both"/>
            </w:pPr>
            <w:r w:rsidRPr="00D46604">
              <w:t>Технические требования, предъявляемые к простым электронным модулям диагностических и испытательных приборов и аппаратов</w:t>
            </w:r>
          </w:p>
        </w:tc>
      </w:tr>
      <w:tr w:rsidR="00382AD1" w:rsidRPr="00D46604" w14:paraId="4DD6D2D8" w14:textId="77777777" w:rsidTr="00106401">
        <w:trPr>
          <w:trHeight w:val="20"/>
        </w:trPr>
        <w:tc>
          <w:tcPr>
            <w:tcW w:w="1250" w:type="pct"/>
            <w:vMerge/>
          </w:tcPr>
          <w:p w14:paraId="297C3E55" w14:textId="77777777" w:rsidR="00382AD1" w:rsidRPr="00D46604" w:rsidDel="002A1D54" w:rsidRDefault="00382AD1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E701B5F" w14:textId="2B92A140" w:rsidR="00382AD1" w:rsidRPr="00D46604" w:rsidRDefault="00382AD1" w:rsidP="00106401">
            <w:pPr>
              <w:jc w:val="both"/>
            </w:pPr>
            <w:r w:rsidRPr="00D46604">
              <w:t xml:space="preserve">Виды и типы электрических схем, правила их чтения и </w:t>
            </w:r>
            <w:r w:rsidR="007C165E" w:rsidRPr="007C165E">
              <w:t>оформления</w:t>
            </w:r>
          </w:p>
        </w:tc>
      </w:tr>
      <w:tr w:rsidR="00382AD1" w:rsidRPr="00D46604" w14:paraId="08D7D6EB" w14:textId="77777777" w:rsidTr="00106401">
        <w:trPr>
          <w:trHeight w:val="20"/>
        </w:trPr>
        <w:tc>
          <w:tcPr>
            <w:tcW w:w="1250" w:type="pct"/>
            <w:vMerge/>
          </w:tcPr>
          <w:p w14:paraId="02532233" w14:textId="77777777" w:rsidR="00382AD1" w:rsidRPr="00D46604" w:rsidDel="002A1D54" w:rsidRDefault="00382AD1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A53B872" w14:textId="0E92022B" w:rsidR="00382AD1" w:rsidRPr="00D46604" w:rsidRDefault="00382AD1" w:rsidP="00106401">
            <w:pPr>
              <w:jc w:val="both"/>
            </w:pPr>
            <w:r w:rsidRPr="00D46604">
              <w:t>Условные графические обозначения электрорадиоэлементов на электрических схемах</w:t>
            </w:r>
          </w:p>
        </w:tc>
      </w:tr>
      <w:tr w:rsidR="006B3ECF" w:rsidRPr="00D46604" w14:paraId="4273C5FC" w14:textId="77777777" w:rsidTr="00106401">
        <w:trPr>
          <w:trHeight w:val="20"/>
        </w:trPr>
        <w:tc>
          <w:tcPr>
            <w:tcW w:w="1250" w:type="pct"/>
            <w:vMerge/>
          </w:tcPr>
          <w:p w14:paraId="3041E394" w14:textId="77777777" w:rsidR="006B3ECF" w:rsidRPr="00D46604" w:rsidDel="002A1D54" w:rsidRDefault="006B3ECF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E4D6961" w14:textId="4BA5E687" w:rsidR="006B3ECF" w:rsidRPr="00D46604" w:rsidRDefault="00471125" w:rsidP="00BC3660">
            <w:pPr>
              <w:jc w:val="both"/>
            </w:pPr>
            <w:r w:rsidRPr="00D46604">
              <w:t>Основы теории</w:t>
            </w:r>
            <w:r w:rsidR="006B3ECF" w:rsidRPr="00D46604">
              <w:t xml:space="preserve"> </w:t>
            </w:r>
            <w:r w:rsidR="00BC3660">
              <w:t xml:space="preserve">электроизмерений </w:t>
            </w:r>
            <w:r w:rsidR="0073547D" w:rsidRPr="00D46604">
              <w:t>в объеме выполняемых работ</w:t>
            </w:r>
          </w:p>
        </w:tc>
      </w:tr>
      <w:tr w:rsidR="00192BAB" w:rsidRPr="00D46604" w14:paraId="34574F27" w14:textId="77777777" w:rsidTr="00106401">
        <w:trPr>
          <w:trHeight w:val="20"/>
        </w:trPr>
        <w:tc>
          <w:tcPr>
            <w:tcW w:w="1250" w:type="pct"/>
            <w:vMerge/>
          </w:tcPr>
          <w:p w14:paraId="722B00AE" w14:textId="77777777" w:rsidR="00192BAB" w:rsidRPr="00D46604" w:rsidDel="002A1D54" w:rsidRDefault="00192BAB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2A0B604" w14:textId="68447D3A" w:rsidR="00192BAB" w:rsidRPr="00D46604" w:rsidRDefault="00192BAB" w:rsidP="00106401">
            <w:pPr>
              <w:jc w:val="both"/>
            </w:pPr>
            <w:r w:rsidRPr="00D46604">
              <w:t xml:space="preserve">Методы и способы электрической регулировки простых </w:t>
            </w:r>
            <w:r w:rsidR="00065CC9" w:rsidRPr="00D46604">
              <w:t>электронных модулей диагностических и испытательных приборов и аппаратов</w:t>
            </w:r>
          </w:p>
        </w:tc>
      </w:tr>
      <w:tr w:rsidR="00382AD1" w:rsidRPr="00D46604" w14:paraId="0A735183" w14:textId="77777777" w:rsidTr="00106401">
        <w:trPr>
          <w:trHeight w:val="20"/>
        </w:trPr>
        <w:tc>
          <w:tcPr>
            <w:tcW w:w="1250" w:type="pct"/>
            <w:vMerge/>
          </w:tcPr>
          <w:p w14:paraId="41E07D85" w14:textId="77777777" w:rsidR="00382AD1" w:rsidRPr="00D46604" w:rsidDel="002A1D54" w:rsidRDefault="00382AD1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C3C2564" w14:textId="4CD53388" w:rsidR="005E1F53" w:rsidRPr="00D46604" w:rsidRDefault="00382AD1" w:rsidP="00343DB5">
            <w:pPr>
              <w:jc w:val="both"/>
            </w:pPr>
            <w:r w:rsidRPr="00D46604">
              <w:t>Правила выполнения, способы и приемы измерения электрических параметров простых электронных модулей диагностических и испытательных приборов и аппаратов</w:t>
            </w:r>
            <w:r w:rsidR="005E1F53" w:rsidRPr="00D46604">
              <w:t xml:space="preserve"> в низкочастотном диапазоне</w:t>
            </w:r>
          </w:p>
        </w:tc>
      </w:tr>
      <w:tr w:rsidR="00382AD1" w:rsidRPr="00D46604" w14:paraId="28E4AFC8" w14:textId="77777777" w:rsidTr="00106401">
        <w:trPr>
          <w:trHeight w:val="20"/>
        </w:trPr>
        <w:tc>
          <w:tcPr>
            <w:tcW w:w="1250" w:type="pct"/>
            <w:vMerge/>
          </w:tcPr>
          <w:p w14:paraId="43EC5EC2" w14:textId="77777777" w:rsidR="00382AD1" w:rsidRPr="00D46604" w:rsidDel="002A1D54" w:rsidRDefault="00382AD1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DFC08A6" w14:textId="450EB1D0" w:rsidR="00382AD1" w:rsidRPr="00D46604" w:rsidRDefault="004066B8" w:rsidP="00106401">
            <w:pPr>
              <w:jc w:val="both"/>
            </w:pPr>
            <w:r w:rsidRPr="00D46604">
              <w:t>Порядок</w:t>
            </w:r>
            <w:r w:rsidR="00382AD1" w:rsidRPr="00D46604">
              <w:t xml:space="preserve"> работы с картами и диаграммами напряжений</w:t>
            </w:r>
          </w:p>
        </w:tc>
      </w:tr>
      <w:tr w:rsidR="00842FEA" w:rsidRPr="00D46604" w14:paraId="52B43CEE" w14:textId="77777777" w:rsidTr="00106401">
        <w:trPr>
          <w:trHeight w:val="20"/>
        </w:trPr>
        <w:tc>
          <w:tcPr>
            <w:tcW w:w="1250" w:type="pct"/>
            <w:vMerge/>
          </w:tcPr>
          <w:p w14:paraId="07AB3666" w14:textId="77777777" w:rsidR="00842FEA" w:rsidRPr="00D46604" w:rsidDel="002A1D54" w:rsidRDefault="00842FEA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E529F40" w14:textId="130A9F41" w:rsidR="00CB1418" w:rsidRPr="00D46604" w:rsidRDefault="00CB1418" w:rsidP="00BC3660">
            <w:pPr>
              <w:jc w:val="both"/>
            </w:pPr>
            <w:r w:rsidRPr="00D46604">
              <w:t xml:space="preserve">Устройство, принцип действия </w:t>
            </w:r>
            <w:r w:rsidR="00BC3660" w:rsidRPr="009C7244">
              <w:t>электроизмерительного</w:t>
            </w:r>
            <w:r w:rsidR="00BC3660">
              <w:t xml:space="preserve"> </w:t>
            </w:r>
            <w:r w:rsidRPr="00D46604">
              <w:t>оборудовани</w:t>
            </w:r>
            <w:r w:rsidR="00106401">
              <w:t>я</w:t>
            </w:r>
            <w:r w:rsidRPr="00D46604">
              <w:t xml:space="preserve"> для </w:t>
            </w:r>
            <w:r w:rsidR="00703DAD" w:rsidRPr="00703DAD">
              <w:t>наладки</w:t>
            </w:r>
            <w:r w:rsidRPr="00D46604">
              <w:t xml:space="preserve"> простых электронных модулей диагностических и испытательных приборов и аппаратов</w:t>
            </w:r>
            <w:r w:rsidR="00106401">
              <w:t xml:space="preserve">, </w:t>
            </w:r>
            <w:r w:rsidR="00106401" w:rsidRPr="00D46604">
              <w:t>правила работы с</w:t>
            </w:r>
            <w:r w:rsidR="00106401">
              <w:t xml:space="preserve"> ним</w:t>
            </w:r>
          </w:p>
        </w:tc>
      </w:tr>
      <w:tr w:rsidR="00842FEA" w:rsidRPr="00D46604" w14:paraId="623BA8FF" w14:textId="77777777" w:rsidTr="00106401">
        <w:trPr>
          <w:trHeight w:val="20"/>
        </w:trPr>
        <w:tc>
          <w:tcPr>
            <w:tcW w:w="1250" w:type="pct"/>
            <w:vMerge/>
          </w:tcPr>
          <w:p w14:paraId="44862FFA" w14:textId="77777777" w:rsidR="00842FEA" w:rsidRPr="00D46604" w:rsidDel="002A1D54" w:rsidRDefault="00842FEA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AEB5C2A" w14:textId="5975B0C0" w:rsidR="00842FEA" w:rsidRPr="00D46604" w:rsidRDefault="00842FEA" w:rsidP="00BC3660">
            <w:pPr>
              <w:jc w:val="both"/>
            </w:pPr>
            <w:r w:rsidRPr="00D46604">
              <w:t xml:space="preserve">Последовательность настройки </w:t>
            </w:r>
            <w:r w:rsidR="00BC3660" w:rsidRPr="009C7244">
              <w:t>электроизмерительного</w:t>
            </w:r>
            <w:r w:rsidR="00BC3660">
              <w:t xml:space="preserve"> </w:t>
            </w:r>
            <w:r w:rsidR="00011B7A" w:rsidRPr="00011B7A">
              <w:t xml:space="preserve">оборудования </w:t>
            </w:r>
            <w:r w:rsidRPr="00D46604">
              <w:t>для наладки простых электронных модулей диагностических и испытательных приборов и аппаратов</w:t>
            </w:r>
          </w:p>
        </w:tc>
      </w:tr>
      <w:tr w:rsidR="009342C8" w:rsidRPr="00D46604" w14:paraId="0041BF03" w14:textId="77777777" w:rsidTr="00106401">
        <w:trPr>
          <w:trHeight w:val="20"/>
        </w:trPr>
        <w:tc>
          <w:tcPr>
            <w:tcW w:w="1250" w:type="pct"/>
            <w:vMerge/>
          </w:tcPr>
          <w:p w14:paraId="6E1831B3" w14:textId="77777777" w:rsidR="009342C8" w:rsidRPr="00D46604" w:rsidDel="002A1D54" w:rsidRDefault="009342C8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3881511" w14:textId="6A452F14" w:rsidR="009342C8" w:rsidRPr="00D46604" w:rsidRDefault="009342C8" w:rsidP="00106401">
            <w:pPr>
              <w:jc w:val="both"/>
            </w:pPr>
            <w:r w:rsidRPr="00D46604">
              <w:t xml:space="preserve">Способы проверки работоспособности простых </w:t>
            </w:r>
            <w:r w:rsidR="00687C94" w:rsidRPr="00D46604">
              <w:t>электронных модулей диагностических и испытательных приборов и аппаратов</w:t>
            </w:r>
          </w:p>
        </w:tc>
      </w:tr>
      <w:tr w:rsidR="009342C8" w:rsidRPr="00D46604" w14:paraId="4154EDCC" w14:textId="77777777" w:rsidTr="00106401">
        <w:trPr>
          <w:trHeight w:val="20"/>
        </w:trPr>
        <w:tc>
          <w:tcPr>
            <w:tcW w:w="1250" w:type="pct"/>
            <w:vMerge/>
          </w:tcPr>
          <w:p w14:paraId="7D34F5C7" w14:textId="77777777" w:rsidR="009342C8" w:rsidRPr="00D46604" w:rsidDel="002A1D54" w:rsidRDefault="009342C8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1430D03" w14:textId="1B8A883A" w:rsidR="009342C8" w:rsidRPr="00D46604" w:rsidRDefault="04F23ACE" w:rsidP="00106401">
            <w:pPr>
              <w:jc w:val="both"/>
            </w:pPr>
            <w:r w:rsidRPr="00D46604">
              <w:t xml:space="preserve">Правила оформления технической документации по результатам </w:t>
            </w:r>
            <w:r w:rsidR="00DA1C86" w:rsidRPr="00D46604">
              <w:t>наладки простых электронных модулей диагностических и испытательных приборов и аппаратов</w:t>
            </w:r>
          </w:p>
        </w:tc>
      </w:tr>
      <w:tr w:rsidR="00192BAB" w:rsidRPr="00D46604" w14:paraId="543ECA3D" w14:textId="77777777" w:rsidTr="00106401">
        <w:trPr>
          <w:trHeight w:val="20"/>
        </w:trPr>
        <w:tc>
          <w:tcPr>
            <w:tcW w:w="1250" w:type="pct"/>
            <w:vMerge/>
          </w:tcPr>
          <w:p w14:paraId="0B4020A7" w14:textId="77777777" w:rsidR="00192BAB" w:rsidRPr="00D46604" w:rsidDel="002A1D54" w:rsidRDefault="00192BAB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DA85188" w14:textId="77777777" w:rsidR="00192BAB" w:rsidRPr="00D46604" w:rsidRDefault="00192BAB" w:rsidP="00106401">
            <w:pPr>
              <w:jc w:val="both"/>
            </w:pPr>
            <w:r w:rsidRPr="00D46604">
              <w:t>Требования к организации рабочего места при выполнении работ</w:t>
            </w:r>
          </w:p>
        </w:tc>
      </w:tr>
      <w:tr w:rsidR="00192BAB" w:rsidRPr="00D46604" w14:paraId="3DC6F6E1" w14:textId="77777777" w:rsidTr="00106401">
        <w:trPr>
          <w:trHeight w:val="20"/>
        </w:trPr>
        <w:tc>
          <w:tcPr>
            <w:tcW w:w="1250" w:type="pct"/>
            <w:vMerge/>
          </w:tcPr>
          <w:p w14:paraId="1D7B270A" w14:textId="77777777" w:rsidR="00192BAB" w:rsidRPr="00D46604" w:rsidDel="002A1D54" w:rsidRDefault="00192BAB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65F0BBE" w14:textId="0382DAE9" w:rsidR="00192BAB" w:rsidRPr="00D46604" w:rsidRDefault="00192BAB" w:rsidP="00106401">
            <w:pPr>
              <w:jc w:val="both"/>
            </w:pPr>
            <w:r w:rsidRPr="00D46604">
              <w:t xml:space="preserve">Виды и </w:t>
            </w:r>
            <w:r w:rsidR="00106401">
              <w:t xml:space="preserve">правила применения средств индивидуальной </w:t>
            </w:r>
            <w:r w:rsidRPr="00D46604">
              <w:t>и коллективной защиты при выполнении работ</w:t>
            </w:r>
          </w:p>
        </w:tc>
      </w:tr>
      <w:tr w:rsidR="00192BAB" w:rsidRPr="00D46604" w14:paraId="5B5B3C91" w14:textId="77777777" w:rsidTr="00106401">
        <w:trPr>
          <w:trHeight w:val="20"/>
        </w:trPr>
        <w:tc>
          <w:tcPr>
            <w:tcW w:w="1250" w:type="pct"/>
            <w:vMerge/>
          </w:tcPr>
          <w:p w14:paraId="4F904CB7" w14:textId="77777777" w:rsidR="00192BAB" w:rsidRPr="00D46604" w:rsidDel="002A1D54" w:rsidRDefault="00192BAB" w:rsidP="00026B9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A1402F9" w14:textId="77777777" w:rsidR="00192BAB" w:rsidRPr="00D46604" w:rsidRDefault="00192BAB" w:rsidP="00106401">
            <w:pPr>
              <w:jc w:val="both"/>
            </w:pPr>
            <w:r w:rsidRPr="00D4660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92BAB" w:rsidRPr="00D46604" w14:paraId="090DFF36" w14:textId="77777777" w:rsidTr="00106401">
        <w:trPr>
          <w:trHeight w:val="20"/>
        </w:trPr>
        <w:tc>
          <w:tcPr>
            <w:tcW w:w="1250" w:type="pct"/>
          </w:tcPr>
          <w:p w14:paraId="58252D3F" w14:textId="77777777" w:rsidR="00192BAB" w:rsidRPr="00D46604" w:rsidDel="002A1D54" w:rsidRDefault="00192BAB" w:rsidP="00026B99">
            <w:pPr>
              <w:rPr>
                <w:bCs w:val="0"/>
              </w:rPr>
            </w:pPr>
            <w:r w:rsidRPr="00D46604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14:paraId="4851089E" w14:textId="57D55C48" w:rsidR="00192BAB" w:rsidRPr="00D46604" w:rsidRDefault="00106401" w:rsidP="00106401">
            <w:pPr>
              <w:jc w:val="both"/>
            </w:pPr>
            <w:r>
              <w:t>-</w:t>
            </w:r>
          </w:p>
        </w:tc>
      </w:tr>
    </w:tbl>
    <w:p w14:paraId="5772ED0F" w14:textId="77777777" w:rsidR="004A3398" w:rsidRPr="004A3398" w:rsidRDefault="004A3398" w:rsidP="004A3398">
      <w:pPr>
        <w:rPr>
          <w:iCs/>
        </w:rPr>
      </w:pPr>
      <w:bookmarkStart w:id="11" w:name="_Toc530962766"/>
    </w:p>
    <w:p w14:paraId="703FB708" w14:textId="6EFD4205" w:rsidR="00EF2440" w:rsidRDefault="00EF2440" w:rsidP="004A3398">
      <w:pPr>
        <w:pStyle w:val="2"/>
      </w:pPr>
      <w:r w:rsidRPr="00D46604">
        <w:t>3.</w:t>
      </w:r>
      <w:r w:rsidR="004337E1" w:rsidRPr="00D46604">
        <w:t>2</w:t>
      </w:r>
      <w:r w:rsidRPr="00D46604">
        <w:t>. Обобщенная трудовая функция</w:t>
      </w:r>
      <w:bookmarkEnd w:id="11"/>
    </w:p>
    <w:p w14:paraId="04DAB766" w14:textId="77777777" w:rsidR="004A3398" w:rsidRPr="004A3398" w:rsidRDefault="004A3398" w:rsidP="004A3398">
      <w:pPr>
        <w:rPr>
          <w:i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529"/>
        <w:gridCol w:w="567"/>
        <w:gridCol w:w="838"/>
        <w:gridCol w:w="1447"/>
        <w:gridCol w:w="515"/>
      </w:tblGrid>
      <w:tr w:rsidR="00C977AB" w:rsidRPr="00D46604" w14:paraId="2E29B998" w14:textId="77777777" w:rsidTr="00B4552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7412946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05861" w14:textId="623E46A6" w:rsidR="00082BC8" w:rsidRPr="00D46604" w:rsidRDefault="000F0F1D" w:rsidP="00BE04EF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</w:rPr>
              <w:t>Монтаж и наладка</w:t>
            </w:r>
            <w:r w:rsidR="00BE04EF">
              <w:rPr>
                <w:rFonts w:eastAsia="Calibri"/>
              </w:rPr>
              <w:t xml:space="preserve"> </w:t>
            </w:r>
            <w:r w:rsidR="00BE04EF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  <w:r w:rsidRPr="00D46604">
              <w:rPr>
                <w:rFonts w:eastAsia="Calibri"/>
              </w:rPr>
              <w:t xml:space="preserve"> 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62B010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39E84" w14:textId="3B0CC2B8" w:rsidR="00082BC8" w:rsidRPr="008F6A3A" w:rsidRDefault="008F6A3A" w:rsidP="00026B99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E6F535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2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99762" w14:textId="77777777" w:rsidR="00082BC8" w:rsidRPr="00D46604" w:rsidRDefault="003D57B9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3</w:t>
            </w:r>
          </w:p>
        </w:tc>
      </w:tr>
    </w:tbl>
    <w:p w14:paraId="01386605" w14:textId="77777777" w:rsidR="004A3398" w:rsidRDefault="004A339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33"/>
        <w:gridCol w:w="1351"/>
        <w:gridCol w:w="427"/>
        <w:gridCol w:w="1840"/>
        <w:gridCol w:w="1411"/>
        <w:gridCol w:w="2559"/>
      </w:tblGrid>
      <w:tr w:rsidR="00C977AB" w:rsidRPr="00D46604" w14:paraId="7F65DE5E" w14:textId="77777777" w:rsidTr="004A3398">
        <w:trPr>
          <w:trHeight w:val="283"/>
        </w:trPr>
        <w:tc>
          <w:tcPr>
            <w:tcW w:w="135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3C99DA2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6854DF7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4D8B798" w14:textId="77777777" w:rsidR="00082BC8" w:rsidRPr="00D46604" w:rsidRDefault="00082BC8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08E827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6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EFCA41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2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96A722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530A4E45" w14:textId="77777777" w:rsidTr="004A3398">
        <w:trPr>
          <w:trHeight w:val="479"/>
        </w:trPr>
        <w:tc>
          <w:tcPr>
            <w:tcW w:w="1359" w:type="pct"/>
            <w:tcBorders>
              <w:top w:val="nil"/>
              <w:bottom w:val="nil"/>
              <w:right w:val="nil"/>
            </w:tcBorders>
            <w:vAlign w:val="center"/>
          </w:tcPr>
          <w:p w14:paraId="5B95CD12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7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220BBB2" w14:textId="77777777" w:rsidR="00082BC8" w:rsidRPr="00D46604" w:rsidRDefault="00082BC8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67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817077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2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C33D99" w14:textId="77777777" w:rsidR="00082BC8" w:rsidRPr="00D46604" w:rsidRDefault="00082BC8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3CB595B" w14:textId="77777777" w:rsidR="00C30BC5" w:rsidRDefault="00C30BC5" w:rsidP="00026B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0"/>
        <w:gridCol w:w="7851"/>
      </w:tblGrid>
      <w:tr w:rsidR="00C977AB" w:rsidRPr="00D46604" w14:paraId="0BE79E14" w14:textId="77777777" w:rsidTr="008F1310">
        <w:trPr>
          <w:trHeight w:val="20"/>
        </w:trPr>
        <w:tc>
          <w:tcPr>
            <w:tcW w:w="12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5F3A33" w14:textId="77777777" w:rsidR="00082BC8" w:rsidRPr="00D46604" w:rsidRDefault="00082BC8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7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B45B081" w14:textId="37A94C4C" w:rsidR="00082BC8" w:rsidRPr="00D46604" w:rsidRDefault="00301B9B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Наладчик-монтажник электронных модулей испытательного оборудования </w:t>
            </w:r>
            <w:r w:rsidR="004F1317" w:rsidRPr="00D46604">
              <w:rPr>
                <w:rFonts w:eastAsia="Calibri"/>
              </w:rPr>
              <w:t xml:space="preserve">4-го разряда </w:t>
            </w:r>
          </w:p>
        </w:tc>
      </w:tr>
    </w:tbl>
    <w:p w14:paraId="6D9C8D39" w14:textId="77777777" w:rsidR="001B00E3" w:rsidRPr="00D46604" w:rsidRDefault="001B00E3" w:rsidP="00026B99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0"/>
        <w:gridCol w:w="7861"/>
      </w:tblGrid>
      <w:tr w:rsidR="00C977AB" w:rsidRPr="00D46604" w14:paraId="366A9F97" w14:textId="77777777" w:rsidTr="003D3CA5">
        <w:trPr>
          <w:trHeight w:val="20"/>
        </w:trPr>
        <w:tc>
          <w:tcPr>
            <w:tcW w:w="1232" w:type="pct"/>
            <w:tcBorders>
              <w:left w:val="single" w:sz="4" w:space="0" w:color="808080" w:themeColor="text1" w:themeTint="7F"/>
            </w:tcBorders>
          </w:tcPr>
          <w:p w14:paraId="452399EE" w14:textId="77777777" w:rsidR="00082BC8" w:rsidRPr="00D46604" w:rsidRDefault="00082BC8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768" w:type="pct"/>
            <w:tcBorders>
              <w:bottom w:val="single" w:sz="4" w:space="0" w:color="808080"/>
              <w:right w:val="single" w:sz="4" w:space="0" w:color="808080" w:themeColor="text1" w:themeTint="7F"/>
            </w:tcBorders>
          </w:tcPr>
          <w:p w14:paraId="5C7CB76E" w14:textId="77777777" w:rsidR="00F43390" w:rsidRPr="00D46604" w:rsidRDefault="0086717E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Среднее общее </w:t>
            </w:r>
            <w:r w:rsidR="00F43390" w:rsidRPr="00D46604">
              <w:rPr>
                <w:rFonts w:eastAsia="Calibri"/>
              </w:rPr>
              <w:t>образование и</w:t>
            </w:r>
          </w:p>
          <w:p w14:paraId="41178E68" w14:textId="3795D359" w:rsidR="0086717E" w:rsidRPr="00D46604" w:rsidRDefault="00F4339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профессиональное</w:t>
            </w:r>
            <w:r w:rsidR="0086717E" w:rsidRPr="00D46604">
              <w:rPr>
                <w:rFonts w:eastAsia="Calibri"/>
              </w:rPr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727CBB36" w14:textId="77777777" w:rsidR="0086717E" w:rsidRPr="00D46604" w:rsidRDefault="0086717E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или</w:t>
            </w:r>
          </w:p>
          <w:p w14:paraId="38F6BA79" w14:textId="77777777" w:rsidR="00411F20" w:rsidRPr="00D46604" w:rsidRDefault="0086717E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Среднее профессиональное образование – программы подготовки </w:t>
            </w:r>
            <w:r w:rsidR="00DA0C91" w:rsidRPr="00D46604">
              <w:rPr>
                <w:rFonts w:eastAsia="Calibri"/>
              </w:rPr>
              <w:t>квалифицированных</w:t>
            </w:r>
            <w:r w:rsidRPr="00D46604">
              <w:rPr>
                <w:rFonts w:eastAsia="Calibri"/>
              </w:rPr>
              <w:t xml:space="preserve"> рабочих, служащих</w:t>
            </w:r>
          </w:p>
        </w:tc>
      </w:tr>
      <w:tr w:rsidR="00C977AB" w:rsidRPr="00D46604" w14:paraId="0BBAF28C" w14:textId="77777777" w:rsidTr="04F23ACE">
        <w:trPr>
          <w:trHeight w:val="20"/>
        </w:trPr>
        <w:tc>
          <w:tcPr>
            <w:tcW w:w="1232" w:type="pct"/>
            <w:tcBorders>
              <w:left w:val="single" w:sz="4" w:space="0" w:color="808080" w:themeColor="text1" w:themeTint="7F"/>
            </w:tcBorders>
          </w:tcPr>
          <w:p w14:paraId="3AD553C0" w14:textId="77777777" w:rsidR="00082BC8" w:rsidRPr="00D46604" w:rsidRDefault="00082BC8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768" w:type="pct"/>
            <w:tcBorders>
              <w:right w:val="single" w:sz="4" w:space="0" w:color="808080" w:themeColor="text1" w:themeTint="7F"/>
            </w:tcBorders>
          </w:tcPr>
          <w:p w14:paraId="1D8B453B" w14:textId="3F1EBFAF" w:rsidR="000B7034" w:rsidRPr="00D46604" w:rsidRDefault="002D5B2B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Не менее </w:t>
            </w:r>
            <w:r w:rsidR="001811E0" w:rsidRPr="00D46604">
              <w:rPr>
                <w:rFonts w:eastAsia="Calibri"/>
              </w:rPr>
              <w:t>одного года</w:t>
            </w:r>
            <w:r w:rsidRPr="00D46604">
              <w:rPr>
                <w:rFonts w:eastAsia="Calibri"/>
              </w:rPr>
              <w:t xml:space="preserve"> </w:t>
            </w:r>
            <w:r w:rsidR="00A27D20" w:rsidRPr="00D46604">
              <w:rPr>
                <w:rFonts w:eastAsia="Calibri"/>
              </w:rPr>
              <w:t>наладчиком-монтажником электронных модулей испытательного оборудования</w:t>
            </w:r>
            <w:r w:rsidR="000B7034" w:rsidRPr="00D46604">
              <w:rPr>
                <w:rFonts w:eastAsia="Calibri"/>
              </w:rPr>
              <w:t xml:space="preserve"> 3-го разряда </w:t>
            </w:r>
            <w:r w:rsidR="00D46604" w:rsidRPr="004E47D2">
              <w:rPr>
                <w:lang w:eastAsia="en-US"/>
              </w:rPr>
              <w:t xml:space="preserve">для прошедших </w:t>
            </w:r>
            <w:r w:rsidR="00D46604" w:rsidRPr="004E47D2">
              <w:rPr>
                <w:rFonts w:eastAsia="Calibri"/>
              </w:rPr>
              <w:t>профессиональное обучение</w:t>
            </w:r>
          </w:p>
          <w:p w14:paraId="1D2C5720" w14:textId="77777777" w:rsidR="0094731E" w:rsidRPr="00D46604" w:rsidRDefault="000B7034" w:rsidP="00F43390">
            <w:pPr>
              <w:pStyle w:val="aff1"/>
              <w:rPr>
                <w:rFonts w:eastAsia="Calibri"/>
              </w:rPr>
            </w:pPr>
            <w:r w:rsidRPr="002618BD">
              <w:rPr>
                <w:rFonts w:eastAsia="Calibri"/>
              </w:rPr>
              <w:t>Без требований к опыту практической работы при наличии среднего профессионального образования</w:t>
            </w:r>
          </w:p>
        </w:tc>
      </w:tr>
      <w:tr w:rsidR="00F43390" w:rsidRPr="00D46604" w14:paraId="0A55A143" w14:textId="77777777" w:rsidTr="00F43390">
        <w:trPr>
          <w:trHeight w:val="20"/>
        </w:trPr>
        <w:tc>
          <w:tcPr>
            <w:tcW w:w="1232" w:type="pct"/>
            <w:tcBorders>
              <w:left w:val="single" w:sz="4" w:space="0" w:color="808080" w:themeColor="text1" w:themeTint="7F"/>
            </w:tcBorders>
          </w:tcPr>
          <w:p w14:paraId="61F085D9" w14:textId="77777777" w:rsidR="00F43390" w:rsidRPr="00D46604" w:rsidRDefault="00F4339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768" w:type="pct"/>
            <w:tcBorders>
              <w:right w:val="single" w:sz="4" w:space="0" w:color="808080" w:themeColor="text1" w:themeTint="7F"/>
            </w:tcBorders>
          </w:tcPr>
          <w:p w14:paraId="308B9A49" w14:textId="7EE1E8B3" w:rsidR="00F43390" w:rsidRPr="00C0296E" w:rsidRDefault="00F43390" w:rsidP="00F43390">
            <w:pPr>
              <w:pStyle w:val="aff1"/>
              <w:rPr>
                <w:rFonts w:eastAsia="Calibri"/>
              </w:rPr>
            </w:pPr>
            <w:r w:rsidRPr="00D46604"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76AAB0F7" w14:textId="05E9C61E" w:rsidR="00F43390" w:rsidRDefault="0086312F" w:rsidP="00F43390">
            <w:pPr>
              <w:pStyle w:val="aff1"/>
            </w:pPr>
            <w:r w:rsidRPr="005F26E3">
              <w:t>Прохождение обучения мерам пожарной безопасности</w:t>
            </w:r>
          </w:p>
          <w:p w14:paraId="49AFB7D9" w14:textId="752CD912" w:rsidR="00C0296E" w:rsidRPr="00D46604" w:rsidRDefault="00C0296E" w:rsidP="00F43390">
            <w:pPr>
              <w:pStyle w:val="aff1"/>
            </w:pPr>
            <w:r w:rsidRPr="00D46604">
              <w:t>Прохождение инструктажа по охране труда на рабочем месте</w:t>
            </w:r>
          </w:p>
          <w:p w14:paraId="36F685EE" w14:textId="73D2BD3E" w:rsidR="00F43390" w:rsidRPr="00D46604" w:rsidRDefault="00F43390" w:rsidP="00154F80">
            <w:pPr>
              <w:pStyle w:val="aff1"/>
              <w:rPr>
                <w:rFonts w:eastAsia="Calibri"/>
              </w:rPr>
            </w:pPr>
            <w:r w:rsidRPr="00D46604">
              <w:t>Наличие II группы по электробезопасности</w:t>
            </w:r>
          </w:p>
        </w:tc>
      </w:tr>
      <w:tr w:rsidR="00C977AB" w:rsidRPr="00D46604" w14:paraId="296F3AFD" w14:textId="77777777" w:rsidTr="00F43390">
        <w:trPr>
          <w:trHeight w:val="20"/>
        </w:trPr>
        <w:tc>
          <w:tcPr>
            <w:tcW w:w="1232" w:type="pct"/>
            <w:tcBorders>
              <w:left w:val="single" w:sz="4" w:space="0" w:color="808080" w:themeColor="text1" w:themeTint="7F"/>
              <w:bottom w:val="single" w:sz="4" w:space="0" w:color="808080" w:themeColor="text1" w:themeTint="7F"/>
            </w:tcBorders>
          </w:tcPr>
          <w:p w14:paraId="705B79CC" w14:textId="77777777" w:rsidR="00487DC3" w:rsidRPr="00D46604" w:rsidRDefault="00487DC3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Другие характеристики</w:t>
            </w:r>
          </w:p>
        </w:tc>
        <w:tc>
          <w:tcPr>
            <w:tcW w:w="3768" w:type="pct"/>
            <w:tcBorders>
              <w:bottom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1C81EFA9" w14:textId="77777777" w:rsidR="00487DC3" w:rsidRPr="00D46604" w:rsidRDefault="003C7BD3" w:rsidP="00F43390">
            <w:pPr>
              <w:pStyle w:val="aff1"/>
              <w:rPr>
                <w:rFonts w:eastAsia="Calibri"/>
                <w:shd w:val="clear" w:color="auto" w:fill="FFFFFF"/>
              </w:rPr>
            </w:pPr>
            <w:r w:rsidRPr="00D46604">
              <w:rPr>
                <w:rFonts w:eastAsia="Calibri"/>
                <w:shd w:val="clear" w:color="auto" w:fill="FFFFFF"/>
              </w:rPr>
              <w:t>Рекомендуется</w:t>
            </w:r>
            <w:r w:rsidR="008461CE" w:rsidRPr="00D46604">
              <w:rPr>
                <w:rFonts w:eastAsia="Calibri"/>
                <w:shd w:val="clear" w:color="auto" w:fill="FFFFFF"/>
              </w:rPr>
              <w:t xml:space="preserve"> дополнительное профессиональное образование – программы повышения </w:t>
            </w:r>
            <w:r w:rsidRPr="00D46604">
              <w:rPr>
                <w:rFonts w:eastAsia="Calibri"/>
                <w:shd w:val="clear" w:color="auto" w:fill="FFFFFF"/>
              </w:rPr>
              <w:t>квалификации не реже одного раза в пять лет</w:t>
            </w:r>
          </w:p>
        </w:tc>
      </w:tr>
    </w:tbl>
    <w:p w14:paraId="5AE48A43" w14:textId="77777777" w:rsidR="00E8106C" w:rsidRPr="00D46604" w:rsidRDefault="00E8106C" w:rsidP="00026B99">
      <w:pPr>
        <w:rPr>
          <w:color w:val="000000" w:themeColor="text1"/>
        </w:rPr>
      </w:pPr>
      <w:bookmarkStart w:id="12" w:name="_Hlk505983325"/>
    </w:p>
    <w:p w14:paraId="108FBD9B" w14:textId="77777777" w:rsidR="00E8106C" w:rsidRPr="00D46604" w:rsidRDefault="00E8106C" w:rsidP="00026B99">
      <w:pPr>
        <w:rPr>
          <w:color w:val="000000" w:themeColor="text1"/>
        </w:rPr>
      </w:pPr>
      <w:r w:rsidRPr="00D46604">
        <w:rPr>
          <w:color w:val="000000" w:themeColor="text1"/>
        </w:rPr>
        <w:t>Дополнительные характеристики</w:t>
      </w:r>
    </w:p>
    <w:p w14:paraId="50F40DEB" w14:textId="77777777" w:rsidR="00192BAB" w:rsidRPr="00D46604" w:rsidRDefault="00192BAB" w:rsidP="00026B99">
      <w:pPr>
        <w:rPr>
          <w:color w:val="000000" w:themeColor="text1"/>
        </w:rPr>
      </w:pPr>
    </w:p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6"/>
        <w:gridCol w:w="1830"/>
        <w:gridCol w:w="6745"/>
      </w:tblGrid>
      <w:tr w:rsidR="003E77CD" w:rsidRPr="00D46604" w14:paraId="5C13E18F" w14:textId="77777777" w:rsidTr="00853A3A">
        <w:trPr>
          <w:trHeight w:val="283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13C26A" w14:textId="77777777" w:rsidR="003E77CD" w:rsidRPr="00D46604" w:rsidRDefault="003E77CD" w:rsidP="004A3398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87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22045E9" w14:textId="77777777" w:rsidR="003E77CD" w:rsidRPr="00D46604" w:rsidRDefault="003E77CD" w:rsidP="004A3398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Код</w:t>
            </w:r>
          </w:p>
        </w:tc>
        <w:tc>
          <w:tcPr>
            <w:tcW w:w="323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5C93F4" w14:textId="77777777" w:rsidR="003E77CD" w:rsidRPr="00D46604" w:rsidRDefault="003E77CD" w:rsidP="004A3398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D92B98" w:rsidRPr="00D46604" w14:paraId="749C239E" w14:textId="77777777" w:rsidTr="0086717E">
        <w:trPr>
          <w:trHeight w:val="283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F7736" w14:textId="77777777" w:rsidR="00D92B98" w:rsidRPr="00D46604" w:rsidRDefault="00D92B98" w:rsidP="00D92B98">
            <w:pPr>
              <w:rPr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ОКЗ</w:t>
            </w:r>
          </w:p>
        </w:tc>
        <w:tc>
          <w:tcPr>
            <w:tcW w:w="877" w:type="pct"/>
            <w:tcBorders>
              <w:top w:val="single" w:sz="4" w:space="0" w:color="808080"/>
              <w:bottom w:val="single" w:sz="4" w:space="0" w:color="808080"/>
            </w:tcBorders>
          </w:tcPr>
          <w:p w14:paraId="7BEF7A54" w14:textId="6A9F6B90" w:rsidR="00D92B98" w:rsidRPr="00D46604" w:rsidRDefault="00D92B98" w:rsidP="00D92B98">
            <w:pPr>
              <w:rPr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7421</w:t>
            </w:r>
          </w:p>
        </w:tc>
        <w:tc>
          <w:tcPr>
            <w:tcW w:w="323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60CDB4" w14:textId="00EE667B" w:rsidR="00D92B98" w:rsidRPr="00D46604" w:rsidRDefault="00D92B98" w:rsidP="00D92B98">
            <w:pPr>
              <w:rPr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Механики по ремонту и обслуживанию электронного оборудования</w:t>
            </w:r>
          </w:p>
        </w:tc>
      </w:tr>
      <w:tr w:rsidR="003E77CD" w:rsidRPr="00D46604" w14:paraId="0F644DAF" w14:textId="77777777" w:rsidTr="00853A3A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AC3590C" w14:textId="77777777" w:rsidR="003E77CD" w:rsidRPr="00D46604" w:rsidRDefault="003E77CD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ЕТКС</w:t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6A5347D" w14:textId="71F04EC9" w:rsidR="003E77CD" w:rsidRPr="00D46604" w:rsidRDefault="00B97894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§ 49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BB0D483" w14:textId="72112561" w:rsidR="003E77CD" w:rsidRPr="00D46604" w:rsidRDefault="00B15297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Наладчик-монтажник испытательного оборудования 4-го разряда</w:t>
            </w:r>
          </w:p>
        </w:tc>
      </w:tr>
      <w:tr w:rsidR="000518E9" w:rsidRPr="00D46604" w14:paraId="69F946CC" w14:textId="77777777" w:rsidTr="00853A3A">
        <w:trPr>
          <w:trHeight w:val="128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6743115" w14:textId="77777777" w:rsidR="000518E9" w:rsidRPr="00D46604" w:rsidRDefault="000518E9" w:rsidP="000518E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ОКПДТР</w:t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6A4456F" w14:textId="37F4B267" w:rsidR="000518E9" w:rsidRPr="00D46604" w:rsidRDefault="000518E9" w:rsidP="000518E9">
            <w:pPr>
              <w:rPr>
                <w:color w:val="000000" w:themeColor="text1"/>
              </w:rPr>
            </w:pPr>
            <w:r w:rsidRPr="00D46604">
              <w:t>14928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C4D3D76" w14:textId="416CE16D" w:rsidR="000518E9" w:rsidRPr="00D46604" w:rsidRDefault="000518E9" w:rsidP="000518E9">
            <w:pPr>
              <w:rPr>
                <w:color w:val="000000" w:themeColor="text1"/>
              </w:rPr>
            </w:pPr>
            <w:r w:rsidRPr="00D46604">
              <w:t>Наладчик-монтажник испытательного оборудования</w:t>
            </w:r>
          </w:p>
        </w:tc>
      </w:tr>
      <w:tr w:rsidR="001D01F8" w:rsidRPr="00D46604" w14:paraId="0D58FDCF" w14:textId="77777777" w:rsidTr="008D5638">
        <w:trPr>
          <w:trHeight w:val="140"/>
        </w:trPr>
        <w:tc>
          <w:tcPr>
            <w:tcW w:w="890" w:type="pct"/>
            <w:tcBorders>
              <w:left w:val="single" w:sz="4" w:space="0" w:color="808080"/>
              <w:right w:val="single" w:sz="4" w:space="0" w:color="808080"/>
            </w:tcBorders>
          </w:tcPr>
          <w:p w14:paraId="155E4278" w14:textId="77777777" w:rsidR="001D01F8" w:rsidRPr="00D46604" w:rsidRDefault="001D01F8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ОКСО</w:t>
            </w:r>
            <w:r w:rsidRPr="00D46604">
              <w:rPr>
                <w:color w:val="000000" w:themeColor="text1"/>
                <w:vertAlign w:val="superscript"/>
              </w:rPr>
              <w:endnoteReference w:id="10"/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3658B5E" w14:textId="4CC6896F" w:rsidR="001D01F8" w:rsidRPr="00D46604" w:rsidRDefault="001D01F8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2.11.01.</w:t>
            </w:r>
            <w:r w:rsidR="008D5638" w:rsidRPr="00D46604">
              <w:rPr>
                <w:color w:val="000000" w:themeColor="text1"/>
              </w:rPr>
              <w:t>1</w:t>
            </w:r>
            <w:r w:rsidRPr="00D46604">
              <w:rPr>
                <w:color w:val="000000" w:themeColor="text1"/>
              </w:rPr>
              <w:t>1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543AD92" w14:textId="432CC067" w:rsidR="001D01F8" w:rsidRPr="00D46604" w:rsidRDefault="008D5638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Наладчик технологического оборудования (электронная техника)</w:t>
            </w:r>
          </w:p>
        </w:tc>
      </w:tr>
    </w:tbl>
    <w:p w14:paraId="0892D43B" w14:textId="77777777" w:rsidR="004A3398" w:rsidRDefault="004A3398" w:rsidP="004A3398">
      <w:bookmarkStart w:id="13" w:name="_Toc530962767"/>
      <w:bookmarkEnd w:id="12"/>
    </w:p>
    <w:p w14:paraId="6455779A" w14:textId="03E499DA" w:rsidR="00E8106C" w:rsidRPr="004A3398" w:rsidRDefault="00E8106C" w:rsidP="004A3398">
      <w:pPr>
        <w:rPr>
          <w:b/>
          <w:bCs w:val="0"/>
        </w:rPr>
      </w:pPr>
      <w:r w:rsidRPr="004A3398">
        <w:rPr>
          <w:b/>
          <w:bCs w:val="0"/>
        </w:rPr>
        <w:t>3.2.1. Трудовая функция</w:t>
      </w:r>
      <w:bookmarkEnd w:id="13"/>
    </w:p>
    <w:p w14:paraId="73EEFF6F" w14:textId="77777777" w:rsidR="004A3398" w:rsidRPr="00D46604" w:rsidRDefault="004A3398" w:rsidP="004A3398"/>
    <w:tbl>
      <w:tblPr>
        <w:tblW w:w="5005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5245"/>
        <w:gridCol w:w="707"/>
        <w:gridCol w:w="958"/>
        <w:gridCol w:w="1448"/>
        <w:gridCol w:w="542"/>
      </w:tblGrid>
      <w:tr w:rsidR="00C977AB" w:rsidRPr="00D46604" w14:paraId="50AA3133" w14:textId="77777777" w:rsidTr="00B4552B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0060F6" w14:textId="77777777" w:rsidR="000A6ABE" w:rsidRPr="00D46604" w:rsidRDefault="000A6ABE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5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F86B99" w14:textId="5F04765C" w:rsidR="000A6ABE" w:rsidRPr="00D46604" w:rsidRDefault="00DB07BF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</w:rPr>
              <w:t>Монтаж простых электронных модулей испытательных машин, установок и стендов и подготовка их к наладке</w:t>
            </w:r>
          </w:p>
        </w:tc>
        <w:tc>
          <w:tcPr>
            <w:tcW w:w="3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073E4B" w14:textId="77777777" w:rsidR="000A6ABE" w:rsidRPr="00D46604" w:rsidRDefault="000A6ABE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DC7BFF" w14:textId="7CC99403" w:rsidR="000A6ABE" w:rsidRPr="00D46604" w:rsidRDefault="008F6A3A" w:rsidP="00B4552B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B</w:t>
            </w:r>
            <w:r w:rsidR="000A6ABE" w:rsidRPr="00D46604">
              <w:rPr>
                <w:rFonts w:eastAsia="Calibri"/>
                <w:color w:val="000000" w:themeColor="text1"/>
              </w:rPr>
              <w:t>/</w:t>
            </w:r>
            <w:r w:rsidR="000A6ABE" w:rsidRPr="00D46604">
              <w:rPr>
                <w:rFonts w:eastAsia="Calibri"/>
                <w:color w:val="000000" w:themeColor="text1"/>
                <w:lang w:val="en-US"/>
              </w:rPr>
              <w:t>0</w:t>
            </w:r>
            <w:r w:rsidR="000A6ABE" w:rsidRPr="00D46604">
              <w:rPr>
                <w:rFonts w:eastAsia="Calibri"/>
                <w:color w:val="000000" w:themeColor="text1"/>
              </w:rPr>
              <w:t>1</w:t>
            </w:r>
            <w:r w:rsidR="000A6ABE" w:rsidRPr="00D46604">
              <w:rPr>
                <w:rFonts w:eastAsia="Calibri"/>
                <w:color w:val="000000" w:themeColor="text1"/>
                <w:lang w:val="en-US"/>
              </w:rPr>
              <w:t>.</w:t>
            </w:r>
            <w:r w:rsidR="003D57B9" w:rsidRPr="00D46604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591159" w14:textId="77777777" w:rsidR="000A6ABE" w:rsidRPr="00D46604" w:rsidRDefault="000A6ABE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AAD78" w14:textId="77777777" w:rsidR="000A6ABE" w:rsidRPr="00D46604" w:rsidRDefault="003D57B9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3</w:t>
            </w:r>
          </w:p>
        </w:tc>
      </w:tr>
    </w:tbl>
    <w:p w14:paraId="34CA6DAA" w14:textId="77777777" w:rsidR="004A3398" w:rsidRDefault="004A3398"/>
    <w:tbl>
      <w:tblPr>
        <w:tblW w:w="5003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0"/>
        <w:gridCol w:w="1137"/>
        <w:gridCol w:w="430"/>
        <w:gridCol w:w="1829"/>
        <w:gridCol w:w="1904"/>
        <w:gridCol w:w="2517"/>
      </w:tblGrid>
      <w:tr w:rsidR="00C977AB" w:rsidRPr="00D46604" w14:paraId="796BCF5C" w14:textId="77777777" w:rsidTr="00247564">
        <w:trPr>
          <w:trHeight w:val="488"/>
        </w:trPr>
        <w:tc>
          <w:tcPr>
            <w:tcW w:w="125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DAA2A27" w14:textId="77777777" w:rsidR="000A6ABE" w:rsidRPr="00D46604" w:rsidRDefault="000A6ABE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99A84C4" w14:textId="77777777" w:rsidR="000A6ABE" w:rsidRPr="00D46604" w:rsidRDefault="000A6ABE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94DE61D" w14:textId="77777777" w:rsidR="000A6ABE" w:rsidRPr="00D46604" w:rsidRDefault="000A6ABE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0F20F3" w14:textId="77777777" w:rsidR="000A6ABE" w:rsidRPr="00D46604" w:rsidRDefault="000A6ABE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0EA2D7" w14:textId="77777777" w:rsidR="000A6ABE" w:rsidRPr="00D46604" w:rsidRDefault="000A6ABE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D355C9" w14:textId="77777777" w:rsidR="000A6ABE" w:rsidRPr="00D46604" w:rsidRDefault="000A6ABE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604C3177" w14:textId="77777777" w:rsidTr="00247564">
        <w:trPr>
          <w:trHeight w:val="640"/>
        </w:trPr>
        <w:tc>
          <w:tcPr>
            <w:tcW w:w="1252" w:type="pct"/>
            <w:tcBorders>
              <w:top w:val="nil"/>
              <w:bottom w:val="nil"/>
              <w:right w:val="nil"/>
            </w:tcBorders>
            <w:vAlign w:val="center"/>
          </w:tcPr>
          <w:p w14:paraId="1A81F0B1" w14:textId="77777777" w:rsidR="000A6ABE" w:rsidRPr="00D46604" w:rsidRDefault="000A6ABE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62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17AAFBA" w14:textId="77777777" w:rsidR="000A6ABE" w:rsidRPr="00D46604" w:rsidRDefault="000A6ABE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  <w:p w14:paraId="56EE48EE" w14:textId="77777777" w:rsidR="00853A3A" w:rsidRPr="00D46604" w:rsidRDefault="00853A3A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  <w:p w14:paraId="2908EB2C" w14:textId="77777777" w:rsidR="00853A3A" w:rsidRPr="00D46604" w:rsidRDefault="00853A3A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9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FC7B96" w14:textId="77777777" w:rsidR="000A6ABE" w:rsidRPr="00D46604" w:rsidRDefault="000A6ABE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7E182B3" w14:textId="77777777" w:rsidR="000A6ABE" w:rsidRDefault="000A6ABE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  <w:p w14:paraId="6042C48C" w14:textId="77777777" w:rsidR="00247564" w:rsidRPr="00D46604" w:rsidRDefault="00247564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BE101F" w:rsidRPr="00D46604" w14:paraId="1BDB5737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42"/>
        </w:trPr>
        <w:tc>
          <w:tcPr>
            <w:tcW w:w="1250" w:type="pct"/>
            <w:vMerge w:val="restart"/>
          </w:tcPr>
          <w:p w14:paraId="5D5B8898" w14:textId="77777777" w:rsidR="00BE101F" w:rsidRPr="00D46604" w:rsidRDefault="00BE101F" w:rsidP="003D3CA5">
            <w:pPr>
              <w:pStyle w:val="aff1"/>
            </w:pPr>
            <w:r w:rsidRPr="00D46604">
              <w:t>Трудовые действия</w:t>
            </w:r>
          </w:p>
        </w:tc>
        <w:tc>
          <w:tcPr>
            <w:tcW w:w="3748" w:type="pct"/>
            <w:gridSpan w:val="5"/>
          </w:tcPr>
          <w:p w14:paraId="1B941AF8" w14:textId="221F97A6" w:rsidR="00BE101F" w:rsidRPr="00D46604" w:rsidRDefault="00BE101F" w:rsidP="004A3398">
            <w:pPr>
              <w:jc w:val="both"/>
            </w:pPr>
            <w:r w:rsidRPr="00D46604">
              <w:t xml:space="preserve">Чтение монтажных схем </w:t>
            </w:r>
            <w:r w:rsidR="00D13D2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755DCE22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42"/>
        </w:trPr>
        <w:tc>
          <w:tcPr>
            <w:tcW w:w="1250" w:type="pct"/>
            <w:vMerge/>
          </w:tcPr>
          <w:p w14:paraId="48AD9885" w14:textId="77777777" w:rsidR="00BE101F" w:rsidRPr="00D46604" w:rsidRDefault="00BE101F" w:rsidP="003D3CA5">
            <w:pPr>
              <w:pStyle w:val="aff1"/>
            </w:pPr>
          </w:p>
        </w:tc>
        <w:tc>
          <w:tcPr>
            <w:tcW w:w="3748" w:type="pct"/>
            <w:gridSpan w:val="5"/>
          </w:tcPr>
          <w:p w14:paraId="46C1015B" w14:textId="52A0D82E" w:rsidR="00BE101F" w:rsidRPr="00D46604" w:rsidRDefault="00BE101F" w:rsidP="004A3398">
            <w:pPr>
              <w:jc w:val="both"/>
            </w:pPr>
            <w:r w:rsidRPr="00D46604">
              <w:t xml:space="preserve">Подготовка слесарно-сборочных инструментов, приспособлений и оборудования для монтажа элементов </w:t>
            </w:r>
            <w:r w:rsidR="00D13D2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4E05DD21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42"/>
        </w:trPr>
        <w:tc>
          <w:tcPr>
            <w:tcW w:w="1250" w:type="pct"/>
            <w:vMerge/>
          </w:tcPr>
          <w:p w14:paraId="2AB9D288" w14:textId="77777777" w:rsidR="00BE101F" w:rsidRPr="00D46604" w:rsidRDefault="00BE101F" w:rsidP="003D3CA5">
            <w:pPr>
              <w:pStyle w:val="aff1"/>
            </w:pPr>
          </w:p>
        </w:tc>
        <w:tc>
          <w:tcPr>
            <w:tcW w:w="3748" w:type="pct"/>
            <w:gridSpan w:val="5"/>
          </w:tcPr>
          <w:p w14:paraId="35CE7FB4" w14:textId="28886248" w:rsidR="00BE101F" w:rsidRPr="00D46604" w:rsidRDefault="00BE101F" w:rsidP="004A3398">
            <w:pPr>
              <w:jc w:val="both"/>
            </w:pPr>
            <w:r w:rsidRPr="00D46604">
              <w:t xml:space="preserve">Подготовка элементов </w:t>
            </w:r>
            <w:r w:rsidR="00D13D2D" w:rsidRPr="00D46604">
              <w:rPr>
                <w:rFonts w:eastAsia="Calibri"/>
              </w:rPr>
              <w:t xml:space="preserve">простых электронных модулей испытательных машин, установок и стендов </w:t>
            </w:r>
            <w:r w:rsidRPr="00D46604">
              <w:t xml:space="preserve">к их монтажу </w:t>
            </w:r>
          </w:p>
        </w:tc>
      </w:tr>
      <w:tr w:rsidR="00BE101F" w:rsidRPr="00D46604" w14:paraId="6A6D2ED3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42"/>
        </w:trPr>
        <w:tc>
          <w:tcPr>
            <w:tcW w:w="1250" w:type="pct"/>
            <w:vMerge/>
          </w:tcPr>
          <w:p w14:paraId="5201126E" w14:textId="77777777" w:rsidR="00BE101F" w:rsidRPr="00D46604" w:rsidRDefault="00BE101F" w:rsidP="003D3CA5">
            <w:pPr>
              <w:pStyle w:val="aff1"/>
            </w:pPr>
          </w:p>
        </w:tc>
        <w:tc>
          <w:tcPr>
            <w:tcW w:w="3748" w:type="pct"/>
            <w:gridSpan w:val="5"/>
          </w:tcPr>
          <w:p w14:paraId="0E2CDED4" w14:textId="154807B3" w:rsidR="00BE101F" w:rsidRPr="00D46604" w:rsidRDefault="00BE101F" w:rsidP="004A3398">
            <w:pPr>
              <w:jc w:val="both"/>
            </w:pPr>
            <w:r w:rsidRPr="00D46604">
              <w:t xml:space="preserve">Прокладка проводов, кабелей, жгутов и шлейфов в </w:t>
            </w:r>
            <w:r w:rsidR="00D13D2D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</w:p>
        </w:tc>
      </w:tr>
      <w:tr w:rsidR="00BE101F" w:rsidRPr="00D46604" w14:paraId="02F79058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42"/>
        </w:trPr>
        <w:tc>
          <w:tcPr>
            <w:tcW w:w="1250" w:type="pct"/>
            <w:vMerge/>
          </w:tcPr>
          <w:p w14:paraId="79AA3D40" w14:textId="77777777" w:rsidR="00BE101F" w:rsidRPr="00D46604" w:rsidRDefault="00BE101F" w:rsidP="003D3CA5">
            <w:pPr>
              <w:pStyle w:val="aff1"/>
            </w:pPr>
          </w:p>
        </w:tc>
        <w:tc>
          <w:tcPr>
            <w:tcW w:w="3748" w:type="pct"/>
            <w:gridSpan w:val="5"/>
          </w:tcPr>
          <w:p w14:paraId="12FCAFF9" w14:textId="310DDA2C" w:rsidR="00BE101F" w:rsidRPr="00D46604" w:rsidRDefault="00BE101F" w:rsidP="004A3398">
            <w:pPr>
              <w:jc w:val="both"/>
            </w:pPr>
            <w:r w:rsidRPr="00D46604">
              <w:t xml:space="preserve">Монтаж элементов </w:t>
            </w:r>
            <w:r w:rsidR="00D13D2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4BAF6B6D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42"/>
        </w:trPr>
        <w:tc>
          <w:tcPr>
            <w:tcW w:w="1250" w:type="pct"/>
            <w:vMerge/>
          </w:tcPr>
          <w:p w14:paraId="6E692BE0" w14:textId="77777777" w:rsidR="00BE101F" w:rsidRPr="00D46604" w:rsidRDefault="00BE101F" w:rsidP="003D3CA5">
            <w:pPr>
              <w:pStyle w:val="aff1"/>
            </w:pPr>
          </w:p>
        </w:tc>
        <w:tc>
          <w:tcPr>
            <w:tcW w:w="3748" w:type="pct"/>
            <w:gridSpan w:val="5"/>
          </w:tcPr>
          <w:p w14:paraId="53C51B26" w14:textId="3595C131" w:rsidR="00BE101F" w:rsidRPr="00D46604" w:rsidRDefault="00BE101F" w:rsidP="004A3398">
            <w:pPr>
              <w:jc w:val="both"/>
            </w:pPr>
            <w:r w:rsidRPr="00D46604">
              <w:t xml:space="preserve">Присоединение проводов, кабелей, жгутов и шлейфов к коммутационным элементам </w:t>
            </w:r>
            <w:r w:rsidR="00D13D2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4F7A14F5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63D2250F" w14:textId="77777777" w:rsidR="00BE101F" w:rsidRPr="00D46604" w:rsidRDefault="00BE101F" w:rsidP="003D3CA5"/>
        </w:tc>
        <w:tc>
          <w:tcPr>
            <w:tcW w:w="3748" w:type="pct"/>
            <w:gridSpan w:val="5"/>
          </w:tcPr>
          <w:p w14:paraId="0FE496CE" w14:textId="3C1B07BF" w:rsidR="00BE101F" w:rsidRPr="00D46604" w:rsidRDefault="00BE101F" w:rsidP="004A3398">
            <w:pPr>
              <w:jc w:val="both"/>
            </w:pPr>
            <w:r w:rsidRPr="00D46604">
              <w:t xml:space="preserve">Проверка сборки и монтажа </w:t>
            </w:r>
            <w:r w:rsidR="00D13D2D" w:rsidRPr="00D46604">
              <w:rPr>
                <w:rFonts w:eastAsia="Calibri"/>
              </w:rPr>
              <w:t xml:space="preserve">простых электронных модулей испытательных машин, установок и стендов </w:t>
            </w:r>
            <w:r w:rsidRPr="00D46604">
              <w:t>на наличие дефектов</w:t>
            </w:r>
          </w:p>
        </w:tc>
      </w:tr>
      <w:tr w:rsidR="00BE101F" w:rsidRPr="00D46604" w14:paraId="3EB979BC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1982D6B8" w14:textId="77777777" w:rsidR="00BE101F" w:rsidRPr="00D46604" w:rsidRDefault="00BE101F" w:rsidP="003D3CA5"/>
        </w:tc>
        <w:tc>
          <w:tcPr>
            <w:tcW w:w="3748" w:type="pct"/>
            <w:gridSpan w:val="5"/>
          </w:tcPr>
          <w:p w14:paraId="4B7410E8" w14:textId="5B93F197" w:rsidR="00BE101F" w:rsidRPr="00D46604" w:rsidRDefault="00BE101F" w:rsidP="004A3398">
            <w:pPr>
              <w:jc w:val="both"/>
            </w:pPr>
            <w:r w:rsidRPr="00D46604">
              <w:t xml:space="preserve">Контроль качества паяных соединений в </w:t>
            </w:r>
            <w:r w:rsidR="00D13D2D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</w:p>
        </w:tc>
      </w:tr>
      <w:tr w:rsidR="00BE101F" w:rsidRPr="00D46604" w14:paraId="249629A3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6C7FF8E3" w14:textId="77777777" w:rsidR="00BE101F" w:rsidRPr="00D46604" w:rsidRDefault="00BE101F" w:rsidP="003D3CA5"/>
        </w:tc>
        <w:tc>
          <w:tcPr>
            <w:tcW w:w="3748" w:type="pct"/>
            <w:gridSpan w:val="5"/>
          </w:tcPr>
          <w:p w14:paraId="047C0345" w14:textId="2A7A6D9B" w:rsidR="00BE101F" w:rsidRPr="00D46604" w:rsidRDefault="00BE101F" w:rsidP="004A3398">
            <w:pPr>
              <w:jc w:val="both"/>
            </w:pPr>
            <w:r w:rsidRPr="00D46604">
              <w:t xml:space="preserve">Выявление дефектов сборки и монтажных соединений в </w:t>
            </w:r>
            <w:r w:rsidR="00D13D2D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</w:p>
        </w:tc>
      </w:tr>
      <w:tr w:rsidR="00BE101F" w:rsidRPr="00D46604" w14:paraId="65135136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2FC81534" w14:textId="77777777" w:rsidR="00BE101F" w:rsidRPr="00D46604" w:rsidRDefault="00BE101F" w:rsidP="003D3CA5"/>
        </w:tc>
        <w:tc>
          <w:tcPr>
            <w:tcW w:w="3748" w:type="pct"/>
            <w:gridSpan w:val="5"/>
          </w:tcPr>
          <w:p w14:paraId="29E22E34" w14:textId="13E72930" w:rsidR="00BE101F" w:rsidRPr="00D46604" w:rsidRDefault="00BE101F" w:rsidP="004A3398">
            <w:pPr>
              <w:jc w:val="both"/>
            </w:pPr>
            <w:r w:rsidRPr="00D46604">
              <w:t xml:space="preserve">Устранение дефектов монтажных соединений в </w:t>
            </w:r>
            <w:r w:rsidR="00D13D2D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</w:p>
        </w:tc>
      </w:tr>
      <w:tr w:rsidR="00BE101F" w:rsidRPr="00D46604" w14:paraId="57B54F80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 w:val="restart"/>
          </w:tcPr>
          <w:p w14:paraId="311F7A08" w14:textId="77777777" w:rsidR="00BE101F" w:rsidRPr="00D46604" w:rsidDel="002A1D54" w:rsidRDefault="00BE101F" w:rsidP="003D3CA5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умения</w:t>
            </w:r>
          </w:p>
        </w:tc>
        <w:tc>
          <w:tcPr>
            <w:tcW w:w="3748" w:type="pct"/>
            <w:gridSpan w:val="5"/>
          </w:tcPr>
          <w:p w14:paraId="1F995096" w14:textId="77777777" w:rsidR="00BE101F" w:rsidRPr="00D46604" w:rsidRDefault="00BE101F" w:rsidP="004A3398">
            <w:pPr>
              <w:jc w:val="both"/>
            </w:pPr>
            <w:r w:rsidRPr="00D46604">
              <w:t>Читать конструкторскую и технологическую документацию</w:t>
            </w:r>
          </w:p>
        </w:tc>
      </w:tr>
      <w:tr w:rsidR="003A42BD" w:rsidRPr="00D46604" w14:paraId="04EAE7BC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37C9165A" w14:textId="77777777" w:rsidR="003A42BD" w:rsidRPr="00D46604" w:rsidDel="002A1D54" w:rsidRDefault="003A42BD" w:rsidP="003A42BD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386B3C09" w14:textId="0E917943" w:rsidR="003A42BD" w:rsidRPr="00D46604" w:rsidRDefault="003A42BD" w:rsidP="004A3398">
            <w:pPr>
              <w:jc w:val="both"/>
            </w:pPr>
            <w:r w:rsidRPr="00D46604">
              <w:t>Использовать персональную вычислительную технику для работы с файлами и прикладными программами</w:t>
            </w:r>
            <w:r w:rsidR="00E55436">
              <w:t xml:space="preserve">, </w:t>
            </w:r>
            <w:r w:rsidR="00E55436" w:rsidRPr="00E55436">
              <w:t>внешними носителями информации и устройствами ввода-вывода информации</w:t>
            </w:r>
          </w:p>
        </w:tc>
      </w:tr>
      <w:tr w:rsidR="003A42BD" w:rsidRPr="00D46604" w14:paraId="135EA8F8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311E648B" w14:textId="77777777" w:rsidR="003A42BD" w:rsidRPr="00D46604" w:rsidDel="002A1D54" w:rsidRDefault="003A42BD" w:rsidP="003A42BD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760405C7" w14:textId="3CB1ED24" w:rsidR="003A42BD" w:rsidRPr="00D46604" w:rsidRDefault="003A42BD" w:rsidP="004A3398">
            <w:pPr>
              <w:jc w:val="both"/>
            </w:pPr>
            <w:r w:rsidRPr="00D46604">
              <w:t>Копировать, перемещать, сохранять, переименовывать, удалять, восстанавливать файлы</w:t>
            </w:r>
          </w:p>
        </w:tc>
      </w:tr>
      <w:tr w:rsidR="003A42BD" w:rsidRPr="00D46604" w14:paraId="0F3DA199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7E108339" w14:textId="77777777" w:rsidR="003A42BD" w:rsidRPr="00D46604" w:rsidDel="002A1D54" w:rsidRDefault="003A42BD" w:rsidP="003A42BD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5A872FB2" w14:textId="10E34A5C" w:rsidR="003A42BD" w:rsidRPr="00D46604" w:rsidRDefault="003A42BD" w:rsidP="004A3398">
            <w:pPr>
              <w:jc w:val="both"/>
            </w:pPr>
            <w:r w:rsidRPr="00D46604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3A42BD" w:rsidRPr="00D46604" w14:paraId="2816ECEF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07E549AE" w14:textId="77777777" w:rsidR="003A42BD" w:rsidRPr="00D46604" w:rsidDel="002A1D54" w:rsidRDefault="003A42BD" w:rsidP="003A42BD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02483B48" w14:textId="7AA85B73" w:rsidR="003A42BD" w:rsidRPr="00D46604" w:rsidRDefault="003A42BD" w:rsidP="004A3398">
            <w:pPr>
              <w:jc w:val="both"/>
            </w:pPr>
            <w:r w:rsidRPr="00D4660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3A42BD" w:rsidRPr="00D46604" w14:paraId="06C99F79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05B06760" w14:textId="77777777" w:rsidR="003A42BD" w:rsidRPr="00D46604" w:rsidDel="002A1D54" w:rsidRDefault="003A42BD" w:rsidP="003A42BD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5B7A883E" w14:textId="0D015E74" w:rsidR="003A42BD" w:rsidRPr="00D46604" w:rsidRDefault="003A42BD" w:rsidP="004A3398">
            <w:pPr>
              <w:jc w:val="both"/>
            </w:pPr>
            <w:r w:rsidRPr="00D46604">
              <w:t xml:space="preserve">Искать в электронном архиве справочную информацию, конструкторские и технологические документы для выполнения технологических операций монтажа </w:t>
            </w:r>
            <w:r w:rsidR="007C195A" w:rsidRPr="00D46604">
              <w:rPr>
                <w:rFonts w:eastAsia="Calibri"/>
              </w:rPr>
              <w:t>простых электронных модул</w:t>
            </w:r>
            <w:r w:rsidR="00216356">
              <w:rPr>
                <w:rFonts w:eastAsia="Calibri"/>
              </w:rPr>
              <w:t>ей</w:t>
            </w:r>
            <w:r w:rsidR="007C195A" w:rsidRPr="00D46604">
              <w:rPr>
                <w:rFonts w:eastAsia="Calibri"/>
              </w:rPr>
              <w:t xml:space="preserve"> испытательных машин, установок и стендов</w:t>
            </w:r>
          </w:p>
        </w:tc>
      </w:tr>
      <w:tr w:rsidR="003A42BD" w:rsidRPr="00D46604" w14:paraId="5DD97164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637D5E79" w14:textId="77777777" w:rsidR="003A42BD" w:rsidRPr="00D46604" w:rsidDel="002A1D54" w:rsidRDefault="003A42BD" w:rsidP="003A42BD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5B9E2AB6" w14:textId="6D09D67D" w:rsidR="003A42BD" w:rsidRPr="00D46604" w:rsidRDefault="003A42BD" w:rsidP="004A3398">
            <w:pPr>
              <w:jc w:val="both"/>
            </w:pPr>
            <w:r w:rsidRPr="00D46604">
              <w:t>Просматривать документы и их реквизиты в электронном архиве</w:t>
            </w:r>
          </w:p>
        </w:tc>
      </w:tr>
      <w:tr w:rsidR="003A42BD" w:rsidRPr="00D46604" w14:paraId="5C18F80B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67C63FFC" w14:textId="77777777" w:rsidR="003A42BD" w:rsidRPr="00D46604" w:rsidDel="002A1D54" w:rsidRDefault="003A42BD" w:rsidP="003A42BD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3B919BF6" w14:textId="2D765CC4" w:rsidR="003A42BD" w:rsidRPr="00D46604" w:rsidRDefault="003A42BD" w:rsidP="004A3398">
            <w:pPr>
              <w:jc w:val="both"/>
            </w:pPr>
            <w:r w:rsidRPr="00D46604">
              <w:t>Сохранять документы из электронного архива</w:t>
            </w:r>
          </w:p>
        </w:tc>
      </w:tr>
      <w:tr w:rsidR="00BE101F" w:rsidRPr="00D46604" w14:paraId="5C4A80E4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61B7C680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62471702" w14:textId="1272CFAB" w:rsidR="00BE101F" w:rsidRPr="00D46604" w:rsidRDefault="00BE101F" w:rsidP="004A3398">
            <w:pPr>
              <w:jc w:val="both"/>
            </w:pPr>
            <w:r w:rsidRPr="00D46604">
              <w:t xml:space="preserve">Настраивать оборудование для пайки элементов </w:t>
            </w:r>
            <w:r w:rsidR="00D432A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51AF399B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313F8A83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6DB19BB4" w14:textId="227B1757" w:rsidR="00BE101F" w:rsidRPr="00D46604" w:rsidRDefault="00BE101F" w:rsidP="004A3398">
            <w:pPr>
              <w:jc w:val="both"/>
            </w:pPr>
            <w:r w:rsidRPr="00D46604">
              <w:t xml:space="preserve">Настраивать контрольно-измерительное оборудование для проверки электрических соединений в </w:t>
            </w:r>
            <w:r w:rsidR="00D432AD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</w:p>
        </w:tc>
      </w:tr>
      <w:tr w:rsidR="00BE101F" w:rsidRPr="00D46604" w14:paraId="2F4027E8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4A41DAD5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5B74E9F4" w14:textId="66367453" w:rsidR="00BE101F" w:rsidRPr="00D46604" w:rsidRDefault="00BE101F" w:rsidP="004A3398">
            <w:pPr>
              <w:jc w:val="both"/>
            </w:pPr>
            <w:r w:rsidRPr="00D46604">
              <w:t xml:space="preserve">Паять и выпаивать элементы </w:t>
            </w:r>
            <w:r w:rsidR="00D432A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0814C31C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4B47C932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1BFE5BCF" w14:textId="15047374" w:rsidR="00BE101F" w:rsidRPr="00D46604" w:rsidRDefault="00BE101F" w:rsidP="004A3398">
            <w:pPr>
              <w:jc w:val="both"/>
            </w:pPr>
            <w:r w:rsidRPr="00D46604">
              <w:t xml:space="preserve">Проверять правильность установки элементов </w:t>
            </w:r>
            <w:r w:rsidR="00D432A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20FC2D9D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1F8DB169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19DBD161" w14:textId="31198A3A" w:rsidR="00BE101F" w:rsidRPr="00D46604" w:rsidRDefault="00BE101F" w:rsidP="004A3398">
            <w:pPr>
              <w:jc w:val="both"/>
            </w:pPr>
            <w:r w:rsidRPr="00D46604">
              <w:t xml:space="preserve">Проверять правильность электрических соединений в </w:t>
            </w:r>
            <w:r w:rsidR="00D432AD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  <w:r w:rsidRPr="00D46604">
              <w:t xml:space="preserve"> по принципиальным схемам </w:t>
            </w:r>
          </w:p>
        </w:tc>
      </w:tr>
      <w:tr w:rsidR="00BE101F" w:rsidRPr="00D46604" w14:paraId="1D064EB8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056E9C6E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7F73EADE" w14:textId="04391831" w:rsidR="00BE101F" w:rsidRPr="00D46604" w:rsidRDefault="00BE101F" w:rsidP="004A3398">
            <w:pPr>
              <w:jc w:val="both"/>
            </w:pPr>
            <w:r w:rsidRPr="00D46604">
              <w:t xml:space="preserve">Выявлять дефекты сборки и монтажа </w:t>
            </w:r>
            <w:r w:rsidR="00D432A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46A1D326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 w:val="restart"/>
          </w:tcPr>
          <w:p w14:paraId="1606BD4A" w14:textId="77777777" w:rsidR="00BE101F" w:rsidRPr="00D46604" w:rsidDel="002A1D54" w:rsidRDefault="00BE101F" w:rsidP="003D3CA5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знания</w:t>
            </w:r>
          </w:p>
        </w:tc>
        <w:tc>
          <w:tcPr>
            <w:tcW w:w="3748" w:type="pct"/>
            <w:gridSpan w:val="5"/>
          </w:tcPr>
          <w:p w14:paraId="1B988E8F" w14:textId="77777777" w:rsidR="00BE101F" w:rsidRPr="00D46604" w:rsidRDefault="00BE101F" w:rsidP="004A3398">
            <w:pPr>
              <w:jc w:val="both"/>
            </w:pPr>
            <w:r w:rsidRPr="00D46604">
              <w:t>Терминология и правила чтения конструкторской и технологической документации</w:t>
            </w:r>
          </w:p>
        </w:tc>
      </w:tr>
      <w:tr w:rsidR="00920866" w:rsidRPr="00D46604" w14:paraId="5DEA033C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00445558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588ABFB9" w14:textId="6093423C" w:rsidR="00920866" w:rsidRPr="00D46604" w:rsidRDefault="00920866" w:rsidP="004A3398">
            <w:pPr>
              <w:jc w:val="both"/>
            </w:pPr>
            <w:r w:rsidRPr="00D46604">
              <w:t>Порядок работы с персональной вычислительной техникой</w:t>
            </w:r>
          </w:p>
        </w:tc>
      </w:tr>
      <w:tr w:rsidR="00920866" w:rsidRPr="00D46604" w14:paraId="34F36FE2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6B13EE9C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76B5BBD2" w14:textId="0C60F4AB" w:rsidR="00920866" w:rsidRPr="00D46604" w:rsidRDefault="00920866" w:rsidP="004A3398">
            <w:pPr>
              <w:jc w:val="both"/>
            </w:pPr>
            <w:r w:rsidRPr="00D46604">
              <w:t>Порядок работы с файловой системой</w:t>
            </w:r>
          </w:p>
        </w:tc>
      </w:tr>
      <w:tr w:rsidR="00920866" w:rsidRPr="00D46604" w14:paraId="4AA8A867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183A7490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1596863E" w14:textId="7E96FF76" w:rsidR="00920866" w:rsidRPr="00D46604" w:rsidRDefault="00920866" w:rsidP="004A3398">
            <w:pPr>
              <w:jc w:val="both"/>
            </w:pPr>
            <w:r w:rsidRPr="00D46604">
              <w:t>Основные форматы представления электронной графической и текстовой информации</w:t>
            </w:r>
          </w:p>
        </w:tc>
      </w:tr>
      <w:tr w:rsidR="00920866" w:rsidRPr="00D46604" w14:paraId="1C120658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4CC72431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0EC44EDC" w14:textId="01D34CAE" w:rsidR="00920866" w:rsidRPr="00D46604" w:rsidRDefault="00920866" w:rsidP="004A3398">
            <w:pPr>
              <w:jc w:val="both"/>
            </w:pPr>
            <w:r w:rsidRPr="00D46604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920866" w:rsidRPr="00D46604" w14:paraId="45CEBAF8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5BBB7AF3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4268B403" w14:textId="22315799" w:rsidR="00920866" w:rsidRPr="00D46604" w:rsidRDefault="00920866" w:rsidP="004A3398">
            <w:pPr>
              <w:jc w:val="both"/>
            </w:pPr>
            <w:r w:rsidRPr="00D46604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920866" w:rsidRPr="00D46604" w14:paraId="48538176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188D4834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7F179F9F" w14:textId="59FA5EC0" w:rsidR="00920866" w:rsidRPr="00D46604" w:rsidRDefault="00920866" w:rsidP="004A3398">
            <w:pPr>
              <w:jc w:val="both"/>
            </w:pPr>
            <w:r w:rsidRPr="00D4660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920866" w:rsidRPr="00D46604" w14:paraId="17A4A65C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5FABD73C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5E6D06A4" w14:textId="7511D83E" w:rsidR="00920866" w:rsidRPr="00D46604" w:rsidRDefault="00920866" w:rsidP="004A3398">
            <w:pPr>
              <w:jc w:val="both"/>
            </w:pPr>
            <w:r w:rsidRPr="00D46604">
              <w:t>Порядок работы с электронным архивом технической документации</w:t>
            </w:r>
          </w:p>
        </w:tc>
      </w:tr>
      <w:tr w:rsidR="00BE101F" w:rsidRPr="00D46604" w14:paraId="1DC5E3C1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492E326B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0C511601" w14:textId="77777777" w:rsidR="00BE101F" w:rsidRPr="00D46604" w:rsidRDefault="00BE101F" w:rsidP="004A3398">
            <w:pPr>
              <w:jc w:val="both"/>
            </w:pPr>
            <w:r w:rsidRPr="00D46604">
              <w:t>Основы электротехники, слесарного дела в объеме выполняемых работ</w:t>
            </w:r>
          </w:p>
        </w:tc>
      </w:tr>
      <w:tr w:rsidR="00BE101F" w:rsidRPr="00D46604" w14:paraId="02453B0B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4BBF3037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00A9844D" w14:textId="77777777" w:rsidR="00BE101F" w:rsidRPr="00D46604" w:rsidRDefault="00BE101F" w:rsidP="004A3398">
            <w:pPr>
              <w:jc w:val="both"/>
            </w:pPr>
            <w:r w:rsidRPr="00D46604">
              <w:t>Назначение, виды, параметры активных и пассивных электрорадиоэлементов и их маркировка</w:t>
            </w:r>
          </w:p>
        </w:tc>
      </w:tr>
      <w:tr w:rsidR="00BE101F" w:rsidRPr="00D46604" w14:paraId="3DD349F2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34F6C9E6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7AAC44AB" w14:textId="77777777" w:rsidR="00BE101F" w:rsidRPr="00D46604" w:rsidRDefault="00BE101F" w:rsidP="004A3398">
            <w:pPr>
              <w:jc w:val="both"/>
            </w:pPr>
            <w:r w:rsidRPr="00D46604">
              <w:t>Марки и характеристики проводов и кабелей</w:t>
            </w:r>
          </w:p>
        </w:tc>
      </w:tr>
      <w:tr w:rsidR="00BE101F" w:rsidRPr="00D46604" w14:paraId="2637F420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6DC8A7D9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45DC0EFE" w14:textId="77777777" w:rsidR="00BE101F" w:rsidRPr="00D46604" w:rsidRDefault="00BE101F" w:rsidP="004A3398">
            <w:pPr>
              <w:jc w:val="both"/>
            </w:pPr>
            <w:r w:rsidRPr="00D46604">
              <w:t>Условные графические обозначения электрорадиоэлементов на монтажных схемах</w:t>
            </w:r>
          </w:p>
        </w:tc>
      </w:tr>
      <w:tr w:rsidR="00BE101F" w:rsidRPr="00D46604" w14:paraId="3990C3BA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4B9D3EE6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6A82DE23" w14:textId="68EC9154" w:rsidR="00BE101F" w:rsidRPr="00D46604" w:rsidRDefault="00BE101F" w:rsidP="004A3398">
            <w:pPr>
              <w:jc w:val="both"/>
            </w:pPr>
            <w:r w:rsidRPr="00D46604">
              <w:t xml:space="preserve">Виды и типы монтажных схем, правила их чтения и </w:t>
            </w:r>
            <w:r w:rsidR="007C165E" w:rsidRPr="007C165E">
              <w:t>оформления</w:t>
            </w:r>
          </w:p>
        </w:tc>
      </w:tr>
      <w:tr w:rsidR="00BE101F" w:rsidRPr="00D46604" w14:paraId="257B825E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01B17657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10158AD3" w14:textId="7ED4C503" w:rsidR="00BE101F" w:rsidRPr="00D46604" w:rsidRDefault="00BE101F" w:rsidP="004A3398">
            <w:pPr>
              <w:jc w:val="both"/>
            </w:pPr>
            <w:r w:rsidRPr="00D46604">
              <w:t xml:space="preserve">Последовательность сборки и монтажа </w:t>
            </w:r>
            <w:r w:rsidR="00D432AD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7897CB33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0E452618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0DD3274F" w14:textId="327AFF18" w:rsidR="00BE101F" w:rsidRPr="00D46604" w:rsidRDefault="00BE101F" w:rsidP="004A3398">
            <w:pPr>
              <w:jc w:val="both"/>
            </w:pPr>
            <w:r w:rsidRPr="00D46604">
              <w:t xml:space="preserve">Последовательность процесса пайки элементов </w:t>
            </w:r>
            <w:r w:rsidR="008A07E0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706A092A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725B6AFF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3824A210" w14:textId="107E5BE9" w:rsidR="00BE101F" w:rsidRPr="00D46604" w:rsidRDefault="00BE101F" w:rsidP="004A3398">
            <w:pPr>
              <w:jc w:val="both"/>
            </w:pPr>
            <w:r w:rsidRPr="00D46604">
              <w:t xml:space="preserve">Виды, основные характеристики, назначение и правила применения припоев, используемых при монтаже элементов </w:t>
            </w:r>
            <w:r w:rsidR="008A07E0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  <w:r w:rsidRPr="00D46604">
              <w:t>, в объеме выполняемых работ</w:t>
            </w:r>
          </w:p>
        </w:tc>
      </w:tr>
      <w:tr w:rsidR="00BE101F" w:rsidRPr="00D46604" w14:paraId="0F6006FF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2EEE89CB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1028FC34" w14:textId="31F9449C" w:rsidR="00BE101F" w:rsidRPr="00D46604" w:rsidRDefault="00BE101F" w:rsidP="004A3398">
            <w:pPr>
              <w:jc w:val="both"/>
            </w:pPr>
            <w:r w:rsidRPr="00D46604">
              <w:t xml:space="preserve">Виды, основные характеристики, назначение и правила применения флюсов, используемых при монтаже элементов </w:t>
            </w:r>
            <w:r w:rsidR="008A07E0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  <w:r w:rsidRPr="00D46604">
              <w:t>, в объеме выполняемых работ</w:t>
            </w:r>
          </w:p>
        </w:tc>
      </w:tr>
      <w:tr w:rsidR="00BE101F" w:rsidRPr="00D46604" w14:paraId="0A36C651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36"/>
        </w:trPr>
        <w:tc>
          <w:tcPr>
            <w:tcW w:w="1250" w:type="pct"/>
            <w:vMerge/>
          </w:tcPr>
          <w:p w14:paraId="71F92FA3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7FA57998" w14:textId="2F2AD472" w:rsidR="00BE101F" w:rsidRPr="00D46604" w:rsidRDefault="00B46EC7" w:rsidP="004A3398">
            <w:pPr>
              <w:jc w:val="both"/>
            </w:pPr>
            <w:r w:rsidRPr="00D46604">
              <w:t xml:space="preserve">Устройство, принцип действия </w:t>
            </w:r>
            <w:r w:rsidR="00AC1638" w:rsidRPr="00AC1638">
              <w:t>оборудовани</w:t>
            </w:r>
            <w:r w:rsidR="00216356">
              <w:t>я</w:t>
            </w:r>
            <w:r w:rsidR="00AC1638" w:rsidRPr="00AC1638">
              <w:t xml:space="preserve"> для пайки</w:t>
            </w:r>
            <w:r w:rsidR="00216356">
              <w:t xml:space="preserve">, </w:t>
            </w:r>
            <w:r w:rsidR="00216356" w:rsidRPr="00D46604">
              <w:t>правила работы с</w:t>
            </w:r>
            <w:r w:rsidR="00216356">
              <w:t xml:space="preserve"> ним</w:t>
            </w:r>
          </w:p>
        </w:tc>
      </w:tr>
      <w:tr w:rsidR="00BE101F" w:rsidRPr="00D46604" w14:paraId="4B170E84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7262BBE8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50CFB31C" w14:textId="46A79404" w:rsidR="00BE101F" w:rsidRPr="00D46604" w:rsidRDefault="00BE101F" w:rsidP="004A3398">
            <w:pPr>
              <w:jc w:val="both"/>
            </w:pPr>
            <w:r w:rsidRPr="00D46604">
              <w:t xml:space="preserve">Требования, предъявляемые к соединениям в </w:t>
            </w:r>
            <w:r w:rsidR="008A07E0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</w:p>
        </w:tc>
      </w:tr>
      <w:tr w:rsidR="00BE101F" w:rsidRPr="00D46604" w14:paraId="5E11267E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4E94B385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39B7DFCA" w14:textId="56823DEB" w:rsidR="00BE101F" w:rsidRPr="00D46604" w:rsidRDefault="00BE101F" w:rsidP="004A3398">
            <w:pPr>
              <w:jc w:val="both"/>
            </w:pPr>
            <w:r w:rsidRPr="00D46604">
              <w:t xml:space="preserve">Способы проверки соответствия сборки и монтажа </w:t>
            </w:r>
            <w:r w:rsidR="008A07E0" w:rsidRPr="00D46604">
              <w:t xml:space="preserve">простых электронных модулей испытательных машин, установок и стендов </w:t>
            </w:r>
            <w:r w:rsidRPr="00D46604">
              <w:t>нормативно-технической документации</w:t>
            </w:r>
          </w:p>
        </w:tc>
      </w:tr>
      <w:tr w:rsidR="00BE101F" w:rsidRPr="00D46604" w14:paraId="2C384A46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178"/>
        </w:trPr>
        <w:tc>
          <w:tcPr>
            <w:tcW w:w="1250" w:type="pct"/>
            <w:vMerge/>
          </w:tcPr>
          <w:p w14:paraId="52FE8F02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0AC11466" w14:textId="77777777" w:rsidR="00BE101F" w:rsidRPr="00D46604" w:rsidRDefault="00BE101F" w:rsidP="004A3398">
            <w:pPr>
              <w:jc w:val="both"/>
            </w:pPr>
            <w:r w:rsidRPr="00D46604">
              <w:t>Способы и средства контроля качества сборочных и монтажных работ</w:t>
            </w:r>
          </w:p>
        </w:tc>
      </w:tr>
      <w:tr w:rsidR="00BE101F" w:rsidRPr="00D46604" w14:paraId="6289789D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06862245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62DD6571" w14:textId="33D4E15E" w:rsidR="00BE101F" w:rsidRPr="00D46604" w:rsidRDefault="00BE101F" w:rsidP="004A3398">
            <w:pPr>
              <w:jc w:val="both"/>
            </w:pPr>
            <w:r w:rsidRPr="00D46604">
              <w:t xml:space="preserve">Виды дефектов при сборке и монтаже </w:t>
            </w:r>
            <w:r w:rsidR="008A07E0" w:rsidRPr="00D46604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E101F" w:rsidRPr="00D46604" w14:paraId="18F1699C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4EE513B3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45318CC0" w14:textId="1F0075C1" w:rsidR="00BE101F" w:rsidRPr="00D46604" w:rsidRDefault="00BE101F" w:rsidP="004A3398">
            <w:pPr>
              <w:jc w:val="both"/>
            </w:pPr>
            <w:r w:rsidRPr="00D46604">
              <w:t>Устройство, принцип действия контрольно-измерительн</w:t>
            </w:r>
            <w:r w:rsidR="00216356">
              <w:t>ого</w:t>
            </w:r>
            <w:r w:rsidRPr="00D46604">
              <w:t xml:space="preserve"> оборудовани</w:t>
            </w:r>
            <w:r w:rsidR="00216356">
              <w:t>я</w:t>
            </w:r>
            <w:r w:rsidRPr="00D46604">
              <w:t xml:space="preserve"> для проверки электрических соединений в </w:t>
            </w:r>
            <w:r w:rsidR="008A07E0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  <w:r w:rsidR="00216356">
              <w:rPr>
                <w:rFonts w:eastAsia="Calibri"/>
              </w:rPr>
              <w:t xml:space="preserve">, </w:t>
            </w:r>
            <w:r w:rsidR="00216356" w:rsidRPr="00D46604">
              <w:t>правила работы с</w:t>
            </w:r>
            <w:r w:rsidR="00216356">
              <w:t xml:space="preserve"> ним</w:t>
            </w:r>
          </w:p>
        </w:tc>
      </w:tr>
      <w:tr w:rsidR="00BE101F" w:rsidRPr="00D46604" w14:paraId="555C6CE3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006D4092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7A52CBAC" w14:textId="0F92312F" w:rsidR="00BE101F" w:rsidRPr="00D46604" w:rsidRDefault="00BE101F" w:rsidP="004A3398">
            <w:pPr>
              <w:jc w:val="both"/>
            </w:pPr>
            <w:r w:rsidRPr="00D46604">
              <w:t xml:space="preserve">Последовательность настройки контрольно-измерительного оборудования для проверки электрических соединений в </w:t>
            </w:r>
            <w:r w:rsidR="008A07E0" w:rsidRPr="00D46604">
              <w:rPr>
                <w:rFonts w:eastAsia="Calibri"/>
              </w:rPr>
              <w:t>простых электронных модулях испытательных машин, установок и стендов</w:t>
            </w:r>
          </w:p>
        </w:tc>
      </w:tr>
      <w:tr w:rsidR="00BE101F" w:rsidRPr="00D46604" w14:paraId="4C2D5815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55CA18F4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452C3656" w14:textId="77777777" w:rsidR="00BE101F" w:rsidRPr="00D46604" w:rsidRDefault="00BE101F" w:rsidP="004A3398">
            <w:pPr>
              <w:jc w:val="both"/>
            </w:pPr>
            <w:r w:rsidRPr="00D46604">
              <w:t>Опасные и вредные производственные факторы при выполнении работ</w:t>
            </w:r>
          </w:p>
        </w:tc>
      </w:tr>
      <w:tr w:rsidR="00BE101F" w:rsidRPr="00D46604" w14:paraId="4C9AE2E7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02990B7A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445A05BC" w14:textId="77777777" w:rsidR="00BE101F" w:rsidRPr="00D46604" w:rsidRDefault="00BE101F" w:rsidP="004A3398">
            <w:pPr>
              <w:jc w:val="both"/>
            </w:pPr>
            <w:r w:rsidRPr="00D46604">
              <w:t>Правила производственной санитарии</w:t>
            </w:r>
          </w:p>
        </w:tc>
      </w:tr>
      <w:tr w:rsidR="00BE101F" w:rsidRPr="00D46604" w14:paraId="075DF3A1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6CFF8E15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22FAB77D" w14:textId="0ED1AED3" w:rsidR="00BE101F" w:rsidRPr="00D46604" w:rsidRDefault="00BE101F" w:rsidP="004A3398">
            <w:pPr>
              <w:jc w:val="both"/>
            </w:pPr>
            <w:r w:rsidRPr="00D46604">
              <w:t xml:space="preserve">Виды и </w:t>
            </w:r>
            <w:r w:rsidR="00106401">
              <w:t xml:space="preserve">правила применения средств индивидуальной </w:t>
            </w:r>
            <w:r w:rsidRPr="00D46604">
              <w:t>и коллективной защиты при выполнении работ</w:t>
            </w:r>
          </w:p>
        </w:tc>
      </w:tr>
      <w:tr w:rsidR="00BE101F" w:rsidRPr="00D46604" w14:paraId="7095DF64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  <w:vMerge/>
          </w:tcPr>
          <w:p w14:paraId="3A582A53" w14:textId="77777777" w:rsidR="00BE101F" w:rsidRPr="00D46604" w:rsidDel="002A1D54" w:rsidRDefault="00BE101F" w:rsidP="003D3CA5">
            <w:pPr>
              <w:rPr>
                <w:bCs w:val="0"/>
              </w:rPr>
            </w:pPr>
          </w:p>
        </w:tc>
        <w:tc>
          <w:tcPr>
            <w:tcW w:w="3748" w:type="pct"/>
            <w:gridSpan w:val="5"/>
          </w:tcPr>
          <w:p w14:paraId="635C8CE4" w14:textId="77777777" w:rsidR="00BE101F" w:rsidRPr="00D46604" w:rsidRDefault="00BE101F" w:rsidP="004A3398">
            <w:pPr>
              <w:jc w:val="both"/>
            </w:pPr>
            <w:r w:rsidRPr="00D4660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E101F" w:rsidRPr="00D46604" w14:paraId="1982C35E" w14:textId="77777777" w:rsidTr="00247564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20"/>
        </w:trPr>
        <w:tc>
          <w:tcPr>
            <w:tcW w:w="1250" w:type="pct"/>
          </w:tcPr>
          <w:p w14:paraId="40A7F3FE" w14:textId="77777777" w:rsidR="00BE101F" w:rsidRPr="00D46604" w:rsidDel="002A1D54" w:rsidRDefault="00BE101F" w:rsidP="003D3CA5">
            <w:pPr>
              <w:rPr>
                <w:bCs w:val="0"/>
              </w:rPr>
            </w:pPr>
            <w:r w:rsidRPr="00D46604">
              <w:rPr>
                <w:iCs/>
              </w:rPr>
              <w:t>Другие характеристики</w:t>
            </w:r>
          </w:p>
        </w:tc>
        <w:tc>
          <w:tcPr>
            <w:tcW w:w="3748" w:type="pct"/>
            <w:gridSpan w:val="5"/>
          </w:tcPr>
          <w:p w14:paraId="06482A13" w14:textId="23D4C1C6" w:rsidR="00BE101F" w:rsidRPr="00D46604" w:rsidRDefault="00216356" w:rsidP="004A3398">
            <w:pPr>
              <w:jc w:val="both"/>
            </w:pPr>
            <w:r>
              <w:t>-</w:t>
            </w:r>
          </w:p>
        </w:tc>
      </w:tr>
    </w:tbl>
    <w:p w14:paraId="5A7D98DE" w14:textId="77777777" w:rsidR="004A3398" w:rsidRDefault="004A3398" w:rsidP="004A3398">
      <w:bookmarkStart w:id="14" w:name="_Toc530962768"/>
    </w:p>
    <w:p w14:paraId="6992F50A" w14:textId="1F5E50B8" w:rsidR="004C5C5D" w:rsidRPr="004A3398" w:rsidRDefault="00320743" w:rsidP="004A3398">
      <w:pPr>
        <w:rPr>
          <w:b/>
          <w:bCs w:val="0"/>
        </w:rPr>
      </w:pPr>
      <w:r w:rsidRPr="004A3398">
        <w:rPr>
          <w:b/>
          <w:bCs w:val="0"/>
        </w:rPr>
        <w:t>3.2.2. Трудовая функция</w:t>
      </w:r>
      <w:bookmarkEnd w:id="14"/>
    </w:p>
    <w:p w14:paraId="004B750B" w14:textId="77777777" w:rsidR="004A3398" w:rsidRPr="00D46604" w:rsidRDefault="004A3398" w:rsidP="004A3398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247"/>
        <w:gridCol w:w="567"/>
        <w:gridCol w:w="1132"/>
        <w:gridCol w:w="1462"/>
        <w:gridCol w:w="492"/>
      </w:tblGrid>
      <w:tr w:rsidR="00C977AB" w:rsidRPr="00D46604" w14:paraId="181D2AF0" w14:textId="77777777" w:rsidTr="00B4552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1E3B1A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86E2F2" w14:textId="73182075" w:rsidR="00B34352" w:rsidRPr="00D46604" w:rsidRDefault="00941D7B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</w:rPr>
              <w:t>Наладка простых электронных модулей испытательных машин, установок и стендов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43E8B4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B96DE3" w14:textId="27E37AFE" w:rsidR="00B34352" w:rsidRPr="00D46604" w:rsidRDefault="008F6A3A" w:rsidP="00B4552B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B</w:t>
            </w:r>
            <w:r w:rsidR="00B34352" w:rsidRPr="00D46604">
              <w:rPr>
                <w:rFonts w:eastAsia="Calibri"/>
                <w:color w:val="000000" w:themeColor="text1"/>
              </w:rPr>
              <w:t>/0</w:t>
            </w:r>
            <w:r w:rsidR="00632490" w:rsidRPr="00D46604">
              <w:rPr>
                <w:rFonts w:eastAsia="Calibri"/>
                <w:color w:val="000000" w:themeColor="text1"/>
              </w:rPr>
              <w:t>2</w:t>
            </w:r>
            <w:r w:rsidR="00082BC8" w:rsidRPr="00D46604">
              <w:rPr>
                <w:rFonts w:eastAsia="Calibri"/>
                <w:color w:val="000000" w:themeColor="text1"/>
              </w:rPr>
              <w:t>.</w:t>
            </w:r>
            <w:r w:rsidR="003D57B9" w:rsidRPr="00D46604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70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BF75FA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39319E" w14:textId="77777777" w:rsidR="00B34352" w:rsidRPr="00D46604" w:rsidRDefault="003D57B9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3</w:t>
            </w:r>
          </w:p>
        </w:tc>
      </w:tr>
    </w:tbl>
    <w:p w14:paraId="69D5E46F" w14:textId="77777777" w:rsidR="004A3398" w:rsidRDefault="004A3398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39"/>
        <w:gridCol w:w="1276"/>
        <w:gridCol w:w="398"/>
        <w:gridCol w:w="1728"/>
        <w:gridCol w:w="1457"/>
        <w:gridCol w:w="2625"/>
      </w:tblGrid>
      <w:tr w:rsidR="00C977AB" w:rsidRPr="00D46604" w14:paraId="01340E6B" w14:textId="77777777" w:rsidTr="004A3398">
        <w:trPr>
          <w:trHeight w:val="488"/>
        </w:trPr>
        <w:tc>
          <w:tcPr>
            <w:tcW w:w="141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329E4EF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D1CBFB5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E75C947" w14:textId="77777777" w:rsidR="00B34352" w:rsidRPr="00D46604" w:rsidRDefault="00B34352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C2EB9C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5E58C4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2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EBF9A1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594E4580" w14:textId="77777777" w:rsidTr="004A3398">
        <w:trPr>
          <w:trHeight w:val="479"/>
        </w:trPr>
        <w:tc>
          <w:tcPr>
            <w:tcW w:w="1410" w:type="pct"/>
            <w:tcBorders>
              <w:top w:val="nil"/>
              <w:bottom w:val="nil"/>
              <w:right w:val="nil"/>
            </w:tcBorders>
            <w:vAlign w:val="center"/>
          </w:tcPr>
          <w:p w14:paraId="0C6C2CD5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63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09E88E4" w14:textId="77777777" w:rsidR="00B34352" w:rsidRPr="00D46604" w:rsidRDefault="00B34352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6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A61E82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25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E5E963" w14:textId="77777777" w:rsidR="00B34352" w:rsidRPr="00D46604" w:rsidRDefault="00B34352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DA9746E" w14:textId="77777777" w:rsidR="004A3398" w:rsidRDefault="004A3398"/>
    <w:tbl>
      <w:tblPr>
        <w:tblW w:w="5003" w:type="pct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5"/>
        <w:gridCol w:w="7822"/>
      </w:tblGrid>
      <w:tr w:rsidR="003D0861" w:rsidRPr="00D46604" w14:paraId="45C79744" w14:textId="77777777" w:rsidTr="00216356">
        <w:trPr>
          <w:trHeight w:val="20"/>
        </w:trPr>
        <w:tc>
          <w:tcPr>
            <w:tcW w:w="1249" w:type="pct"/>
            <w:vMerge w:val="restart"/>
          </w:tcPr>
          <w:p w14:paraId="030E79F9" w14:textId="77777777" w:rsidR="003D0861" w:rsidRPr="00D46604" w:rsidRDefault="003D0861" w:rsidP="003D3CA5">
            <w:r w:rsidRPr="00D46604">
              <w:t>Трудовые действия</w:t>
            </w:r>
          </w:p>
        </w:tc>
        <w:tc>
          <w:tcPr>
            <w:tcW w:w="3751" w:type="pct"/>
          </w:tcPr>
          <w:p w14:paraId="5D69FACE" w14:textId="458912F5" w:rsidR="003D0861" w:rsidRPr="00216356" w:rsidRDefault="003D0861" w:rsidP="00216356">
            <w:pPr>
              <w:jc w:val="both"/>
            </w:pPr>
            <w:r w:rsidRPr="00216356">
              <w:t xml:space="preserve">Чтение электрических схем </w:t>
            </w:r>
            <w:r w:rsidR="0057500E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6604" w14:paraId="6886B77A" w14:textId="77777777" w:rsidTr="00216356">
        <w:trPr>
          <w:trHeight w:val="20"/>
        </w:trPr>
        <w:tc>
          <w:tcPr>
            <w:tcW w:w="1249" w:type="pct"/>
            <w:vMerge/>
          </w:tcPr>
          <w:p w14:paraId="1502E1CC" w14:textId="77777777" w:rsidR="003D0861" w:rsidRPr="00D46604" w:rsidRDefault="003D0861" w:rsidP="003D3CA5"/>
        </w:tc>
        <w:tc>
          <w:tcPr>
            <w:tcW w:w="3751" w:type="pct"/>
          </w:tcPr>
          <w:p w14:paraId="2A9D1DA3" w14:textId="198C2A80" w:rsidR="003D0861" w:rsidRPr="00216356" w:rsidRDefault="003D0861" w:rsidP="00BC3660">
            <w:pPr>
              <w:jc w:val="both"/>
            </w:pPr>
            <w:r w:rsidRPr="00D40ABC">
              <w:rPr>
                <w:rFonts w:eastAsia="Calibri"/>
              </w:rPr>
              <w:t xml:space="preserve">Подготовка </w:t>
            </w:r>
            <w:r w:rsidR="00BC3660" w:rsidRPr="00D40ABC">
              <w:rPr>
                <w:rFonts w:eastAsia="Calibri"/>
              </w:rPr>
              <w:t>электроизмерительного</w:t>
            </w:r>
            <w:r w:rsidR="00BC3660">
              <w:rPr>
                <w:rFonts w:eastAsia="Calibri"/>
              </w:rPr>
              <w:t xml:space="preserve"> </w:t>
            </w:r>
            <w:r w:rsidRPr="00D40ABC">
              <w:rPr>
                <w:rFonts w:eastAsia="Calibri"/>
              </w:rPr>
              <w:t xml:space="preserve">оборудования к наладке </w:t>
            </w:r>
            <w:r w:rsidR="0057500E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6604" w14:paraId="1D1D795E" w14:textId="77777777" w:rsidTr="00216356">
        <w:trPr>
          <w:trHeight w:val="20"/>
        </w:trPr>
        <w:tc>
          <w:tcPr>
            <w:tcW w:w="1249" w:type="pct"/>
            <w:vMerge/>
          </w:tcPr>
          <w:p w14:paraId="1339A52E" w14:textId="77777777" w:rsidR="003D0861" w:rsidRPr="00D46604" w:rsidRDefault="003D0861" w:rsidP="003D3CA5"/>
        </w:tc>
        <w:tc>
          <w:tcPr>
            <w:tcW w:w="3751" w:type="pct"/>
          </w:tcPr>
          <w:p w14:paraId="258291BB" w14:textId="3B691E19" w:rsidR="003D0861" w:rsidRPr="00216356" w:rsidRDefault="00BC3660" w:rsidP="00BC3660">
            <w:pPr>
              <w:jc w:val="both"/>
            </w:pPr>
            <w:r>
              <w:t xml:space="preserve">Проведение </w:t>
            </w:r>
            <w:r w:rsidRPr="0046749D">
              <w:t>измерений</w:t>
            </w:r>
            <w:r>
              <w:t xml:space="preserve"> электрических параметров </w:t>
            </w:r>
            <w:r w:rsidR="0057500E" w:rsidRPr="00D40ABC">
              <w:t>простых электронных модулей испытательных машин, установок и стендов</w:t>
            </w:r>
          </w:p>
        </w:tc>
      </w:tr>
      <w:tr w:rsidR="003D0861" w:rsidRPr="00D46604" w14:paraId="76B886F3" w14:textId="77777777" w:rsidTr="00216356">
        <w:trPr>
          <w:trHeight w:val="20"/>
        </w:trPr>
        <w:tc>
          <w:tcPr>
            <w:tcW w:w="1249" w:type="pct"/>
            <w:vMerge/>
          </w:tcPr>
          <w:p w14:paraId="0EC5DB1A" w14:textId="77777777" w:rsidR="003D0861" w:rsidRPr="00D46604" w:rsidRDefault="003D0861" w:rsidP="003D3CA5"/>
        </w:tc>
        <w:tc>
          <w:tcPr>
            <w:tcW w:w="3751" w:type="pct"/>
          </w:tcPr>
          <w:p w14:paraId="577320A7" w14:textId="6DD83A5B" w:rsidR="003D0861" w:rsidRPr="00216356" w:rsidRDefault="003D0861" w:rsidP="00216356">
            <w:pPr>
              <w:jc w:val="both"/>
            </w:pPr>
            <w:r w:rsidRPr="00216356">
              <w:t xml:space="preserve">Снятие электрических характеристик </w:t>
            </w:r>
            <w:r w:rsidR="000801B5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6604" w14:paraId="6AF63F93" w14:textId="77777777" w:rsidTr="00216356">
        <w:trPr>
          <w:trHeight w:val="20"/>
        </w:trPr>
        <w:tc>
          <w:tcPr>
            <w:tcW w:w="1249" w:type="pct"/>
            <w:vMerge/>
          </w:tcPr>
          <w:p w14:paraId="201E01C7" w14:textId="77777777" w:rsidR="003D0861" w:rsidRPr="00D46604" w:rsidRDefault="003D0861" w:rsidP="003D3CA5"/>
        </w:tc>
        <w:tc>
          <w:tcPr>
            <w:tcW w:w="3751" w:type="pct"/>
          </w:tcPr>
          <w:p w14:paraId="3A36FF8B" w14:textId="0EFDE38E" w:rsidR="003D0861" w:rsidRPr="00216356" w:rsidRDefault="003D0861" w:rsidP="00216356">
            <w:pPr>
              <w:jc w:val="both"/>
            </w:pPr>
            <w:r w:rsidRPr="00216356">
              <w:t xml:space="preserve">Измерения напряжений, токов, сопротивлений цепей питания </w:t>
            </w:r>
            <w:r w:rsidR="000801B5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1242B0" w:rsidRPr="00D46604" w14:paraId="57E77C1F" w14:textId="77777777" w:rsidTr="00216356">
        <w:trPr>
          <w:trHeight w:val="20"/>
        </w:trPr>
        <w:tc>
          <w:tcPr>
            <w:tcW w:w="1249" w:type="pct"/>
            <w:vMerge/>
          </w:tcPr>
          <w:p w14:paraId="5D904B18" w14:textId="77777777" w:rsidR="001242B0" w:rsidRPr="00D46604" w:rsidRDefault="001242B0" w:rsidP="003D3CA5"/>
        </w:tc>
        <w:tc>
          <w:tcPr>
            <w:tcW w:w="3751" w:type="pct"/>
          </w:tcPr>
          <w:p w14:paraId="039DCDA9" w14:textId="4B2A2484" w:rsidR="001242B0" w:rsidRPr="00216356" w:rsidRDefault="001242B0" w:rsidP="00216356">
            <w:pPr>
              <w:jc w:val="both"/>
            </w:pPr>
            <w:r w:rsidRPr="00216356">
              <w:t>Снятие механических характеристик простых электронных модулей испытательных машин, установок и стендов</w:t>
            </w:r>
          </w:p>
        </w:tc>
      </w:tr>
      <w:tr w:rsidR="003D0861" w:rsidRPr="00D46604" w14:paraId="60C6A218" w14:textId="77777777" w:rsidTr="00216356">
        <w:trPr>
          <w:trHeight w:val="20"/>
        </w:trPr>
        <w:tc>
          <w:tcPr>
            <w:tcW w:w="1249" w:type="pct"/>
            <w:vMerge/>
          </w:tcPr>
          <w:p w14:paraId="03F1E091" w14:textId="77777777" w:rsidR="003D0861" w:rsidRPr="00D46604" w:rsidRDefault="003D0861" w:rsidP="003D3CA5"/>
        </w:tc>
        <w:tc>
          <w:tcPr>
            <w:tcW w:w="3751" w:type="pct"/>
          </w:tcPr>
          <w:p w14:paraId="7140DF62" w14:textId="2A3D54A3" w:rsidR="003D0861" w:rsidRPr="00216356" w:rsidRDefault="003D0861" w:rsidP="00216356">
            <w:pPr>
              <w:jc w:val="both"/>
            </w:pPr>
            <w:r w:rsidRPr="00216356">
              <w:t>Приведение к техническим требованиям электрических</w:t>
            </w:r>
            <w:r w:rsidR="001242B0" w:rsidRPr="00216356">
              <w:t xml:space="preserve"> и механических</w:t>
            </w:r>
            <w:r w:rsidRPr="00216356">
              <w:t xml:space="preserve"> параметров </w:t>
            </w:r>
            <w:r w:rsidR="000801B5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6604" w14:paraId="1E0FCC69" w14:textId="77777777" w:rsidTr="00216356">
        <w:trPr>
          <w:trHeight w:val="20"/>
        </w:trPr>
        <w:tc>
          <w:tcPr>
            <w:tcW w:w="1249" w:type="pct"/>
            <w:vMerge/>
          </w:tcPr>
          <w:p w14:paraId="3F455759" w14:textId="77777777" w:rsidR="003D0861" w:rsidRPr="00D46604" w:rsidRDefault="003D0861" w:rsidP="003D3CA5"/>
        </w:tc>
        <w:tc>
          <w:tcPr>
            <w:tcW w:w="3751" w:type="pct"/>
          </w:tcPr>
          <w:p w14:paraId="6234C8FF" w14:textId="7C67E128" w:rsidR="003D0861" w:rsidRPr="00216356" w:rsidRDefault="00C250C5" w:rsidP="00216356">
            <w:pPr>
              <w:jc w:val="both"/>
            </w:pPr>
            <w:r w:rsidRPr="00216356">
              <w:t xml:space="preserve">Устранение неисправности </w:t>
            </w:r>
            <w:r w:rsidR="000801B5" w:rsidRPr="00216356">
              <w:rPr>
                <w:rFonts w:eastAsia="Calibri"/>
              </w:rPr>
              <w:t>простых электронных модул</w:t>
            </w:r>
            <w:r w:rsidRPr="00216356">
              <w:rPr>
                <w:rFonts w:eastAsia="Calibri"/>
              </w:rPr>
              <w:t>ей</w:t>
            </w:r>
            <w:r w:rsidR="000801B5" w:rsidRPr="00216356">
              <w:rPr>
                <w:rFonts w:eastAsia="Calibri"/>
              </w:rPr>
              <w:t xml:space="preserve"> испытательных машин, установок и стендов</w:t>
            </w:r>
            <w:r w:rsidR="000801B5" w:rsidRPr="00216356">
              <w:t xml:space="preserve"> </w:t>
            </w:r>
            <w:r w:rsidR="003D0861" w:rsidRPr="00216356">
              <w:t>заменой отдельных элементов</w:t>
            </w:r>
          </w:p>
        </w:tc>
      </w:tr>
      <w:tr w:rsidR="003D0861" w:rsidRPr="00D46604" w14:paraId="66747BEB" w14:textId="77777777" w:rsidTr="00216356">
        <w:trPr>
          <w:trHeight w:val="20"/>
        </w:trPr>
        <w:tc>
          <w:tcPr>
            <w:tcW w:w="1249" w:type="pct"/>
            <w:vMerge/>
          </w:tcPr>
          <w:p w14:paraId="5F218F97" w14:textId="77777777" w:rsidR="003D0861" w:rsidRPr="00D46604" w:rsidRDefault="003D0861" w:rsidP="003D3CA5"/>
        </w:tc>
        <w:tc>
          <w:tcPr>
            <w:tcW w:w="3751" w:type="pct"/>
          </w:tcPr>
          <w:p w14:paraId="258E7D95" w14:textId="254D921A" w:rsidR="003D0861" w:rsidRPr="00216356" w:rsidRDefault="003D0861" w:rsidP="00216356">
            <w:pPr>
              <w:jc w:val="both"/>
            </w:pPr>
            <w:r w:rsidRPr="00216356">
              <w:t xml:space="preserve">Проверка соответствия параметров </w:t>
            </w:r>
            <w:r w:rsidR="000801B5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  <w:r w:rsidR="000801B5" w:rsidRPr="00216356">
              <w:t xml:space="preserve"> </w:t>
            </w:r>
            <w:r w:rsidRPr="00216356">
              <w:t>требованиям нормативно-технической документации</w:t>
            </w:r>
          </w:p>
        </w:tc>
      </w:tr>
      <w:tr w:rsidR="003D0861" w:rsidRPr="00D46604" w14:paraId="5430D53F" w14:textId="77777777" w:rsidTr="00216356">
        <w:trPr>
          <w:trHeight w:val="20"/>
        </w:trPr>
        <w:tc>
          <w:tcPr>
            <w:tcW w:w="1249" w:type="pct"/>
            <w:vMerge/>
          </w:tcPr>
          <w:p w14:paraId="1DC2C874" w14:textId="77777777" w:rsidR="003D0861" w:rsidRPr="00D46604" w:rsidRDefault="003D0861" w:rsidP="003D3CA5"/>
        </w:tc>
        <w:tc>
          <w:tcPr>
            <w:tcW w:w="3751" w:type="pct"/>
          </w:tcPr>
          <w:p w14:paraId="5490DB10" w14:textId="6755DCEB" w:rsidR="003D0861" w:rsidRPr="00216356" w:rsidRDefault="003D0861" w:rsidP="00216356">
            <w:pPr>
              <w:jc w:val="both"/>
            </w:pPr>
            <w:r w:rsidRPr="00216356">
              <w:t xml:space="preserve">Составление технической документации по результатам наладки </w:t>
            </w:r>
            <w:r w:rsidR="000801B5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6604" w14:paraId="66744EC7" w14:textId="77777777" w:rsidTr="00216356">
        <w:trPr>
          <w:trHeight w:val="20"/>
        </w:trPr>
        <w:tc>
          <w:tcPr>
            <w:tcW w:w="1249" w:type="pct"/>
            <w:vMerge w:val="restart"/>
          </w:tcPr>
          <w:p w14:paraId="7071A2F5" w14:textId="77777777" w:rsidR="003D0861" w:rsidRPr="00D46604" w:rsidDel="002A1D54" w:rsidRDefault="003D0861" w:rsidP="003D3CA5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умения</w:t>
            </w:r>
          </w:p>
        </w:tc>
        <w:tc>
          <w:tcPr>
            <w:tcW w:w="3751" w:type="pct"/>
          </w:tcPr>
          <w:p w14:paraId="52857F5F" w14:textId="77777777" w:rsidR="003D0861" w:rsidRPr="00216356" w:rsidRDefault="003D0861" w:rsidP="00216356">
            <w:pPr>
              <w:jc w:val="both"/>
            </w:pPr>
            <w:r w:rsidRPr="00216356">
              <w:t>Читать конструкторскую и технологическую документацию</w:t>
            </w:r>
          </w:p>
        </w:tc>
      </w:tr>
      <w:tr w:rsidR="004761A1" w:rsidRPr="00D46604" w14:paraId="443543C4" w14:textId="77777777" w:rsidTr="00216356">
        <w:trPr>
          <w:trHeight w:val="20"/>
        </w:trPr>
        <w:tc>
          <w:tcPr>
            <w:tcW w:w="1249" w:type="pct"/>
            <w:vMerge/>
          </w:tcPr>
          <w:p w14:paraId="543FBCB0" w14:textId="77777777" w:rsidR="004761A1" w:rsidRPr="00D46604" w:rsidDel="002A1D54" w:rsidRDefault="004761A1" w:rsidP="004761A1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2C368FBE" w14:textId="1A199948" w:rsidR="004761A1" w:rsidRPr="00216356" w:rsidRDefault="004761A1" w:rsidP="00216356">
            <w:pPr>
              <w:jc w:val="both"/>
            </w:pPr>
            <w:r w:rsidRPr="00216356">
              <w:t>Использовать персональную вычислительную технику для работы с файлами и прикладными программами</w:t>
            </w:r>
            <w:r w:rsidR="00E55436" w:rsidRPr="00216356">
              <w:t>, внешними носителями информации и устройствами ввода-вывода информации</w:t>
            </w:r>
          </w:p>
        </w:tc>
      </w:tr>
      <w:tr w:rsidR="004761A1" w:rsidRPr="00D46604" w14:paraId="419F094E" w14:textId="77777777" w:rsidTr="00216356">
        <w:trPr>
          <w:trHeight w:val="20"/>
        </w:trPr>
        <w:tc>
          <w:tcPr>
            <w:tcW w:w="1249" w:type="pct"/>
            <w:vMerge/>
          </w:tcPr>
          <w:p w14:paraId="30EB5205" w14:textId="77777777" w:rsidR="004761A1" w:rsidRPr="00D46604" w:rsidDel="002A1D54" w:rsidRDefault="004761A1" w:rsidP="004761A1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4EB645C2" w14:textId="26C9893E" w:rsidR="004761A1" w:rsidRPr="00216356" w:rsidRDefault="004761A1" w:rsidP="00216356">
            <w:pPr>
              <w:jc w:val="both"/>
            </w:pPr>
            <w:r w:rsidRPr="00216356">
              <w:t>Копировать, перемещать, сохранять, переименовывать, удалять, восстанавливать файлы</w:t>
            </w:r>
          </w:p>
        </w:tc>
      </w:tr>
      <w:tr w:rsidR="004761A1" w:rsidRPr="00D46604" w14:paraId="7385A1A8" w14:textId="77777777" w:rsidTr="00216356">
        <w:trPr>
          <w:trHeight w:val="20"/>
        </w:trPr>
        <w:tc>
          <w:tcPr>
            <w:tcW w:w="1249" w:type="pct"/>
            <w:vMerge/>
          </w:tcPr>
          <w:p w14:paraId="762AD017" w14:textId="77777777" w:rsidR="004761A1" w:rsidRPr="00D46604" w:rsidDel="002A1D54" w:rsidRDefault="004761A1" w:rsidP="004761A1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637DFDFC" w14:textId="1CA2E744" w:rsidR="004761A1" w:rsidRPr="00216356" w:rsidRDefault="004761A1" w:rsidP="00216356">
            <w:pPr>
              <w:jc w:val="both"/>
            </w:pPr>
            <w:r w:rsidRPr="00216356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4761A1" w:rsidRPr="00D46604" w14:paraId="1AA177BD" w14:textId="77777777" w:rsidTr="00216356">
        <w:trPr>
          <w:trHeight w:val="20"/>
        </w:trPr>
        <w:tc>
          <w:tcPr>
            <w:tcW w:w="1249" w:type="pct"/>
            <w:vMerge/>
          </w:tcPr>
          <w:p w14:paraId="54C2EF42" w14:textId="77777777" w:rsidR="004761A1" w:rsidRPr="00D46604" w:rsidDel="002A1D54" w:rsidRDefault="004761A1" w:rsidP="004761A1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55618E6B" w14:textId="308EEA14" w:rsidR="004761A1" w:rsidRPr="00216356" w:rsidRDefault="004761A1" w:rsidP="00216356">
            <w:pPr>
              <w:jc w:val="both"/>
            </w:pPr>
            <w:r w:rsidRPr="00216356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4761A1" w:rsidRPr="00D46604" w14:paraId="31A3E50E" w14:textId="77777777" w:rsidTr="00216356">
        <w:trPr>
          <w:trHeight w:val="20"/>
        </w:trPr>
        <w:tc>
          <w:tcPr>
            <w:tcW w:w="1249" w:type="pct"/>
            <w:vMerge/>
          </w:tcPr>
          <w:p w14:paraId="35AFA1DB" w14:textId="77777777" w:rsidR="004761A1" w:rsidRPr="00D46604" w:rsidDel="002A1D54" w:rsidRDefault="004761A1" w:rsidP="004761A1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2DE1270D" w14:textId="72A40B23" w:rsidR="004761A1" w:rsidRPr="00216356" w:rsidRDefault="004761A1" w:rsidP="00216356">
            <w:pPr>
              <w:jc w:val="both"/>
            </w:pPr>
            <w:r w:rsidRPr="00216356">
              <w:t xml:space="preserve">Искать в электронном архиве справочную информацию, конструкторские и технологические документы для выполнения технологических операций наладки </w:t>
            </w:r>
            <w:r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4761A1" w:rsidRPr="00D46604" w14:paraId="1A359CCD" w14:textId="77777777" w:rsidTr="00216356">
        <w:trPr>
          <w:trHeight w:val="20"/>
        </w:trPr>
        <w:tc>
          <w:tcPr>
            <w:tcW w:w="1249" w:type="pct"/>
            <w:vMerge/>
          </w:tcPr>
          <w:p w14:paraId="6892D403" w14:textId="77777777" w:rsidR="004761A1" w:rsidRPr="00D46604" w:rsidDel="002A1D54" w:rsidRDefault="004761A1" w:rsidP="004761A1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63DC6C5A" w14:textId="02FAACBE" w:rsidR="004761A1" w:rsidRPr="00216356" w:rsidRDefault="004761A1" w:rsidP="00216356">
            <w:pPr>
              <w:jc w:val="both"/>
            </w:pPr>
            <w:r w:rsidRPr="00216356">
              <w:t>Просматривать документы и их реквизиты в электронном архиве</w:t>
            </w:r>
          </w:p>
        </w:tc>
      </w:tr>
      <w:tr w:rsidR="004761A1" w:rsidRPr="00D46604" w14:paraId="06C08E09" w14:textId="77777777" w:rsidTr="00216356">
        <w:trPr>
          <w:trHeight w:val="20"/>
        </w:trPr>
        <w:tc>
          <w:tcPr>
            <w:tcW w:w="1249" w:type="pct"/>
            <w:vMerge/>
          </w:tcPr>
          <w:p w14:paraId="064970F5" w14:textId="77777777" w:rsidR="004761A1" w:rsidRPr="00D46604" w:rsidDel="002A1D54" w:rsidRDefault="004761A1" w:rsidP="004761A1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4A7F0A72" w14:textId="65C1B04A" w:rsidR="004761A1" w:rsidRPr="00216356" w:rsidRDefault="004761A1" w:rsidP="00216356">
            <w:pPr>
              <w:jc w:val="both"/>
            </w:pPr>
            <w:r w:rsidRPr="00216356">
              <w:t>Сохранять документы из электронного архива</w:t>
            </w:r>
          </w:p>
        </w:tc>
      </w:tr>
      <w:tr w:rsidR="003D0861" w:rsidRPr="00D40ABC" w14:paraId="4FB04459" w14:textId="77777777" w:rsidTr="00216356">
        <w:trPr>
          <w:trHeight w:val="20"/>
        </w:trPr>
        <w:tc>
          <w:tcPr>
            <w:tcW w:w="1249" w:type="pct"/>
            <w:vMerge/>
          </w:tcPr>
          <w:p w14:paraId="16FF1E62" w14:textId="77777777" w:rsidR="003D0861" w:rsidRPr="00D40ABC" w:rsidDel="002A1D54" w:rsidRDefault="003D0861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543D5344" w14:textId="5672D548" w:rsidR="003D0861" w:rsidRPr="00D40ABC" w:rsidRDefault="003D0861" w:rsidP="00BC3660">
            <w:pPr>
              <w:jc w:val="both"/>
            </w:pPr>
            <w:r w:rsidRPr="00D40ABC">
              <w:t xml:space="preserve">Выбирать </w:t>
            </w:r>
            <w:r w:rsidR="00BC3660" w:rsidRPr="00D40ABC">
              <w:t xml:space="preserve">электроизмерительное </w:t>
            </w:r>
            <w:r w:rsidRPr="00D40ABC">
              <w:t xml:space="preserve">оборудование для наладки </w:t>
            </w:r>
            <w:r w:rsidR="000801B5" w:rsidRPr="00D40ABC">
              <w:t>простых электронных модулей испытательных машин, установок и стендов</w:t>
            </w:r>
          </w:p>
        </w:tc>
      </w:tr>
      <w:tr w:rsidR="003D0861" w:rsidRPr="00D40ABC" w14:paraId="20B66E36" w14:textId="77777777" w:rsidTr="00216356">
        <w:trPr>
          <w:trHeight w:val="20"/>
        </w:trPr>
        <w:tc>
          <w:tcPr>
            <w:tcW w:w="1249" w:type="pct"/>
            <w:vMerge/>
          </w:tcPr>
          <w:p w14:paraId="383AF2B5" w14:textId="77777777" w:rsidR="003D0861" w:rsidRPr="00D40ABC" w:rsidDel="002A1D54" w:rsidRDefault="003D0861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487DE491" w14:textId="470C014E" w:rsidR="003D0861" w:rsidRPr="00D40ABC" w:rsidRDefault="003D0861" w:rsidP="00216356">
            <w:pPr>
              <w:jc w:val="both"/>
            </w:pPr>
            <w:r w:rsidRPr="00D40ABC">
              <w:t xml:space="preserve">Использовать слесарно-монтажный инструмент для наладки </w:t>
            </w:r>
            <w:r w:rsidR="000801B5" w:rsidRPr="00D40ABC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0ABC" w14:paraId="4AD83597" w14:textId="77777777" w:rsidTr="00216356">
        <w:trPr>
          <w:trHeight w:val="20"/>
        </w:trPr>
        <w:tc>
          <w:tcPr>
            <w:tcW w:w="1249" w:type="pct"/>
            <w:vMerge/>
          </w:tcPr>
          <w:p w14:paraId="11AED7CD" w14:textId="77777777" w:rsidR="003D0861" w:rsidRPr="00D40ABC" w:rsidDel="002A1D54" w:rsidRDefault="003D0861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7B998034" w14:textId="7B86BC4F" w:rsidR="003D0861" w:rsidRPr="00D40ABC" w:rsidRDefault="003D0861" w:rsidP="00216356">
            <w:pPr>
              <w:jc w:val="both"/>
            </w:pPr>
            <w:r w:rsidRPr="00D40ABC">
              <w:t xml:space="preserve">Собирать измерительные цепи для регулировки электрических параметров </w:t>
            </w:r>
            <w:r w:rsidR="000801B5" w:rsidRPr="00D40ABC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0ABC" w14:paraId="194B88E1" w14:textId="77777777" w:rsidTr="00216356">
        <w:trPr>
          <w:trHeight w:val="20"/>
        </w:trPr>
        <w:tc>
          <w:tcPr>
            <w:tcW w:w="1249" w:type="pct"/>
            <w:vMerge/>
          </w:tcPr>
          <w:p w14:paraId="638CAE81" w14:textId="77777777" w:rsidR="003D0861" w:rsidRPr="00D40ABC" w:rsidDel="002A1D54" w:rsidRDefault="003D0861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270F8419" w14:textId="0E6CFFD5" w:rsidR="003D0861" w:rsidRPr="00D40ABC" w:rsidRDefault="003D0861" w:rsidP="00BC3660">
            <w:pPr>
              <w:jc w:val="both"/>
            </w:pPr>
            <w:r w:rsidRPr="00D40ABC">
              <w:rPr>
                <w:rFonts w:eastAsia="Calibri"/>
              </w:rPr>
              <w:t xml:space="preserve">Настраивать </w:t>
            </w:r>
            <w:r w:rsidR="00BC3660" w:rsidRPr="00D40ABC">
              <w:rPr>
                <w:rFonts w:eastAsia="Calibri"/>
              </w:rPr>
              <w:t xml:space="preserve">электроизмерительное </w:t>
            </w:r>
            <w:r w:rsidRPr="00D40ABC">
              <w:rPr>
                <w:rFonts w:eastAsia="Calibri"/>
              </w:rPr>
              <w:t xml:space="preserve">оборудование для наладки </w:t>
            </w:r>
            <w:r w:rsidR="000801B5" w:rsidRPr="00D40ABC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0ABC" w14:paraId="5F2A7143" w14:textId="77777777" w:rsidTr="00216356">
        <w:trPr>
          <w:trHeight w:val="20"/>
        </w:trPr>
        <w:tc>
          <w:tcPr>
            <w:tcW w:w="1249" w:type="pct"/>
            <w:vMerge/>
          </w:tcPr>
          <w:p w14:paraId="01CED265" w14:textId="77777777" w:rsidR="003D0861" w:rsidRPr="00D40ABC" w:rsidDel="002A1D54" w:rsidRDefault="003D0861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766A1812" w14:textId="48900E11" w:rsidR="00AC42BB" w:rsidRPr="00D40ABC" w:rsidRDefault="00BC3660" w:rsidP="00BC3660">
            <w:pPr>
              <w:jc w:val="both"/>
            </w:pPr>
            <w:r w:rsidRPr="00D40ABC">
              <w:t xml:space="preserve">Проводить измерения электрических параметров </w:t>
            </w:r>
            <w:r w:rsidR="000801B5" w:rsidRPr="00D40ABC">
              <w:t>простых электронных модулей испытательных машин, установок и стендов</w:t>
            </w:r>
            <w:r w:rsidR="00AC42BB" w:rsidRPr="00D40ABC">
              <w:t xml:space="preserve"> с использованием компьютерно-измерительных систем</w:t>
            </w:r>
          </w:p>
        </w:tc>
      </w:tr>
      <w:tr w:rsidR="003D0861" w:rsidRPr="00D40ABC" w14:paraId="03A66948" w14:textId="77777777" w:rsidTr="00216356">
        <w:trPr>
          <w:trHeight w:val="20"/>
        </w:trPr>
        <w:tc>
          <w:tcPr>
            <w:tcW w:w="1249" w:type="pct"/>
            <w:vMerge/>
          </w:tcPr>
          <w:p w14:paraId="7A47F885" w14:textId="77777777" w:rsidR="003D0861" w:rsidRPr="00D40ABC" w:rsidDel="002A1D54" w:rsidRDefault="003D0861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3615F6B6" w14:textId="34CC6D70" w:rsidR="003D0861" w:rsidRPr="00D40ABC" w:rsidRDefault="003D0861" w:rsidP="00216356">
            <w:pPr>
              <w:jc w:val="both"/>
            </w:pPr>
            <w:r w:rsidRPr="00D40ABC">
              <w:t xml:space="preserve">Тестировать работоспособность </w:t>
            </w:r>
            <w:r w:rsidR="000801B5" w:rsidRPr="00D40ABC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3D0861" w:rsidRPr="00D40ABC" w14:paraId="397DA16C" w14:textId="77777777" w:rsidTr="00216356">
        <w:trPr>
          <w:trHeight w:val="20"/>
        </w:trPr>
        <w:tc>
          <w:tcPr>
            <w:tcW w:w="1249" w:type="pct"/>
            <w:vMerge/>
          </w:tcPr>
          <w:p w14:paraId="2221955F" w14:textId="77777777" w:rsidR="003D0861" w:rsidRPr="00D40ABC" w:rsidDel="002A1D54" w:rsidRDefault="003D0861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7D6C2969" w14:textId="0F97F3F5" w:rsidR="003D0861" w:rsidRPr="00D40ABC" w:rsidRDefault="003D0861" w:rsidP="00216356">
            <w:pPr>
              <w:jc w:val="both"/>
            </w:pPr>
            <w:r w:rsidRPr="00D40ABC">
              <w:t xml:space="preserve">Регистрировать параметры </w:t>
            </w:r>
            <w:r w:rsidR="000801B5" w:rsidRPr="00D40ABC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BF093C" w:rsidRPr="00D40ABC" w14:paraId="42AACA55" w14:textId="77777777" w:rsidTr="00216356">
        <w:trPr>
          <w:trHeight w:val="20"/>
        </w:trPr>
        <w:tc>
          <w:tcPr>
            <w:tcW w:w="1249" w:type="pct"/>
            <w:vMerge/>
          </w:tcPr>
          <w:p w14:paraId="11220254" w14:textId="77777777" w:rsidR="00BF093C" w:rsidRPr="00D40ABC" w:rsidDel="002A1D54" w:rsidRDefault="00BF093C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60C00C75" w14:textId="7667ADF0" w:rsidR="00BF093C" w:rsidRPr="00D40ABC" w:rsidRDefault="00BC3660" w:rsidP="00216356">
            <w:pPr>
              <w:jc w:val="both"/>
            </w:pPr>
            <w:r w:rsidRPr="00D40ABC">
              <w:t>Проводить</w:t>
            </w:r>
            <w:r w:rsidR="00BF093C" w:rsidRPr="00D40ABC">
              <w:t xml:space="preserve"> измерения механических параметров </w:t>
            </w:r>
            <w:r w:rsidR="00AD6F91" w:rsidRPr="00D40ABC">
              <w:t>простых</w:t>
            </w:r>
            <w:r w:rsidR="00BF093C" w:rsidRPr="00D40ABC">
              <w:t xml:space="preserve"> электронных модулей испытательных машин, установок и стендов</w:t>
            </w:r>
          </w:p>
        </w:tc>
      </w:tr>
      <w:tr w:rsidR="004066B8" w:rsidRPr="00D40ABC" w14:paraId="392E659F" w14:textId="77777777" w:rsidTr="00216356">
        <w:trPr>
          <w:trHeight w:val="20"/>
        </w:trPr>
        <w:tc>
          <w:tcPr>
            <w:tcW w:w="1249" w:type="pct"/>
            <w:vMerge/>
          </w:tcPr>
          <w:p w14:paraId="5F908407" w14:textId="77777777" w:rsidR="004066B8" w:rsidRPr="00D40ABC" w:rsidDel="002A1D54" w:rsidRDefault="004066B8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4625F4D5" w14:textId="0288D57D" w:rsidR="004066B8" w:rsidRPr="00D40ABC" w:rsidRDefault="004066B8" w:rsidP="00216356">
            <w:pPr>
              <w:jc w:val="both"/>
            </w:pPr>
            <w:r w:rsidRPr="00D40ABC">
              <w:t xml:space="preserve">Создавать электронные таблицы, выполнять вычисления и обработку данных по результатам </w:t>
            </w:r>
            <w:r w:rsidR="00BC3660" w:rsidRPr="00D40ABC">
              <w:t>измерений</w:t>
            </w:r>
            <w:r w:rsidR="00BC3660" w:rsidRPr="00D40ABC" w:rsidDel="00BC3660">
              <w:t xml:space="preserve"> </w:t>
            </w:r>
            <w:r w:rsidRPr="00D40ABC">
              <w:t xml:space="preserve">электрических параметров </w:t>
            </w:r>
            <w:r w:rsidRPr="00D40ABC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  <w:r w:rsidR="00FA79E6" w:rsidRPr="00D40ABC">
              <w:rPr>
                <w:rFonts w:eastAsia="Calibri"/>
              </w:rPr>
              <w:t xml:space="preserve"> </w:t>
            </w:r>
            <w:r w:rsidR="00FA79E6" w:rsidRPr="00D40ABC">
              <w:t>с использованием прикладных компьютерных программ</w:t>
            </w:r>
          </w:p>
        </w:tc>
      </w:tr>
      <w:tr w:rsidR="003D0861" w:rsidRPr="00D46604" w14:paraId="47563A8B" w14:textId="77777777" w:rsidTr="00216356">
        <w:trPr>
          <w:trHeight w:val="20"/>
        </w:trPr>
        <w:tc>
          <w:tcPr>
            <w:tcW w:w="1249" w:type="pct"/>
            <w:vMerge/>
          </w:tcPr>
          <w:p w14:paraId="23A684E0" w14:textId="77777777" w:rsidR="003D0861" w:rsidRPr="00D46604" w:rsidDel="002A1D54" w:rsidRDefault="003D0861" w:rsidP="003D3CA5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46445AA5" w14:textId="438173BE" w:rsidR="003D0861" w:rsidRPr="00216356" w:rsidRDefault="003D0861" w:rsidP="00216356">
            <w:pPr>
              <w:jc w:val="both"/>
            </w:pPr>
            <w:r w:rsidRPr="00216356">
              <w:t xml:space="preserve">Подготавливать документацию по результатам наладки </w:t>
            </w:r>
            <w:r w:rsidR="000801B5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  <w:r w:rsidR="00AC42BB" w:rsidRPr="00216356">
              <w:rPr>
                <w:rFonts w:eastAsia="Calibri"/>
              </w:rPr>
              <w:t xml:space="preserve"> </w:t>
            </w:r>
            <w:r w:rsidR="00AC42BB" w:rsidRPr="00216356">
              <w:t>с использованием прикладных компьютерных программ</w:t>
            </w:r>
          </w:p>
        </w:tc>
      </w:tr>
      <w:tr w:rsidR="003D0861" w:rsidRPr="00D46604" w14:paraId="1681DA18" w14:textId="77777777" w:rsidTr="00216356">
        <w:trPr>
          <w:trHeight w:val="20"/>
        </w:trPr>
        <w:tc>
          <w:tcPr>
            <w:tcW w:w="1249" w:type="pct"/>
            <w:vMerge w:val="restart"/>
          </w:tcPr>
          <w:p w14:paraId="5210AEBA" w14:textId="77777777" w:rsidR="003D0861" w:rsidRPr="00D46604" w:rsidDel="002A1D54" w:rsidRDefault="003D0861" w:rsidP="003D3CA5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знания</w:t>
            </w:r>
          </w:p>
        </w:tc>
        <w:tc>
          <w:tcPr>
            <w:tcW w:w="3751" w:type="pct"/>
          </w:tcPr>
          <w:p w14:paraId="650BF34E" w14:textId="2DE890A3" w:rsidR="003D0861" w:rsidRPr="00216356" w:rsidRDefault="003D0861" w:rsidP="00216356">
            <w:pPr>
              <w:jc w:val="both"/>
            </w:pPr>
            <w:r w:rsidRPr="00216356">
              <w:t xml:space="preserve">Назначение, виды, последовательность проведения работ </w:t>
            </w:r>
            <w:r w:rsidR="00AD6F91">
              <w:t xml:space="preserve">по наладке </w:t>
            </w:r>
            <w:r w:rsidR="00396E11"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F1387D" w:rsidRPr="00D46604" w14:paraId="357D2016" w14:textId="77777777" w:rsidTr="00216356">
        <w:trPr>
          <w:trHeight w:val="20"/>
        </w:trPr>
        <w:tc>
          <w:tcPr>
            <w:tcW w:w="1249" w:type="pct"/>
            <w:vMerge/>
          </w:tcPr>
          <w:p w14:paraId="10C35E53" w14:textId="77777777" w:rsidR="00F1387D" w:rsidRPr="00D46604" w:rsidDel="002A1D54" w:rsidRDefault="00F1387D" w:rsidP="00F1387D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32064476" w14:textId="08E2258C" w:rsidR="00F1387D" w:rsidRPr="00216356" w:rsidRDefault="00F1387D" w:rsidP="00216356">
            <w:pPr>
              <w:jc w:val="both"/>
            </w:pPr>
            <w:r w:rsidRPr="00216356">
              <w:t>Порядок работы с персональной вычислительной техникой</w:t>
            </w:r>
          </w:p>
        </w:tc>
      </w:tr>
      <w:tr w:rsidR="00F1387D" w:rsidRPr="00D46604" w14:paraId="14EF7F06" w14:textId="77777777" w:rsidTr="00216356">
        <w:trPr>
          <w:trHeight w:val="20"/>
        </w:trPr>
        <w:tc>
          <w:tcPr>
            <w:tcW w:w="1249" w:type="pct"/>
            <w:vMerge/>
          </w:tcPr>
          <w:p w14:paraId="20F062D6" w14:textId="77777777" w:rsidR="00F1387D" w:rsidRPr="00D46604" w:rsidDel="002A1D54" w:rsidRDefault="00F1387D" w:rsidP="00F1387D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410C6E47" w14:textId="66C71511" w:rsidR="00F1387D" w:rsidRPr="00216356" w:rsidRDefault="00F1387D" w:rsidP="00216356">
            <w:pPr>
              <w:jc w:val="both"/>
            </w:pPr>
            <w:r w:rsidRPr="00216356">
              <w:t>Порядок работы с файловой системой</w:t>
            </w:r>
          </w:p>
        </w:tc>
      </w:tr>
      <w:tr w:rsidR="00F1387D" w:rsidRPr="00D46604" w14:paraId="19C56E4D" w14:textId="77777777" w:rsidTr="00216356">
        <w:trPr>
          <w:trHeight w:val="20"/>
        </w:trPr>
        <w:tc>
          <w:tcPr>
            <w:tcW w:w="1249" w:type="pct"/>
            <w:vMerge/>
          </w:tcPr>
          <w:p w14:paraId="3992B241" w14:textId="77777777" w:rsidR="00F1387D" w:rsidRPr="00D46604" w:rsidDel="002A1D54" w:rsidRDefault="00F1387D" w:rsidP="00F1387D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4BCD305E" w14:textId="7E8029A1" w:rsidR="00F1387D" w:rsidRPr="00216356" w:rsidRDefault="00F1387D" w:rsidP="00216356">
            <w:pPr>
              <w:jc w:val="both"/>
            </w:pPr>
            <w:r w:rsidRPr="00216356">
              <w:t>Основные форматы представления электронной графической и текстовой информации</w:t>
            </w:r>
          </w:p>
        </w:tc>
      </w:tr>
      <w:tr w:rsidR="00F1387D" w:rsidRPr="00D46604" w14:paraId="5929DBDA" w14:textId="77777777" w:rsidTr="00216356">
        <w:trPr>
          <w:trHeight w:val="20"/>
        </w:trPr>
        <w:tc>
          <w:tcPr>
            <w:tcW w:w="1249" w:type="pct"/>
            <w:vMerge/>
          </w:tcPr>
          <w:p w14:paraId="155971DB" w14:textId="77777777" w:rsidR="00F1387D" w:rsidRPr="00D46604" w:rsidDel="002A1D54" w:rsidRDefault="00F1387D" w:rsidP="00F1387D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2371A093" w14:textId="15C9FA61" w:rsidR="00F1387D" w:rsidRPr="00216356" w:rsidRDefault="00F1387D" w:rsidP="00216356">
            <w:pPr>
              <w:jc w:val="both"/>
            </w:pPr>
            <w:r w:rsidRPr="00216356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F1387D" w:rsidRPr="00D46604" w14:paraId="6920FE6F" w14:textId="77777777" w:rsidTr="00216356">
        <w:trPr>
          <w:trHeight w:val="20"/>
        </w:trPr>
        <w:tc>
          <w:tcPr>
            <w:tcW w:w="1249" w:type="pct"/>
            <w:vMerge/>
          </w:tcPr>
          <w:p w14:paraId="5164FDAB" w14:textId="77777777" w:rsidR="00F1387D" w:rsidRPr="00D46604" w:rsidDel="002A1D54" w:rsidRDefault="00F1387D" w:rsidP="00F1387D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2A64691B" w14:textId="00971C81" w:rsidR="00F1387D" w:rsidRPr="00216356" w:rsidRDefault="00F1387D" w:rsidP="00216356">
            <w:pPr>
              <w:jc w:val="both"/>
            </w:pPr>
            <w:r w:rsidRPr="00216356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F1387D" w:rsidRPr="00D46604" w14:paraId="66CD276B" w14:textId="77777777" w:rsidTr="00216356">
        <w:trPr>
          <w:trHeight w:val="20"/>
        </w:trPr>
        <w:tc>
          <w:tcPr>
            <w:tcW w:w="1249" w:type="pct"/>
            <w:vMerge/>
          </w:tcPr>
          <w:p w14:paraId="3907E147" w14:textId="77777777" w:rsidR="00F1387D" w:rsidRPr="00D46604" w:rsidDel="002A1D54" w:rsidRDefault="00F1387D" w:rsidP="00F1387D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7E5A3C6D" w14:textId="402D3C5B" w:rsidR="00F1387D" w:rsidRPr="00216356" w:rsidRDefault="00F1387D" w:rsidP="00216356">
            <w:pPr>
              <w:jc w:val="both"/>
            </w:pPr>
            <w:r w:rsidRPr="00216356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1387D" w:rsidRPr="00D46604" w14:paraId="08C02F0D" w14:textId="77777777" w:rsidTr="00216356">
        <w:trPr>
          <w:trHeight w:val="20"/>
        </w:trPr>
        <w:tc>
          <w:tcPr>
            <w:tcW w:w="1249" w:type="pct"/>
            <w:vMerge/>
          </w:tcPr>
          <w:p w14:paraId="04F42079" w14:textId="77777777" w:rsidR="00F1387D" w:rsidRPr="00D46604" w:rsidDel="002A1D54" w:rsidRDefault="00F1387D" w:rsidP="00F1387D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248E78E2" w14:textId="22715171" w:rsidR="00F1387D" w:rsidRPr="00216356" w:rsidRDefault="00F1387D" w:rsidP="00216356">
            <w:pPr>
              <w:jc w:val="both"/>
            </w:pPr>
            <w:r w:rsidRPr="00216356">
              <w:t>Порядок работы с электронным архивом технической документации</w:t>
            </w:r>
          </w:p>
        </w:tc>
      </w:tr>
      <w:tr w:rsidR="00F1387D" w:rsidRPr="00D46604" w14:paraId="65518A24" w14:textId="77777777" w:rsidTr="00216356">
        <w:trPr>
          <w:trHeight w:val="20"/>
        </w:trPr>
        <w:tc>
          <w:tcPr>
            <w:tcW w:w="1249" w:type="pct"/>
            <w:vMerge/>
          </w:tcPr>
          <w:p w14:paraId="1683C6D9" w14:textId="77777777" w:rsidR="00F1387D" w:rsidRPr="00D46604" w:rsidDel="002A1D54" w:rsidRDefault="00F1387D" w:rsidP="00F1387D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58703FEF" w14:textId="704E2DF2" w:rsidR="00F1387D" w:rsidRPr="00216356" w:rsidRDefault="00F1387D" w:rsidP="00216356">
            <w:pPr>
              <w:jc w:val="both"/>
            </w:pPr>
            <w:r w:rsidRPr="00216356">
              <w:t>Прикладные компьютерные программы для создания текстовых документов: наименования, возможности и порядок работы в них</w:t>
            </w:r>
          </w:p>
        </w:tc>
      </w:tr>
      <w:tr w:rsidR="00D96CA4" w:rsidRPr="00D46604" w14:paraId="3EB1C19C" w14:textId="77777777" w:rsidTr="00216356">
        <w:trPr>
          <w:trHeight w:val="20"/>
        </w:trPr>
        <w:tc>
          <w:tcPr>
            <w:tcW w:w="1249" w:type="pct"/>
            <w:vMerge/>
          </w:tcPr>
          <w:p w14:paraId="0E988DA2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0D7E3B33" w14:textId="6D105D50" w:rsidR="00D96CA4" w:rsidRPr="00216356" w:rsidRDefault="00D96CA4" w:rsidP="00216356">
            <w:pPr>
              <w:jc w:val="both"/>
            </w:pPr>
            <w:r w:rsidRPr="00216356">
              <w:t xml:space="preserve">Назначение, конструктивные особенности, принцип действия </w:t>
            </w:r>
            <w:r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D96CA4" w:rsidRPr="00D46604" w14:paraId="177B5806" w14:textId="77777777" w:rsidTr="00216356">
        <w:trPr>
          <w:trHeight w:val="20"/>
        </w:trPr>
        <w:tc>
          <w:tcPr>
            <w:tcW w:w="1249" w:type="pct"/>
            <w:vMerge/>
          </w:tcPr>
          <w:p w14:paraId="445D4C59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4A46C188" w14:textId="295E1BB0" w:rsidR="00D96CA4" w:rsidRPr="00216356" w:rsidRDefault="00D96CA4" w:rsidP="00216356">
            <w:pPr>
              <w:jc w:val="both"/>
            </w:pPr>
            <w:r w:rsidRPr="00216356">
              <w:t xml:space="preserve">Технические требования, предъявляемые к </w:t>
            </w:r>
            <w:r w:rsidR="004069EA" w:rsidRPr="00216356">
              <w:rPr>
                <w:rFonts w:eastAsia="Calibri"/>
              </w:rPr>
              <w:t>простым</w:t>
            </w:r>
            <w:r w:rsidRPr="00216356">
              <w:rPr>
                <w:rFonts w:eastAsia="Calibri"/>
              </w:rPr>
              <w:t xml:space="preserve"> электронны</w:t>
            </w:r>
            <w:r w:rsidR="00AD6F91">
              <w:rPr>
                <w:rFonts w:eastAsia="Calibri"/>
              </w:rPr>
              <w:t>м</w:t>
            </w:r>
            <w:r w:rsidRPr="00216356">
              <w:rPr>
                <w:rFonts w:eastAsia="Calibri"/>
              </w:rPr>
              <w:t xml:space="preserve"> модулям испытательных машин, установок и стендов</w:t>
            </w:r>
          </w:p>
        </w:tc>
      </w:tr>
      <w:tr w:rsidR="00D96CA4" w:rsidRPr="00D46604" w14:paraId="4E8F3C5F" w14:textId="77777777" w:rsidTr="00216356">
        <w:trPr>
          <w:trHeight w:val="20"/>
        </w:trPr>
        <w:tc>
          <w:tcPr>
            <w:tcW w:w="1249" w:type="pct"/>
            <w:vMerge/>
          </w:tcPr>
          <w:p w14:paraId="71EC9AF2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1D011BAB" w14:textId="4FA1A08A" w:rsidR="00D96CA4" w:rsidRPr="00216356" w:rsidRDefault="00D96CA4" w:rsidP="00216356">
            <w:pPr>
              <w:jc w:val="both"/>
            </w:pPr>
            <w:r w:rsidRPr="00216356">
              <w:t xml:space="preserve">Виды и типы электрических схем, правила их чтения и </w:t>
            </w:r>
            <w:r w:rsidR="007C165E" w:rsidRPr="00216356">
              <w:t>оформления</w:t>
            </w:r>
          </w:p>
        </w:tc>
      </w:tr>
      <w:tr w:rsidR="00D96CA4" w:rsidRPr="00D46604" w14:paraId="50A73657" w14:textId="77777777" w:rsidTr="00216356">
        <w:trPr>
          <w:trHeight w:val="20"/>
        </w:trPr>
        <w:tc>
          <w:tcPr>
            <w:tcW w:w="1249" w:type="pct"/>
            <w:vMerge/>
          </w:tcPr>
          <w:p w14:paraId="680BECC3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2C86F664" w14:textId="77777777" w:rsidR="00D96CA4" w:rsidRPr="00216356" w:rsidRDefault="00D96CA4" w:rsidP="00216356">
            <w:pPr>
              <w:jc w:val="both"/>
            </w:pPr>
            <w:r w:rsidRPr="00216356">
              <w:t>Условные графические обозначения электрорадиоэлементов на электрических схемах</w:t>
            </w:r>
          </w:p>
        </w:tc>
      </w:tr>
      <w:tr w:rsidR="00D96CA4" w:rsidRPr="00D46604" w14:paraId="6D48EE51" w14:textId="77777777" w:rsidTr="00216356">
        <w:trPr>
          <w:trHeight w:val="20"/>
        </w:trPr>
        <w:tc>
          <w:tcPr>
            <w:tcW w:w="1249" w:type="pct"/>
            <w:vMerge/>
          </w:tcPr>
          <w:p w14:paraId="39DC838B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5BAF4077" w14:textId="069F3C3D" w:rsidR="00D96CA4" w:rsidRPr="00216356" w:rsidRDefault="00D96CA4" w:rsidP="00BC3660">
            <w:pPr>
              <w:jc w:val="both"/>
            </w:pPr>
            <w:r w:rsidRPr="00216356">
              <w:t xml:space="preserve">Основы теории </w:t>
            </w:r>
            <w:r w:rsidR="00BC3660">
              <w:t xml:space="preserve">электроизмерений </w:t>
            </w:r>
            <w:r w:rsidRPr="00216356">
              <w:t xml:space="preserve"> в объеме выполняемых работ</w:t>
            </w:r>
          </w:p>
        </w:tc>
      </w:tr>
      <w:tr w:rsidR="00D96CA4" w:rsidRPr="00D46604" w14:paraId="363AD4ED" w14:textId="77777777" w:rsidTr="00216356">
        <w:trPr>
          <w:trHeight w:val="20"/>
        </w:trPr>
        <w:tc>
          <w:tcPr>
            <w:tcW w:w="1249" w:type="pct"/>
            <w:vMerge/>
          </w:tcPr>
          <w:p w14:paraId="21EB9882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66466919" w14:textId="38BF2736" w:rsidR="00D96CA4" w:rsidRPr="00216356" w:rsidRDefault="00D96CA4" w:rsidP="00216356">
            <w:pPr>
              <w:jc w:val="both"/>
            </w:pPr>
            <w:r w:rsidRPr="00216356">
              <w:t xml:space="preserve">Методы и способы электрической и механической регулировки </w:t>
            </w:r>
            <w:r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D96CA4" w:rsidRPr="00D46604" w14:paraId="57BB7F75" w14:textId="77777777" w:rsidTr="00216356">
        <w:trPr>
          <w:trHeight w:val="20"/>
        </w:trPr>
        <w:tc>
          <w:tcPr>
            <w:tcW w:w="1249" w:type="pct"/>
            <w:vMerge/>
          </w:tcPr>
          <w:p w14:paraId="0A0750B5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55AFE39A" w14:textId="1CC5FB53" w:rsidR="00D96CA4" w:rsidRPr="00216356" w:rsidRDefault="00D96CA4" w:rsidP="00216356">
            <w:pPr>
              <w:jc w:val="both"/>
            </w:pPr>
            <w:r w:rsidRPr="00216356">
              <w:t xml:space="preserve">Правила </w:t>
            </w:r>
            <w:r w:rsidR="00020512">
              <w:t>выполнения</w:t>
            </w:r>
            <w:r w:rsidRPr="00216356">
              <w:t>, способы и приемы измерения электрических параметров простых электронных модулей испытательных машин, установок и стендов в низкочастотном диапазоне</w:t>
            </w:r>
          </w:p>
        </w:tc>
      </w:tr>
      <w:tr w:rsidR="00D96CA4" w:rsidRPr="00D46604" w14:paraId="2C9D45C5" w14:textId="77777777" w:rsidTr="00216356">
        <w:trPr>
          <w:trHeight w:val="20"/>
        </w:trPr>
        <w:tc>
          <w:tcPr>
            <w:tcW w:w="1249" w:type="pct"/>
            <w:vMerge/>
          </w:tcPr>
          <w:p w14:paraId="6A6A60B7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0E0D3B01" w14:textId="72349E45" w:rsidR="00D96CA4" w:rsidRPr="00216356" w:rsidRDefault="00D96CA4" w:rsidP="004779E6">
            <w:pPr>
              <w:jc w:val="both"/>
            </w:pPr>
            <w:r w:rsidRPr="00216356">
              <w:t xml:space="preserve">Прикладные компьютерные программы для </w:t>
            </w:r>
            <w:r w:rsidR="004779E6">
              <w:t>электроизмерений</w:t>
            </w:r>
            <w:r w:rsidRPr="00216356">
              <w:t>: наименования, возможности и порядок работы в них</w:t>
            </w:r>
          </w:p>
        </w:tc>
      </w:tr>
      <w:tr w:rsidR="00D96CA4" w:rsidRPr="00D46604" w14:paraId="075DC3B7" w14:textId="77777777" w:rsidTr="00216356">
        <w:trPr>
          <w:trHeight w:val="20"/>
        </w:trPr>
        <w:tc>
          <w:tcPr>
            <w:tcW w:w="1249" w:type="pct"/>
            <w:vMerge/>
          </w:tcPr>
          <w:p w14:paraId="4F1596A7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0A4154C5" w14:textId="02B6D6B9" w:rsidR="00D96CA4" w:rsidRPr="00216356" w:rsidRDefault="004066B8" w:rsidP="00216356">
            <w:pPr>
              <w:jc w:val="both"/>
            </w:pPr>
            <w:r w:rsidRPr="00216356">
              <w:t>Порядок</w:t>
            </w:r>
            <w:r w:rsidR="00D96CA4" w:rsidRPr="00216356">
              <w:t xml:space="preserve"> работы с картами и диаграммами напряжений</w:t>
            </w:r>
          </w:p>
        </w:tc>
      </w:tr>
      <w:tr w:rsidR="00D96CA4" w:rsidRPr="00D46604" w14:paraId="304B66DD" w14:textId="77777777" w:rsidTr="00216356">
        <w:trPr>
          <w:trHeight w:val="20"/>
        </w:trPr>
        <w:tc>
          <w:tcPr>
            <w:tcW w:w="1249" w:type="pct"/>
            <w:vMerge/>
          </w:tcPr>
          <w:p w14:paraId="3329F529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6BAEE9C7" w14:textId="1B0D26C5" w:rsidR="00D96CA4" w:rsidRPr="00216356" w:rsidRDefault="00D96CA4" w:rsidP="00BC3660">
            <w:pPr>
              <w:jc w:val="both"/>
            </w:pPr>
            <w:r w:rsidRPr="00216356">
              <w:t xml:space="preserve">Устройство, принцип действия </w:t>
            </w:r>
            <w:r w:rsidR="00BC3660" w:rsidRPr="00C7462B">
              <w:t>электроизмерительного</w:t>
            </w:r>
            <w:r w:rsidR="00BC3660">
              <w:t xml:space="preserve"> </w:t>
            </w:r>
            <w:r w:rsidRPr="00216356">
              <w:t>оборудовани</w:t>
            </w:r>
            <w:r w:rsidR="006F27B0">
              <w:t>я</w:t>
            </w:r>
            <w:r w:rsidRPr="00216356">
              <w:t xml:space="preserve"> для </w:t>
            </w:r>
            <w:r w:rsidR="00703DAD" w:rsidRPr="00216356">
              <w:t>наладки</w:t>
            </w:r>
            <w:r w:rsidR="00703DAD" w:rsidRPr="00D40ABC">
              <w:t xml:space="preserve"> </w:t>
            </w:r>
            <w:r w:rsidRPr="00D40ABC">
              <w:t>простых электронных модулей испытательных машин, установок и стендов</w:t>
            </w:r>
            <w:r w:rsidR="006F27B0" w:rsidRPr="00D40ABC">
              <w:t xml:space="preserve">, </w:t>
            </w:r>
            <w:r w:rsidR="006F27B0" w:rsidRPr="00216356">
              <w:t>правила работы с</w:t>
            </w:r>
            <w:r w:rsidR="006F27B0">
              <w:t xml:space="preserve"> ним</w:t>
            </w:r>
          </w:p>
        </w:tc>
      </w:tr>
      <w:tr w:rsidR="00D96CA4" w:rsidRPr="00D46604" w14:paraId="40C7A5F5" w14:textId="77777777" w:rsidTr="00216356">
        <w:trPr>
          <w:trHeight w:val="20"/>
        </w:trPr>
        <w:tc>
          <w:tcPr>
            <w:tcW w:w="1249" w:type="pct"/>
            <w:vMerge/>
          </w:tcPr>
          <w:p w14:paraId="57B5F198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7A022EBB" w14:textId="62951B0C" w:rsidR="00D96CA4" w:rsidRPr="00216356" w:rsidRDefault="00D96CA4" w:rsidP="00BC3660">
            <w:pPr>
              <w:jc w:val="both"/>
            </w:pPr>
            <w:r w:rsidRPr="00216356">
              <w:t>Последовательность настройки</w:t>
            </w:r>
            <w:r w:rsidR="00EF3599" w:rsidRPr="00216356">
              <w:t xml:space="preserve"> </w:t>
            </w:r>
            <w:r w:rsidR="00BC3660" w:rsidRPr="00C7462B">
              <w:t>электроизмерительного</w:t>
            </w:r>
            <w:r w:rsidR="00BC3660">
              <w:t xml:space="preserve"> </w:t>
            </w:r>
            <w:r w:rsidR="00EF3599" w:rsidRPr="00216356">
              <w:t>оборудования</w:t>
            </w:r>
            <w:r w:rsidRPr="00216356">
              <w:t xml:space="preserve"> для наладки </w:t>
            </w:r>
            <w:r w:rsidRPr="00D40ABC">
              <w:t>простых электронных модулей испытательных машин, установок и стендов</w:t>
            </w:r>
          </w:p>
        </w:tc>
      </w:tr>
      <w:tr w:rsidR="00D96CA4" w:rsidRPr="00D46604" w14:paraId="62C7ECD9" w14:textId="77777777" w:rsidTr="00216356">
        <w:trPr>
          <w:trHeight w:val="20"/>
        </w:trPr>
        <w:tc>
          <w:tcPr>
            <w:tcW w:w="1249" w:type="pct"/>
            <w:vMerge/>
          </w:tcPr>
          <w:p w14:paraId="174A4741" w14:textId="77777777" w:rsidR="00D96CA4" w:rsidRPr="00D46604" w:rsidDel="002A1D54" w:rsidRDefault="00D96CA4" w:rsidP="00D96CA4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179C5079" w14:textId="55F09E47" w:rsidR="00D96CA4" w:rsidRPr="00216356" w:rsidRDefault="00D96CA4" w:rsidP="00216356">
            <w:pPr>
              <w:jc w:val="both"/>
            </w:pPr>
            <w:r w:rsidRPr="00216356">
              <w:t xml:space="preserve">Способы проверки работоспособности </w:t>
            </w:r>
            <w:r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53346F" w:rsidRPr="00D46604" w14:paraId="045372D9" w14:textId="77777777" w:rsidTr="00216356">
        <w:trPr>
          <w:trHeight w:val="20"/>
        </w:trPr>
        <w:tc>
          <w:tcPr>
            <w:tcW w:w="1249" w:type="pct"/>
            <w:vMerge/>
          </w:tcPr>
          <w:p w14:paraId="2AD63832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77369733" w14:textId="0F651755" w:rsidR="0053346F" w:rsidRPr="00216356" w:rsidRDefault="0053346F" w:rsidP="00216356">
            <w:pPr>
              <w:jc w:val="both"/>
            </w:pPr>
            <w:r w:rsidRPr="0021635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3346F" w:rsidRPr="00D46604" w14:paraId="69BA5944" w14:textId="77777777" w:rsidTr="00216356">
        <w:trPr>
          <w:trHeight w:val="20"/>
        </w:trPr>
        <w:tc>
          <w:tcPr>
            <w:tcW w:w="1249" w:type="pct"/>
            <w:vMerge/>
          </w:tcPr>
          <w:p w14:paraId="106990ED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3CE9A060" w14:textId="610239EA" w:rsidR="0053346F" w:rsidRPr="00216356" w:rsidRDefault="0053346F" w:rsidP="00216356">
            <w:pPr>
              <w:jc w:val="both"/>
            </w:pPr>
            <w:r w:rsidRPr="00216356">
              <w:t xml:space="preserve">Правила оформления технической документации по результатам наладки </w:t>
            </w:r>
            <w:r w:rsidRPr="00216356">
              <w:rPr>
                <w:rFonts w:eastAsia="Calibri"/>
              </w:rPr>
              <w:t>простых электронных модулей испытательных машин, установок и стендов</w:t>
            </w:r>
          </w:p>
        </w:tc>
      </w:tr>
      <w:tr w:rsidR="0053346F" w:rsidRPr="00D46604" w14:paraId="665E99D8" w14:textId="77777777" w:rsidTr="00216356">
        <w:trPr>
          <w:trHeight w:val="20"/>
        </w:trPr>
        <w:tc>
          <w:tcPr>
            <w:tcW w:w="1249" w:type="pct"/>
            <w:vMerge/>
          </w:tcPr>
          <w:p w14:paraId="2CFF701A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5E7C6C96" w14:textId="77777777" w:rsidR="0053346F" w:rsidRPr="00216356" w:rsidRDefault="0053346F" w:rsidP="00216356">
            <w:pPr>
              <w:jc w:val="both"/>
            </w:pPr>
            <w:r w:rsidRPr="00216356">
              <w:t>Требования к организации рабочего места при выполнении работ</w:t>
            </w:r>
          </w:p>
        </w:tc>
      </w:tr>
      <w:tr w:rsidR="0053346F" w:rsidRPr="00D46604" w14:paraId="4BB33F03" w14:textId="77777777" w:rsidTr="00216356">
        <w:trPr>
          <w:trHeight w:val="20"/>
        </w:trPr>
        <w:tc>
          <w:tcPr>
            <w:tcW w:w="1249" w:type="pct"/>
            <w:vMerge/>
          </w:tcPr>
          <w:p w14:paraId="5640EE20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13FC28BB" w14:textId="538B67D6" w:rsidR="0053346F" w:rsidRPr="00216356" w:rsidRDefault="0053346F" w:rsidP="00216356">
            <w:pPr>
              <w:jc w:val="both"/>
            </w:pPr>
            <w:r w:rsidRPr="00216356">
              <w:t xml:space="preserve">Виды и </w:t>
            </w:r>
            <w:r w:rsidR="00106401" w:rsidRPr="00216356">
              <w:t xml:space="preserve">правила применения средств индивидуальной </w:t>
            </w:r>
            <w:r w:rsidRPr="00216356">
              <w:t>и коллективной защиты при выполнении работ</w:t>
            </w:r>
          </w:p>
        </w:tc>
      </w:tr>
      <w:tr w:rsidR="0053346F" w:rsidRPr="00D46604" w14:paraId="47C8842A" w14:textId="77777777" w:rsidTr="00216356">
        <w:trPr>
          <w:trHeight w:val="20"/>
        </w:trPr>
        <w:tc>
          <w:tcPr>
            <w:tcW w:w="1249" w:type="pct"/>
            <w:vMerge/>
          </w:tcPr>
          <w:p w14:paraId="36852EF5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1" w:type="pct"/>
          </w:tcPr>
          <w:p w14:paraId="2E6730D1" w14:textId="77777777" w:rsidR="0053346F" w:rsidRPr="00216356" w:rsidRDefault="0053346F" w:rsidP="00216356">
            <w:pPr>
              <w:jc w:val="both"/>
            </w:pPr>
            <w:r w:rsidRPr="00216356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3346F" w:rsidRPr="00D46604" w14:paraId="7A6EB6B4" w14:textId="77777777" w:rsidTr="00216356">
        <w:trPr>
          <w:trHeight w:val="20"/>
        </w:trPr>
        <w:tc>
          <w:tcPr>
            <w:tcW w:w="1249" w:type="pct"/>
          </w:tcPr>
          <w:p w14:paraId="7283089C" w14:textId="77777777" w:rsidR="0053346F" w:rsidRPr="00D46604" w:rsidDel="002A1D54" w:rsidRDefault="0053346F" w:rsidP="0053346F">
            <w:pPr>
              <w:rPr>
                <w:bCs w:val="0"/>
              </w:rPr>
            </w:pPr>
            <w:r w:rsidRPr="00D46604">
              <w:rPr>
                <w:iCs/>
              </w:rPr>
              <w:t>Другие характеристики</w:t>
            </w:r>
          </w:p>
        </w:tc>
        <w:tc>
          <w:tcPr>
            <w:tcW w:w="3751" w:type="pct"/>
          </w:tcPr>
          <w:p w14:paraId="27EE4235" w14:textId="128F89EE" w:rsidR="0053346F" w:rsidRPr="00216356" w:rsidRDefault="00216356" w:rsidP="00216356">
            <w:pPr>
              <w:jc w:val="both"/>
            </w:pPr>
            <w:r>
              <w:t>-</w:t>
            </w:r>
          </w:p>
        </w:tc>
      </w:tr>
    </w:tbl>
    <w:p w14:paraId="3265DC75" w14:textId="77777777" w:rsidR="004A3398" w:rsidRPr="004A3398" w:rsidRDefault="004A3398" w:rsidP="004A3398">
      <w:pPr>
        <w:rPr>
          <w:iCs/>
        </w:rPr>
      </w:pPr>
      <w:bookmarkStart w:id="15" w:name="_Toc449587833"/>
      <w:bookmarkStart w:id="16" w:name="_Toc530962769"/>
    </w:p>
    <w:p w14:paraId="2EA36595" w14:textId="08C75338" w:rsidR="00EF2440" w:rsidRDefault="00EF2440" w:rsidP="004A3398">
      <w:pPr>
        <w:pStyle w:val="2"/>
      </w:pPr>
      <w:r w:rsidRPr="00D46604">
        <w:t>3.</w:t>
      </w:r>
      <w:r w:rsidR="004337E1" w:rsidRPr="00D46604">
        <w:t>3</w:t>
      </w:r>
      <w:r w:rsidRPr="00D46604">
        <w:t>. Обобщенная трудовая функция</w:t>
      </w:r>
      <w:bookmarkEnd w:id="15"/>
      <w:bookmarkEnd w:id="16"/>
    </w:p>
    <w:p w14:paraId="61D02F3C" w14:textId="77777777" w:rsidR="004A3398" w:rsidRPr="004A3398" w:rsidRDefault="004A3398" w:rsidP="004A339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529"/>
        <w:gridCol w:w="709"/>
        <w:gridCol w:w="694"/>
        <w:gridCol w:w="1447"/>
        <w:gridCol w:w="517"/>
      </w:tblGrid>
      <w:tr w:rsidR="00C977AB" w:rsidRPr="00D46604" w14:paraId="1DCC86BA" w14:textId="77777777" w:rsidTr="00B4552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F969EB8" w14:textId="77777777" w:rsidR="00CC0BC7" w:rsidRPr="00D46604" w:rsidRDefault="00CC0BC7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493F66" w14:textId="6D5F66C7" w:rsidR="00CC0BC7" w:rsidRPr="00D46604" w:rsidRDefault="000F0F1D" w:rsidP="00BE04EF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</w:rPr>
              <w:t>Монтаж и наладка</w:t>
            </w:r>
            <w:r w:rsidR="00BE04EF">
              <w:rPr>
                <w:rFonts w:eastAsia="Calibri"/>
              </w:rPr>
              <w:t xml:space="preserve"> </w:t>
            </w:r>
            <w:r w:rsidR="00BE04EF" w:rsidRPr="00D46604">
              <w:rPr>
                <w:rFonts w:eastAsia="Calibri"/>
              </w:rPr>
              <w:t>сложных электронных модулей диагностических и испытательных приборов и аппаратов</w:t>
            </w:r>
            <w:r w:rsidRPr="00D46604">
              <w:rPr>
                <w:rFonts w:eastAsia="Calibri"/>
              </w:rPr>
              <w:t xml:space="preserve"> 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37C5AF" w14:textId="77777777" w:rsidR="00CC0BC7" w:rsidRPr="00D46604" w:rsidRDefault="00CC0BC7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12065" w14:textId="524CA97A" w:rsidR="00CC0BC7" w:rsidRPr="008F6A3A" w:rsidRDefault="008F6A3A" w:rsidP="00026B99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31D1C9" w14:textId="77777777" w:rsidR="00CC0BC7" w:rsidRPr="00D46604" w:rsidRDefault="00CC0BC7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C2995D" w14:textId="77777777" w:rsidR="00CC0BC7" w:rsidRPr="00D46604" w:rsidRDefault="003D57B9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4</w:t>
            </w:r>
          </w:p>
        </w:tc>
      </w:tr>
    </w:tbl>
    <w:p w14:paraId="4374BA1A" w14:textId="77777777" w:rsidR="00315094" w:rsidRDefault="003150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8"/>
        <w:gridCol w:w="1348"/>
        <w:gridCol w:w="429"/>
        <w:gridCol w:w="1726"/>
        <w:gridCol w:w="1694"/>
        <w:gridCol w:w="2376"/>
      </w:tblGrid>
      <w:tr w:rsidR="00C977AB" w:rsidRPr="00D46604" w14:paraId="5EB1EFE0" w14:textId="77777777" w:rsidTr="00B4552B">
        <w:trPr>
          <w:trHeight w:val="283"/>
        </w:trPr>
        <w:tc>
          <w:tcPr>
            <w:tcW w:w="13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3593B6" w14:textId="77777777" w:rsidR="00CC0BC7" w:rsidRPr="00D46604" w:rsidRDefault="00CC0BC7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53725CF" w14:textId="77777777" w:rsidR="00CC0BC7" w:rsidRPr="00D46604" w:rsidRDefault="00CC0BC7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82F0AA6" w14:textId="77777777" w:rsidR="00CC0BC7" w:rsidRPr="00D46604" w:rsidRDefault="00CC0BC7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D61954" w14:textId="77777777" w:rsidR="00CC0BC7" w:rsidRPr="00D46604" w:rsidRDefault="00CC0BC7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8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4D7232" w14:textId="77777777" w:rsidR="00CC0BC7" w:rsidRPr="00D46604" w:rsidRDefault="00CC0BC7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93CA67" w14:textId="77777777" w:rsidR="00CC0BC7" w:rsidRPr="00D46604" w:rsidRDefault="00CC0BC7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1E4545E8" w14:textId="77777777" w:rsidTr="00B4552B">
        <w:trPr>
          <w:trHeight w:val="479"/>
        </w:trPr>
        <w:tc>
          <w:tcPr>
            <w:tcW w:w="1366" w:type="pct"/>
            <w:tcBorders>
              <w:top w:val="nil"/>
              <w:bottom w:val="nil"/>
              <w:right w:val="nil"/>
            </w:tcBorders>
            <w:vAlign w:val="center"/>
          </w:tcPr>
          <w:p w14:paraId="2503B197" w14:textId="77777777" w:rsidR="00CC0BC7" w:rsidRPr="00D46604" w:rsidRDefault="00CC0BC7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68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8288749" w14:textId="77777777" w:rsidR="00CC0BC7" w:rsidRPr="00D46604" w:rsidRDefault="00CC0BC7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8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C05DCC" w14:textId="77777777" w:rsidR="00CC0BC7" w:rsidRPr="00D46604" w:rsidRDefault="00CC0BC7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D5AEF4" w14:textId="77777777" w:rsidR="00CC0BC7" w:rsidRPr="00D46604" w:rsidRDefault="00CC0BC7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0BD9A1A" w14:textId="77777777" w:rsidR="008F1310" w:rsidRPr="00247564" w:rsidRDefault="008F1310" w:rsidP="00026B99">
      <w:pPr>
        <w:rPr>
          <w:sz w:val="16"/>
          <w:szCs w:val="16"/>
        </w:rPr>
      </w:pPr>
    </w:p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7"/>
        <w:gridCol w:w="7848"/>
      </w:tblGrid>
      <w:tr w:rsidR="00C977AB" w:rsidRPr="00D46604" w14:paraId="75156021" w14:textId="77777777" w:rsidTr="008F1310">
        <w:trPr>
          <w:trHeight w:val="20"/>
        </w:trPr>
        <w:tc>
          <w:tcPr>
            <w:tcW w:w="12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CD4CD2" w14:textId="77777777" w:rsidR="00A438BD" w:rsidRPr="00D46604" w:rsidRDefault="00A438BD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DAD5D95" w14:textId="49FC0972" w:rsidR="00A438BD" w:rsidRPr="00D46604" w:rsidRDefault="00301B9B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Наладчик-монтажник электронных модулей испытательного оборудования </w:t>
            </w:r>
            <w:r w:rsidR="004F1317" w:rsidRPr="00D46604">
              <w:rPr>
                <w:rFonts w:eastAsia="Calibri"/>
              </w:rPr>
              <w:t xml:space="preserve">5-го разряда </w:t>
            </w:r>
          </w:p>
        </w:tc>
      </w:tr>
    </w:tbl>
    <w:p w14:paraId="0C136CF1" w14:textId="77777777" w:rsidR="00FA04B9" w:rsidRPr="00D46604" w:rsidRDefault="00FA04B9" w:rsidP="00026B99"/>
    <w:tbl>
      <w:tblPr>
        <w:tblW w:w="5007" w:type="pct"/>
        <w:tblInd w:w="-10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8"/>
        <w:gridCol w:w="7858"/>
      </w:tblGrid>
      <w:tr w:rsidR="00C977AB" w:rsidRPr="00D46604" w14:paraId="0626AEFB" w14:textId="77777777" w:rsidTr="00F43390">
        <w:trPr>
          <w:trHeight w:val="20"/>
        </w:trPr>
        <w:tc>
          <w:tcPr>
            <w:tcW w:w="1235" w:type="pct"/>
            <w:tcBorders>
              <w:left w:val="single" w:sz="4" w:space="0" w:color="808080" w:themeColor="text1" w:themeTint="7F"/>
            </w:tcBorders>
          </w:tcPr>
          <w:p w14:paraId="3D148163" w14:textId="77777777" w:rsidR="00A438BD" w:rsidRPr="00D46604" w:rsidRDefault="00A438BD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765" w:type="pct"/>
            <w:tcBorders>
              <w:right w:val="single" w:sz="4" w:space="0" w:color="808080" w:themeColor="text1" w:themeTint="7F"/>
            </w:tcBorders>
          </w:tcPr>
          <w:p w14:paraId="44BFD835" w14:textId="77777777" w:rsidR="00F43390" w:rsidRPr="00D46604" w:rsidRDefault="000B7034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Среднее общее </w:t>
            </w:r>
            <w:r w:rsidR="00F43390" w:rsidRPr="00D46604">
              <w:rPr>
                <w:rFonts w:eastAsia="Calibri"/>
              </w:rPr>
              <w:t>образование и</w:t>
            </w:r>
          </w:p>
          <w:p w14:paraId="534B3CA2" w14:textId="0ED63084" w:rsidR="000B7034" w:rsidRPr="00D46604" w:rsidRDefault="00F4339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профессиональное</w:t>
            </w:r>
            <w:r w:rsidR="000B7034" w:rsidRPr="00D46604">
              <w:rPr>
                <w:rFonts w:eastAsia="Calibri"/>
              </w:rPr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132A1232" w14:textId="77777777" w:rsidR="000B7034" w:rsidRPr="00D46604" w:rsidRDefault="000B7034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или</w:t>
            </w:r>
          </w:p>
          <w:p w14:paraId="424A4F78" w14:textId="77777777" w:rsidR="00A438BD" w:rsidRPr="00D46604" w:rsidRDefault="000B7034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Среднее профессиональное образование – программы подготовки </w:t>
            </w:r>
            <w:r w:rsidR="00A65BDD" w:rsidRPr="00D46604">
              <w:rPr>
                <w:rFonts w:eastAsia="Calibri"/>
              </w:rPr>
              <w:t>квалифицированных</w:t>
            </w:r>
            <w:r w:rsidRPr="00D46604">
              <w:rPr>
                <w:rFonts w:eastAsia="Calibri"/>
              </w:rPr>
              <w:t xml:space="preserve"> рабочих, служащих</w:t>
            </w:r>
          </w:p>
        </w:tc>
      </w:tr>
      <w:tr w:rsidR="00C977AB" w:rsidRPr="00D46604" w14:paraId="0ECAA8D6" w14:textId="77777777" w:rsidTr="00F43390">
        <w:trPr>
          <w:trHeight w:val="20"/>
        </w:trPr>
        <w:tc>
          <w:tcPr>
            <w:tcW w:w="1235" w:type="pct"/>
            <w:tcBorders>
              <w:left w:val="single" w:sz="4" w:space="0" w:color="808080" w:themeColor="text1" w:themeTint="7F"/>
            </w:tcBorders>
          </w:tcPr>
          <w:p w14:paraId="6EE3600A" w14:textId="77777777" w:rsidR="007631CB" w:rsidRPr="00D46604" w:rsidRDefault="007631CB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765" w:type="pct"/>
            <w:tcBorders>
              <w:right w:val="single" w:sz="4" w:space="0" w:color="808080" w:themeColor="text1" w:themeTint="7F"/>
            </w:tcBorders>
          </w:tcPr>
          <w:p w14:paraId="743AAF59" w14:textId="7B7C7722" w:rsidR="00896E2E" w:rsidRPr="00D46604" w:rsidRDefault="00896E2E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Не менее </w:t>
            </w:r>
            <w:r w:rsidR="00167656" w:rsidRPr="00D46604">
              <w:rPr>
                <w:rFonts w:eastAsia="Calibri"/>
              </w:rPr>
              <w:t>одного</w:t>
            </w:r>
            <w:r w:rsidRPr="00D46604">
              <w:rPr>
                <w:rFonts w:eastAsia="Calibri"/>
              </w:rPr>
              <w:t xml:space="preserve"> </w:t>
            </w:r>
            <w:r w:rsidR="003A3E95" w:rsidRPr="00D46604">
              <w:rPr>
                <w:rFonts w:eastAsia="Calibri"/>
              </w:rPr>
              <w:t>года</w:t>
            </w:r>
            <w:r w:rsidRPr="00D46604">
              <w:rPr>
                <w:rFonts w:eastAsia="Calibri"/>
              </w:rPr>
              <w:t xml:space="preserve"> </w:t>
            </w:r>
            <w:r w:rsidR="001811E0" w:rsidRPr="00D46604">
              <w:rPr>
                <w:rFonts w:eastAsia="Calibri"/>
              </w:rPr>
              <w:t xml:space="preserve">и шести месяцев </w:t>
            </w:r>
            <w:r w:rsidR="00A27D20" w:rsidRPr="00D46604">
              <w:rPr>
                <w:rFonts w:eastAsia="Calibri"/>
              </w:rPr>
              <w:t>наладчиком-монтажником электронных модулей испытательного оборудования</w:t>
            </w:r>
            <w:r w:rsidRPr="00D46604">
              <w:rPr>
                <w:rFonts w:eastAsia="Calibri"/>
              </w:rPr>
              <w:t xml:space="preserve"> </w:t>
            </w:r>
            <w:r w:rsidR="00865F39" w:rsidRPr="00D46604">
              <w:rPr>
                <w:rFonts w:eastAsia="Calibri"/>
              </w:rPr>
              <w:t xml:space="preserve">4-го разряда </w:t>
            </w:r>
            <w:r w:rsidR="00D46604" w:rsidRPr="004E47D2">
              <w:rPr>
                <w:lang w:eastAsia="en-US"/>
              </w:rPr>
              <w:t xml:space="preserve">для прошедших </w:t>
            </w:r>
            <w:r w:rsidR="00D46604" w:rsidRPr="004E47D2">
              <w:rPr>
                <w:rFonts w:eastAsia="Calibri"/>
              </w:rPr>
              <w:t>профессиональное обучение</w:t>
            </w:r>
          </w:p>
          <w:p w14:paraId="61A82774" w14:textId="61809CA2" w:rsidR="0094731E" w:rsidRPr="00D46604" w:rsidRDefault="00896E2E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 xml:space="preserve">Не менее </w:t>
            </w:r>
            <w:r w:rsidR="003A3E95" w:rsidRPr="00D46604">
              <w:rPr>
                <w:rFonts w:eastAsia="Calibri"/>
              </w:rPr>
              <w:t>шести месяцев</w:t>
            </w:r>
            <w:r w:rsidRPr="00D46604">
              <w:rPr>
                <w:rFonts w:eastAsia="Calibri"/>
              </w:rPr>
              <w:t xml:space="preserve"> </w:t>
            </w:r>
            <w:r w:rsidR="00AF06FA" w:rsidRPr="00D46604">
              <w:rPr>
                <w:rFonts w:eastAsia="Calibri"/>
              </w:rPr>
              <w:t>наладчиком-монтажником электронных модулей испытательного оборудования</w:t>
            </w:r>
            <w:r w:rsidRPr="00D46604">
              <w:rPr>
                <w:rFonts w:eastAsia="Calibri"/>
              </w:rPr>
              <w:t xml:space="preserve"> </w:t>
            </w:r>
            <w:r w:rsidR="00865F39" w:rsidRPr="00D46604">
              <w:rPr>
                <w:rFonts w:eastAsia="Calibri"/>
              </w:rPr>
              <w:t xml:space="preserve">4-го разряда </w:t>
            </w:r>
            <w:r w:rsidRPr="00D46604">
              <w:rPr>
                <w:rFonts w:eastAsia="Calibri"/>
              </w:rPr>
              <w:t>при наличии среднего профессионального образования</w:t>
            </w:r>
          </w:p>
        </w:tc>
      </w:tr>
      <w:tr w:rsidR="00F43390" w:rsidRPr="00D46604" w14:paraId="1655AF0E" w14:textId="77777777" w:rsidTr="00F43390">
        <w:trPr>
          <w:trHeight w:val="20"/>
        </w:trPr>
        <w:tc>
          <w:tcPr>
            <w:tcW w:w="1235" w:type="pct"/>
            <w:tcBorders>
              <w:left w:val="single" w:sz="4" w:space="0" w:color="808080" w:themeColor="text1" w:themeTint="7F"/>
            </w:tcBorders>
          </w:tcPr>
          <w:p w14:paraId="1B950E3F" w14:textId="77777777" w:rsidR="00F43390" w:rsidRPr="00D46604" w:rsidRDefault="00F43390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765" w:type="pct"/>
            <w:tcBorders>
              <w:right w:val="single" w:sz="4" w:space="0" w:color="808080" w:themeColor="text1" w:themeTint="7F"/>
            </w:tcBorders>
          </w:tcPr>
          <w:p w14:paraId="090FF356" w14:textId="64E7B3B4" w:rsidR="00F43390" w:rsidRPr="00C0296E" w:rsidRDefault="00F43390" w:rsidP="00F43390">
            <w:pPr>
              <w:pStyle w:val="aff1"/>
              <w:rPr>
                <w:rFonts w:eastAsia="Calibri"/>
              </w:rPr>
            </w:pPr>
            <w:r w:rsidRPr="00D46604"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43F6EB21" w14:textId="73A912BC" w:rsidR="00F43390" w:rsidRDefault="0086312F" w:rsidP="00F43390">
            <w:pPr>
              <w:pStyle w:val="aff1"/>
            </w:pPr>
            <w:r w:rsidRPr="005F26E3">
              <w:t>Прохождение обучения мерам пожарной безопасности</w:t>
            </w:r>
          </w:p>
          <w:p w14:paraId="27E5D9EF" w14:textId="459855F1" w:rsidR="00C0296E" w:rsidRPr="00D46604" w:rsidRDefault="00C0296E" w:rsidP="00F43390">
            <w:pPr>
              <w:pStyle w:val="aff1"/>
            </w:pPr>
            <w:r w:rsidRPr="00D46604">
              <w:t>Прохождение инструктажа по охране труда на рабочем месте</w:t>
            </w:r>
          </w:p>
          <w:p w14:paraId="1F67396F" w14:textId="76B2F3DF" w:rsidR="00F43390" w:rsidRPr="00D46604" w:rsidRDefault="00F43390" w:rsidP="00154F80">
            <w:pPr>
              <w:pStyle w:val="aff1"/>
              <w:rPr>
                <w:rFonts w:eastAsia="Calibri"/>
              </w:rPr>
            </w:pPr>
            <w:r w:rsidRPr="00D46604">
              <w:t>Наличие II группы по электробезопасности</w:t>
            </w:r>
          </w:p>
        </w:tc>
      </w:tr>
      <w:tr w:rsidR="00C977AB" w:rsidRPr="00D46604" w14:paraId="4E240D79" w14:textId="77777777" w:rsidTr="00F43390">
        <w:trPr>
          <w:trHeight w:val="20"/>
        </w:trPr>
        <w:tc>
          <w:tcPr>
            <w:tcW w:w="1235" w:type="pct"/>
            <w:tcBorders>
              <w:left w:val="single" w:sz="4" w:space="0" w:color="808080" w:themeColor="text1" w:themeTint="7F"/>
              <w:bottom w:val="single" w:sz="4" w:space="0" w:color="808080" w:themeColor="text1" w:themeTint="7F"/>
            </w:tcBorders>
          </w:tcPr>
          <w:p w14:paraId="7C98576F" w14:textId="77777777" w:rsidR="007631CB" w:rsidRPr="00D46604" w:rsidRDefault="007631CB" w:rsidP="00F43390">
            <w:pPr>
              <w:pStyle w:val="aff1"/>
              <w:rPr>
                <w:rFonts w:eastAsia="Calibri"/>
              </w:rPr>
            </w:pPr>
            <w:r w:rsidRPr="00D46604">
              <w:rPr>
                <w:rFonts w:eastAsia="Calibri"/>
              </w:rPr>
              <w:t>Другие характеристики</w:t>
            </w:r>
          </w:p>
        </w:tc>
        <w:tc>
          <w:tcPr>
            <w:tcW w:w="3765" w:type="pct"/>
            <w:tcBorders>
              <w:bottom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0E7E679A" w14:textId="77777777" w:rsidR="007631CB" w:rsidRPr="00D46604" w:rsidRDefault="007631CB" w:rsidP="00F43390">
            <w:pPr>
              <w:pStyle w:val="aff1"/>
              <w:rPr>
                <w:rFonts w:eastAsia="Calibri"/>
                <w:shd w:val="clear" w:color="auto" w:fill="FFFFFF"/>
              </w:rPr>
            </w:pPr>
            <w:r w:rsidRPr="00D46604">
              <w:rPr>
                <w:rFonts w:eastAsia="Calibri"/>
                <w:shd w:val="clear" w:color="auto" w:fill="FFFFFF"/>
              </w:rPr>
              <w:t xml:space="preserve">Рекомендуется </w:t>
            </w:r>
            <w:r w:rsidR="001A0133" w:rsidRPr="00D46604">
              <w:rPr>
                <w:rFonts w:eastAsia="Calibri"/>
                <w:shd w:val="clear" w:color="auto" w:fill="FFFFFF"/>
              </w:rPr>
              <w:t xml:space="preserve">дополнительное профессиональное образование – программы повышения </w:t>
            </w:r>
            <w:r w:rsidRPr="00D46604">
              <w:rPr>
                <w:rFonts w:eastAsia="Calibri"/>
                <w:shd w:val="clear" w:color="auto" w:fill="FFFFFF"/>
              </w:rPr>
              <w:t xml:space="preserve">квалификации не реже одного раза в пять лет </w:t>
            </w:r>
          </w:p>
        </w:tc>
      </w:tr>
    </w:tbl>
    <w:p w14:paraId="13C326F3" w14:textId="77777777" w:rsidR="00D46D8F" w:rsidRDefault="00D46D8F" w:rsidP="00026B99">
      <w:pPr>
        <w:rPr>
          <w:color w:val="000000" w:themeColor="text1"/>
        </w:rPr>
      </w:pPr>
      <w:bookmarkStart w:id="17" w:name="_Hlk505983741"/>
      <w:bookmarkStart w:id="18" w:name="_Toc442900464"/>
    </w:p>
    <w:p w14:paraId="28BF00C7" w14:textId="77777777" w:rsidR="00B4552B" w:rsidRDefault="00B4552B" w:rsidP="00026B99">
      <w:pPr>
        <w:rPr>
          <w:color w:val="000000" w:themeColor="text1"/>
        </w:rPr>
      </w:pPr>
    </w:p>
    <w:p w14:paraId="428D9D26" w14:textId="77777777" w:rsidR="00B4552B" w:rsidRPr="00D46604" w:rsidRDefault="00B4552B" w:rsidP="00026B99">
      <w:pPr>
        <w:rPr>
          <w:color w:val="000000" w:themeColor="text1"/>
        </w:rPr>
      </w:pPr>
    </w:p>
    <w:p w14:paraId="22223829" w14:textId="77777777" w:rsidR="00D46D8F" w:rsidRPr="00D46604" w:rsidRDefault="00D46D8F" w:rsidP="00026B99">
      <w:pPr>
        <w:rPr>
          <w:color w:val="000000" w:themeColor="text1"/>
        </w:rPr>
      </w:pPr>
      <w:r w:rsidRPr="00D46604">
        <w:rPr>
          <w:color w:val="000000" w:themeColor="text1"/>
        </w:rPr>
        <w:t>Дополнительные характеристики</w:t>
      </w:r>
    </w:p>
    <w:p w14:paraId="4853B841" w14:textId="77777777" w:rsidR="00D46D8F" w:rsidRPr="00D46604" w:rsidRDefault="00D46D8F" w:rsidP="00026B99">
      <w:pPr>
        <w:rPr>
          <w:color w:val="000000" w:themeColor="text1"/>
        </w:rPr>
      </w:pPr>
    </w:p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6"/>
        <w:gridCol w:w="1830"/>
        <w:gridCol w:w="6745"/>
      </w:tblGrid>
      <w:tr w:rsidR="009F7F9B" w:rsidRPr="00D46604" w14:paraId="281B13A5" w14:textId="77777777" w:rsidTr="00C51BA6">
        <w:trPr>
          <w:trHeight w:val="283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3C14E6" w14:textId="77777777" w:rsidR="009F7F9B" w:rsidRPr="00D46604" w:rsidRDefault="009F7F9B" w:rsidP="004A3398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87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017CC7" w14:textId="77777777" w:rsidR="009F7F9B" w:rsidRPr="00D46604" w:rsidRDefault="009F7F9B" w:rsidP="004A3398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Код</w:t>
            </w:r>
          </w:p>
        </w:tc>
        <w:tc>
          <w:tcPr>
            <w:tcW w:w="323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2A4884" w14:textId="77777777" w:rsidR="009F7F9B" w:rsidRPr="00D46604" w:rsidRDefault="009F7F9B" w:rsidP="004A3398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D92B98" w:rsidRPr="00D46604" w14:paraId="43B06C61" w14:textId="77777777" w:rsidTr="002F2BF8">
        <w:trPr>
          <w:trHeight w:val="283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</w:tcBorders>
          </w:tcPr>
          <w:p w14:paraId="3F0C92D9" w14:textId="77777777" w:rsidR="00D92B98" w:rsidRPr="00D46604" w:rsidRDefault="00D92B98" w:rsidP="00D92B98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ОКЗ</w:t>
            </w:r>
          </w:p>
          <w:p w14:paraId="50125231" w14:textId="77777777" w:rsidR="00D92B98" w:rsidRPr="00D46604" w:rsidRDefault="00D92B98" w:rsidP="00D92B98">
            <w:pPr>
              <w:rPr>
                <w:color w:val="000000" w:themeColor="text1"/>
              </w:rPr>
            </w:pPr>
          </w:p>
        </w:tc>
        <w:tc>
          <w:tcPr>
            <w:tcW w:w="877" w:type="pct"/>
            <w:tcBorders>
              <w:top w:val="single" w:sz="4" w:space="0" w:color="808080"/>
              <w:bottom w:val="single" w:sz="4" w:space="0" w:color="808080"/>
            </w:tcBorders>
          </w:tcPr>
          <w:p w14:paraId="6BDD7977" w14:textId="114085A2" w:rsidR="00D92B98" w:rsidRPr="00D46604" w:rsidRDefault="00D92B98" w:rsidP="00D92B98">
            <w:pPr>
              <w:rPr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7421</w:t>
            </w:r>
          </w:p>
        </w:tc>
        <w:tc>
          <w:tcPr>
            <w:tcW w:w="323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40A92" w14:textId="73534E2C" w:rsidR="00D92B98" w:rsidRPr="00D46604" w:rsidRDefault="00D92B98" w:rsidP="00D92B98">
            <w:pPr>
              <w:rPr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Механики по ремонту и обслуживанию электронного оборудования</w:t>
            </w:r>
          </w:p>
        </w:tc>
      </w:tr>
      <w:tr w:rsidR="009F7F9B" w:rsidRPr="00D46604" w14:paraId="4E28CE70" w14:textId="77777777" w:rsidTr="00C51BA6">
        <w:trPr>
          <w:trHeight w:val="20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2D6F810" w14:textId="77777777" w:rsidR="009F7F9B" w:rsidRPr="00D46604" w:rsidRDefault="009F7F9B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ЕТКС</w:t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664444D" w14:textId="4B40C309" w:rsidR="009F7F9B" w:rsidRPr="00D46604" w:rsidRDefault="00B97894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§ 50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F58B5B8" w14:textId="461844AF" w:rsidR="009F7F9B" w:rsidRPr="00D46604" w:rsidRDefault="00B15297" w:rsidP="00026B9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Наладчик-монтажник испытательного оборудования 5-го разряда</w:t>
            </w:r>
          </w:p>
        </w:tc>
      </w:tr>
      <w:tr w:rsidR="000518E9" w:rsidRPr="00D46604" w14:paraId="14C5B29E" w14:textId="77777777" w:rsidTr="00C51BA6">
        <w:trPr>
          <w:trHeight w:val="128"/>
        </w:trPr>
        <w:tc>
          <w:tcPr>
            <w:tcW w:w="8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7487222" w14:textId="77777777" w:rsidR="000518E9" w:rsidRPr="00D46604" w:rsidRDefault="000518E9" w:rsidP="000518E9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ОКПДТР</w:t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8918C1D" w14:textId="3F73ACF5" w:rsidR="000518E9" w:rsidRPr="00D46604" w:rsidRDefault="000518E9" w:rsidP="000518E9">
            <w:pPr>
              <w:rPr>
                <w:color w:val="000000" w:themeColor="text1"/>
              </w:rPr>
            </w:pPr>
            <w:r w:rsidRPr="00D46604">
              <w:t>14928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0F411E7" w14:textId="613784D7" w:rsidR="000518E9" w:rsidRPr="00D46604" w:rsidRDefault="000518E9" w:rsidP="000518E9">
            <w:pPr>
              <w:rPr>
                <w:color w:val="000000" w:themeColor="text1"/>
              </w:rPr>
            </w:pPr>
            <w:r w:rsidRPr="00D46604">
              <w:t>Наладчик-монтажник испытательного оборудования</w:t>
            </w:r>
          </w:p>
        </w:tc>
      </w:tr>
      <w:tr w:rsidR="00775D54" w:rsidRPr="00D46604" w14:paraId="0D95E717" w14:textId="77777777" w:rsidTr="00C51BA6">
        <w:trPr>
          <w:trHeight w:val="128"/>
        </w:trPr>
        <w:tc>
          <w:tcPr>
            <w:tcW w:w="890" w:type="pct"/>
            <w:tcBorders>
              <w:left w:val="single" w:sz="4" w:space="0" w:color="808080"/>
              <w:right w:val="single" w:sz="4" w:space="0" w:color="808080"/>
            </w:tcBorders>
          </w:tcPr>
          <w:p w14:paraId="7E8FC7BA" w14:textId="77777777" w:rsidR="00775D54" w:rsidRPr="00D46604" w:rsidRDefault="00775D54" w:rsidP="00775D54">
            <w:pPr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ОКСО</w:t>
            </w:r>
          </w:p>
        </w:tc>
        <w:tc>
          <w:tcPr>
            <w:tcW w:w="87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ADBDE4F" w14:textId="3A68C929" w:rsidR="00775D54" w:rsidRPr="00D46604" w:rsidRDefault="00775D54" w:rsidP="00775D54">
            <w:pPr>
              <w:rPr>
                <w:color w:val="000000" w:themeColor="text1"/>
              </w:rPr>
            </w:pPr>
            <w:r w:rsidRPr="00D46604">
              <w:t>2.11.01.11</w:t>
            </w:r>
          </w:p>
        </w:tc>
        <w:tc>
          <w:tcPr>
            <w:tcW w:w="32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C858B1A" w14:textId="72993307" w:rsidR="00775D54" w:rsidRPr="00D46604" w:rsidRDefault="00775D54" w:rsidP="00775D54">
            <w:pPr>
              <w:rPr>
                <w:color w:val="000000" w:themeColor="text1"/>
              </w:rPr>
            </w:pPr>
            <w:r w:rsidRPr="00D46604">
              <w:t>Наладчик технологического оборудования (электронная техника)</w:t>
            </w:r>
          </w:p>
        </w:tc>
      </w:tr>
    </w:tbl>
    <w:p w14:paraId="4BBB59DC" w14:textId="77777777" w:rsidR="004A3398" w:rsidRDefault="004A3398" w:rsidP="004A3398">
      <w:bookmarkStart w:id="19" w:name="_Toc530962770"/>
      <w:bookmarkEnd w:id="17"/>
    </w:p>
    <w:p w14:paraId="12E15279" w14:textId="6D73378B" w:rsidR="009F7F9B" w:rsidRPr="004A3398" w:rsidRDefault="00320743" w:rsidP="004A3398">
      <w:pPr>
        <w:rPr>
          <w:b/>
          <w:bCs w:val="0"/>
        </w:rPr>
      </w:pPr>
      <w:r w:rsidRPr="004A3398">
        <w:rPr>
          <w:b/>
          <w:bCs w:val="0"/>
        </w:rPr>
        <w:t>3.3.1. Трудовая функция</w:t>
      </w:r>
      <w:bookmarkEnd w:id="19"/>
    </w:p>
    <w:p w14:paraId="7826BB8A" w14:textId="77777777" w:rsidR="004A3398" w:rsidRPr="00D46604" w:rsidRDefault="004A3398" w:rsidP="004A3398"/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3"/>
        <w:gridCol w:w="709"/>
        <w:gridCol w:w="993"/>
        <w:gridCol w:w="1560"/>
        <w:gridCol w:w="536"/>
      </w:tblGrid>
      <w:tr w:rsidR="00C977AB" w:rsidRPr="00D46604" w14:paraId="41FD0CA9" w14:textId="77777777" w:rsidTr="00B4552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CC3F54" w14:textId="77777777" w:rsidR="00A06253" w:rsidRPr="00D46604" w:rsidRDefault="00A06253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E1A745" w14:textId="4C3550F6" w:rsidR="00A06253" w:rsidRPr="00D46604" w:rsidRDefault="00941D7B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</w:rPr>
              <w:t>Монтаж сложных электронных модулей диагностических и испытательных приборов и аппаратов и подготовка их к наладке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36A6C3" w14:textId="77777777" w:rsidR="00A06253" w:rsidRPr="00D46604" w:rsidRDefault="00A06253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969A7E" w14:textId="625B61F4" w:rsidR="00A06253" w:rsidRPr="00D46604" w:rsidRDefault="008F6A3A" w:rsidP="00B4552B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C</w:t>
            </w:r>
            <w:r w:rsidR="00A06253" w:rsidRPr="00D46604">
              <w:rPr>
                <w:rFonts w:eastAsia="Calibri"/>
                <w:color w:val="000000" w:themeColor="text1"/>
              </w:rPr>
              <w:t>/</w:t>
            </w:r>
            <w:r w:rsidR="00A06253" w:rsidRPr="00D46604">
              <w:rPr>
                <w:rFonts w:eastAsia="Calibri"/>
                <w:color w:val="000000" w:themeColor="text1"/>
                <w:lang w:val="en-US"/>
              </w:rPr>
              <w:t>0</w:t>
            </w:r>
            <w:r w:rsidR="00A06253" w:rsidRPr="00D46604">
              <w:rPr>
                <w:rFonts w:eastAsia="Calibri"/>
                <w:color w:val="000000" w:themeColor="text1"/>
              </w:rPr>
              <w:t>1</w:t>
            </w:r>
            <w:r w:rsidR="00A06253" w:rsidRPr="00D46604">
              <w:rPr>
                <w:rFonts w:eastAsia="Calibri"/>
                <w:color w:val="000000" w:themeColor="text1"/>
                <w:lang w:val="en-US"/>
              </w:rPr>
              <w:t>.</w:t>
            </w:r>
            <w:r w:rsidR="003D57B9" w:rsidRPr="00D46604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A5ECCA" w14:textId="77777777" w:rsidR="00A06253" w:rsidRPr="00D46604" w:rsidRDefault="00A06253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D048C6" w14:textId="77777777" w:rsidR="00A06253" w:rsidRPr="00D46604" w:rsidRDefault="003D57B9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4</w:t>
            </w:r>
          </w:p>
        </w:tc>
      </w:tr>
    </w:tbl>
    <w:p w14:paraId="7B1B8F34" w14:textId="77777777" w:rsidR="004A3398" w:rsidRDefault="004A3398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3"/>
        <w:gridCol w:w="1345"/>
        <w:gridCol w:w="427"/>
        <w:gridCol w:w="1828"/>
        <w:gridCol w:w="1912"/>
        <w:gridCol w:w="2518"/>
      </w:tblGrid>
      <w:tr w:rsidR="00C977AB" w:rsidRPr="00D46604" w14:paraId="7A2B0216" w14:textId="77777777" w:rsidTr="00247564">
        <w:trPr>
          <w:trHeight w:val="488"/>
        </w:trPr>
        <w:tc>
          <w:tcPr>
            <w:tcW w:w="11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7992A58" w14:textId="77777777" w:rsidR="00A06253" w:rsidRPr="00D46604" w:rsidRDefault="00A06253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1B9F6C5" w14:textId="77777777" w:rsidR="00A06253" w:rsidRPr="00D46604" w:rsidRDefault="00A06253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4B0B817" w14:textId="77777777" w:rsidR="00A06253" w:rsidRPr="00D46604" w:rsidRDefault="00A06253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E5AB97" w14:textId="77777777" w:rsidR="00A06253" w:rsidRPr="00D46604" w:rsidRDefault="00A06253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9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BEFD2A" w14:textId="77777777" w:rsidR="00A06253" w:rsidRPr="00D46604" w:rsidRDefault="00A06253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2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A76422" w14:textId="77777777" w:rsidR="00A06253" w:rsidRPr="00D46604" w:rsidRDefault="00A06253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4C929A84" w14:textId="77777777" w:rsidTr="00247564">
        <w:trPr>
          <w:trHeight w:val="479"/>
        </w:trPr>
        <w:tc>
          <w:tcPr>
            <w:tcW w:w="1148" w:type="pct"/>
            <w:tcBorders>
              <w:top w:val="nil"/>
              <w:bottom w:val="nil"/>
              <w:right w:val="nil"/>
            </w:tcBorders>
            <w:vAlign w:val="center"/>
          </w:tcPr>
          <w:p w14:paraId="49206A88" w14:textId="77777777" w:rsidR="00A06253" w:rsidRPr="00D46604" w:rsidRDefault="00A06253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72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7B7A70C" w14:textId="77777777" w:rsidR="00A06253" w:rsidRPr="00D46604" w:rsidRDefault="00A06253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9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326D28" w14:textId="77777777" w:rsidR="00A06253" w:rsidRPr="00D46604" w:rsidRDefault="00A06253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F5A6E4" w14:textId="77777777" w:rsidR="00A06253" w:rsidRPr="00D46604" w:rsidRDefault="00A06253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B51AC55" w14:textId="77777777" w:rsidR="004A3398" w:rsidRDefault="004A3398"/>
    <w:tbl>
      <w:tblPr>
        <w:tblW w:w="5005" w:type="pct"/>
        <w:tblInd w:w="-5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0"/>
        <w:gridCol w:w="7821"/>
      </w:tblGrid>
      <w:tr w:rsidR="004E79B2" w:rsidRPr="00D46604" w14:paraId="52DF4ABF" w14:textId="77777777" w:rsidTr="004A3398">
        <w:trPr>
          <w:trHeight w:val="20"/>
        </w:trPr>
        <w:tc>
          <w:tcPr>
            <w:tcW w:w="125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ABF1A" w14:textId="77777777" w:rsidR="004E79B2" w:rsidRPr="00D46604" w:rsidRDefault="004E79B2" w:rsidP="002558DE">
            <w:pPr>
              <w:pStyle w:val="aff1"/>
            </w:pPr>
            <w:r w:rsidRPr="00D46604">
              <w:t>Трудовые действия</w:t>
            </w: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2074F" w14:textId="12A613D2" w:rsidR="004E79B2" w:rsidRPr="00D46604" w:rsidRDefault="004E79B2" w:rsidP="004A3398">
            <w:pPr>
              <w:jc w:val="both"/>
            </w:pPr>
            <w:r w:rsidRPr="00D46604">
              <w:t>Чтение монтажных схем сложных электронных модулей диагностических и испытательных приборов и аппаратов</w:t>
            </w:r>
          </w:p>
        </w:tc>
      </w:tr>
      <w:tr w:rsidR="004E79B2" w:rsidRPr="00D46604" w14:paraId="5FDBA23D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374B3" w14:textId="77777777" w:rsidR="004E79B2" w:rsidRPr="00D46604" w:rsidRDefault="004E79B2" w:rsidP="002558DE">
            <w:pPr>
              <w:pStyle w:val="aff1"/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0E5C5" w14:textId="60172933" w:rsidR="004E79B2" w:rsidRPr="00D46604" w:rsidRDefault="004E79B2" w:rsidP="004A3398">
            <w:pPr>
              <w:jc w:val="both"/>
            </w:pPr>
            <w:r w:rsidRPr="00D46604">
              <w:t>Подготовка слесарно-сборочных инструментов, приспособлений и оборудования для монтажа элементов сложных электронных модулей диагностических и испытательных приборов и аппаратов</w:t>
            </w:r>
          </w:p>
        </w:tc>
      </w:tr>
      <w:tr w:rsidR="004E79B2" w:rsidRPr="00D46604" w14:paraId="34F2DDE4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EBD8AD" w14:textId="77777777" w:rsidR="004E79B2" w:rsidRPr="00D46604" w:rsidRDefault="004E79B2" w:rsidP="002558DE">
            <w:pPr>
              <w:pStyle w:val="aff1"/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42881" w14:textId="7B1DC504" w:rsidR="004E79B2" w:rsidRPr="00D46604" w:rsidRDefault="004E79B2" w:rsidP="004A3398">
            <w:pPr>
              <w:jc w:val="both"/>
            </w:pPr>
            <w:r w:rsidRPr="00D46604">
              <w:t xml:space="preserve">Подготовка элементов сложных электронных модулей диагностических и испытательных приборов и аппаратов к их монтажу </w:t>
            </w:r>
          </w:p>
        </w:tc>
      </w:tr>
      <w:tr w:rsidR="00610B2C" w:rsidRPr="00D46604" w14:paraId="350AAF7C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F69C5" w14:textId="77777777" w:rsidR="00610B2C" w:rsidRPr="00D46604" w:rsidRDefault="00610B2C" w:rsidP="002558DE">
            <w:pPr>
              <w:pStyle w:val="aff1"/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99DE2" w14:textId="72D54D18" w:rsidR="00610B2C" w:rsidRPr="00D46604" w:rsidRDefault="00610B2C" w:rsidP="004A3398">
            <w:pPr>
              <w:jc w:val="both"/>
            </w:pPr>
            <w:r w:rsidRPr="00D46604">
              <w:t>Прокладка проводов, кабелей, жгутов и шлейфов в сложных электронных модулях диагностических и испытательных приборов и аппаратов</w:t>
            </w:r>
          </w:p>
        </w:tc>
      </w:tr>
      <w:tr w:rsidR="004E79B2" w:rsidRPr="00D46604" w14:paraId="1D781AF2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74593" w14:textId="77777777" w:rsidR="004E79B2" w:rsidRPr="00D46604" w:rsidRDefault="004E79B2" w:rsidP="002558DE">
            <w:pPr>
              <w:pStyle w:val="aff1"/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74F8C3" w14:textId="5647C322" w:rsidR="004E79B2" w:rsidRPr="00D46604" w:rsidRDefault="004E79B2" w:rsidP="004A3398">
            <w:pPr>
              <w:jc w:val="both"/>
            </w:pPr>
            <w:r w:rsidRPr="00D46604">
              <w:t>Монтаж элементов сложных электронных модулей диагностических и испытательных приборов и аппаратов</w:t>
            </w:r>
          </w:p>
        </w:tc>
      </w:tr>
      <w:tr w:rsidR="004E79B2" w:rsidRPr="00D46604" w14:paraId="692CA674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A7D6B" w14:textId="77777777" w:rsidR="004E79B2" w:rsidRPr="00D46604" w:rsidRDefault="004E79B2" w:rsidP="002558DE">
            <w:pPr>
              <w:pStyle w:val="aff1"/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A1D8E" w14:textId="0CB1B738" w:rsidR="004E79B2" w:rsidRPr="00D46604" w:rsidRDefault="004E79B2" w:rsidP="004A3398">
            <w:pPr>
              <w:jc w:val="both"/>
            </w:pPr>
            <w:r w:rsidRPr="00D46604">
              <w:t>Присоединение проводов, кабелей, жгутов и шлейфов к коммутационным элементам сложных электронных модулей диагностических и испытательных приборов и аппаратов</w:t>
            </w:r>
          </w:p>
        </w:tc>
      </w:tr>
      <w:tr w:rsidR="004E79B2" w:rsidRPr="00D46604" w14:paraId="26FD74B5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0B621" w14:textId="77777777" w:rsidR="004E79B2" w:rsidRPr="00D46604" w:rsidRDefault="004E79B2" w:rsidP="002558DE"/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7EDE0" w14:textId="44D8BD52" w:rsidR="004E79B2" w:rsidRPr="00D46604" w:rsidRDefault="004E79B2" w:rsidP="004A3398">
            <w:pPr>
              <w:jc w:val="both"/>
            </w:pPr>
            <w:r w:rsidRPr="00D46604">
              <w:t>Проверка сборки и монтажа сложных электронных модулей диагностических и испытательных приборов и аппаратов на наличие дефектов</w:t>
            </w:r>
          </w:p>
        </w:tc>
      </w:tr>
      <w:tr w:rsidR="004E79B2" w:rsidRPr="00D46604" w14:paraId="0B0BEEB5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2FE6C" w14:textId="77777777" w:rsidR="004E79B2" w:rsidRPr="00D46604" w:rsidRDefault="004E79B2" w:rsidP="002558DE"/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757B1" w14:textId="4F3567E1" w:rsidR="004E79B2" w:rsidRPr="00D46604" w:rsidRDefault="004E79B2" w:rsidP="004A3398">
            <w:pPr>
              <w:jc w:val="both"/>
            </w:pPr>
            <w:r w:rsidRPr="00D46604">
              <w:t xml:space="preserve">Контроль качества </w:t>
            </w:r>
            <w:r w:rsidR="003D2491" w:rsidRPr="00D46604">
              <w:t>паяных и сварных соединений</w:t>
            </w:r>
            <w:r w:rsidRPr="00D46604">
              <w:t xml:space="preserve"> в сложных электронных модулях диагностических и испытательных приборов и аппаратов</w:t>
            </w:r>
          </w:p>
        </w:tc>
      </w:tr>
      <w:tr w:rsidR="004E79B2" w:rsidRPr="00D46604" w14:paraId="74CD41A4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D13B37" w14:textId="77777777" w:rsidR="004E79B2" w:rsidRPr="00D46604" w:rsidRDefault="004E79B2" w:rsidP="002558DE"/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9A649" w14:textId="5F99DD2A" w:rsidR="004E79B2" w:rsidRPr="00D46604" w:rsidRDefault="004E79B2" w:rsidP="004A3398">
            <w:pPr>
              <w:jc w:val="both"/>
            </w:pPr>
            <w:r w:rsidRPr="00D46604">
              <w:t>Выявление дефектов сборки и монтажных соединений в сложных электронных модулях диагностических и испытательных приборов и аппаратов</w:t>
            </w:r>
          </w:p>
        </w:tc>
      </w:tr>
      <w:tr w:rsidR="004E79B2" w:rsidRPr="00D46604" w14:paraId="32DAE8C7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C2BFD" w14:textId="77777777" w:rsidR="004E79B2" w:rsidRPr="00D46604" w:rsidRDefault="004E79B2" w:rsidP="002558DE"/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042AE" w14:textId="13F74007" w:rsidR="004E79B2" w:rsidRPr="00D46604" w:rsidRDefault="004E79B2" w:rsidP="004A3398">
            <w:pPr>
              <w:jc w:val="both"/>
            </w:pPr>
            <w:r w:rsidRPr="00D46604">
              <w:t>Устранение дефектов монтажных соединений в сложных электронных модулях диагностических и испытательных приборов и аппаратов</w:t>
            </w:r>
          </w:p>
        </w:tc>
      </w:tr>
      <w:tr w:rsidR="004E79B2" w:rsidRPr="00D46604" w14:paraId="189D64CB" w14:textId="77777777" w:rsidTr="004A3398">
        <w:trPr>
          <w:trHeight w:val="20"/>
        </w:trPr>
        <w:tc>
          <w:tcPr>
            <w:tcW w:w="125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20D7E3" w14:textId="77777777" w:rsidR="004E79B2" w:rsidRPr="00D46604" w:rsidDel="002A1D54" w:rsidRDefault="004E79B2" w:rsidP="002558DE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умения</w:t>
            </w: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6DEC7" w14:textId="77777777" w:rsidR="004E79B2" w:rsidRPr="00D46604" w:rsidRDefault="004E79B2" w:rsidP="004A3398">
            <w:pPr>
              <w:jc w:val="both"/>
            </w:pPr>
            <w:r w:rsidRPr="00D46604">
              <w:t>Читать конструкторскую и технологическую документацию</w:t>
            </w:r>
          </w:p>
        </w:tc>
      </w:tr>
      <w:tr w:rsidR="003A551A" w:rsidRPr="00D46604" w14:paraId="3B687749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AC6A3" w14:textId="77777777" w:rsidR="003A551A" w:rsidRPr="00D46604" w:rsidDel="002A1D54" w:rsidRDefault="003A551A" w:rsidP="003A551A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63094B" w14:textId="6B73619A" w:rsidR="003A551A" w:rsidRPr="00D46604" w:rsidRDefault="00E55436" w:rsidP="004A3398">
            <w:pPr>
              <w:jc w:val="both"/>
            </w:pPr>
            <w:r w:rsidRPr="00D46604">
              <w:t>Использовать персональную вычислительную технику для работы с файлами и прикладными программами</w:t>
            </w:r>
            <w:r>
              <w:t xml:space="preserve">, </w:t>
            </w:r>
            <w:r w:rsidRPr="00E55436">
              <w:t>внешними носителями информации и устройствами ввода-вывода информации</w:t>
            </w:r>
          </w:p>
        </w:tc>
      </w:tr>
      <w:tr w:rsidR="003A551A" w:rsidRPr="00D46604" w14:paraId="749C4517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6974E2" w14:textId="77777777" w:rsidR="003A551A" w:rsidRPr="00D46604" w:rsidDel="002A1D54" w:rsidRDefault="003A551A" w:rsidP="003A551A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B5B2E2" w14:textId="4365BFD4" w:rsidR="003A551A" w:rsidRPr="00D46604" w:rsidRDefault="003A551A" w:rsidP="004A3398">
            <w:pPr>
              <w:jc w:val="both"/>
            </w:pPr>
            <w:r w:rsidRPr="00D46604">
              <w:t>Копировать, перемещать, сохранять, переименовывать, удалять, восстанавливать файлы</w:t>
            </w:r>
          </w:p>
        </w:tc>
      </w:tr>
      <w:tr w:rsidR="003A551A" w:rsidRPr="00D46604" w14:paraId="4E7BAEB0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AF0039" w14:textId="77777777" w:rsidR="003A551A" w:rsidRPr="00D46604" w:rsidDel="002A1D54" w:rsidRDefault="003A551A" w:rsidP="003A551A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A88179" w14:textId="317D059A" w:rsidR="003A551A" w:rsidRPr="00D46604" w:rsidRDefault="003A551A" w:rsidP="004A3398">
            <w:pPr>
              <w:jc w:val="both"/>
            </w:pPr>
            <w:r w:rsidRPr="00D46604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3A551A" w:rsidRPr="00D46604" w14:paraId="33CDBC90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4A786" w14:textId="77777777" w:rsidR="003A551A" w:rsidRPr="00D46604" w:rsidDel="002A1D54" w:rsidRDefault="003A551A" w:rsidP="003A551A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B8298" w14:textId="244CB9C4" w:rsidR="003A551A" w:rsidRPr="00D46604" w:rsidRDefault="003A551A" w:rsidP="004A3398">
            <w:pPr>
              <w:jc w:val="both"/>
            </w:pPr>
            <w:r w:rsidRPr="00D4660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3A551A" w:rsidRPr="00D46604" w14:paraId="39C723C4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C8C4F" w14:textId="77777777" w:rsidR="003A551A" w:rsidRPr="00D46604" w:rsidDel="002A1D54" w:rsidRDefault="003A551A" w:rsidP="003A551A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F7563" w14:textId="44C48961" w:rsidR="003A551A" w:rsidRPr="00D46604" w:rsidRDefault="003A551A" w:rsidP="004A3398">
            <w:pPr>
              <w:jc w:val="both"/>
            </w:pPr>
            <w:r w:rsidRPr="00D46604">
              <w:t>Искать в электронном архиве справочную информацию, конструкторские и технологические документы для выполнения технологических операций монтажа сложных электронных модул</w:t>
            </w:r>
            <w:r w:rsidR="006F27B0">
              <w:t>ей</w:t>
            </w:r>
            <w:r w:rsidRPr="00D46604">
              <w:t xml:space="preserve"> диагностических и испытательных приборов и аппаратов</w:t>
            </w:r>
          </w:p>
        </w:tc>
      </w:tr>
      <w:tr w:rsidR="003A551A" w:rsidRPr="00D46604" w14:paraId="13CAA40D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F9E50E" w14:textId="77777777" w:rsidR="003A551A" w:rsidRPr="00D46604" w:rsidDel="002A1D54" w:rsidRDefault="003A551A" w:rsidP="003A551A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D51671" w14:textId="677A0704" w:rsidR="003A551A" w:rsidRPr="00D46604" w:rsidRDefault="003A551A" w:rsidP="004A3398">
            <w:pPr>
              <w:jc w:val="both"/>
            </w:pPr>
            <w:r w:rsidRPr="00D46604">
              <w:t>Просматривать документы и их реквизиты в электронном архиве</w:t>
            </w:r>
          </w:p>
        </w:tc>
      </w:tr>
      <w:tr w:rsidR="003A551A" w:rsidRPr="00D46604" w14:paraId="43468647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317DF" w14:textId="77777777" w:rsidR="003A551A" w:rsidRPr="00D46604" w:rsidDel="002A1D54" w:rsidRDefault="003A551A" w:rsidP="003A551A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7899A" w14:textId="4F6BFFF1" w:rsidR="003A551A" w:rsidRPr="00D46604" w:rsidRDefault="003A551A" w:rsidP="004A3398">
            <w:pPr>
              <w:jc w:val="both"/>
            </w:pPr>
            <w:r w:rsidRPr="00D46604">
              <w:t>Сохранять документы из электронного архива</w:t>
            </w:r>
          </w:p>
        </w:tc>
      </w:tr>
      <w:tr w:rsidR="004E79B2" w:rsidRPr="00D46604" w14:paraId="38AA68C1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073D2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82259" w14:textId="51811A3D" w:rsidR="004E79B2" w:rsidRPr="00D46604" w:rsidRDefault="004E79B2" w:rsidP="004A3398">
            <w:pPr>
              <w:jc w:val="both"/>
            </w:pPr>
            <w:r w:rsidRPr="00D46604">
              <w:t xml:space="preserve">Настраивать оборудование для пайки элементов </w:t>
            </w:r>
            <w:r w:rsidR="00C12885" w:rsidRPr="00D46604">
              <w:t>сложных</w:t>
            </w:r>
            <w:r w:rsidRPr="00D46604">
              <w:t xml:space="preserve"> электронных модулей диагностических и испытательных приборов и аппаратов</w:t>
            </w:r>
          </w:p>
        </w:tc>
      </w:tr>
      <w:tr w:rsidR="004E79B2" w:rsidRPr="00D46604" w14:paraId="64370C78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18556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52131" w14:textId="181E19BA" w:rsidR="004E79B2" w:rsidRPr="00D46604" w:rsidRDefault="004E79B2" w:rsidP="004A3398">
            <w:pPr>
              <w:jc w:val="both"/>
            </w:pPr>
            <w:r w:rsidRPr="00D46604">
              <w:t xml:space="preserve">Настраивать контрольно-измерительное оборудование для проверки электрических соединений в </w:t>
            </w:r>
            <w:r w:rsidR="00C12885" w:rsidRPr="00D46604">
              <w:t xml:space="preserve">сложных </w:t>
            </w:r>
            <w:r w:rsidRPr="00D46604">
              <w:t>электронных модулях диагностических и испытательных приборов и аппаратов</w:t>
            </w:r>
          </w:p>
        </w:tc>
      </w:tr>
      <w:tr w:rsidR="004E79B2" w:rsidRPr="00D46604" w14:paraId="28EE6858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65639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86A17F" w14:textId="4B19E076" w:rsidR="004E79B2" w:rsidRPr="00D46604" w:rsidRDefault="004E79B2" w:rsidP="004A3398">
            <w:pPr>
              <w:jc w:val="both"/>
            </w:pPr>
            <w:r w:rsidRPr="00D46604">
              <w:t xml:space="preserve">Паять и выпаивать элементы </w:t>
            </w:r>
            <w:r w:rsidR="00C12885" w:rsidRPr="00D46604">
              <w:t>сложных</w:t>
            </w:r>
            <w:r w:rsidRPr="00D46604">
              <w:t xml:space="preserve"> электронных модулей диагностических и испытательных приборов и аппаратов</w:t>
            </w:r>
          </w:p>
        </w:tc>
      </w:tr>
      <w:tr w:rsidR="003B4EFA" w:rsidRPr="00D46604" w14:paraId="41089123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DDA67" w14:textId="77777777" w:rsidR="003B4EFA" w:rsidRPr="00D46604" w:rsidDel="002A1D54" w:rsidRDefault="003B4EFA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0617B" w14:textId="1422506D" w:rsidR="003B4EFA" w:rsidRPr="00D46604" w:rsidRDefault="00752FC7" w:rsidP="004A3398">
            <w:pPr>
              <w:jc w:val="both"/>
            </w:pPr>
            <w:r w:rsidRPr="00D46604">
              <w:t>С</w:t>
            </w:r>
            <w:r w:rsidR="003B4EFA" w:rsidRPr="00D46604">
              <w:t>варивать и разваривать выводы элементов сложных электронных модулей диагностических и испытательных приборов и аппаратов</w:t>
            </w:r>
          </w:p>
        </w:tc>
      </w:tr>
      <w:tr w:rsidR="004E79B2" w:rsidRPr="00D46604" w14:paraId="79598FD3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5BE53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36580" w14:textId="2CDE4AE9" w:rsidR="004E79B2" w:rsidRPr="00D46604" w:rsidRDefault="004E79B2" w:rsidP="004A3398">
            <w:pPr>
              <w:jc w:val="both"/>
            </w:pPr>
            <w:r w:rsidRPr="00D46604">
              <w:t xml:space="preserve">Проверять правильность установки навесных элементов </w:t>
            </w:r>
            <w:r w:rsidR="00C12885" w:rsidRPr="00D46604">
              <w:t>сложных</w:t>
            </w:r>
            <w:r w:rsidRPr="00D46604">
              <w:t xml:space="preserve"> электронных модулей диагностических и испытательных приборов и аппаратов</w:t>
            </w:r>
          </w:p>
        </w:tc>
      </w:tr>
      <w:tr w:rsidR="004E79B2" w:rsidRPr="00D46604" w14:paraId="0149420C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F97EC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425C2" w14:textId="151E2A29" w:rsidR="004E79B2" w:rsidRPr="00D46604" w:rsidRDefault="004E79B2" w:rsidP="004A3398">
            <w:pPr>
              <w:jc w:val="both"/>
            </w:pPr>
            <w:r w:rsidRPr="00D46604">
              <w:t xml:space="preserve">Проверять правильность электрических соединений </w:t>
            </w:r>
            <w:r w:rsidR="00C12885" w:rsidRPr="00D46604">
              <w:t>в сложных</w:t>
            </w:r>
            <w:r w:rsidRPr="00D46604">
              <w:t xml:space="preserve"> электронных модул</w:t>
            </w:r>
            <w:r w:rsidR="00C12885" w:rsidRPr="00D46604">
              <w:t xml:space="preserve">ях </w:t>
            </w:r>
            <w:r w:rsidRPr="00D46604">
              <w:t xml:space="preserve">диагностических и испытательных приборов и аппаратов по принципиальным схемам </w:t>
            </w:r>
          </w:p>
        </w:tc>
      </w:tr>
      <w:tr w:rsidR="004E79B2" w:rsidRPr="00D46604" w14:paraId="32C457FD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76D2B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40E45" w14:textId="643E4543" w:rsidR="004E79B2" w:rsidRPr="00D46604" w:rsidRDefault="004E79B2" w:rsidP="004A3398">
            <w:pPr>
              <w:jc w:val="both"/>
            </w:pPr>
            <w:r w:rsidRPr="00D46604">
              <w:t xml:space="preserve">Выявлять дефекты сборки и монтажа </w:t>
            </w:r>
            <w:r w:rsidR="00C12885" w:rsidRPr="00D46604">
              <w:t>сложных</w:t>
            </w:r>
            <w:r w:rsidRPr="00D46604">
              <w:t xml:space="preserve"> электронных модулей диагностических и испытательных приборов и аппаратов</w:t>
            </w:r>
          </w:p>
        </w:tc>
      </w:tr>
      <w:tr w:rsidR="004E79B2" w:rsidRPr="00D46604" w14:paraId="6C974C5C" w14:textId="77777777" w:rsidTr="004A3398">
        <w:trPr>
          <w:trHeight w:val="20"/>
        </w:trPr>
        <w:tc>
          <w:tcPr>
            <w:tcW w:w="125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06678" w14:textId="77777777" w:rsidR="004E79B2" w:rsidRPr="00D46604" w:rsidDel="002A1D54" w:rsidRDefault="004E79B2" w:rsidP="002558DE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знания</w:t>
            </w: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17D01A" w14:textId="77777777" w:rsidR="004E79B2" w:rsidRPr="00D46604" w:rsidRDefault="004E79B2" w:rsidP="004A3398">
            <w:pPr>
              <w:jc w:val="both"/>
            </w:pPr>
            <w:r w:rsidRPr="00D46604">
              <w:t>Терминология и правила чтения конструкторской и технологической документации</w:t>
            </w:r>
          </w:p>
        </w:tc>
      </w:tr>
      <w:tr w:rsidR="00920866" w:rsidRPr="00D46604" w14:paraId="5D67F16B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E4C3F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7FC9A7" w14:textId="0EA91D01" w:rsidR="00920866" w:rsidRPr="00D46604" w:rsidRDefault="00920866" w:rsidP="004A3398">
            <w:pPr>
              <w:jc w:val="both"/>
            </w:pPr>
            <w:r w:rsidRPr="00D46604">
              <w:t>Порядок работы с персональной вычислительной техникой</w:t>
            </w:r>
          </w:p>
        </w:tc>
      </w:tr>
      <w:tr w:rsidR="00920866" w:rsidRPr="00D46604" w14:paraId="10DC4632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33AA5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FD9F7E" w14:textId="08CA61A5" w:rsidR="00920866" w:rsidRPr="00D46604" w:rsidRDefault="00920866" w:rsidP="004A3398">
            <w:pPr>
              <w:jc w:val="both"/>
            </w:pPr>
            <w:r w:rsidRPr="00D46604">
              <w:t>Порядок работы с файловой системой</w:t>
            </w:r>
          </w:p>
        </w:tc>
      </w:tr>
      <w:tr w:rsidR="00920866" w:rsidRPr="00D46604" w14:paraId="08109B19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00E17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C96ABC" w14:textId="5710A5D8" w:rsidR="00920866" w:rsidRPr="00D46604" w:rsidRDefault="00920866" w:rsidP="004A3398">
            <w:pPr>
              <w:jc w:val="both"/>
            </w:pPr>
            <w:r w:rsidRPr="00D46604">
              <w:t>Основные форматы представления электронной графической и текстовой информации</w:t>
            </w:r>
          </w:p>
        </w:tc>
      </w:tr>
      <w:tr w:rsidR="00920866" w:rsidRPr="00D46604" w14:paraId="171A08A9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9DD0A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7192CF" w14:textId="34B7446F" w:rsidR="00920866" w:rsidRPr="00D46604" w:rsidRDefault="00920866" w:rsidP="004A3398">
            <w:pPr>
              <w:jc w:val="both"/>
            </w:pPr>
            <w:r w:rsidRPr="00D46604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920866" w:rsidRPr="00D46604" w14:paraId="2772DEFA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29AE0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C7EA1" w14:textId="75C91E8D" w:rsidR="00920866" w:rsidRPr="00D46604" w:rsidRDefault="00920866" w:rsidP="004A3398">
            <w:pPr>
              <w:jc w:val="both"/>
            </w:pPr>
            <w:r w:rsidRPr="00D46604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920866" w:rsidRPr="00D46604" w14:paraId="2E24CC27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07C926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BCAC25" w14:textId="3FA60B52" w:rsidR="00920866" w:rsidRPr="00D46604" w:rsidRDefault="00920866" w:rsidP="004A3398">
            <w:pPr>
              <w:jc w:val="both"/>
            </w:pPr>
            <w:r w:rsidRPr="00D4660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920866" w:rsidRPr="00D46604" w14:paraId="36A7840A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538BB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EE43B0" w14:textId="600D2B9E" w:rsidR="00920866" w:rsidRPr="00D46604" w:rsidRDefault="00920866" w:rsidP="004A3398">
            <w:pPr>
              <w:jc w:val="both"/>
            </w:pPr>
            <w:r w:rsidRPr="00D46604">
              <w:t>Порядок работы с электронным архивом технической документации</w:t>
            </w:r>
          </w:p>
        </w:tc>
      </w:tr>
      <w:tr w:rsidR="004E79B2" w:rsidRPr="00D46604" w14:paraId="6FA077FC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95A3D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79088" w14:textId="77777777" w:rsidR="004E79B2" w:rsidRPr="00D46604" w:rsidRDefault="004E79B2" w:rsidP="004A3398">
            <w:pPr>
              <w:jc w:val="both"/>
            </w:pPr>
            <w:r w:rsidRPr="00D46604">
              <w:t>Основы электротехники, слесарного дела в объеме выполняемых работ</w:t>
            </w:r>
          </w:p>
        </w:tc>
      </w:tr>
      <w:tr w:rsidR="004E79B2" w:rsidRPr="00D46604" w14:paraId="5A6C87AA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2802CB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01683" w14:textId="77777777" w:rsidR="004E79B2" w:rsidRPr="00D46604" w:rsidRDefault="004E79B2" w:rsidP="004A3398">
            <w:pPr>
              <w:jc w:val="both"/>
            </w:pPr>
            <w:r w:rsidRPr="00D46604">
              <w:t>Назначение, виды, параметры активных и пассивных электрорадиоэлементов и их маркировка</w:t>
            </w:r>
          </w:p>
        </w:tc>
      </w:tr>
      <w:tr w:rsidR="00720D71" w:rsidRPr="00D46604" w14:paraId="19CD839C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82BE6F" w14:textId="77777777" w:rsidR="00720D71" w:rsidRPr="00D46604" w:rsidDel="002A1D54" w:rsidRDefault="00720D71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D08D67" w14:textId="1BC0F52A" w:rsidR="00720D71" w:rsidRPr="00D46604" w:rsidRDefault="00B52567" w:rsidP="004A3398">
            <w:pPr>
              <w:jc w:val="both"/>
            </w:pPr>
            <w:r w:rsidRPr="00D46604">
              <w:t>Назначение, виды, параметры элементов</w:t>
            </w:r>
            <w:r w:rsidR="002973E6" w:rsidRPr="00D46604">
              <w:t xml:space="preserve"> сверхвысокочастотных (</w:t>
            </w:r>
            <w:r w:rsidR="00247564">
              <w:t xml:space="preserve">далее – </w:t>
            </w:r>
            <w:r w:rsidR="002973E6" w:rsidRPr="00D46604">
              <w:t xml:space="preserve">СВЧ) устройств </w:t>
            </w:r>
          </w:p>
        </w:tc>
      </w:tr>
      <w:tr w:rsidR="004E79B2" w:rsidRPr="00D46604" w14:paraId="77BD7B29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9D6A24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D9158" w14:textId="235455FA" w:rsidR="004E79B2" w:rsidRPr="00D46604" w:rsidRDefault="004E79B2" w:rsidP="004A3398">
            <w:pPr>
              <w:jc w:val="both"/>
            </w:pPr>
            <w:r w:rsidRPr="00D46604">
              <w:t>Марки и характеристики проводов и кабелей</w:t>
            </w:r>
            <w:r w:rsidR="00720D71" w:rsidRPr="00D46604">
              <w:t xml:space="preserve"> </w:t>
            </w:r>
            <w:r w:rsidR="002973E6" w:rsidRPr="00D46604">
              <w:t>высокочастотного (</w:t>
            </w:r>
            <w:r w:rsidR="00247564">
              <w:t xml:space="preserve">далее – </w:t>
            </w:r>
            <w:r w:rsidR="00720D71" w:rsidRPr="00D46604">
              <w:t>ВЧ</w:t>
            </w:r>
            <w:r w:rsidR="002973E6" w:rsidRPr="00D46604">
              <w:t>)</w:t>
            </w:r>
            <w:r w:rsidR="00720D71" w:rsidRPr="00D46604">
              <w:t xml:space="preserve"> и СВЧ</w:t>
            </w:r>
            <w:r w:rsidR="00315094">
              <w:t>-</w:t>
            </w:r>
            <w:r w:rsidR="00720D71" w:rsidRPr="00D46604">
              <w:t>диапазона</w:t>
            </w:r>
          </w:p>
        </w:tc>
      </w:tr>
      <w:tr w:rsidR="004E79B2" w:rsidRPr="00D46604" w14:paraId="067C7C6A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ADBD1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FBE82" w14:textId="77777777" w:rsidR="004E79B2" w:rsidRPr="00D46604" w:rsidRDefault="004E79B2" w:rsidP="004A3398">
            <w:pPr>
              <w:jc w:val="both"/>
            </w:pPr>
            <w:r w:rsidRPr="00D46604">
              <w:t>Условные графические обозначения электрорадиоэлементов на монтажных схемах</w:t>
            </w:r>
          </w:p>
        </w:tc>
      </w:tr>
      <w:tr w:rsidR="004E79B2" w:rsidRPr="00D46604" w14:paraId="346AB550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BD934C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8AB91" w14:textId="43376804" w:rsidR="004E79B2" w:rsidRPr="00D46604" w:rsidRDefault="004E79B2" w:rsidP="004A3398">
            <w:pPr>
              <w:jc w:val="both"/>
            </w:pPr>
            <w:r w:rsidRPr="00D46604">
              <w:t xml:space="preserve">Виды и типы монтажных схем, правила их чтения и </w:t>
            </w:r>
            <w:r w:rsidR="007C165E" w:rsidRPr="007C165E">
              <w:t>оформления</w:t>
            </w:r>
          </w:p>
        </w:tc>
      </w:tr>
      <w:tr w:rsidR="004E79B2" w:rsidRPr="00D46604" w14:paraId="2D75621F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A9D85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9E0E5" w14:textId="0C49A191" w:rsidR="004E79B2" w:rsidRPr="00D46604" w:rsidRDefault="004E79B2" w:rsidP="004A3398">
            <w:pPr>
              <w:jc w:val="both"/>
            </w:pPr>
            <w:r w:rsidRPr="00D46604">
              <w:t xml:space="preserve">Последовательность сборки и монтажа </w:t>
            </w:r>
            <w:r w:rsidR="00720D71" w:rsidRPr="00D46604">
              <w:t xml:space="preserve">сложных </w:t>
            </w:r>
            <w:r w:rsidRPr="00D46604">
              <w:t>электронных модулей диагностических и испытательных приборов и аппаратов</w:t>
            </w:r>
          </w:p>
        </w:tc>
      </w:tr>
      <w:tr w:rsidR="004E79B2" w:rsidRPr="00D46604" w14:paraId="7CEC240B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20A32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8DC5D9" w14:textId="5F0B942E" w:rsidR="004E79B2" w:rsidRPr="00D46604" w:rsidRDefault="004E79B2" w:rsidP="004A3398">
            <w:pPr>
              <w:jc w:val="both"/>
            </w:pPr>
            <w:r w:rsidRPr="00D46604">
              <w:t xml:space="preserve">Последовательность процесса пайки элементов </w:t>
            </w:r>
            <w:r w:rsidR="00720D71" w:rsidRPr="00D46604">
              <w:t>сложных</w:t>
            </w:r>
            <w:r w:rsidRPr="00D46604">
              <w:t xml:space="preserve"> электронных модулей диагностических и испытательных приборов и аппаратов</w:t>
            </w:r>
          </w:p>
        </w:tc>
      </w:tr>
      <w:tr w:rsidR="00033CB6" w:rsidRPr="00D46604" w14:paraId="10BF079E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A3BC" w14:textId="77777777" w:rsidR="00033CB6" w:rsidRPr="00D46604" w:rsidDel="002A1D54" w:rsidRDefault="00033CB6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934E5" w14:textId="1EE64FD6" w:rsidR="00033CB6" w:rsidRPr="00D46604" w:rsidRDefault="00033CB6" w:rsidP="004A3398">
            <w:pPr>
              <w:jc w:val="both"/>
            </w:pPr>
            <w:r w:rsidRPr="00D46604">
              <w:t>Последовательность процесса микросварки элементов сложных электронных модулей диагностических и испытательных приборов и аппаратов</w:t>
            </w:r>
          </w:p>
        </w:tc>
      </w:tr>
      <w:tr w:rsidR="004E79B2" w:rsidRPr="00D46604" w14:paraId="12B9FB59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FB0E9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A2984F" w14:textId="37DFDEC8" w:rsidR="004E79B2" w:rsidRPr="00D46604" w:rsidRDefault="004E79B2" w:rsidP="004A3398">
            <w:pPr>
              <w:jc w:val="both"/>
            </w:pPr>
            <w:r w:rsidRPr="00D46604">
              <w:t xml:space="preserve">Виды, основные характеристики, назначение и правила применения припоев, используемых при монтаже элементов </w:t>
            </w:r>
            <w:r w:rsidR="00720D71" w:rsidRPr="00D46604">
              <w:t>сложных</w:t>
            </w:r>
            <w:r w:rsidRPr="00D46604">
              <w:t xml:space="preserve"> электронных модулей диагностических и испытательных приборов и аппаратов, в объеме выполняемых работ</w:t>
            </w:r>
          </w:p>
        </w:tc>
      </w:tr>
      <w:tr w:rsidR="004E79B2" w:rsidRPr="00D46604" w14:paraId="4F0B3930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C4759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9D5C9" w14:textId="71F1BCE3" w:rsidR="004E79B2" w:rsidRPr="00D46604" w:rsidRDefault="004E79B2" w:rsidP="004A3398">
            <w:pPr>
              <w:jc w:val="both"/>
            </w:pPr>
            <w:r w:rsidRPr="00D46604">
              <w:t xml:space="preserve">Виды, основные характеристики, назначение и правила применения флюсов, используемых при монтаже элементов </w:t>
            </w:r>
            <w:r w:rsidR="00720D71" w:rsidRPr="00D46604">
              <w:t>сложных</w:t>
            </w:r>
            <w:r w:rsidRPr="00D46604">
              <w:t xml:space="preserve"> электронных модулей диагностических и испытательных приборов и аппаратов, в объеме выполняемых работ</w:t>
            </w:r>
            <w:r w:rsidR="00033CB6" w:rsidRPr="00D46604">
              <w:t xml:space="preserve"> </w:t>
            </w:r>
          </w:p>
        </w:tc>
      </w:tr>
      <w:tr w:rsidR="004E79B2" w:rsidRPr="00D46604" w14:paraId="01F54492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9DD6FA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D2E47" w14:textId="5CCA40CE" w:rsidR="004E79B2" w:rsidRPr="00D46604" w:rsidRDefault="00B46EC7" w:rsidP="004A3398">
            <w:pPr>
              <w:jc w:val="both"/>
            </w:pPr>
            <w:r w:rsidRPr="00D46604">
              <w:t xml:space="preserve">Устройство, принцип действия </w:t>
            </w:r>
            <w:r w:rsidR="00AC1638" w:rsidRPr="00AC1638">
              <w:t>оборудовани</w:t>
            </w:r>
            <w:r w:rsidR="008354B1">
              <w:t>я</w:t>
            </w:r>
            <w:r w:rsidR="00AC1638" w:rsidRPr="00AC1638">
              <w:t xml:space="preserve"> для пайки</w:t>
            </w:r>
            <w:r w:rsidR="008354B1">
              <w:t>,</w:t>
            </w:r>
            <w:r w:rsidR="008354B1" w:rsidRPr="00D46604">
              <w:t xml:space="preserve"> правила работы с</w:t>
            </w:r>
            <w:r w:rsidR="008354B1">
              <w:t xml:space="preserve"> ним</w:t>
            </w:r>
          </w:p>
        </w:tc>
      </w:tr>
      <w:tr w:rsidR="00033CB6" w:rsidRPr="00D46604" w14:paraId="7FA24B2B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AABA8" w14:textId="77777777" w:rsidR="00033CB6" w:rsidRPr="00D46604" w:rsidDel="002A1D54" w:rsidRDefault="00033CB6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814C9" w14:textId="4F81C08A" w:rsidR="00033CB6" w:rsidRPr="00D46604" w:rsidRDefault="00033CB6" w:rsidP="004A3398">
            <w:pPr>
              <w:jc w:val="both"/>
            </w:pPr>
            <w:r w:rsidRPr="00D46604">
              <w:t>Устройство, принцип действия оборудовани</w:t>
            </w:r>
            <w:r w:rsidR="008354B1">
              <w:t>я</w:t>
            </w:r>
            <w:r w:rsidRPr="00D46604">
              <w:t xml:space="preserve"> для микросварки выводов элементов</w:t>
            </w:r>
            <w:r w:rsidR="008354B1">
              <w:t xml:space="preserve">, </w:t>
            </w:r>
            <w:r w:rsidR="008354B1" w:rsidRPr="00D46604">
              <w:t>правила работы с</w:t>
            </w:r>
            <w:r w:rsidR="008354B1">
              <w:t xml:space="preserve"> ним</w:t>
            </w:r>
          </w:p>
        </w:tc>
      </w:tr>
      <w:tr w:rsidR="004E79B2" w:rsidRPr="00D46604" w14:paraId="0032B299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4424C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02C5C" w14:textId="1DEBE390" w:rsidR="004E79B2" w:rsidRPr="00D46604" w:rsidRDefault="004E79B2" w:rsidP="004A3398">
            <w:pPr>
              <w:jc w:val="both"/>
            </w:pPr>
            <w:r w:rsidRPr="00D46604">
              <w:t xml:space="preserve">Требования, предъявляемые к соединениям в </w:t>
            </w:r>
            <w:r w:rsidR="00720D71" w:rsidRPr="00D46604">
              <w:t>сложных</w:t>
            </w:r>
            <w:r w:rsidRPr="00D46604">
              <w:t xml:space="preserve"> электронных модулях диагностических и испытательных приборов и аппаратов</w:t>
            </w:r>
          </w:p>
        </w:tc>
      </w:tr>
      <w:tr w:rsidR="004E79B2" w:rsidRPr="00D46604" w14:paraId="0CFEFC81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A3DB9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1EA725" w14:textId="6E071BF0" w:rsidR="004E79B2" w:rsidRPr="00D46604" w:rsidRDefault="004E79B2" w:rsidP="004A3398">
            <w:pPr>
              <w:jc w:val="both"/>
            </w:pPr>
            <w:r w:rsidRPr="00D46604">
              <w:t xml:space="preserve">Способы проверки соответствия сборки и монтажа </w:t>
            </w:r>
            <w:r w:rsidR="00720D71" w:rsidRPr="00D46604">
              <w:t xml:space="preserve">сложных </w:t>
            </w:r>
            <w:r w:rsidRPr="00D46604">
              <w:t>электронных модулей диагностических и испытательных приборов и аппаратов нормативно-технической документации</w:t>
            </w:r>
          </w:p>
        </w:tc>
      </w:tr>
      <w:tr w:rsidR="004E79B2" w:rsidRPr="00D46604" w14:paraId="4086177A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98DF9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84A45" w14:textId="77777777" w:rsidR="004E79B2" w:rsidRPr="00D46604" w:rsidRDefault="004E79B2" w:rsidP="004A3398">
            <w:pPr>
              <w:jc w:val="both"/>
            </w:pPr>
            <w:r w:rsidRPr="00D46604">
              <w:t>Способы и средства контроля качества сборочных и монтажных работ</w:t>
            </w:r>
          </w:p>
        </w:tc>
      </w:tr>
      <w:tr w:rsidR="004E79B2" w:rsidRPr="00D46604" w14:paraId="15F7F6A7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F7810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DE85C" w14:textId="7A26027C" w:rsidR="004E79B2" w:rsidRPr="00D46604" w:rsidRDefault="004E79B2" w:rsidP="004A3398">
            <w:pPr>
              <w:jc w:val="both"/>
            </w:pPr>
            <w:r w:rsidRPr="00D46604">
              <w:t xml:space="preserve">Виды дефектов при сборке и монтаже </w:t>
            </w:r>
            <w:r w:rsidR="00720D71" w:rsidRPr="00D46604">
              <w:t>сложных</w:t>
            </w:r>
            <w:r w:rsidRPr="00D46604">
              <w:t xml:space="preserve"> электронных модулей диагностических и испытательных приборов и аппаратов</w:t>
            </w:r>
          </w:p>
        </w:tc>
      </w:tr>
      <w:tr w:rsidR="004E79B2" w:rsidRPr="00D46604" w14:paraId="7559CABA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E275A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89ADC" w14:textId="19E0D50A" w:rsidR="004E79B2" w:rsidRPr="00D46604" w:rsidRDefault="004E79B2" w:rsidP="004A3398">
            <w:pPr>
              <w:jc w:val="both"/>
            </w:pPr>
            <w:r w:rsidRPr="00D46604">
              <w:t>Устройство, принцип действия контрольно-измерительн</w:t>
            </w:r>
            <w:r w:rsidR="008354B1">
              <w:t>ого</w:t>
            </w:r>
            <w:r w:rsidRPr="00D46604">
              <w:t xml:space="preserve"> оборудовани</w:t>
            </w:r>
            <w:r w:rsidR="008354B1">
              <w:t>я</w:t>
            </w:r>
            <w:r w:rsidRPr="00D46604">
              <w:t xml:space="preserve"> для проверки электрических соединений в </w:t>
            </w:r>
            <w:r w:rsidR="00720D71" w:rsidRPr="00D46604">
              <w:t>сложных</w:t>
            </w:r>
            <w:r w:rsidRPr="00D46604">
              <w:t xml:space="preserve"> электронных модулях диагностических и испытательных приборов и аппаратов</w:t>
            </w:r>
            <w:r w:rsidR="008354B1">
              <w:t xml:space="preserve">, </w:t>
            </w:r>
            <w:r w:rsidR="008354B1" w:rsidRPr="00D46604">
              <w:t>правила работы с</w:t>
            </w:r>
            <w:r w:rsidR="008354B1">
              <w:t xml:space="preserve"> ним</w:t>
            </w:r>
          </w:p>
        </w:tc>
      </w:tr>
      <w:tr w:rsidR="004E79B2" w:rsidRPr="00D46604" w14:paraId="72536922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3357D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E7AFE3" w14:textId="5A83A3E4" w:rsidR="004E79B2" w:rsidRPr="00D46604" w:rsidRDefault="004E79B2" w:rsidP="004A3398">
            <w:pPr>
              <w:jc w:val="both"/>
            </w:pPr>
            <w:r w:rsidRPr="00D46604">
              <w:t xml:space="preserve">Последовательность настройки контрольно-измерительного оборудования для проверки электрических соединений в </w:t>
            </w:r>
            <w:r w:rsidR="00720D71" w:rsidRPr="00D46604">
              <w:t>сложных</w:t>
            </w:r>
            <w:r w:rsidRPr="00D46604">
              <w:t xml:space="preserve"> электронных модулях диагностических и испытательных приборов и аппаратов</w:t>
            </w:r>
          </w:p>
        </w:tc>
      </w:tr>
      <w:tr w:rsidR="004E79B2" w:rsidRPr="00D46604" w14:paraId="66221BE4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F53D1C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6031C" w14:textId="77777777" w:rsidR="004E79B2" w:rsidRPr="00D46604" w:rsidRDefault="004E79B2" w:rsidP="004A3398">
            <w:pPr>
              <w:jc w:val="both"/>
            </w:pPr>
            <w:r w:rsidRPr="00D46604">
              <w:t>Опасные и вредные производственные факторы при выполнении работ</w:t>
            </w:r>
          </w:p>
        </w:tc>
      </w:tr>
      <w:tr w:rsidR="004E79B2" w:rsidRPr="00D46604" w14:paraId="46597F65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4E80C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96F59D" w14:textId="77777777" w:rsidR="004E79B2" w:rsidRPr="00D46604" w:rsidRDefault="004E79B2" w:rsidP="004A3398">
            <w:pPr>
              <w:jc w:val="both"/>
            </w:pPr>
            <w:r w:rsidRPr="00D46604">
              <w:t>Правила производственной санитарии</w:t>
            </w:r>
          </w:p>
        </w:tc>
      </w:tr>
      <w:tr w:rsidR="004E79B2" w:rsidRPr="00D46604" w14:paraId="37BCFEC2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92D2A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69E8B" w14:textId="032B746A" w:rsidR="004E79B2" w:rsidRPr="00D46604" w:rsidRDefault="004E79B2" w:rsidP="004A3398">
            <w:pPr>
              <w:jc w:val="both"/>
            </w:pPr>
            <w:r w:rsidRPr="00D46604">
              <w:t xml:space="preserve">Виды и </w:t>
            </w:r>
            <w:r w:rsidR="00106401">
              <w:t xml:space="preserve">правила применения средств индивидуальной </w:t>
            </w:r>
            <w:r w:rsidRPr="00D46604">
              <w:t>и коллективной защиты при выполнении работ</w:t>
            </w:r>
          </w:p>
        </w:tc>
      </w:tr>
      <w:tr w:rsidR="004E79B2" w:rsidRPr="00D46604" w14:paraId="39C996E2" w14:textId="77777777" w:rsidTr="004A3398">
        <w:trPr>
          <w:trHeight w:val="20"/>
        </w:trPr>
        <w:tc>
          <w:tcPr>
            <w:tcW w:w="125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61E28" w14:textId="77777777" w:rsidR="004E79B2" w:rsidRPr="00D46604" w:rsidDel="002A1D54" w:rsidRDefault="004E79B2" w:rsidP="002558DE">
            <w:pPr>
              <w:rPr>
                <w:bCs w:val="0"/>
              </w:rPr>
            </w:pP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3FE1E2" w14:textId="77777777" w:rsidR="004E79B2" w:rsidRPr="00D46604" w:rsidRDefault="004E79B2" w:rsidP="004A3398">
            <w:pPr>
              <w:jc w:val="both"/>
            </w:pPr>
            <w:r w:rsidRPr="00D4660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E79B2" w:rsidRPr="00D46604" w14:paraId="5F25B829" w14:textId="77777777" w:rsidTr="004A3398">
        <w:trPr>
          <w:trHeight w:val="20"/>
        </w:trPr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E38A4" w14:textId="77777777" w:rsidR="004E79B2" w:rsidRPr="00D46604" w:rsidDel="002A1D54" w:rsidRDefault="004E79B2" w:rsidP="002558DE">
            <w:pPr>
              <w:rPr>
                <w:bCs w:val="0"/>
              </w:rPr>
            </w:pPr>
            <w:r w:rsidRPr="00D46604">
              <w:rPr>
                <w:iCs/>
              </w:rPr>
              <w:t>Другие характеристики</w:t>
            </w:r>
          </w:p>
        </w:tc>
        <w:tc>
          <w:tcPr>
            <w:tcW w:w="3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FAB92" w14:textId="48623C01" w:rsidR="004E79B2" w:rsidRPr="00D46604" w:rsidRDefault="008354B1" w:rsidP="004A3398">
            <w:pPr>
              <w:jc w:val="both"/>
            </w:pPr>
            <w:r>
              <w:t>-</w:t>
            </w:r>
          </w:p>
        </w:tc>
      </w:tr>
    </w:tbl>
    <w:p w14:paraId="69D565BA" w14:textId="77777777" w:rsidR="004A3398" w:rsidRDefault="004A3398" w:rsidP="004A3398">
      <w:bookmarkStart w:id="20" w:name="_Toc530962771"/>
    </w:p>
    <w:p w14:paraId="6518F09B" w14:textId="77777777" w:rsidR="00B4552B" w:rsidRDefault="00B4552B" w:rsidP="004A3398"/>
    <w:p w14:paraId="08D345F3" w14:textId="77777777" w:rsidR="00B4552B" w:rsidRDefault="00B4552B" w:rsidP="004A3398"/>
    <w:p w14:paraId="2C2F3460" w14:textId="77777777" w:rsidR="00B4552B" w:rsidRDefault="00B4552B" w:rsidP="004A3398"/>
    <w:p w14:paraId="75731FF9" w14:textId="77777777" w:rsidR="00247564" w:rsidRDefault="00247564" w:rsidP="004A3398">
      <w:pPr>
        <w:rPr>
          <w:b/>
          <w:bCs w:val="0"/>
        </w:rPr>
      </w:pPr>
    </w:p>
    <w:p w14:paraId="5C9E9096" w14:textId="77777777" w:rsidR="00247564" w:rsidRDefault="00247564" w:rsidP="004A3398">
      <w:pPr>
        <w:rPr>
          <w:b/>
          <w:bCs w:val="0"/>
        </w:rPr>
      </w:pPr>
    </w:p>
    <w:p w14:paraId="65C5008B" w14:textId="3AAC8EAD" w:rsidR="00320743" w:rsidRPr="004A3398" w:rsidRDefault="00320743" w:rsidP="004A3398">
      <w:pPr>
        <w:rPr>
          <w:b/>
          <w:bCs w:val="0"/>
        </w:rPr>
      </w:pPr>
      <w:r w:rsidRPr="004A3398">
        <w:rPr>
          <w:b/>
          <w:bCs w:val="0"/>
        </w:rPr>
        <w:t>3.3.2. Трудовая функция</w:t>
      </w:r>
      <w:bookmarkEnd w:id="20"/>
    </w:p>
    <w:p w14:paraId="08EA513A" w14:textId="77777777" w:rsidR="004A3398" w:rsidRPr="00D46604" w:rsidRDefault="004A3398" w:rsidP="004A3398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4960"/>
        <w:gridCol w:w="613"/>
        <w:gridCol w:w="1088"/>
        <w:gridCol w:w="1676"/>
        <w:gridCol w:w="561"/>
      </w:tblGrid>
      <w:tr w:rsidR="00C977AB" w:rsidRPr="00D46604" w14:paraId="69BC5109" w14:textId="77777777" w:rsidTr="00B4552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2B5348" w14:textId="77777777" w:rsidR="001C3ADF" w:rsidRPr="00D46604" w:rsidRDefault="001C3ADF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3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8E62B2" w14:textId="4F500E29" w:rsidR="001C3ADF" w:rsidRPr="00D46604" w:rsidRDefault="00941D7B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</w:rPr>
              <w:t>Наладка сложных электронных модулей диагностических и испытательных приборов и аппаратов</w:t>
            </w:r>
          </w:p>
        </w:tc>
        <w:tc>
          <w:tcPr>
            <w:tcW w:w="2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BC4940" w14:textId="77777777" w:rsidR="001C3ADF" w:rsidRPr="00D46604" w:rsidRDefault="001C3ADF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F9A090" w14:textId="62F3F6CA" w:rsidR="001C3ADF" w:rsidRPr="00D46604" w:rsidRDefault="008F6A3A" w:rsidP="00B4552B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C</w:t>
            </w:r>
            <w:r w:rsidR="00B32F4E" w:rsidRPr="00D46604">
              <w:rPr>
                <w:rFonts w:eastAsia="Calibri"/>
                <w:color w:val="000000" w:themeColor="text1"/>
              </w:rPr>
              <w:t>/0</w:t>
            </w:r>
            <w:r w:rsidR="002258AA" w:rsidRPr="00D46604">
              <w:rPr>
                <w:rFonts w:eastAsia="Calibri"/>
                <w:color w:val="000000" w:themeColor="text1"/>
              </w:rPr>
              <w:t>2</w:t>
            </w:r>
            <w:r w:rsidR="001C3ADF" w:rsidRPr="00D46604">
              <w:rPr>
                <w:rFonts w:eastAsia="Calibri"/>
                <w:color w:val="000000" w:themeColor="text1"/>
              </w:rPr>
              <w:t>.</w:t>
            </w:r>
            <w:r w:rsidR="003D57B9" w:rsidRPr="00D46604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80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802D64" w14:textId="77777777" w:rsidR="001C3ADF" w:rsidRPr="00D46604" w:rsidRDefault="001C3ADF" w:rsidP="00026B99">
            <w:pPr>
              <w:jc w:val="center"/>
              <w:rPr>
                <w:rFonts w:eastAsia="Calibri"/>
                <w:color w:val="000000" w:themeColor="text1"/>
                <w:sz w:val="20"/>
                <w:vertAlign w:val="superscript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108F41" w14:textId="77777777" w:rsidR="001C3ADF" w:rsidRPr="00D46604" w:rsidRDefault="003D57B9" w:rsidP="00026B99">
            <w:pPr>
              <w:jc w:val="center"/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4</w:t>
            </w:r>
          </w:p>
        </w:tc>
      </w:tr>
    </w:tbl>
    <w:p w14:paraId="203AD166" w14:textId="77777777" w:rsidR="004A3398" w:rsidRDefault="004A3398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12"/>
        <w:gridCol w:w="1345"/>
        <w:gridCol w:w="427"/>
        <w:gridCol w:w="1807"/>
        <w:gridCol w:w="1914"/>
        <w:gridCol w:w="2518"/>
      </w:tblGrid>
      <w:tr w:rsidR="00C977AB" w:rsidRPr="00D46604" w14:paraId="073101DF" w14:textId="77777777" w:rsidTr="00247564">
        <w:trPr>
          <w:trHeight w:val="488"/>
        </w:trPr>
        <w:tc>
          <w:tcPr>
            <w:tcW w:w="115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490BF9D" w14:textId="77777777" w:rsidR="001C3ADF" w:rsidRPr="00D46604" w:rsidRDefault="001C3ADF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AC40B7E" w14:textId="77777777" w:rsidR="001C3ADF" w:rsidRPr="00D46604" w:rsidRDefault="001C3ADF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76D364A" w14:textId="77777777" w:rsidR="001C3ADF" w:rsidRPr="00D46604" w:rsidRDefault="001C3ADF" w:rsidP="00026B99">
            <w:pPr>
              <w:rPr>
                <w:rFonts w:eastAsia="Calibri"/>
                <w:color w:val="000000" w:themeColor="text1"/>
              </w:rPr>
            </w:pPr>
            <w:r w:rsidRPr="00D46604">
              <w:rPr>
                <w:rFonts w:eastAsia="Calibri"/>
                <w:color w:val="000000" w:themeColor="text1"/>
              </w:rPr>
              <w:t>Х</w:t>
            </w:r>
          </w:p>
        </w:tc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54B0C4" w14:textId="77777777" w:rsidR="001C3ADF" w:rsidRPr="00D46604" w:rsidRDefault="001C3ADF" w:rsidP="00026B99">
            <w:pPr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9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86B13D" w14:textId="77777777" w:rsidR="001C3ADF" w:rsidRPr="00D46604" w:rsidRDefault="001C3ADF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2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57C439" w14:textId="77777777" w:rsidR="001C3ADF" w:rsidRPr="00D46604" w:rsidRDefault="001C3ADF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</w:tr>
      <w:tr w:rsidR="00C977AB" w:rsidRPr="00D46604" w14:paraId="247718E2" w14:textId="77777777" w:rsidTr="00247564">
        <w:trPr>
          <w:trHeight w:val="479"/>
        </w:trPr>
        <w:tc>
          <w:tcPr>
            <w:tcW w:w="1157" w:type="pct"/>
            <w:tcBorders>
              <w:top w:val="nil"/>
              <w:bottom w:val="nil"/>
              <w:right w:val="nil"/>
            </w:tcBorders>
            <w:vAlign w:val="center"/>
          </w:tcPr>
          <w:p w14:paraId="3D404BC9" w14:textId="77777777" w:rsidR="001C3ADF" w:rsidRPr="00D46604" w:rsidRDefault="001C3ADF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1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319B8A" w14:textId="77777777" w:rsidR="001C3ADF" w:rsidRPr="00D46604" w:rsidRDefault="001C3ADF" w:rsidP="00026B99">
            <w:pPr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9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52A76B" w14:textId="77777777" w:rsidR="001C3ADF" w:rsidRPr="00D46604" w:rsidRDefault="001C3ADF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7B3886" w14:textId="77777777" w:rsidR="001C3ADF" w:rsidRPr="00D46604" w:rsidRDefault="001C3ADF" w:rsidP="00026B99">
            <w:pPr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D46604">
              <w:rPr>
                <w:rFonts w:eastAsia="Calibri"/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A560F4" w14:textId="79A32A95" w:rsidR="008F1310" w:rsidRPr="00D46604" w:rsidRDefault="008F1310" w:rsidP="00026B99"/>
    <w:tbl>
      <w:tblPr>
        <w:tblW w:w="5002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6"/>
        <w:gridCol w:w="7819"/>
      </w:tblGrid>
      <w:tr w:rsidR="00A5108E" w:rsidRPr="00D46604" w14:paraId="710DB4F4" w14:textId="77777777" w:rsidTr="00D324E6">
        <w:trPr>
          <w:trHeight w:val="20"/>
        </w:trPr>
        <w:tc>
          <w:tcPr>
            <w:tcW w:w="1250" w:type="pct"/>
            <w:vMerge w:val="restart"/>
          </w:tcPr>
          <w:p w14:paraId="3B99EB52" w14:textId="77777777" w:rsidR="00A5108E" w:rsidRPr="00D46604" w:rsidRDefault="00A5108E" w:rsidP="002558DE">
            <w:r w:rsidRPr="00D46604">
              <w:t>Трудовые действия</w:t>
            </w:r>
          </w:p>
        </w:tc>
        <w:tc>
          <w:tcPr>
            <w:tcW w:w="3750" w:type="pct"/>
          </w:tcPr>
          <w:p w14:paraId="1AE57D89" w14:textId="313F8952" w:rsidR="00A5108E" w:rsidRPr="008354B1" w:rsidRDefault="00A5108E" w:rsidP="00D324E6">
            <w:pPr>
              <w:jc w:val="both"/>
            </w:pPr>
            <w:r w:rsidRPr="008354B1">
              <w:t xml:space="preserve">Чтение электрических схем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A5108E" w:rsidRPr="00D46604" w14:paraId="672C65EB" w14:textId="77777777" w:rsidTr="00D324E6">
        <w:trPr>
          <w:trHeight w:val="20"/>
        </w:trPr>
        <w:tc>
          <w:tcPr>
            <w:tcW w:w="1250" w:type="pct"/>
            <w:vMerge/>
          </w:tcPr>
          <w:p w14:paraId="35E3D9B8" w14:textId="77777777" w:rsidR="00A5108E" w:rsidRPr="00D46604" w:rsidRDefault="00A5108E" w:rsidP="002558DE"/>
        </w:tc>
        <w:tc>
          <w:tcPr>
            <w:tcW w:w="3750" w:type="pct"/>
          </w:tcPr>
          <w:p w14:paraId="01244309" w14:textId="3F55CE76" w:rsidR="00A5108E" w:rsidRPr="008354B1" w:rsidRDefault="00A5108E" w:rsidP="00D324E6">
            <w:pPr>
              <w:jc w:val="both"/>
            </w:pPr>
            <w:r w:rsidRPr="008354B1">
              <w:t xml:space="preserve">Подготовка радиоизмерительного оборудования к наладке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A5108E" w:rsidRPr="00D46604" w14:paraId="13C2486D" w14:textId="77777777" w:rsidTr="00D324E6">
        <w:trPr>
          <w:trHeight w:val="20"/>
        </w:trPr>
        <w:tc>
          <w:tcPr>
            <w:tcW w:w="1250" w:type="pct"/>
            <w:vMerge/>
          </w:tcPr>
          <w:p w14:paraId="2D4EC450" w14:textId="77777777" w:rsidR="00A5108E" w:rsidRPr="00D46604" w:rsidRDefault="00A5108E" w:rsidP="002558DE"/>
        </w:tc>
        <w:tc>
          <w:tcPr>
            <w:tcW w:w="3750" w:type="pct"/>
          </w:tcPr>
          <w:p w14:paraId="41CDEB22" w14:textId="6A751B33" w:rsidR="00A5108E" w:rsidRPr="008354B1" w:rsidRDefault="00BC3660" w:rsidP="00D324E6">
            <w:pPr>
              <w:jc w:val="both"/>
            </w:pPr>
            <w:r w:rsidRPr="0046749D">
              <w:t xml:space="preserve">Проведение измерений </w:t>
            </w:r>
            <w:r>
              <w:t>электрических и радиотехнических параметров</w:t>
            </w:r>
            <w:r w:rsidRPr="008354B1" w:rsidDel="00BC3660">
              <w:t xml:space="preserve"> </w:t>
            </w:r>
            <w:r w:rsidR="00EB0F1F" w:rsidRPr="008354B1">
              <w:t xml:space="preserve">сложных </w:t>
            </w:r>
            <w:r w:rsidR="00A5108E" w:rsidRPr="008354B1">
              <w:t>электронных модулей диагностических и испытательных приборов и аппаратов</w:t>
            </w:r>
          </w:p>
        </w:tc>
      </w:tr>
      <w:tr w:rsidR="00A5108E" w:rsidRPr="00D46604" w14:paraId="3DE971D5" w14:textId="77777777" w:rsidTr="00D324E6">
        <w:trPr>
          <w:trHeight w:val="20"/>
        </w:trPr>
        <w:tc>
          <w:tcPr>
            <w:tcW w:w="1250" w:type="pct"/>
            <w:vMerge/>
          </w:tcPr>
          <w:p w14:paraId="1F61459B" w14:textId="77777777" w:rsidR="00A5108E" w:rsidRPr="00D46604" w:rsidRDefault="00A5108E" w:rsidP="002558DE"/>
        </w:tc>
        <w:tc>
          <w:tcPr>
            <w:tcW w:w="3750" w:type="pct"/>
          </w:tcPr>
          <w:p w14:paraId="71B81423" w14:textId="5E18605A" w:rsidR="00A5108E" w:rsidRPr="008354B1" w:rsidRDefault="00A5108E" w:rsidP="00D324E6">
            <w:pPr>
              <w:jc w:val="both"/>
            </w:pPr>
            <w:r w:rsidRPr="008354B1">
              <w:t xml:space="preserve">Снятие электрических характеристик </w:t>
            </w:r>
            <w:r w:rsidR="00EB0F1F" w:rsidRPr="008354B1">
              <w:t xml:space="preserve">сложных </w:t>
            </w:r>
            <w:r w:rsidRPr="008354B1">
              <w:t>электронных модулей диагностических и испытательных приборов и аппаратов</w:t>
            </w:r>
          </w:p>
        </w:tc>
      </w:tr>
      <w:tr w:rsidR="00A5108E" w:rsidRPr="00D46604" w14:paraId="64045DD9" w14:textId="77777777" w:rsidTr="00D324E6">
        <w:trPr>
          <w:trHeight w:val="20"/>
        </w:trPr>
        <w:tc>
          <w:tcPr>
            <w:tcW w:w="1250" w:type="pct"/>
            <w:vMerge/>
          </w:tcPr>
          <w:p w14:paraId="3FC0E09B" w14:textId="77777777" w:rsidR="00A5108E" w:rsidRPr="00D46604" w:rsidRDefault="00A5108E" w:rsidP="002558DE"/>
        </w:tc>
        <w:tc>
          <w:tcPr>
            <w:tcW w:w="3750" w:type="pct"/>
          </w:tcPr>
          <w:p w14:paraId="6575672F" w14:textId="140BC3C3" w:rsidR="00A5108E" w:rsidRPr="008354B1" w:rsidRDefault="00A5108E" w:rsidP="00D324E6">
            <w:pPr>
              <w:jc w:val="both"/>
            </w:pPr>
            <w:r w:rsidRPr="008354B1">
              <w:t xml:space="preserve">Измерения напряжений, токов, сопротивлений цепей питания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BF093C" w:rsidRPr="00D46604" w14:paraId="5D57F46D" w14:textId="77777777" w:rsidTr="00D324E6">
        <w:trPr>
          <w:trHeight w:val="20"/>
        </w:trPr>
        <w:tc>
          <w:tcPr>
            <w:tcW w:w="1250" w:type="pct"/>
            <w:vMerge/>
          </w:tcPr>
          <w:p w14:paraId="6A1C20CB" w14:textId="77777777" w:rsidR="00BF093C" w:rsidRPr="00D46604" w:rsidRDefault="00BF093C" w:rsidP="002558DE"/>
        </w:tc>
        <w:tc>
          <w:tcPr>
            <w:tcW w:w="3750" w:type="pct"/>
          </w:tcPr>
          <w:p w14:paraId="5422FD30" w14:textId="0EE2F88C" w:rsidR="00BF093C" w:rsidRPr="008354B1" w:rsidRDefault="00BF093C" w:rsidP="00D324E6">
            <w:pPr>
              <w:jc w:val="both"/>
            </w:pPr>
            <w:r w:rsidRPr="008354B1">
              <w:t>Снятие механических характеристик сложных электронных модулей диагностических и испытательных приборов и аппаратов</w:t>
            </w:r>
          </w:p>
        </w:tc>
      </w:tr>
      <w:tr w:rsidR="00A5108E" w:rsidRPr="00D46604" w14:paraId="6401E0E2" w14:textId="77777777" w:rsidTr="00D324E6">
        <w:trPr>
          <w:trHeight w:val="20"/>
        </w:trPr>
        <w:tc>
          <w:tcPr>
            <w:tcW w:w="1250" w:type="pct"/>
            <w:vMerge/>
          </w:tcPr>
          <w:p w14:paraId="16913DA1" w14:textId="77777777" w:rsidR="00A5108E" w:rsidRPr="00D46604" w:rsidRDefault="00A5108E" w:rsidP="002558DE"/>
        </w:tc>
        <w:tc>
          <w:tcPr>
            <w:tcW w:w="3750" w:type="pct"/>
          </w:tcPr>
          <w:p w14:paraId="5CF5FD43" w14:textId="4174AF52" w:rsidR="00B95ACA" w:rsidRPr="008354B1" w:rsidRDefault="00B95ACA" w:rsidP="00D324E6">
            <w:pPr>
              <w:jc w:val="both"/>
            </w:pPr>
            <w:r w:rsidRPr="008354B1">
              <w:t>Приведение к техническим требованиям электрических и механических параметров сложных электронных модулей диагностических и испытательных приборов и аппаратов</w:t>
            </w:r>
          </w:p>
        </w:tc>
      </w:tr>
      <w:tr w:rsidR="00A5108E" w:rsidRPr="00D46604" w14:paraId="5AD292D3" w14:textId="77777777" w:rsidTr="00D324E6">
        <w:trPr>
          <w:trHeight w:val="20"/>
        </w:trPr>
        <w:tc>
          <w:tcPr>
            <w:tcW w:w="1250" w:type="pct"/>
            <w:vMerge/>
          </w:tcPr>
          <w:p w14:paraId="371D2D5F" w14:textId="77777777" w:rsidR="00A5108E" w:rsidRPr="00D46604" w:rsidRDefault="00A5108E" w:rsidP="002558DE"/>
        </w:tc>
        <w:tc>
          <w:tcPr>
            <w:tcW w:w="3750" w:type="pct"/>
          </w:tcPr>
          <w:p w14:paraId="7562653C" w14:textId="0EC962FB" w:rsidR="00A5108E" w:rsidRPr="008354B1" w:rsidRDefault="00C250C5" w:rsidP="00D324E6">
            <w:pPr>
              <w:jc w:val="both"/>
            </w:pPr>
            <w:r w:rsidRPr="008354B1">
              <w:t xml:space="preserve">Устранение неисправности </w:t>
            </w:r>
            <w:r w:rsidR="00EB0F1F" w:rsidRPr="008354B1">
              <w:t>сложных</w:t>
            </w:r>
            <w:r w:rsidRPr="008354B1">
              <w:t xml:space="preserve"> электронных модулей</w:t>
            </w:r>
            <w:r w:rsidR="00A5108E" w:rsidRPr="008354B1">
              <w:t xml:space="preserve"> диагностических и испытательных приборо</w:t>
            </w:r>
            <w:r w:rsidRPr="008354B1">
              <w:t xml:space="preserve">в и аппаратов </w:t>
            </w:r>
            <w:r w:rsidR="00A5108E" w:rsidRPr="008354B1">
              <w:t>заменой отдельных элементов</w:t>
            </w:r>
          </w:p>
        </w:tc>
      </w:tr>
      <w:tr w:rsidR="00A5108E" w:rsidRPr="00D46604" w14:paraId="08334441" w14:textId="77777777" w:rsidTr="00D324E6">
        <w:trPr>
          <w:trHeight w:val="20"/>
        </w:trPr>
        <w:tc>
          <w:tcPr>
            <w:tcW w:w="1250" w:type="pct"/>
            <w:vMerge/>
          </w:tcPr>
          <w:p w14:paraId="5B57955F" w14:textId="77777777" w:rsidR="00A5108E" w:rsidRPr="00D46604" w:rsidRDefault="00A5108E" w:rsidP="002558DE"/>
        </w:tc>
        <w:tc>
          <w:tcPr>
            <w:tcW w:w="3750" w:type="pct"/>
          </w:tcPr>
          <w:p w14:paraId="4A0A4CDB" w14:textId="07FA63AE" w:rsidR="00A5108E" w:rsidRPr="008354B1" w:rsidRDefault="00A5108E" w:rsidP="00D324E6">
            <w:pPr>
              <w:jc w:val="both"/>
            </w:pPr>
            <w:r w:rsidRPr="008354B1">
              <w:t xml:space="preserve">Проверка соответствия параметров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 требованиям нормативно-технической документации</w:t>
            </w:r>
          </w:p>
        </w:tc>
      </w:tr>
      <w:tr w:rsidR="00A5108E" w:rsidRPr="00D46604" w14:paraId="25822814" w14:textId="77777777" w:rsidTr="00D324E6">
        <w:trPr>
          <w:trHeight w:val="20"/>
        </w:trPr>
        <w:tc>
          <w:tcPr>
            <w:tcW w:w="1250" w:type="pct"/>
            <w:vMerge/>
          </w:tcPr>
          <w:p w14:paraId="31CE2B29" w14:textId="77777777" w:rsidR="00A5108E" w:rsidRPr="00D46604" w:rsidRDefault="00A5108E" w:rsidP="002558DE"/>
        </w:tc>
        <w:tc>
          <w:tcPr>
            <w:tcW w:w="3750" w:type="pct"/>
          </w:tcPr>
          <w:p w14:paraId="4D5A8A8D" w14:textId="11BA7CD3" w:rsidR="00A5108E" w:rsidRPr="008354B1" w:rsidRDefault="00A5108E" w:rsidP="00D324E6">
            <w:pPr>
              <w:jc w:val="both"/>
            </w:pPr>
            <w:r w:rsidRPr="008354B1">
              <w:t xml:space="preserve">Составление технической документации по результатам наладки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A5108E" w:rsidRPr="00D46604" w14:paraId="516E5AB8" w14:textId="77777777" w:rsidTr="00D324E6">
        <w:trPr>
          <w:trHeight w:val="20"/>
        </w:trPr>
        <w:tc>
          <w:tcPr>
            <w:tcW w:w="1250" w:type="pct"/>
            <w:vMerge w:val="restart"/>
          </w:tcPr>
          <w:p w14:paraId="0D484D7A" w14:textId="77777777" w:rsidR="00A5108E" w:rsidRPr="00D46604" w:rsidDel="002A1D54" w:rsidRDefault="00A5108E" w:rsidP="002558DE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умения</w:t>
            </w:r>
          </w:p>
        </w:tc>
        <w:tc>
          <w:tcPr>
            <w:tcW w:w="3750" w:type="pct"/>
          </w:tcPr>
          <w:p w14:paraId="29D0FC5E" w14:textId="77777777" w:rsidR="00A5108E" w:rsidRPr="008354B1" w:rsidRDefault="00A5108E" w:rsidP="00D324E6">
            <w:pPr>
              <w:jc w:val="both"/>
            </w:pPr>
            <w:r w:rsidRPr="008354B1">
              <w:t>Читать конструкторскую и технологическую документацию</w:t>
            </w:r>
          </w:p>
        </w:tc>
      </w:tr>
      <w:tr w:rsidR="008852C0" w:rsidRPr="00D46604" w14:paraId="70E3C3D8" w14:textId="77777777" w:rsidTr="00D324E6">
        <w:trPr>
          <w:trHeight w:val="20"/>
        </w:trPr>
        <w:tc>
          <w:tcPr>
            <w:tcW w:w="1250" w:type="pct"/>
            <w:vMerge/>
          </w:tcPr>
          <w:p w14:paraId="19FDC3EF" w14:textId="77777777" w:rsidR="008852C0" w:rsidRPr="00D46604" w:rsidDel="002A1D54" w:rsidRDefault="008852C0" w:rsidP="008852C0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75271C8" w14:textId="5B3BB42E" w:rsidR="008852C0" w:rsidRPr="008354B1" w:rsidRDefault="00E55436" w:rsidP="00D324E6">
            <w:pPr>
              <w:jc w:val="both"/>
            </w:pPr>
            <w:r w:rsidRPr="008354B1">
              <w:t>Использовать персональную вычислительную технику для работы с файлами и прикладными программами, внешними носителями информации и устройствами ввода-вывода информации</w:t>
            </w:r>
          </w:p>
        </w:tc>
      </w:tr>
      <w:tr w:rsidR="008852C0" w:rsidRPr="00D46604" w14:paraId="6D899EFF" w14:textId="77777777" w:rsidTr="00D324E6">
        <w:trPr>
          <w:trHeight w:val="20"/>
        </w:trPr>
        <w:tc>
          <w:tcPr>
            <w:tcW w:w="1250" w:type="pct"/>
            <w:vMerge/>
          </w:tcPr>
          <w:p w14:paraId="02444F2B" w14:textId="77777777" w:rsidR="008852C0" w:rsidRPr="00D46604" w:rsidDel="002A1D54" w:rsidRDefault="008852C0" w:rsidP="008852C0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19DCB36" w14:textId="68E95EAA" w:rsidR="008852C0" w:rsidRPr="008354B1" w:rsidRDefault="008852C0" w:rsidP="00D324E6">
            <w:pPr>
              <w:jc w:val="both"/>
            </w:pPr>
            <w:r w:rsidRPr="008354B1">
              <w:t>Копировать, перемещать, сохранять, переименовывать, удалять, восстанавливать файлы</w:t>
            </w:r>
          </w:p>
        </w:tc>
      </w:tr>
      <w:tr w:rsidR="008852C0" w:rsidRPr="00D46604" w14:paraId="5944C7B3" w14:textId="77777777" w:rsidTr="00D324E6">
        <w:trPr>
          <w:trHeight w:val="20"/>
        </w:trPr>
        <w:tc>
          <w:tcPr>
            <w:tcW w:w="1250" w:type="pct"/>
            <w:vMerge/>
          </w:tcPr>
          <w:p w14:paraId="4C89498A" w14:textId="77777777" w:rsidR="008852C0" w:rsidRPr="00D46604" w:rsidDel="002A1D54" w:rsidRDefault="008852C0" w:rsidP="008852C0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9D7076D" w14:textId="5BE19398" w:rsidR="008852C0" w:rsidRPr="008354B1" w:rsidRDefault="008852C0" w:rsidP="00D324E6">
            <w:pPr>
              <w:jc w:val="both"/>
            </w:pPr>
            <w:r w:rsidRPr="008354B1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8852C0" w:rsidRPr="00D46604" w14:paraId="7A8AE2F6" w14:textId="77777777" w:rsidTr="00D324E6">
        <w:trPr>
          <w:trHeight w:val="20"/>
        </w:trPr>
        <w:tc>
          <w:tcPr>
            <w:tcW w:w="1250" w:type="pct"/>
            <w:vMerge/>
          </w:tcPr>
          <w:p w14:paraId="5EC5F45A" w14:textId="77777777" w:rsidR="008852C0" w:rsidRPr="00D46604" w:rsidDel="002A1D54" w:rsidRDefault="008852C0" w:rsidP="008852C0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B3C11FC" w14:textId="77E82760" w:rsidR="008852C0" w:rsidRPr="008354B1" w:rsidRDefault="008852C0" w:rsidP="00D324E6">
            <w:pPr>
              <w:jc w:val="both"/>
            </w:pPr>
            <w:r w:rsidRPr="008354B1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8852C0" w:rsidRPr="00D46604" w14:paraId="6AD69206" w14:textId="77777777" w:rsidTr="00D324E6">
        <w:trPr>
          <w:trHeight w:val="20"/>
        </w:trPr>
        <w:tc>
          <w:tcPr>
            <w:tcW w:w="1250" w:type="pct"/>
            <w:vMerge/>
          </w:tcPr>
          <w:p w14:paraId="7DFF6215" w14:textId="77777777" w:rsidR="008852C0" w:rsidRPr="00D46604" w:rsidDel="002A1D54" w:rsidRDefault="008852C0" w:rsidP="008852C0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962B56A" w14:textId="3800ADF1" w:rsidR="008852C0" w:rsidRPr="008354B1" w:rsidRDefault="008852C0" w:rsidP="00D324E6">
            <w:pPr>
              <w:jc w:val="both"/>
            </w:pPr>
            <w:r w:rsidRPr="008354B1">
              <w:t>Искать в электронном архиве справочную информацию, конструкторские и технологические документы для выполнения технологических операций наладки</w:t>
            </w:r>
            <w:r w:rsidR="00407CDA" w:rsidRPr="008354B1">
              <w:t xml:space="preserve"> сложных электронных модулей диагностических и испытательных приборов и аппаратов</w:t>
            </w:r>
          </w:p>
        </w:tc>
      </w:tr>
      <w:tr w:rsidR="008852C0" w:rsidRPr="00D46604" w14:paraId="32DC1BA9" w14:textId="77777777" w:rsidTr="00D324E6">
        <w:trPr>
          <w:trHeight w:val="20"/>
        </w:trPr>
        <w:tc>
          <w:tcPr>
            <w:tcW w:w="1250" w:type="pct"/>
            <w:vMerge/>
          </w:tcPr>
          <w:p w14:paraId="421DB479" w14:textId="77777777" w:rsidR="008852C0" w:rsidRPr="00D46604" w:rsidDel="002A1D54" w:rsidRDefault="008852C0" w:rsidP="008852C0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8A1663E" w14:textId="261FD9F3" w:rsidR="008852C0" w:rsidRPr="008354B1" w:rsidRDefault="008852C0" w:rsidP="00D324E6">
            <w:pPr>
              <w:jc w:val="both"/>
            </w:pPr>
            <w:r w:rsidRPr="008354B1">
              <w:t>Просматривать документы и их реквизиты в электронном архиве</w:t>
            </w:r>
          </w:p>
        </w:tc>
      </w:tr>
      <w:tr w:rsidR="008852C0" w:rsidRPr="00D46604" w14:paraId="7A86C28A" w14:textId="77777777" w:rsidTr="00D324E6">
        <w:trPr>
          <w:trHeight w:val="20"/>
        </w:trPr>
        <w:tc>
          <w:tcPr>
            <w:tcW w:w="1250" w:type="pct"/>
            <w:vMerge/>
          </w:tcPr>
          <w:p w14:paraId="76CCCE40" w14:textId="77777777" w:rsidR="008852C0" w:rsidRPr="00D46604" w:rsidDel="002A1D54" w:rsidRDefault="008852C0" w:rsidP="008852C0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A117373" w14:textId="2EF910A7" w:rsidR="008852C0" w:rsidRPr="008354B1" w:rsidRDefault="008852C0" w:rsidP="00D324E6">
            <w:pPr>
              <w:jc w:val="both"/>
            </w:pPr>
            <w:r w:rsidRPr="008354B1">
              <w:t>Сохранять документы из электронного архива</w:t>
            </w:r>
          </w:p>
        </w:tc>
      </w:tr>
      <w:tr w:rsidR="00A5108E" w:rsidRPr="00D46604" w14:paraId="135F3584" w14:textId="77777777" w:rsidTr="00D324E6">
        <w:trPr>
          <w:trHeight w:val="20"/>
        </w:trPr>
        <w:tc>
          <w:tcPr>
            <w:tcW w:w="1250" w:type="pct"/>
            <w:vMerge/>
          </w:tcPr>
          <w:p w14:paraId="119B2401" w14:textId="77777777" w:rsidR="00A5108E" w:rsidRPr="00D46604" w:rsidDel="002A1D54" w:rsidRDefault="00A5108E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7C10811" w14:textId="0DEE8574" w:rsidR="00A5108E" w:rsidRPr="008354B1" w:rsidRDefault="00A5108E" w:rsidP="00D324E6">
            <w:pPr>
              <w:jc w:val="both"/>
            </w:pPr>
            <w:r w:rsidRPr="008354B1">
              <w:t xml:space="preserve">Выбирать радиоизмерительное оборудование для наладки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A5108E" w:rsidRPr="00D46604" w14:paraId="72CE6F5F" w14:textId="77777777" w:rsidTr="00D324E6">
        <w:trPr>
          <w:trHeight w:val="20"/>
        </w:trPr>
        <w:tc>
          <w:tcPr>
            <w:tcW w:w="1250" w:type="pct"/>
            <w:vMerge/>
          </w:tcPr>
          <w:p w14:paraId="4694CB6A" w14:textId="77777777" w:rsidR="00A5108E" w:rsidRPr="00D46604" w:rsidDel="002A1D54" w:rsidRDefault="00A5108E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54C7FC4" w14:textId="330E339D" w:rsidR="00A5108E" w:rsidRPr="008354B1" w:rsidRDefault="00A5108E" w:rsidP="00D324E6">
            <w:pPr>
              <w:jc w:val="both"/>
            </w:pPr>
            <w:r w:rsidRPr="008354B1">
              <w:t xml:space="preserve">Использовать слесарно-монтажный инструмент для наладки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A5108E" w:rsidRPr="00D46604" w14:paraId="00177435" w14:textId="77777777" w:rsidTr="00D324E6">
        <w:trPr>
          <w:trHeight w:val="20"/>
        </w:trPr>
        <w:tc>
          <w:tcPr>
            <w:tcW w:w="1250" w:type="pct"/>
            <w:vMerge/>
          </w:tcPr>
          <w:p w14:paraId="7493824D" w14:textId="77777777" w:rsidR="00A5108E" w:rsidRPr="00D46604" w:rsidDel="002A1D54" w:rsidRDefault="00A5108E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9FAA84D" w14:textId="77B2D408" w:rsidR="00A5108E" w:rsidRPr="008354B1" w:rsidRDefault="00A5108E" w:rsidP="00D324E6">
            <w:pPr>
              <w:jc w:val="both"/>
            </w:pPr>
            <w:r w:rsidRPr="008354B1">
              <w:t xml:space="preserve">Собирать измерительные цепи для регулировки электрических параметров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A5108E" w:rsidRPr="00D46604" w14:paraId="30AFFB03" w14:textId="77777777" w:rsidTr="00D324E6">
        <w:trPr>
          <w:trHeight w:val="20"/>
        </w:trPr>
        <w:tc>
          <w:tcPr>
            <w:tcW w:w="1250" w:type="pct"/>
            <w:vMerge/>
          </w:tcPr>
          <w:p w14:paraId="1ED1CDC1" w14:textId="77777777" w:rsidR="00A5108E" w:rsidRPr="00D46604" w:rsidDel="002A1D54" w:rsidRDefault="00A5108E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1CF16F0" w14:textId="71790775" w:rsidR="00A5108E" w:rsidRPr="008354B1" w:rsidRDefault="00A5108E" w:rsidP="00D324E6">
            <w:pPr>
              <w:jc w:val="both"/>
            </w:pPr>
            <w:r w:rsidRPr="008354B1">
              <w:t xml:space="preserve">Настраивать радиоизмерительное оборудование для наладки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A5108E" w:rsidRPr="00D46604" w14:paraId="06A7798C" w14:textId="77777777" w:rsidTr="00D324E6">
        <w:trPr>
          <w:trHeight w:val="20"/>
        </w:trPr>
        <w:tc>
          <w:tcPr>
            <w:tcW w:w="1250" w:type="pct"/>
            <w:vMerge/>
          </w:tcPr>
          <w:p w14:paraId="6A3D6573" w14:textId="77777777" w:rsidR="00A5108E" w:rsidRPr="00D46604" w:rsidDel="002A1D54" w:rsidRDefault="00A5108E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069D1EE" w14:textId="4054F9CD" w:rsidR="00A5108E" w:rsidRPr="008354B1" w:rsidRDefault="00BC3660" w:rsidP="00D324E6">
            <w:pPr>
              <w:jc w:val="both"/>
            </w:pPr>
            <w:r>
              <w:t>Проводить</w:t>
            </w:r>
            <w:r w:rsidRPr="006F5B79">
              <w:t xml:space="preserve"> измерени</w:t>
            </w:r>
            <w:r>
              <w:t>я</w:t>
            </w:r>
            <w:r w:rsidRPr="006F5B79">
              <w:t xml:space="preserve"> электрических и радиотехнических параметров</w:t>
            </w:r>
            <w:r w:rsidRPr="008354B1" w:rsidDel="00BC3660">
              <w:t xml:space="preserve"> </w:t>
            </w:r>
            <w:r w:rsidR="00EB0F1F" w:rsidRPr="008354B1">
              <w:t>сложных</w:t>
            </w:r>
            <w:r w:rsidR="00A5108E" w:rsidRPr="008354B1">
              <w:t xml:space="preserve"> электронных модулей диагностических и испытательных приборов и аппаратов</w:t>
            </w:r>
            <w:r w:rsidR="00613349" w:rsidRPr="008354B1">
              <w:t xml:space="preserve"> с использованием компьютерно-измерительных систем</w:t>
            </w:r>
          </w:p>
        </w:tc>
      </w:tr>
      <w:tr w:rsidR="00A5108E" w:rsidRPr="00D46604" w14:paraId="31381069" w14:textId="77777777" w:rsidTr="00D324E6">
        <w:trPr>
          <w:trHeight w:val="20"/>
        </w:trPr>
        <w:tc>
          <w:tcPr>
            <w:tcW w:w="1250" w:type="pct"/>
            <w:vMerge/>
          </w:tcPr>
          <w:p w14:paraId="61EE9A6B" w14:textId="77777777" w:rsidR="00A5108E" w:rsidRPr="00D46604" w:rsidDel="002A1D54" w:rsidRDefault="00A5108E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9A6DB4E" w14:textId="635E3A78" w:rsidR="00A5108E" w:rsidRPr="008354B1" w:rsidRDefault="00A5108E" w:rsidP="00D324E6">
            <w:pPr>
              <w:jc w:val="both"/>
            </w:pPr>
            <w:r w:rsidRPr="008354B1">
              <w:t xml:space="preserve">Тестировать работоспособность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</w:p>
        </w:tc>
      </w:tr>
      <w:tr w:rsidR="00A5108E" w:rsidRPr="00D40ABC" w14:paraId="7A2739C1" w14:textId="77777777" w:rsidTr="00D324E6">
        <w:trPr>
          <w:trHeight w:val="20"/>
        </w:trPr>
        <w:tc>
          <w:tcPr>
            <w:tcW w:w="1250" w:type="pct"/>
            <w:vMerge/>
          </w:tcPr>
          <w:p w14:paraId="4EDA5426" w14:textId="77777777" w:rsidR="00A5108E" w:rsidRPr="00D40ABC" w:rsidDel="002A1D54" w:rsidRDefault="00A5108E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8DB2500" w14:textId="742F6C6C" w:rsidR="00A5108E" w:rsidRPr="00D40ABC" w:rsidRDefault="00A5108E" w:rsidP="00D324E6">
            <w:pPr>
              <w:jc w:val="both"/>
            </w:pPr>
            <w:r w:rsidRPr="00D40ABC">
              <w:t xml:space="preserve">Регистрировать параметры </w:t>
            </w:r>
            <w:r w:rsidR="00EB0F1F" w:rsidRPr="00D40ABC">
              <w:t>сложных</w:t>
            </w:r>
            <w:r w:rsidRPr="00D40ABC">
              <w:t xml:space="preserve"> электронных модулей диагностических и испытательных приборов и аппаратов</w:t>
            </w:r>
          </w:p>
        </w:tc>
      </w:tr>
      <w:tr w:rsidR="00EA5DA8" w:rsidRPr="00D40ABC" w14:paraId="1D4CF196" w14:textId="77777777" w:rsidTr="00D324E6">
        <w:trPr>
          <w:trHeight w:val="20"/>
        </w:trPr>
        <w:tc>
          <w:tcPr>
            <w:tcW w:w="1250" w:type="pct"/>
            <w:vMerge/>
          </w:tcPr>
          <w:p w14:paraId="1149BA17" w14:textId="77777777" w:rsidR="00EA5DA8" w:rsidRPr="00D40ABC" w:rsidDel="002A1D54" w:rsidRDefault="00EA5DA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474BB94" w14:textId="68FD7447" w:rsidR="00EA5DA8" w:rsidRPr="00D40ABC" w:rsidRDefault="00BC3660" w:rsidP="00D324E6">
            <w:pPr>
              <w:jc w:val="both"/>
            </w:pPr>
            <w:r w:rsidRPr="00D40ABC">
              <w:t>Проводить</w:t>
            </w:r>
            <w:r w:rsidR="00EA5DA8" w:rsidRPr="00D40ABC">
              <w:t xml:space="preserve"> измерения механических параметров сложных электронных модулей диагностических и испытательных приборов и аппаратов</w:t>
            </w:r>
          </w:p>
        </w:tc>
      </w:tr>
      <w:tr w:rsidR="004066B8" w:rsidRPr="00D40ABC" w14:paraId="1B62D1D4" w14:textId="77777777" w:rsidTr="00D324E6">
        <w:trPr>
          <w:trHeight w:val="20"/>
        </w:trPr>
        <w:tc>
          <w:tcPr>
            <w:tcW w:w="1250" w:type="pct"/>
            <w:vMerge/>
          </w:tcPr>
          <w:p w14:paraId="7C9D5089" w14:textId="77777777" w:rsidR="004066B8" w:rsidRPr="00D40ABC" w:rsidDel="002A1D54" w:rsidRDefault="004066B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A2793EE" w14:textId="67F37DCA" w:rsidR="004066B8" w:rsidRPr="00D40ABC" w:rsidRDefault="004066B8" w:rsidP="00D324E6">
            <w:pPr>
              <w:jc w:val="both"/>
            </w:pPr>
            <w:r w:rsidRPr="00D40ABC">
              <w:t xml:space="preserve">Создавать электронные таблицы, выполнять вычисления и обработку данных по результатам </w:t>
            </w:r>
            <w:r w:rsidR="00117AF4" w:rsidRPr="00D40ABC">
              <w:t xml:space="preserve">электрорадиоизмерений </w:t>
            </w:r>
            <w:r w:rsidRPr="00D40ABC">
              <w:t xml:space="preserve">электрических параметров </w:t>
            </w:r>
            <w:r w:rsidR="005A0753" w:rsidRPr="00D40ABC">
              <w:t>сложных электронных модулей диагностических и испытательных приборов и аппаратов</w:t>
            </w:r>
            <w:r w:rsidR="00FA79E6" w:rsidRPr="00D40ABC">
              <w:t xml:space="preserve"> с использованием прикладных компьютерных программ</w:t>
            </w:r>
          </w:p>
        </w:tc>
      </w:tr>
      <w:tr w:rsidR="00A5108E" w:rsidRPr="00D46604" w14:paraId="3EACFB4F" w14:textId="77777777" w:rsidTr="00D324E6">
        <w:trPr>
          <w:trHeight w:val="20"/>
        </w:trPr>
        <w:tc>
          <w:tcPr>
            <w:tcW w:w="1250" w:type="pct"/>
            <w:vMerge/>
          </w:tcPr>
          <w:p w14:paraId="4DDF8943" w14:textId="77777777" w:rsidR="00A5108E" w:rsidRPr="00D46604" w:rsidDel="002A1D54" w:rsidRDefault="00A5108E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3A1BBC4" w14:textId="1254541F" w:rsidR="00A5108E" w:rsidRPr="008354B1" w:rsidRDefault="00A5108E" w:rsidP="00D324E6">
            <w:pPr>
              <w:jc w:val="both"/>
            </w:pPr>
            <w:r w:rsidRPr="008354B1">
              <w:t xml:space="preserve">Подготавливать документацию по результатам наладки </w:t>
            </w:r>
            <w:r w:rsidR="00EB0F1F" w:rsidRPr="008354B1">
              <w:t>сложных</w:t>
            </w:r>
            <w:r w:rsidRPr="008354B1">
              <w:t xml:space="preserve"> электронных модулей диагностических и испытательных приборов и аппаратов</w:t>
            </w:r>
            <w:r w:rsidR="00613349" w:rsidRPr="008354B1">
              <w:t xml:space="preserve"> с использованием прикладных компьютерных программ</w:t>
            </w:r>
          </w:p>
        </w:tc>
      </w:tr>
      <w:tr w:rsidR="00483129" w:rsidRPr="00D46604" w14:paraId="2AF192C4" w14:textId="77777777" w:rsidTr="00D324E6">
        <w:trPr>
          <w:trHeight w:val="20"/>
        </w:trPr>
        <w:tc>
          <w:tcPr>
            <w:tcW w:w="1250" w:type="pct"/>
            <w:vMerge w:val="restart"/>
          </w:tcPr>
          <w:p w14:paraId="0D31ECE1" w14:textId="77777777" w:rsidR="00483129" w:rsidRPr="00D46604" w:rsidDel="002A1D54" w:rsidRDefault="00483129" w:rsidP="00483129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знания</w:t>
            </w:r>
          </w:p>
        </w:tc>
        <w:tc>
          <w:tcPr>
            <w:tcW w:w="3750" w:type="pct"/>
          </w:tcPr>
          <w:p w14:paraId="4F592BC9" w14:textId="5C1788E9" w:rsidR="00483129" w:rsidRPr="008354B1" w:rsidRDefault="00483129" w:rsidP="00D324E6">
            <w:pPr>
              <w:jc w:val="both"/>
            </w:pPr>
            <w:r w:rsidRPr="008354B1">
              <w:t xml:space="preserve">Назначение, виды, последовательность проведения </w:t>
            </w:r>
            <w:r w:rsidR="00071DB4">
              <w:t>р</w:t>
            </w:r>
            <w:r w:rsidRPr="008354B1">
              <w:t>абот</w:t>
            </w:r>
            <w:r w:rsidR="00071DB4">
              <w:t xml:space="preserve"> по наладке</w:t>
            </w:r>
            <w:r w:rsidRPr="008354B1">
              <w:t xml:space="preserve"> сложных электронных модулей диагностических и испытательных приборов и аппаратов</w:t>
            </w:r>
          </w:p>
        </w:tc>
      </w:tr>
      <w:tr w:rsidR="003A4AD6" w:rsidRPr="00D46604" w14:paraId="4AA340C8" w14:textId="77777777" w:rsidTr="00D324E6">
        <w:trPr>
          <w:trHeight w:val="20"/>
        </w:trPr>
        <w:tc>
          <w:tcPr>
            <w:tcW w:w="1250" w:type="pct"/>
            <w:vMerge/>
          </w:tcPr>
          <w:p w14:paraId="6B56C174" w14:textId="77777777" w:rsidR="003A4AD6" w:rsidRPr="00D46604" w:rsidDel="002A1D54" w:rsidRDefault="003A4AD6" w:rsidP="003A4AD6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A4881AA" w14:textId="1E1211E7" w:rsidR="003A4AD6" w:rsidRPr="008354B1" w:rsidRDefault="003A4AD6" w:rsidP="00D324E6">
            <w:pPr>
              <w:jc w:val="both"/>
            </w:pPr>
            <w:r w:rsidRPr="008354B1">
              <w:t>Порядок работы с персональной вычислительной техникой</w:t>
            </w:r>
          </w:p>
        </w:tc>
      </w:tr>
      <w:tr w:rsidR="003A4AD6" w:rsidRPr="00D46604" w14:paraId="73C7C101" w14:textId="77777777" w:rsidTr="00D324E6">
        <w:trPr>
          <w:trHeight w:val="20"/>
        </w:trPr>
        <w:tc>
          <w:tcPr>
            <w:tcW w:w="1250" w:type="pct"/>
            <w:vMerge/>
          </w:tcPr>
          <w:p w14:paraId="3B767334" w14:textId="77777777" w:rsidR="003A4AD6" w:rsidRPr="00D46604" w:rsidDel="002A1D54" w:rsidRDefault="003A4AD6" w:rsidP="003A4AD6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A2E783E" w14:textId="36459C24" w:rsidR="003A4AD6" w:rsidRPr="008354B1" w:rsidRDefault="003A4AD6" w:rsidP="00D324E6">
            <w:pPr>
              <w:jc w:val="both"/>
            </w:pPr>
            <w:r w:rsidRPr="008354B1">
              <w:t>Порядок работы с файловой системой</w:t>
            </w:r>
          </w:p>
        </w:tc>
      </w:tr>
      <w:tr w:rsidR="003A4AD6" w:rsidRPr="00D46604" w14:paraId="0D8D6103" w14:textId="77777777" w:rsidTr="00D324E6">
        <w:trPr>
          <w:trHeight w:val="20"/>
        </w:trPr>
        <w:tc>
          <w:tcPr>
            <w:tcW w:w="1250" w:type="pct"/>
            <w:vMerge/>
          </w:tcPr>
          <w:p w14:paraId="61C1C5AE" w14:textId="77777777" w:rsidR="003A4AD6" w:rsidRPr="00D46604" w:rsidDel="002A1D54" w:rsidRDefault="003A4AD6" w:rsidP="003A4AD6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1C99606" w14:textId="2783E706" w:rsidR="003A4AD6" w:rsidRPr="008354B1" w:rsidRDefault="003A4AD6" w:rsidP="00D324E6">
            <w:pPr>
              <w:jc w:val="both"/>
            </w:pPr>
            <w:r w:rsidRPr="008354B1">
              <w:t>Основные форматы представления электронной графической и текстовой информации</w:t>
            </w:r>
          </w:p>
        </w:tc>
      </w:tr>
      <w:tr w:rsidR="003A4AD6" w:rsidRPr="00D46604" w14:paraId="7DDA6534" w14:textId="77777777" w:rsidTr="00D324E6">
        <w:trPr>
          <w:trHeight w:val="20"/>
        </w:trPr>
        <w:tc>
          <w:tcPr>
            <w:tcW w:w="1250" w:type="pct"/>
            <w:vMerge/>
          </w:tcPr>
          <w:p w14:paraId="4FB6632F" w14:textId="77777777" w:rsidR="003A4AD6" w:rsidRPr="00D46604" w:rsidDel="002A1D54" w:rsidRDefault="003A4AD6" w:rsidP="003A4AD6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307D09A" w14:textId="0A4291C5" w:rsidR="003A4AD6" w:rsidRPr="008354B1" w:rsidRDefault="003A4AD6" w:rsidP="00D324E6">
            <w:pPr>
              <w:jc w:val="both"/>
            </w:pPr>
            <w:r w:rsidRPr="008354B1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3A4AD6" w:rsidRPr="00D46604" w14:paraId="441B19D8" w14:textId="77777777" w:rsidTr="00D324E6">
        <w:trPr>
          <w:trHeight w:val="20"/>
        </w:trPr>
        <w:tc>
          <w:tcPr>
            <w:tcW w:w="1250" w:type="pct"/>
            <w:vMerge/>
          </w:tcPr>
          <w:p w14:paraId="55FCCCE2" w14:textId="77777777" w:rsidR="003A4AD6" w:rsidRPr="00D46604" w:rsidDel="002A1D54" w:rsidRDefault="003A4AD6" w:rsidP="003A4AD6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E4CD1D7" w14:textId="36DEFC12" w:rsidR="003A4AD6" w:rsidRPr="008354B1" w:rsidRDefault="003A4AD6" w:rsidP="00D324E6">
            <w:pPr>
              <w:jc w:val="both"/>
            </w:pPr>
            <w:r w:rsidRPr="008354B1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3A4AD6" w:rsidRPr="00D46604" w14:paraId="183CCD5C" w14:textId="77777777" w:rsidTr="00D324E6">
        <w:trPr>
          <w:trHeight w:val="20"/>
        </w:trPr>
        <w:tc>
          <w:tcPr>
            <w:tcW w:w="1250" w:type="pct"/>
            <w:vMerge/>
          </w:tcPr>
          <w:p w14:paraId="11272645" w14:textId="77777777" w:rsidR="003A4AD6" w:rsidRPr="00D46604" w:rsidDel="002A1D54" w:rsidRDefault="003A4AD6" w:rsidP="003A4AD6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5F3E249" w14:textId="23791FA6" w:rsidR="003A4AD6" w:rsidRPr="008354B1" w:rsidRDefault="003A4AD6" w:rsidP="00D324E6">
            <w:pPr>
              <w:jc w:val="both"/>
            </w:pPr>
            <w:r w:rsidRPr="008354B1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3A4AD6" w:rsidRPr="00D46604" w14:paraId="7D4A6E68" w14:textId="77777777" w:rsidTr="00D324E6">
        <w:trPr>
          <w:trHeight w:val="20"/>
        </w:trPr>
        <w:tc>
          <w:tcPr>
            <w:tcW w:w="1250" w:type="pct"/>
            <w:vMerge/>
          </w:tcPr>
          <w:p w14:paraId="5F0B8CCA" w14:textId="77777777" w:rsidR="003A4AD6" w:rsidRPr="00D46604" w:rsidDel="002A1D54" w:rsidRDefault="003A4AD6" w:rsidP="003A4AD6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9250C01" w14:textId="78BFE65D" w:rsidR="003A4AD6" w:rsidRPr="008354B1" w:rsidRDefault="003A4AD6" w:rsidP="00D324E6">
            <w:pPr>
              <w:jc w:val="both"/>
            </w:pPr>
            <w:r w:rsidRPr="008354B1">
              <w:t>Порядок работы с электронным архивом технической документации</w:t>
            </w:r>
          </w:p>
        </w:tc>
      </w:tr>
      <w:tr w:rsidR="003A4AD6" w:rsidRPr="00D46604" w14:paraId="59E51B24" w14:textId="77777777" w:rsidTr="00D324E6">
        <w:trPr>
          <w:trHeight w:val="20"/>
        </w:trPr>
        <w:tc>
          <w:tcPr>
            <w:tcW w:w="1250" w:type="pct"/>
            <w:vMerge/>
          </w:tcPr>
          <w:p w14:paraId="3D99C854" w14:textId="77777777" w:rsidR="003A4AD6" w:rsidRPr="00D46604" w:rsidDel="002A1D54" w:rsidRDefault="003A4AD6" w:rsidP="003A4AD6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FA7228B" w14:textId="74F56D6D" w:rsidR="003A4AD6" w:rsidRPr="008354B1" w:rsidRDefault="003A4AD6" w:rsidP="00D324E6">
            <w:pPr>
              <w:jc w:val="both"/>
            </w:pPr>
            <w:r w:rsidRPr="008354B1">
              <w:t>Прикладные компьютерные программы для создания текстовых документов: наименования, возможности и порядок работы в них</w:t>
            </w:r>
          </w:p>
        </w:tc>
      </w:tr>
      <w:tr w:rsidR="00483129" w:rsidRPr="00D46604" w14:paraId="0597C51D" w14:textId="77777777" w:rsidTr="00D324E6">
        <w:trPr>
          <w:trHeight w:val="20"/>
        </w:trPr>
        <w:tc>
          <w:tcPr>
            <w:tcW w:w="1250" w:type="pct"/>
            <w:vMerge/>
          </w:tcPr>
          <w:p w14:paraId="10982D64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912140B" w14:textId="23D7D3F2" w:rsidR="00483129" w:rsidRPr="008354B1" w:rsidRDefault="00483129" w:rsidP="00D324E6">
            <w:pPr>
              <w:jc w:val="both"/>
            </w:pPr>
            <w:r w:rsidRPr="008354B1">
              <w:t>Назначение, конструктивные особенности, принцип действия сложных электронных модулей диагностических и испытательных приборов и аппаратов</w:t>
            </w:r>
          </w:p>
        </w:tc>
      </w:tr>
      <w:tr w:rsidR="00483129" w:rsidRPr="00D46604" w14:paraId="6E648430" w14:textId="77777777" w:rsidTr="00D324E6">
        <w:trPr>
          <w:trHeight w:val="20"/>
        </w:trPr>
        <w:tc>
          <w:tcPr>
            <w:tcW w:w="1250" w:type="pct"/>
            <w:vMerge/>
          </w:tcPr>
          <w:p w14:paraId="788BC643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541F519" w14:textId="194B7AEA" w:rsidR="00483129" w:rsidRPr="008354B1" w:rsidRDefault="00483129" w:rsidP="00D324E6">
            <w:pPr>
              <w:jc w:val="both"/>
            </w:pPr>
            <w:r w:rsidRPr="008354B1">
              <w:t>Технические требования, предъявляемые к сложным электронным модулям диагностических и испытательных приборов и аппаратов</w:t>
            </w:r>
          </w:p>
        </w:tc>
      </w:tr>
      <w:tr w:rsidR="00483129" w:rsidRPr="00D46604" w14:paraId="60118EAA" w14:textId="77777777" w:rsidTr="00D324E6">
        <w:trPr>
          <w:trHeight w:val="20"/>
        </w:trPr>
        <w:tc>
          <w:tcPr>
            <w:tcW w:w="1250" w:type="pct"/>
            <w:vMerge/>
          </w:tcPr>
          <w:p w14:paraId="6CF10C03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666C7F2" w14:textId="15A854AA" w:rsidR="00483129" w:rsidRPr="008354B1" w:rsidRDefault="00483129" w:rsidP="00D324E6">
            <w:pPr>
              <w:jc w:val="both"/>
            </w:pPr>
            <w:r w:rsidRPr="008354B1">
              <w:t xml:space="preserve">Виды и типы электрических схем, правила их чтения и </w:t>
            </w:r>
            <w:r w:rsidR="009741C9" w:rsidRPr="008354B1">
              <w:t>оформления</w:t>
            </w:r>
          </w:p>
        </w:tc>
      </w:tr>
      <w:tr w:rsidR="00483129" w:rsidRPr="00D46604" w14:paraId="23A23EDB" w14:textId="77777777" w:rsidTr="00D324E6">
        <w:trPr>
          <w:trHeight w:val="20"/>
        </w:trPr>
        <w:tc>
          <w:tcPr>
            <w:tcW w:w="1250" w:type="pct"/>
            <w:vMerge/>
          </w:tcPr>
          <w:p w14:paraId="6F3DA151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A62995D" w14:textId="5D524316" w:rsidR="00483129" w:rsidRPr="008354B1" w:rsidRDefault="00483129" w:rsidP="00D324E6">
            <w:pPr>
              <w:jc w:val="both"/>
            </w:pPr>
            <w:r w:rsidRPr="008354B1">
              <w:t>Условные графические обозначения электрорадиоэлементов на электрических схемах</w:t>
            </w:r>
          </w:p>
        </w:tc>
      </w:tr>
      <w:tr w:rsidR="0038120D" w:rsidRPr="00D46604" w14:paraId="63273693" w14:textId="77777777" w:rsidTr="00D324E6">
        <w:trPr>
          <w:trHeight w:val="20"/>
        </w:trPr>
        <w:tc>
          <w:tcPr>
            <w:tcW w:w="1250" w:type="pct"/>
            <w:vMerge/>
          </w:tcPr>
          <w:p w14:paraId="2D5AF27A" w14:textId="77777777" w:rsidR="0038120D" w:rsidRPr="00D46604" w:rsidDel="002A1D54" w:rsidRDefault="0038120D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51509D7" w14:textId="4082E85E" w:rsidR="0038120D" w:rsidRPr="008354B1" w:rsidRDefault="002973E6">
            <w:pPr>
              <w:jc w:val="both"/>
            </w:pPr>
            <w:r w:rsidRPr="008354B1">
              <w:t>Назначение, виды, параметры элементов</w:t>
            </w:r>
            <w:r w:rsidR="00992A44">
              <w:t xml:space="preserve"> </w:t>
            </w:r>
            <w:r w:rsidRPr="008354B1">
              <w:t>СВЧ</w:t>
            </w:r>
            <w:r w:rsidR="005E6097">
              <w:t>-</w:t>
            </w:r>
            <w:r w:rsidRPr="008354B1">
              <w:t>устройств</w:t>
            </w:r>
          </w:p>
        </w:tc>
      </w:tr>
      <w:tr w:rsidR="00483129" w:rsidRPr="00D46604" w14:paraId="3ADECED4" w14:textId="77777777" w:rsidTr="00D324E6">
        <w:trPr>
          <w:trHeight w:val="20"/>
        </w:trPr>
        <w:tc>
          <w:tcPr>
            <w:tcW w:w="1250" w:type="pct"/>
            <w:vMerge/>
          </w:tcPr>
          <w:p w14:paraId="23DF0B7F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EC8DD4E" w14:textId="0A0B587C" w:rsidR="00483129" w:rsidRPr="008354B1" w:rsidRDefault="00483129" w:rsidP="00D324E6">
            <w:pPr>
              <w:jc w:val="both"/>
            </w:pPr>
            <w:r w:rsidRPr="008354B1">
              <w:t>Теория электрорадиоизмерений в объеме выполняемых работ</w:t>
            </w:r>
          </w:p>
        </w:tc>
      </w:tr>
      <w:tr w:rsidR="00483129" w:rsidRPr="00D46604" w14:paraId="520B9DC1" w14:textId="77777777" w:rsidTr="00D324E6">
        <w:trPr>
          <w:trHeight w:val="20"/>
        </w:trPr>
        <w:tc>
          <w:tcPr>
            <w:tcW w:w="1250" w:type="pct"/>
            <w:vMerge/>
          </w:tcPr>
          <w:p w14:paraId="24374A87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832DB15" w14:textId="2772D5B1" w:rsidR="00483129" w:rsidRPr="008354B1" w:rsidRDefault="00483129" w:rsidP="00D324E6">
            <w:pPr>
              <w:jc w:val="both"/>
            </w:pPr>
            <w:r w:rsidRPr="008354B1">
              <w:t>Основы теории СВЧ</w:t>
            </w:r>
            <w:r w:rsidR="00071DB4">
              <w:t>-</w:t>
            </w:r>
            <w:r w:rsidRPr="008354B1">
              <w:t>измерений в объеме выполняемых работ</w:t>
            </w:r>
          </w:p>
        </w:tc>
      </w:tr>
      <w:tr w:rsidR="00483129" w:rsidRPr="00D46604" w14:paraId="48D11B3D" w14:textId="77777777" w:rsidTr="00D324E6">
        <w:trPr>
          <w:trHeight w:val="20"/>
        </w:trPr>
        <w:tc>
          <w:tcPr>
            <w:tcW w:w="1250" w:type="pct"/>
            <w:vMerge/>
          </w:tcPr>
          <w:p w14:paraId="771D03BD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F256644" w14:textId="434792AB" w:rsidR="0038120D" w:rsidRPr="008354B1" w:rsidRDefault="0038120D" w:rsidP="00D324E6">
            <w:pPr>
              <w:jc w:val="both"/>
            </w:pPr>
            <w:r w:rsidRPr="008354B1">
              <w:t>Методы и способы электрической и механической регулировки сложных электронных модулей диагностических и испытательных приборов и аппаратов</w:t>
            </w:r>
          </w:p>
        </w:tc>
      </w:tr>
      <w:tr w:rsidR="00483129" w:rsidRPr="00D46604" w14:paraId="2C96923A" w14:textId="77777777" w:rsidTr="00D324E6">
        <w:trPr>
          <w:trHeight w:val="20"/>
        </w:trPr>
        <w:tc>
          <w:tcPr>
            <w:tcW w:w="1250" w:type="pct"/>
            <w:vMerge/>
          </w:tcPr>
          <w:p w14:paraId="2A719838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2E95609" w14:textId="66699227" w:rsidR="00483129" w:rsidRPr="008354B1" w:rsidRDefault="00483129" w:rsidP="00D324E6">
            <w:pPr>
              <w:jc w:val="both"/>
            </w:pPr>
            <w:r w:rsidRPr="008354B1">
              <w:t>Правила выполнения электрорадиоизмерений, способы и приемы измерения электрических параметров сложных электронных модулей диагностических и испытательных приборов и аппаратов</w:t>
            </w:r>
          </w:p>
        </w:tc>
      </w:tr>
      <w:tr w:rsidR="004D2E96" w:rsidRPr="00D46604" w14:paraId="550261F4" w14:textId="77777777" w:rsidTr="00D324E6">
        <w:trPr>
          <w:trHeight w:val="20"/>
        </w:trPr>
        <w:tc>
          <w:tcPr>
            <w:tcW w:w="1250" w:type="pct"/>
            <w:vMerge/>
          </w:tcPr>
          <w:p w14:paraId="5E031685" w14:textId="77777777" w:rsidR="004D2E96" w:rsidRPr="00D46604" w:rsidDel="002A1D54" w:rsidRDefault="004D2E96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783C3FC" w14:textId="7463A589" w:rsidR="004D2E96" w:rsidRPr="008354B1" w:rsidRDefault="004D2E96" w:rsidP="00D324E6">
            <w:pPr>
              <w:jc w:val="both"/>
            </w:pPr>
            <w:r w:rsidRPr="008354B1">
              <w:t>Прикладные компьютерные программы для электрорадиоизмерений: наименования, возможности и порядок работы в них</w:t>
            </w:r>
          </w:p>
        </w:tc>
      </w:tr>
      <w:tr w:rsidR="00483129" w:rsidRPr="00D46604" w14:paraId="36D47AC3" w14:textId="77777777" w:rsidTr="00D324E6">
        <w:trPr>
          <w:trHeight w:val="20"/>
        </w:trPr>
        <w:tc>
          <w:tcPr>
            <w:tcW w:w="1250" w:type="pct"/>
            <w:vMerge/>
          </w:tcPr>
          <w:p w14:paraId="06EE5989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0ED9E09" w14:textId="3CCD148D" w:rsidR="00483129" w:rsidRPr="008354B1" w:rsidRDefault="00483129" w:rsidP="00D324E6">
            <w:pPr>
              <w:jc w:val="both"/>
            </w:pPr>
            <w:r w:rsidRPr="008354B1">
              <w:t>Правила выполнения СВЧ</w:t>
            </w:r>
            <w:r w:rsidR="00071DB4">
              <w:t>-</w:t>
            </w:r>
            <w:r w:rsidRPr="008354B1">
              <w:t>измерений, способы и приемы измерения электрических параметров в СВЧ</w:t>
            </w:r>
            <w:r w:rsidR="00071DB4">
              <w:t>-</w:t>
            </w:r>
            <w:r w:rsidRPr="008354B1">
              <w:t>диапазоне</w:t>
            </w:r>
          </w:p>
        </w:tc>
      </w:tr>
      <w:tr w:rsidR="00483129" w:rsidRPr="00D46604" w14:paraId="47E3D783" w14:textId="77777777" w:rsidTr="00D324E6">
        <w:trPr>
          <w:trHeight w:val="20"/>
        </w:trPr>
        <w:tc>
          <w:tcPr>
            <w:tcW w:w="1250" w:type="pct"/>
            <w:vMerge/>
          </w:tcPr>
          <w:p w14:paraId="6B33D067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DCEF6EE" w14:textId="7739EF31" w:rsidR="00483129" w:rsidRPr="008354B1" w:rsidRDefault="004066B8" w:rsidP="00D324E6">
            <w:pPr>
              <w:jc w:val="both"/>
            </w:pPr>
            <w:r w:rsidRPr="008354B1">
              <w:t>Порядок</w:t>
            </w:r>
            <w:r w:rsidR="00483129" w:rsidRPr="008354B1">
              <w:t xml:space="preserve"> работы с картами и диаграммами напряжений</w:t>
            </w:r>
          </w:p>
        </w:tc>
      </w:tr>
      <w:tr w:rsidR="00483129" w:rsidRPr="00D46604" w14:paraId="74BBF9E5" w14:textId="77777777" w:rsidTr="00D324E6">
        <w:trPr>
          <w:trHeight w:val="20"/>
        </w:trPr>
        <w:tc>
          <w:tcPr>
            <w:tcW w:w="1250" w:type="pct"/>
            <w:vMerge/>
          </w:tcPr>
          <w:p w14:paraId="24E3668E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2E20A8F" w14:textId="1F6FD0D0" w:rsidR="00483129" w:rsidRPr="008354B1" w:rsidRDefault="00483129" w:rsidP="00D324E6">
            <w:pPr>
              <w:jc w:val="both"/>
            </w:pPr>
            <w:r w:rsidRPr="008354B1">
              <w:t>Устройство, принцип действия радиоизмерительн</w:t>
            </w:r>
            <w:r w:rsidR="00071DB4">
              <w:t>ого</w:t>
            </w:r>
            <w:r w:rsidRPr="008354B1">
              <w:t xml:space="preserve"> оборудовани</w:t>
            </w:r>
            <w:r w:rsidR="00071DB4">
              <w:t>я</w:t>
            </w:r>
            <w:r w:rsidRPr="008354B1">
              <w:t xml:space="preserve"> для </w:t>
            </w:r>
            <w:r w:rsidR="00703DAD" w:rsidRPr="008354B1">
              <w:t xml:space="preserve">наладки </w:t>
            </w:r>
            <w:r w:rsidRPr="008354B1">
              <w:t>сложных электронных модулей диагностических и испытательных приборов и аппаратов</w:t>
            </w:r>
            <w:r w:rsidR="00071DB4">
              <w:t xml:space="preserve">, </w:t>
            </w:r>
            <w:r w:rsidR="00071DB4" w:rsidRPr="008354B1">
              <w:t>правила работы с</w:t>
            </w:r>
            <w:r w:rsidR="00071DB4">
              <w:t xml:space="preserve"> ним</w:t>
            </w:r>
          </w:p>
        </w:tc>
      </w:tr>
      <w:tr w:rsidR="00483129" w:rsidRPr="00D46604" w14:paraId="7951CAC4" w14:textId="77777777" w:rsidTr="00D324E6">
        <w:trPr>
          <w:trHeight w:val="20"/>
        </w:trPr>
        <w:tc>
          <w:tcPr>
            <w:tcW w:w="1250" w:type="pct"/>
            <w:vMerge/>
          </w:tcPr>
          <w:p w14:paraId="277497AF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EEBDB88" w14:textId="339B3F6B" w:rsidR="00483129" w:rsidRPr="008354B1" w:rsidRDefault="00483129" w:rsidP="00D324E6">
            <w:pPr>
              <w:jc w:val="both"/>
            </w:pPr>
            <w:r w:rsidRPr="008354B1">
              <w:t xml:space="preserve">Последовательность настройки </w:t>
            </w:r>
            <w:r w:rsidR="00EF3599" w:rsidRPr="008354B1">
              <w:t xml:space="preserve">радиоизмерительного оборудования </w:t>
            </w:r>
            <w:r w:rsidRPr="008354B1">
              <w:t>для наладки сложных электронных модулей диагностических и испытательных приборов и аппаратов</w:t>
            </w:r>
          </w:p>
        </w:tc>
      </w:tr>
      <w:tr w:rsidR="00483129" w:rsidRPr="00D46604" w14:paraId="241010DA" w14:textId="77777777" w:rsidTr="00D324E6">
        <w:trPr>
          <w:trHeight w:val="20"/>
        </w:trPr>
        <w:tc>
          <w:tcPr>
            <w:tcW w:w="1250" w:type="pct"/>
            <w:vMerge/>
          </w:tcPr>
          <w:p w14:paraId="0086129C" w14:textId="77777777" w:rsidR="00483129" w:rsidRPr="00D46604" w:rsidDel="002A1D54" w:rsidRDefault="00483129" w:rsidP="00483129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28499E1" w14:textId="68BC72A9" w:rsidR="00483129" w:rsidRPr="008354B1" w:rsidRDefault="00483129" w:rsidP="00D324E6">
            <w:pPr>
              <w:jc w:val="both"/>
            </w:pPr>
            <w:r w:rsidRPr="008354B1">
              <w:t>Способы проверки работоспособности сложных электронных модулей диагностических и испытательных приборов и аппаратов</w:t>
            </w:r>
          </w:p>
        </w:tc>
      </w:tr>
      <w:tr w:rsidR="0053346F" w:rsidRPr="00D46604" w14:paraId="47633FE8" w14:textId="77777777" w:rsidTr="00D324E6">
        <w:trPr>
          <w:trHeight w:val="20"/>
        </w:trPr>
        <w:tc>
          <w:tcPr>
            <w:tcW w:w="1250" w:type="pct"/>
            <w:vMerge/>
          </w:tcPr>
          <w:p w14:paraId="17633E72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55F62EF" w14:textId="6DA1BD9D" w:rsidR="0053346F" w:rsidRPr="008354B1" w:rsidRDefault="0053346F" w:rsidP="00D324E6">
            <w:pPr>
              <w:jc w:val="both"/>
            </w:pPr>
            <w:r w:rsidRPr="008354B1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3346F" w:rsidRPr="00D46604" w14:paraId="104F491A" w14:textId="77777777" w:rsidTr="00D324E6">
        <w:trPr>
          <w:trHeight w:val="20"/>
        </w:trPr>
        <w:tc>
          <w:tcPr>
            <w:tcW w:w="1250" w:type="pct"/>
            <w:vMerge/>
          </w:tcPr>
          <w:p w14:paraId="4597779B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ED4445B" w14:textId="50A567FC" w:rsidR="0053346F" w:rsidRPr="008354B1" w:rsidRDefault="0053346F" w:rsidP="00D324E6">
            <w:pPr>
              <w:jc w:val="both"/>
            </w:pPr>
            <w:r w:rsidRPr="008354B1">
              <w:t>Правила оформления технической документации по результатам наладки сложных электронных модулей диагностических и испытательных приборов и аппаратов</w:t>
            </w:r>
          </w:p>
        </w:tc>
      </w:tr>
      <w:tr w:rsidR="0053346F" w:rsidRPr="00D46604" w14:paraId="44C81196" w14:textId="77777777" w:rsidTr="00D324E6">
        <w:trPr>
          <w:trHeight w:val="20"/>
        </w:trPr>
        <w:tc>
          <w:tcPr>
            <w:tcW w:w="1250" w:type="pct"/>
            <w:vMerge/>
          </w:tcPr>
          <w:p w14:paraId="4CB42F74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78D5A25" w14:textId="5920D906" w:rsidR="0053346F" w:rsidRPr="008354B1" w:rsidRDefault="0053346F" w:rsidP="00D324E6">
            <w:pPr>
              <w:jc w:val="both"/>
            </w:pPr>
            <w:r w:rsidRPr="008354B1">
              <w:t>Требования к организации рабочего места при выполнении работ</w:t>
            </w:r>
          </w:p>
        </w:tc>
      </w:tr>
      <w:tr w:rsidR="0053346F" w:rsidRPr="00D46604" w14:paraId="15F62099" w14:textId="77777777" w:rsidTr="00D324E6">
        <w:trPr>
          <w:trHeight w:val="20"/>
        </w:trPr>
        <w:tc>
          <w:tcPr>
            <w:tcW w:w="1250" w:type="pct"/>
            <w:vMerge/>
          </w:tcPr>
          <w:p w14:paraId="4A5780A8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9EF8CB8" w14:textId="51A29CA4" w:rsidR="0053346F" w:rsidRPr="008354B1" w:rsidRDefault="0053346F" w:rsidP="00D324E6">
            <w:pPr>
              <w:jc w:val="both"/>
            </w:pPr>
            <w:r w:rsidRPr="008354B1">
              <w:t xml:space="preserve">Виды и </w:t>
            </w:r>
            <w:r w:rsidR="00106401" w:rsidRPr="008354B1">
              <w:t xml:space="preserve">правила применения средств индивидуальной </w:t>
            </w:r>
            <w:r w:rsidRPr="008354B1">
              <w:t>и коллективной защиты при выполнении работ</w:t>
            </w:r>
          </w:p>
        </w:tc>
      </w:tr>
      <w:tr w:rsidR="0053346F" w:rsidRPr="00D46604" w14:paraId="6486C289" w14:textId="77777777" w:rsidTr="00D324E6">
        <w:trPr>
          <w:trHeight w:val="20"/>
        </w:trPr>
        <w:tc>
          <w:tcPr>
            <w:tcW w:w="1250" w:type="pct"/>
            <w:vMerge/>
          </w:tcPr>
          <w:p w14:paraId="1E4D5870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84685C6" w14:textId="186602F8" w:rsidR="0053346F" w:rsidRPr="008354B1" w:rsidRDefault="0053346F" w:rsidP="00D324E6">
            <w:pPr>
              <w:jc w:val="both"/>
            </w:pPr>
            <w:r w:rsidRPr="008354B1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3346F" w:rsidRPr="00D46604" w14:paraId="1C46A5B2" w14:textId="77777777" w:rsidTr="00D324E6">
        <w:trPr>
          <w:trHeight w:val="20"/>
        </w:trPr>
        <w:tc>
          <w:tcPr>
            <w:tcW w:w="1250" w:type="pct"/>
          </w:tcPr>
          <w:p w14:paraId="0D5C3856" w14:textId="77777777" w:rsidR="0053346F" w:rsidRPr="00D46604" w:rsidDel="002A1D54" w:rsidRDefault="0053346F" w:rsidP="0053346F">
            <w:pPr>
              <w:rPr>
                <w:bCs w:val="0"/>
              </w:rPr>
            </w:pPr>
            <w:r w:rsidRPr="00D46604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14:paraId="25E9FAC9" w14:textId="687E23C9" w:rsidR="0053346F" w:rsidRPr="008354B1" w:rsidRDefault="00071DB4" w:rsidP="00D324E6">
            <w:pPr>
              <w:jc w:val="both"/>
            </w:pPr>
            <w:r>
              <w:t>-</w:t>
            </w:r>
          </w:p>
        </w:tc>
      </w:tr>
    </w:tbl>
    <w:p w14:paraId="1A646F40" w14:textId="77777777" w:rsidR="00D324E6" w:rsidRPr="00D324E6" w:rsidRDefault="00D324E6" w:rsidP="00D324E6">
      <w:pPr>
        <w:rPr>
          <w:iCs/>
        </w:rPr>
      </w:pPr>
      <w:bookmarkStart w:id="21" w:name="_Toc530962772"/>
    </w:p>
    <w:p w14:paraId="21AAF1F9" w14:textId="1A0C9DF4" w:rsidR="003F4612" w:rsidRDefault="004A2F3C" w:rsidP="004A3398">
      <w:pPr>
        <w:pStyle w:val="2"/>
      </w:pPr>
      <w:r w:rsidRPr="00D46604">
        <w:t>3.4. Обобщенная трудовая функция</w:t>
      </w:r>
      <w:bookmarkEnd w:id="21"/>
    </w:p>
    <w:p w14:paraId="711459DA" w14:textId="77777777" w:rsidR="00D324E6" w:rsidRPr="00D324E6" w:rsidRDefault="00D324E6" w:rsidP="00D324E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74"/>
        <w:gridCol w:w="517"/>
      </w:tblGrid>
      <w:tr w:rsidR="001F3A3F" w:rsidRPr="00D46604" w14:paraId="1DFF33F7" w14:textId="77777777" w:rsidTr="00B4552B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878CF2E" w14:textId="77777777" w:rsidR="001F3A3F" w:rsidRPr="00D46604" w:rsidRDefault="001F3A3F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F679C2" w14:textId="54C85623" w:rsidR="001F3A3F" w:rsidRPr="00D46604" w:rsidRDefault="000F0F1D" w:rsidP="00BE04EF">
            <w:pPr>
              <w:rPr>
                <w:color w:val="000000" w:themeColor="text1"/>
              </w:rPr>
            </w:pPr>
            <w:r w:rsidRPr="00D46604">
              <w:rPr>
                <w:rFonts w:eastAsia="Calibri"/>
              </w:rPr>
              <w:t>Монтаж и наладка</w:t>
            </w:r>
            <w:r w:rsidR="00BE04EF">
              <w:rPr>
                <w:rFonts w:eastAsia="Calibri"/>
              </w:rPr>
              <w:t xml:space="preserve"> </w:t>
            </w:r>
            <w:r w:rsidR="00BE04EF" w:rsidRPr="00D46604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  <w:r w:rsidRPr="00D46604">
              <w:rPr>
                <w:rFonts w:eastAsia="Calibri"/>
              </w:rPr>
              <w:t xml:space="preserve"> 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496608" w14:textId="77777777" w:rsidR="001F3A3F" w:rsidRPr="00D46604" w:rsidRDefault="001F3A3F" w:rsidP="00026B99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F7EC95" w14:textId="77777777" w:rsidR="001F3A3F" w:rsidRPr="008F6A3A" w:rsidRDefault="001F3A3F" w:rsidP="00071DB4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  <w:lang w:val="en-US"/>
              </w:rPr>
              <w:t>D</w:t>
            </w:r>
          </w:p>
        </w:tc>
        <w:tc>
          <w:tcPr>
            <w:tcW w:w="7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4EABED" w14:textId="1D0A7780" w:rsidR="001F3A3F" w:rsidRPr="00D46604" w:rsidRDefault="001F3A3F" w:rsidP="00026B99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Уровень</w:t>
            </w:r>
            <w:r w:rsidR="00E4556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46604">
              <w:rPr>
                <w:color w:val="000000" w:themeColor="text1"/>
                <w:sz w:val="20"/>
                <w:szCs w:val="20"/>
              </w:rPr>
              <w:t>квалификации</w:t>
            </w:r>
          </w:p>
        </w:tc>
        <w:tc>
          <w:tcPr>
            <w:tcW w:w="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28CDF" w14:textId="77777777" w:rsidR="001F3A3F" w:rsidRPr="00D46604" w:rsidRDefault="003D57B9" w:rsidP="00DA1F40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4</w:t>
            </w:r>
          </w:p>
        </w:tc>
      </w:tr>
    </w:tbl>
    <w:p w14:paraId="46615E37" w14:textId="77777777" w:rsidR="00D324E6" w:rsidRDefault="00D324E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4"/>
        <w:gridCol w:w="1348"/>
        <w:gridCol w:w="429"/>
        <w:gridCol w:w="1836"/>
        <w:gridCol w:w="1590"/>
        <w:gridCol w:w="2374"/>
      </w:tblGrid>
      <w:tr w:rsidR="001F3A3F" w:rsidRPr="00D46604" w14:paraId="7E3E620F" w14:textId="77777777" w:rsidTr="00B4552B">
        <w:trPr>
          <w:trHeight w:val="283"/>
        </w:trPr>
        <w:tc>
          <w:tcPr>
            <w:tcW w:w="136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AE4C5F" w14:textId="77777777" w:rsidR="001F3A3F" w:rsidRPr="00D46604" w:rsidRDefault="001F3A3F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8C30D83" w14:textId="77777777" w:rsidR="001F3A3F" w:rsidRPr="00D46604" w:rsidRDefault="001F3A3F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8F471C1" w14:textId="77777777" w:rsidR="001F3A3F" w:rsidRPr="00D46604" w:rsidRDefault="001F3A3F" w:rsidP="00026B99">
            <w:pPr>
              <w:rPr>
                <w:color w:val="000000" w:themeColor="text1"/>
                <w:sz w:val="20"/>
                <w:szCs w:val="20"/>
              </w:rPr>
            </w:pPr>
            <w:r w:rsidRPr="00071DB4">
              <w:rPr>
                <w:color w:val="000000" w:themeColor="text1"/>
              </w:rPr>
              <w:t>Х</w:t>
            </w:r>
          </w:p>
        </w:tc>
        <w:tc>
          <w:tcPr>
            <w:tcW w:w="8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3B2A15" w14:textId="77777777" w:rsidR="001F3A3F" w:rsidRPr="00D46604" w:rsidRDefault="001F3A3F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62D461" w14:textId="77777777" w:rsidR="001F3A3F" w:rsidRPr="00D46604" w:rsidRDefault="001F3A3F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8B034E" w14:textId="77777777" w:rsidR="001F3A3F" w:rsidRPr="00D46604" w:rsidRDefault="001F3A3F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F3A3F" w:rsidRPr="00D46604" w14:paraId="43A84797" w14:textId="77777777" w:rsidTr="00B4552B">
        <w:trPr>
          <w:trHeight w:val="420"/>
        </w:trPr>
        <w:tc>
          <w:tcPr>
            <w:tcW w:w="1364" w:type="pct"/>
            <w:tcBorders>
              <w:top w:val="nil"/>
              <w:bottom w:val="nil"/>
              <w:right w:val="nil"/>
            </w:tcBorders>
            <w:vAlign w:val="center"/>
          </w:tcPr>
          <w:p w14:paraId="492506DD" w14:textId="77777777" w:rsidR="001F3A3F" w:rsidRPr="00D46604" w:rsidRDefault="001F3A3F" w:rsidP="00026B99">
            <w:pPr>
              <w:rPr>
                <w:color w:val="000000" w:themeColor="text1"/>
              </w:rPr>
            </w:pPr>
          </w:p>
        </w:tc>
        <w:tc>
          <w:tcPr>
            <w:tcW w:w="17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1CD0C16" w14:textId="77777777" w:rsidR="001F3A3F" w:rsidRPr="00D46604" w:rsidRDefault="001F3A3F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333554" w14:textId="77777777" w:rsidR="001F3A3F" w:rsidRPr="00D46604" w:rsidRDefault="001F3A3F" w:rsidP="00B4552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E6F18B" w14:textId="77777777" w:rsidR="001F3A3F" w:rsidRPr="00D46604" w:rsidRDefault="001F3A3F" w:rsidP="00B450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D8715F" w14:textId="77777777" w:rsidR="001F3A3F" w:rsidRPr="00D46604" w:rsidRDefault="001F3A3F" w:rsidP="00026B99">
      <w:pPr>
        <w:rPr>
          <w:color w:val="000000" w:themeColor="text1"/>
        </w:rPr>
      </w:pPr>
    </w:p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7"/>
        <w:gridCol w:w="7848"/>
      </w:tblGrid>
      <w:tr w:rsidR="001F3A3F" w:rsidRPr="00D46604" w14:paraId="5F5FA80B" w14:textId="77777777" w:rsidTr="00117A60">
        <w:trPr>
          <w:trHeight w:val="20"/>
        </w:trPr>
        <w:tc>
          <w:tcPr>
            <w:tcW w:w="12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749B14" w14:textId="77777777" w:rsidR="001F3A3F" w:rsidRPr="00D46604" w:rsidRDefault="001F3A3F" w:rsidP="00F43390">
            <w:pPr>
              <w:pStyle w:val="aff1"/>
            </w:pPr>
            <w:r w:rsidRPr="00D46604">
              <w:t>Возможные наименования должностей, профессий</w:t>
            </w:r>
          </w:p>
        </w:tc>
        <w:tc>
          <w:tcPr>
            <w:tcW w:w="3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7AB9061" w14:textId="4803C742" w:rsidR="001F3A3F" w:rsidRPr="00D46604" w:rsidRDefault="00301B9B" w:rsidP="00F43390">
            <w:pPr>
              <w:pStyle w:val="aff1"/>
            </w:pPr>
            <w:r w:rsidRPr="00D46604">
              <w:rPr>
                <w:rFonts w:eastAsia="Calibri"/>
              </w:rPr>
              <w:t xml:space="preserve">Наладчик-монтажник электронных модулей испытательного оборудования </w:t>
            </w:r>
            <w:r w:rsidR="004F1317" w:rsidRPr="00D46604">
              <w:t xml:space="preserve">6-го разряда </w:t>
            </w:r>
          </w:p>
        </w:tc>
      </w:tr>
    </w:tbl>
    <w:p w14:paraId="6BDFDFC2" w14:textId="77777777" w:rsidR="001F3A3F" w:rsidRPr="00D46604" w:rsidRDefault="001F3A3F" w:rsidP="00026B99">
      <w:pPr>
        <w:rPr>
          <w:color w:val="000000" w:themeColor="text1"/>
        </w:rPr>
      </w:pPr>
    </w:p>
    <w:tbl>
      <w:tblPr>
        <w:tblW w:w="5007" w:type="pct"/>
        <w:tblInd w:w="-10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8"/>
        <w:gridCol w:w="7858"/>
      </w:tblGrid>
      <w:tr w:rsidR="001F3A3F" w:rsidRPr="00D46604" w14:paraId="34E8B4C2" w14:textId="77777777" w:rsidTr="00F43390">
        <w:trPr>
          <w:trHeight w:val="20"/>
        </w:trPr>
        <w:tc>
          <w:tcPr>
            <w:tcW w:w="1235" w:type="pct"/>
            <w:tcBorders>
              <w:left w:val="single" w:sz="4" w:space="0" w:color="808080" w:themeColor="text1" w:themeTint="7F"/>
            </w:tcBorders>
          </w:tcPr>
          <w:p w14:paraId="1308E46C" w14:textId="77777777" w:rsidR="001F3A3F" w:rsidRPr="00D46604" w:rsidRDefault="001F3A3F" w:rsidP="00F43390">
            <w:pPr>
              <w:pStyle w:val="aff1"/>
            </w:pPr>
            <w:r w:rsidRPr="00D46604">
              <w:t>Требования к образованию и обучению</w:t>
            </w:r>
          </w:p>
        </w:tc>
        <w:tc>
          <w:tcPr>
            <w:tcW w:w="3765" w:type="pct"/>
            <w:tcBorders>
              <w:right w:val="single" w:sz="4" w:space="0" w:color="808080" w:themeColor="text1" w:themeTint="7F"/>
            </w:tcBorders>
          </w:tcPr>
          <w:p w14:paraId="5E495DD5" w14:textId="77777777" w:rsidR="00F43390" w:rsidRPr="00D46604" w:rsidRDefault="00896E2E" w:rsidP="00F43390">
            <w:pPr>
              <w:pStyle w:val="aff1"/>
            </w:pPr>
            <w:r w:rsidRPr="00D46604">
              <w:t xml:space="preserve">Среднее общее </w:t>
            </w:r>
            <w:r w:rsidR="00F43390" w:rsidRPr="00D46604">
              <w:t>образование и</w:t>
            </w:r>
          </w:p>
          <w:p w14:paraId="75ED6467" w14:textId="3FA198C8" w:rsidR="00896E2E" w:rsidRPr="00D46604" w:rsidRDefault="00F43390" w:rsidP="00F43390">
            <w:pPr>
              <w:pStyle w:val="aff1"/>
            </w:pPr>
            <w:r w:rsidRPr="00D46604">
              <w:t>профессиональное</w:t>
            </w:r>
            <w:r w:rsidR="00896E2E" w:rsidRPr="00D46604"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55A79134" w14:textId="77777777" w:rsidR="00896E2E" w:rsidRPr="00D46604" w:rsidRDefault="00896E2E" w:rsidP="00F43390">
            <w:pPr>
              <w:pStyle w:val="aff1"/>
            </w:pPr>
            <w:r w:rsidRPr="00D46604">
              <w:t>или</w:t>
            </w:r>
          </w:p>
          <w:p w14:paraId="4400466C" w14:textId="77777777" w:rsidR="001F3A3F" w:rsidRPr="00D46604" w:rsidRDefault="00896E2E" w:rsidP="00F43390">
            <w:pPr>
              <w:pStyle w:val="aff1"/>
            </w:pPr>
            <w:r w:rsidRPr="00D46604">
              <w:t xml:space="preserve">Среднее профессиональное образование – программы подготовки </w:t>
            </w:r>
            <w:r w:rsidR="00DA0C91" w:rsidRPr="00D46604">
              <w:t>квалифицированных</w:t>
            </w:r>
            <w:r w:rsidRPr="00D46604">
              <w:t xml:space="preserve"> рабочих, служащих</w:t>
            </w:r>
          </w:p>
        </w:tc>
      </w:tr>
      <w:tr w:rsidR="001F3A3F" w:rsidRPr="00D46604" w14:paraId="0E99A7CC" w14:textId="77777777" w:rsidTr="00F43390">
        <w:trPr>
          <w:trHeight w:val="20"/>
        </w:trPr>
        <w:tc>
          <w:tcPr>
            <w:tcW w:w="1235" w:type="pct"/>
            <w:tcBorders>
              <w:left w:val="single" w:sz="4" w:space="0" w:color="808080" w:themeColor="text1" w:themeTint="7F"/>
            </w:tcBorders>
          </w:tcPr>
          <w:p w14:paraId="10617CD0" w14:textId="77777777" w:rsidR="001F3A3F" w:rsidRPr="00D46604" w:rsidRDefault="001F3A3F" w:rsidP="00F43390">
            <w:pPr>
              <w:pStyle w:val="aff1"/>
            </w:pPr>
            <w:r w:rsidRPr="00D46604">
              <w:t>Требования к опыту практической работы</w:t>
            </w:r>
          </w:p>
        </w:tc>
        <w:tc>
          <w:tcPr>
            <w:tcW w:w="3765" w:type="pct"/>
            <w:tcBorders>
              <w:right w:val="single" w:sz="4" w:space="0" w:color="808080" w:themeColor="text1" w:themeTint="7F"/>
            </w:tcBorders>
          </w:tcPr>
          <w:p w14:paraId="2CA5BA47" w14:textId="15E8DD07" w:rsidR="00865F39" w:rsidRPr="00D46604" w:rsidRDefault="00865F39" w:rsidP="00F43390">
            <w:pPr>
              <w:pStyle w:val="aff1"/>
            </w:pPr>
            <w:r w:rsidRPr="00D46604">
              <w:t xml:space="preserve">Не менее </w:t>
            </w:r>
            <w:r w:rsidR="00BD0839" w:rsidRPr="00D46604">
              <w:t>трех</w:t>
            </w:r>
            <w:r w:rsidRPr="00D46604">
              <w:t xml:space="preserve"> лет </w:t>
            </w:r>
            <w:r w:rsidR="003D1A3C" w:rsidRPr="00D46604">
              <w:t>наладчиком-монтажником электронных модулей испытательного оборудования</w:t>
            </w:r>
            <w:r w:rsidRPr="00D46604">
              <w:t xml:space="preserve"> 5-го разряда </w:t>
            </w:r>
            <w:r w:rsidR="00D46604" w:rsidRPr="004E47D2">
              <w:rPr>
                <w:lang w:eastAsia="en-US"/>
              </w:rPr>
              <w:t xml:space="preserve">для прошедших </w:t>
            </w:r>
            <w:r w:rsidR="00D46604" w:rsidRPr="004E47D2">
              <w:rPr>
                <w:rFonts w:eastAsia="Calibri"/>
              </w:rPr>
              <w:t>профессиональное обучение</w:t>
            </w:r>
          </w:p>
          <w:p w14:paraId="7DDCF085" w14:textId="15C9A2FD" w:rsidR="001F3A3F" w:rsidRPr="00D46604" w:rsidRDefault="00865F39" w:rsidP="00F43390">
            <w:pPr>
              <w:pStyle w:val="aff1"/>
            </w:pPr>
            <w:r w:rsidRPr="00D46604">
              <w:t xml:space="preserve">Не менее </w:t>
            </w:r>
            <w:r w:rsidR="001811E0" w:rsidRPr="00D46604">
              <w:t xml:space="preserve">одного года и шести </w:t>
            </w:r>
            <w:r w:rsidR="00A36914">
              <w:t xml:space="preserve">месяцев </w:t>
            </w:r>
            <w:r w:rsidR="003D1A3C" w:rsidRPr="00D46604">
              <w:t>наладчиком-монтажником электронных модулей испытательного оборудования</w:t>
            </w:r>
            <w:r w:rsidRPr="00D46604">
              <w:t xml:space="preserve"> 5-го разряда при наличии среднего профессионального образования</w:t>
            </w:r>
          </w:p>
        </w:tc>
      </w:tr>
      <w:tr w:rsidR="00F43390" w:rsidRPr="00D46604" w14:paraId="5B6776D1" w14:textId="77777777" w:rsidTr="00F43390">
        <w:trPr>
          <w:trHeight w:val="20"/>
        </w:trPr>
        <w:tc>
          <w:tcPr>
            <w:tcW w:w="1235" w:type="pct"/>
            <w:tcBorders>
              <w:left w:val="single" w:sz="4" w:space="0" w:color="808080" w:themeColor="text1" w:themeTint="7F"/>
            </w:tcBorders>
          </w:tcPr>
          <w:p w14:paraId="1CD3FBC4" w14:textId="77777777" w:rsidR="00F43390" w:rsidRPr="00D46604" w:rsidRDefault="00F43390" w:rsidP="00F43390">
            <w:pPr>
              <w:pStyle w:val="aff1"/>
            </w:pPr>
            <w:r w:rsidRPr="00D46604">
              <w:t>Особые условия допуска к работе</w:t>
            </w:r>
          </w:p>
        </w:tc>
        <w:tc>
          <w:tcPr>
            <w:tcW w:w="3765" w:type="pct"/>
            <w:tcBorders>
              <w:right w:val="single" w:sz="4" w:space="0" w:color="808080" w:themeColor="text1" w:themeTint="7F"/>
            </w:tcBorders>
          </w:tcPr>
          <w:p w14:paraId="264E15C2" w14:textId="57A157AD" w:rsidR="00F43390" w:rsidRDefault="00F43390" w:rsidP="00F43390">
            <w:pPr>
              <w:pStyle w:val="aff1"/>
            </w:pPr>
            <w:r w:rsidRPr="00D46604"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19F21B83" w14:textId="77777777" w:rsidR="00C0296E" w:rsidRDefault="00C0296E" w:rsidP="00C0296E">
            <w:pPr>
              <w:pStyle w:val="aff1"/>
            </w:pPr>
            <w:r w:rsidRPr="005F26E3">
              <w:t>Прохождение обучения мерам пожарной безопасности</w:t>
            </w:r>
          </w:p>
          <w:p w14:paraId="7264A3F0" w14:textId="781624A9" w:rsidR="00C0296E" w:rsidRPr="00D46604" w:rsidRDefault="00C0296E" w:rsidP="00C0296E">
            <w:pPr>
              <w:pStyle w:val="aff1"/>
            </w:pPr>
            <w:r w:rsidRPr="00D46604">
              <w:t>Прохождение инструктажа по охране труда на рабочем месте</w:t>
            </w:r>
          </w:p>
          <w:p w14:paraId="7BE458A6" w14:textId="4A42B80F" w:rsidR="00F43390" w:rsidRPr="00D46604" w:rsidRDefault="00F43390" w:rsidP="00154F80">
            <w:pPr>
              <w:pStyle w:val="aff1"/>
            </w:pPr>
            <w:r w:rsidRPr="00D46604">
              <w:t>Наличие II группы по электробезопасности</w:t>
            </w:r>
          </w:p>
        </w:tc>
      </w:tr>
      <w:tr w:rsidR="001F3A3F" w:rsidRPr="00D46604" w14:paraId="42368A2B" w14:textId="77777777" w:rsidTr="00F43390">
        <w:trPr>
          <w:trHeight w:val="20"/>
        </w:trPr>
        <w:tc>
          <w:tcPr>
            <w:tcW w:w="1235" w:type="pct"/>
            <w:tcBorders>
              <w:left w:val="single" w:sz="4" w:space="0" w:color="808080" w:themeColor="text1" w:themeTint="7F"/>
              <w:bottom w:val="single" w:sz="4" w:space="0" w:color="808080" w:themeColor="text1" w:themeTint="7F"/>
            </w:tcBorders>
          </w:tcPr>
          <w:p w14:paraId="38756923" w14:textId="77777777" w:rsidR="001F3A3F" w:rsidRPr="00D46604" w:rsidRDefault="001F3A3F" w:rsidP="00F43390">
            <w:pPr>
              <w:pStyle w:val="aff1"/>
            </w:pPr>
            <w:r w:rsidRPr="00D46604">
              <w:t>Другие характеристики</w:t>
            </w:r>
          </w:p>
        </w:tc>
        <w:tc>
          <w:tcPr>
            <w:tcW w:w="3765" w:type="pct"/>
            <w:tcBorders>
              <w:bottom w:val="single" w:sz="4" w:space="0" w:color="808080" w:themeColor="text1" w:themeTint="7F"/>
              <w:right w:val="single" w:sz="4" w:space="0" w:color="808080" w:themeColor="text1" w:themeTint="7F"/>
            </w:tcBorders>
          </w:tcPr>
          <w:p w14:paraId="6FDF5FC0" w14:textId="77777777" w:rsidR="001F3A3F" w:rsidRPr="00D46604" w:rsidRDefault="001F3A3F" w:rsidP="00F43390">
            <w:pPr>
              <w:pStyle w:val="aff1"/>
            </w:pPr>
            <w:r w:rsidRPr="00D46604">
              <w:t xml:space="preserve">Рекомендуется дополнительное профессиональное образование – программы повышения квалификации не реже одного раза в пять лет </w:t>
            </w:r>
          </w:p>
        </w:tc>
      </w:tr>
    </w:tbl>
    <w:p w14:paraId="20E36DAB" w14:textId="77777777" w:rsidR="00C60E6E" w:rsidRPr="00D46604" w:rsidRDefault="00C60E6E" w:rsidP="00026B99">
      <w:pPr>
        <w:rPr>
          <w:color w:val="000000" w:themeColor="text1"/>
        </w:rPr>
      </w:pPr>
    </w:p>
    <w:p w14:paraId="2F143D98" w14:textId="77777777" w:rsidR="00C60E6E" w:rsidRPr="00D46604" w:rsidRDefault="00C60E6E" w:rsidP="00026B99">
      <w:pPr>
        <w:rPr>
          <w:color w:val="000000" w:themeColor="text1"/>
        </w:rPr>
      </w:pPr>
      <w:r w:rsidRPr="00D46604">
        <w:rPr>
          <w:color w:val="000000" w:themeColor="text1"/>
        </w:rPr>
        <w:t>Дополнительные характеристики</w:t>
      </w:r>
    </w:p>
    <w:p w14:paraId="32D85219" w14:textId="77777777" w:rsidR="00C60E6E" w:rsidRPr="00D46604" w:rsidRDefault="00C60E6E" w:rsidP="00026B99">
      <w:pPr>
        <w:rPr>
          <w:color w:val="000000" w:themeColor="text1"/>
        </w:rPr>
      </w:pPr>
    </w:p>
    <w:tbl>
      <w:tblPr>
        <w:tblW w:w="5007" w:type="pct"/>
        <w:tblInd w:w="-10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35"/>
        <w:gridCol w:w="1983"/>
        <w:gridCol w:w="6518"/>
      </w:tblGrid>
      <w:tr w:rsidR="00F31507" w:rsidRPr="00D46604" w14:paraId="128467E8" w14:textId="77777777" w:rsidTr="00D324E6">
        <w:trPr>
          <w:trHeight w:val="283"/>
        </w:trPr>
        <w:tc>
          <w:tcPr>
            <w:tcW w:w="9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037282" w14:textId="77777777" w:rsidR="00F31507" w:rsidRPr="00D46604" w:rsidRDefault="00F31507" w:rsidP="00D324E6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95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7FB1877" w14:textId="77777777" w:rsidR="00F31507" w:rsidRPr="00D46604" w:rsidRDefault="00F31507" w:rsidP="00D324E6">
            <w:pPr>
              <w:jc w:val="center"/>
            </w:pPr>
            <w:r w:rsidRPr="00D46604">
              <w:t>Код</w:t>
            </w:r>
          </w:p>
        </w:tc>
        <w:tc>
          <w:tcPr>
            <w:tcW w:w="3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103A43" w14:textId="77777777" w:rsidR="00F31507" w:rsidRPr="00D46604" w:rsidRDefault="00F31507" w:rsidP="00D324E6">
            <w:pPr>
              <w:jc w:val="center"/>
            </w:pPr>
            <w:r w:rsidRPr="00D46604">
              <w:t>Наименование базовой группы, должности (профессии) или специальности</w:t>
            </w:r>
          </w:p>
        </w:tc>
      </w:tr>
      <w:tr w:rsidR="00D92B98" w:rsidRPr="00D46604" w14:paraId="0A16718C" w14:textId="77777777" w:rsidTr="0086717E">
        <w:trPr>
          <w:trHeight w:val="20"/>
        </w:trPr>
        <w:tc>
          <w:tcPr>
            <w:tcW w:w="92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51080A2" w14:textId="77777777" w:rsidR="00D92B98" w:rsidRPr="00D46604" w:rsidRDefault="00D92B98" w:rsidP="00D92B98">
            <w:r w:rsidRPr="00D46604">
              <w:t>ОКЗ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110EE" w14:textId="13105038" w:rsidR="00D92B98" w:rsidRPr="00D46604" w:rsidRDefault="00D92B98" w:rsidP="00D92B98">
            <w:r w:rsidRPr="00D46604">
              <w:rPr>
                <w:rFonts w:eastAsia="Calibri"/>
                <w:color w:val="000000" w:themeColor="text1"/>
              </w:rPr>
              <w:t>7421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71FF9" w14:textId="73E22951" w:rsidR="00D92B98" w:rsidRPr="00D46604" w:rsidRDefault="00D92B98" w:rsidP="00D92B98">
            <w:r w:rsidRPr="00D46604">
              <w:rPr>
                <w:rFonts w:eastAsia="Calibri"/>
                <w:color w:val="000000" w:themeColor="text1"/>
              </w:rPr>
              <w:t>Механики по ремонту и обслуживанию электронного оборудования</w:t>
            </w:r>
          </w:p>
        </w:tc>
      </w:tr>
      <w:tr w:rsidR="00F31507" w:rsidRPr="00D46604" w14:paraId="2E3936EC" w14:textId="77777777" w:rsidTr="00FB72C4">
        <w:trPr>
          <w:trHeight w:val="20"/>
        </w:trPr>
        <w:tc>
          <w:tcPr>
            <w:tcW w:w="92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FC96B1C" w14:textId="77777777" w:rsidR="00F31507" w:rsidRPr="00D46604" w:rsidRDefault="00F31507" w:rsidP="00026B99">
            <w:r w:rsidRPr="00D46604">
              <w:t>ЕТКС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B566DCF" w14:textId="486442B6" w:rsidR="00F31507" w:rsidRPr="00D46604" w:rsidRDefault="00B97894" w:rsidP="00026B99">
            <w:r w:rsidRPr="00D46604">
              <w:t>§ 51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3570EB2" w14:textId="2A252BAB" w:rsidR="00F31507" w:rsidRPr="00D46604" w:rsidRDefault="00B15297" w:rsidP="00026B99">
            <w:r w:rsidRPr="00D46604">
              <w:t>Наладчик-монтажник испытательного оборудования 6-го разряда</w:t>
            </w:r>
          </w:p>
        </w:tc>
      </w:tr>
      <w:tr w:rsidR="000518E9" w:rsidRPr="00D46604" w14:paraId="266ADEC6" w14:textId="77777777" w:rsidTr="00FB72C4">
        <w:trPr>
          <w:trHeight w:val="20"/>
        </w:trPr>
        <w:tc>
          <w:tcPr>
            <w:tcW w:w="927" w:type="pct"/>
            <w:tcBorders>
              <w:left w:val="single" w:sz="4" w:space="0" w:color="808080"/>
              <w:right w:val="single" w:sz="4" w:space="0" w:color="808080"/>
            </w:tcBorders>
          </w:tcPr>
          <w:p w14:paraId="031E2E91" w14:textId="77777777" w:rsidR="000518E9" w:rsidRPr="00D46604" w:rsidRDefault="000518E9" w:rsidP="000518E9">
            <w:r w:rsidRPr="00D46604">
              <w:t>ОКПДТР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68643" w14:textId="26B0A447" w:rsidR="000518E9" w:rsidRPr="00D46604" w:rsidRDefault="000518E9" w:rsidP="000518E9">
            <w:r w:rsidRPr="00D46604">
              <w:t>14928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5F450" w14:textId="0F630631" w:rsidR="000518E9" w:rsidRPr="00D46604" w:rsidRDefault="000518E9" w:rsidP="000518E9">
            <w:r w:rsidRPr="00D46604">
              <w:t>Наладчик-монтажник испытательного оборудования</w:t>
            </w:r>
          </w:p>
        </w:tc>
      </w:tr>
      <w:tr w:rsidR="000518E9" w:rsidRPr="00D46604" w14:paraId="508EE459" w14:textId="77777777" w:rsidTr="00FB72C4">
        <w:trPr>
          <w:trHeight w:val="20"/>
        </w:trPr>
        <w:tc>
          <w:tcPr>
            <w:tcW w:w="927" w:type="pct"/>
            <w:tcBorders>
              <w:left w:val="single" w:sz="4" w:space="0" w:color="808080"/>
              <w:right w:val="single" w:sz="4" w:space="0" w:color="808080"/>
            </w:tcBorders>
          </w:tcPr>
          <w:p w14:paraId="3DADC1C2" w14:textId="77777777" w:rsidR="000518E9" w:rsidRPr="00D46604" w:rsidRDefault="000518E9" w:rsidP="000518E9">
            <w:r w:rsidRPr="00D46604">
              <w:t>ОКСО</w:t>
            </w:r>
          </w:p>
        </w:tc>
        <w:tc>
          <w:tcPr>
            <w:tcW w:w="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E7C7C" w14:textId="425913CE" w:rsidR="000518E9" w:rsidRPr="00D46604" w:rsidRDefault="000518E9" w:rsidP="000518E9">
            <w:r w:rsidRPr="00D46604">
              <w:t>2.11.01.11</w:t>
            </w:r>
          </w:p>
        </w:tc>
        <w:tc>
          <w:tcPr>
            <w:tcW w:w="31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790FC" w14:textId="7DCE69D9" w:rsidR="000518E9" w:rsidRPr="00D46604" w:rsidRDefault="000518E9" w:rsidP="000518E9">
            <w:r w:rsidRPr="00D46604">
              <w:t>Наладчик технологического оборудования (электронная техника)</w:t>
            </w:r>
          </w:p>
        </w:tc>
      </w:tr>
    </w:tbl>
    <w:p w14:paraId="3D3D017F" w14:textId="77777777" w:rsidR="00D324E6" w:rsidRDefault="00D324E6" w:rsidP="00D324E6">
      <w:bookmarkStart w:id="22" w:name="_Toc530962773"/>
    </w:p>
    <w:p w14:paraId="23794FD5" w14:textId="686F2C77" w:rsidR="00C60E6E" w:rsidRPr="00D324E6" w:rsidRDefault="00C60E6E" w:rsidP="00D324E6">
      <w:pPr>
        <w:rPr>
          <w:b/>
          <w:bCs w:val="0"/>
        </w:rPr>
      </w:pPr>
      <w:r w:rsidRPr="00D324E6">
        <w:rPr>
          <w:b/>
          <w:bCs w:val="0"/>
        </w:rPr>
        <w:t>3.4.1. Трудовая функция</w:t>
      </w:r>
      <w:bookmarkEnd w:id="22"/>
    </w:p>
    <w:p w14:paraId="0C09CE70" w14:textId="77777777" w:rsidR="00D324E6" w:rsidRPr="00D46604" w:rsidRDefault="00D324E6" w:rsidP="00D324E6"/>
    <w:tbl>
      <w:tblPr>
        <w:tblW w:w="5008" w:type="pct"/>
        <w:tblInd w:w="-1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5244"/>
        <w:gridCol w:w="710"/>
        <w:gridCol w:w="954"/>
        <w:gridCol w:w="1447"/>
        <w:gridCol w:w="547"/>
      </w:tblGrid>
      <w:tr w:rsidR="00F96FD7" w:rsidRPr="00D46604" w14:paraId="7743E062" w14:textId="77777777" w:rsidTr="00B4552B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8B7B13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5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29FCB8" w14:textId="0FB898BF" w:rsidR="00F96FD7" w:rsidRPr="00D46604" w:rsidRDefault="00C2383C" w:rsidP="00026B99">
            <w:pPr>
              <w:rPr>
                <w:color w:val="000000" w:themeColor="text1"/>
              </w:rPr>
            </w:pPr>
            <w:r w:rsidRPr="00D46604">
              <w:rPr>
                <w:rFonts w:eastAsia="Calibri"/>
              </w:rPr>
              <w:t>Монтаж сложных электронных модулей испытательных машин, установок и стендов и подготовка их к наладке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12FCEE" w14:textId="77777777" w:rsidR="00F96FD7" w:rsidRPr="00D46604" w:rsidRDefault="00F96FD7" w:rsidP="00026B99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52AE5A" w14:textId="77777777" w:rsidR="00F96FD7" w:rsidRPr="00D46604" w:rsidRDefault="00F96FD7" w:rsidP="00B4552B">
            <w:pPr>
              <w:jc w:val="center"/>
              <w:rPr>
                <w:color w:val="000000" w:themeColor="text1"/>
                <w:lang w:val="en-US"/>
              </w:rPr>
            </w:pPr>
            <w:r w:rsidRPr="00D46604">
              <w:rPr>
                <w:color w:val="000000" w:themeColor="text1"/>
                <w:lang w:val="en-US"/>
              </w:rPr>
              <w:t>D</w:t>
            </w:r>
            <w:r w:rsidRPr="00D46604">
              <w:rPr>
                <w:color w:val="000000" w:themeColor="text1"/>
              </w:rPr>
              <w:t>/0</w:t>
            </w:r>
            <w:r w:rsidRPr="00D46604">
              <w:rPr>
                <w:color w:val="000000" w:themeColor="text1"/>
                <w:lang w:val="en-US"/>
              </w:rPr>
              <w:t>1</w:t>
            </w:r>
            <w:r w:rsidRPr="00D46604">
              <w:rPr>
                <w:color w:val="000000" w:themeColor="text1"/>
              </w:rPr>
              <w:t>.</w:t>
            </w:r>
            <w:r w:rsidR="003D57B9" w:rsidRPr="00D46604">
              <w:rPr>
                <w:color w:val="000000" w:themeColor="text1"/>
              </w:rPr>
              <w:t>4</w:t>
            </w:r>
          </w:p>
        </w:tc>
        <w:tc>
          <w:tcPr>
            <w:tcW w:w="69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EBB2C9" w14:textId="77777777" w:rsidR="00F96FD7" w:rsidRPr="00D46604" w:rsidRDefault="00F96FD7" w:rsidP="00026B99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BCEBE9" w14:textId="77777777" w:rsidR="00F96FD7" w:rsidRPr="00D46604" w:rsidRDefault="003D57B9" w:rsidP="00DA1F40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4</w:t>
            </w:r>
          </w:p>
        </w:tc>
      </w:tr>
    </w:tbl>
    <w:p w14:paraId="6F41662B" w14:textId="77777777" w:rsidR="00D324E6" w:rsidRDefault="00D324E6"/>
    <w:tbl>
      <w:tblPr>
        <w:tblW w:w="5006" w:type="pct"/>
        <w:tblInd w:w="-10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89"/>
        <w:gridCol w:w="1344"/>
        <w:gridCol w:w="428"/>
        <w:gridCol w:w="1834"/>
        <w:gridCol w:w="1920"/>
        <w:gridCol w:w="2519"/>
      </w:tblGrid>
      <w:tr w:rsidR="00F96FD7" w:rsidRPr="00D46604" w14:paraId="42C60FBD" w14:textId="77777777" w:rsidTr="00B4552B">
        <w:trPr>
          <w:trHeight w:val="488"/>
        </w:trPr>
        <w:tc>
          <w:tcPr>
            <w:tcW w:w="114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B6C6E6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B49EA98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CCCBCE1" w14:textId="77777777" w:rsidR="00F96FD7" w:rsidRPr="00DA1F40" w:rsidRDefault="00F96FD7" w:rsidP="00026B99">
            <w:pPr>
              <w:rPr>
                <w:color w:val="000000" w:themeColor="text1"/>
              </w:rPr>
            </w:pPr>
            <w:r w:rsidRPr="00DA1F40">
              <w:rPr>
                <w:color w:val="000000" w:themeColor="text1"/>
              </w:rPr>
              <w:t>Х</w:t>
            </w:r>
          </w:p>
        </w:tc>
        <w:tc>
          <w:tcPr>
            <w:tcW w:w="8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33D45F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536548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1AE1F2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96FD7" w:rsidRPr="00D46604" w14:paraId="4167D1B9" w14:textId="77777777" w:rsidTr="00B4552B">
        <w:trPr>
          <w:trHeight w:val="564"/>
        </w:trPr>
        <w:tc>
          <w:tcPr>
            <w:tcW w:w="1145" w:type="pct"/>
            <w:tcBorders>
              <w:top w:val="nil"/>
              <w:bottom w:val="nil"/>
              <w:right w:val="nil"/>
            </w:tcBorders>
            <w:vAlign w:val="center"/>
          </w:tcPr>
          <w:p w14:paraId="4AE5B7AF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2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955E093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5D09CD" w14:textId="77777777" w:rsidR="00F96FD7" w:rsidRPr="00D46604" w:rsidRDefault="00F96FD7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885340" w14:textId="77777777" w:rsidR="00F96FD7" w:rsidRPr="00D46604" w:rsidRDefault="00F96FD7" w:rsidP="00D324E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F96466" w14:textId="77777777" w:rsidR="00D324E6" w:rsidRDefault="00D324E6"/>
    <w:tbl>
      <w:tblPr>
        <w:tblW w:w="5003" w:type="pct"/>
        <w:tblInd w:w="-4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9"/>
        <w:gridCol w:w="7818"/>
      </w:tblGrid>
      <w:tr w:rsidR="00CE1212" w:rsidRPr="00D46604" w14:paraId="72469B6C" w14:textId="77777777" w:rsidTr="00D324E6">
        <w:trPr>
          <w:trHeight w:val="20"/>
        </w:trPr>
        <w:tc>
          <w:tcPr>
            <w:tcW w:w="1251" w:type="pct"/>
            <w:vMerge w:val="restart"/>
          </w:tcPr>
          <w:p w14:paraId="06D00036" w14:textId="77777777" w:rsidR="00CE1212" w:rsidRPr="00D46604" w:rsidRDefault="00CE1212" w:rsidP="002558DE">
            <w:pPr>
              <w:pStyle w:val="aff1"/>
            </w:pPr>
            <w:r w:rsidRPr="00D46604">
              <w:t>Трудовые действия</w:t>
            </w:r>
          </w:p>
        </w:tc>
        <w:tc>
          <w:tcPr>
            <w:tcW w:w="3749" w:type="pct"/>
          </w:tcPr>
          <w:p w14:paraId="74A4D32F" w14:textId="4E2F64D3" w:rsidR="00CE1212" w:rsidRPr="00DA1F40" w:rsidRDefault="00CE1212" w:rsidP="00D324E6">
            <w:pPr>
              <w:jc w:val="both"/>
            </w:pPr>
            <w:r w:rsidRPr="00DA1F40">
              <w:t xml:space="preserve">Чтение монтажных схем </w:t>
            </w:r>
            <w:r w:rsidR="004E2EBD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7FFF54CB" w14:textId="77777777" w:rsidTr="00D324E6">
        <w:trPr>
          <w:trHeight w:val="20"/>
        </w:trPr>
        <w:tc>
          <w:tcPr>
            <w:tcW w:w="1251" w:type="pct"/>
            <w:vMerge/>
          </w:tcPr>
          <w:p w14:paraId="19C56710" w14:textId="77777777" w:rsidR="00CE1212" w:rsidRPr="00D46604" w:rsidRDefault="00CE1212" w:rsidP="002558DE">
            <w:pPr>
              <w:pStyle w:val="aff1"/>
            </w:pPr>
          </w:p>
        </w:tc>
        <w:tc>
          <w:tcPr>
            <w:tcW w:w="3749" w:type="pct"/>
          </w:tcPr>
          <w:p w14:paraId="450F88C9" w14:textId="50DFA2D1" w:rsidR="00CE1212" w:rsidRPr="00DA1F40" w:rsidRDefault="00CE1212" w:rsidP="00D324E6">
            <w:pPr>
              <w:jc w:val="both"/>
            </w:pPr>
            <w:r w:rsidRPr="00DA1F40">
              <w:t xml:space="preserve">Подготовка слесарно-сборочных инструментов, приспособлений и оборудования для монтажа элементов </w:t>
            </w:r>
            <w:r w:rsidR="004E2EBD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6C2E6F1F" w14:textId="77777777" w:rsidTr="00D324E6">
        <w:trPr>
          <w:trHeight w:val="20"/>
        </w:trPr>
        <w:tc>
          <w:tcPr>
            <w:tcW w:w="1251" w:type="pct"/>
            <w:vMerge/>
          </w:tcPr>
          <w:p w14:paraId="0164DE6B" w14:textId="77777777" w:rsidR="00CE1212" w:rsidRPr="00D46604" w:rsidRDefault="00CE1212" w:rsidP="002558DE">
            <w:pPr>
              <w:pStyle w:val="aff1"/>
            </w:pPr>
          </w:p>
        </w:tc>
        <w:tc>
          <w:tcPr>
            <w:tcW w:w="3749" w:type="pct"/>
          </w:tcPr>
          <w:p w14:paraId="15B56D4A" w14:textId="198DEB7E" w:rsidR="00CE1212" w:rsidRPr="00DA1F40" w:rsidRDefault="00CE1212" w:rsidP="00D324E6">
            <w:pPr>
              <w:jc w:val="both"/>
            </w:pPr>
            <w:r w:rsidRPr="00DA1F40">
              <w:t xml:space="preserve">Подготовка элементов </w:t>
            </w:r>
            <w:r w:rsidR="004E2EBD" w:rsidRPr="00DA1F40">
              <w:rPr>
                <w:rFonts w:eastAsia="Calibri"/>
              </w:rPr>
              <w:t xml:space="preserve">сложных электронных модулей испытательных машин, установок и стендов </w:t>
            </w:r>
            <w:r w:rsidRPr="00DA1F40">
              <w:t xml:space="preserve">к их монтажу </w:t>
            </w:r>
          </w:p>
        </w:tc>
      </w:tr>
      <w:tr w:rsidR="00306475" w:rsidRPr="00D46604" w14:paraId="3EE0B0B6" w14:textId="77777777" w:rsidTr="00D324E6">
        <w:trPr>
          <w:trHeight w:val="20"/>
        </w:trPr>
        <w:tc>
          <w:tcPr>
            <w:tcW w:w="1251" w:type="pct"/>
            <w:vMerge/>
          </w:tcPr>
          <w:p w14:paraId="1A1E1423" w14:textId="77777777" w:rsidR="00306475" w:rsidRPr="00D46604" w:rsidRDefault="00306475" w:rsidP="002558DE">
            <w:pPr>
              <w:pStyle w:val="aff1"/>
            </w:pPr>
          </w:p>
        </w:tc>
        <w:tc>
          <w:tcPr>
            <w:tcW w:w="3749" w:type="pct"/>
          </w:tcPr>
          <w:p w14:paraId="0EF74362" w14:textId="54994DA4" w:rsidR="00306475" w:rsidRPr="00DA1F40" w:rsidRDefault="00306475" w:rsidP="00D324E6">
            <w:pPr>
              <w:jc w:val="both"/>
            </w:pPr>
            <w:r w:rsidRPr="00DA1F40">
              <w:t>Прокладка проводов, кабелей, жгутов и шлейфов в сложных электронных модулях испытательных машин, установок и стендов</w:t>
            </w:r>
          </w:p>
        </w:tc>
      </w:tr>
      <w:tr w:rsidR="00CE1212" w:rsidRPr="00D46604" w14:paraId="0A930A42" w14:textId="77777777" w:rsidTr="00D324E6">
        <w:trPr>
          <w:trHeight w:val="20"/>
        </w:trPr>
        <w:tc>
          <w:tcPr>
            <w:tcW w:w="1251" w:type="pct"/>
            <w:vMerge/>
          </w:tcPr>
          <w:p w14:paraId="4C69E94A" w14:textId="77777777" w:rsidR="00CE1212" w:rsidRPr="00D46604" w:rsidRDefault="00CE1212" w:rsidP="002558DE">
            <w:pPr>
              <w:pStyle w:val="aff1"/>
            </w:pPr>
          </w:p>
        </w:tc>
        <w:tc>
          <w:tcPr>
            <w:tcW w:w="3749" w:type="pct"/>
          </w:tcPr>
          <w:p w14:paraId="1627A935" w14:textId="5FAEAF60" w:rsidR="00CE1212" w:rsidRPr="00DA1F40" w:rsidRDefault="00CE1212" w:rsidP="00D324E6">
            <w:pPr>
              <w:jc w:val="both"/>
            </w:pPr>
            <w:r w:rsidRPr="00DA1F40">
              <w:t xml:space="preserve">Монтаж элементов </w:t>
            </w:r>
            <w:r w:rsidR="004E2EBD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1BCF2C97" w14:textId="77777777" w:rsidTr="00D324E6">
        <w:trPr>
          <w:trHeight w:val="20"/>
        </w:trPr>
        <w:tc>
          <w:tcPr>
            <w:tcW w:w="1251" w:type="pct"/>
            <w:vMerge/>
          </w:tcPr>
          <w:p w14:paraId="368F60F3" w14:textId="77777777" w:rsidR="00CE1212" w:rsidRPr="00D46604" w:rsidRDefault="00CE1212" w:rsidP="002558DE">
            <w:pPr>
              <w:pStyle w:val="aff1"/>
            </w:pPr>
          </w:p>
        </w:tc>
        <w:tc>
          <w:tcPr>
            <w:tcW w:w="3749" w:type="pct"/>
          </w:tcPr>
          <w:p w14:paraId="35871F79" w14:textId="0F8AFFDA" w:rsidR="00CE1212" w:rsidRPr="00DA1F40" w:rsidRDefault="00CE1212" w:rsidP="00D324E6">
            <w:pPr>
              <w:jc w:val="both"/>
            </w:pPr>
            <w:r w:rsidRPr="00DA1F40">
              <w:t xml:space="preserve">Присоединение проводов, кабелей, жгутов и шлейфов к коммутационным элементам </w:t>
            </w:r>
            <w:r w:rsidR="004E2EBD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27FDE4C8" w14:textId="77777777" w:rsidTr="00D324E6">
        <w:trPr>
          <w:trHeight w:val="20"/>
        </w:trPr>
        <w:tc>
          <w:tcPr>
            <w:tcW w:w="1251" w:type="pct"/>
            <w:vMerge/>
          </w:tcPr>
          <w:p w14:paraId="4BA3F852" w14:textId="77777777" w:rsidR="00CE1212" w:rsidRPr="00D46604" w:rsidRDefault="00CE1212" w:rsidP="002558DE"/>
        </w:tc>
        <w:tc>
          <w:tcPr>
            <w:tcW w:w="3749" w:type="pct"/>
          </w:tcPr>
          <w:p w14:paraId="6C7A3987" w14:textId="1AD5BC85" w:rsidR="00CE1212" w:rsidRPr="00DA1F40" w:rsidRDefault="00CE1212" w:rsidP="00D324E6">
            <w:pPr>
              <w:jc w:val="both"/>
            </w:pPr>
            <w:r w:rsidRPr="00DA1F40">
              <w:t xml:space="preserve">Проверка сборки и монтажа </w:t>
            </w:r>
            <w:r w:rsidR="004E2EBD" w:rsidRPr="00DA1F40">
              <w:rPr>
                <w:rFonts w:eastAsia="Calibri"/>
              </w:rPr>
              <w:t xml:space="preserve">сложных электронных модулей испытательных машин, установок и стендов </w:t>
            </w:r>
            <w:r w:rsidRPr="00DA1F40">
              <w:t>на наличие дефектов</w:t>
            </w:r>
          </w:p>
        </w:tc>
      </w:tr>
      <w:tr w:rsidR="00CE1212" w:rsidRPr="00D46604" w14:paraId="5DB20996" w14:textId="77777777" w:rsidTr="00D324E6">
        <w:trPr>
          <w:trHeight w:val="20"/>
        </w:trPr>
        <w:tc>
          <w:tcPr>
            <w:tcW w:w="1251" w:type="pct"/>
            <w:vMerge/>
          </w:tcPr>
          <w:p w14:paraId="523EA67F" w14:textId="77777777" w:rsidR="00CE1212" w:rsidRPr="00D46604" w:rsidRDefault="00CE1212" w:rsidP="002558DE"/>
        </w:tc>
        <w:tc>
          <w:tcPr>
            <w:tcW w:w="3749" w:type="pct"/>
          </w:tcPr>
          <w:p w14:paraId="488627CF" w14:textId="754E831E" w:rsidR="00CE1212" w:rsidRPr="00DA1F40" w:rsidRDefault="00CE1212" w:rsidP="00D324E6">
            <w:pPr>
              <w:jc w:val="both"/>
            </w:pPr>
            <w:r w:rsidRPr="00DA1F40">
              <w:t xml:space="preserve">Контроль качества соединений в </w:t>
            </w:r>
            <w:r w:rsidR="004E2EBD" w:rsidRPr="00DA1F40">
              <w:rPr>
                <w:rFonts w:eastAsia="Calibri"/>
              </w:rPr>
              <w:t>сложных электронных модулях испытательных машин, установок и стендов</w:t>
            </w:r>
          </w:p>
        </w:tc>
      </w:tr>
      <w:tr w:rsidR="00CE1212" w:rsidRPr="00D46604" w14:paraId="6CF35C94" w14:textId="77777777" w:rsidTr="00D324E6">
        <w:trPr>
          <w:trHeight w:val="20"/>
        </w:trPr>
        <w:tc>
          <w:tcPr>
            <w:tcW w:w="1251" w:type="pct"/>
            <w:vMerge/>
          </w:tcPr>
          <w:p w14:paraId="1226B415" w14:textId="77777777" w:rsidR="00CE1212" w:rsidRPr="00D46604" w:rsidRDefault="00CE1212" w:rsidP="002558DE"/>
        </w:tc>
        <w:tc>
          <w:tcPr>
            <w:tcW w:w="3749" w:type="pct"/>
          </w:tcPr>
          <w:p w14:paraId="71D75561" w14:textId="60860BF7" w:rsidR="00CE1212" w:rsidRPr="00DA1F40" w:rsidRDefault="00CE1212" w:rsidP="00D324E6">
            <w:pPr>
              <w:jc w:val="both"/>
            </w:pPr>
            <w:r w:rsidRPr="00DA1F40">
              <w:t xml:space="preserve">Выявление дефектов сборки и монтажных соединений в </w:t>
            </w:r>
            <w:r w:rsidR="004E2EBD" w:rsidRPr="00DA1F40">
              <w:rPr>
                <w:rFonts w:eastAsia="Calibri"/>
              </w:rPr>
              <w:t>сложных электронных модулях испытательных машин, установок и стендов</w:t>
            </w:r>
          </w:p>
        </w:tc>
      </w:tr>
      <w:tr w:rsidR="00CE1212" w:rsidRPr="00D46604" w14:paraId="23A355F3" w14:textId="77777777" w:rsidTr="00D324E6">
        <w:trPr>
          <w:trHeight w:val="20"/>
        </w:trPr>
        <w:tc>
          <w:tcPr>
            <w:tcW w:w="1251" w:type="pct"/>
            <w:vMerge/>
          </w:tcPr>
          <w:p w14:paraId="4F337ACC" w14:textId="77777777" w:rsidR="00CE1212" w:rsidRPr="00D46604" w:rsidRDefault="00CE1212" w:rsidP="002558DE"/>
        </w:tc>
        <w:tc>
          <w:tcPr>
            <w:tcW w:w="3749" w:type="pct"/>
          </w:tcPr>
          <w:p w14:paraId="04FAC6A5" w14:textId="20A07677" w:rsidR="00CE1212" w:rsidRPr="00DA1F40" w:rsidRDefault="00CE1212" w:rsidP="00D324E6">
            <w:pPr>
              <w:jc w:val="both"/>
            </w:pPr>
            <w:r w:rsidRPr="00DA1F40">
              <w:t xml:space="preserve">Устранение дефектов монтажных соединений в </w:t>
            </w:r>
            <w:r w:rsidR="004E2EBD" w:rsidRPr="00DA1F40">
              <w:rPr>
                <w:rFonts w:eastAsia="Calibri"/>
              </w:rPr>
              <w:t>сложных электронных модулях испытательных машин, установок и стендов</w:t>
            </w:r>
          </w:p>
        </w:tc>
      </w:tr>
      <w:tr w:rsidR="00CE1212" w:rsidRPr="00D46604" w14:paraId="1437BDE4" w14:textId="77777777" w:rsidTr="00D324E6">
        <w:trPr>
          <w:trHeight w:val="20"/>
        </w:trPr>
        <w:tc>
          <w:tcPr>
            <w:tcW w:w="1251" w:type="pct"/>
            <w:vMerge w:val="restart"/>
          </w:tcPr>
          <w:p w14:paraId="4C2512FC" w14:textId="77777777" w:rsidR="00CE1212" w:rsidRPr="00D46604" w:rsidDel="002A1D54" w:rsidRDefault="00CE1212" w:rsidP="002558DE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умения</w:t>
            </w:r>
          </w:p>
        </w:tc>
        <w:tc>
          <w:tcPr>
            <w:tcW w:w="3749" w:type="pct"/>
          </w:tcPr>
          <w:p w14:paraId="455620DE" w14:textId="77777777" w:rsidR="00CE1212" w:rsidRPr="00DA1F40" w:rsidRDefault="00CE1212" w:rsidP="00D324E6">
            <w:pPr>
              <w:jc w:val="both"/>
            </w:pPr>
            <w:r w:rsidRPr="00DA1F40">
              <w:t>Читать конструкторскую и технологическую документацию</w:t>
            </w:r>
          </w:p>
        </w:tc>
      </w:tr>
      <w:tr w:rsidR="0073659E" w:rsidRPr="00D46604" w14:paraId="3BA86FE2" w14:textId="77777777" w:rsidTr="00D324E6">
        <w:trPr>
          <w:trHeight w:val="20"/>
        </w:trPr>
        <w:tc>
          <w:tcPr>
            <w:tcW w:w="1251" w:type="pct"/>
            <w:vMerge/>
          </w:tcPr>
          <w:p w14:paraId="5611C509" w14:textId="77777777" w:rsidR="0073659E" w:rsidRPr="00D46604" w:rsidDel="002A1D54" w:rsidRDefault="0073659E" w:rsidP="0073659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02C0DB44" w14:textId="41A4E2E9" w:rsidR="0073659E" w:rsidRPr="00DA1F40" w:rsidRDefault="008C321A" w:rsidP="00D324E6">
            <w:pPr>
              <w:jc w:val="both"/>
            </w:pPr>
            <w:r w:rsidRPr="00DA1F40">
              <w:t>Использовать персональную вычислительную технику для работы с файлами и прикладными программами, внешними носителями информации и устройствами ввода-вывода информации</w:t>
            </w:r>
          </w:p>
        </w:tc>
      </w:tr>
      <w:tr w:rsidR="0073659E" w:rsidRPr="00D46604" w14:paraId="683CD650" w14:textId="77777777" w:rsidTr="00D324E6">
        <w:trPr>
          <w:trHeight w:val="20"/>
        </w:trPr>
        <w:tc>
          <w:tcPr>
            <w:tcW w:w="1251" w:type="pct"/>
            <w:vMerge/>
          </w:tcPr>
          <w:p w14:paraId="14B2BDD9" w14:textId="77777777" w:rsidR="0073659E" w:rsidRPr="00D46604" w:rsidDel="002A1D54" w:rsidRDefault="0073659E" w:rsidP="0073659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2829D77E" w14:textId="728443FC" w:rsidR="0073659E" w:rsidRPr="00DA1F40" w:rsidRDefault="0073659E" w:rsidP="00D324E6">
            <w:pPr>
              <w:jc w:val="both"/>
            </w:pPr>
            <w:r w:rsidRPr="00DA1F40">
              <w:t>Копировать, перемещать, сохранять, переименовывать, удалять, восстанавливать файлы</w:t>
            </w:r>
          </w:p>
        </w:tc>
      </w:tr>
      <w:tr w:rsidR="0073659E" w:rsidRPr="00D46604" w14:paraId="0C66AD00" w14:textId="77777777" w:rsidTr="00D324E6">
        <w:trPr>
          <w:trHeight w:val="20"/>
        </w:trPr>
        <w:tc>
          <w:tcPr>
            <w:tcW w:w="1251" w:type="pct"/>
            <w:vMerge/>
          </w:tcPr>
          <w:p w14:paraId="025369B1" w14:textId="77777777" w:rsidR="0073659E" w:rsidRPr="00D46604" w:rsidDel="002A1D54" w:rsidRDefault="0073659E" w:rsidP="0073659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550A6F8F" w14:textId="5731035F" w:rsidR="0073659E" w:rsidRPr="00DA1F40" w:rsidRDefault="0073659E" w:rsidP="00D324E6">
            <w:pPr>
              <w:jc w:val="both"/>
            </w:pPr>
            <w:r w:rsidRPr="00DA1F4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73659E" w:rsidRPr="00D46604" w14:paraId="5437C05B" w14:textId="77777777" w:rsidTr="00D324E6">
        <w:trPr>
          <w:trHeight w:val="20"/>
        </w:trPr>
        <w:tc>
          <w:tcPr>
            <w:tcW w:w="1251" w:type="pct"/>
            <w:vMerge/>
          </w:tcPr>
          <w:p w14:paraId="3A1D445A" w14:textId="77777777" w:rsidR="0073659E" w:rsidRPr="00D46604" w:rsidDel="002A1D54" w:rsidRDefault="0073659E" w:rsidP="0073659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0FD407B1" w14:textId="0E5B31DA" w:rsidR="0073659E" w:rsidRPr="00DA1F40" w:rsidRDefault="0073659E" w:rsidP="00D324E6">
            <w:pPr>
              <w:jc w:val="both"/>
            </w:pPr>
            <w:r w:rsidRPr="00DA1F4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73659E" w:rsidRPr="00D46604" w14:paraId="02069FAE" w14:textId="77777777" w:rsidTr="00D324E6">
        <w:trPr>
          <w:trHeight w:val="20"/>
        </w:trPr>
        <w:tc>
          <w:tcPr>
            <w:tcW w:w="1251" w:type="pct"/>
            <w:vMerge/>
          </w:tcPr>
          <w:p w14:paraId="5D6E285F" w14:textId="77777777" w:rsidR="0073659E" w:rsidRPr="00D46604" w:rsidDel="002A1D54" w:rsidRDefault="0073659E" w:rsidP="0073659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60FAA56" w14:textId="294B3F28" w:rsidR="0073659E" w:rsidRPr="00DA1F40" w:rsidRDefault="0073659E" w:rsidP="00D324E6">
            <w:pPr>
              <w:jc w:val="both"/>
            </w:pPr>
            <w:r w:rsidRPr="00DA1F40">
              <w:t xml:space="preserve">Искать в электронном архиве справочную информацию, конструкторские и технологические документы для выполнения технологических операций </w:t>
            </w:r>
            <w:r w:rsidR="0073276B" w:rsidRPr="00DA1F40">
              <w:t>монтажа сложных электронных модул</w:t>
            </w:r>
            <w:r w:rsidR="00DA1F40">
              <w:t>ей</w:t>
            </w:r>
            <w:r w:rsidR="0073276B" w:rsidRPr="00DA1F40">
              <w:t xml:space="preserve"> испытательных машин, установок и стендов</w:t>
            </w:r>
          </w:p>
        </w:tc>
      </w:tr>
      <w:tr w:rsidR="0073659E" w:rsidRPr="00D46604" w14:paraId="19C1D236" w14:textId="77777777" w:rsidTr="00D324E6">
        <w:trPr>
          <w:trHeight w:val="20"/>
        </w:trPr>
        <w:tc>
          <w:tcPr>
            <w:tcW w:w="1251" w:type="pct"/>
            <w:vMerge/>
          </w:tcPr>
          <w:p w14:paraId="45BFABF1" w14:textId="77777777" w:rsidR="0073659E" w:rsidRPr="00D46604" w:rsidDel="002A1D54" w:rsidRDefault="0073659E" w:rsidP="0073659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53412CB" w14:textId="5C8D6BFA" w:rsidR="0073659E" w:rsidRPr="00DA1F40" w:rsidRDefault="0073659E" w:rsidP="00D324E6">
            <w:pPr>
              <w:jc w:val="both"/>
            </w:pPr>
            <w:r w:rsidRPr="00DA1F40">
              <w:t>Просматривать документы и их реквизиты в электронном архиве</w:t>
            </w:r>
          </w:p>
        </w:tc>
      </w:tr>
      <w:tr w:rsidR="0073659E" w:rsidRPr="00D46604" w14:paraId="44964D83" w14:textId="77777777" w:rsidTr="00D324E6">
        <w:trPr>
          <w:trHeight w:val="20"/>
        </w:trPr>
        <w:tc>
          <w:tcPr>
            <w:tcW w:w="1251" w:type="pct"/>
            <w:vMerge/>
          </w:tcPr>
          <w:p w14:paraId="49A9CFEB" w14:textId="77777777" w:rsidR="0073659E" w:rsidRPr="00D46604" w:rsidDel="002A1D54" w:rsidRDefault="0073659E" w:rsidP="0073659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129A4D5B" w14:textId="38743A86" w:rsidR="0073659E" w:rsidRPr="00DA1F40" w:rsidRDefault="0073659E" w:rsidP="00D324E6">
            <w:pPr>
              <w:jc w:val="both"/>
            </w:pPr>
            <w:r w:rsidRPr="00DA1F40">
              <w:t>Сохранять документы из электронного архива</w:t>
            </w:r>
          </w:p>
        </w:tc>
      </w:tr>
      <w:tr w:rsidR="00CE1212" w:rsidRPr="00D46604" w14:paraId="0ABA1A6C" w14:textId="77777777" w:rsidTr="00D324E6">
        <w:trPr>
          <w:trHeight w:val="20"/>
        </w:trPr>
        <w:tc>
          <w:tcPr>
            <w:tcW w:w="1251" w:type="pct"/>
            <w:vMerge/>
          </w:tcPr>
          <w:p w14:paraId="397C941E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7B4B16E4" w14:textId="7D157DF5" w:rsidR="00CE1212" w:rsidRPr="00DA1F40" w:rsidRDefault="00CE1212" w:rsidP="00D324E6">
            <w:pPr>
              <w:jc w:val="both"/>
            </w:pPr>
            <w:r w:rsidRPr="00DA1F40">
              <w:t xml:space="preserve">Настраивать оборудование для пайки элементов </w:t>
            </w:r>
            <w:r w:rsidR="00FE6B1F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2A553138" w14:textId="77777777" w:rsidTr="00D324E6">
        <w:trPr>
          <w:trHeight w:val="20"/>
        </w:trPr>
        <w:tc>
          <w:tcPr>
            <w:tcW w:w="1251" w:type="pct"/>
            <w:vMerge/>
          </w:tcPr>
          <w:p w14:paraId="209462CD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779F0379" w14:textId="6E45FAF5" w:rsidR="00CE1212" w:rsidRPr="00DA1F40" w:rsidRDefault="00CE1212" w:rsidP="00D324E6">
            <w:pPr>
              <w:jc w:val="both"/>
            </w:pPr>
            <w:r w:rsidRPr="00DA1F40">
              <w:t xml:space="preserve">Настраивать контрольно-измерительное оборудование для проверки электрических соединений в </w:t>
            </w:r>
            <w:r w:rsidR="00FE6B1F" w:rsidRPr="00DA1F40">
              <w:rPr>
                <w:rFonts w:eastAsia="Calibri"/>
              </w:rPr>
              <w:t>сложных электронных модулях испытательных машин, установок и стендов</w:t>
            </w:r>
          </w:p>
        </w:tc>
      </w:tr>
      <w:tr w:rsidR="00CE1212" w:rsidRPr="00D46604" w14:paraId="57F795CC" w14:textId="77777777" w:rsidTr="00D324E6">
        <w:trPr>
          <w:trHeight w:val="20"/>
        </w:trPr>
        <w:tc>
          <w:tcPr>
            <w:tcW w:w="1251" w:type="pct"/>
            <w:vMerge/>
          </w:tcPr>
          <w:p w14:paraId="214DF95A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4763BA87" w14:textId="21980A97" w:rsidR="00CE1212" w:rsidRPr="00DA1F40" w:rsidRDefault="00CE1212" w:rsidP="00D324E6">
            <w:pPr>
              <w:jc w:val="both"/>
            </w:pPr>
            <w:r w:rsidRPr="00DA1F40">
              <w:t xml:space="preserve">Паять и выпаивать элементы </w:t>
            </w:r>
            <w:r w:rsidR="00FE6B1F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2788D11A" w14:textId="77777777" w:rsidTr="00D324E6">
        <w:trPr>
          <w:trHeight w:val="20"/>
        </w:trPr>
        <w:tc>
          <w:tcPr>
            <w:tcW w:w="1251" w:type="pct"/>
            <w:vMerge/>
          </w:tcPr>
          <w:p w14:paraId="2BA8AB14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00B7D591" w14:textId="60B600F8" w:rsidR="00CE1212" w:rsidRPr="00DA1F40" w:rsidRDefault="00CE1212" w:rsidP="00D324E6">
            <w:pPr>
              <w:jc w:val="both"/>
            </w:pPr>
            <w:r w:rsidRPr="00DA1F40">
              <w:t xml:space="preserve">Проверять правильность установки элементов </w:t>
            </w:r>
            <w:r w:rsidR="00FE6B1F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664E20D1" w14:textId="77777777" w:rsidTr="00D324E6">
        <w:trPr>
          <w:trHeight w:val="20"/>
        </w:trPr>
        <w:tc>
          <w:tcPr>
            <w:tcW w:w="1251" w:type="pct"/>
            <w:vMerge/>
          </w:tcPr>
          <w:p w14:paraId="46CA997A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56ECA27" w14:textId="16113BE3" w:rsidR="00CE1212" w:rsidRPr="00DA1F40" w:rsidRDefault="00CE1212" w:rsidP="00D324E6">
            <w:pPr>
              <w:jc w:val="both"/>
            </w:pPr>
            <w:r w:rsidRPr="00DA1F40">
              <w:t xml:space="preserve">Проверять правильность электрических соединений в </w:t>
            </w:r>
            <w:r w:rsidR="003D2223" w:rsidRPr="00DA1F40">
              <w:rPr>
                <w:rFonts w:eastAsia="Calibri"/>
              </w:rPr>
              <w:t xml:space="preserve">сложных электронных модулях испытательных машин, установок и стендов </w:t>
            </w:r>
            <w:r w:rsidRPr="00DA1F40">
              <w:t xml:space="preserve">по принципиальным схемам </w:t>
            </w:r>
          </w:p>
        </w:tc>
      </w:tr>
      <w:tr w:rsidR="00CE1212" w:rsidRPr="00D46604" w14:paraId="1EF4C251" w14:textId="77777777" w:rsidTr="00D324E6">
        <w:trPr>
          <w:trHeight w:val="20"/>
        </w:trPr>
        <w:tc>
          <w:tcPr>
            <w:tcW w:w="1251" w:type="pct"/>
            <w:vMerge/>
          </w:tcPr>
          <w:p w14:paraId="5E4DEC48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E6E77BF" w14:textId="0F843F36" w:rsidR="00CE1212" w:rsidRPr="00DA1F40" w:rsidRDefault="00CE1212" w:rsidP="00D324E6">
            <w:pPr>
              <w:jc w:val="both"/>
            </w:pPr>
            <w:r w:rsidRPr="00DA1F40">
              <w:t xml:space="preserve">Выявлять дефекты сборки и монтажа </w:t>
            </w:r>
            <w:r w:rsidR="00B52567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3BE160BF" w14:textId="77777777" w:rsidTr="00D324E6">
        <w:trPr>
          <w:trHeight w:val="20"/>
        </w:trPr>
        <w:tc>
          <w:tcPr>
            <w:tcW w:w="1251" w:type="pct"/>
            <w:vMerge w:val="restart"/>
          </w:tcPr>
          <w:p w14:paraId="2ECF4E81" w14:textId="77777777" w:rsidR="00CE1212" w:rsidRPr="00D46604" w:rsidDel="002A1D54" w:rsidRDefault="00CE1212" w:rsidP="002558DE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знания</w:t>
            </w:r>
          </w:p>
        </w:tc>
        <w:tc>
          <w:tcPr>
            <w:tcW w:w="3749" w:type="pct"/>
          </w:tcPr>
          <w:p w14:paraId="620383BA" w14:textId="77777777" w:rsidR="00CE1212" w:rsidRPr="00DA1F40" w:rsidRDefault="00CE1212" w:rsidP="00D324E6">
            <w:pPr>
              <w:jc w:val="both"/>
            </w:pPr>
            <w:r w:rsidRPr="00DA1F40">
              <w:t>Терминология и правила чтения конструкторской и технологической документации</w:t>
            </w:r>
          </w:p>
        </w:tc>
      </w:tr>
      <w:tr w:rsidR="00920866" w:rsidRPr="00D46604" w14:paraId="6ACF70FD" w14:textId="77777777" w:rsidTr="00D324E6">
        <w:trPr>
          <w:trHeight w:val="20"/>
        </w:trPr>
        <w:tc>
          <w:tcPr>
            <w:tcW w:w="1251" w:type="pct"/>
            <w:vMerge/>
          </w:tcPr>
          <w:p w14:paraId="5D7B5DE8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0CE70EF" w14:textId="6FA35C62" w:rsidR="00920866" w:rsidRPr="00DA1F40" w:rsidRDefault="00920866" w:rsidP="00D324E6">
            <w:pPr>
              <w:jc w:val="both"/>
            </w:pPr>
            <w:r w:rsidRPr="00DA1F40">
              <w:t>Порядок работы с персональной вычислительной техникой</w:t>
            </w:r>
          </w:p>
        </w:tc>
      </w:tr>
      <w:tr w:rsidR="00920866" w:rsidRPr="00D46604" w14:paraId="2F974C91" w14:textId="77777777" w:rsidTr="00D324E6">
        <w:trPr>
          <w:trHeight w:val="20"/>
        </w:trPr>
        <w:tc>
          <w:tcPr>
            <w:tcW w:w="1251" w:type="pct"/>
            <w:vMerge/>
          </w:tcPr>
          <w:p w14:paraId="7AF843B2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214A0465" w14:textId="691C1489" w:rsidR="00920866" w:rsidRPr="00DA1F40" w:rsidRDefault="00920866" w:rsidP="00D324E6">
            <w:pPr>
              <w:jc w:val="both"/>
            </w:pPr>
            <w:r w:rsidRPr="00DA1F40">
              <w:t>Порядок работы с файловой системой</w:t>
            </w:r>
          </w:p>
        </w:tc>
      </w:tr>
      <w:tr w:rsidR="00920866" w:rsidRPr="00D46604" w14:paraId="5954DEED" w14:textId="77777777" w:rsidTr="00D324E6">
        <w:trPr>
          <w:trHeight w:val="20"/>
        </w:trPr>
        <w:tc>
          <w:tcPr>
            <w:tcW w:w="1251" w:type="pct"/>
            <w:vMerge/>
          </w:tcPr>
          <w:p w14:paraId="6A556BA1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A0EEADC" w14:textId="754CAC33" w:rsidR="00920866" w:rsidRPr="00DA1F40" w:rsidRDefault="00920866" w:rsidP="00D324E6">
            <w:pPr>
              <w:jc w:val="both"/>
            </w:pPr>
            <w:r w:rsidRPr="00DA1F40">
              <w:t>Основные форматы представления электронной графической и текстовой информации</w:t>
            </w:r>
          </w:p>
        </w:tc>
      </w:tr>
      <w:tr w:rsidR="00920866" w:rsidRPr="00D46604" w14:paraId="061DFC33" w14:textId="77777777" w:rsidTr="00D324E6">
        <w:trPr>
          <w:trHeight w:val="20"/>
        </w:trPr>
        <w:tc>
          <w:tcPr>
            <w:tcW w:w="1251" w:type="pct"/>
            <w:vMerge/>
          </w:tcPr>
          <w:p w14:paraId="456F3144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55C1C7E2" w14:textId="197717F7" w:rsidR="00920866" w:rsidRPr="00DA1F40" w:rsidRDefault="00920866" w:rsidP="00D324E6">
            <w:pPr>
              <w:jc w:val="both"/>
            </w:pPr>
            <w:r w:rsidRPr="00DA1F40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920866" w:rsidRPr="00D46604" w14:paraId="503AC235" w14:textId="77777777" w:rsidTr="00D324E6">
        <w:trPr>
          <w:trHeight w:val="20"/>
        </w:trPr>
        <w:tc>
          <w:tcPr>
            <w:tcW w:w="1251" w:type="pct"/>
            <w:vMerge/>
          </w:tcPr>
          <w:p w14:paraId="0E616A78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4A3E39C3" w14:textId="08DF26E4" w:rsidR="00920866" w:rsidRPr="00DA1F40" w:rsidRDefault="00920866" w:rsidP="00D324E6">
            <w:pPr>
              <w:jc w:val="both"/>
            </w:pPr>
            <w:r w:rsidRPr="00DA1F40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920866" w:rsidRPr="00D46604" w14:paraId="4A03D2A2" w14:textId="77777777" w:rsidTr="00D324E6">
        <w:trPr>
          <w:trHeight w:val="20"/>
        </w:trPr>
        <w:tc>
          <w:tcPr>
            <w:tcW w:w="1251" w:type="pct"/>
            <w:vMerge/>
          </w:tcPr>
          <w:p w14:paraId="40847509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348AC066" w14:textId="73E3A93B" w:rsidR="00920866" w:rsidRPr="00DA1F40" w:rsidRDefault="00920866" w:rsidP="00D324E6">
            <w:pPr>
              <w:jc w:val="both"/>
            </w:pPr>
            <w:r w:rsidRPr="00DA1F4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920866" w:rsidRPr="00D46604" w14:paraId="572E1C6F" w14:textId="77777777" w:rsidTr="00D324E6">
        <w:trPr>
          <w:trHeight w:val="20"/>
        </w:trPr>
        <w:tc>
          <w:tcPr>
            <w:tcW w:w="1251" w:type="pct"/>
            <w:vMerge/>
          </w:tcPr>
          <w:p w14:paraId="4FB18854" w14:textId="77777777" w:rsidR="00920866" w:rsidRPr="00D46604" w:rsidDel="002A1D54" w:rsidRDefault="00920866" w:rsidP="00920866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8C7E1CB" w14:textId="7FE0234E" w:rsidR="00920866" w:rsidRPr="00DA1F40" w:rsidRDefault="00920866" w:rsidP="00D324E6">
            <w:pPr>
              <w:jc w:val="both"/>
            </w:pPr>
            <w:r w:rsidRPr="00DA1F40">
              <w:t>Порядок работы с электронным архивом технической документации</w:t>
            </w:r>
          </w:p>
        </w:tc>
      </w:tr>
      <w:tr w:rsidR="00CE1212" w:rsidRPr="00D46604" w14:paraId="09ED21DC" w14:textId="77777777" w:rsidTr="00D324E6">
        <w:trPr>
          <w:trHeight w:val="20"/>
        </w:trPr>
        <w:tc>
          <w:tcPr>
            <w:tcW w:w="1251" w:type="pct"/>
            <w:vMerge/>
          </w:tcPr>
          <w:p w14:paraId="5049419F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2567607B" w14:textId="77777777" w:rsidR="00CE1212" w:rsidRPr="00DA1F40" w:rsidRDefault="00CE1212" w:rsidP="00D324E6">
            <w:pPr>
              <w:jc w:val="both"/>
            </w:pPr>
            <w:r w:rsidRPr="00DA1F40">
              <w:t>Основы электротехники, слесарного дела в объеме выполняемых работ</w:t>
            </w:r>
          </w:p>
        </w:tc>
      </w:tr>
      <w:tr w:rsidR="00CE1212" w:rsidRPr="00D46604" w14:paraId="5861D42C" w14:textId="77777777" w:rsidTr="00D324E6">
        <w:trPr>
          <w:trHeight w:val="20"/>
        </w:trPr>
        <w:tc>
          <w:tcPr>
            <w:tcW w:w="1251" w:type="pct"/>
            <w:vMerge/>
          </w:tcPr>
          <w:p w14:paraId="693899DC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3B737BD1" w14:textId="1EFCE68E" w:rsidR="00CE1212" w:rsidRPr="00DA1F40" w:rsidRDefault="00CE1212" w:rsidP="00D324E6">
            <w:pPr>
              <w:jc w:val="both"/>
            </w:pPr>
            <w:r w:rsidRPr="00DA1F40">
              <w:t>Назначение, виды, параметры электрорадиоэлементов и их маркировка</w:t>
            </w:r>
          </w:p>
        </w:tc>
      </w:tr>
      <w:tr w:rsidR="00CE1212" w:rsidRPr="00D46604" w14:paraId="60500F95" w14:textId="77777777" w:rsidTr="00D324E6">
        <w:trPr>
          <w:trHeight w:val="20"/>
        </w:trPr>
        <w:tc>
          <w:tcPr>
            <w:tcW w:w="1251" w:type="pct"/>
            <w:vMerge/>
          </w:tcPr>
          <w:p w14:paraId="3C156E42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1D339E63" w14:textId="3AE4E3A8" w:rsidR="00CE1212" w:rsidRPr="00DA1F40" w:rsidRDefault="00CE1212" w:rsidP="00D324E6">
            <w:pPr>
              <w:jc w:val="both"/>
            </w:pPr>
            <w:r w:rsidRPr="00DA1F40">
              <w:t>Назначение, конструктивные особенности, принцип действия основных ВЧ</w:t>
            </w:r>
            <w:r w:rsidR="00DA1F40">
              <w:t>-</w:t>
            </w:r>
            <w:r w:rsidRPr="00DA1F40">
              <w:t xml:space="preserve"> и СВЧ</w:t>
            </w:r>
            <w:r w:rsidR="00DA1F40">
              <w:t>-</w:t>
            </w:r>
            <w:r w:rsidRPr="00DA1F40">
              <w:t>узлов радиоэлектронной аппаратуры и приборов</w:t>
            </w:r>
          </w:p>
        </w:tc>
      </w:tr>
      <w:tr w:rsidR="00CE1212" w:rsidRPr="00D46604" w14:paraId="57D297F1" w14:textId="77777777" w:rsidTr="00D324E6">
        <w:trPr>
          <w:trHeight w:val="20"/>
        </w:trPr>
        <w:tc>
          <w:tcPr>
            <w:tcW w:w="1251" w:type="pct"/>
            <w:vMerge/>
          </w:tcPr>
          <w:p w14:paraId="7A72BC3D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1EAC6CB1" w14:textId="3E96ADEC" w:rsidR="00CE1212" w:rsidRPr="00DA1F40" w:rsidRDefault="00CE1212" w:rsidP="00D324E6">
            <w:pPr>
              <w:jc w:val="both"/>
            </w:pPr>
            <w:r w:rsidRPr="00DA1F40">
              <w:t>Марки и характеристики проводов и кабелей ВЧ</w:t>
            </w:r>
            <w:r w:rsidR="00DA1F40">
              <w:t>-</w:t>
            </w:r>
            <w:r w:rsidRPr="00DA1F40">
              <w:t xml:space="preserve"> и СВЧ</w:t>
            </w:r>
            <w:r w:rsidR="00DA1F40">
              <w:t>-</w:t>
            </w:r>
            <w:r w:rsidRPr="00DA1F40">
              <w:t>диапазона</w:t>
            </w:r>
          </w:p>
        </w:tc>
      </w:tr>
      <w:tr w:rsidR="00CE1212" w:rsidRPr="00D46604" w14:paraId="4040DCF3" w14:textId="77777777" w:rsidTr="00D324E6">
        <w:trPr>
          <w:trHeight w:val="20"/>
        </w:trPr>
        <w:tc>
          <w:tcPr>
            <w:tcW w:w="1251" w:type="pct"/>
            <w:vMerge/>
          </w:tcPr>
          <w:p w14:paraId="451BE9FE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5AEC8F43" w14:textId="77777777" w:rsidR="00CE1212" w:rsidRPr="00DA1F40" w:rsidRDefault="00CE1212" w:rsidP="00D324E6">
            <w:pPr>
              <w:jc w:val="both"/>
            </w:pPr>
            <w:r w:rsidRPr="00DA1F40">
              <w:t>Условные графические обозначения электрорадиоэлементов на монтажных схемах</w:t>
            </w:r>
          </w:p>
        </w:tc>
      </w:tr>
      <w:tr w:rsidR="00CE1212" w:rsidRPr="00D46604" w14:paraId="406B7F1D" w14:textId="77777777" w:rsidTr="00D324E6">
        <w:trPr>
          <w:trHeight w:val="20"/>
        </w:trPr>
        <w:tc>
          <w:tcPr>
            <w:tcW w:w="1251" w:type="pct"/>
            <w:vMerge/>
          </w:tcPr>
          <w:p w14:paraId="1369276D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441A4F92" w14:textId="5F1BA7CF" w:rsidR="00CE1212" w:rsidRPr="00DA1F40" w:rsidRDefault="00CE1212" w:rsidP="00D324E6">
            <w:pPr>
              <w:jc w:val="both"/>
            </w:pPr>
            <w:r w:rsidRPr="00DA1F40">
              <w:t xml:space="preserve">Виды и типы монтажных схем, правила их чтения и </w:t>
            </w:r>
            <w:r w:rsidR="007C165E" w:rsidRPr="00DA1F40">
              <w:t>оформления</w:t>
            </w:r>
          </w:p>
        </w:tc>
      </w:tr>
      <w:tr w:rsidR="00CE1212" w:rsidRPr="00D46604" w14:paraId="192137B5" w14:textId="77777777" w:rsidTr="00D324E6">
        <w:trPr>
          <w:trHeight w:val="20"/>
        </w:trPr>
        <w:tc>
          <w:tcPr>
            <w:tcW w:w="1251" w:type="pct"/>
            <w:vMerge/>
          </w:tcPr>
          <w:p w14:paraId="76F844AA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2D6F1263" w14:textId="3F096AD1" w:rsidR="00CE1212" w:rsidRPr="00DA1F40" w:rsidRDefault="00CE1212" w:rsidP="00D324E6">
            <w:pPr>
              <w:jc w:val="both"/>
            </w:pPr>
            <w:r w:rsidRPr="00DA1F40">
              <w:t xml:space="preserve">Последовательность сборки и монтажа </w:t>
            </w:r>
            <w:r w:rsidR="00B52567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396D86F2" w14:textId="77777777" w:rsidTr="00D324E6">
        <w:trPr>
          <w:trHeight w:val="20"/>
        </w:trPr>
        <w:tc>
          <w:tcPr>
            <w:tcW w:w="1251" w:type="pct"/>
            <w:vMerge/>
          </w:tcPr>
          <w:p w14:paraId="2A62E921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2F9670AE" w14:textId="0D7DC990" w:rsidR="00CE1212" w:rsidRPr="00DA1F40" w:rsidRDefault="00CE1212" w:rsidP="00D324E6">
            <w:pPr>
              <w:jc w:val="both"/>
            </w:pPr>
            <w:r w:rsidRPr="00DA1F40">
              <w:t xml:space="preserve">Последовательность процесса пайки элементов </w:t>
            </w:r>
            <w:r w:rsidR="00B52567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75F980F3" w14:textId="77777777" w:rsidTr="00D324E6">
        <w:trPr>
          <w:trHeight w:val="20"/>
        </w:trPr>
        <w:tc>
          <w:tcPr>
            <w:tcW w:w="1251" w:type="pct"/>
            <w:vMerge/>
          </w:tcPr>
          <w:p w14:paraId="59C99375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252ACCA4" w14:textId="447BC88A" w:rsidR="00CE1212" w:rsidRPr="00DA1F40" w:rsidRDefault="00CE1212" w:rsidP="00D324E6">
            <w:pPr>
              <w:jc w:val="both"/>
            </w:pPr>
            <w:r w:rsidRPr="00DA1F40">
              <w:t xml:space="preserve">Виды, основные характеристики, назначение и правила применения припоев, используемых при монтаже элементов </w:t>
            </w:r>
            <w:r w:rsidR="00F270C0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69ECFBB9" w14:textId="77777777" w:rsidTr="00D324E6">
        <w:trPr>
          <w:trHeight w:val="20"/>
        </w:trPr>
        <w:tc>
          <w:tcPr>
            <w:tcW w:w="1251" w:type="pct"/>
            <w:vMerge/>
          </w:tcPr>
          <w:p w14:paraId="7FD4CE27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21F5B351" w14:textId="4F1462B5" w:rsidR="00CE1212" w:rsidRPr="00DA1F40" w:rsidRDefault="00CE1212" w:rsidP="00D324E6">
            <w:pPr>
              <w:jc w:val="both"/>
            </w:pPr>
            <w:r w:rsidRPr="00DA1F40">
              <w:t xml:space="preserve">Виды, основные характеристики, назначение и правила применения флюсов, используемых при монтаже элементов </w:t>
            </w:r>
            <w:r w:rsidR="00F270C0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4F33B9D0" w14:textId="77777777" w:rsidTr="00D324E6">
        <w:trPr>
          <w:trHeight w:val="20"/>
        </w:trPr>
        <w:tc>
          <w:tcPr>
            <w:tcW w:w="1251" w:type="pct"/>
            <w:vMerge/>
          </w:tcPr>
          <w:p w14:paraId="4381C51E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473F2BA" w14:textId="785ACD27" w:rsidR="00CE1212" w:rsidRPr="00DA1F40" w:rsidRDefault="00B46EC7" w:rsidP="00D324E6">
            <w:pPr>
              <w:jc w:val="both"/>
            </w:pPr>
            <w:r w:rsidRPr="00DA1F40">
              <w:t xml:space="preserve">Устройство, принцип действия </w:t>
            </w:r>
            <w:r w:rsidR="00AC1638" w:rsidRPr="00DA1F40">
              <w:t>оборудовани</w:t>
            </w:r>
            <w:r w:rsidR="00DA1F40">
              <w:t>я</w:t>
            </w:r>
            <w:r w:rsidR="00AC1638" w:rsidRPr="00DA1F40">
              <w:t xml:space="preserve"> для пайки</w:t>
            </w:r>
            <w:r w:rsidR="00DA1F40">
              <w:t xml:space="preserve">, </w:t>
            </w:r>
            <w:r w:rsidR="00DA1F40" w:rsidRPr="00DA1F40">
              <w:t>правила работы с</w:t>
            </w:r>
            <w:r w:rsidR="00DA1F40">
              <w:t xml:space="preserve"> ним</w:t>
            </w:r>
          </w:p>
        </w:tc>
      </w:tr>
      <w:tr w:rsidR="00CE1212" w:rsidRPr="00D46604" w14:paraId="2F6CBBAF" w14:textId="77777777" w:rsidTr="00D324E6">
        <w:trPr>
          <w:trHeight w:val="20"/>
        </w:trPr>
        <w:tc>
          <w:tcPr>
            <w:tcW w:w="1251" w:type="pct"/>
            <w:vMerge/>
          </w:tcPr>
          <w:p w14:paraId="47B781C0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5F97E3C" w14:textId="764D3757" w:rsidR="00CE1212" w:rsidRPr="00DA1F40" w:rsidRDefault="00CE1212" w:rsidP="00D324E6">
            <w:pPr>
              <w:jc w:val="both"/>
            </w:pPr>
            <w:r w:rsidRPr="00DA1F40">
              <w:t xml:space="preserve">Требования, предъявляемые к соединениям в </w:t>
            </w:r>
            <w:r w:rsidR="00F270C0" w:rsidRPr="00DA1F40">
              <w:rPr>
                <w:rFonts w:eastAsia="Calibri"/>
              </w:rPr>
              <w:t>сложных электронных модулях испытательных машин, установок и стендов</w:t>
            </w:r>
          </w:p>
        </w:tc>
      </w:tr>
      <w:tr w:rsidR="00CE1212" w:rsidRPr="00D46604" w14:paraId="5A56493E" w14:textId="77777777" w:rsidTr="00D324E6">
        <w:trPr>
          <w:trHeight w:val="20"/>
        </w:trPr>
        <w:tc>
          <w:tcPr>
            <w:tcW w:w="1251" w:type="pct"/>
            <w:vMerge/>
          </w:tcPr>
          <w:p w14:paraId="7968F406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4A668703" w14:textId="3A259B36" w:rsidR="00CE1212" w:rsidRPr="00DA1F40" w:rsidRDefault="00CE1212" w:rsidP="00D324E6">
            <w:pPr>
              <w:jc w:val="both"/>
            </w:pPr>
            <w:r w:rsidRPr="00DA1F40">
              <w:t xml:space="preserve">Способы проверки соответствия сборки и монтажа </w:t>
            </w:r>
            <w:r w:rsidR="00F270C0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  <w:r w:rsidR="00F270C0" w:rsidRPr="00DA1F40">
              <w:t xml:space="preserve"> </w:t>
            </w:r>
            <w:r w:rsidRPr="00DA1F40">
              <w:t>нормативно-технической документации</w:t>
            </w:r>
          </w:p>
        </w:tc>
      </w:tr>
      <w:tr w:rsidR="00CE1212" w:rsidRPr="00D46604" w14:paraId="294B7B82" w14:textId="77777777" w:rsidTr="00D324E6">
        <w:trPr>
          <w:trHeight w:val="20"/>
        </w:trPr>
        <w:tc>
          <w:tcPr>
            <w:tcW w:w="1251" w:type="pct"/>
            <w:vMerge/>
          </w:tcPr>
          <w:p w14:paraId="3B44B07B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55333A2C" w14:textId="77777777" w:rsidR="00CE1212" w:rsidRPr="00DA1F40" w:rsidRDefault="00CE1212" w:rsidP="00D324E6">
            <w:pPr>
              <w:jc w:val="both"/>
            </w:pPr>
            <w:r w:rsidRPr="00DA1F40">
              <w:t>Способы и средства контроля качества сборочных и монтажных работ</w:t>
            </w:r>
          </w:p>
        </w:tc>
      </w:tr>
      <w:tr w:rsidR="00CE1212" w:rsidRPr="00D46604" w14:paraId="4075E037" w14:textId="77777777" w:rsidTr="00D324E6">
        <w:trPr>
          <w:trHeight w:val="20"/>
        </w:trPr>
        <w:tc>
          <w:tcPr>
            <w:tcW w:w="1251" w:type="pct"/>
            <w:vMerge/>
          </w:tcPr>
          <w:p w14:paraId="4FCDF5AE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2B56EAAE" w14:textId="1CAC633B" w:rsidR="00CE1212" w:rsidRPr="00DA1F40" w:rsidRDefault="00CE1212" w:rsidP="00D324E6">
            <w:pPr>
              <w:jc w:val="both"/>
            </w:pPr>
            <w:r w:rsidRPr="00DA1F40">
              <w:t xml:space="preserve">Виды дефектов при сборке и монтаже </w:t>
            </w:r>
            <w:r w:rsidR="00F270C0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CE1212" w:rsidRPr="00D46604" w14:paraId="51EE06B5" w14:textId="77777777" w:rsidTr="00D324E6">
        <w:trPr>
          <w:trHeight w:val="20"/>
        </w:trPr>
        <w:tc>
          <w:tcPr>
            <w:tcW w:w="1251" w:type="pct"/>
            <w:vMerge/>
          </w:tcPr>
          <w:p w14:paraId="05277101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5526F0BB" w14:textId="6C124853" w:rsidR="00CE1212" w:rsidRPr="00DA1F40" w:rsidRDefault="00CE1212" w:rsidP="00D324E6">
            <w:pPr>
              <w:jc w:val="both"/>
            </w:pPr>
            <w:r w:rsidRPr="00DA1F40">
              <w:t>Устройство, принцип действия контрольно-измерительн</w:t>
            </w:r>
            <w:r w:rsidR="00DA1F40">
              <w:t>ого</w:t>
            </w:r>
            <w:r w:rsidRPr="00DA1F40">
              <w:t xml:space="preserve"> оборудовани</w:t>
            </w:r>
            <w:r w:rsidR="00DA1F40">
              <w:t>я</w:t>
            </w:r>
            <w:r w:rsidRPr="00DA1F40">
              <w:t xml:space="preserve"> для проверки электрических соединений в </w:t>
            </w:r>
            <w:r w:rsidR="00F270C0" w:rsidRPr="00DA1F40">
              <w:rPr>
                <w:rFonts w:eastAsia="Calibri"/>
              </w:rPr>
              <w:t>сложных электронных модулях испытательных машин, установок и стендов</w:t>
            </w:r>
            <w:r w:rsidR="00DA1F40">
              <w:rPr>
                <w:rFonts w:eastAsia="Calibri"/>
              </w:rPr>
              <w:t xml:space="preserve">, </w:t>
            </w:r>
            <w:r w:rsidR="00DA1F40" w:rsidRPr="00DA1F40">
              <w:t>правила работы с</w:t>
            </w:r>
            <w:r w:rsidR="00DA1F40">
              <w:t xml:space="preserve"> ним</w:t>
            </w:r>
          </w:p>
        </w:tc>
      </w:tr>
      <w:tr w:rsidR="00CE1212" w:rsidRPr="00D46604" w14:paraId="254651EF" w14:textId="77777777" w:rsidTr="00D324E6">
        <w:trPr>
          <w:trHeight w:val="20"/>
        </w:trPr>
        <w:tc>
          <w:tcPr>
            <w:tcW w:w="1251" w:type="pct"/>
            <w:vMerge/>
          </w:tcPr>
          <w:p w14:paraId="33842040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ED61090" w14:textId="51C9C70D" w:rsidR="00CE1212" w:rsidRPr="00DA1F40" w:rsidRDefault="00CE1212" w:rsidP="00D324E6">
            <w:pPr>
              <w:jc w:val="both"/>
            </w:pPr>
            <w:r w:rsidRPr="00DA1F40">
              <w:t xml:space="preserve">Последовательность настройки контрольно-измерительного оборудования для проверки электрических соединений в </w:t>
            </w:r>
            <w:r w:rsidR="00F270C0" w:rsidRPr="00DA1F40">
              <w:rPr>
                <w:rFonts w:eastAsia="Calibri"/>
              </w:rPr>
              <w:t>сложных электронных модулях испытательных машин, установок и стендов</w:t>
            </w:r>
          </w:p>
        </w:tc>
      </w:tr>
      <w:tr w:rsidR="00CE1212" w:rsidRPr="00D46604" w14:paraId="543909C8" w14:textId="77777777" w:rsidTr="00D324E6">
        <w:trPr>
          <w:trHeight w:val="20"/>
        </w:trPr>
        <w:tc>
          <w:tcPr>
            <w:tcW w:w="1251" w:type="pct"/>
            <w:vMerge/>
          </w:tcPr>
          <w:p w14:paraId="15C20DC7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50973780" w14:textId="77777777" w:rsidR="00CE1212" w:rsidRPr="00DA1F40" w:rsidRDefault="00CE1212" w:rsidP="00D324E6">
            <w:pPr>
              <w:jc w:val="both"/>
            </w:pPr>
            <w:r w:rsidRPr="00DA1F40">
              <w:t>Опасные и вредные производственные факторы при выполнении работ</w:t>
            </w:r>
          </w:p>
        </w:tc>
      </w:tr>
      <w:tr w:rsidR="00CE1212" w:rsidRPr="00D46604" w14:paraId="763E35BC" w14:textId="77777777" w:rsidTr="00D324E6">
        <w:trPr>
          <w:trHeight w:val="20"/>
        </w:trPr>
        <w:tc>
          <w:tcPr>
            <w:tcW w:w="1251" w:type="pct"/>
            <w:vMerge/>
          </w:tcPr>
          <w:p w14:paraId="2B392728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4A9FF9C7" w14:textId="77777777" w:rsidR="00CE1212" w:rsidRPr="00DA1F40" w:rsidRDefault="00CE1212" w:rsidP="00D324E6">
            <w:pPr>
              <w:jc w:val="both"/>
            </w:pPr>
            <w:r w:rsidRPr="00DA1F40">
              <w:t>Правила производственной санитарии</w:t>
            </w:r>
          </w:p>
        </w:tc>
      </w:tr>
      <w:tr w:rsidR="00CE1212" w:rsidRPr="00D46604" w14:paraId="214978E6" w14:textId="77777777" w:rsidTr="00D324E6">
        <w:trPr>
          <w:trHeight w:val="20"/>
        </w:trPr>
        <w:tc>
          <w:tcPr>
            <w:tcW w:w="1251" w:type="pct"/>
            <w:vMerge/>
          </w:tcPr>
          <w:p w14:paraId="4BA06375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3146A93" w14:textId="11821B1D" w:rsidR="00CE1212" w:rsidRPr="00DA1F40" w:rsidRDefault="00CE1212" w:rsidP="00D324E6">
            <w:pPr>
              <w:jc w:val="both"/>
            </w:pPr>
            <w:r w:rsidRPr="00DA1F40">
              <w:t xml:space="preserve">Виды и </w:t>
            </w:r>
            <w:r w:rsidR="00106401" w:rsidRPr="00DA1F40">
              <w:t xml:space="preserve">правила применения средств индивидуальной </w:t>
            </w:r>
            <w:r w:rsidRPr="00DA1F40">
              <w:t>и коллективной защиты при выполнении работ</w:t>
            </w:r>
          </w:p>
        </w:tc>
      </w:tr>
      <w:tr w:rsidR="00CE1212" w:rsidRPr="00D46604" w14:paraId="3F652669" w14:textId="77777777" w:rsidTr="00D324E6">
        <w:trPr>
          <w:trHeight w:val="20"/>
        </w:trPr>
        <w:tc>
          <w:tcPr>
            <w:tcW w:w="1251" w:type="pct"/>
            <w:vMerge/>
          </w:tcPr>
          <w:p w14:paraId="1AAFCDD3" w14:textId="77777777" w:rsidR="00CE1212" w:rsidRPr="00D46604" w:rsidDel="002A1D54" w:rsidRDefault="00CE1212" w:rsidP="002558DE">
            <w:pPr>
              <w:rPr>
                <w:bCs w:val="0"/>
              </w:rPr>
            </w:pPr>
          </w:p>
        </w:tc>
        <w:tc>
          <w:tcPr>
            <w:tcW w:w="3749" w:type="pct"/>
          </w:tcPr>
          <w:p w14:paraId="6577C8F4" w14:textId="77777777" w:rsidR="00CE1212" w:rsidRPr="00DA1F40" w:rsidRDefault="00CE1212" w:rsidP="00D324E6">
            <w:pPr>
              <w:jc w:val="both"/>
            </w:pPr>
            <w:r w:rsidRPr="00DA1F4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E1212" w:rsidRPr="00D46604" w14:paraId="764305EF" w14:textId="77777777" w:rsidTr="00D324E6">
        <w:trPr>
          <w:trHeight w:val="20"/>
        </w:trPr>
        <w:tc>
          <w:tcPr>
            <w:tcW w:w="1251" w:type="pct"/>
          </w:tcPr>
          <w:p w14:paraId="267F67F5" w14:textId="77777777" w:rsidR="00CE1212" w:rsidRPr="00D46604" w:rsidDel="002A1D54" w:rsidRDefault="00CE1212" w:rsidP="002558DE">
            <w:pPr>
              <w:rPr>
                <w:bCs w:val="0"/>
              </w:rPr>
            </w:pPr>
            <w:r w:rsidRPr="00D46604">
              <w:rPr>
                <w:iCs/>
              </w:rPr>
              <w:t>Другие характеристики</w:t>
            </w:r>
          </w:p>
        </w:tc>
        <w:tc>
          <w:tcPr>
            <w:tcW w:w="3749" w:type="pct"/>
          </w:tcPr>
          <w:p w14:paraId="00C3E55E" w14:textId="46C09A41" w:rsidR="00CE1212" w:rsidRPr="00DA1F40" w:rsidRDefault="00DA1F40" w:rsidP="00D324E6">
            <w:pPr>
              <w:jc w:val="both"/>
            </w:pPr>
            <w:r>
              <w:t>-</w:t>
            </w:r>
          </w:p>
        </w:tc>
      </w:tr>
    </w:tbl>
    <w:p w14:paraId="7C68530A" w14:textId="77777777" w:rsidR="00D324E6" w:rsidRDefault="00D324E6" w:rsidP="00D324E6">
      <w:bookmarkStart w:id="23" w:name="_Toc530962774"/>
    </w:p>
    <w:p w14:paraId="373813F8" w14:textId="49469680" w:rsidR="00C60E6E" w:rsidRPr="00D324E6" w:rsidRDefault="00C60E6E" w:rsidP="00D324E6">
      <w:pPr>
        <w:rPr>
          <w:b/>
          <w:bCs w:val="0"/>
        </w:rPr>
      </w:pPr>
      <w:r w:rsidRPr="00D324E6">
        <w:rPr>
          <w:b/>
          <w:bCs w:val="0"/>
        </w:rPr>
        <w:t>3.4.2. Трудовая функция</w:t>
      </w:r>
      <w:bookmarkEnd w:id="23"/>
    </w:p>
    <w:p w14:paraId="34088DAF" w14:textId="77777777" w:rsidR="00D324E6" w:rsidRPr="00D46604" w:rsidRDefault="00D324E6" w:rsidP="00D324E6"/>
    <w:tbl>
      <w:tblPr>
        <w:tblW w:w="5010" w:type="pct"/>
        <w:tblInd w:w="-1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5244"/>
        <w:gridCol w:w="708"/>
        <w:gridCol w:w="967"/>
        <w:gridCol w:w="1447"/>
        <w:gridCol w:w="537"/>
      </w:tblGrid>
      <w:tr w:rsidR="00BF63A5" w:rsidRPr="00D46604" w14:paraId="2F583FD0" w14:textId="77777777" w:rsidTr="00B4552B">
        <w:trPr>
          <w:trHeight w:val="278"/>
        </w:trPr>
        <w:tc>
          <w:tcPr>
            <w:tcW w:w="737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E5AD8E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E23508" w14:textId="1C162BDD" w:rsidR="00BF63A5" w:rsidRPr="00D46604" w:rsidRDefault="00C2383C" w:rsidP="00026B99">
            <w:pPr>
              <w:rPr>
                <w:color w:val="000000" w:themeColor="text1"/>
              </w:rPr>
            </w:pPr>
            <w:r w:rsidRPr="00D46604">
              <w:rPr>
                <w:rFonts w:eastAsia="Calibri"/>
              </w:rPr>
              <w:t>Наладка сложных электронных модулей испытательных машин, установок и стендов</w:t>
            </w:r>
          </w:p>
        </w:tc>
        <w:tc>
          <w:tcPr>
            <w:tcW w:w="3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0BDEEA" w14:textId="77777777" w:rsidR="00BF63A5" w:rsidRPr="00D46604" w:rsidRDefault="00BF63A5" w:rsidP="00026B99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B439F6" w14:textId="77777777" w:rsidR="00BF63A5" w:rsidRPr="00D46604" w:rsidRDefault="00BF63A5" w:rsidP="00B4552B">
            <w:pPr>
              <w:jc w:val="center"/>
              <w:rPr>
                <w:color w:val="000000" w:themeColor="text1"/>
                <w:lang w:val="en-US"/>
              </w:rPr>
            </w:pPr>
            <w:r w:rsidRPr="00D46604">
              <w:rPr>
                <w:color w:val="000000" w:themeColor="text1"/>
                <w:lang w:val="en-US"/>
              </w:rPr>
              <w:t>D</w:t>
            </w:r>
            <w:r w:rsidRPr="00D46604">
              <w:rPr>
                <w:color w:val="000000" w:themeColor="text1"/>
              </w:rPr>
              <w:t>/0</w:t>
            </w:r>
            <w:r w:rsidR="00374EEA" w:rsidRPr="00D46604">
              <w:rPr>
                <w:color w:val="000000" w:themeColor="text1"/>
              </w:rPr>
              <w:t>2</w:t>
            </w:r>
            <w:r w:rsidRPr="00D46604">
              <w:rPr>
                <w:color w:val="000000" w:themeColor="text1"/>
              </w:rPr>
              <w:t>.</w:t>
            </w:r>
            <w:r w:rsidR="003D57B9" w:rsidRPr="00D46604">
              <w:rPr>
                <w:color w:val="000000" w:themeColor="text1"/>
              </w:rPr>
              <w:t>4</w:t>
            </w:r>
          </w:p>
        </w:tc>
        <w:tc>
          <w:tcPr>
            <w:tcW w:w="69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351C75" w14:textId="77777777" w:rsidR="00BF63A5" w:rsidRPr="00D46604" w:rsidRDefault="00BF63A5" w:rsidP="00026B99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63D972" w14:textId="77777777" w:rsidR="00BF63A5" w:rsidRPr="00D46604" w:rsidRDefault="003D57B9" w:rsidP="00DA1F40">
            <w:pPr>
              <w:jc w:val="center"/>
              <w:rPr>
                <w:color w:val="000000" w:themeColor="text1"/>
              </w:rPr>
            </w:pPr>
            <w:r w:rsidRPr="00D46604">
              <w:rPr>
                <w:color w:val="000000" w:themeColor="text1"/>
              </w:rPr>
              <w:t>4</w:t>
            </w:r>
          </w:p>
        </w:tc>
      </w:tr>
    </w:tbl>
    <w:p w14:paraId="47303C9A" w14:textId="77777777" w:rsidR="00D324E6" w:rsidRDefault="00D324E6"/>
    <w:tbl>
      <w:tblPr>
        <w:tblW w:w="5008" w:type="pct"/>
        <w:tblInd w:w="-1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1"/>
        <w:gridCol w:w="1138"/>
        <w:gridCol w:w="428"/>
        <w:gridCol w:w="1833"/>
        <w:gridCol w:w="1898"/>
        <w:gridCol w:w="2520"/>
      </w:tblGrid>
      <w:tr w:rsidR="00BF63A5" w:rsidRPr="00D46604" w14:paraId="703B8DC2" w14:textId="77777777" w:rsidTr="00247564">
        <w:trPr>
          <w:trHeight w:val="488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0E623F1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0AF472F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2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A949EA5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  <w:r w:rsidRPr="00DA1F40">
              <w:rPr>
                <w:color w:val="000000" w:themeColor="text1"/>
              </w:rPr>
              <w:t>Х</w:t>
            </w:r>
          </w:p>
        </w:tc>
        <w:tc>
          <w:tcPr>
            <w:tcW w:w="8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6DD936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C78039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7D639D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F63A5" w:rsidRPr="00D46604" w14:paraId="2D2F84FC" w14:textId="77777777" w:rsidTr="00247564">
        <w:trPr>
          <w:trHeight w:val="564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14:paraId="5101B52C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C8EC45C" w14:textId="77777777" w:rsidR="00BF63A5" w:rsidRPr="00D46604" w:rsidRDefault="00BF63A5" w:rsidP="00026B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866010" w14:textId="77777777" w:rsidR="00BF63A5" w:rsidRPr="00D46604" w:rsidRDefault="00BF63A5" w:rsidP="00B4552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687B14F" w14:textId="77777777" w:rsidR="00BF63A5" w:rsidRPr="00D46604" w:rsidRDefault="00BF63A5" w:rsidP="00D324E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46604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91CB78" w14:textId="77777777" w:rsidR="00D324E6" w:rsidRDefault="00D324E6"/>
    <w:tbl>
      <w:tblPr>
        <w:tblW w:w="5001" w:type="pct"/>
        <w:tblInd w:w="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6"/>
        <w:gridCol w:w="7817"/>
      </w:tblGrid>
      <w:tr w:rsidR="00844BD8" w:rsidRPr="00D46604" w14:paraId="0A6D6A41" w14:textId="77777777" w:rsidTr="00D324E6">
        <w:trPr>
          <w:trHeight w:val="20"/>
        </w:trPr>
        <w:tc>
          <w:tcPr>
            <w:tcW w:w="1250" w:type="pct"/>
            <w:vMerge w:val="restart"/>
          </w:tcPr>
          <w:p w14:paraId="2A85A40D" w14:textId="77777777" w:rsidR="00844BD8" w:rsidRPr="00D46604" w:rsidRDefault="00844BD8" w:rsidP="002558DE">
            <w:r w:rsidRPr="00D46604">
              <w:t>Трудовые действия</w:t>
            </w:r>
          </w:p>
        </w:tc>
        <w:tc>
          <w:tcPr>
            <w:tcW w:w="3750" w:type="pct"/>
          </w:tcPr>
          <w:p w14:paraId="63F35E16" w14:textId="32C42D81" w:rsidR="00844BD8" w:rsidRPr="00DA1F40" w:rsidRDefault="00844BD8" w:rsidP="00D324E6">
            <w:pPr>
              <w:jc w:val="both"/>
            </w:pPr>
            <w:r w:rsidRPr="00DA1F40">
              <w:t xml:space="preserve">Чтение электрических схем </w:t>
            </w:r>
            <w:r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44BD8" w:rsidRPr="00D46604" w14:paraId="25245116" w14:textId="77777777" w:rsidTr="00D324E6">
        <w:trPr>
          <w:trHeight w:val="20"/>
        </w:trPr>
        <w:tc>
          <w:tcPr>
            <w:tcW w:w="1250" w:type="pct"/>
            <w:vMerge/>
          </w:tcPr>
          <w:p w14:paraId="2292078C" w14:textId="77777777" w:rsidR="00844BD8" w:rsidRPr="00D46604" w:rsidRDefault="00844BD8" w:rsidP="002558DE"/>
        </w:tc>
        <w:tc>
          <w:tcPr>
            <w:tcW w:w="3750" w:type="pct"/>
          </w:tcPr>
          <w:p w14:paraId="573847B8" w14:textId="7E5D738C" w:rsidR="00844BD8" w:rsidRPr="00DA1F40" w:rsidRDefault="00844BD8" w:rsidP="00D324E6">
            <w:pPr>
              <w:jc w:val="both"/>
            </w:pPr>
            <w:r w:rsidRPr="00DA1F40">
              <w:t xml:space="preserve">Подготовка радиоизмерительного оборудования к наладке </w:t>
            </w:r>
            <w:r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44BD8" w:rsidRPr="00D46604" w14:paraId="52AE3EC1" w14:textId="77777777" w:rsidTr="00D324E6">
        <w:trPr>
          <w:trHeight w:val="20"/>
        </w:trPr>
        <w:tc>
          <w:tcPr>
            <w:tcW w:w="1250" w:type="pct"/>
            <w:vMerge/>
          </w:tcPr>
          <w:p w14:paraId="7D477A67" w14:textId="77777777" w:rsidR="00844BD8" w:rsidRPr="00D46604" w:rsidRDefault="00844BD8" w:rsidP="002558DE"/>
        </w:tc>
        <w:tc>
          <w:tcPr>
            <w:tcW w:w="3750" w:type="pct"/>
          </w:tcPr>
          <w:p w14:paraId="3A2FB136" w14:textId="1D31A3E7" w:rsidR="00844BD8" w:rsidRPr="00DA1F40" w:rsidRDefault="00BC3660" w:rsidP="00D324E6">
            <w:pPr>
              <w:jc w:val="both"/>
            </w:pPr>
            <w:r w:rsidRPr="0064158C">
              <w:t>Проведение измерений электрических и радиотехнических параметров</w:t>
            </w:r>
            <w:r w:rsidRPr="00DA1F40" w:rsidDel="00BC3660">
              <w:t xml:space="preserve"> </w:t>
            </w:r>
            <w:r w:rsidR="00844BD8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44BD8" w:rsidRPr="00D46604" w14:paraId="18001CB4" w14:textId="77777777" w:rsidTr="00D324E6">
        <w:trPr>
          <w:trHeight w:val="20"/>
        </w:trPr>
        <w:tc>
          <w:tcPr>
            <w:tcW w:w="1250" w:type="pct"/>
            <w:vMerge/>
          </w:tcPr>
          <w:p w14:paraId="01AA5FAA" w14:textId="77777777" w:rsidR="00844BD8" w:rsidRPr="00D46604" w:rsidRDefault="00844BD8" w:rsidP="002558DE"/>
        </w:tc>
        <w:tc>
          <w:tcPr>
            <w:tcW w:w="3750" w:type="pct"/>
          </w:tcPr>
          <w:p w14:paraId="00249F4E" w14:textId="3CB699DE" w:rsidR="00844BD8" w:rsidRPr="00DA1F40" w:rsidRDefault="00844BD8" w:rsidP="00D324E6">
            <w:pPr>
              <w:jc w:val="both"/>
            </w:pPr>
            <w:r w:rsidRPr="00DA1F40">
              <w:t xml:space="preserve">Снятие электрических характеристик </w:t>
            </w:r>
            <w:r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44BD8" w:rsidRPr="00D46604" w14:paraId="181B6E10" w14:textId="77777777" w:rsidTr="00D324E6">
        <w:trPr>
          <w:trHeight w:val="20"/>
        </w:trPr>
        <w:tc>
          <w:tcPr>
            <w:tcW w:w="1250" w:type="pct"/>
            <w:vMerge/>
          </w:tcPr>
          <w:p w14:paraId="7940BFA6" w14:textId="77777777" w:rsidR="00844BD8" w:rsidRPr="00D46604" w:rsidRDefault="00844BD8" w:rsidP="002558DE"/>
        </w:tc>
        <w:tc>
          <w:tcPr>
            <w:tcW w:w="3750" w:type="pct"/>
          </w:tcPr>
          <w:p w14:paraId="44053DAA" w14:textId="74EAFD94" w:rsidR="00844BD8" w:rsidRPr="00DA1F40" w:rsidRDefault="00844BD8" w:rsidP="00D324E6">
            <w:pPr>
              <w:jc w:val="both"/>
            </w:pPr>
            <w:r w:rsidRPr="00DA1F40">
              <w:t xml:space="preserve">Измерения напряжений, токов, сопротивлений цепей питания </w:t>
            </w:r>
            <w:r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BF093C" w:rsidRPr="00D46604" w14:paraId="695EA29D" w14:textId="77777777" w:rsidTr="00D324E6">
        <w:trPr>
          <w:trHeight w:val="20"/>
        </w:trPr>
        <w:tc>
          <w:tcPr>
            <w:tcW w:w="1250" w:type="pct"/>
            <w:vMerge/>
          </w:tcPr>
          <w:p w14:paraId="30E334CF" w14:textId="77777777" w:rsidR="00BF093C" w:rsidRPr="00D46604" w:rsidRDefault="00BF093C" w:rsidP="002558DE"/>
        </w:tc>
        <w:tc>
          <w:tcPr>
            <w:tcW w:w="3750" w:type="pct"/>
          </w:tcPr>
          <w:p w14:paraId="176DC656" w14:textId="5739A57A" w:rsidR="00BF093C" w:rsidRPr="00DA1F40" w:rsidRDefault="00BF093C" w:rsidP="00D324E6">
            <w:pPr>
              <w:jc w:val="both"/>
            </w:pPr>
            <w:r w:rsidRPr="00DA1F40">
              <w:t>Снятие механических характеристик сложных электронных модулей испытательных машин, установок и стендов</w:t>
            </w:r>
          </w:p>
        </w:tc>
      </w:tr>
      <w:tr w:rsidR="00844BD8" w:rsidRPr="00D46604" w14:paraId="26546B54" w14:textId="77777777" w:rsidTr="00D324E6">
        <w:trPr>
          <w:trHeight w:val="20"/>
        </w:trPr>
        <w:tc>
          <w:tcPr>
            <w:tcW w:w="1250" w:type="pct"/>
            <w:vMerge/>
          </w:tcPr>
          <w:p w14:paraId="6F5A2457" w14:textId="77777777" w:rsidR="00844BD8" w:rsidRPr="00D46604" w:rsidRDefault="00844BD8" w:rsidP="002558DE"/>
        </w:tc>
        <w:tc>
          <w:tcPr>
            <w:tcW w:w="3750" w:type="pct"/>
          </w:tcPr>
          <w:p w14:paraId="70311736" w14:textId="4C3887AD" w:rsidR="00844BD8" w:rsidRPr="00DA1F40" w:rsidRDefault="00844BD8" w:rsidP="00D324E6">
            <w:pPr>
              <w:jc w:val="both"/>
            </w:pPr>
            <w:r w:rsidRPr="00DA1F40">
              <w:t xml:space="preserve">Приведение к техническим требованиям электрических и механических параметров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44BD8" w:rsidRPr="00D46604" w14:paraId="2F149F51" w14:textId="77777777" w:rsidTr="00D324E6">
        <w:trPr>
          <w:trHeight w:val="20"/>
        </w:trPr>
        <w:tc>
          <w:tcPr>
            <w:tcW w:w="1250" w:type="pct"/>
            <w:vMerge/>
          </w:tcPr>
          <w:p w14:paraId="0FA640F9" w14:textId="77777777" w:rsidR="00844BD8" w:rsidRPr="00D46604" w:rsidRDefault="00844BD8" w:rsidP="002558DE"/>
        </w:tc>
        <w:tc>
          <w:tcPr>
            <w:tcW w:w="3750" w:type="pct"/>
          </w:tcPr>
          <w:p w14:paraId="7817408F" w14:textId="55DF5F7A" w:rsidR="00844BD8" w:rsidRPr="00DA1F40" w:rsidRDefault="00C250C5" w:rsidP="00D324E6">
            <w:pPr>
              <w:jc w:val="both"/>
            </w:pPr>
            <w:r w:rsidRPr="00DA1F40">
              <w:t xml:space="preserve">Устранение неисправности </w:t>
            </w:r>
            <w:r w:rsidR="004E7DD6" w:rsidRPr="00DA1F40">
              <w:rPr>
                <w:rFonts w:eastAsia="Calibri"/>
              </w:rPr>
              <w:t>сложных электронных модул</w:t>
            </w:r>
            <w:r w:rsidRPr="00DA1F40">
              <w:rPr>
                <w:rFonts w:eastAsia="Calibri"/>
              </w:rPr>
              <w:t>ей</w:t>
            </w:r>
            <w:r w:rsidR="004E7DD6" w:rsidRPr="00DA1F40">
              <w:rPr>
                <w:rFonts w:eastAsia="Calibri"/>
              </w:rPr>
              <w:t xml:space="preserve"> испытательных машин, установок и стендов</w:t>
            </w:r>
            <w:r w:rsidR="004E7DD6" w:rsidRPr="00DA1F40">
              <w:t xml:space="preserve"> </w:t>
            </w:r>
            <w:r w:rsidR="00844BD8" w:rsidRPr="00DA1F40">
              <w:t>заменой отдельных элементов</w:t>
            </w:r>
          </w:p>
        </w:tc>
      </w:tr>
      <w:tr w:rsidR="00844BD8" w:rsidRPr="00D46604" w14:paraId="29087C1B" w14:textId="77777777" w:rsidTr="00D324E6">
        <w:trPr>
          <w:trHeight w:val="20"/>
        </w:trPr>
        <w:tc>
          <w:tcPr>
            <w:tcW w:w="1250" w:type="pct"/>
            <w:vMerge/>
          </w:tcPr>
          <w:p w14:paraId="4530B985" w14:textId="77777777" w:rsidR="00844BD8" w:rsidRPr="00D46604" w:rsidRDefault="00844BD8" w:rsidP="002558DE"/>
        </w:tc>
        <w:tc>
          <w:tcPr>
            <w:tcW w:w="3750" w:type="pct"/>
          </w:tcPr>
          <w:p w14:paraId="794A0E03" w14:textId="0527743E" w:rsidR="00844BD8" w:rsidRPr="00DA1F40" w:rsidRDefault="00844BD8" w:rsidP="00D324E6">
            <w:pPr>
              <w:jc w:val="both"/>
            </w:pPr>
            <w:r w:rsidRPr="00DA1F40">
              <w:t xml:space="preserve">Проверка соответствия параметров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  <w:r w:rsidR="004E7DD6" w:rsidRPr="00DA1F40">
              <w:t xml:space="preserve"> </w:t>
            </w:r>
            <w:r w:rsidRPr="00DA1F40">
              <w:t>требованиям нормативно-технической документации</w:t>
            </w:r>
          </w:p>
        </w:tc>
      </w:tr>
      <w:tr w:rsidR="00844BD8" w:rsidRPr="00D46604" w14:paraId="253AC845" w14:textId="77777777" w:rsidTr="00D324E6">
        <w:trPr>
          <w:trHeight w:val="20"/>
        </w:trPr>
        <w:tc>
          <w:tcPr>
            <w:tcW w:w="1250" w:type="pct"/>
            <w:vMerge/>
          </w:tcPr>
          <w:p w14:paraId="458DEAC1" w14:textId="77777777" w:rsidR="00844BD8" w:rsidRPr="00D46604" w:rsidRDefault="00844BD8" w:rsidP="002558DE"/>
        </w:tc>
        <w:tc>
          <w:tcPr>
            <w:tcW w:w="3750" w:type="pct"/>
          </w:tcPr>
          <w:p w14:paraId="7073CADF" w14:textId="6FD4BABA" w:rsidR="00844BD8" w:rsidRPr="00DA1F40" w:rsidRDefault="00844BD8" w:rsidP="00D324E6">
            <w:pPr>
              <w:jc w:val="both"/>
            </w:pPr>
            <w:r w:rsidRPr="00DA1F40">
              <w:t xml:space="preserve">Составление технической документации по результатам наладки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A16021" w:rsidRPr="00D46604" w14:paraId="4D94F22F" w14:textId="77777777" w:rsidTr="00D324E6">
        <w:trPr>
          <w:trHeight w:val="20"/>
        </w:trPr>
        <w:tc>
          <w:tcPr>
            <w:tcW w:w="1250" w:type="pct"/>
            <w:vMerge w:val="restart"/>
          </w:tcPr>
          <w:p w14:paraId="5B21D143" w14:textId="77777777" w:rsidR="00A16021" w:rsidRPr="00D46604" w:rsidDel="002A1D54" w:rsidRDefault="00A16021" w:rsidP="002558DE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умения</w:t>
            </w:r>
          </w:p>
        </w:tc>
        <w:tc>
          <w:tcPr>
            <w:tcW w:w="3750" w:type="pct"/>
          </w:tcPr>
          <w:p w14:paraId="3B65DB25" w14:textId="77777777" w:rsidR="00A16021" w:rsidRPr="00DA1F40" w:rsidRDefault="00A16021" w:rsidP="00D324E6">
            <w:pPr>
              <w:jc w:val="both"/>
            </w:pPr>
            <w:r w:rsidRPr="00DA1F40">
              <w:t>Читать конструкторскую и технологическую документацию</w:t>
            </w:r>
          </w:p>
        </w:tc>
      </w:tr>
      <w:tr w:rsidR="00A16021" w:rsidRPr="00D46604" w14:paraId="4F4402A8" w14:textId="77777777" w:rsidTr="00D324E6">
        <w:trPr>
          <w:trHeight w:val="20"/>
        </w:trPr>
        <w:tc>
          <w:tcPr>
            <w:tcW w:w="1250" w:type="pct"/>
            <w:vMerge/>
          </w:tcPr>
          <w:p w14:paraId="644BC0B4" w14:textId="77777777" w:rsidR="00A16021" w:rsidRPr="00D46604" w:rsidDel="002A1D54" w:rsidRDefault="00A16021" w:rsidP="00293858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92C9B06" w14:textId="6383BC9C" w:rsidR="00A16021" w:rsidRPr="00DA1F40" w:rsidRDefault="005331B2" w:rsidP="00D324E6">
            <w:pPr>
              <w:jc w:val="both"/>
            </w:pPr>
            <w:r w:rsidRPr="00DA1F40">
              <w:t>Использовать персональную вычислительную технику для работы с файлами и прикладными программами, внешними носителями информации и устройствами ввода-вывода информации</w:t>
            </w:r>
          </w:p>
        </w:tc>
      </w:tr>
      <w:tr w:rsidR="00A16021" w:rsidRPr="00D46604" w14:paraId="3567D618" w14:textId="77777777" w:rsidTr="00D324E6">
        <w:trPr>
          <w:trHeight w:val="20"/>
        </w:trPr>
        <w:tc>
          <w:tcPr>
            <w:tcW w:w="1250" w:type="pct"/>
            <w:vMerge/>
          </w:tcPr>
          <w:p w14:paraId="21F8284A" w14:textId="77777777" w:rsidR="00A16021" w:rsidRPr="00D46604" w:rsidDel="002A1D54" w:rsidRDefault="00A16021" w:rsidP="00293858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82E5B0D" w14:textId="1D89A2D4" w:rsidR="00A16021" w:rsidRPr="00DA1F40" w:rsidRDefault="00A16021" w:rsidP="00D324E6">
            <w:pPr>
              <w:jc w:val="both"/>
            </w:pPr>
            <w:r w:rsidRPr="00DA1F40">
              <w:t>Копировать, перемещать, сохранять, переименовывать, удалять, восстанавливать файлы</w:t>
            </w:r>
          </w:p>
        </w:tc>
      </w:tr>
      <w:tr w:rsidR="00A16021" w:rsidRPr="00D46604" w14:paraId="10BC4062" w14:textId="77777777" w:rsidTr="00D324E6">
        <w:trPr>
          <w:trHeight w:val="20"/>
        </w:trPr>
        <w:tc>
          <w:tcPr>
            <w:tcW w:w="1250" w:type="pct"/>
            <w:vMerge/>
          </w:tcPr>
          <w:p w14:paraId="2A6DEBAF" w14:textId="77777777" w:rsidR="00A16021" w:rsidRPr="00D46604" w:rsidDel="002A1D54" w:rsidRDefault="00A16021" w:rsidP="00293858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5F77123" w14:textId="44386BBE" w:rsidR="00A16021" w:rsidRPr="00DA1F40" w:rsidRDefault="00A16021" w:rsidP="00D324E6">
            <w:pPr>
              <w:jc w:val="both"/>
            </w:pPr>
            <w:r w:rsidRPr="00DA1F4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A16021" w:rsidRPr="00D46604" w14:paraId="7AE7ED75" w14:textId="77777777" w:rsidTr="00D324E6">
        <w:trPr>
          <w:trHeight w:val="20"/>
        </w:trPr>
        <w:tc>
          <w:tcPr>
            <w:tcW w:w="1250" w:type="pct"/>
            <w:vMerge/>
          </w:tcPr>
          <w:p w14:paraId="470B1D01" w14:textId="77777777" w:rsidR="00A16021" w:rsidRPr="00D46604" w:rsidDel="002A1D54" w:rsidRDefault="00A16021" w:rsidP="00293858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10648250" w14:textId="438A31DD" w:rsidR="00A16021" w:rsidRPr="00DA1F40" w:rsidRDefault="00A16021" w:rsidP="00D324E6">
            <w:pPr>
              <w:jc w:val="both"/>
            </w:pPr>
            <w:r w:rsidRPr="00DA1F4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A16021" w:rsidRPr="00D46604" w14:paraId="09E52B96" w14:textId="77777777" w:rsidTr="00D324E6">
        <w:trPr>
          <w:trHeight w:val="20"/>
        </w:trPr>
        <w:tc>
          <w:tcPr>
            <w:tcW w:w="1250" w:type="pct"/>
            <w:vMerge/>
          </w:tcPr>
          <w:p w14:paraId="5E7D79CC" w14:textId="77777777" w:rsidR="00A16021" w:rsidRPr="00D46604" w:rsidDel="002A1D54" w:rsidRDefault="00A16021" w:rsidP="00293858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EB67CFA" w14:textId="01FDFEE7" w:rsidR="00A16021" w:rsidRPr="00DA1F40" w:rsidRDefault="00A16021" w:rsidP="00D324E6">
            <w:pPr>
              <w:jc w:val="both"/>
            </w:pPr>
            <w:r w:rsidRPr="00DA1F40">
              <w:t>Искать в электронном архиве справочную информацию, конструкторские и технологические документы для выполнения технологических операций наладки сложных электронных модулей испытательных машин, установок и стендов</w:t>
            </w:r>
          </w:p>
        </w:tc>
      </w:tr>
      <w:tr w:rsidR="00A16021" w:rsidRPr="00D46604" w14:paraId="6C295DD6" w14:textId="77777777" w:rsidTr="00D324E6">
        <w:trPr>
          <w:trHeight w:val="20"/>
        </w:trPr>
        <w:tc>
          <w:tcPr>
            <w:tcW w:w="1250" w:type="pct"/>
            <w:vMerge/>
          </w:tcPr>
          <w:p w14:paraId="4CC2C4EB" w14:textId="77777777" w:rsidR="00A16021" w:rsidRPr="00D46604" w:rsidDel="002A1D54" w:rsidRDefault="00A16021" w:rsidP="00293858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70955B1" w14:textId="6908DC64" w:rsidR="00A16021" w:rsidRPr="00DA1F40" w:rsidRDefault="00A16021" w:rsidP="00D324E6">
            <w:pPr>
              <w:jc w:val="both"/>
            </w:pPr>
            <w:r w:rsidRPr="00DA1F40">
              <w:t>Просматривать документы и их реквизиты в электронном архиве</w:t>
            </w:r>
          </w:p>
        </w:tc>
      </w:tr>
      <w:tr w:rsidR="00A16021" w:rsidRPr="00D46604" w14:paraId="4EF5FA7B" w14:textId="77777777" w:rsidTr="00D324E6">
        <w:trPr>
          <w:trHeight w:val="20"/>
        </w:trPr>
        <w:tc>
          <w:tcPr>
            <w:tcW w:w="1250" w:type="pct"/>
            <w:vMerge/>
          </w:tcPr>
          <w:p w14:paraId="70A4022A" w14:textId="77777777" w:rsidR="00A16021" w:rsidRPr="00D46604" w:rsidDel="002A1D54" w:rsidRDefault="00A16021" w:rsidP="00293858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EF3EDC8" w14:textId="13FBDCEB" w:rsidR="00A16021" w:rsidRPr="00DA1F40" w:rsidRDefault="00A16021" w:rsidP="00D324E6">
            <w:pPr>
              <w:jc w:val="both"/>
            </w:pPr>
            <w:r w:rsidRPr="00DA1F40">
              <w:t>Сохранять документы из электронного архива</w:t>
            </w:r>
          </w:p>
        </w:tc>
      </w:tr>
      <w:tr w:rsidR="00A16021" w:rsidRPr="00D46604" w14:paraId="13ED7B55" w14:textId="77777777" w:rsidTr="00D324E6">
        <w:trPr>
          <w:trHeight w:val="20"/>
        </w:trPr>
        <w:tc>
          <w:tcPr>
            <w:tcW w:w="1250" w:type="pct"/>
            <w:vMerge/>
          </w:tcPr>
          <w:p w14:paraId="661BC372" w14:textId="77777777" w:rsidR="00A16021" w:rsidRPr="00D46604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225EC77" w14:textId="2AF9F02A" w:rsidR="00A16021" w:rsidRPr="00DA1F40" w:rsidRDefault="00A16021" w:rsidP="00D324E6">
            <w:pPr>
              <w:jc w:val="both"/>
            </w:pPr>
            <w:r w:rsidRPr="00DA1F40">
              <w:t xml:space="preserve">Выбирать радиоизмерительное оборудование для наладки </w:t>
            </w:r>
            <w:r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A16021" w:rsidRPr="00D46604" w14:paraId="18FC5EF4" w14:textId="77777777" w:rsidTr="00D324E6">
        <w:trPr>
          <w:trHeight w:val="20"/>
        </w:trPr>
        <w:tc>
          <w:tcPr>
            <w:tcW w:w="1250" w:type="pct"/>
            <w:vMerge/>
          </w:tcPr>
          <w:p w14:paraId="18A12726" w14:textId="77777777" w:rsidR="00A16021" w:rsidRPr="00D46604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967AA47" w14:textId="1AAEABC0" w:rsidR="00A16021" w:rsidRPr="00DA1F40" w:rsidRDefault="00A16021" w:rsidP="00D324E6">
            <w:pPr>
              <w:jc w:val="both"/>
            </w:pPr>
            <w:r w:rsidRPr="00DA1F40">
              <w:t xml:space="preserve">Использовать слесарно-монтажный инструмент для наладки </w:t>
            </w:r>
            <w:r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A16021" w:rsidRPr="00D40ABC" w14:paraId="40386869" w14:textId="77777777" w:rsidTr="00D324E6">
        <w:trPr>
          <w:trHeight w:val="20"/>
        </w:trPr>
        <w:tc>
          <w:tcPr>
            <w:tcW w:w="1250" w:type="pct"/>
            <w:vMerge/>
          </w:tcPr>
          <w:p w14:paraId="24D3858B" w14:textId="77777777" w:rsidR="00A16021" w:rsidRPr="00D40ABC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1B6E33C" w14:textId="20D57456" w:rsidR="00A16021" w:rsidRPr="00D40ABC" w:rsidRDefault="00A16021" w:rsidP="00D324E6">
            <w:pPr>
              <w:jc w:val="both"/>
            </w:pPr>
            <w:r w:rsidRPr="00D40ABC">
              <w:t xml:space="preserve">Собирать измерительные цепи для регулировки электрических параметров </w:t>
            </w:r>
            <w:r w:rsidRPr="00D40ABC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A16021" w:rsidRPr="00D40ABC" w14:paraId="779AE288" w14:textId="77777777" w:rsidTr="00D324E6">
        <w:trPr>
          <w:trHeight w:val="20"/>
        </w:trPr>
        <w:tc>
          <w:tcPr>
            <w:tcW w:w="1250" w:type="pct"/>
            <w:vMerge/>
          </w:tcPr>
          <w:p w14:paraId="4F0A6866" w14:textId="77777777" w:rsidR="00A16021" w:rsidRPr="00D40ABC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D53EC3E" w14:textId="2A6F90F5" w:rsidR="00A16021" w:rsidRPr="00D40ABC" w:rsidRDefault="00A16021" w:rsidP="00D324E6">
            <w:pPr>
              <w:jc w:val="both"/>
            </w:pPr>
            <w:r w:rsidRPr="00D40ABC">
              <w:t xml:space="preserve">Настраивать радиоизмерительное оборудование для наладки </w:t>
            </w:r>
            <w:r w:rsidRPr="00D40ABC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A16021" w:rsidRPr="00D40ABC" w14:paraId="53CB3B2B" w14:textId="77777777" w:rsidTr="00D324E6">
        <w:trPr>
          <w:trHeight w:val="20"/>
        </w:trPr>
        <w:tc>
          <w:tcPr>
            <w:tcW w:w="1250" w:type="pct"/>
            <w:vMerge/>
          </w:tcPr>
          <w:p w14:paraId="0BF17DB6" w14:textId="77777777" w:rsidR="00A16021" w:rsidRPr="00D40ABC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A705DCC" w14:textId="7F52BE3E" w:rsidR="00A16021" w:rsidRPr="00D40ABC" w:rsidRDefault="00BC3660" w:rsidP="00D324E6">
            <w:pPr>
              <w:jc w:val="both"/>
            </w:pPr>
            <w:r w:rsidRPr="00D40ABC">
              <w:t>Проводить измерения электрических и радиотехнических параметров</w:t>
            </w:r>
            <w:r w:rsidRPr="00D40ABC" w:rsidDel="00BC3660">
              <w:t xml:space="preserve"> </w:t>
            </w:r>
            <w:r w:rsidR="00A16021" w:rsidRPr="00D40ABC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  <w:r w:rsidR="006D75D3" w:rsidRPr="00D40ABC">
              <w:t xml:space="preserve"> </w:t>
            </w:r>
            <w:r w:rsidR="006D75D3" w:rsidRPr="00D40ABC">
              <w:rPr>
                <w:rFonts w:eastAsia="Calibri"/>
              </w:rPr>
              <w:t>с использованием компьютерно-измерительных систем</w:t>
            </w:r>
          </w:p>
        </w:tc>
      </w:tr>
      <w:tr w:rsidR="00A16021" w:rsidRPr="00D40ABC" w14:paraId="548A1D2D" w14:textId="77777777" w:rsidTr="00D324E6">
        <w:trPr>
          <w:trHeight w:val="20"/>
        </w:trPr>
        <w:tc>
          <w:tcPr>
            <w:tcW w:w="1250" w:type="pct"/>
            <w:vMerge/>
          </w:tcPr>
          <w:p w14:paraId="36A9B537" w14:textId="77777777" w:rsidR="00A16021" w:rsidRPr="00D40ABC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799DB98" w14:textId="78112E79" w:rsidR="00A16021" w:rsidRPr="00D40ABC" w:rsidRDefault="00A16021" w:rsidP="00D324E6">
            <w:pPr>
              <w:jc w:val="both"/>
            </w:pPr>
            <w:r w:rsidRPr="00D40ABC">
              <w:t xml:space="preserve">Тестировать работоспособность </w:t>
            </w:r>
            <w:r w:rsidRPr="00D40ABC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A16021" w:rsidRPr="00D40ABC" w14:paraId="25087E3C" w14:textId="77777777" w:rsidTr="00D324E6">
        <w:trPr>
          <w:trHeight w:val="20"/>
        </w:trPr>
        <w:tc>
          <w:tcPr>
            <w:tcW w:w="1250" w:type="pct"/>
            <w:vMerge/>
          </w:tcPr>
          <w:p w14:paraId="6A112A43" w14:textId="77777777" w:rsidR="00A16021" w:rsidRPr="00D40ABC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F8F3C49" w14:textId="051C6843" w:rsidR="00A16021" w:rsidRPr="00D40ABC" w:rsidRDefault="00A16021" w:rsidP="00D324E6">
            <w:pPr>
              <w:jc w:val="both"/>
            </w:pPr>
            <w:r w:rsidRPr="00D40ABC">
              <w:t xml:space="preserve">Согласовывать </w:t>
            </w:r>
            <w:r w:rsidR="00EB03FC" w:rsidRPr="00D40ABC">
              <w:t>низкочастотные (</w:t>
            </w:r>
            <w:r w:rsidR="004779E6">
              <w:t xml:space="preserve">далее – </w:t>
            </w:r>
            <w:r w:rsidRPr="00D40ABC">
              <w:t>НЧ</w:t>
            </w:r>
            <w:r w:rsidR="00EB03FC" w:rsidRPr="00D40ABC">
              <w:t>)</w:t>
            </w:r>
            <w:r w:rsidRPr="00D40ABC">
              <w:t xml:space="preserve"> и ВЧ (СВЧ) тракты сложных электронных модулей испытательных машин, установок и стендов</w:t>
            </w:r>
          </w:p>
        </w:tc>
      </w:tr>
      <w:tr w:rsidR="00A16021" w:rsidRPr="00D40ABC" w14:paraId="03A9F0CD" w14:textId="77777777" w:rsidTr="00D324E6">
        <w:trPr>
          <w:trHeight w:val="20"/>
        </w:trPr>
        <w:tc>
          <w:tcPr>
            <w:tcW w:w="1250" w:type="pct"/>
            <w:vMerge/>
          </w:tcPr>
          <w:p w14:paraId="518E21B6" w14:textId="77777777" w:rsidR="00A16021" w:rsidRPr="00D40ABC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4B01F34" w14:textId="58D9261F" w:rsidR="00A16021" w:rsidRPr="00D40ABC" w:rsidRDefault="00A16021" w:rsidP="00D324E6">
            <w:pPr>
              <w:jc w:val="both"/>
            </w:pPr>
            <w:r w:rsidRPr="00D40ABC">
              <w:t xml:space="preserve">Регистрировать параметры </w:t>
            </w:r>
            <w:r w:rsidRPr="00D40ABC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A16021" w:rsidRPr="00D40ABC" w14:paraId="77BBC2C9" w14:textId="77777777" w:rsidTr="00D324E6">
        <w:trPr>
          <w:trHeight w:val="20"/>
        </w:trPr>
        <w:tc>
          <w:tcPr>
            <w:tcW w:w="1250" w:type="pct"/>
            <w:vMerge/>
          </w:tcPr>
          <w:p w14:paraId="298792F5" w14:textId="77777777" w:rsidR="00A16021" w:rsidRPr="00D40ABC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11D9A78" w14:textId="066CE033" w:rsidR="00A16021" w:rsidRPr="00D40ABC" w:rsidRDefault="00BC3660" w:rsidP="00BC3660">
            <w:pPr>
              <w:jc w:val="both"/>
            </w:pPr>
            <w:r w:rsidRPr="00D40ABC">
              <w:t>Проводить</w:t>
            </w:r>
            <w:r w:rsidR="00A16021" w:rsidRPr="00D40ABC">
              <w:t xml:space="preserve"> измерения механических параметров сложных электронных модулей испытательных машин, установок и стендов</w:t>
            </w:r>
          </w:p>
        </w:tc>
      </w:tr>
      <w:tr w:rsidR="004066B8" w:rsidRPr="00D40ABC" w14:paraId="0E006D34" w14:textId="77777777" w:rsidTr="00D324E6">
        <w:trPr>
          <w:trHeight w:val="20"/>
        </w:trPr>
        <w:tc>
          <w:tcPr>
            <w:tcW w:w="1250" w:type="pct"/>
            <w:vMerge/>
          </w:tcPr>
          <w:p w14:paraId="2BCB9A5F" w14:textId="77777777" w:rsidR="004066B8" w:rsidRPr="00D40ABC" w:rsidDel="002A1D54" w:rsidRDefault="004066B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CEDE895" w14:textId="643D3E74" w:rsidR="004066B8" w:rsidRPr="00D40ABC" w:rsidRDefault="004066B8" w:rsidP="00D324E6">
            <w:pPr>
              <w:jc w:val="both"/>
            </w:pPr>
            <w:r w:rsidRPr="00D40ABC">
              <w:t xml:space="preserve">Создавать электронные таблицы, выполнять вычисления и обработку данных по результатам </w:t>
            </w:r>
            <w:r w:rsidR="00117AF4" w:rsidRPr="00D40ABC">
              <w:t>электрорадиоизмерений</w:t>
            </w:r>
            <w:r w:rsidRPr="00D40ABC">
              <w:t xml:space="preserve"> электрических параметров</w:t>
            </w:r>
            <w:r w:rsidR="005A0753" w:rsidRPr="00D40ABC">
              <w:rPr>
                <w:rFonts w:eastAsia="Calibri"/>
              </w:rPr>
              <w:t xml:space="preserve"> сложных электронных модулей испытательных машин, установок и стендов</w:t>
            </w:r>
            <w:r w:rsidR="00EB03FC" w:rsidRPr="00D40ABC">
              <w:rPr>
                <w:rFonts w:eastAsia="Calibri"/>
              </w:rPr>
              <w:t xml:space="preserve"> с использованием прикладных компьютерных программ</w:t>
            </w:r>
          </w:p>
        </w:tc>
      </w:tr>
      <w:tr w:rsidR="00A16021" w:rsidRPr="00D40ABC" w14:paraId="28A86C46" w14:textId="77777777" w:rsidTr="00D324E6">
        <w:trPr>
          <w:trHeight w:val="20"/>
        </w:trPr>
        <w:tc>
          <w:tcPr>
            <w:tcW w:w="1250" w:type="pct"/>
            <w:vMerge/>
          </w:tcPr>
          <w:p w14:paraId="792C8703" w14:textId="77777777" w:rsidR="00A16021" w:rsidRPr="00D40ABC" w:rsidDel="002A1D54" w:rsidRDefault="00A16021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C4470CE" w14:textId="105C30E1" w:rsidR="00A16021" w:rsidRPr="00D40ABC" w:rsidRDefault="00A16021" w:rsidP="00D324E6">
            <w:pPr>
              <w:jc w:val="both"/>
            </w:pPr>
            <w:r w:rsidRPr="00D40ABC">
              <w:t xml:space="preserve">Подготавливать документацию по результатам наладки </w:t>
            </w:r>
            <w:r w:rsidRPr="00D40ABC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  <w:r w:rsidR="00832058" w:rsidRPr="00D40ABC">
              <w:t xml:space="preserve"> </w:t>
            </w:r>
            <w:r w:rsidR="00832058" w:rsidRPr="00D40ABC">
              <w:rPr>
                <w:rFonts w:eastAsia="Calibri"/>
              </w:rPr>
              <w:t>с использованием прикладных компьютерных программ</w:t>
            </w:r>
          </w:p>
        </w:tc>
      </w:tr>
      <w:tr w:rsidR="00844BD8" w:rsidRPr="00D46604" w14:paraId="342478B6" w14:textId="77777777" w:rsidTr="00D324E6">
        <w:trPr>
          <w:trHeight w:val="20"/>
        </w:trPr>
        <w:tc>
          <w:tcPr>
            <w:tcW w:w="1250" w:type="pct"/>
            <w:vMerge w:val="restart"/>
          </w:tcPr>
          <w:p w14:paraId="604E804F" w14:textId="77777777" w:rsidR="00844BD8" w:rsidRPr="00D46604" w:rsidDel="002A1D54" w:rsidRDefault="00844BD8" w:rsidP="002558DE">
            <w:pPr>
              <w:rPr>
                <w:bCs w:val="0"/>
              </w:rPr>
            </w:pPr>
            <w:r w:rsidRPr="00D46604" w:rsidDel="002A1D54">
              <w:rPr>
                <w:bCs w:val="0"/>
              </w:rPr>
              <w:t>Необходимые знания</w:t>
            </w:r>
          </w:p>
        </w:tc>
        <w:tc>
          <w:tcPr>
            <w:tcW w:w="3750" w:type="pct"/>
          </w:tcPr>
          <w:p w14:paraId="3E9D5075" w14:textId="4717B25F" w:rsidR="00844BD8" w:rsidRPr="00DA1F40" w:rsidRDefault="00844BD8" w:rsidP="00D324E6">
            <w:pPr>
              <w:jc w:val="both"/>
            </w:pPr>
            <w:r w:rsidRPr="00DA1F40">
              <w:t>Назначение, виды, последовательность проведения работ</w:t>
            </w:r>
            <w:r w:rsidR="00FA79E6">
              <w:t xml:space="preserve"> по наладке</w:t>
            </w:r>
            <w:r w:rsidRPr="00DA1F40">
              <w:t xml:space="preserve">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6234D" w:rsidRPr="00D46604" w14:paraId="3FBE79BD" w14:textId="77777777" w:rsidTr="00D324E6">
        <w:trPr>
          <w:trHeight w:val="20"/>
        </w:trPr>
        <w:tc>
          <w:tcPr>
            <w:tcW w:w="1250" w:type="pct"/>
            <w:vMerge/>
          </w:tcPr>
          <w:p w14:paraId="64A5D239" w14:textId="77777777" w:rsidR="0086234D" w:rsidRPr="00D46604" w:rsidDel="002A1D54" w:rsidRDefault="0086234D" w:rsidP="0086234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87EB3A4" w14:textId="01D7D494" w:rsidR="0086234D" w:rsidRPr="00DA1F40" w:rsidRDefault="0086234D" w:rsidP="00D324E6">
            <w:pPr>
              <w:jc w:val="both"/>
            </w:pPr>
            <w:r w:rsidRPr="00DA1F40">
              <w:t>Порядок работы с персональной вычислительной техникой</w:t>
            </w:r>
          </w:p>
        </w:tc>
      </w:tr>
      <w:tr w:rsidR="0086234D" w:rsidRPr="00D46604" w14:paraId="5EE8DDF0" w14:textId="77777777" w:rsidTr="00D324E6">
        <w:trPr>
          <w:trHeight w:val="20"/>
        </w:trPr>
        <w:tc>
          <w:tcPr>
            <w:tcW w:w="1250" w:type="pct"/>
            <w:vMerge/>
          </w:tcPr>
          <w:p w14:paraId="3449268B" w14:textId="77777777" w:rsidR="0086234D" w:rsidRPr="00D46604" w:rsidDel="002A1D54" w:rsidRDefault="0086234D" w:rsidP="0086234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5587E0E" w14:textId="5002E34B" w:rsidR="0086234D" w:rsidRPr="00DA1F40" w:rsidRDefault="0086234D" w:rsidP="00D324E6">
            <w:pPr>
              <w:jc w:val="both"/>
            </w:pPr>
            <w:r w:rsidRPr="00DA1F40">
              <w:t>Порядок работы с файловой системой</w:t>
            </w:r>
          </w:p>
        </w:tc>
      </w:tr>
      <w:tr w:rsidR="0086234D" w:rsidRPr="00D46604" w14:paraId="177FC640" w14:textId="77777777" w:rsidTr="00D324E6">
        <w:trPr>
          <w:trHeight w:val="20"/>
        </w:trPr>
        <w:tc>
          <w:tcPr>
            <w:tcW w:w="1250" w:type="pct"/>
            <w:vMerge/>
          </w:tcPr>
          <w:p w14:paraId="6EE17EA4" w14:textId="77777777" w:rsidR="0086234D" w:rsidRPr="00D46604" w:rsidDel="002A1D54" w:rsidRDefault="0086234D" w:rsidP="0086234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BC45F10" w14:textId="19D69090" w:rsidR="0086234D" w:rsidRPr="00DA1F40" w:rsidRDefault="0086234D" w:rsidP="00D324E6">
            <w:pPr>
              <w:jc w:val="both"/>
            </w:pPr>
            <w:r w:rsidRPr="00DA1F40">
              <w:t>Основные форматы представления электронной графической и текстовой информации</w:t>
            </w:r>
          </w:p>
        </w:tc>
      </w:tr>
      <w:tr w:rsidR="0086234D" w:rsidRPr="00D46604" w14:paraId="494182B0" w14:textId="77777777" w:rsidTr="00D324E6">
        <w:trPr>
          <w:trHeight w:val="20"/>
        </w:trPr>
        <w:tc>
          <w:tcPr>
            <w:tcW w:w="1250" w:type="pct"/>
            <w:vMerge/>
          </w:tcPr>
          <w:p w14:paraId="2581C89B" w14:textId="77777777" w:rsidR="0086234D" w:rsidRPr="00D46604" w:rsidDel="002A1D54" w:rsidRDefault="0086234D" w:rsidP="0086234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7EF99E79" w14:textId="5774A666" w:rsidR="0086234D" w:rsidRPr="00DA1F40" w:rsidRDefault="0086234D" w:rsidP="00D324E6">
            <w:pPr>
              <w:jc w:val="both"/>
            </w:pPr>
            <w:r w:rsidRPr="00DA1F40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86234D" w:rsidRPr="00D46604" w14:paraId="7C49ECEF" w14:textId="77777777" w:rsidTr="00D324E6">
        <w:trPr>
          <w:trHeight w:val="20"/>
        </w:trPr>
        <w:tc>
          <w:tcPr>
            <w:tcW w:w="1250" w:type="pct"/>
            <w:vMerge/>
          </w:tcPr>
          <w:p w14:paraId="3D62659A" w14:textId="77777777" w:rsidR="0086234D" w:rsidRPr="00D46604" w:rsidDel="002A1D54" w:rsidRDefault="0086234D" w:rsidP="0086234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2E091E7" w14:textId="312078D6" w:rsidR="0086234D" w:rsidRPr="00DA1F40" w:rsidRDefault="0086234D" w:rsidP="00D324E6">
            <w:pPr>
              <w:jc w:val="both"/>
            </w:pPr>
            <w:r w:rsidRPr="00DA1F40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86234D" w:rsidRPr="00D46604" w14:paraId="3B9F2804" w14:textId="77777777" w:rsidTr="00D324E6">
        <w:trPr>
          <w:trHeight w:val="20"/>
        </w:trPr>
        <w:tc>
          <w:tcPr>
            <w:tcW w:w="1250" w:type="pct"/>
            <w:vMerge/>
          </w:tcPr>
          <w:p w14:paraId="694656CE" w14:textId="77777777" w:rsidR="0086234D" w:rsidRPr="00D46604" w:rsidDel="002A1D54" w:rsidRDefault="0086234D" w:rsidP="0086234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A7D1518" w14:textId="45C88528" w:rsidR="0086234D" w:rsidRPr="00DA1F40" w:rsidRDefault="0086234D" w:rsidP="00D324E6">
            <w:pPr>
              <w:jc w:val="both"/>
            </w:pPr>
            <w:r w:rsidRPr="00DA1F4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6234D" w:rsidRPr="00D46604" w14:paraId="1E801A5B" w14:textId="77777777" w:rsidTr="00D324E6">
        <w:trPr>
          <w:trHeight w:val="20"/>
        </w:trPr>
        <w:tc>
          <w:tcPr>
            <w:tcW w:w="1250" w:type="pct"/>
            <w:vMerge/>
          </w:tcPr>
          <w:p w14:paraId="2FB86CE2" w14:textId="77777777" w:rsidR="0086234D" w:rsidRPr="00D46604" w:rsidDel="002A1D54" w:rsidRDefault="0086234D" w:rsidP="0086234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135F836" w14:textId="38A91A16" w:rsidR="0086234D" w:rsidRPr="00DA1F40" w:rsidRDefault="0086234D" w:rsidP="00D324E6">
            <w:pPr>
              <w:jc w:val="both"/>
            </w:pPr>
            <w:r w:rsidRPr="00DA1F40">
              <w:t>Порядок работы с электронным архивом технической документации</w:t>
            </w:r>
          </w:p>
        </w:tc>
      </w:tr>
      <w:tr w:rsidR="0086234D" w:rsidRPr="00D46604" w14:paraId="1F8F20B9" w14:textId="77777777" w:rsidTr="00D324E6">
        <w:trPr>
          <w:trHeight w:val="20"/>
        </w:trPr>
        <w:tc>
          <w:tcPr>
            <w:tcW w:w="1250" w:type="pct"/>
            <w:vMerge/>
          </w:tcPr>
          <w:p w14:paraId="1DB10372" w14:textId="77777777" w:rsidR="0086234D" w:rsidRPr="00D46604" w:rsidDel="002A1D54" w:rsidRDefault="0086234D" w:rsidP="0086234D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ADDF1B9" w14:textId="4A5A8D91" w:rsidR="0086234D" w:rsidRPr="00DA1F40" w:rsidRDefault="0086234D" w:rsidP="00D324E6">
            <w:pPr>
              <w:jc w:val="both"/>
            </w:pPr>
            <w:r w:rsidRPr="00DA1F40">
              <w:t>Прикладные компьютерные программы для создания текстовых документов: наименования, возможности и порядок работы в них</w:t>
            </w:r>
          </w:p>
        </w:tc>
      </w:tr>
      <w:tr w:rsidR="000476FB" w:rsidRPr="00D46604" w14:paraId="02F566A2" w14:textId="77777777" w:rsidTr="00D324E6">
        <w:trPr>
          <w:trHeight w:val="20"/>
        </w:trPr>
        <w:tc>
          <w:tcPr>
            <w:tcW w:w="1250" w:type="pct"/>
            <w:vMerge/>
          </w:tcPr>
          <w:p w14:paraId="603D621E" w14:textId="77777777" w:rsidR="000476FB" w:rsidRPr="00D46604" w:rsidDel="002A1D54" w:rsidRDefault="000476FB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DE9F1FE" w14:textId="4B7FBDCD" w:rsidR="000476FB" w:rsidRPr="00DA1F40" w:rsidRDefault="000476FB" w:rsidP="00D324E6">
            <w:pPr>
              <w:jc w:val="both"/>
            </w:pPr>
            <w:r w:rsidRPr="00DA1F40">
              <w:t>Правила и последовательность согласования НЧ и ВЧ (СВЧ) трактов сложных электронных модулей испытательных машин, установок и стендов</w:t>
            </w:r>
          </w:p>
        </w:tc>
      </w:tr>
      <w:tr w:rsidR="00844BD8" w:rsidRPr="00D46604" w14:paraId="4B16D8B4" w14:textId="77777777" w:rsidTr="00D324E6">
        <w:trPr>
          <w:trHeight w:val="20"/>
        </w:trPr>
        <w:tc>
          <w:tcPr>
            <w:tcW w:w="1250" w:type="pct"/>
            <w:vMerge/>
          </w:tcPr>
          <w:p w14:paraId="7637C0A5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3E674AC" w14:textId="5425723E" w:rsidR="00844BD8" w:rsidRPr="00DA1F40" w:rsidRDefault="00844BD8" w:rsidP="00D324E6">
            <w:pPr>
              <w:jc w:val="both"/>
            </w:pPr>
            <w:r w:rsidRPr="00DA1F40">
              <w:t xml:space="preserve">Назначение, конструктивные особенности, принцип действия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44BD8" w:rsidRPr="00D46604" w14:paraId="4C7E2060" w14:textId="77777777" w:rsidTr="00D324E6">
        <w:trPr>
          <w:trHeight w:val="20"/>
        </w:trPr>
        <w:tc>
          <w:tcPr>
            <w:tcW w:w="1250" w:type="pct"/>
            <w:vMerge/>
          </w:tcPr>
          <w:p w14:paraId="468452A6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D637B4D" w14:textId="155D6C0E" w:rsidR="00844BD8" w:rsidRPr="00DA1F40" w:rsidRDefault="00844BD8" w:rsidP="00D324E6">
            <w:pPr>
              <w:jc w:val="both"/>
            </w:pPr>
            <w:r w:rsidRPr="00DA1F40">
              <w:t xml:space="preserve">Технические требования, предъявляемые к </w:t>
            </w:r>
            <w:r w:rsidR="004E7DD6" w:rsidRPr="00DA1F40">
              <w:rPr>
                <w:rFonts w:eastAsia="Calibri"/>
              </w:rPr>
              <w:t>сложным электронным модулям испытательных машин, установок и стендов</w:t>
            </w:r>
          </w:p>
        </w:tc>
      </w:tr>
      <w:tr w:rsidR="00844BD8" w:rsidRPr="00D46604" w14:paraId="69BACE5C" w14:textId="77777777" w:rsidTr="00D324E6">
        <w:trPr>
          <w:trHeight w:val="20"/>
        </w:trPr>
        <w:tc>
          <w:tcPr>
            <w:tcW w:w="1250" w:type="pct"/>
            <w:vMerge/>
          </w:tcPr>
          <w:p w14:paraId="1DACCFD4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9ADC066" w14:textId="5B42988F" w:rsidR="00844BD8" w:rsidRPr="00DA1F40" w:rsidRDefault="00844BD8" w:rsidP="00D324E6">
            <w:pPr>
              <w:jc w:val="both"/>
            </w:pPr>
            <w:r w:rsidRPr="00DA1F40">
              <w:t xml:space="preserve">Виды и типы электрических схем, правила их чтения и </w:t>
            </w:r>
            <w:r w:rsidR="007C165E" w:rsidRPr="00DA1F40">
              <w:t>оформления</w:t>
            </w:r>
          </w:p>
        </w:tc>
      </w:tr>
      <w:tr w:rsidR="00844BD8" w:rsidRPr="00D46604" w14:paraId="1F27BA84" w14:textId="77777777" w:rsidTr="00D324E6">
        <w:trPr>
          <w:trHeight w:val="20"/>
        </w:trPr>
        <w:tc>
          <w:tcPr>
            <w:tcW w:w="1250" w:type="pct"/>
            <w:vMerge/>
          </w:tcPr>
          <w:p w14:paraId="3E8BA04D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D916DA3" w14:textId="77777777" w:rsidR="00844BD8" w:rsidRPr="00DA1F40" w:rsidRDefault="00844BD8" w:rsidP="00D324E6">
            <w:pPr>
              <w:jc w:val="both"/>
            </w:pPr>
            <w:r w:rsidRPr="00DA1F40">
              <w:t>Условные графические обозначения электрорадиоэлементов на электрических схемах</w:t>
            </w:r>
          </w:p>
        </w:tc>
      </w:tr>
      <w:tr w:rsidR="00844BD8" w:rsidRPr="00D46604" w14:paraId="78309649" w14:textId="77777777" w:rsidTr="00D324E6">
        <w:trPr>
          <w:trHeight w:val="20"/>
        </w:trPr>
        <w:tc>
          <w:tcPr>
            <w:tcW w:w="1250" w:type="pct"/>
            <w:vMerge/>
          </w:tcPr>
          <w:p w14:paraId="522B2B8D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D3292A4" w14:textId="43575802" w:rsidR="00844BD8" w:rsidRPr="00DA1F40" w:rsidRDefault="00634303" w:rsidP="00D324E6">
            <w:pPr>
              <w:jc w:val="both"/>
            </w:pPr>
            <w:r w:rsidRPr="00DA1F40">
              <w:t>Назначение, конструктивные особенности, принцип действия основных ВЧ</w:t>
            </w:r>
            <w:r w:rsidR="00C80C6F">
              <w:t>-</w:t>
            </w:r>
            <w:r w:rsidRPr="00DA1F40">
              <w:t xml:space="preserve"> и СВЧ</w:t>
            </w:r>
            <w:r w:rsidR="00C80C6F">
              <w:t>-</w:t>
            </w:r>
            <w:r w:rsidRPr="00DA1F40">
              <w:t>узлов радиоэлектронной аппаратуры и приборов</w:t>
            </w:r>
          </w:p>
        </w:tc>
      </w:tr>
      <w:tr w:rsidR="00844BD8" w:rsidRPr="00D46604" w14:paraId="4C72FC0C" w14:textId="77777777" w:rsidTr="00D324E6">
        <w:trPr>
          <w:trHeight w:val="20"/>
        </w:trPr>
        <w:tc>
          <w:tcPr>
            <w:tcW w:w="1250" w:type="pct"/>
            <w:vMerge/>
          </w:tcPr>
          <w:p w14:paraId="7B026042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533B9FE" w14:textId="77777777" w:rsidR="00844BD8" w:rsidRPr="00DA1F40" w:rsidRDefault="00844BD8" w:rsidP="00D324E6">
            <w:pPr>
              <w:jc w:val="both"/>
            </w:pPr>
            <w:r w:rsidRPr="00DA1F40">
              <w:t>Теория электрорадиоизмерений в объеме выполняемых работ</w:t>
            </w:r>
          </w:p>
        </w:tc>
      </w:tr>
      <w:tr w:rsidR="00844BD8" w:rsidRPr="00D46604" w14:paraId="3E1FE059" w14:textId="77777777" w:rsidTr="00D324E6">
        <w:trPr>
          <w:trHeight w:val="20"/>
        </w:trPr>
        <w:tc>
          <w:tcPr>
            <w:tcW w:w="1250" w:type="pct"/>
            <w:vMerge/>
          </w:tcPr>
          <w:p w14:paraId="723C29BB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0919CED1" w14:textId="129D388C" w:rsidR="00844BD8" w:rsidRPr="00DA1F40" w:rsidRDefault="00844BD8" w:rsidP="00D324E6">
            <w:pPr>
              <w:jc w:val="both"/>
            </w:pPr>
            <w:r w:rsidRPr="00DA1F40">
              <w:t>Основы теории СВЧ</w:t>
            </w:r>
            <w:r w:rsidR="00071DB4" w:rsidRPr="00DA1F40">
              <w:t>-</w:t>
            </w:r>
            <w:r w:rsidRPr="00DA1F40">
              <w:t>измерений в объеме выполняемых работ</w:t>
            </w:r>
          </w:p>
        </w:tc>
      </w:tr>
      <w:tr w:rsidR="00844BD8" w:rsidRPr="00D46604" w14:paraId="73C6A9FE" w14:textId="77777777" w:rsidTr="00D324E6">
        <w:trPr>
          <w:trHeight w:val="20"/>
        </w:trPr>
        <w:tc>
          <w:tcPr>
            <w:tcW w:w="1250" w:type="pct"/>
            <w:vMerge/>
          </w:tcPr>
          <w:p w14:paraId="67EE878D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4D32887" w14:textId="77D4FB2A" w:rsidR="00844BD8" w:rsidRPr="00DA1F40" w:rsidRDefault="00844BD8" w:rsidP="00D324E6">
            <w:pPr>
              <w:jc w:val="both"/>
            </w:pPr>
            <w:r w:rsidRPr="00DA1F40">
              <w:t xml:space="preserve">Методы и способы электрической и механической регулировки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44BD8" w:rsidRPr="00D46604" w14:paraId="6B128F5E" w14:textId="77777777" w:rsidTr="00D324E6">
        <w:trPr>
          <w:trHeight w:val="20"/>
        </w:trPr>
        <w:tc>
          <w:tcPr>
            <w:tcW w:w="1250" w:type="pct"/>
            <w:vMerge/>
          </w:tcPr>
          <w:p w14:paraId="27746525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758F743" w14:textId="673264E2" w:rsidR="00844BD8" w:rsidRPr="00DA1F40" w:rsidRDefault="00844BD8" w:rsidP="00D324E6">
            <w:pPr>
              <w:jc w:val="both"/>
            </w:pPr>
            <w:r w:rsidRPr="00DA1F40">
              <w:t xml:space="preserve">Правила выполнения электрорадиоизмерений, способы и приемы измерения электрических параметров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B5580" w:rsidRPr="00D46604" w14:paraId="0AD85137" w14:textId="77777777" w:rsidTr="00D324E6">
        <w:trPr>
          <w:trHeight w:val="20"/>
        </w:trPr>
        <w:tc>
          <w:tcPr>
            <w:tcW w:w="1250" w:type="pct"/>
            <w:vMerge/>
          </w:tcPr>
          <w:p w14:paraId="191E3107" w14:textId="77777777" w:rsidR="008B5580" w:rsidRPr="00D46604" w:rsidDel="002A1D54" w:rsidRDefault="008B5580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64B8920" w14:textId="19758DBF" w:rsidR="008B5580" w:rsidRPr="00DA1F40" w:rsidRDefault="008B5580" w:rsidP="00D324E6">
            <w:pPr>
              <w:jc w:val="both"/>
            </w:pPr>
            <w:r w:rsidRPr="00DA1F40">
              <w:t>Прикладные компьютерные программы для электрорадиоизмерений: наименования, возможности и порядок работы в них</w:t>
            </w:r>
          </w:p>
        </w:tc>
      </w:tr>
      <w:tr w:rsidR="00844BD8" w:rsidRPr="00D46604" w14:paraId="1CED0C97" w14:textId="77777777" w:rsidTr="00D324E6">
        <w:trPr>
          <w:trHeight w:val="20"/>
        </w:trPr>
        <w:tc>
          <w:tcPr>
            <w:tcW w:w="1250" w:type="pct"/>
            <w:vMerge/>
          </w:tcPr>
          <w:p w14:paraId="4212F4AC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C413722" w14:textId="57560290" w:rsidR="00844BD8" w:rsidRPr="00DA1F40" w:rsidRDefault="00844BD8" w:rsidP="00D324E6">
            <w:pPr>
              <w:jc w:val="both"/>
            </w:pPr>
            <w:r w:rsidRPr="00DA1F40">
              <w:t>Правила выполнения СВЧ</w:t>
            </w:r>
            <w:r w:rsidR="00071DB4" w:rsidRPr="00DA1F40">
              <w:t>-</w:t>
            </w:r>
            <w:r w:rsidRPr="00DA1F40">
              <w:t>измерений, способы и приемы измерения электрических параметров в СВЧ</w:t>
            </w:r>
            <w:r w:rsidR="00071DB4" w:rsidRPr="00DA1F40">
              <w:t>-</w:t>
            </w:r>
            <w:r w:rsidRPr="00DA1F40">
              <w:t>диапазоне</w:t>
            </w:r>
          </w:p>
        </w:tc>
      </w:tr>
      <w:tr w:rsidR="00844BD8" w:rsidRPr="00D46604" w14:paraId="0DF33E4D" w14:textId="77777777" w:rsidTr="00D324E6">
        <w:trPr>
          <w:trHeight w:val="20"/>
        </w:trPr>
        <w:tc>
          <w:tcPr>
            <w:tcW w:w="1250" w:type="pct"/>
            <w:vMerge/>
          </w:tcPr>
          <w:p w14:paraId="4D08AC6F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0CC0546" w14:textId="7C77850D" w:rsidR="00844BD8" w:rsidRPr="00DA1F40" w:rsidRDefault="004066B8" w:rsidP="00D324E6">
            <w:pPr>
              <w:jc w:val="both"/>
            </w:pPr>
            <w:r w:rsidRPr="00DA1F40">
              <w:t>Порядок</w:t>
            </w:r>
            <w:r w:rsidR="00844BD8" w:rsidRPr="00DA1F40">
              <w:t xml:space="preserve"> работы с картами и диаграммами напряжений</w:t>
            </w:r>
          </w:p>
        </w:tc>
      </w:tr>
      <w:tr w:rsidR="00844BD8" w:rsidRPr="00D46604" w14:paraId="49E60890" w14:textId="77777777" w:rsidTr="00D324E6">
        <w:trPr>
          <w:trHeight w:val="20"/>
        </w:trPr>
        <w:tc>
          <w:tcPr>
            <w:tcW w:w="1250" w:type="pct"/>
            <w:vMerge/>
          </w:tcPr>
          <w:p w14:paraId="47A9CAB7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57D2B7E7" w14:textId="207F8645" w:rsidR="00844BD8" w:rsidRPr="00DA1F40" w:rsidRDefault="00844BD8" w:rsidP="00D324E6">
            <w:pPr>
              <w:jc w:val="both"/>
            </w:pPr>
            <w:r w:rsidRPr="00DA1F40">
              <w:t>Устройство, принцип действия радиоизмерительн</w:t>
            </w:r>
            <w:r w:rsidR="00C80C6F">
              <w:t>ого</w:t>
            </w:r>
            <w:r w:rsidRPr="00DA1F40">
              <w:t xml:space="preserve"> оборудовани</w:t>
            </w:r>
            <w:r w:rsidR="00C80C6F">
              <w:t>я</w:t>
            </w:r>
            <w:r w:rsidRPr="00DA1F40">
              <w:t xml:space="preserve"> для </w:t>
            </w:r>
            <w:r w:rsidR="00703DAD" w:rsidRPr="00DA1F40">
              <w:t>наладки</w:t>
            </w:r>
            <w:r w:rsidR="00703DAD" w:rsidRPr="00DA1F40">
              <w:rPr>
                <w:rFonts w:eastAsia="Calibri"/>
              </w:rPr>
              <w:t xml:space="preserve">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  <w:r w:rsidR="00C80C6F">
              <w:rPr>
                <w:rFonts w:eastAsia="Calibri"/>
              </w:rPr>
              <w:t xml:space="preserve">, </w:t>
            </w:r>
            <w:r w:rsidR="00C80C6F" w:rsidRPr="00DA1F40">
              <w:t>правила работы с</w:t>
            </w:r>
            <w:r w:rsidR="00C80C6F">
              <w:t xml:space="preserve"> ним</w:t>
            </w:r>
          </w:p>
        </w:tc>
      </w:tr>
      <w:tr w:rsidR="00844BD8" w:rsidRPr="00D46604" w14:paraId="5AF7B465" w14:textId="77777777" w:rsidTr="00D324E6">
        <w:trPr>
          <w:trHeight w:val="20"/>
        </w:trPr>
        <w:tc>
          <w:tcPr>
            <w:tcW w:w="1250" w:type="pct"/>
            <w:vMerge/>
          </w:tcPr>
          <w:p w14:paraId="18E34884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261BF60" w14:textId="22E604F4" w:rsidR="00844BD8" w:rsidRPr="00DA1F40" w:rsidRDefault="00844BD8" w:rsidP="00D324E6">
            <w:pPr>
              <w:jc w:val="both"/>
            </w:pPr>
            <w:r w:rsidRPr="00DA1F40">
              <w:t xml:space="preserve">Последовательность настройки </w:t>
            </w:r>
            <w:r w:rsidR="00EF3599" w:rsidRPr="00DA1F40">
              <w:t xml:space="preserve">радиоизмерительного оборудования </w:t>
            </w:r>
            <w:r w:rsidRPr="00DA1F40">
              <w:t xml:space="preserve">для наладки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844BD8" w:rsidRPr="00D46604" w14:paraId="4384CBF3" w14:textId="77777777" w:rsidTr="00D324E6">
        <w:trPr>
          <w:trHeight w:val="20"/>
        </w:trPr>
        <w:tc>
          <w:tcPr>
            <w:tcW w:w="1250" w:type="pct"/>
            <w:vMerge/>
          </w:tcPr>
          <w:p w14:paraId="258B65D1" w14:textId="77777777" w:rsidR="00844BD8" w:rsidRPr="00D46604" w:rsidDel="002A1D54" w:rsidRDefault="00844BD8" w:rsidP="002558DE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6FCDC17D" w14:textId="4AC64168" w:rsidR="00844BD8" w:rsidRPr="00DA1F40" w:rsidRDefault="00844BD8" w:rsidP="00D324E6">
            <w:pPr>
              <w:jc w:val="both"/>
            </w:pPr>
            <w:r w:rsidRPr="00DA1F40">
              <w:t xml:space="preserve">Способы проверки работоспособности </w:t>
            </w:r>
            <w:r w:rsidR="004E7DD6"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53346F" w:rsidRPr="00D46604" w14:paraId="0593002F" w14:textId="77777777" w:rsidTr="00D324E6">
        <w:trPr>
          <w:trHeight w:val="20"/>
        </w:trPr>
        <w:tc>
          <w:tcPr>
            <w:tcW w:w="1250" w:type="pct"/>
            <w:vMerge/>
          </w:tcPr>
          <w:p w14:paraId="589106B6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EBB615D" w14:textId="72B15B40" w:rsidR="0053346F" w:rsidRPr="00DA1F40" w:rsidRDefault="0053346F" w:rsidP="00D324E6">
            <w:pPr>
              <w:jc w:val="both"/>
            </w:pPr>
            <w:r w:rsidRPr="00DA1F4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3346F" w:rsidRPr="00D46604" w14:paraId="29766B5D" w14:textId="77777777" w:rsidTr="00D324E6">
        <w:trPr>
          <w:trHeight w:val="20"/>
        </w:trPr>
        <w:tc>
          <w:tcPr>
            <w:tcW w:w="1250" w:type="pct"/>
            <w:vMerge/>
          </w:tcPr>
          <w:p w14:paraId="737AC4EB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7E14DE7" w14:textId="40CF7377" w:rsidR="0053346F" w:rsidRPr="00DA1F40" w:rsidRDefault="0053346F" w:rsidP="00D324E6">
            <w:pPr>
              <w:jc w:val="both"/>
            </w:pPr>
            <w:r w:rsidRPr="00DA1F40">
              <w:t xml:space="preserve">Правила оформления технической документации по результатам наладки </w:t>
            </w:r>
            <w:r w:rsidRPr="00DA1F40">
              <w:rPr>
                <w:rFonts w:eastAsia="Calibri"/>
              </w:rPr>
              <w:t>сложных электронных модулей испытательных машин, установок и стендов</w:t>
            </w:r>
          </w:p>
        </w:tc>
      </w:tr>
      <w:tr w:rsidR="0053346F" w:rsidRPr="00D46604" w14:paraId="480470CA" w14:textId="77777777" w:rsidTr="00D324E6">
        <w:trPr>
          <w:trHeight w:val="20"/>
        </w:trPr>
        <w:tc>
          <w:tcPr>
            <w:tcW w:w="1250" w:type="pct"/>
            <w:vMerge/>
          </w:tcPr>
          <w:p w14:paraId="3F019D76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3C028711" w14:textId="77777777" w:rsidR="0053346F" w:rsidRPr="00DA1F40" w:rsidRDefault="0053346F" w:rsidP="00D324E6">
            <w:pPr>
              <w:jc w:val="both"/>
            </w:pPr>
            <w:r w:rsidRPr="00DA1F40">
              <w:t>Требования к организации рабочего места при выполнении работ</w:t>
            </w:r>
          </w:p>
        </w:tc>
      </w:tr>
      <w:tr w:rsidR="0053346F" w:rsidRPr="00D46604" w14:paraId="02F5A039" w14:textId="77777777" w:rsidTr="00D324E6">
        <w:trPr>
          <w:trHeight w:val="20"/>
        </w:trPr>
        <w:tc>
          <w:tcPr>
            <w:tcW w:w="1250" w:type="pct"/>
            <w:vMerge/>
          </w:tcPr>
          <w:p w14:paraId="6D67D883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43E9FF58" w14:textId="6A33D2BA" w:rsidR="0053346F" w:rsidRPr="00DA1F40" w:rsidRDefault="0053346F" w:rsidP="00D324E6">
            <w:pPr>
              <w:jc w:val="both"/>
            </w:pPr>
            <w:r w:rsidRPr="00DA1F40">
              <w:t xml:space="preserve">Виды и </w:t>
            </w:r>
            <w:r w:rsidR="00106401" w:rsidRPr="00DA1F40">
              <w:t xml:space="preserve">правила применения средств индивидуальной </w:t>
            </w:r>
            <w:r w:rsidRPr="00DA1F40">
              <w:t>и коллективной защиты при выполнении работ</w:t>
            </w:r>
          </w:p>
        </w:tc>
      </w:tr>
      <w:tr w:rsidR="0053346F" w:rsidRPr="00D46604" w14:paraId="4C83C895" w14:textId="77777777" w:rsidTr="00D324E6">
        <w:trPr>
          <w:trHeight w:val="20"/>
        </w:trPr>
        <w:tc>
          <w:tcPr>
            <w:tcW w:w="1250" w:type="pct"/>
            <w:vMerge/>
          </w:tcPr>
          <w:p w14:paraId="2410689A" w14:textId="77777777" w:rsidR="0053346F" w:rsidRPr="00D46604" w:rsidDel="002A1D54" w:rsidRDefault="0053346F" w:rsidP="0053346F">
            <w:pPr>
              <w:rPr>
                <w:bCs w:val="0"/>
              </w:rPr>
            </w:pPr>
          </w:p>
        </w:tc>
        <w:tc>
          <w:tcPr>
            <w:tcW w:w="3750" w:type="pct"/>
          </w:tcPr>
          <w:p w14:paraId="248990C6" w14:textId="77777777" w:rsidR="0053346F" w:rsidRPr="00DA1F40" w:rsidRDefault="0053346F" w:rsidP="00D324E6">
            <w:pPr>
              <w:jc w:val="both"/>
            </w:pPr>
            <w:r w:rsidRPr="00DA1F4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3346F" w:rsidRPr="00D46604" w14:paraId="7CAA2CD5" w14:textId="77777777" w:rsidTr="00D324E6">
        <w:trPr>
          <w:trHeight w:val="20"/>
        </w:trPr>
        <w:tc>
          <w:tcPr>
            <w:tcW w:w="1250" w:type="pct"/>
          </w:tcPr>
          <w:p w14:paraId="76B2CEFF" w14:textId="77777777" w:rsidR="0053346F" w:rsidRPr="00D46604" w:rsidDel="002A1D54" w:rsidRDefault="0053346F" w:rsidP="0053346F">
            <w:pPr>
              <w:rPr>
                <w:bCs w:val="0"/>
              </w:rPr>
            </w:pPr>
            <w:r w:rsidRPr="00D46604">
              <w:rPr>
                <w:iCs/>
              </w:rPr>
              <w:t>Другие характеристики</w:t>
            </w:r>
          </w:p>
        </w:tc>
        <w:tc>
          <w:tcPr>
            <w:tcW w:w="3750" w:type="pct"/>
          </w:tcPr>
          <w:p w14:paraId="44BC08CB" w14:textId="06C4A7BA" w:rsidR="0053346F" w:rsidRPr="00DA1F40" w:rsidRDefault="00C80C6F" w:rsidP="00D324E6">
            <w:pPr>
              <w:jc w:val="both"/>
            </w:pPr>
            <w:r>
              <w:t>-</w:t>
            </w:r>
          </w:p>
        </w:tc>
      </w:tr>
    </w:tbl>
    <w:p w14:paraId="2E500C74" w14:textId="77777777" w:rsidR="008F7064" w:rsidRPr="00D46604" w:rsidRDefault="008F7064" w:rsidP="00026B99">
      <w:pPr>
        <w:rPr>
          <w:color w:val="000000" w:themeColor="text1"/>
        </w:rPr>
      </w:pPr>
    </w:p>
    <w:p w14:paraId="744B8811" w14:textId="1E83DFE8" w:rsidR="006A3E26" w:rsidRPr="00D46604" w:rsidRDefault="006A3E26" w:rsidP="00D324E6">
      <w:pPr>
        <w:pStyle w:val="1"/>
        <w:jc w:val="center"/>
      </w:pPr>
      <w:bookmarkStart w:id="24" w:name="_Toc327105647"/>
      <w:bookmarkStart w:id="25" w:name="_Toc395218929"/>
      <w:bookmarkStart w:id="26" w:name="_Toc530962775"/>
      <w:r w:rsidRPr="00D46604">
        <w:rPr>
          <w:lang w:val="en-US"/>
        </w:rPr>
        <w:t>IV</w:t>
      </w:r>
      <w:r w:rsidRPr="00D46604">
        <w:t>. Сведения об организациях</w:t>
      </w:r>
      <w:r w:rsidR="00D324E6">
        <w:t xml:space="preserve"> – </w:t>
      </w:r>
      <w:r w:rsidRPr="00D46604">
        <w:t>разработчиках профессионального стандарта</w:t>
      </w:r>
      <w:bookmarkEnd w:id="24"/>
      <w:bookmarkEnd w:id="25"/>
      <w:bookmarkEnd w:id="26"/>
    </w:p>
    <w:bookmarkEnd w:id="18"/>
    <w:p w14:paraId="3AB20577" w14:textId="77777777" w:rsidR="00D324E6" w:rsidRPr="00D324E6" w:rsidRDefault="00D324E6" w:rsidP="00D324E6">
      <w:pPr>
        <w:rPr>
          <w:iCs/>
        </w:rPr>
      </w:pPr>
    </w:p>
    <w:p w14:paraId="4A4E5FCC" w14:textId="46EB0B7F" w:rsidR="00A52248" w:rsidRPr="00D324E6" w:rsidRDefault="00A52248" w:rsidP="00D324E6">
      <w:pPr>
        <w:rPr>
          <w:b/>
          <w:bCs w:val="0"/>
          <w:iCs/>
        </w:rPr>
      </w:pPr>
      <w:r w:rsidRPr="00D324E6">
        <w:rPr>
          <w:b/>
          <w:bCs w:val="0"/>
          <w:iCs/>
        </w:rPr>
        <w:t>4.1. Ответственная организация</w:t>
      </w:r>
      <w:r w:rsidR="00D324E6">
        <w:rPr>
          <w:b/>
          <w:bCs w:val="0"/>
          <w:iCs/>
        </w:rPr>
        <w:t>-</w:t>
      </w:r>
      <w:r w:rsidRPr="00D324E6">
        <w:rPr>
          <w:b/>
          <w:bCs w:val="0"/>
          <w:iCs/>
        </w:rPr>
        <w:t>разработчик</w:t>
      </w:r>
    </w:p>
    <w:p w14:paraId="02B4C98B" w14:textId="77777777" w:rsidR="00D324E6" w:rsidRPr="00D324E6" w:rsidRDefault="00D324E6" w:rsidP="00D324E6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A52248" w:rsidRPr="00966948" w14:paraId="01BB23FC" w14:textId="77777777" w:rsidTr="00D324E6">
        <w:trPr>
          <w:trHeight w:val="170"/>
        </w:trPr>
        <w:tc>
          <w:tcPr>
            <w:tcW w:w="5000" w:type="pct"/>
            <w:vAlign w:val="center"/>
          </w:tcPr>
          <w:p w14:paraId="3BBDF70B" w14:textId="5530C450" w:rsidR="00A52248" w:rsidRPr="00966948" w:rsidRDefault="00C21C17" w:rsidP="007C165E">
            <w:r>
              <w:t>АО «НПП «Пульсар» (входит в АО «Росэлектроника»)</w:t>
            </w:r>
          </w:p>
        </w:tc>
      </w:tr>
      <w:tr w:rsidR="00D324E6" w:rsidRPr="00966948" w14:paraId="526CF630" w14:textId="77777777" w:rsidTr="00C80C6F">
        <w:trPr>
          <w:trHeight w:val="283"/>
        </w:trPr>
        <w:tc>
          <w:tcPr>
            <w:tcW w:w="5000" w:type="pct"/>
            <w:vAlign w:val="center"/>
          </w:tcPr>
          <w:p w14:paraId="3D431AEE" w14:textId="40D06B40" w:rsidR="00D324E6" w:rsidRPr="00966948" w:rsidRDefault="00D324E6" w:rsidP="00D324E6">
            <w:pPr>
              <w:contextualSpacing/>
            </w:pPr>
            <w:r>
              <w:rPr>
                <w:bCs w:val="0"/>
              </w:rPr>
              <w:t>Генеральный директор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Груздов В</w:t>
            </w:r>
            <w:r w:rsidR="00C80C6F">
              <w:t>адим</w:t>
            </w:r>
            <w:r>
              <w:t xml:space="preserve"> В</w:t>
            </w:r>
            <w:r w:rsidR="00C80C6F">
              <w:t>ладимирович</w:t>
            </w:r>
            <w:r>
              <w:t> </w:t>
            </w:r>
          </w:p>
        </w:tc>
      </w:tr>
    </w:tbl>
    <w:p w14:paraId="7D84272C" w14:textId="77777777" w:rsidR="00D324E6" w:rsidRPr="00D324E6" w:rsidRDefault="00D324E6" w:rsidP="00D324E6"/>
    <w:p w14:paraId="392D69CD" w14:textId="0E3DA85B" w:rsidR="00A52248" w:rsidRPr="00D324E6" w:rsidRDefault="00A52248" w:rsidP="00D324E6">
      <w:pPr>
        <w:rPr>
          <w:b/>
          <w:bCs w:val="0"/>
        </w:rPr>
      </w:pPr>
      <w:r w:rsidRPr="00D324E6">
        <w:rPr>
          <w:b/>
          <w:bCs w:val="0"/>
          <w:lang w:val="en-US"/>
        </w:rPr>
        <w:t>4.2.</w:t>
      </w:r>
      <w:r w:rsidRPr="00D324E6">
        <w:rPr>
          <w:b/>
          <w:bCs w:val="0"/>
        </w:rPr>
        <w:t xml:space="preserve"> Наименования организаций</w:t>
      </w:r>
      <w:r w:rsidR="00D324E6">
        <w:rPr>
          <w:b/>
          <w:bCs w:val="0"/>
        </w:rPr>
        <w:t>-</w:t>
      </w:r>
      <w:r w:rsidRPr="00D324E6">
        <w:rPr>
          <w:b/>
          <w:bCs w:val="0"/>
        </w:rPr>
        <w:t>разработчиков</w:t>
      </w:r>
    </w:p>
    <w:p w14:paraId="101C1C84" w14:textId="77777777" w:rsidR="00D324E6" w:rsidRPr="00966948" w:rsidRDefault="00D324E6" w:rsidP="00D324E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C80C6F" w:rsidRPr="00966948" w14:paraId="193251B6" w14:textId="77777777" w:rsidTr="00C80C6F">
        <w:trPr>
          <w:jc w:val="center"/>
        </w:trPr>
        <w:tc>
          <w:tcPr>
            <w:tcW w:w="294" w:type="pct"/>
          </w:tcPr>
          <w:p w14:paraId="4912544B" w14:textId="77777777" w:rsidR="00C80C6F" w:rsidRPr="00966948" w:rsidRDefault="00C80C6F" w:rsidP="00C80C6F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5F389829" w14:textId="77777777" w:rsidR="00C80C6F" w:rsidRPr="00966948" w:rsidRDefault="00C80C6F" w:rsidP="00C80C6F">
            <w:r>
              <w:t>АО «</w:t>
            </w:r>
            <w:r w:rsidRPr="00DA353B">
              <w:t>Раменское приборостроительное конструкторское бюро</w:t>
            </w:r>
            <w:r>
              <w:t>», город Раменское, Московская область</w:t>
            </w:r>
          </w:p>
        </w:tc>
      </w:tr>
      <w:tr w:rsidR="00C80C6F" w:rsidRPr="00966948" w14:paraId="1F2FF645" w14:textId="77777777" w:rsidTr="00C80C6F">
        <w:trPr>
          <w:jc w:val="center"/>
        </w:trPr>
        <w:tc>
          <w:tcPr>
            <w:tcW w:w="294" w:type="pct"/>
          </w:tcPr>
          <w:p w14:paraId="3A756D69" w14:textId="77777777" w:rsidR="00C80C6F" w:rsidRPr="00966948" w:rsidRDefault="00C80C6F" w:rsidP="00C80C6F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45F33B1F" w14:textId="77777777" w:rsidR="00C80C6F" w:rsidRPr="00966948" w:rsidRDefault="00C80C6F" w:rsidP="00C80C6F">
            <w:r w:rsidRPr="00966948">
              <w:t>Ассоциация «Лига содействия оборонным предприятиям», город Москва</w:t>
            </w:r>
          </w:p>
        </w:tc>
      </w:tr>
      <w:tr w:rsidR="00C80C6F" w:rsidRPr="00966948" w14:paraId="430D5836" w14:textId="77777777" w:rsidTr="00C80C6F">
        <w:trPr>
          <w:jc w:val="center"/>
        </w:trPr>
        <w:tc>
          <w:tcPr>
            <w:tcW w:w="294" w:type="pct"/>
          </w:tcPr>
          <w:p w14:paraId="0E077F06" w14:textId="77777777" w:rsidR="00C80C6F" w:rsidRPr="00966948" w:rsidRDefault="00C80C6F" w:rsidP="00C80C6F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50A0C75F" w14:textId="77777777" w:rsidR="00C80C6F" w:rsidRPr="00966948" w:rsidRDefault="00C80C6F" w:rsidP="00C80C6F">
            <w:r>
              <w:t>ОООР </w:t>
            </w:r>
            <w:r w:rsidRPr="0045192B">
              <w:t>«Союз машиностроителей России», город Москва</w:t>
            </w:r>
          </w:p>
        </w:tc>
      </w:tr>
      <w:tr w:rsidR="00C80C6F" w:rsidRPr="00966948" w14:paraId="7C4E39B1" w14:textId="77777777" w:rsidTr="00C80C6F">
        <w:trPr>
          <w:jc w:val="center"/>
        </w:trPr>
        <w:tc>
          <w:tcPr>
            <w:tcW w:w="294" w:type="pct"/>
          </w:tcPr>
          <w:p w14:paraId="71FDDB24" w14:textId="77777777" w:rsidR="00C80C6F" w:rsidRPr="00966948" w:rsidRDefault="00C80C6F" w:rsidP="00C80C6F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32CCF7E1" w14:textId="77777777" w:rsidR="00C80C6F" w:rsidRPr="00966948" w:rsidRDefault="00C80C6F" w:rsidP="00C80C6F">
            <w:r>
              <w:t>ОООР «Экосфера», город Москва</w:t>
            </w:r>
          </w:p>
        </w:tc>
      </w:tr>
      <w:tr w:rsidR="00C80C6F" w:rsidRPr="00966948" w14:paraId="3E6B2723" w14:textId="77777777" w:rsidTr="00C80C6F">
        <w:trPr>
          <w:jc w:val="center"/>
        </w:trPr>
        <w:tc>
          <w:tcPr>
            <w:tcW w:w="294" w:type="pct"/>
          </w:tcPr>
          <w:p w14:paraId="60083C07" w14:textId="77777777" w:rsidR="00C80C6F" w:rsidRPr="00966948" w:rsidRDefault="00C80C6F" w:rsidP="00C80C6F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36F3B4C8" w14:textId="77777777" w:rsidR="00C80C6F" w:rsidRPr="00966948" w:rsidRDefault="00C80C6F" w:rsidP="00C80C6F">
            <w:r>
              <w:t>ПАО «Кузнецов», город Самара</w:t>
            </w:r>
          </w:p>
        </w:tc>
      </w:tr>
      <w:tr w:rsidR="00C80C6F" w:rsidRPr="00966948" w14:paraId="0B694A84" w14:textId="77777777" w:rsidTr="00C80C6F">
        <w:trPr>
          <w:jc w:val="center"/>
        </w:trPr>
        <w:tc>
          <w:tcPr>
            <w:tcW w:w="294" w:type="pct"/>
          </w:tcPr>
          <w:p w14:paraId="2FC93252" w14:textId="77777777" w:rsidR="00C80C6F" w:rsidRPr="00966948" w:rsidRDefault="00C80C6F" w:rsidP="00C80C6F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549C4E00" w14:textId="77777777" w:rsidR="00C80C6F" w:rsidRPr="00966948" w:rsidRDefault="00C80C6F" w:rsidP="00C80C6F">
            <w:r w:rsidRPr="00966948">
              <w:t>Совет по профессиональным квалификациям в машиностроении, город Москва</w:t>
            </w:r>
            <w:r w:rsidRPr="00966948" w:rsidDel="005C1F6D">
              <w:t xml:space="preserve"> </w:t>
            </w:r>
          </w:p>
        </w:tc>
      </w:tr>
      <w:tr w:rsidR="00C80C6F" w:rsidRPr="00966948" w14:paraId="54EFAAFC" w14:textId="77777777" w:rsidTr="00C80C6F">
        <w:trPr>
          <w:jc w:val="center"/>
        </w:trPr>
        <w:tc>
          <w:tcPr>
            <w:tcW w:w="294" w:type="pct"/>
          </w:tcPr>
          <w:p w14:paraId="615C6EBC" w14:textId="77777777" w:rsidR="00C80C6F" w:rsidRPr="00966948" w:rsidRDefault="00C80C6F" w:rsidP="00C80C6F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321118C2" w14:textId="77777777" w:rsidR="00C80C6F" w:rsidRPr="00966948" w:rsidRDefault="00C80C6F" w:rsidP="00C80C6F">
            <w:r w:rsidRPr="00966948">
              <w:t>ФГБОУ ВО «Московский государственный технический университет имени Н.</w:t>
            </w:r>
            <w:r>
              <w:t xml:space="preserve"> </w:t>
            </w:r>
            <w:r w:rsidRPr="00966948">
              <w:t>Э. Баумана (национальный исследовательский университет)», город Москва</w:t>
            </w:r>
          </w:p>
        </w:tc>
      </w:tr>
    </w:tbl>
    <w:p w14:paraId="6E681184" w14:textId="77777777" w:rsidR="006A3E26" w:rsidRPr="00202491" w:rsidRDefault="006A3E26" w:rsidP="00652703">
      <w:pPr>
        <w:tabs>
          <w:tab w:val="left" w:pos="993"/>
        </w:tabs>
        <w:jc w:val="both"/>
      </w:pPr>
    </w:p>
    <w:sectPr w:rsidR="006A3E26" w:rsidRPr="00202491" w:rsidSect="00105EB7">
      <w:endnotePr>
        <w:numFmt w:val="decimal"/>
      </w:endnotePr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AD9D0" w14:textId="77777777" w:rsidR="00AF1206" w:rsidRDefault="00AF1206" w:rsidP="00DF4791">
      <w:r>
        <w:separator/>
      </w:r>
    </w:p>
    <w:p w14:paraId="0CB2D203" w14:textId="77777777" w:rsidR="00AF1206" w:rsidRDefault="00AF1206"/>
  </w:endnote>
  <w:endnote w:type="continuationSeparator" w:id="0">
    <w:p w14:paraId="108ABEFE" w14:textId="77777777" w:rsidR="00AF1206" w:rsidRDefault="00AF1206" w:rsidP="00DF4791">
      <w:r>
        <w:continuationSeparator/>
      </w:r>
    </w:p>
    <w:p w14:paraId="35CDE0E7" w14:textId="77777777" w:rsidR="00AF1206" w:rsidRDefault="00AF1206"/>
  </w:endnote>
  <w:endnote w:type="continuationNotice" w:id="1">
    <w:p w14:paraId="639884D6" w14:textId="77777777" w:rsidR="00AF1206" w:rsidRPr="00D324E6" w:rsidRDefault="00AF1206">
      <w:pPr>
        <w:rPr>
          <w:sz w:val="2"/>
          <w:szCs w:val="2"/>
        </w:rPr>
      </w:pPr>
    </w:p>
  </w:endnote>
  <w:endnote w:id="2">
    <w:p w14:paraId="37D6DFE1" w14:textId="77777777" w:rsidR="00EB2D7B" w:rsidRPr="008F6A3A" w:rsidRDefault="00EB2D7B" w:rsidP="008F6A3A">
      <w:pPr>
        <w:pStyle w:val="a7"/>
        <w:jc w:val="both"/>
        <w:rPr>
          <w:sz w:val="20"/>
          <w:szCs w:val="20"/>
        </w:rPr>
      </w:pPr>
      <w:r w:rsidRPr="008F6A3A">
        <w:rPr>
          <w:rStyle w:val="a9"/>
          <w:sz w:val="20"/>
          <w:szCs w:val="20"/>
        </w:rPr>
        <w:endnoteRef/>
      </w:r>
      <w:r w:rsidRPr="008F6A3A">
        <w:rPr>
          <w:sz w:val="20"/>
          <w:szCs w:val="20"/>
        </w:rPr>
        <w:t xml:space="preserve"> Общероссийский классификатор занятий.</w:t>
      </w:r>
    </w:p>
  </w:endnote>
  <w:endnote w:id="3">
    <w:p w14:paraId="78D6BA0F" w14:textId="586401C4" w:rsidR="00EB2D7B" w:rsidRPr="008F6A3A" w:rsidRDefault="00EB2D7B" w:rsidP="008F6A3A">
      <w:pPr>
        <w:pStyle w:val="a7"/>
        <w:jc w:val="both"/>
        <w:rPr>
          <w:sz w:val="20"/>
          <w:szCs w:val="20"/>
        </w:rPr>
      </w:pPr>
      <w:r w:rsidRPr="008F6A3A">
        <w:rPr>
          <w:rStyle w:val="a9"/>
          <w:sz w:val="20"/>
          <w:szCs w:val="20"/>
        </w:rPr>
        <w:endnoteRef/>
      </w:r>
      <w:r w:rsidRPr="008F6A3A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42CB9748" w14:textId="70300BC9" w:rsidR="00EB2D7B" w:rsidRPr="008F6A3A" w:rsidRDefault="00EB2D7B" w:rsidP="008F6A3A">
      <w:pPr>
        <w:pStyle w:val="a7"/>
        <w:jc w:val="both"/>
        <w:rPr>
          <w:sz w:val="20"/>
          <w:szCs w:val="20"/>
        </w:rPr>
      </w:pPr>
      <w:r w:rsidRPr="00234275">
        <w:rPr>
          <w:sz w:val="20"/>
          <w:szCs w:val="20"/>
          <w:vertAlign w:val="superscript"/>
        </w:rPr>
        <w:t>3</w:t>
      </w:r>
      <w:r w:rsidR="00247564" w:rsidRPr="00247564">
        <w:rPr>
          <w:sz w:val="16"/>
          <w:szCs w:val="16"/>
        </w:rPr>
        <w:t xml:space="preserve"> </w:t>
      </w:r>
      <w:r w:rsidRPr="007635AB">
        <w:rPr>
          <w:sz w:val="20"/>
          <w:szCs w:val="20"/>
        </w:rPr>
        <w:t xml:space="preserve">Приказ Минздрава </w:t>
      </w:r>
      <w:r w:rsidRPr="00024D1E">
        <w:rPr>
          <w:sz w:val="20"/>
          <w:szCs w:val="20"/>
        </w:rPr>
        <w:t xml:space="preserve">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z w:val="20"/>
          <w:szCs w:val="20"/>
        </w:rPr>
        <w:br/>
      </w:r>
      <w:r w:rsidRPr="00024D1E">
        <w:rPr>
          <w:sz w:val="20"/>
          <w:szCs w:val="20"/>
        </w:rPr>
        <w:t xml:space="preserve">29 января 2021 г., регистрационный № 62277); </w:t>
      </w:r>
      <w:hyperlink r:id="rId1" w:history="1">
        <w:r w:rsidRPr="00024D1E">
          <w:rPr>
            <w:sz w:val="20"/>
            <w:szCs w:val="20"/>
          </w:rPr>
          <w:t xml:space="preserve">приказ Министерства труда и социальной защиты Российской Федерации, Министерства здравоохранения Российской Федерации от 31 декабря 2020 г. № 988н/1420н </w:t>
        </w:r>
        <w:r>
          <w:rPr>
            <w:sz w:val="20"/>
            <w:szCs w:val="20"/>
          </w:rPr>
          <w:br/>
        </w:r>
        <w:r w:rsidRPr="00024D1E">
          <w:rPr>
            <w:sz w:val="20"/>
            <w:szCs w:val="20"/>
          </w:rPr>
  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</w:t>
        </w:r>
        <w:r>
          <w:rPr>
            <w:sz w:val="20"/>
            <w:szCs w:val="20"/>
          </w:rPr>
          <w:t>,</w:t>
        </w:r>
        <w:r w:rsidRPr="00024D1E">
          <w:rPr>
            <w:sz w:val="20"/>
            <w:szCs w:val="20"/>
          </w:rPr>
          <w:t xml:space="preserve"> регистрационный № 62278)</w:t>
        </w:r>
      </w:hyperlink>
      <w:r w:rsidRPr="00024D1E">
        <w:rPr>
          <w:sz w:val="20"/>
          <w:szCs w:val="20"/>
        </w:rPr>
        <w:t>.</w:t>
      </w:r>
    </w:p>
  </w:endnote>
  <w:endnote w:id="5">
    <w:p w14:paraId="47DD27BE" w14:textId="671A693D" w:rsidR="00EB2D7B" w:rsidRPr="005F26E3" w:rsidRDefault="00EB2D7B" w:rsidP="008F6A3A">
      <w:pPr>
        <w:pStyle w:val="a7"/>
        <w:jc w:val="both"/>
        <w:rPr>
          <w:sz w:val="20"/>
          <w:szCs w:val="20"/>
        </w:rPr>
      </w:pPr>
      <w:r w:rsidRPr="008F6A3A">
        <w:rPr>
          <w:rStyle w:val="a9"/>
          <w:sz w:val="20"/>
          <w:szCs w:val="20"/>
        </w:rPr>
        <w:endnoteRef/>
      </w:r>
      <w:r w:rsidRPr="008F6A3A">
        <w:rPr>
          <w:sz w:val="20"/>
          <w:szCs w:val="20"/>
        </w:rPr>
        <w:t xml:space="preserve"> </w:t>
      </w:r>
      <w:r w:rsidR="005F26E3" w:rsidRPr="005F26E3">
        <w:rPr>
          <w:color w:val="000000"/>
          <w:sz w:val="20"/>
          <w:szCs w:val="20"/>
        </w:rPr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</w:t>
      </w:r>
      <w:r w:rsidR="005F26E3">
        <w:rPr>
          <w:color w:val="000000"/>
          <w:sz w:val="20"/>
          <w:szCs w:val="20"/>
        </w:rPr>
        <w:t xml:space="preserve">            </w:t>
      </w:r>
      <w:r w:rsidR="005F26E3" w:rsidRPr="005F26E3">
        <w:rPr>
          <w:color w:val="000000"/>
          <w:sz w:val="20"/>
          <w:szCs w:val="20"/>
        </w:rPr>
        <w:t>№ 39, ст. 6056).</w:t>
      </w:r>
    </w:p>
  </w:endnote>
  <w:endnote w:id="6">
    <w:p w14:paraId="0A4A91CC" w14:textId="071FE43B" w:rsidR="00EB2D7B" w:rsidRPr="008F6A3A" w:rsidRDefault="00EB2D7B" w:rsidP="008F6A3A">
      <w:pPr>
        <w:pStyle w:val="a7"/>
        <w:jc w:val="both"/>
        <w:rPr>
          <w:sz w:val="20"/>
          <w:szCs w:val="20"/>
        </w:rPr>
      </w:pPr>
      <w:r w:rsidRPr="008F6A3A">
        <w:rPr>
          <w:rStyle w:val="a9"/>
          <w:sz w:val="20"/>
          <w:szCs w:val="20"/>
        </w:rPr>
        <w:endnoteRef/>
      </w:r>
      <w:r w:rsidRPr="008F6A3A">
        <w:rPr>
          <w:sz w:val="20"/>
          <w:szCs w:val="20"/>
        </w:rPr>
        <w:t xml:space="preserve"> 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4209), с изменениями, внесенными приказом Минтруда России, Минобрнауки России от 30 ноября 2016 г. № 697н/1490 (зарегистрирован Минюстом России </w:t>
      </w:r>
      <w:r>
        <w:rPr>
          <w:sz w:val="20"/>
          <w:szCs w:val="20"/>
        </w:rPr>
        <w:br/>
      </w:r>
      <w:r w:rsidRPr="008F6A3A">
        <w:rPr>
          <w:sz w:val="20"/>
          <w:szCs w:val="20"/>
        </w:rPr>
        <w:t>16 декабря 2016 г., регистрационный № 44767).</w:t>
      </w:r>
    </w:p>
  </w:endnote>
  <w:endnote w:id="7">
    <w:p w14:paraId="69C7F68E" w14:textId="482B3200" w:rsidR="00EB2D7B" w:rsidRPr="008F6A3A" w:rsidRDefault="00EB2D7B" w:rsidP="008F6A3A">
      <w:pPr>
        <w:pStyle w:val="a7"/>
        <w:jc w:val="both"/>
        <w:rPr>
          <w:sz w:val="20"/>
          <w:szCs w:val="20"/>
        </w:rPr>
      </w:pPr>
      <w:r w:rsidRPr="008F6A3A">
        <w:rPr>
          <w:rStyle w:val="a9"/>
          <w:sz w:val="20"/>
          <w:szCs w:val="20"/>
        </w:rPr>
        <w:endnoteRef/>
      </w:r>
      <w:r w:rsidRPr="008F6A3A">
        <w:rPr>
          <w:sz w:val="20"/>
          <w:szCs w:val="20"/>
        </w:rPr>
        <w:t xml:space="preserve"> </w:t>
      </w:r>
      <w:r w:rsidR="002F0081">
        <w:rPr>
          <w:sz w:val="20"/>
          <w:szCs w:val="20"/>
        </w:rPr>
        <w:t xml:space="preserve">Приказ Минтруда России от 15 декабря </w:t>
      </w:r>
      <w:r w:rsidRPr="00ED3166">
        <w:rPr>
          <w:sz w:val="20"/>
          <w:szCs w:val="20"/>
        </w:rPr>
        <w:t xml:space="preserve">2020 </w:t>
      </w:r>
      <w:r>
        <w:rPr>
          <w:sz w:val="20"/>
          <w:szCs w:val="20"/>
        </w:rPr>
        <w:t>№</w:t>
      </w:r>
      <w:r w:rsidRPr="00ED3166">
        <w:rPr>
          <w:sz w:val="20"/>
          <w:szCs w:val="20"/>
        </w:rPr>
        <w:t xml:space="preserve"> 903н </w:t>
      </w:r>
      <w:r>
        <w:rPr>
          <w:sz w:val="20"/>
          <w:szCs w:val="20"/>
        </w:rPr>
        <w:t>«</w:t>
      </w:r>
      <w:r w:rsidRPr="00ED3166">
        <w:rPr>
          <w:sz w:val="20"/>
          <w:szCs w:val="20"/>
        </w:rPr>
        <w:t>Об утверждении Правил по охране труда при эксплуатации электроустановок</w:t>
      </w:r>
      <w:r>
        <w:rPr>
          <w:sz w:val="20"/>
          <w:szCs w:val="20"/>
        </w:rPr>
        <w:t>»</w:t>
      </w:r>
      <w:r w:rsidRPr="00ED3166">
        <w:rPr>
          <w:sz w:val="20"/>
          <w:szCs w:val="20"/>
        </w:rPr>
        <w:t xml:space="preserve"> (</w:t>
      </w:r>
      <w:r>
        <w:rPr>
          <w:sz w:val="20"/>
          <w:szCs w:val="20"/>
        </w:rPr>
        <w:t>з</w:t>
      </w:r>
      <w:r w:rsidRPr="00ED3166">
        <w:rPr>
          <w:sz w:val="20"/>
          <w:szCs w:val="20"/>
        </w:rPr>
        <w:t>арегистрировано в Минюсте России 30</w:t>
      </w:r>
      <w:r>
        <w:rPr>
          <w:sz w:val="20"/>
          <w:szCs w:val="20"/>
        </w:rPr>
        <w:t xml:space="preserve"> декабря 2020</w:t>
      </w:r>
      <w:r w:rsidR="002F0081">
        <w:rPr>
          <w:sz w:val="20"/>
          <w:szCs w:val="20"/>
        </w:rPr>
        <w:t xml:space="preserve"> г., регистрационный</w:t>
      </w:r>
      <w:r>
        <w:rPr>
          <w:sz w:val="20"/>
          <w:szCs w:val="20"/>
        </w:rPr>
        <w:t xml:space="preserve"> №</w:t>
      </w:r>
      <w:r w:rsidRPr="00ED3166">
        <w:rPr>
          <w:sz w:val="20"/>
          <w:szCs w:val="20"/>
        </w:rPr>
        <w:t xml:space="preserve"> 61957)</w:t>
      </w:r>
      <w:r>
        <w:rPr>
          <w:sz w:val="20"/>
          <w:szCs w:val="20"/>
        </w:rPr>
        <w:t>.</w:t>
      </w:r>
    </w:p>
  </w:endnote>
  <w:endnote w:id="8">
    <w:p w14:paraId="74708CA5" w14:textId="24F4D6D1" w:rsidR="00EB2D7B" w:rsidRPr="008F6A3A" w:rsidRDefault="00EB2D7B" w:rsidP="008F6A3A">
      <w:pPr>
        <w:pStyle w:val="a7"/>
        <w:jc w:val="both"/>
        <w:rPr>
          <w:sz w:val="20"/>
          <w:szCs w:val="20"/>
        </w:rPr>
      </w:pPr>
      <w:r w:rsidRPr="008F6A3A">
        <w:rPr>
          <w:rStyle w:val="a9"/>
          <w:sz w:val="20"/>
          <w:szCs w:val="20"/>
        </w:rPr>
        <w:endnoteRef/>
      </w:r>
      <w:r w:rsidRPr="008F6A3A">
        <w:rPr>
          <w:sz w:val="20"/>
          <w:szCs w:val="20"/>
        </w:rPr>
        <w:t xml:space="preserve"> Единый тарифно-квалификационный справочник работ и профессий рабочих, выпуск 20, раздел «Общие профессии производства изделий электронной техники».</w:t>
      </w:r>
    </w:p>
  </w:endnote>
  <w:endnote w:id="9">
    <w:p w14:paraId="6AC14B17" w14:textId="429380FA" w:rsidR="00EB2D7B" w:rsidRPr="008F6A3A" w:rsidRDefault="00EB2D7B" w:rsidP="008F6A3A">
      <w:pPr>
        <w:pStyle w:val="a7"/>
        <w:jc w:val="both"/>
        <w:rPr>
          <w:sz w:val="20"/>
          <w:szCs w:val="20"/>
        </w:rPr>
      </w:pPr>
      <w:r w:rsidRPr="008F6A3A">
        <w:rPr>
          <w:rStyle w:val="a9"/>
          <w:sz w:val="20"/>
          <w:szCs w:val="20"/>
        </w:rPr>
        <w:endnoteRef/>
      </w:r>
      <w:r w:rsidRPr="008F6A3A">
        <w:rPr>
          <w:sz w:val="20"/>
          <w:szCs w:val="20"/>
        </w:rPr>
        <w:t xml:space="preserve"> </w:t>
      </w:r>
      <w:bookmarkStart w:id="8" w:name="_Hlk61608223"/>
      <w:r w:rsidRPr="008F6A3A">
        <w:rPr>
          <w:sz w:val="20"/>
          <w:szCs w:val="20"/>
        </w:rPr>
        <w:t>Общероссийский классификатор профессий рабочих, должностей служащих и тарифных разрядов</w:t>
      </w:r>
      <w:bookmarkEnd w:id="8"/>
      <w:r w:rsidRPr="008F6A3A">
        <w:rPr>
          <w:sz w:val="20"/>
          <w:szCs w:val="20"/>
        </w:rPr>
        <w:t>.</w:t>
      </w:r>
    </w:p>
  </w:endnote>
  <w:endnote w:id="10">
    <w:p w14:paraId="4E4B488B" w14:textId="77777777" w:rsidR="00EB2D7B" w:rsidRPr="008F6A3A" w:rsidRDefault="00EB2D7B" w:rsidP="008F6A3A">
      <w:pPr>
        <w:pStyle w:val="a7"/>
        <w:jc w:val="both"/>
        <w:rPr>
          <w:sz w:val="20"/>
          <w:szCs w:val="20"/>
        </w:rPr>
      </w:pPr>
      <w:r w:rsidRPr="008F6A3A">
        <w:rPr>
          <w:rStyle w:val="a9"/>
          <w:sz w:val="20"/>
          <w:szCs w:val="20"/>
        </w:rPr>
        <w:endnoteRef/>
      </w:r>
      <w:r w:rsidRPr="008F6A3A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3A5F" w14:textId="77777777" w:rsidR="00EB2D7B" w:rsidRDefault="00EB2D7B" w:rsidP="003F4494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DB1D1D4" w14:textId="77777777" w:rsidR="00EB2D7B" w:rsidRDefault="00EB2D7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C4F00" w14:textId="77777777" w:rsidR="00AF1206" w:rsidRDefault="00AF1206" w:rsidP="00DF4791">
      <w:r>
        <w:separator/>
      </w:r>
    </w:p>
    <w:p w14:paraId="745F79CE" w14:textId="77777777" w:rsidR="00AF1206" w:rsidRDefault="00AF1206"/>
  </w:footnote>
  <w:footnote w:type="continuationSeparator" w:id="0">
    <w:p w14:paraId="1D60CC75" w14:textId="77777777" w:rsidR="00AF1206" w:rsidRDefault="00AF1206" w:rsidP="00DF4791">
      <w:r>
        <w:continuationSeparator/>
      </w:r>
    </w:p>
    <w:p w14:paraId="2590604C" w14:textId="77777777" w:rsidR="00AF1206" w:rsidRDefault="00AF12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28121" w14:textId="77777777" w:rsidR="00EB2D7B" w:rsidRDefault="00EB2D7B" w:rsidP="003F4494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30165FA" w14:textId="77777777" w:rsidR="00EB2D7B" w:rsidRDefault="00EB2D7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2"/>
      </w:rPr>
      <w:id w:val="607859905"/>
      <w:docPartObj>
        <w:docPartGallery w:val="Page Numbers (Top of Page)"/>
        <w:docPartUnique/>
      </w:docPartObj>
    </w:sdtPr>
    <w:sdtEndPr>
      <w:rPr>
        <w:sz w:val="20"/>
        <w:szCs w:val="16"/>
      </w:rPr>
    </w:sdtEndPr>
    <w:sdtContent>
      <w:p w14:paraId="2903CBC8" w14:textId="39FF50B7" w:rsidR="00EB2D7B" w:rsidRPr="004A3398" w:rsidRDefault="00EB2D7B">
        <w:pPr>
          <w:pStyle w:val="ad"/>
          <w:rPr>
            <w:sz w:val="20"/>
            <w:szCs w:val="16"/>
          </w:rPr>
        </w:pPr>
        <w:r w:rsidRPr="004A3398">
          <w:rPr>
            <w:sz w:val="20"/>
            <w:szCs w:val="16"/>
          </w:rPr>
          <w:fldChar w:fldCharType="begin"/>
        </w:r>
        <w:r w:rsidRPr="004A3398">
          <w:rPr>
            <w:sz w:val="20"/>
            <w:szCs w:val="16"/>
          </w:rPr>
          <w:instrText xml:space="preserve"> PAGE   \* MERGEFORMAT </w:instrText>
        </w:r>
        <w:r w:rsidRPr="004A3398">
          <w:rPr>
            <w:sz w:val="20"/>
            <w:szCs w:val="16"/>
          </w:rPr>
          <w:fldChar w:fldCharType="separate"/>
        </w:r>
        <w:r w:rsidR="009837DE">
          <w:rPr>
            <w:noProof/>
            <w:sz w:val="20"/>
            <w:szCs w:val="16"/>
          </w:rPr>
          <w:t>2</w:t>
        </w:r>
        <w:r w:rsidRPr="004A3398">
          <w:rPr>
            <w:sz w:val="20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AF976F3"/>
    <w:multiLevelType w:val="multilevel"/>
    <w:tmpl w:val="2F621D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2F2714B9"/>
    <w:multiLevelType w:val="multilevel"/>
    <w:tmpl w:val="3D52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46FD0ED6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6672C"/>
    <w:multiLevelType w:val="hybridMultilevel"/>
    <w:tmpl w:val="00A4FB14"/>
    <w:lvl w:ilvl="0" w:tplc="BA1EC2A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D37DD5"/>
    <w:multiLevelType w:val="hybridMultilevel"/>
    <w:tmpl w:val="4D844D78"/>
    <w:lvl w:ilvl="0" w:tplc="F74EFB4E">
      <w:start w:val="1"/>
      <w:numFmt w:val="decimal"/>
      <w:lvlText w:val="%1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B41A15"/>
    <w:multiLevelType w:val="hybridMultilevel"/>
    <w:tmpl w:val="CCC65F1C"/>
    <w:lvl w:ilvl="0" w:tplc="AD36A0F8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4" w15:restartNumberingAfterBreak="0">
    <w:nsid w:val="6C8D3E80"/>
    <w:multiLevelType w:val="multilevel"/>
    <w:tmpl w:val="EFBA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6"/>
  </w:num>
  <w:num w:numId="2">
    <w:abstractNumId w:val="13"/>
  </w:num>
  <w:num w:numId="3">
    <w:abstractNumId w:val="30"/>
  </w:num>
  <w:num w:numId="4">
    <w:abstractNumId w:val="23"/>
  </w:num>
  <w:num w:numId="5">
    <w:abstractNumId w:val="31"/>
  </w:num>
  <w:num w:numId="6">
    <w:abstractNumId w:val="34"/>
  </w:num>
  <w:num w:numId="7">
    <w:abstractNumId w:val="17"/>
  </w:num>
  <w:num w:numId="8">
    <w:abstractNumId w:val="11"/>
  </w:num>
  <w:num w:numId="9">
    <w:abstractNumId w:val="29"/>
  </w:num>
  <w:num w:numId="10">
    <w:abstractNumId w:val="19"/>
  </w:num>
  <w:num w:numId="11">
    <w:abstractNumId w:val="18"/>
  </w:num>
  <w:num w:numId="12">
    <w:abstractNumId w:val="21"/>
  </w:num>
  <w:num w:numId="13">
    <w:abstractNumId w:val="12"/>
  </w:num>
  <w:num w:numId="14">
    <w:abstractNumId w:val="36"/>
  </w:num>
  <w:num w:numId="15">
    <w:abstractNumId w:val="24"/>
  </w:num>
  <w:num w:numId="16">
    <w:abstractNumId w:val="38"/>
  </w:num>
  <w:num w:numId="17">
    <w:abstractNumId w:val="32"/>
  </w:num>
  <w:num w:numId="18">
    <w:abstractNumId w:val="16"/>
  </w:num>
  <w:num w:numId="19">
    <w:abstractNumId w:val="33"/>
  </w:num>
  <w:num w:numId="20">
    <w:abstractNumId w:val="28"/>
  </w:num>
  <w:num w:numId="21">
    <w:abstractNumId w:val="20"/>
  </w:num>
  <w:num w:numId="22">
    <w:abstractNumId w:val="37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5"/>
  </w:num>
  <w:num w:numId="34">
    <w:abstractNumId w:val="10"/>
  </w:num>
  <w:num w:numId="35">
    <w:abstractNumId w:val="14"/>
  </w:num>
  <w:num w:numId="36">
    <w:abstractNumId w:val="22"/>
  </w:num>
  <w:num w:numId="37">
    <w:abstractNumId w:val="15"/>
  </w:num>
  <w:num w:numId="38">
    <w:abstractNumId w:val="25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attachedTemplate r:id="rId1"/>
  <w:linkStyles/>
  <w:documentProtection w:edit="trackedChanges" w:enforcement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BD"/>
    <w:rsid w:val="000019EE"/>
    <w:rsid w:val="000023C0"/>
    <w:rsid w:val="0000263E"/>
    <w:rsid w:val="000028D4"/>
    <w:rsid w:val="00002A49"/>
    <w:rsid w:val="00005A54"/>
    <w:rsid w:val="00005FC9"/>
    <w:rsid w:val="00006777"/>
    <w:rsid w:val="00007387"/>
    <w:rsid w:val="00011A6E"/>
    <w:rsid w:val="00011B10"/>
    <w:rsid w:val="00011B7A"/>
    <w:rsid w:val="0001242D"/>
    <w:rsid w:val="0001285E"/>
    <w:rsid w:val="00015867"/>
    <w:rsid w:val="000161E2"/>
    <w:rsid w:val="000166A9"/>
    <w:rsid w:val="00017510"/>
    <w:rsid w:val="00020407"/>
    <w:rsid w:val="00020457"/>
    <w:rsid w:val="00020512"/>
    <w:rsid w:val="00020E58"/>
    <w:rsid w:val="00024D81"/>
    <w:rsid w:val="00024F35"/>
    <w:rsid w:val="0002525D"/>
    <w:rsid w:val="0002562A"/>
    <w:rsid w:val="0002684B"/>
    <w:rsid w:val="00026A9D"/>
    <w:rsid w:val="00026B1F"/>
    <w:rsid w:val="00026B99"/>
    <w:rsid w:val="00026DAA"/>
    <w:rsid w:val="00027E23"/>
    <w:rsid w:val="00031170"/>
    <w:rsid w:val="0003126D"/>
    <w:rsid w:val="0003173D"/>
    <w:rsid w:val="00031852"/>
    <w:rsid w:val="000322D5"/>
    <w:rsid w:val="00032976"/>
    <w:rsid w:val="00033CB6"/>
    <w:rsid w:val="00034EC2"/>
    <w:rsid w:val="00035F93"/>
    <w:rsid w:val="00037115"/>
    <w:rsid w:val="00042578"/>
    <w:rsid w:val="0004279E"/>
    <w:rsid w:val="0004473C"/>
    <w:rsid w:val="00045912"/>
    <w:rsid w:val="000476FB"/>
    <w:rsid w:val="000518E9"/>
    <w:rsid w:val="00051C90"/>
    <w:rsid w:val="0005456D"/>
    <w:rsid w:val="00054717"/>
    <w:rsid w:val="0005711C"/>
    <w:rsid w:val="00057734"/>
    <w:rsid w:val="000607D1"/>
    <w:rsid w:val="00060874"/>
    <w:rsid w:val="000623B8"/>
    <w:rsid w:val="00062E92"/>
    <w:rsid w:val="00064CDF"/>
    <w:rsid w:val="00065CC9"/>
    <w:rsid w:val="00066E23"/>
    <w:rsid w:val="00070B3A"/>
    <w:rsid w:val="00071459"/>
    <w:rsid w:val="00071761"/>
    <w:rsid w:val="00071DB4"/>
    <w:rsid w:val="000720F2"/>
    <w:rsid w:val="00075BDA"/>
    <w:rsid w:val="00075D86"/>
    <w:rsid w:val="00076B4E"/>
    <w:rsid w:val="0007727C"/>
    <w:rsid w:val="00077C7F"/>
    <w:rsid w:val="0008014E"/>
    <w:rsid w:val="000801B5"/>
    <w:rsid w:val="00081303"/>
    <w:rsid w:val="000816F5"/>
    <w:rsid w:val="0008286C"/>
    <w:rsid w:val="00082BC8"/>
    <w:rsid w:val="00083DCD"/>
    <w:rsid w:val="00085027"/>
    <w:rsid w:val="000851B1"/>
    <w:rsid w:val="000855DF"/>
    <w:rsid w:val="00085682"/>
    <w:rsid w:val="000859B9"/>
    <w:rsid w:val="00086C63"/>
    <w:rsid w:val="0008718E"/>
    <w:rsid w:val="000903D4"/>
    <w:rsid w:val="000908AE"/>
    <w:rsid w:val="00090BB0"/>
    <w:rsid w:val="000913DA"/>
    <w:rsid w:val="00092AD3"/>
    <w:rsid w:val="00093FFA"/>
    <w:rsid w:val="0009458F"/>
    <w:rsid w:val="00094FE8"/>
    <w:rsid w:val="00095257"/>
    <w:rsid w:val="00095D08"/>
    <w:rsid w:val="000964B3"/>
    <w:rsid w:val="000A0436"/>
    <w:rsid w:val="000A4309"/>
    <w:rsid w:val="000A55F4"/>
    <w:rsid w:val="000A6ABE"/>
    <w:rsid w:val="000A7963"/>
    <w:rsid w:val="000B0409"/>
    <w:rsid w:val="000B158F"/>
    <w:rsid w:val="000B16B3"/>
    <w:rsid w:val="000B26A2"/>
    <w:rsid w:val="000B2881"/>
    <w:rsid w:val="000B30EA"/>
    <w:rsid w:val="000B56ED"/>
    <w:rsid w:val="000B7034"/>
    <w:rsid w:val="000B7F69"/>
    <w:rsid w:val="000C0142"/>
    <w:rsid w:val="000C0EB9"/>
    <w:rsid w:val="000C1706"/>
    <w:rsid w:val="000C241A"/>
    <w:rsid w:val="000C4E9A"/>
    <w:rsid w:val="000C5C5C"/>
    <w:rsid w:val="000D0ABE"/>
    <w:rsid w:val="000D1259"/>
    <w:rsid w:val="000D1885"/>
    <w:rsid w:val="000D1BEC"/>
    <w:rsid w:val="000D2F52"/>
    <w:rsid w:val="000D3D5F"/>
    <w:rsid w:val="000D4743"/>
    <w:rsid w:val="000D6E5B"/>
    <w:rsid w:val="000D75F7"/>
    <w:rsid w:val="000E02F7"/>
    <w:rsid w:val="000E23C2"/>
    <w:rsid w:val="000E2871"/>
    <w:rsid w:val="000E3591"/>
    <w:rsid w:val="000E57D0"/>
    <w:rsid w:val="000E60A7"/>
    <w:rsid w:val="000E6664"/>
    <w:rsid w:val="000E6A73"/>
    <w:rsid w:val="000E7724"/>
    <w:rsid w:val="000F0F1D"/>
    <w:rsid w:val="000F1C4C"/>
    <w:rsid w:val="000F1CA0"/>
    <w:rsid w:val="000F3266"/>
    <w:rsid w:val="000F3ABB"/>
    <w:rsid w:val="000F6434"/>
    <w:rsid w:val="00105EB7"/>
    <w:rsid w:val="001061A8"/>
    <w:rsid w:val="0010632B"/>
    <w:rsid w:val="00106401"/>
    <w:rsid w:val="00106DB1"/>
    <w:rsid w:val="001100E2"/>
    <w:rsid w:val="001102A5"/>
    <w:rsid w:val="001102AD"/>
    <w:rsid w:val="00111772"/>
    <w:rsid w:val="001117AC"/>
    <w:rsid w:val="00111A13"/>
    <w:rsid w:val="00112C5E"/>
    <w:rsid w:val="00113C71"/>
    <w:rsid w:val="001145BF"/>
    <w:rsid w:val="001149A5"/>
    <w:rsid w:val="00114F40"/>
    <w:rsid w:val="0011612B"/>
    <w:rsid w:val="00117878"/>
    <w:rsid w:val="00117A60"/>
    <w:rsid w:val="00117AF4"/>
    <w:rsid w:val="00117F31"/>
    <w:rsid w:val="00120A62"/>
    <w:rsid w:val="00121D77"/>
    <w:rsid w:val="00122F79"/>
    <w:rsid w:val="00123119"/>
    <w:rsid w:val="0012337B"/>
    <w:rsid w:val="001242B0"/>
    <w:rsid w:val="0012693F"/>
    <w:rsid w:val="001279CA"/>
    <w:rsid w:val="00130339"/>
    <w:rsid w:val="00130C24"/>
    <w:rsid w:val="001311A9"/>
    <w:rsid w:val="00131688"/>
    <w:rsid w:val="00133DEC"/>
    <w:rsid w:val="001363D4"/>
    <w:rsid w:val="001365A4"/>
    <w:rsid w:val="00136E11"/>
    <w:rsid w:val="001377D7"/>
    <w:rsid w:val="0014242F"/>
    <w:rsid w:val="0014396B"/>
    <w:rsid w:val="00143F35"/>
    <w:rsid w:val="0014411C"/>
    <w:rsid w:val="0014462D"/>
    <w:rsid w:val="0014499B"/>
    <w:rsid w:val="0014613E"/>
    <w:rsid w:val="00146862"/>
    <w:rsid w:val="001476E4"/>
    <w:rsid w:val="00147DA0"/>
    <w:rsid w:val="00150708"/>
    <w:rsid w:val="00150798"/>
    <w:rsid w:val="001507D9"/>
    <w:rsid w:val="0015195D"/>
    <w:rsid w:val="001520AB"/>
    <w:rsid w:val="00153758"/>
    <w:rsid w:val="00153A69"/>
    <w:rsid w:val="00153F24"/>
    <w:rsid w:val="0015428A"/>
    <w:rsid w:val="00154BA5"/>
    <w:rsid w:val="00154F80"/>
    <w:rsid w:val="001573AA"/>
    <w:rsid w:val="0015785D"/>
    <w:rsid w:val="00157F23"/>
    <w:rsid w:val="0016119D"/>
    <w:rsid w:val="001649EA"/>
    <w:rsid w:val="0016558D"/>
    <w:rsid w:val="0016574C"/>
    <w:rsid w:val="00167656"/>
    <w:rsid w:val="00167FB3"/>
    <w:rsid w:val="00170034"/>
    <w:rsid w:val="00174030"/>
    <w:rsid w:val="00174070"/>
    <w:rsid w:val="00176AFC"/>
    <w:rsid w:val="00176EBF"/>
    <w:rsid w:val="0017719A"/>
    <w:rsid w:val="001771EF"/>
    <w:rsid w:val="001773DC"/>
    <w:rsid w:val="001808F3"/>
    <w:rsid w:val="001811E0"/>
    <w:rsid w:val="001844DF"/>
    <w:rsid w:val="001847BC"/>
    <w:rsid w:val="00185A77"/>
    <w:rsid w:val="00190FE9"/>
    <w:rsid w:val="0019234F"/>
    <w:rsid w:val="00192BAB"/>
    <w:rsid w:val="00192CF4"/>
    <w:rsid w:val="00196168"/>
    <w:rsid w:val="001A0133"/>
    <w:rsid w:val="001A02BD"/>
    <w:rsid w:val="001A0559"/>
    <w:rsid w:val="001A08AE"/>
    <w:rsid w:val="001A0A93"/>
    <w:rsid w:val="001A13EE"/>
    <w:rsid w:val="001A14CD"/>
    <w:rsid w:val="001A2221"/>
    <w:rsid w:val="001A3741"/>
    <w:rsid w:val="001A6E9F"/>
    <w:rsid w:val="001A7893"/>
    <w:rsid w:val="001B00E3"/>
    <w:rsid w:val="001B04F5"/>
    <w:rsid w:val="001B1C7E"/>
    <w:rsid w:val="001B2483"/>
    <w:rsid w:val="001B2510"/>
    <w:rsid w:val="001C1AAF"/>
    <w:rsid w:val="001C1EB0"/>
    <w:rsid w:val="001C2B93"/>
    <w:rsid w:val="001C34E0"/>
    <w:rsid w:val="001C3ADF"/>
    <w:rsid w:val="001C5BBC"/>
    <w:rsid w:val="001C7565"/>
    <w:rsid w:val="001D01F8"/>
    <w:rsid w:val="001D0292"/>
    <w:rsid w:val="001D15A3"/>
    <w:rsid w:val="001D73A1"/>
    <w:rsid w:val="001E045B"/>
    <w:rsid w:val="001E0DE5"/>
    <w:rsid w:val="001E14E1"/>
    <w:rsid w:val="001E1BE1"/>
    <w:rsid w:val="001E3387"/>
    <w:rsid w:val="001E3549"/>
    <w:rsid w:val="001E4ACE"/>
    <w:rsid w:val="001E50A3"/>
    <w:rsid w:val="001E557F"/>
    <w:rsid w:val="001F0956"/>
    <w:rsid w:val="001F2078"/>
    <w:rsid w:val="001F265F"/>
    <w:rsid w:val="001F2749"/>
    <w:rsid w:val="001F2F0A"/>
    <w:rsid w:val="001F3A3F"/>
    <w:rsid w:val="001F3F18"/>
    <w:rsid w:val="001F4615"/>
    <w:rsid w:val="001F5B3B"/>
    <w:rsid w:val="001F5F98"/>
    <w:rsid w:val="001F6E6B"/>
    <w:rsid w:val="001F73FA"/>
    <w:rsid w:val="001F7AE7"/>
    <w:rsid w:val="00200018"/>
    <w:rsid w:val="00200C91"/>
    <w:rsid w:val="0020101C"/>
    <w:rsid w:val="0020272B"/>
    <w:rsid w:val="0020314F"/>
    <w:rsid w:val="00203DEE"/>
    <w:rsid w:val="00204201"/>
    <w:rsid w:val="0020462B"/>
    <w:rsid w:val="002046AC"/>
    <w:rsid w:val="0020601A"/>
    <w:rsid w:val="002061EC"/>
    <w:rsid w:val="002064FC"/>
    <w:rsid w:val="00206C36"/>
    <w:rsid w:val="00207803"/>
    <w:rsid w:val="00207AD9"/>
    <w:rsid w:val="0021098D"/>
    <w:rsid w:val="00215762"/>
    <w:rsid w:val="00216356"/>
    <w:rsid w:val="002176A2"/>
    <w:rsid w:val="00217DD9"/>
    <w:rsid w:val="002207D4"/>
    <w:rsid w:val="00222226"/>
    <w:rsid w:val="002258AA"/>
    <w:rsid w:val="00225D29"/>
    <w:rsid w:val="00226293"/>
    <w:rsid w:val="00226A03"/>
    <w:rsid w:val="00227044"/>
    <w:rsid w:val="0022768A"/>
    <w:rsid w:val="002303BA"/>
    <w:rsid w:val="0023310B"/>
    <w:rsid w:val="0023316F"/>
    <w:rsid w:val="002337C6"/>
    <w:rsid w:val="00234275"/>
    <w:rsid w:val="002343BE"/>
    <w:rsid w:val="00235B51"/>
    <w:rsid w:val="00237268"/>
    <w:rsid w:val="00237C23"/>
    <w:rsid w:val="0024136F"/>
    <w:rsid w:val="00241BBE"/>
    <w:rsid w:val="00241C23"/>
    <w:rsid w:val="00242116"/>
    <w:rsid w:val="00243A5C"/>
    <w:rsid w:val="00244297"/>
    <w:rsid w:val="002443C5"/>
    <w:rsid w:val="00244901"/>
    <w:rsid w:val="00245CBD"/>
    <w:rsid w:val="002460E2"/>
    <w:rsid w:val="00246C03"/>
    <w:rsid w:val="00246CEA"/>
    <w:rsid w:val="00247564"/>
    <w:rsid w:val="002527E5"/>
    <w:rsid w:val="00253F7D"/>
    <w:rsid w:val="00254844"/>
    <w:rsid w:val="002558DE"/>
    <w:rsid w:val="00256C32"/>
    <w:rsid w:val="00257332"/>
    <w:rsid w:val="0025773C"/>
    <w:rsid w:val="00257AA4"/>
    <w:rsid w:val="002618BD"/>
    <w:rsid w:val="0026234F"/>
    <w:rsid w:val="002634B6"/>
    <w:rsid w:val="00263B4E"/>
    <w:rsid w:val="00264CCE"/>
    <w:rsid w:val="00265A4B"/>
    <w:rsid w:val="00266FC1"/>
    <w:rsid w:val="002701D7"/>
    <w:rsid w:val="00274DB3"/>
    <w:rsid w:val="00274F81"/>
    <w:rsid w:val="0027506F"/>
    <w:rsid w:val="00275A4D"/>
    <w:rsid w:val="00275B0D"/>
    <w:rsid w:val="002777A0"/>
    <w:rsid w:val="002777C8"/>
    <w:rsid w:val="00277C41"/>
    <w:rsid w:val="00277FE3"/>
    <w:rsid w:val="002809CA"/>
    <w:rsid w:val="002815DC"/>
    <w:rsid w:val="00281644"/>
    <w:rsid w:val="0028168C"/>
    <w:rsid w:val="00281DFA"/>
    <w:rsid w:val="00282B71"/>
    <w:rsid w:val="002838E3"/>
    <w:rsid w:val="002839FA"/>
    <w:rsid w:val="002850D4"/>
    <w:rsid w:val="002859F5"/>
    <w:rsid w:val="00285A0C"/>
    <w:rsid w:val="00287636"/>
    <w:rsid w:val="002905EB"/>
    <w:rsid w:val="00290D9C"/>
    <w:rsid w:val="00293418"/>
    <w:rsid w:val="00293858"/>
    <w:rsid w:val="00294BDF"/>
    <w:rsid w:val="00294F04"/>
    <w:rsid w:val="002973E6"/>
    <w:rsid w:val="002A06E2"/>
    <w:rsid w:val="002A0720"/>
    <w:rsid w:val="002A0A29"/>
    <w:rsid w:val="002A2006"/>
    <w:rsid w:val="002A231C"/>
    <w:rsid w:val="002A2941"/>
    <w:rsid w:val="002A35BB"/>
    <w:rsid w:val="002A3B61"/>
    <w:rsid w:val="002A5F87"/>
    <w:rsid w:val="002A783E"/>
    <w:rsid w:val="002B21E3"/>
    <w:rsid w:val="002B2389"/>
    <w:rsid w:val="002B3128"/>
    <w:rsid w:val="002C0050"/>
    <w:rsid w:val="002C015A"/>
    <w:rsid w:val="002C0680"/>
    <w:rsid w:val="002C2198"/>
    <w:rsid w:val="002C32F7"/>
    <w:rsid w:val="002C3B66"/>
    <w:rsid w:val="002C4D8F"/>
    <w:rsid w:val="002C559F"/>
    <w:rsid w:val="002C5A7E"/>
    <w:rsid w:val="002C5E26"/>
    <w:rsid w:val="002C675F"/>
    <w:rsid w:val="002C7CD2"/>
    <w:rsid w:val="002D26BD"/>
    <w:rsid w:val="002D3566"/>
    <w:rsid w:val="002D364F"/>
    <w:rsid w:val="002D3A31"/>
    <w:rsid w:val="002D5B2B"/>
    <w:rsid w:val="002D5F1C"/>
    <w:rsid w:val="002D640D"/>
    <w:rsid w:val="002D66B3"/>
    <w:rsid w:val="002E0878"/>
    <w:rsid w:val="002E1C6B"/>
    <w:rsid w:val="002E46F6"/>
    <w:rsid w:val="002E6311"/>
    <w:rsid w:val="002E653E"/>
    <w:rsid w:val="002E76CC"/>
    <w:rsid w:val="002E77DF"/>
    <w:rsid w:val="002E7FB6"/>
    <w:rsid w:val="002F0081"/>
    <w:rsid w:val="002F01E9"/>
    <w:rsid w:val="002F258F"/>
    <w:rsid w:val="002F27D1"/>
    <w:rsid w:val="002F2BF8"/>
    <w:rsid w:val="002F3520"/>
    <w:rsid w:val="002F40A6"/>
    <w:rsid w:val="002F51F5"/>
    <w:rsid w:val="002F599D"/>
    <w:rsid w:val="002F65F6"/>
    <w:rsid w:val="002F6914"/>
    <w:rsid w:val="002F6D8D"/>
    <w:rsid w:val="002F7AC6"/>
    <w:rsid w:val="00300A52"/>
    <w:rsid w:val="00301B9B"/>
    <w:rsid w:val="003021C5"/>
    <w:rsid w:val="00304B19"/>
    <w:rsid w:val="003056B5"/>
    <w:rsid w:val="00306475"/>
    <w:rsid w:val="00306F7C"/>
    <w:rsid w:val="00307EEF"/>
    <w:rsid w:val="00312072"/>
    <w:rsid w:val="00313973"/>
    <w:rsid w:val="00314685"/>
    <w:rsid w:val="00315094"/>
    <w:rsid w:val="003172C4"/>
    <w:rsid w:val="0031789C"/>
    <w:rsid w:val="00317A17"/>
    <w:rsid w:val="00317DBF"/>
    <w:rsid w:val="00317EE0"/>
    <w:rsid w:val="00320743"/>
    <w:rsid w:val="00321AF7"/>
    <w:rsid w:val="00322A94"/>
    <w:rsid w:val="00323C80"/>
    <w:rsid w:val="00324538"/>
    <w:rsid w:val="0032478F"/>
    <w:rsid w:val="003248C0"/>
    <w:rsid w:val="00325388"/>
    <w:rsid w:val="00325905"/>
    <w:rsid w:val="0032608A"/>
    <w:rsid w:val="0032682C"/>
    <w:rsid w:val="00327119"/>
    <w:rsid w:val="003312D4"/>
    <w:rsid w:val="00331513"/>
    <w:rsid w:val="00332886"/>
    <w:rsid w:val="00332C69"/>
    <w:rsid w:val="00332D9A"/>
    <w:rsid w:val="00333125"/>
    <w:rsid w:val="0033399F"/>
    <w:rsid w:val="00333CCE"/>
    <w:rsid w:val="00334379"/>
    <w:rsid w:val="003358E5"/>
    <w:rsid w:val="00335B8E"/>
    <w:rsid w:val="00337C23"/>
    <w:rsid w:val="00337E8B"/>
    <w:rsid w:val="003429A3"/>
    <w:rsid w:val="00342F14"/>
    <w:rsid w:val="0034373D"/>
    <w:rsid w:val="00343DB5"/>
    <w:rsid w:val="00345655"/>
    <w:rsid w:val="00345BD8"/>
    <w:rsid w:val="00346A29"/>
    <w:rsid w:val="0034774F"/>
    <w:rsid w:val="00347C2D"/>
    <w:rsid w:val="00347CA2"/>
    <w:rsid w:val="00350496"/>
    <w:rsid w:val="0035091B"/>
    <w:rsid w:val="003510DB"/>
    <w:rsid w:val="00351604"/>
    <w:rsid w:val="00352D44"/>
    <w:rsid w:val="003548AB"/>
    <w:rsid w:val="00354F29"/>
    <w:rsid w:val="00357EF0"/>
    <w:rsid w:val="0036171E"/>
    <w:rsid w:val="00361FBE"/>
    <w:rsid w:val="0036418E"/>
    <w:rsid w:val="00365528"/>
    <w:rsid w:val="0036648B"/>
    <w:rsid w:val="00367DC0"/>
    <w:rsid w:val="00370629"/>
    <w:rsid w:val="0037097C"/>
    <w:rsid w:val="00371CC5"/>
    <w:rsid w:val="00371DEE"/>
    <w:rsid w:val="00373044"/>
    <w:rsid w:val="00374042"/>
    <w:rsid w:val="00374EEA"/>
    <w:rsid w:val="003757E6"/>
    <w:rsid w:val="003778EF"/>
    <w:rsid w:val="003805F9"/>
    <w:rsid w:val="0038120D"/>
    <w:rsid w:val="00382AD1"/>
    <w:rsid w:val="003833D4"/>
    <w:rsid w:val="003833ED"/>
    <w:rsid w:val="00384B6C"/>
    <w:rsid w:val="00384ED3"/>
    <w:rsid w:val="00386C7B"/>
    <w:rsid w:val="00386DDB"/>
    <w:rsid w:val="00386FA4"/>
    <w:rsid w:val="003871D2"/>
    <w:rsid w:val="00387789"/>
    <w:rsid w:val="0039006F"/>
    <w:rsid w:val="00390100"/>
    <w:rsid w:val="003910C6"/>
    <w:rsid w:val="00391506"/>
    <w:rsid w:val="0039159E"/>
    <w:rsid w:val="00391D18"/>
    <w:rsid w:val="00392148"/>
    <w:rsid w:val="00392352"/>
    <w:rsid w:val="00392D41"/>
    <w:rsid w:val="00393F3C"/>
    <w:rsid w:val="003948A8"/>
    <w:rsid w:val="00394C1E"/>
    <w:rsid w:val="00395508"/>
    <w:rsid w:val="00395734"/>
    <w:rsid w:val="00395BB2"/>
    <w:rsid w:val="00395D93"/>
    <w:rsid w:val="00396189"/>
    <w:rsid w:val="00396E11"/>
    <w:rsid w:val="00397CA2"/>
    <w:rsid w:val="00397E4C"/>
    <w:rsid w:val="003A047D"/>
    <w:rsid w:val="003A132A"/>
    <w:rsid w:val="003A1469"/>
    <w:rsid w:val="003A1BA1"/>
    <w:rsid w:val="003A30C6"/>
    <w:rsid w:val="003A31ED"/>
    <w:rsid w:val="003A3E95"/>
    <w:rsid w:val="003A42BD"/>
    <w:rsid w:val="003A4AD6"/>
    <w:rsid w:val="003A4B16"/>
    <w:rsid w:val="003A4FC7"/>
    <w:rsid w:val="003A551A"/>
    <w:rsid w:val="003A5DE1"/>
    <w:rsid w:val="003A7F14"/>
    <w:rsid w:val="003B004F"/>
    <w:rsid w:val="003B2A6A"/>
    <w:rsid w:val="003B2ABB"/>
    <w:rsid w:val="003B3777"/>
    <w:rsid w:val="003B3855"/>
    <w:rsid w:val="003B413E"/>
    <w:rsid w:val="003B4EFA"/>
    <w:rsid w:val="003B5487"/>
    <w:rsid w:val="003B6059"/>
    <w:rsid w:val="003B7E72"/>
    <w:rsid w:val="003C1C68"/>
    <w:rsid w:val="003C1CC1"/>
    <w:rsid w:val="003C2881"/>
    <w:rsid w:val="003C29A2"/>
    <w:rsid w:val="003C33AB"/>
    <w:rsid w:val="003C383C"/>
    <w:rsid w:val="003C592B"/>
    <w:rsid w:val="003C68AB"/>
    <w:rsid w:val="003C7491"/>
    <w:rsid w:val="003C7BD3"/>
    <w:rsid w:val="003D07FD"/>
    <w:rsid w:val="003D0861"/>
    <w:rsid w:val="003D09A5"/>
    <w:rsid w:val="003D1A3C"/>
    <w:rsid w:val="003D2223"/>
    <w:rsid w:val="003D2491"/>
    <w:rsid w:val="003D27A6"/>
    <w:rsid w:val="003D3CA5"/>
    <w:rsid w:val="003D57B9"/>
    <w:rsid w:val="003D5D52"/>
    <w:rsid w:val="003D72E0"/>
    <w:rsid w:val="003D74FB"/>
    <w:rsid w:val="003D777F"/>
    <w:rsid w:val="003D7A2F"/>
    <w:rsid w:val="003D7BD5"/>
    <w:rsid w:val="003E0054"/>
    <w:rsid w:val="003E12E1"/>
    <w:rsid w:val="003E22EE"/>
    <w:rsid w:val="003E34DF"/>
    <w:rsid w:val="003E3B80"/>
    <w:rsid w:val="003E44E4"/>
    <w:rsid w:val="003E4AEA"/>
    <w:rsid w:val="003E6C02"/>
    <w:rsid w:val="003E6EC9"/>
    <w:rsid w:val="003E7256"/>
    <w:rsid w:val="003E77CD"/>
    <w:rsid w:val="003E7EDF"/>
    <w:rsid w:val="003E7FDC"/>
    <w:rsid w:val="003F0F97"/>
    <w:rsid w:val="003F3D32"/>
    <w:rsid w:val="003F4494"/>
    <w:rsid w:val="003F4612"/>
    <w:rsid w:val="003F5F0B"/>
    <w:rsid w:val="003F61CC"/>
    <w:rsid w:val="003F62F3"/>
    <w:rsid w:val="003F6337"/>
    <w:rsid w:val="003F6D44"/>
    <w:rsid w:val="003F6DAA"/>
    <w:rsid w:val="003F7DE4"/>
    <w:rsid w:val="004008FF"/>
    <w:rsid w:val="00400FE4"/>
    <w:rsid w:val="00402226"/>
    <w:rsid w:val="004025E3"/>
    <w:rsid w:val="00404079"/>
    <w:rsid w:val="00404734"/>
    <w:rsid w:val="004066B8"/>
    <w:rsid w:val="0040679B"/>
    <w:rsid w:val="004069EA"/>
    <w:rsid w:val="00407CDA"/>
    <w:rsid w:val="00411260"/>
    <w:rsid w:val="004119EA"/>
    <w:rsid w:val="00411F20"/>
    <w:rsid w:val="004120AF"/>
    <w:rsid w:val="0041261E"/>
    <w:rsid w:val="00414848"/>
    <w:rsid w:val="004151A8"/>
    <w:rsid w:val="0041557D"/>
    <w:rsid w:val="00415672"/>
    <w:rsid w:val="00416193"/>
    <w:rsid w:val="00416B9E"/>
    <w:rsid w:val="0042236F"/>
    <w:rsid w:val="004236F7"/>
    <w:rsid w:val="00423A3E"/>
    <w:rsid w:val="00423FE6"/>
    <w:rsid w:val="00424458"/>
    <w:rsid w:val="004253F7"/>
    <w:rsid w:val="00425FDF"/>
    <w:rsid w:val="00426A4F"/>
    <w:rsid w:val="0042719C"/>
    <w:rsid w:val="00427ED4"/>
    <w:rsid w:val="00431EC6"/>
    <w:rsid w:val="00432286"/>
    <w:rsid w:val="00432E8A"/>
    <w:rsid w:val="004333D9"/>
    <w:rsid w:val="004333DB"/>
    <w:rsid w:val="0043369D"/>
    <w:rsid w:val="004337E1"/>
    <w:rsid w:val="00434636"/>
    <w:rsid w:val="0043597B"/>
    <w:rsid w:val="00435FAF"/>
    <w:rsid w:val="00436331"/>
    <w:rsid w:val="004369C4"/>
    <w:rsid w:val="00436D5C"/>
    <w:rsid w:val="00437014"/>
    <w:rsid w:val="0044398D"/>
    <w:rsid w:val="00445CFF"/>
    <w:rsid w:val="00451946"/>
    <w:rsid w:val="0045535C"/>
    <w:rsid w:val="00457F49"/>
    <w:rsid w:val="00460A9A"/>
    <w:rsid w:val="00460FC1"/>
    <w:rsid w:val="00465379"/>
    <w:rsid w:val="004658C6"/>
    <w:rsid w:val="00465C1C"/>
    <w:rsid w:val="004668F5"/>
    <w:rsid w:val="0046749D"/>
    <w:rsid w:val="004704CA"/>
    <w:rsid w:val="00471125"/>
    <w:rsid w:val="00473CF2"/>
    <w:rsid w:val="004744EC"/>
    <w:rsid w:val="004761A1"/>
    <w:rsid w:val="00477193"/>
    <w:rsid w:val="004775B2"/>
    <w:rsid w:val="004779E6"/>
    <w:rsid w:val="0048037E"/>
    <w:rsid w:val="0048191D"/>
    <w:rsid w:val="00482A7F"/>
    <w:rsid w:val="00482CCE"/>
    <w:rsid w:val="00483129"/>
    <w:rsid w:val="0048641B"/>
    <w:rsid w:val="004874E2"/>
    <w:rsid w:val="00487A1F"/>
    <w:rsid w:val="00487CC5"/>
    <w:rsid w:val="00487D18"/>
    <w:rsid w:val="00487DC3"/>
    <w:rsid w:val="004914F4"/>
    <w:rsid w:val="00492508"/>
    <w:rsid w:val="00496AA1"/>
    <w:rsid w:val="00497DC2"/>
    <w:rsid w:val="004A096F"/>
    <w:rsid w:val="004A0C6C"/>
    <w:rsid w:val="004A119B"/>
    <w:rsid w:val="004A1A86"/>
    <w:rsid w:val="004A1CA6"/>
    <w:rsid w:val="004A20C0"/>
    <w:rsid w:val="004A2CA5"/>
    <w:rsid w:val="004A2F3C"/>
    <w:rsid w:val="004A3398"/>
    <w:rsid w:val="004A707A"/>
    <w:rsid w:val="004A7D6C"/>
    <w:rsid w:val="004B0D68"/>
    <w:rsid w:val="004B0FC4"/>
    <w:rsid w:val="004B13E0"/>
    <w:rsid w:val="004B253B"/>
    <w:rsid w:val="004B3522"/>
    <w:rsid w:val="004B3574"/>
    <w:rsid w:val="004B4F1E"/>
    <w:rsid w:val="004B5512"/>
    <w:rsid w:val="004C0BCA"/>
    <w:rsid w:val="004C2839"/>
    <w:rsid w:val="004C3D74"/>
    <w:rsid w:val="004C59C0"/>
    <w:rsid w:val="004C5C5D"/>
    <w:rsid w:val="004D04A7"/>
    <w:rsid w:val="004D0741"/>
    <w:rsid w:val="004D08EF"/>
    <w:rsid w:val="004D16CB"/>
    <w:rsid w:val="004D18A8"/>
    <w:rsid w:val="004D2D32"/>
    <w:rsid w:val="004D2E96"/>
    <w:rsid w:val="004D3931"/>
    <w:rsid w:val="004D45BC"/>
    <w:rsid w:val="004D4607"/>
    <w:rsid w:val="004D710C"/>
    <w:rsid w:val="004E074E"/>
    <w:rsid w:val="004E1D2E"/>
    <w:rsid w:val="004E2EBD"/>
    <w:rsid w:val="004E3640"/>
    <w:rsid w:val="004E776B"/>
    <w:rsid w:val="004E79B2"/>
    <w:rsid w:val="004E7DD6"/>
    <w:rsid w:val="004F095B"/>
    <w:rsid w:val="004F1317"/>
    <w:rsid w:val="004F2AAB"/>
    <w:rsid w:val="004F2B79"/>
    <w:rsid w:val="004F44C3"/>
    <w:rsid w:val="004F6E69"/>
    <w:rsid w:val="00500482"/>
    <w:rsid w:val="00501BAC"/>
    <w:rsid w:val="00503969"/>
    <w:rsid w:val="005049BE"/>
    <w:rsid w:val="00507F97"/>
    <w:rsid w:val="00510C15"/>
    <w:rsid w:val="00511499"/>
    <w:rsid w:val="00513584"/>
    <w:rsid w:val="00513944"/>
    <w:rsid w:val="00513CEB"/>
    <w:rsid w:val="00515237"/>
    <w:rsid w:val="0051547B"/>
    <w:rsid w:val="005155A2"/>
    <w:rsid w:val="00515696"/>
    <w:rsid w:val="0051723A"/>
    <w:rsid w:val="00517BE6"/>
    <w:rsid w:val="00517E44"/>
    <w:rsid w:val="00517FBE"/>
    <w:rsid w:val="005207D4"/>
    <w:rsid w:val="0052081D"/>
    <w:rsid w:val="005225FC"/>
    <w:rsid w:val="005228F6"/>
    <w:rsid w:val="005232F6"/>
    <w:rsid w:val="00524100"/>
    <w:rsid w:val="00524342"/>
    <w:rsid w:val="00526974"/>
    <w:rsid w:val="00527745"/>
    <w:rsid w:val="00527E4A"/>
    <w:rsid w:val="00530AAC"/>
    <w:rsid w:val="005317B3"/>
    <w:rsid w:val="005331B2"/>
    <w:rsid w:val="0053346F"/>
    <w:rsid w:val="00534168"/>
    <w:rsid w:val="00536892"/>
    <w:rsid w:val="0053695D"/>
    <w:rsid w:val="00536C0B"/>
    <w:rsid w:val="00537115"/>
    <w:rsid w:val="005418FB"/>
    <w:rsid w:val="00542B97"/>
    <w:rsid w:val="00542F51"/>
    <w:rsid w:val="00546A27"/>
    <w:rsid w:val="00546C90"/>
    <w:rsid w:val="0055155E"/>
    <w:rsid w:val="0055196E"/>
    <w:rsid w:val="00552CEB"/>
    <w:rsid w:val="00553022"/>
    <w:rsid w:val="00553190"/>
    <w:rsid w:val="0055343D"/>
    <w:rsid w:val="00553AA2"/>
    <w:rsid w:val="00554028"/>
    <w:rsid w:val="005541CC"/>
    <w:rsid w:val="005561F4"/>
    <w:rsid w:val="005570EF"/>
    <w:rsid w:val="00557E95"/>
    <w:rsid w:val="00560A4E"/>
    <w:rsid w:val="005613FD"/>
    <w:rsid w:val="00563D9C"/>
    <w:rsid w:val="00564299"/>
    <w:rsid w:val="00564D1F"/>
    <w:rsid w:val="00565960"/>
    <w:rsid w:val="00566065"/>
    <w:rsid w:val="00566645"/>
    <w:rsid w:val="00567355"/>
    <w:rsid w:val="00570862"/>
    <w:rsid w:val="00570D35"/>
    <w:rsid w:val="005713DB"/>
    <w:rsid w:val="00572BC3"/>
    <w:rsid w:val="00574B1B"/>
    <w:rsid w:val="0057500E"/>
    <w:rsid w:val="00575450"/>
    <w:rsid w:val="00576F6D"/>
    <w:rsid w:val="00577EDF"/>
    <w:rsid w:val="005837DC"/>
    <w:rsid w:val="00586010"/>
    <w:rsid w:val="0058623A"/>
    <w:rsid w:val="005864B2"/>
    <w:rsid w:val="00586DA2"/>
    <w:rsid w:val="00590656"/>
    <w:rsid w:val="0059109A"/>
    <w:rsid w:val="00593405"/>
    <w:rsid w:val="00593E79"/>
    <w:rsid w:val="00594314"/>
    <w:rsid w:val="0059528A"/>
    <w:rsid w:val="00595DFF"/>
    <w:rsid w:val="00597151"/>
    <w:rsid w:val="005978EA"/>
    <w:rsid w:val="005A0753"/>
    <w:rsid w:val="005A1D68"/>
    <w:rsid w:val="005A2397"/>
    <w:rsid w:val="005A342D"/>
    <w:rsid w:val="005A351F"/>
    <w:rsid w:val="005A49F1"/>
    <w:rsid w:val="005A4A9E"/>
    <w:rsid w:val="005B0BFC"/>
    <w:rsid w:val="005B22B4"/>
    <w:rsid w:val="005B2A1C"/>
    <w:rsid w:val="005B4963"/>
    <w:rsid w:val="005B4A36"/>
    <w:rsid w:val="005B62FC"/>
    <w:rsid w:val="005B7444"/>
    <w:rsid w:val="005C0519"/>
    <w:rsid w:val="005C0F0A"/>
    <w:rsid w:val="005C3097"/>
    <w:rsid w:val="005C32E1"/>
    <w:rsid w:val="005C418B"/>
    <w:rsid w:val="005C41C6"/>
    <w:rsid w:val="005C44F6"/>
    <w:rsid w:val="005C4EFF"/>
    <w:rsid w:val="005C6E4E"/>
    <w:rsid w:val="005D10AF"/>
    <w:rsid w:val="005D18D1"/>
    <w:rsid w:val="005D2A7D"/>
    <w:rsid w:val="005D35FC"/>
    <w:rsid w:val="005D3952"/>
    <w:rsid w:val="005D66C7"/>
    <w:rsid w:val="005D7A09"/>
    <w:rsid w:val="005E19A5"/>
    <w:rsid w:val="005E1E4E"/>
    <w:rsid w:val="005E1F53"/>
    <w:rsid w:val="005E2DAD"/>
    <w:rsid w:val="005E37EE"/>
    <w:rsid w:val="005E39FD"/>
    <w:rsid w:val="005E3BA0"/>
    <w:rsid w:val="005E4B5F"/>
    <w:rsid w:val="005E512C"/>
    <w:rsid w:val="005E5DD0"/>
    <w:rsid w:val="005E6097"/>
    <w:rsid w:val="005E610A"/>
    <w:rsid w:val="005F0543"/>
    <w:rsid w:val="005F0633"/>
    <w:rsid w:val="005F26E3"/>
    <w:rsid w:val="005F2B27"/>
    <w:rsid w:val="005F6240"/>
    <w:rsid w:val="005F701F"/>
    <w:rsid w:val="005F70C9"/>
    <w:rsid w:val="005F73FD"/>
    <w:rsid w:val="005F7916"/>
    <w:rsid w:val="00600382"/>
    <w:rsid w:val="00600E2D"/>
    <w:rsid w:val="0060131C"/>
    <w:rsid w:val="006013FF"/>
    <w:rsid w:val="00601485"/>
    <w:rsid w:val="006024E6"/>
    <w:rsid w:val="0060329D"/>
    <w:rsid w:val="00606039"/>
    <w:rsid w:val="00607768"/>
    <w:rsid w:val="0060784B"/>
    <w:rsid w:val="00610B2C"/>
    <w:rsid w:val="00611D1F"/>
    <w:rsid w:val="0061288C"/>
    <w:rsid w:val="00613349"/>
    <w:rsid w:val="00613507"/>
    <w:rsid w:val="00613D7E"/>
    <w:rsid w:val="00614336"/>
    <w:rsid w:val="006156BF"/>
    <w:rsid w:val="00616324"/>
    <w:rsid w:val="0061658B"/>
    <w:rsid w:val="00616B83"/>
    <w:rsid w:val="00616FAD"/>
    <w:rsid w:val="00617072"/>
    <w:rsid w:val="00620AD1"/>
    <w:rsid w:val="00621266"/>
    <w:rsid w:val="00622008"/>
    <w:rsid w:val="00622563"/>
    <w:rsid w:val="006225F2"/>
    <w:rsid w:val="006237CA"/>
    <w:rsid w:val="006238C8"/>
    <w:rsid w:val="00623EF8"/>
    <w:rsid w:val="00625920"/>
    <w:rsid w:val="00626EFE"/>
    <w:rsid w:val="00630A61"/>
    <w:rsid w:val="00631909"/>
    <w:rsid w:val="00631A76"/>
    <w:rsid w:val="00631DAA"/>
    <w:rsid w:val="00632490"/>
    <w:rsid w:val="00633231"/>
    <w:rsid w:val="00633867"/>
    <w:rsid w:val="00633907"/>
    <w:rsid w:val="00633C30"/>
    <w:rsid w:val="00634303"/>
    <w:rsid w:val="00634E0E"/>
    <w:rsid w:val="00634FAA"/>
    <w:rsid w:val="0063594B"/>
    <w:rsid w:val="00635EBB"/>
    <w:rsid w:val="00637AD6"/>
    <w:rsid w:val="006414FE"/>
    <w:rsid w:val="0064158C"/>
    <w:rsid w:val="00643974"/>
    <w:rsid w:val="00645844"/>
    <w:rsid w:val="00645D2D"/>
    <w:rsid w:val="00645F78"/>
    <w:rsid w:val="0065223D"/>
    <w:rsid w:val="00652703"/>
    <w:rsid w:val="0065302A"/>
    <w:rsid w:val="006557A8"/>
    <w:rsid w:val="00655C1D"/>
    <w:rsid w:val="00655C54"/>
    <w:rsid w:val="00655FB6"/>
    <w:rsid w:val="00656119"/>
    <w:rsid w:val="00656316"/>
    <w:rsid w:val="00656541"/>
    <w:rsid w:val="00657C7D"/>
    <w:rsid w:val="00657EA1"/>
    <w:rsid w:val="006602AE"/>
    <w:rsid w:val="006602E8"/>
    <w:rsid w:val="0066166F"/>
    <w:rsid w:val="00661ED1"/>
    <w:rsid w:val="00663825"/>
    <w:rsid w:val="00663F8D"/>
    <w:rsid w:val="00664371"/>
    <w:rsid w:val="00664DF3"/>
    <w:rsid w:val="00664E76"/>
    <w:rsid w:val="00665FCA"/>
    <w:rsid w:val="006667E5"/>
    <w:rsid w:val="00666E71"/>
    <w:rsid w:val="00667307"/>
    <w:rsid w:val="006712AA"/>
    <w:rsid w:val="006733E1"/>
    <w:rsid w:val="00673C74"/>
    <w:rsid w:val="006752E2"/>
    <w:rsid w:val="00676E90"/>
    <w:rsid w:val="00677D7E"/>
    <w:rsid w:val="0068135D"/>
    <w:rsid w:val="0068162E"/>
    <w:rsid w:val="0068164C"/>
    <w:rsid w:val="00682352"/>
    <w:rsid w:val="00682575"/>
    <w:rsid w:val="0068258B"/>
    <w:rsid w:val="00683ED7"/>
    <w:rsid w:val="00684867"/>
    <w:rsid w:val="006851D2"/>
    <w:rsid w:val="00685990"/>
    <w:rsid w:val="00687C94"/>
    <w:rsid w:val="0069050C"/>
    <w:rsid w:val="006931AE"/>
    <w:rsid w:val="00694CE5"/>
    <w:rsid w:val="00697B34"/>
    <w:rsid w:val="006A2110"/>
    <w:rsid w:val="006A33EB"/>
    <w:rsid w:val="006A3E26"/>
    <w:rsid w:val="006A43A4"/>
    <w:rsid w:val="006A4DC1"/>
    <w:rsid w:val="006A56D3"/>
    <w:rsid w:val="006A5754"/>
    <w:rsid w:val="006A76FE"/>
    <w:rsid w:val="006A7CE8"/>
    <w:rsid w:val="006B0F3F"/>
    <w:rsid w:val="006B1035"/>
    <w:rsid w:val="006B16CB"/>
    <w:rsid w:val="006B2964"/>
    <w:rsid w:val="006B3884"/>
    <w:rsid w:val="006B3B66"/>
    <w:rsid w:val="006B3ECF"/>
    <w:rsid w:val="006B417C"/>
    <w:rsid w:val="006B4781"/>
    <w:rsid w:val="006B52A8"/>
    <w:rsid w:val="006B5AE0"/>
    <w:rsid w:val="006B5F62"/>
    <w:rsid w:val="006B62A0"/>
    <w:rsid w:val="006B65AC"/>
    <w:rsid w:val="006B7FA6"/>
    <w:rsid w:val="006C0AA6"/>
    <w:rsid w:val="006C182D"/>
    <w:rsid w:val="006C1BA7"/>
    <w:rsid w:val="006C211A"/>
    <w:rsid w:val="006C47B6"/>
    <w:rsid w:val="006C7298"/>
    <w:rsid w:val="006C7B9F"/>
    <w:rsid w:val="006C7E7A"/>
    <w:rsid w:val="006D13EC"/>
    <w:rsid w:val="006D152E"/>
    <w:rsid w:val="006D16CB"/>
    <w:rsid w:val="006D22CD"/>
    <w:rsid w:val="006D4C1B"/>
    <w:rsid w:val="006D75D3"/>
    <w:rsid w:val="006D788D"/>
    <w:rsid w:val="006E09CB"/>
    <w:rsid w:val="006E0D4F"/>
    <w:rsid w:val="006E111B"/>
    <w:rsid w:val="006E23EE"/>
    <w:rsid w:val="006E39D7"/>
    <w:rsid w:val="006E46A5"/>
    <w:rsid w:val="006F0778"/>
    <w:rsid w:val="006F2704"/>
    <w:rsid w:val="006F27B0"/>
    <w:rsid w:val="006F36EB"/>
    <w:rsid w:val="006F5ACE"/>
    <w:rsid w:val="006F5B79"/>
    <w:rsid w:val="006F60A2"/>
    <w:rsid w:val="006F69D2"/>
    <w:rsid w:val="006F6A51"/>
    <w:rsid w:val="006F74E5"/>
    <w:rsid w:val="006F7D5C"/>
    <w:rsid w:val="00700D70"/>
    <w:rsid w:val="00702124"/>
    <w:rsid w:val="007022C2"/>
    <w:rsid w:val="00702B4B"/>
    <w:rsid w:val="00703DAD"/>
    <w:rsid w:val="00704122"/>
    <w:rsid w:val="00704BAF"/>
    <w:rsid w:val="00705AB2"/>
    <w:rsid w:val="00706E5C"/>
    <w:rsid w:val="00706E6C"/>
    <w:rsid w:val="007107B6"/>
    <w:rsid w:val="007107CD"/>
    <w:rsid w:val="007110B1"/>
    <w:rsid w:val="00711201"/>
    <w:rsid w:val="00711E47"/>
    <w:rsid w:val="00712F9D"/>
    <w:rsid w:val="0071494D"/>
    <w:rsid w:val="00716B3E"/>
    <w:rsid w:val="00716E1C"/>
    <w:rsid w:val="0071710D"/>
    <w:rsid w:val="007200F1"/>
    <w:rsid w:val="00720D71"/>
    <w:rsid w:val="007221B0"/>
    <w:rsid w:val="00723534"/>
    <w:rsid w:val="007249AE"/>
    <w:rsid w:val="00724A10"/>
    <w:rsid w:val="00726374"/>
    <w:rsid w:val="007303EC"/>
    <w:rsid w:val="00731A0F"/>
    <w:rsid w:val="007325BE"/>
    <w:rsid w:val="0073276B"/>
    <w:rsid w:val="0073298F"/>
    <w:rsid w:val="00732C1F"/>
    <w:rsid w:val="0073314F"/>
    <w:rsid w:val="007347FE"/>
    <w:rsid w:val="007353D7"/>
    <w:rsid w:val="0073547D"/>
    <w:rsid w:val="00736463"/>
    <w:rsid w:val="0073659E"/>
    <w:rsid w:val="0073670A"/>
    <w:rsid w:val="0074011E"/>
    <w:rsid w:val="0074073C"/>
    <w:rsid w:val="00740BA6"/>
    <w:rsid w:val="00740D96"/>
    <w:rsid w:val="00741477"/>
    <w:rsid w:val="00743166"/>
    <w:rsid w:val="00743799"/>
    <w:rsid w:val="007447D6"/>
    <w:rsid w:val="00744865"/>
    <w:rsid w:val="0074508D"/>
    <w:rsid w:val="00747B16"/>
    <w:rsid w:val="00747C66"/>
    <w:rsid w:val="007508D1"/>
    <w:rsid w:val="00752CE4"/>
    <w:rsid w:val="00752D69"/>
    <w:rsid w:val="00752E84"/>
    <w:rsid w:val="00752F7B"/>
    <w:rsid w:val="00752FC7"/>
    <w:rsid w:val="007534BD"/>
    <w:rsid w:val="00753665"/>
    <w:rsid w:val="0075511F"/>
    <w:rsid w:val="00756CB1"/>
    <w:rsid w:val="00756ED3"/>
    <w:rsid w:val="00757EE8"/>
    <w:rsid w:val="00760936"/>
    <w:rsid w:val="007620E8"/>
    <w:rsid w:val="00762B16"/>
    <w:rsid w:val="00762E98"/>
    <w:rsid w:val="007631CB"/>
    <w:rsid w:val="00763460"/>
    <w:rsid w:val="00763F43"/>
    <w:rsid w:val="00765023"/>
    <w:rsid w:val="007657D6"/>
    <w:rsid w:val="00765A75"/>
    <w:rsid w:val="00765EFB"/>
    <w:rsid w:val="0076621D"/>
    <w:rsid w:val="00770178"/>
    <w:rsid w:val="00771762"/>
    <w:rsid w:val="00771970"/>
    <w:rsid w:val="0077406B"/>
    <w:rsid w:val="00775D54"/>
    <w:rsid w:val="00776B5B"/>
    <w:rsid w:val="0078016B"/>
    <w:rsid w:val="00780A70"/>
    <w:rsid w:val="00785128"/>
    <w:rsid w:val="00785AF4"/>
    <w:rsid w:val="00785B21"/>
    <w:rsid w:val="00785D32"/>
    <w:rsid w:val="007861A2"/>
    <w:rsid w:val="00790CD0"/>
    <w:rsid w:val="007918CD"/>
    <w:rsid w:val="0079377E"/>
    <w:rsid w:val="00794BE9"/>
    <w:rsid w:val="007A053E"/>
    <w:rsid w:val="007A157E"/>
    <w:rsid w:val="007A17EA"/>
    <w:rsid w:val="007A203D"/>
    <w:rsid w:val="007A34F6"/>
    <w:rsid w:val="007A5403"/>
    <w:rsid w:val="007A55E5"/>
    <w:rsid w:val="007A6370"/>
    <w:rsid w:val="007A65D6"/>
    <w:rsid w:val="007A7447"/>
    <w:rsid w:val="007A76C3"/>
    <w:rsid w:val="007A7842"/>
    <w:rsid w:val="007A7F5E"/>
    <w:rsid w:val="007B0074"/>
    <w:rsid w:val="007B0527"/>
    <w:rsid w:val="007B1CDE"/>
    <w:rsid w:val="007B2C78"/>
    <w:rsid w:val="007B4261"/>
    <w:rsid w:val="007B4CB5"/>
    <w:rsid w:val="007B6B4D"/>
    <w:rsid w:val="007B73D4"/>
    <w:rsid w:val="007C02A0"/>
    <w:rsid w:val="007C0C0C"/>
    <w:rsid w:val="007C165E"/>
    <w:rsid w:val="007C17D3"/>
    <w:rsid w:val="007C195A"/>
    <w:rsid w:val="007C239A"/>
    <w:rsid w:val="007C35B8"/>
    <w:rsid w:val="007C3A58"/>
    <w:rsid w:val="007C4595"/>
    <w:rsid w:val="007C5AF1"/>
    <w:rsid w:val="007C7A11"/>
    <w:rsid w:val="007D01B6"/>
    <w:rsid w:val="007D02FF"/>
    <w:rsid w:val="007D12A7"/>
    <w:rsid w:val="007D1D44"/>
    <w:rsid w:val="007D1F54"/>
    <w:rsid w:val="007D241C"/>
    <w:rsid w:val="007D342E"/>
    <w:rsid w:val="007D40D3"/>
    <w:rsid w:val="007D5D77"/>
    <w:rsid w:val="007D5F4A"/>
    <w:rsid w:val="007D7696"/>
    <w:rsid w:val="007D7AC3"/>
    <w:rsid w:val="007E0CD9"/>
    <w:rsid w:val="007E391D"/>
    <w:rsid w:val="007E4432"/>
    <w:rsid w:val="007E584A"/>
    <w:rsid w:val="007E7BF8"/>
    <w:rsid w:val="007F0C49"/>
    <w:rsid w:val="007F27D7"/>
    <w:rsid w:val="007F4EC9"/>
    <w:rsid w:val="007F636E"/>
    <w:rsid w:val="007F6D52"/>
    <w:rsid w:val="007F7684"/>
    <w:rsid w:val="008011CD"/>
    <w:rsid w:val="008040F6"/>
    <w:rsid w:val="00804677"/>
    <w:rsid w:val="00804F86"/>
    <w:rsid w:val="00805450"/>
    <w:rsid w:val="0080678A"/>
    <w:rsid w:val="00807D41"/>
    <w:rsid w:val="00810F15"/>
    <w:rsid w:val="00812BD8"/>
    <w:rsid w:val="008132C2"/>
    <w:rsid w:val="00815D3B"/>
    <w:rsid w:val="0081719F"/>
    <w:rsid w:val="00817A5F"/>
    <w:rsid w:val="00820BCA"/>
    <w:rsid w:val="00821944"/>
    <w:rsid w:val="00821CB2"/>
    <w:rsid w:val="00822D4F"/>
    <w:rsid w:val="00822FD7"/>
    <w:rsid w:val="008248AC"/>
    <w:rsid w:val="0082521D"/>
    <w:rsid w:val="008260C7"/>
    <w:rsid w:val="00826CDC"/>
    <w:rsid w:val="00827831"/>
    <w:rsid w:val="00830515"/>
    <w:rsid w:val="008307BE"/>
    <w:rsid w:val="00831E2E"/>
    <w:rsid w:val="00832058"/>
    <w:rsid w:val="00832F03"/>
    <w:rsid w:val="0083342F"/>
    <w:rsid w:val="00833506"/>
    <w:rsid w:val="00833AE4"/>
    <w:rsid w:val="00835362"/>
    <w:rsid w:val="008354B1"/>
    <w:rsid w:val="00840E46"/>
    <w:rsid w:val="00841558"/>
    <w:rsid w:val="008427C5"/>
    <w:rsid w:val="00842EBC"/>
    <w:rsid w:val="00842FEA"/>
    <w:rsid w:val="008431F6"/>
    <w:rsid w:val="008436EE"/>
    <w:rsid w:val="008440D1"/>
    <w:rsid w:val="00844869"/>
    <w:rsid w:val="00844BD8"/>
    <w:rsid w:val="008461CE"/>
    <w:rsid w:val="0084700C"/>
    <w:rsid w:val="0084743A"/>
    <w:rsid w:val="008501D3"/>
    <w:rsid w:val="008503F7"/>
    <w:rsid w:val="00852842"/>
    <w:rsid w:val="00853A3A"/>
    <w:rsid w:val="0085495E"/>
    <w:rsid w:val="00857ACD"/>
    <w:rsid w:val="00857B57"/>
    <w:rsid w:val="008601CD"/>
    <w:rsid w:val="00861C41"/>
    <w:rsid w:val="0086234D"/>
    <w:rsid w:val="0086312F"/>
    <w:rsid w:val="008644AC"/>
    <w:rsid w:val="0086575A"/>
    <w:rsid w:val="00865C80"/>
    <w:rsid w:val="00865F39"/>
    <w:rsid w:val="00866BAE"/>
    <w:rsid w:val="0086717E"/>
    <w:rsid w:val="00870619"/>
    <w:rsid w:val="00871B10"/>
    <w:rsid w:val="00871B96"/>
    <w:rsid w:val="00871F0F"/>
    <w:rsid w:val="0087250D"/>
    <w:rsid w:val="0087275A"/>
    <w:rsid w:val="008729FF"/>
    <w:rsid w:val="008733A6"/>
    <w:rsid w:val="008743E8"/>
    <w:rsid w:val="008747B6"/>
    <w:rsid w:val="00875A92"/>
    <w:rsid w:val="008765C7"/>
    <w:rsid w:val="00876938"/>
    <w:rsid w:val="00876D24"/>
    <w:rsid w:val="008770ED"/>
    <w:rsid w:val="00877391"/>
    <w:rsid w:val="00877E30"/>
    <w:rsid w:val="0088102E"/>
    <w:rsid w:val="008819A2"/>
    <w:rsid w:val="00884F3E"/>
    <w:rsid w:val="008852C0"/>
    <w:rsid w:val="00885852"/>
    <w:rsid w:val="00885ADC"/>
    <w:rsid w:val="008923AD"/>
    <w:rsid w:val="008928FA"/>
    <w:rsid w:val="008934FB"/>
    <w:rsid w:val="00894A31"/>
    <w:rsid w:val="00894C22"/>
    <w:rsid w:val="00894C48"/>
    <w:rsid w:val="00895DEC"/>
    <w:rsid w:val="00896C4B"/>
    <w:rsid w:val="00896E2E"/>
    <w:rsid w:val="0089748C"/>
    <w:rsid w:val="00897933"/>
    <w:rsid w:val="008A07E0"/>
    <w:rsid w:val="008A226E"/>
    <w:rsid w:val="008A2D80"/>
    <w:rsid w:val="008A3F96"/>
    <w:rsid w:val="008A3FA9"/>
    <w:rsid w:val="008A5311"/>
    <w:rsid w:val="008A6586"/>
    <w:rsid w:val="008A6A2B"/>
    <w:rsid w:val="008B0001"/>
    <w:rsid w:val="008B17C5"/>
    <w:rsid w:val="008B3079"/>
    <w:rsid w:val="008B3C1D"/>
    <w:rsid w:val="008B5580"/>
    <w:rsid w:val="008B564A"/>
    <w:rsid w:val="008B762E"/>
    <w:rsid w:val="008C321A"/>
    <w:rsid w:val="008C3CBD"/>
    <w:rsid w:val="008C428D"/>
    <w:rsid w:val="008C48A2"/>
    <w:rsid w:val="008C56E6"/>
    <w:rsid w:val="008C5FCC"/>
    <w:rsid w:val="008C7041"/>
    <w:rsid w:val="008D01C4"/>
    <w:rsid w:val="008D0743"/>
    <w:rsid w:val="008D14D6"/>
    <w:rsid w:val="008D1A71"/>
    <w:rsid w:val="008D325D"/>
    <w:rsid w:val="008D3594"/>
    <w:rsid w:val="008D5638"/>
    <w:rsid w:val="008D70A3"/>
    <w:rsid w:val="008D7D3E"/>
    <w:rsid w:val="008E1869"/>
    <w:rsid w:val="008E18C9"/>
    <w:rsid w:val="008E31BB"/>
    <w:rsid w:val="008E44AF"/>
    <w:rsid w:val="008E626C"/>
    <w:rsid w:val="008E6C74"/>
    <w:rsid w:val="008E74D8"/>
    <w:rsid w:val="008F1310"/>
    <w:rsid w:val="008F2937"/>
    <w:rsid w:val="008F419B"/>
    <w:rsid w:val="008F5A8A"/>
    <w:rsid w:val="008F5BEF"/>
    <w:rsid w:val="008F6A3A"/>
    <w:rsid w:val="008F6EEF"/>
    <w:rsid w:val="008F7064"/>
    <w:rsid w:val="0090378D"/>
    <w:rsid w:val="00904F6A"/>
    <w:rsid w:val="00905A99"/>
    <w:rsid w:val="00905CBD"/>
    <w:rsid w:val="00906E4C"/>
    <w:rsid w:val="009121B0"/>
    <w:rsid w:val="00914891"/>
    <w:rsid w:val="00914951"/>
    <w:rsid w:val="00914A52"/>
    <w:rsid w:val="00914B98"/>
    <w:rsid w:val="009156BA"/>
    <w:rsid w:val="00915FE4"/>
    <w:rsid w:val="0091622F"/>
    <w:rsid w:val="00920866"/>
    <w:rsid w:val="009220C5"/>
    <w:rsid w:val="009229C4"/>
    <w:rsid w:val="00923913"/>
    <w:rsid w:val="00924A01"/>
    <w:rsid w:val="009253B9"/>
    <w:rsid w:val="009254B9"/>
    <w:rsid w:val="0092738B"/>
    <w:rsid w:val="00927C1E"/>
    <w:rsid w:val="009323A5"/>
    <w:rsid w:val="00932A0B"/>
    <w:rsid w:val="00932AFF"/>
    <w:rsid w:val="00933042"/>
    <w:rsid w:val="00933236"/>
    <w:rsid w:val="00933CCB"/>
    <w:rsid w:val="009342C8"/>
    <w:rsid w:val="0093462D"/>
    <w:rsid w:val="009375A4"/>
    <w:rsid w:val="00937AB7"/>
    <w:rsid w:val="00937D1A"/>
    <w:rsid w:val="00940D73"/>
    <w:rsid w:val="00941D7B"/>
    <w:rsid w:val="00941E51"/>
    <w:rsid w:val="0094209D"/>
    <w:rsid w:val="00942326"/>
    <w:rsid w:val="009456E9"/>
    <w:rsid w:val="00945844"/>
    <w:rsid w:val="00946742"/>
    <w:rsid w:val="0094731E"/>
    <w:rsid w:val="0095196B"/>
    <w:rsid w:val="00954796"/>
    <w:rsid w:val="0095560B"/>
    <w:rsid w:val="0095694E"/>
    <w:rsid w:val="00961DB6"/>
    <w:rsid w:val="00961F4B"/>
    <w:rsid w:val="009641E9"/>
    <w:rsid w:val="00964937"/>
    <w:rsid w:val="00964CDF"/>
    <w:rsid w:val="009674FF"/>
    <w:rsid w:val="00970602"/>
    <w:rsid w:val="00971BA7"/>
    <w:rsid w:val="009728A9"/>
    <w:rsid w:val="009735AB"/>
    <w:rsid w:val="009739D6"/>
    <w:rsid w:val="009741C9"/>
    <w:rsid w:val="00974DD5"/>
    <w:rsid w:val="00974EBA"/>
    <w:rsid w:val="009761E1"/>
    <w:rsid w:val="00976FE1"/>
    <w:rsid w:val="0097722E"/>
    <w:rsid w:val="00982120"/>
    <w:rsid w:val="00982B03"/>
    <w:rsid w:val="00982B9E"/>
    <w:rsid w:val="00982BD0"/>
    <w:rsid w:val="009837DE"/>
    <w:rsid w:val="0098458E"/>
    <w:rsid w:val="009845B5"/>
    <w:rsid w:val="00984E3C"/>
    <w:rsid w:val="00985066"/>
    <w:rsid w:val="00985CE4"/>
    <w:rsid w:val="00985DE5"/>
    <w:rsid w:val="00986376"/>
    <w:rsid w:val="00986728"/>
    <w:rsid w:val="009874C7"/>
    <w:rsid w:val="0099002D"/>
    <w:rsid w:val="00991A9E"/>
    <w:rsid w:val="00991C1D"/>
    <w:rsid w:val="00992A44"/>
    <w:rsid w:val="00992E3F"/>
    <w:rsid w:val="00993F56"/>
    <w:rsid w:val="00994146"/>
    <w:rsid w:val="00994428"/>
    <w:rsid w:val="00994807"/>
    <w:rsid w:val="009948CD"/>
    <w:rsid w:val="00994942"/>
    <w:rsid w:val="00995644"/>
    <w:rsid w:val="00996F47"/>
    <w:rsid w:val="009A0583"/>
    <w:rsid w:val="009A0678"/>
    <w:rsid w:val="009A1218"/>
    <w:rsid w:val="009A1B91"/>
    <w:rsid w:val="009A1BA7"/>
    <w:rsid w:val="009A298D"/>
    <w:rsid w:val="009A3D7B"/>
    <w:rsid w:val="009A400C"/>
    <w:rsid w:val="009A4718"/>
    <w:rsid w:val="009A57B8"/>
    <w:rsid w:val="009A6389"/>
    <w:rsid w:val="009A695D"/>
    <w:rsid w:val="009A6D6E"/>
    <w:rsid w:val="009A6DAA"/>
    <w:rsid w:val="009A7A20"/>
    <w:rsid w:val="009A7F06"/>
    <w:rsid w:val="009B0D27"/>
    <w:rsid w:val="009B16AC"/>
    <w:rsid w:val="009B4E01"/>
    <w:rsid w:val="009B7D3B"/>
    <w:rsid w:val="009C047B"/>
    <w:rsid w:val="009C057A"/>
    <w:rsid w:val="009C0EF6"/>
    <w:rsid w:val="009C2382"/>
    <w:rsid w:val="009C5D80"/>
    <w:rsid w:val="009C6546"/>
    <w:rsid w:val="009C6C08"/>
    <w:rsid w:val="009C7244"/>
    <w:rsid w:val="009D24AE"/>
    <w:rsid w:val="009D2AF0"/>
    <w:rsid w:val="009D2E95"/>
    <w:rsid w:val="009D3B65"/>
    <w:rsid w:val="009D6907"/>
    <w:rsid w:val="009E013A"/>
    <w:rsid w:val="009E2578"/>
    <w:rsid w:val="009E25CF"/>
    <w:rsid w:val="009E51EC"/>
    <w:rsid w:val="009E5E6E"/>
    <w:rsid w:val="009E68B0"/>
    <w:rsid w:val="009E6A48"/>
    <w:rsid w:val="009E6BF5"/>
    <w:rsid w:val="009E6F06"/>
    <w:rsid w:val="009E7698"/>
    <w:rsid w:val="009F5BF2"/>
    <w:rsid w:val="009F5D8A"/>
    <w:rsid w:val="009F630F"/>
    <w:rsid w:val="009F786B"/>
    <w:rsid w:val="009F7F9B"/>
    <w:rsid w:val="00A00B4B"/>
    <w:rsid w:val="00A0367C"/>
    <w:rsid w:val="00A03AE4"/>
    <w:rsid w:val="00A04555"/>
    <w:rsid w:val="00A04738"/>
    <w:rsid w:val="00A05844"/>
    <w:rsid w:val="00A05EAE"/>
    <w:rsid w:val="00A06253"/>
    <w:rsid w:val="00A070F3"/>
    <w:rsid w:val="00A1067B"/>
    <w:rsid w:val="00A113B7"/>
    <w:rsid w:val="00A123D0"/>
    <w:rsid w:val="00A12B51"/>
    <w:rsid w:val="00A141B5"/>
    <w:rsid w:val="00A148CA"/>
    <w:rsid w:val="00A15698"/>
    <w:rsid w:val="00A16021"/>
    <w:rsid w:val="00A178DF"/>
    <w:rsid w:val="00A20F50"/>
    <w:rsid w:val="00A22205"/>
    <w:rsid w:val="00A236A3"/>
    <w:rsid w:val="00A2382E"/>
    <w:rsid w:val="00A25A26"/>
    <w:rsid w:val="00A272AD"/>
    <w:rsid w:val="00A2751E"/>
    <w:rsid w:val="00A27D20"/>
    <w:rsid w:val="00A32E84"/>
    <w:rsid w:val="00A3511B"/>
    <w:rsid w:val="00A36267"/>
    <w:rsid w:val="00A36914"/>
    <w:rsid w:val="00A37C37"/>
    <w:rsid w:val="00A40771"/>
    <w:rsid w:val="00A40A09"/>
    <w:rsid w:val="00A40FD4"/>
    <w:rsid w:val="00A421E2"/>
    <w:rsid w:val="00A438BD"/>
    <w:rsid w:val="00A43998"/>
    <w:rsid w:val="00A43A9E"/>
    <w:rsid w:val="00A440E6"/>
    <w:rsid w:val="00A449BC"/>
    <w:rsid w:val="00A4767E"/>
    <w:rsid w:val="00A501A3"/>
    <w:rsid w:val="00A5108E"/>
    <w:rsid w:val="00A52248"/>
    <w:rsid w:val="00A5256C"/>
    <w:rsid w:val="00A52982"/>
    <w:rsid w:val="00A53016"/>
    <w:rsid w:val="00A53DF7"/>
    <w:rsid w:val="00A54E31"/>
    <w:rsid w:val="00A55A79"/>
    <w:rsid w:val="00A56AC0"/>
    <w:rsid w:val="00A61437"/>
    <w:rsid w:val="00A63B94"/>
    <w:rsid w:val="00A63D06"/>
    <w:rsid w:val="00A65BDD"/>
    <w:rsid w:val="00A65E6F"/>
    <w:rsid w:val="00A66E5A"/>
    <w:rsid w:val="00A673D5"/>
    <w:rsid w:val="00A70D1D"/>
    <w:rsid w:val="00A71F7C"/>
    <w:rsid w:val="00A72220"/>
    <w:rsid w:val="00A72D4A"/>
    <w:rsid w:val="00A73916"/>
    <w:rsid w:val="00A75EDF"/>
    <w:rsid w:val="00A7627A"/>
    <w:rsid w:val="00A80737"/>
    <w:rsid w:val="00A85C90"/>
    <w:rsid w:val="00A863BF"/>
    <w:rsid w:val="00A86920"/>
    <w:rsid w:val="00A87F23"/>
    <w:rsid w:val="00A90E0B"/>
    <w:rsid w:val="00A91EE3"/>
    <w:rsid w:val="00A93DD6"/>
    <w:rsid w:val="00A95346"/>
    <w:rsid w:val="00A96D9E"/>
    <w:rsid w:val="00AA2A0C"/>
    <w:rsid w:val="00AA518B"/>
    <w:rsid w:val="00AA6863"/>
    <w:rsid w:val="00AB0458"/>
    <w:rsid w:val="00AB17E7"/>
    <w:rsid w:val="00AB1A58"/>
    <w:rsid w:val="00AB3954"/>
    <w:rsid w:val="00AB3C8B"/>
    <w:rsid w:val="00AB5E0B"/>
    <w:rsid w:val="00AB6DF0"/>
    <w:rsid w:val="00AC0F23"/>
    <w:rsid w:val="00AC1638"/>
    <w:rsid w:val="00AC42BB"/>
    <w:rsid w:val="00AC4B49"/>
    <w:rsid w:val="00AC768F"/>
    <w:rsid w:val="00AC7779"/>
    <w:rsid w:val="00AD03F1"/>
    <w:rsid w:val="00AD06E7"/>
    <w:rsid w:val="00AD142E"/>
    <w:rsid w:val="00AD1D0D"/>
    <w:rsid w:val="00AD2DC2"/>
    <w:rsid w:val="00AD2EF5"/>
    <w:rsid w:val="00AD379F"/>
    <w:rsid w:val="00AD43D6"/>
    <w:rsid w:val="00AD6F91"/>
    <w:rsid w:val="00AD7024"/>
    <w:rsid w:val="00AD7E32"/>
    <w:rsid w:val="00AE0674"/>
    <w:rsid w:val="00AE1ABA"/>
    <w:rsid w:val="00AE1B9D"/>
    <w:rsid w:val="00AE1E18"/>
    <w:rsid w:val="00AE20E1"/>
    <w:rsid w:val="00AE241A"/>
    <w:rsid w:val="00AE6131"/>
    <w:rsid w:val="00AE696D"/>
    <w:rsid w:val="00AE6F74"/>
    <w:rsid w:val="00AE7358"/>
    <w:rsid w:val="00AE7FFB"/>
    <w:rsid w:val="00AF06FA"/>
    <w:rsid w:val="00AF1060"/>
    <w:rsid w:val="00AF1206"/>
    <w:rsid w:val="00AF1F9D"/>
    <w:rsid w:val="00AF2111"/>
    <w:rsid w:val="00AF23BD"/>
    <w:rsid w:val="00AF45D0"/>
    <w:rsid w:val="00AF5ABE"/>
    <w:rsid w:val="00AF6F03"/>
    <w:rsid w:val="00AF7456"/>
    <w:rsid w:val="00B00FD8"/>
    <w:rsid w:val="00B01AF5"/>
    <w:rsid w:val="00B01B66"/>
    <w:rsid w:val="00B01C85"/>
    <w:rsid w:val="00B024B0"/>
    <w:rsid w:val="00B0269A"/>
    <w:rsid w:val="00B060E5"/>
    <w:rsid w:val="00B061AD"/>
    <w:rsid w:val="00B0638F"/>
    <w:rsid w:val="00B06911"/>
    <w:rsid w:val="00B112BF"/>
    <w:rsid w:val="00B11501"/>
    <w:rsid w:val="00B11DD6"/>
    <w:rsid w:val="00B11F6C"/>
    <w:rsid w:val="00B1211D"/>
    <w:rsid w:val="00B12448"/>
    <w:rsid w:val="00B13476"/>
    <w:rsid w:val="00B1386D"/>
    <w:rsid w:val="00B140FA"/>
    <w:rsid w:val="00B15297"/>
    <w:rsid w:val="00B1617F"/>
    <w:rsid w:val="00B16224"/>
    <w:rsid w:val="00B2069C"/>
    <w:rsid w:val="00B20FB3"/>
    <w:rsid w:val="00B21426"/>
    <w:rsid w:val="00B254B0"/>
    <w:rsid w:val="00B25BFB"/>
    <w:rsid w:val="00B301E4"/>
    <w:rsid w:val="00B3166E"/>
    <w:rsid w:val="00B3213F"/>
    <w:rsid w:val="00B32706"/>
    <w:rsid w:val="00B329BA"/>
    <w:rsid w:val="00B32F4E"/>
    <w:rsid w:val="00B34352"/>
    <w:rsid w:val="00B36297"/>
    <w:rsid w:val="00B4003B"/>
    <w:rsid w:val="00B41783"/>
    <w:rsid w:val="00B4303A"/>
    <w:rsid w:val="00B4504E"/>
    <w:rsid w:val="00B4526C"/>
    <w:rsid w:val="00B4552B"/>
    <w:rsid w:val="00B45921"/>
    <w:rsid w:val="00B45C4B"/>
    <w:rsid w:val="00B4674D"/>
    <w:rsid w:val="00B46EC7"/>
    <w:rsid w:val="00B50C5A"/>
    <w:rsid w:val="00B518D9"/>
    <w:rsid w:val="00B524DE"/>
    <w:rsid w:val="00B52567"/>
    <w:rsid w:val="00B52FF0"/>
    <w:rsid w:val="00B54668"/>
    <w:rsid w:val="00B546C0"/>
    <w:rsid w:val="00B5504C"/>
    <w:rsid w:val="00B5713C"/>
    <w:rsid w:val="00B572F1"/>
    <w:rsid w:val="00B5794C"/>
    <w:rsid w:val="00B57951"/>
    <w:rsid w:val="00B603C7"/>
    <w:rsid w:val="00B60679"/>
    <w:rsid w:val="00B61369"/>
    <w:rsid w:val="00B6158B"/>
    <w:rsid w:val="00B61E49"/>
    <w:rsid w:val="00B63E51"/>
    <w:rsid w:val="00B644A7"/>
    <w:rsid w:val="00B64986"/>
    <w:rsid w:val="00B64B27"/>
    <w:rsid w:val="00B65BB9"/>
    <w:rsid w:val="00B7026E"/>
    <w:rsid w:val="00B718AE"/>
    <w:rsid w:val="00B737D3"/>
    <w:rsid w:val="00B74345"/>
    <w:rsid w:val="00B74927"/>
    <w:rsid w:val="00B75347"/>
    <w:rsid w:val="00B75993"/>
    <w:rsid w:val="00B7669F"/>
    <w:rsid w:val="00B76897"/>
    <w:rsid w:val="00B7707C"/>
    <w:rsid w:val="00B800C2"/>
    <w:rsid w:val="00B806F3"/>
    <w:rsid w:val="00B81920"/>
    <w:rsid w:val="00B825CB"/>
    <w:rsid w:val="00B82C67"/>
    <w:rsid w:val="00B82CC0"/>
    <w:rsid w:val="00B82FAE"/>
    <w:rsid w:val="00B837AD"/>
    <w:rsid w:val="00B84CDC"/>
    <w:rsid w:val="00B907E1"/>
    <w:rsid w:val="00B90944"/>
    <w:rsid w:val="00B90AA9"/>
    <w:rsid w:val="00B90AE6"/>
    <w:rsid w:val="00B9166F"/>
    <w:rsid w:val="00B93637"/>
    <w:rsid w:val="00B940B3"/>
    <w:rsid w:val="00B955F4"/>
    <w:rsid w:val="00B959EE"/>
    <w:rsid w:val="00B95ACA"/>
    <w:rsid w:val="00B9628B"/>
    <w:rsid w:val="00B97200"/>
    <w:rsid w:val="00B97894"/>
    <w:rsid w:val="00B97E27"/>
    <w:rsid w:val="00BA2CE9"/>
    <w:rsid w:val="00BA2E69"/>
    <w:rsid w:val="00BA3E7D"/>
    <w:rsid w:val="00BA50DE"/>
    <w:rsid w:val="00BA5340"/>
    <w:rsid w:val="00BA6576"/>
    <w:rsid w:val="00BB07DE"/>
    <w:rsid w:val="00BB0847"/>
    <w:rsid w:val="00BB0AC0"/>
    <w:rsid w:val="00BB450C"/>
    <w:rsid w:val="00BB6E2A"/>
    <w:rsid w:val="00BB7733"/>
    <w:rsid w:val="00BC0C6F"/>
    <w:rsid w:val="00BC2379"/>
    <w:rsid w:val="00BC2419"/>
    <w:rsid w:val="00BC2EBE"/>
    <w:rsid w:val="00BC2F64"/>
    <w:rsid w:val="00BC3660"/>
    <w:rsid w:val="00BC3964"/>
    <w:rsid w:val="00BC49AB"/>
    <w:rsid w:val="00BC55D9"/>
    <w:rsid w:val="00BC61D0"/>
    <w:rsid w:val="00BD0839"/>
    <w:rsid w:val="00BD0E88"/>
    <w:rsid w:val="00BD11A6"/>
    <w:rsid w:val="00BD133C"/>
    <w:rsid w:val="00BD1446"/>
    <w:rsid w:val="00BD1AFB"/>
    <w:rsid w:val="00BD1E4E"/>
    <w:rsid w:val="00BD21F8"/>
    <w:rsid w:val="00BD29DF"/>
    <w:rsid w:val="00BD348F"/>
    <w:rsid w:val="00BD36C3"/>
    <w:rsid w:val="00BD68A0"/>
    <w:rsid w:val="00BD6C48"/>
    <w:rsid w:val="00BD6EF4"/>
    <w:rsid w:val="00BD6F75"/>
    <w:rsid w:val="00BD7F1A"/>
    <w:rsid w:val="00BE03E4"/>
    <w:rsid w:val="00BE04EF"/>
    <w:rsid w:val="00BE101F"/>
    <w:rsid w:val="00BE3086"/>
    <w:rsid w:val="00BE3C19"/>
    <w:rsid w:val="00BE6135"/>
    <w:rsid w:val="00BE6A98"/>
    <w:rsid w:val="00BF04B7"/>
    <w:rsid w:val="00BF093C"/>
    <w:rsid w:val="00BF0C26"/>
    <w:rsid w:val="00BF1BE9"/>
    <w:rsid w:val="00BF1F1B"/>
    <w:rsid w:val="00BF2ECB"/>
    <w:rsid w:val="00BF33E6"/>
    <w:rsid w:val="00BF3783"/>
    <w:rsid w:val="00BF37A2"/>
    <w:rsid w:val="00BF48F8"/>
    <w:rsid w:val="00BF5691"/>
    <w:rsid w:val="00BF5D90"/>
    <w:rsid w:val="00BF63A5"/>
    <w:rsid w:val="00BF7CED"/>
    <w:rsid w:val="00C02498"/>
    <w:rsid w:val="00C0278D"/>
    <w:rsid w:val="00C0296E"/>
    <w:rsid w:val="00C02B83"/>
    <w:rsid w:val="00C0316B"/>
    <w:rsid w:val="00C0448B"/>
    <w:rsid w:val="00C04559"/>
    <w:rsid w:val="00C04A78"/>
    <w:rsid w:val="00C060AB"/>
    <w:rsid w:val="00C0625A"/>
    <w:rsid w:val="00C066ED"/>
    <w:rsid w:val="00C07B3B"/>
    <w:rsid w:val="00C10A08"/>
    <w:rsid w:val="00C12746"/>
    <w:rsid w:val="00C12885"/>
    <w:rsid w:val="00C12C57"/>
    <w:rsid w:val="00C14B67"/>
    <w:rsid w:val="00C154E5"/>
    <w:rsid w:val="00C1588A"/>
    <w:rsid w:val="00C1775E"/>
    <w:rsid w:val="00C200F2"/>
    <w:rsid w:val="00C213E9"/>
    <w:rsid w:val="00C21C17"/>
    <w:rsid w:val="00C2383C"/>
    <w:rsid w:val="00C247FB"/>
    <w:rsid w:val="00C250C5"/>
    <w:rsid w:val="00C26F8E"/>
    <w:rsid w:val="00C27872"/>
    <w:rsid w:val="00C3084E"/>
    <w:rsid w:val="00C30BC5"/>
    <w:rsid w:val="00C31810"/>
    <w:rsid w:val="00C3232E"/>
    <w:rsid w:val="00C35969"/>
    <w:rsid w:val="00C35A6D"/>
    <w:rsid w:val="00C35BEF"/>
    <w:rsid w:val="00C3651E"/>
    <w:rsid w:val="00C36591"/>
    <w:rsid w:val="00C3692D"/>
    <w:rsid w:val="00C37568"/>
    <w:rsid w:val="00C436B4"/>
    <w:rsid w:val="00C45434"/>
    <w:rsid w:val="00C45D2C"/>
    <w:rsid w:val="00C46D7A"/>
    <w:rsid w:val="00C50652"/>
    <w:rsid w:val="00C519B4"/>
    <w:rsid w:val="00C51BA6"/>
    <w:rsid w:val="00C5223C"/>
    <w:rsid w:val="00C5294C"/>
    <w:rsid w:val="00C535DC"/>
    <w:rsid w:val="00C5442C"/>
    <w:rsid w:val="00C54515"/>
    <w:rsid w:val="00C54EA4"/>
    <w:rsid w:val="00C55B1F"/>
    <w:rsid w:val="00C56864"/>
    <w:rsid w:val="00C56EF7"/>
    <w:rsid w:val="00C5734C"/>
    <w:rsid w:val="00C60E6E"/>
    <w:rsid w:val="00C61B03"/>
    <w:rsid w:val="00C61DF2"/>
    <w:rsid w:val="00C65479"/>
    <w:rsid w:val="00C70028"/>
    <w:rsid w:val="00C7118F"/>
    <w:rsid w:val="00C72283"/>
    <w:rsid w:val="00C74101"/>
    <w:rsid w:val="00C74554"/>
    <w:rsid w:val="00C7462B"/>
    <w:rsid w:val="00C74BA7"/>
    <w:rsid w:val="00C75E37"/>
    <w:rsid w:val="00C760F7"/>
    <w:rsid w:val="00C76CDA"/>
    <w:rsid w:val="00C804AC"/>
    <w:rsid w:val="00C80C6F"/>
    <w:rsid w:val="00C813BB"/>
    <w:rsid w:val="00C81547"/>
    <w:rsid w:val="00C836C2"/>
    <w:rsid w:val="00C84055"/>
    <w:rsid w:val="00C8518F"/>
    <w:rsid w:val="00C867F3"/>
    <w:rsid w:val="00C86D26"/>
    <w:rsid w:val="00C87FB9"/>
    <w:rsid w:val="00C90289"/>
    <w:rsid w:val="00C90C64"/>
    <w:rsid w:val="00C91376"/>
    <w:rsid w:val="00C92830"/>
    <w:rsid w:val="00C93A5B"/>
    <w:rsid w:val="00C94E72"/>
    <w:rsid w:val="00C9568B"/>
    <w:rsid w:val="00C96ACD"/>
    <w:rsid w:val="00C9704D"/>
    <w:rsid w:val="00C977AB"/>
    <w:rsid w:val="00CA06F9"/>
    <w:rsid w:val="00CA0FC7"/>
    <w:rsid w:val="00CA17C5"/>
    <w:rsid w:val="00CA190D"/>
    <w:rsid w:val="00CA27FD"/>
    <w:rsid w:val="00CA2A5E"/>
    <w:rsid w:val="00CA2CB4"/>
    <w:rsid w:val="00CA3F9C"/>
    <w:rsid w:val="00CA5CEE"/>
    <w:rsid w:val="00CA782E"/>
    <w:rsid w:val="00CA7E11"/>
    <w:rsid w:val="00CB1418"/>
    <w:rsid w:val="00CB3192"/>
    <w:rsid w:val="00CB3A47"/>
    <w:rsid w:val="00CB4EE2"/>
    <w:rsid w:val="00CC00E4"/>
    <w:rsid w:val="00CC0BC7"/>
    <w:rsid w:val="00CC5615"/>
    <w:rsid w:val="00CC639E"/>
    <w:rsid w:val="00CC675E"/>
    <w:rsid w:val="00CC68CC"/>
    <w:rsid w:val="00CC69B8"/>
    <w:rsid w:val="00CC6DC5"/>
    <w:rsid w:val="00CC6E2C"/>
    <w:rsid w:val="00CD0EB3"/>
    <w:rsid w:val="00CD3524"/>
    <w:rsid w:val="00CD48B5"/>
    <w:rsid w:val="00CD491D"/>
    <w:rsid w:val="00CD4B02"/>
    <w:rsid w:val="00CD584F"/>
    <w:rsid w:val="00CD64D2"/>
    <w:rsid w:val="00CD68E3"/>
    <w:rsid w:val="00CD6DD8"/>
    <w:rsid w:val="00CD705D"/>
    <w:rsid w:val="00CD7060"/>
    <w:rsid w:val="00CD7F06"/>
    <w:rsid w:val="00CE1212"/>
    <w:rsid w:val="00CE2015"/>
    <w:rsid w:val="00CE2EEC"/>
    <w:rsid w:val="00CE4899"/>
    <w:rsid w:val="00CE644B"/>
    <w:rsid w:val="00CE6CD8"/>
    <w:rsid w:val="00CF01AD"/>
    <w:rsid w:val="00CF103C"/>
    <w:rsid w:val="00CF19A6"/>
    <w:rsid w:val="00CF1C31"/>
    <w:rsid w:val="00CF289A"/>
    <w:rsid w:val="00CF362F"/>
    <w:rsid w:val="00CF3769"/>
    <w:rsid w:val="00CF3F76"/>
    <w:rsid w:val="00CF4E24"/>
    <w:rsid w:val="00CF535F"/>
    <w:rsid w:val="00CF57B8"/>
    <w:rsid w:val="00CF6051"/>
    <w:rsid w:val="00CF765A"/>
    <w:rsid w:val="00D01279"/>
    <w:rsid w:val="00D020C2"/>
    <w:rsid w:val="00D03091"/>
    <w:rsid w:val="00D03B32"/>
    <w:rsid w:val="00D053EE"/>
    <w:rsid w:val="00D0544A"/>
    <w:rsid w:val="00D056E2"/>
    <w:rsid w:val="00D05FBF"/>
    <w:rsid w:val="00D11B57"/>
    <w:rsid w:val="00D13167"/>
    <w:rsid w:val="00D134AD"/>
    <w:rsid w:val="00D13D2D"/>
    <w:rsid w:val="00D1581F"/>
    <w:rsid w:val="00D16DD2"/>
    <w:rsid w:val="00D17430"/>
    <w:rsid w:val="00D177DA"/>
    <w:rsid w:val="00D17A38"/>
    <w:rsid w:val="00D17B85"/>
    <w:rsid w:val="00D22BB1"/>
    <w:rsid w:val="00D23853"/>
    <w:rsid w:val="00D2475A"/>
    <w:rsid w:val="00D2487F"/>
    <w:rsid w:val="00D24BB6"/>
    <w:rsid w:val="00D27719"/>
    <w:rsid w:val="00D302BC"/>
    <w:rsid w:val="00D30B7B"/>
    <w:rsid w:val="00D3161B"/>
    <w:rsid w:val="00D3187A"/>
    <w:rsid w:val="00D320A7"/>
    <w:rsid w:val="00D324E6"/>
    <w:rsid w:val="00D3252B"/>
    <w:rsid w:val="00D32B3D"/>
    <w:rsid w:val="00D3375B"/>
    <w:rsid w:val="00D339FB"/>
    <w:rsid w:val="00D356C9"/>
    <w:rsid w:val="00D36C9A"/>
    <w:rsid w:val="00D40ABC"/>
    <w:rsid w:val="00D423A0"/>
    <w:rsid w:val="00D432AD"/>
    <w:rsid w:val="00D440DE"/>
    <w:rsid w:val="00D443A0"/>
    <w:rsid w:val="00D4493E"/>
    <w:rsid w:val="00D45523"/>
    <w:rsid w:val="00D45CC9"/>
    <w:rsid w:val="00D45F08"/>
    <w:rsid w:val="00D46604"/>
    <w:rsid w:val="00D46B9A"/>
    <w:rsid w:val="00D46D8F"/>
    <w:rsid w:val="00D516EF"/>
    <w:rsid w:val="00D52B92"/>
    <w:rsid w:val="00D52D32"/>
    <w:rsid w:val="00D5318D"/>
    <w:rsid w:val="00D53349"/>
    <w:rsid w:val="00D538E3"/>
    <w:rsid w:val="00D54500"/>
    <w:rsid w:val="00D54545"/>
    <w:rsid w:val="00D57FB5"/>
    <w:rsid w:val="00D60C3B"/>
    <w:rsid w:val="00D61645"/>
    <w:rsid w:val="00D616DB"/>
    <w:rsid w:val="00D61AC1"/>
    <w:rsid w:val="00D6205F"/>
    <w:rsid w:val="00D62B92"/>
    <w:rsid w:val="00D6346B"/>
    <w:rsid w:val="00D64240"/>
    <w:rsid w:val="00D6459A"/>
    <w:rsid w:val="00D648F0"/>
    <w:rsid w:val="00D64CDA"/>
    <w:rsid w:val="00D64D07"/>
    <w:rsid w:val="00D66519"/>
    <w:rsid w:val="00D667BB"/>
    <w:rsid w:val="00D673EF"/>
    <w:rsid w:val="00D67DBD"/>
    <w:rsid w:val="00D702B8"/>
    <w:rsid w:val="00D7193F"/>
    <w:rsid w:val="00D72A59"/>
    <w:rsid w:val="00D7415F"/>
    <w:rsid w:val="00D76334"/>
    <w:rsid w:val="00D76DD5"/>
    <w:rsid w:val="00D808CE"/>
    <w:rsid w:val="00D80D8F"/>
    <w:rsid w:val="00D81880"/>
    <w:rsid w:val="00D81E6E"/>
    <w:rsid w:val="00D81FEB"/>
    <w:rsid w:val="00D8428A"/>
    <w:rsid w:val="00D8495F"/>
    <w:rsid w:val="00D84AF8"/>
    <w:rsid w:val="00D87478"/>
    <w:rsid w:val="00D908B0"/>
    <w:rsid w:val="00D90F76"/>
    <w:rsid w:val="00D91366"/>
    <w:rsid w:val="00D91425"/>
    <w:rsid w:val="00D92B15"/>
    <w:rsid w:val="00D92B98"/>
    <w:rsid w:val="00D92E99"/>
    <w:rsid w:val="00D935B4"/>
    <w:rsid w:val="00D9409F"/>
    <w:rsid w:val="00D94711"/>
    <w:rsid w:val="00D95520"/>
    <w:rsid w:val="00D95D4E"/>
    <w:rsid w:val="00D96117"/>
    <w:rsid w:val="00D96CA4"/>
    <w:rsid w:val="00DA07E2"/>
    <w:rsid w:val="00DA0874"/>
    <w:rsid w:val="00DA0A93"/>
    <w:rsid w:val="00DA0C91"/>
    <w:rsid w:val="00DA0F83"/>
    <w:rsid w:val="00DA1C86"/>
    <w:rsid w:val="00DA1DEA"/>
    <w:rsid w:val="00DA1F40"/>
    <w:rsid w:val="00DA2708"/>
    <w:rsid w:val="00DA51A6"/>
    <w:rsid w:val="00DA5F1D"/>
    <w:rsid w:val="00DA6612"/>
    <w:rsid w:val="00DA78B3"/>
    <w:rsid w:val="00DB0530"/>
    <w:rsid w:val="00DB07BF"/>
    <w:rsid w:val="00DB096B"/>
    <w:rsid w:val="00DB22F3"/>
    <w:rsid w:val="00DB23E9"/>
    <w:rsid w:val="00DB2ABC"/>
    <w:rsid w:val="00DB2CA3"/>
    <w:rsid w:val="00DB354D"/>
    <w:rsid w:val="00DB3FC9"/>
    <w:rsid w:val="00DB4153"/>
    <w:rsid w:val="00DB500D"/>
    <w:rsid w:val="00DB5CAD"/>
    <w:rsid w:val="00DB772F"/>
    <w:rsid w:val="00DC0CBD"/>
    <w:rsid w:val="00DC3C5A"/>
    <w:rsid w:val="00DC523A"/>
    <w:rsid w:val="00DC57EE"/>
    <w:rsid w:val="00DC5D7C"/>
    <w:rsid w:val="00DC6BCD"/>
    <w:rsid w:val="00DC705E"/>
    <w:rsid w:val="00DC7B41"/>
    <w:rsid w:val="00DD197B"/>
    <w:rsid w:val="00DD2858"/>
    <w:rsid w:val="00DD309E"/>
    <w:rsid w:val="00DD363A"/>
    <w:rsid w:val="00DD3985"/>
    <w:rsid w:val="00DD4D17"/>
    <w:rsid w:val="00DD4EC0"/>
    <w:rsid w:val="00DD5561"/>
    <w:rsid w:val="00DD55C0"/>
    <w:rsid w:val="00DD6761"/>
    <w:rsid w:val="00DD75B1"/>
    <w:rsid w:val="00DD7D0D"/>
    <w:rsid w:val="00DE138C"/>
    <w:rsid w:val="00DE2026"/>
    <w:rsid w:val="00DE25CA"/>
    <w:rsid w:val="00DE313B"/>
    <w:rsid w:val="00DE4122"/>
    <w:rsid w:val="00DE7070"/>
    <w:rsid w:val="00DE7EA0"/>
    <w:rsid w:val="00DF15BC"/>
    <w:rsid w:val="00DF31EA"/>
    <w:rsid w:val="00DF4791"/>
    <w:rsid w:val="00DF6236"/>
    <w:rsid w:val="00DF741D"/>
    <w:rsid w:val="00E034A1"/>
    <w:rsid w:val="00E03A2B"/>
    <w:rsid w:val="00E04830"/>
    <w:rsid w:val="00E0598E"/>
    <w:rsid w:val="00E05C94"/>
    <w:rsid w:val="00E05E6A"/>
    <w:rsid w:val="00E0728D"/>
    <w:rsid w:val="00E078F1"/>
    <w:rsid w:val="00E101D8"/>
    <w:rsid w:val="00E111E6"/>
    <w:rsid w:val="00E11DC5"/>
    <w:rsid w:val="00E12449"/>
    <w:rsid w:val="00E13AF5"/>
    <w:rsid w:val="00E168CC"/>
    <w:rsid w:val="00E16A09"/>
    <w:rsid w:val="00E20D8C"/>
    <w:rsid w:val="00E21E3E"/>
    <w:rsid w:val="00E231C8"/>
    <w:rsid w:val="00E2652F"/>
    <w:rsid w:val="00E2656C"/>
    <w:rsid w:val="00E26ADD"/>
    <w:rsid w:val="00E26C26"/>
    <w:rsid w:val="00E2708F"/>
    <w:rsid w:val="00E31686"/>
    <w:rsid w:val="00E321D6"/>
    <w:rsid w:val="00E32BB7"/>
    <w:rsid w:val="00E32DD0"/>
    <w:rsid w:val="00E33DB0"/>
    <w:rsid w:val="00E33F8C"/>
    <w:rsid w:val="00E3447B"/>
    <w:rsid w:val="00E34A23"/>
    <w:rsid w:val="00E35611"/>
    <w:rsid w:val="00E3563F"/>
    <w:rsid w:val="00E358D1"/>
    <w:rsid w:val="00E3656D"/>
    <w:rsid w:val="00E419B0"/>
    <w:rsid w:val="00E419ED"/>
    <w:rsid w:val="00E41DBD"/>
    <w:rsid w:val="00E440F3"/>
    <w:rsid w:val="00E4485E"/>
    <w:rsid w:val="00E44F0C"/>
    <w:rsid w:val="00E45395"/>
    <w:rsid w:val="00E45565"/>
    <w:rsid w:val="00E472EB"/>
    <w:rsid w:val="00E500EC"/>
    <w:rsid w:val="00E500F6"/>
    <w:rsid w:val="00E52D4A"/>
    <w:rsid w:val="00E55436"/>
    <w:rsid w:val="00E56FB5"/>
    <w:rsid w:val="00E57AAE"/>
    <w:rsid w:val="00E60B19"/>
    <w:rsid w:val="00E60C6E"/>
    <w:rsid w:val="00E61672"/>
    <w:rsid w:val="00E64540"/>
    <w:rsid w:val="00E648DC"/>
    <w:rsid w:val="00E6496F"/>
    <w:rsid w:val="00E64C7C"/>
    <w:rsid w:val="00E657F6"/>
    <w:rsid w:val="00E676C7"/>
    <w:rsid w:val="00E71576"/>
    <w:rsid w:val="00E739F8"/>
    <w:rsid w:val="00E73C1C"/>
    <w:rsid w:val="00E74E5C"/>
    <w:rsid w:val="00E752AF"/>
    <w:rsid w:val="00E75A67"/>
    <w:rsid w:val="00E77FAF"/>
    <w:rsid w:val="00E80635"/>
    <w:rsid w:val="00E8106C"/>
    <w:rsid w:val="00E833CA"/>
    <w:rsid w:val="00E84F30"/>
    <w:rsid w:val="00E85CCB"/>
    <w:rsid w:val="00E8770E"/>
    <w:rsid w:val="00E90A98"/>
    <w:rsid w:val="00E91094"/>
    <w:rsid w:val="00E9308D"/>
    <w:rsid w:val="00E933AC"/>
    <w:rsid w:val="00E9524E"/>
    <w:rsid w:val="00E959DA"/>
    <w:rsid w:val="00E95A83"/>
    <w:rsid w:val="00E97D3B"/>
    <w:rsid w:val="00EA0915"/>
    <w:rsid w:val="00EA11B9"/>
    <w:rsid w:val="00EA2515"/>
    <w:rsid w:val="00EA2B91"/>
    <w:rsid w:val="00EA2BC2"/>
    <w:rsid w:val="00EA4A7E"/>
    <w:rsid w:val="00EA5DA8"/>
    <w:rsid w:val="00EB03FC"/>
    <w:rsid w:val="00EB0F1F"/>
    <w:rsid w:val="00EB0F34"/>
    <w:rsid w:val="00EB12BB"/>
    <w:rsid w:val="00EB140A"/>
    <w:rsid w:val="00EB194D"/>
    <w:rsid w:val="00EB2D7B"/>
    <w:rsid w:val="00EB38A7"/>
    <w:rsid w:val="00EB4302"/>
    <w:rsid w:val="00EB5A32"/>
    <w:rsid w:val="00EB5DA9"/>
    <w:rsid w:val="00EB6455"/>
    <w:rsid w:val="00EC406D"/>
    <w:rsid w:val="00EC427A"/>
    <w:rsid w:val="00EC65C4"/>
    <w:rsid w:val="00EC771C"/>
    <w:rsid w:val="00ED0DEF"/>
    <w:rsid w:val="00ED14F2"/>
    <w:rsid w:val="00ED1B7D"/>
    <w:rsid w:val="00ED1FEE"/>
    <w:rsid w:val="00ED3118"/>
    <w:rsid w:val="00ED3166"/>
    <w:rsid w:val="00ED35B1"/>
    <w:rsid w:val="00ED42ED"/>
    <w:rsid w:val="00ED7426"/>
    <w:rsid w:val="00ED7B7A"/>
    <w:rsid w:val="00ED7C53"/>
    <w:rsid w:val="00EE00E7"/>
    <w:rsid w:val="00EE17A2"/>
    <w:rsid w:val="00EE2EF9"/>
    <w:rsid w:val="00EE3723"/>
    <w:rsid w:val="00EE374F"/>
    <w:rsid w:val="00EE38B6"/>
    <w:rsid w:val="00EE3DD8"/>
    <w:rsid w:val="00EE4426"/>
    <w:rsid w:val="00EE4AEE"/>
    <w:rsid w:val="00EE578C"/>
    <w:rsid w:val="00EE6812"/>
    <w:rsid w:val="00EE796F"/>
    <w:rsid w:val="00EF0995"/>
    <w:rsid w:val="00EF2440"/>
    <w:rsid w:val="00EF2859"/>
    <w:rsid w:val="00EF3599"/>
    <w:rsid w:val="00EF454E"/>
    <w:rsid w:val="00EF5DEC"/>
    <w:rsid w:val="00EF6B9E"/>
    <w:rsid w:val="00EF70FF"/>
    <w:rsid w:val="00EF7B08"/>
    <w:rsid w:val="00F02693"/>
    <w:rsid w:val="00F04455"/>
    <w:rsid w:val="00F05108"/>
    <w:rsid w:val="00F0639F"/>
    <w:rsid w:val="00F105AA"/>
    <w:rsid w:val="00F10728"/>
    <w:rsid w:val="00F11954"/>
    <w:rsid w:val="00F119BE"/>
    <w:rsid w:val="00F11CF6"/>
    <w:rsid w:val="00F12FC6"/>
    <w:rsid w:val="00F1387D"/>
    <w:rsid w:val="00F13F34"/>
    <w:rsid w:val="00F1541E"/>
    <w:rsid w:val="00F15464"/>
    <w:rsid w:val="00F16B56"/>
    <w:rsid w:val="00F16EB2"/>
    <w:rsid w:val="00F20D0C"/>
    <w:rsid w:val="00F21EC5"/>
    <w:rsid w:val="00F227CD"/>
    <w:rsid w:val="00F25021"/>
    <w:rsid w:val="00F2571A"/>
    <w:rsid w:val="00F26038"/>
    <w:rsid w:val="00F26CB8"/>
    <w:rsid w:val="00F270C0"/>
    <w:rsid w:val="00F2776B"/>
    <w:rsid w:val="00F306CF"/>
    <w:rsid w:val="00F3123A"/>
    <w:rsid w:val="00F31507"/>
    <w:rsid w:val="00F31D55"/>
    <w:rsid w:val="00F31EEF"/>
    <w:rsid w:val="00F324CE"/>
    <w:rsid w:val="00F33A8C"/>
    <w:rsid w:val="00F37A5C"/>
    <w:rsid w:val="00F40811"/>
    <w:rsid w:val="00F4100A"/>
    <w:rsid w:val="00F416B8"/>
    <w:rsid w:val="00F42DDA"/>
    <w:rsid w:val="00F43288"/>
    <w:rsid w:val="00F43390"/>
    <w:rsid w:val="00F44163"/>
    <w:rsid w:val="00F44333"/>
    <w:rsid w:val="00F4486C"/>
    <w:rsid w:val="00F45724"/>
    <w:rsid w:val="00F469D3"/>
    <w:rsid w:val="00F47A81"/>
    <w:rsid w:val="00F50668"/>
    <w:rsid w:val="00F50F05"/>
    <w:rsid w:val="00F511F9"/>
    <w:rsid w:val="00F51957"/>
    <w:rsid w:val="00F52323"/>
    <w:rsid w:val="00F54211"/>
    <w:rsid w:val="00F55298"/>
    <w:rsid w:val="00F57343"/>
    <w:rsid w:val="00F57D1C"/>
    <w:rsid w:val="00F57D27"/>
    <w:rsid w:val="00F57E73"/>
    <w:rsid w:val="00F623E5"/>
    <w:rsid w:val="00F64606"/>
    <w:rsid w:val="00F66674"/>
    <w:rsid w:val="00F66FB6"/>
    <w:rsid w:val="00F671C8"/>
    <w:rsid w:val="00F67267"/>
    <w:rsid w:val="00F756DD"/>
    <w:rsid w:val="00F75F0E"/>
    <w:rsid w:val="00F76BD5"/>
    <w:rsid w:val="00F81F28"/>
    <w:rsid w:val="00F82827"/>
    <w:rsid w:val="00F82C79"/>
    <w:rsid w:val="00F835A6"/>
    <w:rsid w:val="00F852E8"/>
    <w:rsid w:val="00F855E3"/>
    <w:rsid w:val="00F86567"/>
    <w:rsid w:val="00F86B3C"/>
    <w:rsid w:val="00F86D4E"/>
    <w:rsid w:val="00F87F2F"/>
    <w:rsid w:val="00F90EC1"/>
    <w:rsid w:val="00F910FC"/>
    <w:rsid w:val="00F922AA"/>
    <w:rsid w:val="00F93C6D"/>
    <w:rsid w:val="00F94D4E"/>
    <w:rsid w:val="00F9549F"/>
    <w:rsid w:val="00F96174"/>
    <w:rsid w:val="00F96FD7"/>
    <w:rsid w:val="00FA04B9"/>
    <w:rsid w:val="00FA37F1"/>
    <w:rsid w:val="00FA66F2"/>
    <w:rsid w:val="00FA71EC"/>
    <w:rsid w:val="00FA79E6"/>
    <w:rsid w:val="00FB11A1"/>
    <w:rsid w:val="00FB2A33"/>
    <w:rsid w:val="00FB3EC8"/>
    <w:rsid w:val="00FB49BF"/>
    <w:rsid w:val="00FB5499"/>
    <w:rsid w:val="00FB594E"/>
    <w:rsid w:val="00FB5D43"/>
    <w:rsid w:val="00FB60A1"/>
    <w:rsid w:val="00FB6B71"/>
    <w:rsid w:val="00FB71B1"/>
    <w:rsid w:val="00FB72C4"/>
    <w:rsid w:val="00FB7C1A"/>
    <w:rsid w:val="00FC114D"/>
    <w:rsid w:val="00FC18A9"/>
    <w:rsid w:val="00FC1A7A"/>
    <w:rsid w:val="00FC1EA8"/>
    <w:rsid w:val="00FC4B4A"/>
    <w:rsid w:val="00FC51D2"/>
    <w:rsid w:val="00FC5D32"/>
    <w:rsid w:val="00FC68F4"/>
    <w:rsid w:val="00FC7390"/>
    <w:rsid w:val="00FC751A"/>
    <w:rsid w:val="00FD2595"/>
    <w:rsid w:val="00FD3BFB"/>
    <w:rsid w:val="00FD3D4C"/>
    <w:rsid w:val="00FD5C5C"/>
    <w:rsid w:val="00FD6F35"/>
    <w:rsid w:val="00FD7173"/>
    <w:rsid w:val="00FD7513"/>
    <w:rsid w:val="00FD7C97"/>
    <w:rsid w:val="00FE2EE2"/>
    <w:rsid w:val="00FE3D61"/>
    <w:rsid w:val="00FE55B6"/>
    <w:rsid w:val="00FE5C82"/>
    <w:rsid w:val="00FE603A"/>
    <w:rsid w:val="00FE6B1F"/>
    <w:rsid w:val="00FE79E0"/>
    <w:rsid w:val="00FF08D0"/>
    <w:rsid w:val="00FF13B9"/>
    <w:rsid w:val="00FF2EEE"/>
    <w:rsid w:val="00FF358C"/>
    <w:rsid w:val="00FF3C79"/>
    <w:rsid w:val="00FF45ED"/>
    <w:rsid w:val="00FF4A69"/>
    <w:rsid w:val="00FF4BCE"/>
    <w:rsid w:val="00FF5687"/>
    <w:rsid w:val="00FF6A4D"/>
    <w:rsid w:val="00FF7B01"/>
    <w:rsid w:val="04F23ACE"/>
    <w:rsid w:val="3A61B3BA"/>
    <w:rsid w:val="4898AE0F"/>
    <w:rsid w:val="7645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334164"/>
  <w15:docId w15:val="{627DE20B-5245-48F8-94B6-6DC0F616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0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0A09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A3398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A40A0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semiHidden/>
    <w:qFormat/>
    <w:rsid w:val="00A40A0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qFormat/>
    <w:rsid w:val="00A40A0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rsid w:val="00A40A0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qFormat/>
    <w:rsid w:val="00A40A0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qFormat/>
    <w:rsid w:val="00A40A0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qFormat/>
    <w:rsid w:val="00A40A0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0A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A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A09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5">
    <w:name w:val="footnote text"/>
    <w:basedOn w:val="a"/>
    <w:link w:val="a6"/>
    <w:uiPriority w:val="99"/>
    <w:semiHidden/>
    <w:rsid w:val="00DF4791"/>
    <w:rPr>
      <w:rFonts w:ascii="Calibri" w:hAnsi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F4791"/>
    <w:rPr>
      <w:rFonts w:ascii="Calibri" w:eastAsia="Times New Roman" w:hAnsi="Calibri" w:cs="Times New Roman"/>
      <w:sz w:val="20"/>
      <w:szCs w:val="20"/>
    </w:rPr>
  </w:style>
  <w:style w:type="paragraph" w:styleId="a7">
    <w:name w:val="endnote text"/>
    <w:aliases w:val="Знак4"/>
    <w:basedOn w:val="a"/>
    <w:link w:val="a8"/>
    <w:uiPriority w:val="99"/>
    <w:rsid w:val="00A40A09"/>
    <w:rPr>
      <w:bCs w:val="0"/>
      <w:sz w:val="22"/>
      <w:szCs w:val="22"/>
    </w:rPr>
  </w:style>
  <w:style w:type="character" w:customStyle="1" w:styleId="a8">
    <w:name w:val="Текст концевой сноски Знак"/>
    <w:aliases w:val="Знак4 Знак"/>
    <w:link w:val="a7"/>
    <w:uiPriority w:val="99"/>
    <w:rsid w:val="00A40A09"/>
    <w:rPr>
      <w:rFonts w:ascii="Times New Roman" w:eastAsia="Times New Roman" w:hAnsi="Times New Roman" w:cs="Times New Roman"/>
      <w:lang w:eastAsia="ru-RU"/>
    </w:rPr>
  </w:style>
  <w:style w:type="character" w:styleId="a9">
    <w:name w:val="endnote reference"/>
    <w:rsid w:val="00A40A09"/>
    <w:rPr>
      <w:vertAlign w:val="superscript"/>
    </w:rPr>
  </w:style>
  <w:style w:type="paragraph" w:styleId="aa">
    <w:name w:val="annotation text"/>
    <w:basedOn w:val="a"/>
    <w:link w:val="ab"/>
    <w:uiPriority w:val="99"/>
    <w:unhideWhenUsed/>
    <w:rsid w:val="00A40A0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A40A09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A40A09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40A09"/>
    <w:pPr>
      <w:jc w:val="center"/>
    </w:pPr>
  </w:style>
  <w:style w:type="character" w:customStyle="1" w:styleId="ae">
    <w:name w:val="Верхний колонтитул Знак"/>
    <w:basedOn w:val="a0"/>
    <w:link w:val="ad"/>
    <w:uiPriority w:val="99"/>
    <w:rsid w:val="00A40A0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40A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40A0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1">
    <w:name w:val="page number"/>
    <w:uiPriority w:val="99"/>
    <w:rsid w:val="00A40A09"/>
    <w:rPr>
      <w:rFonts w:ascii="Times New Roman" w:hAnsi="Times New Roman" w:cs="Times New Roman"/>
      <w:sz w:val="24"/>
    </w:rPr>
  </w:style>
  <w:style w:type="paragraph" w:styleId="af2">
    <w:name w:val="List Paragraph"/>
    <w:basedOn w:val="a"/>
    <w:uiPriority w:val="34"/>
    <w:qFormat/>
    <w:rsid w:val="00542F51"/>
    <w:pPr>
      <w:ind w:left="720"/>
      <w:contextualSpacing/>
    </w:pPr>
    <w:rPr>
      <w:rFonts w:ascii="Calibri" w:eastAsia="Calibri" w:hAnsi="Calibri"/>
    </w:rPr>
  </w:style>
  <w:style w:type="character" w:styleId="af3">
    <w:name w:val="footnote reference"/>
    <w:uiPriority w:val="99"/>
    <w:semiHidden/>
    <w:rsid w:val="00A40A09"/>
    <w:rPr>
      <w:rFonts w:cs="Times New Roman"/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A40A09"/>
    <w:rPr>
      <w:sz w:val="16"/>
      <w:szCs w:val="16"/>
    </w:rPr>
  </w:style>
  <w:style w:type="paragraph" w:styleId="af5">
    <w:name w:val="annotation subject"/>
    <w:basedOn w:val="aa"/>
    <w:next w:val="aa"/>
    <w:link w:val="af6"/>
    <w:uiPriority w:val="99"/>
    <w:semiHidden/>
    <w:unhideWhenUsed/>
    <w:rsid w:val="00A40A09"/>
    <w:rPr>
      <w:b/>
    </w:rPr>
  </w:style>
  <w:style w:type="character" w:customStyle="1" w:styleId="af6">
    <w:name w:val="Тема примечания Знак"/>
    <w:basedOn w:val="ab"/>
    <w:link w:val="af5"/>
    <w:uiPriority w:val="99"/>
    <w:semiHidden/>
    <w:rsid w:val="00A40A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0A0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7">
    <w:name w:val="Revision"/>
    <w:hidden/>
    <w:uiPriority w:val="99"/>
    <w:semiHidden/>
    <w:rsid w:val="00A40A0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1">
    <w:name w:val="toc 1"/>
    <w:next w:val="a"/>
    <w:autoRedefine/>
    <w:uiPriority w:val="39"/>
    <w:unhideWhenUsed/>
    <w:qFormat/>
    <w:rsid w:val="00A40A09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40A09"/>
    <w:pPr>
      <w:tabs>
        <w:tab w:val="right" w:leader="dot" w:pos="10205"/>
      </w:tabs>
      <w:ind w:left="240"/>
    </w:pPr>
  </w:style>
  <w:style w:type="character" w:customStyle="1" w:styleId="20">
    <w:name w:val="Заголовок 2 Знак"/>
    <w:link w:val="2"/>
    <w:uiPriority w:val="9"/>
    <w:rsid w:val="004A3398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FontStyle39">
    <w:name w:val="Font Style39"/>
    <w:uiPriority w:val="99"/>
    <w:rsid w:val="00993F56"/>
    <w:rPr>
      <w:rFonts w:ascii="Times New Roman" w:hAnsi="Times New Roman"/>
      <w:sz w:val="22"/>
    </w:rPr>
  </w:style>
  <w:style w:type="paragraph" w:customStyle="1" w:styleId="af8">
    <w:name w:val="СМР"/>
    <w:basedOn w:val="a"/>
    <w:qFormat/>
    <w:rsid w:val="003E34DF"/>
    <w:pPr>
      <w:spacing w:after="120"/>
      <w:ind w:firstLine="720"/>
      <w:jc w:val="both"/>
    </w:pPr>
    <w:rPr>
      <w:bCs w:val="0"/>
    </w:rPr>
  </w:style>
  <w:style w:type="paragraph" w:styleId="af9">
    <w:name w:val="No Spacing"/>
    <w:uiPriority w:val="1"/>
    <w:qFormat/>
    <w:rsid w:val="003E34DF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Strong"/>
    <w:uiPriority w:val="22"/>
    <w:qFormat/>
    <w:rsid w:val="003E34DF"/>
    <w:rPr>
      <w:b/>
      <w:bCs/>
    </w:rPr>
  </w:style>
  <w:style w:type="character" w:customStyle="1" w:styleId="22">
    <w:name w:val="Основной текст (2)_"/>
    <w:link w:val="210"/>
    <w:uiPriority w:val="99"/>
    <w:rsid w:val="003E34DF"/>
    <w:rPr>
      <w:rFonts w:ascii="MS Reference Sans Serif" w:hAnsi="MS Reference Sans Serif" w:cs="MS Reference Sans Serif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3E34DF"/>
    <w:pPr>
      <w:widowControl w:val="0"/>
      <w:shd w:val="clear" w:color="auto" w:fill="FFFFFF"/>
      <w:spacing w:after="240" w:line="240" w:lineRule="atLeast"/>
      <w:jc w:val="center"/>
    </w:pPr>
    <w:rPr>
      <w:rFonts w:ascii="MS Reference Sans Serif" w:hAnsi="MS Reference Sans Serif" w:cs="MS Reference Sans Serif"/>
      <w:b/>
      <w:bCs w:val="0"/>
      <w:sz w:val="17"/>
      <w:szCs w:val="17"/>
    </w:rPr>
  </w:style>
  <w:style w:type="character" w:customStyle="1" w:styleId="12">
    <w:name w:val="Основной текст Знак1"/>
    <w:link w:val="afb"/>
    <w:uiPriority w:val="99"/>
    <w:rsid w:val="003E34DF"/>
    <w:rPr>
      <w:sz w:val="26"/>
      <w:szCs w:val="26"/>
      <w:shd w:val="clear" w:color="auto" w:fill="FFFFFF"/>
    </w:rPr>
  </w:style>
  <w:style w:type="paragraph" w:styleId="afb">
    <w:name w:val="Body Text"/>
    <w:basedOn w:val="a"/>
    <w:link w:val="12"/>
    <w:uiPriority w:val="99"/>
    <w:rsid w:val="003E34DF"/>
    <w:pPr>
      <w:widowControl w:val="0"/>
      <w:shd w:val="clear" w:color="auto" w:fill="FFFFFF"/>
      <w:spacing w:line="528" w:lineRule="exact"/>
      <w:jc w:val="right"/>
    </w:pPr>
    <w:rPr>
      <w:sz w:val="26"/>
      <w:szCs w:val="26"/>
    </w:rPr>
  </w:style>
  <w:style w:type="character" w:customStyle="1" w:styleId="afc">
    <w:name w:val="Основной текст Знак"/>
    <w:basedOn w:val="a0"/>
    <w:uiPriority w:val="99"/>
    <w:semiHidden/>
    <w:rsid w:val="003E34DF"/>
  </w:style>
  <w:style w:type="character" w:customStyle="1" w:styleId="11pt">
    <w:name w:val="Основной текст + 11 pt"/>
    <w:aliases w:val="Интервал 0 pt1"/>
    <w:uiPriority w:val="99"/>
    <w:rsid w:val="003E34DF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11">
    <w:name w:val="Основной текст + 111"/>
    <w:aliases w:val="5 pt1,Основной текст + Batang,9,Основной текст + 11,Основной текст + Franklin Gothic Medium,12,Курсив"/>
    <w:uiPriority w:val="99"/>
    <w:rsid w:val="003E34DF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01">
    <w:name w:val="Основной текст + 101"/>
    <w:aliases w:val="5 pt2,Основной текст + 9,Основной текст + Times New Roman1,111"/>
    <w:uiPriority w:val="99"/>
    <w:rsid w:val="003E34DF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Exact">
    <w:name w:val="Основной текст (4) Exact"/>
    <w:link w:val="41"/>
    <w:uiPriority w:val="99"/>
    <w:rsid w:val="003E34DF"/>
    <w:rPr>
      <w:b/>
      <w:bCs/>
      <w:spacing w:val="2"/>
      <w:sz w:val="18"/>
      <w:szCs w:val="18"/>
      <w:shd w:val="clear" w:color="auto" w:fill="FFFFFF"/>
    </w:rPr>
  </w:style>
  <w:style w:type="paragraph" w:customStyle="1" w:styleId="41">
    <w:name w:val="Основной текст (4)"/>
    <w:basedOn w:val="a"/>
    <w:link w:val="4Exact"/>
    <w:uiPriority w:val="99"/>
    <w:rsid w:val="003E34DF"/>
    <w:pPr>
      <w:widowControl w:val="0"/>
      <w:shd w:val="clear" w:color="auto" w:fill="FFFFFF"/>
      <w:spacing w:before="60" w:line="240" w:lineRule="atLeast"/>
      <w:jc w:val="center"/>
    </w:pPr>
    <w:rPr>
      <w:b/>
      <w:bCs w:val="0"/>
      <w:spacing w:val="2"/>
      <w:sz w:val="18"/>
      <w:szCs w:val="18"/>
    </w:rPr>
  </w:style>
  <w:style w:type="character" w:customStyle="1" w:styleId="14">
    <w:name w:val="Основной текст + 14"/>
    <w:aliases w:val="5 pt,Не полужирный,Основной текст (2) + 11,Основной текст + 10"/>
    <w:uiPriority w:val="99"/>
    <w:rsid w:val="003E34DF"/>
    <w:rPr>
      <w:rFonts w:ascii="Times New Roman" w:hAnsi="Times New Roman" w:cs="Times New Roman"/>
      <w:sz w:val="29"/>
      <w:szCs w:val="29"/>
      <w:u w:val="none"/>
      <w:shd w:val="clear" w:color="auto" w:fill="FFFFFF"/>
    </w:rPr>
  </w:style>
  <w:style w:type="character" w:customStyle="1" w:styleId="51">
    <w:name w:val="Основной текст (5)_"/>
    <w:link w:val="52"/>
    <w:uiPriority w:val="99"/>
    <w:rsid w:val="003E34DF"/>
    <w:rPr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3E34DF"/>
    <w:pPr>
      <w:widowControl w:val="0"/>
      <w:shd w:val="clear" w:color="auto" w:fill="FFFFFF"/>
      <w:spacing w:before="720" w:after="180" w:line="249" w:lineRule="exact"/>
      <w:jc w:val="both"/>
    </w:pPr>
    <w:rPr>
      <w:sz w:val="21"/>
      <w:szCs w:val="21"/>
    </w:rPr>
  </w:style>
  <w:style w:type="character" w:customStyle="1" w:styleId="afd">
    <w:name w:val="Основной текст + Не полужирный"/>
    <w:aliases w:val="Интервал 0 pt"/>
    <w:uiPriority w:val="99"/>
    <w:rsid w:val="003E34DF"/>
    <w:rPr>
      <w:rFonts w:ascii="Times New Roman" w:hAnsi="Times New Roman" w:cs="Times New Roman"/>
      <w:spacing w:val="0"/>
      <w:sz w:val="25"/>
      <w:szCs w:val="25"/>
      <w:u w:val="none"/>
      <w:shd w:val="clear" w:color="auto" w:fill="FFFFFF"/>
    </w:rPr>
  </w:style>
  <w:style w:type="character" w:customStyle="1" w:styleId="12pt">
    <w:name w:val="Основной текст + 12 pt"/>
    <w:uiPriority w:val="99"/>
    <w:rsid w:val="003E34DF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11pt1">
    <w:name w:val="Основной текст + 11 pt1"/>
    <w:uiPriority w:val="99"/>
    <w:rsid w:val="003E34DF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0pt1">
    <w:name w:val="Основной текст + 10 pt1"/>
    <w:uiPriority w:val="99"/>
    <w:rsid w:val="003E34DF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20">
    <w:name w:val="Основной текст (2)2"/>
    <w:uiPriority w:val="99"/>
    <w:rsid w:val="003E34DF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31">
    <w:name w:val="Основной текст (3)"/>
    <w:uiPriority w:val="99"/>
    <w:rsid w:val="003E34DF"/>
    <w:rPr>
      <w:rFonts w:ascii="Times New Roman" w:hAnsi="Times New Roman" w:cs="Times New Roman"/>
      <w:sz w:val="18"/>
      <w:szCs w:val="18"/>
      <w:u w:val="none"/>
    </w:rPr>
  </w:style>
  <w:style w:type="character" w:customStyle="1" w:styleId="30">
    <w:name w:val="Заголовок 3 Знак"/>
    <w:link w:val="3"/>
    <w:uiPriority w:val="9"/>
    <w:rsid w:val="00A40A0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A40A09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0A0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40A0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9"/>
    <w:semiHidden/>
    <w:rsid w:val="00A40A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40A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13">
    <w:name w:val="Сетка таблицы светлая1"/>
    <w:basedOn w:val="a1"/>
    <w:uiPriority w:val="40"/>
    <w:rsid w:val="00A40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2">
    <w:name w:val="toc 3"/>
    <w:basedOn w:val="a"/>
    <w:next w:val="a"/>
    <w:autoRedefine/>
    <w:uiPriority w:val="39"/>
    <w:qFormat/>
    <w:rsid w:val="00A40A09"/>
    <w:pPr>
      <w:spacing w:after="100"/>
      <w:ind w:left="440"/>
    </w:pPr>
    <w:rPr>
      <w:rFonts w:ascii="Calibri" w:hAnsi="Calibri"/>
    </w:rPr>
  </w:style>
  <w:style w:type="paragraph" w:customStyle="1" w:styleId="afe">
    <w:name w:val="Утв"/>
    <w:basedOn w:val="a"/>
    <w:rsid w:val="00A40A09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f">
    <w:name w:val="Назв"/>
    <w:basedOn w:val="a"/>
    <w:rsid w:val="00A40A09"/>
    <w:pPr>
      <w:spacing w:before="240" w:after="240"/>
      <w:jc w:val="center"/>
    </w:pPr>
    <w:rPr>
      <w:b/>
      <w:sz w:val="28"/>
    </w:rPr>
  </w:style>
  <w:style w:type="character" w:styleId="aff0">
    <w:name w:val="FollowedHyperlink"/>
    <w:uiPriority w:val="99"/>
    <w:semiHidden/>
    <w:unhideWhenUsed/>
    <w:rsid w:val="00A40A09"/>
    <w:rPr>
      <w:color w:val="954F72"/>
      <w:u w:val="single"/>
    </w:rPr>
  </w:style>
  <w:style w:type="paragraph" w:customStyle="1" w:styleId="aff1">
    <w:name w:val="С_Т"/>
    <w:basedOn w:val="a"/>
    <w:link w:val="aff2"/>
    <w:qFormat/>
    <w:rsid w:val="00A40A09"/>
    <w:pPr>
      <w:suppressAutoHyphens/>
    </w:pPr>
  </w:style>
  <w:style w:type="paragraph" w:customStyle="1" w:styleId="aff3">
    <w:name w:val="С_Т_Ц"/>
    <w:basedOn w:val="a"/>
    <w:qFormat/>
    <w:rsid w:val="00A40A09"/>
    <w:pPr>
      <w:suppressAutoHyphens/>
      <w:jc w:val="center"/>
    </w:pPr>
  </w:style>
  <w:style w:type="table" w:styleId="aff4">
    <w:name w:val="Table Grid"/>
    <w:basedOn w:val="a1"/>
    <w:uiPriority w:val="99"/>
    <w:rsid w:val="00A40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0">
    <w:name w:val="СМ_10"/>
    <w:basedOn w:val="a"/>
    <w:qFormat/>
    <w:rsid w:val="00A40A09"/>
    <w:pPr>
      <w:suppressAutoHyphens/>
    </w:pPr>
    <w:rPr>
      <w:sz w:val="20"/>
      <w:szCs w:val="20"/>
    </w:rPr>
  </w:style>
  <w:style w:type="paragraph" w:customStyle="1" w:styleId="102">
    <w:name w:val="СМ_10_Ц"/>
    <w:basedOn w:val="a"/>
    <w:qFormat/>
    <w:rsid w:val="00A40A09"/>
    <w:pPr>
      <w:suppressAutoHyphens/>
      <w:jc w:val="center"/>
    </w:pPr>
    <w:rPr>
      <w:sz w:val="20"/>
      <w:szCs w:val="20"/>
    </w:rPr>
  </w:style>
  <w:style w:type="paragraph" w:styleId="aff5">
    <w:name w:val="Title"/>
    <w:basedOn w:val="a"/>
    <w:next w:val="a"/>
    <w:link w:val="aff6"/>
    <w:qFormat/>
    <w:rsid w:val="00A40A09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f6">
    <w:name w:val="Название Знак"/>
    <w:basedOn w:val="a0"/>
    <w:link w:val="aff5"/>
    <w:rsid w:val="00A40A09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character" w:customStyle="1" w:styleId="aff2">
    <w:name w:val="С_Т Знак"/>
    <w:link w:val="aff1"/>
    <w:rsid w:val="00A40A0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8248AC"/>
    <w:rPr>
      <w:color w:val="808080"/>
      <w:shd w:val="clear" w:color="auto" w:fill="E6E6E6"/>
    </w:rPr>
  </w:style>
  <w:style w:type="paragraph" w:customStyle="1" w:styleId="33">
    <w:name w:val="Заг3"/>
    <w:qFormat/>
    <w:rsid w:val="00A40A09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DC3C5A"/>
    <w:rPr>
      <w:color w:val="808080"/>
      <w:shd w:val="clear" w:color="auto" w:fill="E6E6E6"/>
    </w:rPr>
  </w:style>
  <w:style w:type="paragraph" w:customStyle="1" w:styleId="103">
    <w:name w:val="10_Отс"/>
    <w:basedOn w:val="a"/>
    <w:qFormat/>
    <w:rsid w:val="0073659E"/>
    <w:pPr>
      <w:spacing w:after="60"/>
      <w:ind w:firstLine="227"/>
    </w:pPr>
    <w:rPr>
      <w:rFonts w:eastAsiaTheme="minorHAnsi"/>
      <w:bCs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9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2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1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2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7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9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5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1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1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1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3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0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1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2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cation.pravo.gov.ru/Document/View/000120210129004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Documents\&#1042;&#1077;&#1089;&#1085;&#1072;%202018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08D4D-19B9-47C9-9315-9A72C6C4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63</TotalTime>
  <Pages>28</Pages>
  <Words>9271</Words>
  <Characters>52851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Наладчик-монтажник электронных модулей диагностического                               и испытательного оборудования</vt:lpstr>
    </vt:vector>
  </TitlesOfParts>
  <Company>Microsoft</Company>
  <LinksUpToDate>false</LinksUpToDate>
  <CharactersWithSpaces>61999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Наладчик-монтажник электронных модулей диагностического                               и испытательного оборудования</dc:title>
  <dc:creator>Союзмаш;Ковалев</dc:creator>
  <cp:keywords>Профстандарт</cp:keywords>
  <cp:lastModifiedBy>1403-2</cp:lastModifiedBy>
  <cp:revision>13</cp:revision>
  <cp:lastPrinted>2021-04-09T13:14:00Z</cp:lastPrinted>
  <dcterms:created xsi:type="dcterms:W3CDTF">2021-04-07T11:11:00Z</dcterms:created>
  <dcterms:modified xsi:type="dcterms:W3CDTF">2021-04-19T13:14:00Z</dcterms:modified>
</cp:coreProperties>
</file>