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4C6682" w14:textId="77777777" w:rsidR="00DC175A" w:rsidRPr="003829B4" w:rsidRDefault="00DC175A" w:rsidP="004717C9">
      <w:pPr>
        <w:ind w:left="5670"/>
        <w:jc w:val="center"/>
        <w:rPr>
          <w:sz w:val="28"/>
          <w:szCs w:val="28"/>
        </w:rPr>
      </w:pPr>
      <w:bookmarkStart w:id="0" w:name="_Hlk37674743"/>
      <w:r w:rsidRPr="003829B4">
        <w:rPr>
          <w:sz w:val="28"/>
          <w:szCs w:val="28"/>
        </w:rPr>
        <w:t>УТВЕРЖДЕН</w:t>
      </w:r>
    </w:p>
    <w:p w14:paraId="1F055A3A" w14:textId="77777777" w:rsidR="00DC175A" w:rsidRPr="003829B4" w:rsidRDefault="00DC175A" w:rsidP="004717C9">
      <w:pPr>
        <w:ind w:left="5670"/>
        <w:jc w:val="center"/>
        <w:rPr>
          <w:sz w:val="28"/>
          <w:szCs w:val="28"/>
        </w:rPr>
      </w:pPr>
      <w:r w:rsidRPr="003829B4">
        <w:rPr>
          <w:sz w:val="28"/>
          <w:szCs w:val="28"/>
        </w:rPr>
        <w:t>приказом Министерства</w:t>
      </w:r>
    </w:p>
    <w:p w14:paraId="2B63241C" w14:textId="77777777" w:rsidR="00DC175A" w:rsidRPr="003829B4" w:rsidRDefault="00DC175A" w:rsidP="004717C9">
      <w:pPr>
        <w:ind w:left="5670"/>
        <w:jc w:val="center"/>
        <w:rPr>
          <w:sz w:val="28"/>
          <w:szCs w:val="28"/>
        </w:rPr>
      </w:pPr>
      <w:r w:rsidRPr="003829B4">
        <w:rPr>
          <w:sz w:val="28"/>
          <w:szCs w:val="28"/>
        </w:rPr>
        <w:t>труда и социальной защиты Российской Федерации</w:t>
      </w:r>
    </w:p>
    <w:p w14:paraId="156D1320" w14:textId="77D20B0C" w:rsidR="00DC175A" w:rsidRPr="003829B4" w:rsidRDefault="00ED2C82" w:rsidP="004717C9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от «8» июня</w:t>
      </w:r>
      <w:r w:rsidR="00D57866">
        <w:rPr>
          <w:sz w:val="28"/>
          <w:szCs w:val="28"/>
        </w:rPr>
        <w:t xml:space="preserve"> </w:t>
      </w:r>
      <w:r w:rsidR="00DC175A" w:rsidRPr="003829B4">
        <w:rPr>
          <w:sz w:val="28"/>
          <w:szCs w:val="28"/>
        </w:rPr>
        <w:t>20</w:t>
      </w:r>
      <w:r w:rsidR="00DC175A">
        <w:rPr>
          <w:sz w:val="28"/>
          <w:szCs w:val="28"/>
        </w:rPr>
        <w:t>21 г.</w:t>
      </w:r>
      <w:r>
        <w:rPr>
          <w:sz w:val="28"/>
          <w:szCs w:val="28"/>
        </w:rPr>
        <w:t xml:space="preserve"> № 382н</w:t>
      </w:r>
      <w:bookmarkStart w:id="1" w:name="_GoBack"/>
      <w:bookmarkEnd w:id="1"/>
    </w:p>
    <w:bookmarkEnd w:id="0"/>
    <w:p w14:paraId="6C3F64DD" w14:textId="77777777" w:rsidR="00DF1254" w:rsidRPr="00DF1254" w:rsidRDefault="00DF1254" w:rsidP="004717C9">
      <w:pPr>
        <w:pStyle w:val="af9"/>
        <w:spacing w:after="0"/>
        <w:ind w:left="5669"/>
        <w:rPr>
          <w:sz w:val="24"/>
          <w:szCs w:val="24"/>
        </w:rPr>
      </w:pPr>
    </w:p>
    <w:p w14:paraId="0AE49291" w14:textId="77777777" w:rsidR="00BE3D16" w:rsidRPr="004877B4" w:rsidRDefault="00EB35C0" w:rsidP="004717C9">
      <w:pPr>
        <w:pStyle w:val="af1"/>
      </w:pPr>
      <w:r w:rsidRPr="004877B4">
        <w:t>ПРОФЕССИОНАЛЬНЫЙ СТАНДАРТ</w:t>
      </w:r>
    </w:p>
    <w:p w14:paraId="7DD780EA" w14:textId="77777777" w:rsidR="00D23730" w:rsidRPr="004877B4" w:rsidRDefault="001D5795" w:rsidP="004717C9">
      <w:pPr>
        <w:pStyle w:val="afa"/>
        <w:spacing w:before="0" w:after="0"/>
      </w:pPr>
      <w:r w:rsidRPr="004877B4">
        <w:t>Формовщик машинной формовки</w:t>
      </w:r>
    </w:p>
    <w:tbl>
      <w:tblPr>
        <w:tblW w:w="1189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25"/>
      </w:tblGrid>
      <w:tr w:rsidR="004877B4" w:rsidRPr="004877B4" w14:paraId="05FE13C8" w14:textId="77777777" w:rsidTr="00DF1254">
        <w:trPr>
          <w:trHeight w:val="20"/>
          <w:jc w:val="right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F7992B5" w14:textId="77777777" w:rsidR="00EB35C0" w:rsidRPr="004877B4" w:rsidRDefault="004B3B36" w:rsidP="004717C9">
            <w:pPr>
              <w:pStyle w:val="aff1"/>
            </w:pPr>
            <w:r>
              <w:t>940</w:t>
            </w:r>
          </w:p>
        </w:tc>
      </w:tr>
      <w:tr w:rsidR="004877B4" w:rsidRPr="004877B4" w14:paraId="44BDEF9A" w14:textId="77777777" w:rsidTr="00A16B1A">
        <w:trPr>
          <w:trHeight w:val="227"/>
          <w:jc w:val="right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14:paraId="7F4993F4" w14:textId="77777777" w:rsidR="00EB35C0" w:rsidRPr="004877B4" w:rsidRDefault="00EB35C0" w:rsidP="004717C9">
            <w:pPr>
              <w:rPr>
                <w:sz w:val="20"/>
                <w:szCs w:val="20"/>
                <w:vertAlign w:val="superscript"/>
              </w:rPr>
            </w:pPr>
            <w:r w:rsidRPr="004877B4">
              <w:rPr>
                <w:sz w:val="20"/>
                <w:szCs w:val="20"/>
              </w:rPr>
              <w:t>Регистрационный номер</w:t>
            </w:r>
          </w:p>
        </w:tc>
      </w:tr>
    </w:tbl>
    <w:p w14:paraId="459DB971" w14:textId="77777777" w:rsidR="008C5F34" w:rsidRPr="004877B4" w:rsidRDefault="008C5F34" w:rsidP="004717C9">
      <w:pPr>
        <w:jc w:val="center"/>
      </w:pPr>
      <w:r w:rsidRPr="004877B4">
        <w:t>Содержание</w:t>
      </w:r>
    </w:p>
    <w:p w14:paraId="4DF7C09B" w14:textId="6EEAC47E" w:rsidR="00DF284D" w:rsidRDefault="008E2FD2" w:rsidP="004717C9">
      <w:pPr>
        <w:pStyle w:val="12"/>
        <w:jc w:val="both"/>
        <w:rPr>
          <w:rFonts w:asciiTheme="minorHAnsi" w:eastAsiaTheme="minorEastAsia" w:hAnsiTheme="minorHAnsi" w:cstheme="minorBidi"/>
          <w:sz w:val="22"/>
        </w:rPr>
      </w:pPr>
      <w:r w:rsidRPr="00E628A8">
        <w:rPr>
          <w:szCs w:val="24"/>
        </w:rPr>
        <w:fldChar w:fldCharType="begin"/>
      </w:r>
      <w:r w:rsidR="004242EA" w:rsidRPr="00E628A8">
        <w:rPr>
          <w:szCs w:val="24"/>
        </w:rPr>
        <w:instrText xml:space="preserve"> TOC \o "1-2" \h \z \u </w:instrText>
      </w:r>
      <w:r w:rsidRPr="00E628A8">
        <w:rPr>
          <w:szCs w:val="24"/>
        </w:rPr>
        <w:fldChar w:fldCharType="separate"/>
      </w:r>
      <w:hyperlink w:anchor="_Toc32949060" w:history="1">
        <w:r w:rsidR="00DF284D" w:rsidRPr="00A161AA">
          <w:rPr>
            <w:rStyle w:val="afb"/>
          </w:rPr>
          <w:t>I. Общие сведения</w:t>
        </w:r>
        <w:r w:rsidR="00DF284D">
          <w:rPr>
            <w:webHidden/>
          </w:rPr>
          <w:tab/>
        </w:r>
        <w:r w:rsidR="00DF284D">
          <w:rPr>
            <w:webHidden/>
          </w:rPr>
          <w:fldChar w:fldCharType="begin"/>
        </w:r>
        <w:r w:rsidR="00DF284D">
          <w:rPr>
            <w:webHidden/>
          </w:rPr>
          <w:instrText xml:space="preserve"> PAGEREF _Toc32949060 \h </w:instrText>
        </w:r>
        <w:r w:rsidR="00DF284D">
          <w:rPr>
            <w:webHidden/>
          </w:rPr>
        </w:r>
        <w:r w:rsidR="00DF284D">
          <w:rPr>
            <w:webHidden/>
          </w:rPr>
          <w:fldChar w:fldCharType="separate"/>
        </w:r>
        <w:r w:rsidR="00D60B3F">
          <w:rPr>
            <w:webHidden/>
          </w:rPr>
          <w:t>1</w:t>
        </w:r>
        <w:r w:rsidR="00DF284D">
          <w:rPr>
            <w:webHidden/>
          </w:rPr>
          <w:fldChar w:fldCharType="end"/>
        </w:r>
      </w:hyperlink>
    </w:p>
    <w:p w14:paraId="34A4D280" w14:textId="13AE41A5" w:rsidR="00DF284D" w:rsidRDefault="00ED2C82" w:rsidP="004717C9">
      <w:pPr>
        <w:pStyle w:val="12"/>
        <w:jc w:val="both"/>
        <w:rPr>
          <w:rFonts w:asciiTheme="minorHAnsi" w:eastAsiaTheme="minorEastAsia" w:hAnsiTheme="minorHAnsi" w:cstheme="minorBidi"/>
          <w:sz w:val="22"/>
        </w:rPr>
      </w:pPr>
      <w:hyperlink w:anchor="_Toc32949061" w:history="1">
        <w:r w:rsidR="00DF284D" w:rsidRPr="00A161AA">
          <w:rPr>
            <w:rStyle w:val="afb"/>
          </w:rPr>
          <w:t>II. Описание трудовых функций, входящих в профессиональный стандарт</w:t>
        </w:r>
        <w:r w:rsidR="00DC175A">
          <w:rPr>
            <w:rStyle w:val="afb"/>
          </w:rPr>
          <w:t xml:space="preserve"> </w:t>
        </w:r>
        <w:r w:rsidR="00DF284D" w:rsidRPr="00A161AA">
          <w:rPr>
            <w:rStyle w:val="afb"/>
          </w:rPr>
          <w:t>(функциональная карта вида профессиональной деятельности)</w:t>
        </w:r>
        <w:r w:rsidR="00DF284D">
          <w:rPr>
            <w:webHidden/>
          </w:rPr>
          <w:tab/>
        </w:r>
        <w:r w:rsidR="00DF284D">
          <w:rPr>
            <w:webHidden/>
          </w:rPr>
          <w:fldChar w:fldCharType="begin"/>
        </w:r>
        <w:r w:rsidR="00DF284D">
          <w:rPr>
            <w:webHidden/>
          </w:rPr>
          <w:instrText xml:space="preserve"> PAGEREF _Toc32949061 \h </w:instrText>
        </w:r>
        <w:r w:rsidR="00DF284D">
          <w:rPr>
            <w:webHidden/>
          </w:rPr>
        </w:r>
        <w:r w:rsidR="00DF284D">
          <w:rPr>
            <w:webHidden/>
          </w:rPr>
          <w:fldChar w:fldCharType="separate"/>
        </w:r>
        <w:r w:rsidR="00D60B3F">
          <w:rPr>
            <w:webHidden/>
          </w:rPr>
          <w:t>2</w:t>
        </w:r>
        <w:r w:rsidR="00DF284D">
          <w:rPr>
            <w:webHidden/>
          </w:rPr>
          <w:fldChar w:fldCharType="end"/>
        </w:r>
      </w:hyperlink>
    </w:p>
    <w:p w14:paraId="322C4A53" w14:textId="72C2C589" w:rsidR="00DF284D" w:rsidRDefault="00ED2C82" w:rsidP="004717C9">
      <w:pPr>
        <w:pStyle w:val="12"/>
        <w:jc w:val="both"/>
        <w:rPr>
          <w:rFonts w:asciiTheme="minorHAnsi" w:eastAsiaTheme="minorEastAsia" w:hAnsiTheme="minorHAnsi" w:cstheme="minorBidi"/>
          <w:sz w:val="22"/>
        </w:rPr>
      </w:pPr>
      <w:hyperlink w:anchor="_Toc32949062" w:history="1">
        <w:r w:rsidR="00DF284D" w:rsidRPr="00A161AA">
          <w:rPr>
            <w:rStyle w:val="afb"/>
          </w:rPr>
          <w:t>III. Характеристика обобщенных трудовых функций</w:t>
        </w:r>
        <w:r w:rsidR="00DF284D">
          <w:rPr>
            <w:webHidden/>
          </w:rPr>
          <w:tab/>
        </w:r>
        <w:r w:rsidR="00DF284D">
          <w:rPr>
            <w:webHidden/>
          </w:rPr>
          <w:fldChar w:fldCharType="begin"/>
        </w:r>
        <w:r w:rsidR="00DF284D">
          <w:rPr>
            <w:webHidden/>
          </w:rPr>
          <w:instrText xml:space="preserve"> PAGEREF _Toc32949062 \h </w:instrText>
        </w:r>
        <w:r w:rsidR="00DF284D">
          <w:rPr>
            <w:webHidden/>
          </w:rPr>
        </w:r>
        <w:r w:rsidR="00DF284D">
          <w:rPr>
            <w:webHidden/>
          </w:rPr>
          <w:fldChar w:fldCharType="separate"/>
        </w:r>
        <w:r w:rsidR="00D60B3F">
          <w:rPr>
            <w:webHidden/>
          </w:rPr>
          <w:t>4</w:t>
        </w:r>
        <w:r w:rsidR="00DF284D">
          <w:rPr>
            <w:webHidden/>
          </w:rPr>
          <w:fldChar w:fldCharType="end"/>
        </w:r>
      </w:hyperlink>
    </w:p>
    <w:p w14:paraId="682C131D" w14:textId="7EFAA25A" w:rsidR="00DF284D" w:rsidRDefault="00ED2C82" w:rsidP="004717C9">
      <w:pPr>
        <w:pStyle w:val="21"/>
        <w:jc w:val="both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32949063" w:history="1">
        <w:r w:rsidR="00DF284D" w:rsidRPr="00A161AA">
          <w:rPr>
            <w:rStyle w:val="afb"/>
            <w:noProof/>
          </w:rPr>
          <w:t>3.1. Обобщенная трудовая функция</w:t>
        </w:r>
        <w:r w:rsidR="000579CC">
          <w:rPr>
            <w:rStyle w:val="afb"/>
            <w:noProof/>
          </w:rPr>
          <w:t xml:space="preserve"> «</w:t>
        </w:r>
        <w:r w:rsidR="000579CC" w:rsidRPr="004877B4">
          <w:rPr>
            <w:noProof/>
          </w:rPr>
          <w:t>Изготовление литейных форм</w:t>
        </w:r>
        <w:r w:rsidR="000579CC">
          <w:rPr>
            <w:noProof/>
          </w:rPr>
          <w:t xml:space="preserve"> первой группы сложности</w:t>
        </w:r>
        <w:r w:rsidR="000579CC" w:rsidRPr="004877B4">
          <w:rPr>
            <w:noProof/>
          </w:rPr>
          <w:t xml:space="preserve"> на формовочных машинах</w:t>
        </w:r>
        <w:r w:rsidR="000579CC">
          <w:rPr>
            <w:rStyle w:val="afb"/>
            <w:noProof/>
          </w:rPr>
          <w:t>»</w:t>
        </w:r>
        <w:r w:rsidR="00DF284D">
          <w:rPr>
            <w:noProof/>
            <w:webHidden/>
          </w:rPr>
          <w:tab/>
        </w:r>
        <w:r w:rsidR="00DF284D">
          <w:rPr>
            <w:noProof/>
            <w:webHidden/>
          </w:rPr>
          <w:fldChar w:fldCharType="begin"/>
        </w:r>
        <w:r w:rsidR="00DF284D">
          <w:rPr>
            <w:noProof/>
            <w:webHidden/>
          </w:rPr>
          <w:instrText xml:space="preserve"> PAGEREF _Toc32949063 \h </w:instrText>
        </w:r>
        <w:r w:rsidR="00DF284D">
          <w:rPr>
            <w:noProof/>
            <w:webHidden/>
          </w:rPr>
        </w:r>
        <w:r w:rsidR="00DF284D">
          <w:rPr>
            <w:noProof/>
            <w:webHidden/>
          </w:rPr>
          <w:fldChar w:fldCharType="separate"/>
        </w:r>
        <w:r w:rsidR="00D60B3F">
          <w:rPr>
            <w:noProof/>
            <w:webHidden/>
          </w:rPr>
          <w:t>4</w:t>
        </w:r>
        <w:r w:rsidR="00DF284D">
          <w:rPr>
            <w:noProof/>
            <w:webHidden/>
          </w:rPr>
          <w:fldChar w:fldCharType="end"/>
        </w:r>
      </w:hyperlink>
    </w:p>
    <w:p w14:paraId="7DE62BE1" w14:textId="15A5528E" w:rsidR="00DF284D" w:rsidRDefault="00ED2C82" w:rsidP="004717C9">
      <w:pPr>
        <w:pStyle w:val="21"/>
        <w:jc w:val="both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32949064" w:history="1">
        <w:r w:rsidR="00DF284D" w:rsidRPr="00A161AA">
          <w:rPr>
            <w:rStyle w:val="afb"/>
            <w:noProof/>
          </w:rPr>
          <w:t>3.2. Обобщенная трудовая функция</w:t>
        </w:r>
        <w:r w:rsidR="000579CC">
          <w:rPr>
            <w:rStyle w:val="afb"/>
            <w:noProof/>
          </w:rPr>
          <w:t xml:space="preserve"> «</w:t>
        </w:r>
        <w:r w:rsidR="000579CC" w:rsidRPr="004877B4">
          <w:rPr>
            <w:noProof/>
          </w:rPr>
          <w:t>Изготовление литейных форм</w:t>
        </w:r>
        <w:r w:rsidR="000579CC">
          <w:rPr>
            <w:noProof/>
          </w:rPr>
          <w:t xml:space="preserve"> второй группы сложности</w:t>
        </w:r>
        <w:r w:rsidR="000579CC" w:rsidRPr="004877B4">
          <w:rPr>
            <w:noProof/>
          </w:rPr>
          <w:t xml:space="preserve"> на формовочных машинах</w:t>
        </w:r>
        <w:r w:rsidR="000579CC">
          <w:rPr>
            <w:rStyle w:val="afb"/>
            <w:noProof/>
          </w:rPr>
          <w:t>»</w:t>
        </w:r>
        <w:r w:rsidR="00DF284D">
          <w:rPr>
            <w:noProof/>
            <w:webHidden/>
          </w:rPr>
          <w:tab/>
        </w:r>
        <w:r w:rsidR="00DF284D">
          <w:rPr>
            <w:noProof/>
            <w:webHidden/>
          </w:rPr>
          <w:fldChar w:fldCharType="begin"/>
        </w:r>
        <w:r w:rsidR="00DF284D">
          <w:rPr>
            <w:noProof/>
            <w:webHidden/>
          </w:rPr>
          <w:instrText xml:space="preserve"> PAGEREF _Toc32949064 \h </w:instrText>
        </w:r>
        <w:r w:rsidR="00DF284D">
          <w:rPr>
            <w:noProof/>
            <w:webHidden/>
          </w:rPr>
        </w:r>
        <w:r w:rsidR="00DF284D">
          <w:rPr>
            <w:noProof/>
            <w:webHidden/>
          </w:rPr>
          <w:fldChar w:fldCharType="separate"/>
        </w:r>
        <w:r w:rsidR="00D60B3F">
          <w:rPr>
            <w:noProof/>
            <w:webHidden/>
          </w:rPr>
          <w:t>9</w:t>
        </w:r>
        <w:r w:rsidR="00DF284D">
          <w:rPr>
            <w:noProof/>
            <w:webHidden/>
          </w:rPr>
          <w:fldChar w:fldCharType="end"/>
        </w:r>
      </w:hyperlink>
    </w:p>
    <w:p w14:paraId="022E499C" w14:textId="535BC4EB" w:rsidR="00DF284D" w:rsidRDefault="00ED2C82" w:rsidP="004717C9">
      <w:pPr>
        <w:pStyle w:val="21"/>
        <w:jc w:val="both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32949065" w:history="1">
        <w:r w:rsidR="00DF284D" w:rsidRPr="00A161AA">
          <w:rPr>
            <w:rStyle w:val="afb"/>
            <w:noProof/>
          </w:rPr>
          <w:t>3.3. Обобщенная трудовая функция</w:t>
        </w:r>
        <w:r w:rsidR="000579CC">
          <w:rPr>
            <w:rStyle w:val="afb"/>
            <w:noProof/>
          </w:rPr>
          <w:t xml:space="preserve"> «</w:t>
        </w:r>
        <w:r w:rsidR="000579CC" w:rsidRPr="004877B4">
          <w:rPr>
            <w:noProof/>
          </w:rPr>
          <w:t>Изготовление литейных форм</w:t>
        </w:r>
        <w:r w:rsidR="000579CC">
          <w:rPr>
            <w:noProof/>
          </w:rPr>
          <w:t xml:space="preserve"> третьей группы сложности</w:t>
        </w:r>
        <w:r w:rsidR="000579CC" w:rsidRPr="004877B4">
          <w:rPr>
            <w:noProof/>
          </w:rPr>
          <w:t xml:space="preserve"> на формовочных машинах</w:t>
        </w:r>
        <w:r w:rsidR="000579CC">
          <w:rPr>
            <w:rStyle w:val="afb"/>
            <w:noProof/>
          </w:rPr>
          <w:t>»</w:t>
        </w:r>
        <w:r w:rsidR="00DF284D">
          <w:rPr>
            <w:noProof/>
            <w:webHidden/>
          </w:rPr>
          <w:tab/>
        </w:r>
        <w:r w:rsidR="00DF284D">
          <w:rPr>
            <w:noProof/>
            <w:webHidden/>
          </w:rPr>
          <w:fldChar w:fldCharType="begin"/>
        </w:r>
        <w:r w:rsidR="00DF284D">
          <w:rPr>
            <w:noProof/>
            <w:webHidden/>
          </w:rPr>
          <w:instrText xml:space="preserve"> PAGEREF _Toc32949065 \h </w:instrText>
        </w:r>
        <w:r w:rsidR="00DF284D">
          <w:rPr>
            <w:noProof/>
            <w:webHidden/>
          </w:rPr>
        </w:r>
        <w:r w:rsidR="00DF284D">
          <w:rPr>
            <w:noProof/>
            <w:webHidden/>
          </w:rPr>
          <w:fldChar w:fldCharType="separate"/>
        </w:r>
        <w:r w:rsidR="00D60B3F">
          <w:rPr>
            <w:noProof/>
            <w:webHidden/>
          </w:rPr>
          <w:t>18</w:t>
        </w:r>
        <w:r w:rsidR="00DF284D">
          <w:rPr>
            <w:noProof/>
            <w:webHidden/>
          </w:rPr>
          <w:fldChar w:fldCharType="end"/>
        </w:r>
      </w:hyperlink>
    </w:p>
    <w:p w14:paraId="44CA8451" w14:textId="4921B1FE" w:rsidR="00DF284D" w:rsidRDefault="00ED2C82" w:rsidP="004717C9">
      <w:pPr>
        <w:pStyle w:val="21"/>
        <w:jc w:val="both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32949066" w:history="1">
        <w:r w:rsidR="00DF284D" w:rsidRPr="00A161AA">
          <w:rPr>
            <w:rStyle w:val="afb"/>
            <w:noProof/>
          </w:rPr>
          <w:t>3.4. Обобщенная трудовая функция</w:t>
        </w:r>
        <w:r w:rsidR="000579CC">
          <w:rPr>
            <w:rStyle w:val="afb"/>
            <w:noProof/>
          </w:rPr>
          <w:t xml:space="preserve"> «</w:t>
        </w:r>
        <w:r w:rsidR="000579CC" w:rsidRPr="004877B4">
          <w:rPr>
            <w:noProof/>
          </w:rPr>
          <w:t>Изготовление литейных форм</w:t>
        </w:r>
        <w:r w:rsidR="000579CC">
          <w:rPr>
            <w:noProof/>
          </w:rPr>
          <w:t xml:space="preserve"> четвертой группы сложности</w:t>
        </w:r>
        <w:r w:rsidR="000579CC" w:rsidRPr="004877B4">
          <w:rPr>
            <w:noProof/>
          </w:rPr>
          <w:t xml:space="preserve"> на формовочных машинах</w:t>
        </w:r>
        <w:r w:rsidR="000579CC">
          <w:rPr>
            <w:rStyle w:val="afb"/>
            <w:noProof/>
          </w:rPr>
          <w:t>»</w:t>
        </w:r>
        <w:r w:rsidR="00DF284D">
          <w:rPr>
            <w:noProof/>
            <w:webHidden/>
          </w:rPr>
          <w:tab/>
        </w:r>
        <w:r w:rsidR="00DF284D">
          <w:rPr>
            <w:noProof/>
            <w:webHidden/>
          </w:rPr>
          <w:fldChar w:fldCharType="begin"/>
        </w:r>
        <w:r w:rsidR="00DF284D">
          <w:rPr>
            <w:noProof/>
            <w:webHidden/>
          </w:rPr>
          <w:instrText xml:space="preserve"> PAGEREF _Toc32949066 \h </w:instrText>
        </w:r>
        <w:r w:rsidR="00DF284D">
          <w:rPr>
            <w:noProof/>
            <w:webHidden/>
          </w:rPr>
        </w:r>
        <w:r w:rsidR="00DF284D">
          <w:rPr>
            <w:noProof/>
            <w:webHidden/>
          </w:rPr>
          <w:fldChar w:fldCharType="separate"/>
        </w:r>
        <w:r w:rsidR="00D60B3F">
          <w:rPr>
            <w:noProof/>
            <w:webHidden/>
          </w:rPr>
          <w:t>28</w:t>
        </w:r>
        <w:r w:rsidR="00DF284D">
          <w:rPr>
            <w:noProof/>
            <w:webHidden/>
          </w:rPr>
          <w:fldChar w:fldCharType="end"/>
        </w:r>
      </w:hyperlink>
    </w:p>
    <w:p w14:paraId="2842FC6F" w14:textId="587BE86C" w:rsidR="00DF284D" w:rsidRDefault="00ED2C82" w:rsidP="004717C9">
      <w:pPr>
        <w:pStyle w:val="21"/>
        <w:jc w:val="both"/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32949067" w:history="1">
        <w:r w:rsidR="00DF284D" w:rsidRPr="00A161AA">
          <w:rPr>
            <w:rStyle w:val="afb"/>
            <w:noProof/>
          </w:rPr>
          <w:t>3.5. Обобщенная трудовая функция</w:t>
        </w:r>
        <w:r w:rsidR="000579CC">
          <w:rPr>
            <w:rStyle w:val="afb"/>
            <w:noProof/>
          </w:rPr>
          <w:t xml:space="preserve"> «</w:t>
        </w:r>
        <w:r w:rsidR="000579CC" w:rsidRPr="00DB7D1B">
          <w:rPr>
            <w:noProof/>
          </w:rPr>
          <w:t>Изготовление литейных форм пятой группы сложности</w:t>
        </w:r>
        <w:r w:rsidR="000579CC">
          <w:rPr>
            <w:noProof/>
          </w:rPr>
          <w:t xml:space="preserve"> на</w:t>
        </w:r>
        <w:r w:rsidR="000579CC" w:rsidRPr="00DB7D1B">
          <w:rPr>
            <w:noProof/>
          </w:rPr>
          <w:t xml:space="preserve"> формовочных машин</w:t>
        </w:r>
        <w:r w:rsidR="000579CC">
          <w:rPr>
            <w:noProof/>
          </w:rPr>
          <w:t>ах и 3</w:t>
        </w:r>
        <w:r w:rsidR="000579CC">
          <w:rPr>
            <w:noProof/>
            <w:lang w:val="en-US"/>
          </w:rPr>
          <w:t>D</w:t>
        </w:r>
        <w:r w:rsidR="000579CC">
          <w:rPr>
            <w:noProof/>
          </w:rPr>
          <w:t>-принтерах</w:t>
        </w:r>
        <w:r w:rsidR="000579CC">
          <w:rPr>
            <w:rStyle w:val="afb"/>
            <w:noProof/>
          </w:rPr>
          <w:t>»</w:t>
        </w:r>
        <w:r w:rsidR="00DF284D">
          <w:rPr>
            <w:noProof/>
            <w:webHidden/>
          </w:rPr>
          <w:tab/>
        </w:r>
        <w:r w:rsidR="00DF284D">
          <w:rPr>
            <w:noProof/>
            <w:webHidden/>
          </w:rPr>
          <w:fldChar w:fldCharType="begin"/>
        </w:r>
        <w:r w:rsidR="00DF284D">
          <w:rPr>
            <w:noProof/>
            <w:webHidden/>
          </w:rPr>
          <w:instrText xml:space="preserve"> PAGEREF _Toc32949067 \h </w:instrText>
        </w:r>
        <w:r w:rsidR="00DF284D">
          <w:rPr>
            <w:noProof/>
            <w:webHidden/>
          </w:rPr>
        </w:r>
        <w:r w:rsidR="00DF284D">
          <w:rPr>
            <w:noProof/>
            <w:webHidden/>
          </w:rPr>
          <w:fldChar w:fldCharType="separate"/>
        </w:r>
        <w:r w:rsidR="00D60B3F">
          <w:rPr>
            <w:noProof/>
            <w:webHidden/>
          </w:rPr>
          <w:t>40</w:t>
        </w:r>
        <w:r w:rsidR="00DF284D">
          <w:rPr>
            <w:noProof/>
            <w:webHidden/>
          </w:rPr>
          <w:fldChar w:fldCharType="end"/>
        </w:r>
      </w:hyperlink>
    </w:p>
    <w:p w14:paraId="2CDAF31C" w14:textId="0282796A" w:rsidR="00DF284D" w:rsidRDefault="00ED2C82" w:rsidP="004717C9">
      <w:pPr>
        <w:pStyle w:val="12"/>
        <w:jc w:val="both"/>
        <w:rPr>
          <w:rFonts w:asciiTheme="minorHAnsi" w:eastAsiaTheme="minorEastAsia" w:hAnsiTheme="minorHAnsi" w:cstheme="minorBidi"/>
          <w:sz w:val="22"/>
        </w:rPr>
      </w:pPr>
      <w:hyperlink w:anchor="_Toc32949068" w:history="1">
        <w:r w:rsidR="00DF284D" w:rsidRPr="00A161AA">
          <w:rPr>
            <w:rStyle w:val="afb"/>
          </w:rPr>
          <w:t>IV. Сведения об организациях – разработчиках профессионального стандарта</w:t>
        </w:r>
        <w:r w:rsidR="00DF284D">
          <w:rPr>
            <w:webHidden/>
          </w:rPr>
          <w:tab/>
        </w:r>
        <w:r w:rsidR="00DF284D">
          <w:rPr>
            <w:webHidden/>
          </w:rPr>
          <w:fldChar w:fldCharType="begin"/>
        </w:r>
        <w:r w:rsidR="00DF284D">
          <w:rPr>
            <w:webHidden/>
          </w:rPr>
          <w:instrText xml:space="preserve"> PAGEREF _Toc32949068 \h </w:instrText>
        </w:r>
        <w:r w:rsidR="00DF284D">
          <w:rPr>
            <w:webHidden/>
          </w:rPr>
        </w:r>
        <w:r w:rsidR="00DF284D">
          <w:rPr>
            <w:webHidden/>
          </w:rPr>
          <w:fldChar w:fldCharType="separate"/>
        </w:r>
        <w:r w:rsidR="00D60B3F">
          <w:rPr>
            <w:webHidden/>
          </w:rPr>
          <w:t>47</w:t>
        </w:r>
        <w:r w:rsidR="00DF284D">
          <w:rPr>
            <w:webHidden/>
          </w:rPr>
          <w:fldChar w:fldCharType="end"/>
        </w:r>
      </w:hyperlink>
    </w:p>
    <w:p w14:paraId="2FBDCE83" w14:textId="77777777" w:rsidR="004242EA" w:rsidRPr="00DF1254" w:rsidRDefault="008E2FD2" w:rsidP="004717C9">
      <w:pPr>
        <w:jc w:val="both"/>
      </w:pPr>
      <w:r w:rsidRPr="00E628A8">
        <w:fldChar w:fldCharType="end"/>
      </w:r>
    </w:p>
    <w:p w14:paraId="1FA851F5" w14:textId="77777777" w:rsidR="00EB35C0" w:rsidRPr="004877B4" w:rsidRDefault="00A55C2E" w:rsidP="004717C9">
      <w:pPr>
        <w:pStyle w:val="1"/>
        <w:rPr>
          <w:lang w:val="en-US"/>
        </w:rPr>
      </w:pPr>
      <w:bookmarkStart w:id="2" w:name="_Toc433309207"/>
      <w:bookmarkStart w:id="3" w:name="_Toc32949060"/>
      <w:r w:rsidRPr="004877B4">
        <w:t xml:space="preserve">I. </w:t>
      </w:r>
      <w:r w:rsidR="00EB35C0" w:rsidRPr="004877B4">
        <w:t>Общие сведения</w:t>
      </w:r>
      <w:bookmarkEnd w:id="2"/>
      <w:bookmarkEnd w:id="3"/>
    </w:p>
    <w:p w14:paraId="175CD9BB" w14:textId="77777777" w:rsidR="009C052F" w:rsidRPr="00DF1254" w:rsidRDefault="009C052F" w:rsidP="004717C9">
      <w:pPr>
        <w:rPr>
          <w:szCs w:val="36"/>
          <w:lang w:val="en-U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64"/>
        <w:gridCol w:w="606"/>
        <w:gridCol w:w="1430"/>
      </w:tblGrid>
      <w:tr w:rsidR="004877B4" w:rsidRPr="004877B4" w14:paraId="098BF430" w14:textId="77777777" w:rsidTr="00DF1254">
        <w:trPr>
          <w:trHeight w:val="20"/>
        </w:trPr>
        <w:tc>
          <w:tcPr>
            <w:tcW w:w="4002" w:type="pct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60199779" w14:textId="77777777" w:rsidR="00675759" w:rsidRPr="004877B4" w:rsidRDefault="007A76CA" w:rsidP="004717C9">
            <w:r w:rsidRPr="004877B4">
              <w:t xml:space="preserve">Изготовление </w:t>
            </w:r>
            <w:r w:rsidR="001D5795" w:rsidRPr="004877B4">
              <w:t xml:space="preserve">литейных форм на </w:t>
            </w:r>
            <w:r w:rsidR="00EC7466" w:rsidRPr="004877B4">
              <w:t>формовочных машинах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50D4F42B" w14:textId="77777777" w:rsidR="00EB35C0" w:rsidRPr="004877B4" w:rsidRDefault="00EB35C0" w:rsidP="004717C9"/>
        </w:tc>
        <w:tc>
          <w:tcPr>
            <w:tcW w:w="7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A7EF17" w14:textId="77777777" w:rsidR="00EB35C0" w:rsidRPr="004877B4" w:rsidRDefault="00E20CFF" w:rsidP="004717C9">
            <w:pPr>
              <w:jc w:val="center"/>
            </w:pPr>
            <w:r>
              <w:t>40</w:t>
            </w:r>
            <w:r w:rsidR="004B3B36">
              <w:t>.145</w:t>
            </w:r>
          </w:p>
        </w:tc>
      </w:tr>
      <w:tr w:rsidR="004877B4" w:rsidRPr="004877B4" w14:paraId="27631331" w14:textId="77777777" w:rsidTr="00DF1254">
        <w:tc>
          <w:tcPr>
            <w:tcW w:w="429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239D11" w14:textId="77777777" w:rsidR="00EB35C0" w:rsidRPr="004877B4" w:rsidRDefault="00EB35C0" w:rsidP="004717C9">
            <w:pPr>
              <w:jc w:val="center"/>
              <w:rPr>
                <w:sz w:val="20"/>
                <w:szCs w:val="20"/>
              </w:rPr>
            </w:pPr>
            <w:r w:rsidRPr="004877B4"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701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464D87E4" w14:textId="77777777" w:rsidR="00EB35C0" w:rsidRPr="004877B4" w:rsidRDefault="00EB35C0" w:rsidP="004717C9">
            <w:pPr>
              <w:jc w:val="center"/>
              <w:rPr>
                <w:sz w:val="20"/>
                <w:szCs w:val="20"/>
              </w:rPr>
            </w:pPr>
            <w:r w:rsidRPr="004877B4">
              <w:rPr>
                <w:sz w:val="20"/>
                <w:szCs w:val="20"/>
              </w:rPr>
              <w:t>Код</w:t>
            </w:r>
          </w:p>
        </w:tc>
      </w:tr>
    </w:tbl>
    <w:p w14:paraId="40D18525" w14:textId="77777777" w:rsidR="00DF1254" w:rsidRDefault="00DF1254" w:rsidP="004717C9"/>
    <w:p w14:paraId="25370E06" w14:textId="77777777" w:rsidR="00DF1254" w:rsidRPr="004877B4" w:rsidRDefault="00DF1254" w:rsidP="004717C9">
      <w:r w:rsidRPr="004877B4">
        <w:t>Основная цель вида профессиональной деятельности:</w:t>
      </w:r>
    </w:p>
    <w:p w14:paraId="40EDB083" w14:textId="77777777" w:rsidR="00DF1254" w:rsidRDefault="00DF1254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99"/>
      </w:tblGrid>
      <w:tr w:rsidR="004877B4" w:rsidRPr="004877B4" w14:paraId="2DE970A6" w14:textId="77777777" w:rsidTr="00DF1254">
        <w:trPr>
          <w:trHeight w:val="20"/>
        </w:trPr>
        <w:tc>
          <w:tcPr>
            <w:tcW w:w="500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84DDB79" w14:textId="04975A98" w:rsidR="00F91942" w:rsidRPr="004877B4" w:rsidRDefault="00EE630B" w:rsidP="004717C9">
            <w:r w:rsidRPr="004877B4">
              <w:t>Обеспечение качества литейных форм</w:t>
            </w:r>
            <w:r w:rsidR="00900FEC" w:rsidRPr="004877B4">
              <w:t>,</w:t>
            </w:r>
            <w:r w:rsidRPr="004877B4">
              <w:t xml:space="preserve"> </w:t>
            </w:r>
            <w:r w:rsidR="00900FEC" w:rsidRPr="004877B4">
              <w:t xml:space="preserve">изготовленных </w:t>
            </w:r>
            <w:r w:rsidRPr="004877B4">
              <w:t xml:space="preserve">с использованием </w:t>
            </w:r>
            <w:r w:rsidR="00EC7466" w:rsidRPr="004877B4">
              <w:t>формовочных машин</w:t>
            </w:r>
          </w:p>
        </w:tc>
      </w:tr>
    </w:tbl>
    <w:p w14:paraId="4C21BCB1" w14:textId="77777777" w:rsidR="00DF1254" w:rsidRDefault="00DF1254" w:rsidP="004717C9"/>
    <w:p w14:paraId="16D0F3EA" w14:textId="77777777" w:rsidR="00DF1254" w:rsidRPr="004877B4" w:rsidRDefault="00DF1254" w:rsidP="004717C9">
      <w:r w:rsidRPr="004877B4">
        <w:t>Группа занятий:</w:t>
      </w:r>
    </w:p>
    <w:p w14:paraId="4550BB33" w14:textId="77777777" w:rsidR="00DF1254" w:rsidRDefault="00DF1254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95"/>
        <w:gridCol w:w="3837"/>
        <w:gridCol w:w="1434"/>
        <w:gridCol w:w="3033"/>
      </w:tblGrid>
      <w:tr w:rsidR="004877B4" w:rsidRPr="004877B4" w14:paraId="2BFFC26A" w14:textId="77777777" w:rsidTr="00DF1254">
        <w:trPr>
          <w:trHeight w:val="20"/>
        </w:trPr>
        <w:tc>
          <w:tcPr>
            <w:tcW w:w="92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746FAD2" w14:textId="77777777" w:rsidR="00AB6CD4" w:rsidRPr="004877B4" w:rsidRDefault="007A76CA" w:rsidP="004717C9">
            <w:r w:rsidRPr="004877B4">
              <w:t>7211</w:t>
            </w:r>
          </w:p>
        </w:tc>
        <w:tc>
          <w:tcPr>
            <w:tcW w:w="188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9111777" w14:textId="77777777" w:rsidR="00AB6CD4" w:rsidRPr="004877B4" w:rsidRDefault="007A76CA" w:rsidP="004717C9">
            <w:r w:rsidRPr="004877B4">
              <w:t>Формовщики и стерженщики</w:t>
            </w:r>
          </w:p>
        </w:tc>
        <w:tc>
          <w:tcPr>
            <w:tcW w:w="703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FBE2485" w14:textId="77777777" w:rsidR="00AB6CD4" w:rsidRPr="00E245F7" w:rsidRDefault="00E245F7" w:rsidP="004717C9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8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C8BD88F" w14:textId="77777777" w:rsidR="00AB6CD4" w:rsidRPr="00E245F7" w:rsidRDefault="00E245F7" w:rsidP="004717C9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4877B4" w:rsidRPr="004877B4" w14:paraId="754000E3" w14:textId="77777777" w:rsidTr="00DF1254">
        <w:trPr>
          <w:trHeight w:val="227"/>
        </w:trPr>
        <w:tc>
          <w:tcPr>
            <w:tcW w:w="929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0DD21588" w14:textId="77777777" w:rsidR="00AB6CD4" w:rsidRPr="004877B4" w:rsidRDefault="00AB6CD4" w:rsidP="004717C9">
            <w:pPr>
              <w:jc w:val="center"/>
              <w:rPr>
                <w:sz w:val="20"/>
                <w:szCs w:val="20"/>
              </w:rPr>
            </w:pPr>
            <w:r w:rsidRPr="004877B4">
              <w:rPr>
                <w:sz w:val="20"/>
                <w:szCs w:val="20"/>
              </w:rPr>
              <w:t>(код ОКЗ</w:t>
            </w:r>
            <w:r w:rsidRPr="004877B4">
              <w:rPr>
                <w:rStyle w:val="ad"/>
                <w:sz w:val="20"/>
                <w:szCs w:val="20"/>
              </w:rPr>
              <w:endnoteReference w:id="1"/>
            </w:r>
            <w:r w:rsidRPr="004877B4">
              <w:rPr>
                <w:sz w:val="20"/>
                <w:szCs w:val="20"/>
              </w:rPr>
              <w:t>)</w:t>
            </w:r>
          </w:p>
        </w:tc>
        <w:tc>
          <w:tcPr>
            <w:tcW w:w="188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4F90BEA6" w14:textId="77777777" w:rsidR="00AB6CD4" w:rsidRPr="004877B4" w:rsidRDefault="00AB6CD4" w:rsidP="004717C9">
            <w:pPr>
              <w:jc w:val="center"/>
              <w:rPr>
                <w:sz w:val="20"/>
                <w:szCs w:val="20"/>
              </w:rPr>
            </w:pPr>
            <w:r w:rsidRPr="004877B4">
              <w:rPr>
                <w:sz w:val="20"/>
                <w:szCs w:val="20"/>
              </w:rPr>
              <w:t>(наименование)</w:t>
            </w:r>
          </w:p>
        </w:tc>
        <w:tc>
          <w:tcPr>
            <w:tcW w:w="703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7EEEC1A4" w14:textId="77777777" w:rsidR="00AB6CD4" w:rsidRPr="004877B4" w:rsidRDefault="00AB6CD4" w:rsidP="004717C9">
            <w:pPr>
              <w:jc w:val="center"/>
              <w:rPr>
                <w:sz w:val="20"/>
                <w:szCs w:val="20"/>
              </w:rPr>
            </w:pPr>
            <w:r w:rsidRPr="004877B4">
              <w:rPr>
                <w:sz w:val="20"/>
                <w:szCs w:val="20"/>
              </w:rPr>
              <w:t>(код ОКЗ)</w:t>
            </w:r>
          </w:p>
        </w:tc>
        <w:tc>
          <w:tcPr>
            <w:tcW w:w="148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28879A87" w14:textId="77777777" w:rsidR="00AB6CD4" w:rsidRPr="004877B4" w:rsidRDefault="00AB6CD4" w:rsidP="004717C9">
            <w:pPr>
              <w:jc w:val="center"/>
              <w:rPr>
                <w:sz w:val="20"/>
                <w:szCs w:val="20"/>
              </w:rPr>
            </w:pPr>
            <w:r w:rsidRPr="004877B4">
              <w:rPr>
                <w:sz w:val="20"/>
                <w:szCs w:val="20"/>
              </w:rPr>
              <w:t>(наименование)</w:t>
            </w:r>
          </w:p>
        </w:tc>
      </w:tr>
    </w:tbl>
    <w:p w14:paraId="692A1931" w14:textId="77777777" w:rsidR="00DF1254" w:rsidRDefault="00DF1254" w:rsidP="004717C9"/>
    <w:p w14:paraId="346C03C7" w14:textId="77777777" w:rsidR="00DF1254" w:rsidRPr="004877B4" w:rsidRDefault="00DF1254" w:rsidP="004717C9">
      <w:r w:rsidRPr="004877B4">
        <w:t>Отнесение к видам экономической деятельности:</w:t>
      </w:r>
    </w:p>
    <w:p w14:paraId="2DBF4A18" w14:textId="77777777" w:rsidR="00DF1254" w:rsidRDefault="00DF1254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30"/>
        <w:gridCol w:w="8569"/>
      </w:tblGrid>
      <w:tr w:rsidR="004877B4" w:rsidRPr="004877B4" w14:paraId="64F0041F" w14:textId="77777777" w:rsidTr="00DF1254">
        <w:trPr>
          <w:trHeight w:val="20"/>
        </w:trPr>
        <w:tc>
          <w:tcPr>
            <w:tcW w:w="79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2409D88" w14:textId="77777777" w:rsidR="00E53DBD" w:rsidRPr="004877B4" w:rsidRDefault="00E53DBD" w:rsidP="004717C9">
            <w:pPr>
              <w:rPr>
                <w:bCs w:val="0"/>
              </w:rPr>
            </w:pPr>
            <w:r w:rsidRPr="004877B4">
              <w:t>24.51</w:t>
            </w:r>
          </w:p>
        </w:tc>
        <w:tc>
          <w:tcPr>
            <w:tcW w:w="420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3E86177" w14:textId="77777777" w:rsidR="00E53DBD" w:rsidRPr="004877B4" w:rsidRDefault="00E53DBD" w:rsidP="004717C9">
            <w:r w:rsidRPr="004877B4">
              <w:t>Литье чугуна</w:t>
            </w:r>
          </w:p>
        </w:tc>
      </w:tr>
      <w:tr w:rsidR="004877B4" w:rsidRPr="004877B4" w14:paraId="4CD1790A" w14:textId="77777777" w:rsidTr="00DF1254">
        <w:trPr>
          <w:trHeight w:val="20"/>
        </w:trPr>
        <w:tc>
          <w:tcPr>
            <w:tcW w:w="79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6DAF6B2" w14:textId="77777777" w:rsidR="00E53DBD" w:rsidRPr="004877B4" w:rsidRDefault="00E53DBD" w:rsidP="004717C9">
            <w:pPr>
              <w:rPr>
                <w:bCs w:val="0"/>
              </w:rPr>
            </w:pPr>
            <w:r w:rsidRPr="004877B4">
              <w:t>24.52</w:t>
            </w:r>
          </w:p>
        </w:tc>
        <w:tc>
          <w:tcPr>
            <w:tcW w:w="420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936F7E8" w14:textId="77777777" w:rsidR="00E53DBD" w:rsidRPr="004877B4" w:rsidRDefault="00E53DBD" w:rsidP="004717C9">
            <w:r w:rsidRPr="004877B4">
              <w:t>Литье стали</w:t>
            </w:r>
          </w:p>
        </w:tc>
      </w:tr>
      <w:tr w:rsidR="004877B4" w:rsidRPr="004877B4" w14:paraId="37B5117A" w14:textId="77777777" w:rsidTr="00DF1254">
        <w:trPr>
          <w:trHeight w:val="20"/>
        </w:trPr>
        <w:tc>
          <w:tcPr>
            <w:tcW w:w="79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B1D54EB" w14:textId="77777777" w:rsidR="00E53DBD" w:rsidRPr="004877B4" w:rsidRDefault="00E53DBD" w:rsidP="004717C9">
            <w:pPr>
              <w:rPr>
                <w:bCs w:val="0"/>
              </w:rPr>
            </w:pPr>
            <w:r w:rsidRPr="004877B4">
              <w:t>24.53</w:t>
            </w:r>
          </w:p>
        </w:tc>
        <w:tc>
          <w:tcPr>
            <w:tcW w:w="420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F4F7E82" w14:textId="77777777" w:rsidR="00E53DBD" w:rsidRPr="004877B4" w:rsidRDefault="00E53DBD" w:rsidP="004717C9">
            <w:r w:rsidRPr="004877B4">
              <w:t>Литье легких металлов</w:t>
            </w:r>
          </w:p>
        </w:tc>
      </w:tr>
      <w:tr w:rsidR="004877B4" w:rsidRPr="004877B4" w14:paraId="5EB6F0FA" w14:textId="77777777" w:rsidTr="00DF1254">
        <w:trPr>
          <w:trHeight w:val="20"/>
        </w:trPr>
        <w:tc>
          <w:tcPr>
            <w:tcW w:w="79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86C3D67" w14:textId="77777777" w:rsidR="00E53DBD" w:rsidRPr="004877B4" w:rsidRDefault="00E53DBD" w:rsidP="004717C9">
            <w:pPr>
              <w:rPr>
                <w:bCs w:val="0"/>
              </w:rPr>
            </w:pPr>
            <w:r w:rsidRPr="004877B4">
              <w:t>24.54</w:t>
            </w:r>
          </w:p>
        </w:tc>
        <w:tc>
          <w:tcPr>
            <w:tcW w:w="420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B7C6838" w14:textId="77777777" w:rsidR="00E53DBD" w:rsidRPr="004877B4" w:rsidRDefault="00E53DBD" w:rsidP="004717C9">
            <w:r w:rsidRPr="004877B4">
              <w:t>Литье прочих цветных металлов</w:t>
            </w:r>
          </w:p>
        </w:tc>
      </w:tr>
      <w:tr w:rsidR="004877B4" w:rsidRPr="004877B4" w14:paraId="53F56922" w14:textId="77777777" w:rsidTr="00DF1254">
        <w:trPr>
          <w:trHeight w:val="20"/>
        </w:trPr>
        <w:tc>
          <w:tcPr>
            <w:tcW w:w="79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B478F59" w14:textId="77777777" w:rsidR="000675D2" w:rsidRPr="004877B4" w:rsidRDefault="000675D2" w:rsidP="004717C9">
            <w:r w:rsidRPr="004877B4">
              <w:rPr>
                <w:bCs w:val="0"/>
              </w:rPr>
              <w:t>25.73</w:t>
            </w:r>
          </w:p>
        </w:tc>
        <w:tc>
          <w:tcPr>
            <w:tcW w:w="420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3530BB7" w14:textId="77777777" w:rsidR="000675D2" w:rsidRPr="004877B4" w:rsidRDefault="000675D2" w:rsidP="004717C9">
            <w:r w:rsidRPr="004877B4">
              <w:rPr>
                <w:lang w:eastAsia="en-US"/>
              </w:rPr>
              <w:t>Производство инструмента</w:t>
            </w:r>
          </w:p>
        </w:tc>
      </w:tr>
      <w:tr w:rsidR="000675D2" w:rsidRPr="004877B4" w14:paraId="2979D104" w14:textId="77777777" w:rsidTr="00DF1254">
        <w:trPr>
          <w:trHeight w:val="20"/>
        </w:trPr>
        <w:tc>
          <w:tcPr>
            <w:tcW w:w="799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08CF2EB9" w14:textId="77777777" w:rsidR="000675D2" w:rsidRPr="004877B4" w:rsidRDefault="000675D2" w:rsidP="004717C9">
            <w:pPr>
              <w:jc w:val="center"/>
              <w:rPr>
                <w:sz w:val="20"/>
                <w:szCs w:val="20"/>
              </w:rPr>
            </w:pPr>
            <w:r w:rsidRPr="004877B4">
              <w:rPr>
                <w:sz w:val="20"/>
                <w:szCs w:val="20"/>
              </w:rPr>
              <w:t>(код ОКВЭД</w:t>
            </w:r>
            <w:r w:rsidRPr="004877B4">
              <w:rPr>
                <w:rStyle w:val="ad"/>
                <w:sz w:val="20"/>
                <w:szCs w:val="20"/>
              </w:rPr>
              <w:endnoteReference w:id="2"/>
            </w:r>
            <w:r w:rsidRPr="004877B4">
              <w:rPr>
                <w:sz w:val="20"/>
                <w:szCs w:val="20"/>
              </w:rPr>
              <w:t>)</w:t>
            </w:r>
          </w:p>
        </w:tc>
        <w:tc>
          <w:tcPr>
            <w:tcW w:w="420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0F401BDE" w14:textId="77777777" w:rsidR="000675D2" w:rsidRPr="004877B4" w:rsidRDefault="000675D2" w:rsidP="004717C9">
            <w:pPr>
              <w:jc w:val="center"/>
              <w:rPr>
                <w:sz w:val="20"/>
                <w:szCs w:val="20"/>
              </w:rPr>
            </w:pPr>
            <w:r w:rsidRPr="004877B4">
              <w:rPr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4154573A" w14:textId="77777777" w:rsidR="008662D3" w:rsidRPr="004877B4" w:rsidRDefault="008662D3" w:rsidP="004717C9">
      <w:pPr>
        <w:rPr>
          <w:lang w:val="en-US"/>
        </w:rPr>
      </w:pPr>
    </w:p>
    <w:p w14:paraId="5BA31E91" w14:textId="77777777" w:rsidR="00502036" w:rsidRPr="004877B4" w:rsidRDefault="00502036" w:rsidP="004717C9">
      <w:pPr>
        <w:sectPr w:rsidR="00502036" w:rsidRPr="004877B4" w:rsidSect="007812F8">
          <w:headerReference w:type="even" r:id="rId8"/>
          <w:headerReference w:type="default" r:id="rId9"/>
          <w:footerReference w:type="even" r:id="rId10"/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BD879FE" w14:textId="039975A8" w:rsidR="00A55C2E" w:rsidRPr="004877B4" w:rsidRDefault="00A55C2E" w:rsidP="004717C9">
      <w:pPr>
        <w:pStyle w:val="1"/>
        <w:jc w:val="center"/>
      </w:pPr>
      <w:bookmarkStart w:id="4" w:name="_Toc433309208"/>
      <w:bookmarkStart w:id="5" w:name="_Toc32949061"/>
      <w:r w:rsidRPr="004877B4">
        <w:lastRenderedPageBreak/>
        <w:t xml:space="preserve">II. Описание трудовых функций, </w:t>
      </w:r>
      <w:r w:rsidR="002032E8" w:rsidRPr="004877B4">
        <w:t>входящих в</w:t>
      </w:r>
      <w:r w:rsidRPr="004877B4">
        <w:t xml:space="preserve"> профессиональный стандарт (функциональная карта вида </w:t>
      </w:r>
      <w:r w:rsidR="000C1911" w:rsidRPr="004877B4">
        <w:t>профессиональной деятельности</w:t>
      </w:r>
      <w:r w:rsidRPr="004877B4">
        <w:t>)</w:t>
      </w:r>
      <w:bookmarkEnd w:id="4"/>
      <w:bookmarkEnd w:id="5"/>
    </w:p>
    <w:p w14:paraId="5ACCCC87" w14:textId="77777777" w:rsidR="002032E8" w:rsidRPr="004877B4" w:rsidRDefault="002032E8" w:rsidP="004717C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11"/>
        <w:gridCol w:w="3263"/>
        <w:gridCol w:w="1733"/>
        <w:gridCol w:w="5955"/>
        <w:gridCol w:w="1104"/>
        <w:gridCol w:w="1694"/>
      </w:tblGrid>
      <w:tr w:rsidR="004877B4" w:rsidRPr="004877B4" w14:paraId="39758CF5" w14:textId="77777777" w:rsidTr="00DF1254">
        <w:trPr>
          <w:trHeight w:val="20"/>
        </w:trPr>
        <w:tc>
          <w:tcPr>
            <w:tcW w:w="1994" w:type="pct"/>
            <w:gridSpan w:val="3"/>
            <w:vAlign w:val="center"/>
          </w:tcPr>
          <w:p w14:paraId="7DCF4D47" w14:textId="77777777" w:rsidR="00502036" w:rsidRPr="004877B4" w:rsidRDefault="00502036" w:rsidP="004717C9">
            <w:pPr>
              <w:pStyle w:val="aff1"/>
            </w:pPr>
            <w:r w:rsidRPr="004877B4">
              <w:t>Обобщенные трудовые функции</w:t>
            </w:r>
          </w:p>
        </w:tc>
        <w:tc>
          <w:tcPr>
            <w:tcW w:w="3006" w:type="pct"/>
            <w:gridSpan w:val="3"/>
            <w:vAlign w:val="center"/>
          </w:tcPr>
          <w:p w14:paraId="14D48EC3" w14:textId="77777777" w:rsidR="00502036" w:rsidRPr="004877B4" w:rsidRDefault="00502036" w:rsidP="004717C9">
            <w:pPr>
              <w:pStyle w:val="aff1"/>
            </w:pPr>
            <w:r w:rsidRPr="004877B4">
              <w:t>Трудовые функции</w:t>
            </w:r>
          </w:p>
        </w:tc>
      </w:tr>
      <w:tr w:rsidR="004877B4" w:rsidRPr="004877B4" w14:paraId="1E9D9F81" w14:textId="77777777" w:rsidTr="00DF1254">
        <w:trPr>
          <w:trHeight w:val="20"/>
        </w:trPr>
        <w:tc>
          <w:tcPr>
            <w:tcW w:w="279" w:type="pct"/>
            <w:vAlign w:val="center"/>
          </w:tcPr>
          <w:p w14:paraId="6DAD5CBB" w14:textId="77777777" w:rsidR="00502036" w:rsidRPr="004877B4" w:rsidRDefault="001F7147" w:rsidP="004717C9">
            <w:pPr>
              <w:pStyle w:val="aff1"/>
            </w:pPr>
            <w:r w:rsidRPr="004877B4">
              <w:t>к</w:t>
            </w:r>
            <w:r w:rsidR="00502036" w:rsidRPr="004877B4">
              <w:t>од</w:t>
            </w:r>
          </w:p>
        </w:tc>
        <w:tc>
          <w:tcPr>
            <w:tcW w:w="1121" w:type="pct"/>
            <w:vAlign w:val="center"/>
          </w:tcPr>
          <w:p w14:paraId="2ECB67F2" w14:textId="77777777" w:rsidR="00502036" w:rsidRPr="004877B4" w:rsidRDefault="001F7147" w:rsidP="004717C9">
            <w:pPr>
              <w:pStyle w:val="aff1"/>
            </w:pPr>
            <w:r w:rsidRPr="004877B4">
              <w:t>н</w:t>
            </w:r>
            <w:r w:rsidR="00502036" w:rsidRPr="004877B4">
              <w:t>аименование</w:t>
            </w:r>
          </w:p>
        </w:tc>
        <w:tc>
          <w:tcPr>
            <w:tcW w:w="595" w:type="pct"/>
            <w:vAlign w:val="center"/>
          </w:tcPr>
          <w:p w14:paraId="4C5F8C0D" w14:textId="77777777" w:rsidR="00502036" w:rsidRPr="004877B4" w:rsidRDefault="001F7147" w:rsidP="004717C9">
            <w:pPr>
              <w:pStyle w:val="aff1"/>
            </w:pPr>
            <w:r w:rsidRPr="004877B4">
              <w:t>у</w:t>
            </w:r>
            <w:r w:rsidR="00502036" w:rsidRPr="004877B4">
              <w:t>ровень квалификации</w:t>
            </w:r>
          </w:p>
        </w:tc>
        <w:tc>
          <w:tcPr>
            <w:tcW w:w="2045" w:type="pct"/>
            <w:vAlign w:val="center"/>
          </w:tcPr>
          <w:p w14:paraId="088CA019" w14:textId="77777777" w:rsidR="00502036" w:rsidRPr="004877B4" w:rsidRDefault="001F7147" w:rsidP="004717C9">
            <w:pPr>
              <w:pStyle w:val="aff1"/>
            </w:pPr>
            <w:r w:rsidRPr="004877B4">
              <w:t>н</w:t>
            </w:r>
            <w:r w:rsidR="00502036" w:rsidRPr="004877B4">
              <w:t>аименование</w:t>
            </w:r>
          </w:p>
        </w:tc>
        <w:tc>
          <w:tcPr>
            <w:tcW w:w="379" w:type="pct"/>
            <w:vAlign w:val="center"/>
          </w:tcPr>
          <w:p w14:paraId="15E69C9A" w14:textId="77777777" w:rsidR="00502036" w:rsidRPr="004877B4" w:rsidRDefault="001F7147" w:rsidP="004717C9">
            <w:pPr>
              <w:pStyle w:val="aff1"/>
            </w:pPr>
            <w:r w:rsidRPr="004877B4">
              <w:t>к</w:t>
            </w:r>
            <w:r w:rsidR="00502036" w:rsidRPr="004877B4">
              <w:t>од</w:t>
            </w:r>
          </w:p>
        </w:tc>
        <w:tc>
          <w:tcPr>
            <w:tcW w:w="582" w:type="pct"/>
            <w:vAlign w:val="center"/>
          </w:tcPr>
          <w:p w14:paraId="4B12784B" w14:textId="77777777" w:rsidR="00502036" w:rsidRPr="004877B4" w:rsidRDefault="001F7147" w:rsidP="004717C9">
            <w:pPr>
              <w:pStyle w:val="aff1"/>
            </w:pPr>
            <w:r w:rsidRPr="004877B4">
              <w:t>у</w:t>
            </w:r>
            <w:r w:rsidR="00502036" w:rsidRPr="004877B4">
              <w:t>ровень (подуровень) квалификации</w:t>
            </w:r>
          </w:p>
        </w:tc>
      </w:tr>
      <w:tr w:rsidR="004877B4" w:rsidRPr="004877B4" w14:paraId="1A2AD435" w14:textId="77777777" w:rsidTr="00DF1254">
        <w:trPr>
          <w:trHeight w:val="20"/>
        </w:trPr>
        <w:tc>
          <w:tcPr>
            <w:tcW w:w="279" w:type="pct"/>
            <w:vMerge w:val="restart"/>
          </w:tcPr>
          <w:p w14:paraId="1FFCCB91" w14:textId="4171A14C" w:rsidR="007C4721" w:rsidRPr="004877B4" w:rsidRDefault="007803BB" w:rsidP="004717C9">
            <w:pPr>
              <w:pStyle w:val="aff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1121" w:type="pct"/>
            <w:vMerge w:val="restart"/>
          </w:tcPr>
          <w:p w14:paraId="401A39E4" w14:textId="5374491F" w:rsidR="007C4721" w:rsidRPr="004877B4" w:rsidRDefault="005D1E9A" w:rsidP="004717C9">
            <w:pPr>
              <w:pStyle w:val="aff"/>
            </w:pPr>
            <w:r w:rsidRPr="004877B4">
              <w:t xml:space="preserve">Изготовление </w:t>
            </w:r>
            <w:r w:rsidR="00612B79" w:rsidRPr="004877B4">
              <w:t xml:space="preserve">литейных </w:t>
            </w:r>
            <w:r w:rsidRPr="004877B4">
              <w:t>форм</w:t>
            </w:r>
            <w:r w:rsidR="00C13A80">
              <w:t xml:space="preserve"> первой группы сложности</w:t>
            </w:r>
            <w:r w:rsidRPr="004877B4">
              <w:t xml:space="preserve"> </w:t>
            </w:r>
            <w:r w:rsidR="00E87D81" w:rsidRPr="004877B4">
              <w:t>на формовочных машинах</w:t>
            </w:r>
          </w:p>
        </w:tc>
        <w:tc>
          <w:tcPr>
            <w:tcW w:w="595" w:type="pct"/>
            <w:vMerge w:val="restart"/>
          </w:tcPr>
          <w:p w14:paraId="492BACDB" w14:textId="77777777" w:rsidR="007C4721" w:rsidRPr="004877B4" w:rsidRDefault="005D1E9A" w:rsidP="004717C9">
            <w:pPr>
              <w:pStyle w:val="aff1"/>
            </w:pPr>
            <w:r w:rsidRPr="004877B4">
              <w:rPr>
                <w:lang w:val="en-GB"/>
              </w:rPr>
              <w:t>2</w:t>
            </w:r>
          </w:p>
        </w:tc>
        <w:tc>
          <w:tcPr>
            <w:tcW w:w="2045" w:type="pct"/>
          </w:tcPr>
          <w:p w14:paraId="2B931CE9" w14:textId="1669E047" w:rsidR="007C4721" w:rsidRPr="004877B4" w:rsidRDefault="00C13A80" w:rsidP="004717C9">
            <w:pPr>
              <w:pStyle w:val="aff"/>
            </w:pPr>
            <w:r>
              <w:t>Формовка</w:t>
            </w:r>
            <w:r w:rsidRPr="004877B4">
              <w:t xml:space="preserve"> </w:t>
            </w:r>
            <w:r w:rsidR="00A3535F">
              <w:t>песчано-глинистых</w:t>
            </w:r>
            <w:r w:rsidR="00A01A59">
              <w:t xml:space="preserve"> </w:t>
            </w:r>
            <w:r w:rsidR="00612B79" w:rsidRPr="004877B4">
              <w:t xml:space="preserve">литейных </w:t>
            </w:r>
            <w:r w:rsidR="005D1E9A" w:rsidRPr="004877B4">
              <w:t>форм</w:t>
            </w:r>
            <w:r>
              <w:t xml:space="preserve"> первой группы сложности</w:t>
            </w:r>
            <w:r w:rsidR="005D1E9A" w:rsidRPr="004877B4">
              <w:t xml:space="preserve"> на формовочных маши</w:t>
            </w:r>
            <w:r w:rsidR="00E87D81" w:rsidRPr="004877B4">
              <w:t>нах</w:t>
            </w:r>
          </w:p>
        </w:tc>
        <w:tc>
          <w:tcPr>
            <w:tcW w:w="379" w:type="pct"/>
          </w:tcPr>
          <w:p w14:paraId="45C8D7D5" w14:textId="69ABDC21" w:rsidR="007C4721" w:rsidRPr="004877B4" w:rsidRDefault="007803BB" w:rsidP="004717C9">
            <w:pPr>
              <w:pStyle w:val="aff1"/>
            </w:pPr>
            <w:r>
              <w:rPr>
                <w:lang w:val="en-US"/>
              </w:rPr>
              <w:t>A</w:t>
            </w:r>
            <w:r w:rsidR="007C4721" w:rsidRPr="004877B4">
              <w:t>/01.2</w:t>
            </w:r>
          </w:p>
        </w:tc>
        <w:tc>
          <w:tcPr>
            <w:tcW w:w="582" w:type="pct"/>
          </w:tcPr>
          <w:p w14:paraId="450CE144" w14:textId="77777777" w:rsidR="007C4721" w:rsidRPr="004877B4" w:rsidRDefault="007C4721" w:rsidP="004717C9">
            <w:pPr>
              <w:pStyle w:val="aff1"/>
              <w:rPr>
                <w:lang w:val="en-GB"/>
              </w:rPr>
            </w:pPr>
            <w:r w:rsidRPr="004877B4">
              <w:rPr>
                <w:lang w:val="en-GB"/>
              </w:rPr>
              <w:t>2</w:t>
            </w:r>
          </w:p>
        </w:tc>
      </w:tr>
      <w:tr w:rsidR="004877B4" w:rsidRPr="004877B4" w14:paraId="32AE1B55" w14:textId="77777777" w:rsidTr="00DF1254">
        <w:trPr>
          <w:trHeight w:val="20"/>
        </w:trPr>
        <w:tc>
          <w:tcPr>
            <w:tcW w:w="279" w:type="pct"/>
            <w:vMerge/>
          </w:tcPr>
          <w:p w14:paraId="781BBB4F" w14:textId="77777777" w:rsidR="00B5580A" w:rsidRPr="004877B4" w:rsidRDefault="00B5580A" w:rsidP="004717C9">
            <w:pPr>
              <w:pStyle w:val="aff"/>
            </w:pPr>
          </w:p>
        </w:tc>
        <w:tc>
          <w:tcPr>
            <w:tcW w:w="1121" w:type="pct"/>
            <w:vMerge/>
          </w:tcPr>
          <w:p w14:paraId="5AEDBF88" w14:textId="77777777" w:rsidR="00B5580A" w:rsidRPr="004877B4" w:rsidRDefault="00B5580A" w:rsidP="004717C9">
            <w:pPr>
              <w:pStyle w:val="aff"/>
            </w:pPr>
          </w:p>
        </w:tc>
        <w:tc>
          <w:tcPr>
            <w:tcW w:w="595" w:type="pct"/>
            <w:vMerge/>
          </w:tcPr>
          <w:p w14:paraId="6DD9ABBB" w14:textId="77777777" w:rsidR="00B5580A" w:rsidRPr="004877B4" w:rsidRDefault="00B5580A" w:rsidP="004717C9">
            <w:pPr>
              <w:pStyle w:val="aff1"/>
            </w:pPr>
          </w:p>
        </w:tc>
        <w:tc>
          <w:tcPr>
            <w:tcW w:w="2045" w:type="pct"/>
          </w:tcPr>
          <w:p w14:paraId="529E1147" w14:textId="542B9E74" w:rsidR="00B5580A" w:rsidRPr="004877B4" w:rsidRDefault="005D1E9A" w:rsidP="004717C9">
            <w:pPr>
              <w:pStyle w:val="aff"/>
            </w:pPr>
            <w:r w:rsidRPr="004877B4">
              <w:t>Формовка на формовочных машинах</w:t>
            </w:r>
            <w:r w:rsidR="00C13A80">
              <w:t xml:space="preserve"> </w:t>
            </w:r>
            <w:r w:rsidRPr="004877B4">
              <w:t xml:space="preserve">оболочковых </w:t>
            </w:r>
            <w:r w:rsidR="00C20ADD" w:rsidRPr="004877B4">
              <w:t xml:space="preserve">литейных </w:t>
            </w:r>
            <w:r w:rsidRPr="004877B4">
              <w:t xml:space="preserve">полуформ </w:t>
            </w:r>
            <w:r w:rsidR="00C13A80">
              <w:t xml:space="preserve">первой группы сложности </w:t>
            </w:r>
          </w:p>
        </w:tc>
        <w:tc>
          <w:tcPr>
            <w:tcW w:w="379" w:type="pct"/>
          </w:tcPr>
          <w:p w14:paraId="1509C3D0" w14:textId="14B913D1" w:rsidR="00B5580A" w:rsidRPr="004877B4" w:rsidRDefault="007803BB" w:rsidP="004717C9">
            <w:pPr>
              <w:pStyle w:val="aff1"/>
            </w:pPr>
            <w:r>
              <w:rPr>
                <w:lang w:val="en-US"/>
              </w:rPr>
              <w:t>A</w:t>
            </w:r>
            <w:r w:rsidR="00B5580A" w:rsidRPr="004877B4">
              <w:t>/02.2</w:t>
            </w:r>
          </w:p>
        </w:tc>
        <w:tc>
          <w:tcPr>
            <w:tcW w:w="582" w:type="pct"/>
          </w:tcPr>
          <w:p w14:paraId="32A9AF12" w14:textId="77777777" w:rsidR="00B5580A" w:rsidRPr="004877B4" w:rsidRDefault="00B5580A" w:rsidP="004717C9">
            <w:pPr>
              <w:pStyle w:val="aff1"/>
            </w:pPr>
            <w:r w:rsidRPr="004877B4">
              <w:rPr>
                <w:lang w:val="en-GB"/>
              </w:rPr>
              <w:t>2</w:t>
            </w:r>
          </w:p>
        </w:tc>
      </w:tr>
      <w:tr w:rsidR="004877B4" w:rsidRPr="004877B4" w14:paraId="22193584" w14:textId="77777777" w:rsidTr="00DF1254">
        <w:trPr>
          <w:trHeight w:val="20"/>
        </w:trPr>
        <w:tc>
          <w:tcPr>
            <w:tcW w:w="279" w:type="pct"/>
            <w:vMerge/>
          </w:tcPr>
          <w:p w14:paraId="5C5B64E4" w14:textId="77777777" w:rsidR="00B5580A" w:rsidRPr="004877B4" w:rsidRDefault="00B5580A" w:rsidP="004717C9">
            <w:pPr>
              <w:pStyle w:val="aff"/>
            </w:pPr>
          </w:p>
        </w:tc>
        <w:tc>
          <w:tcPr>
            <w:tcW w:w="1121" w:type="pct"/>
            <w:vMerge/>
          </w:tcPr>
          <w:p w14:paraId="393A76F0" w14:textId="77777777" w:rsidR="00B5580A" w:rsidRPr="004877B4" w:rsidRDefault="00B5580A" w:rsidP="004717C9">
            <w:pPr>
              <w:pStyle w:val="aff"/>
            </w:pPr>
          </w:p>
        </w:tc>
        <w:tc>
          <w:tcPr>
            <w:tcW w:w="595" w:type="pct"/>
            <w:vMerge/>
          </w:tcPr>
          <w:p w14:paraId="12F1B58C" w14:textId="77777777" w:rsidR="00B5580A" w:rsidRPr="004877B4" w:rsidRDefault="00B5580A" w:rsidP="004717C9">
            <w:pPr>
              <w:pStyle w:val="aff1"/>
            </w:pPr>
          </w:p>
        </w:tc>
        <w:tc>
          <w:tcPr>
            <w:tcW w:w="2045" w:type="pct"/>
          </w:tcPr>
          <w:p w14:paraId="5DCE85F6" w14:textId="59EDD48B" w:rsidR="00F86B2E" w:rsidRPr="004877B4" w:rsidRDefault="00F86B2E" w:rsidP="004717C9">
            <w:pPr>
              <w:pStyle w:val="aff"/>
            </w:pPr>
            <w:r>
              <w:t xml:space="preserve">Формовка песчано-смоляных литейных </w:t>
            </w:r>
            <w:r w:rsidRPr="00AA29A8">
              <w:t xml:space="preserve">форм </w:t>
            </w:r>
            <w:r w:rsidR="00DC175A" w:rsidRPr="00AA29A8">
              <w:t xml:space="preserve">первой группы сложности </w:t>
            </w:r>
            <w:r w:rsidRPr="00AA29A8">
              <w:t>на формовочных машинах</w:t>
            </w:r>
          </w:p>
        </w:tc>
        <w:tc>
          <w:tcPr>
            <w:tcW w:w="379" w:type="pct"/>
          </w:tcPr>
          <w:p w14:paraId="56F620DB" w14:textId="192EDD16" w:rsidR="00B5580A" w:rsidRPr="004877B4" w:rsidRDefault="007803BB" w:rsidP="004717C9">
            <w:pPr>
              <w:pStyle w:val="aff1"/>
            </w:pPr>
            <w:r>
              <w:rPr>
                <w:lang w:val="en-US"/>
              </w:rPr>
              <w:t>A</w:t>
            </w:r>
            <w:r w:rsidR="00B5580A" w:rsidRPr="004877B4">
              <w:t>/03.2</w:t>
            </w:r>
          </w:p>
        </w:tc>
        <w:tc>
          <w:tcPr>
            <w:tcW w:w="582" w:type="pct"/>
          </w:tcPr>
          <w:p w14:paraId="3B576061" w14:textId="6875CEE8" w:rsidR="00B5580A" w:rsidRPr="004877B4" w:rsidRDefault="00B5580A" w:rsidP="004717C9">
            <w:pPr>
              <w:pStyle w:val="aff1"/>
            </w:pPr>
            <w:r w:rsidRPr="00F86B2E">
              <w:t>2</w:t>
            </w:r>
          </w:p>
        </w:tc>
      </w:tr>
      <w:tr w:rsidR="004877B4" w:rsidRPr="004877B4" w14:paraId="08FAD780" w14:textId="77777777" w:rsidTr="00DF1254">
        <w:trPr>
          <w:trHeight w:val="20"/>
        </w:trPr>
        <w:tc>
          <w:tcPr>
            <w:tcW w:w="279" w:type="pct"/>
            <w:vMerge w:val="restart"/>
          </w:tcPr>
          <w:p w14:paraId="34CC5A99" w14:textId="72678FED" w:rsidR="002C4EC8" w:rsidRPr="007803BB" w:rsidRDefault="007803BB" w:rsidP="004717C9">
            <w:pPr>
              <w:pStyle w:val="aff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1121" w:type="pct"/>
            <w:vMerge w:val="restart"/>
          </w:tcPr>
          <w:p w14:paraId="1EBC6365" w14:textId="3AB335D5" w:rsidR="002C4EC8" w:rsidRPr="004877B4" w:rsidRDefault="005D1E9A" w:rsidP="004717C9">
            <w:pPr>
              <w:pStyle w:val="aff"/>
            </w:pPr>
            <w:r w:rsidRPr="004877B4">
              <w:t xml:space="preserve">Изготовление </w:t>
            </w:r>
            <w:r w:rsidR="00612B79" w:rsidRPr="004877B4">
              <w:t xml:space="preserve">литейных </w:t>
            </w:r>
            <w:r w:rsidRPr="004877B4">
              <w:t>форм</w:t>
            </w:r>
            <w:r w:rsidR="00C13A80">
              <w:t xml:space="preserve"> второй группы сложности</w:t>
            </w:r>
            <w:r w:rsidRPr="004877B4">
              <w:t xml:space="preserve"> </w:t>
            </w:r>
            <w:r w:rsidR="00713A79" w:rsidRPr="004877B4">
              <w:t>на формовочных машинах</w:t>
            </w:r>
          </w:p>
        </w:tc>
        <w:tc>
          <w:tcPr>
            <w:tcW w:w="595" w:type="pct"/>
            <w:vMerge w:val="restart"/>
          </w:tcPr>
          <w:p w14:paraId="3C3DDBEE" w14:textId="77777777" w:rsidR="002C4EC8" w:rsidRPr="004877B4" w:rsidRDefault="005D1E9A" w:rsidP="004717C9">
            <w:pPr>
              <w:pStyle w:val="aff1"/>
            </w:pPr>
            <w:r w:rsidRPr="004877B4">
              <w:rPr>
                <w:lang w:val="en-GB"/>
              </w:rPr>
              <w:t>3</w:t>
            </w:r>
          </w:p>
        </w:tc>
        <w:tc>
          <w:tcPr>
            <w:tcW w:w="2045" w:type="pct"/>
          </w:tcPr>
          <w:p w14:paraId="2C2B02D1" w14:textId="01394EBE" w:rsidR="002C4EC8" w:rsidRPr="004877B4" w:rsidRDefault="00F86B2E" w:rsidP="004717C9">
            <w:pPr>
              <w:pStyle w:val="aff"/>
            </w:pPr>
            <w:r>
              <w:t>Формовка</w:t>
            </w:r>
            <w:r w:rsidR="00A3535F">
              <w:t xml:space="preserve"> песчано-глинистых </w:t>
            </w:r>
            <w:r w:rsidR="00E408CC" w:rsidRPr="004877B4">
              <w:t>литейных форм</w:t>
            </w:r>
            <w:r w:rsidR="00C13A80">
              <w:t xml:space="preserve"> </w:t>
            </w:r>
            <w:r w:rsidR="00DC175A">
              <w:t>втор</w:t>
            </w:r>
            <w:r w:rsidR="00C13A80">
              <w:t>ой группы сложности</w:t>
            </w:r>
            <w:r w:rsidR="00E408CC" w:rsidRPr="004877B4">
              <w:t xml:space="preserve"> на формовочных машинах </w:t>
            </w:r>
          </w:p>
        </w:tc>
        <w:tc>
          <w:tcPr>
            <w:tcW w:w="379" w:type="pct"/>
          </w:tcPr>
          <w:p w14:paraId="0917DF1A" w14:textId="10A4B1E1" w:rsidR="002C4EC8" w:rsidRPr="004877B4" w:rsidRDefault="007803BB" w:rsidP="004717C9">
            <w:pPr>
              <w:pStyle w:val="aff1"/>
            </w:pPr>
            <w:r>
              <w:rPr>
                <w:lang w:val="en-US"/>
              </w:rPr>
              <w:t>B</w:t>
            </w:r>
            <w:r w:rsidR="002C4EC8" w:rsidRPr="004877B4">
              <w:t>/01.3</w:t>
            </w:r>
          </w:p>
        </w:tc>
        <w:tc>
          <w:tcPr>
            <w:tcW w:w="582" w:type="pct"/>
          </w:tcPr>
          <w:p w14:paraId="73D68D62" w14:textId="77777777" w:rsidR="002C4EC8" w:rsidRPr="004877B4" w:rsidRDefault="002C4EC8" w:rsidP="004717C9">
            <w:pPr>
              <w:pStyle w:val="aff1"/>
              <w:rPr>
                <w:lang w:val="en-GB"/>
              </w:rPr>
            </w:pPr>
            <w:r w:rsidRPr="004877B4">
              <w:rPr>
                <w:lang w:val="en-GB"/>
              </w:rPr>
              <w:t>3</w:t>
            </w:r>
          </w:p>
        </w:tc>
      </w:tr>
      <w:tr w:rsidR="004877B4" w:rsidRPr="004877B4" w14:paraId="0749CDB8" w14:textId="77777777" w:rsidTr="00DF1254">
        <w:trPr>
          <w:trHeight w:val="20"/>
        </w:trPr>
        <w:tc>
          <w:tcPr>
            <w:tcW w:w="279" w:type="pct"/>
            <w:vMerge/>
          </w:tcPr>
          <w:p w14:paraId="2E0FA2C2" w14:textId="77777777" w:rsidR="002C4EC8" w:rsidRPr="004877B4" w:rsidRDefault="002C4EC8" w:rsidP="004717C9">
            <w:pPr>
              <w:pStyle w:val="aff"/>
            </w:pPr>
          </w:p>
        </w:tc>
        <w:tc>
          <w:tcPr>
            <w:tcW w:w="1121" w:type="pct"/>
            <w:vMerge/>
          </w:tcPr>
          <w:p w14:paraId="28E3AF50" w14:textId="77777777" w:rsidR="002C4EC8" w:rsidRPr="004877B4" w:rsidRDefault="002C4EC8" w:rsidP="004717C9">
            <w:pPr>
              <w:pStyle w:val="aff"/>
            </w:pPr>
          </w:p>
        </w:tc>
        <w:tc>
          <w:tcPr>
            <w:tcW w:w="595" w:type="pct"/>
            <w:vMerge/>
          </w:tcPr>
          <w:p w14:paraId="41C96ACD" w14:textId="77777777" w:rsidR="002C4EC8" w:rsidRPr="004877B4" w:rsidRDefault="002C4EC8" w:rsidP="004717C9">
            <w:pPr>
              <w:pStyle w:val="aff1"/>
            </w:pPr>
          </w:p>
        </w:tc>
        <w:tc>
          <w:tcPr>
            <w:tcW w:w="2045" w:type="pct"/>
          </w:tcPr>
          <w:p w14:paraId="67131309" w14:textId="14EA0031" w:rsidR="002C4EC8" w:rsidRPr="004877B4" w:rsidRDefault="005D1E9A" w:rsidP="004717C9">
            <w:pPr>
              <w:pStyle w:val="aff"/>
            </w:pPr>
            <w:r w:rsidRPr="004877B4">
              <w:t>Формовка на формовочных машинах</w:t>
            </w:r>
            <w:r w:rsidR="0036784E">
              <w:t xml:space="preserve"> </w:t>
            </w:r>
            <w:r w:rsidRPr="004877B4">
              <w:t xml:space="preserve">оболочковых </w:t>
            </w:r>
            <w:r w:rsidR="00E408CC" w:rsidRPr="004877B4">
              <w:t xml:space="preserve">литейных </w:t>
            </w:r>
            <w:r w:rsidRPr="004877B4">
              <w:t>полуформ</w:t>
            </w:r>
            <w:r w:rsidR="00D81420">
              <w:t xml:space="preserve"> </w:t>
            </w:r>
            <w:r w:rsidR="0036784E">
              <w:t>второй группы сложности</w:t>
            </w:r>
          </w:p>
        </w:tc>
        <w:tc>
          <w:tcPr>
            <w:tcW w:w="379" w:type="pct"/>
          </w:tcPr>
          <w:p w14:paraId="61CE34EE" w14:textId="15994A1D" w:rsidR="002C4EC8" w:rsidRPr="004877B4" w:rsidRDefault="007803BB" w:rsidP="004717C9">
            <w:pPr>
              <w:pStyle w:val="aff1"/>
            </w:pPr>
            <w:r>
              <w:rPr>
                <w:lang w:val="en-US"/>
              </w:rPr>
              <w:t>B</w:t>
            </w:r>
            <w:r w:rsidR="007C2D60" w:rsidRPr="004877B4">
              <w:t>/</w:t>
            </w:r>
            <w:r w:rsidR="0036784E" w:rsidRPr="004877B4">
              <w:t>0</w:t>
            </w:r>
            <w:r w:rsidR="0036784E">
              <w:t>2</w:t>
            </w:r>
            <w:r w:rsidR="002C4EC8" w:rsidRPr="004877B4">
              <w:t>.3</w:t>
            </w:r>
          </w:p>
        </w:tc>
        <w:tc>
          <w:tcPr>
            <w:tcW w:w="582" w:type="pct"/>
          </w:tcPr>
          <w:p w14:paraId="3ED1878C" w14:textId="77777777" w:rsidR="002C4EC8" w:rsidRPr="004877B4" w:rsidRDefault="002C4EC8" w:rsidP="004717C9">
            <w:pPr>
              <w:pStyle w:val="aff1"/>
            </w:pPr>
            <w:r w:rsidRPr="004877B4">
              <w:rPr>
                <w:lang w:val="en-GB"/>
              </w:rPr>
              <w:t>3</w:t>
            </w:r>
          </w:p>
        </w:tc>
      </w:tr>
      <w:tr w:rsidR="004877B4" w:rsidRPr="004877B4" w14:paraId="64D5A69E" w14:textId="77777777" w:rsidTr="00DF1254">
        <w:trPr>
          <w:trHeight w:val="20"/>
        </w:trPr>
        <w:tc>
          <w:tcPr>
            <w:tcW w:w="279" w:type="pct"/>
            <w:vMerge/>
          </w:tcPr>
          <w:p w14:paraId="3565C6BD" w14:textId="77777777" w:rsidR="002C4EC8" w:rsidRPr="004877B4" w:rsidRDefault="002C4EC8" w:rsidP="004717C9">
            <w:pPr>
              <w:pStyle w:val="aff"/>
            </w:pPr>
          </w:p>
        </w:tc>
        <w:tc>
          <w:tcPr>
            <w:tcW w:w="1121" w:type="pct"/>
            <w:vMerge/>
          </w:tcPr>
          <w:p w14:paraId="1C8611A9" w14:textId="77777777" w:rsidR="002C4EC8" w:rsidRPr="004877B4" w:rsidRDefault="002C4EC8" w:rsidP="004717C9">
            <w:pPr>
              <w:pStyle w:val="aff"/>
            </w:pPr>
          </w:p>
        </w:tc>
        <w:tc>
          <w:tcPr>
            <w:tcW w:w="595" w:type="pct"/>
            <w:vMerge/>
          </w:tcPr>
          <w:p w14:paraId="5E60416E" w14:textId="77777777" w:rsidR="002C4EC8" w:rsidRPr="004877B4" w:rsidRDefault="002C4EC8" w:rsidP="004717C9">
            <w:pPr>
              <w:pStyle w:val="aff1"/>
            </w:pPr>
          </w:p>
        </w:tc>
        <w:tc>
          <w:tcPr>
            <w:tcW w:w="2045" w:type="pct"/>
          </w:tcPr>
          <w:p w14:paraId="2DBB0C47" w14:textId="0EE975DD" w:rsidR="002C4EC8" w:rsidRPr="004877B4" w:rsidRDefault="004C7E89" w:rsidP="004717C9">
            <w:pPr>
              <w:pStyle w:val="aff"/>
            </w:pPr>
            <w:r>
              <w:t>Формовка песчано-смоляных</w:t>
            </w:r>
            <w:r w:rsidRPr="004877B4">
              <w:t xml:space="preserve"> литейных форм </w:t>
            </w:r>
            <w:r>
              <w:t>второй группы сложности</w:t>
            </w:r>
            <w:r w:rsidRPr="004877B4">
              <w:t xml:space="preserve"> на формовочных машинах</w:t>
            </w:r>
          </w:p>
        </w:tc>
        <w:tc>
          <w:tcPr>
            <w:tcW w:w="379" w:type="pct"/>
          </w:tcPr>
          <w:p w14:paraId="7BD2C82C" w14:textId="4F2ED8D2" w:rsidR="002C4EC8" w:rsidRPr="004877B4" w:rsidRDefault="007803BB" w:rsidP="004717C9">
            <w:pPr>
              <w:pStyle w:val="aff1"/>
            </w:pPr>
            <w:r>
              <w:rPr>
                <w:lang w:val="en-US"/>
              </w:rPr>
              <w:t>B</w:t>
            </w:r>
            <w:r w:rsidR="007C2D60" w:rsidRPr="004877B4">
              <w:t>/</w:t>
            </w:r>
            <w:r w:rsidR="0036784E" w:rsidRPr="004877B4">
              <w:t>0</w:t>
            </w:r>
            <w:r w:rsidR="0036784E">
              <w:t>3</w:t>
            </w:r>
            <w:r w:rsidR="002C4EC8" w:rsidRPr="004877B4">
              <w:t>.3</w:t>
            </w:r>
          </w:p>
        </w:tc>
        <w:tc>
          <w:tcPr>
            <w:tcW w:w="582" w:type="pct"/>
          </w:tcPr>
          <w:p w14:paraId="60562BA8" w14:textId="77777777" w:rsidR="002C4EC8" w:rsidRPr="004877B4" w:rsidRDefault="002C4EC8" w:rsidP="004717C9">
            <w:pPr>
              <w:pStyle w:val="aff1"/>
            </w:pPr>
            <w:r w:rsidRPr="004877B4">
              <w:rPr>
                <w:lang w:val="en-GB"/>
              </w:rPr>
              <w:t>3</w:t>
            </w:r>
          </w:p>
        </w:tc>
      </w:tr>
      <w:tr w:rsidR="004877B4" w:rsidRPr="004877B4" w14:paraId="2964324D" w14:textId="77777777" w:rsidTr="00DF1254">
        <w:trPr>
          <w:trHeight w:val="20"/>
        </w:trPr>
        <w:tc>
          <w:tcPr>
            <w:tcW w:w="279" w:type="pct"/>
            <w:vMerge/>
          </w:tcPr>
          <w:p w14:paraId="7365EC63" w14:textId="77777777" w:rsidR="002C4EC8" w:rsidRPr="004877B4" w:rsidRDefault="002C4EC8" w:rsidP="004717C9">
            <w:pPr>
              <w:pStyle w:val="aff"/>
            </w:pPr>
          </w:p>
        </w:tc>
        <w:tc>
          <w:tcPr>
            <w:tcW w:w="1121" w:type="pct"/>
            <w:vMerge/>
          </w:tcPr>
          <w:p w14:paraId="282A8EDF" w14:textId="77777777" w:rsidR="002C4EC8" w:rsidRPr="004877B4" w:rsidRDefault="002C4EC8" w:rsidP="004717C9">
            <w:pPr>
              <w:pStyle w:val="aff"/>
            </w:pPr>
          </w:p>
        </w:tc>
        <w:tc>
          <w:tcPr>
            <w:tcW w:w="595" w:type="pct"/>
            <w:vMerge/>
          </w:tcPr>
          <w:p w14:paraId="03B7D310" w14:textId="77777777" w:rsidR="002C4EC8" w:rsidRPr="004877B4" w:rsidRDefault="002C4EC8" w:rsidP="004717C9">
            <w:pPr>
              <w:pStyle w:val="aff1"/>
            </w:pPr>
          </w:p>
        </w:tc>
        <w:tc>
          <w:tcPr>
            <w:tcW w:w="2045" w:type="pct"/>
          </w:tcPr>
          <w:p w14:paraId="3E28BC51" w14:textId="0F97EBBA" w:rsidR="002C4EC8" w:rsidRPr="004877B4" w:rsidRDefault="0036784E" w:rsidP="004717C9">
            <w:pPr>
              <w:pStyle w:val="aff"/>
            </w:pPr>
            <w:r>
              <w:t>Формовка</w:t>
            </w:r>
            <w:r w:rsidR="00432EB1" w:rsidRPr="004877B4">
              <w:t xml:space="preserve"> </w:t>
            </w:r>
            <w:r w:rsidR="00713A79" w:rsidRPr="004877B4">
              <w:t xml:space="preserve">литейных </w:t>
            </w:r>
            <w:r w:rsidR="005D1E9A" w:rsidRPr="004877B4">
              <w:t xml:space="preserve">форм </w:t>
            </w:r>
            <w:r>
              <w:t xml:space="preserve">второй группы сложности </w:t>
            </w:r>
            <w:r w:rsidR="005D1E9A" w:rsidRPr="004877B4">
              <w:t>при помощи пескомета</w:t>
            </w:r>
          </w:p>
        </w:tc>
        <w:tc>
          <w:tcPr>
            <w:tcW w:w="379" w:type="pct"/>
          </w:tcPr>
          <w:p w14:paraId="3BCD4F69" w14:textId="79C1ECB2" w:rsidR="002C4EC8" w:rsidRPr="004877B4" w:rsidRDefault="007803BB" w:rsidP="004717C9">
            <w:pPr>
              <w:pStyle w:val="aff1"/>
            </w:pPr>
            <w:r>
              <w:rPr>
                <w:lang w:val="en-US"/>
              </w:rPr>
              <w:t>B</w:t>
            </w:r>
            <w:r w:rsidR="007C2D60" w:rsidRPr="004877B4">
              <w:t>/</w:t>
            </w:r>
            <w:r w:rsidR="0036784E" w:rsidRPr="004877B4">
              <w:t>0</w:t>
            </w:r>
            <w:r w:rsidR="0036784E">
              <w:t>4</w:t>
            </w:r>
            <w:r w:rsidR="002C4EC8" w:rsidRPr="004877B4">
              <w:t>.3</w:t>
            </w:r>
          </w:p>
        </w:tc>
        <w:tc>
          <w:tcPr>
            <w:tcW w:w="582" w:type="pct"/>
          </w:tcPr>
          <w:p w14:paraId="4E6C3CC5" w14:textId="77777777" w:rsidR="002C4EC8" w:rsidRPr="004877B4" w:rsidRDefault="002C4EC8" w:rsidP="004717C9">
            <w:pPr>
              <w:pStyle w:val="aff1"/>
            </w:pPr>
            <w:r w:rsidRPr="004877B4">
              <w:rPr>
                <w:lang w:val="en-GB"/>
              </w:rPr>
              <w:t>3</w:t>
            </w:r>
          </w:p>
        </w:tc>
      </w:tr>
      <w:tr w:rsidR="004877B4" w:rsidRPr="004877B4" w14:paraId="2BE6B0AA" w14:textId="77777777" w:rsidTr="00DF1254">
        <w:trPr>
          <w:trHeight w:val="20"/>
        </w:trPr>
        <w:tc>
          <w:tcPr>
            <w:tcW w:w="279" w:type="pct"/>
            <w:vMerge w:val="restart"/>
          </w:tcPr>
          <w:p w14:paraId="47C13A03" w14:textId="28C25041" w:rsidR="002C4EC8" w:rsidRPr="004877B4" w:rsidRDefault="007803BB" w:rsidP="004717C9">
            <w:pPr>
              <w:pStyle w:val="aff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1121" w:type="pct"/>
            <w:vMerge w:val="restart"/>
          </w:tcPr>
          <w:p w14:paraId="5ADB62AD" w14:textId="7415DEF9" w:rsidR="002C4EC8" w:rsidRPr="004877B4" w:rsidRDefault="005D1E9A" w:rsidP="004717C9">
            <w:pPr>
              <w:pStyle w:val="aff"/>
            </w:pPr>
            <w:r w:rsidRPr="004877B4">
              <w:t xml:space="preserve">Изготовление </w:t>
            </w:r>
            <w:r w:rsidR="00612B79" w:rsidRPr="004877B4">
              <w:t xml:space="preserve">литейных </w:t>
            </w:r>
            <w:r w:rsidRPr="004877B4">
              <w:t>форм</w:t>
            </w:r>
            <w:r w:rsidR="0036784E">
              <w:t xml:space="preserve"> третьей группы сложности</w:t>
            </w:r>
            <w:r w:rsidRPr="004877B4">
              <w:t xml:space="preserve"> </w:t>
            </w:r>
            <w:r w:rsidR="00713A79" w:rsidRPr="004877B4">
              <w:t>на формовочных машинах</w:t>
            </w:r>
          </w:p>
        </w:tc>
        <w:tc>
          <w:tcPr>
            <w:tcW w:w="595" w:type="pct"/>
            <w:vMerge w:val="restart"/>
          </w:tcPr>
          <w:p w14:paraId="2D655BAB" w14:textId="77777777" w:rsidR="002C4EC8" w:rsidRPr="004877B4" w:rsidRDefault="005D1E9A" w:rsidP="004717C9">
            <w:pPr>
              <w:pStyle w:val="aff1"/>
            </w:pPr>
            <w:r w:rsidRPr="004877B4">
              <w:rPr>
                <w:lang w:val="en-GB"/>
              </w:rPr>
              <w:t>3</w:t>
            </w:r>
          </w:p>
        </w:tc>
        <w:tc>
          <w:tcPr>
            <w:tcW w:w="2045" w:type="pct"/>
          </w:tcPr>
          <w:p w14:paraId="247A7A47" w14:textId="450BBCD7" w:rsidR="002C4EC8" w:rsidRPr="004877B4" w:rsidRDefault="0036784E" w:rsidP="004717C9">
            <w:pPr>
              <w:pStyle w:val="aff"/>
            </w:pPr>
            <w:r>
              <w:t xml:space="preserve">Формовка </w:t>
            </w:r>
            <w:r w:rsidR="00A3535F">
              <w:t>песчано-глинистых</w:t>
            </w:r>
            <w:r>
              <w:t xml:space="preserve"> </w:t>
            </w:r>
            <w:r w:rsidR="00612B79" w:rsidRPr="004877B4">
              <w:t xml:space="preserve">литейных </w:t>
            </w:r>
            <w:r w:rsidR="005D1E9A" w:rsidRPr="004877B4">
              <w:t xml:space="preserve">форм </w:t>
            </w:r>
            <w:r>
              <w:t xml:space="preserve">третьей группы сложности </w:t>
            </w:r>
            <w:r w:rsidR="005D1E9A" w:rsidRPr="004877B4">
              <w:t xml:space="preserve">на формовочных машинах </w:t>
            </w:r>
          </w:p>
        </w:tc>
        <w:tc>
          <w:tcPr>
            <w:tcW w:w="379" w:type="pct"/>
          </w:tcPr>
          <w:p w14:paraId="09B1B064" w14:textId="36166D88" w:rsidR="002C4EC8" w:rsidRPr="004877B4" w:rsidRDefault="007803BB" w:rsidP="004717C9">
            <w:pPr>
              <w:pStyle w:val="aff1"/>
            </w:pPr>
            <w:r>
              <w:rPr>
                <w:lang w:val="en-US"/>
              </w:rPr>
              <w:t>C</w:t>
            </w:r>
            <w:r w:rsidR="002C4EC8" w:rsidRPr="004877B4">
              <w:t>/01.3</w:t>
            </w:r>
          </w:p>
        </w:tc>
        <w:tc>
          <w:tcPr>
            <w:tcW w:w="582" w:type="pct"/>
          </w:tcPr>
          <w:p w14:paraId="00C8A175" w14:textId="77777777" w:rsidR="002C4EC8" w:rsidRPr="004877B4" w:rsidRDefault="002C4EC8" w:rsidP="004717C9">
            <w:pPr>
              <w:pStyle w:val="aff1"/>
              <w:rPr>
                <w:lang w:val="en-GB"/>
              </w:rPr>
            </w:pPr>
            <w:r w:rsidRPr="004877B4">
              <w:rPr>
                <w:lang w:val="en-GB"/>
              </w:rPr>
              <w:t>3</w:t>
            </w:r>
          </w:p>
        </w:tc>
      </w:tr>
      <w:tr w:rsidR="004877B4" w:rsidRPr="004877B4" w14:paraId="601016EF" w14:textId="77777777" w:rsidTr="00DF1254">
        <w:trPr>
          <w:trHeight w:val="20"/>
        </w:trPr>
        <w:tc>
          <w:tcPr>
            <w:tcW w:w="279" w:type="pct"/>
            <w:vMerge/>
          </w:tcPr>
          <w:p w14:paraId="02F254FB" w14:textId="77777777" w:rsidR="002C4EC8" w:rsidRPr="004877B4" w:rsidRDefault="002C4EC8" w:rsidP="004717C9">
            <w:pPr>
              <w:pStyle w:val="aff"/>
            </w:pPr>
          </w:p>
        </w:tc>
        <w:tc>
          <w:tcPr>
            <w:tcW w:w="1121" w:type="pct"/>
            <w:vMerge/>
          </w:tcPr>
          <w:p w14:paraId="25B2D616" w14:textId="77777777" w:rsidR="002C4EC8" w:rsidRPr="004877B4" w:rsidRDefault="002C4EC8" w:rsidP="004717C9">
            <w:pPr>
              <w:pStyle w:val="aff"/>
            </w:pPr>
          </w:p>
        </w:tc>
        <w:tc>
          <w:tcPr>
            <w:tcW w:w="595" w:type="pct"/>
            <w:vMerge/>
          </w:tcPr>
          <w:p w14:paraId="58CBC69C" w14:textId="77777777" w:rsidR="002C4EC8" w:rsidRPr="004877B4" w:rsidRDefault="002C4EC8" w:rsidP="004717C9">
            <w:pPr>
              <w:pStyle w:val="aff1"/>
            </w:pPr>
          </w:p>
        </w:tc>
        <w:tc>
          <w:tcPr>
            <w:tcW w:w="2045" w:type="pct"/>
          </w:tcPr>
          <w:p w14:paraId="1C8F3D7E" w14:textId="3D40BA86" w:rsidR="002C4EC8" w:rsidRPr="004877B4" w:rsidRDefault="00F86B2E" w:rsidP="004717C9">
            <w:pPr>
              <w:pStyle w:val="aff"/>
            </w:pPr>
            <w:r>
              <w:t xml:space="preserve">Формовка песчано-смоляных литейных форм третьей группы сложности </w:t>
            </w:r>
          </w:p>
        </w:tc>
        <w:tc>
          <w:tcPr>
            <w:tcW w:w="379" w:type="pct"/>
          </w:tcPr>
          <w:p w14:paraId="3E36D70D" w14:textId="39DA9648" w:rsidR="002C4EC8" w:rsidRPr="004877B4" w:rsidRDefault="007803BB" w:rsidP="004717C9">
            <w:pPr>
              <w:pStyle w:val="aff1"/>
            </w:pPr>
            <w:r>
              <w:rPr>
                <w:lang w:val="en-US"/>
              </w:rPr>
              <w:t>C</w:t>
            </w:r>
            <w:r w:rsidR="0068557B" w:rsidRPr="004877B4">
              <w:t>/</w:t>
            </w:r>
            <w:r w:rsidR="0036784E" w:rsidRPr="004877B4">
              <w:t>0</w:t>
            </w:r>
            <w:r w:rsidR="0036784E">
              <w:t>2</w:t>
            </w:r>
            <w:r w:rsidR="0068557B" w:rsidRPr="004877B4">
              <w:t>.3</w:t>
            </w:r>
          </w:p>
        </w:tc>
        <w:tc>
          <w:tcPr>
            <w:tcW w:w="582" w:type="pct"/>
          </w:tcPr>
          <w:p w14:paraId="58E4E41D" w14:textId="77777777" w:rsidR="002C4EC8" w:rsidRPr="004877B4" w:rsidRDefault="002C4EC8" w:rsidP="004717C9">
            <w:pPr>
              <w:pStyle w:val="aff1"/>
            </w:pPr>
            <w:r w:rsidRPr="004877B4">
              <w:rPr>
                <w:lang w:val="en-GB"/>
              </w:rPr>
              <w:t>3</w:t>
            </w:r>
          </w:p>
        </w:tc>
      </w:tr>
      <w:tr w:rsidR="004877B4" w:rsidRPr="004877B4" w14:paraId="0D0CEB7E" w14:textId="77777777" w:rsidTr="00DF1254">
        <w:trPr>
          <w:trHeight w:val="20"/>
        </w:trPr>
        <w:tc>
          <w:tcPr>
            <w:tcW w:w="279" w:type="pct"/>
            <w:vMerge/>
          </w:tcPr>
          <w:p w14:paraId="644CA5F7" w14:textId="77777777" w:rsidR="002C4EC8" w:rsidRPr="004877B4" w:rsidRDefault="002C4EC8" w:rsidP="004717C9">
            <w:pPr>
              <w:pStyle w:val="aff"/>
            </w:pPr>
          </w:p>
        </w:tc>
        <w:tc>
          <w:tcPr>
            <w:tcW w:w="1121" w:type="pct"/>
            <w:vMerge/>
          </w:tcPr>
          <w:p w14:paraId="6B87D815" w14:textId="77777777" w:rsidR="002C4EC8" w:rsidRPr="004877B4" w:rsidRDefault="002C4EC8" w:rsidP="004717C9">
            <w:pPr>
              <w:pStyle w:val="aff"/>
            </w:pPr>
          </w:p>
        </w:tc>
        <w:tc>
          <w:tcPr>
            <w:tcW w:w="595" w:type="pct"/>
            <w:vMerge/>
          </w:tcPr>
          <w:p w14:paraId="55799849" w14:textId="77777777" w:rsidR="002C4EC8" w:rsidRPr="004877B4" w:rsidRDefault="002C4EC8" w:rsidP="004717C9">
            <w:pPr>
              <w:pStyle w:val="aff1"/>
            </w:pPr>
          </w:p>
        </w:tc>
        <w:tc>
          <w:tcPr>
            <w:tcW w:w="2045" w:type="pct"/>
          </w:tcPr>
          <w:p w14:paraId="34D40FB2" w14:textId="28BA877F" w:rsidR="002C4EC8" w:rsidRPr="004877B4" w:rsidRDefault="0036784E" w:rsidP="004717C9">
            <w:pPr>
              <w:pStyle w:val="aff"/>
            </w:pPr>
            <w:r>
              <w:t>Формовка</w:t>
            </w:r>
            <w:r w:rsidR="005D1E9A" w:rsidRPr="004877B4">
              <w:t xml:space="preserve"> </w:t>
            </w:r>
            <w:r w:rsidR="00612B79" w:rsidRPr="004877B4">
              <w:t xml:space="preserve">литейных </w:t>
            </w:r>
            <w:r w:rsidR="005D1E9A" w:rsidRPr="004877B4">
              <w:t>форм</w:t>
            </w:r>
            <w:r>
              <w:t xml:space="preserve"> третьей группы сложности</w:t>
            </w:r>
            <w:r w:rsidR="005D1E9A" w:rsidRPr="004877B4">
              <w:t xml:space="preserve"> при помощи пескомета</w:t>
            </w:r>
          </w:p>
        </w:tc>
        <w:tc>
          <w:tcPr>
            <w:tcW w:w="379" w:type="pct"/>
          </w:tcPr>
          <w:p w14:paraId="466AFE13" w14:textId="2A33FE03" w:rsidR="002C4EC8" w:rsidRPr="004877B4" w:rsidRDefault="007803BB" w:rsidP="004717C9">
            <w:pPr>
              <w:pStyle w:val="aff1"/>
            </w:pPr>
            <w:r>
              <w:rPr>
                <w:lang w:val="en-US"/>
              </w:rPr>
              <w:t>C</w:t>
            </w:r>
            <w:r w:rsidR="0068557B" w:rsidRPr="004877B4">
              <w:t>/</w:t>
            </w:r>
            <w:r w:rsidR="0036784E" w:rsidRPr="004877B4">
              <w:t>0</w:t>
            </w:r>
            <w:r w:rsidR="0036784E">
              <w:t>3</w:t>
            </w:r>
            <w:r w:rsidR="0068557B" w:rsidRPr="004877B4">
              <w:t>.3</w:t>
            </w:r>
          </w:p>
        </w:tc>
        <w:tc>
          <w:tcPr>
            <w:tcW w:w="582" w:type="pct"/>
          </w:tcPr>
          <w:p w14:paraId="11A1F3A6" w14:textId="77777777" w:rsidR="002C4EC8" w:rsidRPr="004877B4" w:rsidRDefault="002C4EC8" w:rsidP="004717C9">
            <w:pPr>
              <w:pStyle w:val="aff1"/>
            </w:pPr>
            <w:r w:rsidRPr="004877B4">
              <w:rPr>
                <w:lang w:val="en-GB"/>
              </w:rPr>
              <w:t>3</w:t>
            </w:r>
          </w:p>
        </w:tc>
      </w:tr>
      <w:tr w:rsidR="004877B4" w:rsidRPr="004877B4" w14:paraId="322979AA" w14:textId="77777777" w:rsidTr="00DF1254">
        <w:trPr>
          <w:trHeight w:val="20"/>
        </w:trPr>
        <w:tc>
          <w:tcPr>
            <w:tcW w:w="279" w:type="pct"/>
            <w:vMerge/>
          </w:tcPr>
          <w:p w14:paraId="43B2FF7D" w14:textId="77777777" w:rsidR="002C4EC8" w:rsidRPr="004877B4" w:rsidRDefault="002C4EC8" w:rsidP="004717C9">
            <w:pPr>
              <w:pStyle w:val="aff"/>
            </w:pPr>
          </w:p>
        </w:tc>
        <w:tc>
          <w:tcPr>
            <w:tcW w:w="1121" w:type="pct"/>
            <w:vMerge/>
          </w:tcPr>
          <w:p w14:paraId="45003986" w14:textId="77777777" w:rsidR="002C4EC8" w:rsidRPr="004877B4" w:rsidRDefault="002C4EC8" w:rsidP="004717C9">
            <w:pPr>
              <w:pStyle w:val="aff"/>
              <w:rPr>
                <w:highlight w:val="yellow"/>
              </w:rPr>
            </w:pPr>
          </w:p>
        </w:tc>
        <w:tc>
          <w:tcPr>
            <w:tcW w:w="595" w:type="pct"/>
            <w:vMerge/>
          </w:tcPr>
          <w:p w14:paraId="34AB9EB9" w14:textId="77777777" w:rsidR="002C4EC8" w:rsidRPr="004877B4" w:rsidRDefault="002C4EC8" w:rsidP="004717C9">
            <w:pPr>
              <w:pStyle w:val="aff1"/>
              <w:rPr>
                <w:highlight w:val="yellow"/>
              </w:rPr>
            </w:pPr>
          </w:p>
        </w:tc>
        <w:tc>
          <w:tcPr>
            <w:tcW w:w="2045" w:type="pct"/>
          </w:tcPr>
          <w:p w14:paraId="36F4FF44" w14:textId="1310502F" w:rsidR="002C4EC8" w:rsidRPr="004877B4" w:rsidRDefault="005D1E9A" w:rsidP="004717C9">
            <w:pPr>
              <w:pStyle w:val="aff"/>
            </w:pPr>
            <w:r w:rsidRPr="004877B4">
              <w:t xml:space="preserve">Выявление причин неполадок в работе формовочных машин грузоподъемностью до </w:t>
            </w:r>
            <w:r w:rsidR="00F612AD">
              <w:t xml:space="preserve">700 кг </w:t>
            </w:r>
            <w:r w:rsidRPr="004877B4">
              <w:t>и устранение их в составе ремонтной бригады</w:t>
            </w:r>
          </w:p>
        </w:tc>
        <w:tc>
          <w:tcPr>
            <w:tcW w:w="379" w:type="pct"/>
          </w:tcPr>
          <w:p w14:paraId="6FF1A84B" w14:textId="6CCE46DA" w:rsidR="002C4EC8" w:rsidRPr="004877B4" w:rsidRDefault="007803BB" w:rsidP="004717C9">
            <w:pPr>
              <w:pStyle w:val="aff1"/>
            </w:pPr>
            <w:r>
              <w:rPr>
                <w:lang w:val="en-US"/>
              </w:rPr>
              <w:t>C</w:t>
            </w:r>
            <w:r w:rsidR="002C4EC8" w:rsidRPr="004877B4">
              <w:t>/</w:t>
            </w:r>
            <w:r w:rsidR="0036784E" w:rsidRPr="004877B4">
              <w:t>0</w:t>
            </w:r>
            <w:r w:rsidR="0036784E">
              <w:t>4</w:t>
            </w:r>
            <w:r w:rsidR="002C4EC8" w:rsidRPr="004877B4">
              <w:t>.3</w:t>
            </w:r>
          </w:p>
        </w:tc>
        <w:tc>
          <w:tcPr>
            <w:tcW w:w="582" w:type="pct"/>
          </w:tcPr>
          <w:p w14:paraId="24D24839" w14:textId="77777777" w:rsidR="002C4EC8" w:rsidRPr="004877B4" w:rsidRDefault="002C4EC8" w:rsidP="004717C9">
            <w:pPr>
              <w:pStyle w:val="aff1"/>
            </w:pPr>
            <w:r w:rsidRPr="004877B4">
              <w:rPr>
                <w:lang w:val="en-GB"/>
              </w:rPr>
              <w:t>3</w:t>
            </w:r>
          </w:p>
        </w:tc>
      </w:tr>
      <w:tr w:rsidR="004877B4" w:rsidRPr="004877B4" w14:paraId="107D41BC" w14:textId="77777777" w:rsidTr="00DF1254">
        <w:trPr>
          <w:trHeight w:val="20"/>
        </w:trPr>
        <w:tc>
          <w:tcPr>
            <w:tcW w:w="279" w:type="pct"/>
            <w:vMerge w:val="restart"/>
          </w:tcPr>
          <w:p w14:paraId="7C2D491E" w14:textId="77777777" w:rsidR="002C4EC8" w:rsidRPr="004877B4" w:rsidRDefault="002C4EC8" w:rsidP="004717C9">
            <w:pPr>
              <w:pStyle w:val="aff"/>
              <w:rPr>
                <w:lang w:val="en-US"/>
              </w:rPr>
            </w:pPr>
            <w:r w:rsidRPr="004877B4">
              <w:rPr>
                <w:lang w:val="en-US"/>
              </w:rPr>
              <w:t>D</w:t>
            </w:r>
          </w:p>
        </w:tc>
        <w:tc>
          <w:tcPr>
            <w:tcW w:w="1121" w:type="pct"/>
            <w:vMerge w:val="restart"/>
          </w:tcPr>
          <w:p w14:paraId="705B0659" w14:textId="653BDDF4" w:rsidR="002C4EC8" w:rsidRPr="004877B4" w:rsidRDefault="005D1E9A" w:rsidP="004717C9">
            <w:pPr>
              <w:pStyle w:val="aff"/>
              <w:widowControl w:val="0"/>
            </w:pPr>
            <w:r w:rsidRPr="004877B4">
              <w:t xml:space="preserve">Изготовление </w:t>
            </w:r>
            <w:r w:rsidR="00612B79" w:rsidRPr="004877B4">
              <w:t xml:space="preserve">литейных </w:t>
            </w:r>
            <w:r w:rsidRPr="004877B4">
              <w:t>форм</w:t>
            </w:r>
            <w:r w:rsidR="0036784E">
              <w:t xml:space="preserve"> четвертой группы сложности</w:t>
            </w:r>
            <w:r w:rsidRPr="004877B4">
              <w:t xml:space="preserve"> </w:t>
            </w:r>
            <w:r w:rsidR="00612B79" w:rsidRPr="004877B4">
              <w:t xml:space="preserve">на формовочных </w:t>
            </w:r>
            <w:r w:rsidR="00612B79" w:rsidRPr="004877B4">
              <w:lastRenderedPageBreak/>
              <w:t>машинах</w:t>
            </w:r>
          </w:p>
        </w:tc>
        <w:tc>
          <w:tcPr>
            <w:tcW w:w="595" w:type="pct"/>
            <w:vMerge w:val="restart"/>
          </w:tcPr>
          <w:p w14:paraId="6F0F674F" w14:textId="77777777" w:rsidR="002C4EC8" w:rsidRPr="004877B4" w:rsidRDefault="005D1E9A" w:rsidP="004717C9">
            <w:pPr>
              <w:pStyle w:val="aff1"/>
            </w:pPr>
            <w:r w:rsidRPr="004877B4">
              <w:rPr>
                <w:lang w:val="en-GB"/>
              </w:rPr>
              <w:lastRenderedPageBreak/>
              <w:t>4</w:t>
            </w:r>
          </w:p>
        </w:tc>
        <w:tc>
          <w:tcPr>
            <w:tcW w:w="2045" w:type="pct"/>
          </w:tcPr>
          <w:p w14:paraId="3CFB3FF4" w14:textId="774068B0" w:rsidR="002C4EC8" w:rsidRPr="004877B4" w:rsidRDefault="0036784E" w:rsidP="004717C9">
            <w:pPr>
              <w:pStyle w:val="aff"/>
            </w:pPr>
            <w:r>
              <w:t xml:space="preserve">Формовка </w:t>
            </w:r>
            <w:r w:rsidR="00A3535F">
              <w:t>песчано-глинистых</w:t>
            </w:r>
            <w:r w:rsidRPr="004877B4">
              <w:t xml:space="preserve"> </w:t>
            </w:r>
            <w:r w:rsidR="00AB786C" w:rsidRPr="004877B4">
              <w:t xml:space="preserve">литейных </w:t>
            </w:r>
            <w:r w:rsidR="005D1E9A" w:rsidRPr="004877B4">
              <w:t>форм</w:t>
            </w:r>
            <w:r>
              <w:t xml:space="preserve"> четвертой группы сложности </w:t>
            </w:r>
            <w:r w:rsidR="005D1E9A" w:rsidRPr="004877B4">
              <w:t xml:space="preserve">на формовочных машинах </w:t>
            </w:r>
          </w:p>
        </w:tc>
        <w:tc>
          <w:tcPr>
            <w:tcW w:w="379" w:type="pct"/>
          </w:tcPr>
          <w:p w14:paraId="0DD15008" w14:textId="77777777" w:rsidR="002C4EC8" w:rsidRPr="004877B4" w:rsidRDefault="002C4EC8" w:rsidP="004717C9">
            <w:pPr>
              <w:pStyle w:val="aff1"/>
            </w:pPr>
            <w:r w:rsidRPr="004877B4">
              <w:rPr>
                <w:lang w:val="en-US"/>
              </w:rPr>
              <w:t>D</w:t>
            </w:r>
            <w:r w:rsidRPr="004877B4">
              <w:t>/01.</w:t>
            </w:r>
            <w:r w:rsidRPr="004877B4">
              <w:rPr>
                <w:lang w:val="en-US"/>
              </w:rPr>
              <w:t>4</w:t>
            </w:r>
          </w:p>
        </w:tc>
        <w:tc>
          <w:tcPr>
            <w:tcW w:w="582" w:type="pct"/>
          </w:tcPr>
          <w:p w14:paraId="31F7F4F6" w14:textId="77777777" w:rsidR="002C4EC8" w:rsidRPr="004877B4" w:rsidRDefault="002C4EC8" w:rsidP="004717C9">
            <w:pPr>
              <w:pStyle w:val="aff1"/>
              <w:rPr>
                <w:lang w:val="en-GB"/>
              </w:rPr>
            </w:pPr>
            <w:r w:rsidRPr="004877B4">
              <w:rPr>
                <w:lang w:val="en-GB"/>
              </w:rPr>
              <w:t>4</w:t>
            </w:r>
          </w:p>
        </w:tc>
      </w:tr>
      <w:tr w:rsidR="004877B4" w:rsidRPr="004877B4" w14:paraId="4A0C59F9" w14:textId="77777777" w:rsidTr="00DF1254">
        <w:trPr>
          <w:trHeight w:val="20"/>
        </w:trPr>
        <w:tc>
          <w:tcPr>
            <w:tcW w:w="279" w:type="pct"/>
            <w:vMerge/>
          </w:tcPr>
          <w:p w14:paraId="304F7DE6" w14:textId="77777777" w:rsidR="002C4EC8" w:rsidRPr="004877B4" w:rsidRDefault="002C4EC8" w:rsidP="004717C9">
            <w:pPr>
              <w:pStyle w:val="aff"/>
            </w:pPr>
          </w:p>
        </w:tc>
        <w:tc>
          <w:tcPr>
            <w:tcW w:w="1121" w:type="pct"/>
            <w:vMerge/>
          </w:tcPr>
          <w:p w14:paraId="749DA7A9" w14:textId="77777777" w:rsidR="002C4EC8" w:rsidRPr="004877B4" w:rsidRDefault="002C4EC8" w:rsidP="004717C9">
            <w:pPr>
              <w:pStyle w:val="aff"/>
              <w:rPr>
                <w:highlight w:val="yellow"/>
              </w:rPr>
            </w:pPr>
          </w:p>
        </w:tc>
        <w:tc>
          <w:tcPr>
            <w:tcW w:w="595" w:type="pct"/>
            <w:vMerge/>
          </w:tcPr>
          <w:p w14:paraId="5F35E6B1" w14:textId="77777777" w:rsidR="002C4EC8" w:rsidRPr="004877B4" w:rsidRDefault="002C4EC8" w:rsidP="004717C9">
            <w:pPr>
              <w:pStyle w:val="aff1"/>
              <w:rPr>
                <w:highlight w:val="yellow"/>
              </w:rPr>
            </w:pPr>
          </w:p>
        </w:tc>
        <w:tc>
          <w:tcPr>
            <w:tcW w:w="2045" w:type="pct"/>
          </w:tcPr>
          <w:p w14:paraId="31E00E83" w14:textId="32CA6B99" w:rsidR="002C4EC8" w:rsidRPr="004877B4" w:rsidRDefault="00F86B2E" w:rsidP="004717C9">
            <w:pPr>
              <w:pStyle w:val="aff"/>
            </w:pPr>
            <w:r>
              <w:t>Формовка песчано-смоляных литейных форм четвертой группы сложности</w:t>
            </w:r>
          </w:p>
        </w:tc>
        <w:tc>
          <w:tcPr>
            <w:tcW w:w="379" w:type="pct"/>
          </w:tcPr>
          <w:p w14:paraId="7B9974E1" w14:textId="77777777" w:rsidR="002C4EC8" w:rsidRPr="004877B4" w:rsidRDefault="002C4EC8" w:rsidP="004717C9">
            <w:pPr>
              <w:pStyle w:val="aff1"/>
            </w:pPr>
            <w:r w:rsidRPr="004877B4">
              <w:rPr>
                <w:lang w:val="en-US"/>
              </w:rPr>
              <w:t>D</w:t>
            </w:r>
            <w:r w:rsidRPr="004877B4">
              <w:t>/02.</w:t>
            </w:r>
            <w:r w:rsidRPr="004877B4">
              <w:rPr>
                <w:lang w:val="en-US"/>
              </w:rPr>
              <w:t>4</w:t>
            </w:r>
          </w:p>
        </w:tc>
        <w:tc>
          <w:tcPr>
            <w:tcW w:w="582" w:type="pct"/>
          </w:tcPr>
          <w:p w14:paraId="4925CBE8" w14:textId="77777777" w:rsidR="002C4EC8" w:rsidRPr="004877B4" w:rsidRDefault="002C4EC8" w:rsidP="004717C9">
            <w:pPr>
              <w:pStyle w:val="aff1"/>
            </w:pPr>
            <w:r w:rsidRPr="004877B4">
              <w:rPr>
                <w:lang w:val="en-GB"/>
              </w:rPr>
              <w:t>4</w:t>
            </w:r>
          </w:p>
        </w:tc>
      </w:tr>
      <w:tr w:rsidR="004877B4" w:rsidRPr="004877B4" w14:paraId="739E032D" w14:textId="77777777" w:rsidTr="00DF1254">
        <w:trPr>
          <w:trHeight w:val="20"/>
        </w:trPr>
        <w:tc>
          <w:tcPr>
            <w:tcW w:w="279" w:type="pct"/>
            <w:vMerge/>
          </w:tcPr>
          <w:p w14:paraId="56E4855D" w14:textId="77777777" w:rsidR="002C4EC8" w:rsidRPr="004877B4" w:rsidRDefault="002C4EC8" w:rsidP="004717C9">
            <w:pPr>
              <w:pStyle w:val="aff"/>
            </w:pPr>
          </w:p>
        </w:tc>
        <w:tc>
          <w:tcPr>
            <w:tcW w:w="1121" w:type="pct"/>
            <w:vMerge/>
          </w:tcPr>
          <w:p w14:paraId="17DD2DCF" w14:textId="77777777" w:rsidR="002C4EC8" w:rsidRPr="004877B4" w:rsidRDefault="002C4EC8" w:rsidP="004717C9">
            <w:pPr>
              <w:pStyle w:val="aff"/>
            </w:pPr>
          </w:p>
        </w:tc>
        <w:tc>
          <w:tcPr>
            <w:tcW w:w="595" w:type="pct"/>
            <w:vMerge/>
          </w:tcPr>
          <w:p w14:paraId="1B331CB1" w14:textId="77777777" w:rsidR="002C4EC8" w:rsidRPr="004877B4" w:rsidRDefault="002C4EC8" w:rsidP="004717C9">
            <w:pPr>
              <w:pStyle w:val="aff1"/>
            </w:pPr>
          </w:p>
        </w:tc>
        <w:tc>
          <w:tcPr>
            <w:tcW w:w="2045" w:type="pct"/>
          </w:tcPr>
          <w:p w14:paraId="12E07883" w14:textId="0E550038" w:rsidR="002C4EC8" w:rsidRPr="004877B4" w:rsidRDefault="0036784E" w:rsidP="004717C9">
            <w:pPr>
              <w:pStyle w:val="aff"/>
            </w:pPr>
            <w:r>
              <w:t>Формовка</w:t>
            </w:r>
            <w:r w:rsidRPr="004877B4">
              <w:t xml:space="preserve"> </w:t>
            </w:r>
            <w:r w:rsidR="00AB786C" w:rsidRPr="004877B4">
              <w:t xml:space="preserve">литейных </w:t>
            </w:r>
            <w:r w:rsidR="005D1E9A" w:rsidRPr="004877B4">
              <w:t>форм</w:t>
            </w:r>
            <w:r>
              <w:t xml:space="preserve"> четвертой группы сложности</w:t>
            </w:r>
            <w:r w:rsidR="00851941">
              <w:t xml:space="preserve"> при помощи</w:t>
            </w:r>
            <w:r w:rsidR="005D1E9A" w:rsidRPr="004877B4">
              <w:t xml:space="preserve"> </w:t>
            </w:r>
            <w:r w:rsidR="00851941" w:rsidRPr="004877B4">
              <w:t>песком</w:t>
            </w:r>
            <w:r w:rsidR="00DC175A">
              <w:t>е</w:t>
            </w:r>
            <w:r w:rsidR="00851941">
              <w:t>та</w:t>
            </w:r>
          </w:p>
        </w:tc>
        <w:tc>
          <w:tcPr>
            <w:tcW w:w="379" w:type="pct"/>
          </w:tcPr>
          <w:p w14:paraId="487BF4A2" w14:textId="77777777" w:rsidR="002C4EC8" w:rsidRPr="004877B4" w:rsidRDefault="002C4EC8" w:rsidP="004717C9">
            <w:pPr>
              <w:pStyle w:val="aff1"/>
            </w:pPr>
            <w:r w:rsidRPr="004877B4">
              <w:rPr>
                <w:lang w:val="en-US"/>
              </w:rPr>
              <w:t>D</w:t>
            </w:r>
            <w:r w:rsidRPr="004877B4">
              <w:t>/03.</w:t>
            </w:r>
            <w:r w:rsidRPr="004877B4">
              <w:rPr>
                <w:lang w:val="en-US"/>
              </w:rPr>
              <w:t>4</w:t>
            </w:r>
          </w:p>
        </w:tc>
        <w:tc>
          <w:tcPr>
            <w:tcW w:w="582" w:type="pct"/>
          </w:tcPr>
          <w:p w14:paraId="5664C9C9" w14:textId="77777777" w:rsidR="002C4EC8" w:rsidRPr="004877B4" w:rsidRDefault="002C4EC8" w:rsidP="004717C9">
            <w:pPr>
              <w:pStyle w:val="aff1"/>
            </w:pPr>
            <w:r w:rsidRPr="004877B4">
              <w:rPr>
                <w:lang w:val="en-GB"/>
              </w:rPr>
              <w:t>4</w:t>
            </w:r>
          </w:p>
        </w:tc>
      </w:tr>
      <w:tr w:rsidR="004877B4" w:rsidRPr="004877B4" w14:paraId="494286F1" w14:textId="77777777" w:rsidTr="00DF1254">
        <w:trPr>
          <w:trHeight w:val="20"/>
        </w:trPr>
        <w:tc>
          <w:tcPr>
            <w:tcW w:w="279" w:type="pct"/>
            <w:vMerge/>
          </w:tcPr>
          <w:p w14:paraId="0FECC96A" w14:textId="77777777" w:rsidR="002C4EC8" w:rsidRPr="004877B4" w:rsidRDefault="002C4EC8" w:rsidP="004717C9">
            <w:pPr>
              <w:pStyle w:val="aff"/>
            </w:pPr>
          </w:p>
        </w:tc>
        <w:tc>
          <w:tcPr>
            <w:tcW w:w="1121" w:type="pct"/>
            <w:vMerge/>
          </w:tcPr>
          <w:p w14:paraId="09F7A8ED" w14:textId="77777777" w:rsidR="002C4EC8" w:rsidRPr="004877B4" w:rsidRDefault="002C4EC8" w:rsidP="004717C9">
            <w:pPr>
              <w:pStyle w:val="aff"/>
              <w:rPr>
                <w:highlight w:val="yellow"/>
              </w:rPr>
            </w:pPr>
          </w:p>
        </w:tc>
        <w:tc>
          <w:tcPr>
            <w:tcW w:w="595" w:type="pct"/>
            <w:vMerge/>
          </w:tcPr>
          <w:p w14:paraId="7D182F29" w14:textId="77777777" w:rsidR="002C4EC8" w:rsidRPr="004877B4" w:rsidRDefault="002C4EC8" w:rsidP="004717C9">
            <w:pPr>
              <w:pStyle w:val="aff1"/>
              <w:rPr>
                <w:highlight w:val="yellow"/>
              </w:rPr>
            </w:pPr>
          </w:p>
        </w:tc>
        <w:tc>
          <w:tcPr>
            <w:tcW w:w="2045" w:type="pct"/>
          </w:tcPr>
          <w:p w14:paraId="23D63866" w14:textId="149CCF29" w:rsidR="002C4EC8" w:rsidRPr="004877B4" w:rsidRDefault="005D1E9A" w:rsidP="004717C9">
            <w:pPr>
              <w:pStyle w:val="aff"/>
            </w:pPr>
            <w:r w:rsidRPr="004877B4">
              <w:t xml:space="preserve">Выявление причин неполадок в работе формовочных машин </w:t>
            </w:r>
            <w:r w:rsidR="00032BC1" w:rsidRPr="004877B4">
              <w:t>грузоподъемностью свыше</w:t>
            </w:r>
            <w:r w:rsidRPr="004877B4">
              <w:t xml:space="preserve"> </w:t>
            </w:r>
            <w:r w:rsidR="00F612AD">
              <w:t xml:space="preserve">700 кг </w:t>
            </w:r>
            <w:r w:rsidRPr="004877B4">
              <w:t>и устранение их в составе ремонтной бригады</w:t>
            </w:r>
          </w:p>
        </w:tc>
        <w:tc>
          <w:tcPr>
            <w:tcW w:w="379" w:type="pct"/>
          </w:tcPr>
          <w:p w14:paraId="6C3E684F" w14:textId="77777777" w:rsidR="002C4EC8" w:rsidRPr="004877B4" w:rsidRDefault="002C4EC8" w:rsidP="004717C9">
            <w:pPr>
              <w:pStyle w:val="aff1"/>
            </w:pPr>
            <w:r w:rsidRPr="004877B4">
              <w:rPr>
                <w:lang w:val="en-US"/>
              </w:rPr>
              <w:t>D</w:t>
            </w:r>
            <w:r w:rsidRPr="004877B4">
              <w:t>/04.</w:t>
            </w:r>
            <w:r w:rsidRPr="004877B4">
              <w:rPr>
                <w:lang w:val="en-US"/>
              </w:rPr>
              <w:t>4</w:t>
            </w:r>
          </w:p>
        </w:tc>
        <w:tc>
          <w:tcPr>
            <w:tcW w:w="582" w:type="pct"/>
          </w:tcPr>
          <w:p w14:paraId="313494F0" w14:textId="77777777" w:rsidR="002C4EC8" w:rsidRPr="004877B4" w:rsidRDefault="002C4EC8" w:rsidP="004717C9">
            <w:pPr>
              <w:pStyle w:val="aff1"/>
            </w:pPr>
            <w:r w:rsidRPr="004877B4">
              <w:rPr>
                <w:lang w:val="en-GB"/>
              </w:rPr>
              <w:t>4</w:t>
            </w:r>
          </w:p>
        </w:tc>
      </w:tr>
      <w:tr w:rsidR="00D61F6E" w:rsidRPr="004877B4" w14:paraId="62CE8631" w14:textId="77777777" w:rsidTr="00DF1254">
        <w:trPr>
          <w:trHeight w:val="20"/>
        </w:trPr>
        <w:tc>
          <w:tcPr>
            <w:tcW w:w="279" w:type="pct"/>
            <w:vMerge w:val="restart"/>
          </w:tcPr>
          <w:p w14:paraId="47506E12" w14:textId="7135CC21" w:rsidR="00D61F6E" w:rsidRPr="007803BB" w:rsidRDefault="007803BB" w:rsidP="004717C9">
            <w:pPr>
              <w:pStyle w:val="aff"/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1121" w:type="pct"/>
            <w:vMerge w:val="restart"/>
          </w:tcPr>
          <w:p w14:paraId="739B940F" w14:textId="67DB5FB6" w:rsidR="00D61F6E" w:rsidRPr="00725919" w:rsidRDefault="00D61F6E" w:rsidP="004717C9">
            <w:pPr>
              <w:pStyle w:val="aff"/>
              <w:rPr>
                <w:highlight w:val="yellow"/>
              </w:rPr>
            </w:pPr>
            <w:r w:rsidRPr="00DB7D1B">
              <w:t xml:space="preserve">Изготовление литейных форм </w:t>
            </w:r>
            <w:r w:rsidR="0036784E" w:rsidRPr="00DB7D1B">
              <w:t>пятой группы сложности</w:t>
            </w:r>
            <w:r w:rsidR="000152E7">
              <w:t xml:space="preserve"> на</w:t>
            </w:r>
            <w:r w:rsidRPr="00DB7D1B">
              <w:t xml:space="preserve"> формовочных машин</w:t>
            </w:r>
            <w:r w:rsidR="000152E7">
              <w:t>ах</w:t>
            </w:r>
            <w:r w:rsidR="00725919">
              <w:t xml:space="preserve"> и 3</w:t>
            </w:r>
            <w:r w:rsidR="00725919">
              <w:rPr>
                <w:lang w:val="en-US"/>
              </w:rPr>
              <w:t>D</w:t>
            </w:r>
            <w:r w:rsidR="002008E7">
              <w:t>-</w:t>
            </w:r>
            <w:r w:rsidR="00725919">
              <w:t>принтер</w:t>
            </w:r>
            <w:r w:rsidR="000152E7">
              <w:t>ах</w:t>
            </w:r>
          </w:p>
        </w:tc>
        <w:tc>
          <w:tcPr>
            <w:tcW w:w="595" w:type="pct"/>
            <w:vMerge w:val="restart"/>
          </w:tcPr>
          <w:p w14:paraId="328C0441" w14:textId="3A8CE3D4" w:rsidR="00D61F6E" w:rsidRPr="004877B4" w:rsidRDefault="00D575C2" w:rsidP="004717C9">
            <w:pPr>
              <w:pStyle w:val="aff1"/>
              <w:rPr>
                <w:highlight w:val="yellow"/>
              </w:rPr>
            </w:pPr>
            <w:r>
              <w:t>4</w:t>
            </w:r>
          </w:p>
        </w:tc>
        <w:tc>
          <w:tcPr>
            <w:tcW w:w="2045" w:type="pct"/>
          </w:tcPr>
          <w:p w14:paraId="408BEE61" w14:textId="278ABB14" w:rsidR="00D61F6E" w:rsidRPr="004877B4" w:rsidRDefault="0036784E" w:rsidP="004717C9">
            <w:pPr>
              <w:pStyle w:val="aff"/>
            </w:pPr>
            <w:r>
              <w:t>Формовка</w:t>
            </w:r>
            <w:r w:rsidR="00D61F6E">
              <w:t xml:space="preserve"> литейных форм </w:t>
            </w:r>
            <w:r>
              <w:t>пятой группы</w:t>
            </w:r>
            <w:r w:rsidR="00D61F6E">
              <w:t xml:space="preserve"> сложности на формовочных машинах</w:t>
            </w:r>
          </w:p>
        </w:tc>
        <w:tc>
          <w:tcPr>
            <w:tcW w:w="379" w:type="pct"/>
          </w:tcPr>
          <w:p w14:paraId="5344E4FD" w14:textId="2EECC6F3" w:rsidR="00D61F6E" w:rsidRPr="00DC175A" w:rsidRDefault="007803BB" w:rsidP="004717C9">
            <w:pPr>
              <w:pStyle w:val="aff1"/>
            </w:pPr>
            <w:r>
              <w:rPr>
                <w:lang w:val="en-US"/>
              </w:rPr>
              <w:t>E</w:t>
            </w:r>
            <w:r w:rsidR="00D61F6E">
              <w:rPr>
                <w:lang w:val="en-US"/>
              </w:rPr>
              <w:t>/01.</w:t>
            </w:r>
            <w:r w:rsidR="00DC175A">
              <w:t>4</w:t>
            </w:r>
          </w:p>
        </w:tc>
        <w:tc>
          <w:tcPr>
            <w:tcW w:w="582" w:type="pct"/>
          </w:tcPr>
          <w:p w14:paraId="1511B161" w14:textId="187A468D" w:rsidR="00D61F6E" w:rsidRPr="00060D00" w:rsidRDefault="00060D00" w:rsidP="004717C9">
            <w:pPr>
              <w:pStyle w:val="aff1"/>
            </w:pPr>
            <w:r>
              <w:t>4</w:t>
            </w:r>
          </w:p>
        </w:tc>
      </w:tr>
      <w:tr w:rsidR="00EB4530" w:rsidRPr="004877B4" w14:paraId="6D93CB49" w14:textId="77777777" w:rsidTr="00DF1254">
        <w:trPr>
          <w:trHeight w:val="20"/>
        </w:trPr>
        <w:tc>
          <w:tcPr>
            <w:tcW w:w="279" w:type="pct"/>
            <w:vMerge/>
          </w:tcPr>
          <w:p w14:paraId="23D27CCC" w14:textId="77777777" w:rsidR="00EB4530" w:rsidRDefault="00EB4530" w:rsidP="004717C9"/>
        </w:tc>
        <w:tc>
          <w:tcPr>
            <w:tcW w:w="1121" w:type="pct"/>
            <w:vMerge/>
          </w:tcPr>
          <w:p w14:paraId="5D0A5DDF" w14:textId="77777777" w:rsidR="00EB4530" w:rsidRPr="00DB7D1B" w:rsidRDefault="00EB4530" w:rsidP="004717C9"/>
        </w:tc>
        <w:tc>
          <w:tcPr>
            <w:tcW w:w="595" w:type="pct"/>
            <w:vMerge/>
          </w:tcPr>
          <w:p w14:paraId="71C023F4" w14:textId="77777777" w:rsidR="00EB4530" w:rsidRPr="00DB7D1B" w:rsidRDefault="00EB4530" w:rsidP="004717C9">
            <w:pPr>
              <w:jc w:val="center"/>
            </w:pPr>
          </w:p>
        </w:tc>
        <w:tc>
          <w:tcPr>
            <w:tcW w:w="2045" w:type="pct"/>
          </w:tcPr>
          <w:p w14:paraId="73302FB7" w14:textId="4182AE65" w:rsidR="00EB4530" w:rsidRPr="00EB4530" w:rsidRDefault="00EB4530" w:rsidP="004717C9">
            <w:pPr>
              <w:pStyle w:val="aff"/>
            </w:pPr>
            <w:r>
              <w:t xml:space="preserve">Изготовление песчаных литейных форм пятой группы сложности </w:t>
            </w:r>
            <w:r w:rsidR="000152E7">
              <w:t xml:space="preserve">на </w:t>
            </w:r>
            <w:r w:rsidR="00080258">
              <w:t>3D-принтер</w:t>
            </w:r>
            <w:r w:rsidR="000152E7">
              <w:t>ах</w:t>
            </w:r>
          </w:p>
        </w:tc>
        <w:tc>
          <w:tcPr>
            <w:tcW w:w="379" w:type="pct"/>
          </w:tcPr>
          <w:p w14:paraId="1AA364DC" w14:textId="2B52A403" w:rsidR="00EB4530" w:rsidRPr="00EB4530" w:rsidRDefault="007803BB" w:rsidP="004717C9">
            <w:pPr>
              <w:pStyle w:val="aff1"/>
            </w:pPr>
            <w:r>
              <w:rPr>
                <w:lang w:val="en-US"/>
              </w:rPr>
              <w:t>E</w:t>
            </w:r>
            <w:r w:rsidR="00EB4530">
              <w:t>/02.</w:t>
            </w:r>
            <w:r w:rsidR="00DC175A">
              <w:t>4</w:t>
            </w:r>
          </w:p>
        </w:tc>
        <w:tc>
          <w:tcPr>
            <w:tcW w:w="582" w:type="pct"/>
          </w:tcPr>
          <w:p w14:paraId="09611CA0" w14:textId="25F13B35" w:rsidR="00EB4530" w:rsidRPr="00EB4530" w:rsidRDefault="00060D00" w:rsidP="004717C9">
            <w:pPr>
              <w:pStyle w:val="aff1"/>
            </w:pPr>
            <w:r>
              <w:t>4</w:t>
            </w:r>
          </w:p>
        </w:tc>
      </w:tr>
    </w:tbl>
    <w:p w14:paraId="183F9788" w14:textId="77777777" w:rsidR="00502036" w:rsidRPr="004877B4" w:rsidRDefault="00502036" w:rsidP="004717C9">
      <w:pPr>
        <w:sectPr w:rsidR="00502036" w:rsidRPr="004877B4" w:rsidSect="00E245F7">
          <w:footerReference w:type="default" r:id="rId11"/>
          <w:footerReference w:type="first" r:id="rId12"/>
          <w:footnotePr>
            <w:pos w:val="beneathText"/>
          </w:footnotePr>
          <w:endnotePr>
            <w:numFmt w:val="decimal"/>
          </w:endnotePr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14:paraId="5AA4F6ED" w14:textId="77777777" w:rsidR="00BE3D16" w:rsidRPr="004877B4" w:rsidRDefault="00502036" w:rsidP="004717C9">
      <w:pPr>
        <w:pStyle w:val="1"/>
        <w:jc w:val="center"/>
      </w:pPr>
      <w:bookmarkStart w:id="6" w:name="_Toc433309209"/>
      <w:bookmarkStart w:id="7" w:name="_Toc32949062"/>
      <w:r w:rsidRPr="004877B4">
        <w:lastRenderedPageBreak/>
        <w:t>III.</w:t>
      </w:r>
      <w:r w:rsidR="00A55C2E" w:rsidRPr="004877B4">
        <w:t xml:space="preserve"> </w:t>
      </w:r>
      <w:r w:rsidRPr="004877B4">
        <w:t>Характеристика обобщенных трудовых функций</w:t>
      </w:r>
      <w:bookmarkEnd w:id="6"/>
      <w:bookmarkEnd w:id="7"/>
    </w:p>
    <w:p w14:paraId="7E404994" w14:textId="77777777" w:rsidR="00DF1254" w:rsidRDefault="00DF1254" w:rsidP="004717C9">
      <w:pPr>
        <w:pStyle w:val="2"/>
        <w:spacing w:before="0" w:after="0"/>
      </w:pPr>
      <w:bookmarkStart w:id="8" w:name="_Toc32949063"/>
    </w:p>
    <w:p w14:paraId="05A1B69F" w14:textId="0353BEBC" w:rsidR="005A5D53" w:rsidRDefault="005A5D53" w:rsidP="004717C9">
      <w:pPr>
        <w:pStyle w:val="2"/>
        <w:spacing w:before="0" w:after="0"/>
      </w:pPr>
      <w:r w:rsidRPr="00E708D4">
        <w:t>3.1. Обобщенная трудовая функция</w:t>
      </w:r>
      <w:bookmarkEnd w:id="8"/>
    </w:p>
    <w:p w14:paraId="3EC8F176" w14:textId="77777777" w:rsidR="00DF1254" w:rsidRPr="00DF1254" w:rsidRDefault="00DF1254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0"/>
        <w:gridCol w:w="4196"/>
        <w:gridCol w:w="620"/>
        <w:gridCol w:w="720"/>
        <w:gridCol w:w="1824"/>
        <w:gridCol w:w="1120"/>
      </w:tblGrid>
      <w:tr w:rsidR="004877B4" w:rsidRPr="004877B4" w14:paraId="532702D4" w14:textId="77777777" w:rsidTr="00DF1254">
        <w:trPr>
          <w:trHeight w:val="20"/>
        </w:trPr>
        <w:tc>
          <w:tcPr>
            <w:tcW w:w="843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7E7A10B" w14:textId="77777777" w:rsidR="005A5D53" w:rsidRPr="004877B4" w:rsidRDefault="005A5D53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0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19EE12" w14:textId="0AC5CB65" w:rsidR="005A5D53" w:rsidRPr="004877B4" w:rsidRDefault="006A141E" w:rsidP="004717C9">
            <w:r w:rsidRPr="004877B4">
              <w:t>Изготовление литейных форм</w:t>
            </w:r>
            <w:r w:rsidR="002762B3">
              <w:t xml:space="preserve"> первой группы сложности</w:t>
            </w:r>
            <w:r w:rsidRPr="004877B4">
              <w:t xml:space="preserve"> на формовочных машинах</w:t>
            </w:r>
          </w:p>
        </w:tc>
        <w:tc>
          <w:tcPr>
            <w:tcW w:w="30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9CF28E5" w14:textId="77777777" w:rsidR="005A5D53" w:rsidRPr="004877B4" w:rsidRDefault="005A5D53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3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609282" w14:textId="4A49C762" w:rsidR="005A5D53" w:rsidRPr="007803BB" w:rsidRDefault="007803BB" w:rsidP="004717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89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2E183B4" w14:textId="77777777" w:rsidR="005A5D53" w:rsidRPr="004877B4" w:rsidRDefault="005A5D53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квалификации</w:t>
            </w:r>
          </w:p>
        </w:tc>
        <w:tc>
          <w:tcPr>
            <w:tcW w:w="54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86819B" w14:textId="77777777" w:rsidR="005A5D53" w:rsidRPr="004877B4" w:rsidRDefault="00DD3F54" w:rsidP="004717C9">
            <w:pPr>
              <w:jc w:val="center"/>
            </w:pPr>
            <w:r w:rsidRPr="004877B4">
              <w:t>2</w:t>
            </w:r>
          </w:p>
        </w:tc>
      </w:tr>
    </w:tbl>
    <w:p w14:paraId="3DE41A6E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833"/>
        <w:gridCol w:w="1232"/>
        <w:gridCol w:w="488"/>
        <w:gridCol w:w="2136"/>
        <w:gridCol w:w="1277"/>
        <w:gridCol w:w="2234"/>
      </w:tblGrid>
      <w:tr w:rsidR="004877B4" w:rsidRPr="004877B4" w14:paraId="2BB6DBBE" w14:textId="77777777" w:rsidTr="00DF1254">
        <w:trPr>
          <w:trHeight w:val="20"/>
        </w:trPr>
        <w:tc>
          <w:tcPr>
            <w:tcW w:w="1389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77019131" w14:textId="77777777" w:rsidR="005A5D53" w:rsidRPr="004877B4" w:rsidRDefault="005A5D53" w:rsidP="004717C9">
            <w:r w:rsidRPr="004877B4">
              <w:rPr>
                <w:sz w:val="20"/>
              </w:rPr>
              <w:t>Происхождение обобщенной трудовой функции</w:t>
            </w:r>
          </w:p>
        </w:tc>
        <w:tc>
          <w:tcPr>
            <w:tcW w:w="6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122C03CF" w14:textId="77777777" w:rsidR="005A5D53" w:rsidRPr="004877B4" w:rsidRDefault="005A5D53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239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D9ACB2E" w14:textId="77777777" w:rsidR="005A5D53" w:rsidRPr="004877B4" w:rsidRDefault="005A5D53" w:rsidP="004717C9">
            <w:r w:rsidRPr="004877B4">
              <w:t>Х</w:t>
            </w:r>
          </w:p>
        </w:tc>
        <w:tc>
          <w:tcPr>
            <w:tcW w:w="1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717947" w14:textId="77777777" w:rsidR="005A5D53" w:rsidRPr="004877B4" w:rsidRDefault="005A5D53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6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468343" w14:textId="77777777" w:rsidR="005A5D53" w:rsidRPr="004877B4" w:rsidRDefault="005A5D53" w:rsidP="004717C9"/>
        </w:tc>
        <w:tc>
          <w:tcPr>
            <w:tcW w:w="10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26A5E2" w14:textId="77777777" w:rsidR="005A5D53" w:rsidRPr="004877B4" w:rsidRDefault="005A5D53" w:rsidP="004717C9"/>
        </w:tc>
      </w:tr>
      <w:tr w:rsidR="004877B4" w:rsidRPr="004877B4" w14:paraId="43CB620E" w14:textId="77777777" w:rsidTr="00DF1254">
        <w:trPr>
          <w:trHeight w:val="20"/>
        </w:trPr>
        <w:tc>
          <w:tcPr>
            <w:tcW w:w="1389" w:type="pct"/>
            <w:tcBorders>
              <w:top w:val="nil"/>
              <w:bottom w:val="nil"/>
              <w:right w:val="nil"/>
            </w:tcBorders>
            <w:vAlign w:val="center"/>
          </w:tcPr>
          <w:p w14:paraId="2118DF9E" w14:textId="77777777" w:rsidR="005A5D53" w:rsidRPr="004877B4" w:rsidRDefault="005A5D53" w:rsidP="004717C9"/>
        </w:tc>
        <w:tc>
          <w:tcPr>
            <w:tcW w:w="1890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524770D6" w14:textId="77777777" w:rsidR="005A5D53" w:rsidRPr="004877B4" w:rsidRDefault="005A5D53" w:rsidP="004717C9"/>
        </w:tc>
        <w:tc>
          <w:tcPr>
            <w:tcW w:w="62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19C0A3AD" w14:textId="77777777" w:rsidR="005A5D53" w:rsidRPr="004877B4" w:rsidRDefault="005A5D53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095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0E53E6D6" w14:textId="77777777" w:rsidR="005A5D53" w:rsidRPr="004877B4" w:rsidRDefault="005A5D53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72D6C147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832"/>
        <w:gridCol w:w="7363"/>
      </w:tblGrid>
      <w:tr w:rsidR="004877B4" w:rsidRPr="004877B4" w14:paraId="27234937" w14:textId="77777777" w:rsidTr="00DF1254">
        <w:trPr>
          <w:trHeight w:val="20"/>
        </w:trPr>
        <w:tc>
          <w:tcPr>
            <w:tcW w:w="13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57A3EB" w14:textId="77777777" w:rsidR="005A5D53" w:rsidRPr="004877B4" w:rsidRDefault="005A5D53" w:rsidP="004717C9">
            <w:pPr>
              <w:pStyle w:val="aff"/>
            </w:pPr>
            <w:r w:rsidRPr="004877B4">
              <w:t>Возможные наименования должностей, профессий</w:t>
            </w:r>
          </w:p>
        </w:tc>
        <w:tc>
          <w:tcPr>
            <w:tcW w:w="3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383A5A" w14:textId="77777777" w:rsidR="00E2445A" w:rsidRPr="004877B4" w:rsidRDefault="00DD3F54" w:rsidP="004717C9">
            <w:pPr>
              <w:pStyle w:val="aff"/>
            </w:pPr>
            <w:r w:rsidRPr="004877B4">
              <w:t>Формовщик машинной формовки 2</w:t>
            </w:r>
            <w:r w:rsidR="00945886" w:rsidRPr="004877B4">
              <w:t>-го разряда</w:t>
            </w:r>
          </w:p>
        </w:tc>
      </w:tr>
    </w:tbl>
    <w:p w14:paraId="33C1C066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832"/>
        <w:gridCol w:w="7363"/>
      </w:tblGrid>
      <w:tr w:rsidR="00034938" w:rsidRPr="004877B4" w14:paraId="390D1905" w14:textId="77777777" w:rsidTr="00DF1254">
        <w:trPr>
          <w:trHeight w:val="20"/>
        </w:trPr>
        <w:tc>
          <w:tcPr>
            <w:tcW w:w="13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D95984" w14:textId="77777777" w:rsidR="00034938" w:rsidRPr="004877B4" w:rsidRDefault="00034938" w:rsidP="004717C9">
            <w:pPr>
              <w:pStyle w:val="aff"/>
            </w:pPr>
            <w:r w:rsidRPr="004877B4">
              <w:t>Требования к образованию и обучению</w:t>
            </w:r>
          </w:p>
        </w:tc>
        <w:tc>
          <w:tcPr>
            <w:tcW w:w="3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0158E2" w14:textId="77777777" w:rsidR="00034938" w:rsidRDefault="00034938" w:rsidP="004717C9">
            <w:pPr>
              <w:pStyle w:val="aff"/>
              <w:rPr>
                <w:rFonts w:eastAsia="Calibri"/>
                <w:color w:val="000000" w:themeColor="text1"/>
                <w:lang w:bidi="en-US"/>
              </w:rPr>
            </w:pPr>
            <w:r w:rsidRPr="00DD4B9F">
              <w:rPr>
                <w:rFonts w:eastAsia="Calibri"/>
                <w:color w:val="000000" w:themeColor="text1"/>
                <w:lang w:bidi="en-US"/>
              </w:rPr>
              <w:t xml:space="preserve">Среднее общее </w:t>
            </w:r>
            <w:r>
              <w:rPr>
                <w:rFonts w:eastAsia="Calibri"/>
                <w:color w:val="000000" w:themeColor="text1"/>
                <w:lang w:bidi="en-US"/>
              </w:rPr>
              <w:t xml:space="preserve">образование и </w:t>
            </w:r>
          </w:p>
          <w:p w14:paraId="2E4C1D4F" w14:textId="66572EC3" w:rsidR="00034938" w:rsidRPr="004877B4" w:rsidRDefault="00034938" w:rsidP="00D57866">
            <w:pPr>
              <w:pStyle w:val="aff"/>
              <w:rPr>
                <w:shd w:val="clear" w:color="auto" w:fill="FFFFFF"/>
              </w:rPr>
            </w:pPr>
            <w:r>
              <w:rPr>
                <w:rFonts w:eastAsia="Calibri"/>
                <w:color w:val="000000" w:themeColor="text1"/>
                <w:lang w:bidi="en-US"/>
              </w:rPr>
              <w:t>проф</w:t>
            </w:r>
            <w:r w:rsidRPr="00DD4B9F">
              <w:rPr>
                <w:rFonts w:eastAsia="Calibri"/>
                <w:color w:val="000000" w:themeColor="text1"/>
                <w:lang w:bidi="en-US"/>
              </w:rPr>
              <w:t xml:space="preserve">ессиональное обучение – программы профессиональной подготовки по профессиям рабочих, должностям служащих, </w:t>
            </w:r>
            <w:r w:rsidR="00286EAC">
              <w:rPr>
                <w:rFonts w:eastAsia="Calibri"/>
                <w:color w:val="000000" w:themeColor="text1"/>
                <w:lang w:bidi="en-US"/>
              </w:rPr>
              <w:t>программы переподготовки рабочих, служащих</w:t>
            </w:r>
          </w:p>
        </w:tc>
      </w:tr>
      <w:tr w:rsidR="00034938" w:rsidRPr="004877B4" w14:paraId="15C1334C" w14:textId="77777777" w:rsidTr="00DF1254">
        <w:trPr>
          <w:trHeight w:val="20"/>
        </w:trPr>
        <w:tc>
          <w:tcPr>
            <w:tcW w:w="13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85ACEF" w14:textId="77777777" w:rsidR="00034938" w:rsidRPr="004877B4" w:rsidRDefault="00034938" w:rsidP="004717C9">
            <w:pPr>
              <w:pStyle w:val="aff"/>
            </w:pPr>
            <w:r w:rsidRPr="004877B4">
              <w:t>Требования к опыту практической работы</w:t>
            </w:r>
          </w:p>
        </w:tc>
        <w:tc>
          <w:tcPr>
            <w:tcW w:w="3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4817AE" w14:textId="77777777" w:rsidR="00034938" w:rsidRPr="004877B4" w:rsidRDefault="00034938" w:rsidP="004717C9">
            <w:pPr>
              <w:pStyle w:val="aff"/>
            </w:pPr>
            <w:r w:rsidRPr="004877B4">
              <w:t>-</w:t>
            </w:r>
          </w:p>
        </w:tc>
      </w:tr>
      <w:tr w:rsidR="00E708D4" w:rsidRPr="004877B4" w14:paraId="306203B0" w14:textId="77777777" w:rsidTr="00DF1254">
        <w:trPr>
          <w:trHeight w:val="20"/>
        </w:trPr>
        <w:tc>
          <w:tcPr>
            <w:tcW w:w="13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D9B038" w14:textId="77777777" w:rsidR="00E708D4" w:rsidRPr="004877B4" w:rsidRDefault="00E708D4" w:rsidP="004717C9">
            <w:pPr>
              <w:pStyle w:val="aff"/>
            </w:pPr>
            <w:r w:rsidRPr="004877B4">
              <w:t>Особые условия допуска к работе</w:t>
            </w:r>
          </w:p>
        </w:tc>
        <w:tc>
          <w:tcPr>
            <w:tcW w:w="3611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3C9FE2FF" w14:textId="77777777" w:rsidR="00E708D4" w:rsidRPr="00D575C2" w:rsidRDefault="00E708D4" w:rsidP="004717C9">
            <w:pPr>
              <w:pStyle w:val="aff"/>
            </w:pPr>
            <w:r w:rsidRPr="00987378">
              <w:t>Лица не моложе 18 лет</w:t>
            </w:r>
            <w:r w:rsidRPr="00987378">
              <w:rPr>
                <w:rStyle w:val="ad"/>
              </w:rPr>
              <w:endnoteReference w:id="3"/>
            </w:r>
          </w:p>
          <w:p w14:paraId="5CD432F1" w14:textId="4C7240D3" w:rsidR="00E708D4" w:rsidRPr="00987378" w:rsidRDefault="00F80596" w:rsidP="004717C9">
            <w:pPr>
              <w:pStyle w:val="aff"/>
              <w:rPr>
                <w:shd w:val="clear" w:color="auto" w:fill="FFFFFF"/>
              </w:rPr>
            </w:pPr>
            <w:r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  <w:r w:rsidR="00E708D4" w:rsidRPr="00987378">
              <w:rPr>
                <w:rStyle w:val="ad"/>
                <w:lang w:eastAsia="en-US"/>
              </w:rPr>
              <w:endnoteReference w:id="4"/>
            </w:r>
          </w:p>
          <w:p w14:paraId="53B32D61" w14:textId="3EEE6C65" w:rsidR="00E708D4" w:rsidRPr="00E708D4" w:rsidRDefault="00D57866" w:rsidP="004717C9">
            <w:pPr>
              <w:pStyle w:val="aff"/>
              <w:rPr>
                <w:shd w:val="clear" w:color="auto" w:fill="FFFFFF"/>
              </w:rPr>
            </w:pPr>
            <w:r w:rsidRPr="00CA4610">
              <w:rPr>
                <w:shd w:val="clear" w:color="auto" w:fill="FFFFFF"/>
              </w:rPr>
              <w:t>Прохождение обучения мерам пожарной безопасности</w:t>
            </w:r>
            <w:r w:rsidRPr="00987378">
              <w:rPr>
                <w:rStyle w:val="ad"/>
                <w:shd w:val="clear" w:color="auto" w:fill="FFFFFF"/>
              </w:rPr>
              <w:t xml:space="preserve"> </w:t>
            </w:r>
            <w:r w:rsidR="00E708D4" w:rsidRPr="00987378">
              <w:rPr>
                <w:rStyle w:val="ad"/>
                <w:shd w:val="clear" w:color="auto" w:fill="FFFFFF"/>
              </w:rPr>
              <w:endnoteReference w:id="5"/>
            </w:r>
          </w:p>
          <w:p w14:paraId="014358C8" w14:textId="77777777" w:rsidR="00E708D4" w:rsidRDefault="00E708D4" w:rsidP="004717C9">
            <w:pPr>
              <w:pStyle w:val="aff"/>
              <w:rPr>
                <w:shd w:val="clear" w:color="auto" w:fill="FFFFFF"/>
              </w:rPr>
            </w:pPr>
            <w:r w:rsidRPr="00987378">
              <w:rPr>
                <w:shd w:val="clear" w:color="auto" w:fill="FFFFFF"/>
              </w:rPr>
              <w:t>Прохождение инструктажа по охране труда на рабочем месте</w:t>
            </w:r>
            <w:r w:rsidRPr="00987378">
              <w:rPr>
                <w:rStyle w:val="ad"/>
                <w:shd w:val="clear" w:color="auto" w:fill="FFFFFF"/>
              </w:rPr>
              <w:endnoteReference w:id="6"/>
            </w:r>
          </w:p>
          <w:p w14:paraId="645047F9" w14:textId="39A9CED3" w:rsidR="00B7701C" w:rsidRPr="00A962EE" w:rsidRDefault="00D57866" w:rsidP="004717C9">
            <w:pPr>
              <w:pStyle w:val="aff"/>
            </w:pPr>
            <w:r w:rsidRPr="00CA4610">
              <w:rPr>
                <w:shd w:val="clear" w:color="auto" w:fill="FFFFFF"/>
              </w:rPr>
              <w:t xml:space="preserve">Прохождение </w:t>
            </w:r>
            <w:r w:rsidRPr="00CA4610">
              <w:t>инструктажа на рабочем месте и проверки навыков по зацепке грузов</w:t>
            </w:r>
            <w:r w:rsidR="00B7701C">
              <w:rPr>
                <w:rStyle w:val="ad"/>
              </w:rPr>
              <w:endnoteReference w:id="7"/>
            </w:r>
          </w:p>
          <w:p w14:paraId="7438C93C" w14:textId="0A579FC2" w:rsidR="00FB1E1D" w:rsidRPr="00D57866" w:rsidRDefault="00D57866" w:rsidP="004717C9">
            <w:pPr>
              <w:pStyle w:val="aff"/>
              <w:rPr>
                <w:vertAlign w:val="superscript"/>
              </w:rPr>
            </w:pPr>
            <w:r w:rsidRPr="00CA4610"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</w:t>
            </w:r>
            <w:r>
              <w:rPr>
                <w:vertAlign w:val="superscript"/>
              </w:rPr>
              <w:t>7</w:t>
            </w:r>
          </w:p>
          <w:p w14:paraId="4D4A245E" w14:textId="4250A5E3" w:rsidR="005C1A42" w:rsidRPr="00E708D4" w:rsidRDefault="00946617" w:rsidP="004717C9">
            <w:pPr>
              <w:pStyle w:val="aff"/>
            </w:pPr>
            <w:r w:rsidRPr="003B522A">
              <w:rPr>
                <w:color w:val="000000" w:themeColor="text1"/>
              </w:rPr>
              <w:t>Наличие II группы по электробезопасности</w:t>
            </w:r>
            <w:r w:rsidRPr="003B522A">
              <w:rPr>
                <w:rStyle w:val="ad"/>
                <w:rFonts w:eastAsiaTheme="majorEastAsia"/>
              </w:rPr>
              <w:endnoteReference w:id="8"/>
            </w:r>
          </w:p>
        </w:tc>
      </w:tr>
      <w:tr w:rsidR="00034938" w:rsidRPr="004877B4" w14:paraId="3A0BA0AF" w14:textId="77777777" w:rsidTr="00DF1254">
        <w:trPr>
          <w:trHeight w:val="20"/>
        </w:trPr>
        <w:tc>
          <w:tcPr>
            <w:tcW w:w="13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0993E5" w14:textId="77777777" w:rsidR="00034938" w:rsidRPr="004877B4" w:rsidRDefault="00034938" w:rsidP="004717C9">
            <w:pPr>
              <w:pStyle w:val="aff"/>
            </w:pPr>
            <w:r w:rsidRPr="004877B4">
              <w:t>Другие характеристики</w:t>
            </w:r>
          </w:p>
        </w:tc>
        <w:tc>
          <w:tcPr>
            <w:tcW w:w="3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7B878A" w14:textId="77777777" w:rsidR="00034938" w:rsidRPr="004877B4" w:rsidRDefault="00034938" w:rsidP="004717C9">
            <w:pPr>
              <w:pStyle w:val="aff"/>
              <w:rPr>
                <w:shd w:val="clear" w:color="auto" w:fill="FFFFFF"/>
              </w:rPr>
            </w:pPr>
            <w:r w:rsidRPr="004877B4">
              <w:rPr>
                <w:shd w:val="clear" w:color="auto" w:fill="FFFFFF"/>
              </w:rPr>
              <w:t>-</w:t>
            </w:r>
          </w:p>
        </w:tc>
      </w:tr>
    </w:tbl>
    <w:p w14:paraId="2AFEC96B" w14:textId="77777777" w:rsidR="00DF1254" w:rsidRDefault="00DF1254" w:rsidP="004717C9"/>
    <w:p w14:paraId="0EBDF4F1" w14:textId="77777777" w:rsidR="00DF1254" w:rsidRDefault="00DF1254" w:rsidP="004717C9">
      <w:pPr>
        <w:pStyle w:val="aff"/>
      </w:pPr>
      <w:r w:rsidRPr="005A5E17">
        <w:t>Дополнительные характеристики</w:t>
      </w:r>
    </w:p>
    <w:p w14:paraId="0B81E8D6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479"/>
        <w:gridCol w:w="1066"/>
        <w:gridCol w:w="5650"/>
      </w:tblGrid>
      <w:tr w:rsidR="00034938" w:rsidRPr="004877B4" w14:paraId="01910ED5" w14:textId="77777777" w:rsidTr="00DF1254">
        <w:trPr>
          <w:trHeight w:val="20"/>
        </w:trPr>
        <w:tc>
          <w:tcPr>
            <w:tcW w:w="17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01F792" w14:textId="77777777" w:rsidR="00034938" w:rsidRPr="004877B4" w:rsidRDefault="00034938" w:rsidP="004717C9">
            <w:pPr>
              <w:jc w:val="center"/>
            </w:pPr>
            <w:r w:rsidRPr="004877B4">
              <w:t>Наименование документа</w:t>
            </w:r>
          </w:p>
        </w:tc>
        <w:tc>
          <w:tcPr>
            <w:tcW w:w="5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836F83" w14:textId="77777777" w:rsidR="00034938" w:rsidRPr="004877B4" w:rsidRDefault="00034938" w:rsidP="004717C9">
            <w:pPr>
              <w:jc w:val="center"/>
            </w:pPr>
            <w:r w:rsidRPr="004877B4">
              <w:t>Код</w:t>
            </w:r>
          </w:p>
        </w:tc>
        <w:tc>
          <w:tcPr>
            <w:tcW w:w="277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59B566" w14:textId="77777777" w:rsidR="00034938" w:rsidRPr="004877B4" w:rsidRDefault="00034938" w:rsidP="004717C9">
            <w:pPr>
              <w:jc w:val="center"/>
            </w:pPr>
            <w:r w:rsidRPr="004877B4">
              <w:t>Наименование базовой группы, должности (профессии) или специальности</w:t>
            </w:r>
          </w:p>
        </w:tc>
      </w:tr>
      <w:tr w:rsidR="00034938" w:rsidRPr="004877B4" w14:paraId="722ACA46" w14:textId="77777777" w:rsidTr="00DF1254">
        <w:trPr>
          <w:trHeight w:val="20"/>
        </w:trPr>
        <w:tc>
          <w:tcPr>
            <w:tcW w:w="1706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34F2AFC3" w14:textId="77777777" w:rsidR="00034938" w:rsidRPr="004877B4" w:rsidRDefault="00034938" w:rsidP="004717C9">
            <w:pPr>
              <w:rPr>
                <w:vertAlign w:val="superscript"/>
              </w:rPr>
            </w:pPr>
            <w:r w:rsidRPr="004877B4">
              <w:t>ОКЗ</w:t>
            </w:r>
          </w:p>
        </w:tc>
        <w:tc>
          <w:tcPr>
            <w:tcW w:w="523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5D4D9006" w14:textId="77777777" w:rsidR="00034938" w:rsidRPr="004877B4" w:rsidRDefault="00034938" w:rsidP="004717C9">
            <w:pPr>
              <w:rPr>
                <w:lang w:val="en-GB"/>
              </w:rPr>
            </w:pPr>
            <w:r w:rsidRPr="004877B4">
              <w:rPr>
                <w:lang w:val="en-GB"/>
              </w:rPr>
              <w:t>7211</w:t>
            </w:r>
          </w:p>
        </w:tc>
        <w:tc>
          <w:tcPr>
            <w:tcW w:w="2771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039B26C3" w14:textId="77777777" w:rsidR="00034938" w:rsidRPr="004877B4" w:rsidRDefault="00034938" w:rsidP="004717C9">
            <w:r w:rsidRPr="004877B4">
              <w:t>Формовщики и стерженщики</w:t>
            </w:r>
          </w:p>
        </w:tc>
      </w:tr>
      <w:tr w:rsidR="00034938" w:rsidRPr="004877B4" w14:paraId="02E97D30" w14:textId="77777777" w:rsidTr="00DF1254">
        <w:trPr>
          <w:trHeight w:val="20"/>
        </w:trPr>
        <w:tc>
          <w:tcPr>
            <w:tcW w:w="17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9ECB8C" w14:textId="77777777" w:rsidR="00034938" w:rsidRPr="004877B4" w:rsidRDefault="00034938" w:rsidP="004717C9">
            <w:r w:rsidRPr="004877B4">
              <w:t>Е</w:t>
            </w:r>
            <w:r w:rsidRPr="004877B4">
              <w:rPr>
                <w:lang w:val="en-US"/>
              </w:rPr>
              <w:t>Т</w:t>
            </w:r>
            <w:r w:rsidRPr="004877B4">
              <w:t>КС</w:t>
            </w:r>
            <w:r>
              <w:rPr>
                <w:rStyle w:val="ad"/>
              </w:rPr>
              <w:endnoteReference w:id="9"/>
            </w:r>
          </w:p>
        </w:tc>
        <w:tc>
          <w:tcPr>
            <w:tcW w:w="5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F3BE42" w14:textId="77777777" w:rsidR="00034938" w:rsidRPr="004877B4" w:rsidRDefault="00034938" w:rsidP="004717C9">
            <w:r>
              <w:t xml:space="preserve">§ </w:t>
            </w:r>
            <w:r w:rsidRPr="004877B4">
              <w:t>146</w:t>
            </w:r>
          </w:p>
        </w:tc>
        <w:tc>
          <w:tcPr>
            <w:tcW w:w="277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D6C252" w14:textId="77777777" w:rsidR="00034938" w:rsidRPr="004877B4" w:rsidRDefault="00034938" w:rsidP="004717C9">
            <w:r w:rsidRPr="004877B4">
              <w:t>Формовщик машинной формовки 2-го разряда</w:t>
            </w:r>
          </w:p>
        </w:tc>
      </w:tr>
      <w:tr w:rsidR="00034938" w:rsidRPr="004877B4" w14:paraId="697FF7A9" w14:textId="77777777" w:rsidTr="00DF1254">
        <w:trPr>
          <w:trHeight w:val="20"/>
        </w:trPr>
        <w:tc>
          <w:tcPr>
            <w:tcW w:w="1706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52745328" w14:textId="77777777" w:rsidR="00034938" w:rsidRPr="004877B4" w:rsidRDefault="00034938" w:rsidP="004717C9">
            <w:pPr>
              <w:rPr>
                <w:bCs w:val="0"/>
              </w:rPr>
            </w:pPr>
            <w:r w:rsidRPr="004877B4">
              <w:rPr>
                <w:bCs w:val="0"/>
              </w:rPr>
              <w:t>ОКПДТР</w:t>
            </w:r>
            <w:r w:rsidRPr="004877B4">
              <w:rPr>
                <w:rStyle w:val="ad"/>
                <w:bCs w:val="0"/>
              </w:rPr>
              <w:endnoteReference w:id="10"/>
            </w:r>
          </w:p>
        </w:tc>
        <w:tc>
          <w:tcPr>
            <w:tcW w:w="523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53A712A1" w14:textId="77777777" w:rsidR="00034938" w:rsidRPr="004877B4" w:rsidRDefault="00034938" w:rsidP="004717C9">
            <w:r w:rsidRPr="004877B4">
              <w:t>19411</w:t>
            </w:r>
          </w:p>
        </w:tc>
        <w:tc>
          <w:tcPr>
            <w:tcW w:w="2771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4B8286F3" w14:textId="77777777" w:rsidR="00034938" w:rsidRPr="004877B4" w:rsidRDefault="00034938" w:rsidP="004717C9">
            <w:r w:rsidRPr="004877B4">
              <w:rPr>
                <w:rFonts w:eastAsia="Calibri"/>
                <w:bCs w:val="0"/>
                <w:lang w:eastAsia="en-US"/>
              </w:rPr>
              <w:t>Формовщик машинной формовки</w:t>
            </w:r>
          </w:p>
        </w:tc>
      </w:tr>
    </w:tbl>
    <w:p w14:paraId="77906CFA" w14:textId="77777777" w:rsidR="00DF1254" w:rsidRDefault="00DF1254" w:rsidP="004717C9">
      <w:pPr>
        <w:pStyle w:val="3"/>
        <w:keepNext w:val="0"/>
        <w:spacing w:before="0" w:after="0"/>
      </w:pPr>
    </w:p>
    <w:p w14:paraId="6D4CF0FF" w14:textId="7AB1B305" w:rsidR="005A5D53" w:rsidRDefault="005A5D53" w:rsidP="004717C9">
      <w:pPr>
        <w:pStyle w:val="3"/>
        <w:keepNext w:val="0"/>
        <w:spacing w:before="0" w:after="0"/>
      </w:pPr>
      <w:r w:rsidRPr="00E708D4">
        <w:t>3.</w:t>
      </w:r>
      <w:r w:rsidR="0006042C" w:rsidRPr="00E708D4">
        <w:t>1.</w:t>
      </w:r>
      <w:r w:rsidRPr="00E708D4">
        <w:t>1. Трудовая функция</w:t>
      </w:r>
    </w:p>
    <w:p w14:paraId="0E2DBEEE" w14:textId="77777777" w:rsidR="00DF1254" w:rsidRPr="00DF1254" w:rsidRDefault="00DF1254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6"/>
        <w:gridCol w:w="4372"/>
        <w:gridCol w:w="690"/>
        <w:gridCol w:w="973"/>
        <w:gridCol w:w="1826"/>
        <w:gridCol w:w="553"/>
      </w:tblGrid>
      <w:tr w:rsidR="004877B4" w:rsidRPr="004877B4" w14:paraId="5D7A093C" w14:textId="77777777" w:rsidTr="00DF1254">
        <w:trPr>
          <w:trHeight w:val="278"/>
        </w:trPr>
        <w:tc>
          <w:tcPr>
            <w:tcW w:w="87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BC66857" w14:textId="77777777" w:rsidR="005A5D53" w:rsidRPr="004877B4" w:rsidRDefault="005A5D53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9D9544" w14:textId="6FCFF824" w:rsidR="005A5D53" w:rsidRPr="004877B4" w:rsidRDefault="002762B3" w:rsidP="004717C9">
            <w:r>
              <w:t>Формовка</w:t>
            </w:r>
            <w:r w:rsidRPr="004877B4">
              <w:t xml:space="preserve"> </w:t>
            </w:r>
            <w:r w:rsidR="00A3535F">
              <w:t xml:space="preserve">песчано-глинистых </w:t>
            </w:r>
            <w:r w:rsidR="00265104" w:rsidRPr="004877B4">
              <w:t xml:space="preserve">литейных форм </w:t>
            </w:r>
            <w:r w:rsidR="00D24738">
              <w:t>первой группы сложности</w:t>
            </w:r>
            <w:r w:rsidR="00265104" w:rsidRPr="004877B4">
              <w:t xml:space="preserve"> на формовочных машинах</w:t>
            </w:r>
          </w:p>
        </w:tc>
        <w:tc>
          <w:tcPr>
            <w:tcW w:w="3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9742C5E" w14:textId="77777777" w:rsidR="005A5D53" w:rsidRPr="004877B4" w:rsidRDefault="005A5D53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D6E3C0" w14:textId="51384E9B" w:rsidR="005A5D53" w:rsidRPr="004877B4" w:rsidRDefault="007803BB" w:rsidP="004717C9">
            <w:r>
              <w:rPr>
                <w:lang w:val="en-US"/>
              </w:rPr>
              <w:t>A</w:t>
            </w:r>
            <w:r w:rsidR="005A5D53" w:rsidRPr="004877B4">
              <w:t>/01.</w:t>
            </w:r>
            <w:r w:rsidR="00DD3F54" w:rsidRPr="004877B4">
              <w:t>2</w:t>
            </w:r>
          </w:p>
        </w:tc>
        <w:tc>
          <w:tcPr>
            <w:tcW w:w="89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6EBE8CF" w14:textId="77777777" w:rsidR="005A5D53" w:rsidRPr="004877B4" w:rsidRDefault="005A5D53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7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4F1F8C" w14:textId="77777777" w:rsidR="005A5D53" w:rsidRPr="004877B4" w:rsidRDefault="00DD3F54" w:rsidP="004717C9">
            <w:pPr>
              <w:jc w:val="center"/>
            </w:pPr>
            <w:r w:rsidRPr="004877B4">
              <w:t>2</w:t>
            </w:r>
          </w:p>
        </w:tc>
      </w:tr>
    </w:tbl>
    <w:p w14:paraId="0C026A89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6"/>
        <w:gridCol w:w="1289"/>
        <w:gridCol w:w="426"/>
        <w:gridCol w:w="2073"/>
        <w:gridCol w:w="1448"/>
        <w:gridCol w:w="2338"/>
      </w:tblGrid>
      <w:tr w:rsidR="004877B4" w:rsidRPr="004877B4" w14:paraId="7B4BB60F" w14:textId="77777777" w:rsidTr="00DF1254">
        <w:trPr>
          <w:trHeight w:val="488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7C1412F5" w14:textId="77777777" w:rsidR="005A5D53" w:rsidRPr="004877B4" w:rsidRDefault="005A5D53" w:rsidP="004717C9">
            <w:r w:rsidRPr="004877B4">
              <w:rPr>
                <w:sz w:val="20"/>
              </w:rPr>
              <w:t>Происхождение трудовой функции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29284E9F" w14:textId="77777777" w:rsidR="005A5D53" w:rsidRPr="004877B4" w:rsidRDefault="005A5D53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209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A5CE8EE" w14:textId="77777777" w:rsidR="005A5D53" w:rsidRPr="004877B4" w:rsidRDefault="005A5D53" w:rsidP="004717C9">
            <w:r w:rsidRPr="004877B4">
              <w:t>Х</w:t>
            </w:r>
          </w:p>
        </w:tc>
        <w:tc>
          <w:tcPr>
            <w:tcW w:w="10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60AAA9" w14:textId="77777777" w:rsidR="005A5D53" w:rsidRPr="004877B4" w:rsidRDefault="005A5D53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7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7FD1B5" w14:textId="77777777" w:rsidR="005A5D53" w:rsidRPr="004877B4" w:rsidRDefault="005A5D53" w:rsidP="004717C9"/>
        </w:tc>
        <w:tc>
          <w:tcPr>
            <w:tcW w:w="11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9D156C" w14:textId="77777777" w:rsidR="005A5D53" w:rsidRPr="004877B4" w:rsidRDefault="005A5D53" w:rsidP="004717C9"/>
        </w:tc>
      </w:tr>
      <w:tr w:rsidR="005A5D53" w:rsidRPr="004877B4" w14:paraId="45BACE1B" w14:textId="77777777" w:rsidTr="00DF1254">
        <w:trPr>
          <w:trHeight w:val="479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229457E2" w14:textId="77777777" w:rsidR="005A5D53" w:rsidRPr="004877B4" w:rsidRDefault="005A5D53" w:rsidP="004717C9"/>
        </w:tc>
        <w:tc>
          <w:tcPr>
            <w:tcW w:w="1857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2FFC4B73" w14:textId="77777777" w:rsidR="005A5D53" w:rsidRPr="004877B4" w:rsidRDefault="005A5D53" w:rsidP="004717C9"/>
        </w:tc>
        <w:tc>
          <w:tcPr>
            <w:tcW w:w="71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7CE74627" w14:textId="77777777" w:rsidR="005A5D53" w:rsidRPr="004877B4" w:rsidRDefault="005A5D53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14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4F7B3C08" w14:textId="77777777" w:rsidR="005A5D53" w:rsidRPr="004877B4" w:rsidRDefault="005A5D53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2A81BB6D" w14:textId="77777777" w:rsidR="005A5D53" w:rsidRPr="004877B4" w:rsidRDefault="005A5D53" w:rsidP="004717C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32"/>
        <w:gridCol w:w="7563"/>
      </w:tblGrid>
      <w:tr w:rsidR="004877B4" w:rsidRPr="004877B4" w14:paraId="6D3CA53B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4E00015D" w14:textId="77777777" w:rsidR="005A5D53" w:rsidRPr="004877B4" w:rsidRDefault="005A5D53" w:rsidP="004717C9">
            <w:pPr>
              <w:pStyle w:val="aff"/>
            </w:pPr>
            <w:r w:rsidRPr="004877B4">
              <w:t>Трудовые действия</w:t>
            </w:r>
          </w:p>
        </w:tc>
        <w:tc>
          <w:tcPr>
            <w:tcW w:w="3709" w:type="pct"/>
          </w:tcPr>
          <w:p w14:paraId="71413289" w14:textId="0662B949" w:rsidR="005A5D53" w:rsidRPr="004877B4" w:rsidRDefault="006F1919" w:rsidP="004717C9">
            <w:pPr>
              <w:pStyle w:val="aff"/>
              <w:jc w:val="both"/>
            </w:pPr>
            <w:r w:rsidRPr="004877B4">
              <w:t xml:space="preserve">Проверка состояния модельно-опочной оснастки и </w:t>
            </w:r>
            <w:r w:rsidR="00495493" w:rsidRPr="004877B4">
              <w:t xml:space="preserve">формовочного </w:t>
            </w:r>
            <w:r w:rsidRPr="004877B4">
              <w:t>инструмента</w:t>
            </w:r>
            <w:r w:rsidR="007C2D60" w:rsidRPr="004877B4">
              <w:t xml:space="preserve"> для машинной формовки </w:t>
            </w:r>
            <w:r w:rsidR="00A3535F">
              <w:t xml:space="preserve">песчано-глинистых </w:t>
            </w:r>
            <w:r w:rsidR="007C2D60" w:rsidRPr="004877B4">
              <w:t xml:space="preserve">литейных форм </w:t>
            </w:r>
            <w:r w:rsidR="00124EC6">
              <w:t>первой группы сложности</w:t>
            </w:r>
          </w:p>
        </w:tc>
      </w:tr>
      <w:tr w:rsidR="00D24738" w:rsidRPr="004877B4" w14:paraId="2F9DD66C" w14:textId="77777777" w:rsidTr="00DF1254">
        <w:trPr>
          <w:trHeight w:val="20"/>
        </w:trPr>
        <w:tc>
          <w:tcPr>
            <w:tcW w:w="1291" w:type="pct"/>
            <w:vMerge/>
          </w:tcPr>
          <w:p w14:paraId="40618F30" w14:textId="77777777" w:rsidR="00D24738" w:rsidRPr="004877B4" w:rsidRDefault="00D24738" w:rsidP="004717C9">
            <w:pPr>
              <w:pStyle w:val="aff"/>
            </w:pPr>
          </w:p>
        </w:tc>
        <w:tc>
          <w:tcPr>
            <w:tcW w:w="3709" w:type="pct"/>
          </w:tcPr>
          <w:p w14:paraId="79BF0132" w14:textId="635291F4" w:rsidR="00D24738" w:rsidRPr="004877B4" w:rsidRDefault="00D24738" w:rsidP="004717C9">
            <w:pPr>
              <w:pStyle w:val="aff"/>
              <w:jc w:val="both"/>
            </w:pPr>
            <w:r w:rsidRPr="00DD4B9F">
              <w:rPr>
                <w:color w:val="000000" w:themeColor="text1"/>
              </w:rPr>
              <w:t xml:space="preserve">Подготовка рабочего места к выполнению </w:t>
            </w:r>
            <w:r w:rsidR="00124EC6">
              <w:rPr>
                <w:color w:val="000000" w:themeColor="text1"/>
              </w:rPr>
              <w:t xml:space="preserve">машинной формовки </w:t>
            </w:r>
            <w:r w:rsidR="00A3535F">
              <w:rPr>
                <w:color w:val="000000" w:themeColor="text1"/>
              </w:rPr>
              <w:t xml:space="preserve">песчано-глинистых </w:t>
            </w:r>
            <w:r w:rsidR="00124EC6">
              <w:rPr>
                <w:color w:val="000000" w:themeColor="text1"/>
              </w:rPr>
              <w:t xml:space="preserve">литейных форм </w:t>
            </w:r>
            <w:r w:rsidRPr="00DD4B9F">
              <w:rPr>
                <w:color w:val="000000" w:themeColor="text1"/>
              </w:rPr>
              <w:t>первой группы сложности</w:t>
            </w:r>
          </w:p>
        </w:tc>
      </w:tr>
      <w:tr w:rsidR="004877B4" w:rsidRPr="004877B4" w14:paraId="7D3E44C0" w14:textId="77777777" w:rsidTr="00DF1254">
        <w:trPr>
          <w:trHeight w:val="20"/>
        </w:trPr>
        <w:tc>
          <w:tcPr>
            <w:tcW w:w="1291" w:type="pct"/>
            <w:vMerge/>
          </w:tcPr>
          <w:p w14:paraId="4A9BC530" w14:textId="77777777" w:rsidR="005A5D53" w:rsidRPr="004877B4" w:rsidRDefault="005A5D53" w:rsidP="004717C9">
            <w:pPr>
              <w:pStyle w:val="aff"/>
            </w:pPr>
          </w:p>
        </w:tc>
        <w:tc>
          <w:tcPr>
            <w:tcW w:w="3709" w:type="pct"/>
          </w:tcPr>
          <w:p w14:paraId="54E8ACE9" w14:textId="475DA2BA" w:rsidR="005A5D53" w:rsidRPr="004877B4" w:rsidRDefault="00E82015" w:rsidP="004717C9">
            <w:pPr>
              <w:pStyle w:val="aff"/>
              <w:jc w:val="both"/>
            </w:pPr>
            <w:r w:rsidRPr="004877B4">
              <w:t>Проверка работоспособности формовочной машины</w:t>
            </w:r>
            <w:r w:rsidR="00CF6605" w:rsidRPr="004877B4">
              <w:t xml:space="preserve"> </w:t>
            </w:r>
            <w:r w:rsidR="00050C7D">
              <w:t xml:space="preserve">для формовки песчано-глинистых литейных форм </w:t>
            </w:r>
            <w:r w:rsidR="00CF6605" w:rsidRPr="004877B4">
              <w:t>грузоподъемностью до 300 кг</w:t>
            </w:r>
          </w:p>
        </w:tc>
      </w:tr>
      <w:tr w:rsidR="004877B4" w:rsidRPr="004877B4" w14:paraId="1CFA1974" w14:textId="77777777" w:rsidTr="00DF1254">
        <w:trPr>
          <w:trHeight w:val="20"/>
        </w:trPr>
        <w:tc>
          <w:tcPr>
            <w:tcW w:w="1291" w:type="pct"/>
            <w:vMerge/>
          </w:tcPr>
          <w:p w14:paraId="58E07F59" w14:textId="77777777" w:rsidR="005A5D53" w:rsidRPr="004877B4" w:rsidRDefault="005A5D53" w:rsidP="004717C9">
            <w:pPr>
              <w:pStyle w:val="aff"/>
            </w:pPr>
          </w:p>
        </w:tc>
        <w:tc>
          <w:tcPr>
            <w:tcW w:w="3709" w:type="pct"/>
          </w:tcPr>
          <w:p w14:paraId="37824E14" w14:textId="6E3897E7" w:rsidR="005A5D53" w:rsidRPr="004877B4" w:rsidRDefault="006F4EB6" w:rsidP="004717C9">
            <w:pPr>
              <w:pStyle w:val="aff"/>
              <w:jc w:val="both"/>
            </w:pPr>
            <w:r w:rsidRPr="004877B4">
              <w:t xml:space="preserve">Подготовка </w:t>
            </w:r>
            <w:r w:rsidR="00CF6605" w:rsidRPr="004877B4">
              <w:t xml:space="preserve">формовочной машины </w:t>
            </w:r>
            <w:r w:rsidR="00050C7D">
              <w:t xml:space="preserve">для формовки песчано-глинистых литейных форм </w:t>
            </w:r>
            <w:r w:rsidR="00CF6605" w:rsidRPr="004877B4">
              <w:t xml:space="preserve">грузоподъемностью до 300 кг </w:t>
            </w:r>
            <w:r w:rsidRPr="004877B4">
              <w:t xml:space="preserve">к </w:t>
            </w:r>
            <w:r w:rsidR="00CF6605" w:rsidRPr="004877B4">
              <w:t>работе</w:t>
            </w:r>
          </w:p>
        </w:tc>
      </w:tr>
      <w:tr w:rsidR="004877B4" w:rsidRPr="004877B4" w14:paraId="39F7B487" w14:textId="77777777" w:rsidTr="00DF1254">
        <w:trPr>
          <w:trHeight w:val="20"/>
        </w:trPr>
        <w:tc>
          <w:tcPr>
            <w:tcW w:w="1291" w:type="pct"/>
            <w:vMerge/>
          </w:tcPr>
          <w:p w14:paraId="41AF35DB" w14:textId="77777777" w:rsidR="00E82015" w:rsidRPr="004877B4" w:rsidRDefault="00E82015" w:rsidP="004717C9">
            <w:pPr>
              <w:pStyle w:val="aff"/>
            </w:pPr>
          </w:p>
        </w:tc>
        <w:tc>
          <w:tcPr>
            <w:tcW w:w="3709" w:type="pct"/>
          </w:tcPr>
          <w:p w14:paraId="79B1EDAB" w14:textId="720E7716" w:rsidR="00E82015" w:rsidRPr="004877B4" w:rsidRDefault="006F4EB6" w:rsidP="004717C9">
            <w:pPr>
              <w:pStyle w:val="aff"/>
              <w:jc w:val="both"/>
            </w:pPr>
            <w:r w:rsidRPr="004877B4">
              <w:t xml:space="preserve">Изготовление </w:t>
            </w:r>
            <w:r w:rsidR="00A3535F">
              <w:t xml:space="preserve">песчано-глинистых </w:t>
            </w:r>
            <w:r w:rsidR="00265104" w:rsidRPr="004877B4">
              <w:t>литейн</w:t>
            </w:r>
            <w:r w:rsidR="004A2009" w:rsidRPr="004877B4">
              <w:t xml:space="preserve">ых </w:t>
            </w:r>
            <w:r w:rsidRPr="004877B4">
              <w:t>форм</w:t>
            </w:r>
            <w:r w:rsidR="004A2009" w:rsidRPr="004877B4">
              <w:t xml:space="preserve"> </w:t>
            </w:r>
            <w:r w:rsidR="00D24738">
              <w:t xml:space="preserve">первой группы сложности </w:t>
            </w:r>
            <w:r w:rsidR="006A141E" w:rsidRPr="004877B4">
              <w:t>при помощи машинной формовки</w:t>
            </w:r>
          </w:p>
        </w:tc>
      </w:tr>
      <w:tr w:rsidR="004877B4" w:rsidRPr="004877B4" w14:paraId="3F680F49" w14:textId="77777777" w:rsidTr="00DF1254">
        <w:trPr>
          <w:trHeight w:val="20"/>
        </w:trPr>
        <w:tc>
          <w:tcPr>
            <w:tcW w:w="1291" w:type="pct"/>
            <w:vMerge/>
          </w:tcPr>
          <w:p w14:paraId="6ED57F2C" w14:textId="77777777" w:rsidR="006F4EB6" w:rsidRPr="004877B4" w:rsidRDefault="006F4EB6" w:rsidP="004717C9">
            <w:pPr>
              <w:pStyle w:val="aff"/>
            </w:pPr>
          </w:p>
        </w:tc>
        <w:tc>
          <w:tcPr>
            <w:tcW w:w="3709" w:type="pct"/>
          </w:tcPr>
          <w:p w14:paraId="0F7CBCEA" w14:textId="5C4DFFA3" w:rsidR="006F4EB6" w:rsidRPr="004877B4" w:rsidRDefault="006F4EB6" w:rsidP="004717C9">
            <w:pPr>
              <w:pStyle w:val="aff"/>
              <w:jc w:val="both"/>
            </w:pPr>
            <w:r w:rsidRPr="004877B4">
              <w:t>Визуальный контроль качества</w:t>
            </w:r>
            <w:r w:rsidR="00403A64">
              <w:t xml:space="preserve"> </w:t>
            </w:r>
            <w:r w:rsidR="00A3535F">
              <w:t xml:space="preserve">песчано-глинистой </w:t>
            </w:r>
            <w:r w:rsidR="00265104" w:rsidRPr="004877B4">
              <w:t xml:space="preserve">литейной </w:t>
            </w:r>
            <w:r w:rsidRPr="004877B4">
              <w:t>формы</w:t>
            </w:r>
            <w:r w:rsidR="007C2D60" w:rsidRPr="004877B4">
              <w:t xml:space="preserve"> </w:t>
            </w:r>
            <w:r w:rsidR="00D24738">
              <w:t>первой группы сложности</w:t>
            </w:r>
          </w:p>
        </w:tc>
      </w:tr>
      <w:tr w:rsidR="004877B4" w:rsidRPr="004877B4" w14:paraId="11856AC8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161F38CA" w14:textId="77777777" w:rsidR="006F4EB6" w:rsidRPr="004877B4" w:rsidDel="002A1D54" w:rsidRDefault="006F4EB6" w:rsidP="004717C9">
            <w:pPr>
              <w:pStyle w:val="aff"/>
            </w:pPr>
            <w:r w:rsidRPr="004877B4" w:rsidDel="002A1D54">
              <w:t>Необходимые умения</w:t>
            </w:r>
          </w:p>
        </w:tc>
        <w:tc>
          <w:tcPr>
            <w:tcW w:w="3709" w:type="pct"/>
          </w:tcPr>
          <w:p w14:paraId="46D26BFC" w14:textId="53895FE1" w:rsidR="006F4EB6" w:rsidRPr="004877B4" w:rsidRDefault="00124EC6" w:rsidP="004717C9">
            <w:pPr>
              <w:pStyle w:val="aff"/>
              <w:jc w:val="both"/>
            </w:pPr>
            <w:r w:rsidRPr="00DD4B9F">
              <w:rPr>
                <w:color w:val="000000" w:themeColor="text1"/>
              </w:rPr>
              <w:t>Поддерживать состояние рабочего места</w:t>
            </w:r>
            <w:r w:rsidR="000E1CED">
              <w:rPr>
                <w:color w:val="000000" w:themeColor="text1"/>
              </w:rPr>
              <w:t xml:space="preserve"> для машинной формовки </w:t>
            </w:r>
            <w:r w:rsidR="00A3535F">
              <w:rPr>
                <w:color w:val="000000" w:themeColor="text1"/>
              </w:rPr>
              <w:t xml:space="preserve">песчано-глинистых </w:t>
            </w:r>
            <w:r w:rsidR="00E326BE">
              <w:rPr>
                <w:color w:val="000000" w:themeColor="text1"/>
              </w:rPr>
              <w:t xml:space="preserve">литейных форм </w:t>
            </w:r>
            <w:r w:rsidR="000E1CED">
              <w:rPr>
                <w:color w:val="000000" w:themeColor="text1"/>
              </w:rPr>
              <w:t>первой группы сложности</w:t>
            </w:r>
            <w:r w:rsidRPr="00DD4B9F">
              <w:rPr>
                <w:color w:val="000000" w:themeColor="text1"/>
              </w:rPr>
              <w:t xml:space="preserve"> в соответствии с требованиями охраны труда, пожарной, промышленной, экологической и электробезопасности</w:t>
            </w:r>
          </w:p>
        </w:tc>
      </w:tr>
      <w:tr w:rsidR="00D24738" w:rsidRPr="004877B4" w14:paraId="41ABBED8" w14:textId="77777777" w:rsidTr="00DF1254">
        <w:trPr>
          <w:trHeight w:val="20"/>
        </w:trPr>
        <w:tc>
          <w:tcPr>
            <w:tcW w:w="1291" w:type="pct"/>
            <w:vMerge/>
          </w:tcPr>
          <w:p w14:paraId="2A852FA2" w14:textId="77777777" w:rsidR="00D24738" w:rsidRPr="004877B4" w:rsidDel="002A1D54" w:rsidRDefault="00D24738" w:rsidP="004717C9">
            <w:pPr>
              <w:pStyle w:val="aff"/>
            </w:pPr>
          </w:p>
        </w:tc>
        <w:tc>
          <w:tcPr>
            <w:tcW w:w="3709" w:type="pct"/>
          </w:tcPr>
          <w:p w14:paraId="528133C4" w14:textId="4BAB743C" w:rsidR="00D24738" w:rsidRPr="004877B4" w:rsidRDefault="00D24738" w:rsidP="004717C9">
            <w:pPr>
              <w:pStyle w:val="aff"/>
              <w:jc w:val="both"/>
            </w:pPr>
            <w:r w:rsidRPr="004877B4">
              <w:t xml:space="preserve">Оценивать состояние модельно-опочной оснастки и формовочного инструмента для машинной формовки </w:t>
            </w:r>
            <w:r w:rsidR="00A3535F">
              <w:t xml:space="preserve">песчано-глинистых </w:t>
            </w:r>
            <w:r w:rsidRPr="004877B4">
              <w:t>литейных форм</w:t>
            </w:r>
            <w:r w:rsidR="005D49AC">
              <w:t xml:space="preserve"> </w:t>
            </w:r>
            <w:r>
              <w:t>первой группы сложности</w:t>
            </w:r>
            <w:r w:rsidRPr="004877B4">
              <w:t xml:space="preserve"> визуально</w:t>
            </w:r>
          </w:p>
        </w:tc>
      </w:tr>
      <w:tr w:rsidR="005D49AC" w:rsidRPr="004877B4" w14:paraId="6DCFE68C" w14:textId="77777777" w:rsidTr="00DF1254">
        <w:trPr>
          <w:trHeight w:val="20"/>
        </w:trPr>
        <w:tc>
          <w:tcPr>
            <w:tcW w:w="1291" w:type="pct"/>
            <w:vMerge/>
          </w:tcPr>
          <w:p w14:paraId="3C4371BA" w14:textId="77777777" w:rsidR="005D49AC" w:rsidRPr="004877B4" w:rsidDel="002A1D54" w:rsidRDefault="005D49AC" w:rsidP="004717C9">
            <w:pPr>
              <w:pStyle w:val="aff"/>
            </w:pPr>
          </w:p>
        </w:tc>
        <w:tc>
          <w:tcPr>
            <w:tcW w:w="3709" w:type="pct"/>
          </w:tcPr>
          <w:p w14:paraId="026EC032" w14:textId="2A526360" w:rsidR="005D49AC" w:rsidRPr="004877B4" w:rsidRDefault="00F80596" w:rsidP="004717C9">
            <w:pPr>
              <w:pStyle w:val="aff"/>
              <w:jc w:val="both"/>
            </w:pPr>
            <w:r>
              <w:rPr>
                <w:color w:val="000000" w:themeColor="text1"/>
              </w:rPr>
              <w:t xml:space="preserve">Применять средства индивидуальной </w:t>
            </w:r>
            <w:r w:rsidR="005D49AC" w:rsidRPr="00AC6FBF">
              <w:rPr>
                <w:color w:val="000000" w:themeColor="text1"/>
              </w:rPr>
              <w:t xml:space="preserve">и коллективной защиты при машинной формовке </w:t>
            </w:r>
            <w:r w:rsidR="00A3535F">
              <w:rPr>
                <w:color w:val="000000" w:themeColor="text1"/>
              </w:rPr>
              <w:t xml:space="preserve">песчано-глинистых </w:t>
            </w:r>
            <w:r w:rsidR="005D49AC" w:rsidRPr="00AC6FBF">
              <w:rPr>
                <w:color w:val="000000" w:themeColor="text1"/>
              </w:rPr>
              <w:t>литейных форм</w:t>
            </w:r>
          </w:p>
        </w:tc>
      </w:tr>
      <w:tr w:rsidR="005D49AC" w:rsidRPr="004877B4" w14:paraId="198161E3" w14:textId="77777777" w:rsidTr="00DF1254">
        <w:trPr>
          <w:trHeight w:val="20"/>
        </w:trPr>
        <w:tc>
          <w:tcPr>
            <w:tcW w:w="1291" w:type="pct"/>
            <w:vMerge/>
          </w:tcPr>
          <w:p w14:paraId="465E3207" w14:textId="77777777" w:rsidR="005D49AC" w:rsidRPr="004877B4" w:rsidDel="002A1D54" w:rsidRDefault="005D49AC" w:rsidP="004717C9">
            <w:pPr>
              <w:pStyle w:val="aff"/>
            </w:pPr>
          </w:p>
        </w:tc>
        <w:tc>
          <w:tcPr>
            <w:tcW w:w="3709" w:type="pct"/>
          </w:tcPr>
          <w:p w14:paraId="26B2194D" w14:textId="4AD4195C" w:rsidR="005D49AC" w:rsidRPr="004877B4" w:rsidRDefault="005D49AC" w:rsidP="004717C9">
            <w:pPr>
              <w:pStyle w:val="aff"/>
              <w:jc w:val="both"/>
            </w:pPr>
            <w:r w:rsidRPr="004877B4">
              <w:t xml:space="preserve">Оценивать работоспособность формовочной машины </w:t>
            </w:r>
            <w:r w:rsidR="00050C7D">
              <w:t xml:space="preserve">для формовки песчано-глинистых литейных форм </w:t>
            </w:r>
            <w:r w:rsidRPr="004877B4">
              <w:t xml:space="preserve">грузоподъемностью до 300 кг </w:t>
            </w:r>
          </w:p>
        </w:tc>
      </w:tr>
      <w:tr w:rsidR="005D49AC" w:rsidRPr="004877B4" w14:paraId="5E4F399D" w14:textId="77777777" w:rsidTr="00DF1254">
        <w:trPr>
          <w:trHeight w:val="20"/>
        </w:trPr>
        <w:tc>
          <w:tcPr>
            <w:tcW w:w="1291" w:type="pct"/>
            <w:vMerge/>
          </w:tcPr>
          <w:p w14:paraId="1394FCD0" w14:textId="77777777" w:rsidR="005D49AC" w:rsidRPr="004877B4" w:rsidDel="002A1D54" w:rsidRDefault="005D49AC" w:rsidP="004717C9">
            <w:pPr>
              <w:pStyle w:val="aff"/>
            </w:pPr>
          </w:p>
        </w:tc>
        <w:tc>
          <w:tcPr>
            <w:tcW w:w="3709" w:type="pct"/>
          </w:tcPr>
          <w:p w14:paraId="55B365A4" w14:textId="420C434F" w:rsidR="005D49AC" w:rsidRPr="004877B4" w:rsidRDefault="003B5B34" w:rsidP="004717C9">
            <w:pPr>
              <w:pStyle w:val="aff"/>
              <w:jc w:val="both"/>
            </w:pPr>
            <w:r>
              <w:t>Подготавливать</w:t>
            </w:r>
            <w:r w:rsidR="005D49AC" w:rsidRPr="004877B4">
              <w:t xml:space="preserve"> формовочные машины </w:t>
            </w:r>
            <w:r w:rsidR="00050C7D">
              <w:t xml:space="preserve">для формовки песчано-глинистых литейных форм </w:t>
            </w:r>
            <w:r w:rsidR="005D49AC" w:rsidRPr="00AA29A8">
              <w:t xml:space="preserve">грузоподъемностью до 300 кг к работе </w:t>
            </w:r>
            <w:r w:rsidR="00F80596" w:rsidRPr="00AA29A8">
              <w:t>в соответствии с</w:t>
            </w:r>
            <w:r w:rsidR="005D49AC" w:rsidRPr="00AA29A8">
              <w:t xml:space="preserve"> технологическими инструкция</w:t>
            </w:r>
            <w:r w:rsidR="005D49AC" w:rsidRPr="004877B4">
              <w:t>ми</w:t>
            </w:r>
          </w:p>
        </w:tc>
      </w:tr>
      <w:tr w:rsidR="005D49AC" w:rsidRPr="004877B4" w14:paraId="40E3254B" w14:textId="77777777" w:rsidTr="00DF1254">
        <w:trPr>
          <w:trHeight w:val="20"/>
        </w:trPr>
        <w:tc>
          <w:tcPr>
            <w:tcW w:w="1291" w:type="pct"/>
            <w:vMerge/>
          </w:tcPr>
          <w:p w14:paraId="2062319A" w14:textId="77777777" w:rsidR="005D49AC" w:rsidRPr="004877B4" w:rsidDel="002A1D54" w:rsidRDefault="005D49AC" w:rsidP="004717C9">
            <w:pPr>
              <w:pStyle w:val="aff"/>
            </w:pPr>
          </w:p>
        </w:tc>
        <w:tc>
          <w:tcPr>
            <w:tcW w:w="3709" w:type="pct"/>
          </w:tcPr>
          <w:p w14:paraId="72159432" w14:textId="43B33457" w:rsidR="005D49AC" w:rsidRPr="004877B4" w:rsidRDefault="005D49AC" w:rsidP="004717C9">
            <w:pPr>
              <w:pStyle w:val="aff"/>
              <w:jc w:val="both"/>
            </w:pPr>
            <w:r w:rsidRPr="004877B4">
              <w:t>Управлять формовочными машинами</w:t>
            </w:r>
            <w:r w:rsidR="00050C7D">
              <w:t xml:space="preserve"> для формовки песчано-глинистых литейных форм</w:t>
            </w:r>
            <w:r w:rsidRPr="004877B4">
              <w:t xml:space="preserve"> грузоподъемностью до 300 кг</w:t>
            </w:r>
          </w:p>
        </w:tc>
      </w:tr>
      <w:tr w:rsidR="005D49AC" w:rsidRPr="004877B4" w14:paraId="308DD2A8" w14:textId="77777777" w:rsidTr="00DF1254">
        <w:trPr>
          <w:trHeight w:val="20"/>
        </w:trPr>
        <w:tc>
          <w:tcPr>
            <w:tcW w:w="1291" w:type="pct"/>
            <w:vMerge/>
          </w:tcPr>
          <w:p w14:paraId="651A9412" w14:textId="77777777" w:rsidR="005D49AC" w:rsidRPr="004877B4" w:rsidDel="002A1D54" w:rsidRDefault="005D49AC" w:rsidP="004717C9">
            <w:pPr>
              <w:pStyle w:val="aff"/>
            </w:pPr>
          </w:p>
        </w:tc>
        <w:tc>
          <w:tcPr>
            <w:tcW w:w="3709" w:type="pct"/>
          </w:tcPr>
          <w:p w14:paraId="47AF70F9" w14:textId="694B4D78" w:rsidR="005D49AC" w:rsidRPr="004877B4" w:rsidRDefault="005D49AC" w:rsidP="004717C9">
            <w:pPr>
              <w:pStyle w:val="aff"/>
              <w:jc w:val="both"/>
            </w:pPr>
            <w:r w:rsidRPr="004877B4">
              <w:t xml:space="preserve">Изготавливать </w:t>
            </w:r>
            <w:r w:rsidR="00A3535F">
              <w:t>песчано-глинистые</w:t>
            </w:r>
            <w:r>
              <w:t xml:space="preserve"> </w:t>
            </w:r>
            <w:r w:rsidRPr="004877B4">
              <w:t xml:space="preserve">литейные формы </w:t>
            </w:r>
            <w:r>
              <w:t>первой группы сложности</w:t>
            </w:r>
            <w:r w:rsidRPr="004877B4">
              <w:t xml:space="preserve"> на формовочных машинах грузоподъемностью до 300 кг</w:t>
            </w:r>
          </w:p>
        </w:tc>
      </w:tr>
      <w:tr w:rsidR="005D49AC" w:rsidRPr="004877B4" w14:paraId="47B9EA67" w14:textId="77777777" w:rsidTr="00DF1254">
        <w:trPr>
          <w:trHeight w:val="20"/>
        </w:trPr>
        <w:tc>
          <w:tcPr>
            <w:tcW w:w="1291" w:type="pct"/>
            <w:vMerge/>
          </w:tcPr>
          <w:p w14:paraId="4BD73479" w14:textId="77777777" w:rsidR="005D49AC" w:rsidRPr="004877B4" w:rsidDel="002A1D54" w:rsidRDefault="005D49AC" w:rsidP="004717C9">
            <w:pPr>
              <w:pStyle w:val="aff"/>
            </w:pPr>
          </w:p>
        </w:tc>
        <w:tc>
          <w:tcPr>
            <w:tcW w:w="3709" w:type="pct"/>
          </w:tcPr>
          <w:p w14:paraId="1A04DDB3" w14:textId="1B6116E0" w:rsidR="005D49AC" w:rsidRPr="00124EC6" w:rsidRDefault="005D49AC" w:rsidP="004717C9">
            <w:pPr>
              <w:pStyle w:val="aff"/>
              <w:jc w:val="both"/>
            </w:pPr>
            <w:r w:rsidRPr="00124EC6">
              <w:t xml:space="preserve">Читать конструкторскую документацию </w:t>
            </w:r>
            <w:r w:rsidRPr="00124EC6">
              <w:rPr>
                <w:color w:val="000000" w:themeColor="text1"/>
              </w:rPr>
              <w:t>на</w:t>
            </w:r>
            <w:r>
              <w:rPr>
                <w:color w:val="000000" w:themeColor="text1"/>
              </w:rPr>
              <w:t xml:space="preserve"> </w:t>
            </w:r>
            <w:r w:rsidR="00A3535F">
              <w:rPr>
                <w:color w:val="000000" w:themeColor="text1"/>
              </w:rPr>
              <w:t>песчано-глинистые</w:t>
            </w:r>
            <w:r w:rsidRPr="00124EC6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литейные формы</w:t>
            </w:r>
            <w:r w:rsidRPr="00124EC6">
              <w:rPr>
                <w:color w:val="000000" w:themeColor="text1"/>
              </w:rPr>
              <w:t xml:space="preserve"> первой группы сложности</w:t>
            </w:r>
            <w:r w:rsidRPr="00124EC6">
              <w:t xml:space="preserve"> </w:t>
            </w:r>
          </w:p>
        </w:tc>
      </w:tr>
      <w:tr w:rsidR="005D49AC" w:rsidRPr="004877B4" w14:paraId="1D694FD0" w14:textId="77777777" w:rsidTr="00DF1254">
        <w:trPr>
          <w:trHeight w:val="20"/>
        </w:trPr>
        <w:tc>
          <w:tcPr>
            <w:tcW w:w="1291" w:type="pct"/>
            <w:vMerge/>
          </w:tcPr>
          <w:p w14:paraId="54E59357" w14:textId="77777777" w:rsidR="005D49AC" w:rsidRPr="004877B4" w:rsidDel="002A1D54" w:rsidRDefault="005D49AC" w:rsidP="004717C9">
            <w:pPr>
              <w:pStyle w:val="aff"/>
            </w:pPr>
          </w:p>
        </w:tc>
        <w:tc>
          <w:tcPr>
            <w:tcW w:w="3709" w:type="pct"/>
          </w:tcPr>
          <w:p w14:paraId="0652468D" w14:textId="5DB26807" w:rsidR="005D49AC" w:rsidRPr="00124EC6" w:rsidRDefault="005D49AC" w:rsidP="004717C9">
            <w:pPr>
              <w:pStyle w:val="aff"/>
              <w:jc w:val="both"/>
            </w:pPr>
            <w:r w:rsidRPr="006C689B">
              <w:t>Читать технологические инструкции и инструкции по эксплуатации формовочных машин</w:t>
            </w:r>
            <w:r>
              <w:t xml:space="preserve"> грузоподъемностью до 300 кг</w:t>
            </w:r>
          </w:p>
        </w:tc>
      </w:tr>
      <w:tr w:rsidR="005D49AC" w:rsidRPr="004877B4" w14:paraId="1A4289EA" w14:textId="77777777" w:rsidTr="00DF1254">
        <w:trPr>
          <w:trHeight w:val="20"/>
        </w:trPr>
        <w:tc>
          <w:tcPr>
            <w:tcW w:w="1291" w:type="pct"/>
            <w:vMerge/>
          </w:tcPr>
          <w:p w14:paraId="42624B1B" w14:textId="77777777" w:rsidR="005D49AC" w:rsidRPr="004877B4" w:rsidDel="002A1D54" w:rsidRDefault="005D49AC" w:rsidP="004717C9">
            <w:pPr>
              <w:pStyle w:val="aff"/>
            </w:pPr>
          </w:p>
        </w:tc>
        <w:tc>
          <w:tcPr>
            <w:tcW w:w="3709" w:type="pct"/>
          </w:tcPr>
          <w:p w14:paraId="4FE834E8" w14:textId="76B74313" w:rsidR="005D49AC" w:rsidRPr="004877B4" w:rsidRDefault="005D49AC" w:rsidP="004717C9">
            <w:pPr>
              <w:pStyle w:val="aff"/>
              <w:jc w:val="both"/>
            </w:pPr>
            <w:r w:rsidRPr="004877B4">
              <w:t>Читать технологическую документацию</w:t>
            </w:r>
            <w:r>
              <w:t xml:space="preserve"> на </w:t>
            </w:r>
            <w:r w:rsidR="00A3535F">
              <w:t>песчано-глинистые</w:t>
            </w:r>
            <w:r>
              <w:t xml:space="preserve"> литейные формы первой группы сложности</w:t>
            </w:r>
          </w:p>
        </w:tc>
      </w:tr>
      <w:tr w:rsidR="005D49AC" w:rsidRPr="004877B4" w14:paraId="59AF934B" w14:textId="77777777" w:rsidTr="00DF1254">
        <w:trPr>
          <w:trHeight w:val="20"/>
        </w:trPr>
        <w:tc>
          <w:tcPr>
            <w:tcW w:w="1291" w:type="pct"/>
            <w:vMerge/>
          </w:tcPr>
          <w:p w14:paraId="05B1A37D" w14:textId="77777777" w:rsidR="005D49AC" w:rsidRPr="004877B4" w:rsidDel="002A1D54" w:rsidRDefault="005D49AC" w:rsidP="004717C9">
            <w:pPr>
              <w:pStyle w:val="aff"/>
            </w:pPr>
          </w:p>
        </w:tc>
        <w:tc>
          <w:tcPr>
            <w:tcW w:w="3709" w:type="pct"/>
          </w:tcPr>
          <w:p w14:paraId="0AD99ED9" w14:textId="6F95167A" w:rsidR="005D49AC" w:rsidRPr="004877B4" w:rsidRDefault="005D49AC" w:rsidP="004717C9">
            <w:pPr>
              <w:pStyle w:val="aff"/>
              <w:jc w:val="both"/>
            </w:pPr>
            <w:r w:rsidRPr="004877B4">
              <w:t xml:space="preserve">Оценивать качество </w:t>
            </w:r>
            <w:r w:rsidR="00A3535F">
              <w:t xml:space="preserve">песчано-глинистой </w:t>
            </w:r>
            <w:r w:rsidRPr="004877B4">
              <w:t xml:space="preserve">литейной формы </w:t>
            </w:r>
            <w:r>
              <w:t>первой группы сложности</w:t>
            </w:r>
            <w:r w:rsidRPr="004877B4">
              <w:t xml:space="preserve"> визуально </w:t>
            </w:r>
          </w:p>
        </w:tc>
      </w:tr>
      <w:tr w:rsidR="005D49AC" w:rsidRPr="004877B4" w14:paraId="1493FD57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3FB28162" w14:textId="77777777" w:rsidR="005D49AC" w:rsidRPr="004877B4" w:rsidRDefault="005D49AC" w:rsidP="004717C9">
            <w:pPr>
              <w:pStyle w:val="aff"/>
            </w:pPr>
            <w:r w:rsidRPr="004877B4" w:rsidDel="002A1D54">
              <w:t>Необходимые знания</w:t>
            </w:r>
          </w:p>
        </w:tc>
        <w:tc>
          <w:tcPr>
            <w:tcW w:w="3709" w:type="pct"/>
          </w:tcPr>
          <w:p w14:paraId="3E1A5DF9" w14:textId="134005F2" w:rsidR="005D49AC" w:rsidRPr="004877B4" w:rsidRDefault="005D49AC" w:rsidP="004717C9">
            <w:pPr>
              <w:pStyle w:val="aff"/>
              <w:jc w:val="both"/>
            </w:pPr>
            <w:r w:rsidRPr="004877B4">
              <w:t>Устройство и принцип работы обслуживаемых однотипных формовочных машин</w:t>
            </w:r>
            <w:r w:rsidR="00A3535F">
              <w:t xml:space="preserve"> для формовки песчано-глинистых литейных форм </w:t>
            </w:r>
            <w:r w:rsidRPr="004877B4">
              <w:t>грузоподъемностью до 300 кг</w:t>
            </w:r>
          </w:p>
        </w:tc>
      </w:tr>
      <w:tr w:rsidR="00591B9A" w:rsidRPr="004877B4" w14:paraId="323FF2F8" w14:textId="77777777" w:rsidTr="00DF1254">
        <w:trPr>
          <w:trHeight w:val="20"/>
        </w:trPr>
        <w:tc>
          <w:tcPr>
            <w:tcW w:w="1291" w:type="pct"/>
            <w:vMerge/>
          </w:tcPr>
          <w:p w14:paraId="32ED2FA5" w14:textId="77777777" w:rsidR="00591B9A" w:rsidRPr="004877B4" w:rsidDel="002A1D54" w:rsidRDefault="00591B9A" w:rsidP="004717C9">
            <w:pPr>
              <w:pStyle w:val="aff"/>
            </w:pPr>
          </w:p>
        </w:tc>
        <w:tc>
          <w:tcPr>
            <w:tcW w:w="3709" w:type="pct"/>
          </w:tcPr>
          <w:p w14:paraId="50499758" w14:textId="458C39C9" w:rsidR="00591B9A" w:rsidRPr="004877B4" w:rsidRDefault="00591B9A" w:rsidP="004717C9">
            <w:pPr>
              <w:pStyle w:val="aff"/>
              <w:jc w:val="both"/>
            </w:pPr>
            <w:r>
              <w:t>Порядок применения</w:t>
            </w:r>
            <w:r w:rsidRPr="00AC6FBF">
              <w:t xml:space="preserve"> средств индивидуальной и коллективной защиты при </w:t>
            </w:r>
            <w:r>
              <w:t xml:space="preserve">машинной формовке </w:t>
            </w:r>
            <w:r w:rsidR="00A3535F">
              <w:t xml:space="preserve">песчано-глинистых </w:t>
            </w:r>
            <w:r w:rsidRPr="004877B4">
              <w:t>литейных форм</w:t>
            </w:r>
          </w:p>
        </w:tc>
      </w:tr>
      <w:tr w:rsidR="00591B9A" w:rsidRPr="004877B4" w14:paraId="0C1AC49E" w14:textId="77777777" w:rsidTr="00DF1254">
        <w:trPr>
          <w:trHeight w:val="20"/>
        </w:trPr>
        <w:tc>
          <w:tcPr>
            <w:tcW w:w="1291" w:type="pct"/>
            <w:vMerge/>
          </w:tcPr>
          <w:p w14:paraId="60B57CA8" w14:textId="77777777" w:rsidR="00591B9A" w:rsidRPr="004877B4" w:rsidDel="002A1D54" w:rsidRDefault="00591B9A" w:rsidP="004717C9">
            <w:pPr>
              <w:pStyle w:val="aff"/>
            </w:pPr>
          </w:p>
        </w:tc>
        <w:tc>
          <w:tcPr>
            <w:tcW w:w="3709" w:type="pct"/>
          </w:tcPr>
          <w:p w14:paraId="2D7C1412" w14:textId="184AECBA" w:rsidR="00591B9A" w:rsidRDefault="00F80596" w:rsidP="004717C9">
            <w:pPr>
              <w:pStyle w:val="aff"/>
              <w:jc w:val="both"/>
            </w:pPr>
            <w:r>
              <w:t xml:space="preserve">Меры безопасности </w:t>
            </w:r>
            <w:r w:rsidR="00050C7D">
              <w:t>при</w:t>
            </w:r>
            <w:r w:rsidR="00591B9A" w:rsidRPr="00591B9A">
              <w:t xml:space="preserve"> формовке</w:t>
            </w:r>
            <w:r w:rsidR="00A3535F">
              <w:t xml:space="preserve"> песчано-глинистых литейных форм</w:t>
            </w:r>
          </w:p>
        </w:tc>
      </w:tr>
      <w:tr w:rsidR="005D49AC" w:rsidRPr="004877B4" w14:paraId="24BA5742" w14:textId="77777777" w:rsidTr="00DF1254">
        <w:trPr>
          <w:trHeight w:val="20"/>
        </w:trPr>
        <w:tc>
          <w:tcPr>
            <w:tcW w:w="1291" w:type="pct"/>
            <w:vMerge/>
          </w:tcPr>
          <w:p w14:paraId="0C6AAAF4" w14:textId="77777777" w:rsidR="005D49AC" w:rsidRPr="004877B4" w:rsidDel="002A1D54" w:rsidRDefault="005D49AC" w:rsidP="004717C9">
            <w:pPr>
              <w:pStyle w:val="aff"/>
            </w:pPr>
          </w:p>
        </w:tc>
        <w:tc>
          <w:tcPr>
            <w:tcW w:w="3709" w:type="pct"/>
          </w:tcPr>
          <w:p w14:paraId="732D1CE4" w14:textId="6F0E73A3" w:rsidR="005D49AC" w:rsidRPr="004877B4" w:rsidRDefault="005D49AC" w:rsidP="004717C9">
            <w:pPr>
              <w:pStyle w:val="aff"/>
              <w:jc w:val="both"/>
            </w:pPr>
            <w:r w:rsidRPr="004877B4">
              <w:t xml:space="preserve">Способы изготовления </w:t>
            </w:r>
            <w:r w:rsidR="00A3535F">
              <w:t xml:space="preserve">песчано-глинистых </w:t>
            </w:r>
            <w:r w:rsidRPr="004877B4">
              <w:t xml:space="preserve">литейных форм </w:t>
            </w:r>
            <w:r>
              <w:t>первой группы сложности</w:t>
            </w:r>
            <w:r w:rsidRPr="004877B4">
              <w:t xml:space="preserve"> на формовочных машинах грузоподъемностью до 300 кг</w:t>
            </w:r>
          </w:p>
        </w:tc>
      </w:tr>
      <w:tr w:rsidR="005D49AC" w:rsidRPr="004877B4" w14:paraId="23D8F326" w14:textId="77777777" w:rsidTr="00DF1254">
        <w:trPr>
          <w:trHeight w:val="20"/>
        </w:trPr>
        <w:tc>
          <w:tcPr>
            <w:tcW w:w="1291" w:type="pct"/>
            <w:vMerge/>
          </w:tcPr>
          <w:p w14:paraId="1BB23F58" w14:textId="77777777" w:rsidR="005D49AC" w:rsidRPr="004877B4" w:rsidDel="002A1D54" w:rsidRDefault="005D49AC" w:rsidP="004717C9">
            <w:pPr>
              <w:pStyle w:val="aff"/>
            </w:pPr>
          </w:p>
        </w:tc>
        <w:tc>
          <w:tcPr>
            <w:tcW w:w="3709" w:type="pct"/>
          </w:tcPr>
          <w:p w14:paraId="2034C792" w14:textId="4B764300" w:rsidR="005D49AC" w:rsidRPr="004877B4" w:rsidRDefault="005D49AC" w:rsidP="004717C9">
            <w:pPr>
              <w:pStyle w:val="aff"/>
              <w:jc w:val="both"/>
            </w:pPr>
            <w:r w:rsidRPr="004877B4">
              <w:t>Режим</w:t>
            </w:r>
            <w:r w:rsidR="003B5B34">
              <w:t xml:space="preserve">ы </w:t>
            </w:r>
            <w:r w:rsidRPr="004877B4">
              <w:t>работы формовочных машин</w:t>
            </w:r>
            <w:r w:rsidR="00A3535F">
              <w:t xml:space="preserve"> для формовки песчано-глинистых литейных форм </w:t>
            </w:r>
            <w:r w:rsidRPr="004877B4">
              <w:t>грузоподъемностью до 300 кг</w:t>
            </w:r>
          </w:p>
        </w:tc>
      </w:tr>
      <w:tr w:rsidR="005D49AC" w:rsidRPr="004877B4" w14:paraId="6CEF119E" w14:textId="77777777" w:rsidTr="00DF1254">
        <w:trPr>
          <w:trHeight w:val="20"/>
        </w:trPr>
        <w:tc>
          <w:tcPr>
            <w:tcW w:w="1291" w:type="pct"/>
            <w:vMerge/>
          </w:tcPr>
          <w:p w14:paraId="6D5D4B3D" w14:textId="77777777" w:rsidR="005D49AC" w:rsidRPr="004877B4" w:rsidDel="002A1D54" w:rsidRDefault="005D49AC" w:rsidP="004717C9">
            <w:pPr>
              <w:pStyle w:val="aff"/>
            </w:pPr>
          </w:p>
        </w:tc>
        <w:tc>
          <w:tcPr>
            <w:tcW w:w="3709" w:type="pct"/>
          </w:tcPr>
          <w:p w14:paraId="2F1C54D4" w14:textId="413551A6" w:rsidR="005D49AC" w:rsidRPr="004877B4" w:rsidRDefault="005D49AC" w:rsidP="004717C9">
            <w:pPr>
              <w:pStyle w:val="aff"/>
              <w:jc w:val="both"/>
            </w:pPr>
            <w:r w:rsidRPr="004163B3">
              <w:t xml:space="preserve">Назначение элементов интерфейса систем управления </w:t>
            </w:r>
            <w:r>
              <w:t>формовочны</w:t>
            </w:r>
            <w:r w:rsidR="003533E6">
              <w:t>ми</w:t>
            </w:r>
            <w:r>
              <w:t xml:space="preserve"> машин</w:t>
            </w:r>
            <w:r w:rsidR="003533E6">
              <w:t>ами</w:t>
            </w:r>
            <w:r>
              <w:t xml:space="preserve"> грузоподъемностью</w:t>
            </w:r>
            <w:r w:rsidR="00F80596">
              <w:t xml:space="preserve"> до 300 кг</w:t>
            </w:r>
            <w:r w:rsidR="00A3535F">
              <w:t xml:space="preserve"> для формовки песчано-глинистых литейных форм </w:t>
            </w:r>
          </w:p>
        </w:tc>
      </w:tr>
      <w:tr w:rsidR="005D49AC" w:rsidRPr="004877B4" w14:paraId="41EECE4E" w14:textId="77777777" w:rsidTr="00DF1254">
        <w:trPr>
          <w:trHeight w:val="20"/>
        </w:trPr>
        <w:tc>
          <w:tcPr>
            <w:tcW w:w="1291" w:type="pct"/>
            <w:vMerge/>
          </w:tcPr>
          <w:p w14:paraId="54F4BABE" w14:textId="77777777" w:rsidR="005D49AC" w:rsidRPr="004877B4" w:rsidDel="002A1D54" w:rsidRDefault="005D49AC" w:rsidP="004717C9">
            <w:pPr>
              <w:pStyle w:val="aff"/>
            </w:pPr>
          </w:p>
        </w:tc>
        <w:tc>
          <w:tcPr>
            <w:tcW w:w="3709" w:type="pct"/>
          </w:tcPr>
          <w:p w14:paraId="4BACDEDE" w14:textId="03C41C6B" w:rsidR="005D49AC" w:rsidRPr="004877B4" w:rsidRDefault="005D49AC" w:rsidP="004717C9">
            <w:pPr>
              <w:pStyle w:val="aff"/>
              <w:jc w:val="both"/>
            </w:pPr>
            <w:r w:rsidRPr="004877B4">
              <w:t xml:space="preserve">Основные причины брака отливок из-за неправильной формовки </w:t>
            </w:r>
            <w:r w:rsidR="00A3535F">
              <w:t xml:space="preserve">песчано-глинистых литейных форм </w:t>
            </w:r>
            <w:r w:rsidRPr="004877B4">
              <w:t xml:space="preserve">и меры </w:t>
            </w:r>
            <w:r w:rsidR="00D575C2">
              <w:t xml:space="preserve">его </w:t>
            </w:r>
            <w:r w:rsidRPr="004877B4">
              <w:t>предотвращения</w:t>
            </w:r>
          </w:p>
        </w:tc>
      </w:tr>
      <w:tr w:rsidR="005D49AC" w:rsidRPr="004877B4" w14:paraId="72BBD1F6" w14:textId="77777777" w:rsidTr="00DF1254">
        <w:trPr>
          <w:trHeight w:val="20"/>
        </w:trPr>
        <w:tc>
          <w:tcPr>
            <w:tcW w:w="1291" w:type="pct"/>
            <w:vMerge/>
          </w:tcPr>
          <w:p w14:paraId="0D326E2B" w14:textId="77777777" w:rsidR="005D49AC" w:rsidRPr="004877B4" w:rsidDel="002A1D54" w:rsidRDefault="005D49AC" w:rsidP="004717C9">
            <w:pPr>
              <w:pStyle w:val="aff"/>
            </w:pPr>
          </w:p>
        </w:tc>
        <w:tc>
          <w:tcPr>
            <w:tcW w:w="3709" w:type="pct"/>
          </w:tcPr>
          <w:p w14:paraId="62B91DDF" w14:textId="6098A1F3" w:rsidR="005D49AC" w:rsidRPr="004877B4" w:rsidRDefault="005D49AC" w:rsidP="004717C9">
            <w:pPr>
              <w:pStyle w:val="aff"/>
              <w:jc w:val="both"/>
            </w:pPr>
            <w:r>
              <w:t xml:space="preserve">Классификация и причины возникновения дефектов </w:t>
            </w:r>
            <w:r w:rsidR="00A3535F">
              <w:t xml:space="preserve">песчано-глинистых </w:t>
            </w:r>
            <w:r>
              <w:t>литейных форм</w:t>
            </w:r>
          </w:p>
        </w:tc>
      </w:tr>
      <w:tr w:rsidR="005D49AC" w:rsidRPr="004877B4" w14:paraId="286CC49B" w14:textId="77777777" w:rsidTr="00DF1254">
        <w:trPr>
          <w:trHeight w:val="20"/>
        </w:trPr>
        <w:tc>
          <w:tcPr>
            <w:tcW w:w="1291" w:type="pct"/>
            <w:vMerge/>
          </w:tcPr>
          <w:p w14:paraId="016D5025" w14:textId="77777777" w:rsidR="005D49AC" w:rsidRPr="004877B4" w:rsidDel="002A1D54" w:rsidRDefault="005D49AC" w:rsidP="004717C9">
            <w:pPr>
              <w:pStyle w:val="aff"/>
            </w:pPr>
          </w:p>
        </w:tc>
        <w:tc>
          <w:tcPr>
            <w:tcW w:w="3709" w:type="pct"/>
          </w:tcPr>
          <w:p w14:paraId="59A84BB2" w14:textId="77777777" w:rsidR="005D49AC" w:rsidRPr="004877B4" w:rsidRDefault="005D49AC" w:rsidP="004717C9">
            <w:pPr>
              <w:pStyle w:val="aff"/>
              <w:jc w:val="both"/>
            </w:pPr>
            <w:r w:rsidRPr="004877B4">
              <w:t>Требования охраны труда, пожарной, промышленной и экологической безопасности</w:t>
            </w:r>
          </w:p>
        </w:tc>
      </w:tr>
      <w:tr w:rsidR="005D49AC" w:rsidRPr="004877B4" w14:paraId="306E661C" w14:textId="77777777" w:rsidTr="00DF1254">
        <w:trPr>
          <w:trHeight w:val="20"/>
        </w:trPr>
        <w:tc>
          <w:tcPr>
            <w:tcW w:w="1291" w:type="pct"/>
            <w:vMerge/>
          </w:tcPr>
          <w:p w14:paraId="6FBF448C" w14:textId="77777777" w:rsidR="005D49AC" w:rsidRPr="004877B4" w:rsidDel="002A1D54" w:rsidRDefault="005D49AC" w:rsidP="004717C9">
            <w:pPr>
              <w:pStyle w:val="aff"/>
            </w:pPr>
          </w:p>
        </w:tc>
        <w:tc>
          <w:tcPr>
            <w:tcW w:w="3709" w:type="pct"/>
          </w:tcPr>
          <w:p w14:paraId="17B5B1B0" w14:textId="71AB6E9A" w:rsidR="005D49AC" w:rsidRPr="004877B4" w:rsidRDefault="005D49AC" w:rsidP="004717C9">
            <w:pPr>
              <w:pStyle w:val="aff"/>
              <w:jc w:val="both"/>
            </w:pPr>
            <w:r w:rsidRPr="004877B4">
              <w:t>Требования к модельно-опочной оснастке и формовочному инструменту для машинной формовки</w:t>
            </w:r>
            <w:r>
              <w:t xml:space="preserve"> </w:t>
            </w:r>
            <w:r w:rsidR="00A3535F">
              <w:t xml:space="preserve">песчано-глинистых </w:t>
            </w:r>
            <w:r w:rsidRPr="004877B4">
              <w:t xml:space="preserve">литейных форм </w:t>
            </w:r>
            <w:r>
              <w:t>первой группы сложности</w:t>
            </w:r>
          </w:p>
        </w:tc>
      </w:tr>
      <w:tr w:rsidR="005D49AC" w:rsidRPr="004877B4" w14:paraId="6DADBD14" w14:textId="77777777" w:rsidTr="00DF1254">
        <w:trPr>
          <w:trHeight w:val="20"/>
        </w:trPr>
        <w:tc>
          <w:tcPr>
            <w:tcW w:w="1291" w:type="pct"/>
            <w:vMerge/>
          </w:tcPr>
          <w:p w14:paraId="16500A5B" w14:textId="77777777" w:rsidR="005D49AC" w:rsidRPr="004877B4" w:rsidDel="002A1D54" w:rsidRDefault="005D49AC" w:rsidP="004717C9">
            <w:pPr>
              <w:pStyle w:val="aff"/>
            </w:pPr>
          </w:p>
        </w:tc>
        <w:tc>
          <w:tcPr>
            <w:tcW w:w="3709" w:type="pct"/>
          </w:tcPr>
          <w:p w14:paraId="17A9F1CB" w14:textId="3314EFA4" w:rsidR="005D49AC" w:rsidRPr="004877B4" w:rsidRDefault="005D49AC" w:rsidP="004717C9">
            <w:pPr>
              <w:pStyle w:val="aff"/>
              <w:jc w:val="both"/>
            </w:pPr>
            <w:r w:rsidRPr="004877B4">
              <w:t xml:space="preserve">Технологические инструкции по изготовлению </w:t>
            </w:r>
            <w:r w:rsidR="00A3535F">
              <w:t xml:space="preserve">песчано-глинистых </w:t>
            </w:r>
            <w:r w:rsidRPr="004877B4">
              <w:t>литейных форм</w:t>
            </w:r>
            <w:r w:rsidR="00591B9A">
              <w:t xml:space="preserve"> </w:t>
            </w:r>
            <w:r>
              <w:t>первой группы сложности</w:t>
            </w:r>
            <w:r w:rsidRPr="004877B4">
              <w:t xml:space="preserve"> </w:t>
            </w:r>
          </w:p>
        </w:tc>
      </w:tr>
      <w:tr w:rsidR="005D49AC" w:rsidRPr="004877B4" w14:paraId="2E2E7E35" w14:textId="77777777" w:rsidTr="00DF1254">
        <w:trPr>
          <w:trHeight w:val="20"/>
        </w:trPr>
        <w:tc>
          <w:tcPr>
            <w:tcW w:w="1291" w:type="pct"/>
            <w:vMerge/>
          </w:tcPr>
          <w:p w14:paraId="3D3B9B48" w14:textId="77777777" w:rsidR="005D49AC" w:rsidRPr="004877B4" w:rsidDel="002A1D54" w:rsidRDefault="005D49AC" w:rsidP="004717C9">
            <w:pPr>
              <w:pStyle w:val="aff"/>
            </w:pPr>
          </w:p>
        </w:tc>
        <w:tc>
          <w:tcPr>
            <w:tcW w:w="3709" w:type="pct"/>
          </w:tcPr>
          <w:p w14:paraId="32C0EC1A" w14:textId="77777777" w:rsidR="005D49AC" w:rsidRPr="004877B4" w:rsidRDefault="005D49AC" w:rsidP="004717C9">
            <w:pPr>
              <w:pStyle w:val="aff"/>
              <w:jc w:val="both"/>
            </w:pPr>
            <w:r w:rsidRPr="004877B4">
              <w:t>Правила чтения конструкторской документации</w:t>
            </w:r>
          </w:p>
        </w:tc>
      </w:tr>
      <w:tr w:rsidR="005D49AC" w:rsidRPr="004877B4" w14:paraId="1731E3F0" w14:textId="77777777" w:rsidTr="00DF1254">
        <w:trPr>
          <w:trHeight w:val="20"/>
        </w:trPr>
        <w:tc>
          <w:tcPr>
            <w:tcW w:w="1291" w:type="pct"/>
            <w:vMerge/>
          </w:tcPr>
          <w:p w14:paraId="48AC8C26" w14:textId="77777777" w:rsidR="005D49AC" w:rsidRPr="004877B4" w:rsidDel="002A1D54" w:rsidRDefault="005D49AC" w:rsidP="004717C9">
            <w:pPr>
              <w:pStyle w:val="aff"/>
            </w:pPr>
          </w:p>
        </w:tc>
        <w:tc>
          <w:tcPr>
            <w:tcW w:w="3709" w:type="pct"/>
          </w:tcPr>
          <w:p w14:paraId="1E895FEE" w14:textId="77777777" w:rsidR="005D49AC" w:rsidRPr="004877B4" w:rsidRDefault="005D49AC" w:rsidP="004717C9">
            <w:pPr>
              <w:pStyle w:val="aff"/>
              <w:jc w:val="both"/>
            </w:pPr>
            <w:r w:rsidRPr="004877B4">
              <w:t>Правила чтения технологической документации</w:t>
            </w:r>
          </w:p>
        </w:tc>
      </w:tr>
      <w:tr w:rsidR="005D49AC" w:rsidRPr="004877B4" w14:paraId="51AF5610" w14:textId="77777777" w:rsidTr="00DF1254">
        <w:trPr>
          <w:trHeight w:val="20"/>
        </w:trPr>
        <w:tc>
          <w:tcPr>
            <w:tcW w:w="1291" w:type="pct"/>
          </w:tcPr>
          <w:p w14:paraId="40B20944" w14:textId="77777777" w:rsidR="005D49AC" w:rsidRPr="004877B4" w:rsidDel="002A1D54" w:rsidRDefault="005D49AC" w:rsidP="004717C9">
            <w:pPr>
              <w:pStyle w:val="aff"/>
            </w:pPr>
            <w:r w:rsidRPr="004877B4" w:rsidDel="002A1D54">
              <w:t>Другие характеристики</w:t>
            </w:r>
          </w:p>
        </w:tc>
        <w:tc>
          <w:tcPr>
            <w:tcW w:w="3709" w:type="pct"/>
          </w:tcPr>
          <w:p w14:paraId="091A5158" w14:textId="77777777" w:rsidR="005D49AC" w:rsidRPr="004877B4" w:rsidRDefault="005D49AC" w:rsidP="004717C9">
            <w:pPr>
              <w:pStyle w:val="aff"/>
              <w:jc w:val="both"/>
            </w:pPr>
            <w:r w:rsidRPr="004877B4">
              <w:t xml:space="preserve">- </w:t>
            </w:r>
          </w:p>
        </w:tc>
      </w:tr>
    </w:tbl>
    <w:p w14:paraId="2FC19AB1" w14:textId="77777777" w:rsidR="00DF1254" w:rsidRDefault="00DF1254" w:rsidP="004717C9">
      <w:pPr>
        <w:pStyle w:val="3"/>
        <w:keepNext w:val="0"/>
        <w:spacing w:before="0" w:after="0"/>
      </w:pPr>
    </w:p>
    <w:p w14:paraId="4E858D63" w14:textId="31584122" w:rsidR="005A5D53" w:rsidRDefault="005A5D53" w:rsidP="004717C9">
      <w:pPr>
        <w:pStyle w:val="3"/>
        <w:keepNext w:val="0"/>
        <w:spacing w:before="0" w:after="0"/>
      </w:pPr>
      <w:r w:rsidRPr="00E708D4">
        <w:t>3.</w:t>
      </w:r>
      <w:r w:rsidR="0006042C" w:rsidRPr="00E708D4">
        <w:t>1</w:t>
      </w:r>
      <w:r w:rsidRPr="00E708D4">
        <w:t>.2. Трудовая функция</w:t>
      </w:r>
    </w:p>
    <w:p w14:paraId="21C77E1C" w14:textId="77777777" w:rsidR="00DF1254" w:rsidRPr="00DF1254" w:rsidRDefault="00DF1254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4"/>
        <w:gridCol w:w="4372"/>
        <w:gridCol w:w="690"/>
        <w:gridCol w:w="973"/>
        <w:gridCol w:w="1826"/>
        <w:gridCol w:w="555"/>
      </w:tblGrid>
      <w:tr w:rsidR="004877B4" w:rsidRPr="004877B4" w14:paraId="6717B2C2" w14:textId="77777777" w:rsidTr="00DF1254">
        <w:trPr>
          <w:trHeight w:val="278"/>
        </w:trPr>
        <w:tc>
          <w:tcPr>
            <w:tcW w:w="87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48DE62E" w14:textId="77777777" w:rsidR="005A5D53" w:rsidRPr="004877B4" w:rsidRDefault="005A5D53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C45D0A" w14:textId="79BCAA5F" w:rsidR="005A5D53" w:rsidRPr="004877B4" w:rsidRDefault="00905AE2" w:rsidP="004717C9">
            <w:r w:rsidRPr="004877B4">
              <w:t>Формовка на формовочных машинах оболочковых</w:t>
            </w:r>
            <w:r w:rsidR="00C20ADD" w:rsidRPr="004877B4">
              <w:t xml:space="preserve"> литейных</w:t>
            </w:r>
            <w:r w:rsidRPr="004877B4">
              <w:t xml:space="preserve"> полуформ</w:t>
            </w:r>
            <w:r w:rsidR="006C36A2">
              <w:t xml:space="preserve"> первой группы сложности</w:t>
            </w:r>
          </w:p>
        </w:tc>
        <w:tc>
          <w:tcPr>
            <w:tcW w:w="3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231F285" w14:textId="77777777" w:rsidR="005A5D53" w:rsidRPr="004877B4" w:rsidRDefault="005A5D53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31A067" w14:textId="5E803C7B" w:rsidR="005A5D53" w:rsidRPr="004877B4" w:rsidRDefault="007803BB" w:rsidP="004717C9">
            <w:r>
              <w:rPr>
                <w:lang w:val="en-US"/>
              </w:rPr>
              <w:t>A</w:t>
            </w:r>
            <w:r w:rsidR="005A5D53" w:rsidRPr="004877B4">
              <w:t>/02.</w:t>
            </w:r>
            <w:r w:rsidR="00DD3F54" w:rsidRPr="004877B4">
              <w:t>2</w:t>
            </w:r>
          </w:p>
        </w:tc>
        <w:tc>
          <w:tcPr>
            <w:tcW w:w="89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7E34FDB" w14:textId="77777777" w:rsidR="005A5D53" w:rsidRPr="004877B4" w:rsidRDefault="005A5D53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7B667E" w14:textId="77777777" w:rsidR="005A5D53" w:rsidRPr="004877B4" w:rsidRDefault="00DD3F54" w:rsidP="004717C9">
            <w:pPr>
              <w:jc w:val="center"/>
            </w:pPr>
            <w:r w:rsidRPr="004877B4">
              <w:t>2</w:t>
            </w:r>
          </w:p>
        </w:tc>
      </w:tr>
    </w:tbl>
    <w:p w14:paraId="7D3DB9F5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6"/>
        <w:gridCol w:w="1289"/>
        <w:gridCol w:w="426"/>
        <w:gridCol w:w="2073"/>
        <w:gridCol w:w="1448"/>
        <w:gridCol w:w="2338"/>
      </w:tblGrid>
      <w:tr w:rsidR="004877B4" w:rsidRPr="004877B4" w14:paraId="0877A43F" w14:textId="77777777" w:rsidTr="002B6B50">
        <w:trPr>
          <w:trHeight w:val="488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09A245D4" w14:textId="77777777" w:rsidR="005A5D53" w:rsidRPr="004877B4" w:rsidRDefault="005A5D53" w:rsidP="004717C9">
            <w:r w:rsidRPr="004877B4">
              <w:rPr>
                <w:sz w:val="20"/>
              </w:rPr>
              <w:t>Происхождение трудовой функции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315D7B68" w14:textId="77777777" w:rsidR="005A5D53" w:rsidRPr="004877B4" w:rsidRDefault="005A5D53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209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6A5410C2" w14:textId="77777777" w:rsidR="005A5D53" w:rsidRPr="004877B4" w:rsidRDefault="005A5D53" w:rsidP="004717C9">
            <w:r w:rsidRPr="004877B4">
              <w:t>Х</w:t>
            </w:r>
          </w:p>
        </w:tc>
        <w:tc>
          <w:tcPr>
            <w:tcW w:w="10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13C35C" w14:textId="77777777" w:rsidR="005A5D53" w:rsidRPr="004877B4" w:rsidRDefault="005A5D53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7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3A74F1" w14:textId="77777777" w:rsidR="005A5D53" w:rsidRPr="004877B4" w:rsidRDefault="005A5D53" w:rsidP="004717C9"/>
        </w:tc>
        <w:tc>
          <w:tcPr>
            <w:tcW w:w="11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A51731" w14:textId="77777777" w:rsidR="005A5D53" w:rsidRPr="004877B4" w:rsidRDefault="005A5D53" w:rsidP="004717C9"/>
        </w:tc>
      </w:tr>
      <w:tr w:rsidR="005A5D53" w:rsidRPr="004877B4" w14:paraId="3A6C6F08" w14:textId="77777777" w:rsidTr="00DF1254">
        <w:trPr>
          <w:trHeight w:val="479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70E4B8A9" w14:textId="77777777" w:rsidR="005A5D53" w:rsidRPr="004877B4" w:rsidRDefault="005A5D53" w:rsidP="004717C9"/>
        </w:tc>
        <w:tc>
          <w:tcPr>
            <w:tcW w:w="1857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118D18F1" w14:textId="77777777" w:rsidR="005A5D53" w:rsidRPr="004877B4" w:rsidRDefault="005A5D53" w:rsidP="004717C9"/>
        </w:tc>
        <w:tc>
          <w:tcPr>
            <w:tcW w:w="71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6D029E9A" w14:textId="77777777" w:rsidR="005A5D53" w:rsidRPr="004877B4" w:rsidRDefault="005A5D53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14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188B7DF9" w14:textId="77777777" w:rsidR="005A5D53" w:rsidRPr="004877B4" w:rsidRDefault="005A5D53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6CEC5ADF" w14:textId="77777777" w:rsidR="005A5D53" w:rsidRPr="004877B4" w:rsidRDefault="005A5D53" w:rsidP="004717C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32"/>
        <w:gridCol w:w="7563"/>
      </w:tblGrid>
      <w:tr w:rsidR="004877B4" w:rsidRPr="004877B4" w14:paraId="29A7D506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42671C77" w14:textId="77777777" w:rsidR="006F4EB6" w:rsidRPr="004877B4" w:rsidRDefault="006F4EB6" w:rsidP="004717C9">
            <w:pPr>
              <w:pStyle w:val="aff"/>
            </w:pPr>
            <w:r w:rsidRPr="004877B4">
              <w:t>Трудовые действия</w:t>
            </w:r>
          </w:p>
        </w:tc>
        <w:tc>
          <w:tcPr>
            <w:tcW w:w="3709" w:type="pct"/>
          </w:tcPr>
          <w:p w14:paraId="08BBDA06" w14:textId="7AA11BDB" w:rsidR="006F4EB6" w:rsidRPr="004877B4" w:rsidRDefault="00905AE2" w:rsidP="004717C9">
            <w:pPr>
              <w:pStyle w:val="aff"/>
              <w:jc w:val="both"/>
            </w:pPr>
            <w:r w:rsidRPr="004877B4">
              <w:t>Проверка состояния модельно-опочной оснастки и формовочного инструмента</w:t>
            </w:r>
            <w:r w:rsidR="00DC6F77" w:rsidRPr="004877B4">
              <w:t xml:space="preserve"> для машинной формовки </w:t>
            </w:r>
            <w:r w:rsidR="00850EFA" w:rsidRPr="004877B4">
              <w:t>оболочковых</w:t>
            </w:r>
            <w:r w:rsidR="00DC6F77" w:rsidRPr="004877B4">
              <w:t xml:space="preserve"> </w:t>
            </w:r>
            <w:r w:rsidR="000E1CED" w:rsidRPr="004877B4">
              <w:t xml:space="preserve">литейных </w:t>
            </w:r>
            <w:r w:rsidR="00850EFA" w:rsidRPr="004877B4">
              <w:t>полу</w:t>
            </w:r>
            <w:r w:rsidR="00DC6F77" w:rsidRPr="004877B4">
              <w:t>форм</w:t>
            </w:r>
            <w:r w:rsidR="006C36A2">
              <w:t xml:space="preserve"> первой группы сложности</w:t>
            </w:r>
            <w:r w:rsidR="00850EFA" w:rsidRPr="004877B4">
              <w:t xml:space="preserve"> </w:t>
            </w:r>
          </w:p>
        </w:tc>
      </w:tr>
      <w:tr w:rsidR="00BA7C2B" w:rsidRPr="004877B4" w14:paraId="56468F89" w14:textId="77777777" w:rsidTr="00DF1254">
        <w:trPr>
          <w:trHeight w:val="20"/>
        </w:trPr>
        <w:tc>
          <w:tcPr>
            <w:tcW w:w="1291" w:type="pct"/>
            <w:vMerge/>
          </w:tcPr>
          <w:p w14:paraId="7580AE12" w14:textId="77777777" w:rsidR="00BA7C2B" w:rsidRPr="004877B4" w:rsidRDefault="00BA7C2B" w:rsidP="004717C9">
            <w:pPr>
              <w:pStyle w:val="aff"/>
            </w:pPr>
          </w:p>
        </w:tc>
        <w:tc>
          <w:tcPr>
            <w:tcW w:w="3709" w:type="pct"/>
          </w:tcPr>
          <w:p w14:paraId="64A2D808" w14:textId="1393C7B6" w:rsidR="00BA7C2B" w:rsidRPr="004877B4" w:rsidRDefault="00BA7C2B" w:rsidP="004717C9">
            <w:pPr>
              <w:pStyle w:val="aff"/>
              <w:jc w:val="both"/>
            </w:pPr>
            <w:r w:rsidRPr="00DD4B9F">
              <w:rPr>
                <w:color w:val="000000" w:themeColor="text1"/>
              </w:rPr>
              <w:t xml:space="preserve">Подготовка рабочего места к выполнению </w:t>
            </w:r>
            <w:r>
              <w:rPr>
                <w:color w:val="000000" w:themeColor="text1"/>
              </w:rPr>
              <w:t xml:space="preserve">машинной формовки литейных оболочковых форм </w:t>
            </w:r>
            <w:r w:rsidR="006C36A2">
              <w:rPr>
                <w:color w:val="000000" w:themeColor="text1"/>
              </w:rPr>
              <w:t>первой группы сложности</w:t>
            </w:r>
          </w:p>
        </w:tc>
      </w:tr>
      <w:tr w:rsidR="004877B4" w:rsidRPr="004877B4" w14:paraId="154A9F3B" w14:textId="77777777" w:rsidTr="00DF1254">
        <w:trPr>
          <w:trHeight w:val="20"/>
        </w:trPr>
        <w:tc>
          <w:tcPr>
            <w:tcW w:w="1291" w:type="pct"/>
            <w:vMerge/>
          </w:tcPr>
          <w:p w14:paraId="26A40D8A" w14:textId="77777777" w:rsidR="006F4EB6" w:rsidRPr="004877B4" w:rsidRDefault="006F4EB6" w:rsidP="004717C9">
            <w:pPr>
              <w:pStyle w:val="aff"/>
            </w:pPr>
          </w:p>
        </w:tc>
        <w:tc>
          <w:tcPr>
            <w:tcW w:w="3709" w:type="pct"/>
          </w:tcPr>
          <w:p w14:paraId="7EA8301C" w14:textId="523B090C" w:rsidR="006F4EB6" w:rsidRPr="004877B4" w:rsidRDefault="00CF6605" w:rsidP="004717C9">
            <w:pPr>
              <w:pStyle w:val="aff"/>
              <w:jc w:val="both"/>
            </w:pPr>
            <w:r w:rsidRPr="004877B4">
              <w:t xml:space="preserve">Проверка работоспособности </w:t>
            </w:r>
            <w:r w:rsidR="00DC6F77" w:rsidRPr="004877B4">
              <w:t xml:space="preserve">формовочных </w:t>
            </w:r>
            <w:r w:rsidR="00E47E64" w:rsidRPr="004877B4">
              <w:t>машин для изготовления</w:t>
            </w:r>
            <w:r w:rsidR="00BA7C2B">
              <w:t xml:space="preserve"> </w:t>
            </w:r>
            <w:r w:rsidR="00E47E64" w:rsidRPr="004877B4">
              <w:t xml:space="preserve">оболочковых </w:t>
            </w:r>
            <w:r w:rsidR="00905AE2" w:rsidRPr="004877B4">
              <w:t xml:space="preserve">литейных </w:t>
            </w:r>
            <w:r w:rsidR="00317223" w:rsidRPr="004877B4">
              <w:t>полу</w:t>
            </w:r>
            <w:r w:rsidR="00E47E64" w:rsidRPr="004877B4">
              <w:t>форм</w:t>
            </w:r>
            <w:r w:rsidR="004877B4">
              <w:t xml:space="preserve"> </w:t>
            </w:r>
            <w:r w:rsidR="006C36A2">
              <w:t>первой группы сложности</w:t>
            </w:r>
          </w:p>
        </w:tc>
      </w:tr>
      <w:tr w:rsidR="004877B4" w:rsidRPr="004877B4" w14:paraId="485EA8D9" w14:textId="77777777" w:rsidTr="00DF1254">
        <w:trPr>
          <w:trHeight w:val="20"/>
        </w:trPr>
        <w:tc>
          <w:tcPr>
            <w:tcW w:w="1291" w:type="pct"/>
            <w:vMerge/>
          </w:tcPr>
          <w:p w14:paraId="6ACB540D" w14:textId="77777777" w:rsidR="006F4EB6" w:rsidRPr="004877B4" w:rsidRDefault="006F4EB6" w:rsidP="004717C9">
            <w:pPr>
              <w:pStyle w:val="aff"/>
            </w:pPr>
          </w:p>
        </w:tc>
        <w:tc>
          <w:tcPr>
            <w:tcW w:w="3709" w:type="pct"/>
          </w:tcPr>
          <w:p w14:paraId="15646AB7" w14:textId="5B99CA5D" w:rsidR="006F4EB6" w:rsidRPr="004877B4" w:rsidRDefault="00E47E64" w:rsidP="004717C9">
            <w:pPr>
              <w:pStyle w:val="aff"/>
              <w:jc w:val="both"/>
            </w:pPr>
            <w:r w:rsidRPr="004877B4">
              <w:t xml:space="preserve">Подготовка </w:t>
            </w:r>
            <w:r w:rsidR="00CF6605" w:rsidRPr="004877B4">
              <w:t xml:space="preserve">формовочных </w:t>
            </w:r>
            <w:r w:rsidRPr="004877B4">
              <w:t xml:space="preserve">машин </w:t>
            </w:r>
            <w:r w:rsidR="00B73C17" w:rsidRPr="004877B4">
              <w:t xml:space="preserve">для изготовления оболочковых литейных </w:t>
            </w:r>
            <w:r w:rsidR="00317223" w:rsidRPr="004877B4">
              <w:t>полу</w:t>
            </w:r>
            <w:r w:rsidR="00B73C17" w:rsidRPr="004877B4">
              <w:t>форм</w:t>
            </w:r>
            <w:r w:rsidR="00D55C2C" w:rsidRPr="004877B4">
              <w:t xml:space="preserve"> </w:t>
            </w:r>
            <w:r w:rsidR="00600674">
              <w:t xml:space="preserve">первой группы сложности </w:t>
            </w:r>
            <w:r w:rsidRPr="004877B4">
              <w:t>к работе</w:t>
            </w:r>
          </w:p>
        </w:tc>
      </w:tr>
      <w:tr w:rsidR="004877B4" w:rsidRPr="004877B4" w14:paraId="56E9A01D" w14:textId="77777777" w:rsidTr="00DF1254">
        <w:trPr>
          <w:trHeight w:val="20"/>
        </w:trPr>
        <w:tc>
          <w:tcPr>
            <w:tcW w:w="1291" w:type="pct"/>
            <w:vMerge/>
          </w:tcPr>
          <w:p w14:paraId="728079C6" w14:textId="77777777" w:rsidR="006F4EB6" w:rsidRPr="004877B4" w:rsidRDefault="006F4EB6" w:rsidP="004717C9">
            <w:pPr>
              <w:pStyle w:val="aff"/>
            </w:pPr>
          </w:p>
        </w:tc>
        <w:tc>
          <w:tcPr>
            <w:tcW w:w="3709" w:type="pct"/>
          </w:tcPr>
          <w:p w14:paraId="45CCA52E" w14:textId="3289B948" w:rsidR="006F4EB6" w:rsidRPr="004877B4" w:rsidRDefault="00E47E64" w:rsidP="004717C9">
            <w:pPr>
              <w:pStyle w:val="aff"/>
              <w:jc w:val="both"/>
            </w:pPr>
            <w:r w:rsidRPr="004877B4">
              <w:t>Очистка и нанесение разделительного состава</w:t>
            </w:r>
            <w:r w:rsidR="00905AE2" w:rsidRPr="004877B4">
              <w:t xml:space="preserve"> на модельную плиту</w:t>
            </w:r>
            <w:r w:rsidR="00DC6F77" w:rsidRPr="004877B4">
              <w:t xml:space="preserve"> дл</w:t>
            </w:r>
            <w:r w:rsidR="00B73C17" w:rsidRPr="004877B4">
              <w:t>я</w:t>
            </w:r>
            <w:r w:rsidR="00DC6F77" w:rsidRPr="004877B4">
              <w:t xml:space="preserve"> </w:t>
            </w:r>
            <w:r w:rsidR="00B73C17" w:rsidRPr="004877B4">
              <w:t>изготовления</w:t>
            </w:r>
            <w:r w:rsidR="00600674">
              <w:t xml:space="preserve"> </w:t>
            </w:r>
            <w:r w:rsidR="00B73C17" w:rsidRPr="004877B4">
              <w:t>оболочковых</w:t>
            </w:r>
            <w:r w:rsidR="000E1CED">
              <w:t xml:space="preserve"> литейных</w:t>
            </w:r>
            <w:r w:rsidR="00B73C17" w:rsidRPr="004877B4">
              <w:t xml:space="preserve"> полуформ </w:t>
            </w:r>
            <w:r w:rsidR="00032505">
              <w:t>первой группы сложности</w:t>
            </w:r>
            <w:r w:rsidR="00032505" w:rsidRPr="004877B4">
              <w:t xml:space="preserve"> </w:t>
            </w:r>
          </w:p>
        </w:tc>
      </w:tr>
      <w:tr w:rsidR="004877B4" w:rsidRPr="004877B4" w14:paraId="3FB24796" w14:textId="77777777" w:rsidTr="00DF1254">
        <w:trPr>
          <w:trHeight w:val="20"/>
        </w:trPr>
        <w:tc>
          <w:tcPr>
            <w:tcW w:w="1291" w:type="pct"/>
            <w:vMerge/>
          </w:tcPr>
          <w:p w14:paraId="5BB06089" w14:textId="77777777" w:rsidR="006F4EB6" w:rsidRPr="004877B4" w:rsidRDefault="006F4EB6" w:rsidP="004717C9">
            <w:pPr>
              <w:pStyle w:val="aff"/>
            </w:pPr>
          </w:p>
        </w:tc>
        <w:tc>
          <w:tcPr>
            <w:tcW w:w="3709" w:type="pct"/>
          </w:tcPr>
          <w:p w14:paraId="1874461B" w14:textId="7633EBBB" w:rsidR="006F4EB6" w:rsidRPr="004877B4" w:rsidRDefault="00E47E64" w:rsidP="004717C9">
            <w:pPr>
              <w:pStyle w:val="aff"/>
              <w:jc w:val="both"/>
            </w:pPr>
            <w:r w:rsidRPr="004877B4">
              <w:t>Изготовление оболочков</w:t>
            </w:r>
            <w:r w:rsidR="00DC6F77" w:rsidRPr="004877B4">
              <w:t>ых</w:t>
            </w:r>
            <w:r w:rsidRPr="004877B4">
              <w:t xml:space="preserve"> </w:t>
            </w:r>
            <w:r w:rsidR="00CF6605" w:rsidRPr="004877B4">
              <w:t>литейн</w:t>
            </w:r>
            <w:r w:rsidR="00DC6F77" w:rsidRPr="004877B4">
              <w:t>ых</w:t>
            </w:r>
            <w:r w:rsidR="00CF6605" w:rsidRPr="004877B4">
              <w:t xml:space="preserve"> </w:t>
            </w:r>
            <w:r w:rsidRPr="004877B4">
              <w:t>полуформ</w:t>
            </w:r>
            <w:r w:rsidR="00A57C06">
              <w:t xml:space="preserve"> первой группы сложности</w:t>
            </w:r>
            <w:r w:rsidR="006D62B8" w:rsidRPr="004877B4">
              <w:t xml:space="preserve"> </w:t>
            </w:r>
          </w:p>
        </w:tc>
      </w:tr>
      <w:tr w:rsidR="004877B4" w:rsidRPr="004877B4" w14:paraId="0CD61D33" w14:textId="77777777" w:rsidTr="00DF1254">
        <w:trPr>
          <w:trHeight w:val="20"/>
        </w:trPr>
        <w:tc>
          <w:tcPr>
            <w:tcW w:w="1291" w:type="pct"/>
            <w:vMerge/>
          </w:tcPr>
          <w:p w14:paraId="35710DCD" w14:textId="77777777" w:rsidR="00E47E64" w:rsidRPr="004877B4" w:rsidRDefault="00E47E64" w:rsidP="004717C9">
            <w:pPr>
              <w:pStyle w:val="aff"/>
            </w:pPr>
          </w:p>
        </w:tc>
        <w:tc>
          <w:tcPr>
            <w:tcW w:w="3709" w:type="pct"/>
          </w:tcPr>
          <w:p w14:paraId="4D2B2FD0" w14:textId="05BB7D16" w:rsidR="00E47E64" w:rsidRPr="004877B4" w:rsidRDefault="00E47E64" w:rsidP="004717C9">
            <w:pPr>
              <w:pStyle w:val="aff"/>
              <w:jc w:val="both"/>
            </w:pPr>
            <w:r w:rsidRPr="004877B4">
              <w:t>Визуальный контроль</w:t>
            </w:r>
            <w:r w:rsidR="00600674">
              <w:t xml:space="preserve"> </w:t>
            </w:r>
            <w:r w:rsidRPr="004877B4">
              <w:t>оболочков</w:t>
            </w:r>
            <w:r w:rsidR="00DC6F77" w:rsidRPr="004877B4">
              <w:t>ых</w:t>
            </w:r>
            <w:r w:rsidRPr="004877B4">
              <w:t xml:space="preserve"> </w:t>
            </w:r>
            <w:r w:rsidR="00CF6605" w:rsidRPr="004877B4">
              <w:t>литейн</w:t>
            </w:r>
            <w:r w:rsidR="00DC6F77" w:rsidRPr="004877B4">
              <w:t>ых</w:t>
            </w:r>
            <w:r w:rsidR="00CF6605" w:rsidRPr="004877B4">
              <w:t xml:space="preserve"> </w:t>
            </w:r>
            <w:r w:rsidRPr="004877B4">
              <w:t>полуформ</w:t>
            </w:r>
            <w:r w:rsidR="00A57C06">
              <w:t xml:space="preserve"> первой группы сложности</w:t>
            </w:r>
            <w:r w:rsidR="00D55C2C" w:rsidRPr="004877B4">
              <w:t xml:space="preserve"> </w:t>
            </w:r>
          </w:p>
        </w:tc>
      </w:tr>
      <w:tr w:rsidR="004877B4" w:rsidRPr="004877B4" w14:paraId="1D653A97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0D2AF0D1" w14:textId="77777777" w:rsidR="00E47E64" w:rsidRPr="004877B4" w:rsidDel="002A1D54" w:rsidRDefault="00E47E64" w:rsidP="004717C9">
            <w:pPr>
              <w:pStyle w:val="aff"/>
            </w:pPr>
            <w:r w:rsidRPr="004877B4" w:rsidDel="002A1D54">
              <w:t>Необходимые умения</w:t>
            </w:r>
          </w:p>
        </w:tc>
        <w:tc>
          <w:tcPr>
            <w:tcW w:w="3709" w:type="pct"/>
          </w:tcPr>
          <w:p w14:paraId="436539BF" w14:textId="5A269FD6" w:rsidR="00E47E64" w:rsidRPr="004877B4" w:rsidRDefault="00CF6605" w:rsidP="004717C9">
            <w:pPr>
              <w:pStyle w:val="aff"/>
              <w:jc w:val="both"/>
            </w:pPr>
            <w:r w:rsidRPr="004877B4">
              <w:t xml:space="preserve">Оценивать состояние модельно-опочной оснастки и формовочного инструмента </w:t>
            </w:r>
            <w:r w:rsidR="00145055" w:rsidRPr="004877B4">
              <w:t xml:space="preserve">для машинной формовки литейных </w:t>
            </w:r>
            <w:r w:rsidR="00317223" w:rsidRPr="004877B4">
              <w:t>полу</w:t>
            </w:r>
            <w:r w:rsidR="00145055" w:rsidRPr="004877B4">
              <w:t>форм</w:t>
            </w:r>
            <w:r w:rsidR="00317223" w:rsidRPr="004877B4">
              <w:t xml:space="preserve"> </w:t>
            </w:r>
            <w:r w:rsidR="00A57C06">
              <w:t>первой группы сложности</w:t>
            </w:r>
            <w:r w:rsidR="00B73C17" w:rsidRPr="004877B4">
              <w:t xml:space="preserve"> визуально</w:t>
            </w:r>
          </w:p>
        </w:tc>
      </w:tr>
      <w:tr w:rsidR="000E1CED" w:rsidRPr="004877B4" w14:paraId="7317050A" w14:textId="77777777" w:rsidTr="00DF1254">
        <w:trPr>
          <w:trHeight w:val="20"/>
        </w:trPr>
        <w:tc>
          <w:tcPr>
            <w:tcW w:w="1291" w:type="pct"/>
            <w:vMerge/>
          </w:tcPr>
          <w:p w14:paraId="7C203072" w14:textId="77777777" w:rsidR="000E1CED" w:rsidRPr="004877B4" w:rsidDel="002A1D54" w:rsidRDefault="000E1CED" w:rsidP="004717C9">
            <w:pPr>
              <w:pStyle w:val="aff"/>
            </w:pPr>
          </w:p>
        </w:tc>
        <w:tc>
          <w:tcPr>
            <w:tcW w:w="3709" w:type="pct"/>
          </w:tcPr>
          <w:p w14:paraId="79EF798D" w14:textId="34B2E180" w:rsidR="000E1CED" w:rsidRPr="004877B4" w:rsidRDefault="000E1CED" w:rsidP="004717C9">
            <w:pPr>
              <w:pStyle w:val="aff"/>
              <w:jc w:val="both"/>
            </w:pPr>
            <w:r w:rsidRPr="00DD4B9F">
              <w:rPr>
                <w:color w:val="000000" w:themeColor="text1"/>
              </w:rPr>
              <w:t>Поддерживать состояние рабочего места</w:t>
            </w:r>
            <w:r>
              <w:rPr>
                <w:color w:val="000000" w:themeColor="text1"/>
              </w:rPr>
              <w:t xml:space="preserve"> для формовки оболочковых литейных полуформ </w:t>
            </w:r>
            <w:r w:rsidR="00A57C06">
              <w:rPr>
                <w:color w:val="000000" w:themeColor="text1"/>
              </w:rPr>
              <w:t xml:space="preserve">первой группы сложности </w:t>
            </w:r>
            <w:r w:rsidRPr="00DD4B9F">
              <w:rPr>
                <w:color w:val="000000" w:themeColor="text1"/>
              </w:rPr>
              <w:t>в соответствии с требованиями охраны труда, пожарной, промышленной, экологической и электробезопасности</w:t>
            </w:r>
          </w:p>
        </w:tc>
      </w:tr>
      <w:tr w:rsidR="00BF3778" w:rsidRPr="004877B4" w14:paraId="4BF8E1C5" w14:textId="77777777" w:rsidTr="00DF1254">
        <w:trPr>
          <w:trHeight w:val="20"/>
        </w:trPr>
        <w:tc>
          <w:tcPr>
            <w:tcW w:w="1291" w:type="pct"/>
            <w:vMerge/>
          </w:tcPr>
          <w:p w14:paraId="2A77978D" w14:textId="77777777" w:rsidR="00BF3778" w:rsidRPr="004877B4" w:rsidDel="002A1D54" w:rsidRDefault="00BF3778" w:rsidP="004717C9">
            <w:pPr>
              <w:pStyle w:val="aff"/>
            </w:pPr>
          </w:p>
        </w:tc>
        <w:tc>
          <w:tcPr>
            <w:tcW w:w="3709" w:type="pct"/>
          </w:tcPr>
          <w:p w14:paraId="48FDCEF1" w14:textId="670FA3EE" w:rsidR="00BF3778" w:rsidRPr="00DD4B9F" w:rsidRDefault="00F80596" w:rsidP="004717C9">
            <w:pPr>
              <w:pStyle w:val="a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Применять средства индивидуальной </w:t>
            </w:r>
            <w:r w:rsidR="00BF3778" w:rsidRPr="00AC6FBF">
              <w:rPr>
                <w:color w:val="000000" w:themeColor="text1"/>
              </w:rPr>
              <w:t xml:space="preserve">и коллективной защиты при машинной формовке </w:t>
            </w:r>
            <w:r w:rsidR="00BF3778">
              <w:rPr>
                <w:color w:val="000000" w:themeColor="text1"/>
              </w:rPr>
              <w:t>оболочковых</w:t>
            </w:r>
            <w:r w:rsidR="00BF3778" w:rsidRPr="00AC6FBF">
              <w:rPr>
                <w:color w:val="000000" w:themeColor="text1"/>
              </w:rPr>
              <w:t xml:space="preserve"> литейных форм</w:t>
            </w:r>
          </w:p>
        </w:tc>
      </w:tr>
      <w:tr w:rsidR="00BF3778" w:rsidRPr="004877B4" w14:paraId="67422430" w14:textId="77777777" w:rsidTr="00DF1254">
        <w:trPr>
          <w:trHeight w:val="20"/>
        </w:trPr>
        <w:tc>
          <w:tcPr>
            <w:tcW w:w="1291" w:type="pct"/>
            <w:vMerge/>
          </w:tcPr>
          <w:p w14:paraId="4F858367" w14:textId="77777777" w:rsidR="00BF3778" w:rsidRPr="004877B4" w:rsidDel="002A1D54" w:rsidRDefault="00BF3778" w:rsidP="004717C9">
            <w:pPr>
              <w:pStyle w:val="aff"/>
            </w:pPr>
          </w:p>
        </w:tc>
        <w:tc>
          <w:tcPr>
            <w:tcW w:w="3709" w:type="pct"/>
          </w:tcPr>
          <w:p w14:paraId="500EEA5F" w14:textId="45848955" w:rsidR="00BF3778" w:rsidRPr="004877B4" w:rsidRDefault="00BF3778" w:rsidP="004717C9">
            <w:pPr>
              <w:pStyle w:val="aff"/>
              <w:jc w:val="both"/>
            </w:pPr>
            <w:r w:rsidRPr="004877B4">
              <w:t>Оценивать работоспособность машин для изготовления</w:t>
            </w:r>
            <w:r>
              <w:t xml:space="preserve"> </w:t>
            </w:r>
            <w:r w:rsidRPr="004877B4">
              <w:t xml:space="preserve">оболочковых литейных полуформ </w:t>
            </w:r>
            <w:r>
              <w:t>первой группы сложности</w:t>
            </w:r>
          </w:p>
        </w:tc>
      </w:tr>
      <w:tr w:rsidR="00BF3778" w:rsidRPr="004877B4" w14:paraId="50C58578" w14:textId="77777777" w:rsidTr="00DF1254">
        <w:trPr>
          <w:trHeight w:val="20"/>
        </w:trPr>
        <w:tc>
          <w:tcPr>
            <w:tcW w:w="1291" w:type="pct"/>
            <w:vMerge/>
          </w:tcPr>
          <w:p w14:paraId="6F7331EE" w14:textId="77777777" w:rsidR="00BF3778" w:rsidRPr="004877B4" w:rsidDel="002A1D54" w:rsidRDefault="00BF3778" w:rsidP="004717C9">
            <w:pPr>
              <w:pStyle w:val="aff"/>
            </w:pPr>
          </w:p>
        </w:tc>
        <w:tc>
          <w:tcPr>
            <w:tcW w:w="3709" w:type="pct"/>
          </w:tcPr>
          <w:p w14:paraId="314F7844" w14:textId="535CB805" w:rsidR="00BF3778" w:rsidRPr="004877B4" w:rsidRDefault="003B5B34" w:rsidP="004717C9">
            <w:pPr>
              <w:pStyle w:val="aff"/>
              <w:jc w:val="both"/>
            </w:pPr>
            <w:r>
              <w:t>Подготавливать</w:t>
            </w:r>
            <w:r w:rsidR="00BF3778" w:rsidRPr="004877B4">
              <w:t xml:space="preserve"> машины для изготовления оболочковых литейных полуформ </w:t>
            </w:r>
            <w:r w:rsidR="00BF3778">
              <w:t xml:space="preserve">первой группы сложности </w:t>
            </w:r>
            <w:r w:rsidR="00F80596">
              <w:t>к работе в соответствии с технологическими инструкциями</w:t>
            </w:r>
          </w:p>
        </w:tc>
      </w:tr>
      <w:tr w:rsidR="00BF3778" w:rsidRPr="004877B4" w14:paraId="4DED71A4" w14:textId="77777777" w:rsidTr="00DF1254">
        <w:trPr>
          <w:trHeight w:val="20"/>
        </w:trPr>
        <w:tc>
          <w:tcPr>
            <w:tcW w:w="1291" w:type="pct"/>
            <w:vMerge/>
          </w:tcPr>
          <w:p w14:paraId="449E3259" w14:textId="77777777" w:rsidR="00BF3778" w:rsidRPr="004877B4" w:rsidDel="002A1D54" w:rsidRDefault="00BF3778" w:rsidP="004717C9">
            <w:pPr>
              <w:pStyle w:val="aff"/>
            </w:pPr>
          </w:p>
        </w:tc>
        <w:tc>
          <w:tcPr>
            <w:tcW w:w="3709" w:type="pct"/>
          </w:tcPr>
          <w:p w14:paraId="03FE4D70" w14:textId="6C1D59A3" w:rsidR="00BF3778" w:rsidRPr="004877B4" w:rsidRDefault="00BF3778" w:rsidP="004717C9">
            <w:pPr>
              <w:pStyle w:val="aff"/>
              <w:jc w:val="both"/>
            </w:pPr>
            <w:r w:rsidRPr="004877B4">
              <w:t>Пользоваться пульверизатором или специальным инструментом для ручного нанесения разделительных покрытий на модельную плиту для изготовления</w:t>
            </w:r>
            <w:r>
              <w:t xml:space="preserve"> </w:t>
            </w:r>
            <w:r w:rsidRPr="004877B4">
              <w:t xml:space="preserve">оболочковых полуформ </w:t>
            </w:r>
            <w:r>
              <w:t>первой группы сложности</w:t>
            </w:r>
          </w:p>
        </w:tc>
      </w:tr>
      <w:tr w:rsidR="00BF3778" w:rsidRPr="004877B4" w14:paraId="4DF49BE4" w14:textId="77777777" w:rsidTr="00DF1254">
        <w:trPr>
          <w:trHeight w:val="20"/>
        </w:trPr>
        <w:tc>
          <w:tcPr>
            <w:tcW w:w="1291" w:type="pct"/>
            <w:vMerge/>
          </w:tcPr>
          <w:p w14:paraId="292D8402" w14:textId="77777777" w:rsidR="00BF3778" w:rsidRPr="004877B4" w:rsidDel="002A1D54" w:rsidRDefault="00BF3778" w:rsidP="004717C9">
            <w:pPr>
              <w:pStyle w:val="aff"/>
            </w:pPr>
          </w:p>
        </w:tc>
        <w:tc>
          <w:tcPr>
            <w:tcW w:w="3709" w:type="pct"/>
          </w:tcPr>
          <w:p w14:paraId="522E1BFD" w14:textId="78982C27" w:rsidR="00BF3778" w:rsidRPr="004877B4" w:rsidRDefault="00BF3778" w:rsidP="004717C9">
            <w:pPr>
              <w:pStyle w:val="aff"/>
              <w:jc w:val="both"/>
            </w:pPr>
            <w:r w:rsidRPr="004877B4">
              <w:t>Пользоваться специальным инструментом для очистки модельных плит для изготовления оболочковых</w:t>
            </w:r>
            <w:r>
              <w:t xml:space="preserve"> литейных </w:t>
            </w:r>
            <w:r w:rsidRPr="004877B4">
              <w:t xml:space="preserve">полуформ и стержней </w:t>
            </w:r>
          </w:p>
        </w:tc>
      </w:tr>
      <w:tr w:rsidR="00BF3778" w:rsidRPr="004877B4" w14:paraId="75385216" w14:textId="77777777" w:rsidTr="00DF1254">
        <w:trPr>
          <w:trHeight w:val="20"/>
        </w:trPr>
        <w:tc>
          <w:tcPr>
            <w:tcW w:w="1291" w:type="pct"/>
            <w:vMerge/>
          </w:tcPr>
          <w:p w14:paraId="3C0D51A5" w14:textId="77777777" w:rsidR="00BF3778" w:rsidRPr="004877B4" w:rsidDel="002A1D54" w:rsidRDefault="00BF3778" w:rsidP="004717C9">
            <w:pPr>
              <w:pStyle w:val="aff"/>
            </w:pPr>
          </w:p>
        </w:tc>
        <w:tc>
          <w:tcPr>
            <w:tcW w:w="3709" w:type="pct"/>
          </w:tcPr>
          <w:p w14:paraId="6601FC48" w14:textId="3B6AB418" w:rsidR="00BF3778" w:rsidRPr="004877B4" w:rsidRDefault="00BF3778" w:rsidP="004717C9">
            <w:pPr>
              <w:pStyle w:val="aff"/>
              <w:jc w:val="both"/>
            </w:pPr>
            <w:r w:rsidRPr="004877B4">
              <w:t>Управлять машинами для изготовления оболочковых литейных полуформ</w:t>
            </w:r>
            <w:r>
              <w:t xml:space="preserve"> первой группы сложности</w:t>
            </w:r>
            <w:r w:rsidRPr="004877B4">
              <w:t xml:space="preserve"> </w:t>
            </w:r>
          </w:p>
        </w:tc>
      </w:tr>
      <w:tr w:rsidR="00BF3778" w:rsidRPr="004877B4" w14:paraId="6597CFB5" w14:textId="77777777" w:rsidTr="00DF1254">
        <w:trPr>
          <w:trHeight w:val="20"/>
        </w:trPr>
        <w:tc>
          <w:tcPr>
            <w:tcW w:w="1291" w:type="pct"/>
            <w:vMerge/>
          </w:tcPr>
          <w:p w14:paraId="0CB20078" w14:textId="77777777" w:rsidR="00BF3778" w:rsidRPr="004877B4" w:rsidDel="002A1D54" w:rsidRDefault="00BF3778" w:rsidP="004717C9">
            <w:pPr>
              <w:pStyle w:val="aff"/>
            </w:pPr>
          </w:p>
        </w:tc>
        <w:tc>
          <w:tcPr>
            <w:tcW w:w="3709" w:type="pct"/>
          </w:tcPr>
          <w:p w14:paraId="23C8B36B" w14:textId="092724D2" w:rsidR="00BF3778" w:rsidRPr="004877B4" w:rsidRDefault="00BF3778" w:rsidP="004717C9">
            <w:pPr>
              <w:pStyle w:val="aff"/>
              <w:jc w:val="both"/>
            </w:pPr>
            <w:r w:rsidRPr="004877B4">
              <w:t>Изготавливать</w:t>
            </w:r>
            <w:r>
              <w:t xml:space="preserve"> </w:t>
            </w:r>
            <w:r w:rsidRPr="004877B4">
              <w:t xml:space="preserve">оболочковую литейную полуформу </w:t>
            </w:r>
            <w:r>
              <w:t xml:space="preserve">первой группы сложности </w:t>
            </w:r>
            <w:r w:rsidRPr="004877B4">
              <w:t>на формовочной машине</w:t>
            </w:r>
          </w:p>
        </w:tc>
      </w:tr>
      <w:tr w:rsidR="00BF3778" w:rsidRPr="004877B4" w14:paraId="314C45CC" w14:textId="77777777" w:rsidTr="00DF1254">
        <w:trPr>
          <w:trHeight w:val="20"/>
        </w:trPr>
        <w:tc>
          <w:tcPr>
            <w:tcW w:w="1291" w:type="pct"/>
            <w:vMerge/>
          </w:tcPr>
          <w:p w14:paraId="0C0849AB" w14:textId="77777777" w:rsidR="00BF3778" w:rsidRPr="004877B4" w:rsidDel="002A1D54" w:rsidRDefault="00BF3778" w:rsidP="004717C9">
            <w:pPr>
              <w:pStyle w:val="aff"/>
            </w:pPr>
          </w:p>
        </w:tc>
        <w:tc>
          <w:tcPr>
            <w:tcW w:w="3709" w:type="pct"/>
          </w:tcPr>
          <w:p w14:paraId="34FEE2B7" w14:textId="3BE8D849" w:rsidR="00BF3778" w:rsidRPr="004877B4" w:rsidRDefault="00BF3778" w:rsidP="004717C9">
            <w:pPr>
              <w:pStyle w:val="aff"/>
              <w:jc w:val="both"/>
            </w:pPr>
            <w:r w:rsidRPr="004877B4">
              <w:t>Оценивать качество</w:t>
            </w:r>
            <w:r>
              <w:t xml:space="preserve"> </w:t>
            </w:r>
            <w:r w:rsidRPr="004877B4">
              <w:t>оболочковой литейной полуформы</w:t>
            </w:r>
            <w:r>
              <w:t xml:space="preserve"> первой группы сложности</w:t>
            </w:r>
            <w:r w:rsidRPr="004877B4">
              <w:t xml:space="preserve"> визуально</w:t>
            </w:r>
          </w:p>
        </w:tc>
      </w:tr>
      <w:tr w:rsidR="00BF3778" w:rsidRPr="004877B4" w14:paraId="23FA456D" w14:textId="77777777" w:rsidTr="00DF1254">
        <w:trPr>
          <w:trHeight w:val="20"/>
        </w:trPr>
        <w:tc>
          <w:tcPr>
            <w:tcW w:w="1291" w:type="pct"/>
            <w:vMerge/>
          </w:tcPr>
          <w:p w14:paraId="561E693E" w14:textId="77777777" w:rsidR="00BF3778" w:rsidRPr="004877B4" w:rsidDel="002A1D54" w:rsidRDefault="00BF3778" w:rsidP="004717C9">
            <w:pPr>
              <w:pStyle w:val="aff"/>
            </w:pPr>
          </w:p>
        </w:tc>
        <w:tc>
          <w:tcPr>
            <w:tcW w:w="3709" w:type="pct"/>
          </w:tcPr>
          <w:p w14:paraId="67B849F6" w14:textId="638BD2AA" w:rsidR="00BF3778" w:rsidRPr="004877B4" w:rsidRDefault="00BF3778" w:rsidP="004717C9">
            <w:pPr>
              <w:pStyle w:val="aff"/>
              <w:jc w:val="both"/>
            </w:pPr>
            <w:r w:rsidRPr="004877B4">
              <w:t>Читать конструкторскую документацию</w:t>
            </w:r>
            <w:r>
              <w:t xml:space="preserve"> </w:t>
            </w:r>
            <w:r w:rsidR="00F80596">
              <w:t xml:space="preserve">на </w:t>
            </w:r>
            <w:r>
              <w:t>оболочковые литейные полуформы первой группы сложности</w:t>
            </w:r>
          </w:p>
        </w:tc>
      </w:tr>
      <w:tr w:rsidR="00BF3778" w:rsidRPr="004877B4" w14:paraId="0BA50233" w14:textId="77777777" w:rsidTr="00DF1254">
        <w:trPr>
          <w:trHeight w:val="20"/>
        </w:trPr>
        <w:tc>
          <w:tcPr>
            <w:tcW w:w="1291" w:type="pct"/>
            <w:vMerge/>
          </w:tcPr>
          <w:p w14:paraId="2DC95962" w14:textId="77777777" w:rsidR="00BF3778" w:rsidRPr="004877B4" w:rsidDel="002A1D54" w:rsidRDefault="00BF3778" w:rsidP="004717C9">
            <w:pPr>
              <w:pStyle w:val="aff"/>
            </w:pPr>
          </w:p>
        </w:tc>
        <w:tc>
          <w:tcPr>
            <w:tcW w:w="3709" w:type="pct"/>
          </w:tcPr>
          <w:p w14:paraId="2076E111" w14:textId="7D0C1E81" w:rsidR="00BF3778" w:rsidRPr="004877B4" w:rsidRDefault="003B5B34" w:rsidP="004717C9">
            <w:pPr>
              <w:pStyle w:val="aff"/>
              <w:jc w:val="both"/>
            </w:pPr>
            <w:r>
              <w:t xml:space="preserve">Читать технологические инструкции и инструкции по эксплуатации </w:t>
            </w:r>
            <w:r w:rsidR="00BF3778">
              <w:t>формовочных машин для изготовления оболочковых литейных полуформ первой группы сложности</w:t>
            </w:r>
          </w:p>
        </w:tc>
      </w:tr>
      <w:tr w:rsidR="00BF3778" w:rsidRPr="004877B4" w14:paraId="3A735994" w14:textId="77777777" w:rsidTr="00DF1254">
        <w:trPr>
          <w:trHeight w:val="20"/>
        </w:trPr>
        <w:tc>
          <w:tcPr>
            <w:tcW w:w="1291" w:type="pct"/>
            <w:vMerge/>
          </w:tcPr>
          <w:p w14:paraId="53461F05" w14:textId="77777777" w:rsidR="00BF3778" w:rsidRPr="004877B4" w:rsidDel="002A1D54" w:rsidRDefault="00BF3778" w:rsidP="004717C9">
            <w:pPr>
              <w:pStyle w:val="aff"/>
            </w:pPr>
          </w:p>
        </w:tc>
        <w:tc>
          <w:tcPr>
            <w:tcW w:w="3709" w:type="pct"/>
          </w:tcPr>
          <w:p w14:paraId="4420D40A" w14:textId="0F3D104D" w:rsidR="00BF3778" w:rsidRPr="004877B4" w:rsidRDefault="00BF3778" w:rsidP="004717C9">
            <w:pPr>
              <w:pStyle w:val="aff"/>
              <w:jc w:val="both"/>
            </w:pPr>
            <w:r w:rsidRPr="004877B4">
              <w:t>Читать технологическую документацию</w:t>
            </w:r>
            <w:r w:rsidR="003B5B34">
              <w:t xml:space="preserve"> на</w:t>
            </w:r>
            <w:r>
              <w:t xml:space="preserve"> оболочковые литейные полуформы первой группы сложности</w:t>
            </w:r>
          </w:p>
        </w:tc>
      </w:tr>
      <w:tr w:rsidR="00BF3778" w:rsidRPr="004877B4" w14:paraId="26AF4C7F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7640435A" w14:textId="77777777" w:rsidR="00BF3778" w:rsidRPr="004877B4" w:rsidRDefault="00BF3778" w:rsidP="004717C9">
            <w:pPr>
              <w:pStyle w:val="aff"/>
            </w:pPr>
            <w:r w:rsidRPr="004877B4" w:rsidDel="002A1D54">
              <w:t>Необходимые знания</w:t>
            </w:r>
          </w:p>
        </w:tc>
        <w:tc>
          <w:tcPr>
            <w:tcW w:w="3709" w:type="pct"/>
          </w:tcPr>
          <w:p w14:paraId="1A64C391" w14:textId="6EBE4042" w:rsidR="00BF3778" w:rsidRPr="004877B4" w:rsidRDefault="00BF3778" w:rsidP="004717C9">
            <w:pPr>
              <w:pStyle w:val="aff"/>
              <w:jc w:val="both"/>
            </w:pPr>
            <w:r w:rsidRPr="004877B4">
              <w:t>Устройство и принцип работы машин и вспомогательных механизмов для изготовления оболочковых литейных форм</w:t>
            </w:r>
            <w:r>
              <w:t xml:space="preserve"> первой группы сложности</w:t>
            </w:r>
            <w:r w:rsidRPr="004877B4">
              <w:t xml:space="preserve"> </w:t>
            </w:r>
          </w:p>
        </w:tc>
      </w:tr>
      <w:tr w:rsidR="00BF3778" w:rsidRPr="004877B4" w14:paraId="758502A7" w14:textId="77777777" w:rsidTr="00DF1254">
        <w:trPr>
          <w:trHeight w:val="20"/>
        </w:trPr>
        <w:tc>
          <w:tcPr>
            <w:tcW w:w="1291" w:type="pct"/>
            <w:vMerge/>
          </w:tcPr>
          <w:p w14:paraId="26A1BC1C" w14:textId="77777777" w:rsidR="00BF3778" w:rsidRPr="004877B4" w:rsidDel="002A1D54" w:rsidRDefault="00BF3778" w:rsidP="004717C9">
            <w:pPr>
              <w:pStyle w:val="aff"/>
            </w:pPr>
          </w:p>
        </w:tc>
        <w:tc>
          <w:tcPr>
            <w:tcW w:w="3709" w:type="pct"/>
          </w:tcPr>
          <w:p w14:paraId="25BA420F" w14:textId="50CAC5DB" w:rsidR="00BF3778" w:rsidRPr="004877B4" w:rsidRDefault="00BF3778" w:rsidP="004717C9">
            <w:pPr>
              <w:pStyle w:val="aff"/>
              <w:jc w:val="both"/>
            </w:pPr>
            <w:r w:rsidRPr="004163B3">
              <w:t xml:space="preserve">Назначение элементов интерфейса систем управления </w:t>
            </w:r>
            <w:r w:rsidRPr="004877B4">
              <w:t>машин</w:t>
            </w:r>
            <w:r w:rsidR="003533E6">
              <w:t>ами</w:t>
            </w:r>
            <w:r w:rsidRPr="004877B4">
              <w:t xml:space="preserve"> и вспомогательны</w:t>
            </w:r>
            <w:r w:rsidR="003533E6">
              <w:t>ми</w:t>
            </w:r>
            <w:r w:rsidRPr="004877B4">
              <w:t xml:space="preserve"> механизм</w:t>
            </w:r>
            <w:r w:rsidR="003533E6">
              <w:t>ами</w:t>
            </w:r>
            <w:r w:rsidRPr="004877B4">
              <w:t xml:space="preserve"> для изготовления оболочковых литейных форм</w:t>
            </w:r>
            <w:r>
              <w:t xml:space="preserve"> первой группы сложности</w:t>
            </w:r>
          </w:p>
        </w:tc>
      </w:tr>
      <w:tr w:rsidR="00BF3778" w:rsidRPr="004877B4" w14:paraId="1BFBC13C" w14:textId="77777777" w:rsidTr="00DF1254">
        <w:trPr>
          <w:trHeight w:val="20"/>
        </w:trPr>
        <w:tc>
          <w:tcPr>
            <w:tcW w:w="1291" w:type="pct"/>
            <w:vMerge/>
          </w:tcPr>
          <w:p w14:paraId="2E166E2B" w14:textId="77777777" w:rsidR="00BF3778" w:rsidRPr="004877B4" w:rsidDel="002A1D54" w:rsidRDefault="00BF3778" w:rsidP="004717C9">
            <w:pPr>
              <w:pStyle w:val="aff"/>
            </w:pPr>
          </w:p>
        </w:tc>
        <w:tc>
          <w:tcPr>
            <w:tcW w:w="3709" w:type="pct"/>
          </w:tcPr>
          <w:p w14:paraId="2D8D2CC8" w14:textId="00E2C9A9" w:rsidR="00BF3778" w:rsidRPr="004877B4" w:rsidRDefault="00BF3778" w:rsidP="004717C9">
            <w:pPr>
              <w:pStyle w:val="aff"/>
              <w:jc w:val="both"/>
            </w:pPr>
            <w:r w:rsidRPr="004877B4">
              <w:t xml:space="preserve">Последовательность изготовления оболочковых литейных форм </w:t>
            </w:r>
            <w:r>
              <w:t>первой группы сложности</w:t>
            </w:r>
          </w:p>
        </w:tc>
      </w:tr>
      <w:tr w:rsidR="00BF3778" w:rsidRPr="004877B4" w14:paraId="7A550830" w14:textId="77777777" w:rsidTr="00DF1254">
        <w:trPr>
          <w:trHeight w:val="20"/>
        </w:trPr>
        <w:tc>
          <w:tcPr>
            <w:tcW w:w="1291" w:type="pct"/>
            <w:vMerge/>
          </w:tcPr>
          <w:p w14:paraId="2430E6B4" w14:textId="77777777" w:rsidR="00BF3778" w:rsidRPr="004877B4" w:rsidDel="002A1D54" w:rsidRDefault="00BF3778" w:rsidP="004717C9">
            <w:pPr>
              <w:pStyle w:val="aff"/>
            </w:pPr>
          </w:p>
        </w:tc>
        <w:tc>
          <w:tcPr>
            <w:tcW w:w="3709" w:type="pct"/>
          </w:tcPr>
          <w:p w14:paraId="030F3AF2" w14:textId="0E36D7A4" w:rsidR="00BF3778" w:rsidRPr="004877B4" w:rsidRDefault="00BF3778" w:rsidP="004717C9">
            <w:pPr>
              <w:pStyle w:val="aff"/>
              <w:jc w:val="both"/>
            </w:pPr>
            <w:r w:rsidRPr="004877B4">
              <w:t>Основные свойства формовочных материалов, эмульсий и смесей, применяемых при изготовлении оболочковых литейных форм и стержней</w:t>
            </w:r>
            <w:r>
              <w:t xml:space="preserve"> первой группы сложности</w:t>
            </w:r>
          </w:p>
        </w:tc>
      </w:tr>
      <w:tr w:rsidR="00BF3778" w:rsidRPr="004877B4" w14:paraId="6548DF7A" w14:textId="77777777" w:rsidTr="00DF1254">
        <w:trPr>
          <w:trHeight w:val="20"/>
        </w:trPr>
        <w:tc>
          <w:tcPr>
            <w:tcW w:w="1291" w:type="pct"/>
            <w:vMerge/>
          </w:tcPr>
          <w:p w14:paraId="2B281513" w14:textId="77777777" w:rsidR="00BF3778" w:rsidRPr="004877B4" w:rsidDel="002A1D54" w:rsidRDefault="00BF3778" w:rsidP="004717C9">
            <w:pPr>
              <w:pStyle w:val="aff"/>
            </w:pPr>
          </w:p>
        </w:tc>
        <w:tc>
          <w:tcPr>
            <w:tcW w:w="3709" w:type="pct"/>
          </w:tcPr>
          <w:p w14:paraId="3BBD3938" w14:textId="77777777" w:rsidR="00BF3778" w:rsidRPr="004877B4" w:rsidRDefault="00BF3778" w:rsidP="004717C9">
            <w:pPr>
              <w:pStyle w:val="aff"/>
              <w:jc w:val="both"/>
            </w:pPr>
            <w:r w:rsidRPr="004877B4">
              <w:t>Температурные режимы подогрева модельных плит и обжига оболочек</w:t>
            </w:r>
          </w:p>
        </w:tc>
      </w:tr>
      <w:tr w:rsidR="00BF3778" w:rsidRPr="004877B4" w14:paraId="4F880BC8" w14:textId="77777777" w:rsidTr="00DF1254">
        <w:trPr>
          <w:trHeight w:val="20"/>
        </w:trPr>
        <w:tc>
          <w:tcPr>
            <w:tcW w:w="1291" w:type="pct"/>
            <w:vMerge/>
          </w:tcPr>
          <w:p w14:paraId="5472741B" w14:textId="77777777" w:rsidR="00BF3778" w:rsidRPr="004877B4" w:rsidDel="002A1D54" w:rsidRDefault="00BF3778" w:rsidP="004717C9">
            <w:pPr>
              <w:pStyle w:val="aff"/>
            </w:pPr>
          </w:p>
        </w:tc>
        <w:tc>
          <w:tcPr>
            <w:tcW w:w="3709" w:type="pct"/>
          </w:tcPr>
          <w:p w14:paraId="45DD22AC" w14:textId="5C49B6B3" w:rsidR="00BF3778" w:rsidRPr="004877B4" w:rsidRDefault="00BF3778" w:rsidP="004717C9">
            <w:pPr>
              <w:pStyle w:val="aff"/>
              <w:jc w:val="both"/>
            </w:pPr>
            <w:r>
              <w:t>Классификация и причины возникновения дефектов оболочковых литейных форм и стержней</w:t>
            </w:r>
          </w:p>
        </w:tc>
      </w:tr>
      <w:tr w:rsidR="00BF3778" w:rsidRPr="004877B4" w14:paraId="0EED4E32" w14:textId="77777777" w:rsidTr="00DF1254">
        <w:trPr>
          <w:trHeight w:val="20"/>
        </w:trPr>
        <w:tc>
          <w:tcPr>
            <w:tcW w:w="1291" w:type="pct"/>
            <w:vMerge/>
          </w:tcPr>
          <w:p w14:paraId="37B225C2" w14:textId="77777777" w:rsidR="00BF3778" w:rsidRPr="004877B4" w:rsidDel="002A1D54" w:rsidRDefault="00BF3778" w:rsidP="004717C9">
            <w:pPr>
              <w:pStyle w:val="aff"/>
            </w:pPr>
          </w:p>
        </w:tc>
        <w:tc>
          <w:tcPr>
            <w:tcW w:w="3709" w:type="pct"/>
          </w:tcPr>
          <w:p w14:paraId="485F6688" w14:textId="77777777" w:rsidR="00BF3778" w:rsidRPr="004877B4" w:rsidRDefault="00BF3778" w:rsidP="004717C9">
            <w:pPr>
              <w:pStyle w:val="aff"/>
              <w:jc w:val="both"/>
            </w:pPr>
            <w:r w:rsidRPr="004877B4">
              <w:t>Требования охраны труда, пожарной, промышленной и экологической безопасности</w:t>
            </w:r>
          </w:p>
        </w:tc>
      </w:tr>
      <w:tr w:rsidR="00BF3778" w:rsidRPr="004877B4" w14:paraId="2EA28F37" w14:textId="77777777" w:rsidTr="00DF1254">
        <w:trPr>
          <w:trHeight w:val="20"/>
        </w:trPr>
        <w:tc>
          <w:tcPr>
            <w:tcW w:w="1291" w:type="pct"/>
            <w:vMerge/>
          </w:tcPr>
          <w:p w14:paraId="40DD7F06" w14:textId="77777777" w:rsidR="00BF3778" w:rsidRPr="004877B4" w:rsidDel="002A1D54" w:rsidRDefault="00BF3778" w:rsidP="004717C9">
            <w:pPr>
              <w:pStyle w:val="aff"/>
            </w:pPr>
          </w:p>
        </w:tc>
        <w:tc>
          <w:tcPr>
            <w:tcW w:w="3709" w:type="pct"/>
          </w:tcPr>
          <w:p w14:paraId="0C5EDF20" w14:textId="41B0151E" w:rsidR="00BF3778" w:rsidRPr="004877B4" w:rsidRDefault="00BF3778" w:rsidP="004717C9">
            <w:pPr>
              <w:pStyle w:val="aff"/>
              <w:jc w:val="both"/>
            </w:pPr>
            <w:r w:rsidRPr="004877B4">
              <w:t>Требования к модельно-опочной оснастке и формовочному инструменту для машинной формовки литейных оболочковых полуформ и стержней</w:t>
            </w:r>
            <w:r>
              <w:t xml:space="preserve"> первой группы сложности</w:t>
            </w:r>
            <w:r w:rsidRPr="004877B4">
              <w:t xml:space="preserve"> </w:t>
            </w:r>
          </w:p>
        </w:tc>
      </w:tr>
      <w:tr w:rsidR="00951655" w:rsidRPr="004877B4" w14:paraId="62266BDD" w14:textId="77777777" w:rsidTr="00DF1254">
        <w:trPr>
          <w:trHeight w:val="20"/>
        </w:trPr>
        <w:tc>
          <w:tcPr>
            <w:tcW w:w="1291" w:type="pct"/>
            <w:vMerge/>
          </w:tcPr>
          <w:p w14:paraId="0182B804" w14:textId="77777777" w:rsidR="00951655" w:rsidRPr="004877B4" w:rsidDel="002A1D54" w:rsidRDefault="00951655" w:rsidP="004717C9">
            <w:pPr>
              <w:pStyle w:val="aff"/>
            </w:pPr>
          </w:p>
        </w:tc>
        <w:tc>
          <w:tcPr>
            <w:tcW w:w="3709" w:type="pct"/>
          </w:tcPr>
          <w:p w14:paraId="0EDA2768" w14:textId="76B73030" w:rsidR="00951655" w:rsidRPr="004877B4" w:rsidRDefault="00951655" w:rsidP="004717C9">
            <w:pPr>
              <w:pStyle w:val="aff"/>
              <w:jc w:val="both"/>
            </w:pPr>
            <w:r>
              <w:t>Порядок применения</w:t>
            </w:r>
            <w:r w:rsidRPr="00AC6FBF">
              <w:t xml:space="preserve"> средств индивидуальной и коллективной защиты при </w:t>
            </w:r>
            <w:r>
              <w:t>машинной формовке оболочковых</w:t>
            </w:r>
            <w:r w:rsidRPr="004877B4">
              <w:t xml:space="preserve"> литейных форм</w:t>
            </w:r>
          </w:p>
        </w:tc>
      </w:tr>
      <w:tr w:rsidR="00951655" w:rsidRPr="004877B4" w14:paraId="4A3FC3A0" w14:textId="77777777" w:rsidTr="00DF1254">
        <w:trPr>
          <w:trHeight w:val="20"/>
        </w:trPr>
        <w:tc>
          <w:tcPr>
            <w:tcW w:w="1291" w:type="pct"/>
            <w:vMerge/>
          </w:tcPr>
          <w:p w14:paraId="63FB0875" w14:textId="77777777" w:rsidR="00951655" w:rsidRPr="004877B4" w:rsidDel="002A1D54" w:rsidRDefault="00951655" w:rsidP="004717C9">
            <w:pPr>
              <w:pStyle w:val="aff"/>
            </w:pPr>
          </w:p>
        </w:tc>
        <w:tc>
          <w:tcPr>
            <w:tcW w:w="3709" w:type="pct"/>
          </w:tcPr>
          <w:p w14:paraId="30806F6F" w14:textId="775C7DA1" w:rsidR="00951655" w:rsidRPr="004877B4" w:rsidRDefault="00F80596" w:rsidP="004717C9">
            <w:pPr>
              <w:pStyle w:val="aff"/>
              <w:jc w:val="both"/>
            </w:pPr>
            <w:r>
              <w:t xml:space="preserve">Меры безопасности </w:t>
            </w:r>
            <w:r w:rsidR="00951655" w:rsidRPr="00591B9A">
              <w:t>при формовке</w:t>
            </w:r>
            <w:r w:rsidR="00951655">
              <w:t xml:space="preserve"> оболочковых форм</w:t>
            </w:r>
          </w:p>
        </w:tc>
      </w:tr>
      <w:tr w:rsidR="00951655" w:rsidRPr="004877B4" w14:paraId="6996E997" w14:textId="77777777" w:rsidTr="00DF1254">
        <w:trPr>
          <w:trHeight w:val="20"/>
        </w:trPr>
        <w:tc>
          <w:tcPr>
            <w:tcW w:w="1291" w:type="pct"/>
            <w:vMerge/>
          </w:tcPr>
          <w:p w14:paraId="2D5CFA7D" w14:textId="77777777" w:rsidR="00951655" w:rsidRPr="004877B4" w:rsidDel="002A1D54" w:rsidRDefault="00951655" w:rsidP="004717C9">
            <w:pPr>
              <w:pStyle w:val="aff"/>
            </w:pPr>
          </w:p>
        </w:tc>
        <w:tc>
          <w:tcPr>
            <w:tcW w:w="3709" w:type="pct"/>
          </w:tcPr>
          <w:p w14:paraId="63024827" w14:textId="42AEE92B" w:rsidR="00951655" w:rsidRPr="004877B4" w:rsidRDefault="00951655" w:rsidP="004717C9">
            <w:pPr>
              <w:pStyle w:val="aff"/>
              <w:jc w:val="both"/>
            </w:pPr>
            <w:r w:rsidRPr="004877B4">
              <w:t>Технологические инструкции по изготовлению оболочковых литейных форм</w:t>
            </w:r>
            <w:r>
              <w:t xml:space="preserve"> первой группы сложности</w:t>
            </w:r>
          </w:p>
        </w:tc>
      </w:tr>
      <w:tr w:rsidR="00951655" w:rsidRPr="004877B4" w14:paraId="361837D1" w14:textId="77777777" w:rsidTr="00DF1254">
        <w:trPr>
          <w:trHeight w:val="20"/>
        </w:trPr>
        <w:tc>
          <w:tcPr>
            <w:tcW w:w="1291" w:type="pct"/>
            <w:vMerge/>
          </w:tcPr>
          <w:p w14:paraId="5D8C357F" w14:textId="77777777" w:rsidR="00951655" w:rsidRPr="004877B4" w:rsidDel="002A1D54" w:rsidRDefault="00951655" w:rsidP="004717C9">
            <w:pPr>
              <w:pStyle w:val="aff"/>
            </w:pPr>
          </w:p>
        </w:tc>
        <w:tc>
          <w:tcPr>
            <w:tcW w:w="3709" w:type="pct"/>
          </w:tcPr>
          <w:p w14:paraId="66ED3BB3" w14:textId="2015EDA4" w:rsidR="00951655" w:rsidRPr="004877B4" w:rsidRDefault="00951655" w:rsidP="004717C9">
            <w:pPr>
              <w:pStyle w:val="aff"/>
              <w:jc w:val="both"/>
            </w:pPr>
            <w:r w:rsidRPr="004877B4">
              <w:t>Назначение и правила эксплуатации модельно-опочной оснастки и формовочного инструмента для машинной формовки литейных оболочковых полуформ и стержней</w:t>
            </w:r>
            <w:r>
              <w:t xml:space="preserve"> первой группы сложности</w:t>
            </w:r>
          </w:p>
        </w:tc>
      </w:tr>
      <w:tr w:rsidR="00951655" w:rsidRPr="004877B4" w14:paraId="68961291" w14:textId="77777777" w:rsidTr="00DF1254">
        <w:trPr>
          <w:trHeight w:val="20"/>
        </w:trPr>
        <w:tc>
          <w:tcPr>
            <w:tcW w:w="1291" w:type="pct"/>
            <w:vMerge/>
          </w:tcPr>
          <w:p w14:paraId="5A221515" w14:textId="77777777" w:rsidR="00951655" w:rsidRPr="004877B4" w:rsidDel="002A1D54" w:rsidRDefault="00951655" w:rsidP="004717C9">
            <w:pPr>
              <w:pStyle w:val="aff"/>
            </w:pPr>
          </w:p>
        </w:tc>
        <w:tc>
          <w:tcPr>
            <w:tcW w:w="3709" w:type="pct"/>
          </w:tcPr>
          <w:p w14:paraId="688F9D65" w14:textId="77777777" w:rsidR="00951655" w:rsidRPr="004877B4" w:rsidRDefault="00951655" w:rsidP="004717C9">
            <w:pPr>
              <w:pStyle w:val="aff"/>
              <w:jc w:val="both"/>
            </w:pPr>
            <w:r w:rsidRPr="004877B4">
              <w:t>Правила чтения конструкторской документации</w:t>
            </w:r>
          </w:p>
        </w:tc>
      </w:tr>
      <w:tr w:rsidR="00951655" w:rsidRPr="004877B4" w14:paraId="42641A8A" w14:textId="77777777" w:rsidTr="00DF1254">
        <w:trPr>
          <w:trHeight w:val="20"/>
        </w:trPr>
        <w:tc>
          <w:tcPr>
            <w:tcW w:w="1291" w:type="pct"/>
            <w:vMerge/>
          </w:tcPr>
          <w:p w14:paraId="60532D93" w14:textId="77777777" w:rsidR="00951655" w:rsidRPr="004877B4" w:rsidDel="002A1D54" w:rsidRDefault="00951655" w:rsidP="004717C9">
            <w:pPr>
              <w:pStyle w:val="aff"/>
            </w:pPr>
          </w:p>
        </w:tc>
        <w:tc>
          <w:tcPr>
            <w:tcW w:w="3709" w:type="pct"/>
          </w:tcPr>
          <w:p w14:paraId="720845A1" w14:textId="77777777" w:rsidR="00951655" w:rsidRPr="004877B4" w:rsidRDefault="00951655" w:rsidP="004717C9">
            <w:pPr>
              <w:pStyle w:val="aff"/>
              <w:jc w:val="both"/>
            </w:pPr>
            <w:r w:rsidRPr="004877B4">
              <w:t>Правила чтения технологической документации</w:t>
            </w:r>
          </w:p>
        </w:tc>
      </w:tr>
      <w:tr w:rsidR="00951655" w:rsidRPr="004877B4" w14:paraId="6DB1489D" w14:textId="77777777" w:rsidTr="00DF1254">
        <w:trPr>
          <w:trHeight w:val="20"/>
        </w:trPr>
        <w:tc>
          <w:tcPr>
            <w:tcW w:w="1291" w:type="pct"/>
          </w:tcPr>
          <w:p w14:paraId="5133C296" w14:textId="77777777" w:rsidR="00951655" w:rsidRPr="004877B4" w:rsidDel="002A1D54" w:rsidRDefault="00951655" w:rsidP="004717C9">
            <w:pPr>
              <w:pStyle w:val="aff"/>
            </w:pPr>
            <w:r w:rsidRPr="004877B4" w:rsidDel="002A1D54">
              <w:t>Другие характеристики</w:t>
            </w:r>
          </w:p>
        </w:tc>
        <w:tc>
          <w:tcPr>
            <w:tcW w:w="3709" w:type="pct"/>
          </w:tcPr>
          <w:p w14:paraId="49BCDE84" w14:textId="77777777" w:rsidR="00951655" w:rsidRPr="004877B4" w:rsidRDefault="00951655" w:rsidP="004717C9">
            <w:pPr>
              <w:pStyle w:val="aff"/>
              <w:jc w:val="both"/>
            </w:pPr>
            <w:r w:rsidRPr="004877B4">
              <w:t>-</w:t>
            </w:r>
          </w:p>
        </w:tc>
      </w:tr>
    </w:tbl>
    <w:p w14:paraId="485CE167" w14:textId="77777777" w:rsidR="00DF1254" w:rsidRDefault="00DF1254" w:rsidP="004717C9">
      <w:pPr>
        <w:pStyle w:val="3"/>
        <w:keepNext w:val="0"/>
        <w:spacing w:before="0" w:after="0"/>
      </w:pPr>
    </w:p>
    <w:p w14:paraId="453BA6FF" w14:textId="2E3FFC71" w:rsidR="005A5D53" w:rsidRDefault="005A5D53" w:rsidP="004717C9">
      <w:pPr>
        <w:pStyle w:val="3"/>
        <w:keepNext w:val="0"/>
        <w:spacing w:before="0" w:after="0"/>
      </w:pPr>
      <w:r w:rsidRPr="00E708D4">
        <w:t>3.</w:t>
      </w:r>
      <w:r w:rsidR="0006042C" w:rsidRPr="00E708D4">
        <w:t>1</w:t>
      </w:r>
      <w:r w:rsidRPr="00E708D4">
        <w:t>.3. Трудовая функция</w:t>
      </w:r>
    </w:p>
    <w:p w14:paraId="67C45497" w14:textId="77777777" w:rsidR="00DF1254" w:rsidRPr="00DF1254" w:rsidRDefault="00DF1254" w:rsidP="004717C9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784"/>
        <w:gridCol w:w="4372"/>
        <w:gridCol w:w="690"/>
        <w:gridCol w:w="973"/>
        <w:gridCol w:w="1826"/>
        <w:gridCol w:w="555"/>
      </w:tblGrid>
      <w:tr w:rsidR="004877B4" w:rsidRPr="004877B4" w14:paraId="10C1D307" w14:textId="77777777" w:rsidTr="00DF1254">
        <w:trPr>
          <w:trHeight w:val="278"/>
        </w:trPr>
        <w:tc>
          <w:tcPr>
            <w:tcW w:w="875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1C825723" w14:textId="77777777" w:rsidR="005A5D53" w:rsidRPr="004877B4" w:rsidRDefault="005A5D53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558CAA" w14:textId="67499BEC" w:rsidR="005A5D53" w:rsidRPr="004877B4" w:rsidRDefault="00A3535F" w:rsidP="004717C9">
            <w:r>
              <w:t xml:space="preserve">Формовка песчано-смоляных литейных форм </w:t>
            </w:r>
            <w:r w:rsidR="00DC175A">
              <w:t xml:space="preserve">первой группы сложности </w:t>
            </w:r>
            <w:r>
              <w:t>на формовочных машинах</w:t>
            </w:r>
          </w:p>
        </w:tc>
        <w:tc>
          <w:tcPr>
            <w:tcW w:w="3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0024361" w14:textId="77777777" w:rsidR="005A5D53" w:rsidRPr="004877B4" w:rsidRDefault="005A5D53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DFB01D" w14:textId="3CCD2E7E" w:rsidR="005A5D53" w:rsidRPr="004877B4" w:rsidRDefault="007803BB" w:rsidP="004717C9">
            <w:r>
              <w:rPr>
                <w:lang w:val="en-US"/>
              </w:rPr>
              <w:t>A</w:t>
            </w:r>
            <w:r w:rsidR="005A5D53" w:rsidRPr="004877B4">
              <w:t>/03.</w:t>
            </w:r>
            <w:r w:rsidR="00DD3F54" w:rsidRPr="004877B4">
              <w:t>2</w:t>
            </w:r>
          </w:p>
        </w:tc>
        <w:tc>
          <w:tcPr>
            <w:tcW w:w="89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D741423" w14:textId="77777777" w:rsidR="005A5D53" w:rsidRPr="004877B4" w:rsidRDefault="005A5D53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35671E" w14:textId="77777777" w:rsidR="005A5D53" w:rsidRPr="004877B4" w:rsidRDefault="00DD3F54" w:rsidP="004717C9">
            <w:pPr>
              <w:jc w:val="center"/>
            </w:pPr>
            <w:r w:rsidRPr="004877B4">
              <w:t>2</w:t>
            </w:r>
          </w:p>
        </w:tc>
      </w:tr>
    </w:tbl>
    <w:p w14:paraId="71EE0104" w14:textId="77777777" w:rsidR="00DF1254" w:rsidRDefault="00DF1254" w:rsidP="004717C9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2624"/>
        <w:gridCol w:w="1291"/>
        <w:gridCol w:w="426"/>
        <w:gridCol w:w="2073"/>
        <w:gridCol w:w="1448"/>
        <w:gridCol w:w="2338"/>
      </w:tblGrid>
      <w:tr w:rsidR="004877B4" w:rsidRPr="004877B4" w14:paraId="568256EC" w14:textId="77777777" w:rsidTr="00DF1254">
        <w:trPr>
          <w:trHeight w:val="488"/>
        </w:trPr>
        <w:tc>
          <w:tcPr>
            <w:tcW w:w="1286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4ABF09B2" w14:textId="77777777" w:rsidR="005A5D53" w:rsidRPr="004877B4" w:rsidRDefault="005A5D53" w:rsidP="004717C9">
            <w:r w:rsidRPr="004877B4">
              <w:rPr>
                <w:sz w:val="20"/>
              </w:rPr>
              <w:t>Происхождение трудовой функции</w:t>
            </w:r>
          </w:p>
        </w:tc>
        <w:tc>
          <w:tcPr>
            <w:tcW w:w="63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1DE3D638" w14:textId="77777777" w:rsidR="005A5D53" w:rsidRPr="004877B4" w:rsidRDefault="005A5D53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209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489DF30B" w14:textId="77777777" w:rsidR="005A5D53" w:rsidRPr="004877B4" w:rsidRDefault="005A5D53" w:rsidP="004717C9">
            <w:r w:rsidRPr="004877B4">
              <w:t>Х</w:t>
            </w:r>
          </w:p>
        </w:tc>
        <w:tc>
          <w:tcPr>
            <w:tcW w:w="10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81B885" w14:textId="77777777" w:rsidR="005A5D53" w:rsidRPr="004877B4" w:rsidRDefault="005A5D53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7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90CA1F" w14:textId="77777777" w:rsidR="005A5D53" w:rsidRPr="004877B4" w:rsidRDefault="005A5D53" w:rsidP="004717C9"/>
        </w:tc>
        <w:tc>
          <w:tcPr>
            <w:tcW w:w="11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A6A7DB" w14:textId="77777777" w:rsidR="005A5D53" w:rsidRPr="004877B4" w:rsidRDefault="005A5D53" w:rsidP="004717C9"/>
        </w:tc>
      </w:tr>
      <w:tr w:rsidR="005A5D53" w:rsidRPr="004877B4" w14:paraId="00B2D8E6" w14:textId="77777777" w:rsidTr="00DF1254">
        <w:trPr>
          <w:trHeight w:val="479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D8352" w14:textId="77777777" w:rsidR="005A5D53" w:rsidRPr="004877B4" w:rsidRDefault="005A5D53" w:rsidP="004717C9"/>
        </w:tc>
        <w:tc>
          <w:tcPr>
            <w:tcW w:w="1858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75B3D261" w14:textId="77777777" w:rsidR="005A5D53" w:rsidRPr="004877B4" w:rsidRDefault="005A5D53" w:rsidP="004717C9"/>
        </w:tc>
        <w:tc>
          <w:tcPr>
            <w:tcW w:w="710" w:type="pct"/>
            <w:tcBorders>
              <w:left w:val="nil"/>
              <w:bottom w:val="nil"/>
              <w:right w:val="nil"/>
            </w:tcBorders>
          </w:tcPr>
          <w:p w14:paraId="0E9ABB2B" w14:textId="77777777" w:rsidR="005A5D53" w:rsidRPr="004877B4" w:rsidRDefault="005A5D53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146" w:type="pct"/>
            <w:tcBorders>
              <w:left w:val="nil"/>
              <w:bottom w:val="nil"/>
              <w:right w:val="nil"/>
            </w:tcBorders>
          </w:tcPr>
          <w:p w14:paraId="610B11B3" w14:textId="77777777" w:rsidR="005A5D53" w:rsidRPr="004877B4" w:rsidRDefault="005A5D53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52A9E053" w14:textId="77777777" w:rsidR="00DF1254" w:rsidRDefault="00DF1254" w:rsidP="004717C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30"/>
        <w:gridCol w:w="7565"/>
      </w:tblGrid>
      <w:tr w:rsidR="00050C7D" w:rsidRPr="004877B4" w14:paraId="6A64A8DE" w14:textId="77777777" w:rsidTr="00DF1254">
        <w:trPr>
          <w:trHeight w:val="20"/>
        </w:trPr>
        <w:tc>
          <w:tcPr>
            <w:tcW w:w="1290" w:type="pct"/>
            <w:vMerge w:val="restart"/>
          </w:tcPr>
          <w:p w14:paraId="3627407E" w14:textId="77777777" w:rsidR="00050C7D" w:rsidRPr="004877B4" w:rsidRDefault="00050C7D" w:rsidP="004717C9">
            <w:pPr>
              <w:pStyle w:val="aff"/>
            </w:pPr>
            <w:r w:rsidRPr="004877B4">
              <w:t>Трудовые действия</w:t>
            </w:r>
          </w:p>
        </w:tc>
        <w:tc>
          <w:tcPr>
            <w:tcW w:w="3710" w:type="pct"/>
          </w:tcPr>
          <w:p w14:paraId="1AE1FAF1" w14:textId="6086EFF3" w:rsidR="00050C7D" w:rsidRPr="004877B4" w:rsidRDefault="00050C7D" w:rsidP="004717C9">
            <w:pPr>
              <w:pStyle w:val="aff"/>
              <w:jc w:val="both"/>
            </w:pPr>
            <w:r w:rsidRPr="004877B4">
              <w:t xml:space="preserve">Проверка состояния модельно-опочной оснастки и формовочного инструмента для машинной формовки </w:t>
            </w:r>
            <w:r>
              <w:t xml:space="preserve">песчано-смоляных </w:t>
            </w:r>
            <w:r w:rsidRPr="004877B4">
              <w:t xml:space="preserve">литейных форм </w:t>
            </w:r>
            <w:r>
              <w:t>первой группы сложности</w:t>
            </w:r>
          </w:p>
        </w:tc>
      </w:tr>
      <w:tr w:rsidR="00050C7D" w:rsidRPr="004877B4" w14:paraId="3D87528E" w14:textId="77777777" w:rsidTr="00DF1254">
        <w:trPr>
          <w:trHeight w:val="20"/>
        </w:trPr>
        <w:tc>
          <w:tcPr>
            <w:tcW w:w="1290" w:type="pct"/>
            <w:vMerge/>
          </w:tcPr>
          <w:p w14:paraId="32AF4B21" w14:textId="77777777" w:rsidR="00050C7D" w:rsidRPr="004877B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09E1FBD8" w14:textId="7EC0151A" w:rsidR="00050C7D" w:rsidRPr="004877B4" w:rsidRDefault="00050C7D" w:rsidP="004717C9">
            <w:pPr>
              <w:pStyle w:val="aff"/>
              <w:jc w:val="both"/>
            </w:pPr>
            <w:r w:rsidRPr="00DD4B9F">
              <w:rPr>
                <w:color w:val="000000" w:themeColor="text1"/>
              </w:rPr>
              <w:t xml:space="preserve">Подготовка рабочего места к выполнению </w:t>
            </w:r>
            <w:r>
              <w:rPr>
                <w:color w:val="000000" w:themeColor="text1"/>
              </w:rPr>
              <w:t xml:space="preserve">машинной формовки песчано-смоляных литейных форм </w:t>
            </w:r>
            <w:r w:rsidRPr="00DD4B9F">
              <w:rPr>
                <w:color w:val="000000" w:themeColor="text1"/>
              </w:rPr>
              <w:t>первой группы сложности</w:t>
            </w:r>
          </w:p>
        </w:tc>
      </w:tr>
      <w:tr w:rsidR="00050C7D" w:rsidRPr="004877B4" w14:paraId="1B122FFB" w14:textId="77777777" w:rsidTr="00DF1254">
        <w:trPr>
          <w:trHeight w:val="20"/>
        </w:trPr>
        <w:tc>
          <w:tcPr>
            <w:tcW w:w="1290" w:type="pct"/>
            <w:vMerge/>
          </w:tcPr>
          <w:p w14:paraId="0B76D733" w14:textId="77777777" w:rsidR="00050C7D" w:rsidRPr="004877B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692A692F" w14:textId="45C736D0" w:rsidR="00050C7D" w:rsidRPr="004877B4" w:rsidRDefault="00050C7D" w:rsidP="004717C9">
            <w:pPr>
              <w:pStyle w:val="aff"/>
              <w:jc w:val="both"/>
            </w:pPr>
            <w:r w:rsidRPr="004877B4">
              <w:t xml:space="preserve">Проверка работоспособности формовочной машины </w:t>
            </w:r>
            <w:r>
              <w:t xml:space="preserve">для формовки песчано-смоляных литейных форм </w:t>
            </w:r>
            <w:r w:rsidRPr="004877B4">
              <w:t>грузоподъемностью до 300 кг</w:t>
            </w:r>
          </w:p>
        </w:tc>
      </w:tr>
      <w:tr w:rsidR="00050C7D" w:rsidRPr="004877B4" w14:paraId="2493642E" w14:textId="77777777" w:rsidTr="00DF1254">
        <w:trPr>
          <w:trHeight w:val="20"/>
        </w:trPr>
        <w:tc>
          <w:tcPr>
            <w:tcW w:w="1290" w:type="pct"/>
            <w:vMerge/>
          </w:tcPr>
          <w:p w14:paraId="23C765FC" w14:textId="77777777" w:rsidR="00050C7D" w:rsidRPr="004877B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33A0380F" w14:textId="09282981" w:rsidR="00050C7D" w:rsidRPr="004877B4" w:rsidRDefault="003B5B34" w:rsidP="004717C9">
            <w:pPr>
              <w:pStyle w:val="aff"/>
              <w:jc w:val="both"/>
            </w:pPr>
            <w:r>
              <w:t xml:space="preserve">Подготовка формовочных машин для формовки песчано-смоляных литейных форм </w:t>
            </w:r>
            <w:r w:rsidR="00050C7D" w:rsidRPr="004877B4">
              <w:t>грузоподъемностью до 300 кг к работе</w:t>
            </w:r>
          </w:p>
        </w:tc>
      </w:tr>
      <w:tr w:rsidR="00050C7D" w:rsidRPr="004877B4" w14:paraId="54636E8F" w14:textId="77777777" w:rsidTr="00DF1254">
        <w:trPr>
          <w:trHeight w:val="20"/>
        </w:trPr>
        <w:tc>
          <w:tcPr>
            <w:tcW w:w="1290" w:type="pct"/>
            <w:vMerge/>
          </w:tcPr>
          <w:p w14:paraId="4576EC30" w14:textId="77777777" w:rsidR="00050C7D" w:rsidRPr="004877B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7E4FBF1B" w14:textId="061DA671" w:rsidR="00050C7D" w:rsidRPr="004877B4" w:rsidRDefault="00050C7D" w:rsidP="004717C9">
            <w:pPr>
              <w:pStyle w:val="aff"/>
              <w:jc w:val="both"/>
            </w:pPr>
            <w:r w:rsidRPr="004877B4">
              <w:t xml:space="preserve">Изготовление </w:t>
            </w:r>
            <w:r>
              <w:t xml:space="preserve">песчано-смоляных </w:t>
            </w:r>
            <w:r w:rsidRPr="004877B4">
              <w:t xml:space="preserve">литейных форм </w:t>
            </w:r>
            <w:r>
              <w:t xml:space="preserve">первой группы сложности </w:t>
            </w:r>
            <w:r w:rsidRPr="004877B4">
              <w:t>при помощи машинной формовки</w:t>
            </w:r>
            <w:r w:rsidR="003B5B34">
              <w:t xml:space="preserve"> на формовочных машинах</w:t>
            </w:r>
            <w:r w:rsidR="003B5B34" w:rsidRPr="004877B4">
              <w:t xml:space="preserve"> грузоподъемностью до 300 кг </w:t>
            </w:r>
          </w:p>
        </w:tc>
      </w:tr>
      <w:tr w:rsidR="00050C7D" w:rsidRPr="004877B4" w14:paraId="28CE4756" w14:textId="77777777" w:rsidTr="00DF1254">
        <w:trPr>
          <w:trHeight w:val="20"/>
        </w:trPr>
        <w:tc>
          <w:tcPr>
            <w:tcW w:w="1290" w:type="pct"/>
            <w:vMerge/>
          </w:tcPr>
          <w:p w14:paraId="0595589E" w14:textId="77777777" w:rsidR="00050C7D" w:rsidRPr="004877B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4D7551C1" w14:textId="09EFD06C" w:rsidR="00050C7D" w:rsidRPr="004877B4" w:rsidRDefault="00050C7D" w:rsidP="004717C9">
            <w:pPr>
              <w:pStyle w:val="aff"/>
              <w:jc w:val="both"/>
            </w:pPr>
            <w:r w:rsidRPr="004877B4">
              <w:t>Визуальный контроль качества</w:t>
            </w:r>
            <w:r>
              <w:t xml:space="preserve"> песчано-смоляной </w:t>
            </w:r>
            <w:r w:rsidRPr="004877B4">
              <w:t xml:space="preserve">литейной формы </w:t>
            </w:r>
            <w:r>
              <w:t>первой группы сложности</w:t>
            </w:r>
          </w:p>
        </w:tc>
      </w:tr>
      <w:tr w:rsidR="00050C7D" w:rsidRPr="004877B4" w14:paraId="2A341185" w14:textId="77777777" w:rsidTr="00DF1254">
        <w:trPr>
          <w:trHeight w:val="20"/>
        </w:trPr>
        <w:tc>
          <w:tcPr>
            <w:tcW w:w="1290" w:type="pct"/>
            <w:vMerge w:val="restart"/>
          </w:tcPr>
          <w:p w14:paraId="0C936924" w14:textId="77777777" w:rsidR="00050C7D" w:rsidRPr="004877B4" w:rsidDel="002A1D54" w:rsidRDefault="00050C7D" w:rsidP="004717C9">
            <w:pPr>
              <w:pStyle w:val="aff"/>
            </w:pPr>
            <w:r w:rsidRPr="004877B4" w:rsidDel="002A1D54">
              <w:t>Необходимые умения</w:t>
            </w:r>
          </w:p>
        </w:tc>
        <w:tc>
          <w:tcPr>
            <w:tcW w:w="3710" w:type="pct"/>
          </w:tcPr>
          <w:p w14:paraId="0E3534B7" w14:textId="786D8A90" w:rsidR="00050C7D" w:rsidRPr="004877B4" w:rsidRDefault="00050C7D" w:rsidP="004717C9">
            <w:pPr>
              <w:pStyle w:val="aff"/>
              <w:jc w:val="both"/>
            </w:pPr>
            <w:r w:rsidRPr="00DD4B9F">
              <w:rPr>
                <w:color w:val="000000" w:themeColor="text1"/>
              </w:rPr>
              <w:t>Поддерживать состояние рабочего места</w:t>
            </w:r>
            <w:r>
              <w:rPr>
                <w:color w:val="000000" w:themeColor="text1"/>
              </w:rPr>
              <w:t xml:space="preserve"> для машинной формовки песчано-смоляных литейных форм первой группы сложности</w:t>
            </w:r>
            <w:r w:rsidRPr="00DD4B9F">
              <w:rPr>
                <w:color w:val="000000" w:themeColor="text1"/>
              </w:rPr>
              <w:t xml:space="preserve"> в соответствии с требованиями охраны труда, пожарной, промышленной, экологической и электробезопасности</w:t>
            </w:r>
          </w:p>
        </w:tc>
      </w:tr>
      <w:tr w:rsidR="00050C7D" w:rsidRPr="004877B4" w14:paraId="602C6C16" w14:textId="77777777" w:rsidTr="00DF1254">
        <w:trPr>
          <w:trHeight w:val="20"/>
        </w:trPr>
        <w:tc>
          <w:tcPr>
            <w:tcW w:w="1290" w:type="pct"/>
            <w:vMerge/>
          </w:tcPr>
          <w:p w14:paraId="2A90E845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142B6773" w14:textId="3C5428E0" w:rsidR="00050C7D" w:rsidRPr="004877B4" w:rsidRDefault="00050C7D" w:rsidP="004717C9">
            <w:pPr>
              <w:pStyle w:val="aff"/>
              <w:jc w:val="both"/>
            </w:pPr>
            <w:r w:rsidRPr="004877B4">
              <w:t xml:space="preserve">Оценивать состояние модельно-опочной оснастки и формовочного инструмента для машинной формовки </w:t>
            </w:r>
            <w:r>
              <w:t xml:space="preserve">песчано-смоляных </w:t>
            </w:r>
            <w:r w:rsidRPr="004877B4">
              <w:t>литейных форм</w:t>
            </w:r>
            <w:r>
              <w:t xml:space="preserve"> первой группы сложности</w:t>
            </w:r>
            <w:r w:rsidRPr="004877B4">
              <w:t xml:space="preserve"> визуально</w:t>
            </w:r>
          </w:p>
        </w:tc>
      </w:tr>
      <w:tr w:rsidR="00050C7D" w:rsidRPr="004877B4" w14:paraId="5E135720" w14:textId="77777777" w:rsidTr="00DF1254">
        <w:trPr>
          <w:trHeight w:val="20"/>
        </w:trPr>
        <w:tc>
          <w:tcPr>
            <w:tcW w:w="1290" w:type="pct"/>
            <w:vMerge/>
          </w:tcPr>
          <w:p w14:paraId="233B6282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383ED8E3" w14:textId="461EA5EA" w:rsidR="00050C7D" w:rsidRPr="004877B4" w:rsidRDefault="00F80596" w:rsidP="004717C9">
            <w:pPr>
              <w:pStyle w:val="aff"/>
              <w:jc w:val="both"/>
            </w:pPr>
            <w:r>
              <w:rPr>
                <w:color w:val="000000" w:themeColor="text1"/>
              </w:rPr>
              <w:t xml:space="preserve">Применять средства индивидуальной </w:t>
            </w:r>
            <w:r w:rsidR="00050C7D" w:rsidRPr="00AC6FBF">
              <w:rPr>
                <w:color w:val="000000" w:themeColor="text1"/>
              </w:rPr>
              <w:t xml:space="preserve">и коллективной защиты при машинной формовке </w:t>
            </w:r>
            <w:r w:rsidR="00050C7D">
              <w:rPr>
                <w:color w:val="000000" w:themeColor="text1"/>
              </w:rPr>
              <w:t xml:space="preserve">песчано-смоляных </w:t>
            </w:r>
            <w:r w:rsidR="00050C7D" w:rsidRPr="00AC6FBF">
              <w:rPr>
                <w:color w:val="000000" w:themeColor="text1"/>
              </w:rPr>
              <w:t>литейных форм</w:t>
            </w:r>
          </w:p>
        </w:tc>
      </w:tr>
      <w:tr w:rsidR="00050C7D" w:rsidRPr="004877B4" w14:paraId="368C4D5B" w14:textId="77777777" w:rsidTr="00DF1254">
        <w:trPr>
          <w:trHeight w:val="20"/>
        </w:trPr>
        <w:tc>
          <w:tcPr>
            <w:tcW w:w="1290" w:type="pct"/>
            <w:vMerge/>
          </w:tcPr>
          <w:p w14:paraId="27025E96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20F372EA" w14:textId="3DBC42FD" w:rsidR="00050C7D" w:rsidRPr="004877B4" w:rsidRDefault="00050C7D" w:rsidP="004717C9">
            <w:pPr>
              <w:pStyle w:val="aff"/>
              <w:jc w:val="both"/>
            </w:pPr>
            <w:r w:rsidRPr="004877B4">
              <w:t>Оценивать работоспособность формовочной машины</w:t>
            </w:r>
            <w:r>
              <w:t xml:space="preserve"> для формовки песчано-смоляных литейных форм</w:t>
            </w:r>
            <w:r w:rsidRPr="004877B4">
              <w:t xml:space="preserve"> грузоподъемностью до 300 кг </w:t>
            </w:r>
          </w:p>
        </w:tc>
      </w:tr>
      <w:tr w:rsidR="00050C7D" w:rsidRPr="004877B4" w14:paraId="5A40178F" w14:textId="77777777" w:rsidTr="00DF1254">
        <w:trPr>
          <w:trHeight w:val="20"/>
        </w:trPr>
        <w:tc>
          <w:tcPr>
            <w:tcW w:w="1290" w:type="pct"/>
            <w:vMerge/>
          </w:tcPr>
          <w:p w14:paraId="3F806770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3C0D0330" w14:textId="27060273" w:rsidR="00050C7D" w:rsidRPr="004877B4" w:rsidRDefault="003B5B34" w:rsidP="004717C9">
            <w:pPr>
              <w:pStyle w:val="aff"/>
              <w:jc w:val="both"/>
            </w:pPr>
            <w:r>
              <w:t>Подготавливать</w:t>
            </w:r>
            <w:r w:rsidR="00050C7D" w:rsidRPr="004877B4">
              <w:t xml:space="preserve"> формовочные машины</w:t>
            </w:r>
            <w:r w:rsidR="00050C7D">
              <w:t xml:space="preserve"> для формовки песчано-смоляных литейных форм</w:t>
            </w:r>
            <w:r w:rsidR="00050C7D" w:rsidRPr="004877B4">
              <w:t xml:space="preserve"> грузоподъемностью до 300 кг </w:t>
            </w:r>
            <w:r w:rsidR="00F80596">
              <w:t>к работе в соответствии с технологическими инструкциями</w:t>
            </w:r>
          </w:p>
        </w:tc>
      </w:tr>
      <w:tr w:rsidR="00050C7D" w:rsidRPr="004877B4" w14:paraId="711991FD" w14:textId="77777777" w:rsidTr="00DF1254">
        <w:trPr>
          <w:trHeight w:val="20"/>
        </w:trPr>
        <w:tc>
          <w:tcPr>
            <w:tcW w:w="1290" w:type="pct"/>
            <w:vMerge/>
          </w:tcPr>
          <w:p w14:paraId="67D4C1F5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6821BB41" w14:textId="0356D774" w:rsidR="00050C7D" w:rsidRPr="004877B4" w:rsidRDefault="00050C7D" w:rsidP="004717C9">
            <w:pPr>
              <w:pStyle w:val="aff"/>
              <w:jc w:val="both"/>
            </w:pPr>
            <w:r w:rsidRPr="004877B4">
              <w:t>Управлять формовочными машинами</w:t>
            </w:r>
            <w:r>
              <w:t xml:space="preserve"> для формовки песчано-смоляных литейных форм</w:t>
            </w:r>
            <w:r w:rsidRPr="004877B4">
              <w:t xml:space="preserve"> грузоподъемностью до 300 кг</w:t>
            </w:r>
          </w:p>
        </w:tc>
      </w:tr>
      <w:tr w:rsidR="00050C7D" w:rsidRPr="004877B4" w14:paraId="3A3BBB2B" w14:textId="77777777" w:rsidTr="00DF1254">
        <w:trPr>
          <w:trHeight w:val="20"/>
        </w:trPr>
        <w:tc>
          <w:tcPr>
            <w:tcW w:w="1290" w:type="pct"/>
            <w:vMerge/>
          </w:tcPr>
          <w:p w14:paraId="7D028DE5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660A751D" w14:textId="36C61B10" w:rsidR="00050C7D" w:rsidRPr="004877B4" w:rsidRDefault="00050C7D" w:rsidP="004717C9">
            <w:pPr>
              <w:pStyle w:val="aff"/>
              <w:jc w:val="both"/>
            </w:pPr>
            <w:r w:rsidRPr="004877B4">
              <w:t xml:space="preserve">Изготавливать </w:t>
            </w:r>
            <w:r>
              <w:t xml:space="preserve">песчано-смоляные </w:t>
            </w:r>
            <w:r w:rsidRPr="004877B4">
              <w:t xml:space="preserve">литейные формы </w:t>
            </w:r>
            <w:r>
              <w:t>первой группы сложности</w:t>
            </w:r>
            <w:r w:rsidRPr="004877B4">
              <w:t xml:space="preserve"> на формовочных машинах</w:t>
            </w:r>
            <w:r>
              <w:t xml:space="preserve"> для формовки песчано-смоляных литейных форм</w:t>
            </w:r>
            <w:r w:rsidRPr="004877B4">
              <w:t xml:space="preserve"> грузоподъемностью до 300 кг</w:t>
            </w:r>
          </w:p>
        </w:tc>
      </w:tr>
      <w:tr w:rsidR="00050C7D" w:rsidRPr="004877B4" w14:paraId="4C9B5190" w14:textId="77777777" w:rsidTr="00DF1254">
        <w:trPr>
          <w:trHeight w:val="20"/>
        </w:trPr>
        <w:tc>
          <w:tcPr>
            <w:tcW w:w="1290" w:type="pct"/>
            <w:vMerge/>
          </w:tcPr>
          <w:p w14:paraId="20882E19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235D47E1" w14:textId="5C513CBB" w:rsidR="00050C7D" w:rsidRPr="00124EC6" w:rsidRDefault="00050C7D" w:rsidP="004717C9">
            <w:pPr>
              <w:pStyle w:val="aff"/>
              <w:jc w:val="both"/>
            </w:pPr>
            <w:r w:rsidRPr="00124EC6">
              <w:t xml:space="preserve">Читать конструкторскую документацию </w:t>
            </w:r>
            <w:r w:rsidRPr="00124EC6">
              <w:rPr>
                <w:color w:val="000000" w:themeColor="text1"/>
              </w:rPr>
              <w:t>на</w:t>
            </w:r>
            <w:r>
              <w:rPr>
                <w:color w:val="000000" w:themeColor="text1"/>
              </w:rPr>
              <w:t xml:space="preserve"> песчано-смоляные</w:t>
            </w:r>
            <w:r w:rsidRPr="00124EC6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литейные формы</w:t>
            </w:r>
            <w:r w:rsidRPr="00124EC6">
              <w:rPr>
                <w:color w:val="000000" w:themeColor="text1"/>
              </w:rPr>
              <w:t xml:space="preserve"> первой группы сложности</w:t>
            </w:r>
            <w:r w:rsidRPr="00124EC6">
              <w:t xml:space="preserve"> </w:t>
            </w:r>
          </w:p>
        </w:tc>
      </w:tr>
      <w:tr w:rsidR="00050C7D" w:rsidRPr="004877B4" w14:paraId="0EB39CD6" w14:textId="77777777" w:rsidTr="00DF1254">
        <w:trPr>
          <w:trHeight w:val="20"/>
        </w:trPr>
        <w:tc>
          <w:tcPr>
            <w:tcW w:w="1290" w:type="pct"/>
            <w:vMerge/>
          </w:tcPr>
          <w:p w14:paraId="7D94DE72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5326B326" w14:textId="43EADA5F" w:rsidR="00050C7D" w:rsidRPr="00124EC6" w:rsidRDefault="003B5B34" w:rsidP="004717C9">
            <w:pPr>
              <w:pStyle w:val="aff"/>
              <w:jc w:val="both"/>
            </w:pPr>
            <w:r>
              <w:t xml:space="preserve">Читать технологические инструкции и инструкции по эксплуатации </w:t>
            </w:r>
            <w:r w:rsidR="00050C7D" w:rsidRPr="006C689B">
              <w:t>формовочных машин</w:t>
            </w:r>
            <w:r w:rsidR="00050C7D">
              <w:t xml:space="preserve"> для формовки песчано-смоляных литейных форм</w:t>
            </w:r>
            <w:r w:rsidR="00050C7D" w:rsidRPr="004877B4">
              <w:t xml:space="preserve"> </w:t>
            </w:r>
            <w:r w:rsidR="00050C7D">
              <w:t>грузоподъемностью до 300 кг</w:t>
            </w:r>
          </w:p>
        </w:tc>
      </w:tr>
      <w:tr w:rsidR="00050C7D" w:rsidRPr="004877B4" w14:paraId="44C99C66" w14:textId="77777777" w:rsidTr="00DF1254">
        <w:trPr>
          <w:trHeight w:val="20"/>
        </w:trPr>
        <w:tc>
          <w:tcPr>
            <w:tcW w:w="1290" w:type="pct"/>
            <w:vMerge/>
          </w:tcPr>
          <w:p w14:paraId="1B948407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2B99C28E" w14:textId="467062B1" w:rsidR="00050C7D" w:rsidRPr="004877B4" w:rsidRDefault="00050C7D" w:rsidP="004717C9">
            <w:pPr>
              <w:pStyle w:val="aff"/>
              <w:jc w:val="both"/>
            </w:pPr>
            <w:r w:rsidRPr="004877B4">
              <w:t>Читать технологическую документацию</w:t>
            </w:r>
            <w:r>
              <w:t xml:space="preserve"> на песчано-смоляные литейные формы первой группы сложности</w:t>
            </w:r>
          </w:p>
        </w:tc>
      </w:tr>
      <w:tr w:rsidR="00050C7D" w:rsidRPr="004877B4" w14:paraId="11417F5E" w14:textId="77777777" w:rsidTr="00DF1254">
        <w:trPr>
          <w:trHeight w:val="20"/>
        </w:trPr>
        <w:tc>
          <w:tcPr>
            <w:tcW w:w="1290" w:type="pct"/>
            <w:vMerge/>
          </w:tcPr>
          <w:p w14:paraId="0581D498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60C56F08" w14:textId="7353A036" w:rsidR="00050C7D" w:rsidRPr="004877B4" w:rsidRDefault="00050C7D" w:rsidP="004717C9">
            <w:pPr>
              <w:pStyle w:val="aff"/>
              <w:jc w:val="both"/>
            </w:pPr>
            <w:r w:rsidRPr="004877B4">
              <w:t xml:space="preserve">Оценивать качество </w:t>
            </w:r>
            <w:r>
              <w:t>песчано-</w:t>
            </w:r>
            <w:r w:rsidR="00286EAC">
              <w:t>смолян</w:t>
            </w:r>
            <w:r>
              <w:t xml:space="preserve">ой </w:t>
            </w:r>
            <w:r w:rsidRPr="004877B4">
              <w:t xml:space="preserve">литейной формы </w:t>
            </w:r>
            <w:r>
              <w:t>первой группы сложности</w:t>
            </w:r>
            <w:r w:rsidRPr="004877B4">
              <w:t xml:space="preserve"> визуально </w:t>
            </w:r>
          </w:p>
        </w:tc>
      </w:tr>
      <w:tr w:rsidR="00050C7D" w:rsidRPr="004877B4" w14:paraId="0D7A87E7" w14:textId="77777777" w:rsidTr="00DF1254">
        <w:trPr>
          <w:trHeight w:val="20"/>
        </w:trPr>
        <w:tc>
          <w:tcPr>
            <w:tcW w:w="1290" w:type="pct"/>
            <w:vMerge w:val="restart"/>
          </w:tcPr>
          <w:p w14:paraId="18BFFD7C" w14:textId="77777777" w:rsidR="00050C7D" w:rsidRPr="004877B4" w:rsidRDefault="00050C7D" w:rsidP="004717C9">
            <w:pPr>
              <w:pStyle w:val="aff"/>
            </w:pPr>
            <w:r w:rsidRPr="004877B4" w:rsidDel="002A1D54">
              <w:t>Необходимые знания</w:t>
            </w:r>
          </w:p>
        </w:tc>
        <w:tc>
          <w:tcPr>
            <w:tcW w:w="3710" w:type="pct"/>
          </w:tcPr>
          <w:p w14:paraId="186C4AB4" w14:textId="5F4D94D8" w:rsidR="00050C7D" w:rsidRPr="004877B4" w:rsidRDefault="00050C7D" w:rsidP="004717C9">
            <w:pPr>
              <w:pStyle w:val="aff"/>
              <w:jc w:val="both"/>
            </w:pPr>
            <w:r w:rsidRPr="004877B4">
              <w:t>Устройство и принцип работы обслуживаемых однотипных формовочных машин</w:t>
            </w:r>
            <w:r>
              <w:t xml:space="preserve"> для формовки песчано-смоляных литейных форм </w:t>
            </w:r>
            <w:r w:rsidRPr="004877B4">
              <w:t>грузоподъемностью до 300 кг</w:t>
            </w:r>
          </w:p>
        </w:tc>
      </w:tr>
      <w:tr w:rsidR="00050C7D" w:rsidRPr="004877B4" w14:paraId="4F705314" w14:textId="77777777" w:rsidTr="00DF1254">
        <w:trPr>
          <w:trHeight w:val="20"/>
        </w:trPr>
        <w:tc>
          <w:tcPr>
            <w:tcW w:w="1290" w:type="pct"/>
            <w:vMerge/>
          </w:tcPr>
          <w:p w14:paraId="30BC5859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44962759" w14:textId="6BC24A78" w:rsidR="00050C7D" w:rsidRPr="004877B4" w:rsidRDefault="00050C7D" w:rsidP="004717C9">
            <w:pPr>
              <w:pStyle w:val="aff"/>
              <w:jc w:val="both"/>
            </w:pPr>
            <w:r>
              <w:t>Порядок применения</w:t>
            </w:r>
            <w:r w:rsidRPr="00AC6FBF">
              <w:t xml:space="preserve"> средств индивидуальной и коллективной защиты при </w:t>
            </w:r>
            <w:r>
              <w:t xml:space="preserve">машинной формовке песчано-смоляных </w:t>
            </w:r>
            <w:r w:rsidRPr="004877B4">
              <w:t>литейных форм</w:t>
            </w:r>
          </w:p>
        </w:tc>
      </w:tr>
      <w:tr w:rsidR="00050C7D" w:rsidRPr="004877B4" w14:paraId="7BAB8D8F" w14:textId="77777777" w:rsidTr="00DF1254">
        <w:trPr>
          <w:trHeight w:val="20"/>
        </w:trPr>
        <w:tc>
          <w:tcPr>
            <w:tcW w:w="1290" w:type="pct"/>
            <w:vMerge/>
          </w:tcPr>
          <w:p w14:paraId="233006A0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047AF23C" w14:textId="3C932553" w:rsidR="00050C7D" w:rsidRDefault="00F80596" w:rsidP="004717C9">
            <w:pPr>
              <w:pStyle w:val="aff"/>
              <w:jc w:val="both"/>
            </w:pPr>
            <w:r>
              <w:t xml:space="preserve">Меры безопасности </w:t>
            </w:r>
            <w:r w:rsidR="00050C7D">
              <w:t xml:space="preserve">при </w:t>
            </w:r>
            <w:r w:rsidR="00050C7D" w:rsidRPr="00591B9A">
              <w:t>формовке</w:t>
            </w:r>
            <w:r w:rsidR="00050C7D">
              <w:t xml:space="preserve"> песчано-смоляных литейных форм</w:t>
            </w:r>
          </w:p>
        </w:tc>
      </w:tr>
      <w:tr w:rsidR="00050C7D" w:rsidRPr="004877B4" w14:paraId="38FD7ECF" w14:textId="77777777" w:rsidTr="00DF1254">
        <w:trPr>
          <w:trHeight w:val="20"/>
        </w:trPr>
        <w:tc>
          <w:tcPr>
            <w:tcW w:w="1290" w:type="pct"/>
            <w:vMerge/>
          </w:tcPr>
          <w:p w14:paraId="7F6295C4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041872EC" w14:textId="11661485" w:rsidR="00050C7D" w:rsidRPr="004877B4" w:rsidRDefault="00050C7D" w:rsidP="004717C9">
            <w:pPr>
              <w:pStyle w:val="aff"/>
              <w:jc w:val="both"/>
            </w:pPr>
            <w:r w:rsidRPr="004877B4">
              <w:t xml:space="preserve">Способы изготовления </w:t>
            </w:r>
            <w:r>
              <w:t xml:space="preserve">песчано-смоляных </w:t>
            </w:r>
            <w:r w:rsidRPr="004877B4">
              <w:t xml:space="preserve">литейных форм </w:t>
            </w:r>
            <w:r>
              <w:t>первой группы сложности</w:t>
            </w:r>
            <w:r w:rsidRPr="004877B4">
              <w:t xml:space="preserve"> на формовочных машинах грузоподъемностью до 300 кг</w:t>
            </w:r>
          </w:p>
        </w:tc>
      </w:tr>
      <w:tr w:rsidR="00050C7D" w:rsidRPr="004877B4" w14:paraId="2F33DD77" w14:textId="77777777" w:rsidTr="00DF1254">
        <w:trPr>
          <w:trHeight w:val="20"/>
        </w:trPr>
        <w:tc>
          <w:tcPr>
            <w:tcW w:w="1290" w:type="pct"/>
            <w:vMerge/>
          </w:tcPr>
          <w:p w14:paraId="6FF69214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614F0306" w14:textId="78D2D219" w:rsidR="00050C7D" w:rsidRPr="004877B4" w:rsidRDefault="003B5B34" w:rsidP="004717C9">
            <w:pPr>
              <w:pStyle w:val="aff"/>
              <w:jc w:val="both"/>
            </w:pPr>
            <w:r>
              <w:t>Режимы работы</w:t>
            </w:r>
            <w:r w:rsidR="00050C7D" w:rsidRPr="004877B4">
              <w:t xml:space="preserve"> формовочных машин</w:t>
            </w:r>
            <w:r w:rsidR="00050C7D">
              <w:t xml:space="preserve"> для формовки песчано-смоляных литейных форм </w:t>
            </w:r>
            <w:r w:rsidR="00050C7D" w:rsidRPr="004877B4">
              <w:t>грузоподъемностью до 300 кг</w:t>
            </w:r>
          </w:p>
        </w:tc>
      </w:tr>
      <w:tr w:rsidR="00050C7D" w:rsidRPr="004877B4" w14:paraId="52EE4836" w14:textId="77777777" w:rsidTr="00DF1254">
        <w:trPr>
          <w:trHeight w:val="20"/>
        </w:trPr>
        <w:tc>
          <w:tcPr>
            <w:tcW w:w="1290" w:type="pct"/>
            <w:vMerge/>
          </w:tcPr>
          <w:p w14:paraId="73C3E15D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3CA9A366" w14:textId="30F9755B" w:rsidR="00050C7D" w:rsidRPr="004877B4" w:rsidRDefault="00050C7D" w:rsidP="004717C9">
            <w:pPr>
              <w:pStyle w:val="aff"/>
              <w:jc w:val="both"/>
            </w:pPr>
            <w:r w:rsidRPr="004163B3">
              <w:t xml:space="preserve">Назначение элементов интерфейса систем управления </w:t>
            </w:r>
            <w:r>
              <w:t>формовочны</w:t>
            </w:r>
            <w:r w:rsidR="003533E6">
              <w:t>ми</w:t>
            </w:r>
            <w:r>
              <w:t xml:space="preserve"> машин</w:t>
            </w:r>
            <w:r w:rsidR="003533E6">
              <w:t>ами</w:t>
            </w:r>
            <w:r>
              <w:t xml:space="preserve"> грузоподъемностью</w:t>
            </w:r>
            <w:r w:rsidR="00286EAC">
              <w:t xml:space="preserve"> до 300 кг</w:t>
            </w:r>
            <w:r>
              <w:t xml:space="preserve"> для формовки песчано-смоляных литейных форм </w:t>
            </w:r>
          </w:p>
        </w:tc>
      </w:tr>
      <w:tr w:rsidR="00050C7D" w:rsidRPr="004877B4" w14:paraId="7474F538" w14:textId="77777777" w:rsidTr="00DF1254">
        <w:trPr>
          <w:trHeight w:val="20"/>
        </w:trPr>
        <w:tc>
          <w:tcPr>
            <w:tcW w:w="1290" w:type="pct"/>
            <w:vMerge/>
          </w:tcPr>
          <w:p w14:paraId="1A551663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4D48947A" w14:textId="6C2037E0" w:rsidR="00050C7D" w:rsidRPr="004877B4" w:rsidRDefault="00050C7D" w:rsidP="004717C9">
            <w:pPr>
              <w:pStyle w:val="aff"/>
              <w:jc w:val="both"/>
            </w:pPr>
            <w:r w:rsidRPr="004877B4">
              <w:t xml:space="preserve">Основные причины брака отливок из-за неправильной формовки </w:t>
            </w:r>
            <w:r>
              <w:t xml:space="preserve">песчано-смоляных литейных форм </w:t>
            </w:r>
            <w:r w:rsidRPr="004877B4">
              <w:t xml:space="preserve">и меры </w:t>
            </w:r>
            <w:r>
              <w:t xml:space="preserve">его </w:t>
            </w:r>
            <w:r w:rsidRPr="004877B4">
              <w:t>предотвращения</w:t>
            </w:r>
          </w:p>
        </w:tc>
      </w:tr>
      <w:tr w:rsidR="00050C7D" w:rsidRPr="004877B4" w14:paraId="26FE9B08" w14:textId="77777777" w:rsidTr="00DF1254">
        <w:trPr>
          <w:trHeight w:val="20"/>
        </w:trPr>
        <w:tc>
          <w:tcPr>
            <w:tcW w:w="1290" w:type="pct"/>
            <w:vMerge/>
          </w:tcPr>
          <w:p w14:paraId="45F04A92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2E69AC2A" w14:textId="562314B8" w:rsidR="00050C7D" w:rsidRPr="004877B4" w:rsidRDefault="00050C7D" w:rsidP="004717C9">
            <w:pPr>
              <w:pStyle w:val="aff"/>
              <w:jc w:val="both"/>
            </w:pPr>
            <w:r>
              <w:t>Классификация и причины возникновения дефектов песчано-смоляных литейных форм</w:t>
            </w:r>
          </w:p>
        </w:tc>
      </w:tr>
      <w:tr w:rsidR="00050C7D" w:rsidRPr="004877B4" w14:paraId="6F7788A9" w14:textId="77777777" w:rsidTr="00DF1254">
        <w:trPr>
          <w:trHeight w:val="20"/>
        </w:trPr>
        <w:tc>
          <w:tcPr>
            <w:tcW w:w="1290" w:type="pct"/>
            <w:vMerge/>
          </w:tcPr>
          <w:p w14:paraId="108E383C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3B0FFD5C" w14:textId="77777777" w:rsidR="00050C7D" w:rsidRPr="004877B4" w:rsidRDefault="00050C7D" w:rsidP="004717C9">
            <w:pPr>
              <w:pStyle w:val="aff"/>
              <w:jc w:val="both"/>
            </w:pPr>
            <w:r w:rsidRPr="004877B4">
              <w:t>Требования охраны труда, пожарной, промышленной и экологической безопасности</w:t>
            </w:r>
          </w:p>
        </w:tc>
      </w:tr>
      <w:tr w:rsidR="00050C7D" w:rsidRPr="004877B4" w14:paraId="0A0706EC" w14:textId="77777777" w:rsidTr="00DF1254">
        <w:trPr>
          <w:trHeight w:val="20"/>
        </w:trPr>
        <w:tc>
          <w:tcPr>
            <w:tcW w:w="1290" w:type="pct"/>
            <w:vMerge/>
          </w:tcPr>
          <w:p w14:paraId="57C2BE38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650849E0" w14:textId="3BBEF75A" w:rsidR="00050C7D" w:rsidRPr="004877B4" w:rsidRDefault="00050C7D" w:rsidP="004717C9">
            <w:pPr>
              <w:pStyle w:val="aff"/>
              <w:jc w:val="both"/>
            </w:pPr>
            <w:r w:rsidRPr="004877B4">
              <w:t>Требования к модельно-опочной оснастке и формовочному инструменту для машинной формовки</w:t>
            </w:r>
            <w:r>
              <w:t xml:space="preserve"> песчано-смоляных </w:t>
            </w:r>
            <w:r w:rsidRPr="004877B4">
              <w:t xml:space="preserve">литейных форм </w:t>
            </w:r>
            <w:r>
              <w:t>первой группы сложности</w:t>
            </w:r>
          </w:p>
        </w:tc>
      </w:tr>
      <w:tr w:rsidR="00050C7D" w:rsidRPr="004877B4" w14:paraId="6CA2D21C" w14:textId="77777777" w:rsidTr="00DF1254">
        <w:trPr>
          <w:trHeight w:val="20"/>
        </w:trPr>
        <w:tc>
          <w:tcPr>
            <w:tcW w:w="1290" w:type="pct"/>
            <w:vMerge/>
          </w:tcPr>
          <w:p w14:paraId="4AA13877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260017EE" w14:textId="746E47D3" w:rsidR="00050C7D" w:rsidRPr="004877B4" w:rsidRDefault="00050C7D" w:rsidP="004717C9">
            <w:pPr>
              <w:pStyle w:val="aff"/>
              <w:jc w:val="both"/>
            </w:pPr>
            <w:r w:rsidRPr="004877B4">
              <w:t xml:space="preserve">Технологические инструкции по изготовлению </w:t>
            </w:r>
            <w:r>
              <w:t xml:space="preserve">песчано-смоляных </w:t>
            </w:r>
            <w:r w:rsidRPr="004877B4">
              <w:t>литейных форм</w:t>
            </w:r>
            <w:r>
              <w:t xml:space="preserve"> первой группы сложности</w:t>
            </w:r>
            <w:r w:rsidRPr="004877B4">
              <w:t xml:space="preserve"> </w:t>
            </w:r>
          </w:p>
        </w:tc>
      </w:tr>
      <w:tr w:rsidR="00050C7D" w:rsidRPr="004877B4" w14:paraId="17D55C29" w14:textId="77777777" w:rsidTr="00DF1254">
        <w:trPr>
          <w:trHeight w:val="20"/>
        </w:trPr>
        <w:tc>
          <w:tcPr>
            <w:tcW w:w="1290" w:type="pct"/>
            <w:vMerge/>
          </w:tcPr>
          <w:p w14:paraId="3D637568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2B9BECBA" w14:textId="77777777" w:rsidR="00050C7D" w:rsidRPr="004877B4" w:rsidRDefault="00050C7D" w:rsidP="004717C9">
            <w:pPr>
              <w:pStyle w:val="aff"/>
              <w:jc w:val="both"/>
            </w:pPr>
            <w:r w:rsidRPr="004877B4">
              <w:t>Правила чтения конструкторской документации</w:t>
            </w:r>
          </w:p>
        </w:tc>
      </w:tr>
      <w:tr w:rsidR="00050C7D" w:rsidRPr="004877B4" w14:paraId="6B27FA51" w14:textId="77777777" w:rsidTr="00DF1254">
        <w:trPr>
          <w:trHeight w:val="20"/>
        </w:trPr>
        <w:tc>
          <w:tcPr>
            <w:tcW w:w="1290" w:type="pct"/>
            <w:vMerge/>
          </w:tcPr>
          <w:p w14:paraId="6F3D5A66" w14:textId="77777777" w:rsidR="00050C7D" w:rsidRPr="004877B4" w:rsidDel="002A1D54" w:rsidRDefault="00050C7D" w:rsidP="004717C9">
            <w:pPr>
              <w:pStyle w:val="aff"/>
            </w:pPr>
          </w:p>
        </w:tc>
        <w:tc>
          <w:tcPr>
            <w:tcW w:w="3710" w:type="pct"/>
          </w:tcPr>
          <w:p w14:paraId="1FC1DC2A" w14:textId="77777777" w:rsidR="00050C7D" w:rsidRPr="004877B4" w:rsidRDefault="00050C7D" w:rsidP="004717C9">
            <w:pPr>
              <w:pStyle w:val="aff"/>
              <w:jc w:val="both"/>
            </w:pPr>
            <w:r w:rsidRPr="004877B4">
              <w:t>Правила чтения технологической документации</w:t>
            </w:r>
          </w:p>
        </w:tc>
      </w:tr>
      <w:tr w:rsidR="00050C7D" w:rsidRPr="004877B4" w14:paraId="14529B44" w14:textId="77777777" w:rsidTr="00DF1254">
        <w:trPr>
          <w:trHeight w:val="20"/>
        </w:trPr>
        <w:tc>
          <w:tcPr>
            <w:tcW w:w="1290" w:type="pct"/>
          </w:tcPr>
          <w:p w14:paraId="77BAE511" w14:textId="77777777" w:rsidR="00050C7D" w:rsidRPr="004877B4" w:rsidDel="002A1D54" w:rsidRDefault="00050C7D" w:rsidP="004717C9">
            <w:pPr>
              <w:pStyle w:val="aff"/>
            </w:pPr>
            <w:r w:rsidRPr="004877B4" w:rsidDel="002A1D54">
              <w:t>Другие характеристики</w:t>
            </w:r>
          </w:p>
        </w:tc>
        <w:tc>
          <w:tcPr>
            <w:tcW w:w="3710" w:type="pct"/>
          </w:tcPr>
          <w:p w14:paraId="57F2AFE4" w14:textId="77777777" w:rsidR="00050C7D" w:rsidRPr="004877B4" w:rsidRDefault="00050C7D" w:rsidP="004717C9">
            <w:pPr>
              <w:pStyle w:val="aff"/>
              <w:jc w:val="both"/>
            </w:pPr>
            <w:r w:rsidRPr="004877B4">
              <w:t xml:space="preserve">- </w:t>
            </w:r>
          </w:p>
        </w:tc>
      </w:tr>
    </w:tbl>
    <w:p w14:paraId="68378D00" w14:textId="77777777" w:rsidR="005A5D53" w:rsidRPr="004877B4" w:rsidRDefault="005A5D53" w:rsidP="004717C9"/>
    <w:p w14:paraId="5C74FE3A" w14:textId="1CCE4671" w:rsidR="00B81E5B" w:rsidRDefault="00B81E5B" w:rsidP="004717C9">
      <w:pPr>
        <w:pStyle w:val="2"/>
        <w:spacing w:before="0" w:after="0"/>
      </w:pPr>
      <w:bookmarkStart w:id="14" w:name="_Toc32949064"/>
      <w:r w:rsidRPr="00E708D4">
        <w:t>3.2</w:t>
      </w:r>
      <w:r w:rsidR="006E69E1" w:rsidRPr="00E708D4">
        <w:t>.</w:t>
      </w:r>
      <w:r w:rsidRPr="00E708D4">
        <w:t xml:space="preserve"> Обобщенная трудовая функция</w:t>
      </w:r>
      <w:bookmarkEnd w:id="14"/>
    </w:p>
    <w:p w14:paraId="30713026" w14:textId="77777777" w:rsidR="00286EAC" w:rsidRPr="00286EAC" w:rsidRDefault="00286EAC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2"/>
        <w:gridCol w:w="4396"/>
        <w:gridCol w:w="606"/>
        <w:gridCol w:w="639"/>
        <w:gridCol w:w="1779"/>
        <w:gridCol w:w="1098"/>
      </w:tblGrid>
      <w:tr w:rsidR="004877B4" w:rsidRPr="004877B4" w14:paraId="5471133C" w14:textId="77777777" w:rsidTr="00DF1254">
        <w:trPr>
          <w:trHeight w:val="20"/>
        </w:trPr>
        <w:tc>
          <w:tcPr>
            <w:tcW w:w="82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F49DABA" w14:textId="77777777" w:rsidR="00B81E5B" w:rsidRPr="004877B4" w:rsidRDefault="00B81E5B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1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58DB61" w14:textId="02D58416" w:rsidR="00B81E5B" w:rsidRPr="004877B4" w:rsidRDefault="009177D9" w:rsidP="004717C9">
            <w:r w:rsidRPr="004877B4">
              <w:t xml:space="preserve">Изготовление литейных форм </w:t>
            </w:r>
            <w:r w:rsidR="00987378">
              <w:t xml:space="preserve">второй группы сложности </w:t>
            </w:r>
            <w:r w:rsidRPr="004877B4">
              <w:t>на формовочных машинах</w:t>
            </w:r>
          </w:p>
        </w:tc>
        <w:tc>
          <w:tcPr>
            <w:tcW w:w="29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EE4C87E" w14:textId="77777777" w:rsidR="00B81E5B" w:rsidRPr="004877B4" w:rsidRDefault="00B81E5B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3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EC62B7" w14:textId="3C03635D" w:rsidR="00B81E5B" w:rsidRPr="00B935BB" w:rsidRDefault="00B935BB" w:rsidP="004717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87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C93D143" w14:textId="77777777" w:rsidR="00B81E5B" w:rsidRPr="004877B4" w:rsidRDefault="00B81E5B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квалификации</w:t>
            </w:r>
          </w:p>
        </w:tc>
        <w:tc>
          <w:tcPr>
            <w:tcW w:w="5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CFB574" w14:textId="77777777" w:rsidR="00B81E5B" w:rsidRPr="004877B4" w:rsidRDefault="00DD3F54" w:rsidP="004717C9">
            <w:pPr>
              <w:jc w:val="center"/>
            </w:pPr>
            <w:r w:rsidRPr="004877B4">
              <w:t>3</w:t>
            </w:r>
          </w:p>
        </w:tc>
      </w:tr>
    </w:tbl>
    <w:p w14:paraId="5A0FC351" w14:textId="52375CB7" w:rsidR="00DF1254" w:rsidRDefault="00DF1254" w:rsidP="004717C9"/>
    <w:p w14:paraId="30ECADE6" w14:textId="77777777" w:rsidR="007803BB" w:rsidRDefault="007803BB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83"/>
        <w:gridCol w:w="1304"/>
        <w:gridCol w:w="624"/>
        <w:gridCol w:w="2152"/>
        <w:gridCol w:w="1246"/>
        <w:gridCol w:w="2191"/>
      </w:tblGrid>
      <w:tr w:rsidR="004877B4" w:rsidRPr="004877B4" w14:paraId="178AFC61" w14:textId="77777777" w:rsidTr="00DF1254">
        <w:trPr>
          <w:trHeight w:val="20"/>
        </w:trPr>
        <w:tc>
          <w:tcPr>
            <w:tcW w:w="1315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5C7050B9" w14:textId="77777777" w:rsidR="00B81E5B" w:rsidRPr="004877B4" w:rsidRDefault="00B81E5B" w:rsidP="004717C9">
            <w:r w:rsidRPr="004877B4">
              <w:rPr>
                <w:sz w:val="20"/>
              </w:rPr>
              <w:t>Происхождение обобщенной трудовой функции</w:t>
            </w:r>
          </w:p>
        </w:tc>
        <w:tc>
          <w:tcPr>
            <w:tcW w:w="6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5BD5B135" w14:textId="77777777" w:rsidR="00B81E5B" w:rsidRPr="004877B4" w:rsidRDefault="00B81E5B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FFC1C97" w14:textId="77777777" w:rsidR="00B81E5B" w:rsidRPr="004877B4" w:rsidRDefault="00B81E5B" w:rsidP="004717C9">
            <w:r w:rsidRPr="004877B4">
              <w:t>Х</w:t>
            </w:r>
          </w:p>
        </w:tc>
        <w:tc>
          <w:tcPr>
            <w:tcW w:w="1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E19AA1" w14:textId="77777777" w:rsidR="00B81E5B" w:rsidRPr="004877B4" w:rsidRDefault="00B81E5B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F60128" w14:textId="77777777" w:rsidR="00B81E5B" w:rsidRPr="004877B4" w:rsidRDefault="00B81E5B" w:rsidP="004717C9"/>
        </w:tc>
        <w:tc>
          <w:tcPr>
            <w:tcW w:w="107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97404E" w14:textId="77777777" w:rsidR="00B81E5B" w:rsidRPr="004877B4" w:rsidRDefault="00B81E5B" w:rsidP="004717C9"/>
        </w:tc>
      </w:tr>
      <w:tr w:rsidR="004877B4" w:rsidRPr="004877B4" w14:paraId="6F2C1F59" w14:textId="77777777" w:rsidTr="00DF1254">
        <w:trPr>
          <w:trHeight w:val="20"/>
        </w:trPr>
        <w:tc>
          <w:tcPr>
            <w:tcW w:w="1315" w:type="pct"/>
            <w:tcBorders>
              <w:top w:val="nil"/>
              <w:bottom w:val="nil"/>
              <w:right w:val="nil"/>
            </w:tcBorders>
            <w:vAlign w:val="center"/>
          </w:tcPr>
          <w:p w14:paraId="4A00DB72" w14:textId="77777777" w:rsidR="00B81E5B" w:rsidRPr="004877B4" w:rsidRDefault="00B81E5B" w:rsidP="004717C9"/>
        </w:tc>
        <w:tc>
          <w:tcPr>
            <w:tcW w:w="2000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1DEF85D3" w14:textId="77777777" w:rsidR="00B81E5B" w:rsidRPr="004877B4" w:rsidRDefault="00B81E5B" w:rsidP="004717C9"/>
        </w:tc>
        <w:tc>
          <w:tcPr>
            <w:tcW w:w="61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08EDA83A" w14:textId="77777777" w:rsidR="00B81E5B" w:rsidRPr="004877B4" w:rsidRDefault="00B81E5B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074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205B71DE" w14:textId="77777777" w:rsidR="00B81E5B" w:rsidRPr="004877B4" w:rsidRDefault="00B81E5B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29C4DB3C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81"/>
        <w:gridCol w:w="7514"/>
      </w:tblGrid>
      <w:tr w:rsidR="004877B4" w:rsidRPr="004877B4" w14:paraId="346FACE3" w14:textId="77777777" w:rsidTr="00DF1254">
        <w:trPr>
          <w:trHeight w:val="20"/>
        </w:trPr>
        <w:tc>
          <w:tcPr>
            <w:tcW w:w="131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BFFC32" w14:textId="77777777" w:rsidR="00B81E5B" w:rsidRPr="004877B4" w:rsidRDefault="00B81E5B" w:rsidP="004717C9">
            <w:r w:rsidRPr="004877B4">
              <w:t>Возможные наименования должностей, профессий</w:t>
            </w:r>
          </w:p>
        </w:tc>
        <w:tc>
          <w:tcPr>
            <w:tcW w:w="368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3AD0F8" w14:textId="77777777" w:rsidR="00B81E5B" w:rsidRPr="004877B4" w:rsidRDefault="00335839" w:rsidP="004717C9">
            <w:r w:rsidRPr="004877B4">
              <w:rPr>
                <w:shd w:val="clear" w:color="auto" w:fill="FFFFFF"/>
              </w:rPr>
              <w:t>Формовщик машинной формовки 3-го разряда</w:t>
            </w:r>
          </w:p>
        </w:tc>
      </w:tr>
    </w:tbl>
    <w:p w14:paraId="001B5A5A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81"/>
        <w:gridCol w:w="7514"/>
      </w:tblGrid>
      <w:tr w:rsidR="004877B4" w:rsidRPr="004877B4" w14:paraId="41C2751D" w14:textId="77777777" w:rsidTr="00DF1254">
        <w:trPr>
          <w:trHeight w:val="20"/>
        </w:trPr>
        <w:tc>
          <w:tcPr>
            <w:tcW w:w="131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2F2AC9" w14:textId="77777777" w:rsidR="00D640E3" w:rsidRPr="004877B4" w:rsidRDefault="00D640E3" w:rsidP="004717C9">
            <w:pPr>
              <w:pStyle w:val="aff"/>
            </w:pPr>
            <w:r w:rsidRPr="004877B4">
              <w:t>Требования к образованию и обучению</w:t>
            </w:r>
          </w:p>
        </w:tc>
        <w:tc>
          <w:tcPr>
            <w:tcW w:w="368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D4D875" w14:textId="77777777" w:rsidR="00987378" w:rsidRDefault="00987378" w:rsidP="004717C9">
            <w:pPr>
              <w:pStyle w:val="aff"/>
              <w:rPr>
                <w:rFonts w:eastAsia="Calibri"/>
                <w:color w:val="000000" w:themeColor="text1"/>
                <w:lang w:bidi="en-US"/>
              </w:rPr>
            </w:pPr>
            <w:r w:rsidRPr="00DD4B9F">
              <w:rPr>
                <w:rFonts w:eastAsia="Calibri"/>
                <w:color w:val="000000" w:themeColor="text1"/>
                <w:lang w:bidi="en-US"/>
              </w:rPr>
              <w:t xml:space="preserve">Среднее общее </w:t>
            </w:r>
            <w:r>
              <w:rPr>
                <w:rFonts w:eastAsia="Calibri"/>
                <w:color w:val="000000" w:themeColor="text1"/>
                <w:lang w:bidi="en-US"/>
              </w:rPr>
              <w:t xml:space="preserve">образование и </w:t>
            </w:r>
          </w:p>
          <w:p w14:paraId="508963B2" w14:textId="5E988295" w:rsidR="00D640E3" w:rsidRPr="00D61F6E" w:rsidRDefault="00987378" w:rsidP="006D31B9">
            <w:pPr>
              <w:pStyle w:val="aff"/>
              <w:rPr>
                <w:color w:val="FF0000"/>
                <w:shd w:val="clear" w:color="auto" w:fill="FFFFFF"/>
              </w:rPr>
            </w:pPr>
            <w:r>
              <w:rPr>
                <w:rFonts w:eastAsia="Calibri"/>
                <w:color w:val="000000" w:themeColor="text1"/>
                <w:lang w:bidi="en-US"/>
              </w:rPr>
              <w:t>проф</w:t>
            </w:r>
            <w:r w:rsidRPr="00DD4B9F">
              <w:rPr>
                <w:rFonts w:eastAsia="Calibri"/>
                <w:color w:val="000000" w:themeColor="text1"/>
                <w:lang w:bidi="en-US"/>
              </w:rPr>
              <w:t xml:space="preserve">ессиональное обучение – программы профессиональной подготовки по профессиям рабочих, должностям служащих, </w:t>
            </w:r>
            <w:r w:rsidR="00286EAC">
              <w:rPr>
                <w:rFonts w:eastAsia="Calibri"/>
                <w:color w:val="000000" w:themeColor="text1"/>
                <w:lang w:bidi="en-US"/>
              </w:rPr>
              <w:t>программы переподготовки рабочих, служащих</w:t>
            </w:r>
          </w:p>
        </w:tc>
      </w:tr>
      <w:tr w:rsidR="004877B4" w:rsidRPr="004877B4" w14:paraId="1CF6606A" w14:textId="77777777" w:rsidTr="00DF1254">
        <w:trPr>
          <w:trHeight w:val="20"/>
        </w:trPr>
        <w:tc>
          <w:tcPr>
            <w:tcW w:w="131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139E05" w14:textId="77777777" w:rsidR="00D640E3" w:rsidRPr="004877B4" w:rsidRDefault="00D640E3" w:rsidP="004717C9">
            <w:pPr>
              <w:pStyle w:val="aff"/>
            </w:pPr>
            <w:r w:rsidRPr="004877B4">
              <w:t>Требования к опыту практической работы</w:t>
            </w:r>
          </w:p>
        </w:tc>
        <w:tc>
          <w:tcPr>
            <w:tcW w:w="368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A20067" w14:textId="77777777" w:rsidR="00D640E3" w:rsidRPr="00D61F6E" w:rsidRDefault="00834C41" w:rsidP="004717C9">
            <w:pPr>
              <w:pStyle w:val="aff"/>
              <w:rPr>
                <w:color w:val="FF0000"/>
              </w:rPr>
            </w:pPr>
            <w:r w:rsidRPr="00987378">
              <w:rPr>
                <w:rFonts w:eastAsia="Calibri"/>
                <w:lang w:bidi="en-US"/>
              </w:rPr>
              <w:t>Не менее</w:t>
            </w:r>
            <w:r w:rsidR="00D640E3" w:rsidRPr="00987378">
              <w:rPr>
                <w:rFonts w:eastAsia="Calibri"/>
                <w:lang w:bidi="en-US"/>
              </w:rPr>
              <w:t xml:space="preserve"> шести месяцев формовщиком </w:t>
            </w:r>
            <w:r w:rsidR="00D640E3" w:rsidRPr="00987378">
              <w:rPr>
                <w:shd w:val="clear" w:color="auto" w:fill="FFFFFF"/>
              </w:rPr>
              <w:t>машинной формовки 2-го разряда</w:t>
            </w:r>
          </w:p>
        </w:tc>
      </w:tr>
      <w:tr w:rsidR="00E708D4" w:rsidRPr="004877B4" w14:paraId="44BB088B" w14:textId="77777777" w:rsidTr="00DF1254">
        <w:trPr>
          <w:trHeight w:val="20"/>
        </w:trPr>
        <w:tc>
          <w:tcPr>
            <w:tcW w:w="1315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32DD72B0" w14:textId="77777777" w:rsidR="00E708D4" w:rsidRPr="004877B4" w:rsidRDefault="00E708D4" w:rsidP="004717C9">
            <w:pPr>
              <w:pStyle w:val="aff"/>
            </w:pPr>
            <w:r w:rsidRPr="004877B4">
              <w:t>Особые условия допуска к работе</w:t>
            </w:r>
          </w:p>
        </w:tc>
        <w:tc>
          <w:tcPr>
            <w:tcW w:w="3685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6FFF271A" w14:textId="77777777" w:rsidR="00E708D4" w:rsidRPr="00D575C2" w:rsidRDefault="00E708D4" w:rsidP="004717C9">
            <w:pPr>
              <w:pStyle w:val="aff"/>
              <w:rPr>
                <w:color w:val="FF0000"/>
              </w:rPr>
            </w:pPr>
            <w:r w:rsidRPr="00534B46">
              <w:t>Лица не моложе 18 лет</w:t>
            </w:r>
          </w:p>
          <w:p w14:paraId="2A8BFFB7" w14:textId="1AB8B763" w:rsidR="00E708D4" w:rsidRPr="00D61F6E" w:rsidRDefault="00F80596" w:rsidP="004717C9">
            <w:pPr>
              <w:pStyle w:val="aff"/>
              <w:rPr>
                <w:color w:val="FF0000"/>
                <w:shd w:val="clear" w:color="auto" w:fill="FFFFFF"/>
              </w:rPr>
            </w:pPr>
            <w:r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57DDDF47" w14:textId="33810741" w:rsidR="00E708D4" w:rsidRPr="00534B46" w:rsidRDefault="006D31B9" w:rsidP="004717C9">
            <w:pPr>
              <w:pStyle w:val="aff"/>
              <w:rPr>
                <w:shd w:val="clear" w:color="auto" w:fill="FFFFFF"/>
              </w:rPr>
            </w:pPr>
            <w:r w:rsidRPr="00CA4610">
              <w:rPr>
                <w:shd w:val="clear" w:color="auto" w:fill="FFFFFF"/>
              </w:rPr>
              <w:t>Прохождение обучения мерам пожарной безопасности</w:t>
            </w:r>
          </w:p>
          <w:p w14:paraId="75CB91CA" w14:textId="77777777" w:rsidR="00E708D4" w:rsidRPr="00534B46" w:rsidRDefault="00E708D4" w:rsidP="004717C9">
            <w:pPr>
              <w:pStyle w:val="aff"/>
              <w:rPr>
                <w:shd w:val="clear" w:color="auto" w:fill="FFFFFF"/>
              </w:rPr>
            </w:pPr>
            <w:r w:rsidRPr="00534B46">
              <w:rPr>
                <w:shd w:val="clear" w:color="auto" w:fill="FFFFFF"/>
              </w:rPr>
              <w:t>Прохождение инструктажа по охране труда на рабочем месте</w:t>
            </w:r>
          </w:p>
          <w:p w14:paraId="1DA4DAE9" w14:textId="2C41F9BF" w:rsidR="00E708D4" w:rsidRPr="00A962EE" w:rsidRDefault="006D31B9" w:rsidP="004717C9">
            <w:pPr>
              <w:pStyle w:val="aff"/>
            </w:pPr>
            <w:r w:rsidRPr="00CA4610">
              <w:rPr>
                <w:shd w:val="clear" w:color="auto" w:fill="FFFFFF"/>
              </w:rPr>
              <w:t xml:space="preserve">Прохождение </w:t>
            </w:r>
            <w:r w:rsidRPr="00CA4610">
              <w:t>инструктажа на рабочем месте и проверки навыков по зацепке грузов</w:t>
            </w:r>
          </w:p>
          <w:p w14:paraId="17C5EC62" w14:textId="03DDF044" w:rsidR="00E708D4" w:rsidRDefault="006D31B9" w:rsidP="004717C9">
            <w:pPr>
              <w:pStyle w:val="aff"/>
            </w:pPr>
            <w:r w:rsidRPr="00CA4610"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</w:t>
            </w:r>
          </w:p>
          <w:p w14:paraId="74859BE8" w14:textId="263E549F" w:rsidR="005C1A42" w:rsidRPr="00E708D4" w:rsidRDefault="005C1A42" w:rsidP="004717C9">
            <w:pPr>
              <w:pStyle w:val="aff"/>
              <w:rPr>
                <w:color w:val="FF0000"/>
              </w:rPr>
            </w:pPr>
            <w:r>
              <w:t>Наличие II группы по электробезопасности</w:t>
            </w:r>
          </w:p>
        </w:tc>
      </w:tr>
      <w:tr w:rsidR="004877B4" w:rsidRPr="004877B4" w14:paraId="3EB7EE78" w14:textId="77777777" w:rsidTr="00DF1254">
        <w:trPr>
          <w:trHeight w:val="20"/>
        </w:trPr>
        <w:tc>
          <w:tcPr>
            <w:tcW w:w="131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EE797D" w14:textId="77777777" w:rsidR="00D640E3" w:rsidRPr="004877B4" w:rsidRDefault="00D640E3" w:rsidP="004717C9">
            <w:pPr>
              <w:pStyle w:val="aff"/>
            </w:pPr>
            <w:r w:rsidRPr="004877B4">
              <w:t>Другие характеристики</w:t>
            </w:r>
          </w:p>
        </w:tc>
        <w:tc>
          <w:tcPr>
            <w:tcW w:w="368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B79ABC" w14:textId="77777777" w:rsidR="00D640E3" w:rsidRPr="004877B4" w:rsidRDefault="00D640E3" w:rsidP="004717C9">
            <w:pPr>
              <w:pStyle w:val="aff"/>
              <w:rPr>
                <w:shd w:val="clear" w:color="auto" w:fill="FFFFFF"/>
              </w:rPr>
            </w:pPr>
            <w:r w:rsidRPr="004877B4">
              <w:rPr>
                <w:shd w:val="clear" w:color="auto" w:fill="FFFFFF"/>
              </w:rPr>
              <w:t>-</w:t>
            </w:r>
          </w:p>
        </w:tc>
      </w:tr>
    </w:tbl>
    <w:p w14:paraId="4A8DE479" w14:textId="77777777" w:rsidR="00DF1254" w:rsidRPr="00F16DCE" w:rsidRDefault="00DF1254" w:rsidP="004717C9">
      <w:pPr>
        <w:pStyle w:val="aff"/>
      </w:pPr>
    </w:p>
    <w:p w14:paraId="4082CB13" w14:textId="77777777" w:rsidR="00DF1254" w:rsidRDefault="00DF1254" w:rsidP="004717C9">
      <w:pPr>
        <w:pStyle w:val="aff"/>
      </w:pPr>
      <w:r w:rsidRPr="004877B4">
        <w:t>Дополнительные характеристики</w:t>
      </w:r>
    </w:p>
    <w:p w14:paraId="439FA3CA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397"/>
        <w:gridCol w:w="1211"/>
        <w:gridCol w:w="5587"/>
      </w:tblGrid>
      <w:tr w:rsidR="004877B4" w:rsidRPr="004877B4" w14:paraId="0E20DFBE" w14:textId="77777777" w:rsidTr="00DF1254">
        <w:trPr>
          <w:trHeight w:val="20"/>
        </w:trPr>
        <w:tc>
          <w:tcPr>
            <w:tcW w:w="166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050220" w14:textId="77777777" w:rsidR="00D640E3" w:rsidRPr="004877B4" w:rsidRDefault="00D640E3" w:rsidP="004717C9">
            <w:pPr>
              <w:jc w:val="center"/>
            </w:pPr>
            <w:r w:rsidRPr="004877B4">
              <w:t>Наименование документа</w:t>
            </w:r>
          </w:p>
        </w:tc>
        <w:tc>
          <w:tcPr>
            <w:tcW w:w="5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2F71AC" w14:textId="77777777" w:rsidR="00D640E3" w:rsidRPr="004877B4" w:rsidRDefault="00D640E3" w:rsidP="004717C9">
            <w:pPr>
              <w:jc w:val="center"/>
            </w:pPr>
            <w:r w:rsidRPr="004877B4">
              <w:t>Код</w:t>
            </w:r>
          </w:p>
        </w:tc>
        <w:tc>
          <w:tcPr>
            <w:tcW w:w="27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28AA7B" w14:textId="77777777" w:rsidR="00D640E3" w:rsidRPr="004877B4" w:rsidRDefault="00D640E3" w:rsidP="004717C9">
            <w:pPr>
              <w:jc w:val="center"/>
            </w:pPr>
            <w:r w:rsidRPr="004877B4">
              <w:t>Наименование базовой группы, должности (профессии) или специальности</w:t>
            </w:r>
          </w:p>
        </w:tc>
      </w:tr>
      <w:tr w:rsidR="004877B4" w:rsidRPr="004877B4" w14:paraId="4F897066" w14:textId="77777777" w:rsidTr="00DF1254">
        <w:trPr>
          <w:trHeight w:val="20"/>
        </w:trPr>
        <w:tc>
          <w:tcPr>
            <w:tcW w:w="1666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1E343233" w14:textId="77777777" w:rsidR="00D640E3" w:rsidRPr="004877B4" w:rsidRDefault="00D640E3" w:rsidP="004717C9">
            <w:pPr>
              <w:rPr>
                <w:vertAlign w:val="superscript"/>
              </w:rPr>
            </w:pPr>
            <w:r w:rsidRPr="004877B4">
              <w:t>ОКЗ</w:t>
            </w:r>
          </w:p>
        </w:tc>
        <w:tc>
          <w:tcPr>
            <w:tcW w:w="594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53768E84" w14:textId="77777777" w:rsidR="00D640E3" w:rsidRPr="004877B4" w:rsidRDefault="00D640E3" w:rsidP="004717C9">
            <w:r w:rsidRPr="004877B4">
              <w:rPr>
                <w:lang w:val="en-GB"/>
              </w:rPr>
              <w:t>7211</w:t>
            </w:r>
          </w:p>
        </w:tc>
        <w:tc>
          <w:tcPr>
            <w:tcW w:w="2740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06463C71" w14:textId="77777777" w:rsidR="00D640E3" w:rsidRPr="004877B4" w:rsidRDefault="00D640E3" w:rsidP="004717C9">
            <w:r w:rsidRPr="004877B4">
              <w:t>Формовщики и стерженщики</w:t>
            </w:r>
          </w:p>
        </w:tc>
      </w:tr>
      <w:tr w:rsidR="004877B4" w:rsidRPr="004877B4" w14:paraId="3D14E423" w14:textId="77777777" w:rsidTr="00DF1254">
        <w:trPr>
          <w:trHeight w:val="20"/>
        </w:trPr>
        <w:tc>
          <w:tcPr>
            <w:tcW w:w="166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A9DF7B" w14:textId="77777777" w:rsidR="00D640E3" w:rsidRPr="004877B4" w:rsidRDefault="00D640E3" w:rsidP="004717C9">
            <w:r w:rsidRPr="004877B4">
              <w:t>Е</w:t>
            </w:r>
            <w:r w:rsidRPr="004877B4">
              <w:rPr>
                <w:lang w:val="en-US"/>
              </w:rPr>
              <w:t>Т</w:t>
            </w:r>
            <w:r w:rsidRPr="004877B4">
              <w:t>КС</w:t>
            </w:r>
          </w:p>
        </w:tc>
        <w:tc>
          <w:tcPr>
            <w:tcW w:w="5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EF5724" w14:textId="77777777" w:rsidR="00D640E3" w:rsidRPr="004877B4" w:rsidRDefault="00E628A8" w:rsidP="004717C9">
            <w:r>
              <w:t xml:space="preserve">§ </w:t>
            </w:r>
            <w:r w:rsidR="00D640E3" w:rsidRPr="004877B4">
              <w:t>147</w:t>
            </w:r>
          </w:p>
        </w:tc>
        <w:tc>
          <w:tcPr>
            <w:tcW w:w="27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EEB14F" w14:textId="77777777" w:rsidR="00D640E3" w:rsidRPr="004877B4" w:rsidRDefault="00D640E3" w:rsidP="004717C9">
            <w:r w:rsidRPr="004877B4">
              <w:t>Формовщик</w:t>
            </w:r>
            <w:r w:rsidR="002240E7">
              <w:t xml:space="preserve"> машинной формовки 3-го разряда</w:t>
            </w:r>
          </w:p>
        </w:tc>
      </w:tr>
      <w:tr w:rsidR="004877B4" w:rsidRPr="004877B4" w14:paraId="4E2D9CB5" w14:textId="77777777" w:rsidTr="00DF1254">
        <w:trPr>
          <w:trHeight w:val="20"/>
        </w:trPr>
        <w:tc>
          <w:tcPr>
            <w:tcW w:w="1666" w:type="pct"/>
            <w:tcBorders>
              <w:left w:val="single" w:sz="4" w:space="0" w:color="808080"/>
              <w:right w:val="single" w:sz="4" w:space="0" w:color="808080"/>
            </w:tcBorders>
          </w:tcPr>
          <w:p w14:paraId="6580F4A6" w14:textId="77777777" w:rsidR="00D640E3" w:rsidRPr="004877B4" w:rsidRDefault="00D640E3" w:rsidP="004717C9">
            <w:pPr>
              <w:rPr>
                <w:bCs w:val="0"/>
              </w:rPr>
            </w:pPr>
            <w:r w:rsidRPr="004877B4">
              <w:rPr>
                <w:bCs w:val="0"/>
              </w:rPr>
              <w:t>ОКПДТР</w:t>
            </w:r>
          </w:p>
        </w:tc>
        <w:tc>
          <w:tcPr>
            <w:tcW w:w="594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1F365E4C" w14:textId="77777777" w:rsidR="00D640E3" w:rsidRPr="004877B4" w:rsidRDefault="00D640E3" w:rsidP="004717C9">
            <w:r w:rsidRPr="004877B4">
              <w:t>19411</w:t>
            </w:r>
          </w:p>
        </w:tc>
        <w:tc>
          <w:tcPr>
            <w:tcW w:w="2740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03CC42DC" w14:textId="77777777" w:rsidR="00D640E3" w:rsidRPr="004877B4" w:rsidRDefault="00D640E3" w:rsidP="004717C9">
            <w:r w:rsidRPr="004877B4">
              <w:rPr>
                <w:rFonts w:eastAsia="Calibri"/>
                <w:bCs w:val="0"/>
                <w:lang w:eastAsia="en-US"/>
              </w:rPr>
              <w:t>Формовщик машинной формовки</w:t>
            </w:r>
          </w:p>
        </w:tc>
      </w:tr>
    </w:tbl>
    <w:p w14:paraId="506EEDF6" w14:textId="77777777" w:rsidR="00DF1254" w:rsidRDefault="00DF1254" w:rsidP="004717C9">
      <w:pPr>
        <w:pStyle w:val="3"/>
        <w:keepNext w:val="0"/>
        <w:spacing w:before="0" w:after="0"/>
      </w:pPr>
    </w:p>
    <w:p w14:paraId="46E19ABA" w14:textId="4AABC7D0" w:rsidR="00B81E5B" w:rsidRDefault="00B81E5B" w:rsidP="004717C9">
      <w:pPr>
        <w:pStyle w:val="3"/>
        <w:keepNext w:val="0"/>
        <w:spacing w:before="0" w:after="0"/>
      </w:pPr>
      <w:r w:rsidRPr="00E708D4">
        <w:t>3.2.1. Трудовая функция</w:t>
      </w:r>
    </w:p>
    <w:p w14:paraId="3B1D6169" w14:textId="77777777" w:rsidR="00DF1254" w:rsidRPr="00DF1254" w:rsidRDefault="00DF1254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4372"/>
        <w:gridCol w:w="690"/>
        <w:gridCol w:w="973"/>
        <w:gridCol w:w="1826"/>
        <w:gridCol w:w="551"/>
      </w:tblGrid>
      <w:tr w:rsidR="004877B4" w:rsidRPr="004877B4" w14:paraId="6CABB906" w14:textId="77777777" w:rsidTr="00DF1254">
        <w:trPr>
          <w:trHeight w:val="278"/>
        </w:trPr>
        <w:tc>
          <w:tcPr>
            <w:tcW w:w="87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7F9BCA4" w14:textId="77777777" w:rsidR="00B81E5B" w:rsidRPr="004877B4" w:rsidRDefault="00B81E5B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C6CF13" w14:textId="453A2F1C" w:rsidR="00B81E5B" w:rsidRPr="004877B4" w:rsidRDefault="00403A64" w:rsidP="004717C9">
            <w:r>
              <w:t xml:space="preserve">Формовка </w:t>
            </w:r>
            <w:r w:rsidR="00A3535F">
              <w:t>песчано-глинистых</w:t>
            </w:r>
            <w:r w:rsidRPr="004877B4">
              <w:t xml:space="preserve"> </w:t>
            </w:r>
            <w:r w:rsidR="00923EF2" w:rsidRPr="004877B4">
              <w:t xml:space="preserve">литейных форм </w:t>
            </w:r>
            <w:r w:rsidR="00A4488F">
              <w:t>второй группы сложности</w:t>
            </w:r>
            <w:r w:rsidR="00923EF2" w:rsidRPr="004877B4">
              <w:t xml:space="preserve"> на формовочных машинах</w:t>
            </w:r>
          </w:p>
        </w:tc>
        <w:tc>
          <w:tcPr>
            <w:tcW w:w="3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002CA2B" w14:textId="77777777" w:rsidR="00B81E5B" w:rsidRPr="004877B4" w:rsidRDefault="00B81E5B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12AB4A" w14:textId="665C2F7D" w:rsidR="00B81E5B" w:rsidRPr="004877B4" w:rsidRDefault="00B935BB" w:rsidP="004717C9">
            <w:r>
              <w:rPr>
                <w:lang w:val="en-US"/>
              </w:rPr>
              <w:t>B</w:t>
            </w:r>
            <w:r w:rsidR="00B81E5B" w:rsidRPr="004877B4">
              <w:t>/01.</w:t>
            </w:r>
            <w:r w:rsidR="00DD3F54" w:rsidRPr="004877B4">
              <w:t>3</w:t>
            </w:r>
          </w:p>
        </w:tc>
        <w:tc>
          <w:tcPr>
            <w:tcW w:w="89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541FD4A" w14:textId="77777777" w:rsidR="00B81E5B" w:rsidRPr="004877B4" w:rsidRDefault="00B81E5B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9EDDB1" w14:textId="77777777" w:rsidR="00B81E5B" w:rsidRPr="004877B4" w:rsidRDefault="00DD3F54" w:rsidP="004717C9">
            <w:pPr>
              <w:jc w:val="center"/>
            </w:pPr>
            <w:r w:rsidRPr="004877B4">
              <w:t>3</w:t>
            </w:r>
          </w:p>
        </w:tc>
      </w:tr>
    </w:tbl>
    <w:p w14:paraId="712ED3BB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6"/>
        <w:gridCol w:w="1289"/>
        <w:gridCol w:w="426"/>
        <w:gridCol w:w="2073"/>
        <w:gridCol w:w="1448"/>
        <w:gridCol w:w="2338"/>
      </w:tblGrid>
      <w:tr w:rsidR="004877B4" w:rsidRPr="004877B4" w14:paraId="160DF9E4" w14:textId="77777777" w:rsidTr="00DF1254">
        <w:trPr>
          <w:trHeight w:val="488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658FD407" w14:textId="77777777" w:rsidR="00B81E5B" w:rsidRPr="004877B4" w:rsidRDefault="00B81E5B" w:rsidP="004717C9">
            <w:r w:rsidRPr="004877B4">
              <w:rPr>
                <w:sz w:val="20"/>
              </w:rPr>
              <w:t>Происхождение трудовой функции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59C60F18" w14:textId="77777777" w:rsidR="00B81E5B" w:rsidRPr="004877B4" w:rsidRDefault="00B81E5B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209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1E3E03E8" w14:textId="77777777" w:rsidR="00B81E5B" w:rsidRPr="004877B4" w:rsidRDefault="00B81E5B" w:rsidP="004717C9">
            <w:r w:rsidRPr="004877B4">
              <w:t>Х</w:t>
            </w:r>
          </w:p>
        </w:tc>
        <w:tc>
          <w:tcPr>
            <w:tcW w:w="10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289C3E" w14:textId="77777777" w:rsidR="00B81E5B" w:rsidRPr="004877B4" w:rsidRDefault="00B81E5B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7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FEE2DF" w14:textId="77777777" w:rsidR="00B81E5B" w:rsidRPr="004877B4" w:rsidRDefault="00B81E5B" w:rsidP="004717C9"/>
        </w:tc>
        <w:tc>
          <w:tcPr>
            <w:tcW w:w="11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525183" w14:textId="77777777" w:rsidR="00B81E5B" w:rsidRPr="004877B4" w:rsidRDefault="00B81E5B" w:rsidP="004717C9"/>
        </w:tc>
      </w:tr>
      <w:tr w:rsidR="00B81E5B" w:rsidRPr="004877B4" w14:paraId="4CC3D00A" w14:textId="77777777" w:rsidTr="00DF1254">
        <w:trPr>
          <w:trHeight w:val="479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31385780" w14:textId="77777777" w:rsidR="00B81E5B" w:rsidRPr="004877B4" w:rsidRDefault="00B81E5B" w:rsidP="004717C9"/>
        </w:tc>
        <w:tc>
          <w:tcPr>
            <w:tcW w:w="1857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5981A1C4" w14:textId="77777777" w:rsidR="00B81E5B" w:rsidRPr="004877B4" w:rsidRDefault="00B81E5B" w:rsidP="004717C9"/>
        </w:tc>
        <w:tc>
          <w:tcPr>
            <w:tcW w:w="71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D27B4FE" w14:textId="77777777" w:rsidR="00B81E5B" w:rsidRPr="004877B4" w:rsidRDefault="00B81E5B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14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757577A" w14:textId="77777777" w:rsidR="00B81E5B" w:rsidRPr="004877B4" w:rsidRDefault="00B81E5B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0F10FEFB" w14:textId="77777777" w:rsidR="00B81E5B" w:rsidRPr="004877B4" w:rsidRDefault="00B81E5B" w:rsidP="004717C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32"/>
        <w:gridCol w:w="7563"/>
      </w:tblGrid>
      <w:tr w:rsidR="004877B4" w:rsidRPr="004877B4" w14:paraId="25313D29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1A129384" w14:textId="77777777" w:rsidR="008809E5" w:rsidRPr="004877B4" w:rsidRDefault="008809E5" w:rsidP="004717C9">
            <w:pPr>
              <w:pStyle w:val="aff"/>
            </w:pPr>
            <w:r w:rsidRPr="004877B4">
              <w:t>Трудовые действия</w:t>
            </w:r>
          </w:p>
        </w:tc>
        <w:tc>
          <w:tcPr>
            <w:tcW w:w="3709" w:type="pct"/>
          </w:tcPr>
          <w:p w14:paraId="55B1E87F" w14:textId="576B9324" w:rsidR="008809E5" w:rsidRPr="004877B4" w:rsidRDefault="00905AE2" w:rsidP="004717C9">
            <w:pPr>
              <w:pStyle w:val="aff"/>
              <w:jc w:val="both"/>
            </w:pPr>
            <w:r w:rsidRPr="004877B4">
              <w:t>Проверка состояния модельно-опочной оснастки и формовочного инструмента</w:t>
            </w:r>
            <w:r w:rsidR="00060256" w:rsidRPr="004877B4">
              <w:t xml:space="preserve"> для машинной формовки</w:t>
            </w:r>
            <w:r w:rsidR="00403A64">
              <w:t xml:space="preserve"> </w:t>
            </w:r>
            <w:r w:rsidR="00A3535F">
              <w:t>песчано-глинистых</w:t>
            </w:r>
            <w:r w:rsidR="00060256" w:rsidRPr="004877B4">
              <w:t xml:space="preserve"> литейных форм</w:t>
            </w:r>
            <w:r w:rsidR="000C1F74">
              <w:t xml:space="preserve"> второй группы сложности</w:t>
            </w:r>
            <w:r w:rsidR="00060256" w:rsidRPr="004877B4">
              <w:t xml:space="preserve"> </w:t>
            </w:r>
          </w:p>
        </w:tc>
      </w:tr>
      <w:tr w:rsidR="002273F0" w:rsidRPr="004877B4" w14:paraId="63ACCA82" w14:textId="77777777" w:rsidTr="00DF1254">
        <w:trPr>
          <w:trHeight w:val="20"/>
        </w:trPr>
        <w:tc>
          <w:tcPr>
            <w:tcW w:w="1291" w:type="pct"/>
            <w:vMerge/>
          </w:tcPr>
          <w:p w14:paraId="4CF9DC2D" w14:textId="77777777" w:rsidR="002273F0" w:rsidRPr="004877B4" w:rsidRDefault="002273F0" w:rsidP="004717C9">
            <w:pPr>
              <w:pStyle w:val="aff"/>
            </w:pPr>
          </w:p>
        </w:tc>
        <w:tc>
          <w:tcPr>
            <w:tcW w:w="3709" w:type="pct"/>
          </w:tcPr>
          <w:p w14:paraId="288078F3" w14:textId="451C4B3E" w:rsidR="002273F0" w:rsidRPr="00DD4B9F" w:rsidRDefault="002273F0" w:rsidP="004717C9">
            <w:pPr>
              <w:pStyle w:val="aff"/>
              <w:jc w:val="both"/>
              <w:rPr>
                <w:color w:val="000000" w:themeColor="text1"/>
              </w:rPr>
            </w:pPr>
            <w:r w:rsidRPr="004877B4">
              <w:t>Проверка</w:t>
            </w:r>
            <w:r>
              <w:t xml:space="preserve"> </w:t>
            </w:r>
            <w:r w:rsidRPr="004877B4">
              <w:t>работоспособности формовочной машины</w:t>
            </w:r>
            <w:r w:rsidR="00050C7D">
              <w:t xml:space="preserve"> для формовки песчано-глинистых литейных форм </w:t>
            </w:r>
            <w:r w:rsidRPr="004877B4">
              <w:t xml:space="preserve">грузоподъемностью до </w:t>
            </w:r>
            <w:r w:rsidR="007803BB">
              <w:t>700 кг</w:t>
            </w:r>
          </w:p>
        </w:tc>
      </w:tr>
      <w:tr w:rsidR="00A4488F" w:rsidRPr="004877B4" w14:paraId="3950ED03" w14:textId="77777777" w:rsidTr="00DF1254">
        <w:trPr>
          <w:trHeight w:val="20"/>
        </w:trPr>
        <w:tc>
          <w:tcPr>
            <w:tcW w:w="1291" w:type="pct"/>
            <w:vMerge/>
          </w:tcPr>
          <w:p w14:paraId="593E3FC2" w14:textId="77777777" w:rsidR="00A4488F" w:rsidRPr="004877B4" w:rsidRDefault="00A4488F" w:rsidP="004717C9">
            <w:pPr>
              <w:pStyle w:val="aff"/>
            </w:pPr>
          </w:p>
        </w:tc>
        <w:tc>
          <w:tcPr>
            <w:tcW w:w="3709" w:type="pct"/>
          </w:tcPr>
          <w:p w14:paraId="4420CC78" w14:textId="5B0BCCAD" w:rsidR="00A4488F" w:rsidRPr="004877B4" w:rsidRDefault="00A4488F" w:rsidP="004717C9">
            <w:pPr>
              <w:pStyle w:val="aff"/>
              <w:jc w:val="both"/>
            </w:pPr>
            <w:r w:rsidRPr="00DD4B9F">
              <w:rPr>
                <w:color w:val="000000" w:themeColor="text1"/>
              </w:rPr>
              <w:t xml:space="preserve">Подготовка рабочего места к выполнению </w:t>
            </w:r>
            <w:r>
              <w:rPr>
                <w:color w:val="000000" w:themeColor="text1"/>
              </w:rPr>
              <w:t xml:space="preserve">машинной формовки </w:t>
            </w:r>
            <w:r w:rsidR="00A3535F">
              <w:rPr>
                <w:color w:val="000000" w:themeColor="text1"/>
              </w:rPr>
              <w:t>песчано-глинистых</w:t>
            </w:r>
            <w:r w:rsidR="00403A6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литейных форм второй</w:t>
            </w:r>
            <w:r w:rsidRPr="00DD4B9F">
              <w:rPr>
                <w:color w:val="000000" w:themeColor="text1"/>
              </w:rPr>
              <w:t xml:space="preserve"> группы сложности</w:t>
            </w:r>
          </w:p>
        </w:tc>
      </w:tr>
      <w:tr w:rsidR="00A4488F" w:rsidRPr="004877B4" w14:paraId="164C9178" w14:textId="77777777" w:rsidTr="00DF1254">
        <w:trPr>
          <w:trHeight w:val="20"/>
        </w:trPr>
        <w:tc>
          <w:tcPr>
            <w:tcW w:w="1291" w:type="pct"/>
            <w:vMerge/>
          </w:tcPr>
          <w:p w14:paraId="6D040C62" w14:textId="77777777" w:rsidR="00A4488F" w:rsidRPr="004877B4" w:rsidRDefault="00A4488F" w:rsidP="004717C9">
            <w:pPr>
              <w:pStyle w:val="aff"/>
            </w:pPr>
          </w:p>
        </w:tc>
        <w:tc>
          <w:tcPr>
            <w:tcW w:w="3709" w:type="pct"/>
          </w:tcPr>
          <w:p w14:paraId="4F5BF82C" w14:textId="550E4FBC" w:rsidR="00A4488F" w:rsidRPr="004877B4" w:rsidRDefault="00A4488F" w:rsidP="004717C9">
            <w:pPr>
              <w:pStyle w:val="aff"/>
              <w:jc w:val="both"/>
            </w:pPr>
            <w:r w:rsidRPr="004877B4">
              <w:t xml:space="preserve">Подготовка формовочных машин </w:t>
            </w:r>
            <w:r w:rsidR="00050C7D">
              <w:t xml:space="preserve">для формовки песчано-глинистых литейных форм </w:t>
            </w:r>
            <w:r w:rsidRPr="004877B4">
              <w:t xml:space="preserve">грузоподъемностью до </w:t>
            </w:r>
            <w:r w:rsidR="007803BB">
              <w:t>700 кг</w:t>
            </w:r>
            <w:r w:rsidR="00F612AD">
              <w:t xml:space="preserve"> </w:t>
            </w:r>
            <w:r w:rsidRPr="004877B4">
              <w:t>к работе</w:t>
            </w:r>
          </w:p>
        </w:tc>
      </w:tr>
      <w:tr w:rsidR="00A4488F" w:rsidRPr="004877B4" w14:paraId="5EA9B967" w14:textId="77777777" w:rsidTr="00DF1254">
        <w:trPr>
          <w:trHeight w:val="20"/>
        </w:trPr>
        <w:tc>
          <w:tcPr>
            <w:tcW w:w="1291" w:type="pct"/>
            <w:vMerge/>
          </w:tcPr>
          <w:p w14:paraId="12756823" w14:textId="77777777" w:rsidR="00A4488F" w:rsidRPr="004877B4" w:rsidRDefault="00A4488F" w:rsidP="004717C9">
            <w:pPr>
              <w:pStyle w:val="aff"/>
            </w:pPr>
          </w:p>
        </w:tc>
        <w:tc>
          <w:tcPr>
            <w:tcW w:w="3709" w:type="pct"/>
          </w:tcPr>
          <w:p w14:paraId="3D28BB64" w14:textId="5B496FEB" w:rsidR="00A4488F" w:rsidRPr="004877B4" w:rsidRDefault="00A4488F" w:rsidP="004717C9">
            <w:pPr>
              <w:pStyle w:val="aff"/>
              <w:jc w:val="both"/>
            </w:pPr>
            <w:r w:rsidRPr="004877B4">
              <w:t xml:space="preserve">Изготовление </w:t>
            </w:r>
            <w:r w:rsidR="00A3535F">
              <w:t>песчано-глинистых</w:t>
            </w:r>
            <w:r w:rsidR="00403A64">
              <w:t xml:space="preserve"> </w:t>
            </w:r>
            <w:r w:rsidRPr="004877B4">
              <w:t>литейных форм</w:t>
            </w:r>
            <w:r w:rsidR="000C1F74">
              <w:t xml:space="preserve"> второй группы сложности</w:t>
            </w:r>
            <w:r w:rsidRPr="004877B4">
              <w:t xml:space="preserve"> на формовочных машинах грузоподъемностью</w:t>
            </w:r>
            <w:r>
              <w:t xml:space="preserve"> </w:t>
            </w:r>
            <w:r w:rsidRPr="004877B4">
              <w:t xml:space="preserve">до </w:t>
            </w:r>
            <w:r w:rsidR="007803BB">
              <w:t>700 кг</w:t>
            </w:r>
          </w:p>
        </w:tc>
      </w:tr>
      <w:tr w:rsidR="00A4488F" w:rsidRPr="004877B4" w14:paraId="522B7D9B" w14:textId="77777777" w:rsidTr="00DF1254">
        <w:trPr>
          <w:trHeight w:val="20"/>
        </w:trPr>
        <w:tc>
          <w:tcPr>
            <w:tcW w:w="1291" w:type="pct"/>
            <w:vMerge/>
          </w:tcPr>
          <w:p w14:paraId="303A8899" w14:textId="77777777" w:rsidR="00A4488F" w:rsidRPr="004877B4" w:rsidRDefault="00A4488F" w:rsidP="004717C9">
            <w:pPr>
              <w:pStyle w:val="aff"/>
            </w:pPr>
          </w:p>
        </w:tc>
        <w:tc>
          <w:tcPr>
            <w:tcW w:w="3709" w:type="pct"/>
          </w:tcPr>
          <w:p w14:paraId="509729CD" w14:textId="1EF371F3" w:rsidR="00A4488F" w:rsidRPr="004877B4" w:rsidRDefault="00A4488F" w:rsidP="004717C9">
            <w:pPr>
              <w:pStyle w:val="aff"/>
              <w:jc w:val="both"/>
            </w:pPr>
            <w:r w:rsidRPr="004877B4">
              <w:t xml:space="preserve">Визуальный контроль качества </w:t>
            </w:r>
            <w:r w:rsidR="00A3535F">
              <w:t xml:space="preserve">песчано-глинистой </w:t>
            </w:r>
            <w:r w:rsidRPr="004877B4">
              <w:t xml:space="preserve">литейной формы для отливок </w:t>
            </w:r>
            <w:r w:rsidR="00D96A0C">
              <w:t>второй группы сложности</w:t>
            </w:r>
          </w:p>
        </w:tc>
      </w:tr>
      <w:tr w:rsidR="00A4488F" w:rsidRPr="004877B4" w14:paraId="12376133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697E7EDE" w14:textId="77777777" w:rsidR="00A4488F" w:rsidRPr="004877B4" w:rsidDel="002A1D54" w:rsidRDefault="00A4488F" w:rsidP="004717C9">
            <w:pPr>
              <w:pStyle w:val="aff"/>
            </w:pPr>
            <w:r w:rsidRPr="004877B4" w:rsidDel="002A1D54">
              <w:t>Необходимые умения</w:t>
            </w:r>
          </w:p>
        </w:tc>
        <w:tc>
          <w:tcPr>
            <w:tcW w:w="3709" w:type="pct"/>
          </w:tcPr>
          <w:p w14:paraId="34D60981" w14:textId="7C67347E" w:rsidR="00A4488F" w:rsidRPr="004877B4" w:rsidRDefault="00A4488F" w:rsidP="004717C9">
            <w:pPr>
              <w:pStyle w:val="aff"/>
              <w:jc w:val="both"/>
            </w:pPr>
            <w:r w:rsidRPr="004877B4">
              <w:t xml:space="preserve">Оценивать состояние модельно-опочной оснастки и формовочного инструмента для машинной формовки </w:t>
            </w:r>
            <w:r w:rsidR="00A3535F">
              <w:t>песчано-глинистых</w:t>
            </w:r>
            <w:r w:rsidR="008C661B">
              <w:t xml:space="preserve"> </w:t>
            </w:r>
            <w:r w:rsidRPr="004877B4">
              <w:t xml:space="preserve">литейных форм </w:t>
            </w:r>
            <w:r w:rsidR="00E31C71">
              <w:t>второй группы сложности</w:t>
            </w:r>
            <w:r w:rsidRPr="004877B4">
              <w:t xml:space="preserve"> визуально </w:t>
            </w:r>
          </w:p>
        </w:tc>
      </w:tr>
      <w:tr w:rsidR="00D50BC9" w:rsidRPr="004877B4" w14:paraId="7E93EC26" w14:textId="77777777" w:rsidTr="00DF1254">
        <w:trPr>
          <w:trHeight w:val="20"/>
        </w:trPr>
        <w:tc>
          <w:tcPr>
            <w:tcW w:w="1291" w:type="pct"/>
            <w:vMerge/>
          </w:tcPr>
          <w:p w14:paraId="7EFE302A" w14:textId="77777777" w:rsidR="00D50BC9" w:rsidRPr="004877B4" w:rsidDel="002A1D54" w:rsidRDefault="00D50BC9" w:rsidP="004717C9">
            <w:pPr>
              <w:pStyle w:val="aff"/>
            </w:pPr>
          </w:p>
        </w:tc>
        <w:tc>
          <w:tcPr>
            <w:tcW w:w="3709" w:type="pct"/>
          </w:tcPr>
          <w:p w14:paraId="788AC426" w14:textId="1E55AEFA" w:rsidR="00D50BC9" w:rsidRPr="004877B4" w:rsidRDefault="00D50BC9" w:rsidP="004717C9">
            <w:pPr>
              <w:pStyle w:val="aff"/>
              <w:jc w:val="both"/>
            </w:pPr>
            <w:r w:rsidRPr="004877B4">
              <w:t xml:space="preserve">Оценивать состояние модельно-опочной оснастки и формовочного инструмента для машинной формовки </w:t>
            </w:r>
            <w:r w:rsidR="00A3535F">
              <w:t>песчано-глинистых</w:t>
            </w:r>
            <w:r>
              <w:t xml:space="preserve"> </w:t>
            </w:r>
            <w:r w:rsidRPr="004877B4">
              <w:t xml:space="preserve">литейных форм </w:t>
            </w:r>
            <w:r>
              <w:t>второй группы сложности</w:t>
            </w:r>
            <w:r w:rsidRPr="004877B4">
              <w:t xml:space="preserve"> </w:t>
            </w:r>
            <w:r>
              <w:t>при помощи контрольно-измерительных приборов и инструментов</w:t>
            </w:r>
          </w:p>
        </w:tc>
      </w:tr>
      <w:tr w:rsidR="00E31C71" w:rsidRPr="004877B4" w14:paraId="657C1C00" w14:textId="77777777" w:rsidTr="00DF1254">
        <w:trPr>
          <w:trHeight w:val="20"/>
        </w:trPr>
        <w:tc>
          <w:tcPr>
            <w:tcW w:w="1291" w:type="pct"/>
            <w:vMerge/>
          </w:tcPr>
          <w:p w14:paraId="11E3A41B" w14:textId="77777777" w:rsidR="00E31C71" w:rsidRPr="004877B4" w:rsidDel="002A1D54" w:rsidRDefault="00E31C71" w:rsidP="004717C9">
            <w:pPr>
              <w:pStyle w:val="aff"/>
            </w:pPr>
          </w:p>
        </w:tc>
        <w:tc>
          <w:tcPr>
            <w:tcW w:w="3709" w:type="pct"/>
          </w:tcPr>
          <w:p w14:paraId="651B5AED" w14:textId="58266132" w:rsidR="00E31C71" w:rsidRPr="004877B4" w:rsidRDefault="00E31C71" w:rsidP="004717C9">
            <w:pPr>
              <w:pStyle w:val="aff"/>
              <w:jc w:val="both"/>
            </w:pPr>
            <w:r w:rsidRPr="00DD4B9F">
              <w:rPr>
                <w:color w:val="000000" w:themeColor="text1"/>
              </w:rPr>
              <w:t>Поддерживать состояние рабочего места</w:t>
            </w:r>
            <w:r>
              <w:rPr>
                <w:color w:val="000000" w:themeColor="text1"/>
              </w:rPr>
              <w:t xml:space="preserve"> для машинной формовки </w:t>
            </w:r>
            <w:r w:rsidR="00A3535F">
              <w:rPr>
                <w:color w:val="000000" w:themeColor="text1"/>
              </w:rPr>
              <w:t>песчано-глинистых</w:t>
            </w:r>
            <w:r w:rsidR="008C661B">
              <w:rPr>
                <w:color w:val="000000" w:themeColor="text1"/>
              </w:rPr>
              <w:t xml:space="preserve"> литейных</w:t>
            </w:r>
            <w:r w:rsidR="0013744D">
              <w:rPr>
                <w:color w:val="000000" w:themeColor="text1"/>
              </w:rPr>
              <w:t xml:space="preserve"> форм</w:t>
            </w:r>
            <w:r>
              <w:rPr>
                <w:color w:val="000000" w:themeColor="text1"/>
              </w:rPr>
              <w:t xml:space="preserve"> второй группы сложности</w:t>
            </w:r>
            <w:r w:rsidRPr="00DD4B9F">
              <w:rPr>
                <w:color w:val="000000" w:themeColor="text1"/>
              </w:rPr>
              <w:t xml:space="preserve"> в соответствии с требованиями охраны труда, пожарной, промышленной, экологической и электробезопасности</w:t>
            </w:r>
          </w:p>
        </w:tc>
      </w:tr>
      <w:tr w:rsidR="002273F0" w:rsidRPr="004877B4" w14:paraId="10A49577" w14:textId="77777777" w:rsidTr="00DF1254">
        <w:trPr>
          <w:trHeight w:val="20"/>
        </w:trPr>
        <w:tc>
          <w:tcPr>
            <w:tcW w:w="1291" w:type="pct"/>
            <w:vMerge/>
          </w:tcPr>
          <w:p w14:paraId="75B33957" w14:textId="77777777" w:rsidR="002273F0" w:rsidRPr="004877B4" w:rsidDel="002A1D54" w:rsidRDefault="002273F0" w:rsidP="004717C9">
            <w:pPr>
              <w:pStyle w:val="aff"/>
            </w:pPr>
          </w:p>
        </w:tc>
        <w:tc>
          <w:tcPr>
            <w:tcW w:w="3709" w:type="pct"/>
          </w:tcPr>
          <w:p w14:paraId="77ABB0A5" w14:textId="63F505B0" w:rsidR="002273F0" w:rsidRPr="00DD4B9F" w:rsidRDefault="00F80596" w:rsidP="004717C9">
            <w:pPr>
              <w:pStyle w:val="a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Применять средства индивидуальной </w:t>
            </w:r>
            <w:r w:rsidR="002273F0" w:rsidRPr="00AC6FBF">
              <w:rPr>
                <w:color w:val="000000" w:themeColor="text1"/>
              </w:rPr>
              <w:t xml:space="preserve">и коллективной защиты при машинной формовке </w:t>
            </w:r>
            <w:r w:rsidR="00A3535F">
              <w:rPr>
                <w:color w:val="000000" w:themeColor="text1"/>
              </w:rPr>
              <w:t>песчано-глинистых</w:t>
            </w:r>
            <w:r w:rsidR="002273F0" w:rsidRPr="00AC6FBF">
              <w:rPr>
                <w:color w:val="000000" w:themeColor="text1"/>
              </w:rPr>
              <w:t xml:space="preserve"> литейных форм</w:t>
            </w:r>
          </w:p>
        </w:tc>
      </w:tr>
      <w:tr w:rsidR="00A4488F" w:rsidRPr="004877B4" w14:paraId="2261BC2F" w14:textId="77777777" w:rsidTr="00DF1254">
        <w:trPr>
          <w:trHeight w:val="20"/>
        </w:trPr>
        <w:tc>
          <w:tcPr>
            <w:tcW w:w="1291" w:type="pct"/>
            <w:vMerge/>
          </w:tcPr>
          <w:p w14:paraId="71989201" w14:textId="77777777" w:rsidR="00A4488F" w:rsidRPr="004877B4" w:rsidDel="002A1D54" w:rsidRDefault="00A4488F" w:rsidP="004717C9">
            <w:pPr>
              <w:pStyle w:val="aff"/>
            </w:pPr>
          </w:p>
        </w:tc>
        <w:tc>
          <w:tcPr>
            <w:tcW w:w="3709" w:type="pct"/>
          </w:tcPr>
          <w:p w14:paraId="05261E36" w14:textId="539232F1" w:rsidR="00A4488F" w:rsidRPr="004877B4" w:rsidRDefault="00A4488F" w:rsidP="004717C9">
            <w:pPr>
              <w:pStyle w:val="aff"/>
              <w:jc w:val="both"/>
            </w:pPr>
            <w:r w:rsidRPr="004877B4">
              <w:t>Оценивать работоспособность формовочной машины</w:t>
            </w:r>
            <w:r w:rsidR="003C5700">
              <w:t xml:space="preserve"> для формовки песчано-глинистых литейных форм</w:t>
            </w:r>
            <w:r w:rsidRPr="004877B4">
              <w:t xml:space="preserve"> грузоподъемностью</w:t>
            </w:r>
            <w:r>
              <w:t xml:space="preserve"> </w:t>
            </w:r>
            <w:r w:rsidR="0078637B">
              <w:t xml:space="preserve">до </w:t>
            </w:r>
            <w:r w:rsidR="007803BB">
              <w:t>700 кг</w:t>
            </w:r>
          </w:p>
        </w:tc>
      </w:tr>
      <w:tr w:rsidR="00A4488F" w:rsidRPr="004877B4" w14:paraId="5356CF14" w14:textId="77777777" w:rsidTr="00DF1254">
        <w:trPr>
          <w:trHeight w:val="20"/>
        </w:trPr>
        <w:tc>
          <w:tcPr>
            <w:tcW w:w="1291" w:type="pct"/>
            <w:vMerge/>
          </w:tcPr>
          <w:p w14:paraId="1A7D2441" w14:textId="77777777" w:rsidR="00A4488F" w:rsidRPr="004877B4" w:rsidDel="002A1D54" w:rsidRDefault="00A4488F" w:rsidP="004717C9">
            <w:pPr>
              <w:pStyle w:val="aff"/>
            </w:pPr>
          </w:p>
        </w:tc>
        <w:tc>
          <w:tcPr>
            <w:tcW w:w="3709" w:type="pct"/>
          </w:tcPr>
          <w:p w14:paraId="4DE48889" w14:textId="1D8770E1" w:rsidR="00A4488F" w:rsidRPr="004877B4" w:rsidRDefault="003B5B34" w:rsidP="004717C9">
            <w:pPr>
              <w:pStyle w:val="aff"/>
              <w:jc w:val="both"/>
            </w:pPr>
            <w:r>
              <w:t>Подготавливать</w:t>
            </w:r>
            <w:r w:rsidR="00A4488F" w:rsidRPr="004877B4">
              <w:t xml:space="preserve"> </w:t>
            </w:r>
            <w:r w:rsidR="002273F0">
              <w:t xml:space="preserve">формовочные </w:t>
            </w:r>
            <w:r w:rsidR="002273F0" w:rsidRPr="004877B4">
              <w:t>машин</w:t>
            </w:r>
            <w:r w:rsidR="002273F0">
              <w:t>ы</w:t>
            </w:r>
            <w:r w:rsidR="002273F0" w:rsidRPr="004877B4">
              <w:t xml:space="preserve"> </w:t>
            </w:r>
            <w:r w:rsidR="003C5700">
              <w:t xml:space="preserve">для формовки песчано-глинистых литейных форм </w:t>
            </w:r>
            <w:r w:rsidR="00A4488F" w:rsidRPr="004877B4">
              <w:t>грузоподъемностью</w:t>
            </w:r>
            <w:r w:rsidR="00A4488F">
              <w:t xml:space="preserve"> </w:t>
            </w:r>
            <w:r w:rsidR="00A4488F" w:rsidRPr="00AA29A8">
              <w:t xml:space="preserve">до </w:t>
            </w:r>
            <w:r w:rsidR="007803BB" w:rsidRPr="00AA29A8">
              <w:t>700 кг</w:t>
            </w:r>
            <w:r w:rsidR="00F612AD" w:rsidRPr="00AA29A8">
              <w:t xml:space="preserve"> </w:t>
            </w:r>
            <w:r w:rsidR="00A4488F" w:rsidRPr="00AA29A8">
              <w:t xml:space="preserve">к </w:t>
            </w:r>
            <w:r w:rsidR="00286EAC" w:rsidRPr="00AA29A8">
              <w:t>работе в соответствии с</w:t>
            </w:r>
            <w:r w:rsidR="00A4488F" w:rsidRPr="00AA29A8">
              <w:t xml:space="preserve"> технологическими инструкциями</w:t>
            </w:r>
          </w:p>
        </w:tc>
      </w:tr>
      <w:tr w:rsidR="00A4488F" w:rsidRPr="004877B4" w14:paraId="30B7EA73" w14:textId="77777777" w:rsidTr="00DF1254">
        <w:trPr>
          <w:trHeight w:val="20"/>
        </w:trPr>
        <w:tc>
          <w:tcPr>
            <w:tcW w:w="1291" w:type="pct"/>
            <w:vMerge/>
          </w:tcPr>
          <w:p w14:paraId="44530DE7" w14:textId="77777777" w:rsidR="00A4488F" w:rsidRPr="004877B4" w:rsidDel="002A1D54" w:rsidRDefault="00A4488F" w:rsidP="004717C9">
            <w:pPr>
              <w:pStyle w:val="aff"/>
            </w:pPr>
          </w:p>
        </w:tc>
        <w:tc>
          <w:tcPr>
            <w:tcW w:w="3709" w:type="pct"/>
          </w:tcPr>
          <w:p w14:paraId="41493660" w14:textId="1D844B84" w:rsidR="00A4488F" w:rsidRPr="004877B4" w:rsidRDefault="00A4488F" w:rsidP="004717C9">
            <w:pPr>
              <w:pStyle w:val="aff"/>
              <w:jc w:val="both"/>
            </w:pPr>
            <w:r w:rsidRPr="004877B4">
              <w:t>Управлять формовочными машинами</w:t>
            </w:r>
            <w:r w:rsidR="003C5700">
              <w:t xml:space="preserve"> для формовки песчано-глинистых литейных форм</w:t>
            </w:r>
            <w:r w:rsidRPr="004877B4">
              <w:t xml:space="preserve"> грузоподъемностью до </w:t>
            </w:r>
            <w:r w:rsidR="007803BB">
              <w:t>700 кг</w:t>
            </w:r>
          </w:p>
        </w:tc>
      </w:tr>
      <w:tr w:rsidR="00A4488F" w:rsidRPr="004877B4" w14:paraId="7A1243C1" w14:textId="77777777" w:rsidTr="00DF1254">
        <w:trPr>
          <w:trHeight w:val="20"/>
        </w:trPr>
        <w:tc>
          <w:tcPr>
            <w:tcW w:w="1291" w:type="pct"/>
            <w:vMerge/>
          </w:tcPr>
          <w:p w14:paraId="1AAA14FF" w14:textId="77777777" w:rsidR="00A4488F" w:rsidRPr="004877B4" w:rsidDel="002A1D54" w:rsidRDefault="00A4488F" w:rsidP="004717C9">
            <w:pPr>
              <w:pStyle w:val="aff"/>
            </w:pPr>
          </w:p>
        </w:tc>
        <w:tc>
          <w:tcPr>
            <w:tcW w:w="3709" w:type="pct"/>
          </w:tcPr>
          <w:p w14:paraId="09F43E9A" w14:textId="15F3D96E" w:rsidR="00A4488F" w:rsidRPr="004877B4" w:rsidRDefault="00A4488F" w:rsidP="004717C9">
            <w:pPr>
              <w:pStyle w:val="aff"/>
              <w:jc w:val="both"/>
            </w:pPr>
            <w:r w:rsidRPr="004877B4">
              <w:t xml:space="preserve">Изготавливать </w:t>
            </w:r>
            <w:r w:rsidR="00A3535F">
              <w:t>песчано-глинистые</w:t>
            </w:r>
            <w:r w:rsidR="003C5700">
              <w:t xml:space="preserve"> </w:t>
            </w:r>
            <w:r w:rsidRPr="004877B4">
              <w:t xml:space="preserve">литейные формы </w:t>
            </w:r>
            <w:r w:rsidR="00E31C71">
              <w:t xml:space="preserve">второй группы сложности </w:t>
            </w:r>
            <w:r w:rsidRPr="004877B4">
              <w:t xml:space="preserve">на формовочной машине грузоподъемностью до </w:t>
            </w:r>
            <w:r w:rsidR="007803BB">
              <w:t>700 кг</w:t>
            </w:r>
          </w:p>
        </w:tc>
      </w:tr>
      <w:tr w:rsidR="00A4488F" w:rsidRPr="004877B4" w14:paraId="3B97946D" w14:textId="77777777" w:rsidTr="00DF1254">
        <w:trPr>
          <w:trHeight w:val="20"/>
        </w:trPr>
        <w:tc>
          <w:tcPr>
            <w:tcW w:w="1291" w:type="pct"/>
            <w:vMerge/>
          </w:tcPr>
          <w:p w14:paraId="29BE2A97" w14:textId="77777777" w:rsidR="00A4488F" w:rsidRPr="004877B4" w:rsidDel="002A1D54" w:rsidRDefault="00A4488F" w:rsidP="004717C9">
            <w:pPr>
              <w:pStyle w:val="aff"/>
            </w:pPr>
          </w:p>
        </w:tc>
        <w:tc>
          <w:tcPr>
            <w:tcW w:w="3709" w:type="pct"/>
          </w:tcPr>
          <w:p w14:paraId="7F74B6D9" w14:textId="20603F85" w:rsidR="00A4488F" w:rsidRPr="004877B4" w:rsidRDefault="00A4488F" w:rsidP="004717C9">
            <w:pPr>
              <w:pStyle w:val="aff"/>
              <w:jc w:val="both"/>
            </w:pPr>
            <w:r w:rsidRPr="004877B4">
              <w:t>Читать конструкторскую документацию</w:t>
            </w:r>
            <w:r w:rsidR="00E31C71">
              <w:t xml:space="preserve"> на</w:t>
            </w:r>
            <w:r w:rsidR="008C661B">
              <w:t xml:space="preserve"> </w:t>
            </w:r>
            <w:r w:rsidR="00A3535F">
              <w:t>песчано-глинистые</w:t>
            </w:r>
            <w:r w:rsidR="00E31C71">
              <w:t xml:space="preserve"> </w:t>
            </w:r>
            <w:r w:rsidR="00D96A0C">
              <w:t>литейные формы</w:t>
            </w:r>
            <w:r w:rsidR="00E31C71">
              <w:t xml:space="preserve"> второй группы сложности</w:t>
            </w:r>
          </w:p>
        </w:tc>
      </w:tr>
      <w:tr w:rsidR="00D96A0C" w:rsidRPr="004877B4" w14:paraId="6E511738" w14:textId="77777777" w:rsidTr="00DF1254">
        <w:trPr>
          <w:trHeight w:val="20"/>
        </w:trPr>
        <w:tc>
          <w:tcPr>
            <w:tcW w:w="1291" w:type="pct"/>
            <w:vMerge/>
          </w:tcPr>
          <w:p w14:paraId="5BFF6F2A" w14:textId="77777777" w:rsidR="00D96A0C" w:rsidRPr="004877B4" w:rsidDel="002A1D54" w:rsidRDefault="00D96A0C" w:rsidP="004717C9">
            <w:pPr>
              <w:pStyle w:val="aff"/>
            </w:pPr>
          </w:p>
        </w:tc>
        <w:tc>
          <w:tcPr>
            <w:tcW w:w="3709" w:type="pct"/>
          </w:tcPr>
          <w:p w14:paraId="715894CB" w14:textId="736A9938" w:rsidR="00D96A0C" w:rsidRPr="004877B4" w:rsidRDefault="003B5B34" w:rsidP="004717C9">
            <w:pPr>
              <w:pStyle w:val="aff"/>
              <w:jc w:val="both"/>
            </w:pPr>
            <w:r>
              <w:t xml:space="preserve">Читать технологические инструкции и инструкции по эксплуатации </w:t>
            </w:r>
            <w:r w:rsidR="00D96A0C">
              <w:t>формовочных машин</w:t>
            </w:r>
            <w:r w:rsidR="003C5700">
              <w:t xml:space="preserve"> для формовки песчано-глинистых литейных форм грузоподъемностью</w:t>
            </w:r>
            <w:r w:rsidR="00D96A0C">
              <w:t xml:space="preserve"> </w:t>
            </w:r>
            <w:r w:rsidR="006C689B">
              <w:t xml:space="preserve">до </w:t>
            </w:r>
            <w:r w:rsidR="007803BB">
              <w:t>700 кг</w:t>
            </w:r>
          </w:p>
        </w:tc>
      </w:tr>
      <w:tr w:rsidR="00A4488F" w:rsidRPr="004877B4" w14:paraId="40CC5B3D" w14:textId="77777777" w:rsidTr="00DF1254">
        <w:trPr>
          <w:trHeight w:val="20"/>
        </w:trPr>
        <w:tc>
          <w:tcPr>
            <w:tcW w:w="1291" w:type="pct"/>
            <w:vMerge/>
          </w:tcPr>
          <w:p w14:paraId="4125DB29" w14:textId="77777777" w:rsidR="00A4488F" w:rsidRPr="004877B4" w:rsidDel="002A1D54" w:rsidRDefault="00A4488F" w:rsidP="004717C9">
            <w:pPr>
              <w:pStyle w:val="aff"/>
            </w:pPr>
          </w:p>
        </w:tc>
        <w:tc>
          <w:tcPr>
            <w:tcW w:w="3709" w:type="pct"/>
          </w:tcPr>
          <w:p w14:paraId="64558B42" w14:textId="2771992D" w:rsidR="00A4488F" w:rsidRPr="004877B4" w:rsidRDefault="00A4488F" w:rsidP="004717C9">
            <w:pPr>
              <w:pStyle w:val="aff"/>
              <w:jc w:val="both"/>
            </w:pPr>
            <w:r w:rsidRPr="004877B4">
              <w:t>Читать технологическую документацию</w:t>
            </w:r>
            <w:r w:rsidR="00E31C71">
              <w:t xml:space="preserve"> на </w:t>
            </w:r>
            <w:r w:rsidR="00A3535F">
              <w:t>песчано-глинистые</w:t>
            </w:r>
            <w:r w:rsidR="008C661B">
              <w:t xml:space="preserve"> </w:t>
            </w:r>
            <w:r w:rsidR="00D96A0C">
              <w:t>литейные формы</w:t>
            </w:r>
            <w:r w:rsidR="00E31C71">
              <w:t xml:space="preserve"> второй группы сложности</w:t>
            </w:r>
          </w:p>
        </w:tc>
      </w:tr>
      <w:tr w:rsidR="00A4488F" w:rsidRPr="004877B4" w14:paraId="50F7E614" w14:textId="77777777" w:rsidTr="00DF1254">
        <w:trPr>
          <w:trHeight w:val="20"/>
        </w:trPr>
        <w:tc>
          <w:tcPr>
            <w:tcW w:w="1291" w:type="pct"/>
            <w:vMerge/>
          </w:tcPr>
          <w:p w14:paraId="7AD4FB17" w14:textId="77777777" w:rsidR="00A4488F" w:rsidRPr="004877B4" w:rsidDel="002A1D54" w:rsidRDefault="00A4488F" w:rsidP="004717C9">
            <w:pPr>
              <w:pStyle w:val="aff"/>
            </w:pPr>
          </w:p>
        </w:tc>
        <w:tc>
          <w:tcPr>
            <w:tcW w:w="3709" w:type="pct"/>
          </w:tcPr>
          <w:p w14:paraId="57B18994" w14:textId="77777777" w:rsidR="00A4488F" w:rsidRPr="004877B4" w:rsidRDefault="00A4488F" w:rsidP="004717C9">
            <w:pPr>
              <w:pStyle w:val="aff"/>
              <w:jc w:val="both"/>
            </w:pPr>
            <w:r w:rsidRPr="004877B4">
              <w:t>Управлять подъемно-транспортными механизмами</w:t>
            </w:r>
          </w:p>
        </w:tc>
      </w:tr>
      <w:tr w:rsidR="00A4488F" w:rsidRPr="004877B4" w14:paraId="4BF8D791" w14:textId="77777777" w:rsidTr="00DF1254">
        <w:trPr>
          <w:trHeight w:val="20"/>
        </w:trPr>
        <w:tc>
          <w:tcPr>
            <w:tcW w:w="1291" w:type="pct"/>
            <w:vMerge/>
          </w:tcPr>
          <w:p w14:paraId="51427C02" w14:textId="77777777" w:rsidR="00A4488F" w:rsidRPr="004877B4" w:rsidDel="002A1D54" w:rsidRDefault="00A4488F" w:rsidP="004717C9">
            <w:pPr>
              <w:pStyle w:val="aff"/>
            </w:pPr>
          </w:p>
        </w:tc>
        <w:tc>
          <w:tcPr>
            <w:tcW w:w="3709" w:type="pct"/>
          </w:tcPr>
          <w:p w14:paraId="7E9C4465" w14:textId="52453185" w:rsidR="00A4488F" w:rsidRPr="004877B4" w:rsidRDefault="00A4488F" w:rsidP="004717C9">
            <w:pPr>
              <w:pStyle w:val="aff"/>
              <w:jc w:val="both"/>
            </w:pPr>
            <w:r w:rsidRPr="004877B4">
              <w:t>Визуально оценивать качество</w:t>
            </w:r>
            <w:r w:rsidR="008C661B">
              <w:t xml:space="preserve"> </w:t>
            </w:r>
            <w:r w:rsidR="00A3535F">
              <w:t xml:space="preserve">песчано-глинистой </w:t>
            </w:r>
            <w:r w:rsidRPr="004877B4">
              <w:t xml:space="preserve">литейной формы </w:t>
            </w:r>
            <w:r w:rsidR="00E31C71">
              <w:t>второй группы сложности</w:t>
            </w:r>
          </w:p>
        </w:tc>
      </w:tr>
      <w:tr w:rsidR="004163B3" w:rsidRPr="004877B4" w14:paraId="325A27E6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2472BFB4" w14:textId="77777777" w:rsidR="004163B3" w:rsidRPr="004877B4" w:rsidRDefault="004163B3" w:rsidP="004717C9">
            <w:pPr>
              <w:pStyle w:val="aff"/>
            </w:pPr>
            <w:r w:rsidRPr="004877B4" w:rsidDel="002A1D54">
              <w:t>Необходимые знания</w:t>
            </w:r>
          </w:p>
        </w:tc>
        <w:tc>
          <w:tcPr>
            <w:tcW w:w="3709" w:type="pct"/>
          </w:tcPr>
          <w:p w14:paraId="613110B0" w14:textId="177780D5" w:rsidR="004163B3" w:rsidRPr="004877B4" w:rsidRDefault="004163B3" w:rsidP="004717C9">
            <w:pPr>
              <w:pStyle w:val="aff"/>
              <w:jc w:val="both"/>
            </w:pPr>
            <w:r w:rsidRPr="004877B4">
              <w:t>Устройство и принцип работы обслуживаемых однотипных формовочных машин</w:t>
            </w:r>
            <w:r w:rsidR="003C5700">
              <w:t xml:space="preserve"> для формовки песчано-глинистых литейных форм</w:t>
            </w:r>
            <w:r>
              <w:t xml:space="preserve"> грузоподъемностью </w:t>
            </w:r>
            <w:r w:rsidRPr="004877B4">
              <w:t xml:space="preserve">до </w:t>
            </w:r>
            <w:r w:rsidR="007803BB">
              <w:t>700 кг</w:t>
            </w:r>
          </w:p>
        </w:tc>
      </w:tr>
      <w:tr w:rsidR="004163B3" w:rsidRPr="004877B4" w14:paraId="3A6DD600" w14:textId="77777777" w:rsidTr="00DF1254">
        <w:trPr>
          <w:trHeight w:val="20"/>
        </w:trPr>
        <w:tc>
          <w:tcPr>
            <w:tcW w:w="1291" w:type="pct"/>
            <w:vMerge/>
          </w:tcPr>
          <w:p w14:paraId="47B974FA" w14:textId="77777777" w:rsidR="004163B3" w:rsidRPr="004877B4" w:rsidDel="002A1D54" w:rsidRDefault="004163B3" w:rsidP="004717C9">
            <w:pPr>
              <w:pStyle w:val="aff"/>
            </w:pPr>
          </w:p>
        </w:tc>
        <w:tc>
          <w:tcPr>
            <w:tcW w:w="3709" w:type="pct"/>
          </w:tcPr>
          <w:p w14:paraId="30C96D2B" w14:textId="432FC671" w:rsidR="004163B3" w:rsidRPr="004877B4" w:rsidRDefault="004163B3" w:rsidP="004717C9">
            <w:pPr>
              <w:pStyle w:val="aff"/>
              <w:jc w:val="both"/>
            </w:pPr>
            <w:r w:rsidRPr="004877B4">
              <w:t>Способы изготовления</w:t>
            </w:r>
            <w:r w:rsidR="008C661B">
              <w:t xml:space="preserve"> </w:t>
            </w:r>
            <w:r w:rsidR="00A3535F">
              <w:t>песчано-глинистых</w:t>
            </w:r>
            <w:r w:rsidRPr="004877B4">
              <w:t xml:space="preserve"> литейных форм</w:t>
            </w:r>
            <w:r w:rsidR="0066176B">
              <w:t xml:space="preserve"> второй группы сложности</w:t>
            </w:r>
            <w:r w:rsidRPr="004877B4">
              <w:t xml:space="preserve"> на формовочных машинах грузоподъемност</w:t>
            </w:r>
            <w:r w:rsidR="00286EAC">
              <w:t>ью</w:t>
            </w:r>
            <w:r w:rsidRPr="004877B4">
              <w:t xml:space="preserve"> до </w:t>
            </w:r>
            <w:r w:rsidR="007803BB">
              <w:t>700 кг</w:t>
            </w:r>
          </w:p>
        </w:tc>
      </w:tr>
      <w:tr w:rsidR="004163B3" w:rsidRPr="004877B4" w14:paraId="2D886AC6" w14:textId="77777777" w:rsidTr="00DF1254">
        <w:trPr>
          <w:trHeight w:val="20"/>
        </w:trPr>
        <w:tc>
          <w:tcPr>
            <w:tcW w:w="1291" w:type="pct"/>
            <w:vMerge/>
          </w:tcPr>
          <w:p w14:paraId="22B78D80" w14:textId="77777777" w:rsidR="004163B3" w:rsidRPr="004877B4" w:rsidDel="002A1D54" w:rsidRDefault="004163B3" w:rsidP="004717C9">
            <w:pPr>
              <w:pStyle w:val="aff"/>
            </w:pPr>
          </w:p>
        </w:tc>
        <w:tc>
          <w:tcPr>
            <w:tcW w:w="3709" w:type="pct"/>
          </w:tcPr>
          <w:p w14:paraId="76BC369F" w14:textId="20E8346D" w:rsidR="004163B3" w:rsidRPr="004877B4" w:rsidRDefault="003B5B34" w:rsidP="004717C9">
            <w:pPr>
              <w:pStyle w:val="aff"/>
              <w:jc w:val="both"/>
            </w:pPr>
            <w:r>
              <w:t>Режимы работы</w:t>
            </w:r>
            <w:r w:rsidR="004163B3" w:rsidRPr="004877B4">
              <w:t xml:space="preserve"> формовочных машин </w:t>
            </w:r>
            <w:r w:rsidR="003C5700">
              <w:t xml:space="preserve">для формовки песчано-глинистых литейных форм </w:t>
            </w:r>
            <w:r w:rsidR="004163B3">
              <w:t xml:space="preserve">грузоподъемностью до </w:t>
            </w:r>
            <w:r w:rsidR="007803BB">
              <w:t>700 кг</w:t>
            </w:r>
          </w:p>
        </w:tc>
      </w:tr>
      <w:tr w:rsidR="004163B3" w:rsidRPr="004877B4" w14:paraId="071DC3DA" w14:textId="77777777" w:rsidTr="00DF1254">
        <w:trPr>
          <w:trHeight w:val="20"/>
        </w:trPr>
        <w:tc>
          <w:tcPr>
            <w:tcW w:w="1291" w:type="pct"/>
            <w:vMerge/>
          </w:tcPr>
          <w:p w14:paraId="6574EEE4" w14:textId="77777777" w:rsidR="004163B3" w:rsidRPr="004877B4" w:rsidDel="002A1D54" w:rsidRDefault="004163B3" w:rsidP="004717C9">
            <w:pPr>
              <w:pStyle w:val="aff"/>
            </w:pPr>
          </w:p>
        </w:tc>
        <w:tc>
          <w:tcPr>
            <w:tcW w:w="3709" w:type="pct"/>
          </w:tcPr>
          <w:p w14:paraId="51FD8D2C" w14:textId="123439CC" w:rsidR="004163B3" w:rsidRPr="004877B4" w:rsidRDefault="004163B3" w:rsidP="004717C9">
            <w:pPr>
              <w:pStyle w:val="aff"/>
              <w:jc w:val="both"/>
            </w:pPr>
            <w:r w:rsidRPr="004877B4">
              <w:t>Основные причины брака отливок из-за неправильной формовки</w:t>
            </w:r>
            <w:r w:rsidR="003C5700">
              <w:t xml:space="preserve"> песчано-глинистых литейных форм</w:t>
            </w:r>
            <w:r w:rsidRPr="004877B4">
              <w:t xml:space="preserve"> и меры </w:t>
            </w:r>
            <w:r w:rsidR="002736E6">
              <w:t>его</w:t>
            </w:r>
            <w:r w:rsidR="002736E6" w:rsidRPr="004877B4">
              <w:t xml:space="preserve"> </w:t>
            </w:r>
            <w:r w:rsidRPr="004877B4">
              <w:t>предотвращения</w:t>
            </w:r>
          </w:p>
        </w:tc>
      </w:tr>
      <w:tr w:rsidR="004163B3" w:rsidRPr="004877B4" w14:paraId="24B00D72" w14:textId="77777777" w:rsidTr="00DF1254">
        <w:trPr>
          <w:trHeight w:val="20"/>
        </w:trPr>
        <w:tc>
          <w:tcPr>
            <w:tcW w:w="1291" w:type="pct"/>
            <w:vMerge/>
          </w:tcPr>
          <w:p w14:paraId="1BEF4722" w14:textId="77777777" w:rsidR="004163B3" w:rsidRPr="004877B4" w:rsidDel="002A1D54" w:rsidRDefault="004163B3" w:rsidP="004717C9">
            <w:pPr>
              <w:pStyle w:val="aff"/>
            </w:pPr>
          </w:p>
        </w:tc>
        <w:tc>
          <w:tcPr>
            <w:tcW w:w="3709" w:type="pct"/>
          </w:tcPr>
          <w:p w14:paraId="45889B06" w14:textId="77777777" w:rsidR="004163B3" w:rsidRPr="004877B4" w:rsidRDefault="004163B3" w:rsidP="004717C9">
            <w:pPr>
              <w:pStyle w:val="aff"/>
              <w:jc w:val="both"/>
            </w:pPr>
            <w:r w:rsidRPr="004877B4">
              <w:t>Способы и правила управления подъемно-транспортными механизмами и грузозахватными приспособлениями</w:t>
            </w:r>
          </w:p>
        </w:tc>
      </w:tr>
      <w:tr w:rsidR="004163B3" w:rsidRPr="004877B4" w14:paraId="7135DA70" w14:textId="77777777" w:rsidTr="00DF1254">
        <w:trPr>
          <w:trHeight w:val="20"/>
        </w:trPr>
        <w:tc>
          <w:tcPr>
            <w:tcW w:w="1291" w:type="pct"/>
            <w:vMerge/>
          </w:tcPr>
          <w:p w14:paraId="1100A735" w14:textId="77777777" w:rsidR="004163B3" w:rsidRPr="004877B4" w:rsidDel="002A1D54" w:rsidRDefault="004163B3" w:rsidP="004717C9">
            <w:pPr>
              <w:pStyle w:val="aff"/>
            </w:pPr>
          </w:p>
        </w:tc>
        <w:tc>
          <w:tcPr>
            <w:tcW w:w="3709" w:type="pct"/>
          </w:tcPr>
          <w:p w14:paraId="611B5918" w14:textId="77777777" w:rsidR="004163B3" w:rsidRPr="004877B4" w:rsidRDefault="004163B3" w:rsidP="004717C9">
            <w:pPr>
              <w:pStyle w:val="aff"/>
              <w:jc w:val="both"/>
            </w:pPr>
            <w:r w:rsidRPr="004877B4">
              <w:t>Схемы строповки грузов</w:t>
            </w:r>
          </w:p>
        </w:tc>
      </w:tr>
      <w:tr w:rsidR="004163B3" w:rsidRPr="004877B4" w14:paraId="7E238C3A" w14:textId="77777777" w:rsidTr="00DF1254">
        <w:trPr>
          <w:trHeight w:val="20"/>
        </w:trPr>
        <w:tc>
          <w:tcPr>
            <w:tcW w:w="1291" w:type="pct"/>
            <w:vMerge/>
          </w:tcPr>
          <w:p w14:paraId="3A09EA08" w14:textId="77777777" w:rsidR="004163B3" w:rsidRPr="004877B4" w:rsidDel="002A1D54" w:rsidRDefault="004163B3" w:rsidP="004717C9">
            <w:pPr>
              <w:pStyle w:val="aff"/>
            </w:pPr>
          </w:p>
        </w:tc>
        <w:tc>
          <w:tcPr>
            <w:tcW w:w="3709" w:type="pct"/>
          </w:tcPr>
          <w:p w14:paraId="29640BC0" w14:textId="77777777" w:rsidR="004163B3" w:rsidRPr="004877B4" w:rsidRDefault="004163B3" w:rsidP="004717C9">
            <w:pPr>
              <w:pStyle w:val="aff"/>
              <w:jc w:val="both"/>
            </w:pPr>
            <w:r w:rsidRPr="004877B4">
              <w:t>Требования охраны труда, пожарной, промышленной и экологической безопасности</w:t>
            </w:r>
          </w:p>
        </w:tc>
      </w:tr>
      <w:tr w:rsidR="004163B3" w:rsidRPr="004877B4" w14:paraId="43346ABE" w14:textId="77777777" w:rsidTr="00DF1254">
        <w:trPr>
          <w:trHeight w:val="20"/>
        </w:trPr>
        <w:tc>
          <w:tcPr>
            <w:tcW w:w="1291" w:type="pct"/>
            <w:vMerge/>
          </w:tcPr>
          <w:p w14:paraId="34C79837" w14:textId="77777777" w:rsidR="004163B3" w:rsidRPr="004877B4" w:rsidDel="002A1D54" w:rsidRDefault="004163B3" w:rsidP="004717C9">
            <w:pPr>
              <w:pStyle w:val="aff"/>
            </w:pPr>
          </w:p>
        </w:tc>
        <w:tc>
          <w:tcPr>
            <w:tcW w:w="3709" w:type="pct"/>
          </w:tcPr>
          <w:p w14:paraId="6827354B" w14:textId="789A0F7D" w:rsidR="004163B3" w:rsidRPr="004877B4" w:rsidRDefault="004163B3" w:rsidP="004717C9">
            <w:pPr>
              <w:pStyle w:val="aff"/>
              <w:jc w:val="both"/>
            </w:pPr>
            <w:r w:rsidRPr="004877B4">
              <w:t xml:space="preserve">Требования к модельно-опочной оснастке и формовочному инструменту для машинной формовки </w:t>
            </w:r>
            <w:r w:rsidR="00A3535F">
              <w:t>песчано-глинистых</w:t>
            </w:r>
            <w:r w:rsidR="008C661B">
              <w:t xml:space="preserve"> </w:t>
            </w:r>
            <w:r w:rsidRPr="004877B4">
              <w:t xml:space="preserve">литейных форм </w:t>
            </w:r>
            <w:r>
              <w:t>второй группы сложности</w:t>
            </w:r>
          </w:p>
        </w:tc>
      </w:tr>
      <w:tr w:rsidR="004163B3" w:rsidRPr="004877B4" w14:paraId="62602684" w14:textId="77777777" w:rsidTr="00DF1254">
        <w:trPr>
          <w:trHeight w:val="20"/>
        </w:trPr>
        <w:tc>
          <w:tcPr>
            <w:tcW w:w="1291" w:type="pct"/>
            <w:vMerge/>
          </w:tcPr>
          <w:p w14:paraId="4CEFD576" w14:textId="77777777" w:rsidR="004163B3" w:rsidRPr="004877B4" w:rsidDel="002A1D54" w:rsidRDefault="004163B3" w:rsidP="004717C9">
            <w:pPr>
              <w:pStyle w:val="aff"/>
            </w:pPr>
          </w:p>
        </w:tc>
        <w:tc>
          <w:tcPr>
            <w:tcW w:w="3709" w:type="pct"/>
          </w:tcPr>
          <w:p w14:paraId="27DCF2ED" w14:textId="49511A15" w:rsidR="004163B3" w:rsidRPr="004877B4" w:rsidRDefault="004163B3" w:rsidP="004717C9">
            <w:pPr>
              <w:pStyle w:val="aff"/>
              <w:jc w:val="both"/>
            </w:pPr>
            <w:r w:rsidRPr="004877B4">
              <w:t xml:space="preserve">Технологические инструкции по изготовлению </w:t>
            </w:r>
            <w:r w:rsidR="00A3535F">
              <w:t>песчано-глинистых</w:t>
            </w:r>
            <w:r w:rsidR="008C661B">
              <w:t xml:space="preserve"> </w:t>
            </w:r>
            <w:r w:rsidRPr="004877B4">
              <w:t xml:space="preserve">литейных форм </w:t>
            </w:r>
            <w:r>
              <w:t>второй группы сложности</w:t>
            </w:r>
          </w:p>
        </w:tc>
      </w:tr>
      <w:tr w:rsidR="008C661B" w:rsidRPr="004877B4" w14:paraId="0B9CD320" w14:textId="77777777" w:rsidTr="00DF1254">
        <w:trPr>
          <w:trHeight w:val="20"/>
        </w:trPr>
        <w:tc>
          <w:tcPr>
            <w:tcW w:w="1291" w:type="pct"/>
            <w:vMerge/>
          </w:tcPr>
          <w:p w14:paraId="1D09A3FD" w14:textId="77777777" w:rsidR="008C661B" w:rsidRPr="004877B4" w:rsidDel="002A1D54" w:rsidRDefault="008C661B" w:rsidP="004717C9">
            <w:pPr>
              <w:pStyle w:val="aff"/>
            </w:pPr>
          </w:p>
        </w:tc>
        <w:tc>
          <w:tcPr>
            <w:tcW w:w="3709" w:type="pct"/>
          </w:tcPr>
          <w:p w14:paraId="15E4F522" w14:textId="26C498F9" w:rsidR="008C661B" w:rsidRPr="004877B4" w:rsidRDefault="008C661B" w:rsidP="004717C9">
            <w:pPr>
              <w:pStyle w:val="aff"/>
              <w:jc w:val="both"/>
            </w:pPr>
            <w:r>
              <w:t xml:space="preserve">Классификация и причины возникновения дефектов </w:t>
            </w:r>
            <w:r w:rsidR="00A3535F">
              <w:t>песчано-глинистых</w:t>
            </w:r>
            <w:r>
              <w:t xml:space="preserve"> литейных форм</w:t>
            </w:r>
          </w:p>
        </w:tc>
      </w:tr>
      <w:tr w:rsidR="004163B3" w:rsidRPr="004877B4" w14:paraId="461E68DB" w14:textId="77777777" w:rsidTr="00DF1254">
        <w:trPr>
          <w:trHeight w:val="20"/>
        </w:trPr>
        <w:tc>
          <w:tcPr>
            <w:tcW w:w="1291" w:type="pct"/>
            <w:vMerge/>
          </w:tcPr>
          <w:p w14:paraId="1DB28D8B" w14:textId="77777777" w:rsidR="004163B3" w:rsidRPr="004877B4" w:rsidDel="002A1D54" w:rsidRDefault="004163B3" w:rsidP="004717C9">
            <w:pPr>
              <w:pStyle w:val="aff"/>
            </w:pPr>
          </w:p>
        </w:tc>
        <w:tc>
          <w:tcPr>
            <w:tcW w:w="3709" w:type="pct"/>
          </w:tcPr>
          <w:p w14:paraId="65ECBD13" w14:textId="77777777" w:rsidR="004163B3" w:rsidRPr="004877B4" w:rsidRDefault="004163B3" w:rsidP="004717C9">
            <w:pPr>
              <w:pStyle w:val="aff"/>
              <w:jc w:val="both"/>
            </w:pPr>
            <w:r w:rsidRPr="004877B4">
              <w:t>Правила чтения конструкторской документации</w:t>
            </w:r>
          </w:p>
        </w:tc>
      </w:tr>
      <w:tr w:rsidR="004163B3" w:rsidRPr="004877B4" w14:paraId="333649CC" w14:textId="77777777" w:rsidTr="00DF1254">
        <w:trPr>
          <w:trHeight w:val="20"/>
        </w:trPr>
        <w:tc>
          <w:tcPr>
            <w:tcW w:w="1291" w:type="pct"/>
            <w:vMerge/>
          </w:tcPr>
          <w:p w14:paraId="17A96311" w14:textId="77777777" w:rsidR="004163B3" w:rsidRPr="004877B4" w:rsidDel="002A1D54" w:rsidRDefault="004163B3" w:rsidP="004717C9">
            <w:pPr>
              <w:pStyle w:val="aff"/>
            </w:pPr>
          </w:p>
        </w:tc>
        <w:tc>
          <w:tcPr>
            <w:tcW w:w="3709" w:type="pct"/>
          </w:tcPr>
          <w:p w14:paraId="584A3DEB" w14:textId="77777777" w:rsidR="004163B3" w:rsidRPr="004877B4" w:rsidRDefault="004163B3" w:rsidP="004717C9">
            <w:pPr>
              <w:pStyle w:val="aff"/>
              <w:jc w:val="both"/>
            </w:pPr>
            <w:r w:rsidRPr="004877B4">
              <w:t>Правила чтения технологической документации</w:t>
            </w:r>
          </w:p>
        </w:tc>
      </w:tr>
      <w:tr w:rsidR="004163B3" w:rsidRPr="00E31C71" w14:paraId="6439B8D4" w14:textId="77777777" w:rsidTr="00DF1254">
        <w:trPr>
          <w:trHeight w:val="20"/>
        </w:trPr>
        <w:tc>
          <w:tcPr>
            <w:tcW w:w="1291" w:type="pct"/>
            <w:vMerge/>
          </w:tcPr>
          <w:p w14:paraId="44B9E064" w14:textId="77777777" w:rsidR="004163B3" w:rsidRPr="00E31C71" w:rsidDel="002A1D54" w:rsidRDefault="004163B3" w:rsidP="004717C9">
            <w:pPr>
              <w:pStyle w:val="aff"/>
            </w:pPr>
          </w:p>
        </w:tc>
        <w:tc>
          <w:tcPr>
            <w:tcW w:w="3709" w:type="pct"/>
          </w:tcPr>
          <w:p w14:paraId="29E22888" w14:textId="544DA795" w:rsidR="004163B3" w:rsidRPr="004163B3" w:rsidRDefault="004163B3" w:rsidP="004717C9">
            <w:pPr>
              <w:pStyle w:val="aff"/>
              <w:jc w:val="both"/>
            </w:pPr>
            <w:r w:rsidRPr="004163B3">
              <w:t xml:space="preserve">Назначение элементов интерфейса систем управления </w:t>
            </w:r>
            <w:r>
              <w:t>формовочны</w:t>
            </w:r>
            <w:r w:rsidR="003533E6">
              <w:t>ми</w:t>
            </w:r>
            <w:r>
              <w:t xml:space="preserve"> машин</w:t>
            </w:r>
            <w:r w:rsidR="003533E6">
              <w:t>ами</w:t>
            </w:r>
            <w:r>
              <w:t xml:space="preserve"> </w:t>
            </w:r>
            <w:r w:rsidR="003C5700">
              <w:t xml:space="preserve">для формовки песчано-глинистых литейных форм </w:t>
            </w:r>
            <w:r>
              <w:t xml:space="preserve">грузоподъемностью до </w:t>
            </w:r>
            <w:r w:rsidR="007803BB">
              <w:t>700 кг</w:t>
            </w:r>
          </w:p>
        </w:tc>
      </w:tr>
      <w:tr w:rsidR="00D50BC9" w:rsidRPr="00E31C71" w14:paraId="0FA4F3CF" w14:textId="77777777" w:rsidTr="00DF1254">
        <w:trPr>
          <w:trHeight w:val="20"/>
        </w:trPr>
        <w:tc>
          <w:tcPr>
            <w:tcW w:w="1291" w:type="pct"/>
            <w:vMerge/>
          </w:tcPr>
          <w:p w14:paraId="402BA60C" w14:textId="77777777" w:rsidR="00D50BC9" w:rsidRPr="00E31C71" w:rsidDel="002A1D54" w:rsidRDefault="00D50BC9" w:rsidP="004717C9">
            <w:pPr>
              <w:pStyle w:val="aff"/>
            </w:pPr>
          </w:p>
        </w:tc>
        <w:tc>
          <w:tcPr>
            <w:tcW w:w="3709" w:type="pct"/>
          </w:tcPr>
          <w:p w14:paraId="658DE55C" w14:textId="7A9C2574" w:rsidR="00D50BC9" w:rsidRPr="00D50BC9" w:rsidRDefault="003B5B34" w:rsidP="004717C9">
            <w:pPr>
              <w:pStyle w:val="aff"/>
              <w:jc w:val="both"/>
            </w:pPr>
            <w:r>
              <w:t>Устройство и способы</w:t>
            </w:r>
            <w:r w:rsidR="00D50BC9" w:rsidRPr="004877B4">
              <w:t xml:space="preserve"> применения контрольно-измерительных устройств </w:t>
            </w:r>
            <w:r w:rsidR="007F0DE4">
              <w:t>и</w:t>
            </w:r>
            <w:r w:rsidR="00D50BC9" w:rsidRPr="004877B4">
              <w:t xml:space="preserve"> приспособлений</w:t>
            </w:r>
            <w:r w:rsidR="00D50BC9">
              <w:t xml:space="preserve"> для контроля состояния </w:t>
            </w:r>
            <w:r w:rsidR="00D50BC9" w:rsidRPr="004877B4">
              <w:t xml:space="preserve">модельно-опочной оснастки и формовочного инструмента для машинной формовки </w:t>
            </w:r>
            <w:r w:rsidR="00A3535F">
              <w:t>песчано-глинистых</w:t>
            </w:r>
            <w:r w:rsidR="00D50BC9">
              <w:t xml:space="preserve"> </w:t>
            </w:r>
            <w:r w:rsidR="00D50BC9" w:rsidRPr="004877B4">
              <w:t xml:space="preserve">литейных форм </w:t>
            </w:r>
            <w:r w:rsidR="00D50BC9">
              <w:t>второй группы сложности</w:t>
            </w:r>
          </w:p>
        </w:tc>
      </w:tr>
      <w:tr w:rsidR="0078637B" w:rsidRPr="004877B4" w14:paraId="3B408987" w14:textId="77777777" w:rsidTr="00DF1254">
        <w:trPr>
          <w:trHeight w:val="20"/>
        </w:trPr>
        <w:tc>
          <w:tcPr>
            <w:tcW w:w="1291" w:type="pct"/>
            <w:vMerge/>
          </w:tcPr>
          <w:p w14:paraId="21F87291" w14:textId="77777777" w:rsidR="0078637B" w:rsidRPr="004877B4" w:rsidDel="002A1D54" w:rsidRDefault="0078637B" w:rsidP="004717C9">
            <w:pPr>
              <w:pStyle w:val="aff"/>
            </w:pPr>
          </w:p>
        </w:tc>
        <w:tc>
          <w:tcPr>
            <w:tcW w:w="3709" w:type="pct"/>
          </w:tcPr>
          <w:p w14:paraId="534FE63D" w14:textId="6AA254F8" w:rsidR="0078637B" w:rsidRPr="004877B4" w:rsidRDefault="0078637B" w:rsidP="004717C9">
            <w:pPr>
              <w:pStyle w:val="aff"/>
              <w:jc w:val="both"/>
            </w:pPr>
            <w:r>
              <w:t>Порядок применения</w:t>
            </w:r>
            <w:r w:rsidRPr="00AC6FBF">
              <w:t xml:space="preserve"> средств индивидуальной и коллективной защиты при </w:t>
            </w:r>
            <w:r>
              <w:t xml:space="preserve">машинной формовке </w:t>
            </w:r>
            <w:r w:rsidR="00A3535F">
              <w:t>песчано-глинистых</w:t>
            </w:r>
            <w:r w:rsidRPr="004877B4">
              <w:t xml:space="preserve"> литейных форм</w:t>
            </w:r>
          </w:p>
        </w:tc>
      </w:tr>
      <w:tr w:rsidR="0078637B" w:rsidRPr="004877B4" w14:paraId="0254B7A6" w14:textId="77777777" w:rsidTr="00DF1254">
        <w:trPr>
          <w:trHeight w:val="20"/>
        </w:trPr>
        <w:tc>
          <w:tcPr>
            <w:tcW w:w="1291" w:type="pct"/>
          </w:tcPr>
          <w:p w14:paraId="15748B8A" w14:textId="77777777" w:rsidR="0078637B" w:rsidRPr="004877B4" w:rsidDel="002A1D54" w:rsidRDefault="0078637B" w:rsidP="004717C9">
            <w:pPr>
              <w:pStyle w:val="aff"/>
            </w:pPr>
            <w:r w:rsidRPr="004877B4" w:rsidDel="002A1D54">
              <w:t>Другие характеристики</w:t>
            </w:r>
          </w:p>
        </w:tc>
        <w:tc>
          <w:tcPr>
            <w:tcW w:w="3709" w:type="pct"/>
          </w:tcPr>
          <w:p w14:paraId="3319DD8A" w14:textId="77777777" w:rsidR="0078637B" w:rsidRPr="004877B4" w:rsidRDefault="0078637B" w:rsidP="004717C9">
            <w:pPr>
              <w:pStyle w:val="aff"/>
              <w:jc w:val="both"/>
            </w:pPr>
            <w:r w:rsidRPr="004877B4">
              <w:t xml:space="preserve">- </w:t>
            </w:r>
          </w:p>
        </w:tc>
      </w:tr>
    </w:tbl>
    <w:p w14:paraId="6A2063A3" w14:textId="77777777" w:rsidR="00DF1254" w:rsidRDefault="00DF1254" w:rsidP="004717C9">
      <w:pPr>
        <w:pStyle w:val="3"/>
        <w:keepNext w:val="0"/>
        <w:spacing w:before="0" w:after="0"/>
      </w:pPr>
    </w:p>
    <w:p w14:paraId="7FEDDF2E" w14:textId="779B5C8C" w:rsidR="00B81E5B" w:rsidRDefault="00B81E5B" w:rsidP="004717C9">
      <w:pPr>
        <w:pStyle w:val="3"/>
        <w:keepNext w:val="0"/>
        <w:spacing w:before="0" w:after="0"/>
      </w:pPr>
      <w:r w:rsidRPr="00E708D4">
        <w:t>3.2.</w:t>
      </w:r>
      <w:r w:rsidR="0066176B" w:rsidRPr="00E708D4">
        <w:t>2</w:t>
      </w:r>
      <w:r w:rsidRPr="00E708D4">
        <w:t>. Трудовая функция</w:t>
      </w:r>
    </w:p>
    <w:p w14:paraId="1E3A5C20" w14:textId="77777777" w:rsidR="00DF1254" w:rsidRPr="00DF1254" w:rsidRDefault="00DF1254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4372"/>
        <w:gridCol w:w="690"/>
        <w:gridCol w:w="973"/>
        <w:gridCol w:w="1826"/>
        <w:gridCol w:w="551"/>
      </w:tblGrid>
      <w:tr w:rsidR="004877B4" w:rsidRPr="004877B4" w14:paraId="0DAC963B" w14:textId="77777777" w:rsidTr="00DF1254">
        <w:trPr>
          <w:trHeight w:val="278"/>
        </w:trPr>
        <w:tc>
          <w:tcPr>
            <w:tcW w:w="87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6397E909" w14:textId="77777777" w:rsidR="00B81E5B" w:rsidRPr="004877B4" w:rsidRDefault="00B81E5B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D3EBE3" w14:textId="5CCFF940" w:rsidR="00B81E5B" w:rsidRPr="004877B4" w:rsidRDefault="00DF1468" w:rsidP="004717C9">
            <w:r w:rsidRPr="004877B4">
              <w:t xml:space="preserve">Формовка на формовочных машинах оболочковых литейных полуформ </w:t>
            </w:r>
            <w:r w:rsidR="004B3E4A">
              <w:t>второй группы сложности</w:t>
            </w:r>
          </w:p>
        </w:tc>
        <w:tc>
          <w:tcPr>
            <w:tcW w:w="3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E0D59B4" w14:textId="77777777" w:rsidR="00B81E5B" w:rsidRPr="004877B4" w:rsidRDefault="00B81E5B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3719FF" w14:textId="276A86C3" w:rsidR="00B81E5B" w:rsidRPr="004877B4" w:rsidRDefault="00B935BB" w:rsidP="004717C9">
            <w:r>
              <w:rPr>
                <w:lang w:val="en-US"/>
              </w:rPr>
              <w:t>B</w:t>
            </w:r>
            <w:r w:rsidR="00B81E5B" w:rsidRPr="004877B4">
              <w:t>/</w:t>
            </w:r>
            <w:r w:rsidR="004B3E4A" w:rsidRPr="004877B4">
              <w:t>0</w:t>
            </w:r>
            <w:r w:rsidR="004B3E4A">
              <w:t>2</w:t>
            </w:r>
            <w:r w:rsidR="00B81E5B" w:rsidRPr="004877B4">
              <w:t>.</w:t>
            </w:r>
            <w:r w:rsidR="00DD3F54" w:rsidRPr="004877B4">
              <w:t>3</w:t>
            </w:r>
          </w:p>
        </w:tc>
        <w:tc>
          <w:tcPr>
            <w:tcW w:w="89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9ED09AD" w14:textId="77777777" w:rsidR="00B81E5B" w:rsidRPr="004877B4" w:rsidRDefault="00B81E5B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991AF8" w14:textId="77777777" w:rsidR="00B81E5B" w:rsidRPr="004877B4" w:rsidRDefault="00DD3F54" w:rsidP="004717C9">
            <w:pPr>
              <w:jc w:val="center"/>
            </w:pPr>
            <w:r w:rsidRPr="004877B4">
              <w:t>3</w:t>
            </w:r>
          </w:p>
        </w:tc>
      </w:tr>
    </w:tbl>
    <w:p w14:paraId="3FECF571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6"/>
        <w:gridCol w:w="1289"/>
        <w:gridCol w:w="426"/>
        <w:gridCol w:w="2073"/>
        <w:gridCol w:w="1448"/>
        <w:gridCol w:w="2338"/>
      </w:tblGrid>
      <w:tr w:rsidR="004877B4" w:rsidRPr="004877B4" w14:paraId="7E3898F6" w14:textId="77777777" w:rsidTr="00DF1254">
        <w:trPr>
          <w:trHeight w:val="488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28B31C72" w14:textId="77777777" w:rsidR="00B81E5B" w:rsidRPr="004877B4" w:rsidRDefault="00B81E5B" w:rsidP="004717C9">
            <w:r w:rsidRPr="004877B4">
              <w:rPr>
                <w:sz w:val="20"/>
              </w:rPr>
              <w:t>Происхождение трудовой функции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7A56F842" w14:textId="77777777" w:rsidR="00B81E5B" w:rsidRPr="004877B4" w:rsidRDefault="00B81E5B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209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757EFAAD" w14:textId="77777777" w:rsidR="00B81E5B" w:rsidRPr="004877B4" w:rsidRDefault="00B81E5B" w:rsidP="004717C9">
            <w:r w:rsidRPr="004877B4">
              <w:t>Х</w:t>
            </w:r>
          </w:p>
        </w:tc>
        <w:tc>
          <w:tcPr>
            <w:tcW w:w="10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63C50C" w14:textId="77777777" w:rsidR="00B81E5B" w:rsidRPr="004877B4" w:rsidRDefault="00B81E5B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7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8B1D20" w14:textId="77777777" w:rsidR="00B81E5B" w:rsidRPr="004877B4" w:rsidRDefault="00B81E5B" w:rsidP="004717C9"/>
        </w:tc>
        <w:tc>
          <w:tcPr>
            <w:tcW w:w="11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E91E35" w14:textId="77777777" w:rsidR="00B81E5B" w:rsidRPr="004877B4" w:rsidRDefault="00B81E5B" w:rsidP="004717C9"/>
        </w:tc>
      </w:tr>
      <w:tr w:rsidR="00B81E5B" w:rsidRPr="004877B4" w14:paraId="3F95605A" w14:textId="77777777" w:rsidTr="00DF1254">
        <w:trPr>
          <w:trHeight w:val="479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5C512108" w14:textId="77777777" w:rsidR="00B81E5B" w:rsidRPr="004877B4" w:rsidRDefault="00B81E5B" w:rsidP="004717C9"/>
        </w:tc>
        <w:tc>
          <w:tcPr>
            <w:tcW w:w="1857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2F6D1FED" w14:textId="77777777" w:rsidR="00B81E5B" w:rsidRPr="004877B4" w:rsidRDefault="00B81E5B" w:rsidP="004717C9"/>
        </w:tc>
        <w:tc>
          <w:tcPr>
            <w:tcW w:w="71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086E8FC8" w14:textId="77777777" w:rsidR="00B81E5B" w:rsidRPr="004877B4" w:rsidRDefault="00B81E5B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14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148EA67A" w14:textId="77777777" w:rsidR="00B81E5B" w:rsidRPr="004877B4" w:rsidRDefault="00B81E5B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609E21DA" w14:textId="77777777" w:rsidR="00B81E5B" w:rsidRPr="004877B4" w:rsidRDefault="00B81E5B" w:rsidP="004717C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32"/>
        <w:gridCol w:w="7563"/>
      </w:tblGrid>
      <w:tr w:rsidR="004877B4" w:rsidRPr="00E708D4" w14:paraId="2483DC50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2D859B23" w14:textId="77777777" w:rsidR="008809E5" w:rsidRPr="00E708D4" w:rsidRDefault="008809E5" w:rsidP="004717C9">
            <w:pPr>
              <w:pStyle w:val="aff"/>
            </w:pPr>
            <w:r w:rsidRPr="00E708D4">
              <w:t>Трудовые действия</w:t>
            </w:r>
          </w:p>
        </w:tc>
        <w:tc>
          <w:tcPr>
            <w:tcW w:w="3709" w:type="pct"/>
          </w:tcPr>
          <w:p w14:paraId="799D599D" w14:textId="7B083066" w:rsidR="008809E5" w:rsidRPr="00E708D4" w:rsidRDefault="00905AE2" w:rsidP="004717C9">
            <w:pPr>
              <w:pStyle w:val="aff"/>
              <w:jc w:val="both"/>
            </w:pPr>
            <w:r w:rsidRPr="00E708D4">
              <w:t>Проверка состояния модельно-опочной оснастки и формовочного инструмента</w:t>
            </w:r>
            <w:r w:rsidR="00FB5094" w:rsidRPr="00E708D4">
              <w:t xml:space="preserve"> для машинной формовки оболочковых литейных полуформ </w:t>
            </w:r>
            <w:r w:rsidR="00871420" w:rsidRPr="00E708D4">
              <w:t>второй группы сложности</w:t>
            </w:r>
          </w:p>
        </w:tc>
      </w:tr>
      <w:tr w:rsidR="005A3652" w:rsidRPr="00E708D4" w14:paraId="7B583D9A" w14:textId="77777777" w:rsidTr="00DF1254">
        <w:trPr>
          <w:trHeight w:val="20"/>
        </w:trPr>
        <w:tc>
          <w:tcPr>
            <w:tcW w:w="1291" w:type="pct"/>
            <w:vMerge/>
          </w:tcPr>
          <w:p w14:paraId="7B3749F9" w14:textId="77777777" w:rsidR="005A3652" w:rsidRPr="00E708D4" w:rsidRDefault="005A3652" w:rsidP="004717C9">
            <w:pPr>
              <w:pStyle w:val="aff"/>
            </w:pPr>
          </w:p>
        </w:tc>
        <w:tc>
          <w:tcPr>
            <w:tcW w:w="3709" w:type="pct"/>
          </w:tcPr>
          <w:p w14:paraId="131DDA9C" w14:textId="08977B9A" w:rsidR="005A3652" w:rsidRPr="00E708D4" w:rsidRDefault="005A3652" w:rsidP="004717C9">
            <w:pPr>
              <w:pStyle w:val="aff"/>
              <w:jc w:val="both"/>
            </w:pPr>
            <w:r w:rsidRPr="00E708D4">
              <w:t>Подготовка рабочего места к выполнению машинной формовки литейных оболочковых форм второй группы сложности</w:t>
            </w:r>
          </w:p>
        </w:tc>
      </w:tr>
      <w:tr w:rsidR="005A3652" w:rsidRPr="00E708D4" w14:paraId="76638124" w14:textId="77777777" w:rsidTr="00DF1254">
        <w:trPr>
          <w:trHeight w:val="20"/>
        </w:trPr>
        <w:tc>
          <w:tcPr>
            <w:tcW w:w="1291" w:type="pct"/>
            <w:vMerge/>
          </w:tcPr>
          <w:p w14:paraId="71A7C1B3" w14:textId="77777777" w:rsidR="005A3652" w:rsidRPr="00E708D4" w:rsidRDefault="005A3652" w:rsidP="004717C9">
            <w:pPr>
              <w:pStyle w:val="aff"/>
            </w:pPr>
          </w:p>
        </w:tc>
        <w:tc>
          <w:tcPr>
            <w:tcW w:w="3709" w:type="pct"/>
          </w:tcPr>
          <w:p w14:paraId="4BBEEBA9" w14:textId="0435BB82" w:rsidR="005A3652" w:rsidRPr="00E708D4" w:rsidRDefault="005A3652" w:rsidP="004717C9">
            <w:pPr>
              <w:pStyle w:val="aff"/>
              <w:jc w:val="both"/>
            </w:pPr>
            <w:r w:rsidRPr="00E708D4">
              <w:t xml:space="preserve">Проверка работоспособности машины для изготовления оболочковых литейных полуформ </w:t>
            </w:r>
            <w:r w:rsidR="00871420" w:rsidRPr="00E708D4">
              <w:t>второй группы сложности</w:t>
            </w:r>
          </w:p>
        </w:tc>
      </w:tr>
      <w:tr w:rsidR="005A3652" w:rsidRPr="00E708D4" w14:paraId="69093A80" w14:textId="77777777" w:rsidTr="00DF1254">
        <w:trPr>
          <w:trHeight w:val="20"/>
        </w:trPr>
        <w:tc>
          <w:tcPr>
            <w:tcW w:w="1291" w:type="pct"/>
            <w:vMerge/>
          </w:tcPr>
          <w:p w14:paraId="625E3E9B" w14:textId="77777777" w:rsidR="005A3652" w:rsidRPr="00E708D4" w:rsidRDefault="005A3652" w:rsidP="004717C9">
            <w:pPr>
              <w:pStyle w:val="aff"/>
            </w:pPr>
          </w:p>
        </w:tc>
        <w:tc>
          <w:tcPr>
            <w:tcW w:w="3709" w:type="pct"/>
          </w:tcPr>
          <w:p w14:paraId="5494BC50" w14:textId="7E9339DC" w:rsidR="005A3652" w:rsidRPr="00E708D4" w:rsidRDefault="005A3652" w:rsidP="004717C9">
            <w:pPr>
              <w:pStyle w:val="aff"/>
              <w:jc w:val="both"/>
            </w:pPr>
            <w:r w:rsidRPr="00E708D4">
              <w:t>Подготовка к работе формовочных машин для изготовления оболочковых</w:t>
            </w:r>
            <w:r w:rsidR="005E4053" w:rsidRPr="00E708D4">
              <w:t xml:space="preserve"> литейных</w:t>
            </w:r>
            <w:r w:rsidRPr="00E708D4">
              <w:t xml:space="preserve"> полуформ </w:t>
            </w:r>
            <w:r w:rsidR="00871420" w:rsidRPr="00E708D4">
              <w:t>второй группы сложности</w:t>
            </w:r>
          </w:p>
        </w:tc>
      </w:tr>
      <w:tr w:rsidR="005A3652" w:rsidRPr="00E708D4" w14:paraId="2DEB11FC" w14:textId="77777777" w:rsidTr="00DF1254">
        <w:trPr>
          <w:trHeight w:val="20"/>
        </w:trPr>
        <w:tc>
          <w:tcPr>
            <w:tcW w:w="1291" w:type="pct"/>
            <w:vMerge/>
          </w:tcPr>
          <w:p w14:paraId="221640DB" w14:textId="77777777" w:rsidR="005A3652" w:rsidRPr="00E708D4" w:rsidRDefault="005A3652" w:rsidP="004717C9">
            <w:pPr>
              <w:pStyle w:val="aff"/>
            </w:pPr>
          </w:p>
        </w:tc>
        <w:tc>
          <w:tcPr>
            <w:tcW w:w="3709" w:type="pct"/>
          </w:tcPr>
          <w:p w14:paraId="4AC2CACE" w14:textId="47BC470C" w:rsidR="005A3652" w:rsidRPr="00E708D4" w:rsidRDefault="005A3652" w:rsidP="004717C9">
            <w:pPr>
              <w:pStyle w:val="aff"/>
              <w:jc w:val="both"/>
            </w:pPr>
            <w:r w:rsidRPr="00E708D4">
              <w:t xml:space="preserve">Очистка и нанесение разделительного состава на модельную плиту для изготовления оболочковых литейных полуформ </w:t>
            </w:r>
            <w:r w:rsidR="00871420" w:rsidRPr="00E708D4">
              <w:t>второй группы сложности</w:t>
            </w:r>
          </w:p>
        </w:tc>
      </w:tr>
      <w:tr w:rsidR="005A3652" w:rsidRPr="00E708D4" w14:paraId="029E9176" w14:textId="77777777" w:rsidTr="00DF1254">
        <w:trPr>
          <w:trHeight w:val="20"/>
        </w:trPr>
        <w:tc>
          <w:tcPr>
            <w:tcW w:w="1291" w:type="pct"/>
            <w:vMerge/>
          </w:tcPr>
          <w:p w14:paraId="2E1DBF86" w14:textId="77777777" w:rsidR="005A3652" w:rsidRPr="00E708D4" w:rsidRDefault="005A3652" w:rsidP="004717C9">
            <w:pPr>
              <w:pStyle w:val="aff"/>
            </w:pPr>
          </w:p>
        </w:tc>
        <w:tc>
          <w:tcPr>
            <w:tcW w:w="3709" w:type="pct"/>
          </w:tcPr>
          <w:p w14:paraId="46493C64" w14:textId="68E79C16" w:rsidR="005A3652" w:rsidRPr="00E708D4" w:rsidRDefault="005A3652" w:rsidP="004717C9">
            <w:pPr>
              <w:pStyle w:val="aff"/>
              <w:jc w:val="both"/>
            </w:pPr>
            <w:r w:rsidRPr="00E708D4">
              <w:t xml:space="preserve">Изготовление оболочковых литейных полуформ </w:t>
            </w:r>
            <w:r w:rsidR="00871420" w:rsidRPr="00E708D4">
              <w:t>второй группы сложности</w:t>
            </w:r>
          </w:p>
        </w:tc>
      </w:tr>
      <w:tr w:rsidR="005A3652" w:rsidRPr="00E708D4" w14:paraId="1FEF383A" w14:textId="77777777" w:rsidTr="00DF1254">
        <w:trPr>
          <w:trHeight w:val="20"/>
        </w:trPr>
        <w:tc>
          <w:tcPr>
            <w:tcW w:w="1291" w:type="pct"/>
            <w:vMerge/>
          </w:tcPr>
          <w:p w14:paraId="183F1A23" w14:textId="77777777" w:rsidR="005A3652" w:rsidRPr="00E708D4" w:rsidRDefault="005A3652" w:rsidP="004717C9">
            <w:pPr>
              <w:pStyle w:val="aff"/>
            </w:pPr>
          </w:p>
        </w:tc>
        <w:tc>
          <w:tcPr>
            <w:tcW w:w="3709" w:type="pct"/>
          </w:tcPr>
          <w:p w14:paraId="47DA6205" w14:textId="185BD4E8" w:rsidR="005A3652" w:rsidRPr="00E708D4" w:rsidRDefault="005A3652" w:rsidP="004717C9">
            <w:pPr>
              <w:pStyle w:val="aff"/>
              <w:jc w:val="both"/>
            </w:pPr>
            <w:r w:rsidRPr="00E708D4">
              <w:t xml:space="preserve">Визуальный контроль оболочковых литейных полуформ </w:t>
            </w:r>
            <w:r w:rsidR="00871420" w:rsidRPr="00E708D4">
              <w:t>второй группы сложности</w:t>
            </w:r>
          </w:p>
        </w:tc>
      </w:tr>
      <w:tr w:rsidR="005A3652" w:rsidRPr="00E708D4" w14:paraId="12DB9A41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374CDDD1" w14:textId="77777777" w:rsidR="005A3652" w:rsidRPr="00E708D4" w:rsidDel="002A1D54" w:rsidRDefault="005A3652" w:rsidP="004717C9">
            <w:pPr>
              <w:pStyle w:val="aff"/>
            </w:pPr>
            <w:r w:rsidRPr="00E708D4" w:rsidDel="002A1D54">
              <w:t>Необходимые умения</w:t>
            </w:r>
          </w:p>
        </w:tc>
        <w:tc>
          <w:tcPr>
            <w:tcW w:w="3709" w:type="pct"/>
          </w:tcPr>
          <w:p w14:paraId="1AE65F1D" w14:textId="160384C0" w:rsidR="005A3652" w:rsidRPr="00E708D4" w:rsidRDefault="005A3652" w:rsidP="004717C9">
            <w:pPr>
              <w:pStyle w:val="aff"/>
              <w:jc w:val="both"/>
            </w:pPr>
            <w:r w:rsidRPr="00E708D4">
              <w:t xml:space="preserve">Оценивать состояние формовочного инструмента и модельно-опочной оснастки для машинной формовки оболочковых литейных полуформ </w:t>
            </w:r>
            <w:r w:rsidR="00871420" w:rsidRPr="00E708D4">
              <w:t>второй группы сложности</w:t>
            </w:r>
            <w:r w:rsidR="00D50BC9" w:rsidRPr="00E708D4">
              <w:t xml:space="preserve"> визуально</w:t>
            </w:r>
          </w:p>
        </w:tc>
      </w:tr>
      <w:tr w:rsidR="00D50BC9" w:rsidRPr="00E708D4" w14:paraId="39ECF901" w14:textId="77777777" w:rsidTr="00DF1254">
        <w:trPr>
          <w:trHeight w:val="20"/>
        </w:trPr>
        <w:tc>
          <w:tcPr>
            <w:tcW w:w="1291" w:type="pct"/>
            <w:vMerge/>
          </w:tcPr>
          <w:p w14:paraId="073E6D93" w14:textId="77777777" w:rsidR="00D50BC9" w:rsidRPr="00E708D4" w:rsidDel="002A1D54" w:rsidRDefault="00D50BC9" w:rsidP="004717C9">
            <w:pPr>
              <w:pStyle w:val="aff"/>
            </w:pPr>
          </w:p>
        </w:tc>
        <w:tc>
          <w:tcPr>
            <w:tcW w:w="3709" w:type="pct"/>
          </w:tcPr>
          <w:p w14:paraId="00FE6172" w14:textId="1D978FA8" w:rsidR="00D50BC9" w:rsidRPr="00E708D4" w:rsidRDefault="00D50BC9" w:rsidP="004717C9">
            <w:pPr>
              <w:pStyle w:val="aff"/>
              <w:jc w:val="both"/>
            </w:pPr>
            <w:r w:rsidRPr="00E708D4">
              <w:t>Оценивать состояние формовочного инструмента и модельно-опочной оснастки для машинной формовки оболочковых литейных полуформ второй группы сложности при помощи контрольно-измерительных инструментов и приборов</w:t>
            </w:r>
          </w:p>
        </w:tc>
      </w:tr>
      <w:tr w:rsidR="0078637B" w:rsidRPr="00E708D4" w14:paraId="661A92BD" w14:textId="77777777" w:rsidTr="00DF1254">
        <w:trPr>
          <w:trHeight w:val="20"/>
        </w:trPr>
        <w:tc>
          <w:tcPr>
            <w:tcW w:w="1291" w:type="pct"/>
            <w:vMerge/>
          </w:tcPr>
          <w:p w14:paraId="10F20648" w14:textId="77777777" w:rsidR="0078637B" w:rsidRPr="00E708D4" w:rsidDel="002A1D54" w:rsidRDefault="0078637B" w:rsidP="004717C9">
            <w:pPr>
              <w:pStyle w:val="aff"/>
            </w:pPr>
          </w:p>
        </w:tc>
        <w:tc>
          <w:tcPr>
            <w:tcW w:w="3709" w:type="pct"/>
          </w:tcPr>
          <w:p w14:paraId="2FE7AE68" w14:textId="692E20B7" w:rsidR="0078637B" w:rsidRPr="00E708D4" w:rsidRDefault="00F80596" w:rsidP="004717C9">
            <w:pPr>
              <w:pStyle w:val="aff"/>
              <w:jc w:val="both"/>
            </w:pPr>
            <w:r>
              <w:t xml:space="preserve">Применять средства индивидуальной </w:t>
            </w:r>
            <w:r w:rsidR="0078637B" w:rsidRPr="00E708D4">
              <w:t>и коллективной защиты при машинной формовке оболочковых литейных форм</w:t>
            </w:r>
          </w:p>
        </w:tc>
      </w:tr>
      <w:tr w:rsidR="0013744D" w:rsidRPr="00E708D4" w14:paraId="008B97DD" w14:textId="77777777" w:rsidTr="00DF1254">
        <w:trPr>
          <w:trHeight w:val="20"/>
        </w:trPr>
        <w:tc>
          <w:tcPr>
            <w:tcW w:w="1291" w:type="pct"/>
            <w:vMerge/>
          </w:tcPr>
          <w:p w14:paraId="3C10D4AE" w14:textId="77777777" w:rsidR="0013744D" w:rsidRPr="00E708D4" w:rsidDel="002A1D54" w:rsidRDefault="0013744D" w:rsidP="004717C9">
            <w:pPr>
              <w:pStyle w:val="aff"/>
            </w:pPr>
          </w:p>
        </w:tc>
        <w:tc>
          <w:tcPr>
            <w:tcW w:w="3709" w:type="pct"/>
          </w:tcPr>
          <w:p w14:paraId="6CBBED4D" w14:textId="269EAE32" w:rsidR="0013744D" w:rsidRPr="00E708D4" w:rsidRDefault="0013744D" w:rsidP="004717C9">
            <w:pPr>
              <w:pStyle w:val="aff"/>
              <w:jc w:val="both"/>
            </w:pPr>
            <w:r w:rsidRPr="00E708D4">
              <w:t xml:space="preserve">Поддерживать состояние рабочего места для формовки оболочковых </w:t>
            </w:r>
            <w:r w:rsidR="005E4053" w:rsidRPr="00E708D4">
              <w:t>литейных полу</w:t>
            </w:r>
            <w:r w:rsidRPr="00E708D4">
              <w:t>форм второй группы сложности в соответствии с требованиями охраны труда, пожарной, промышленной, экологической и электробезопасности</w:t>
            </w:r>
          </w:p>
        </w:tc>
      </w:tr>
      <w:tr w:rsidR="005A3652" w:rsidRPr="00E708D4" w14:paraId="2E615D13" w14:textId="77777777" w:rsidTr="00DF1254">
        <w:trPr>
          <w:trHeight w:val="20"/>
        </w:trPr>
        <w:tc>
          <w:tcPr>
            <w:tcW w:w="1291" w:type="pct"/>
            <w:vMerge/>
          </w:tcPr>
          <w:p w14:paraId="0DB9645E" w14:textId="77777777" w:rsidR="005A3652" w:rsidRPr="00E708D4" w:rsidDel="002A1D54" w:rsidRDefault="005A3652" w:rsidP="004717C9">
            <w:pPr>
              <w:pStyle w:val="aff"/>
            </w:pPr>
          </w:p>
        </w:tc>
        <w:tc>
          <w:tcPr>
            <w:tcW w:w="3709" w:type="pct"/>
          </w:tcPr>
          <w:p w14:paraId="1C4C18D5" w14:textId="15FAD800" w:rsidR="005A3652" w:rsidRPr="00E708D4" w:rsidRDefault="005A3652" w:rsidP="004717C9">
            <w:pPr>
              <w:pStyle w:val="aff"/>
              <w:jc w:val="both"/>
            </w:pPr>
            <w:r w:rsidRPr="00E708D4">
              <w:t xml:space="preserve">Оценивать работоспособность формовочных машин для изготовления оболочковых литейных полуформ </w:t>
            </w:r>
            <w:r w:rsidR="008A6133" w:rsidRPr="00E708D4">
              <w:t>второй группы сложности</w:t>
            </w:r>
          </w:p>
        </w:tc>
      </w:tr>
      <w:tr w:rsidR="005A3652" w:rsidRPr="00E708D4" w14:paraId="362E06B5" w14:textId="77777777" w:rsidTr="00DF1254">
        <w:trPr>
          <w:trHeight w:val="20"/>
        </w:trPr>
        <w:tc>
          <w:tcPr>
            <w:tcW w:w="1291" w:type="pct"/>
            <w:vMerge/>
          </w:tcPr>
          <w:p w14:paraId="683C767F" w14:textId="77777777" w:rsidR="005A3652" w:rsidRPr="00E708D4" w:rsidDel="002A1D54" w:rsidRDefault="005A3652" w:rsidP="004717C9">
            <w:pPr>
              <w:pStyle w:val="aff"/>
            </w:pPr>
          </w:p>
        </w:tc>
        <w:tc>
          <w:tcPr>
            <w:tcW w:w="3709" w:type="pct"/>
          </w:tcPr>
          <w:p w14:paraId="729AC2BF" w14:textId="7BC6A490" w:rsidR="005A3652" w:rsidRPr="00E708D4" w:rsidRDefault="003B5B34" w:rsidP="004717C9">
            <w:pPr>
              <w:pStyle w:val="aff"/>
              <w:jc w:val="both"/>
            </w:pPr>
            <w:r>
              <w:t>Подготавливать</w:t>
            </w:r>
            <w:r w:rsidR="005A3652" w:rsidRPr="00E708D4">
              <w:t xml:space="preserve"> формовочные машины </w:t>
            </w:r>
            <w:r w:rsidR="002273F0" w:rsidRPr="00E708D4">
              <w:t xml:space="preserve">для изготовления оболочковых литейных полуформ второй группы сложности </w:t>
            </w:r>
            <w:r w:rsidR="00F80596">
              <w:t>к работе в соответствии с технологическими инструкциями</w:t>
            </w:r>
          </w:p>
        </w:tc>
      </w:tr>
      <w:tr w:rsidR="005A3652" w:rsidRPr="00E708D4" w14:paraId="43AE2A58" w14:textId="77777777" w:rsidTr="00DF1254">
        <w:trPr>
          <w:trHeight w:val="20"/>
        </w:trPr>
        <w:tc>
          <w:tcPr>
            <w:tcW w:w="1291" w:type="pct"/>
            <w:vMerge/>
          </w:tcPr>
          <w:p w14:paraId="1EC42832" w14:textId="77777777" w:rsidR="005A3652" w:rsidRPr="00E708D4" w:rsidDel="002A1D54" w:rsidRDefault="005A3652" w:rsidP="004717C9">
            <w:pPr>
              <w:pStyle w:val="aff"/>
            </w:pPr>
          </w:p>
        </w:tc>
        <w:tc>
          <w:tcPr>
            <w:tcW w:w="3709" w:type="pct"/>
          </w:tcPr>
          <w:p w14:paraId="6646C2DB" w14:textId="1D437362" w:rsidR="005A3652" w:rsidRPr="00E708D4" w:rsidRDefault="005A3652" w:rsidP="004717C9">
            <w:pPr>
              <w:pStyle w:val="aff"/>
              <w:jc w:val="both"/>
            </w:pPr>
            <w:r w:rsidRPr="00E708D4">
              <w:t>Пользоваться пульверизатором или специальным инструментом для ручного нанесения разделительного покрытия на модельные плиты для изготовления оболочковых литейных полуформ</w:t>
            </w:r>
            <w:r w:rsidR="0013744D" w:rsidRPr="00E708D4">
              <w:t xml:space="preserve"> второй группы сложности</w:t>
            </w:r>
            <w:r w:rsidRPr="00E708D4">
              <w:t>, пользоваться специальным инструментом для очистки модельных плит</w:t>
            </w:r>
          </w:p>
        </w:tc>
      </w:tr>
      <w:tr w:rsidR="005E4053" w:rsidRPr="00E708D4" w14:paraId="2A8A53FA" w14:textId="77777777" w:rsidTr="00DF1254">
        <w:trPr>
          <w:trHeight w:val="20"/>
        </w:trPr>
        <w:tc>
          <w:tcPr>
            <w:tcW w:w="1291" w:type="pct"/>
            <w:vMerge/>
          </w:tcPr>
          <w:p w14:paraId="0B9B4332" w14:textId="77777777" w:rsidR="005E4053" w:rsidRPr="00E708D4" w:rsidDel="002A1D54" w:rsidRDefault="005E4053" w:rsidP="004717C9">
            <w:pPr>
              <w:pStyle w:val="aff"/>
            </w:pPr>
          </w:p>
        </w:tc>
        <w:tc>
          <w:tcPr>
            <w:tcW w:w="3709" w:type="pct"/>
          </w:tcPr>
          <w:p w14:paraId="5E6D84BE" w14:textId="3FAE4906" w:rsidR="005E4053" w:rsidRPr="00E708D4" w:rsidRDefault="005E4053" w:rsidP="004717C9">
            <w:pPr>
              <w:pStyle w:val="aff"/>
              <w:jc w:val="both"/>
            </w:pPr>
            <w:r w:rsidRPr="00E708D4">
              <w:t>Управлять машиной для изготовления оболочковых литейных полуформ второй группы сложности</w:t>
            </w:r>
          </w:p>
        </w:tc>
      </w:tr>
      <w:tr w:rsidR="005E4053" w:rsidRPr="00E708D4" w14:paraId="378F1967" w14:textId="77777777" w:rsidTr="00DF1254">
        <w:trPr>
          <w:trHeight w:val="20"/>
        </w:trPr>
        <w:tc>
          <w:tcPr>
            <w:tcW w:w="1291" w:type="pct"/>
            <w:vMerge/>
          </w:tcPr>
          <w:p w14:paraId="17C46754" w14:textId="77777777" w:rsidR="005E4053" w:rsidRPr="00E708D4" w:rsidDel="002A1D54" w:rsidRDefault="005E4053" w:rsidP="004717C9">
            <w:pPr>
              <w:pStyle w:val="aff"/>
            </w:pPr>
          </w:p>
        </w:tc>
        <w:tc>
          <w:tcPr>
            <w:tcW w:w="3709" w:type="pct"/>
          </w:tcPr>
          <w:p w14:paraId="64BCBC42" w14:textId="6D60717D" w:rsidR="005E4053" w:rsidRPr="00E708D4" w:rsidRDefault="005E4053" w:rsidP="004717C9">
            <w:pPr>
              <w:pStyle w:val="aff"/>
              <w:jc w:val="both"/>
            </w:pPr>
            <w:r w:rsidRPr="00E708D4">
              <w:t>Изготавливать оболочковую литейную полуформу второй группы сложности</w:t>
            </w:r>
          </w:p>
        </w:tc>
      </w:tr>
      <w:tr w:rsidR="005E4053" w:rsidRPr="00E708D4" w14:paraId="3CE7DEDC" w14:textId="77777777" w:rsidTr="00DF1254">
        <w:trPr>
          <w:trHeight w:val="20"/>
        </w:trPr>
        <w:tc>
          <w:tcPr>
            <w:tcW w:w="1291" w:type="pct"/>
            <w:vMerge/>
          </w:tcPr>
          <w:p w14:paraId="07CE4DB4" w14:textId="77777777" w:rsidR="005E4053" w:rsidRPr="00E708D4" w:rsidDel="002A1D54" w:rsidRDefault="005E4053" w:rsidP="004717C9">
            <w:pPr>
              <w:pStyle w:val="aff"/>
            </w:pPr>
          </w:p>
        </w:tc>
        <w:tc>
          <w:tcPr>
            <w:tcW w:w="3709" w:type="pct"/>
          </w:tcPr>
          <w:p w14:paraId="1087983C" w14:textId="3B08932D" w:rsidR="005E4053" w:rsidRPr="00E708D4" w:rsidRDefault="005E4053" w:rsidP="004717C9">
            <w:pPr>
              <w:pStyle w:val="aff"/>
              <w:jc w:val="both"/>
            </w:pPr>
            <w:r w:rsidRPr="00E708D4">
              <w:t>Читать конструкторскую документацию на оболочковые литейные полуформы второй группы сложности</w:t>
            </w:r>
          </w:p>
        </w:tc>
      </w:tr>
      <w:tr w:rsidR="005E4053" w:rsidRPr="00E708D4" w14:paraId="07CEE008" w14:textId="77777777" w:rsidTr="00DF1254">
        <w:trPr>
          <w:trHeight w:val="20"/>
        </w:trPr>
        <w:tc>
          <w:tcPr>
            <w:tcW w:w="1291" w:type="pct"/>
            <w:vMerge/>
          </w:tcPr>
          <w:p w14:paraId="6D3668BA" w14:textId="77777777" w:rsidR="005E4053" w:rsidRPr="00E708D4" w:rsidDel="002A1D54" w:rsidRDefault="005E4053" w:rsidP="004717C9">
            <w:pPr>
              <w:pStyle w:val="aff"/>
            </w:pPr>
          </w:p>
        </w:tc>
        <w:tc>
          <w:tcPr>
            <w:tcW w:w="3709" w:type="pct"/>
          </w:tcPr>
          <w:p w14:paraId="5B5C87B4" w14:textId="1CF5C8D8" w:rsidR="005E4053" w:rsidRPr="00E708D4" w:rsidRDefault="003B5B34" w:rsidP="004717C9">
            <w:pPr>
              <w:pStyle w:val="aff"/>
              <w:jc w:val="both"/>
            </w:pPr>
            <w:r>
              <w:t xml:space="preserve">Читать технологические инструкции и инструкции по эксплуатации </w:t>
            </w:r>
            <w:r w:rsidR="005E4053" w:rsidRPr="00E708D4">
              <w:t>формовочных машин</w:t>
            </w:r>
            <w:r w:rsidR="006C689B" w:rsidRPr="00E708D4">
              <w:t xml:space="preserve"> для изготовления оболочковых литейных полуформ второй группы сложности</w:t>
            </w:r>
          </w:p>
        </w:tc>
      </w:tr>
      <w:tr w:rsidR="005E4053" w:rsidRPr="00E708D4" w14:paraId="7735EDC8" w14:textId="77777777" w:rsidTr="00DF1254">
        <w:trPr>
          <w:trHeight w:val="20"/>
        </w:trPr>
        <w:tc>
          <w:tcPr>
            <w:tcW w:w="1291" w:type="pct"/>
            <w:vMerge/>
          </w:tcPr>
          <w:p w14:paraId="265D6614" w14:textId="77777777" w:rsidR="005E4053" w:rsidRPr="00E708D4" w:rsidDel="002A1D54" w:rsidRDefault="005E4053" w:rsidP="004717C9">
            <w:pPr>
              <w:pStyle w:val="aff"/>
            </w:pPr>
          </w:p>
        </w:tc>
        <w:tc>
          <w:tcPr>
            <w:tcW w:w="3709" w:type="pct"/>
          </w:tcPr>
          <w:p w14:paraId="6821E408" w14:textId="5AFBB10E" w:rsidR="005E4053" w:rsidRPr="00E708D4" w:rsidRDefault="005E4053" w:rsidP="004717C9">
            <w:pPr>
              <w:pStyle w:val="aff"/>
              <w:jc w:val="both"/>
            </w:pPr>
            <w:r w:rsidRPr="00E708D4">
              <w:t>Читать технологическую документацию на оболочковые литейные полуформы второй группы сложности</w:t>
            </w:r>
          </w:p>
        </w:tc>
      </w:tr>
      <w:tr w:rsidR="005E4053" w:rsidRPr="00E708D4" w14:paraId="311B5AB0" w14:textId="77777777" w:rsidTr="00DF1254">
        <w:trPr>
          <w:trHeight w:val="20"/>
        </w:trPr>
        <w:tc>
          <w:tcPr>
            <w:tcW w:w="1291" w:type="pct"/>
            <w:vMerge/>
          </w:tcPr>
          <w:p w14:paraId="6AEFFA8E" w14:textId="77777777" w:rsidR="005E4053" w:rsidRPr="00E708D4" w:rsidDel="002A1D54" w:rsidRDefault="005E4053" w:rsidP="004717C9">
            <w:pPr>
              <w:pStyle w:val="aff"/>
            </w:pPr>
          </w:p>
        </w:tc>
        <w:tc>
          <w:tcPr>
            <w:tcW w:w="3709" w:type="pct"/>
          </w:tcPr>
          <w:p w14:paraId="136BFED1" w14:textId="47726788" w:rsidR="005E4053" w:rsidRPr="00E708D4" w:rsidRDefault="005E4053" w:rsidP="004717C9">
            <w:pPr>
              <w:pStyle w:val="aff"/>
              <w:jc w:val="both"/>
            </w:pPr>
            <w:r w:rsidRPr="00E708D4">
              <w:t>Визуально оценивать качество оболочковой литейной полуформы второй группы сложности</w:t>
            </w:r>
          </w:p>
        </w:tc>
      </w:tr>
      <w:tr w:rsidR="005E4053" w:rsidRPr="00E708D4" w14:paraId="395315FA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0172E5B6" w14:textId="77777777" w:rsidR="005E4053" w:rsidRPr="00E708D4" w:rsidRDefault="005E4053" w:rsidP="004717C9">
            <w:pPr>
              <w:pStyle w:val="aff"/>
            </w:pPr>
            <w:r w:rsidRPr="00E708D4" w:rsidDel="002A1D54">
              <w:t>Необходимые знания</w:t>
            </w:r>
          </w:p>
        </w:tc>
        <w:tc>
          <w:tcPr>
            <w:tcW w:w="3709" w:type="pct"/>
          </w:tcPr>
          <w:p w14:paraId="2FE32D71" w14:textId="4B2F5382" w:rsidR="005E4053" w:rsidRPr="00E708D4" w:rsidRDefault="005E4053" w:rsidP="004717C9">
            <w:pPr>
              <w:pStyle w:val="aff"/>
              <w:jc w:val="both"/>
            </w:pPr>
            <w:r w:rsidRPr="00E708D4">
              <w:t xml:space="preserve">Устройство и принципы работы оболочковых формовочных машин </w:t>
            </w:r>
            <w:r w:rsidR="00374318" w:rsidRPr="00E708D4">
              <w:t>для изготовления оболочковой литейной полуформы второй группы сложности</w:t>
            </w:r>
          </w:p>
        </w:tc>
      </w:tr>
      <w:tr w:rsidR="00374318" w:rsidRPr="00E708D4" w14:paraId="265178B9" w14:textId="77777777" w:rsidTr="00DF1254">
        <w:trPr>
          <w:trHeight w:val="20"/>
        </w:trPr>
        <w:tc>
          <w:tcPr>
            <w:tcW w:w="1291" w:type="pct"/>
            <w:vMerge/>
          </w:tcPr>
          <w:p w14:paraId="1290742F" w14:textId="77777777" w:rsidR="00374318" w:rsidRPr="00E708D4" w:rsidDel="002A1D54" w:rsidRDefault="00374318" w:rsidP="004717C9">
            <w:pPr>
              <w:pStyle w:val="aff"/>
            </w:pPr>
          </w:p>
        </w:tc>
        <w:tc>
          <w:tcPr>
            <w:tcW w:w="3709" w:type="pct"/>
          </w:tcPr>
          <w:p w14:paraId="4AC5EE3D" w14:textId="2E8379EB" w:rsidR="00374318" w:rsidRPr="00E708D4" w:rsidRDefault="00374318" w:rsidP="004717C9">
            <w:pPr>
              <w:pStyle w:val="aff"/>
              <w:jc w:val="both"/>
            </w:pPr>
            <w:r w:rsidRPr="00E708D4">
              <w:t>Назначение элементов интерфейса систем управления машин</w:t>
            </w:r>
            <w:r w:rsidR="003533E6">
              <w:t>ами</w:t>
            </w:r>
            <w:r w:rsidRPr="00E708D4">
              <w:t xml:space="preserve"> и вспомогательны</w:t>
            </w:r>
            <w:r w:rsidR="003533E6">
              <w:t>ми</w:t>
            </w:r>
            <w:r w:rsidRPr="00E708D4">
              <w:t xml:space="preserve"> механизм</w:t>
            </w:r>
            <w:r w:rsidR="003533E6">
              <w:t>ами</w:t>
            </w:r>
            <w:r w:rsidRPr="00E708D4">
              <w:t xml:space="preserve"> для изготовления оболочковых литейных форм второй группы сложности</w:t>
            </w:r>
          </w:p>
        </w:tc>
      </w:tr>
      <w:tr w:rsidR="005E4053" w:rsidRPr="00E708D4" w14:paraId="190722F8" w14:textId="77777777" w:rsidTr="00DF1254">
        <w:trPr>
          <w:trHeight w:val="20"/>
        </w:trPr>
        <w:tc>
          <w:tcPr>
            <w:tcW w:w="1291" w:type="pct"/>
            <w:vMerge/>
          </w:tcPr>
          <w:p w14:paraId="437EF990" w14:textId="77777777" w:rsidR="005E4053" w:rsidRPr="00E708D4" w:rsidDel="002A1D54" w:rsidRDefault="005E4053" w:rsidP="004717C9">
            <w:pPr>
              <w:pStyle w:val="aff"/>
            </w:pPr>
          </w:p>
        </w:tc>
        <w:tc>
          <w:tcPr>
            <w:tcW w:w="3709" w:type="pct"/>
          </w:tcPr>
          <w:p w14:paraId="7938F475" w14:textId="71A388A7" w:rsidR="005E4053" w:rsidRPr="00E708D4" w:rsidRDefault="005E4053" w:rsidP="004717C9">
            <w:pPr>
              <w:pStyle w:val="aff"/>
              <w:jc w:val="both"/>
            </w:pPr>
            <w:r w:rsidRPr="00E708D4">
              <w:t xml:space="preserve">Последовательность изготовления оболочковых литейных </w:t>
            </w:r>
            <w:r w:rsidR="00374318" w:rsidRPr="00E708D4">
              <w:t>полу</w:t>
            </w:r>
            <w:r w:rsidRPr="00E708D4">
              <w:t xml:space="preserve">форм </w:t>
            </w:r>
            <w:r w:rsidR="00374318" w:rsidRPr="00E708D4">
              <w:t>второй группы сложности</w:t>
            </w:r>
          </w:p>
        </w:tc>
      </w:tr>
      <w:tr w:rsidR="005E4053" w:rsidRPr="00E708D4" w14:paraId="04F332AC" w14:textId="77777777" w:rsidTr="00DF1254">
        <w:trPr>
          <w:trHeight w:val="20"/>
        </w:trPr>
        <w:tc>
          <w:tcPr>
            <w:tcW w:w="1291" w:type="pct"/>
            <w:vMerge/>
          </w:tcPr>
          <w:p w14:paraId="41D53E50" w14:textId="77777777" w:rsidR="005E4053" w:rsidRPr="00E708D4" w:rsidDel="002A1D54" w:rsidRDefault="005E4053" w:rsidP="004717C9">
            <w:pPr>
              <w:pStyle w:val="aff"/>
            </w:pPr>
          </w:p>
        </w:tc>
        <w:tc>
          <w:tcPr>
            <w:tcW w:w="3709" w:type="pct"/>
          </w:tcPr>
          <w:p w14:paraId="2CC46213" w14:textId="05AE0102" w:rsidR="005E4053" w:rsidRPr="00E708D4" w:rsidRDefault="005E4053" w:rsidP="004717C9">
            <w:pPr>
              <w:pStyle w:val="aff"/>
              <w:jc w:val="both"/>
            </w:pPr>
            <w:r w:rsidRPr="00E708D4">
              <w:t xml:space="preserve">Основные свойства формовочных материалов, эмульсий и смесей, применяемых при изготовлении оболочковых литейных </w:t>
            </w:r>
            <w:r w:rsidR="00374318" w:rsidRPr="00E708D4">
              <w:t>полу</w:t>
            </w:r>
            <w:r w:rsidRPr="00E708D4">
              <w:t>форм</w:t>
            </w:r>
            <w:r w:rsidR="00374318" w:rsidRPr="00E708D4">
              <w:t xml:space="preserve"> второй группы сложности</w:t>
            </w:r>
          </w:p>
        </w:tc>
      </w:tr>
      <w:tr w:rsidR="005E4053" w:rsidRPr="00E708D4" w14:paraId="2FBF24C0" w14:textId="77777777" w:rsidTr="00DF1254">
        <w:trPr>
          <w:trHeight w:val="20"/>
        </w:trPr>
        <w:tc>
          <w:tcPr>
            <w:tcW w:w="1291" w:type="pct"/>
            <w:vMerge/>
          </w:tcPr>
          <w:p w14:paraId="00EB93B4" w14:textId="77777777" w:rsidR="005E4053" w:rsidRPr="00E708D4" w:rsidDel="002A1D54" w:rsidRDefault="005E4053" w:rsidP="004717C9">
            <w:pPr>
              <w:pStyle w:val="aff"/>
            </w:pPr>
          </w:p>
        </w:tc>
        <w:tc>
          <w:tcPr>
            <w:tcW w:w="3709" w:type="pct"/>
          </w:tcPr>
          <w:p w14:paraId="688E221A" w14:textId="77777777" w:rsidR="005E4053" w:rsidRPr="00E708D4" w:rsidRDefault="005E4053" w:rsidP="004717C9">
            <w:pPr>
              <w:pStyle w:val="aff"/>
              <w:jc w:val="both"/>
            </w:pPr>
            <w:r w:rsidRPr="00E708D4">
              <w:t>Температурные режимы подогрева модельных плит и обжига оболочек</w:t>
            </w:r>
          </w:p>
        </w:tc>
      </w:tr>
      <w:tr w:rsidR="005E4053" w:rsidRPr="00E708D4" w14:paraId="3485FA52" w14:textId="77777777" w:rsidTr="00DF1254">
        <w:trPr>
          <w:trHeight w:val="20"/>
        </w:trPr>
        <w:tc>
          <w:tcPr>
            <w:tcW w:w="1291" w:type="pct"/>
            <w:vMerge/>
          </w:tcPr>
          <w:p w14:paraId="52F1AEDE" w14:textId="77777777" w:rsidR="005E4053" w:rsidRPr="00E708D4" w:rsidDel="002A1D54" w:rsidRDefault="005E4053" w:rsidP="004717C9">
            <w:pPr>
              <w:pStyle w:val="aff"/>
            </w:pPr>
          </w:p>
        </w:tc>
        <w:tc>
          <w:tcPr>
            <w:tcW w:w="3709" w:type="pct"/>
          </w:tcPr>
          <w:p w14:paraId="1CCE61AD" w14:textId="77777777" w:rsidR="005E4053" w:rsidRPr="00E708D4" w:rsidRDefault="005E4053" w:rsidP="004717C9">
            <w:pPr>
              <w:pStyle w:val="aff"/>
              <w:jc w:val="both"/>
            </w:pPr>
            <w:r w:rsidRPr="00E708D4">
              <w:t>Способы и правила управления подъемно-транспортными механизмами и грузозахватными приспособлениями</w:t>
            </w:r>
          </w:p>
        </w:tc>
      </w:tr>
      <w:tr w:rsidR="005E4053" w:rsidRPr="00E708D4" w14:paraId="3D79A4B1" w14:textId="77777777" w:rsidTr="00DF1254">
        <w:trPr>
          <w:trHeight w:val="20"/>
        </w:trPr>
        <w:tc>
          <w:tcPr>
            <w:tcW w:w="1291" w:type="pct"/>
            <w:vMerge/>
          </w:tcPr>
          <w:p w14:paraId="12E0F8C7" w14:textId="77777777" w:rsidR="005E4053" w:rsidRPr="00E708D4" w:rsidDel="002A1D54" w:rsidRDefault="005E4053" w:rsidP="004717C9">
            <w:pPr>
              <w:pStyle w:val="aff"/>
            </w:pPr>
          </w:p>
        </w:tc>
        <w:tc>
          <w:tcPr>
            <w:tcW w:w="3709" w:type="pct"/>
          </w:tcPr>
          <w:p w14:paraId="5BB4ADBA" w14:textId="77777777" w:rsidR="005E4053" w:rsidRPr="00E708D4" w:rsidRDefault="005E4053" w:rsidP="004717C9">
            <w:pPr>
              <w:pStyle w:val="aff"/>
              <w:jc w:val="both"/>
            </w:pPr>
            <w:r w:rsidRPr="00E708D4">
              <w:t>Схемы строповки грузов</w:t>
            </w:r>
          </w:p>
        </w:tc>
      </w:tr>
      <w:tr w:rsidR="005E4053" w:rsidRPr="00E708D4" w14:paraId="41369133" w14:textId="77777777" w:rsidTr="00DF1254">
        <w:trPr>
          <w:trHeight w:val="20"/>
        </w:trPr>
        <w:tc>
          <w:tcPr>
            <w:tcW w:w="1291" w:type="pct"/>
            <w:vMerge/>
          </w:tcPr>
          <w:p w14:paraId="7EAFF842" w14:textId="77777777" w:rsidR="005E4053" w:rsidRPr="00E708D4" w:rsidDel="002A1D54" w:rsidRDefault="005E4053" w:rsidP="004717C9">
            <w:pPr>
              <w:pStyle w:val="aff"/>
            </w:pPr>
          </w:p>
        </w:tc>
        <w:tc>
          <w:tcPr>
            <w:tcW w:w="3709" w:type="pct"/>
          </w:tcPr>
          <w:p w14:paraId="3FD3F3A3" w14:textId="77777777" w:rsidR="005E4053" w:rsidRPr="00E708D4" w:rsidRDefault="005E4053" w:rsidP="004717C9">
            <w:pPr>
              <w:pStyle w:val="aff"/>
              <w:jc w:val="both"/>
            </w:pPr>
            <w:r w:rsidRPr="00E708D4">
              <w:t>Требования охраны труда, пожарной, промышленной и экологической безопасности</w:t>
            </w:r>
          </w:p>
        </w:tc>
      </w:tr>
      <w:tr w:rsidR="005E4053" w:rsidRPr="00E708D4" w14:paraId="03481A65" w14:textId="77777777" w:rsidTr="00DF1254">
        <w:trPr>
          <w:trHeight w:val="20"/>
        </w:trPr>
        <w:tc>
          <w:tcPr>
            <w:tcW w:w="1291" w:type="pct"/>
            <w:vMerge/>
          </w:tcPr>
          <w:p w14:paraId="656D3B53" w14:textId="77777777" w:rsidR="005E4053" w:rsidRPr="00E708D4" w:rsidDel="002A1D54" w:rsidRDefault="005E4053" w:rsidP="004717C9">
            <w:pPr>
              <w:pStyle w:val="aff"/>
            </w:pPr>
          </w:p>
        </w:tc>
        <w:tc>
          <w:tcPr>
            <w:tcW w:w="3709" w:type="pct"/>
          </w:tcPr>
          <w:p w14:paraId="2A89CB47" w14:textId="7F6951BC" w:rsidR="005E4053" w:rsidRPr="00E708D4" w:rsidRDefault="005E4053" w:rsidP="004717C9">
            <w:pPr>
              <w:pStyle w:val="aff"/>
              <w:jc w:val="both"/>
            </w:pPr>
            <w:r w:rsidRPr="00E708D4">
              <w:t xml:space="preserve">Требования к модельно-опочной оснастке и формовочному инструменту для машинной формовки оболочковых литейных полуформ </w:t>
            </w:r>
            <w:r w:rsidR="00374318" w:rsidRPr="00E708D4">
              <w:t>второй группы сложности</w:t>
            </w:r>
          </w:p>
        </w:tc>
      </w:tr>
      <w:tr w:rsidR="0029537F" w:rsidRPr="00E708D4" w14:paraId="2664C5E0" w14:textId="77777777" w:rsidTr="00DF1254">
        <w:trPr>
          <w:trHeight w:val="20"/>
        </w:trPr>
        <w:tc>
          <w:tcPr>
            <w:tcW w:w="1291" w:type="pct"/>
            <w:vMerge/>
          </w:tcPr>
          <w:p w14:paraId="38D3F33F" w14:textId="77777777" w:rsidR="0029537F" w:rsidRPr="00E708D4" w:rsidDel="002A1D54" w:rsidRDefault="0029537F" w:rsidP="004717C9">
            <w:pPr>
              <w:pStyle w:val="aff"/>
            </w:pPr>
          </w:p>
        </w:tc>
        <w:tc>
          <w:tcPr>
            <w:tcW w:w="3709" w:type="pct"/>
          </w:tcPr>
          <w:p w14:paraId="36278D4E" w14:textId="0307E25E" w:rsidR="0029537F" w:rsidRPr="00E708D4" w:rsidRDefault="0029537F" w:rsidP="004717C9">
            <w:pPr>
              <w:pStyle w:val="aff"/>
              <w:jc w:val="both"/>
            </w:pPr>
            <w:r w:rsidRPr="00E708D4">
              <w:t>Классификация и причины возникновения дефектов оболочковых литейных форм и стержней</w:t>
            </w:r>
          </w:p>
        </w:tc>
      </w:tr>
      <w:tr w:rsidR="005E4053" w:rsidRPr="00E708D4" w14:paraId="043FE51A" w14:textId="77777777" w:rsidTr="00DF1254">
        <w:trPr>
          <w:trHeight w:val="20"/>
        </w:trPr>
        <w:tc>
          <w:tcPr>
            <w:tcW w:w="1291" w:type="pct"/>
            <w:vMerge/>
          </w:tcPr>
          <w:p w14:paraId="00293FA1" w14:textId="77777777" w:rsidR="005E4053" w:rsidRPr="00E708D4" w:rsidDel="002A1D54" w:rsidRDefault="005E4053" w:rsidP="004717C9">
            <w:pPr>
              <w:pStyle w:val="aff"/>
            </w:pPr>
          </w:p>
        </w:tc>
        <w:tc>
          <w:tcPr>
            <w:tcW w:w="3709" w:type="pct"/>
          </w:tcPr>
          <w:p w14:paraId="497ABA0A" w14:textId="42991629" w:rsidR="005E4053" w:rsidRPr="00E708D4" w:rsidRDefault="005E4053" w:rsidP="004717C9">
            <w:pPr>
              <w:pStyle w:val="aff"/>
              <w:jc w:val="both"/>
            </w:pPr>
            <w:r w:rsidRPr="00E708D4">
              <w:t xml:space="preserve">Технологические инструкции по изготовлению оболочковых литейных полуформ </w:t>
            </w:r>
            <w:r w:rsidR="00374318" w:rsidRPr="00E708D4">
              <w:t>второй группы сложности</w:t>
            </w:r>
          </w:p>
        </w:tc>
      </w:tr>
      <w:tr w:rsidR="005E4053" w:rsidRPr="00E708D4" w14:paraId="7D44316E" w14:textId="77777777" w:rsidTr="00DF1254">
        <w:trPr>
          <w:trHeight w:val="20"/>
        </w:trPr>
        <w:tc>
          <w:tcPr>
            <w:tcW w:w="1291" w:type="pct"/>
            <w:vMerge/>
          </w:tcPr>
          <w:p w14:paraId="2244C700" w14:textId="77777777" w:rsidR="005E4053" w:rsidRPr="00E708D4" w:rsidDel="002A1D54" w:rsidRDefault="005E4053" w:rsidP="004717C9">
            <w:pPr>
              <w:pStyle w:val="aff"/>
            </w:pPr>
          </w:p>
        </w:tc>
        <w:tc>
          <w:tcPr>
            <w:tcW w:w="3709" w:type="pct"/>
          </w:tcPr>
          <w:p w14:paraId="43931973" w14:textId="05F4056E" w:rsidR="005E4053" w:rsidRPr="00E708D4" w:rsidRDefault="005E4053" w:rsidP="004717C9">
            <w:pPr>
              <w:pStyle w:val="aff"/>
              <w:jc w:val="both"/>
            </w:pPr>
            <w:r w:rsidRPr="00E708D4">
              <w:t xml:space="preserve">Назначение и правила эксплуатации модельно-опочной оснастки и формовочного инструмента для машинной формовки оболочковых литейных полуформ </w:t>
            </w:r>
            <w:r w:rsidR="00374318" w:rsidRPr="00E708D4">
              <w:t>второй группы сложности</w:t>
            </w:r>
          </w:p>
        </w:tc>
      </w:tr>
      <w:tr w:rsidR="00D50BC9" w:rsidRPr="00E708D4" w14:paraId="1EF0939C" w14:textId="77777777" w:rsidTr="00DF1254">
        <w:trPr>
          <w:trHeight w:val="20"/>
        </w:trPr>
        <w:tc>
          <w:tcPr>
            <w:tcW w:w="1291" w:type="pct"/>
            <w:vMerge/>
          </w:tcPr>
          <w:p w14:paraId="498C9A3B" w14:textId="77777777" w:rsidR="00D50BC9" w:rsidRPr="00E708D4" w:rsidDel="002A1D54" w:rsidRDefault="00D50BC9" w:rsidP="004717C9">
            <w:pPr>
              <w:pStyle w:val="aff"/>
            </w:pPr>
          </w:p>
        </w:tc>
        <w:tc>
          <w:tcPr>
            <w:tcW w:w="3709" w:type="pct"/>
          </w:tcPr>
          <w:p w14:paraId="3205ADFD" w14:textId="4B289C5C" w:rsidR="00D50BC9" w:rsidRPr="00E708D4" w:rsidRDefault="003B5B34" w:rsidP="004717C9">
            <w:pPr>
              <w:pStyle w:val="aff"/>
              <w:jc w:val="both"/>
            </w:pPr>
            <w:r>
              <w:t xml:space="preserve">Устройство и </w:t>
            </w:r>
            <w:r w:rsidR="007E272C">
              <w:t>способы</w:t>
            </w:r>
            <w:r w:rsidR="00D50BC9" w:rsidRPr="00E708D4">
              <w:t xml:space="preserve"> применения контрольно-измерительных устройств и приспособлений для контроля состояния</w:t>
            </w:r>
            <w:r w:rsidR="007F0DE4" w:rsidRPr="00E708D4">
              <w:t xml:space="preserve"> формовочного инструмента и модельно-опочной оснастки для машинной формовки оболочковых литейных полуформ второй группы сложности</w:t>
            </w:r>
          </w:p>
        </w:tc>
      </w:tr>
      <w:tr w:rsidR="005E4053" w:rsidRPr="00E708D4" w14:paraId="3E2AE302" w14:textId="77777777" w:rsidTr="00DF1254">
        <w:trPr>
          <w:trHeight w:val="20"/>
        </w:trPr>
        <w:tc>
          <w:tcPr>
            <w:tcW w:w="1291" w:type="pct"/>
            <w:vMerge/>
          </w:tcPr>
          <w:p w14:paraId="3C29554D" w14:textId="77777777" w:rsidR="005E4053" w:rsidRPr="00E708D4" w:rsidDel="002A1D54" w:rsidRDefault="005E4053" w:rsidP="004717C9">
            <w:pPr>
              <w:pStyle w:val="aff"/>
            </w:pPr>
          </w:p>
        </w:tc>
        <w:tc>
          <w:tcPr>
            <w:tcW w:w="3709" w:type="pct"/>
          </w:tcPr>
          <w:p w14:paraId="18BA4D0E" w14:textId="77777777" w:rsidR="005E4053" w:rsidRPr="00E708D4" w:rsidRDefault="005E4053" w:rsidP="004717C9">
            <w:pPr>
              <w:pStyle w:val="aff"/>
              <w:jc w:val="both"/>
            </w:pPr>
            <w:r w:rsidRPr="00E708D4">
              <w:t>Правила чтения конструкторской документации</w:t>
            </w:r>
          </w:p>
        </w:tc>
      </w:tr>
      <w:tr w:rsidR="005E4053" w:rsidRPr="00E708D4" w14:paraId="1D32B71A" w14:textId="77777777" w:rsidTr="00DF1254">
        <w:trPr>
          <w:trHeight w:val="20"/>
        </w:trPr>
        <w:tc>
          <w:tcPr>
            <w:tcW w:w="1291" w:type="pct"/>
            <w:vMerge/>
          </w:tcPr>
          <w:p w14:paraId="0E53A42A" w14:textId="77777777" w:rsidR="005E4053" w:rsidRPr="00E708D4" w:rsidDel="002A1D54" w:rsidRDefault="005E4053" w:rsidP="004717C9">
            <w:pPr>
              <w:pStyle w:val="aff"/>
            </w:pPr>
          </w:p>
        </w:tc>
        <w:tc>
          <w:tcPr>
            <w:tcW w:w="3709" w:type="pct"/>
          </w:tcPr>
          <w:p w14:paraId="39CD89F8" w14:textId="77777777" w:rsidR="005E4053" w:rsidRPr="00E708D4" w:rsidRDefault="005E4053" w:rsidP="004717C9">
            <w:pPr>
              <w:pStyle w:val="aff"/>
              <w:jc w:val="both"/>
            </w:pPr>
            <w:r w:rsidRPr="00E708D4">
              <w:t>Правила чтения технологической документации</w:t>
            </w:r>
          </w:p>
        </w:tc>
      </w:tr>
      <w:tr w:rsidR="00406B36" w:rsidRPr="00E708D4" w14:paraId="645ED8B9" w14:textId="77777777" w:rsidTr="00DF1254">
        <w:trPr>
          <w:trHeight w:val="20"/>
        </w:trPr>
        <w:tc>
          <w:tcPr>
            <w:tcW w:w="1291" w:type="pct"/>
            <w:vMerge/>
          </w:tcPr>
          <w:p w14:paraId="3D99BEDB" w14:textId="77777777" w:rsidR="00406B36" w:rsidRPr="00E708D4" w:rsidDel="002A1D54" w:rsidRDefault="00406B36" w:rsidP="004717C9">
            <w:pPr>
              <w:pStyle w:val="aff"/>
            </w:pPr>
          </w:p>
        </w:tc>
        <w:tc>
          <w:tcPr>
            <w:tcW w:w="3709" w:type="pct"/>
          </w:tcPr>
          <w:p w14:paraId="4E3BBA17" w14:textId="30EAA691" w:rsidR="00406B36" w:rsidRPr="00E708D4" w:rsidRDefault="00406B36" w:rsidP="004717C9">
            <w:pPr>
              <w:pStyle w:val="aff"/>
              <w:jc w:val="both"/>
            </w:pPr>
            <w:r w:rsidRPr="00E708D4">
              <w:t>Порядок применения средств индивидуальной и коллективной защиты при машинной формовке оболочковых литейных форм</w:t>
            </w:r>
          </w:p>
        </w:tc>
      </w:tr>
      <w:tr w:rsidR="00406B36" w:rsidRPr="00E708D4" w14:paraId="55305002" w14:textId="77777777" w:rsidTr="00DF1254">
        <w:trPr>
          <w:trHeight w:val="20"/>
        </w:trPr>
        <w:tc>
          <w:tcPr>
            <w:tcW w:w="1291" w:type="pct"/>
            <w:vMerge/>
          </w:tcPr>
          <w:p w14:paraId="3DA72947" w14:textId="77777777" w:rsidR="00406B36" w:rsidRPr="00E708D4" w:rsidDel="002A1D54" w:rsidRDefault="00406B36" w:rsidP="004717C9">
            <w:pPr>
              <w:pStyle w:val="aff"/>
            </w:pPr>
          </w:p>
        </w:tc>
        <w:tc>
          <w:tcPr>
            <w:tcW w:w="3709" w:type="pct"/>
          </w:tcPr>
          <w:p w14:paraId="50E7518C" w14:textId="015390FA" w:rsidR="00406B36" w:rsidRPr="00E708D4" w:rsidRDefault="00F80596" w:rsidP="004717C9">
            <w:pPr>
              <w:pStyle w:val="aff"/>
              <w:jc w:val="both"/>
            </w:pPr>
            <w:r>
              <w:t xml:space="preserve">Меры безопасности </w:t>
            </w:r>
            <w:r w:rsidR="00406B36" w:rsidRPr="00E708D4">
              <w:t>при формовке оболочковых форм</w:t>
            </w:r>
          </w:p>
        </w:tc>
      </w:tr>
      <w:tr w:rsidR="00406B36" w:rsidRPr="00E708D4" w14:paraId="33EB32D3" w14:textId="77777777" w:rsidTr="00DF1254">
        <w:trPr>
          <w:trHeight w:val="20"/>
        </w:trPr>
        <w:tc>
          <w:tcPr>
            <w:tcW w:w="1291" w:type="pct"/>
          </w:tcPr>
          <w:p w14:paraId="397A4900" w14:textId="77777777" w:rsidR="00406B36" w:rsidRPr="00E708D4" w:rsidDel="002A1D54" w:rsidRDefault="00406B36" w:rsidP="004717C9">
            <w:pPr>
              <w:pStyle w:val="aff"/>
            </w:pPr>
            <w:r w:rsidRPr="00E708D4" w:rsidDel="002A1D54">
              <w:t>Другие характеристики</w:t>
            </w:r>
          </w:p>
        </w:tc>
        <w:tc>
          <w:tcPr>
            <w:tcW w:w="3709" w:type="pct"/>
          </w:tcPr>
          <w:p w14:paraId="234F4A89" w14:textId="77777777" w:rsidR="00406B36" w:rsidRPr="00E708D4" w:rsidRDefault="00406B36" w:rsidP="004717C9">
            <w:pPr>
              <w:pStyle w:val="aff"/>
              <w:jc w:val="both"/>
            </w:pPr>
            <w:r w:rsidRPr="00E708D4">
              <w:t>-</w:t>
            </w:r>
          </w:p>
        </w:tc>
      </w:tr>
    </w:tbl>
    <w:p w14:paraId="4CC66B33" w14:textId="77777777" w:rsidR="00DF1254" w:rsidRDefault="00DF1254" w:rsidP="004717C9">
      <w:pPr>
        <w:pStyle w:val="3"/>
        <w:keepNext w:val="0"/>
        <w:spacing w:before="0" w:after="0"/>
      </w:pPr>
    </w:p>
    <w:p w14:paraId="6109A650" w14:textId="730B5F17" w:rsidR="00B81E5B" w:rsidRDefault="00B81E5B" w:rsidP="004717C9">
      <w:pPr>
        <w:pStyle w:val="3"/>
        <w:keepNext w:val="0"/>
        <w:spacing w:before="0" w:after="0"/>
      </w:pPr>
      <w:r w:rsidRPr="00E708D4">
        <w:t>3.2.</w:t>
      </w:r>
      <w:r w:rsidR="00D175D8" w:rsidRPr="00E708D4">
        <w:t>3</w:t>
      </w:r>
      <w:r w:rsidRPr="00E708D4">
        <w:t>. Трудовая функция</w:t>
      </w:r>
    </w:p>
    <w:p w14:paraId="164BD950" w14:textId="77777777" w:rsidR="00DF1254" w:rsidRPr="00DF1254" w:rsidRDefault="00DF1254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4372"/>
        <w:gridCol w:w="690"/>
        <w:gridCol w:w="973"/>
        <w:gridCol w:w="1826"/>
        <w:gridCol w:w="551"/>
      </w:tblGrid>
      <w:tr w:rsidR="003C5700" w:rsidRPr="004877B4" w14:paraId="3D9BFCA5" w14:textId="77777777" w:rsidTr="00DF1254">
        <w:trPr>
          <w:trHeight w:val="278"/>
        </w:trPr>
        <w:tc>
          <w:tcPr>
            <w:tcW w:w="87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42594365" w14:textId="77777777" w:rsidR="003C5700" w:rsidRPr="004877B4" w:rsidRDefault="003C5700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7B56E6" w14:textId="16D026AF" w:rsidR="003C5700" w:rsidRPr="004877B4" w:rsidRDefault="003C5700" w:rsidP="004717C9">
            <w:r>
              <w:t xml:space="preserve">Формовка </w:t>
            </w:r>
            <w:r w:rsidR="005F6D9F">
              <w:t>песчано-смоляных</w:t>
            </w:r>
            <w:r w:rsidRPr="004877B4">
              <w:t xml:space="preserve"> литейных форм </w:t>
            </w:r>
            <w:r>
              <w:t>второй группы сложности</w:t>
            </w:r>
            <w:r w:rsidRPr="004877B4">
              <w:t xml:space="preserve"> на формовочных машинах</w:t>
            </w:r>
          </w:p>
        </w:tc>
        <w:tc>
          <w:tcPr>
            <w:tcW w:w="3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7C1B443" w14:textId="77777777" w:rsidR="003C5700" w:rsidRPr="004877B4" w:rsidRDefault="003C5700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2D27CE" w14:textId="497EA6F4" w:rsidR="003C5700" w:rsidRPr="004877B4" w:rsidRDefault="00B935BB" w:rsidP="004717C9">
            <w:r>
              <w:rPr>
                <w:lang w:val="en-US"/>
              </w:rPr>
              <w:t>B</w:t>
            </w:r>
            <w:r w:rsidR="003C5700" w:rsidRPr="004877B4">
              <w:t>/0</w:t>
            </w:r>
            <w:r w:rsidR="003C5700">
              <w:t>3</w:t>
            </w:r>
            <w:r w:rsidR="003C5700" w:rsidRPr="004877B4">
              <w:t>.3</w:t>
            </w:r>
          </w:p>
        </w:tc>
        <w:tc>
          <w:tcPr>
            <w:tcW w:w="89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85D1640" w14:textId="77777777" w:rsidR="003C5700" w:rsidRPr="004877B4" w:rsidRDefault="003C5700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2B7E60" w14:textId="77777777" w:rsidR="003C5700" w:rsidRPr="004877B4" w:rsidRDefault="003C5700" w:rsidP="004717C9">
            <w:pPr>
              <w:jc w:val="center"/>
            </w:pPr>
            <w:r w:rsidRPr="004877B4">
              <w:t>3</w:t>
            </w:r>
          </w:p>
        </w:tc>
      </w:tr>
    </w:tbl>
    <w:p w14:paraId="76DC9186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6"/>
        <w:gridCol w:w="1289"/>
        <w:gridCol w:w="426"/>
        <w:gridCol w:w="2073"/>
        <w:gridCol w:w="1448"/>
        <w:gridCol w:w="2338"/>
      </w:tblGrid>
      <w:tr w:rsidR="003C5700" w:rsidRPr="004877B4" w14:paraId="75C5EDCC" w14:textId="77777777" w:rsidTr="00DF1254">
        <w:trPr>
          <w:trHeight w:val="488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3207E0C0" w14:textId="77777777" w:rsidR="003C5700" w:rsidRPr="004877B4" w:rsidRDefault="003C5700" w:rsidP="004717C9">
            <w:r w:rsidRPr="004877B4">
              <w:rPr>
                <w:sz w:val="20"/>
              </w:rPr>
              <w:t>Происхождение трудовой функции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73460235" w14:textId="77777777" w:rsidR="003C5700" w:rsidRPr="004877B4" w:rsidRDefault="003C5700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209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FCFB100" w14:textId="77777777" w:rsidR="003C5700" w:rsidRPr="004877B4" w:rsidRDefault="003C5700" w:rsidP="004717C9">
            <w:r w:rsidRPr="004877B4">
              <w:t>Х</w:t>
            </w:r>
          </w:p>
        </w:tc>
        <w:tc>
          <w:tcPr>
            <w:tcW w:w="10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C62FAE" w14:textId="77777777" w:rsidR="003C5700" w:rsidRPr="004877B4" w:rsidRDefault="003C5700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7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200884" w14:textId="77777777" w:rsidR="003C5700" w:rsidRPr="004877B4" w:rsidRDefault="003C5700" w:rsidP="004717C9"/>
        </w:tc>
        <w:tc>
          <w:tcPr>
            <w:tcW w:w="11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F395C8" w14:textId="77777777" w:rsidR="003C5700" w:rsidRPr="004877B4" w:rsidRDefault="003C5700" w:rsidP="004717C9"/>
        </w:tc>
      </w:tr>
      <w:tr w:rsidR="003C5700" w:rsidRPr="004877B4" w14:paraId="0BFE692C" w14:textId="77777777" w:rsidTr="00DF1254">
        <w:trPr>
          <w:trHeight w:val="479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4540AAA3" w14:textId="77777777" w:rsidR="003C5700" w:rsidRPr="004877B4" w:rsidRDefault="003C5700" w:rsidP="004717C9"/>
        </w:tc>
        <w:tc>
          <w:tcPr>
            <w:tcW w:w="1857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5CDF0F0C" w14:textId="77777777" w:rsidR="003C5700" w:rsidRPr="004877B4" w:rsidRDefault="003C5700" w:rsidP="004717C9"/>
        </w:tc>
        <w:tc>
          <w:tcPr>
            <w:tcW w:w="71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74512569" w14:textId="77777777" w:rsidR="003C5700" w:rsidRPr="004877B4" w:rsidRDefault="003C5700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14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6815161E" w14:textId="77777777" w:rsidR="003C5700" w:rsidRPr="004877B4" w:rsidRDefault="003C5700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3A158285" w14:textId="77777777" w:rsidR="003C5700" w:rsidRPr="004877B4" w:rsidRDefault="003C5700" w:rsidP="004717C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32"/>
        <w:gridCol w:w="7563"/>
      </w:tblGrid>
      <w:tr w:rsidR="003C5700" w:rsidRPr="004877B4" w14:paraId="0C8E1EC6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663CF15F" w14:textId="77777777" w:rsidR="003C5700" w:rsidRPr="004877B4" w:rsidRDefault="003C5700" w:rsidP="004717C9">
            <w:pPr>
              <w:pStyle w:val="aff"/>
            </w:pPr>
            <w:r w:rsidRPr="004877B4">
              <w:t>Трудовые действия</w:t>
            </w:r>
          </w:p>
        </w:tc>
        <w:tc>
          <w:tcPr>
            <w:tcW w:w="3709" w:type="pct"/>
          </w:tcPr>
          <w:p w14:paraId="4B04A72C" w14:textId="2F414EDF" w:rsidR="003C5700" w:rsidRPr="004877B4" w:rsidRDefault="003C5700" w:rsidP="004717C9">
            <w:pPr>
              <w:pStyle w:val="aff"/>
              <w:jc w:val="both"/>
            </w:pPr>
            <w:r w:rsidRPr="004877B4">
              <w:t>Проверка состояния модельно-опочной оснастки и формовочного инструмента для машинной формовки</w:t>
            </w:r>
            <w:r>
              <w:t xml:space="preserve"> </w:t>
            </w:r>
            <w:r w:rsidR="005F6D9F">
              <w:t>песчано-смоляных</w:t>
            </w:r>
            <w:r w:rsidRPr="004877B4">
              <w:t xml:space="preserve"> литейных форм</w:t>
            </w:r>
            <w:r>
              <w:t xml:space="preserve"> второй группы сложности</w:t>
            </w:r>
            <w:r w:rsidRPr="004877B4">
              <w:t xml:space="preserve"> </w:t>
            </w:r>
          </w:p>
        </w:tc>
      </w:tr>
      <w:tr w:rsidR="003C5700" w:rsidRPr="004877B4" w14:paraId="1721C8FF" w14:textId="77777777" w:rsidTr="00DF1254">
        <w:trPr>
          <w:trHeight w:val="20"/>
        </w:trPr>
        <w:tc>
          <w:tcPr>
            <w:tcW w:w="1291" w:type="pct"/>
            <w:vMerge/>
          </w:tcPr>
          <w:p w14:paraId="433F58F6" w14:textId="77777777" w:rsidR="003C5700" w:rsidRPr="004877B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7044B6B2" w14:textId="4FBEFEAF" w:rsidR="003C5700" w:rsidRPr="00DD4B9F" w:rsidRDefault="003C5700" w:rsidP="004717C9">
            <w:pPr>
              <w:pStyle w:val="aff"/>
              <w:jc w:val="both"/>
              <w:rPr>
                <w:color w:val="000000" w:themeColor="text1"/>
              </w:rPr>
            </w:pPr>
            <w:r w:rsidRPr="004877B4">
              <w:t>Проверка</w:t>
            </w:r>
            <w:r>
              <w:t xml:space="preserve"> </w:t>
            </w:r>
            <w:r w:rsidRPr="004877B4">
              <w:t>работоспособности формовочной машины</w:t>
            </w:r>
            <w:r>
              <w:t xml:space="preserve"> для формовки </w:t>
            </w:r>
            <w:r w:rsidR="005F6D9F">
              <w:t>песчано-смоляных</w:t>
            </w:r>
            <w:r>
              <w:t xml:space="preserve"> литейных форм </w:t>
            </w:r>
            <w:r w:rsidRPr="004877B4">
              <w:t xml:space="preserve">грузоподъемностью до </w:t>
            </w:r>
            <w:r w:rsidR="007803BB">
              <w:t>700 кг</w:t>
            </w:r>
          </w:p>
        </w:tc>
      </w:tr>
      <w:tr w:rsidR="003C5700" w:rsidRPr="004877B4" w14:paraId="5766A0A6" w14:textId="77777777" w:rsidTr="00DF1254">
        <w:trPr>
          <w:trHeight w:val="20"/>
        </w:trPr>
        <w:tc>
          <w:tcPr>
            <w:tcW w:w="1291" w:type="pct"/>
            <w:vMerge/>
          </w:tcPr>
          <w:p w14:paraId="06289BB5" w14:textId="77777777" w:rsidR="003C5700" w:rsidRPr="004877B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5EEA23A7" w14:textId="53E58BD0" w:rsidR="003C5700" w:rsidRPr="004877B4" w:rsidRDefault="003C5700" w:rsidP="004717C9">
            <w:pPr>
              <w:pStyle w:val="aff"/>
              <w:jc w:val="both"/>
            </w:pPr>
            <w:r w:rsidRPr="00DD4B9F">
              <w:rPr>
                <w:color w:val="000000" w:themeColor="text1"/>
              </w:rPr>
              <w:t xml:space="preserve">Подготовка рабочего места к выполнению </w:t>
            </w:r>
            <w:r>
              <w:rPr>
                <w:color w:val="000000" w:themeColor="text1"/>
              </w:rPr>
              <w:t xml:space="preserve">машинной формовки </w:t>
            </w:r>
            <w:r w:rsidR="005F6D9F">
              <w:rPr>
                <w:color w:val="000000" w:themeColor="text1"/>
              </w:rPr>
              <w:t>песчано-смоляных</w:t>
            </w:r>
            <w:r>
              <w:rPr>
                <w:color w:val="000000" w:themeColor="text1"/>
              </w:rPr>
              <w:t xml:space="preserve"> литейных форм второй</w:t>
            </w:r>
            <w:r w:rsidRPr="00DD4B9F">
              <w:rPr>
                <w:color w:val="000000" w:themeColor="text1"/>
              </w:rPr>
              <w:t xml:space="preserve"> группы сложности</w:t>
            </w:r>
          </w:p>
        </w:tc>
      </w:tr>
      <w:tr w:rsidR="003C5700" w:rsidRPr="004877B4" w14:paraId="3C0FF9E1" w14:textId="77777777" w:rsidTr="00DF1254">
        <w:trPr>
          <w:trHeight w:val="20"/>
        </w:trPr>
        <w:tc>
          <w:tcPr>
            <w:tcW w:w="1291" w:type="pct"/>
            <w:vMerge/>
          </w:tcPr>
          <w:p w14:paraId="172DD820" w14:textId="77777777" w:rsidR="003C5700" w:rsidRPr="004877B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54C8F29B" w14:textId="685C497E" w:rsidR="003C5700" w:rsidRPr="004877B4" w:rsidRDefault="003C5700" w:rsidP="004717C9">
            <w:pPr>
              <w:pStyle w:val="aff"/>
              <w:jc w:val="both"/>
            </w:pPr>
            <w:r w:rsidRPr="004877B4">
              <w:t xml:space="preserve">Подготовка формовочных машин </w:t>
            </w:r>
            <w:r>
              <w:t xml:space="preserve">для формовки </w:t>
            </w:r>
            <w:r w:rsidR="005F6D9F">
              <w:t>песчано-смоляных</w:t>
            </w:r>
            <w:r>
              <w:t xml:space="preserve"> литейных форм </w:t>
            </w:r>
            <w:r w:rsidRPr="004877B4">
              <w:t xml:space="preserve">грузоподъемностью до </w:t>
            </w:r>
            <w:r w:rsidR="007803BB">
              <w:t>700 кг</w:t>
            </w:r>
            <w:r w:rsidR="00F612AD">
              <w:t xml:space="preserve"> </w:t>
            </w:r>
            <w:r w:rsidRPr="004877B4">
              <w:t>к работе</w:t>
            </w:r>
          </w:p>
        </w:tc>
      </w:tr>
      <w:tr w:rsidR="003C5700" w:rsidRPr="004877B4" w14:paraId="065F06CA" w14:textId="77777777" w:rsidTr="00DF1254">
        <w:trPr>
          <w:trHeight w:val="20"/>
        </w:trPr>
        <w:tc>
          <w:tcPr>
            <w:tcW w:w="1291" w:type="pct"/>
            <w:vMerge/>
          </w:tcPr>
          <w:p w14:paraId="4BF1F0D9" w14:textId="77777777" w:rsidR="003C5700" w:rsidRPr="004877B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1BB192F2" w14:textId="38A46C38" w:rsidR="003C5700" w:rsidRPr="004877B4" w:rsidRDefault="003C5700" w:rsidP="004717C9">
            <w:pPr>
              <w:pStyle w:val="aff"/>
              <w:jc w:val="both"/>
            </w:pPr>
            <w:r w:rsidRPr="004877B4">
              <w:t xml:space="preserve">Изготовление </w:t>
            </w:r>
            <w:r w:rsidR="005F6D9F">
              <w:t>песчано-смоляных</w:t>
            </w:r>
            <w:r>
              <w:t xml:space="preserve"> </w:t>
            </w:r>
            <w:r w:rsidRPr="004877B4">
              <w:t>литейных форм</w:t>
            </w:r>
            <w:r>
              <w:t xml:space="preserve"> второй группы сложности</w:t>
            </w:r>
            <w:r w:rsidRPr="004877B4">
              <w:t xml:space="preserve"> на формовочных машинах грузоподъемностью</w:t>
            </w:r>
            <w:r>
              <w:t xml:space="preserve"> </w:t>
            </w:r>
            <w:r w:rsidRPr="004877B4">
              <w:t xml:space="preserve">до </w:t>
            </w:r>
            <w:r w:rsidR="007803BB">
              <w:t>700 кг</w:t>
            </w:r>
          </w:p>
        </w:tc>
      </w:tr>
      <w:tr w:rsidR="003C5700" w:rsidRPr="004877B4" w14:paraId="7200F126" w14:textId="77777777" w:rsidTr="00DF1254">
        <w:trPr>
          <w:trHeight w:val="20"/>
        </w:trPr>
        <w:tc>
          <w:tcPr>
            <w:tcW w:w="1291" w:type="pct"/>
            <w:vMerge/>
          </w:tcPr>
          <w:p w14:paraId="069421B1" w14:textId="77777777" w:rsidR="003C5700" w:rsidRPr="004877B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7BDD4084" w14:textId="1E6B2EEE" w:rsidR="003C5700" w:rsidRPr="004877B4" w:rsidRDefault="003C5700" w:rsidP="004717C9">
            <w:pPr>
              <w:pStyle w:val="aff"/>
              <w:jc w:val="both"/>
            </w:pPr>
            <w:r w:rsidRPr="004877B4">
              <w:t xml:space="preserve">Визуальный контроль качества </w:t>
            </w:r>
            <w:r w:rsidR="005F6D9F">
              <w:t>песчано-смоляной</w:t>
            </w:r>
            <w:r>
              <w:t xml:space="preserve"> </w:t>
            </w:r>
            <w:r w:rsidRPr="004877B4">
              <w:t xml:space="preserve">литейной формы для отливок </w:t>
            </w:r>
            <w:r>
              <w:t>второй группы сложности</w:t>
            </w:r>
          </w:p>
        </w:tc>
      </w:tr>
      <w:tr w:rsidR="003C5700" w:rsidRPr="004877B4" w14:paraId="03085602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29303FE8" w14:textId="77777777" w:rsidR="003C5700" w:rsidRPr="004877B4" w:rsidDel="002A1D54" w:rsidRDefault="003C5700" w:rsidP="004717C9">
            <w:pPr>
              <w:pStyle w:val="aff"/>
            </w:pPr>
            <w:r w:rsidRPr="004877B4" w:rsidDel="002A1D54">
              <w:t>Необходимые умения</w:t>
            </w:r>
          </w:p>
        </w:tc>
        <w:tc>
          <w:tcPr>
            <w:tcW w:w="3709" w:type="pct"/>
          </w:tcPr>
          <w:p w14:paraId="3B107FEC" w14:textId="6683878F" w:rsidR="003C5700" w:rsidRPr="004877B4" w:rsidRDefault="003C5700" w:rsidP="004717C9">
            <w:pPr>
              <w:pStyle w:val="aff"/>
              <w:jc w:val="both"/>
            </w:pPr>
            <w:r w:rsidRPr="004877B4">
              <w:t xml:space="preserve">Оценивать состояние модельно-опочной оснастки и формовочного инструмента для машинной формовки </w:t>
            </w:r>
            <w:r w:rsidR="005F6D9F">
              <w:t>песчано-смоляных</w:t>
            </w:r>
            <w:r>
              <w:t xml:space="preserve"> </w:t>
            </w:r>
            <w:r w:rsidRPr="004877B4">
              <w:t xml:space="preserve">литейных форм </w:t>
            </w:r>
            <w:r>
              <w:t>второй группы сложности</w:t>
            </w:r>
            <w:r w:rsidRPr="004877B4">
              <w:t xml:space="preserve"> визуально </w:t>
            </w:r>
          </w:p>
        </w:tc>
      </w:tr>
      <w:tr w:rsidR="003C5700" w:rsidRPr="004877B4" w14:paraId="2E13D32F" w14:textId="77777777" w:rsidTr="00DF1254">
        <w:trPr>
          <w:trHeight w:val="20"/>
        </w:trPr>
        <w:tc>
          <w:tcPr>
            <w:tcW w:w="1291" w:type="pct"/>
            <w:vMerge/>
          </w:tcPr>
          <w:p w14:paraId="71D832F6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0E27F5F8" w14:textId="60AE034F" w:rsidR="003C5700" w:rsidRPr="004877B4" w:rsidRDefault="003C5700" w:rsidP="004717C9">
            <w:pPr>
              <w:pStyle w:val="aff"/>
              <w:jc w:val="both"/>
            </w:pPr>
            <w:r w:rsidRPr="004877B4">
              <w:t xml:space="preserve">Оценивать состояние модельно-опочной оснастки и формовочного инструмента для машинной формовки </w:t>
            </w:r>
            <w:r w:rsidR="005F6D9F">
              <w:t>песчано-смоляных</w:t>
            </w:r>
            <w:r>
              <w:t xml:space="preserve"> </w:t>
            </w:r>
            <w:r w:rsidRPr="004877B4">
              <w:t xml:space="preserve">литейных форм </w:t>
            </w:r>
            <w:r>
              <w:t>второй группы сложности</w:t>
            </w:r>
            <w:r w:rsidRPr="004877B4">
              <w:t xml:space="preserve"> </w:t>
            </w:r>
            <w:r>
              <w:t>при помощи контрольно-измерительных приборов и инструментов</w:t>
            </w:r>
          </w:p>
        </w:tc>
      </w:tr>
      <w:tr w:rsidR="003C5700" w:rsidRPr="004877B4" w14:paraId="177905A2" w14:textId="77777777" w:rsidTr="00DF1254">
        <w:trPr>
          <w:trHeight w:val="20"/>
        </w:trPr>
        <w:tc>
          <w:tcPr>
            <w:tcW w:w="1291" w:type="pct"/>
            <w:vMerge/>
          </w:tcPr>
          <w:p w14:paraId="49996C5E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1DDF3821" w14:textId="3CAEB82F" w:rsidR="003C5700" w:rsidRPr="004877B4" w:rsidRDefault="003C5700" w:rsidP="004717C9">
            <w:pPr>
              <w:pStyle w:val="aff"/>
              <w:jc w:val="both"/>
            </w:pPr>
            <w:r w:rsidRPr="00DD4B9F">
              <w:rPr>
                <w:color w:val="000000" w:themeColor="text1"/>
              </w:rPr>
              <w:t>Поддерживать состояние рабочего места</w:t>
            </w:r>
            <w:r>
              <w:rPr>
                <w:color w:val="000000" w:themeColor="text1"/>
              </w:rPr>
              <w:t xml:space="preserve"> для машинной формовки </w:t>
            </w:r>
            <w:r w:rsidR="005F6D9F">
              <w:rPr>
                <w:color w:val="000000" w:themeColor="text1"/>
              </w:rPr>
              <w:t>песчано-смоляных</w:t>
            </w:r>
            <w:r>
              <w:rPr>
                <w:color w:val="000000" w:themeColor="text1"/>
              </w:rPr>
              <w:t xml:space="preserve"> литейных форм второй группы сложности</w:t>
            </w:r>
            <w:r w:rsidRPr="00DD4B9F">
              <w:rPr>
                <w:color w:val="000000" w:themeColor="text1"/>
              </w:rPr>
              <w:t xml:space="preserve"> в соответствии с требованиями охраны труда, пожарной, промышленной, экологической и электробезопасности</w:t>
            </w:r>
          </w:p>
        </w:tc>
      </w:tr>
      <w:tr w:rsidR="003C5700" w:rsidRPr="004877B4" w14:paraId="36224D07" w14:textId="77777777" w:rsidTr="00DF1254">
        <w:trPr>
          <w:trHeight w:val="20"/>
        </w:trPr>
        <w:tc>
          <w:tcPr>
            <w:tcW w:w="1291" w:type="pct"/>
            <w:vMerge/>
          </w:tcPr>
          <w:p w14:paraId="18D9E1CF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79B88063" w14:textId="7C0023E1" w:rsidR="003C5700" w:rsidRPr="00DD4B9F" w:rsidRDefault="00F80596" w:rsidP="004717C9">
            <w:pPr>
              <w:pStyle w:val="a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Применять средства индивидуальной </w:t>
            </w:r>
            <w:r w:rsidR="003C5700" w:rsidRPr="00AC6FBF">
              <w:rPr>
                <w:color w:val="000000" w:themeColor="text1"/>
              </w:rPr>
              <w:t xml:space="preserve">и коллективной защиты при машинной формовке </w:t>
            </w:r>
            <w:r w:rsidR="005F6D9F">
              <w:rPr>
                <w:color w:val="000000" w:themeColor="text1"/>
              </w:rPr>
              <w:t>песчано-смоляных</w:t>
            </w:r>
            <w:r w:rsidR="003C5700" w:rsidRPr="00AC6FBF">
              <w:rPr>
                <w:color w:val="000000" w:themeColor="text1"/>
              </w:rPr>
              <w:t xml:space="preserve"> литейных форм</w:t>
            </w:r>
          </w:p>
        </w:tc>
      </w:tr>
      <w:tr w:rsidR="003C5700" w:rsidRPr="004877B4" w14:paraId="1D83B398" w14:textId="77777777" w:rsidTr="00DF1254">
        <w:trPr>
          <w:trHeight w:val="20"/>
        </w:trPr>
        <w:tc>
          <w:tcPr>
            <w:tcW w:w="1291" w:type="pct"/>
            <w:vMerge/>
          </w:tcPr>
          <w:p w14:paraId="5CF1D125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43F15CD8" w14:textId="0A07EC6C" w:rsidR="003C5700" w:rsidRPr="004877B4" w:rsidRDefault="003C5700" w:rsidP="004717C9">
            <w:pPr>
              <w:pStyle w:val="aff"/>
              <w:jc w:val="both"/>
            </w:pPr>
            <w:r w:rsidRPr="004877B4">
              <w:t>Оценивать работоспособность формовочной машины</w:t>
            </w:r>
            <w:r>
              <w:t xml:space="preserve"> для формовки </w:t>
            </w:r>
            <w:r w:rsidR="005F6D9F">
              <w:t>песчано-смоляных</w:t>
            </w:r>
            <w:r>
              <w:t xml:space="preserve"> литейных форм</w:t>
            </w:r>
            <w:r w:rsidRPr="004877B4">
              <w:t xml:space="preserve"> грузоподъемностью</w:t>
            </w:r>
            <w:r>
              <w:t xml:space="preserve"> до </w:t>
            </w:r>
            <w:r w:rsidR="007803BB">
              <w:t>700 кг</w:t>
            </w:r>
          </w:p>
        </w:tc>
      </w:tr>
      <w:tr w:rsidR="003C5700" w:rsidRPr="004877B4" w14:paraId="040A1283" w14:textId="77777777" w:rsidTr="00DF1254">
        <w:trPr>
          <w:trHeight w:val="20"/>
        </w:trPr>
        <w:tc>
          <w:tcPr>
            <w:tcW w:w="1291" w:type="pct"/>
            <w:vMerge/>
          </w:tcPr>
          <w:p w14:paraId="608DA1FD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348C4399" w14:textId="0BF6FA2C" w:rsidR="003C5700" w:rsidRPr="004877B4" w:rsidRDefault="003B5B34" w:rsidP="004717C9">
            <w:pPr>
              <w:pStyle w:val="aff"/>
              <w:jc w:val="both"/>
            </w:pPr>
            <w:r>
              <w:t>Подготавливать</w:t>
            </w:r>
            <w:r w:rsidR="003C5700" w:rsidRPr="004877B4">
              <w:t xml:space="preserve"> </w:t>
            </w:r>
            <w:r w:rsidR="003C5700">
              <w:t xml:space="preserve">формовочные </w:t>
            </w:r>
            <w:r w:rsidR="003C5700" w:rsidRPr="004877B4">
              <w:t>машин</w:t>
            </w:r>
            <w:r w:rsidR="003C5700">
              <w:t>ы</w:t>
            </w:r>
            <w:r w:rsidR="003C5700" w:rsidRPr="004877B4">
              <w:t xml:space="preserve"> </w:t>
            </w:r>
            <w:r w:rsidR="003C5700">
              <w:t xml:space="preserve">для формовки </w:t>
            </w:r>
            <w:r w:rsidR="005F6D9F">
              <w:t>песчано-смоляных</w:t>
            </w:r>
            <w:r w:rsidR="003C5700">
              <w:t xml:space="preserve"> литейных форм </w:t>
            </w:r>
            <w:r w:rsidR="003C5700" w:rsidRPr="004877B4">
              <w:t>грузоподъемностью</w:t>
            </w:r>
            <w:r w:rsidR="003C5700">
              <w:t xml:space="preserve"> </w:t>
            </w:r>
            <w:r w:rsidR="003C5700" w:rsidRPr="004877B4">
              <w:t xml:space="preserve">до </w:t>
            </w:r>
            <w:r w:rsidR="007803BB">
              <w:t>700 кг</w:t>
            </w:r>
            <w:r w:rsidR="00F612AD">
              <w:t xml:space="preserve"> </w:t>
            </w:r>
            <w:r w:rsidR="003C5700" w:rsidRPr="004877B4">
              <w:t xml:space="preserve">к </w:t>
            </w:r>
            <w:r w:rsidR="00F97451">
              <w:t>работе в соответствии с</w:t>
            </w:r>
            <w:r w:rsidR="003C5700" w:rsidRPr="004877B4">
              <w:t xml:space="preserve"> технологическими инструкциями</w:t>
            </w:r>
          </w:p>
        </w:tc>
      </w:tr>
      <w:tr w:rsidR="003C5700" w:rsidRPr="004877B4" w14:paraId="68C26378" w14:textId="77777777" w:rsidTr="00DF1254">
        <w:trPr>
          <w:trHeight w:val="20"/>
        </w:trPr>
        <w:tc>
          <w:tcPr>
            <w:tcW w:w="1291" w:type="pct"/>
            <w:vMerge/>
          </w:tcPr>
          <w:p w14:paraId="1174DB79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4B14670E" w14:textId="0FA80A94" w:rsidR="003C5700" w:rsidRPr="004877B4" w:rsidRDefault="003C5700" w:rsidP="004717C9">
            <w:pPr>
              <w:pStyle w:val="aff"/>
              <w:jc w:val="both"/>
            </w:pPr>
            <w:r w:rsidRPr="004877B4">
              <w:t>Управлять формовочными машинами</w:t>
            </w:r>
            <w:r>
              <w:t xml:space="preserve"> для формовки </w:t>
            </w:r>
            <w:r w:rsidR="005F6D9F">
              <w:t>песчано-смоляных</w:t>
            </w:r>
            <w:r>
              <w:t xml:space="preserve"> литейных форм</w:t>
            </w:r>
            <w:r w:rsidRPr="004877B4">
              <w:t xml:space="preserve"> грузоподъемностью до </w:t>
            </w:r>
            <w:r w:rsidR="007803BB">
              <w:t>700 кг</w:t>
            </w:r>
          </w:p>
        </w:tc>
      </w:tr>
      <w:tr w:rsidR="003C5700" w:rsidRPr="004877B4" w14:paraId="35C0683C" w14:textId="77777777" w:rsidTr="00DF1254">
        <w:trPr>
          <w:trHeight w:val="20"/>
        </w:trPr>
        <w:tc>
          <w:tcPr>
            <w:tcW w:w="1291" w:type="pct"/>
            <w:vMerge/>
          </w:tcPr>
          <w:p w14:paraId="046ED534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2AF5E0DE" w14:textId="73997D48" w:rsidR="003C5700" w:rsidRPr="004877B4" w:rsidRDefault="003C5700" w:rsidP="004717C9">
            <w:pPr>
              <w:pStyle w:val="aff"/>
              <w:jc w:val="both"/>
            </w:pPr>
            <w:r w:rsidRPr="004877B4">
              <w:t xml:space="preserve">Изготавливать </w:t>
            </w:r>
            <w:r w:rsidR="005F6D9F">
              <w:t>песчано-смоляные</w:t>
            </w:r>
            <w:r>
              <w:t xml:space="preserve"> </w:t>
            </w:r>
            <w:r w:rsidRPr="004877B4">
              <w:t xml:space="preserve">литейные формы </w:t>
            </w:r>
            <w:r>
              <w:t xml:space="preserve">второй группы сложности </w:t>
            </w:r>
            <w:r w:rsidRPr="004877B4">
              <w:t xml:space="preserve">на формовочной машине грузоподъемностью до </w:t>
            </w:r>
            <w:r w:rsidR="007803BB">
              <w:t>700 кг</w:t>
            </w:r>
          </w:p>
        </w:tc>
      </w:tr>
      <w:tr w:rsidR="003C5700" w:rsidRPr="004877B4" w14:paraId="0F3F4FD3" w14:textId="77777777" w:rsidTr="00DF1254">
        <w:trPr>
          <w:trHeight w:val="20"/>
        </w:trPr>
        <w:tc>
          <w:tcPr>
            <w:tcW w:w="1291" w:type="pct"/>
            <w:vMerge/>
          </w:tcPr>
          <w:p w14:paraId="316B997E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07EC4C7F" w14:textId="30B8FF83" w:rsidR="003C5700" w:rsidRPr="004877B4" w:rsidRDefault="003C5700" w:rsidP="004717C9">
            <w:pPr>
              <w:pStyle w:val="aff"/>
              <w:jc w:val="both"/>
            </w:pPr>
            <w:r w:rsidRPr="004877B4">
              <w:t>Читать конструкторскую документацию</w:t>
            </w:r>
            <w:r>
              <w:t xml:space="preserve"> на </w:t>
            </w:r>
            <w:r w:rsidR="005F6D9F">
              <w:t>песчано-смоляные</w:t>
            </w:r>
            <w:r>
              <w:t xml:space="preserve"> литейные формы второй группы сложности</w:t>
            </w:r>
          </w:p>
        </w:tc>
      </w:tr>
      <w:tr w:rsidR="003C5700" w:rsidRPr="004877B4" w14:paraId="5A430494" w14:textId="77777777" w:rsidTr="00DF1254">
        <w:trPr>
          <w:trHeight w:val="20"/>
        </w:trPr>
        <w:tc>
          <w:tcPr>
            <w:tcW w:w="1291" w:type="pct"/>
            <w:vMerge/>
          </w:tcPr>
          <w:p w14:paraId="0AE60129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34C73B84" w14:textId="4EE3CC12" w:rsidR="003C5700" w:rsidRPr="004877B4" w:rsidRDefault="003B5B34" w:rsidP="004717C9">
            <w:pPr>
              <w:pStyle w:val="aff"/>
              <w:jc w:val="both"/>
            </w:pPr>
            <w:r>
              <w:t xml:space="preserve">Читать технологические инструкции и инструкции по эксплуатации </w:t>
            </w:r>
            <w:r w:rsidR="003C5700">
              <w:t xml:space="preserve">формовочных машин для формовки </w:t>
            </w:r>
            <w:r w:rsidR="005F6D9F">
              <w:t>песчано-смоляных</w:t>
            </w:r>
            <w:r w:rsidR="003C5700">
              <w:t xml:space="preserve"> литейных форм грузоподъемностью до </w:t>
            </w:r>
            <w:r w:rsidR="007803BB">
              <w:t>700 кг</w:t>
            </w:r>
          </w:p>
        </w:tc>
      </w:tr>
      <w:tr w:rsidR="003C5700" w:rsidRPr="004877B4" w14:paraId="40551684" w14:textId="77777777" w:rsidTr="00DF1254">
        <w:trPr>
          <w:trHeight w:val="20"/>
        </w:trPr>
        <w:tc>
          <w:tcPr>
            <w:tcW w:w="1291" w:type="pct"/>
            <w:vMerge/>
          </w:tcPr>
          <w:p w14:paraId="5813827F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7F822F14" w14:textId="5D284538" w:rsidR="003C5700" w:rsidRPr="004877B4" w:rsidRDefault="003C5700" w:rsidP="004717C9">
            <w:pPr>
              <w:pStyle w:val="aff"/>
              <w:jc w:val="both"/>
            </w:pPr>
            <w:r w:rsidRPr="004877B4">
              <w:t>Читать технологическую документацию</w:t>
            </w:r>
            <w:r>
              <w:t xml:space="preserve"> на </w:t>
            </w:r>
            <w:r w:rsidR="005F6D9F">
              <w:t>песчано-смоляные</w:t>
            </w:r>
            <w:r>
              <w:t xml:space="preserve"> литейные формы второй группы сложности</w:t>
            </w:r>
          </w:p>
        </w:tc>
      </w:tr>
      <w:tr w:rsidR="003C5700" w:rsidRPr="004877B4" w14:paraId="078BACCA" w14:textId="77777777" w:rsidTr="00DF1254">
        <w:trPr>
          <w:trHeight w:val="20"/>
        </w:trPr>
        <w:tc>
          <w:tcPr>
            <w:tcW w:w="1291" w:type="pct"/>
            <w:vMerge/>
          </w:tcPr>
          <w:p w14:paraId="1B4D905C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09A7DB10" w14:textId="77777777" w:rsidR="003C5700" w:rsidRPr="004877B4" w:rsidRDefault="003C5700" w:rsidP="004717C9">
            <w:pPr>
              <w:pStyle w:val="aff"/>
              <w:jc w:val="both"/>
            </w:pPr>
            <w:r w:rsidRPr="004877B4">
              <w:t>Управлять подъемно-транспортными механизмами</w:t>
            </w:r>
          </w:p>
        </w:tc>
      </w:tr>
      <w:tr w:rsidR="003C5700" w:rsidRPr="004877B4" w14:paraId="0A422137" w14:textId="77777777" w:rsidTr="00DF1254">
        <w:trPr>
          <w:trHeight w:val="20"/>
        </w:trPr>
        <w:tc>
          <w:tcPr>
            <w:tcW w:w="1291" w:type="pct"/>
            <w:vMerge/>
          </w:tcPr>
          <w:p w14:paraId="147068CC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3771226B" w14:textId="03849820" w:rsidR="003C5700" w:rsidRPr="004877B4" w:rsidRDefault="003C5700" w:rsidP="004717C9">
            <w:pPr>
              <w:pStyle w:val="aff"/>
              <w:jc w:val="both"/>
            </w:pPr>
            <w:r w:rsidRPr="004877B4">
              <w:t>Визуально оценивать качество</w:t>
            </w:r>
            <w:r>
              <w:t xml:space="preserve"> </w:t>
            </w:r>
            <w:r w:rsidR="005F6D9F">
              <w:t>песчано-смоляной</w:t>
            </w:r>
            <w:r>
              <w:t xml:space="preserve"> </w:t>
            </w:r>
            <w:r w:rsidRPr="004877B4">
              <w:t xml:space="preserve">литейной формы </w:t>
            </w:r>
            <w:r>
              <w:t>второй группы сложности</w:t>
            </w:r>
          </w:p>
        </w:tc>
      </w:tr>
      <w:tr w:rsidR="003C5700" w:rsidRPr="004877B4" w14:paraId="2081A0BE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2600F341" w14:textId="77777777" w:rsidR="003C5700" w:rsidRPr="004877B4" w:rsidRDefault="003C5700" w:rsidP="004717C9">
            <w:pPr>
              <w:pStyle w:val="aff"/>
            </w:pPr>
            <w:r w:rsidRPr="004877B4" w:rsidDel="002A1D54">
              <w:t>Необходимые знания</w:t>
            </w:r>
          </w:p>
        </w:tc>
        <w:tc>
          <w:tcPr>
            <w:tcW w:w="3709" w:type="pct"/>
          </w:tcPr>
          <w:p w14:paraId="0D80C7E7" w14:textId="10DB0498" w:rsidR="003C5700" w:rsidRPr="004877B4" w:rsidRDefault="003C5700" w:rsidP="004717C9">
            <w:pPr>
              <w:pStyle w:val="aff"/>
              <w:jc w:val="both"/>
            </w:pPr>
            <w:r w:rsidRPr="004877B4">
              <w:t>Устройство и принцип работы обслуживаемых однотипных формовочных машин</w:t>
            </w:r>
            <w:r>
              <w:t xml:space="preserve"> для формовки </w:t>
            </w:r>
            <w:r w:rsidR="005F6D9F">
              <w:t>песчано-смоляных</w:t>
            </w:r>
            <w:r>
              <w:t xml:space="preserve"> литейных форм грузоподъемностью </w:t>
            </w:r>
            <w:r w:rsidRPr="004877B4">
              <w:t xml:space="preserve">до </w:t>
            </w:r>
            <w:r w:rsidR="007803BB">
              <w:t>700 кг</w:t>
            </w:r>
          </w:p>
        </w:tc>
      </w:tr>
      <w:tr w:rsidR="003C5700" w:rsidRPr="004877B4" w14:paraId="1D6D5D56" w14:textId="77777777" w:rsidTr="00DF1254">
        <w:trPr>
          <w:trHeight w:val="20"/>
        </w:trPr>
        <w:tc>
          <w:tcPr>
            <w:tcW w:w="1291" w:type="pct"/>
            <w:vMerge/>
          </w:tcPr>
          <w:p w14:paraId="280058DD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305DE6D6" w14:textId="27473ADC" w:rsidR="003C5700" w:rsidRPr="004877B4" w:rsidRDefault="003C5700" w:rsidP="004717C9">
            <w:pPr>
              <w:pStyle w:val="aff"/>
              <w:jc w:val="both"/>
            </w:pPr>
            <w:r w:rsidRPr="004877B4">
              <w:t>Способы изготовления</w:t>
            </w:r>
            <w:r>
              <w:t xml:space="preserve"> </w:t>
            </w:r>
            <w:r w:rsidR="005F6D9F">
              <w:t>песчано-смоляных</w:t>
            </w:r>
            <w:r w:rsidRPr="004877B4">
              <w:t xml:space="preserve"> литейных форм</w:t>
            </w:r>
            <w:r>
              <w:t xml:space="preserve"> второй группы сложности</w:t>
            </w:r>
            <w:r w:rsidRPr="004877B4">
              <w:t xml:space="preserve"> на формовочных машинах грузоподъемности до </w:t>
            </w:r>
            <w:r w:rsidR="007803BB">
              <w:t>700 кг</w:t>
            </w:r>
          </w:p>
        </w:tc>
      </w:tr>
      <w:tr w:rsidR="003C5700" w:rsidRPr="004877B4" w14:paraId="46B9E711" w14:textId="77777777" w:rsidTr="00DF1254">
        <w:trPr>
          <w:trHeight w:val="20"/>
        </w:trPr>
        <w:tc>
          <w:tcPr>
            <w:tcW w:w="1291" w:type="pct"/>
            <w:vMerge/>
          </w:tcPr>
          <w:p w14:paraId="07A26B8F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7D051314" w14:textId="7993AD05" w:rsidR="003C5700" w:rsidRPr="004877B4" w:rsidRDefault="003B5B34" w:rsidP="004717C9">
            <w:pPr>
              <w:pStyle w:val="aff"/>
              <w:jc w:val="both"/>
            </w:pPr>
            <w:r>
              <w:t>Режимы работы</w:t>
            </w:r>
            <w:r w:rsidR="003C5700" w:rsidRPr="004877B4">
              <w:t xml:space="preserve"> формовочных машин </w:t>
            </w:r>
            <w:r w:rsidR="003C5700">
              <w:t xml:space="preserve">для формовки </w:t>
            </w:r>
            <w:r w:rsidR="005F6D9F">
              <w:t>песчано-смоляных</w:t>
            </w:r>
            <w:r w:rsidR="003C5700">
              <w:t xml:space="preserve"> литейных форм грузоподъемностью до </w:t>
            </w:r>
            <w:r w:rsidR="007803BB">
              <w:t>700 кг</w:t>
            </w:r>
          </w:p>
        </w:tc>
      </w:tr>
      <w:tr w:rsidR="003C5700" w:rsidRPr="004877B4" w14:paraId="116D6776" w14:textId="77777777" w:rsidTr="00DF1254">
        <w:trPr>
          <w:trHeight w:val="20"/>
        </w:trPr>
        <w:tc>
          <w:tcPr>
            <w:tcW w:w="1291" w:type="pct"/>
            <w:vMerge/>
          </w:tcPr>
          <w:p w14:paraId="64E25A4E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5AAF4816" w14:textId="07B152EB" w:rsidR="003C5700" w:rsidRPr="004877B4" w:rsidRDefault="003C5700" w:rsidP="004717C9">
            <w:pPr>
              <w:pStyle w:val="aff"/>
              <w:jc w:val="both"/>
            </w:pPr>
            <w:r w:rsidRPr="004877B4">
              <w:t>Основные причины брака отливок из-за неправильной формовки</w:t>
            </w:r>
            <w:r>
              <w:t xml:space="preserve"> </w:t>
            </w:r>
            <w:r w:rsidR="005F6D9F">
              <w:t>песчано-смоляных</w:t>
            </w:r>
            <w:r>
              <w:t xml:space="preserve"> литейных форм</w:t>
            </w:r>
            <w:r w:rsidRPr="004877B4">
              <w:t xml:space="preserve"> и меры </w:t>
            </w:r>
            <w:r w:rsidR="002736E6">
              <w:t>его</w:t>
            </w:r>
            <w:r w:rsidRPr="004877B4">
              <w:t xml:space="preserve"> предотвращения</w:t>
            </w:r>
          </w:p>
        </w:tc>
      </w:tr>
      <w:tr w:rsidR="003C5700" w:rsidRPr="004877B4" w14:paraId="1CA04E1C" w14:textId="77777777" w:rsidTr="00DF1254">
        <w:trPr>
          <w:trHeight w:val="20"/>
        </w:trPr>
        <w:tc>
          <w:tcPr>
            <w:tcW w:w="1291" w:type="pct"/>
            <w:vMerge/>
          </w:tcPr>
          <w:p w14:paraId="2D26C9D3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441960B8" w14:textId="77777777" w:rsidR="003C5700" w:rsidRPr="004877B4" w:rsidRDefault="003C5700" w:rsidP="004717C9">
            <w:pPr>
              <w:pStyle w:val="aff"/>
              <w:jc w:val="both"/>
            </w:pPr>
            <w:r w:rsidRPr="004877B4">
              <w:t>Способы и правила управления подъемно-транспортными механизмами и грузозахватными приспособлениями</w:t>
            </w:r>
          </w:p>
        </w:tc>
      </w:tr>
      <w:tr w:rsidR="003C5700" w:rsidRPr="004877B4" w14:paraId="481E66DF" w14:textId="77777777" w:rsidTr="00DF1254">
        <w:trPr>
          <w:trHeight w:val="20"/>
        </w:trPr>
        <w:tc>
          <w:tcPr>
            <w:tcW w:w="1291" w:type="pct"/>
            <w:vMerge/>
          </w:tcPr>
          <w:p w14:paraId="4CE144CA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7918D132" w14:textId="77777777" w:rsidR="003C5700" w:rsidRPr="004877B4" w:rsidRDefault="003C5700" w:rsidP="004717C9">
            <w:pPr>
              <w:pStyle w:val="aff"/>
              <w:jc w:val="both"/>
            </w:pPr>
            <w:r w:rsidRPr="004877B4">
              <w:t>Схемы строповки грузов</w:t>
            </w:r>
          </w:p>
        </w:tc>
      </w:tr>
      <w:tr w:rsidR="003C5700" w:rsidRPr="004877B4" w14:paraId="1184622A" w14:textId="77777777" w:rsidTr="00DF1254">
        <w:trPr>
          <w:trHeight w:val="20"/>
        </w:trPr>
        <w:tc>
          <w:tcPr>
            <w:tcW w:w="1291" w:type="pct"/>
            <w:vMerge/>
          </w:tcPr>
          <w:p w14:paraId="515D4EA7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039F4E1D" w14:textId="77777777" w:rsidR="003C5700" w:rsidRPr="004877B4" w:rsidRDefault="003C5700" w:rsidP="004717C9">
            <w:pPr>
              <w:pStyle w:val="aff"/>
              <w:jc w:val="both"/>
            </w:pPr>
            <w:r w:rsidRPr="004877B4">
              <w:t>Требования охраны труда, пожарной, промышленной и экологической безопасности</w:t>
            </w:r>
          </w:p>
        </w:tc>
      </w:tr>
      <w:tr w:rsidR="003C5700" w:rsidRPr="004877B4" w14:paraId="0D671E11" w14:textId="77777777" w:rsidTr="00DF1254">
        <w:trPr>
          <w:trHeight w:val="20"/>
        </w:trPr>
        <w:tc>
          <w:tcPr>
            <w:tcW w:w="1291" w:type="pct"/>
            <w:vMerge/>
          </w:tcPr>
          <w:p w14:paraId="1EB69E81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5EEB8C02" w14:textId="07360B03" w:rsidR="003C5700" w:rsidRPr="004877B4" w:rsidRDefault="003C5700" w:rsidP="004717C9">
            <w:pPr>
              <w:pStyle w:val="aff"/>
              <w:jc w:val="both"/>
            </w:pPr>
            <w:r w:rsidRPr="004877B4">
              <w:t xml:space="preserve">Требования к модельно-опочной оснастке и формовочному инструменту для машинной формовки </w:t>
            </w:r>
            <w:r w:rsidR="005F6D9F">
              <w:t>песчано-смоляных</w:t>
            </w:r>
            <w:r>
              <w:t xml:space="preserve"> </w:t>
            </w:r>
            <w:r w:rsidRPr="004877B4">
              <w:t xml:space="preserve">литейных форм </w:t>
            </w:r>
            <w:r>
              <w:t>второй группы сложности</w:t>
            </w:r>
          </w:p>
        </w:tc>
      </w:tr>
      <w:tr w:rsidR="003C5700" w:rsidRPr="004877B4" w14:paraId="371B8AD9" w14:textId="77777777" w:rsidTr="00DF1254">
        <w:trPr>
          <w:trHeight w:val="20"/>
        </w:trPr>
        <w:tc>
          <w:tcPr>
            <w:tcW w:w="1291" w:type="pct"/>
            <w:vMerge/>
          </w:tcPr>
          <w:p w14:paraId="47F936E3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3EBB6B98" w14:textId="26B0A222" w:rsidR="003C5700" w:rsidRPr="004877B4" w:rsidRDefault="003C5700" w:rsidP="004717C9">
            <w:pPr>
              <w:pStyle w:val="aff"/>
              <w:jc w:val="both"/>
            </w:pPr>
            <w:r w:rsidRPr="004877B4">
              <w:t xml:space="preserve">Технологические инструкции по изготовлению </w:t>
            </w:r>
            <w:r w:rsidR="005F6D9F">
              <w:t>песчано-смоляных</w:t>
            </w:r>
            <w:r>
              <w:t xml:space="preserve"> </w:t>
            </w:r>
            <w:r w:rsidRPr="004877B4">
              <w:t xml:space="preserve">литейных форм </w:t>
            </w:r>
            <w:r>
              <w:t>второй группы сложности</w:t>
            </w:r>
          </w:p>
        </w:tc>
      </w:tr>
      <w:tr w:rsidR="003C5700" w:rsidRPr="004877B4" w14:paraId="010C9118" w14:textId="77777777" w:rsidTr="00DF1254">
        <w:trPr>
          <w:trHeight w:val="20"/>
        </w:trPr>
        <w:tc>
          <w:tcPr>
            <w:tcW w:w="1291" w:type="pct"/>
            <w:vMerge/>
          </w:tcPr>
          <w:p w14:paraId="36AA7E80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45C3BBE8" w14:textId="4097A7EE" w:rsidR="003C5700" w:rsidRPr="004877B4" w:rsidRDefault="003C5700" w:rsidP="004717C9">
            <w:pPr>
              <w:pStyle w:val="aff"/>
              <w:jc w:val="both"/>
            </w:pPr>
            <w:r>
              <w:t xml:space="preserve">Классификация и причины возникновения дефектов </w:t>
            </w:r>
            <w:r w:rsidR="005F6D9F">
              <w:t>песчано-смоляных</w:t>
            </w:r>
            <w:r>
              <w:t xml:space="preserve"> литейных форм</w:t>
            </w:r>
          </w:p>
        </w:tc>
      </w:tr>
      <w:tr w:rsidR="003C5700" w:rsidRPr="004877B4" w14:paraId="1D05DB6B" w14:textId="77777777" w:rsidTr="00DF1254">
        <w:trPr>
          <w:trHeight w:val="20"/>
        </w:trPr>
        <w:tc>
          <w:tcPr>
            <w:tcW w:w="1291" w:type="pct"/>
            <w:vMerge/>
          </w:tcPr>
          <w:p w14:paraId="5A270914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2694296C" w14:textId="77777777" w:rsidR="003C5700" w:rsidRPr="004877B4" w:rsidRDefault="003C5700" w:rsidP="004717C9">
            <w:pPr>
              <w:pStyle w:val="aff"/>
              <w:jc w:val="both"/>
            </w:pPr>
            <w:r w:rsidRPr="004877B4">
              <w:t>Правила чтения конструкторской документации</w:t>
            </w:r>
          </w:p>
        </w:tc>
      </w:tr>
      <w:tr w:rsidR="003C5700" w:rsidRPr="004877B4" w14:paraId="71B8B77B" w14:textId="77777777" w:rsidTr="00DF1254">
        <w:trPr>
          <w:trHeight w:val="20"/>
        </w:trPr>
        <w:tc>
          <w:tcPr>
            <w:tcW w:w="1291" w:type="pct"/>
            <w:vMerge/>
          </w:tcPr>
          <w:p w14:paraId="04BF60C8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3CF08204" w14:textId="77777777" w:rsidR="003C5700" w:rsidRPr="004877B4" w:rsidRDefault="003C5700" w:rsidP="004717C9">
            <w:pPr>
              <w:pStyle w:val="aff"/>
              <w:jc w:val="both"/>
            </w:pPr>
            <w:r w:rsidRPr="004877B4">
              <w:t>Правила чтения технологической документации</w:t>
            </w:r>
          </w:p>
        </w:tc>
      </w:tr>
      <w:tr w:rsidR="003C5700" w:rsidRPr="00E31C71" w14:paraId="6F8C9161" w14:textId="77777777" w:rsidTr="00DF1254">
        <w:trPr>
          <w:trHeight w:val="20"/>
        </w:trPr>
        <w:tc>
          <w:tcPr>
            <w:tcW w:w="1291" w:type="pct"/>
            <w:vMerge/>
          </w:tcPr>
          <w:p w14:paraId="5663D654" w14:textId="77777777" w:rsidR="003C5700" w:rsidRPr="00E31C71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4F223D0A" w14:textId="05A30450" w:rsidR="003C5700" w:rsidRPr="004163B3" w:rsidRDefault="003C5700" w:rsidP="004717C9">
            <w:pPr>
              <w:pStyle w:val="aff"/>
              <w:jc w:val="both"/>
            </w:pPr>
            <w:r w:rsidRPr="004163B3">
              <w:t xml:space="preserve">Назначение элементов интерфейса систем управления </w:t>
            </w:r>
            <w:r>
              <w:t>формовочны</w:t>
            </w:r>
            <w:r w:rsidR="003533E6">
              <w:t>ми</w:t>
            </w:r>
            <w:r>
              <w:t xml:space="preserve"> машин</w:t>
            </w:r>
            <w:r w:rsidR="003533E6">
              <w:t>ами</w:t>
            </w:r>
            <w:r>
              <w:t xml:space="preserve"> для формовки </w:t>
            </w:r>
            <w:r w:rsidR="005F6D9F">
              <w:t>песчано-смоляных</w:t>
            </w:r>
            <w:r>
              <w:t xml:space="preserve"> литейных форм грузоподъемностью до </w:t>
            </w:r>
            <w:r w:rsidR="007803BB">
              <w:t>700 кг</w:t>
            </w:r>
          </w:p>
        </w:tc>
      </w:tr>
      <w:tr w:rsidR="003C5700" w:rsidRPr="00E31C71" w14:paraId="0FEA8843" w14:textId="77777777" w:rsidTr="00DF1254">
        <w:trPr>
          <w:trHeight w:val="20"/>
        </w:trPr>
        <w:tc>
          <w:tcPr>
            <w:tcW w:w="1291" w:type="pct"/>
            <w:vMerge/>
          </w:tcPr>
          <w:p w14:paraId="7EB233E4" w14:textId="77777777" w:rsidR="003C5700" w:rsidRPr="00E31C71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157DA333" w14:textId="48A01F0C" w:rsidR="003C5700" w:rsidRPr="00D50BC9" w:rsidRDefault="003B5B34" w:rsidP="004717C9">
            <w:pPr>
              <w:pStyle w:val="aff"/>
              <w:jc w:val="both"/>
            </w:pPr>
            <w:r>
              <w:t xml:space="preserve">Устройство и </w:t>
            </w:r>
            <w:r w:rsidR="007E272C">
              <w:t>способы</w:t>
            </w:r>
            <w:r w:rsidR="003C5700" w:rsidRPr="004877B4">
              <w:t xml:space="preserve"> применения контрольно-измерительных устройств </w:t>
            </w:r>
            <w:r w:rsidR="003C5700">
              <w:t>и</w:t>
            </w:r>
            <w:r w:rsidR="003C5700" w:rsidRPr="004877B4">
              <w:t xml:space="preserve"> приспособлений</w:t>
            </w:r>
            <w:r w:rsidR="003C5700">
              <w:t xml:space="preserve"> для контроля состояния </w:t>
            </w:r>
            <w:r w:rsidR="003C5700" w:rsidRPr="004877B4">
              <w:t xml:space="preserve">модельно-опочной оснастки и формовочного инструмента для машинной формовки </w:t>
            </w:r>
            <w:r w:rsidR="005F6D9F">
              <w:t>песчано-смоляных</w:t>
            </w:r>
            <w:r w:rsidR="003C5700">
              <w:t xml:space="preserve"> </w:t>
            </w:r>
            <w:r w:rsidR="003C5700" w:rsidRPr="004877B4">
              <w:t xml:space="preserve">литейных форм </w:t>
            </w:r>
            <w:r w:rsidR="003C5700">
              <w:t>второй группы сложности</w:t>
            </w:r>
          </w:p>
        </w:tc>
      </w:tr>
      <w:tr w:rsidR="003C5700" w:rsidRPr="004877B4" w14:paraId="26799C5F" w14:textId="77777777" w:rsidTr="00DF1254">
        <w:trPr>
          <w:trHeight w:val="20"/>
        </w:trPr>
        <w:tc>
          <w:tcPr>
            <w:tcW w:w="1291" w:type="pct"/>
            <w:vMerge/>
          </w:tcPr>
          <w:p w14:paraId="337A36AD" w14:textId="77777777" w:rsidR="003C5700" w:rsidRPr="004877B4" w:rsidDel="002A1D54" w:rsidRDefault="003C5700" w:rsidP="004717C9">
            <w:pPr>
              <w:pStyle w:val="aff"/>
            </w:pPr>
          </w:p>
        </w:tc>
        <w:tc>
          <w:tcPr>
            <w:tcW w:w="3709" w:type="pct"/>
          </w:tcPr>
          <w:p w14:paraId="7290577F" w14:textId="26407915" w:rsidR="003C5700" w:rsidRPr="004877B4" w:rsidRDefault="003C5700" w:rsidP="004717C9">
            <w:pPr>
              <w:pStyle w:val="aff"/>
              <w:jc w:val="both"/>
            </w:pPr>
            <w:r>
              <w:t>Порядок применения</w:t>
            </w:r>
            <w:r w:rsidRPr="00AC6FBF">
              <w:t xml:space="preserve"> средств индивидуальной и коллективной защиты при </w:t>
            </w:r>
            <w:r>
              <w:t xml:space="preserve">машинной формовке </w:t>
            </w:r>
            <w:r w:rsidR="005F6D9F">
              <w:t>песчано-смоляных</w:t>
            </w:r>
            <w:r w:rsidRPr="004877B4">
              <w:t xml:space="preserve"> литейных форм</w:t>
            </w:r>
          </w:p>
        </w:tc>
      </w:tr>
      <w:tr w:rsidR="003C5700" w:rsidRPr="004877B4" w14:paraId="4CE06331" w14:textId="77777777" w:rsidTr="00DF1254">
        <w:trPr>
          <w:trHeight w:val="20"/>
        </w:trPr>
        <w:tc>
          <w:tcPr>
            <w:tcW w:w="1291" w:type="pct"/>
          </w:tcPr>
          <w:p w14:paraId="56E50CD0" w14:textId="77777777" w:rsidR="003C5700" w:rsidRPr="004877B4" w:rsidDel="002A1D54" w:rsidRDefault="003C5700" w:rsidP="004717C9">
            <w:pPr>
              <w:pStyle w:val="aff"/>
            </w:pPr>
            <w:r w:rsidRPr="004877B4" w:rsidDel="002A1D54">
              <w:t>Другие характеристики</w:t>
            </w:r>
          </w:p>
        </w:tc>
        <w:tc>
          <w:tcPr>
            <w:tcW w:w="3709" w:type="pct"/>
          </w:tcPr>
          <w:p w14:paraId="2C2970FD" w14:textId="77777777" w:rsidR="003C5700" w:rsidRPr="004877B4" w:rsidRDefault="003C5700" w:rsidP="004717C9">
            <w:pPr>
              <w:pStyle w:val="aff"/>
              <w:jc w:val="both"/>
            </w:pPr>
            <w:r w:rsidRPr="004877B4">
              <w:t xml:space="preserve">- </w:t>
            </w:r>
          </w:p>
        </w:tc>
      </w:tr>
    </w:tbl>
    <w:p w14:paraId="378876E2" w14:textId="77777777" w:rsidR="00DF1254" w:rsidRDefault="00DF1254" w:rsidP="004717C9">
      <w:pPr>
        <w:pStyle w:val="3"/>
        <w:keepNext w:val="0"/>
        <w:spacing w:before="0" w:after="0"/>
      </w:pPr>
    </w:p>
    <w:p w14:paraId="2B5314E8" w14:textId="0945877C" w:rsidR="00091187" w:rsidRDefault="00091187" w:rsidP="004717C9">
      <w:pPr>
        <w:pStyle w:val="3"/>
        <w:keepNext w:val="0"/>
        <w:spacing w:before="0" w:after="0"/>
      </w:pPr>
      <w:r w:rsidRPr="00E708D4">
        <w:t>3.2.</w:t>
      </w:r>
      <w:r w:rsidR="00D902C4" w:rsidRPr="00E708D4">
        <w:t>4</w:t>
      </w:r>
      <w:r w:rsidRPr="00E708D4">
        <w:t>. Трудовая функция</w:t>
      </w:r>
    </w:p>
    <w:p w14:paraId="4B6B492F" w14:textId="77777777" w:rsidR="00DF1254" w:rsidRPr="00DF1254" w:rsidRDefault="00DF1254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4372"/>
        <w:gridCol w:w="690"/>
        <w:gridCol w:w="973"/>
        <w:gridCol w:w="1826"/>
        <w:gridCol w:w="551"/>
      </w:tblGrid>
      <w:tr w:rsidR="004877B4" w:rsidRPr="004877B4" w14:paraId="609AF62A" w14:textId="77777777" w:rsidTr="00DF1254">
        <w:trPr>
          <w:trHeight w:val="278"/>
        </w:trPr>
        <w:tc>
          <w:tcPr>
            <w:tcW w:w="87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D55D3E3" w14:textId="77777777" w:rsidR="00091187" w:rsidRPr="004877B4" w:rsidRDefault="00091187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AE7502" w14:textId="1865CCB8" w:rsidR="00091187" w:rsidRPr="004877B4" w:rsidRDefault="00D902C4" w:rsidP="004717C9">
            <w:r>
              <w:t>Формовка</w:t>
            </w:r>
            <w:r w:rsidRPr="004877B4">
              <w:t xml:space="preserve"> </w:t>
            </w:r>
            <w:r w:rsidR="00BF10CC" w:rsidRPr="004877B4">
              <w:t xml:space="preserve">литейных форм </w:t>
            </w:r>
            <w:r>
              <w:t>второй группы сложности</w:t>
            </w:r>
            <w:r w:rsidR="00BF10CC" w:rsidRPr="004877B4">
              <w:t xml:space="preserve"> при помощи пескомета</w:t>
            </w:r>
          </w:p>
        </w:tc>
        <w:tc>
          <w:tcPr>
            <w:tcW w:w="3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FCB9F23" w14:textId="77777777" w:rsidR="00091187" w:rsidRPr="004877B4" w:rsidRDefault="00091187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A4D5EF" w14:textId="5F1DEBC1" w:rsidR="00091187" w:rsidRPr="004877B4" w:rsidRDefault="00B935BB" w:rsidP="004717C9">
            <w:r>
              <w:rPr>
                <w:lang w:val="en-US"/>
              </w:rPr>
              <w:t>B</w:t>
            </w:r>
            <w:r w:rsidR="00DD3F54" w:rsidRPr="004877B4">
              <w:t>/</w:t>
            </w:r>
            <w:r w:rsidR="00D902C4" w:rsidRPr="004877B4">
              <w:t>0</w:t>
            </w:r>
            <w:r w:rsidR="00D902C4">
              <w:t>4</w:t>
            </w:r>
            <w:r w:rsidR="00091187" w:rsidRPr="004877B4">
              <w:t>.</w:t>
            </w:r>
            <w:r w:rsidR="00DD3F54" w:rsidRPr="004877B4">
              <w:t>3</w:t>
            </w:r>
          </w:p>
        </w:tc>
        <w:tc>
          <w:tcPr>
            <w:tcW w:w="89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BB011F5" w14:textId="77777777" w:rsidR="00091187" w:rsidRPr="004877B4" w:rsidRDefault="00091187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ADBF90" w14:textId="77777777" w:rsidR="00091187" w:rsidRPr="004877B4" w:rsidRDefault="00DD3F54" w:rsidP="004717C9">
            <w:pPr>
              <w:jc w:val="center"/>
            </w:pPr>
            <w:r w:rsidRPr="004877B4">
              <w:t>3</w:t>
            </w:r>
          </w:p>
        </w:tc>
      </w:tr>
    </w:tbl>
    <w:p w14:paraId="6DE35F32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6"/>
        <w:gridCol w:w="1289"/>
        <w:gridCol w:w="426"/>
        <w:gridCol w:w="2073"/>
        <w:gridCol w:w="1448"/>
        <w:gridCol w:w="2338"/>
      </w:tblGrid>
      <w:tr w:rsidR="004877B4" w:rsidRPr="004877B4" w14:paraId="1CA06593" w14:textId="77777777" w:rsidTr="003C5D88">
        <w:trPr>
          <w:trHeight w:val="488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2F47F76C" w14:textId="77777777" w:rsidR="00091187" w:rsidRPr="004877B4" w:rsidRDefault="00091187" w:rsidP="004717C9">
            <w:r w:rsidRPr="004877B4">
              <w:rPr>
                <w:sz w:val="20"/>
              </w:rPr>
              <w:t>Происхождение трудовой функции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76EBA905" w14:textId="77777777" w:rsidR="00091187" w:rsidRPr="004877B4" w:rsidRDefault="00091187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209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49C02D43" w14:textId="77777777" w:rsidR="00091187" w:rsidRPr="004877B4" w:rsidRDefault="00091187" w:rsidP="004717C9">
            <w:r w:rsidRPr="004877B4">
              <w:t>Х</w:t>
            </w:r>
          </w:p>
        </w:tc>
        <w:tc>
          <w:tcPr>
            <w:tcW w:w="10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953456" w14:textId="77777777" w:rsidR="00091187" w:rsidRPr="004877B4" w:rsidRDefault="00091187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7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05AEA5" w14:textId="77777777" w:rsidR="00091187" w:rsidRPr="004877B4" w:rsidRDefault="00091187" w:rsidP="004717C9"/>
        </w:tc>
        <w:tc>
          <w:tcPr>
            <w:tcW w:w="11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09BCE4" w14:textId="77777777" w:rsidR="00091187" w:rsidRPr="004877B4" w:rsidRDefault="00091187" w:rsidP="004717C9"/>
        </w:tc>
      </w:tr>
      <w:tr w:rsidR="00091187" w:rsidRPr="004877B4" w14:paraId="4CF2D0F3" w14:textId="77777777" w:rsidTr="00DF1254">
        <w:trPr>
          <w:trHeight w:val="479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50657DDC" w14:textId="77777777" w:rsidR="00091187" w:rsidRPr="004877B4" w:rsidRDefault="00091187" w:rsidP="004717C9"/>
        </w:tc>
        <w:tc>
          <w:tcPr>
            <w:tcW w:w="1857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609A495F" w14:textId="77777777" w:rsidR="00091187" w:rsidRPr="004877B4" w:rsidRDefault="00091187" w:rsidP="004717C9"/>
        </w:tc>
        <w:tc>
          <w:tcPr>
            <w:tcW w:w="71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19FDA34C" w14:textId="77777777" w:rsidR="00091187" w:rsidRPr="004877B4" w:rsidRDefault="00091187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14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326E4FA9" w14:textId="77777777" w:rsidR="00091187" w:rsidRPr="004877B4" w:rsidRDefault="00091187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1A46C9DB" w14:textId="77777777" w:rsidR="00091187" w:rsidRPr="004877B4" w:rsidRDefault="00091187" w:rsidP="004717C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32"/>
        <w:gridCol w:w="7563"/>
      </w:tblGrid>
      <w:tr w:rsidR="004877B4" w:rsidRPr="004877B4" w14:paraId="2829E469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28BA864A" w14:textId="77777777" w:rsidR="003C5D88" w:rsidRPr="004877B4" w:rsidRDefault="003C5D88" w:rsidP="004717C9">
            <w:pPr>
              <w:pStyle w:val="aff"/>
            </w:pPr>
            <w:r w:rsidRPr="004877B4">
              <w:t>Трудовые действия</w:t>
            </w:r>
          </w:p>
        </w:tc>
        <w:tc>
          <w:tcPr>
            <w:tcW w:w="3709" w:type="pct"/>
          </w:tcPr>
          <w:p w14:paraId="16BE9369" w14:textId="2A1802D1" w:rsidR="003C5D88" w:rsidRPr="004877B4" w:rsidRDefault="00767A10" w:rsidP="004717C9">
            <w:pPr>
              <w:pStyle w:val="aff"/>
              <w:jc w:val="both"/>
            </w:pPr>
            <w:r w:rsidRPr="00DD4B9F">
              <w:rPr>
                <w:color w:val="000000" w:themeColor="text1"/>
              </w:rPr>
              <w:t xml:space="preserve">Подготовка рабочего места к </w:t>
            </w:r>
            <w:r>
              <w:rPr>
                <w:color w:val="000000" w:themeColor="text1"/>
              </w:rPr>
              <w:t>формовке литейных форм второй группы сложности при помощи пескомета</w:t>
            </w:r>
          </w:p>
        </w:tc>
      </w:tr>
      <w:tr w:rsidR="00767A10" w:rsidRPr="004877B4" w14:paraId="1558AA7B" w14:textId="77777777" w:rsidTr="00DF1254">
        <w:trPr>
          <w:trHeight w:val="20"/>
        </w:trPr>
        <w:tc>
          <w:tcPr>
            <w:tcW w:w="1291" w:type="pct"/>
            <w:vMerge/>
          </w:tcPr>
          <w:p w14:paraId="7126A338" w14:textId="77777777" w:rsidR="00767A10" w:rsidRPr="004877B4" w:rsidRDefault="00767A10" w:rsidP="004717C9">
            <w:pPr>
              <w:pStyle w:val="aff"/>
            </w:pPr>
          </w:p>
        </w:tc>
        <w:tc>
          <w:tcPr>
            <w:tcW w:w="3709" w:type="pct"/>
          </w:tcPr>
          <w:p w14:paraId="72508058" w14:textId="5BFAB0E4" w:rsidR="00767A10" w:rsidRPr="004877B4" w:rsidRDefault="00767A10" w:rsidP="004717C9">
            <w:pPr>
              <w:pStyle w:val="aff"/>
              <w:jc w:val="both"/>
            </w:pPr>
            <w:r w:rsidRPr="004877B4">
              <w:t xml:space="preserve">Проверка состояния модельно-опочной оснастки и формовочного инструмента для изготовления литейных форм </w:t>
            </w:r>
            <w:r>
              <w:t xml:space="preserve">второй группы сложности </w:t>
            </w:r>
            <w:r w:rsidRPr="004877B4">
              <w:t>при помощи пескомета</w:t>
            </w:r>
          </w:p>
        </w:tc>
      </w:tr>
      <w:tr w:rsidR="004877B4" w:rsidRPr="004877B4" w14:paraId="06914A05" w14:textId="77777777" w:rsidTr="00DF1254">
        <w:trPr>
          <w:trHeight w:val="20"/>
        </w:trPr>
        <w:tc>
          <w:tcPr>
            <w:tcW w:w="1291" w:type="pct"/>
            <w:vMerge/>
          </w:tcPr>
          <w:p w14:paraId="6A2C4BA3" w14:textId="77777777" w:rsidR="003C5D88" w:rsidRPr="004877B4" w:rsidRDefault="003C5D88" w:rsidP="004717C9">
            <w:pPr>
              <w:pStyle w:val="aff"/>
            </w:pPr>
          </w:p>
        </w:tc>
        <w:tc>
          <w:tcPr>
            <w:tcW w:w="3709" w:type="pct"/>
          </w:tcPr>
          <w:p w14:paraId="405E8E99" w14:textId="192230CA" w:rsidR="003C5D88" w:rsidRPr="004877B4" w:rsidRDefault="003C5D88" w:rsidP="004717C9">
            <w:pPr>
              <w:pStyle w:val="aff"/>
              <w:jc w:val="both"/>
            </w:pPr>
            <w:r w:rsidRPr="004877B4">
              <w:t>Проверка работоспособности пескомета</w:t>
            </w:r>
            <w:r w:rsidR="00800C89" w:rsidRPr="004877B4">
              <w:t xml:space="preserve"> для изготовления </w:t>
            </w:r>
            <w:r w:rsidR="007E207F" w:rsidRPr="004877B4">
              <w:t>литейных форм</w:t>
            </w:r>
            <w:r w:rsidR="00D50BC9">
              <w:t xml:space="preserve"> второй группы сложности</w:t>
            </w:r>
          </w:p>
        </w:tc>
      </w:tr>
      <w:tr w:rsidR="004877B4" w:rsidRPr="004877B4" w14:paraId="41CF4A31" w14:textId="77777777" w:rsidTr="00DF1254">
        <w:trPr>
          <w:trHeight w:val="20"/>
        </w:trPr>
        <w:tc>
          <w:tcPr>
            <w:tcW w:w="1291" w:type="pct"/>
            <w:vMerge/>
          </w:tcPr>
          <w:p w14:paraId="0ED14B68" w14:textId="77777777" w:rsidR="003C5D88" w:rsidRPr="004877B4" w:rsidRDefault="003C5D88" w:rsidP="004717C9">
            <w:pPr>
              <w:pStyle w:val="aff"/>
            </w:pPr>
          </w:p>
        </w:tc>
        <w:tc>
          <w:tcPr>
            <w:tcW w:w="3709" w:type="pct"/>
          </w:tcPr>
          <w:p w14:paraId="0E4680FE" w14:textId="21B7DDDE" w:rsidR="003C5D88" w:rsidRPr="004877B4" w:rsidRDefault="003C5D88" w:rsidP="004717C9">
            <w:pPr>
              <w:pStyle w:val="aff"/>
              <w:jc w:val="both"/>
            </w:pPr>
            <w:r w:rsidRPr="004877B4">
              <w:t>Подготовка песк</w:t>
            </w:r>
            <w:r w:rsidR="00733FD3" w:rsidRPr="004877B4">
              <w:t xml:space="preserve">омета </w:t>
            </w:r>
            <w:r w:rsidR="00A52DF5" w:rsidRPr="004877B4">
              <w:t>и оснастки для изготовления литейных форм</w:t>
            </w:r>
            <w:r w:rsidR="00D50BC9">
              <w:t xml:space="preserve"> второй группы сложности</w:t>
            </w:r>
            <w:r w:rsidR="00A52DF5" w:rsidRPr="004877B4">
              <w:t xml:space="preserve"> </w:t>
            </w:r>
            <w:r w:rsidR="000A13BB">
              <w:t>к формовке</w:t>
            </w:r>
          </w:p>
        </w:tc>
      </w:tr>
      <w:tr w:rsidR="004877B4" w:rsidRPr="004877B4" w14:paraId="7F0A7FC9" w14:textId="77777777" w:rsidTr="00DF1254">
        <w:trPr>
          <w:trHeight w:val="20"/>
        </w:trPr>
        <w:tc>
          <w:tcPr>
            <w:tcW w:w="1291" w:type="pct"/>
            <w:vMerge/>
          </w:tcPr>
          <w:p w14:paraId="485E234D" w14:textId="77777777" w:rsidR="003C5D88" w:rsidRPr="004877B4" w:rsidRDefault="003C5D88" w:rsidP="004717C9">
            <w:pPr>
              <w:pStyle w:val="aff"/>
            </w:pPr>
          </w:p>
        </w:tc>
        <w:tc>
          <w:tcPr>
            <w:tcW w:w="3709" w:type="pct"/>
          </w:tcPr>
          <w:p w14:paraId="5E7D1138" w14:textId="61EDEB42" w:rsidR="003C5D88" w:rsidRPr="004877B4" w:rsidRDefault="003C5D88" w:rsidP="004717C9">
            <w:pPr>
              <w:pStyle w:val="aff"/>
              <w:jc w:val="both"/>
            </w:pPr>
            <w:r w:rsidRPr="004877B4">
              <w:t xml:space="preserve">Изготовление </w:t>
            </w:r>
            <w:r w:rsidR="00584ADA" w:rsidRPr="004877B4">
              <w:t>литейных форм</w:t>
            </w:r>
            <w:r w:rsidR="00D50BC9">
              <w:t xml:space="preserve"> второй группы сложности</w:t>
            </w:r>
            <w:r w:rsidR="00584ADA" w:rsidRPr="004877B4">
              <w:t xml:space="preserve"> </w:t>
            </w:r>
            <w:r w:rsidR="00471F19" w:rsidRPr="004877B4">
              <w:t>при помощи пескомета</w:t>
            </w:r>
          </w:p>
        </w:tc>
      </w:tr>
      <w:tr w:rsidR="004877B4" w:rsidRPr="004877B4" w14:paraId="0BD81327" w14:textId="77777777" w:rsidTr="00DF1254">
        <w:trPr>
          <w:trHeight w:val="20"/>
        </w:trPr>
        <w:tc>
          <w:tcPr>
            <w:tcW w:w="1291" w:type="pct"/>
            <w:vMerge/>
          </w:tcPr>
          <w:p w14:paraId="50D5382E" w14:textId="77777777" w:rsidR="003C5D88" w:rsidRPr="004877B4" w:rsidRDefault="003C5D88" w:rsidP="004717C9">
            <w:pPr>
              <w:pStyle w:val="aff"/>
            </w:pPr>
          </w:p>
        </w:tc>
        <w:tc>
          <w:tcPr>
            <w:tcW w:w="3709" w:type="pct"/>
          </w:tcPr>
          <w:p w14:paraId="1ED927C9" w14:textId="7F6736E3" w:rsidR="003C5D88" w:rsidRPr="004877B4" w:rsidRDefault="004D6B26" w:rsidP="004717C9">
            <w:pPr>
              <w:pStyle w:val="aff"/>
              <w:jc w:val="both"/>
            </w:pPr>
            <w:r w:rsidRPr="004877B4">
              <w:t>К</w:t>
            </w:r>
            <w:r w:rsidR="003C5D88" w:rsidRPr="004877B4">
              <w:t>онтроль качества</w:t>
            </w:r>
            <w:r w:rsidR="00A52DF5" w:rsidRPr="004877B4">
              <w:t xml:space="preserve"> </w:t>
            </w:r>
            <w:r w:rsidR="00584ADA" w:rsidRPr="004877B4">
              <w:t xml:space="preserve">литейных форм </w:t>
            </w:r>
            <w:r w:rsidR="00D50BC9">
              <w:t>второй группы сложности при помощи контрольно-измерительных приборов и инструментов</w:t>
            </w:r>
          </w:p>
        </w:tc>
      </w:tr>
      <w:tr w:rsidR="00D50BC9" w:rsidRPr="004877B4" w14:paraId="37BD374B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7EAAAAE2" w14:textId="3FCD46F6" w:rsidR="00D50BC9" w:rsidRPr="004877B4" w:rsidDel="002A1D54" w:rsidRDefault="00D50BC9" w:rsidP="004717C9">
            <w:pPr>
              <w:pStyle w:val="aff"/>
            </w:pPr>
            <w:r w:rsidRPr="004877B4" w:rsidDel="002A1D54">
              <w:t>Необходимые умения</w:t>
            </w:r>
          </w:p>
        </w:tc>
        <w:tc>
          <w:tcPr>
            <w:tcW w:w="3709" w:type="pct"/>
          </w:tcPr>
          <w:p w14:paraId="746A9403" w14:textId="5ACB4FA6" w:rsidR="00D50BC9" w:rsidRPr="004877B4" w:rsidRDefault="00D50BC9" w:rsidP="004717C9">
            <w:pPr>
              <w:pStyle w:val="aff"/>
              <w:jc w:val="both"/>
            </w:pPr>
            <w:r w:rsidRPr="00DD4B9F">
              <w:rPr>
                <w:color w:val="000000" w:themeColor="text1"/>
              </w:rPr>
              <w:t>Поддерживать состояние рабочего места</w:t>
            </w:r>
            <w:r>
              <w:rPr>
                <w:color w:val="000000" w:themeColor="text1"/>
              </w:rPr>
              <w:t xml:space="preserve"> для формовки литейных форм второй группы сложности при помощи пескомета</w:t>
            </w:r>
            <w:r w:rsidRPr="00DD4B9F">
              <w:rPr>
                <w:color w:val="000000" w:themeColor="text1"/>
              </w:rPr>
              <w:t xml:space="preserve"> в соответствии с требованиями охраны труда, пожарной, промышленной, экологической и электробезопасности</w:t>
            </w:r>
          </w:p>
        </w:tc>
      </w:tr>
      <w:tr w:rsidR="00406B36" w:rsidRPr="004877B4" w14:paraId="7ED3B166" w14:textId="77777777" w:rsidTr="00DF1254">
        <w:trPr>
          <w:trHeight w:val="20"/>
        </w:trPr>
        <w:tc>
          <w:tcPr>
            <w:tcW w:w="1291" w:type="pct"/>
            <w:vMerge/>
          </w:tcPr>
          <w:p w14:paraId="61CFF40C" w14:textId="77777777" w:rsidR="00406B36" w:rsidRPr="004877B4" w:rsidDel="002A1D54" w:rsidRDefault="00406B36" w:rsidP="004717C9">
            <w:pPr>
              <w:pStyle w:val="aff"/>
            </w:pPr>
          </w:p>
        </w:tc>
        <w:tc>
          <w:tcPr>
            <w:tcW w:w="3709" w:type="pct"/>
          </w:tcPr>
          <w:p w14:paraId="01D260AE" w14:textId="7E65585D" w:rsidR="00406B36" w:rsidRPr="00DD4B9F" w:rsidRDefault="00F80596" w:rsidP="004717C9">
            <w:pPr>
              <w:pStyle w:val="a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Применять средства индивидуальной </w:t>
            </w:r>
            <w:r w:rsidR="00406B36" w:rsidRPr="00AC6FBF">
              <w:rPr>
                <w:color w:val="000000" w:themeColor="text1"/>
              </w:rPr>
              <w:t xml:space="preserve">и коллективной защиты при машинной формовке </w:t>
            </w:r>
            <w:r w:rsidR="00406B36">
              <w:rPr>
                <w:color w:val="000000" w:themeColor="text1"/>
              </w:rPr>
              <w:t>литейных форм при помощи песком</w:t>
            </w:r>
            <w:r w:rsidR="00DC175A">
              <w:rPr>
                <w:color w:val="000000" w:themeColor="text1"/>
              </w:rPr>
              <w:t>е</w:t>
            </w:r>
            <w:r w:rsidR="00406B36">
              <w:rPr>
                <w:color w:val="000000" w:themeColor="text1"/>
              </w:rPr>
              <w:t>та</w:t>
            </w:r>
          </w:p>
        </w:tc>
      </w:tr>
      <w:tr w:rsidR="00D50BC9" w:rsidRPr="004877B4" w14:paraId="6C43F1D4" w14:textId="77777777" w:rsidTr="00DF1254">
        <w:trPr>
          <w:trHeight w:val="20"/>
        </w:trPr>
        <w:tc>
          <w:tcPr>
            <w:tcW w:w="1291" w:type="pct"/>
            <w:vMerge/>
          </w:tcPr>
          <w:p w14:paraId="7B637D6E" w14:textId="2AA2BA2E" w:rsidR="00D50BC9" w:rsidRPr="004877B4" w:rsidDel="002A1D54" w:rsidRDefault="00D50BC9" w:rsidP="004717C9">
            <w:pPr>
              <w:pStyle w:val="aff"/>
            </w:pPr>
          </w:p>
        </w:tc>
        <w:tc>
          <w:tcPr>
            <w:tcW w:w="3709" w:type="pct"/>
          </w:tcPr>
          <w:p w14:paraId="32CFE2FE" w14:textId="650453D4" w:rsidR="00D50BC9" w:rsidRPr="004877B4" w:rsidRDefault="00D50BC9" w:rsidP="004717C9">
            <w:pPr>
              <w:pStyle w:val="aff"/>
              <w:jc w:val="both"/>
            </w:pPr>
            <w:r w:rsidRPr="004877B4">
              <w:t>Оценивать состояние модельно-опочной оснастки и формовочного инструмента для изготовления литейных форм</w:t>
            </w:r>
            <w:r w:rsidR="006C689B">
              <w:t xml:space="preserve"> второй группы сложности</w:t>
            </w:r>
            <w:r w:rsidRPr="004877B4">
              <w:t xml:space="preserve"> при помощи пескомета визуально</w:t>
            </w:r>
          </w:p>
        </w:tc>
      </w:tr>
      <w:tr w:rsidR="006C689B" w:rsidRPr="004877B4" w14:paraId="5F9E9EA2" w14:textId="77777777" w:rsidTr="00DF1254">
        <w:trPr>
          <w:trHeight w:val="20"/>
        </w:trPr>
        <w:tc>
          <w:tcPr>
            <w:tcW w:w="1291" w:type="pct"/>
            <w:vMerge/>
          </w:tcPr>
          <w:p w14:paraId="0C22E9AE" w14:textId="77777777" w:rsidR="006C689B" w:rsidRPr="004877B4" w:rsidDel="002A1D54" w:rsidRDefault="006C689B" w:rsidP="004717C9">
            <w:pPr>
              <w:pStyle w:val="aff"/>
            </w:pPr>
          </w:p>
        </w:tc>
        <w:tc>
          <w:tcPr>
            <w:tcW w:w="3709" w:type="pct"/>
          </w:tcPr>
          <w:p w14:paraId="326B761A" w14:textId="51AF6565" w:rsidR="006C689B" w:rsidRPr="004877B4" w:rsidRDefault="006C689B" w:rsidP="004717C9">
            <w:pPr>
              <w:pStyle w:val="aff"/>
              <w:jc w:val="both"/>
            </w:pPr>
            <w:r w:rsidRPr="004877B4">
              <w:t>Оценивать состояние модельно-опочной оснастки и формовочного инструмента для изготовления литейных форм</w:t>
            </w:r>
            <w:r>
              <w:t xml:space="preserve"> второй группы сложности</w:t>
            </w:r>
            <w:r w:rsidRPr="004877B4">
              <w:t xml:space="preserve"> при помощи пескомета </w:t>
            </w:r>
            <w:r>
              <w:t>при помощи контрольно-измерительных приборов и инструментов</w:t>
            </w:r>
          </w:p>
        </w:tc>
      </w:tr>
      <w:tr w:rsidR="00D50BC9" w:rsidRPr="004877B4" w14:paraId="31E8466F" w14:textId="77777777" w:rsidTr="00DF1254">
        <w:trPr>
          <w:trHeight w:val="20"/>
        </w:trPr>
        <w:tc>
          <w:tcPr>
            <w:tcW w:w="1291" w:type="pct"/>
            <w:vMerge/>
          </w:tcPr>
          <w:p w14:paraId="05A13DC4" w14:textId="77777777" w:rsidR="00D50BC9" w:rsidRPr="004877B4" w:rsidDel="002A1D54" w:rsidRDefault="00D50BC9" w:rsidP="004717C9">
            <w:pPr>
              <w:pStyle w:val="aff"/>
            </w:pPr>
          </w:p>
        </w:tc>
        <w:tc>
          <w:tcPr>
            <w:tcW w:w="3709" w:type="pct"/>
          </w:tcPr>
          <w:p w14:paraId="15CB4379" w14:textId="35485F6A" w:rsidR="00D50BC9" w:rsidRPr="004877B4" w:rsidRDefault="00D50BC9" w:rsidP="004717C9">
            <w:pPr>
              <w:pStyle w:val="aff"/>
              <w:jc w:val="both"/>
            </w:pPr>
            <w:r w:rsidRPr="004877B4">
              <w:t>Оценивать работоспособность пескомета для изготовления литейных форм</w:t>
            </w:r>
            <w:r w:rsidR="006C689B">
              <w:t xml:space="preserve"> второй группы сложности</w:t>
            </w:r>
            <w:r w:rsidRPr="004877B4">
              <w:t xml:space="preserve"> при помощи пескомета</w:t>
            </w:r>
          </w:p>
        </w:tc>
      </w:tr>
      <w:tr w:rsidR="00D50BC9" w:rsidRPr="004877B4" w14:paraId="7E5A8820" w14:textId="77777777" w:rsidTr="00DF1254">
        <w:trPr>
          <w:trHeight w:val="20"/>
        </w:trPr>
        <w:tc>
          <w:tcPr>
            <w:tcW w:w="1291" w:type="pct"/>
            <w:vMerge/>
          </w:tcPr>
          <w:p w14:paraId="36E2E31F" w14:textId="77777777" w:rsidR="00D50BC9" w:rsidRPr="004877B4" w:rsidDel="002A1D54" w:rsidRDefault="00D50BC9" w:rsidP="004717C9">
            <w:pPr>
              <w:pStyle w:val="aff"/>
            </w:pPr>
          </w:p>
        </w:tc>
        <w:tc>
          <w:tcPr>
            <w:tcW w:w="3709" w:type="pct"/>
          </w:tcPr>
          <w:p w14:paraId="392FEB16" w14:textId="23B10C69" w:rsidR="00D50BC9" w:rsidRPr="004877B4" w:rsidRDefault="003B5B34" w:rsidP="004717C9">
            <w:pPr>
              <w:pStyle w:val="aff"/>
              <w:jc w:val="both"/>
            </w:pPr>
            <w:r>
              <w:t>Подготавливать</w:t>
            </w:r>
            <w:r w:rsidR="00D50BC9" w:rsidRPr="004877B4">
              <w:t xml:space="preserve"> пескомет и модельно-опочную оснастку для изготовления литейных форм</w:t>
            </w:r>
            <w:r w:rsidR="006C689B">
              <w:t xml:space="preserve"> второй группы сложности</w:t>
            </w:r>
            <w:r w:rsidR="00D50BC9" w:rsidRPr="004877B4">
              <w:t xml:space="preserve"> при помощи пескомета к </w:t>
            </w:r>
            <w:r w:rsidR="00F97451">
              <w:t>работе в соответствии с</w:t>
            </w:r>
            <w:r w:rsidR="00D50BC9" w:rsidRPr="004877B4">
              <w:t xml:space="preserve"> технологическими инструкциями</w:t>
            </w:r>
          </w:p>
        </w:tc>
      </w:tr>
      <w:tr w:rsidR="00D50BC9" w:rsidRPr="004877B4" w14:paraId="0E6AC480" w14:textId="77777777" w:rsidTr="00DF1254">
        <w:trPr>
          <w:trHeight w:val="20"/>
        </w:trPr>
        <w:tc>
          <w:tcPr>
            <w:tcW w:w="1291" w:type="pct"/>
            <w:vMerge/>
          </w:tcPr>
          <w:p w14:paraId="72252B5C" w14:textId="77777777" w:rsidR="00D50BC9" w:rsidRPr="004877B4" w:rsidDel="002A1D54" w:rsidRDefault="00D50BC9" w:rsidP="004717C9">
            <w:pPr>
              <w:pStyle w:val="aff"/>
            </w:pPr>
          </w:p>
        </w:tc>
        <w:tc>
          <w:tcPr>
            <w:tcW w:w="3709" w:type="pct"/>
          </w:tcPr>
          <w:p w14:paraId="16FD4C74" w14:textId="277CDB05" w:rsidR="00D50BC9" w:rsidRPr="004877B4" w:rsidRDefault="00D50BC9" w:rsidP="004717C9">
            <w:pPr>
              <w:pStyle w:val="aff"/>
              <w:jc w:val="both"/>
            </w:pPr>
            <w:r w:rsidRPr="004877B4">
              <w:t>Управлять пескометом для изготовления литейных форм</w:t>
            </w:r>
            <w:r w:rsidR="006C689B">
              <w:t xml:space="preserve"> второй группы сложности</w:t>
            </w:r>
          </w:p>
        </w:tc>
      </w:tr>
      <w:tr w:rsidR="00D50BC9" w:rsidRPr="004877B4" w14:paraId="055F16CA" w14:textId="77777777" w:rsidTr="00DF1254">
        <w:trPr>
          <w:trHeight w:val="20"/>
        </w:trPr>
        <w:tc>
          <w:tcPr>
            <w:tcW w:w="1291" w:type="pct"/>
            <w:vMerge/>
          </w:tcPr>
          <w:p w14:paraId="31012B7B" w14:textId="77777777" w:rsidR="00D50BC9" w:rsidRPr="004877B4" w:rsidDel="002A1D54" w:rsidRDefault="00D50BC9" w:rsidP="004717C9">
            <w:pPr>
              <w:pStyle w:val="aff"/>
            </w:pPr>
          </w:p>
        </w:tc>
        <w:tc>
          <w:tcPr>
            <w:tcW w:w="3709" w:type="pct"/>
          </w:tcPr>
          <w:p w14:paraId="14EDE461" w14:textId="5D8D6952" w:rsidR="00D50BC9" w:rsidRPr="004877B4" w:rsidRDefault="00D50BC9" w:rsidP="004717C9">
            <w:pPr>
              <w:pStyle w:val="aff"/>
              <w:jc w:val="both"/>
            </w:pPr>
            <w:r w:rsidRPr="004877B4">
              <w:t xml:space="preserve">Изготавливать литейные формы </w:t>
            </w:r>
            <w:r w:rsidR="006C689B">
              <w:t xml:space="preserve">второй группы сложности </w:t>
            </w:r>
            <w:r w:rsidRPr="004877B4">
              <w:t>при помощи пескомета</w:t>
            </w:r>
          </w:p>
        </w:tc>
      </w:tr>
      <w:tr w:rsidR="00D50BC9" w:rsidRPr="004877B4" w14:paraId="1C11E79A" w14:textId="77777777" w:rsidTr="00DF1254">
        <w:trPr>
          <w:trHeight w:val="20"/>
        </w:trPr>
        <w:tc>
          <w:tcPr>
            <w:tcW w:w="1291" w:type="pct"/>
            <w:vMerge/>
          </w:tcPr>
          <w:p w14:paraId="2BF9E3AE" w14:textId="77777777" w:rsidR="00D50BC9" w:rsidRPr="004877B4" w:rsidDel="002A1D54" w:rsidRDefault="00D50BC9" w:rsidP="004717C9">
            <w:pPr>
              <w:pStyle w:val="aff"/>
            </w:pPr>
          </w:p>
        </w:tc>
        <w:tc>
          <w:tcPr>
            <w:tcW w:w="3709" w:type="pct"/>
          </w:tcPr>
          <w:p w14:paraId="2CA048B4" w14:textId="70C15254" w:rsidR="00D50BC9" w:rsidRPr="004877B4" w:rsidRDefault="00D50BC9" w:rsidP="004717C9">
            <w:pPr>
              <w:pStyle w:val="aff"/>
              <w:jc w:val="both"/>
            </w:pPr>
            <w:r w:rsidRPr="004877B4">
              <w:t>Читать конструкторскую документацию</w:t>
            </w:r>
            <w:r w:rsidR="006C689B">
              <w:t xml:space="preserve"> на литейные формы второй группы сложности, изготавливаемые при помощи пескомета</w:t>
            </w:r>
          </w:p>
        </w:tc>
      </w:tr>
      <w:tr w:rsidR="00D50BC9" w:rsidRPr="004877B4" w14:paraId="645426B3" w14:textId="77777777" w:rsidTr="00DF1254">
        <w:trPr>
          <w:trHeight w:val="20"/>
        </w:trPr>
        <w:tc>
          <w:tcPr>
            <w:tcW w:w="1291" w:type="pct"/>
            <w:vMerge/>
          </w:tcPr>
          <w:p w14:paraId="75EEB9FC" w14:textId="77777777" w:rsidR="00D50BC9" w:rsidRPr="004877B4" w:rsidDel="002A1D54" w:rsidRDefault="00D50BC9" w:rsidP="004717C9">
            <w:pPr>
              <w:pStyle w:val="aff"/>
            </w:pPr>
          </w:p>
        </w:tc>
        <w:tc>
          <w:tcPr>
            <w:tcW w:w="3709" w:type="pct"/>
          </w:tcPr>
          <w:p w14:paraId="6261FDD8" w14:textId="74769AB8" w:rsidR="00D50BC9" w:rsidRPr="004877B4" w:rsidRDefault="00D50BC9" w:rsidP="004717C9">
            <w:pPr>
              <w:pStyle w:val="aff"/>
              <w:jc w:val="both"/>
            </w:pPr>
            <w:r w:rsidRPr="004877B4">
              <w:t>Читать технологическую документацию</w:t>
            </w:r>
            <w:r w:rsidR="006C689B">
              <w:t xml:space="preserve"> на литейные формы второй группы сложности, изготавливаемые при помощи пескомета</w:t>
            </w:r>
          </w:p>
        </w:tc>
      </w:tr>
      <w:tr w:rsidR="006C689B" w:rsidRPr="004877B4" w14:paraId="6A8F617A" w14:textId="77777777" w:rsidTr="00DF1254">
        <w:trPr>
          <w:trHeight w:val="20"/>
        </w:trPr>
        <w:tc>
          <w:tcPr>
            <w:tcW w:w="1291" w:type="pct"/>
            <w:vMerge/>
          </w:tcPr>
          <w:p w14:paraId="3B5290B7" w14:textId="77777777" w:rsidR="006C689B" w:rsidRPr="004877B4" w:rsidDel="002A1D54" w:rsidRDefault="006C689B" w:rsidP="004717C9">
            <w:pPr>
              <w:pStyle w:val="aff"/>
            </w:pPr>
          </w:p>
        </w:tc>
        <w:tc>
          <w:tcPr>
            <w:tcW w:w="3709" w:type="pct"/>
          </w:tcPr>
          <w:p w14:paraId="698691AC" w14:textId="01B5688A" w:rsidR="006C689B" w:rsidRPr="004877B4" w:rsidRDefault="003B5B34" w:rsidP="004717C9">
            <w:pPr>
              <w:pStyle w:val="aff"/>
              <w:jc w:val="both"/>
            </w:pPr>
            <w:r>
              <w:t xml:space="preserve">Читать технологические инструкции и инструкции по эксплуатации </w:t>
            </w:r>
            <w:r w:rsidR="006C689B">
              <w:t>пескометов для изготовления литейных форм второй группы сложности</w:t>
            </w:r>
          </w:p>
        </w:tc>
      </w:tr>
      <w:tr w:rsidR="00731B61" w:rsidRPr="004877B4" w14:paraId="7F677800" w14:textId="77777777" w:rsidTr="00DF1254">
        <w:trPr>
          <w:trHeight w:val="20"/>
        </w:trPr>
        <w:tc>
          <w:tcPr>
            <w:tcW w:w="1291" w:type="pct"/>
            <w:vMerge/>
          </w:tcPr>
          <w:p w14:paraId="724664AB" w14:textId="77777777" w:rsidR="00731B61" w:rsidRPr="004877B4" w:rsidDel="002A1D54" w:rsidRDefault="00731B61" w:rsidP="004717C9">
            <w:pPr>
              <w:pStyle w:val="aff"/>
            </w:pPr>
          </w:p>
        </w:tc>
        <w:tc>
          <w:tcPr>
            <w:tcW w:w="3709" w:type="pct"/>
          </w:tcPr>
          <w:p w14:paraId="1190E9D6" w14:textId="42104917" w:rsidR="00731B61" w:rsidRDefault="00731B61" w:rsidP="004717C9">
            <w:pPr>
              <w:pStyle w:val="aff"/>
              <w:jc w:val="both"/>
            </w:pPr>
            <w:r w:rsidRPr="004877B4">
              <w:t>Визуально оценивать качество литейных форм</w:t>
            </w:r>
            <w:r>
              <w:t xml:space="preserve"> второй группы сложности, изготавливаемых при помощи пескомета</w:t>
            </w:r>
          </w:p>
        </w:tc>
      </w:tr>
      <w:tr w:rsidR="0090714A" w:rsidRPr="004877B4" w14:paraId="32FB843B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7906DBC2" w14:textId="77777777" w:rsidR="0090714A" w:rsidRPr="004877B4" w:rsidRDefault="0090714A" w:rsidP="004717C9">
            <w:pPr>
              <w:pStyle w:val="aff"/>
            </w:pPr>
            <w:r w:rsidRPr="004877B4" w:rsidDel="002A1D54">
              <w:t>Необходимые знания</w:t>
            </w:r>
          </w:p>
        </w:tc>
        <w:tc>
          <w:tcPr>
            <w:tcW w:w="3709" w:type="pct"/>
          </w:tcPr>
          <w:p w14:paraId="1729A068" w14:textId="77777777" w:rsidR="0090714A" w:rsidRPr="004877B4" w:rsidRDefault="0090714A" w:rsidP="004717C9">
            <w:pPr>
              <w:pStyle w:val="aff"/>
              <w:jc w:val="both"/>
            </w:pPr>
            <w:r w:rsidRPr="004877B4">
              <w:t>Устройство и принцип работы обслуживаемых пескометов</w:t>
            </w:r>
          </w:p>
        </w:tc>
      </w:tr>
      <w:tr w:rsidR="0090714A" w:rsidRPr="004877B4" w14:paraId="3C08A2F6" w14:textId="77777777" w:rsidTr="00DF1254">
        <w:trPr>
          <w:trHeight w:val="20"/>
        </w:trPr>
        <w:tc>
          <w:tcPr>
            <w:tcW w:w="1291" w:type="pct"/>
            <w:vMerge/>
          </w:tcPr>
          <w:p w14:paraId="760CAC17" w14:textId="77777777" w:rsidR="0090714A" w:rsidRPr="004877B4" w:rsidDel="002A1D54" w:rsidRDefault="0090714A" w:rsidP="004717C9">
            <w:pPr>
              <w:pStyle w:val="aff"/>
            </w:pPr>
          </w:p>
        </w:tc>
        <w:tc>
          <w:tcPr>
            <w:tcW w:w="3709" w:type="pct"/>
          </w:tcPr>
          <w:p w14:paraId="5F32D455" w14:textId="7BD453FF" w:rsidR="0090714A" w:rsidRPr="004877B4" w:rsidRDefault="0090714A" w:rsidP="004717C9">
            <w:pPr>
              <w:pStyle w:val="aff"/>
              <w:jc w:val="both"/>
            </w:pPr>
            <w:r w:rsidRPr="004877B4">
              <w:t>Способы изготовления</w:t>
            </w:r>
            <w:r w:rsidR="00E708D4">
              <w:t xml:space="preserve"> </w:t>
            </w:r>
            <w:r w:rsidRPr="004877B4">
              <w:t xml:space="preserve">литейных форм при помощи пескометов </w:t>
            </w:r>
          </w:p>
        </w:tc>
      </w:tr>
      <w:tr w:rsidR="0090714A" w:rsidRPr="004877B4" w14:paraId="4BAA777F" w14:textId="77777777" w:rsidTr="00DF1254">
        <w:trPr>
          <w:trHeight w:val="20"/>
        </w:trPr>
        <w:tc>
          <w:tcPr>
            <w:tcW w:w="1291" w:type="pct"/>
            <w:vMerge/>
          </w:tcPr>
          <w:p w14:paraId="3260884A" w14:textId="77777777" w:rsidR="0090714A" w:rsidRPr="004877B4" w:rsidDel="002A1D54" w:rsidRDefault="0090714A" w:rsidP="004717C9">
            <w:pPr>
              <w:pStyle w:val="aff"/>
            </w:pPr>
          </w:p>
        </w:tc>
        <w:tc>
          <w:tcPr>
            <w:tcW w:w="3709" w:type="pct"/>
          </w:tcPr>
          <w:p w14:paraId="3C595F51" w14:textId="44B30A24" w:rsidR="0090714A" w:rsidRPr="004877B4" w:rsidRDefault="003B5B34" w:rsidP="004717C9">
            <w:pPr>
              <w:pStyle w:val="aff"/>
              <w:jc w:val="both"/>
            </w:pPr>
            <w:r>
              <w:t>Режимы работы</w:t>
            </w:r>
            <w:r w:rsidR="0090714A" w:rsidRPr="004877B4">
              <w:t xml:space="preserve"> пескометов для изготовления литейных форм</w:t>
            </w:r>
            <w:r w:rsidR="0090714A">
              <w:t xml:space="preserve"> второй группы сложности</w:t>
            </w:r>
          </w:p>
        </w:tc>
      </w:tr>
      <w:tr w:rsidR="0090714A" w:rsidRPr="004877B4" w14:paraId="6AE23534" w14:textId="77777777" w:rsidTr="00DF1254">
        <w:trPr>
          <w:trHeight w:val="20"/>
        </w:trPr>
        <w:tc>
          <w:tcPr>
            <w:tcW w:w="1291" w:type="pct"/>
            <w:vMerge/>
          </w:tcPr>
          <w:p w14:paraId="65B73181" w14:textId="77777777" w:rsidR="0090714A" w:rsidRPr="004877B4" w:rsidDel="002A1D54" w:rsidRDefault="0090714A" w:rsidP="004717C9">
            <w:pPr>
              <w:pStyle w:val="aff"/>
            </w:pPr>
          </w:p>
        </w:tc>
        <w:tc>
          <w:tcPr>
            <w:tcW w:w="3709" w:type="pct"/>
          </w:tcPr>
          <w:p w14:paraId="3FF3110F" w14:textId="77F7EE76" w:rsidR="0090714A" w:rsidRPr="004877B4" w:rsidRDefault="0090714A" w:rsidP="004717C9">
            <w:pPr>
              <w:pStyle w:val="aff"/>
              <w:jc w:val="both"/>
            </w:pPr>
            <w:r w:rsidRPr="004877B4">
              <w:t>Основные причины брака отливок</w:t>
            </w:r>
            <w:r w:rsidR="002736E6" w:rsidRPr="004877B4">
              <w:t xml:space="preserve"> из-за неправильной формовки</w:t>
            </w:r>
            <w:r w:rsidR="006132B4">
              <w:t xml:space="preserve"> </w:t>
            </w:r>
            <w:r w:rsidR="002736E6">
              <w:t>при помощи песком</w:t>
            </w:r>
            <w:r w:rsidR="00DC175A">
              <w:t>е</w:t>
            </w:r>
            <w:r w:rsidR="002736E6">
              <w:t>та</w:t>
            </w:r>
            <w:r w:rsidR="006132B4">
              <w:t xml:space="preserve"> </w:t>
            </w:r>
            <w:r w:rsidRPr="004877B4">
              <w:t>и меры</w:t>
            </w:r>
            <w:r w:rsidR="002736E6">
              <w:t xml:space="preserve"> его</w:t>
            </w:r>
            <w:r w:rsidRPr="004877B4">
              <w:t xml:space="preserve"> предотвращения</w:t>
            </w:r>
          </w:p>
        </w:tc>
      </w:tr>
      <w:tr w:rsidR="0090714A" w:rsidRPr="004877B4" w14:paraId="2A8EBC8F" w14:textId="77777777" w:rsidTr="00DF1254">
        <w:trPr>
          <w:trHeight w:val="20"/>
        </w:trPr>
        <w:tc>
          <w:tcPr>
            <w:tcW w:w="1291" w:type="pct"/>
            <w:vMerge/>
          </w:tcPr>
          <w:p w14:paraId="031FF40C" w14:textId="77777777" w:rsidR="0090714A" w:rsidRPr="004877B4" w:rsidDel="002A1D54" w:rsidRDefault="0090714A" w:rsidP="004717C9">
            <w:pPr>
              <w:pStyle w:val="aff"/>
            </w:pPr>
          </w:p>
        </w:tc>
        <w:tc>
          <w:tcPr>
            <w:tcW w:w="3709" w:type="pct"/>
          </w:tcPr>
          <w:p w14:paraId="7BE2100D" w14:textId="77777777" w:rsidR="0090714A" w:rsidRPr="004877B4" w:rsidRDefault="0090714A" w:rsidP="004717C9">
            <w:pPr>
              <w:pStyle w:val="aff"/>
              <w:jc w:val="both"/>
            </w:pPr>
            <w:r w:rsidRPr="004877B4">
              <w:t>Требования охраны труда, пожарной, промышленной и экологической безопасности</w:t>
            </w:r>
          </w:p>
        </w:tc>
      </w:tr>
      <w:tr w:rsidR="0090714A" w:rsidRPr="004877B4" w14:paraId="0CF7F752" w14:textId="77777777" w:rsidTr="00DF1254">
        <w:trPr>
          <w:trHeight w:val="20"/>
        </w:trPr>
        <w:tc>
          <w:tcPr>
            <w:tcW w:w="1291" w:type="pct"/>
            <w:vMerge/>
          </w:tcPr>
          <w:p w14:paraId="40E491D7" w14:textId="77777777" w:rsidR="0090714A" w:rsidRPr="004877B4" w:rsidDel="002A1D54" w:rsidRDefault="0090714A" w:rsidP="004717C9">
            <w:pPr>
              <w:pStyle w:val="aff"/>
            </w:pPr>
          </w:p>
        </w:tc>
        <w:tc>
          <w:tcPr>
            <w:tcW w:w="3709" w:type="pct"/>
          </w:tcPr>
          <w:p w14:paraId="1BBBC16B" w14:textId="5A35DA74" w:rsidR="0090714A" w:rsidRPr="004877B4" w:rsidRDefault="0090714A" w:rsidP="004717C9">
            <w:pPr>
              <w:pStyle w:val="aff"/>
              <w:jc w:val="both"/>
            </w:pPr>
            <w:r w:rsidRPr="004877B4">
              <w:t xml:space="preserve">Требования к модельно-опочной оснастке и формовочному инструменту для изготовления литейных форм </w:t>
            </w:r>
            <w:r>
              <w:t xml:space="preserve">второй группы сложности </w:t>
            </w:r>
            <w:r w:rsidRPr="004877B4">
              <w:t xml:space="preserve">при помощи пескомета </w:t>
            </w:r>
          </w:p>
        </w:tc>
      </w:tr>
      <w:tr w:rsidR="0090714A" w:rsidRPr="004877B4" w14:paraId="306A5372" w14:textId="77777777" w:rsidTr="00DF1254">
        <w:trPr>
          <w:trHeight w:val="20"/>
        </w:trPr>
        <w:tc>
          <w:tcPr>
            <w:tcW w:w="1291" w:type="pct"/>
            <w:vMerge/>
          </w:tcPr>
          <w:p w14:paraId="1FD7C947" w14:textId="77777777" w:rsidR="0090714A" w:rsidRPr="004877B4" w:rsidDel="002A1D54" w:rsidRDefault="0090714A" w:rsidP="004717C9">
            <w:pPr>
              <w:pStyle w:val="aff"/>
            </w:pPr>
          </w:p>
        </w:tc>
        <w:tc>
          <w:tcPr>
            <w:tcW w:w="3709" w:type="pct"/>
          </w:tcPr>
          <w:p w14:paraId="34515D05" w14:textId="1E337D6A" w:rsidR="0090714A" w:rsidRPr="004877B4" w:rsidRDefault="0090714A" w:rsidP="004717C9">
            <w:pPr>
              <w:pStyle w:val="aff"/>
              <w:jc w:val="both"/>
            </w:pPr>
            <w:r w:rsidRPr="004877B4">
              <w:t xml:space="preserve">Технологические инструкции по изготовлению литейных форм </w:t>
            </w:r>
            <w:r>
              <w:t xml:space="preserve">второй группы сложности </w:t>
            </w:r>
            <w:r w:rsidRPr="004877B4">
              <w:t>при помощи пескометов</w:t>
            </w:r>
          </w:p>
        </w:tc>
      </w:tr>
      <w:tr w:rsidR="0090714A" w:rsidRPr="004877B4" w14:paraId="33ACD25B" w14:textId="77777777" w:rsidTr="00DF1254">
        <w:trPr>
          <w:trHeight w:val="20"/>
        </w:trPr>
        <w:tc>
          <w:tcPr>
            <w:tcW w:w="1291" w:type="pct"/>
            <w:vMerge/>
          </w:tcPr>
          <w:p w14:paraId="2F4478BA" w14:textId="77777777" w:rsidR="0090714A" w:rsidRPr="004877B4" w:rsidDel="002A1D54" w:rsidRDefault="0090714A" w:rsidP="004717C9">
            <w:pPr>
              <w:pStyle w:val="aff"/>
            </w:pPr>
          </w:p>
        </w:tc>
        <w:tc>
          <w:tcPr>
            <w:tcW w:w="3709" w:type="pct"/>
          </w:tcPr>
          <w:p w14:paraId="70D843C5" w14:textId="7B720681" w:rsidR="0090714A" w:rsidRPr="004877B4" w:rsidRDefault="003B5B34" w:rsidP="004717C9">
            <w:pPr>
              <w:pStyle w:val="aff"/>
              <w:jc w:val="both"/>
            </w:pPr>
            <w:r>
              <w:t xml:space="preserve">Устройство и </w:t>
            </w:r>
            <w:r w:rsidR="007E272C">
              <w:t>способы</w:t>
            </w:r>
            <w:r w:rsidR="0090714A" w:rsidRPr="004877B4">
              <w:t xml:space="preserve"> применения контрольно-измерительных устройств и приспособлений</w:t>
            </w:r>
            <w:r w:rsidR="0090714A">
              <w:t xml:space="preserve"> для контроля состояния </w:t>
            </w:r>
            <w:r w:rsidR="0090714A" w:rsidRPr="004877B4">
              <w:t xml:space="preserve">модельно-опочной оснастки и формовочного инструмента для изготовления литейных форм </w:t>
            </w:r>
            <w:r w:rsidR="0090714A">
              <w:t xml:space="preserve">второй группы сложности </w:t>
            </w:r>
            <w:r w:rsidR="0090714A" w:rsidRPr="004877B4">
              <w:t>при помощи пескомета</w:t>
            </w:r>
          </w:p>
        </w:tc>
      </w:tr>
      <w:tr w:rsidR="0090714A" w:rsidRPr="004877B4" w14:paraId="7848CFDE" w14:textId="77777777" w:rsidTr="00DF1254">
        <w:trPr>
          <w:trHeight w:val="20"/>
        </w:trPr>
        <w:tc>
          <w:tcPr>
            <w:tcW w:w="1291" w:type="pct"/>
            <w:vMerge/>
          </w:tcPr>
          <w:p w14:paraId="7A1012F4" w14:textId="77777777" w:rsidR="0090714A" w:rsidRPr="004877B4" w:rsidDel="002A1D54" w:rsidRDefault="0090714A" w:rsidP="004717C9">
            <w:pPr>
              <w:pStyle w:val="aff"/>
            </w:pPr>
          </w:p>
        </w:tc>
        <w:tc>
          <w:tcPr>
            <w:tcW w:w="3709" w:type="pct"/>
          </w:tcPr>
          <w:p w14:paraId="55B412F9" w14:textId="77777777" w:rsidR="0090714A" w:rsidRPr="004877B4" w:rsidRDefault="0090714A" w:rsidP="004717C9">
            <w:pPr>
              <w:pStyle w:val="aff"/>
              <w:jc w:val="both"/>
            </w:pPr>
            <w:r w:rsidRPr="004877B4">
              <w:t>Правила чтения конструкторской документации</w:t>
            </w:r>
          </w:p>
        </w:tc>
      </w:tr>
      <w:tr w:rsidR="0090714A" w:rsidRPr="004877B4" w14:paraId="64D12B71" w14:textId="77777777" w:rsidTr="00DF1254">
        <w:trPr>
          <w:trHeight w:val="20"/>
        </w:trPr>
        <w:tc>
          <w:tcPr>
            <w:tcW w:w="1291" w:type="pct"/>
            <w:vMerge/>
          </w:tcPr>
          <w:p w14:paraId="1C5B69B1" w14:textId="77777777" w:rsidR="0090714A" w:rsidRPr="004877B4" w:rsidDel="002A1D54" w:rsidRDefault="0090714A" w:rsidP="004717C9">
            <w:pPr>
              <w:pStyle w:val="aff"/>
            </w:pPr>
          </w:p>
        </w:tc>
        <w:tc>
          <w:tcPr>
            <w:tcW w:w="3709" w:type="pct"/>
          </w:tcPr>
          <w:p w14:paraId="79F27075" w14:textId="77777777" w:rsidR="0090714A" w:rsidRPr="004877B4" w:rsidRDefault="0090714A" w:rsidP="004717C9">
            <w:pPr>
              <w:pStyle w:val="aff"/>
              <w:jc w:val="both"/>
            </w:pPr>
            <w:r w:rsidRPr="004877B4">
              <w:t>Правила чтения технологической документации</w:t>
            </w:r>
          </w:p>
        </w:tc>
      </w:tr>
      <w:tr w:rsidR="00544A0B" w:rsidRPr="004877B4" w14:paraId="1099FC7F" w14:textId="77777777" w:rsidTr="00DF1254">
        <w:trPr>
          <w:trHeight w:val="20"/>
        </w:trPr>
        <w:tc>
          <w:tcPr>
            <w:tcW w:w="1291" w:type="pct"/>
            <w:vMerge/>
          </w:tcPr>
          <w:p w14:paraId="32A5AEAA" w14:textId="77777777" w:rsidR="00544A0B" w:rsidRPr="004877B4" w:rsidDel="002A1D54" w:rsidRDefault="00544A0B" w:rsidP="004717C9">
            <w:pPr>
              <w:pStyle w:val="aff"/>
            </w:pPr>
          </w:p>
        </w:tc>
        <w:tc>
          <w:tcPr>
            <w:tcW w:w="3709" w:type="pct"/>
          </w:tcPr>
          <w:p w14:paraId="192A8E18" w14:textId="74F0E56D" w:rsidR="00544A0B" w:rsidRPr="004877B4" w:rsidRDefault="00544A0B" w:rsidP="004717C9">
            <w:pPr>
              <w:pStyle w:val="aff"/>
              <w:jc w:val="both"/>
            </w:pPr>
            <w:r w:rsidRPr="004163B3">
              <w:t xml:space="preserve">Назначение элементов интерфейса систем управления </w:t>
            </w:r>
            <w:r>
              <w:t>песком</w:t>
            </w:r>
            <w:r w:rsidR="00DC175A">
              <w:t>е</w:t>
            </w:r>
            <w:r>
              <w:t>т</w:t>
            </w:r>
            <w:r w:rsidR="003533E6">
              <w:t>ом</w:t>
            </w:r>
            <w:r>
              <w:t xml:space="preserve"> для изготовления литейных форм второй группы сложности</w:t>
            </w:r>
          </w:p>
        </w:tc>
      </w:tr>
      <w:tr w:rsidR="00327DA5" w:rsidRPr="004877B4" w14:paraId="698E7AF2" w14:textId="77777777" w:rsidTr="00DF1254">
        <w:trPr>
          <w:trHeight w:val="20"/>
        </w:trPr>
        <w:tc>
          <w:tcPr>
            <w:tcW w:w="1291" w:type="pct"/>
            <w:vMerge/>
          </w:tcPr>
          <w:p w14:paraId="19F41A04" w14:textId="77777777" w:rsidR="00327DA5" w:rsidRPr="004877B4" w:rsidDel="002A1D54" w:rsidRDefault="00327DA5" w:rsidP="004717C9">
            <w:pPr>
              <w:pStyle w:val="aff"/>
            </w:pPr>
          </w:p>
        </w:tc>
        <w:tc>
          <w:tcPr>
            <w:tcW w:w="3709" w:type="pct"/>
          </w:tcPr>
          <w:p w14:paraId="4496D5A2" w14:textId="4B5066EF" w:rsidR="00327DA5" w:rsidRPr="004877B4" w:rsidRDefault="00327DA5" w:rsidP="004717C9">
            <w:pPr>
              <w:pStyle w:val="aff"/>
              <w:jc w:val="both"/>
            </w:pPr>
            <w:r>
              <w:t>Порядок применения</w:t>
            </w:r>
            <w:r w:rsidRPr="00AC6FBF">
              <w:t xml:space="preserve"> средств индивидуальной и коллективной защиты при </w:t>
            </w:r>
            <w:r>
              <w:t>формовке форм при помощи песком</w:t>
            </w:r>
            <w:r w:rsidR="00DC175A">
              <w:t>е</w:t>
            </w:r>
            <w:r>
              <w:t>та</w:t>
            </w:r>
          </w:p>
        </w:tc>
      </w:tr>
      <w:tr w:rsidR="00327DA5" w:rsidRPr="004877B4" w14:paraId="60E27C49" w14:textId="77777777" w:rsidTr="00DF1254">
        <w:trPr>
          <w:trHeight w:val="20"/>
        </w:trPr>
        <w:tc>
          <w:tcPr>
            <w:tcW w:w="1291" w:type="pct"/>
            <w:vMerge/>
          </w:tcPr>
          <w:p w14:paraId="4356D9CF" w14:textId="77777777" w:rsidR="00327DA5" w:rsidRPr="004877B4" w:rsidDel="002A1D54" w:rsidRDefault="00327DA5" w:rsidP="004717C9">
            <w:pPr>
              <w:pStyle w:val="aff"/>
            </w:pPr>
          </w:p>
        </w:tc>
        <w:tc>
          <w:tcPr>
            <w:tcW w:w="3709" w:type="pct"/>
          </w:tcPr>
          <w:p w14:paraId="75EEAFFD" w14:textId="17B66719" w:rsidR="00327DA5" w:rsidRPr="004877B4" w:rsidRDefault="00F80596" w:rsidP="004717C9">
            <w:pPr>
              <w:pStyle w:val="aff"/>
              <w:jc w:val="both"/>
            </w:pPr>
            <w:r>
              <w:t xml:space="preserve">Меры безопасности </w:t>
            </w:r>
            <w:r w:rsidR="00327DA5" w:rsidRPr="00591B9A">
              <w:t xml:space="preserve">при </w:t>
            </w:r>
            <w:r w:rsidR="00327DA5">
              <w:t>приготовлении смесей и формовке</w:t>
            </w:r>
          </w:p>
        </w:tc>
      </w:tr>
      <w:tr w:rsidR="00327DA5" w:rsidRPr="004877B4" w14:paraId="2BD14C79" w14:textId="77777777" w:rsidTr="00DF1254">
        <w:trPr>
          <w:trHeight w:val="20"/>
        </w:trPr>
        <w:tc>
          <w:tcPr>
            <w:tcW w:w="1291" w:type="pct"/>
          </w:tcPr>
          <w:p w14:paraId="7778258F" w14:textId="77777777" w:rsidR="00327DA5" w:rsidRPr="004877B4" w:rsidDel="002A1D54" w:rsidRDefault="00327DA5" w:rsidP="004717C9">
            <w:pPr>
              <w:pStyle w:val="aff"/>
            </w:pPr>
            <w:r w:rsidRPr="004877B4" w:rsidDel="002A1D54">
              <w:t>Другие характеристики</w:t>
            </w:r>
          </w:p>
        </w:tc>
        <w:tc>
          <w:tcPr>
            <w:tcW w:w="3709" w:type="pct"/>
          </w:tcPr>
          <w:p w14:paraId="5745CCDE" w14:textId="449D2A00" w:rsidR="00327DA5" w:rsidRPr="004877B4" w:rsidRDefault="00327DA5" w:rsidP="004717C9">
            <w:pPr>
              <w:pStyle w:val="aff"/>
              <w:jc w:val="both"/>
            </w:pPr>
            <w:r w:rsidRPr="004877B4">
              <w:t xml:space="preserve">- </w:t>
            </w:r>
          </w:p>
        </w:tc>
      </w:tr>
    </w:tbl>
    <w:p w14:paraId="00D55151" w14:textId="6E693E44" w:rsidR="00DF1254" w:rsidRDefault="00DF1254" w:rsidP="004717C9">
      <w:pPr>
        <w:pStyle w:val="2"/>
        <w:spacing w:before="0" w:after="0"/>
      </w:pPr>
      <w:bookmarkStart w:id="15" w:name="_Toc32949065"/>
    </w:p>
    <w:p w14:paraId="5686AA2B" w14:textId="77777777" w:rsidR="007803BB" w:rsidRPr="007803BB" w:rsidRDefault="007803BB" w:rsidP="007803BB"/>
    <w:p w14:paraId="5433CE05" w14:textId="129D300C" w:rsidR="00B81E5B" w:rsidRDefault="00B81E5B" w:rsidP="004717C9">
      <w:pPr>
        <w:pStyle w:val="2"/>
        <w:spacing w:before="0" w:after="0"/>
      </w:pPr>
      <w:r w:rsidRPr="00E708D4">
        <w:t>3.3</w:t>
      </w:r>
      <w:r w:rsidR="006E69E1" w:rsidRPr="00E708D4">
        <w:t>.</w:t>
      </w:r>
      <w:r w:rsidRPr="00E708D4">
        <w:t xml:space="preserve"> Обобщенная трудовая функция</w:t>
      </w:r>
      <w:bookmarkEnd w:id="15"/>
    </w:p>
    <w:p w14:paraId="334908DD" w14:textId="77777777" w:rsidR="00DF1254" w:rsidRPr="00DF1254" w:rsidRDefault="00DF1254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1"/>
        <w:gridCol w:w="4421"/>
        <w:gridCol w:w="604"/>
        <w:gridCol w:w="634"/>
        <w:gridCol w:w="1775"/>
        <w:gridCol w:w="1085"/>
      </w:tblGrid>
      <w:tr w:rsidR="00E27584" w:rsidRPr="004877B4" w14:paraId="7E8A31F2" w14:textId="77777777" w:rsidTr="00DF1254">
        <w:trPr>
          <w:trHeight w:val="20"/>
        </w:trPr>
        <w:tc>
          <w:tcPr>
            <w:tcW w:w="824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6273726D" w14:textId="77777777" w:rsidR="00E27584" w:rsidRPr="004877B4" w:rsidRDefault="00E27584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16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F9ACEC" w14:textId="36DA4CF8" w:rsidR="00E27584" w:rsidRPr="004877B4" w:rsidRDefault="00E27584" w:rsidP="004717C9">
            <w:r w:rsidRPr="004877B4">
              <w:t>Изготовление литейных форм</w:t>
            </w:r>
            <w:r>
              <w:t xml:space="preserve"> третьей группы сложности</w:t>
            </w:r>
            <w:r w:rsidRPr="004877B4">
              <w:t xml:space="preserve"> на формовочных машинах</w:t>
            </w:r>
          </w:p>
        </w:tc>
        <w:tc>
          <w:tcPr>
            <w:tcW w:w="29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26B8DBC" w14:textId="77777777" w:rsidR="00E27584" w:rsidRPr="004877B4" w:rsidRDefault="00E27584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3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294163" w14:textId="472DEF96" w:rsidR="00E27584" w:rsidRPr="004877B4" w:rsidRDefault="00B935BB" w:rsidP="004717C9">
            <w:pPr>
              <w:jc w:val="center"/>
            </w:pPr>
            <w:r>
              <w:t>C</w:t>
            </w:r>
          </w:p>
        </w:tc>
        <w:tc>
          <w:tcPr>
            <w:tcW w:w="87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0BE4682" w14:textId="77777777" w:rsidR="00E27584" w:rsidRPr="004877B4" w:rsidRDefault="00E27584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квалификации</w:t>
            </w:r>
          </w:p>
        </w:tc>
        <w:tc>
          <w:tcPr>
            <w:tcW w:w="5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A3D75F" w14:textId="77777777" w:rsidR="00E27584" w:rsidRPr="004877B4" w:rsidRDefault="00E27584" w:rsidP="004717C9">
            <w:pPr>
              <w:jc w:val="center"/>
            </w:pPr>
            <w:r w:rsidRPr="004877B4">
              <w:t>3</w:t>
            </w:r>
          </w:p>
        </w:tc>
      </w:tr>
    </w:tbl>
    <w:p w14:paraId="13E5D6B9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77"/>
        <w:gridCol w:w="1314"/>
        <w:gridCol w:w="636"/>
        <w:gridCol w:w="2144"/>
        <w:gridCol w:w="1242"/>
        <w:gridCol w:w="2187"/>
      </w:tblGrid>
      <w:tr w:rsidR="00E27584" w:rsidRPr="004877B4" w14:paraId="66419B45" w14:textId="77777777" w:rsidTr="00DF1254">
        <w:trPr>
          <w:trHeight w:val="20"/>
        </w:trPr>
        <w:tc>
          <w:tcPr>
            <w:tcW w:w="1312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4504C3B9" w14:textId="77777777" w:rsidR="00E27584" w:rsidRPr="004877B4" w:rsidRDefault="00E27584" w:rsidP="004717C9">
            <w:r w:rsidRPr="004877B4">
              <w:rPr>
                <w:sz w:val="20"/>
              </w:rPr>
              <w:t>Происхождение обобщенной трудовой функции</w:t>
            </w:r>
          </w:p>
        </w:tc>
        <w:tc>
          <w:tcPr>
            <w:tcW w:w="6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62D55DE8" w14:textId="77777777" w:rsidR="00E27584" w:rsidRPr="004877B4" w:rsidRDefault="00E27584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312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E8074FC" w14:textId="77777777" w:rsidR="00E27584" w:rsidRPr="004877B4" w:rsidRDefault="00E27584" w:rsidP="004717C9">
            <w:r w:rsidRPr="004877B4">
              <w:t>Х</w:t>
            </w:r>
          </w:p>
        </w:tc>
        <w:tc>
          <w:tcPr>
            <w:tcW w:w="105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14AA03" w14:textId="77777777" w:rsidR="00E27584" w:rsidRPr="004877B4" w:rsidRDefault="00E27584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60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CAECFC" w14:textId="77777777" w:rsidR="00E27584" w:rsidRPr="004877B4" w:rsidRDefault="00E27584" w:rsidP="004717C9"/>
        </w:tc>
        <w:tc>
          <w:tcPr>
            <w:tcW w:w="10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F26CB7" w14:textId="77777777" w:rsidR="00E27584" w:rsidRPr="004877B4" w:rsidRDefault="00E27584" w:rsidP="004717C9"/>
        </w:tc>
      </w:tr>
      <w:tr w:rsidR="00E27584" w:rsidRPr="004877B4" w14:paraId="1303AE8C" w14:textId="77777777" w:rsidTr="00DF1254">
        <w:trPr>
          <w:trHeight w:val="20"/>
        </w:trPr>
        <w:tc>
          <w:tcPr>
            <w:tcW w:w="1312" w:type="pct"/>
            <w:tcBorders>
              <w:top w:val="nil"/>
              <w:bottom w:val="nil"/>
              <w:right w:val="nil"/>
            </w:tcBorders>
            <w:vAlign w:val="center"/>
          </w:tcPr>
          <w:p w14:paraId="7DEE8A64" w14:textId="77777777" w:rsidR="00E27584" w:rsidRPr="004877B4" w:rsidRDefault="00E27584" w:rsidP="004717C9"/>
        </w:tc>
        <w:tc>
          <w:tcPr>
            <w:tcW w:w="2007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434026D9" w14:textId="77777777" w:rsidR="00E27584" w:rsidRPr="004877B4" w:rsidRDefault="00E27584" w:rsidP="004717C9"/>
        </w:tc>
        <w:tc>
          <w:tcPr>
            <w:tcW w:w="609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0F1F2AE0" w14:textId="77777777" w:rsidR="00E27584" w:rsidRPr="004877B4" w:rsidRDefault="00E27584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072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39BC9743" w14:textId="77777777" w:rsidR="00E27584" w:rsidRPr="004877B4" w:rsidRDefault="00E27584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736B3D86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75"/>
        <w:gridCol w:w="7520"/>
      </w:tblGrid>
      <w:tr w:rsidR="00E27584" w:rsidRPr="004877B4" w14:paraId="0ED5751B" w14:textId="77777777" w:rsidTr="00DF1254">
        <w:trPr>
          <w:trHeight w:val="20"/>
        </w:trPr>
        <w:tc>
          <w:tcPr>
            <w:tcW w:w="13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585A7D" w14:textId="4D0CAA9B" w:rsidR="006D31B9" w:rsidRPr="004877B4" w:rsidRDefault="00E27584" w:rsidP="004717C9">
            <w:pPr>
              <w:pStyle w:val="aff"/>
            </w:pPr>
            <w:r w:rsidRPr="004877B4">
              <w:t>Возможные наименования должностей, профессий</w:t>
            </w:r>
          </w:p>
        </w:tc>
        <w:tc>
          <w:tcPr>
            <w:tcW w:w="36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94217C" w14:textId="77777777" w:rsidR="00E27584" w:rsidRPr="004877B4" w:rsidRDefault="00E27584" w:rsidP="004717C9">
            <w:pPr>
              <w:pStyle w:val="aff"/>
              <w:rPr>
                <w:shd w:val="clear" w:color="auto" w:fill="FFFFFF"/>
              </w:rPr>
            </w:pPr>
            <w:r w:rsidRPr="004877B4">
              <w:t>Формовщик машинной формовки 4-го разряда</w:t>
            </w:r>
          </w:p>
        </w:tc>
      </w:tr>
    </w:tbl>
    <w:p w14:paraId="74243CB8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75"/>
        <w:gridCol w:w="7520"/>
      </w:tblGrid>
      <w:tr w:rsidR="00E27584" w:rsidRPr="004877B4" w14:paraId="5A31C0F1" w14:textId="77777777" w:rsidTr="00DF1254">
        <w:trPr>
          <w:trHeight w:val="20"/>
        </w:trPr>
        <w:tc>
          <w:tcPr>
            <w:tcW w:w="13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7A813E" w14:textId="77777777" w:rsidR="00E27584" w:rsidRPr="004877B4" w:rsidRDefault="00E27584" w:rsidP="004717C9">
            <w:pPr>
              <w:pStyle w:val="aff"/>
            </w:pPr>
            <w:r w:rsidRPr="004877B4">
              <w:t>Требования к образованию и обучению</w:t>
            </w:r>
          </w:p>
        </w:tc>
        <w:tc>
          <w:tcPr>
            <w:tcW w:w="36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34B0A1" w14:textId="77777777" w:rsidR="00E27584" w:rsidRDefault="00E27584" w:rsidP="004717C9">
            <w:pPr>
              <w:pStyle w:val="aff"/>
              <w:rPr>
                <w:color w:val="000000" w:themeColor="text1"/>
                <w:lang w:eastAsia="en-US"/>
              </w:rPr>
            </w:pPr>
            <w:r w:rsidRPr="00DD4B9F">
              <w:rPr>
                <w:color w:val="000000" w:themeColor="text1"/>
                <w:lang w:eastAsia="en-US"/>
              </w:rPr>
              <w:t xml:space="preserve">Среднее общее </w:t>
            </w:r>
            <w:r>
              <w:rPr>
                <w:color w:val="000000" w:themeColor="text1"/>
                <w:lang w:eastAsia="en-US"/>
              </w:rPr>
              <w:t xml:space="preserve">образование и </w:t>
            </w:r>
          </w:p>
          <w:p w14:paraId="5068C2B1" w14:textId="12EBE722" w:rsidR="00E27584" w:rsidRPr="00DD4B9F" w:rsidRDefault="00E27584" w:rsidP="004717C9">
            <w:pPr>
              <w:pStyle w:val="aff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</w:t>
            </w:r>
            <w:r w:rsidRPr="00DD4B9F">
              <w:rPr>
                <w:color w:val="000000" w:themeColor="text1"/>
                <w:lang w:eastAsia="en-US"/>
              </w:rPr>
              <w:t>ессиональное обучение – программы профессиональной подготовки по профессиям рабочих, должностям служащих, программы переподготовки рабочих, служащих; программы повышения квалификации рабочих, служащих</w:t>
            </w:r>
          </w:p>
          <w:p w14:paraId="5E01CE99" w14:textId="77777777" w:rsidR="00E27584" w:rsidRPr="00DD4B9F" w:rsidRDefault="00E27584" w:rsidP="004717C9">
            <w:pPr>
              <w:pStyle w:val="aff"/>
              <w:rPr>
                <w:color w:val="000000" w:themeColor="text1"/>
                <w:lang w:eastAsia="en-US"/>
              </w:rPr>
            </w:pPr>
            <w:r w:rsidRPr="00DD4B9F">
              <w:rPr>
                <w:color w:val="000000" w:themeColor="text1"/>
                <w:lang w:eastAsia="en-US"/>
              </w:rPr>
              <w:t>или</w:t>
            </w:r>
          </w:p>
          <w:p w14:paraId="5F58513F" w14:textId="59F264A8" w:rsidR="00E27584" w:rsidRPr="004877B4" w:rsidRDefault="00E27584" w:rsidP="004717C9">
            <w:pPr>
              <w:pStyle w:val="aff"/>
            </w:pPr>
            <w:r w:rsidRPr="00DD4B9F">
              <w:rPr>
                <w:color w:val="000000" w:themeColor="text1"/>
                <w:lang w:eastAsia="en-US"/>
              </w:rPr>
              <w:t>Среднее профессиональное образование – программы подготовки квалифицированных</w:t>
            </w:r>
            <w:r w:rsidRPr="00DD4B9F">
              <w:rPr>
                <w:rFonts w:eastAsia="Calibri"/>
                <w:color w:val="000000" w:themeColor="text1"/>
                <w:lang w:bidi="en-US"/>
              </w:rPr>
              <w:t xml:space="preserve"> рабочих, служащих</w:t>
            </w:r>
          </w:p>
        </w:tc>
      </w:tr>
      <w:tr w:rsidR="009A1BD1" w:rsidRPr="004877B4" w14:paraId="2CA7AB2D" w14:textId="77777777" w:rsidTr="00DF1254">
        <w:trPr>
          <w:trHeight w:val="20"/>
        </w:trPr>
        <w:tc>
          <w:tcPr>
            <w:tcW w:w="13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C3BC56" w14:textId="77777777" w:rsidR="009A1BD1" w:rsidRPr="004877B4" w:rsidRDefault="009A1BD1" w:rsidP="004717C9">
            <w:pPr>
              <w:pStyle w:val="aff"/>
            </w:pPr>
            <w:r w:rsidRPr="004877B4">
              <w:t>Требования к опыту практической работы</w:t>
            </w:r>
          </w:p>
        </w:tc>
        <w:tc>
          <w:tcPr>
            <w:tcW w:w="36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1D0078" w14:textId="26DBFAC2" w:rsidR="009A1BD1" w:rsidRPr="004877B4" w:rsidRDefault="009A1BD1" w:rsidP="004717C9">
            <w:pPr>
              <w:pStyle w:val="aff"/>
              <w:rPr>
                <w:rFonts w:eastAsia="Calibri"/>
                <w:lang w:bidi="en-US"/>
              </w:rPr>
            </w:pPr>
            <w:r w:rsidRPr="00966948">
              <w:rPr>
                <w:lang w:eastAsia="en-US"/>
              </w:rPr>
              <w:t xml:space="preserve">Не </w:t>
            </w:r>
            <w:r>
              <w:rPr>
                <w:lang w:eastAsia="en-US"/>
              </w:rPr>
              <w:t xml:space="preserve">менее </w:t>
            </w:r>
            <w:r w:rsidRPr="004877B4">
              <w:rPr>
                <w:rFonts w:eastAsia="Calibri"/>
                <w:lang w:bidi="en-US"/>
              </w:rPr>
              <w:t>одного года формовщиком</w:t>
            </w:r>
            <w:r>
              <w:rPr>
                <w:rFonts w:eastAsia="Calibri"/>
                <w:lang w:bidi="en-US"/>
              </w:rPr>
              <w:t xml:space="preserve"> машинной формовки 3-го разряда </w:t>
            </w:r>
            <w:r w:rsidRPr="00966948">
              <w:rPr>
                <w:lang w:eastAsia="en-US"/>
              </w:rPr>
              <w:t xml:space="preserve">для прошедших профессиональное обучение </w:t>
            </w:r>
          </w:p>
        </w:tc>
      </w:tr>
      <w:tr w:rsidR="00E708D4" w:rsidRPr="004877B4" w14:paraId="2E8F6C69" w14:textId="77777777" w:rsidTr="00DF1254">
        <w:trPr>
          <w:trHeight w:val="20"/>
        </w:trPr>
        <w:tc>
          <w:tcPr>
            <w:tcW w:w="13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5E9DF0" w14:textId="77777777" w:rsidR="00E708D4" w:rsidRPr="004877B4" w:rsidRDefault="00E708D4" w:rsidP="004717C9">
            <w:pPr>
              <w:pStyle w:val="aff"/>
            </w:pPr>
            <w:r w:rsidRPr="004877B4">
              <w:t>Особые условия допуска к работе</w:t>
            </w:r>
          </w:p>
        </w:tc>
        <w:tc>
          <w:tcPr>
            <w:tcW w:w="3688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7A013A72" w14:textId="77777777" w:rsidR="00E708D4" w:rsidRPr="00D575C2" w:rsidRDefault="00E708D4" w:rsidP="004717C9">
            <w:pPr>
              <w:pStyle w:val="aff"/>
            </w:pPr>
            <w:r w:rsidRPr="004877B4">
              <w:t>Лица не моложе 18 лет</w:t>
            </w:r>
          </w:p>
          <w:p w14:paraId="1C2C193C" w14:textId="7248BEA9" w:rsidR="00E708D4" w:rsidRPr="004877B4" w:rsidRDefault="00F80596" w:rsidP="004717C9">
            <w:pPr>
              <w:pStyle w:val="aff"/>
              <w:rPr>
                <w:lang w:eastAsia="en-US"/>
              </w:rPr>
            </w:pPr>
            <w:r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62D0C2F9" w14:textId="79D5020B" w:rsidR="00E708D4" w:rsidRPr="004877B4" w:rsidRDefault="006D31B9" w:rsidP="004717C9">
            <w:pPr>
              <w:pStyle w:val="aff"/>
              <w:rPr>
                <w:shd w:val="clear" w:color="auto" w:fill="FFFFFF"/>
                <w:vertAlign w:val="superscript"/>
              </w:rPr>
            </w:pPr>
            <w:r w:rsidRPr="00CA4610">
              <w:rPr>
                <w:shd w:val="clear" w:color="auto" w:fill="FFFFFF"/>
              </w:rPr>
              <w:t>Прохождение обучения мерам пожарной безопасности</w:t>
            </w:r>
          </w:p>
          <w:p w14:paraId="7DD4C2CA" w14:textId="77777777" w:rsidR="00E708D4" w:rsidRPr="004877B4" w:rsidRDefault="00E708D4" w:rsidP="004717C9">
            <w:pPr>
              <w:pStyle w:val="aff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Прохождение </w:t>
            </w:r>
            <w:r w:rsidRPr="004877B4">
              <w:rPr>
                <w:shd w:val="clear" w:color="auto" w:fill="FFFFFF"/>
              </w:rPr>
              <w:t>инструктажа по охране труда на рабочем месте</w:t>
            </w:r>
          </w:p>
          <w:p w14:paraId="6641B4A5" w14:textId="566BF6CB" w:rsidR="00E708D4" w:rsidRDefault="006D31B9" w:rsidP="004717C9">
            <w:pPr>
              <w:pStyle w:val="aff"/>
            </w:pPr>
            <w:r w:rsidRPr="00CA4610">
              <w:rPr>
                <w:shd w:val="clear" w:color="auto" w:fill="FFFFFF"/>
              </w:rPr>
              <w:t xml:space="preserve">Прохождение </w:t>
            </w:r>
            <w:r w:rsidRPr="00CA4610">
              <w:t>инструктажа на рабочем месте и проверки навыков по зацепке грузов</w:t>
            </w:r>
          </w:p>
          <w:p w14:paraId="3317AAD0" w14:textId="1F9F9BC1" w:rsidR="00E708D4" w:rsidRDefault="006D31B9" w:rsidP="004717C9">
            <w:pPr>
              <w:pStyle w:val="aff"/>
            </w:pPr>
            <w:r w:rsidRPr="00CA4610"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</w:t>
            </w:r>
            <w:r>
              <w:t>й</w:t>
            </w:r>
          </w:p>
          <w:p w14:paraId="43DDC9B1" w14:textId="404124CA" w:rsidR="005C1A42" w:rsidRPr="00E708D4" w:rsidRDefault="005C1A42" w:rsidP="004717C9">
            <w:pPr>
              <w:pStyle w:val="aff"/>
            </w:pPr>
            <w:r>
              <w:t>Наличие II группы по электробезопасности</w:t>
            </w:r>
          </w:p>
        </w:tc>
      </w:tr>
      <w:tr w:rsidR="00E27584" w:rsidRPr="004877B4" w14:paraId="577B0963" w14:textId="77777777" w:rsidTr="00DF1254">
        <w:trPr>
          <w:trHeight w:val="20"/>
        </w:trPr>
        <w:tc>
          <w:tcPr>
            <w:tcW w:w="13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A9A551" w14:textId="77777777" w:rsidR="00E27584" w:rsidRPr="004877B4" w:rsidRDefault="00E27584" w:rsidP="004717C9">
            <w:pPr>
              <w:pStyle w:val="aff"/>
            </w:pPr>
            <w:r w:rsidRPr="004877B4">
              <w:t>Другие характеристики</w:t>
            </w:r>
          </w:p>
        </w:tc>
        <w:tc>
          <w:tcPr>
            <w:tcW w:w="36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37D1DD" w14:textId="77777777" w:rsidR="00E27584" w:rsidRPr="004877B4" w:rsidRDefault="00E27584" w:rsidP="004717C9">
            <w:pPr>
              <w:pStyle w:val="aff"/>
              <w:rPr>
                <w:shd w:val="clear" w:color="auto" w:fill="FFFFFF"/>
              </w:rPr>
            </w:pPr>
            <w:r w:rsidRPr="004877B4">
              <w:rPr>
                <w:shd w:val="clear" w:color="auto" w:fill="FFFFFF"/>
              </w:rPr>
              <w:t>-</w:t>
            </w:r>
          </w:p>
        </w:tc>
      </w:tr>
    </w:tbl>
    <w:p w14:paraId="035428CF" w14:textId="77777777" w:rsidR="00DF1254" w:rsidRPr="00F16DCE" w:rsidRDefault="00DF1254" w:rsidP="004717C9">
      <w:pPr>
        <w:pStyle w:val="aff"/>
      </w:pPr>
    </w:p>
    <w:p w14:paraId="4EAE2F37" w14:textId="77777777" w:rsidR="00DF1254" w:rsidRDefault="00DF1254" w:rsidP="004717C9">
      <w:pPr>
        <w:pStyle w:val="aff"/>
      </w:pPr>
      <w:r w:rsidRPr="004877B4">
        <w:t>Дополнительные характеристики</w:t>
      </w:r>
    </w:p>
    <w:p w14:paraId="30550407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388"/>
        <w:gridCol w:w="1236"/>
        <w:gridCol w:w="5571"/>
      </w:tblGrid>
      <w:tr w:rsidR="00E27584" w:rsidRPr="004877B4" w14:paraId="087187F9" w14:textId="77777777" w:rsidTr="00DF1254">
        <w:trPr>
          <w:trHeight w:val="20"/>
        </w:trPr>
        <w:tc>
          <w:tcPr>
            <w:tcW w:w="16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3CBC9F" w14:textId="77777777" w:rsidR="00E27584" w:rsidRPr="004877B4" w:rsidRDefault="00E27584" w:rsidP="004717C9">
            <w:pPr>
              <w:jc w:val="center"/>
            </w:pPr>
            <w:r w:rsidRPr="004877B4">
              <w:t>Наименование документа</w:t>
            </w:r>
          </w:p>
        </w:tc>
        <w:tc>
          <w:tcPr>
            <w:tcW w:w="6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1CE9B7" w14:textId="77777777" w:rsidR="00E27584" w:rsidRPr="004877B4" w:rsidRDefault="00E27584" w:rsidP="004717C9">
            <w:pPr>
              <w:jc w:val="center"/>
            </w:pPr>
            <w:r w:rsidRPr="004877B4">
              <w:t>Код</w:t>
            </w:r>
          </w:p>
        </w:tc>
        <w:tc>
          <w:tcPr>
            <w:tcW w:w="27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3EF60A" w14:textId="77777777" w:rsidR="00E27584" w:rsidRPr="004877B4" w:rsidRDefault="00E27584" w:rsidP="004717C9">
            <w:pPr>
              <w:jc w:val="center"/>
            </w:pPr>
            <w:r w:rsidRPr="004877B4">
              <w:t>Наименование базовой группы, должности (профессии) или специальности</w:t>
            </w:r>
          </w:p>
        </w:tc>
      </w:tr>
      <w:tr w:rsidR="00E27584" w:rsidRPr="004877B4" w14:paraId="5F47678A" w14:textId="77777777" w:rsidTr="00DF1254">
        <w:trPr>
          <w:trHeight w:val="20"/>
        </w:trPr>
        <w:tc>
          <w:tcPr>
            <w:tcW w:w="1662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067A00A0" w14:textId="77777777" w:rsidR="00E27584" w:rsidRPr="004877B4" w:rsidRDefault="00E27584" w:rsidP="004717C9">
            <w:pPr>
              <w:rPr>
                <w:vertAlign w:val="superscript"/>
              </w:rPr>
            </w:pPr>
            <w:r w:rsidRPr="004877B4">
              <w:t>ОКЗ</w:t>
            </w:r>
          </w:p>
        </w:tc>
        <w:tc>
          <w:tcPr>
            <w:tcW w:w="606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1176B133" w14:textId="77777777" w:rsidR="00E27584" w:rsidRPr="004877B4" w:rsidRDefault="00E27584" w:rsidP="004717C9">
            <w:r w:rsidRPr="004877B4">
              <w:rPr>
                <w:lang w:val="en-GB"/>
              </w:rPr>
              <w:t>7211</w:t>
            </w:r>
          </w:p>
        </w:tc>
        <w:tc>
          <w:tcPr>
            <w:tcW w:w="2732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1178B86A" w14:textId="77777777" w:rsidR="00E27584" w:rsidRPr="004877B4" w:rsidRDefault="00E27584" w:rsidP="004717C9">
            <w:r w:rsidRPr="004877B4">
              <w:t>Формовщики и стерженщики</w:t>
            </w:r>
          </w:p>
        </w:tc>
      </w:tr>
      <w:tr w:rsidR="00E27584" w:rsidRPr="004877B4" w14:paraId="4A5D23B3" w14:textId="77777777" w:rsidTr="00DF1254">
        <w:trPr>
          <w:trHeight w:val="20"/>
        </w:trPr>
        <w:tc>
          <w:tcPr>
            <w:tcW w:w="16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5BF957" w14:textId="77777777" w:rsidR="00E27584" w:rsidRPr="004877B4" w:rsidRDefault="00E27584" w:rsidP="004717C9">
            <w:r w:rsidRPr="004877B4">
              <w:t>Е</w:t>
            </w:r>
            <w:r w:rsidRPr="004877B4">
              <w:rPr>
                <w:lang w:val="en-US"/>
              </w:rPr>
              <w:t>Т</w:t>
            </w:r>
            <w:r w:rsidRPr="004877B4">
              <w:t>КС</w:t>
            </w:r>
          </w:p>
        </w:tc>
        <w:tc>
          <w:tcPr>
            <w:tcW w:w="6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796123" w14:textId="77777777" w:rsidR="00E27584" w:rsidRPr="004877B4" w:rsidRDefault="00E27584" w:rsidP="004717C9">
            <w:r>
              <w:t xml:space="preserve">§ </w:t>
            </w:r>
            <w:r w:rsidRPr="004877B4">
              <w:t>148</w:t>
            </w:r>
          </w:p>
        </w:tc>
        <w:tc>
          <w:tcPr>
            <w:tcW w:w="27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905015" w14:textId="77777777" w:rsidR="00E27584" w:rsidRPr="004877B4" w:rsidRDefault="00E27584" w:rsidP="004717C9">
            <w:r w:rsidRPr="004877B4">
              <w:t>Формовщик машинной формовки 4-го разряда</w:t>
            </w:r>
          </w:p>
        </w:tc>
      </w:tr>
      <w:tr w:rsidR="00E27584" w:rsidRPr="004877B4" w14:paraId="302D3D2B" w14:textId="77777777" w:rsidTr="00DF1254">
        <w:trPr>
          <w:trHeight w:val="20"/>
        </w:trPr>
        <w:tc>
          <w:tcPr>
            <w:tcW w:w="1662" w:type="pct"/>
            <w:tcBorders>
              <w:left w:val="single" w:sz="4" w:space="0" w:color="808080"/>
              <w:right w:val="single" w:sz="4" w:space="0" w:color="808080"/>
            </w:tcBorders>
          </w:tcPr>
          <w:p w14:paraId="722F5D58" w14:textId="77777777" w:rsidR="00E27584" w:rsidRPr="004877B4" w:rsidRDefault="00E27584" w:rsidP="004717C9">
            <w:pPr>
              <w:rPr>
                <w:bCs w:val="0"/>
              </w:rPr>
            </w:pPr>
            <w:r w:rsidRPr="004877B4">
              <w:rPr>
                <w:bCs w:val="0"/>
              </w:rPr>
              <w:t>ОКПДТР</w:t>
            </w:r>
          </w:p>
        </w:tc>
        <w:tc>
          <w:tcPr>
            <w:tcW w:w="6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1CF893" w14:textId="77777777" w:rsidR="00E27584" w:rsidRPr="004877B4" w:rsidRDefault="00E27584" w:rsidP="004717C9">
            <w:r w:rsidRPr="004877B4">
              <w:t>19411</w:t>
            </w:r>
          </w:p>
        </w:tc>
        <w:tc>
          <w:tcPr>
            <w:tcW w:w="27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78DFC4" w14:textId="77777777" w:rsidR="00E27584" w:rsidRPr="004877B4" w:rsidRDefault="00E27584" w:rsidP="004717C9">
            <w:r w:rsidRPr="004877B4">
              <w:rPr>
                <w:rFonts w:eastAsia="Calibri"/>
                <w:bCs w:val="0"/>
                <w:lang w:eastAsia="en-US"/>
              </w:rPr>
              <w:t>Формовщик машинной формовки</w:t>
            </w:r>
          </w:p>
        </w:tc>
      </w:tr>
      <w:tr w:rsidR="00E27584" w:rsidRPr="004877B4" w14:paraId="7DCF680E" w14:textId="77777777" w:rsidTr="00DF1254">
        <w:trPr>
          <w:trHeight w:val="20"/>
        </w:trPr>
        <w:tc>
          <w:tcPr>
            <w:tcW w:w="1662" w:type="pct"/>
            <w:tcBorders>
              <w:left w:val="single" w:sz="4" w:space="0" w:color="808080"/>
              <w:right w:val="single" w:sz="4" w:space="0" w:color="808080"/>
            </w:tcBorders>
          </w:tcPr>
          <w:p w14:paraId="6E9D21A2" w14:textId="4BB126A1" w:rsidR="00E27584" w:rsidRPr="004877B4" w:rsidRDefault="00E27584" w:rsidP="004717C9">
            <w:pPr>
              <w:rPr>
                <w:bCs w:val="0"/>
              </w:rPr>
            </w:pPr>
            <w:r w:rsidRPr="00DD4B9F">
              <w:rPr>
                <w:color w:val="000000" w:themeColor="text1"/>
              </w:rPr>
              <w:t>ОКСО</w:t>
            </w:r>
            <w:r w:rsidRPr="00DD4B9F">
              <w:rPr>
                <w:rStyle w:val="ad"/>
                <w:color w:val="000000" w:themeColor="text1"/>
              </w:rPr>
              <w:endnoteReference w:id="11"/>
            </w:r>
          </w:p>
        </w:tc>
        <w:tc>
          <w:tcPr>
            <w:tcW w:w="606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1D202B41" w14:textId="070B01B5" w:rsidR="00E27584" w:rsidRPr="004877B4" w:rsidRDefault="00E27584" w:rsidP="004717C9">
            <w:r>
              <w:rPr>
                <w:color w:val="000000" w:themeColor="text1"/>
              </w:rPr>
              <w:t>2.</w:t>
            </w:r>
            <w:r w:rsidRPr="00B612DF">
              <w:rPr>
                <w:color w:val="000000" w:themeColor="text1"/>
              </w:rPr>
              <w:t>15.01.08</w:t>
            </w:r>
          </w:p>
        </w:tc>
        <w:tc>
          <w:tcPr>
            <w:tcW w:w="2732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76282990" w14:textId="4C4D2E95" w:rsidR="00E27584" w:rsidRPr="004877B4" w:rsidRDefault="00E27584" w:rsidP="004717C9">
            <w:pPr>
              <w:rPr>
                <w:rFonts w:eastAsia="Calibri"/>
                <w:bCs w:val="0"/>
                <w:lang w:eastAsia="en-US"/>
              </w:rPr>
            </w:pPr>
            <w:r w:rsidRPr="00B612DF">
              <w:rPr>
                <w:color w:val="000000" w:themeColor="text1"/>
              </w:rPr>
              <w:t>Наладчик литейного оборудования</w:t>
            </w:r>
          </w:p>
        </w:tc>
      </w:tr>
    </w:tbl>
    <w:p w14:paraId="6FB02007" w14:textId="2485358E" w:rsidR="00DF1254" w:rsidRDefault="00DF1254" w:rsidP="004717C9">
      <w:pPr>
        <w:pStyle w:val="3"/>
        <w:keepNext w:val="0"/>
        <w:spacing w:before="0" w:after="0"/>
      </w:pPr>
    </w:p>
    <w:p w14:paraId="256445A8" w14:textId="12D0F2EF" w:rsidR="007803BB" w:rsidRDefault="007803BB" w:rsidP="007803BB"/>
    <w:p w14:paraId="75047770" w14:textId="77777777" w:rsidR="007803BB" w:rsidRDefault="007803BB" w:rsidP="007803BB"/>
    <w:p w14:paraId="7F0EC788" w14:textId="77777777" w:rsidR="00AA29A8" w:rsidRPr="007803BB" w:rsidRDefault="00AA29A8" w:rsidP="007803BB"/>
    <w:p w14:paraId="529061BA" w14:textId="52C9AE65" w:rsidR="00B81E5B" w:rsidRDefault="00B81E5B" w:rsidP="004717C9">
      <w:pPr>
        <w:pStyle w:val="3"/>
        <w:keepNext w:val="0"/>
        <w:spacing w:before="0" w:after="0"/>
      </w:pPr>
      <w:r w:rsidRPr="00E708D4">
        <w:t>3.3.1. Трудовая функция</w:t>
      </w:r>
    </w:p>
    <w:p w14:paraId="1E342A4A" w14:textId="77777777" w:rsidR="00DF1254" w:rsidRPr="00DF1254" w:rsidRDefault="00DF1254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4372"/>
        <w:gridCol w:w="690"/>
        <w:gridCol w:w="973"/>
        <w:gridCol w:w="1826"/>
        <w:gridCol w:w="551"/>
      </w:tblGrid>
      <w:tr w:rsidR="004877B4" w:rsidRPr="004877B4" w14:paraId="076B4650" w14:textId="77777777" w:rsidTr="00DF1254">
        <w:trPr>
          <w:trHeight w:val="278"/>
        </w:trPr>
        <w:tc>
          <w:tcPr>
            <w:tcW w:w="87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80204E0" w14:textId="77777777" w:rsidR="00B81E5B" w:rsidRPr="004877B4" w:rsidRDefault="00B81E5B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81B2DB" w14:textId="02C91E83" w:rsidR="00B81E5B" w:rsidRPr="004877B4" w:rsidRDefault="00E27584" w:rsidP="004717C9">
            <w:r>
              <w:t xml:space="preserve">Формовка </w:t>
            </w:r>
            <w:r w:rsidR="00A3535F">
              <w:t>песчано-глинистых</w:t>
            </w:r>
            <w:r>
              <w:t xml:space="preserve"> </w:t>
            </w:r>
            <w:r w:rsidRPr="004877B4">
              <w:t xml:space="preserve">литейных форм </w:t>
            </w:r>
            <w:r>
              <w:t xml:space="preserve">третьей группы сложности </w:t>
            </w:r>
            <w:r w:rsidRPr="004877B4">
              <w:t>на формовочных машинах</w:t>
            </w:r>
          </w:p>
        </w:tc>
        <w:tc>
          <w:tcPr>
            <w:tcW w:w="3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AB75F37" w14:textId="77777777" w:rsidR="00B81E5B" w:rsidRPr="004877B4" w:rsidRDefault="00B81E5B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CC8ACA" w14:textId="553ADEE9" w:rsidR="00B81E5B" w:rsidRPr="004877B4" w:rsidRDefault="00B935BB" w:rsidP="004717C9">
            <w:r>
              <w:t>C</w:t>
            </w:r>
            <w:r w:rsidR="00B81E5B" w:rsidRPr="004877B4">
              <w:t>/01.</w:t>
            </w:r>
            <w:r w:rsidR="00DD3F54" w:rsidRPr="004877B4">
              <w:t>3</w:t>
            </w:r>
          </w:p>
        </w:tc>
        <w:tc>
          <w:tcPr>
            <w:tcW w:w="89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CF517A3" w14:textId="77777777" w:rsidR="00B81E5B" w:rsidRPr="004877B4" w:rsidRDefault="00B81E5B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98A127" w14:textId="77777777" w:rsidR="00B81E5B" w:rsidRPr="004877B4" w:rsidRDefault="00DD3F54" w:rsidP="004717C9">
            <w:pPr>
              <w:jc w:val="center"/>
            </w:pPr>
            <w:r w:rsidRPr="004877B4">
              <w:t>3</w:t>
            </w:r>
          </w:p>
        </w:tc>
      </w:tr>
    </w:tbl>
    <w:p w14:paraId="52472B4E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6"/>
        <w:gridCol w:w="1289"/>
        <w:gridCol w:w="426"/>
        <w:gridCol w:w="2073"/>
        <w:gridCol w:w="1448"/>
        <w:gridCol w:w="2338"/>
      </w:tblGrid>
      <w:tr w:rsidR="004877B4" w:rsidRPr="004877B4" w14:paraId="6DFEFC4E" w14:textId="77777777" w:rsidTr="00DF1254">
        <w:trPr>
          <w:trHeight w:val="488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6CE6F97A" w14:textId="77777777" w:rsidR="00B81E5B" w:rsidRPr="004877B4" w:rsidRDefault="00B81E5B" w:rsidP="004717C9">
            <w:r w:rsidRPr="004877B4">
              <w:rPr>
                <w:sz w:val="20"/>
              </w:rPr>
              <w:t>Происхождение трудовой функции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73FDC17E" w14:textId="77777777" w:rsidR="00B81E5B" w:rsidRPr="004877B4" w:rsidRDefault="00B81E5B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209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68F4E87F" w14:textId="77777777" w:rsidR="00B81E5B" w:rsidRPr="004877B4" w:rsidRDefault="00B81E5B" w:rsidP="004717C9">
            <w:r w:rsidRPr="004877B4">
              <w:t>Х</w:t>
            </w:r>
          </w:p>
        </w:tc>
        <w:tc>
          <w:tcPr>
            <w:tcW w:w="10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88355E" w14:textId="77777777" w:rsidR="00B81E5B" w:rsidRPr="004877B4" w:rsidRDefault="00B81E5B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7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7419D7" w14:textId="77777777" w:rsidR="00B81E5B" w:rsidRPr="004877B4" w:rsidRDefault="00B81E5B" w:rsidP="004717C9"/>
        </w:tc>
        <w:tc>
          <w:tcPr>
            <w:tcW w:w="11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0FF38B" w14:textId="77777777" w:rsidR="00B81E5B" w:rsidRPr="004877B4" w:rsidRDefault="00B81E5B" w:rsidP="004717C9"/>
        </w:tc>
      </w:tr>
      <w:tr w:rsidR="00B81E5B" w:rsidRPr="004877B4" w14:paraId="4BA5729C" w14:textId="77777777" w:rsidTr="00DF1254">
        <w:trPr>
          <w:trHeight w:val="479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6A2220E3" w14:textId="77777777" w:rsidR="00B81E5B" w:rsidRPr="004877B4" w:rsidRDefault="00B81E5B" w:rsidP="004717C9"/>
        </w:tc>
        <w:tc>
          <w:tcPr>
            <w:tcW w:w="1857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3A549BAD" w14:textId="77777777" w:rsidR="00B81E5B" w:rsidRPr="004877B4" w:rsidRDefault="00B81E5B" w:rsidP="004717C9"/>
        </w:tc>
        <w:tc>
          <w:tcPr>
            <w:tcW w:w="71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AE51550" w14:textId="77777777" w:rsidR="00B81E5B" w:rsidRPr="004877B4" w:rsidRDefault="00B81E5B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14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216F7342" w14:textId="77777777" w:rsidR="00B81E5B" w:rsidRPr="004877B4" w:rsidRDefault="00B81E5B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252A9707" w14:textId="77777777" w:rsidR="00B81E5B" w:rsidRPr="00DF1254" w:rsidRDefault="00B81E5B" w:rsidP="004717C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32"/>
        <w:gridCol w:w="7563"/>
      </w:tblGrid>
      <w:tr w:rsidR="004877B4" w:rsidRPr="004877B4" w14:paraId="4AD965BC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6DF09E8A" w14:textId="77777777" w:rsidR="00D811BB" w:rsidRPr="004877B4" w:rsidRDefault="00D811BB" w:rsidP="004717C9">
            <w:pPr>
              <w:pStyle w:val="aff"/>
            </w:pPr>
            <w:r w:rsidRPr="004877B4">
              <w:t>Трудовые действия</w:t>
            </w:r>
          </w:p>
        </w:tc>
        <w:tc>
          <w:tcPr>
            <w:tcW w:w="3709" w:type="pct"/>
          </w:tcPr>
          <w:p w14:paraId="42FEFA69" w14:textId="5499D91C" w:rsidR="00D811BB" w:rsidRPr="004877B4" w:rsidRDefault="00E27584" w:rsidP="004717C9">
            <w:pPr>
              <w:pStyle w:val="aff"/>
              <w:jc w:val="both"/>
            </w:pPr>
            <w:r>
              <w:t>Проверка</w:t>
            </w:r>
            <w:r w:rsidRPr="004877B4">
              <w:t xml:space="preserve"> </w:t>
            </w:r>
            <w:r w:rsidR="006F1919" w:rsidRPr="004877B4">
              <w:t>состояния модельно-опочной оснастки и</w:t>
            </w:r>
            <w:r w:rsidR="00BD26CA" w:rsidRPr="004877B4">
              <w:t xml:space="preserve"> формовочного</w:t>
            </w:r>
            <w:r w:rsidR="006F1919" w:rsidRPr="004877B4">
              <w:t xml:space="preserve"> инструмента</w:t>
            </w:r>
            <w:r w:rsidR="00907ADC" w:rsidRPr="004877B4">
              <w:t xml:space="preserve"> для машинной формовки </w:t>
            </w:r>
            <w:r w:rsidR="00A3535F">
              <w:t>песчано-глинистых</w:t>
            </w:r>
            <w:r w:rsidR="00E765ED">
              <w:t xml:space="preserve"> </w:t>
            </w:r>
            <w:r w:rsidR="00907ADC" w:rsidRPr="004877B4">
              <w:t xml:space="preserve">литейных форм </w:t>
            </w:r>
            <w:r w:rsidR="00E765ED">
              <w:t xml:space="preserve">третьей группы сложности </w:t>
            </w:r>
          </w:p>
        </w:tc>
      </w:tr>
      <w:tr w:rsidR="00E27584" w:rsidRPr="004877B4" w14:paraId="164A5B5F" w14:textId="77777777" w:rsidTr="00DF1254">
        <w:trPr>
          <w:trHeight w:val="20"/>
        </w:trPr>
        <w:tc>
          <w:tcPr>
            <w:tcW w:w="1291" w:type="pct"/>
            <w:vMerge/>
          </w:tcPr>
          <w:p w14:paraId="4D8F16EC" w14:textId="77777777" w:rsidR="00E27584" w:rsidRPr="004877B4" w:rsidRDefault="00E27584" w:rsidP="004717C9">
            <w:pPr>
              <w:pStyle w:val="aff"/>
            </w:pPr>
          </w:p>
        </w:tc>
        <w:tc>
          <w:tcPr>
            <w:tcW w:w="3709" w:type="pct"/>
          </w:tcPr>
          <w:p w14:paraId="056F34D4" w14:textId="510A5ADF" w:rsidR="00E27584" w:rsidRPr="004877B4" w:rsidDel="00E27584" w:rsidRDefault="00E27584" w:rsidP="004717C9">
            <w:pPr>
              <w:pStyle w:val="aff"/>
              <w:jc w:val="both"/>
            </w:pPr>
            <w:r w:rsidRPr="00DD4B9F">
              <w:rPr>
                <w:color w:val="000000" w:themeColor="text1"/>
              </w:rPr>
              <w:t xml:space="preserve">Подготовка рабочего места к выполнению </w:t>
            </w:r>
            <w:r>
              <w:rPr>
                <w:color w:val="000000" w:themeColor="text1"/>
              </w:rPr>
              <w:t xml:space="preserve">машинной формовки </w:t>
            </w:r>
            <w:r w:rsidR="00A3535F">
              <w:rPr>
                <w:color w:val="000000" w:themeColor="text1"/>
              </w:rPr>
              <w:t>песчано-глинистых</w:t>
            </w:r>
            <w:r>
              <w:rPr>
                <w:color w:val="000000" w:themeColor="text1"/>
              </w:rPr>
              <w:t xml:space="preserve"> литейных форм третьей </w:t>
            </w:r>
            <w:r w:rsidRPr="00DD4B9F">
              <w:rPr>
                <w:color w:val="000000" w:themeColor="text1"/>
              </w:rPr>
              <w:t>группы сложности</w:t>
            </w:r>
          </w:p>
        </w:tc>
      </w:tr>
      <w:tr w:rsidR="004877B4" w:rsidRPr="004877B4" w14:paraId="476BBD70" w14:textId="77777777" w:rsidTr="00DF1254">
        <w:trPr>
          <w:trHeight w:val="20"/>
        </w:trPr>
        <w:tc>
          <w:tcPr>
            <w:tcW w:w="1291" w:type="pct"/>
            <w:vMerge/>
          </w:tcPr>
          <w:p w14:paraId="1120C41A" w14:textId="77777777" w:rsidR="00D811BB" w:rsidRPr="004877B4" w:rsidRDefault="00D811BB" w:rsidP="004717C9">
            <w:pPr>
              <w:pStyle w:val="aff"/>
            </w:pPr>
          </w:p>
        </w:tc>
        <w:tc>
          <w:tcPr>
            <w:tcW w:w="3709" w:type="pct"/>
          </w:tcPr>
          <w:p w14:paraId="310FD504" w14:textId="4219F994" w:rsidR="00D811BB" w:rsidRPr="004877B4" w:rsidRDefault="00D811BB" w:rsidP="004717C9">
            <w:pPr>
              <w:pStyle w:val="aff"/>
              <w:jc w:val="both"/>
            </w:pPr>
            <w:r w:rsidRPr="004877B4">
              <w:t>Проверка работоспособности формовочной машины</w:t>
            </w:r>
            <w:r w:rsidR="003B0407" w:rsidRPr="004877B4">
              <w:t xml:space="preserve"> </w:t>
            </w:r>
            <w:r w:rsidR="009F0591">
              <w:t>для формовки песчано-глинистых литейных форм</w:t>
            </w:r>
            <w:r w:rsidR="009F0591" w:rsidRPr="004877B4">
              <w:t xml:space="preserve"> </w:t>
            </w:r>
            <w:r w:rsidR="003B0407" w:rsidRPr="004877B4">
              <w:t xml:space="preserve">грузоподъемностью до </w:t>
            </w:r>
            <w:r w:rsidR="007803BB">
              <w:t>1200 кг</w:t>
            </w:r>
          </w:p>
        </w:tc>
      </w:tr>
      <w:tr w:rsidR="004877B4" w:rsidRPr="004877B4" w14:paraId="09086B3A" w14:textId="77777777" w:rsidTr="00DF1254">
        <w:trPr>
          <w:trHeight w:val="20"/>
        </w:trPr>
        <w:tc>
          <w:tcPr>
            <w:tcW w:w="1291" w:type="pct"/>
            <w:vMerge/>
          </w:tcPr>
          <w:p w14:paraId="0B4F5A5E" w14:textId="77777777" w:rsidR="00D811BB" w:rsidRPr="004877B4" w:rsidRDefault="00D811BB" w:rsidP="004717C9">
            <w:pPr>
              <w:pStyle w:val="aff"/>
            </w:pPr>
          </w:p>
        </w:tc>
        <w:tc>
          <w:tcPr>
            <w:tcW w:w="3709" w:type="pct"/>
          </w:tcPr>
          <w:p w14:paraId="7E4A721B" w14:textId="04C4F09D" w:rsidR="00D811BB" w:rsidRPr="004877B4" w:rsidRDefault="00D811BB" w:rsidP="004717C9">
            <w:pPr>
              <w:pStyle w:val="aff"/>
              <w:jc w:val="both"/>
            </w:pPr>
            <w:r w:rsidRPr="004877B4">
              <w:t xml:space="preserve">Подготовка </w:t>
            </w:r>
            <w:r w:rsidR="00EC7466" w:rsidRPr="004877B4">
              <w:t>формовочных машин</w:t>
            </w:r>
            <w:r w:rsidR="009F0591">
              <w:t xml:space="preserve"> для формовки песчано-глинистых литейных форм</w:t>
            </w:r>
            <w:r w:rsidRPr="004877B4">
              <w:t xml:space="preserve"> </w:t>
            </w:r>
            <w:r w:rsidR="00907ADC" w:rsidRPr="004877B4">
              <w:t xml:space="preserve">грузоподъемностью до </w:t>
            </w:r>
            <w:r w:rsidR="007803BB">
              <w:t>1200 кг</w:t>
            </w:r>
            <w:r w:rsidR="00907ADC" w:rsidRPr="004877B4">
              <w:t xml:space="preserve"> </w:t>
            </w:r>
            <w:r w:rsidRPr="004877B4">
              <w:t>к формовке</w:t>
            </w:r>
          </w:p>
        </w:tc>
      </w:tr>
      <w:tr w:rsidR="004877B4" w:rsidRPr="004877B4" w14:paraId="1B5C2E5B" w14:textId="77777777" w:rsidTr="00DF1254">
        <w:trPr>
          <w:trHeight w:val="20"/>
        </w:trPr>
        <w:tc>
          <w:tcPr>
            <w:tcW w:w="1291" w:type="pct"/>
            <w:vMerge/>
          </w:tcPr>
          <w:p w14:paraId="23063576" w14:textId="77777777" w:rsidR="003B0407" w:rsidRPr="004877B4" w:rsidRDefault="003B0407" w:rsidP="004717C9">
            <w:pPr>
              <w:pStyle w:val="aff"/>
            </w:pPr>
          </w:p>
        </w:tc>
        <w:tc>
          <w:tcPr>
            <w:tcW w:w="3709" w:type="pct"/>
          </w:tcPr>
          <w:p w14:paraId="403DBBD8" w14:textId="0AF27E0F" w:rsidR="003B0407" w:rsidRPr="004877B4" w:rsidRDefault="003B0407" w:rsidP="004717C9">
            <w:pPr>
              <w:pStyle w:val="aff"/>
              <w:jc w:val="both"/>
            </w:pPr>
            <w:r w:rsidRPr="004877B4">
              <w:t xml:space="preserve">Изготовление </w:t>
            </w:r>
            <w:r w:rsidR="00A3535F">
              <w:t>песчано-глинистых</w:t>
            </w:r>
            <w:r w:rsidR="005B7F36">
              <w:t xml:space="preserve"> </w:t>
            </w:r>
            <w:r w:rsidRPr="004877B4">
              <w:t xml:space="preserve">литейных форм </w:t>
            </w:r>
            <w:r w:rsidR="007B4668">
              <w:t xml:space="preserve">третьей группы сложности </w:t>
            </w:r>
            <w:r w:rsidRPr="004877B4">
              <w:t xml:space="preserve">на формовочных машинах грузоподъемностью </w:t>
            </w:r>
            <w:r w:rsidR="00ED0719" w:rsidRPr="004877B4">
              <w:t xml:space="preserve">до </w:t>
            </w:r>
            <w:r w:rsidR="007803BB">
              <w:t>1200 кг</w:t>
            </w:r>
            <w:r w:rsidR="00ED0719" w:rsidRPr="004877B4">
              <w:t xml:space="preserve"> </w:t>
            </w:r>
          </w:p>
        </w:tc>
      </w:tr>
      <w:tr w:rsidR="004877B4" w:rsidRPr="004877B4" w14:paraId="2DD22B34" w14:textId="77777777" w:rsidTr="00DF1254">
        <w:trPr>
          <w:trHeight w:val="20"/>
        </w:trPr>
        <w:tc>
          <w:tcPr>
            <w:tcW w:w="1291" w:type="pct"/>
            <w:vMerge/>
          </w:tcPr>
          <w:p w14:paraId="3A6B0737" w14:textId="77777777" w:rsidR="00D811BB" w:rsidRPr="004877B4" w:rsidRDefault="00D811BB" w:rsidP="004717C9">
            <w:pPr>
              <w:pStyle w:val="aff"/>
            </w:pPr>
          </w:p>
        </w:tc>
        <w:tc>
          <w:tcPr>
            <w:tcW w:w="3709" w:type="pct"/>
          </w:tcPr>
          <w:p w14:paraId="37009EA0" w14:textId="486CAF6A" w:rsidR="00D811BB" w:rsidRPr="004877B4" w:rsidRDefault="00D811BB" w:rsidP="004717C9">
            <w:pPr>
              <w:pStyle w:val="aff"/>
              <w:jc w:val="both"/>
            </w:pPr>
            <w:r w:rsidRPr="004877B4">
              <w:t xml:space="preserve">Контроль качества </w:t>
            </w:r>
            <w:r w:rsidR="00A3535F">
              <w:t>песчано-глинистых</w:t>
            </w:r>
            <w:r w:rsidR="005B7F36">
              <w:t xml:space="preserve"> </w:t>
            </w:r>
            <w:r w:rsidR="003B0407" w:rsidRPr="004877B4">
              <w:t xml:space="preserve">литейных </w:t>
            </w:r>
            <w:r w:rsidRPr="004877B4">
              <w:t>форм</w:t>
            </w:r>
            <w:r w:rsidR="007B4668">
              <w:t xml:space="preserve"> третьей группы сложности</w:t>
            </w:r>
          </w:p>
        </w:tc>
      </w:tr>
      <w:tr w:rsidR="004877B4" w:rsidRPr="004877B4" w14:paraId="496C9D7B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72D043E0" w14:textId="77777777" w:rsidR="00D811BB" w:rsidRPr="004877B4" w:rsidDel="002A1D54" w:rsidRDefault="00D811BB" w:rsidP="004717C9">
            <w:pPr>
              <w:pStyle w:val="aff"/>
            </w:pPr>
            <w:r w:rsidRPr="004877B4" w:rsidDel="002A1D54">
              <w:t>Необходимые умения</w:t>
            </w:r>
          </w:p>
        </w:tc>
        <w:tc>
          <w:tcPr>
            <w:tcW w:w="3709" w:type="pct"/>
            <w:shd w:val="clear" w:color="auto" w:fill="auto"/>
          </w:tcPr>
          <w:p w14:paraId="3AC8EE59" w14:textId="1680D640" w:rsidR="00D811BB" w:rsidRPr="004877B4" w:rsidRDefault="007B7D05" w:rsidP="004717C9">
            <w:pPr>
              <w:pStyle w:val="aff"/>
              <w:jc w:val="both"/>
            </w:pPr>
            <w:r w:rsidRPr="004877B4">
              <w:t xml:space="preserve">Оценивать состояние модельно-опочной оснастки и формовочного инструмента для машинной формовки </w:t>
            </w:r>
            <w:r w:rsidR="00AD689A">
              <w:t xml:space="preserve">песчано-глинистых </w:t>
            </w:r>
            <w:r w:rsidRPr="004877B4">
              <w:t>литейных</w:t>
            </w:r>
            <w:r w:rsidR="00F97451">
              <w:t xml:space="preserve"> форм</w:t>
            </w:r>
            <w:r w:rsidRPr="004877B4">
              <w:t xml:space="preserve"> </w:t>
            </w:r>
            <w:r>
              <w:t>третье</w:t>
            </w:r>
            <w:r w:rsidR="005B7F36">
              <w:t>й</w:t>
            </w:r>
            <w:r>
              <w:t xml:space="preserve"> </w:t>
            </w:r>
            <w:r w:rsidR="005B7F36">
              <w:t xml:space="preserve">группы </w:t>
            </w:r>
            <w:r>
              <w:t>сложности визуально</w:t>
            </w:r>
          </w:p>
        </w:tc>
      </w:tr>
      <w:tr w:rsidR="007B7D05" w:rsidRPr="004877B4" w14:paraId="4306EC15" w14:textId="77777777" w:rsidTr="00DF1254">
        <w:trPr>
          <w:trHeight w:val="20"/>
        </w:trPr>
        <w:tc>
          <w:tcPr>
            <w:tcW w:w="1291" w:type="pct"/>
            <w:vMerge/>
          </w:tcPr>
          <w:p w14:paraId="0304341E" w14:textId="77777777" w:rsidR="007B7D05" w:rsidRPr="004877B4" w:rsidDel="002A1D54" w:rsidRDefault="007B7D05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53501A1F" w14:textId="517E9192" w:rsidR="007B7D05" w:rsidRPr="004877B4" w:rsidRDefault="007B7D05" w:rsidP="004717C9">
            <w:pPr>
              <w:pStyle w:val="aff"/>
              <w:jc w:val="both"/>
            </w:pPr>
            <w:r w:rsidRPr="004877B4">
              <w:t xml:space="preserve">Оценивать состояние модельно-опочной оснастки и формовочного инструмента для машинной формовки </w:t>
            </w:r>
            <w:r w:rsidR="00AD689A">
              <w:t xml:space="preserve">песчано-глинистых </w:t>
            </w:r>
            <w:r w:rsidRPr="004877B4">
              <w:t xml:space="preserve">литейных </w:t>
            </w:r>
            <w:r w:rsidR="00AD689A">
              <w:t xml:space="preserve">форм </w:t>
            </w:r>
            <w:r w:rsidR="005B7F36">
              <w:t>третьей группы</w:t>
            </w:r>
            <w:r>
              <w:t xml:space="preserve"> сложности</w:t>
            </w:r>
            <w:r w:rsidRPr="004877B4">
              <w:t xml:space="preserve"> при помощи контрольно-измерительных устройств</w:t>
            </w:r>
          </w:p>
        </w:tc>
      </w:tr>
      <w:tr w:rsidR="00DF0E16" w:rsidRPr="004877B4" w14:paraId="155CC9BB" w14:textId="77777777" w:rsidTr="00DF1254">
        <w:trPr>
          <w:trHeight w:val="20"/>
        </w:trPr>
        <w:tc>
          <w:tcPr>
            <w:tcW w:w="1291" w:type="pct"/>
            <w:vMerge/>
          </w:tcPr>
          <w:p w14:paraId="0F20D937" w14:textId="77777777" w:rsidR="00DF0E16" w:rsidRPr="004877B4" w:rsidDel="002A1D54" w:rsidRDefault="00DF0E16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7A39C58E" w14:textId="27B56CA0" w:rsidR="00DF0E16" w:rsidRPr="004877B4" w:rsidRDefault="00F80596" w:rsidP="004717C9">
            <w:pPr>
              <w:pStyle w:val="aff"/>
              <w:jc w:val="both"/>
            </w:pPr>
            <w:r>
              <w:rPr>
                <w:color w:val="000000" w:themeColor="text1"/>
              </w:rPr>
              <w:t xml:space="preserve">Применять средства индивидуальной </w:t>
            </w:r>
            <w:r w:rsidR="00DF0E16" w:rsidRPr="00AC6FBF">
              <w:rPr>
                <w:color w:val="000000" w:themeColor="text1"/>
              </w:rPr>
              <w:t xml:space="preserve">и коллективной защиты при машинной формовке </w:t>
            </w:r>
            <w:r w:rsidR="00A3535F">
              <w:rPr>
                <w:color w:val="000000" w:themeColor="text1"/>
              </w:rPr>
              <w:t>песчано-глинистых</w:t>
            </w:r>
            <w:r w:rsidR="00DF0E16" w:rsidRPr="00AC6FBF">
              <w:rPr>
                <w:color w:val="000000" w:themeColor="text1"/>
              </w:rPr>
              <w:t xml:space="preserve"> литейных форм</w:t>
            </w:r>
          </w:p>
        </w:tc>
      </w:tr>
      <w:tr w:rsidR="007B7D05" w:rsidRPr="004877B4" w14:paraId="6BE96F83" w14:textId="77777777" w:rsidTr="00DF1254">
        <w:trPr>
          <w:trHeight w:val="20"/>
        </w:trPr>
        <w:tc>
          <w:tcPr>
            <w:tcW w:w="1291" w:type="pct"/>
            <w:vMerge/>
          </w:tcPr>
          <w:p w14:paraId="63924007" w14:textId="77777777" w:rsidR="007B7D05" w:rsidRPr="004877B4" w:rsidDel="002A1D54" w:rsidRDefault="007B7D05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7CAF4B51" w14:textId="66D638A8" w:rsidR="007B7D05" w:rsidRPr="004877B4" w:rsidRDefault="007B7D05" w:rsidP="004717C9">
            <w:pPr>
              <w:pStyle w:val="aff"/>
              <w:jc w:val="both"/>
            </w:pPr>
            <w:r w:rsidRPr="00DD4B9F">
              <w:rPr>
                <w:color w:val="000000" w:themeColor="text1"/>
              </w:rPr>
              <w:t>Поддерживать состояние рабочего места</w:t>
            </w:r>
            <w:r>
              <w:rPr>
                <w:color w:val="000000" w:themeColor="text1"/>
              </w:rPr>
              <w:t xml:space="preserve"> для машинной формовки </w:t>
            </w:r>
            <w:r w:rsidR="00A3535F">
              <w:rPr>
                <w:color w:val="000000" w:themeColor="text1"/>
              </w:rPr>
              <w:t>песчано-глинистых</w:t>
            </w:r>
            <w:r>
              <w:rPr>
                <w:color w:val="000000" w:themeColor="text1"/>
              </w:rPr>
              <w:t xml:space="preserve"> литейных форм третьей группы сложности</w:t>
            </w:r>
            <w:r w:rsidRPr="00DD4B9F">
              <w:rPr>
                <w:color w:val="000000" w:themeColor="text1"/>
              </w:rPr>
              <w:t xml:space="preserve"> в соответствии с требованиями охраны труда, пожарной, промышленной, экологической и электробезопасности</w:t>
            </w:r>
          </w:p>
        </w:tc>
      </w:tr>
      <w:tr w:rsidR="004877B4" w:rsidRPr="004877B4" w14:paraId="2ECE82F1" w14:textId="77777777" w:rsidTr="00DF1254">
        <w:trPr>
          <w:trHeight w:val="20"/>
        </w:trPr>
        <w:tc>
          <w:tcPr>
            <w:tcW w:w="1291" w:type="pct"/>
            <w:vMerge/>
          </w:tcPr>
          <w:p w14:paraId="66E246A8" w14:textId="77777777" w:rsidR="00D811BB" w:rsidRPr="004877B4" w:rsidDel="002A1D54" w:rsidRDefault="00D811BB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11BD861B" w14:textId="4AA45A5F" w:rsidR="00D811BB" w:rsidRPr="004877B4" w:rsidRDefault="00D811BB" w:rsidP="004717C9">
            <w:pPr>
              <w:pStyle w:val="aff"/>
              <w:jc w:val="both"/>
            </w:pPr>
            <w:r w:rsidRPr="004877B4">
              <w:t xml:space="preserve">Оценивать работоспособность формовочной машины </w:t>
            </w:r>
            <w:r w:rsidR="00AD689A">
              <w:t>для формовки песчано-глинистых литейных форм</w:t>
            </w:r>
            <w:r w:rsidR="00AD689A" w:rsidRPr="004877B4">
              <w:t xml:space="preserve"> </w:t>
            </w:r>
            <w:r w:rsidR="00DC184D" w:rsidRPr="004877B4">
              <w:t xml:space="preserve">грузоподъемностью </w:t>
            </w:r>
            <w:r w:rsidR="004C0B07" w:rsidRPr="004877B4">
              <w:t xml:space="preserve">до </w:t>
            </w:r>
            <w:r w:rsidR="007803BB">
              <w:t>1200 кг</w:t>
            </w:r>
            <w:r w:rsidR="004C0B07" w:rsidRPr="004877B4">
              <w:t xml:space="preserve"> </w:t>
            </w:r>
            <w:r w:rsidRPr="004877B4">
              <w:t xml:space="preserve">при помощи контрольно-измерительных </w:t>
            </w:r>
            <w:r w:rsidR="00660829" w:rsidRPr="004877B4">
              <w:t>устройств</w:t>
            </w:r>
          </w:p>
        </w:tc>
      </w:tr>
      <w:tr w:rsidR="004877B4" w:rsidRPr="004877B4" w14:paraId="3DE7F0A0" w14:textId="77777777" w:rsidTr="00DF1254">
        <w:trPr>
          <w:trHeight w:val="20"/>
        </w:trPr>
        <w:tc>
          <w:tcPr>
            <w:tcW w:w="1291" w:type="pct"/>
            <w:vMerge/>
          </w:tcPr>
          <w:p w14:paraId="438215D1" w14:textId="77777777" w:rsidR="00D811BB" w:rsidRPr="004877B4" w:rsidDel="002A1D54" w:rsidRDefault="00D811BB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708BCA97" w14:textId="0FF9FEA6" w:rsidR="00D811BB" w:rsidRPr="004877B4" w:rsidRDefault="003B5B34" w:rsidP="004717C9">
            <w:pPr>
              <w:pStyle w:val="aff"/>
              <w:jc w:val="both"/>
            </w:pPr>
            <w:r>
              <w:t>Подготавливать</w:t>
            </w:r>
            <w:r w:rsidR="00D811BB" w:rsidRPr="004877B4">
              <w:t xml:space="preserve"> </w:t>
            </w:r>
            <w:r w:rsidR="00F11CAB" w:rsidRPr="004877B4">
              <w:t xml:space="preserve">формовочные </w:t>
            </w:r>
            <w:r w:rsidR="00D811BB" w:rsidRPr="004877B4">
              <w:t>машин</w:t>
            </w:r>
            <w:r w:rsidR="00F11CAB" w:rsidRPr="004877B4">
              <w:t>ы</w:t>
            </w:r>
            <w:r w:rsidR="00D811BB" w:rsidRPr="004877B4">
              <w:t xml:space="preserve"> </w:t>
            </w:r>
            <w:r w:rsidR="00AD689A">
              <w:t>для формовки песчано-глинистых литейных форм</w:t>
            </w:r>
            <w:r w:rsidR="00AD689A" w:rsidRPr="004877B4">
              <w:t xml:space="preserve"> </w:t>
            </w:r>
            <w:r w:rsidR="004C0B07" w:rsidRPr="004877B4">
              <w:t xml:space="preserve">грузоподъемностью до </w:t>
            </w:r>
            <w:r w:rsidR="007803BB">
              <w:t>1200 кг</w:t>
            </w:r>
            <w:r w:rsidR="004C0B07" w:rsidRPr="004877B4">
              <w:t xml:space="preserve"> </w:t>
            </w:r>
            <w:r w:rsidR="00D811BB" w:rsidRPr="004877B4">
              <w:t xml:space="preserve">к формовке </w:t>
            </w:r>
            <w:r w:rsidR="003533E6">
              <w:t>в соответствии с</w:t>
            </w:r>
            <w:r w:rsidR="00D811BB" w:rsidRPr="004877B4">
              <w:t xml:space="preserve"> </w:t>
            </w:r>
            <w:r w:rsidR="00EA61FA" w:rsidRPr="004877B4">
              <w:t>технологическими инструкциями</w:t>
            </w:r>
          </w:p>
        </w:tc>
      </w:tr>
      <w:tr w:rsidR="004877B4" w:rsidRPr="004877B4" w14:paraId="4A675AE7" w14:textId="77777777" w:rsidTr="00DF1254">
        <w:trPr>
          <w:trHeight w:val="20"/>
        </w:trPr>
        <w:tc>
          <w:tcPr>
            <w:tcW w:w="1291" w:type="pct"/>
            <w:vMerge/>
          </w:tcPr>
          <w:p w14:paraId="06070804" w14:textId="77777777" w:rsidR="00E95522" w:rsidRPr="004877B4" w:rsidDel="002A1D54" w:rsidRDefault="00E95522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56CB256B" w14:textId="28A86862" w:rsidR="00E95522" w:rsidRPr="004877B4" w:rsidRDefault="00E95522" w:rsidP="004717C9">
            <w:pPr>
              <w:pStyle w:val="aff"/>
              <w:jc w:val="both"/>
            </w:pPr>
            <w:r w:rsidRPr="004877B4">
              <w:t>Управлять формовочной машиной</w:t>
            </w:r>
            <w:r w:rsidR="00AD689A">
              <w:t xml:space="preserve"> для формовки песчано-глинистых литейных форм</w:t>
            </w:r>
            <w:r w:rsidRPr="004877B4">
              <w:t xml:space="preserve"> </w:t>
            </w:r>
            <w:r w:rsidR="004A2009" w:rsidRPr="004877B4">
              <w:t xml:space="preserve">грузоподъемностью </w:t>
            </w:r>
            <w:r w:rsidR="00493FB0" w:rsidRPr="004877B4">
              <w:t xml:space="preserve">до </w:t>
            </w:r>
            <w:r w:rsidR="007803BB">
              <w:t>1200 кг</w:t>
            </w:r>
          </w:p>
        </w:tc>
      </w:tr>
      <w:tr w:rsidR="004877B4" w:rsidRPr="004877B4" w14:paraId="473821B2" w14:textId="77777777" w:rsidTr="00DF1254">
        <w:trPr>
          <w:trHeight w:val="20"/>
        </w:trPr>
        <w:tc>
          <w:tcPr>
            <w:tcW w:w="1291" w:type="pct"/>
            <w:vMerge/>
          </w:tcPr>
          <w:p w14:paraId="7A17325F" w14:textId="77777777" w:rsidR="00E95522" w:rsidRPr="004877B4" w:rsidDel="002A1D54" w:rsidRDefault="00E95522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66F45A46" w14:textId="60A1CE50" w:rsidR="00E95522" w:rsidRPr="004877B4" w:rsidRDefault="00E95522" w:rsidP="004717C9">
            <w:pPr>
              <w:pStyle w:val="aff"/>
              <w:jc w:val="both"/>
            </w:pPr>
            <w:r w:rsidRPr="004877B4">
              <w:t>Изготавливать</w:t>
            </w:r>
            <w:r w:rsidR="005B7F36">
              <w:t xml:space="preserve"> </w:t>
            </w:r>
            <w:r w:rsidR="00A3535F">
              <w:t>песчано-глинистые</w:t>
            </w:r>
            <w:r w:rsidR="007A3312">
              <w:t xml:space="preserve"> </w:t>
            </w:r>
            <w:r w:rsidR="00DC184D" w:rsidRPr="004877B4">
              <w:t xml:space="preserve">литейные </w:t>
            </w:r>
            <w:r w:rsidRPr="004877B4">
              <w:t xml:space="preserve">формы </w:t>
            </w:r>
            <w:r w:rsidR="00E765ED">
              <w:t>третьей группы сложности</w:t>
            </w:r>
            <w:r w:rsidR="00957868">
              <w:t xml:space="preserve"> </w:t>
            </w:r>
            <w:r w:rsidRPr="004877B4">
              <w:t xml:space="preserve">на </w:t>
            </w:r>
            <w:r w:rsidR="00EC7466" w:rsidRPr="004877B4">
              <w:t xml:space="preserve">формовочной </w:t>
            </w:r>
            <w:r w:rsidRPr="004877B4">
              <w:t>машине</w:t>
            </w:r>
            <w:r w:rsidR="00AD689A">
              <w:t xml:space="preserve"> для формовки песчано-глинистых литейных форм</w:t>
            </w:r>
            <w:r w:rsidRPr="004877B4">
              <w:t xml:space="preserve"> </w:t>
            </w:r>
            <w:r w:rsidR="00493FB0" w:rsidRPr="004877B4">
              <w:t xml:space="preserve">грузоподъемностью до </w:t>
            </w:r>
            <w:r w:rsidR="007803BB">
              <w:t>1200 кг</w:t>
            </w:r>
          </w:p>
        </w:tc>
      </w:tr>
      <w:tr w:rsidR="005B7F36" w:rsidRPr="004877B4" w14:paraId="5608BEA1" w14:textId="77777777" w:rsidTr="00DF1254">
        <w:trPr>
          <w:trHeight w:val="20"/>
        </w:trPr>
        <w:tc>
          <w:tcPr>
            <w:tcW w:w="1291" w:type="pct"/>
            <w:vMerge/>
          </w:tcPr>
          <w:p w14:paraId="0621E351" w14:textId="77777777" w:rsidR="005B7F36" w:rsidRPr="004877B4" w:rsidDel="002A1D54" w:rsidRDefault="005B7F36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5D1A53AB" w14:textId="3500A974" w:rsidR="005B7F36" w:rsidRPr="004877B4" w:rsidRDefault="005B7F36" w:rsidP="004717C9">
            <w:pPr>
              <w:pStyle w:val="aff"/>
              <w:jc w:val="both"/>
            </w:pPr>
            <w:r w:rsidRPr="00E31C71">
              <w:t>Просматривать конструкторскую и технологическую документацию</w:t>
            </w:r>
            <w:r>
              <w:t xml:space="preserve"> на </w:t>
            </w:r>
            <w:r w:rsidR="00A3535F">
              <w:t>песчано-глинистые</w:t>
            </w:r>
            <w:r>
              <w:t xml:space="preserve"> литейные формы третьей группы сложности</w:t>
            </w:r>
            <w:r w:rsidRPr="00E31C71">
              <w:t xml:space="preserve"> с использованием прикладных компьютерных программ</w:t>
            </w:r>
          </w:p>
        </w:tc>
      </w:tr>
      <w:tr w:rsidR="005B7F36" w:rsidRPr="004877B4" w14:paraId="1007AF1B" w14:textId="77777777" w:rsidTr="00DF1254">
        <w:trPr>
          <w:trHeight w:val="20"/>
        </w:trPr>
        <w:tc>
          <w:tcPr>
            <w:tcW w:w="1291" w:type="pct"/>
            <w:vMerge/>
          </w:tcPr>
          <w:p w14:paraId="241C5A24" w14:textId="77777777" w:rsidR="005B7F36" w:rsidRPr="004877B4" w:rsidDel="002A1D54" w:rsidRDefault="005B7F36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6EBAD198" w14:textId="297027B6" w:rsidR="005B7F36" w:rsidRPr="004877B4" w:rsidRDefault="005B7F36" w:rsidP="004717C9">
            <w:pPr>
              <w:pStyle w:val="aff"/>
              <w:jc w:val="both"/>
            </w:pPr>
            <w:r w:rsidRPr="00E31C71">
              <w:t xml:space="preserve">Просматривать </w:t>
            </w:r>
            <w:r>
              <w:t xml:space="preserve">технологические инструкции и инструкции по эксплуатации формовочных машин </w:t>
            </w:r>
            <w:r w:rsidR="00AD689A">
              <w:t xml:space="preserve">для формовки песчано-глинистых литейных форм </w:t>
            </w:r>
            <w:r>
              <w:t xml:space="preserve">грузоподъемностью до </w:t>
            </w:r>
            <w:r w:rsidR="007803BB">
              <w:t>1200 кг</w:t>
            </w:r>
            <w:r w:rsidRPr="00E31C71">
              <w:t xml:space="preserve"> с использованием прикладных компьютерных программ</w:t>
            </w:r>
          </w:p>
        </w:tc>
      </w:tr>
      <w:tr w:rsidR="005B7F36" w:rsidRPr="004877B4" w14:paraId="30F5911A" w14:textId="77777777" w:rsidTr="00DF1254">
        <w:trPr>
          <w:trHeight w:val="20"/>
        </w:trPr>
        <w:tc>
          <w:tcPr>
            <w:tcW w:w="1291" w:type="pct"/>
            <w:vMerge/>
          </w:tcPr>
          <w:p w14:paraId="0664776B" w14:textId="77777777" w:rsidR="005B7F36" w:rsidRPr="004877B4" w:rsidDel="002A1D54" w:rsidRDefault="005B7F36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5745EF2E" w14:textId="5ADF7A32" w:rsidR="005B7F36" w:rsidRPr="004877B4" w:rsidRDefault="005B7F36" w:rsidP="004717C9">
            <w:pPr>
              <w:pStyle w:val="aff"/>
              <w:jc w:val="both"/>
            </w:pPr>
            <w:r w:rsidRPr="00E31C71">
              <w:t>Печатать конструкторскую и технологическую документацию</w:t>
            </w:r>
            <w:r>
              <w:t xml:space="preserve"> на </w:t>
            </w:r>
            <w:r w:rsidR="00A3535F">
              <w:t>песчано-глинистые</w:t>
            </w:r>
            <w:r>
              <w:t xml:space="preserve"> литейные формы третьей группы сложности и формовочные машины грузоподъемностью до </w:t>
            </w:r>
            <w:r w:rsidR="007803BB">
              <w:t>1200 кг</w:t>
            </w:r>
            <w:r w:rsidRPr="00E31C71">
              <w:t xml:space="preserve"> с использованием устройств вывода графической и текстовой информации</w:t>
            </w:r>
          </w:p>
        </w:tc>
      </w:tr>
      <w:tr w:rsidR="005B7F36" w:rsidRPr="004877B4" w14:paraId="1490740D" w14:textId="77777777" w:rsidTr="00DF1254">
        <w:trPr>
          <w:trHeight w:val="20"/>
        </w:trPr>
        <w:tc>
          <w:tcPr>
            <w:tcW w:w="1291" w:type="pct"/>
            <w:vMerge/>
          </w:tcPr>
          <w:p w14:paraId="4F718394" w14:textId="77777777" w:rsidR="005B7F36" w:rsidRPr="004877B4" w:rsidDel="002A1D54" w:rsidRDefault="005B7F36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50D19D68" w14:textId="209EACDC" w:rsidR="005B7F36" w:rsidRPr="004877B4" w:rsidRDefault="005B7F36" w:rsidP="004717C9">
            <w:pPr>
              <w:pStyle w:val="aff"/>
              <w:jc w:val="both"/>
            </w:pPr>
            <w:r w:rsidRPr="004877B4">
              <w:t>Читать конструкторскую документацию</w:t>
            </w:r>
            <w:r w:rsidR="00082066">
              <w:t xml:space="preserve"> на </w:t>
            </w:r>
            <w:r w:rsidR="00A3535F">
              <w:t>песчано-глинистые</w:t>
            </w:r>
            <w:r w:rsidR="00082066">
              <w:t xml:space="preserve"> литейные формы третьей группы сложности</w:t>
            </w:r>
          </w:p>
        </w:tc>
      </w:tr>
      <w:tr w:rsidR="005B7F36" w:rsidRPr="004877B4" w14:paraId="3119B257" w14:textId="77777777" w:rsidTr="00DF1254">
        <w:trPr>
          <w:trHeight w:val="20"/>
        </w:trPr>
        <w:tc>
          <w:tcPr>
            <w:tcW w:w="1291" w:type="pct"/>
            <w:vMerge/>
          </w:tcPr>
          <w:p w14:paraId="04C0E554" w14:textId="77777777" w:rsidR="005B7F36" w:rsidRPr="004877B4" w:rsidDel="002A1D54" w:rsidRDefault="005B7F36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772A6961" w14:textId="5CE78933" w:rsidR="005B7F36" w:rsidRPr="004877B4" w:rsidRDefault="005B7F36" w:rsidP="004717C9">
            <w:pPr>
              <w:pStyle w:val="aff"/>
              <w:jc w:val="both"/>
            </w:pPr>
            <w:r w:rsidRPr="004877B4">
              <w:t>Читать технологическую документацию</w:t>
            </w:r>
            <w:r w:rsidR="00082066">
              <w:t xml:space="preserve"> на </w:t>
            </w:r>
            <w:r w:rsidR="00A3535F">
              <w:t>песчано-глинистые</w:t>
            </w:r>
            <w:r w:rsidR="00F2319B">
              <w:t xml:space="preserve"> литейные формы третьей группы сложности</w:t>
            </w:r>
          </w:p>
        </w:tc>
      </w:tr>
      <w:tr w:rsidR="007F0DE4" w:rsidRPr="004877B4" w14:paraId="6051DE7F" w14:textId="77777777" w:rsidTr="00DF1254">
        <w:trPr>
          <w:trHeight w:val="20"/>
        </w:trPr>
        <w:tc>
          <w:tcPr>
            <w:tcW w:w="1291" w:type="pct"/>
            <w:vMerge/>
          </w:tcPr>
          <w:p w14:paraId="63740E3A" w14:textId="77777777" w:rsidR="007F0DE4" w:rsidRPr="004877B4" w:rsidDel="002A1D54" w:rsidRDefault="007F0DE4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7652C4B9" w14:textId="7B3B2C7C" w:rsidR="007F0DE4" w:rsidRPr="004877B4" w:rsidRDefault="007F0DE4" w:rsidP="004717C9">
            <w:pPr>
              <w:pStyle w:val="aff"/>
              <w:jc w:val="both"/>
            </w:pPr>
            <w:r w:rsidRPr="00E31C71">
              <w:t>Просматривать</w:t>
            </w:r>
            <w:r>
              <w:t xml:space="preserve"> технологические инструкции и методики контроля </w:t>
            </w:r>
            <w:r w:rsidR="00A3535F">
              <w:t>песчано-глинистых</w:t>
            </w:r>
            <w:r>
              <w:t xml:space="preserve"> литейных форм </w:t>
            </w:r>
            <w:r w:rsidR="003533E6">
              <w:t>третьей</w:t>
            </w:r>
            <w:r>
              <w:t xml:space="preserve"> группы сложности и стержней </w:t>
            </w:r>
            <w:r w:rsidRPr="00E31C71">
              <w:t>с использованием прикладных компьютерных программ</w:t>
            </w:r>
          </w:p>
        </w:tc>
      </w:tr>
      <w:tr w:rsidR="007F0DE4" w:rsidRPr="004877B4" w14:paraId="08DFA03F" w14:textId="77777777" w:rsidTr="00DF1254">
        <w:trPr>
          <w:trHeight w:val="20"/>
        </w:trPr>
        <w:tc>
          <w:tcPr>
            <w:tcW w:w="1291" w:type="pct"/>
            <w:vMerge/>
          </w:tcPr>
          <w:p w14:paraId="41DB7013" w14:textId="77777777" w:rsidR="007F0DE4" w:rsidRPr="004877B4" w:rsidDel="002A1D54" w:rsidRDefault="007F0DE4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1A6752C9" w14:textId="194C667E" w:rsidR="007F0DE4" w:rsidRPr="004877B4" w:rsidRDefault="007F0DE4" w:rsidP="004717C9">
            <w:pPr>
              <w:pStyle w:val="aff"/>
              <w:jc w:val="both"/>
            </w:pPr>
            <w:r w:rsidRPr="004877B4">
              <w:t xml:space="preserve">Оценивать качество </w:t>
            </w:r>
            <w:r w:rsidR="00A3535F">
              <w:t>песчано-глинистых</w:t>
            </w:r>
            <w:r>
              <w:t xml:space="preserve"> </w:t>
            </w:r>
            <w:r w:rsidRPr="004877B4">
              <w:t xml:space="preserve">литейных форм </w:t>
            </w:r>
            <w:r>
              <w:t>третьей группы сложности</w:t>
            </w:r>
            <w:r w:rsidR="00DF0E16">
              <w:t xml:space="preserve"> </w:t>
            </w:r>
            <w:r w:rsidRPr="004877B4">
              <w:t>с помощью контрольно-измерительных устройств</w:t>
            </w:r>
          </w:p>
        </w:tc>
      </w:tr>
      <w:tr w:rsidR="007F0DE4" w:rsidRPr="004877B4" w14:paraId="4A632C38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06133F59" w14:textId="77777777" w:rsidR="007F0DE4" w:rsidRPr="004877B4" w:rsidRDefault="007F0DE4" w:rsidP="004717C9">
            <w:pPr>
              <w:pStyle w:val="aff"/>
            </w:pPr>
            <w:r w:rsidRPr="004877B4" w:rsidDel="002A1D54">
              <w:t>Необходимые знания</w:t>
            </w:r>
          </w:p>
        </w:tc>
        <w:tc>
          <w:tcPr>
            <w:tcW w:w="3709" w:type="pct"/>
          </w:tcPr>
          <w:p w14:paraId="2B71DE20" w14:textId="5257820D" w:rsidR="007F0DE4" w:rsidRPr="004877B4" w:rsidRDefault="007F0DE4" w:rsidP="004717C9">
            <w:pPr>
              <w:pStyle w:val="aff"/>
              <w:jc w:val="both"/>
            </w:pPr>
            <w:r w:rsidRPr="004877B4">
              <w:t>Устройство и кинематические схемы формовочных машин</w:t>
            </w:r>
            <w:r w:rsidR="00AD689A">
              <w:t xml:space="preserve"> для формовки песчано-глинистых литейных форм</w:t>
            </w:r>
            <w:r w:rsidRPr="004877B4">
              <w:t xml:space="preserve"> различных типов грузоподъемностью до </w:t>
            </w:r>
            <w:r w:rsidR="007803BB">
              <w:t>1200 кг</w:t>
            </w:r>
          </w:p>
        </w:tc>
      </w:tr>
      <w:tr w:rsidR="007F0DE4" w:rsidRPr="004877B4" w14:paraId="44D9085F" w14:textId="77777777" w:rsidTr="00DF1254">
        <w:trPr>
          <w:trHeight w:val="20"/>
        </w:trPr>
        <w:tc>
          <w:tcPr>
            <w:tcW w:w="1291" w:type="pct"/>
            <w:vMerge/>
          </w:tcPr>
          <w:p w14:paraId="59A43BD4" w14:textId="77777777" w:rsidR="007F0DE4" w:rsidRPr="004877B4" w:rsidDel="002A1D54" w:rsidRDefault="007F0DE4" w:rsidP="004717C9">
            <w:pPr>
              <w:pStyle w:val="aff"/>
            </w:pPr>
          </w:p>
        </w:tc>
        <w:tc>
          <w:tcPr>
            <w:tcW w:w="3709" w:type="pct"/>
          </w:tcPr>
          <w:p w14:paraId="0C982BE8" w14:textId="6533E90C" w:rsidR="007F0DE4" w:rsidRPr="004877B4" w:rsidRDefault="007F0DE4" w:rsidP="004717C9">
            <w:pPr>
              <w:pStyle w:val="aff"/>
              <w:jc w:val="both"/>
            </w:pPr>
            <w:r w:rsidRPr="004877B4">
              <w:t>Способы изготовления</w:t>
            </w:r>
            <w:r>
              <w:t xml:space="preserve"> </w:t>
            </w:r>
            <w:r w:rsidR="00A3535F">
              <w:t>песчано-глинистых</w:t>
            </w:r>
            <w:r w:rsidRPr="004877B4">
              <w:t xml:space="preserve"> литейных форм </w:t>
            </w:r>
            <w:r>
              <w:t xml:space="preserve">третьей группы сложности </w:t>
            </w:r>
            <w:r w:rsidRPr="004877B4">
              <w:t>на формовочных машинах грузоподъемност</w:t>
            </w:r>
            <w:r>
              <w:t>ью</w:t>
            </w:r>
            <w:r w:rsidRPr="004877B4">
              <w:t xml:space="preserve"> до </w:t>
            </w:r>
            <w:r w:rsidR="007803BB">
              <w:t>1200 кг</w:t>
            </w:r>
            <w:r w:rsidRPr="004877B4">
              <w:t xml:space="preserve"> </w:t>
            </w:r>
          </w:p>
        </w:tc>
      </w:tr>
      <w:tr w:rsidR="007F0DE4" w:rsidRPr="004877B4" w14:paraId="28DC1676" w14:textId="77777777" w:rsidTr="00DF1254">
        <w:trPr>
          <w:trHeight w:val="20"/>
        </w:trPr>
        <w:tc>
          <w:tcPr>
            <w:tcW w:w="1291" w:type="pct"/>
            <w:vMerge/>
          </w:tcPr>
          <w:p w14:paraId="5522FAFA" w14:textId="77777777" w:rsidR="007F0DE4" w:rsidRPr="004877B4" w:rsidDel="002A1D54" w:rsidRDefault="007F0DE4" w:rsidP="004717C9">
            <w:pPr>
              <w:pStyle w:val="aff"/>
            </w:pPr>
          </w:p>
        </w:tc>
        <w:tc>
          <w:tcPr>
            <w:tcW w:w="3709" w:type="pct"/>
          </w:tcPr>
          <w:p w14:paraId="3A033A30" w14:textId="3DAEF6BC" w:rsidR="007F0DE4" w:rsidRPr="004877B4" w:rsidRDefault="007F0DE4" w:rsidP="004717C9">
            <w:pPr>
              <w:pStyle w:val="aff"/>
              <w:jc w:val="both"/>
            </w:pPr>
            <w:r w:rsidRPr="004877B4">
              <w:t xml:space="preserve">Режимы работы формовочных машин </w:t>
            </w:r>
            <w:r w:rsidR="00AD689A">
              <w:t>для формовки песчано-глинистых литейных форм</w:t>
            </w:r>
            <w:r w:rsidR="00AD689A" w:rsidRPr="004877B4">
              <w:t xml:space="preserve"> </w:t>
            </w:r>
            <w:r w:rsidRPr="004877B4">
              <w:t>грузоподъемност</w:t>
            </w:r>
            <w:r>
              <w:t>ью</w:t>
            </w:r>
            <w:r w:rsidRPr="004877B4">
              <w:t xml:space="preserve"> до </w:t>
            </w:r>
            <w:r w:rsidR="007803BB">
              <w:t>1200 кг</w:t>
            </w:r>
          </w:p>
        </w:tc>
      </w:tr>
      <w:tr w:rsidR="007F0DE4" w:rsidRPr="004877B4" w14:paraId="62BDC389" w14:textId="77777777" w:rsidTr="00DF1254">
        <w:trPr>
          <w:trHeight w:val="20"/>
        </w:trPr>
        <w:tc>
          <w:tcPr>
            <w:tcW w:w="1291" w:type="pct"/>
            <w:vMerge/>
          </w:tcPr>
          <w:p w14:paraId="1E566A3C" w14:textId="77777777" w:rsidR="007F0DE4" w:rsidRPr="004877B4" w:rsidDel="002A1D54" w:rsidRDefault="007F0DE4" w:rsidP="004717C9">
            <w:pPr>
              <w:pStyle w:val="aff"/>
            </w:pPr>
          </w:p>
        </w:tc>
        <w:tc>
          <w:tcPr>
            <w:tcW w:w="3709" w:type="pct"/>
          </w:tcPr>
          <w:p w14:paraId="74365091" w14:textId="0678A316" w:rsidR="007F0DE4" w:rsidRPr="004877B4" w:rsidRDefault="007F0DE4" w:rsidP="004717C9">
            <w:pPr>
              <w:pStyle w:val="aff"/>
              <w:jc w:val="both"/>
            </w:pPr>
            <w:r w:rsidRPr="004877B4">
              <w:t>Основные причины брака отливок</w:t>
            </w:r>
            <w:r w:rsidR="00AD689A" w:rsidRPr="004877B4">
              <w:t xml:space="preserve"> из-за неправильной формовки</w:t>
            </w:r>
            <w:r w:rsidR="00AD689A">
              <w:t xml:space="preserve"> песчано-глинистых литейных форм</w:t>
            </w:r>
            <w:r w:rsidR="00AD689A" w:rsidRPr="004877B4">
              <w:t xml:space="preserve"> </w:t>
            </w:r>
            <w:r w:rsidRPr="004877B4">
              <w:t xml:space="preserve">и меры </w:t>
            </w:r>
            <w:r w:rsidR="002736E6">
              <w:t>его</w:t>
            </w:r>
            <w:r w:rsidR="002736E6" w:rsidRPr="004877B4">
              <w:t xml:space="preserve"> </w:t>
            </w:r>
            <w:r w:rsidRPr="004877B4">
              <w:t>предотвращения</w:t>
            </w:r>
          </w:p>
        </w:tc>
      </w:tr>
      <w:tr w:rsidR="007F0DE4" w:rsidRPr="004877B4" w14:paraId="148DF552" w14:textId="77777777" w:rsidTr="00DF1254">
        <w:trPr>
          <w:trHeight w:val="20"/>
        </w:trPr>
        <w:tc>
          <w:tcPr>
            <w:tcW w:w="1291" w:type="pct"/>
            <w:vMerge/>
          </w:tcPr>
          <w:p w14:paraId="2C6340EF" w14:textId="77777777" w:rsidR="007F0DE4" w:rsidRPr="004877B4" w:rsidDel="002A1D54" w:rsidRDefault="007F0DE4" w:rsidP="004717C9">
            <w:pPr>
              <w:pStyle w:val="aff"/>
            </w:pPr>
          </w:p>
        </w:tc>
        <w:tc>
          <w:tcPr>
            <w:tcW w:w="3709" w:type="pct"/>
          </w:tcPr>
          <w:p w14:paraId="76BEE617" w14:textId="5D1537BE" w:rsidR="007F0DE4" w:rsidRPr="004877B4" w:rsidRDefault="007F0DE4" w:rsidP="004717C9">
            <w:pPr>
              <w:pStyle w:val="aff"/>
              <w:jc w:val="both"/>
            </w:pPr>
            <w:r>
              <w:t xml:space="preserve">Классификация и причины возникновения дефектов </w:t>
            </w:r>
            <w:r w:rsidR="00A3535F">
              <w:t>песчано-глинистых</w:t>
            </w:r>
            <w:r>
              <w:t xml:space="preserve"> литейных форм</w:t>
            </w:r>
          </w:p>
        </w:tc>
      </w:tr>
      <w:tr w:rsidR="007F0DE4" w:rsidRPr="004877B4" w14:paraId="78E4B003" w14:textId="77777777" w:rsidTr="00DF1254">
        <w:trPr>
          <w:trHeight w:val="20"/>
        </w:trPr>
        <w:tc>
          <w:tcPr>
            <w:tcW w:w="1291" w:type="pct"/>
            <w:vMerge/>
          </w:tcPr>
          <w:p w14:paraId="25033829" w14:textId="77777777" w:rsidR="007F0DE4" w:rsidRPr="004877B4" w:rsidDel="002A1D54" w:rsidRDefault="007F0DE4" w:rsidP="004717C9">
            <w:pPr>
              <w:pStyle w:val="aff"/>
            </w:pPr>
          </w:p>
        </w:tc>
        <w:tc>
          <w:tcPr>
            <w:tcW w:w="3709" w:type="pct"/>
          </w:tcPr>
          <w:p w14:paraId="078E4B20" w14:textId="77777777" w:rsidR="007F0DE4" w:rsidRPr="004877B4" w:rsidRDefault="007F0DE4" w:rsidP="004717C9">
            <w:pPr>
              <w:pStyle w:val="aff"/>
              <w:jc w:val="both"/>
            </w:pPr>
            <w:r w:rsidRPr="004877B4">
              <w:t>Требования охраны труда, пожарной, промышленной и экологической безопасности</w:t>
            </w:r>
          </w:p>
        </w:tc>
      </w:tr>
      <w:tr w:rsidR="007F0DE4" w:rsidRPr="004877B4" w14:paraId="62921BCD" w14:textId="77777777" w:rsidTr="00DF1254">
        <w:trPr>
          <w:trHeight w:val="20"/>
        </w:trPr>
        <w:tc>
          <w:tcPr>
            <w:tcW w:w="1291" w:type="pct"/>
            <w:vMerge/>
          </w:tcPr>
          <w:p w14:paraId="7841556D" w14:textId="77777777" w:rsidR="007F0DE4" w:rsidRPr="004877B4" w:rsidDel="002A1D54" w:rsidRDefault="007F0DE4" w:rsidP="004717C9">
            <w:pPr>
              <w:pStyle w:val="aff"/>
            </w:pPr>
          </w:p>
        </w:tc>
        <w:tc>
          <w:tcPr>
            <w:tcW w:w="3709" w:type="pct"/>
          </w:tcPr>
          <w:p w14:paraId="7D773DFD" w14:textId="1215711F" w:rsidR="007F0DE4" w:rsidRPr="004877B4" w:rsidRDefault="007F0DE4" w:rsidP="004717C9">
            <w:pPr>
              <w:pStyle w:val="aff"/>
              <w:jc w:val="both"/>
            </w:pPr>
            <w:r w:rsidRPr="004877B4">
              <w:t>Требования к модельно-опочной оснастке и формовочному инструменту для машинной формовки</w:t>
            </w:r>
            <w:r w:rsidR="00383428">
              <w:t xml:space="preserve"> </w:t>
            </w:r>
            <w:r w:rsidR="00AD689A">
              <w:t>песчано-глинистых</w:t>
            </w:r>
            <w:r w:rsidRPr="004877B4">
              <w:t xml:space="preserve"> литейных форм</w:t>
            </w:r>
            <w:r w:rsidR="00E708D4">
              <w:t xml:space="preserve"> </w:t>
            </w:r>
            <w:r>
              <w:t>третьей группы сложности</w:t>
            </w:r>
          </w:p>
        </w:tc>
      </w:tr>
      <w:tr w:rsidR="007F0DE4" w:rsidRPr="004877B4" w14:paraId="6BB80493" w14:textId="77777777" w:rsidTr="00DF1254">
        <w:trPr>
          <w:trHeight w:val="20"/>
        </w:trPr>
        <w:tc>
          <w:tcPr>
            <w:tcW w:w="1291" w:type="pct"/>
            <w:vMerge/>
          </w:tcPr>
          <w:p w14:paraId="1A418248" w14:textId="77777777" w:rsidR="007F0DE4" w:rsidRPr="004877B4" w:rsidDel="002A1D54" w:rsidRDefault="007F0DE4" w:rsidP="004717C9">
            <w:pPr>
              <w:pStyle w:val="aff"/>
            </w:pPr>
          </w:p>
        </w:tc>
        <w:tc>
          <w:tcPr>
            <w:tcW w:w="3709" w:type="pct"/>
          </w:tcPr>
          <w:p w14:paraId="5E2FD2D4" w14:textId="62E7F13B" w:rsidR="007F0DE4" w:rsidRPr="004877B4" w:rsidRDefault="007F0DE4" w:rsidP="004717C9">
            <w:pPr>
              <w:pStyle w:val="aff"/>
              <w:jc w:val="both"/>
            </w:pPr>
            <w:r w:rsidRPr="004877B4">
              <w:t xml:space="preserve">Технологические инструкции по изготовлению </w:t>
            </w:r>
            <w:r w:rsidR="00A3535F">
              <w:t>песчано-глинистых</w:t>
            </w:r>
            <w:r>
              <w:t xml:space="preserve"> </w:t>
            </w:r>
            <w:r w:rsidRPr="004877B4">
              <w:t>литейных форм</w:t>
            </w:r>
            <w:r>
              <w:t xml:space="preserve"> третьей группы сложности</w:t>
            </w:r>
          </w:p>
        </w:tc>
      </w:tr>
      <w:tr w:rsidR="007F0DE4" w:rsidRPr="004877B4" w14:paraId="137CCAE7" w14:textId="77777777" w:rsidTr="00DF1254">
        <w:trPr>
          <w:trHeight w:val="20"/>
        </w:trPr>
        <w:tc>
          <w:tcPr>
            <w:tcW w:w="1291" w:type="pct"/>
            <w:vMerge/>
          </w:tcPr>
          <w:p w14:paraId="0D947B62" w14:textId="77777777" w:rsidR="007F0DE4" w:rsidRPr="004877B4" w:rsidDel="002A1D54" w:rsidRDefault="007F0DE4" w:rsidP="004717C9">
            <w:pPr>
              <w:pStyle w:val="aff"/>
            </w:pPr>
          </w:p>
        </w:tc>
        <w:tc>
          <w:tcPr>
            <w:tcW w:w="3709" w:type="pct"/>
          </w:tcPr>
          <w:p w14:paraId="144E1B5F" w14:textId="2BC887C7" w:rsidR="007F0DE4" w:rsidRPr="004877B4" w:rsidRDefault="003B5B34" w:rsidP="004717C9">
            <w:pPr>
              <w:pStyle w:val="aff"/>
              <w:jc w:val="both"/>
            </w:pPr>
            <w:r>
              <w:t>Устройство и способы</w:t>
            </w:r>
            <w:r w:rsidR="007F0DE4" w:rsidRPr="004877B4">
              <w:t xml:space="preserve"> применения контрольно-измерительных устройств </w:t>
            </w:r>
            <w:r w:rsidR="007F0DE4">
              <w:t>и</w:t>
            </w:r>
            <w:r w:rsidR="007F0DE4" w:rsidRPr="004877B4">
              <w:t xml:space="preserve"> приспособлений</w:t>
            </w:r>
            <w:r w:rsidR="007F0DE4">
              <w:t xml:space="preserve"> для контроля состояния </w:t>
            </w:r>
            <w:r w:rsidR="007F0DE4" w:rsidRPr="004877B4">
              <w:t xml:space="preserve">модельно-опочной оснастки и формовочного инструмента для машинной формовки </w:t>
            </w:r>
            <w:r w:rsidR="00A3535F">
              <w:t>песчано-глинистых</w:t>
            </w:r>
            <w:r w:rsidR="007F0DE4">
              <w:t xml:space="preserve"> </w:t>
            </w:r>
            <w:r w:rsidR="007F0DE4" w:rsidRPr="004877B4">
              <w:t xml:space="preserve">литейных форм </w:t>
            </w:r>
            <w:r w:rsidR="007F0DE4">
              <w:t>третьей группы сложности</w:t>
            </w:r>
          </w:p>
        </w:tc>
      </w:tr>
      <w:tr w:rsidR="007F0DE4" w:rsidRPr="004877B4" w14:paraId="7FBF6EC7" w14:textId="77777777" w:rsidTr="00DF1254">
        <w:trPr>
          <w:trHeight w:val="20"/>
        </w:trPr>
        <w:tc>
          <w:tcPr>
            <w:tcW w:w="1291" w:type="pct"/>
            <w:vMerge/>
          </w:tcPr>
          <w:p w14:paraId="3580CD05" w14:textId="77777777" w:rsidR="007F0DE4" w:rsidRPr="004877B4" w:rsidDel="002A1D54" w:rsidRDefault="007F0DE4" w:rsidP="004717C9">
            <w:pPr>
              <w:pStyle w:val="aff"/>
            </w:pPr>
          </w:p>
        </w:tc>
        <w:tc>
          <w:tcPr>
            <w:tcW w:w="3709" w:type="pct"/>
          </w:tcPr>
          <w:p w14:paraId="29460F23" w14:textId="633E5BF0" w:rsidR="007F0DE4" w:rsidRPr="004877B4" w:rsidRDefault="007F0DE4" w:rsidP="004717C9">
            <w:pPr>
              <w:pStyle w:val="aff"/>
              <w:jc w:val="both"/>
            </w:pPr>
            <w:r w:rsidRPr="004877B4">
              <w:t xml:space="preserve">Методы контроля состояния модельно-опочной оснастки для машинной формовки </w:t>
            </w:r>
            <w:r w:rsidR="00A3535F">
              <w:t>песчано-глинистых</w:t>
            </w:r>
            <w:r>
              <w:t xml:space="preserve"> </w:t>
            </w:r>
            <w:r w:rsidRPr="004877B4">
              <w:t xml:space="preserve">литейных форм </w:t>
            </w:r>
            <w:r>
              <w:t>третьей группы сложности</w:t>
            </w:r>
          </w:p>
        </w:tc>
      </w:tr>
      <w:tr w:rsidR="007F0DE4" w:rsidRPr="004877B4" w14:paraId="35895754" w14:textId="77777777" w:rsidTr="00DF1254">
        <w:trPr>
          <w:trHeight w:val="20"/>
        </w:trPr>
        <w:tc>
          <w:tcPr>
            <w:tcW w:w="1291" w:type="pct"/>
            <w:vMerge/>
          </w:tcPr>
          <w:p w14:paraId="6E09C9EB" w14:textId="77777777" w:rsidR="007F0DE4" w:rsidRPr="004877B4" w:rsidDel="002A1D54" w:rsidRDefault="007F0DE4" w:rsidP="004717C9">
            <w:pPr>
              <w:pStyle w:val="aff"/>
            </w:pPr>
          </w:p>
        </w:tc>
        <w:tc>
          <w:tcPr>
            <w:tcW w:w="3709" w:type="pct"/>
          </w:tcPr>
          <w:p w14:paraId="08941F81" w14:textId="6A59F381" w:rsidR="007F0DE4" w:rsidRPr="004877B4" w:rsidRDefault="007F0DE4" w:rsidP="004717C9">
            <w:pPr>
              <w:pStyle w:val="aff"/>
              <w:jc w:val="both"/>
            </w:pPr>
            <w:r w:rsidRPr="004877B4">
              <w:t xml:space="preserve">Методы контроля качества </w:t>
            </w:r>
            <w:r w:rsidR="00A3535F">
              <w:t>песчано-глинистых</w:t>
            </w:r>
            <w:r>
              <w:t xml:space="preserve"> </w:t>
            </w:r>
            <w:r w:rsidRPr="004877B4">
              <w:t xml:space="preserve">литейных форм </w:t>
            </w:r>
            <w:r>
              <w:t>третьей группы сложности</w:t>
            </w:r>
          </w:p>
        </w:tc>
      </w:tr>
      <w:tr w:rsidR="007F0DE4" w:rsidRPr="004877B4" w14:paraId="7B528902" w14:textId="77777777" w:rsidTr="00DF1254">
        <w:trPr>
          <w:trHeight w:val="20"/>
        </w:trPr>
        <w:tc>
          <w:tcPr>
            <w:tcW w:w="1291" w:type="pct"/>
            <w:vMerge/>
          </w:tcPr>
          <w:p w14:paraId="461898B4" w14:textId="77777777" w:rsidR="007F0DE4" w:rsidRPr="004877B4" w:rsidDel="002A1D54" w:rsidRDefault="007F0DE4" w:rsidP="004717C9">
            <w:pPr>
              <w:pStyle w:val="aff"/>
            </w:pPr>
          </w:p>
        </w:tc>
        <w:tc>
          <w:tcPr>
            <w:tcW w:w="3709" w:type="pct"/>
          </w:tcPr>
          <w:p w14:paraId="38A70AB5" w14:textId="563BC21D" w:rsidR="007F0DE4" w:rsidRPr="004877B4" w:rsidRDefault="003B5B34" w:rsidP="004717C9">
            <w:pPr>
              <w:pStyle w:val="aff"/>
              <w:jc w:val="both"/>
            </w:pPr>
            <w:r>
              <w:t xml:space="preserve">Устройство и </w:t>
            </w:r>
            <w:r w:rsidR="007E272C">
              <w:t>способы</w:t>
            </w:r>
            <w:r w:rsidR="007F0DE4" w:rsidRPr="004877B4">
              <w:t xml:space="preserve"> применения контрольно-измерительных устройств </w:t>
            </w:r>
            <w:r w:rsidR="007F0DE4">
              <w:t>и</w:t>
            </w:r>
            <w:r w:rsidR="007F0DE4" w:rsidRPr="004877B4">
              <w:t xml:space="preserve"> приспособлений</w:t>
            </w:r>
            <w:r w:rsidR="007F0DE4">
              <w:t xml:space="preserve"> для контроля качества </w:t>
            </w:r>
            <w:r w:rsidR="00A3535F">
              <w:t>песчано-глинистых</w:t>
            </w:r>
            <w:r w:rsidR="007F0DE4">
              <w:t xml:space="preserve"> литейных форм третьей группы сложности</w:t>
            </w:r>
          </w:p>
        </w:tc>
      </w:tr>
      <w:tr w:rsidR="006146AD" w:rsidRPr="004877B4" w14:paraId="63B1FF29" w14:textId="77777777" w:rsidTr="00DF1254">
        <w:trPr>
          <w:trHeight w:val="20"/>
        </w:trPr>
        <w:tc>
          <w:tcPr>
            <w:tcW w:w="1291" w:type="pct"/>
            <w:vMerge/>
          </w:tcPr>
          <w:p w14:paraId="2F60CB56" w14:textId="77777777" w:rsidR="006146AD" w:rsidRPr="004877B4" w:rsidDel="002A1D54" w:rsidRDefault="006146AD" w:rsidP="004717C9">
            <w:pPr>
              <w:pStyle w:val="aff"/>
            </w:pPr>
          </w:p>
        </w:tc>
        <w:tc>
          <w:tcPr>
            <w:tcW w:w="3709" w:type="pct"/>
          </w:tcPr>
          <w:p w14:paraId="2F657E7B" w14:textId="336489B1" w:rsidR="006146AD" w:rsidRPr="004877B4" w:rsidRDefault="006146AD" w:rsidP="004717C9">
            <w:pPr>
              <w:pStyle w:val="aff"/>
              <w:jc w:val="both"/>
            </w:pPr>
            <w:r w:rsidRPr="004163B3">
              <w:t>Назначение элементов интерфейса систем управления</w:t>
            </w:r>
            <w:r>
              <w:t xml:space="preserve"> формовочными машинами для изготовления </w:t>
            </w:r>
            <w:r w:rsidR="00AD689A">
              <w:t xml:space="preserve">песчано-глинистых </w:t>
            </w:r>
            <w:r>
              <w:t xml:space="preserve">литейных форм </w:t>
            </w:r>
            <w:r w:rsidR="00AD689A">
              <w:t>грузоподъемность</w:t>
            </w:r>
            <w:r w:rsidR="000A13BB">
              <w:t>ю</w:t>
            </w:r>
            <w:r w:rsidR="00AD689A">
              <w:t xml:space="preserve"> до </w:t>
            </w:r>
            <w:r w:rsidR="007803BB">
              <w:t>1200 кг</w:t>
            </w:r>
          </w:p>
        </w:tc>
      </w:tr>
      <w:tr w:rsidR="001811A2" w:rsidRPr="004877B4" w14:paraId="4C0E9952" w14:textId="77777777" w:rsidTr="00DF1254">
        <w:trPr>
          <w:trHeight w:val="20"/>
        </w:trPr>
        <w:tc>
          <w:tcPr>
            <w:tcW w:w="1291" w:type="pct"/>
            <w:vMerge/>
          </w:tcPr>
          <w:p w14:paraId="1BC41BA7" w14:textId="77777777" w:rsidR="001811A2" w:rsidRPr="004877B4" w:rsidDel="002A1D54" w:rsidRDefault="001811A2" w:rsidP="004717C9">
            <w:pPr>
              <w:pStyle w:val="aff"/>
            </w:pPr>
          </w:p>
        </w:tc>
        <w:tc>
          <w:tcPr>
            <w:tcW w:w="3709" w:type="pct"/>
          </w:tcPr>
          <w:p w14:paraId="4D658E3D" w14:textId="27E7875D" w:rsidR="001811A2" w:rsidRPr="004877B4" w:rsidRDefault="001811A2" w:rsidP="004717C9">
            <w:pPr>
              <w:pStyle w:val="aff"/>
              <w:jc w:val="both"/>
            </w:pPr>
            <w:r w:rsidRPr="003C13D2">
              <w:t>Порядок работы с персональной вычислительной техникой</w:t>
            </w:r>
          </w:p>
        </w:tc>
      </w:tr>
      <w:tr w:rsidR="001811A2" w:rsidRPr="004877B4" w14:paraId="5E877C02" w14:textId="77777777" w:rsidTr="00DF1254">
        <w:trPr>
          <w:trHeight w:val="20"/>
        </w:trPr>
        <w:tc>
          <w:tcPr>
            <w:tcW w:w="1291" w:type="pct"/>
            <w:vMerge/>
          </w:tcPr>
          <w:p w14:paraId="0DEB408E" w14:textId="77777777" w:rsidR="001811A2" w:rsidRPr="004877B4" w:rsidDel="002A1D54" w:rsidRDefault="001811A2" w:rsidP="004717C9">
            <w:pPr>
              <w:pStyle w:val="aff"/>
            </w:pPr>
          </w:p>
        </w:tc>
        <w:tc>
          <w:tcPr>
            <w:tcW w:w="3709" w:type="pct"/>
          </w:tcPr>
          <w:p w14:paraId="15184122" w14:textId="7840C749" w:rsidR="001811A2" w:rsidRPr="004877B4" w:rsidRDefault="001811A2" w:rsidP="004717C9">
            <w:pPr>
              <w:pStyle w:val="aff"/>
              <w:jc w:val="both"/>
            </w:pPr>
            <w:r w:rsidRPr="00F646EA">
              <w:t>Порядок работы с файловой системой</w:t>
            </w:r>
          </w:p>
        </w:tc>
      </w:tr>
      <w:tr w:rsidR="001811A2" w:rsidRPr="004877B4" w14:paraId="07DF907D" w14:textId="77777777" w:rsidTr="00DF1254">
        <w:trPr>
          <w:trHeight w:val="20"/>
        </w:trPr>
        <w:tc>
          <w:tcPr>
            <w:tcW w:w="1291" w:type="pct"/>
            <w:vMerge/>
          </w:tcPr>
          <w:p w14:paraId="36A66BB6" w14:textId="77777777" w:rsidR="001811A2" w:rsidRPr="004877B4" w:rsidDel="002A1D54" w:rsidRDefault="001811A2" w:rsidP="004717C9">
            <w:pPr>
              <w:pStyle w:val="aff"/>
            </w:pPr>
          </w:p>
        </w:tc>
        <w:tc>
          <w:tcPr>
            <w:tcW w:w="3709" w:type="pct"/>
          </w:tcPr>
          <w:p w14:paraId="297EFDE9" w14:textId="682A26D1" w:rsidR="001811A2" w:rsidRPr="004877B4" w:rsidRDefault="001811A2" w:rsidP="004717C9">
            <w:pPr>
              <w:pStyle w:val="aff"/>
              <w:jc w:val="both"/>
            </w:pPr>
            <w:r w:rsidRPr="00D9510F">
              <w:t>Основные форматы представления электронной графической и текстовой информации</w:t>
            </w:r>
          </w:p>
        </w:tc>
      </w:tr>
      <w:tr w:rsidR="001811A2" w:rsidRPr="004877B4" w14:paraId="68D7504D" w14:textId="77777777" w:rsidTr="00DF1254">
        <w:trPr>
          <w:trHeight w:val="20"/>
        </w:trPr>
        <w:tc>
          <w:tcPr>
            <w:tcW w:w="1291" w:type="pct"/>
            <w:vMerge/>
          </w:tcPr>
          <w:p w14:paraId="704150C9" w14:textId="77777777" w:rsidR="001811A2" w:rsidRPr="004877B4" w:rsidDel="002A1D54" w:rsidRDefault="001811A2" w:rsidP="004717C9">
            <w:pPr>
              <w:pStyle w:val="aff"/>
            </w:pPr>
          </w:p>
        </w:tc>
        <w:tc>
          <w:tcPr>
            <w:tcW w:w="3709" w:type="pct"/>
          </w:tcPr>
          <w:p w14:paraId="14C51C31" w14:textId="341FFDF6" w:rsidR="001811A2" w:rsidRPr="004877B4" w:rsidRDefault="001811A2" w:rsidP="004717C9">
            <w:pPr>
              <w:pStyle w:val="aff"/>
              <w:jc w:val="both"/>
            </w:pPr>
            <w:r w:rsidRPr="007936D2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1811A2" w:rsidRPr="004877B4" w14:paraId="6C193D11" w14:textId="77777777" w:rsidTr="00DF1254">
        <w:trPr>
          <w:trHeight w:val="20"/>
        </w:trPr>
        <w:tc>
          <w:tcPr>
            <w:tcW w:w="1291" w:type="pct"/>
            <w:vMerge/>
          </w:tcPr>
          <w:p w14:paraId="39165431" w14:textId="77777777" w:rsidR="001811A2" w:rsidRPr="004877B4" w:rsidDel="002A1D54" w:rsidRDefault="001811A2" w:rsidP="004717C9">
            <w:pPr>
              <w:pStyle w:val="aff"/>
            </w:pPr>
          </w:p>
        </w:tc>
        <w:tc>
          <w:tcPr>
            <w:tcW w:w="3709" w:type="pct"/>
          </w:tcPr>
          <w:p w14:paraId="28A8BAF6" w14:textId="4A5E9EA2" w:rsidR="001811A2" w:rsidRPr="004877B4" w:rsidRDefault="001811A2" w:rsidP="004717C9">
            <w:pPr>
              <w:pStyle w:val="aff"/>
              <w:jc w:val="both"/>
            </w:pPr>
            <w:r w:rsidRPr="00980F96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1811A2" w:rsidRPr="004877B4" w14:paraId="15BE91F9" w14:textId="77777777" w:rsidTr="00DF1254">
        <w:trPr>
          <w:trHeight w:val="20"/>
        </w:trPr>
        <w:tc>
          <w:tcPr>
            <w:tcW w:w="1291" w:type="pct"/>
            <w:vMerge/>
          </w:tcPr>
          <w:p w14:paraId="343D5466" w14:textId="77777777" w:rsidR="001811A2" w:rsidRPr="004877B4" w:rsidDel="002A1D54" w:rsidRDefault="001811A2" w:rsidP="004717C9">
            <w:pPr>
              <w:pStyle w:val="aff"/>
            </w:pPr>
          </w:p>
        </w:tc>
        <w:tc>
          <w:tcPr>
            <w:tcW w:w="3709" w:type="pct"/>
          </w:tcPr>
          <w:p w14:paraId="2FDB93B7" w14:textId="2AF885A5" w:rsidR="001811A2" w:rsidRPr="004877B4" w:rsidRDefault="001811A2" w:rsidP="004717C9">
            <w:pPr>
              <w:pStyle w:val="aff"/>
              <w:jc w:val="both"/>
            </w:pPr>
            <w:r w:rsidRPr="00E31C71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1811A2" w:rsidRPr="004877B4" w14:paraId="611ECCD1" w14:textId="77777777" w:rsidTr="00DF1254">
        <w:trPr>
          <w:trHeight w:val="20"/>
        </w:trPr>
        <w:tc>
          <w:tcPr>
            <w:tcW w:w="1291" w:type="pct"/>
            <w:vMerge/>
          </w:tcPr>
          <w:p w14:paraId="70E80595" w14:textId="77777777" w:rsidR="001811A2" w:rsidRPr="004877B4" w:rsidDel="002A1D54" w:rsidRDefault="001811A2" w:rsidP="004717C9">
            <w:pPr>
              <w:pStyle w:val="aff"/>
            </w:pPr>
          </w:p>
        </w:tc>
        <w:tc>
          <w:tcPr>
            <w:tcW w:w="3709" w:type="pct"/>
          </w:tcPr>
          <w:p w14:paraId="102B1DB1" w14:textId="77777777" w:rsidR="001811A2" w:rsidRPr="004877B4" w:rsidRDefault="001811A2" w:rsidP="004717C9">
            <w:pPr>
              <w:pStyle w:val="aff"/>
              <w:jc w:val="both"/>
            </w:pPr>
            <w:r w:rsidRPr="004877B4">
              <w:t>Правила чтения конструкторской документации</w:t>
            </w:r>
          </w:p>
        </w:tc>
      </w:tr>
      <w:tr w:rsidR="001811A2" w:rsidRPr="004877B4" w14:paraId="5BE97CBB" w14:textId="77777777" w:rsidTr="00DF1254">
        <w:trPr>
          <w:trHeight w:val="20"/>
        </w:trPr>
        <w:tc>
          <w:tcPr>
            <w:tcW w:w="1291" w:type="pct"/>
            <w:vMerge/>
          </w:tcPr>
          <w:p w14:paraId="75A44CA2" w14:textId="77777777" w:rsidR="001811A2" w:rsidRPr="004877B4" w:rsidDel="002A1D54" w:rsidRDefault="001811A2" w:rsidP="004717C9">
            <w:pPr>
              <w:pStyle w:val="aff"/>
            </w:pPr>
          </w:p>
        </w:tc>
        <w:tc>
          <w:tcPr>
            <w:tcW w:w="3709" w:type="pct"/>
          </w:tcPr>
          <w:p w14:paraId="3B1CD378" w14:textId="77777777" w:rsidR="001811A2" w:rsidRPr="004877B4" w:rsidRDefault="001811A2" w:rsidP="004717C9">
            <w:pPr>
              <w:pStyle w:val="aff"/>
              <w:jc w:val="both"/>
            </w:pPr>
            <w:r w:rsidRPr="004877B4">
              <w:t>Правила чтения технологической документации</w:t>
            </w:r>
          </w:p>
        </w:tc>
      </w:tr>
      <w:tr w:rsidR="00DF0E16" w:rsidRPr="004877B4" w14:paraId="6864A175" w14:textId="77777777" w:rsidTr="00DF1254">
        <w:trPr>
          <w:trHeight w:val="20"/>
        </w:trPr>
        <w:tc>
          <w:tcPr>
            <w:tcW w:w="1291" w:type="pct"/>
            <w:vMerge/>
          </w:tcPr>
          <w:p w14:paraId="0E6C0ECA" w14:textId="77777777" w:rsidR="00DF0E16" w:rsidRPr="004877B4" w:rsidDel="002A1D54" w:rsidRDefault="00DF0E16" w:rsidP="004717C9">
            <w:pPr>
              <w:pStyle w:val="aff"/>
            </w:pPr>
          </w:p>
        </w:tc>
        <w:tc>
          <w:tcPr>
            <w:tcW w:w="3709" w:type="pct"/>
          </w:tcPr>
          <w:p w14:paraId="62802051" w14:textId="788728F0" w:rsidR="00DF0E16" w:rsidRPr="004877B4" w:rsidRDefault="00DF0E16" w:rsidP="004717C9">
            <w:pPr>
              <w:pStyle w:val="aff"/>
              <w:jc w:val="both"/>
            </w:pPr>
            <w:r>
              <w:t>Порядок применения</w:t>
            </w:r>
            <w:r w:rsidRPr="00AC6FBF">
              <w:t xml:space="preserve"> средств индивидуальной и коллективной защиты при </w:t>
            </w:r>
            <w:r>
              <w:t xml:space="preserve">машинной формовке </w:t>
            </w:r>
            <w:r w:rsidR="00A3535F">
              <w:t>песчано-глинистых</w:t>
            </w:r>
            <w:r w:rsidRPr="004877B4">
              <w:t xml:space="preserve"> литейных форм</w:t>
            </w:r>
          </w:p>
        </w:tc>
      </w:tr>
      <w:tr w:rsidR="00DF0E16" w:rsidRPr="004877B4" w14:paraId="3F8A2CF5" w14:textId="77777777" w:rsidTr="00DF1254">
        <w:trPr>
          <w:trHeight w:val="20"/>
        </w:trPr>
        <w:tc>
          <w:tcPr>
            <w:tcW w:w="1291" w:type="pct"/>
            <w:vMerge/>
          </w:tcPr>
          <w:p w14:paraId="65D423A5" w14:textId="77777777" w:rsidR="00DF0E16" w:rsidRPr="004877B4" w:rsidDel="002A1D54" w:rsidRDefault="00DF0E16" w:rsidP="004717C9">
            <w:pPr>
              <w:pStyle w:val="aff"/>
            </w:pPr>
          </w:p>
        </w:tc>
        <w:tc>
          <w:tcPr>
            <w:tcW w:w="3709" w:type="pct"/>
          </w:tcPr>
          <w:p w14:paraId="16686F80" w14:textId="0665994B" w:rsidR="00DF0E16" w:rsidRPr="004877B4" w:rsidRDefault="00F80596" w:rsidP="004717C9">
            <w:pPr>
              <w:pStyle w:val="aff"/>
              <w:jc w:val="both"/>
            </w:pPr>
            <w:r>
              <w:t xml:space="preserve">Меры безопасности </w:t>
            </w:r>
            <w:r w:rsidR="0053188C" w:rsidRPr="00591B9A">
              <w:t xml:space="preserve">при </w:t>
            </w:r>
            <w:r w:rsidR="00DF0E16" w:rsidRPr="00591B9A">
              <w:t>формовке</w:t>
            </w:r>
            <w:r w:rsidR="00AD689A">
              <w:t xml:space="preserve"> песчано-глинистых литейных форм</w:t>
            </w:r>
          </w:p>
        </w:tc>
      </w:tr>
      <w:tr w:rsidR="00DF0E16" w:rsidRPr="004877B4" w14:paraId="5BA1A294" w14:textId="77777777" w:rsidTr="00DF1254">
        <w:trPr>
          <w:trHeight w:val="20"/>
        </w:trPr>
        <w:tc>
          <w:tcPr>
            <w:tcW w:w="1291" w:type="pct"/>
            <w:vMerge/>
          </w:tcPr>
          <w:p w14:paraId="2762FF7B" w14:textId="77777777" w:rsidR="00DF0E16" w:rsidRPr="004877B4" w:rsidDel="002A1D54" w:rsidRDefault="00DF0E16" w:rsidP="004717C9">
            <w:pPr>
              <w:pStyle w:val="aff"/>
            </w:pPr>
          </w:p>
        </w:tc>
        <w:tc>
          <w:tcPr>
            <w:tcW w:w="3709" w:type="pct"/>
          </w:tcPr>
          <w:p w14:paraId="1BEFDA97" w14:textId="66B3733C" w:rsidR="00DF0E16" w:rsidRPr="004877B4" w:rsidRDefault="00DF0E16" w:rsidP="004717C9">
            <w:pPr>
              <w:pStyle w:val="aff"/>
              <w:jc w:val="both"/>
            </w:pPr>
            <w:r w:rsidRPr="004877B4">
              <w:t xml:space="preserve">Требования к формовочным смесям и вспомогательным материалам для машинной формовки </w:t>
            </w:r>
            <w:r w:rsidR="00A3535F">
              <w:t>песчано-глинистых</w:t>
            </w:r>
            <w:r>
              <w:t xml:space="preserve"> </w:t>
            </w:r>
            <w:r w:rsidRPr="004877B4">
              <w:t xml:space="preserve">литейных форм </w:t>
            </w:r>
            <w:r>
              <w:t>третьей группы сложности</w:t>
            </w:r>
          </w:p>
        </w:tc>
      </w:tr>
      <w:tr w:rsidR="00DF0E16" w:rsidRPr="004877B4" w14:paraId="60B85FB4" w14:textId="77777777" w:rsidTr="00DF1254">
        <w:trPr>
          <w:trHeight w:val="20"/>
        </w:trPr>
        <w:tc>
          <w:tcPr>
            <w:tcW w:w="1291" w:type="pct"/>
          </w:tcPr>
          <w:p w14:paraId="62E6EBCB" w14:textId="77777777" w:rsidR="00DF0E16" w:rsidRPr="004877B4" w:rsidDel="002A1D54" w:rsidRDefault="00DF0E16" w:rsidP="004717C9">
            <w:pPr>
              <w:pStyle w:val="aff"/>
            </w:pPr>
            <w:r w:rsidRPr="004877B4" w:rsidDel="002A1D54">
              <w:t>Другие характеристики</w:t>
            </w:r>
          </w:p>
        </w:tc>
        <w:tc>
          <w:tcPr>
            <w:tcW w:w="3709" w:type="pct"/>
          </w:tcPr>
          <w:p w14:paraId="4FF0B764" w14:textId="77777777" w:rsidR="00DF0E16" w:rsidRPr="004877B4" w:rsidRDefault="00DF0E16" w:rsidP="004717C9">
            <w:pPr>
              <w:pStyle w:val="aff"/>
              <w:jc w:val="both"/>
            </w:pPr>
            <w:r w:rsidRPr="004877B4">
              <w:t>-</w:t>
            </w:r>
          </w:p>
        </w:tc>
      </w:tr>
    </w:tbl>
    <w:p w14:paraId="4B484EAD" w14:textId="77777777" w:rsidR="00DF1254" w:rsidRDefault="00DF1254" w:rsidP="004717C9">
      <w:pPr>
        <w:pStyle w:val="3"/>
        <w:keepNext w:val="0"/>
        <w:spacing w:before="0" w:after="0"/>
      </w:pPr>
    </w:p>
    <w:p w14:paraId="527C0883" w14:textId="2FFF2E25" w:rsidR="00B81E5B" w:rsidRDefault="00B81E5B" w:rsidP="004717C9">
      <w:pPr>
        <w:pStyle w:val="3"/>
        <w:keepNext w:val="0"/>
        <w:spacing w:before="0" w:after="0"/>
      </w:pPr>
      <w:r w:rsidRPr="00E708D4">
        <w:t>3.3.</w:t>
      </w:r>
      <w:r w:rsidR="00E268F3" w:rsidRPr="00E708D4">
        <w:t>2</w:t>
      </w:r>
      <w:r w:rsidRPr="00E708D4">
        <w:t>. Трудовая функция</w:t>
      </w:r>
    </w:p>
    <w:p w14:paraId="6B9A1F79" w14:textId="77777777" w:rsidR="00DF1254" w:rsidRPr="00DF1254" w:rsidRDefault="00DF1254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6"/>
        <w:gridCol w:w="4372"/>
        <w:gridCol w:w="690"/>
        <w:gridCol w:w="973"/>
        <w:gridCol w:w="1826"/>
        <w:gridCol w:w="553"/>
      </w:tblGrid>
      <w:tr w:rsidR="00492012" w:rsidRPr="004877B4" w14:paraId="092EA202" w14:textId="77777777" w:rsidTr="00DF1254">
        <w:trPr>
          <w:trHeight w:val="278"/>
        </w:trPr>
        <w:tc>
          <w:tcPr>
            <w:tcW w:w="87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B5F6560" w14:textId="77777777" w:rsidR="00492012" w:rsidRPr="004877B4" w:rsidRDefault="00492012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C10146" w14:textId="10E28622" w:rsidR="00492012" w:rsidRPr="004877B4" w:rsidRDefault="00492012" w:rsidP="004717C9">
            <w:r>
              <w:t xml:space="preserve">Формовка песчано-смоляных литейных форм третьей группы сложности </w:t>
            </w:r>
          </w:p>
        </w:tc>
        <w:tc>
          <w:tcPr>
            <w:tcW w:w="3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85A9566" w14:textId="77777777" w:rsidR="00492012" w:rsidRPr="004877B4" w:rsidRDefault="00492012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224205" w14:textId="14E0F208" w:rsidR="00492012" w:rsidRPr="004877B4" w:rsidRDefault="00B935BB" w:rsidP="004717C9">
            <w:r>
              <w:t>C</w:t>
            </w:r>
            <w:r w:rsidR="00492012" w:rsidRPr="004877B4">
              <w:t>/0</w:t>
            </w:r>
            <w:r w:rsidR="00492012">
              <w:t>2</w:t>
            </w:r>
            <w:r w:rsidR="00492012" w:rsidRPr="004877B4">
              <w:t>.3</w:t>
            </w:r>
          </w:p>
        </w:tc>
        <w:tc>
          <w:tcPr>
            <w:tcW w:w="89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B4B9D18" w14:textId="77777777" w:rsidR="00492012" w:rsidRPr="004877B4" w:rsidRDefault="00492012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7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D69568" w14:textId="77777777" w:rsidR="00492012" w:rsidRPr="004877B4" w:rsidRDefault="00492012" w:rsidP="004717C9">
            <w:pPr>
              <w:jc w:val="center"/>
            </w:pPr>
            <w:r w:rsidRPr="004877B4">
              <w:t>3</w:t>
            </w:r>
          </w:p>
        </w:tc>
      </w:tr>
    </w:tbl>
    <w:p w14:paraId="12B66397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4"/>
        <w:gridCol w:w="1291"/>
        <w:gridCol w:w="426"/>
        <w:gridCol w:w="2073"/>
        <w:gridCol w:w="1448"/>
        <w:gridCol w:w="2338"/>
      </w:tblGrid>
      <w:tr w:rsidR="00492012" w:rsidRPr="004877B4" w14:paraId="7C5C8E67" w14:textId="77777777" w:rsidTr="00DF1254">
        <w:trPr>
          <w:trHeight w:val="488"/>
        </w:trPr>
        <w:tc>
          <w:tcPr>
            <w:tcW w:w="1286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778E5FA3" w14:textId="77777777" w:rsidR="00492012" w:rsidRPr="004877B4" w:rsidRDefault="00492012" w:rsidP="004717C9">
            <w:r w:rsidRPr="004877B4">
              <w:rPr>
                <w:sz w:val="20"/>
              </w:rPr>
              <w:t>Происхождение трудовой функции</w:t>
            </w:r>
          </w:p>
        </w:tc>
        <w:tc>
          <w:tcPr>
            <w:tcW w:w="63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2BF7D751" w14:textId="77777777" w:rsidR="00492012" w:rsidRPr="004877B4" w:rsidRDefault="00492012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209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E0C15DE" w14:textId="77777777" w:rsidR="00492012" w:rsidRPr="004877B4" w:rsidRDefault="00492012" w:rsidP="004717C9">
            <w:r w:rsidRPr="004877B4">
              <w:t>Х</w:t>
            </w:r>
          </w:p>
        </w:tc>
        <w:tc>
          <w:tcPr>
            <w:tcW w:w="10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AFBE84" w14:textId="77777777" w:rsidR="00492012" w:rsidRPr="004877B4" w:rsidRDefault="00492012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7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2C91C3" w14:textId="77777777" w:rsidR="00492012" w:rsidRPr="004877B4" w:rsidRDefault="00492012" w:rsidP="004717C9"/>
        </w:tc>
        <w:tc>
          <w:tcPr>
            <w:tcW w:w="11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E0CE70" w14:textId="77777777" w:rsidR="00492012" w:rsidRPr="004877B4" w:rsidRDefault="00492012" w:rsidP="004717C9"/>
        </w:tc>
      </w:tr>
      <w:tr w:rsidR="00492012" w:rsidRPr="004877B4" w14:paraId="35799F26" w14:textId="77777777" w:rsidTr="00DF1254">
        <w:trPr>
          <w:trHeight w:val="479"/>
        </w:trPr>
        <w:tc>
          <w:tcPr>
            <w:tcW w:w="1286" w:type="pct"/>
            <w:tcBorders>
              <w:top w:val="nil"/>
              <w:bottom w:val="nil"/>
              <w:right w:val="nil"/>
            </w:tcBorders>
            <w:vAlign w:val="center"/>
          </w:tcPr>
          <w:p w14:paraId="05CFFEF5" w14:textId="77777777" w:rsidR="00492012" w:rsidRPr="004877B4" w:rsidRDefault="00492012" w:rsidP="004717C9"/>
        </w:tc>
        <w:tc>
          <w:tcPr>
            <w:tcW w:w="1858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1774A219" w14:textId="77777777" w:rsidR="00492012" w:rsidRPr="004877B4" w:rsidRDefault="00492012" w:rsidP="004717C9"/>
        </w:tc>
        <w:tc>
          <w:tcPr>
            <w:tcW w:w="71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707B492F" w14:textId="77777777" w:rsidR="00492012" w:rsidRPr="004877B4" w:rsidRDefault="00492012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14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44B38171" w14:textId="77777777" w:rsidR="00492012" w:rsidRPr="004877B4" w:rsidRDefault="00492012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7A174A6E" w14:textId="77777777" w:rsidR="00DF1254" w:rsidRDefault="00DF1254" w:rsidP="004717C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30"/>
        <w:gridCol w:w="7565"/>
      </w:tblGrid>
      <w:tr w:rsidR="00492012" w:rsidRPr="004877B4" w14:paraId="571C3FE8" w14:textId="77777777" w:rsidTr="00DF1254">
        <w:trPr>
          <w:trHeight w:val="20"/>
        </w:trPr>
        <w:tc>
          <w:tcPr>
            <w:tcW w:w="1290" w:type="pct"/>
            <w:vMerge w:val="restart"/>
          </w:tcPr>
          <w:p w14:paraId="7F77F039" w14:textId="77777777" w:rsidR="00492012" w:rsidRPr="004877B4" w:rsidRDefault="00492012" w:rsidP="004717C9">
            <w:pPr>
              <w:pStyle w:val="aff"/>
            </w:pPr>
            <w:r w:rsidRPr="004877B4">
              <w:t>Трудовые действия</w:t>
            </w:r>
          </w:p>
        </w:tc>
        <w:tc>
          <w:tcPr>
            <w:tcW w:w="3710" w:type="pct"/>
          </w:tcPr>
          <w:p w14:paraId="3747C34D" w14:textId="73349CAF" w:rsidR="00492012" w:rsidRPr="004877B4" w:rsidRDefault="00492012" w:rsidP="004717C9">
            <w:pPr>
              <w:pStyle w:val="aff"/>
              <w:jc w:val="both"/>
            </w:pPr>
            <w:r>
              <w:t>Проверка</w:t>
            </w:r>
            <w:r w:rsidRPr="004877B4">
              <w:t xml:space="preserve"> состояния модельно-опочной оснастки и</w:t>
            </w:r>
            <w:r w:rsidR="003B5B34">
              <w:t xml:space="preserve"> формовочного</w:t>
            </w:r>
            <w:r w:rsidRPr="004877B4">
              <w:t xml:space="preserve"> инструмента для машинной формовки </w:t>
            </w:r>
            <w:r w:rsidR="00980891">
              <w:t>песчано-смолян</w:t>
            </w:r>
            <w:r>
              <w:t xml:space="preserve">ых </w:t>
            </w:r>
            <w:r w:rsidRPr="004877B4">
              <w:t xml:space="preserve">литейных форм </w:t>
            </w:r>
            <w:r>
              <w:t xml:space="preserve">третьей группы сложности </w:t>
            </w:r>
          </w:p>
        </w:tc>
      </w:tr>
      <w:tr w:rsidR="00492012" w:rsidRPr="004877B4" w14:paraId="31622F87" w14:textId="77777777" w:rsidTr="00DF1254">
        <w:trPr>
          <w:trHeight w:val="20"/>
        </w:trPr>
        <w:tc>
          <w:tcPr>
            <w:tcW w:w="1290" w:type="pct"/>
            <w:vMerge/>
          </w:tcPr>
          <w:p w14:paraId="71CC8670" w14:textId="77777777" w:rsidR="00492012" w:rsidRPr="004877B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4E4E6AC0" w14:textId="6D3E01FC" w:rsidR="00492012" w:rsidRPr="004877B4" w:rsidDel="00E27584" w:rsidRDefault="00492012" w:rsidP="004717C9">
            <w:pPr>
              <w:pStyle w:val="aff"/>
              <w:jc w:val="both"/>
            </w:pPr>
            <w:r w:rsidRPr="00DD4B9F">
              <w:rPr>
                <w:color w:val="000000" w:themeColor="text1"/>
              </w:rPr>
              <w:t xml:space="preserve">Подготовка рабочего места к выполнению </w:t>
            </w:r>
            <w:r>
              <w:rPr>
                <w:color w:val="000000" w:themeColor="text1"/>
              </w:rPr>
              <w:t xml:space="preserve">машинной формовки </w:t>
            </w:r>
            <w:r w:rsidR="00980891">
              <w:rPr>
                <w:color w:val="000000" w:themeColor="text1"/>
              </w:rPr>
              <w:t>песчано-смолян</w:t>
            </w:r>
            <w:r>
              <w:rPr>
                <w:color w:val="000000" w:themeColor="text1"/>
              </w:rPr>
              <w:t xml:space="preserve">ых литейных форм третьей </w:t>
            </w:r>
            <w:r w:rsidRPr="00DD4B9F">
              <w:rPr>
                <w:color w:val="000000" w:themeColor="text1"/>
              </w:rPr>
              <w:t>группы сложности</w:t>
            </w:r>
          </w:p>
        </w:tc>
      </w:tr>
      <w:tr w:rsidR="00492012" w:rsidRPr="004877B4" w14:paraId="203D2144" w14:textId="77777777" w:rsidTr="00DF1254">
        <w:trPr>
          <w:trHeight w:val="20"/>
        </w:trPr>
        <w:tc>
          <w:tcPr>
            <w:tcW w:w="1290" w:type="pct"/>
            <w:vMerge/>
          </w:tcPr>
          <w:p w14:paraId="1EC6177A" w14:textId="77777777" w:rsidR="00492012" w:rsidRPr="004877B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307F5719" w14:textId="17398FD8" w:rsidR="00492012" w:rsidRPr="004877B4" w:rsidRDefault="00492012" w:rsidP="004717C9">
            <w:pPr>
              <w:pStyle w:val="aff"/>
              <w:jc w:val="both"/>
            </w:pPr>
            <w:r w:rsidRPr="004877B4">
              <w:t xml:space="preserve">Проверка работоспособности формовочной машины </w:t>
            </w:r>
            <w:r>
              <w:t xml:space="preserve">для формовки </w:t>
            </w:r>
            <w:r w:rsidR="00980891">
              <w:t>песчано-смолян</w:t>
            </w:r>
            <w:r>
              <w:t>ых литейных форм</w:t>
            </w:r>
            <w:r w:rsidRPr="004877B4">
              <w:t xml:space="preserve"> грузоподъемностью до </w:t>
            </w:r>
            <w:r w:rsidR="007803BB">
              <w:t>1200 кг</w:t>
            </w:r>
          </w:p>
        </w:tc>
      </w:tr>
      <w:tr w:rsidR="00492012" w:rsidRPr="004877B4" w14:paraId="6E399CB8" w14:textId="77777777" w:rsidTr="00DF1254">
        <w:trPr>
          <w:trHeight w:val="20"/>
        </w:trPr>
        <w:tc>
          <w:tcPr>
            <w:tcW w:w="1290" w:type="pct"/>
            <w:vMerge/>
          </w:tcPr>
          <w:p w14:paraId="6431F69B" w14:textId="77777777" w:rsidR="00492012" w:rsidRPr="004877B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6BCE8E65" w14:textId="1883F673" w:rsidR="00492012" w:rsidRPr="004877B4" w:rsidRDefault="00492012" w:rsidP="004717C9">
            <w:pPr>
              <w:pStyle w:val="aff"/>
              <w:jc w:val="both"/>
            </w:pPr>
            <w:r w:rsidRPr="004877B4">
              <w:t>Подготовка формовочных машин</w:t>
            </w:r>
            <w:r>
              <w:t xml:space="preserve"> для формовки </w:t>
            </w:r>
            <w:r w:rsidR="00980891">
              <w:t>песчано-смолян</w:t>
            </w:r>
            <w:r>
              <w:t>ых литейных форм</w:t>
            </w:r>
            <w:r w:rsidRPr="004877B4">
              <w:t xml:space="preserve"> грузоподъемностью до </w:t>
            </w:r>
            <w:r w:rsidR="007803BB">
              <w:t>1200 кг</w:t>
            </w:r>
            <w:r w:rsidRPr="004877B4">
              <w:t xml:space="preserve"> к формовке</w:t>
            </w:r>
          </w:p>
        </w:tc>
      </w:tr>
      <w:tr w:rsidR="00492012" w:rsidRPr="004877B4" w14:paraId="4CB33D98" w14:textId="77777777" w:rsidTr="00DF1254">
        <w:trPr>
          <w:trHeight w:val="20"/>
        </w:trPr>
        <w:tc>
          <w:tcPr>
            <w:tcW w:w="1290" w:type="pct"/>
            <w:vMerge/>
          </w:tcPr>
          <w:p w14:paraId="333E2B91" w14:textId="77777777" w:rsidR="00492012" w:rsidRPr="004877B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731A22BA" w14:textId="1D2EC257" w:rsidR="00492012" w:rsidRPr="004877B4" w:rsidRDefault="00492012" w:rsidP="004717C9">
            <w:pPr>
              <w:pStyle w:val="aff"/>
              <w:jc w:val="both"/>
            </w:pPr>
            <w:r w:rsidRPr="004877B4">
              <w:t xml:space="preserve">Изготовление </w:t>
            </w:r>
            <w:r w:rsidR="00980891">
              <w:t>песчано-смолян</w:t>
            </w:r>
            <w:r>
              <w:t xml:space="preserve">ых </w:t>
            </w:r>
            <w:r w:rsidRPr="004877B4">
              <w:t xml:space="preserve">литейных форм </w:t>
            </w:r>
            <w:r>
              <w:t xml:space="preserve">третьей группы сложности </w:t>
            </w:r>
            <w:r w:rsidRPr="004877B4">
              <w:t xml:space="preserve">на формовочных машинах грузоподъемностью до </w:t>
            </w:r>
            <w:r w:rsidR="007803BB">
              <w:t>1200 кг</w:t>
            </w:r>
            <w:r w:rsidRPr="004877B4">
              <w:t xml:space="preserve"> </w:t>
            </w:r>
          </w:p>
        </w:tc>
      </w:tr>
      <w:tr w:rsidR="00492012" w:rsidRPr="004877B4" w14:paraId="45C2DA97" w14:textId="77777777" w:rsidTr="00DF1254">
        <w:trPr>
          <w:trHeight w:val="20"/>
        </w:trPr>
        <w:tc>
          <w:tcPr>
            <w:tcW w:w="1290" w:type="pct"/>
            <w:vMerge/>
          </w:tcPr>
          <w:p w14:paraId="134ECC29" w14:textId="77777777" w:rsidR="00492012" w:rsidRPr="004877B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50FAEF80" w14:textId="7B805648" w:rsidR="00492012" w:rsidRPr="004877B4" w:rsidRDefault="00492012" w:rsidP="004717C9">
            <w:pPr>
              <w:pStyle w:val="aff"/>
              <w:jc w:val="both"/>
            </w:pPr>
            <w:r w:rsidRPr="004877B4">
              <w:t xml:space="preserve">Контроль качества </w:t>
            </w:r>
            <w:r w:rsidR="00980891">
              <w:t>песчано-смолян</w:t>
            </w:r>
            <w:r>
              <w:t xml:space="preserve">ых </w:t>
            </w:r>
            <w:r w:rsidRPr="004877B4">
              <w:t>литейных форм</w:t>
            </w:r>
            <w:r>
              <w:t xml:space="preserve"> третьей группы сложности</w:t>
            </w:r>
          </w:p>
        </w:tc>
      </w:tr>
      <w:tr w:rsidR="00492012" w:rsidRPr="004877B4" w14:paraId="2A115A46" w14:textId="77777777" w:rsidTr="00DF1254">
        <w:trPr>
          <w:trHeight w:val="20"/>
        </w:trPr>
        <w:tc>
          <w:tcPr>
            <w:tcW w:w="1290" w:type="pct"/>
            <w:vMerge w:val="restart"/>
          </w:tcPr>
          <w:p w14:paraId="5F48AB92" w14:textId="77777777" w:rsidR="00492012" w:rsidRPr="004877B4" w:rsidDel="002A1D54" w:rsidRDefault="00492012" w:rsidP="004717C9">
            <w:pPr>
              <w:pStyle w:val="aff"/>
            </w:pPr>
            <w:r w:rsidRPr="004877B4" w:rsidDel="002A1D54">
              <w:t>Необходимые умения</w:t>
            </w:r>
          </w:p>
        </w:tc>
        <w:tc>
          <w:tcPr>
            <w:tcW w:w="3710" w:type="pct"/>
            <w:shd w:val="clear" w:color="auto" w:fill="auto"/>
          </w:tcPr>
          <w:p w14:paraId="01EADC48" w14:textId="042C4E59" w:rsidR="00492012" w:rsidRPr="004877B4" w:rsidRDefault="00492012" w:rsidP="004717C9">
            <w:pPr>
              <w:pStyle w:val="aff"/>
              <w:jc w:val="both"/>
            </w:pPr>
            <w:r w:rsidRPr="004877B4">
              <w:t xml:space="preserve">Оценивать состояние модельно-опочной оснастки и формовочного инструмента для машинной формовки </w:t>
            </w:r>
            <w:r w:rsidR="00980891">
              <w:t>песчано-смолян</w:t>
            </w:r>
            <w:r>
              <w:t xml:space="preserve">ых </w:t>
            </w:r>
            <w:r w:rsidRPr="004877B4">
              <w:t>литейных</w:t>
            </w:r>
            <w:r w:rsidR="003533E6">
              <w:t xml:space="preserve"> форм</w:t>
            </w:r>
            <w:r w:rsidRPr="004877B4">
              <w:t xml:space="preserve"> </w:t>
            </w:r>
            <w:r>
              <w:t>третьей группы сложности визуально</w:t>
            </w:r>
          </w:p>
        </w:tc>
      </w:tr>
      <w:tr w:rsidR="00492012" w:rsidRPr="004877B4" w14:paraId="4AE71A92" w14:textId="77777777" w:rsidTr="00DF1254">
        <w:trPr>
          <w:trHeight w:val="20"/>
        </w:trPr>
        <w:tc>
          <w:tcPr>
            <w:tcW w:w="1290" w:type="pct"/>
            <w:vMerge/>
          </w:tcPr>
          <w:p w14:paraId="76C0F809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  <w:shd w:val="clear" w:color="auto" w:fill="auto"/>
          </w:tcPr>
          <w:p w14:paraId="63F8627C" w14:textId="27966AAF" w:rsidR="00492012" w:rsidRPr="004877B4" w:rsidRDefault="00492012" w:rsidP="004717C9">
            <w:pPr>
              <w:pStyle w:val="aff"/>
              <w:jc w:val="both"/>
            </w:pPr>
            <w:r w:rsidRPr="004877B4">
              <w:t xml:space="preserve">Оценивать состояние модельно-опочной оснастки и формовочного инструмента для машинной формовки </w:t>
            </w:r>
            <w:r w:rsidR="00980891">
              <w:t>песчано-смолян</w:t>
            </w:r>
            <w:r>
              <w:t xml:space="preserve">ых </w:t>
            </w:r>
            <w:r w:rsidRPr="004877B4">
              <w:t xml:space="preserve">литейных </w:t>
            </w:r>
            <w:r>
              <w:t>форм третьей группы сложности</w:t>
            </w:r>
            <w:r w:rsidRPr="004877B4">
              <w:t xml:space="preserve"> при помощи контрольно-измерительных устройств</w:t>
            </w:r>
          </w:p>
        </w:tc>
      </w:tr>
      <w:tr w:rsidR="00492012" w:rsidRPr="004877B4" w14:paraId="4D14AFE3" w14:textId="77777777" w:rsidTr="00DF1254">
        <w:trPr>
          <w:trHeight w:val="20"/>
        </w:trPr>
        <w:tc>
          <w:tcPr>
            <w:tcW w:w="1290" w:type="pct"/>
            <w:vMerge/>
          </w:tcPr>
          <w:p w14:paraId="1EF31F9E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  <w:shd w:val="clear" w:color="auto" w:fill="auto"/>
          </w:tcPr>
          <w:p w14:paraId="7010BC4C" w14:textId="201273EA" w:rsidR="00492012" w:rsidRPr="004877B4" w:rsidRDefault="00F80596" w:rsidP="004717C9">
            <w:pPr>
              <w:pStyle w:val="aff"/>
              <w:jc w:val="both"/>
            </w:pPr>
            <w:r>
              <w:rPr>
                <w:color w:val="000000" w:themeColor="text1"/>
              </w:rPr>
              <w:t xml:space="preserve">Применять средства индивидуальной </w:t>
            </w:r>
            <w:r w:rsidR="00492012" w:rsidRPr="00AC6FBF">
              <w:rPr>
                <w:color w:val="000000" w:themeColor="text1"/>
              </w:rPr>
              <w:t xml:space="preserve">и коллективной защиты при машинной формовке </w:t>
            </w:r>
            <w:r w:rsidR="00980891">
              <w:rPr>
                <w:color w:val="000000" w:themeColor="text1"/>
              </w:rPr>
              <w:t>песчано-смолян</w:t>
            </w:r>
            <w:r w:rsidR="00492012">
              <w:rPr>
                <w:color w:val="000000" w:themeColor="text1"/>
              </w:rPr>
              <w:t>ых</w:t>
            </w:r>
            <w:r w:rsidR="00492012" w:rsidRPr="00AC6FBF">
              <w:rPr>
                <w:color w:val="000000" w:themeColor="text1"/>
              </w:rPr>
              <w:t xml:space="preserve"> литейных форм</w:t>
            </w:r>
          </w:p>
        </w:tc>
      </w:tr>
      <w:tr w:rsidR="00492012" w:rsidRPr="004877B4" w14:paraId="2CAB7ADE" w14:textId="77777777" w:rsidTr="00DF1254">
        <w:trPr>
          <w:trHeight w:val="20"/>
        </w:trPr>
        <w:tc>
          <w:tcPr>
            <w:tcW w:w="1290" w:type="pct"/>
            <w:vMerge/>
          </w:tcPr>
          <w:p w14:paraId="2DAC701B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  <w:shd w:val="clear" w:color="auto" w:fill="auto"/>
          </w:tcPr>
          <w:p w14:paraId="4B559114" w14:textId="6D535656" w:rsidR="00492012" w:rsidRPr="004877B4" w:rsidRDefault="00492012" w:rsidP="004717C9">
            <w:pPr>
              <w:pStyle w:val="aff"/>
              <w:jc w:val="both"/>
            </w:pPr>
            <w:r w:rsidRPr="00DD4B9F">
              <w:rPr>
                <w:color w:val="000000" w:themeColor="text1"/>
              </w:rPr>
              <w:t>Поддерживать состояние рабочего места</w:t>
            </w:r>
            <w:r>
              <w:rPr>
                <w:color w:val="000000" w:themeColor="text1"/>
              </w:rPr>
              <w:t xml:space="preserve"> для машинной формовки </w:t>
            </w:r>
            <w:r w:rsidR="00980891">
              <w:rPr>
                <w:color w:val="000000" w:themeColor="text1"/>
              </w:rPr>
              <w:t>песчано-смолян</w:t>
            </w:r>
            <w:r>
              <w:rPr>
                <w:color w:val="000000" w:themeColor="text1"/>
              </w:rPr>
              <w:t>ых литейных форм третьей группы сложности</w:t>
            </w:r>
            <w:r w:rsidRPr="00DD4B9F">
              <w:rPr>
                <w:color w:val="000000" w:themeColor="text1"/>
              </w:rPr>
              <w:t xml:space="preserve"> в соответствии с требованиями охраны труда, пожарной, промышленной, экологической и электробезопасности</w:t>
            </w:r>
          </w:p>
        </w:tc>
      </w:tr>
      <w:tr w:rsidR="00492012" w:rsidRPr="004877B4" w14:paraId="13D5F3B7" w14:textId="77777777" w:rsidTr="00DF1254">
        <w:trPr>
          <w:trHeight w:val="20"/>
        </w:trPr>
        <w:tc>
          <w:tcPr>
            <w:tcW w:w="1290" w:type="pct"/>
            <w:vMerge/>
          </w:tcPr>
          <w:p w14:paraId="49955EE1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  <w:shd w:val="clear" w:color="auto" w:fill="auto"/>
          </w:tcPr>
          <w:p w14:paraId="0265BB7A" w14:textId="72ACEF32" w:rsidR="00492012" w:rsidRPr="004877B4" w:rsidRDefault="00492012" w:rsidP="004717C9">
            <w:pPr>
              <w:pStyle w:val="aff"/>
              <w:jc w:val="both"/>
            </w:pPr>
            <w:r w:rsidRPr="004877B4">
              <w:t xml:space="preserve">Оценивать работоспособность формовочной машины </w:t>
            </w:r>
            <w:r>
              <w:t xml:space="preserve">для формовки </w:t>
            </w:r>
            <w:r w:rsidR="00980891">
              <w:t>песчано-смолян</w:t>
            </w:r>
            <w:r>
              <w:t>ых литейных форм</w:t>
            </w:r>
            <w:r w:rsidRPr="004877B4">
              <w:t xml:space="preserve"> грузоподъемностью до </w:t>
            </w:r>
            <w:r w:rsidR="007803BB">
              <w:t>1200 кг</w:t>
            </w:r>
            <w:r w:rsidRPr="004877B4">
              <w:t xml:space="preserve"> при помощи контрольно-измерительных устройств</w:t>
            </w:r>
          </w:p>
        </w:tc>
      </w:tr>
      <w:tr w:rsidR="00492012" w:rsidRPr="004877B4" w14:paraId="7AD9F202" w14:textId="77777777" w:rsidTr="00DF1254">
        <w:trPr>
          <w:trHeight w:val="20"/>
        </w:trPr>
        <w:tc>
          <w:tcPr>
            <w:tcW w:w="1290" w:type="pct"/>
            <w:vMerge/>
          </w:tcPr>
          <w:p w14:paraId="11F37666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  <w:shd w:val="clear" w:color="auto" w:fill="auto"/>
          </w:tcPr>
          <w:p w14:paraId="4411D30A" w14:textId="00173BF5" w:rsidR="00492012" w:rsidRPr="004877B4" w:rsidRDefault="003B5B34" w:rsidP="004717C9">
            <w:pPr>
              <w:pStyle w:val="aff"/>
              <w:jc w:val="both"/>
            </w:pPr>
            <w:r>
              <w:t>Подготавливать</w:t>
            </w:r>
            <w:r w:rsidR="00492012" w:rsidRPr="004877B4">
              <w:t xml:space="preserve"> формовочные машины </w:t>
            </w:r>
            <w:r w:rsidR="00492012">
              <w:t xml:space="preserve">для формовки </w:t>
            </w:r>
            <w:r w:rsidR="00980891">
              <w:t>песчано-смолян</w:t>
            </w:r>
            <w:r w:rsidR="00492012">
              <w:t>ых литейных форм</w:t>
            </w:r>
            <w:r w:rsidR="00492012" w:rsidRPr="004877B4">
              <w:t xml:space="preserve"> грузоподъемностью до </w:t>
            </w:r>
            <w:r w:rsidR="007803BB">
              <w:t>1200 кг</w:t>
            </w:r>
            <w:r w:rsidR="00492012" w:rsidRPr="004877B4">
              <w:t xml:space="preserve"> к формовке </w:t>
            </w:r>
            <w:r w:rsidR="003533E6">
              <w:t>в соответствии с</w:t>
            </w:r>
            <w:r w:rsidR="00492012" w:rsidRPr="004877B4">
              <w:t xml:space="preserve"> технологическими инструкциями</w:t>
            </w:r>
          </w:p>
        </w:tc>
      </w:tr>
      <w:tr w:rsidR="00492012" w:rsidRPr="004877B4" w14:paraId="20032EB4" w14:textId="77777777" w:rsidTr="00DF1254">
        <w:trPr>
          <w:trHeight w:val="20"/>
        </w:trPr>
        <w:tc>
          <w:tcPr>
            <w:tcW w:w="1290" w:type="pct"/>
            <w:vMerge/>
          </w:tcPr>
          <w:p w14:paraId="16262C97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  <w:shd w:val="clear" w:color="auto" w:fill="auto"/>
          </w:tcPr>
          <w:p w14:paraId="51896C0E" w14:textId="0D61EEF7" w:rsidR="00492012" w:rsidRPr="004877B4" w:rsidRDefault="00492012" w:rsidP="004717C9">
            <w:pPr>
              <w:pStyle w:val="aff"/>
              <w:jc w:val="both"/>
            </w:pPr>
            <w:r w:rsidRPr="004877B4">
              <w:t>Управлять формовочной машиной</w:t>
            </w:r>
            <w:r>
              <w:t xml:space="preserve"> для формовки </w:t>
            </w:r>
            <w:r w:rsidR="00980891">
              <w:t>песчано-смолян</w:t>
            </w:r>
            <w:r>
              <w:t>ых литейных форм</w:t>
            </w:r>
            <w:r w:rsidRPr="004877B4">
              <w:t xml:space="preserve"> грузоподъемностью до </w:t>
            </w:r>
            <w:r w:rsidR="007803BB">
              <w:t>1200 кг</w:t>
            </w:r>
          </w:p>
        </w:tc>
      </w:tr>
      <w:tr w:rsidR="00492012" w:rsidRPr="004877B4" w14:paraId="32585D9F" w14:textId="77777777" w:rsidTr="00DF1254">
        <w:trPr>
          <w:trHeight w:val="20"/>
        </w:trPr>
        <w:tc>
          <w:tcPr>
            <w:tcW w:w="1290" w:type="pct"/>
            <w:vMerge/>
          </w:tcPr>
          <w:p w14:paraId="35236C29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  <w:shd w:val="clear" w:color="auto" w:fill="auto"/>
          </w:tcPr>
          <w:p w14:paraId="2AF92049" w14:textId="416F6B49" w:rsidR="00492012" w:rsidRPr="004877B4" w:rsidRDefault="00492012" w:rsidP="004717C9">
            <w:pPr>
              <w:pStyle w:val="aff"/>
              <w:jc w:val="both"/>
            </w:pPr>
            <w:r w:rsidRPr="004877B4">
              <w:t>Изготавливать</w:t>
            </w:r>
            <w:r>
              <w:t xml:space="preserve"> </w:t>
            </w:r>
            <w:r w:rsidR="00980891">
              <w:t>песчано-смолян</w:t>
            </w:r>
            <w:r>
              <w:t>ые</w:t>
            </w:r>
            <w:r w:rsidRPr="004877B4">
              <w:t xml:space="preserve"> литейные формы </w:t>
            </w:r>
            <w:r>
              <w:t xml:space="preserve">третьей группы сложности </w:t>
            </w:r>
            <w:r w:rsidRPr="004877B4">
              <w:t>на формовочной машине</w:t>
            </w:r>
            <w:r>
              <w:t xml:space="preserve"> для формовки </w:t>
            </w:r>
            <w:r w:rsidR="00980891">
              <w:t>песчано-смолян</w:t>
            </w:r>
            <w:r>
              <w:t>ых литейных форм</w:t>
            </w:r>
            <w:r w:rsidRPr="004877B4">
              <w:t xml:space="preserve"> грузоподъемностью до </w:t>
            </w:r>
            <w:r w:rsidR="007803BB">
              <w:t>1200 кг</w:t>
            </w:r>
          </w:p>
        </w:tc>
      </w:tr>
      <w:tr w:rsidR="00492012" w:rsidRPr="004877B4" w14:paraId="2E25ECEE" w14:textId="77777777" w:rsidTr="00DF1254">
        <w:trPr>
          <w:trHeight w:val="20"/>
        </w:trPr>
        <w:tc>
          <w:tcPr>
            <w:tcW w:w="1290" w:type="pct"/>
            <w:vMerge/>
          </w:tcPr>
          <w:p w14:paraId="030C7315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  <w:shd w:val="clear" w:color="auto" w:fill="auto"/>
          </w:tcPr>
          <w:p w14:paraId="0FA7A9B3" w14:textId="1A8B31B7" w:rsidR="00492012" w:rsidRPr="004877B4" w:rsidRDefault="00492012" w:rsidP="004717C9">
            <w:pPr>
              <w:pStyle w:val="aff"/>
              <w:jc w:val="both"/>
            </w:pPr>
            <w:r w:rsidRPr="00E31C71">
              <w:t>Просматривать конструкторскую и технологическую документацию</w:t>
            </w:r>
            <w:r>
              <w:t xml:space="preserve"> на </w:t>
            </w:r>
            <w:r w:rsidR="00980891">
              <w:t>песчано-смолян</w:t>
            </w:r>
            <w:r>
              <w:t>ые литейные формы третьей группы сложности</w:t>
            </w:r>
            <w:r w:rsidRPr="00E31C71">
              <w:t xml:space="preserve"> с использованием прикладных компьютерных программ</w:t>
            </w:r>
          </w:p>
        </w:tc>
      </w:tr>
      <w:tr w:rsidR="00492012" w:rsidRPr="004877B4" w14:paraId="01558D7C" w14:textId="77777777" w:rsidTr="00DF1254">
        <w:trPr>
          <w:trHeight w:val="20"/>
        </w:trPr>
        <w:tc>
          <w:tcPr>
            <w:tcW w:w="1290" w:type="pct"/>
            <w:vMerge/>
          </w:tcPr>
          <w:p w14:paraId="7FFF3A14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  <w:shd w:val="clear" w:color="auto" w:fill="auto"/>
          </w:tcPr>
          <w:p w14:paraId="7D640660" w14:textId="721904DF" w:rsidR="00492012" w:rsidRPr="004877B4" w:rsidRDefault="00492012" w:rsidP="004717C9">
            <w:pPr>
              <w:pStyle w:val="aff"/>
              <w:jc w:val="both"/>
            </w:pPr>
            <w:r w:rsidRPr="00E31C71">
              <w:t xml:space="preserve">Просматривать </w:t>
            </w:r>
            <w:r>
              <w:t xml:space="preserve">технологические инструкции и инструкции по эксплуатации формовочных машин для формовки </w:t>
            </w:r>
            <w:r w:rsidR="00980891">
              <w:t>песчано-смолян</w:t>
            </w:r>
            <w:r>
              <w:t xml:space="preserve">ых литейных форм грузоподъемностью до </w:t>
            </w:r>
            <w:r w:rsidR="007803BB">
              <w:t>1200 кг</w:t>
            </w:r>
            <w:r w:rsidRPr="00E31C71">
              <w:t xml:space="preserve"> с использованием прикладных компьютерных программ</w:t>
            </w:r>
          </w:p>
        </w:tc>
      </w:tr>
      <w:tr w:rsidR="00492012" w:rsidRPr="004877B4" w14:paraId="09A41C9E" w14:textId="77777777" w:rsidTr="00DF1254">
        <w:trPr>
          <w:trHeight w:val="20"/>
        </w:trPr>
        <w:tc>
          <w:tcPr>
            <w:tcW w:w="1290" w:type="pct"/>
            <w:vMerge/>
          </w:tcPr>
          <w:p w14:paraId="4A218438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  <w:shd w:val="clear" w:color="auto" w:fill="auto"/>
          </w:tcPr>
          <w:p w14:paraId="02DA3EB3" w14:textId="6835751B" w:rsidR="00492012" w:rsidRPr="004877B4" w:rsidRDefault="00492012" w:rsidP="004717C9">
            <w:pPr>
              <w:pStyle w:val="aff"/>
              <w:jc w:val="both"/>
            </w:pPr>
            <w:r w:rsidRPr="00E31C71">
              <w:t>Печатать конструкторскую и технологическую документацию</w:t>
            </w:r>
            <w:r>
              <w:t xml:space="preserve"> на </w:t>
            </w:r>
            <w:r w:rsidR="00980891">
              <w:t>песчано-смолян</w:t>
            </w:r>
            <w:r>
              <w:t xml:space="preserve">ые литейные формы третьей группы сложности и формовочные машины грузоподъемностью до </w:t>
            </w:r>
            <w:r w:rsidR="007803BB">
              <w:t>1200 кг</w:t>
            </w:r>
            <w:r w:rsidRPr="00E31C71">
              <w:t xml:space="preserve"> с использованием устройств вывода графической и текстовой информации</w:t>
            </w:r>
          </w:p>
        </w:tc>
      </w:tr>
      <w:tr w:rsidR="00492012" w:rsidRPr="004877B4" w14:paraId="5302BA13" w14:textId="77777777" w:rsidTr="00DF1254">
        <w:trPr>
          <w:trHeight w:val="20"/>
        </w:trPr>
        <w:tc>
          <w:tcPr>
            <w:tcW w:w="1290" w:type="pct"/>
            <w:vMerge/>
          </w:tcPr>
          <w:p w14:paraId="77EA86BB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  <w:shd w:val="clear" w:color="auto" w:fill="auto"/>
          </w:tcPr>
          <w:p w14:paraId="7B3FA0A4" w14:textId="0CD9DF15" w:rsidR="00492012" w:rsidRPr="004877B4" w:rsidRDefault="00492012" w:rsidP="004717C9">
            <w:pPr>
              <w:pStyle w:val="aff"/>
              <w:jc w:val="both"/>
            </w:pPr>
            <w:r w:rsidRPr="004877B4">
              <w:t>Читать конструкторскую документацию</w:t>
            </w:r>
            <w:r>
              <w:t xml:space="preserve"> на </w:t>
            </w:r>
            <w:r w:rsidR="00980891">
              <w:t>песчано-смолян</w:t>
            </w:r>
            <w:r>
              <w:t>ые литейные формы третьей группы сложности</w:t>
            </w:r>
          </w:p>
        </w:tc>
      </w:tr>
      <w:tr w:rsidR="00492012" w:rsidRPr="004877B4" w14:paraId="22D7B96E" w14:textId="77777777" w:rsidTr="00DF1254">
        <w:trPr>
          <w:trHeight w:val="20"/>
        </w:trPr>
        <w:tc>
          <w:tcPr>
            <w:tcW w:w="1290" w:type="pct"/>
            <w:vMerge/>
          </w:tcPr>
          <w:p w14:paraId="2AA9468B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  <w:shd w:val="clear" w:color="auto" w:fill="auto"/>
          </w:tcPr>
          <w:p w14:paraId="3B03FB98" w14:textId="1C7F40B0" w:rsidR="00492012" w:rsidRPr="004877B4" w:rsidRDefault="00492012" w:rsidP="004717C9">
            <w:pPr>
              <w:pStyle w:val="aff"/>
              <w:jc w:val="both"/>
            </w:pPr>
            <w:r w:rsidRPr="004877B4">
              <w:t>Читать технологическую документацию</w:t>
            </w:r>
            <w:r>
              <w:t xml:space="preserve"> на </w:t>
            </w:r>
            <w:r w:rsidR="00980891">
              <w:t>песчано-смолян</w:t>
            </w:r>
            <w:r>
              <w:t>ые литейные формы третьей группы сложности</w:t>
            </w:r>
          </w:p>
        </w:tc>
      </w:tr>
      <w:tr w:rsidR="00492012" w:rsidRPr="004877B4" w14:paraId="6B4666A8" w14:textId="77777777" w:rsidTr="00DF1254">
        <w:trPr>
          <w:trHeight w:val="20"/>
        </w:trPr>
        <w:tc>
          <w:tcPr>
            <w:tcW w:w="1290" w:type="pct"/>
            <w:vMerge/>
          </w:tcPr>
          <w:p w14:paraId="48F1882D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  <w:shd w:val="clear" w:color="auto" w:fill="auto"/>
          </w:tcPr>
          <w:p w14:paraId="750210AB" w14:textId="5BC06170" w:rsidR="00492012" w:rsidRPr="004877B4" w:rsidRDefault="00492012" w:rsidP="004717C9">
            <w:pPr>
              <w:pStyle w:val="aff"/>
              <w:jc w:val="both"/>
            </w:pPr>
            <w:r w:rsidRPr="00E31C71">
              <w:t>Просматривать</w:t>
            </w:r>
            <w:r>
              <w:t xml:space="preserve"> технологические инструкции и методики контроля </w:t>
            </w:r>
            <w:r w:rsidR="00980891">
              <w:t>песчано-смолян</w:t>
            </w:r>
            <w:r>
              <w:t xml:space="preserve">ых литейных форм </w:t>
            </w:r>
            <w:r w:rsidR="003533E6">
              <w:t>третьей</w:t>
            </w:r>
            <w:r>
              <w:t xml:space="preserve"> группы сложности и стержней </w:t>
            </w:r>
            <w:r w:rsidRPr="00E31C71">
              <w:t>с использованием прикладных компьютерных программ</w:t>
            </w:r>
          </w:p>
        </w:tc>
      </w:tr>
      <w:tr w:rsidR="00492012" w:rsidRPr="004877B4" w14:paraId="21D28EB8" w14:textId="77777777" w:rsidTr="00DF1254">
        <w:trPr>
          <w:trHeight w:val="20"/>
        </w:trPr>
        <w:tc>
          <w:tcPr>
            <w:tcW w:w="1290" w:type="pct"/>
            <w:vMerge/>
          </w:tcPr>
          <w:p w14:paraId="06DD22A9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  <w:shd w:val="clear" w:color="auto" w:fill="auto"/>
          </w:tcPr>
          <w:p w14:paraId="6C8768F6" w14:textId="567253A3" w:rsidR="00492012" w:rsidRPr="004877B4" w:rsidRDefault="00492012" w:rsidP="004717C9">
            <w:pPr>
              <w:pStyle w:val="aff"/>
              <w:jc w:val="both"/>
            </w:pPr>
            <w:r w:rsidRPr="004877B4">
              <w:t xml:space="preserve">Оценивать качество </w:t>
            </w:r>
            <w:r w:rsidR="00980891">
              <w:t>песчано-смолян</w:t>
            </w:r>
            <w:r>
              <w:t xml:space="preserve">ых </w:t>
            </w:r>
            <w:r w:rsidRPr="004877B4">
              <w:t xml:space="preserve">литейных форм </w:t>
            </w:r>
            <w:r>
              <w:t xml:space="preserve">третьей группы сложности </w:t>
            </w:r>
            <w:r w:rsidRPr="004877B4">
              <w:t>с помощью контрольно-измерительных устройств</w:t>
            </w:r>
          </w:p>
        </w:tc>
      </w:tr>
      <w:tr w:rsidR="00492012" w:rsidRPr="004877B4" w14:paraId="4E9BCD64" w14:textId="77777777" w:rsidTr="00DF1254">
        <w:trPr>
          <w:trHeight w:val="20"/>
        </w:trPr>
        <w:tc>
          <w:tcPr>
            <w:tcW w:w="1290" w:type="pct"/>
            <w:vMerge w:val="restart"/>
          </w:tcPr>
          <w:p w14:paraId="25B9EB4F" w14:textId="77777777" w:rsidR="00492012" w:rsidRPr="004877B4" w:rsidRDefault="00492012" w:rsidP="004717C9">
            <w:pPr>
              <w:pStyle w:val="aff"/>
            </w:pPr>
            <w:r w:rsidRPr="004877B4" w:rsidDel="002A1D54">
              <w:t>Необходимые знания</w:t>
            </w:r>
          </w:p>
        </w:tc>
        <w:tc>
          <w:tcPr>
            <w:tcW w:w="3710" w:type="pct"/>
          </w:tcPr>
          <w:p w14:paraId="6884ED98" w14:textId="0C8B9BD3" w:rsidR="00492012" w:rsidRPr="004877B4" w:rsidRDefault="00492012" w:rsidP="004717C9">
            <w:pPr>
              <w:pStyle w:val="aff"/>
              <w:jc w:val="both"/>
            </w:pPr>
            <w:r w:rsidRPr="004877B4">
              <w:t>Устройство и кинематические схемы формовочных машин</w:t>
            </w:r>
            <w:r>
              <w:t xml:space="preserve"> для формовки </w:t>
            </w:r>
            <w:r w:rsidR="00980891">
              <w:t>песчано-смолян</w:t>
            </w:r>
            <w:r>
              <w:t>ых литейных форм</w:t>
            </w:r>
            <w:r w:rsidRPr="004877B4">
              <w:t xml:space="preserve"> различных типов грузоподъемностью до </w:t>
            </w:r>
            <w:r w:rsidR="007803BB">
              <w:t>1200 кг</w:t>
            </w:r>
          </w:p>
        </w:tc>
      </w:tr>
      <w:tr w:rsidR="00492012" w:rsidRPr="004877B4" w14:paraId="69D96A34" w14:textId="77777777" w:rsidTr="00DF1254">
        <w:trPr>
          <w:trHeight w:val="20"/>
        </w:trPr>
        <w:tc>
          <w:tcPr>
            <w:tcW w:w="1290" w:type="pct"/>
            <w:vMerge/>
          </w:tcPr>
          <w:p w14:paraId="4A2341C1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459E6D71" w14:textId="208E07B4" w:rsidR="00492012" w:rsidRPr="004877B4" w:rsidRDefault="00492012" w:rsidP="004717C9">
            <w:pPr>
              <w:pStyle w:val="aff"/>
              <w:jc w:val="both"/>
            </w:pPr>
            <w:r w:rsidRPr="004877B4">
              <w:t>Способы изготовления</w:t>
            </w:r>
            <w:r>
              <w:t xml:space="preserve"> </w:t>
            </w:r>
            <w:r w:rsidR="00980891">
              <w:t>песчано-смолян</w:t>
            </w:r>
            <w:r>
              <w:t>ых</w:t>
            </w:r>
            <w:r w:rsidRPr="004877B4">
              <w:t xml:space="preserve"> литейных форм </w:t>
            </w:r>
            <w:r>
              <w:t xml:space="preserve">третьей группы сложности </w:t>
            </w:r>
            <w:r w:rsidRPr="004877B4">
              <w:t>на формовочных машинах грузоподъемност</w:t>
            </w:r>
            <w:r>
              <w:t>ью</w:t>
            </w:r>
            <w:r w:rsidRPr="004877B4">
              <w:t xml:space="preserve"> до </w:t>
            </w:r>
            <w:r w:rsidR="007803BB">
              <w:t>1200 кг</w:t>
            </w:r>
            <w:r w:rsidRPr="004877B4">
              <w:t xml:space="preserve"> </w:t>
            </w:r>
          </w:p>
        </w:tc>
      </w:tr>
      <w:tr w:rsidR="00492012" w:rsidRPr="004877B4" w14:paraId="08E90B90" w14:textId="77777777" w:rsidTr="00DF1254">
        <w:trPr>
          <w:trHeight w:val="20"/>
        </w:trPr>
        <w:tc>
          <w:tcPr>
            <w:tcW w:w="1290" w:type="pct"/>
            <w:vMerge/>
          </w:tcPr>
          <w:p w14:paraId="54CC4B25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3C6BA6C1" w14:textId="0146A062" w:rsidR="00492012" w:rsidRPr="004877B4" w:rsidRDefault="00492012" w:rsidP="004717C9">
            <w:pPr>
              <w:pStyle w:val="aff"/>
              <w:jc w:val="both"/>
            </w:pPr>
            <w:r w:rsidRPr="004877B4">
              <w:t xml:space="preserve">Режимы работы формовочных машин </w:t>
            </w:r>
            <w:r>
              <w:t xml:space="preserve">для формовки </w:t>
            </w:r>
            <w:r w:rsidR="00980891">
              <w:t>песчано-смолян</w:t>
            </w:r>
            <w:r>
              <w:t>ых литейных форм</w:t>
            </w:r>
            <w:r w:rsidRPr="004877B4">
              <w:t xml:space="preserve"> грузоподъемност</w:t>
            </w:r>
            <w:r>
              <w:t>ью</w:t>
            </w:r>
            <w:r w:rsidRPr="004877B4">
              <w:t xml:space="preserve"> до </w:t>
            </w:r>
            <w:r w:rsidR="007803BB">
              <w:t>1200 кг</w:t>
            </w:r>
          </w:p>
        </w:tc>
      </w:tr>
      <w:tr w:rsidR="00492012" w:rsidRPr="004877B4" w14:paraId="0B0A28BC" w14:textId="77777777" w:rsidTr="00DF1254">
        <w:trPr>
          <w:trHeight w:val="20"/>
        </w:trPr>
        <w:tc>
          <w:tcPr>
            <w:tcW w:w="1290" w:type="pct"/>
            <w:vMerge/>
          </w:tcPr>
          <w:p w14:paraId="6F6D57CB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50CE07B2" w14:textId="381C154E" w:rsidR="00492012" w:rsidRPr="004877B4" w:rsidRDefault="00492012" w:rsidP="004717C9">
            <w:pPr>
              <w:pStyle w:val="aff"/>
              <w:jc w:val="both"/>
            </w:pPr>
            <w:r w:rsidRPr="004877B4">
              <w:t>Основные причины брака отливок из-за неправильной формовки</w:t>
            </w:r>
            <w:r>
              <w:t xml:space="preserve"> </w:t>
            </w:r>
            <w:r w:rsidR="00980891">
              <w:t>песчано-смолян</w:t>
            </w:r>
            <w:r>
              <w:t>ых литейных форм</w:t>
            </w:r>
            <w:r w:rsidRPr="004877B4">
              <w:t xml:space="preserve"> и меры </w:t>
            </w:r>
            <w:r w:rsidR="002736E6">
              <w:t xml:space="preserve">его </w:t>
            </w:r>
            <w:r w:rsidRPr="004877B4">
              <w:t>предотвращения</w:t>
            </w:r>
          </w:p>
        </w:tc>
      </w:tr>
      <w:tr w:rsidR="00492012" w:rsidRPr="004877B4" w14:paraId="62C879FA" w14:textId="77777777" w:rsidTr="00DF1254">
        <w:trPr>
          <w:trHeight w:val="20"/>
        </w:trPr>
        <w:tc>
          <w:tcPr>
            <w:tcW w:w="1290" w:type="pct"/>
            <w:vMerge/>
          </w:tcPr>
          <w:p w14:paraId="1FC96B72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0D2BC245" w14:textId="76CD63A3" w:rsidR="00492012" w:rsidRPr="004877B4" w:rsidRDefault="00492012" w:rsidP="004717C9">
            <w:pPr>
              <w:pStyle w:val="aff"/>
              <w:jc w:val="both"/>
            </w:pPr>
            <w:r>
              <w:t xml:space="preserve">Классификация и причины возникновения дефектов </w:t>
            </w:r>
            <w:r w:rsidR="00980891">
              <w:t>песчано-смолян</w:t>
            </w:r>
            <w:r>
              <w:t>ых литейных форм</w:t>
            </w:r>
          </w:p>
        </w:tc>
      </w:tr>
      <w:tr w:rsidR="00492012" w:rsidRPr="004877B4" w14:paraId="5D2D3DB9" w14:textId="77777777" w:rsidTr="00DF1254">
        <w:trPr>
          <w:trHeight w:val="20"/>
        </w:trPr>
        <w:tc>
          <w:tcPr>
            <w:tcW w:w="1290" w:type="pct"/>
            <w:vMerge/>
          </w:tcPr>
          <w:p w14:paraId="3FFC4C67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4D0BEA6D" w14:textId="77777777" w:rsidR="00492012" w:rsidRPr="004877B4" w:rsidRDefault="00492012" w:rsidP="004717C9">
            <w:pPr>
              <w:pStyle w:val="aff"/>
              <w:jc w:val="both"/>
            </w:pPr>
            <w:r w:rsidRPr="004877B4">
              <w:t>Требования охраны труда, пожарной, промышленной и экологической безопасности</w:t>
            </w:r>
          </w:p>
        </w:tc>
      </w:tr>
      <w:tr w:rsidR="00492012" w:rsidRPr="004877B4" w14:paraId="12E2140B" w14:textId="77777777" w:rsidTr="00DF1254">
        <w:trPr>
          <w:trHeight w:val="20"/>
        </w:trPr>
        <w:tc>
          <w:tcPr>
            <w:tcW w:w="1290" w:type="pct"/>
            <w:vMerge/>
          </w:tcPr>
          <w:p w14:paraId="2BA5D227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137BE3E2" w14:textId="17A0202C" w:rsidR="00492012" w:rsidRPr="004877B4" w:rsidRDefault="00492012" w:rsidP="004717C9">
            <w:pPr>
              <w:pStyle w:val="aff"/>
              <w:jc w:val="both"/>
            </w:pPr>
            <w:r w:rsidRPr="004877B4">
              <w:t>Требования к модельно-опочной оснастке и формовочному инструменту для машинной формовки</w:t>
            </w:r>
            <w:r w:rsidR="00980891">
              <w:t xml:space="preserve"> песчано-смолян</w:t>
            </w:r>
            <w:r>
              <w:t>ых</w:t>
            </w:r>
            <w:r w:rsidRPr="004877B4">
              <w:t xml:space="preserve"> литейных форм</w:t>
            </w:r>
            <w:r>
              <w:t xml:space="preserve"> третьей группы сложности</w:t>
            </w:r>
          </w:p>
        </w:tc>
      </w:tr>
      <w:tr w:rsidR="00492012" w:rsidRPr="004877B4" w14:paraId="45E2F584" w14:textId="77777777" w:rsidTr="00DF1254">
        <w:trPr>
          <w:trHeight w:val="20"/>
        </w:trPr>
        <w:tc>
          <w:tcPr>
            <w:tcW w:w="1290" w:type="pct"/>
            <w:vMerge/>
          </w:tcPr>
          <w:p w14:paraId="0627B3A8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3C23D659" w14:textId="73AA1361" w:rsidR="00492012" w:rsidRPr="004877B4" w:rsidRDefault="00492012" w:rsidP="004717C9">
            <w:pPr>
              <w:pStyle w:val="aff"/>
              <w:jc w:val="both"/>
            </w:pPr>
            <w:r w:rsidRPr="004877B4">
              <w:t xml:space="preserve">Технологические инструкции по изготовлению </w:t>
            </w:r>
            <w:r w:rsidR="00980891">
              <w:t>песчано-смолян</w:t>
            </w:r>
            <w:r>
              <w:t xml:space="preserve">ых </w:t>
            </w:r>
            <w:r w:rsidRPr="004877B4">
              <w:t>литейных форм</w:t>
            </w:r>
            <w:r>
              <w:t xml:space="preserve"> третьей группы сложности</w:t>
            </w:r>
          </w:p>
        </w:tc>
      </w:tr>
      <w:tr w:rsidR="00492012" w:rsidRPr="004877B4" w14:paraId="1F28F655" w14:textId="77777777" w:rsidTr="00DF1254">
        <w:trPr>
          <w:trHeight w:val="20"/>
        </w:trPr>
        <w:tc>
          <w:tcPr>
            <w:tcW w:w="1290" w:type="pct"/>
            <w:vMerge/>
          </w:tcPr>
          <w:p w14:paraId="2EF192FC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04A092B6" w14:textId="4B5DFC80" w:rsidR="00492012" w:rsidRPr="004877B4" w:rsidRDefault="003B5B34" w:rsidP="004717C9">
            <w:pPr>
              <w:pStyle w:val="aff"/>
              <w:jc w:val="both"/>
            </w:pPr>
            <w:r>
              <w:t xml:space="preserve">Устройство и </w:t>
            </w:r>
            <w:r w:rsidR="007E272C">
              <w:t>способы</w:t>
            </w:r>
            <w:r w:rsidR="00492012" w:rsidRPr="004877B4">
              <w:t xml:space="preserve"> применения контрольно-измерительных устройств </w:t>
            </w:r>
            <w:r w:rsidR="00492012">
              <w:t>и</w:t>
            </w:r>
            <w:r w:rsidR="00492012" w:rsidRPr="004877B4">
              <w:t xml:space="preserve"> приспособлений</w:t>
            </w:r>
            <w:r w:rsidR="00492012">
              <w:t xml:space="preserve"> для контроля состояния </w:t>
            </w:r>
            <w:r w:rsidR="00492012" w:rsidRPr="004877B4">
              <w:t xml:space="preserve">модельно-опочной оснастки и формовочного инструмента для машинной формовки </w:t>
            </w:r>
            <w:r w:rsidR="00980891">
              <w:t>песчано-смолян</w:t>
            </w:r>
            <w:r w:rsidR="00492012">
              <w:t xml:space="preserve">ых </w:t>
            </w:r>
            <w:r w:rsidR="00492012" w:rsidRPr="004877B4">
              <w:t xml:space="preserve">литейных форм </w:t>
            </w:r>
            <w:r w:rsidR="00492012">
              <w:t>третьей группы сложности</w:t>
            </w:r>
          </w:p>
        </w:tc>
      </w:tr>
      <w:tr w:rsidR="00492012" w:rsidRPr="004877B4" w14:paraId="4B4D99AE" w14:textId="77777777" w:rsidTr="00DF1254">
        <w:trPr>
          <w:trHeight w:val="20"/>
        </w:trPr>
        <w:tc>
          <w:tcPr>
            <w:tcW w:w="1290" w:type="pct"/>
            <w:vMerge/>
          </w:tcPr>
          <w:p w14:paraId="017EE6C9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7C686091" w14:textId="4940C57E" w:rsidR="00492012" w:rsidRPr="004877B4" w:rsidRDefault="00492012" w:rsidP="004717C9">
            <w:pPr>
              <w:pStyle w:val="aff"/>
              <w:jc w:val="both"/>
            </w:pPr>
            <w:r w:rsidRPr="004877B4">
              <w:t xml:space="preserve">Методы контроля состояния модельно-опочной оснастки для машинной формовки </w:t>
            </w:r>
            <w:r w:rsidR="00980891">
              <w:t>песчано-смолян</w:t>
            </w:r>
            <w:r>
              <w:t xml:space="preserve">ых </w:t>
            </w:r>
            <w:r w:rsidRPr="004877B4">
              <w:t xml:space="preserve">литейных форм </w:t>
            </w:r>
            <w:r>
              <w:t>третьей группы сложности</w:t>
            </w:r>
          </w:p>
        </w:tc>
      </w:tr>
      <w:tr w:rsidR="00492012" w:rsidRPr="004877B4" w14:paraId="330123CE" w14:textId="77777777" w:rsidTr="00DF1254">
        <w:trPr>
          <w:trHeight w:val="20"/>
        </w:trPr>
        <w:tc>
          <w:tcPr>
            <w:tcW w:w="1290" w:type="pct"/>
            <w:vMerge/>
          </w:tcPr>
          <w:p w14:paraId="7B0D8917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5151323D" w14:textId="79910D89" w:rsidR="00492012" w:rsidRPr="004877B4" w:rsidRDefault="00492012" w:rsidP="004717C9">
            <w:pPr>
              <w:pStyle w:val="aff"/>
              <w:jc w:val="both"/>
            </w:pPr>
            <w:r w:rsidRPr="004877B4">
              <w:t xml:space="preserve">Методы контроля качества </w:t>
            </w:r>
            <w:r w:rsidR="00980891">
              <w:t>песчано-смолян</w:t>
            </w:r>
            <w:r>
              <w:t xml:space="preserve">ых </w:t>
            </w:r>
            <w:r w:rsidRPr="004877B4">
              <w:t xml:space="preserve">литейных форм </w:t>
            </w:r>
            <w:r>
              <w:t>третьей группы сложности</w:t>
            </w:r>
          </w:p>
        </w:tc>
      </w:tr>
      <w:tr w:rsidR="00492012" w:rsidRPr="004877B4" w14:paraId="7BC1783E" w14:textId="77777777" w:rsidTr="00DF1254">
        <w:trPr>
          <w:trHeight w:val="20"/>
        </w:trPr>
        <w:tc>
          <w:tcPr>
            <w:tcW w:w="1290" w:type="pct"/>
            <w:vMerge/>
          </w:tcPr>
          <w:p w14:paraId="4DC760EA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74DDCAFE" w14:textId="4B5638AE" w:rsidR="00492012" w:rsidRPr="004877B4" w:rsidRDefault="003B5B34" w:rsidP="004717C9">
            <w:pPr>
              <w:pStyle w:val="aff"/>
              <w:jc w:val="both"/>
            </w:pPr>
            <w:r>
              <w:t xml:space="preserve">Устройство и </w:t>
            </w:r>
            <w:r w:rsidR="007E272C">
              <w:t>способы</w:t>
            </w:r>
            <w:r w:rsidR="00492012" w:rsidRPr="004877B4">
              <w:t xml:space="preserve"> применения контрольно-измерительных устройств </w:t>
            </w:r>
            <w:r w:rsidR="00492012">
              <w:t>и</w:t>
            </w:r>
            <w:r w:rsidR="00492012" w:rsidRPr="004877B4">
              <w:t xml:space="preserve"> приспособлений</w:t>
            </w:r>
            <w:r w:rsidR="00492012">
              <w:t xml:space="preserve"> для контроля качества </w:t>
            </w:r>
            <w:r w:rsidR="00980891">
              <w:t>песчано-смолян</w:t>
            </w:r>
            <w:r w:rsidR="00492012">
              <w:t>ых литейных форм третьей группы сложности</w:t>
            </w:r>
          </w:p>
        </w:tc>
      </w:tr>
      <w:tr w:rsidR="00492012" w:rsidRPr="004877B4" w14:paraId="72E8C777" w14:textId="77777777" w:rsidTr="00DF1254">
        <w:trPr>
          <w:trHeight w:val="20"/>
        </w:trPr>
        <w:tc>
          <w:tcPr>
            <w:tcW w:w="1290" w:type="pct"/>
            <w:vMerge/>
          </w:tcPr>
          <w:p w14:paraId="482EDA09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486F5A52" w14:textId="08CCCD81" w:rsidR="00492012" w:rsidRPr="004877B4" w:rsidRDefault="00492012" w:rsidP="004717C9">
            <w:pPr>
              <w:pStyle w:val="aff"/>
              <w:jc w:val="both"/>
            </w:pPr>
            <w:r w:rsidRPr="004163B3">
              <w:t>Назначение элементов интерфейса систем управления</w:t>
            </w:r>
            <w:r>
              <w:t xml:space="preserve"> формовочными машинами для изготовления </w:t>
            </w:r>
            <w:r w:rsidR="00980891">
              <w:t>песчано-смолян</w:t>
            </w:r>
            <w:r>
              <w:t>ых литейных форм грузоподъемность</w:t>
            </w:r>
            <w:r w:rsidR="000A13BB">
              <w:t>ю</w:t>
            </w:r>
            <w:r>
              <w:t xml:space="preserve"> до </w:t>
            </w:r>
            <w:r w:rsidR="007803BB">
              <w:t>1200 кг</w:t>
            </w:r>
          </w:p>
        </w:tc>
      </w:tr>
      <w:tr w:rsidR="00492012" w:rsidRPr="004877B4" w14:paraId="2BFDD94B" w14:textId="77777777" w:rsidTr="00DF1254">
        <w:trPr>
          <w:trHeight w:val="20"/>
        </w:trPr>
        <w:tc>
          <w:tcPr>
            <w:tcW w:w="1290" w:type="pct"/>
            <w:vMerge/>
          </w:tcPr>
          <w:p w14:paraId="67390B9A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127EF807" w14:textId="77777777" w:rsidR="00492012" w:rsidRPr="004877B4" w:rsidRDefault="00492012" w:rsidP="004717C9">
            <w:pPr>
              <w:pStyle w:val="aff"/>
              <w:jc w:val="both"/>
            </w:pPr>
            <w:r w:rsidRPr="003C13D2">
              <w:t>Порядок работы с персональной вычислительной техникой</w:t>
            </w:r>
          </w:p>
        </w:tc>
      </w:tr>
      <w:tr w:rsidR="00492012" w:rsidRPr="004877B4" w14:paraId="0316AF26" w14:textId="77777777" w:rsidTr="00DF1254">
        <w:trPr>
          <w:trHeight w:val="20"/>
        </w:trPr>
        <w:tc>
          <w:tcPr>
            <w:tcW w:w="1290" w:type="pct"/>
            <w:vMerge/>
          </w:tcPr>
          <w:p w14:paraId="4485E74A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6006E1F0" w14:textId="77777777" w:rsidR="00492012" w:rsidRPr="004877B4" w:rsidRDefault="00492012" w:rsidP="004717C9">
            <w:pPr>
              <w:pStyle w:val="aff"/>
              <w:jc w:val="both"/>
            </w:pPr>
            <w:r w:rsidRPr="00F646EA">
              <w:t>Порядок работы с файловой системой</w:t>
            </w:r>
          </w:p>
        </w:tc>
      </w:tr>
      <w:tr w:rsidR="00492012" w:rsidRPr="004877B4" w14:paraId="1A1B0A5E" w14:textId="77777777" w:rsidTr="00DF1254">
        <w:trPr>
          <w:trHeight w:val="20"/>
        </w:trPr>
        <w:tc>
          <w:tcPr>
            <w:tcW w:w="1290" w:type="pct"/>
            <w:vMerge/>
          </w:tcPr>
          <w:p w14:paraId="1849FB0E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69310F0B" w14:textId="77777777" w:rsidR="00492012" w:rsidRPr="004877B4" w:rsidRDefault="00492012" w:rsidP="004717C9">
            <w:pPr>
              <w:pStyle w:val="aff"/>
              <w:jc w:val="both"/>
            </w:pPr>
            <w:r w:rsidRPr="00D9510F">
              <w:t>Основные форматы представления электронной графической и текстовой информации</w:t>
            </w:r>
          </w:p>
        </w:tc>
      </w:tr>
      <w:tr w:rsidR="00492012" w:rsidRPr="004877B4" w14:paraId="20678973" w14:textId="77777777" w:rsidTr="00DF1254">
        <w:trPr>
          <w:trHeight w:val="20"/>
        </w:trPr>
        <w:tc>
          <w:tcPr>
            <w:tcW w:w="1290" w:type="pct"/>
            <w:vMerge/>
          </w:tcPr>
          <w:p w14:paraId="1A6964CF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584D1690" w14:textId="77777777" w:rsidR="00492012" w:rsidRPr="004877B4" w:rsidRDefault="00492012" w:rsidP="004717C9">
            <w:pPr>
              <w:pStyle w:val="aff"/>
              <w:jc w:val="both"/>
            </w:pPr>
            <w:r w:rsidRPr="007936D2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492012" w:rsidRPr="004877B4" w14:paraId="46644FA5" w14:textId="77777777" w:rsidTr="00DF1254">
        <w:trPr>
          <w:trHeight w:val="20"/>
        </w:trPr>
        <w:tc>
          <w:tcPr>
            <w:tcW w:w="1290" w:type="pct"/>
            <w:vMerge/>
          </w:tcPr>
          <w:p w14:paraId="3F10D346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0385FDC0" w14:textId="77777777" w:rsidR="00492012" w:rsidRPr="004877B4" w:rsidRDefault="00492012" w:rsidP="004717C9">
            <w:pPr>
              <w:pStyle w:val="aff"/>
              <w:jc w:val="both"/>
            </w:pPr>
            <w:r w:rsidRPr="00980F96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492012" w:rsidRPr="004877B4" w14:paraId="1EC0C473" w14:textId="77777777" w:rsidTr="00DF1254">
        <w:trPr>
          <w:trHeight w:val="20"/>
        </w:trPr>
        <w:tc>
          <w:tcPr>
            <w:tcW w:w="1290" w:type="pct"/>
            <w:vMerge/>
          </w:tcPr>
          <w:p w14:paraId="11503CD1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4E39E987" w14:textId="77777777" w:rsidR="00492012" w:rsidRPr="004877B4" w:rsidRDefault="00492012" w:rsidP="004717C9">
            <w:pPr>
              <w:pStyle w:val="aff"/>
              <w:jc w:val="both"/>
            </w:pPr>
            <w:r w:rsidRPr="00E31C71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492012" w:rsidRPr="004877B4" w14:paraId="1F77999B" w14:textId="77777777" w:rsidTr="00DF1254">
        <w:trPr>
          <w:trHeight w:val="20"/>
        </w:trPr>
        <w:tc>
          <w:tcPr>
            <w:tcW w:w="1290" w:type="pct"/>
            <w:vMerge/>
          </w:tcPr>
          <w:p w14:paraId="643D3289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1AC8ABE8" w14:textId="77777777" w:rsidR="00492012" w:rsidRPr="004877B4" w:rsidRDefault="00492012" w:rsidP="004717C9">
            <w:pPr>
              <w:pStyle w:val="aff"/>
              <w:jc w:val="both"/>
            </w:pPr>
            <w:r w:rsidRPr="004877B4">
              <w:t>Правила чтения конструкторской документации</w:t>
            </w:r>
          </w:p>
        </w:tc>
      </w:tr>
      <w:tr w:rsidR="00492012" w:rsidRPr="004877B4" w14:paraId="3884A518" w14:textId="77777777" w:rsidTr="00DF1254">
        <w:trPr>
          <w:trHeight w:val="20"/>
        </w:trPr>
        <w:tc>
          <w:tcPr>
            <w:tcW w:w="1290" w:type="pct"/>
            <w:vMerge/>
          </w:tcPr>
          <w:p w14:paraId="4A4C9D3C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7838DD09" w14:textId="77777777" w:rsidR="00492012" w:rsidRPr="004877B4" w:rsidRDefault="00492012" w:rsidP="004717C9">
            <w:pPr>
              <w:pStyle w:val="aff"/>
              <w:jc w:val="both"/>
            </w:pPr>
            <w:r w:rsidRPr="004877B4">
              <w:t>Правила чтения технологической документации</w:t>
            </w:r>
          </w:p>
        </w:tc>
      </w:tr>
      <w:tr w:rsidR="00492012" w:rsidRPr="004877B4" w14:paraId="7569BAD7" w14:textId="77777777" w:rsidTr="00DF1254">
        <w:trPr>
          <w:trHeight w:val="20"/>
        </w:trPr>
        <w:tc>
          <w:tcPr>
            <w:tcW w:w="1290" w:type="pct"/>
            <w:vMerge/>
          </w:tcPr>
          <w:p w14:paraId="53BE6940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4AD8ACCB" w14:textId="6FD92DFE" w:rsidR="00492012" w:rsidRPr="004877B4" w:rsidRDefault="00492012" w:rsidP="004717C9">
            <w:pPr>
              <w:pStyle w:val="aff"/>
              <w:jc w:val="both"/>
            </w:pPr>
            <w:r>
              <w:t>Порядок применения</w:t>
            </w:r>
            <w:r w:rsidRPr="00AC6FBF">
              <w:t xml:space="preserve"> средств индивидуальной и коллективной защиты при </w:t>
            </w:r>
            <w:r>
              <w:t xml:space="preserve">машинной формовке </w:t>
            </w:r>
            <w:r w:rsidR="00980891">
              <w:t>песчано-смолян</w:t>
            </w:r>
            <w:r>
              <w:t>ых</w:t>
            </w:r>
            <w:r w:rsidRPr="004877B4">
              <w:t xml:space="preserve"> литейных форм</w:t>
            </w:r>
          </w:p>
        </w:tc>
      </w:tr>
      <w:tr w:rsidR="00492012" w:rsidRPr="004877B4" w14:paraId="2E49015B" w14:textId="77777777" w:rsidTr="00DF1254">
        <w:trPr>
          <w:trHeight w:val="20"/>
        </w:trPr>
        <w:tc>
          <w:tcPr>
            <w:tcW w:w="1290" w:type="pct"/>
            <w:vMerge/>
          </w:tcPr>
          <w:p w14:paraId="7431B4CD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31F20F7D" w14:textId="2D51F19B" w:rsidR="00492012" w:rsidRPr="004877B4" w:rsidRDefault="00F80596" w:rsidP="004717C9">
            <w:pPr>
              <w:pStyle w:val="aff"/>
              <w:jc w:val="both"/>
            </w:pPr>
            <w:r>
              <w:t xml:space="preserve">Меры безопасности </w:t>
            </w:r>
            <w:r w:rsidR="0053188C" w:rsidRPr="00591B9A">
              <w:t xml:space="preserve">при </w:t>
            </w:r>
            <w:r w:rsidR="00492012" w:rsidRPr="00591B9A">
              <w:t>формовке</w:t>
            </w:r>
            <w:r w:rsidR="00492012">
              <w:t xml:space="preserve"> </w:t>
            </w:r>
            <w:r w:rsidR="00980891">
              <w:t>песчано-смолян</w:t>
            </w:r>
            <w:r w:rsidR="00492012">
              <w:t>ых литейных форм</w:t>
            </w:r>
          </w:p>
        </w:tc>
      </w:tr>
      <w:tr w:rsidR="00492012" w:rsidRPr="004877B4" w14:paraId="695F9232" w14:textId="77777777" w:rsidTr="00DF1254">
        <w:trPr>
          <w:trHeight w:val="20"/>
        </w:trPr>
        <w:tc>
          <w:tcPr>
            <w:tcW w:w="1290" w:type="pct"/>
            <w:vMerge/>
          </w:tcPr>
          <w:p w14:paraId="41C5DCD2" w14:textId="77777777" w:rsidR="00492012" w:rsidRPr="004877B4" w:rsidDel="002A1D54" w:rsidRDefault="00492012" w:rsidP="004717C9">
            <w:pPr>
              <w:pStyle w:val="aff"/>
            </w:pPr>
          </w:p>
        </w:tc>
        <w:tc>
          <w:tcPr>
            <w:tcW w:w="3710" w:type="pct"/>
          </w:tcPr>
          <w:p w14:paraId="5EB5392E" w14:textId="79E230CC" w:rsidR="00492012" w:rsidRPr="004877B4" w:rsidRDefault="00492012" w:rsidP="004717C9">
            <w:pPr>
              <w:pStyle w:val="aff"/>
              <w:jc w:val="both"/>
            </w:pPr>
            <w:r w:rsidRPr="004877B4">
              <w:t xml:space="preserve">Требования к формовочным смесям и вспомогательным материалам для машинной формовки </w:t>
            </w:r>
            <w:r w:rsidR="00980891">
              <w:t>песчано-смолян</w:t>
            </w:r>
            <w:r>
              <w:t xml:space="preserve">ых </w:t>
            </w:r>
            <w:r w:rsidRPr="004877B4">
              <w:t xml:space="preserve">литейных форм </w:t>
            </w:r>
            <w:r>
              <w:t>третьей группы сложности</w:t>
            </w:r>
          </w:p>
        </w:tc>
      </w:tr>
      <w:tr w:rsidR="00492012" w:rsidRPr="004877B4" w14:paraId="1573C84A" w14:textId="77777777" w:rsidTr="00DF1254">
        <w:trPr>
          <w:trHeight w:val="20"/>
        </w:trPr>
        <w:tc>
          <w:tcPr>
            <w:tcW w:w="1290" w:type="pct"/>
          </w:tcPr>
          <w:p w14:paraId="12786501" w14:textId="77777777" w:rsidR="00492012" w:rsidRPr="004877B4" w:rsidDel="002A1D54" w:rsidRDefault="00492012" w:rsidP="004717C9">
            <w:pPr>
              <w:pStyle w:val="aff"/>
            </w:pPr>
            <w:r w:rsidRPr="004877B4" w:rsidDel="002A1D54">
              <w:t>Другие характеристики</w:t>
            </w:r>
          </w:p>
        </w:tc>
        <w:tc>
          <w:tcPr>
            <w:tcW w:w="3710" w:type="pct"/>
          </w:tcPr>
          <w:p w14:paraId="2FC78CDD" w14:textId="77777777" w:rsidR="00492012" w:rsidRPr="004877B4" w:rsidRDefault="00492012" w:rsidP="004717C9">
            <w:pPr>
              <w:pStyle w:val="aff"/>
              <w:jc w:val="both"/>
            </w:pPr>
            <w:r w:rsidRPr="004877B4">
              <w:t>-</w:t>
            </w:r>
          </w:p>
        </w:tc>
      </w:tr>
    </w:tbl>
    <w:p w14:paraId="16DA7D14" w14:textId="77777777" w:rsidR="00DF1254" w:rsidRDefault="00DF1254" w:rsidP="004717C9">
      <w:pPr>
        <w:pStyle w:val="3"/>
        <w:keepNext w:val="0"/>
        <w:spacing w:before="0" w:after="0"/>
      </w:pPr>
    </w:p>
    <w:p w14:paraId="332A5C77" w14:textId="56FD1991" w:rsidR="00B81E5B" w:rsidRDefault="00B81E5B" w:rsidP="004717C9">
      <w:pPr>
        <w:pStyle w:val="3"/>
        <w:keepNext w:val="0"/>
        <w:spacing w:before="0" w:after="0"/>
      </w:pPr>
      <w:r w:rsidRPr="00E708D4">
        <w:t>3.3.</w:t>
      </w:r>
      <w:r w:rsidR="00C34A98" w:rsidRPr="00E708D4">
        <w:t>3</w:t>
      </w:r>
      <w:r w:rsidRPr="00E708D4">
        <w:t>. Трудовая функция</w:t>
      </w:r>
    </w:p>
    <w:p w14:paraId="46CABD72" w14:textId="77777777" w:rsidR="00DF1254" w:rsidRPr="00DF1254" w:rsidRDefault="00DF1254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4372"/>
        <w:gridCol w:w="690"/>
        <w:gridCol w:w="973"/>
        <w:gridCol w:w="1826"/>
        <w:gridCol w:w="551"/>
      </w:tblGrid>
      <w:tr w:rsidR="004877B4" w:rsidRPr="004877B4" w14:paraId="1812A18A" w14:textId="77777777" w:rsidTr="00DF1254">
        <w:trPr>
          <w:trHeight w:val="278"/>
        </w:trPr>
        <w:tc>
          <w:tcPr>
            <w:tcW w:w="87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B29FEE5" w14:textId="77777777" w:rsidR="00B81E5B" w:rsidRPr="004877B4" w:rsidRDefault="00B81E5B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2483D7" w14:textId="10CD7893" w:rsidR="00B81E5B" w:rsidRPr="004877B4" w:rsidRDefault="00C34A98" w:rsidP="004717C9">
            <w:r>
              <w:t>Формовка</w:t>
            </w:r>
            <w:r w:rsidRPr="004877B4">
              <w:t xml:space="preserve"> литейных форм</w:t>
            </w:r>
            <w:r>
              <w:t xml:space="preserve"> третьей группы сложности</w:t>
            </w:r>
            <w:r w:rsidRPr="004877B4">
              <w:t xml:space="preserve"> при помощи пескомета</w:t>
            </w:r>
          </w:p>
        </w:tc>
        <w:tc>
          <w:tcPr>
            <w:tcW w:w="3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4E29145" w14:textId="77777777" w:rsidR="00B81E5B" w:rsidRPr="004877B4" w:rsidRDefault="00B81E5B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EBC673" w14:textId="08BBA16D" w:rsidR="00B81E5B" w:rsidRPr="004877B4" w:rsidRDefault="00B935BB" w:rsidP="004717C9">
            <w:r>
              <w:t>C</w:t>
            </w:r>
            <w:r w:rsidR="00B81E5B" w:rsidRPr="004877B4">
              <w:t>/</w:t>
            </w:r>
            <w:r w:rsidR="00C34A98" w:rsidRPr="004877B4">
              <w:t>0</w:t>
            </w:r>
            <w:r w:rsidR="00C34A98">
              <w:t>3</w:t>
            </w:r>
            <w:r w:rsidR="00B81E5B" w:rsidRPr="004877B4">
              <w:t>.</w:t>
            </w:r>
            <w:r w:rsidR="00DD3F54" w:rsidRPr="004877B4">
              <w:t>3</w:t>
            </w:r>
          </w:p>
        </w:tc>
        <w:tc>
          <w:tcPr>
            <w:tcW w:w="89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A29276E" w14:textId="77777777" w:rsidR="00B81E5B" w:rsidRPr="004877B4" w:rsidRDefault="00B81E5B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DA9853" w14:textId="77777777" w:rsidR="00B81E5B" w:rsidRPr="004877B4" w:rsidRDefault="00DD3F54" w:rsidP="004717C9">
            <w:pPr>
              <w:jc w:val="center"/>
            </w:pPr>
            <w:r w:rsidRPr="004877B4">
              <w:t>3</w:t>
            </w:r>
          </w:p>
        </w:tc>
      </w:tr>
    </w:tbl>
    <w:p w14:paraId="6AD29C39" w14:textId="33F47DC8" w:rsidR="00DF1254" w:rsidRDefault="00DF1254" w:rsidP="004717C9"/>
    <w:p w14:paraId="458A2E6C" w14:textId="6123AF60" w:rsidR="007803BB" w:rsidRDefault="007803BB" w:rsidP="004717C9"/>
    <w:p w14:paraId="310BD8A2" w14:textId="77777777" w:rsidR="007803BB" w:rsidRDefault="007803BB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6"/>
        <w:gridCol w:w="1289"/>
        <w:gridCol w:w="426"/>
        <w:gridCol w:w="2073"/>
        <w:gridCol w:w="1448"/>
        <w:gridCol w:w="2338"/>
      </w:tblGrid>
      <w:tr w:rsidR="004877B4" w:rsidRPr="004877B4" w14:paraId="0737E1DA" w14:textId="77777777" w:rsidTr="00E82015">
        <w:trPr>
          <w:trHeight w:val="488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3CF21AED" w14:textId="77777777" w:rsidR="00B81E5B" w:rsidRPr="004877B4" w:rsidRDefault="00B81E5B" w:rsidP="004717C9">
            <w:r w:rsidRPr="004877B4">
              <w:rPr>
                <w:sz w:val="20"/>
              </w:rPr>
              <w:t>Происхождение трудовой функции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2EFFCF6A" w14:textId="77777777" w:rsidR="00B81E5B" w:rsidRPr="004877B4" w:rsidRDefault="00B81E5B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209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6C4DCC4" w14:textId="77777777" w:rsidR="00B81E5B" w:rsidRPr="004877B4" w:rsidRDefault="00B81E5B" w:rsidP="004717C9">
            <w:r w:rsidRPr="004877B4">
              <w:t>Х</w:t>
            </w:r>
          </w:p>
        </w:tc>
        <w:tc>
          <w:tcPr>
            <w:tcW w:w="10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561B13" w14:textId="77777777" w:rsidR="00B81E5B" w:rsidRPr="004877B4" w:rsidRDefault="00B81E5B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7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5999DF" w14:textId="77777777" w:rsidR="00B81E5B" w:rsidRPr="004877B4" w:rsidRDefault="00B81E5B" w:rsidP="004717C9"/>
        </w:tc>
        <w:tc>
          <w:tcPr>
            <w:tcW w:w="11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70BE0E" w14:textId="77777777" w:rsidR="00B81E5B" w:rsidRPr="004877B4" w:rsidRDefault="00B81E5B" w:rsidP="004717C9"/>
        </w:tc>
      </w:tr>
      <w:tr w:rsidR="00B81E5B" w:rsidRPr="004877B4" w14:paraId="6A0900BA" w14:textId="77777777" w:rsidTr="00DF1254">
        <w:trPr>
          <w:trHeight w:val="479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05E0159B" w14:textId="77777777" w:rsidR="00B81E5B" w:rsidRPr="004877B4" w:rsidRDefault="00B81E5B" w:rsidP="004717C9"/>
        </w:tc>
        <w:tc>
          <w:tcPr>
            <w:tcW w:w="1857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00A991A3" w14:textId="77777777" w:rsidR="00B81E5B" w:rsidRPr="004877B4" w:rsidRDefault="00B81E5B" w:rsidP="004717C9"/>
        </w:tc>
        <w:tc>
          <w:tcPr>
            <w:tcW w:w="71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0444C1C8" w14:textId="77777777" w:rsidR="00B81E5B" w:rsidRPr="004877B4" w:rsidRDefault="00B81E5B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14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CCAC589" w14:textId="77777777" w:rsidR="00B81E5B" w:rsidRPr="004877B4" w:rsidRDefault="00B81E5B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766DC5FF" w14:textId="77777777" w:rsidR="00B81E5B" w:rsidRPr="004877B4" w:rsidRDefault="00B81E5B" w:rsidP="004717C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32"/>
        <w:gridCol w:w="7563"/>
      </w:tblGrid>
      <w:tr w:rsidR="004877B4" w:rsidRPr="004877B4" w14:paraId="46D14488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6C51AD16" w14:textId="77777777" w:rsidR="004D6B26" w:rsidRPr="004877B4" w:rsidRDefault="004D6B26" w:rsidP="004717C9">
            <w:pPr>
              <w:pStyle w:val="aff"/>
            </w:pPr>
            <w:r w:rsidRPr="004877B4">
              <w:t>Трудовые действия</w:t>
            </w:r>
          </w:p>
        </w:tc>
        <w:tc>
          <w:tcPr>
            <w:tcW w:w="3709" w:type="pct"/>
          </w:tcPr>
          <w:p w14:paraId="146A2319" w14:textId="4CAC215C" w:rsidR="004D6B26" w:rsidRPr="004877B4" w:rsidRDefault="00C34A98" w:rsidP="004717C9">
            <w:pPr>
              <w:pStyle w:val="aff"/>
              <w:jc w:val="both"/>
            </w:pPr>
            <w:r w:rsidRPr="00DD4B9F">
              <w:rPr>
                <w:color w:val="000000" w:themeColor="text1"/>
              </w:rPr>
              <w:t xml:space="preserve">Подготовка рабочего места к выполнению </w:t>
            </w:r>
            <w:r w:rsidR="00942267">
              <w:rPr>
                <w:color w:val="000000" w:themeColor="text1"/>
              </w:rPr>
              <w:t>формовки</w:t>
            </w:r>
            <w:r>
              <w:rPr>
                <w:color w:val="000000" w:themeColor="text1"/>
              </w:rPr>
              <w:t xml:space="preserve"> литейных форм третьей группы сложности</w:t>
            </w:r>
            <w:r w:rsidR="00942267">
              <w:rPr>
                <w:color w:val="000000" w:themeColor="text1"/>
              </w:rPr>
              <w:t xml:space="preserve"> при помощи песком</w:t>
            </w:r>
            <w:r w:rsidR="00DC175A">
              <w:rPr>
                <w:color w:val="000000" w:themeColor="text1"/>
              </w:rPr>
              <w:t>е</w:t>
            </w:r>
            <w:r w:rsidR="00942267">
              <w:rPr>
                <w:color w:val="000000" w:themeColor="text1"/>
              </w:rPr>
              <w:t>та</w:t>
            </w:r>
          </w:p>
        </w:tc>
      </w:tr>
      <w:tr w:rsidR="00C34A98" w:rsidRPr="004877B4" w14:paraId="7FBCAAAB" w14:textId="77777777" w:rsidTr="00DF1254">
        <w:trPr>
          <w:trHeight w:val="20"/>
        </w:trPr>
        <w:tc>
          <w:tcPr>
            <w:tcW w:w="1291" w:type="pct"/>
            <w:vMerge/>
          </w:tcPr>
          <w:p w14:paraId="17574B57" w14:textId="77777777" w:rsidR="00C34A98" w:rsidRPr="004877B4" w:rsidRDefault="00C34A98" w:rsidP="004717C9">
            <w:pPr>
              <w:pStyle w:val="aff"/>
            </w:pPr>
          </w:p>
        </w:tc>
        <w:tc>
          <w:tcPr>
            <w:tcW w:w="3709" w:type="pct"/>
          </w:tcPr>
          <w:p w14:paraId="0AF1F7D0" w14:textId="191EB7CD" w:rsidR="00C34A98" w:rsidRPr="004877B4" w:rsidRDefault="00C34A98" w:rsidP="004717C9">
            <w:pPr>
              <w:pStyle w:val="aff"/>
              <w:jc w:val="both"/>
            </w:pPr>
            <w:r w:rsidRPr="004877B4">
              <w:t>Контроль состояния модельно-опочной оснастки и формовочного инструмент</w:t>
            </w:r>
            <w:r>
              <w:t>а</w:t>
            </w:r>
            <w:r w:rsidRPr="004877B4">
              <w:t xml:space="preserve"> для изготовления литейных форм</w:t>
            </w:r>
            <w:r w:rsidR="00A85E79">
              <w:t xml:space="preserve"> третьей группы сложности</w:t>
            </w:r>
            <w:r w:rsidRPr="004877B4">
              <w:t xml:space="preserve"> при помощи пескомета</w:t>
            </w:r>
          </w:p>
        </w:tc>
      </w:tr>
      <w:tr w:rsidR="004877B4" w:rsidRPr="004877B4" w14:paraId="38E88C64" w14:textId="77777777" w:rsidTr="00DF1254">
        <w:trPr>
          <w:trHeight w:val="20"/>
        </w:trPr>
        <w:tc>
          <w:tcPr>
            <w:tcW w:w="1291" w:type="pct"/>
            <w:vMerge/>
          </w:tcPr>
          <w:p w14:paraId="653EF610" w14:textId="77777777" w:rsidR="004D6B26" w:rsidRPr="004877B4" w:rsidRDefault="004D6B26" w:rsidP="004717C9">
            <w:pPr>
              <w:pStyle w:val="aff"/>
            </w:pPr>
          </w:p>
        </w:tc>
        <w:tc>
          <w:tcPr>
            <w:tcW w:w="3709" w:type="pct"/>
          </w:tcPr>
          <w:p w14:paraId="3B72A9CA" w14:textId="5AF22B5F" w:rsidR="004D6B26" w:rsidRPr="004877B4" w:rsidRDefault="004D6B26" w:rsidP="004717C9">
            <w:pPr>
              <w:pStyle w:val="aff"/>
              <w:jc w:val="both"/>
            </w:pPr>
            <w:r w:rsidRPr="004877B4">
              <w:t>Контроль работоспособности пескомета</w:t>
            </w:r>
            <w:r w:rsidR="00C763D9" w:rsidRPr="004877B4">
              <w:t xml:space="preserve"> для изготовления литейных форм </w:t>
            </w:r>
            <w:r w:rsidR="00D92680">
              <w:t>третьей группы сложности</w:t>
            </w:r>
          </w:p>
        </w:tc>
      </w:tr>
      <w:tr w:rsidR="004877B4" w:rsidRPr="004877B4" w14:paraId="287D7ED1" w14:textId="77777777" w:rsidTr="00DF1254">
        <w:trPr>
          <w:trHeight w:val="20"/>
        </w:trPr>
        <w:tc>
          <w:tcPr>
            <w:tcW w:w="1291" w:type="pct"/>
            <w:vMerge/>
          </w:tcPr>
          <w:p w14:paraId="4C5EA248" w14:textId="77777777" w:rsidR="004D6B26" w:rsidRPr="004877B4" w:rsidRDefault="004D6B26" w:rsidP="004717C9">
            <w:pPr>
              <w:pStyle w:val="aff"/>
            </w:pPr>
          </w:p>
        </w:tc>
        <w:tc>
          <w:tcPr>
            <w:tcW w:w="3709" w:type="pct"/>
          </w:tcPr>
          <w:p w14:paraId="658488B5" w14:textId="1776BBDF" w:rsidR="004D6B26" w:rsidRPr="004877B4" w:rsidRDefault="004D6B26" w:rsidP="004717C9">
            <w:pPr>
              <w:pStyle w:val="aff"/>
              <w:jc w:val="both"/>
            </w:pPr>
            <w:r w:rsidRPr="004877B4">
              <w:t xml:space="preserve">Подготовка пескомета </w:t>
            </w:r>
            <w:r w:rsidR="00C763D9" w:rsidRPr="004877B4">
              <w:t xml:space="preserve">и оснастки для изготовления литейных форм </w:t>
            </w:r>
            <w:r w:rsidR="00D92680">
              <w:t xml:space="preserve">третьей группы сложности </w:t>
            </w:r>
            <w:r w:rsidR="00C763D9" w:rsidRPr="004877B4">
              <w:t xml:space="preserve">при помощи пескомета </w:t>
            </w:r>
            <w:r w:rsidRPr="004877B4">
              <w:t xml:space="preserve">к формовке </w:t>
            </w:r>
          </w:p>
        </w:tc>
      </w:tr>
      <w:tr w:rsidR="004877B4" w:rsidRPr="004877B4" w14:paraId="2B6912B9" w14:textId="77777777" w:rsidTr="00DF1254">
        <w:trPr>
          <w:trHeight w:val="20"/>
        </w:trPr>
        <w:tc>
          <w:tcPr>
            <w:tcW w:w="1291" w:type="pct"/>
            <w:vMerge/>
          </w:tcPr>
          <w:p w14:paraId="7176E373" w14:textId="77777777" w:rsidR="004D6B26" w:rsidRPr="004877B4" w:rsidRDefault="004D6B26" w:rsidP="004717C9">
            <w:pPr>
              <w:pStyle w:val="aff"/>
            </w:pPr>
          </w:p>
        </w:tc>
        <w:tc>
          <w:tcPr>
            <w:tcW w:w="3709" w:type="pct"/>
          </w:tcPr>
          <w:p w14:paraId="7900B693" w14:textId="4112241E" w:rsidR="004D6B26" w:rsidRPr="004877B4" w:rsidRDefault="004D6B26" w:rsidP="004717C9">
            <w:pPr>
              <w:pStyle w:val="aff"/>
              <w:jc w:val="both"/>
            </w:pPr>
            <w:r w:rsidRPr="004877B4">
              <w:t xml:space="preserve">Изготовление </w:t>
            </w:r>
            <w:r w:rsidR="00CD2F77" w:rsidRPr="004877B4">
              <w:t xml:space="preserve">литейных </w:t>
            </w:r>
            <w:r w:rsidRPr="004877B4">
              <w:t>форм</w:t>
            </w:r>
            <w:r w:rsidR="00EA0F8F" w:rsidRPr="004877B4">
              <w:t xml:space="preserve"> </w:t>
            </w:r>
            <w:r w:rsidR="00D92680">
              <w:t xml:space="preserve">третьей группы сложности </w:t>
            </w:r>
            <w:r w:rsidR="00EA0F8F" w:rsidRPr="004877B4">
              <w:t>при помощи пескомета</w:t>
            </w:r>
          </w:p>
        </w:tc>
      </w:tr>
      <w:tr w:rsidR="004877B4" w:rsidRPr="004877B4" w14:paraId="46848692" w14:textId="77777777" w:rsidTr="00DF1254">
        <w:trPr>
          <w:trHeight w:val="20"/>
        </w:trPr>
        <w:tc>
          <w:tcPr>
            <w:tcW w:w="1291" w:type="pct"/>
            <w:vMerge/>
          </w:tcPr>
          <w:p w14:paraId="79001DA4" w14:textId="77777777" w:rsidR="004D6B26" w:rsidRPr="004877B4" w:rsidRDefault="004D6B26" w:rsidP="004717C9">
            <w:pPr>
              <w:pStyle w:val="aff"/>
            </w:pPr>
          </w:p>
        </w:tc>
        <w:tc>
          <w:tcPr>
            <w:tcW w:w="3709" w:type="pct"/>
          </w:tcPr>
          <w:p w14:paraId="147E2600" w14:textId="5005AA2A" w:rsidR="004D6B26" w:rsidRPr="004877B4" w:rsidRDefault="004D6B26" w:rsidP="004717C9">
            <w:pPr>
              <w:pStyle w:val="aff"/>
              <w:jc w:val="both"/>
            </w:pPr>
            <w:r w:rsidRPr="004877B4">
              <w:t xml:space="preserve">Контроль качества </w:t>
            </w:r>
            <w:r w:rsidR="00CD2F77" w:rsidRPr="004877B4">
              <w:t xml:space="preserve">литейных </w:t>
            </w:r>
            <w:r w:rsidRPr="004877B4">
              <w:t>форм</w:t>
            </w:r>
            <w:r w:rsidR="006702AF">
              <w:t xml:space="preserve"> третьей группы сложности, изготавливаемых </w:t>
            </w:r>
            <w:r w:rsidR="000C68F7">
              <w:t xml:space="preserve">при помощи </w:t>
            </w:r>
            <w:r w:rsidR="00F50DFE">
              <w:t>песком</w:t>
            </w:r>
            <w:r w:rsidR="00DC175A">
              <w:t>е</w:t>
            </w:r>
            <w:r w:rsidR="00F50DFE">
              <w:t>та</w:t>
            </w:r>
          </w:p>
        </w:tc>
      </w:tr>
      <w:tr w:rsidR="004877B4" w:rsidRPr="004877B4" w14:paraId="0BBE60C6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652B6E32" w14:textId="77777777" w:rsidR="004D6B26" w:rsidRPr="004877B4" w:rsidDel="002A1D54" w:rsidRDefault="004D6B26" w:rsidP="004717C9">
            <w:pPr>
              <w:pStyle w:val="aff"/>
            </w:pPr>
            <w:r w:rsidRPr="004877B4" w:rsidDel="002A1D54">
              <w:t>Необходимые умения</w:t>
            </w:r>
          </w:p>
        </w:tc>
        <w:tc>
          <w:tcPr>
            <w:tcW w:w="3709" w:type="pct"/>
          </w:tcPr>
          <w:p w14:paraId="4E2F683A" w14:textId="41B3C3D2" w:rsidR="004D6B26" w:rsidRPr="004877B4" w:rsidRDefault="003A3E28" w:rsidP="004717C9">
            <w:pPr>
              <w:pStyle w:val="aff"/>
              <w:jc w:val="both"/>
            </w:pPr>
            <w:r w:rsidRPr="00DD4B9F">
              <w:rPr>
                <w:color w:val="000000" w:themeColor="text1"/>
              </w:rPr>
              <w:t>Поддерживать состояние рабочего места</w:t>
            </w:r>
            <w:r>
              <w:rPr>
                <w:color w:val="000000" w:themeColor="text1"/>
              </w:rPr>
              <w:t xml:space="preserve"> для формовки литейных форм </w:t>
            </w:r>
            <w:r w:rsidR="00B922BD">
              <w:rPr>
                <w:color w:val="000000" w:themeColor="text1"/>
              </w:rPr>
              <w:t>третьей</w:t>
            </w:r>
            <w:r>
              <w:rPr>
                <w:color w:val="000000" w:themeColor="text1"/>
              </w:rPr>
              <w:t xml:space="preserve"> группы сложности при помощи пескомета</w:t>
            </w:r>
            <w:r w:rsidRPr="00DD4B9F">
              <w:rPr>
                <w:color w:val="000000" w:themeColor="text1"/>
              </w:rPr>
              <w:t xml:space="preserve"> в соответствии с требованиями охраны труда, пожарной, промышленной, экологической и электробезопасности</w:t>
            </w:r>
          </w:p>
        </w:tc>
      </w:tr>
      <w:tr w:rsidR="000F042A" w:rsidRPr="004877B4" w14:paraId="7A765FEA" w14:textId="77777777" w:rsidTr="00DF1254">
        <w:trPr>
          <w:trHeight w:val="20"/>
        </w:trPr>
        <w:tc>
          <w:tcPr>
            <w:tcW w:w="1291" w:type="pct"/>
            <w:vMerge/>
          </w:tcPr>
          <w:p w14:paraId="634526D5" w14:textId="77777777" w:rsidR="000F042A" w:rsidRPr="004877B4" w:rsidDel="002A1D54" w:rsidRDefault="000F042A" w:rsidP="004717C9">
            <w:pPr>
              <w:pStyle w:val="aff"/>
            </w:pPr>
          </w:p>
        </w:tc>
        <w:tc>
          <w:tcPr>
            <w:tcW w:w="3709" w:type="pct"/>
          </w:tcPr>
          <w:p w14:paraId="6EEFA413" w14:textId="301F8140" w:rsidR="000F042A" w:rsidRPr="00DD4B9F" w:rsidRDefault="00F80596" w:rsidP="004717C9">
            <w:pPr>
              <w:pStyle w:val="a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Применять средства индивидуальной </w:t>
            </w:r>
            <w:r w:rsidR="000F042A" w:rsidRPr="00AC6FBF">
              <w:rPr>
                <w:color w:val="000000" w:themeColor="text1"/>
              </w:rPr>
              <w:t xml:space="preserve">и коллективной защиты при машинной формовке </w:t>
            </w:r>
            <w:r w:rsidR="000F042A">
              <w:rPr>
                <w:color w:val="000000" w:themeColor="text1"/>
              </w:rPr>
              <w:t>литейных форм при помощи песком</w:t>
            </w:r>
            <w:r w:rsidR="00DC175A">
              <w:rPr>
                <w:color w:val="000000" w:themeColor="text1"/>
              </w:rPr>
              <w:t>е</w:t>
            </w:r>
            <w:r w:rsidR="000F042A">
              <w:rPr>
                <w:color w:val="000000" w:themeColor="text1"/>
              </w:rPr>
              <w:t>та</w:t>
            </w:r>
          </w:p>
        </w:tc>
      </w:tr>
      <w:tr w:rsidR="003A3E28" w:rsidRPr="004877B4" w14:paraId="6547D9CE" w14:textId="77777777" w:rsidTr="00DF1254">
        <w:trPr>
          <w:trHeight w:val="20"/>
        </w:trPr>
        <w:tc>
          <w:tcPr>
            <w:tcW w:w="1291" w:type="pct"/>
            <w:vMerge/>
          </w:tcPr>
          <w:p w14:paraId="7DB31FDD" w14:textId="77777777" w:rsidR="003A3E28" w:rsidRPr="004877B4" w:rsidDel="002A1D54" w:rsidRDefault="003A3E28" w:rsidP="004717C9">
            <w:pPr>
              <w:pStyle w:val="aff"/>
            </w:pPr>
          </w:p>
        </w:tc>
        <w:tc>
          <w:tcPr>
            <w:tcW w:w="3709" w:type="pct"/>
          </w:tcPr>
          <w:p w14:paraId="5BDA6B01" w14:textId="6A5E953D" w:rsidR="003A3E28" w:rsidRPr="004877B4" w:rsidRDefault="002E42FB" w:rsidP="004717C9">
            <w:pPr>
              <w:pStyle w:val="aff"/>
              <w:jc w:val="both"/>
            </w:pPr>
            <w:r w:rsidRPr="004877B4">
              <w:t>Оценивать состояние модельно-опочной оснастки и формовочного инструмента для изготовления литейных форм</w:t>
            </w:r>
            <w:r>
              <w:t xml:space="preserve"> третьей группы сложности</w:t>
            </w:r>
            <w:r w:rsidRPr="004877B4">
              <w:t xml:space="preserve"> при помощи пескомета </w:t>
            </w:r>
            <w:r>
              <w:t>визуально</w:t>
            </w:r>
          </w:p>
        </w:tc>
      </w:tr>
      <w:tr w:rsidR="002E42FB" w:rsidRPr="004877B4" w14:paraId="5F95819A" w14:textId="77777777" w:rsidTr="00DF1254">
        <w:trPr>
          <w:trHeight w:val="20"/>
        </w:trPr>
        <w:tc>
          <w:tcPr>
            <w:tcW w:w="1291" w:type="pct"/>
            <w:vMerge/>
          </w:tcPr>
          <w:p w14:paraId="2378BF9E" w14:textId="77777777" w:rsidR="002E42FB" w:rsidRPr="004877B4" w:rsidDel="002A1D54" w:rsidRDefault="002E42FB" w:rsidP="004717C9">
            <w:pPr>
              <w:pStyle w:val="aff"/>
            </w:pPr>
          </w:p>
        </w:tc>
        <w:tc>
          <w:tcPr>
            <w:tcW w:w="3709" w:type="pct"/>
          </w:tcPr>
          <w:p w14:paraId="6A5BD209" w14:textId="720EE7BC" w:rsidR="002E42FB" w:rsidRPr="004877B4" w:rsidRDefault="002E42FB" w:rsidP="004717C9">
            <w:pPr>
              <w:pStyle w:val="aff"/>
              <w:jc w:val="both"/>
            </w:pPr>
            <w:r w:rsidRPr="004877B4">
              <w:t>Оценивать состояние модельно-опочной оснастки и формовочного инструмента для изготовления литейных форм</w:t>
            </w:r>
            <w:r>
              <w:t xml:space="preserve"> третьей группы сложности</w:t>
            </w:r>
            <w:r w:rsidRPr="004877B4">
              <w:t xml:space="preserve"> при помощи пескомета с помощью контрольно-измерительных устройств</w:t>
            </w:r>
          </w:p>
        </w:tc>
      </w:tr>
      <w:tr w:rsidR="003A3E28" w:rsidRPr="004877B4" w14:paraId="65DBD7A9" w14:textId="77777777" w:rsidTr="00DF1254">
        <w:trPr>
          <w:trHeight w:val="20"/>
        </w:trPr>
        <w:tc>
          <w:tcPr>
            <w:tcW w:w="1291" w:type="pct"/>
            <w:vMerge/>
          </w:tcPr>
          <w:p w14:paraId="21934E65" w14:textId="77777777" w:rsidR="003A3E28" w:rsidRPr="004877B4" w:rsidDel="002A1D54" w:rsidRDefault="003A3E28" w:rsidP="004717C9">
            <w:pPr>
              <w:pStyle w:val="aff"/>
            </w:pPr>
          </w:p>
        </w:tc>
        <w:tc>
          <w:tcPr>
            <w:tcW w:w="3709" w:type="pct"/>
          </w:tcPr>
          <w:p w14:paraId="2B333097" w14:textId="70005F06" w:rsidR="003A3E28" w:rsidRPr="004877B4" w:rsidRDefault="003A3E28" w:rsidP="004717C9">
            <w:pPr>
              <w:pStyle w:val="aff"/>
              <w:jc w:val="both"/>
            </w:pPr>
            <w:r w:rsidRPr="004877B4">
              <w:t>Оценивать работоспособность пескомета для изготовления литейных форм</w:t>
            </w:r>
            <w:r w:rsidR="00CC0638">
              <w:t xml:space="preserve"> третьей группы сложности</w:t>
            </w:r>
            <w:r w:rsidRPr="004877B4">
              <w:t xml:space="preserve"> при помощи пескомета с помощью контрольно-измерительных устройств</w:t>
            </w:r>
          </w:p>
        </w:tc>
      </w:tr>
      <w:tr w:rsidR="003A3E28" w:rsidRPr="004877B4" w14:paraId="25D24D93" w14:textId="77777777" w:rsidTr="00DF1254">
        <w:trPr>
          <w:trHeight w:val="20"/>
        </w:trPr>
        <w:tc>
          <w:tcPr>
            <w:tcW w:w="1291" w:type="pct"/>
            <w:vMerge/>
          </w:tcPr>
          <w:p w14:paraId="3DED612F" w14:textId="77777777" w:rsidR="003A3E28" w:rsidRPr="004877B4" w:rsidDel="002A1D54" w:rsidRDefault="003A3E28" w:rsidP="004717C9">
            <w:pPr>
              <w:pStyle w:val="aff"/>
            </w:pPr>
          </w:p>
        </w:tc>
        <w:tc>
          <w:tcPr>
            <w:tcW w:w="3709" w:type="pct"/>
          </w:tcPr>
          <w:p w14:paraId="56B62C67" w14:textId="77777777" w:rsidR="003A3E28" w:rsidRPr="004877B4" w:rsidRDefault="003A3E28" w:rsidP="004717C9">
            <w:pPr>
              <w:pStyle w:val="aff"/>
              <w:jc w:val="both"/>
            </w:pPr>
            <w:r w:rsidRPr="004877B4">
              <w:t>Управлять подъемно-транспортными механизмами</w:t>
            </w:r>
          </w:p>
        </w:tc>
      </w:tr>
      <w:tr w:rsidR="003A3E28" w:rsidRPr="004877B4" w14:paraId="74E0EC65" w14:textId="77777777" w:rsidTr="00DF1254">
        <w:trPr>
          <w:trHeight w:val="20"/>
        </w:trPr>
        <w:tc>
          <w:tcPr>
            <w:tcW w:w="1291" w:type="pct"/>
            <w:vMerge/>
          </w:tcPr>
          <w:p w14:paraId="0FF6D84C" w14:textId="77777777" w:rsidR="003A3E28" w:rsidRPr="004877B4" w:rsidDel="002A1D54" w:rsidRDefault="003A3E28" w:rsidP="004717C9">
            <w:pPr>
              <w:pStyle w:val="aff"/>
            </w:pPr>
          </w:p>
        </w:tc>
        <w:tc>
          <w:tcPr>
            <w:tcW w:w="3709" w:type="pct"/>
          </w:tcPr>
          <w:p w14:paraId="0BD49190" w14:textId="065C2E34" w:rsidR="003A3E28" w:rsidRPr="004877B4" w:rsidRDefault="003B5B34" w:rsidP="004717C9">
            <w:pPr>
              <w:pStyle w:val="aff"/>
              <w:jc w:val="both"/>
            </w:pPr>
            <w:r>
              <w:t>Подготавливать</w:t>
            </w:r>
            <w:r w:rsidR="003A3E28" w:rsidRPr="004877B4">
              <w:t xml:space="preserve"> пескомет и модельно-опочную оснастку для изготовления литейных форм</w:t>
            </w:r>
            <w:r w:rsidR="00D172C7">
              <w:t xml:space="preserve"> третьей группы сложности</w:t>
            </w:r>
            <w:r w:rsidR="003A3E28" w:rsidRPr="004877B4">
              <w:t xml:space="preserve"> к формовке </w:t>
            </w:r>
            <w:r w:rsidR="000A13BB">
              <w:t>в соответствии с</w:t>
            </w:r>
            <w:r w:rsidR="003A3E28" w:rsidRPr="004877B4">
              <w:t xml:space="preserve"> технологическими инструкциями</w:t>
            </w:r>
          </w:p>
        </w:tc>
      </w:tr>
      <w:tr w:rsidR="003A3E28" w:rsidRPr="004877B4" w14:paraId="26F07CA7" w14:textId="77777777" w:rsidTr="00DF1254">
        <w:trPr>
          <w:trHeight w:val="20"/>
        </w:trPr>
        <w:tc>
          <w:tcPr>
            <w:tcW w:w="1291" w:type="pct"/>
            <w:vMerge/>
          </w:tcPr>
          <w:p w14:paraId="73D9C989" w14:textId="77777777" w:rsidR="003A3E28" w:rsidRPr="004877B4" w:rsidDel="002A1D54" w:rsidRDefault="003A3E28" w:rsidP="004717C9">
            <w:pPr>
              <w:pStyle w:val="aff"/>
            </w:pPr>
          </w:p>
        </w:tc>
        <w:tc>
          <w:tcPr>
            <w:tcW w:w="3709" w:type="pct"/>
          </w:tcPr>
          <w:p w14:paraId="05158DE0" w14:textId="1BD9955E" w:rsidR="003A3E28" w:rsidRPr="004877B4" w:rsidRDefault="003A3E28" w:rsidP="004717C9">
            <w:pPr>
              <w:pStyle w:val="aff"/>
              <w:jc w:val="both"/>
            </w:pPr>
            <w:r w:rsidRPr="004877B4">
              <w:t>Управлять пескометом для изготовления литейных форм</w:t>
            </w:r>
            <w:r w:rsidR="00256936">
              <w:t xml:space="preserve"> третьей группы сложности</w:t>
            </w:r>
          </w:p>
        </w:tc>
      </w:tr>
      <w:tr w:rsidR="003A3E28" w:rsidRPr="004877B4" w14:paraId="391AFDB0" w14:textId="77777777" w:rsidTr="00DF1254">
        <w:trPr>
          <w:trHeight w:val="20"/>
        </w:trPr>
        <w:tc>
          <w:tcPr>
            <w:tcW w:w="1291" w:type="pct"/>
            <w:vMerge/>
          </w:tcPr>
          <w:p w14:paraId="72EAE7EF" w14:textId="77777777" w:rsidR="003A3E28" w:rsidRPr="004877B4" w:rsidDel="002A1D54" w:rsidRDefault="003A3E28" w:rsidP="004717C9">
            <w:pPr>
              <w:pStyle w:val="aff"/>
            </w:pPr>
          </w:p>
        </w:tc>
        <w:tc>
          <w:tcPr>
            <w:tcW w:w="3709" w:type="pct"/>
          </w:tcPr>
          <w:p w14:paraId="38D0B0CA" w14:textId="2AD4007A" w:rsidR="003A3E28" w:rsidRPr="004877B4" w:rsidRDefault="003A3E28" w:rsidP="004717C9">
            <w:pPr>
              <w:pStyle w:val="aff"/>
              <w:jc w:val="both"/>
            </w:pPr>
            <w:r w:rsidRPr="004877B4">
              <w:t>Изготавливать литейные формы</w:t>
            </w:r>
            <w:r w:rsidR="00256936">
              <w:t xml:space="preserve"> третьей группы сложности</w:t>
            </w:r>
            <w:r w:rsidRPr="004877B4">
              <w:t xml:space="preserve"> при помощи пескомета</w:t>
            </w:r>
          </w:p>
        </w:tc>
      </w:tr>
      <w:tr w:rsidR="003A3E28" w:rsidRPr="004877B4" w14:paraId="4BD2C044" w14:textId="77777777" w:rsidTr="00DF1254">
        <w:trPr>
          <w:trHeight w:val="20"/>
        </w:trPr>
        <w:tc>
          <w:tcPr>
            <w:tcW w:w="1291" w:type="pct"/>
            <w:vMerge/>
          </w:tcPr>
          <w:p w14:paraId="5B832DA4" w14:textId="77777777" w:rsidR="003A3E28" w:rsidRPr="004877B4" w:rsidDel="002A1D54" w:rsidRDefault="003A3E28" w:rsidP="004717C9">
            <w:pPr>
              <w:pStyle w:val="aff"/>
            </w:pPr>
          </w:p>
        </w:tc>
        <w:tc>
          <w:tcPr>
            <w:tcW w:w="3709" w:type="pct"/>
          </w:tcPr>
          <w:p w14:paraId="527ACB36" w14:textId="25AD343C" w:rsidR="003A3E28" w:rsidRPr="004877B4" w:rsidRDefault="003A3E28" w:rsidP="004717C9">
            <w:pPr>
              <w:pStyle w:val="aff"/>
              <w:jc w:val="both"/>
            </w:pPr>
            <w:r w:rsidRPr="004877B4">
              <w:t>Читать конструкторскую документацию</w:t>
            </w:r>
            <w:r w:rsidR="00256936">
              <w:t xml:space="preserve"> на литейные формы третьей группы сложности, изготавливаемые при помощи пескомета</w:t>
            </w:r>
          </w:p>
        </w:tc>
      </w:tr>
      <w:tr w:rsidR="003A3E28" w:rsidRPr="004877B4" w14:paraId="0F7B30AC" w14:textId="77777777" w:rsidTr="00DF1254">
        <w:trPr>
          <w:trHeight w:val="20"/>
        </w:trPr>
        <w:tc>
          <w:tcPr>
            <w:tcW w:w="1291" w:type="pct"/>
            <w:vMerge/>
          </w:tcPr>
          <w:p w14:paraId="6F26CEE3" w14:textId="77777777" w:rsidR="003A3E28" w:rsidRPr="004877B4" w:rsidDel="002A1D54" w:rsidRDefault="003A3E28" w:rsidP="004717C9">
            <w:pPr>
              <w:pStyle w:val="aff"/>
            </w:pPr>
          </w:p>
        </w:tc>
        <w:tc>
          <w:tcPr>
            <w:tcW w:w="3709" w:type="pct"/>
          </w:tcPr>
          <w:p w14:paraId="3EDBC0AB" w14:textId="5C784C2E" w:rsidR="003A3E28" w:rsidRPr="004877B4" w:rsidRDefault="003A3E28" w:rsidP="004717C9">
            <w:pPr>
              <w:pStyle w:val="aff"/>
              <w:jc w:val="both"/>
            </w:pPr>
            <w:r w:rsidRPr="004877B4">
              <w:t>Читать технологическую документацию</w:t>
            </w:r>
            <w:r w:rsidR="00256936">
              <w:t xml:space="preserve"> на литейные формы третьей группы сложности, изготавливаемые при помощи пескомета</w:t>
            </w:r>
          </w:p>
        </w:tc>
      </w:tr>
      <w:tr w:rsidR="00256936" w:rsidRPr="004877B4" w14:paraId="07328916" w14:textId="77777777" w:rsidTr="00DF1254">
        <w:trPr>
          <w:trHeight w:val="20"/>
        </w:trPr>
        <w:tc>
          <w:tcPr>
            <w:tcW w:w="1291" w:type="pct"/>
            <w:vMerge/>
          </w:tcPr>
          <w:p w14:paraId="79DDF630" w14:textId="77777777" w:rsidR="00256936" w:rsidRPr="004877B4" w:rsidDel="002A1D54" w:rsidRDefault="00256936" w:rsidP="004717C9">
            <w:pPr>
              <w:pStyle w:val="aff"/>
            </w:pPr>
          </w:p>
        </w:tc>
        <w:tc>
          <w:tcPr>
            <w:tcW w:w="3709" w:type="pct"/>
          </w:tcPr>
          <w:p w14:paraId="533A85F9" w14:textId="46E422BA" w:rsidR="00256936" w:rsidRPr="004877B4" w:rsidRDefault="003B5B34" w:rsidP="004717C9">
            <w:pPr>
              <w:pStyle w:val="aff"/>
              <w:jc w:val="both"/>
            </w:pPr>
            <w:r>
              <w:t xml:space="preserve">Читать технологические инструкции и инструкции по эксплуатации </w:t>
            </w:r>
            <w:r w:rsidR="00256936">
              <w:t>пескометов для изготовления литейных форм третьей группы сложности</w:t>
            </w:r>
          </w:p>
        </w:tc>
      </w:tr>
      <w:tr w:rsidR="001B3A5B" w:rsidRPr="004877B4" w14:paraId="6D5E9536" w14:textId="77777777" w:rsidTr="00DF1254">
        <w:trPr>
          <w:trHeight w:val="20"/>
        </w:trPr>
        <w:tc>
          <w:tcPr>
            <w:tcW w:w="1291" w:type="pct"/>
            <w:vMerge/>
          </w:tcPr>
          <w:p w14:paraId="05A73E40" w14:textId="77777777" w:rsidR="001B3A5B" w:rsidRPr="004877B4" w:rsidDel="002A1D54" w:rsidRDefault="001B3A5B" w:rsidP="004717C9">
            <w:pPr>
              <w:pStyle w:val="aff"/>
            </w:pPr>
          </w:p>
        </w:tc>
        <w:tc>
          <w:tcPr>
            <w:tcW w:w="3709" w:type="pct"/>
          </w:tcPr>
          <w:p w14:paraId="7C0BD7B1" w14:textId="1965392A" w:rsidR="001B3A5B" w:rsidRDefault="001B3A5B" w:rsidP="004717C9">
            <w:pPr>
              <w:pStyle w:val="aff"/>
              <w:jc w:val="both"/>
            </w:pPr>
            <w:r w:rsidRPr="004877B4">
              <w:t>Оценивать качество литейных форм</w:t>
            </w:r>
            <w:r>
              <w:t xml:space="preserve"> третьей группы сложности, изготавливаемых при помощи пескомета</w:t>
            </w:r>
            <w:r w:rsidR="000A13BB">
              <w:t>,</w:t>
            </w:r>
            <w:r w:rsidRPr="004877B4">
              <w:t xml:space="preserve"> с помощью контрольно-измерительных устройств</w:t>
            </w:r>
          </w:p>
        </w:tc>
      </w:tr>
      <w:tr w:rsidR="001B3A5B" w:rsidRPr="004877B4" w14:paraId="4BB04016" w14:textId="77777777" w:rsidTr="00DF1254">
        <w:trPr>
          <w:trHeight w:val="20"/>
        </w:trPr>
        <w:tc>
          <w:tcPr>
            <w:tcW w:w="1291" w:type="pct"/>
            <w:vMerge/>
          </w:tcPr>
          <w:p w14:paraId="61EC13A0" w14:textId="77777777" w:rsidR="001B3A5B" w:rsidRPr="004877B4" w:rsidDel="002A1D54" w:rsidRDefault="001B3A5B" w:rsidP="004717C9">
            <w:pPr>
              <w:pStyle w:val="aff"/>
            </w:pPr>
          </w:p>
        </w:tc>
        <w:tc>
          <w:tcPr>
            <w:tcW w:w="3709" w:type="pct"/>
          </w:tcPr>
          <w:p w14:paraId="38B9D1BE" w14:textId="4A9EBE6A" w:rsidR="001B3A5B" w:rsidRDefault="001B3A5B" w:rsidP="004717C9">
            <w:pPr>
              <w:pStyle w:val="aff"/>
              <w:jc w:val="both"/>
            </w:pPr>
            <w:r w:rsidRPr="00E31C71">
              <w:t>Просматривать конструкторскую и технологическую документацию</w:t>
            </w:r>
            <w:r>
              <w:t xml:space="preserve"> </w:t>
            </w:r>
            <w:r w:rsidR="000A13BB">
              <w:t xml:space="preserve">на </w:t>
            </w:r>
            <w:r>
              <w:t>литейные формы третьей группы сложности, изготавливаемые при помощи пескомета,</w:t>
            </w:r>
            <w:r w:rsidRPr="00E31C71">
              <w:t xml:space="preserve"> с использованием прикладных компьютерных программ</w:t>
            </w:r>
          </w:p>
        </w:tc>
      </w:tr>
      <w:tr w:rsidR="001B3A5B" w:rsidRPr="004877B4" w14:paraId="3CD62952" w14:textId="77777777" w:rsidTr="00DF1254">
        <w:trPr>
          <w:trHeight w:val="20"/>
        </w:trPr>
        <w:tc>
          <w:tcPr>
            <w:tcW w:w="1291" w:type="pct"/>
            <w:vMerge/>
          </w:tcPr>
          <w:p w14:paraId="0B8F1387" w14:textId="77777777" w:rsidR="001B3A5B" w:rsidRPr="004877B4" w:rsidDel="002A1D54" w:rsidRDefault="001B3A5B" w:rsidP="004717C9">
            <w:pPr>
              <w:pStyle w:val="aff"/>
            </w:pPr>
          </w:p>
        </w:tc>
        <w:tc>
          <w:tcPr>
            <w:tcW w:w="3709" w:type="pct"/>
          </w:tcPr>
          <w:p w14:paraId="0AECE33C" w14:textId="41A4948E" w:rsidR="001B3A5B" w:rsidRDefault="001B3A5B" w:rsidP="004717C9">
            <w:pPr>
              <w:pStyle w:val="aff"/>
              <w:jc w:val="both"/>
            </w:pPr>
            <w:r w:rsidRPr="00E31C71">
              <w:t xml:space="preserve">Просматривать </w:t>
            </w:r>
            <w:r>
              <w:t>технологические инструкции и инструкции по эксплуатации песком</w:t>
            </w:r>
            <w:r w:rsidR="00DC175A">
              <w:t>е</w:t>
            </w:r>
            <w:r>
              <w:t xml:space="preserve">тов для изготовления литейных форм третьей группы сложности </w:t>
            </w:r>
            <w:r w:rsidRPr="00E31C71">
              <w:t>с использованием прикладных компьютерных программ</w:t>
            </w:r>
          </w:p>
        </w:tc>
      </w:tr>
      <w:tr w:rsidR="001B3A5B" w:rsidRPr="004877B4" w14:paraId="7EA4B889" w14:textId="77777777" w:rsidTr="00DF1254">
        <w:trPr>
          <w:trHeight w:val="20"/>
        </w:trPr>
        <w:tc>
          <w:tcPr>
            <w:tcW w:w="1291" w:type="pct"/>
            <w:vMerge/>
          </w:tcPr>
          <w:p w14:paraId="7DB117E1" w14:textId="77777777" w:rsidR="001B3A5B" w:rsidRPr="004877B4" w:rsidDel="002A1D54" w:rsidRDefault="001B3A5B" w:rsidP="004717C9">
            <w:pPr>
              <w:pStyle w:val="aff"/>
            </w:pPr>
          </w:p>
        </w:tc>
        <w:tc>
          <w:tcPr>
            <w:tcW w:w="3709" w:type="pct"/>
          </w:tcPr>
          <w:p w14:paraId="0DEE00E3" w14:textId="7E6F7D92" w:rsidR="001B3A5B" w:rsidRDefault="001B3A5B" w:rsidP="004717C9">
            <w:pPr>
              <w:pStyle w:val="aff"/>
              <w:jc w:val="both"/>
            </w:pPr>
            <w:r w:rsidRPr="00E31C71">
              <w:t>Печатать конструкторскую и технологическую документацию</w:t>
            </w:r>
            <w:r>
              <w:t xml:space="preserve"> на литейные формы </w:t>
            </w:r>
            <w:r w:rsidR="00397D6D">
              <w:t>третьей</w:t>
            </w:r>
            <w:r>
              <w:t xml:space="preserve"> группы сложности и песком</w:t>
            </w:r>
            <w:r w:rsidR="00DC175A">
              <w:t>е</w:t>
            </w:r>
            <w:r>
              <w:t>ты</w:t>
            </w:r>
            <w:r w:rsidRPr="00E31C71">
              <w:t xml:space="preserve"> с использованием устройств вывода графической и текстовой информации</w:t>
            </w:r>
          </w:p>
        </w:tc>
      </w:tr>
      <w:tr w:rsidR="001B3A5B" w:rsidRPr="004877B4" w14:paraId="54B47E44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6C1848C7" w14:textId="77777777" w:rsidR="001B3A5B" w:rsidRPr="004877B4" w:rsidRDefault="001B3A5B" w:rsidP="004717C9">
            <w:pPr>
              <w:pStyle w:val="aff"/>
            </w:pPr>
            <w:r w:rsidRPr="004877B4" w:rsidDel="002A1D54">
              <w:t>Необходимые знания</w:t>
            </w:r>
          </w:p>
        </w:tc>
        <w:tc>
          <w:tcPr>
            <w:tcW w:w="3709" w:type="pct"/>
          </w:tcPr>
          <w:p w14:paraId="7AACDD58" w14:textId="77777777" w:rsidR="001B3A5B" w:rsidRPr="004877B4" w:rsidRDefault="001B3A5B" w:rsidP="004717C9">
            <w:pPr>
              <w:pStyle w:val="aff"/>
              <w:jc w:val="both"/>
            </w:pPr>
            <w:r w:rsidRPr="004877B4">
              <w:t>Устройство и принципы работы обслуживаемых пескометов</w:t>
            </w:r>
          </w:p>
        </w:tc>
      </w:tr>
      <w:tr w:rsidR="001B3A5B" w:rsidRPr="004877B4" w14:paraId="3A2DB124" w14:textId="77777777" w:rsidTr="00DF1254">
        <w:trPr>
          <w:trHeight w:val="20"/>
        </w:trPr>
        <w:tc>
          <w:tcPr>
            <w:tcW w:w="1291" w:type="pct"/>
            <w:vMerge/>
          </w:tcPr>
          <w:p w14:paraId="2B5CD5F0" w14:textId="77777777" w:rsidR="001B3A5B" w:rsidRPr="004877B4" w:rsidDel="002A1D54" w:rsidRDefault="001B3A5B" w:rsidP="004717C9">
            <w:pPr>
              <w:pStyle w:val="aff"/>
            </w:pPr>
          </w:p>
        </w:tc>
        <w:tc>
          <w:tcPr>
            <w:tcW w:w="3709" w:type="pct"/>
          </w:tcPr>
          <w:p w14:paraId="23882CDC" w14:textId="44C0BF7F" w:rsidR="001B3A5B" w:rsidRPr="004877B4" w:rsidRDefault="001B3A5B" w:rsidP="004717C9">
            <w:pPr>
              <w:pStyle w:val="aff"/>
              <w:jc w:val="both"/>
            </w:pPr>
            <w:r w:rsidRPr="004877B4">
              <w:t>Способы изготовления литейных форм</w:t>
            </w:r>
            <w:r w:rsidR="00B93B8E">
              <w:t xml:space="preserve"> третьей группы сложности</w:t>
            </w:r>
            <w:r w:rsidR="007803BB">
              <w:t xml:space="preserve"> </w:t>
            </w:r>
            <w:r w:rsidRPr="004877B4">
              <w:t>при помощи пескометов</w:t>
            </w:r>
          </w:p>
        </w:tc>
      </w:tr>
      <w:tr w:rsidR="001B3A5B" w:rsidRPr="004877B4" w14:paraId="11ABEAF5" w14:textId="77777777" w:rsidTr="00DF1254">
        <w:trPr>
          <w:trHeight w:val="20"/>
        </w:trPr>
        <w:tc>
          <w:tcPr>
            <w:tcW w:w="1291" w:type="pct"/>
            <w:vMerge/>
          </w:tcPr>
          <w:p w14:paraId="05F174EB" w14:textId="77777777" w:rsidR="001B3A5B" w:rsidRPr="004877B4" w:rsidDel="002A1D54" w:rsidRDefault="001B3A5B" w:rsidP="004717C9">
            <w:pPr>
              <w:pStyle w:val="aff"/>
            </w:pPr>
          </w:p>
        </w:tc>
        <w:tc>
          <w:tcPr>
            <w:tcW w:w="3709" w:type="pct"/>
          </w:tcPr>
          <w:p w14:paraId="1B1F0FC0" w14:textId="77777777" w:rsidR="001B3A5B" w:rsidRPr="004877B4" w:rsidRDefault="001B3A5B" w:rsidP="004717C9">
            <w:pPr>
              <w:pStyle w:val="aff"/>
              <w:jc w:val="both"/>
            </w:pPr>
            <w:r w:rsidRPr="004877B4">
              <w:t>Способы и правила управления подъемно-транспортными механизмами и грузозахватными приспособлениями</w:t>
            </w:r>
          </w:p>
        </w:tc>
      </w:tr>
      <w:tr w:rsidR="001B3A5B" w:rsidRPr="004877B4" w14:paraId="32D2D549" w14:textId="77777777" w:rsidTr="00DF1254">
        <w:trPr>
          <w:trHeight w:val="20"/>
        </w:trPr>
        <w:tc>
          <w:tcPr>
            <w:tcW w:w="1291" w:type="pct"/>
            <w:vMerge/>
          </w:tcPr>
          <w:p w14:paraId="0B6160F2" w14:textId="77777777" w:rsidR="001B3A5B" w:rsidRPr="004877B4" w:rsidDel="002A1D54" w:rsidRDefault="001B3A5B" w:rsidP="004717C9">
            <w:pPr>
              <w:pStyle w:val="aff"/>
            </w:pPr>
          </w:p>
        </w:tc>
        <w:tc>
          <w:tcPr>
            <w:tcW w:w="3709" w:type="pct"/>
          </w:tcPr>
          <w:p w14:paraId="31D0D046" w14:textId="77777777" w:rsidR="001B3A5B" w:rsidRPr="004877B4" w:rsidRDefault="001B3A5B" w:rsidP="004717C9">
            <w:pPr>
              <w:pStyle w:val="aff"/>
              <w:jc w:val="both"/>
            </w:pPr>
            <w:r w:rsidRPr="004877B4">
              <w:t>Схемы строповки грузов</w:t>
            </w:r>
          </w:p>
        </w:tc>
      </w:tr>
      <w:tr w:rsidR="001B3A5B" w:rsidRPr="004877B4" w14:paraId="5B4D7748" w14:textId="77777777" w:rsidTr="00DF1254">
        <w:trPr>
          <w:trHeight w:val="20"/>
        </w:trPr>
        <w:tc>
          <w:tcPr>
            <w:tcW w:w="1291" w:type="pct"/>
            <w:vMerge/>
          </w:tcPr>
          <w:p w14:paraId="5D4D32C6" w14:textId="77777777" w:rsidR="001B3A5B" w:rsidRPr="004877B4" w:rsidDel="002A1D54" w:rsidRDefault="001B3A5B" w:rsidP="004717C9">
            <w:pPr>
              <w:pStyle w:val="aff"/>
            </w:pPr>
          </w:p>
        </w:tc>
        <w:tc>
          <w:tcPr>
            <w:tcW w:w="3709" w:type="pct"/>
          </w:tcPr>
          <w:p w14:paraId="75A1CD4A" w14:textId="3D636D3D" w:rsidR="001B3A5B" w:rsidRPr="004877B4" w:rsidRDefault="003B5B34" w:rsidP="004717C9">
            <w:pPr>
              <w:pStyle w:val="aff"/>
              <w:jc w:val="both"/>
            </w:pPr>
            <w:r>
              <w:t>Режимы работы</w:t>
            </w:r>
            <w:r w:rsidR="001B3A5B" w:rsidRPr="004877B4">
              <w:t xml:space="preserve"> пескометов</w:t>
            </w:r>
          </w:p>
        </w:tc>
      </w:tr>
      <w:tr w:rsidR="001B3A5B" w:rsidRPr="004877B4" w14:paraId="3DB888EA" w14:textId="77777777" w:rsidTr="00DF1254">
        <w:trPr>
          <w:trHeight w:val="20"/>
        </w:trPr>
        <w:tc>
          <w:tcPr>
            <w:tcW w:w="1291" w:type="pct"/>
            <w:vMerge/>
          </w:tcPr>
          <w:p w14:paraId="45E5F879" w14:textId="77777777" w:rsidR="001B3A5B" w:rsidRPr="004877B4" w:rsidDel="002A1D54" w:rsidRDefault="001B3A5B" w:rsidP="004717C9">
            <w:pPr>
              <w:pStyle w:val="aff"/>
            </w:pPr>
          </w:p>
        </w:tc>
        <w:tc>
          <w:tcPr>
            <w:tcW w:w="3709" w:type="pct"/>
          </w:tcPr>
          <w:p w14:paraId="227A0257" w14:textId="787C066A" w:rsidR="001B3A5B" w:rsidRPr="004877B4" w:rsidRDefault="001B3A5B" w:rsidP="004717C9">
            <w:pPr>
              <w:pStyle w:val="aff"/>
              <w:jc w:val="both"/>
            </w:pPr>
            <w:r w:rsidRPr="004877B4">
              <w:t xml:space="preserve">Основные причины брака отливок </w:t>
            </w:r>
            <w:r w:rsidR="002736E6" w:rsidRPr="004877B4">
              <w:t>из-за неправильной формовки</w:t>
            </w:r>
            <w:r w:rsidR="002736E6">
              <w:t xml:space="preserve"> при помощи песком</w:t>
            </w:r>
            <w:r w:rsidR="00DC175A">
              <w:t>е</w:t>
            </w:r>
            <w:r w:rsidR="002736E6">
              <w:t>та</w:t>
            </w:r>
            <w:r w:rsidR="002736E6" w:rsidRPr="004877B4">
              <w:t xml:space="preserve"> </w:t>
            </w:r>
            <w:r w:rsidRPr="004877B4">
              <w:t xml:space="preserve">и меры </w:t>
            </w:r>
            <w:r w:rsidR="002736E6">
              <w:t>его</w:t>
            </w:r>
            <w:r w:rsidR="002736E6" w:rsidRPr="004877B4">
              <w:t xml:space="preserve"> </w:t>
            </w:r>
            <w:r w:rsidRPr="004877B4">
              <w:t>предотвращения</w:t>
            </w:r>
          </w:p>
        </w:tc>
      </w:tr>
      <w:tr w:rsidR="001B3A5B" w:rsidRPr="004877B4" w14:paraId="5B118758" w14:textId="77777777" w:rsidTr="00DF1254">
        <w:trPr>
          <w:trHeight w:val="20"/>
        </w:trPr>
        <w:tc>
          <w:tcPr>
            <w:tcW w:w="1291" w:type="pct"/>
            <w:vMerge/>
          </w:tcPr>
          <w:p w14:paraId="6B695385" w14:textId="77777777" w:rsidR="001B3A5B" w:rsidRPr="004877B4" w:rsidDel="002A1D54" w:rsidRDefault="001B3A5B" w:rsidP="004717C9">
            <w:pPr>
              <w:pStyle w:val="aff"/>
            </w:pPr>
          </w:p>
        </w:tc>
        <w:tc>
          <w:tcPr>
            <w:tcW w:w="3709" w:type="pct"/>
          </w:tcPr>
          <w:p w14:paraId="42B5FF57" w14:textId="77777777" w:rsidR="001B3A5B" w:rsidRPr="004877B4" w:rsidRDefault="001B3A5B" w:rsidP="004717C9">
            <w:pPr>
              <w:pStyle w:val="aff"/>
              <w:jc w:val="both"/>
            </w:pPr>
            <w:r w:rsidRPr="004877B4">
              <w:t>Требования охраны труда, пожарной, промышленной и экологической безопасности</w:t>
            </w:r>
          </w:p>
        </w:tc>
      </w:tr>
      <w:tr w:rsidR="001B3A5B" w:rsidRPr="004877B4" w14:paraId="1E17AE43" w14:textId="77777777" w:rsidTr="00DF1254">
        <w:trPr>
          <w:trHeight w:val="20"/>
        </w:trPr>
        <w:tc>
          <w:tcPr>
            <w:tcW w:w="1291" w:type="pct"/>
            <w:vMerge/>
          </w:tcPr>
          <w:p w14:paraId="4A821389" w14:textId="77777777" w:rsidR="001B3A5B" w:rsidRPr="004877B4" w:rsidDel="002A1D54" w:rsidRDefault="001B3A5B" w:rsidP="004717C9">
            <w:pPr>
              <w:pStyle w:val="aff"/>
            </w:pPr>
          </w:p>
        </w:tc>
        <w:tc>
          <w:tcPr>
            <w:tcW w:w="3709" w:type="pct"/>
          </w:tcPr>
          <w:p w14:paraId="7B343D11" w14:textId="76259266" w:rsidR="001B3A5B" w:rsidRPr="004877B4" w:rsidRDefault="001B3A5B" w:rsidP="004717C9">
            <w:pPr>
              <w:pStyle w:val="aff"/>
              <w:jc w:val="both"/>
            </w:pPr>
            <w:r w:rsidRPr="004877B4">
              <w:t>Требования к модельно-опочной оснастке и формовочному инструменту для изготовления литейных форм</w:t>
            </w:r>
            <w:r w:rsidR="00B53CAB">
              <w:t xml:space="preserve"> третьей группы сложности</w:t>
            </w:r>
            <w:r w:rsidRPr="004877B4">
              <w:t xml:space="preserve"> при помощи пескомета</w:t>
            </w:r>
          </w:p>
        </w:tc>
      </w:tr>
      <w:tr w:rsidR="001B3A5B" w:rsidRPr="004877B4" w14:paraId="43F8CB3B" w14:textId="77777777" w:rsidTr="00DF1254">
        <w:trPr>
          <w:trHeight w:val="20"/>
        </w:trPr>
        <w:tc>
          <w:tcPr>
            <w:tcW w:w="1291" w:type="pct"/>
            <w:vMerge/>
          </w:tcPr>
          <w:p w14:paraId="0D850833" w14:textId="77777777" w:rsidR="001B3A5B" w:rsidRPr="004877B4" w:rsidDel="002A1D54" w:rsidRDefault="001B3A5B" w:rsidP="004717C9">
            <w:pPr>
              <w:pStyle w:val="aff"/>
            </w:pPr>
          </w:p>
        </w:tc>
        <w:tc>
          <w:tcPr>
            <w:tcW w:w="3709" w:type="pct"/>
          </w:tcPr>
          <w:p w14:paraId="4398476C" w14:textId="349925CC" w:rsidR="001B3A5B" w:rsidRPr="004877B4" w:rsidRDefault="001B3A5B" w:rsidP="004717C9">
            <w:pPr>
              <w:pStyle w:val="aff"/>
              <w:jc w:val="both"/>
            </w:pPr>
            <w:r w:rsidRPr="004877B4">
              <w:t>Методы контроля состояния модельно-опочной оснастки для изготовления литейных форм</w:t>
            </w:r>
            <w:r w:rsidR="00B53CAB">
              <w:t xml:space="preserve"> третьей группы сложности </w:t>
            </w:r>
            <w:r w:rsidR="000A13BB">
              <w:t>п</w:t>
            </w:r>
            <w:r w:rsidRPr="004877B4">
              <w:t>ри помощи пескомета</w:t>
            </w:r>
          </w:p>
        </w:tc>
      </w:tr>
      <w:tr w:rsidR="00B53CAB" w:rsidRPr="004877B4" w14:paraId="1B54A0D9" w14:textId="77777777" w:rsidTr="00DF1254">
        <w:trPr>
          <w:trHeight w:val="20"/>
        </w:trPr>
        <w:tc>
          <w:tcPr>
            <w:tcW w:w="1291" w:type="pct"/>
            <w:vMerge/>
          </w:tcPr>
          <w:p w14:paraId="44D9984A" w14:textId="77777777" w:rsidR="00B53CAB" w:rsidRPr="004877B4" w:rsidDel="002A1D54" w:rsidRDefault="00B53CAB" w:rsidP="004717C9">
            <w:pPr>
              <w:pStyle w:val="aff"/>
            </w:pPr>
          </w:p>
        </w:tc>
        <w:tc>
          <w:tcPr>
            <w:tcW w:w="3709" w:type="pct"/>
          </w:tcPr>
          <w:p w14:paraId="6AB420A1" w14:textId="585BF383" w:rsidR="00B53CAB" w:rsidRPr="004877B4" w:rsidRDefault="003B5B34" w:rsidP="004717C9">
            <w:pPr>
              <w:pStyle w:val="aff"/>
              <w:jc w:val="both"/>
            </w:pPr>
            <w:r>
              <w:t xml:space="preserve">Устройство и </w:t>
            </w:r>
            <w:r w:rsidR="007E272C">
              <w:t>способы</w:t>
            </w:r>
            <w:r w:rsidR="00B53CAB" w:rsidRPr="004877B4">
              <w:t xml:space="preserve"> применения контрольно-измерительных устройств и приспособлений</w:t>
            </w:r>
            <w:r w:rsidR="00B53CAB">
              <w:t xml:space="preserve"> для контроля состояния </w:t>
            </w:r>
            <w:r w:rsidR="00B53CAB" w:rsidRPr="004877B4">
              <w:t xml:space="preserve">модельно-опочной оснастки и формовочного инструмента для изготовления литейных форм </w:t>
            </w:r>
            <w:r w:rsidR="00B53CAB">
              <w:t xml:space="preserve">третьей группы сложности </w:t>
            </w:r>
            <w:r w:rsidR="00B53CAB" w:rsidRPr="004877B4">
              <w:t>при помощи пескомета</w:t>
            </w:r>
          </w:p>
        </w:tc>
      </w:tr>
      <w:tr w:rsidR="001B3A5B" w:rsidRPr="004877B4" w14:paraId="3A34400C" w14:textId="77777777" w:rsidTr="00DF1254">
        <w:trPr>
          <w:trHeight w:val="20"/>
        </w:trPr>
        <w:tc>
          <w:tcPr>
            <w:tcW w:w="1291" w:type="pct"/>
            <w:vMerge/>
          </w:tcPr>
          <w:p w14:paraId="3A997DD6" w14:textId="77777777" w:rsidR="001B3A5B" w:rsidRPr="004877B4" w:rsidDel="002A1D54" w:rsidRDefault="001B3A5B" w:rsidP="004717C9">
            <w:pPr>
              <w:pStyle w:val="aff"/>
            </w:pPr>
          </w:p>
        </w:tc>
        <w:tc>
          <w:tcPr>
            <w:tcW w:w="3709" w:type="pct"/>
          </w:tcPr>
          <w:p w14:paraId="2D7D47B2" w14:textId="5E88AFE6" w:rsidR="001B3A5B" w:rsidRPr="004877B4" w:rsidRDefault="001B3A5B" w:rsidP="004717C9">
            <w:pPr>
              <w:pStyle w:val="aff"/>
              <w:jc w:val="both"/>
            </w:pPr>
            <w:r w:rsidRPr="004877B4">
              <w:t>Методы контроля качества литейных форм</w:t>
            </w:r>
            <w:r w:rsidR="00E92F76">
              <w:t xml:space="preserve"> третьей группы сложности, изготавливаемых при помощи песком</w:t>
            </w:r>
            <w:r w:rsidR="00DC175A">
              <w:t>е</w:t>
            </w:r>
            <w:r w:rsidR="00E92F76">
              <w:t>та</w:t>
            </w:r>
          </w:p>
        </w:tc>
      </w:tr>
      <w:tr w:rsidR="001B3A5B" w:rsidRPr="004877B4" w14:paraId="11BD9BE1" w14:textId="77777777" w:rsidTr="00DF1254">
        <w:trPr>
          <w:trHeight w:val="20"/>
        </w:trPr>
        <w:tc>
          <w:tcPr>
            <w:tcW w:w="1291" w:type="pct"/>
            <w:vMerge/>
          </w:tcPr>
          <w:p w14:paraId="0189D1AC" w14:textId="77777777" w:rsidR="001B3A5B" w:rsidRPr="004877B4" w:rsidDel="002A1D54" w:rsidRDefault="001B3A5B" w:rsidP="004717C9">
            <w:pPr>
              <w:pStyle w:val="aff"/>
            </w:pPr>
          </w:p>
        </w:tc>
        <w:tc>
          <w:tcPr>
            <w:tcW w:w="3709" w:type="pct"/>
          </w:tcPr>
          <w:p w14:paraId="1F3D67A3" w14:textId="6F852C80" w:rsidR="001B3A5B" w:rsidRPr="004877B4" w:rsidRDefault="001B3A5B" w:rsidP="004717C9">
            <w:pPr>
              <w:pStyle w:val="aff"/>
              <w:jc w:val="both"/>
            </w:pPr>
            <w:r w:rsidRPr="004877B4">
              <w:t>Технологические инструкции по изготовлению литейных форм</w:t>
            </w:r>
            <w:r w:rsidR="00A76976">
              <w:t xml:space="preserve"> третьей группы</w:t>
            </w:r>
            <w:r w:rsidR="008B1B7C">
              <w:t xml:space="preserve"> сложности</w:t>
            </w:r>
            <w:r w:rsidRPr="004877B4">
              <w:t xml:space="preserve"> при помощи пескомета</w:t>
            </w:r>
          </w:p>
        </w:tc>
      </w:tr>
      <w:tr w:rsidR="001B3A5B" w:rsidRPr="004877B4" w14:paraId="1A826813" w14:textId="77777777" w:rsidTr="00DF1254">
        <w:trPr>
          <w:trHeight w:val="20"/>
        </w:trPr>
        <w:tc>
          <w:tcPr>
            <w:tcW w:w="1291" w:type="pct"/>
            <w:vMerge/>
          </w:tcPr>
          <w:p w14:paraId="3211C68A" w14:textId="77777777" w:rsidR="001B3A5B" w:rsidRPr="004877B4" w:rsidDel="002A1D54" w:rsidRDefault="001B3A5B" w:rsidP="004717C9">
            <w:pPr>
              <w:pStyle w:val="aff"/>
            </w:pPr>
          </w:p>
        </w:tc>
        <w:tc>
          <w:tcPr>
            <w:tcW w:w="3709" w:type="pct"/>
          </w:tcPr>
          <w:p w14:paraId="6EFA7C60" w14:textId="37F8C448" w:rsidR="001B3A5B" w:rsidRPr="004877B4" w:rsidRDefault="001B3A5B" w:rsidP="004717C9">
            <w:pPr>
              <w:pStyle w:val="aff"/>
              <w:jc w:val="both"/>
            </w:pPr>
            <w:r w:rsidRPr="004877B4">
              <w:t>Правила чтения конструкторской документации</w:t>
            </w:r>
            <w:r w:rsidR="0098112A">
              <w:t xml:space="preserve"> </w:t>
            </w:r>
            <w:r w:rsidR="00DF5A9D">
              <w:t>на литейные формы третьей группы сложности, изготавливаемые при помощи песком</w:t>
            </w:r>
            <w:r w:rsidR="00DC175A">
              <w:t>е</w:t>
            </w:r>
            <w:r w:rsidR="00DF5A9D">
              <w:t>та</w:t>
            </w:r>
          </w:p>
        </w:tc>
      </w:tr>
      <w:tr w:rsidR="001B3A5B" w:rsidRPr="004877B4" w14:paraId="01C0F0FB" w14:textId="77777777" w:rsidTr="00DF1254">
        <w:trPr>
          <w:trHeight w:val="20"/>
        </w:trPr>
        <w:tc>
          <w:tcPr>
            <w:tcW w:w="1291" w:type="pct"/>
            <w:vMerge/>
          </w:tcPr>
          <w:p w14:paraId="17DF6012" w14:textId="77777777" w:rsidR="001B3A5B" w:rsidRPr="004877B4" w:rsidDel="002A1D54" w:rsidRDefault="001B3A5B" w:rsidP="004717C9">
            <w:pPr>
              <w:pStyle w:val="aff"/>
            </w:pPr>
          </w:p>
        </w:tc>
        <w:tc>
          <w:tcPr>
            <w:tcW w:w="3709" w:type="pct"/>
          </w:tcPr>
          <w:p w14:paraId="6F754ABC" w14:textId="4C1B0225" w:rsidR="001B3A5B" w:rsidRPr="004877B4" w:rsidRDefault="001B3A5B" w:rsidP="004717C9">
            <w:pPr>
              <w:pStyle w:val="aff"/>
              <w:jc w:val="both"/>
            </w:pPr>
            <w:r w:rsidRPr="004877B4">
              <w:t>Правила чтения технологической документации</w:t>
            </w:r>
            <w:r w:rsidR="00DF5A9D">
              <w:t xml:space="preserve"> на литейные формы третьей группы сложности, изготавливаемые при помощи песком</w:t>
            </w:r>
            <w:r w:rsidR="00DC175A">
              <w:t>е</w:t>
            </w:r>
            <w:r w:rsidR="00DF5A9D">
              <w:t>та</w:t>
            </w:r>
          </w:p>
        </w:tc>
      </w:tr>
      <w:tr w:rsidR="00D44C7B" w:rsidRPr="004877B4" w14:paraId="167943DD" w14:textId="77777777" w:rsidTr="00DF1254">
        <w:trPr>
          <w:trHeight w:val="20"/>
        </w:trPr>
        <w:tc>
          <w:tcPr>
            <w:tcW w:w="1291" w:type="pct"/>
            <w:vMerge/>
          </w:tcPr>
          <w:p w14:paraId="5585C405" w14:textId="77777777" w:rsidR="00D44C7B" w:rsidRPr="004877B4" w:rsidDel="002A1D54" w:rsidRDefault="00D44C7B" w:rsidP="004717C9">
            <w:pPr>
              <w:pStyle w:val="aff"/>
            </w:pPr>
          </w:p>
        </w:tc>
        <w:tc>
          <w:tcPr>
            <w:tcW w:w="3709" w:type="pct"/>
          </w:tcPr>
          <w:p w14:paraId="07BDC69E" w14:textId="1398C26E" w:rsidR="00D44C7B" w:rsidRPr="004877B4" w:rsidRDefault="00D44C7B" w:rsidP="004717C9">
            <w:pPr>
              <w:pStyle w:val="aff"/>
              <w:jc w:val="both"/>
            </w:pPr>
            <w:r w:rsidRPr="004163B3">
              <w:t xml:space="preserve">Назначение элементов интерфейса систем управления </w:t>
            </w:r>
            <w:r>
              <w:t>песком</w:t>
            </w:r>
            <w:r w:rsidR="00DC175A">
              <w:t>е</w:t>
            </w:r>
            <w:r>
              <w:t>т</w:t>
            </w:r>
            <w:r w:rsidR="000A13BB">
              <w:t>ом</w:t>
            </w:r>
            <w:r>
              <w:t xml:space="preserve"> для изготовления литейных форм </w:t>
            </w:r>
            <w:r w:rsidR="006146AD">
              <w:t xml:space="preserve">третьей </w:t>
            </w:r>
            <w:r>
              <w:t>группы сложности</w:t>
            </w:r>
          </w:p>
        </w:tc>
      </w:tr>
      <w:tr w:rsidR="00D44C7B" w:rsidRPr="004877B4" w14:paraId="16F23CD1" w14:textId="77777777" w:rsidTr="00DF1254">
        <w:trPr>
          <w:trHeight w:val="20"/>
        </w:trPr>
        <w:tc>
          <w:tcPr>
            <w:tcW w:w="1291" w:type="pct"/>
            <w:vMerge/>
          </w:tcPr>
          <w:p w14:paraId="0442F841" w14:textId="77777777" w:rsidR="00D44C7B" w:rsidRPr="004877B4" w:rsidDel="002A1D54" w:rsidRDefault="00D44C7B" w:rsidP="004717C9">
            <w:pPr>
              <w:pStyle w:val="aff"/>
            </w:pPr>
          </w:p>
        </w:tc>
        <w:tc>
          <w:tcPr>
            <w:tcW w:w="3709" w:type="pct"/>
          </w:tcPr>
          <w:p w14:paraId="183A7DA1" w14:textId="297DCF4F" w:rsidR="00D44C7B" w:rsidRPr="004877B4" w:rsidRDefault="00D44C7B" w:rsidP="004717C9">
            <w:pPr>
              <w:pStyle w:val="aff"/>
              <w:jc w:val="both"/>
            </w:pPr>
            <w:r w:rsidRPr="003C13D2">
              <w:t>Порядок работы с персональной вычислительной техникой</w:t>
            </w:r>
          </w:p>
        </w:tc>
      </w:tr>
      <w:tr w:rsidR="00D44C7B" w:rsidRPr="004877B4" w14:paraId="518BA7E2" w14:textId="77777777" w:rsidTr="00DF1254">
        <w:trPr>
          <w:trHeight w:val="20"/>
        </w:trPr>
        <w:tc>
          <w:tcPr>
            <w:tcW w:w="1291" w:type="pct"/>
            <w:vMerge/>
          </w:tcPr>
          <w:p w14:paraId="1F41E56D" w14:textId="77777777" w:rsidR="00D44C7B" w:rsidRPr="004877B4" w:rsidDel="002A1D54" w:rsidRDefault="00D44C7B" w:rsidP="004717C9">
            <w:pPr>
              <w:pStyle w:val="aff"/>
            </w:pPr>
          </w:p>
        </w:tc>
        <w:tc>
          <w:tcPr>
            <w:tcW w:w="3709" w:type="pct"/>
          </w:tcPr>
          <w:p w14:paraId="3E0B4610" w14:textId="5A86CA49" w:rsidR="00D44C7B" w:rsidRPr="004877B4" w:rsidRDefault="00D44C7B" w:rsidP="004717C9">
            <w:pPr>
              <w:pStyle w:val="aff"/>
              <w:jc w:val="both"/>
            </w:pPr>
            <w:r w:rsidRPr="00F646EA">
              <w:t>Порядок работы с файловой системой</w:t>
            </w:r>
          </w:p>
        </w:tc>
      </w:tr>
      <w:tr w:rsidR="00D44C7B" w:rsidRPr="004877B4" w14:paraId="1D9778EE" w14:textId="77777777" w:rsidTr="00DF1254">
        <w:trPr>
          <w:trHeight w:val="20"/>
        </w:trPr>
        <w:tc>
          <w:tcPr>
            <w:tcW w:w="1291" w:type="pct"/>
            <w:vMerge/>
          </w:tcPr>
          <w:p w14:paraId="75D604D4" w14:textId="77777777" w:rsidR="00D44C7B" w:rsidRPr="004877B4" w:rsidDel="002A1D54" w:rsidRDefault="00D44C7B" w:rsidP="004717C9">
            <w:pPr>
              <w:pStyle w:val="aff"/>
            </w:pPr>
          </w:p>
        </w:tc>
        <w:tc>
          <w:tcPr>
            <w:tcW w:w="3709" w:type="pct"/>
          </w:tcPr>
          <w:p w14:paraId="2E841E9F" w14:textId="000B4264" w:rsidR="00D44C7B" w:rsidRPr="004877B4" w:rsidRDefault="00D44C7B" w:rsidP="004717C9">
            <w:pPr>
              <w:pStyle w:val="aff"/>
              <w:jc w:val="both"/>
            </w:pPr>
            <w:r w:rsidRPr="00D9510F">
              <w:t>Основные форматы представления электронной графической и текстовой информации</w:t>
            </w:r>
          </w:p>
        </w:tc>
      </w:tr>
      <w:tr w:rsidR="00D44C7B" w:rsidRPr="004877B4" w14:paraId="7E505E28" w14:textId="77777777" w:rsidTr="00DF1254">
        <w:trPr>
          <w:trHeight w:val="20"/>
        </w:trPr>
        <w:tc>
          <w:tcPr>
            <w:tcW w:w="1291" w:type="pct"/>
            <w:vMerge/>
          </w:tcPr>
          <w:p w14:paraId="026E5606" w14:textId="77777777" w:rsidR="00D44C7B" w:rsidRPr="004877B4" w:rsidDel="002A1D54" w:rsidRDefault="00D44C7B" w:rsidP="004717C9">
            <w:pPr>
              <w:pStyle w:val="aff"/>
            </w:pPr>
          </w:p>
        </w:tc>
        <w:tc>
          <w:tcPr>
            <w:tcW w:w="3709" w:type="pct"/>
          </w:tcPr>
          <w:p w14:paraId="5DE6E79D" w14:textId="4AFEB112" w:rsidR="00D44C7B" w:rsidRPr="004877B4" w:rsidRDefault="00D44C7B" w:rsidP="004717C9">
            <w:pPr>
              <w:pStyle w:val="aff"/>
              <w:jc w:val="both"/>
            </w:pPr>
            <w:r w:rsidRPr="007936D2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D44C7B" w:rsidRPr="004877B4" w14:paraId="33889652" w14:textId="77777777" w:rsidTr="00DF1254">
        <w:trPr>
          <w:trHeight w:val="20"/>
        </w:trPr>
        <w:tc>
          <w:tcPr>
            <w:tcW w:w="1291" w:type="pct"/>
            <w:vMerge/>
          </w:tcPr>
          <w:p w14:paraId="7F9AFCD2" w14:textId="77777777" w:rsidR="00D44C7B" w:rsidRPr="004877B4" w:rsidDel="002A1D54" w:rsidRDefault="00D44C7B" w:rsidP="004717C9">
            <w:pPr>
              <w:pStyle w:val="aff"/>
            </w:pPr>
          </w:p>
        </w:tc>
        <w:tc>
          <w:tcPr>
            <w:tcW w:w="3709" w:type="pct"/>
          </w:tcPr>
          <w:p w14:paraId="77E1FBDF" w14:textId="27DBE8F7" w:rsidR="00D44C7B" w:rsidRPr="004877B4" w:rsidRDefault="00D44C7B" w:rsidP="004717C9">
            <w:pPr>
              <w:pStyle w:val="aff"/>
              <w:jc w:val="both"/>
            </w:pPr>
            <w:r w:rsidRPr="00980F96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A041D6" w:rsidRPr="004877B4" w14:paraId="26BE3075" w14:textId="77777777" w:rsidTr="00DF1254">
        <w:trPr>
          <w:trHeight w:val="20"/>
        </w:trPr>
        <w:tc>
          <w:tcPr>
            <w:tcW w:w="1291" w:type="pct"/>
            <w:vMerge/>
          </w:tcPr>
          <w:p w14:paraId="534FDE3A" w14:textId="77777777" w:rsidR="00A041D6" w:rsidRPr="004877B4" w:rsidDel="002A1D54" w:rsidRDefault="00A041D6" w:rsidP="004717C9">
            <w:pPr>
              <w:pStyle w:val="aff"/>
            </w:pPr>
          </w:p>
        </w:tc>
        <w:tc>
          <w:tcPr>
            <w:tcW w:w="3709" w:type="pct"/>
          </w:tcPr>
          <w:p w14:paraId="3A0D2E83" w14:textId="7B238A3C" w:rsidR="00A041D6" w:rsidRPr="00980F96" w:rsidRDefault="00A041D6" w:rsidP="004717C9">
            <w:pPr>
              <w:pStyle w:val="aff"/>
              <w:jc w:val="both"/>
            </w:pPr>
            <w:r>
              <w:t>Порядок применения</w:t>
            </w:r>
            <w:r w:rsidRPr="00AC6FBF">
              <w:t xml:space="preserve"> средств индивидуальной и коллективной защиты при </w:t>
            </w:r>
            <w:r>
              <w:t>формовке форм при помощи песком</w:t>
            </w:r>
            <w:r w:rsidR="00DC175A">
              <w:t>е</w:t>
            </w:r>
            <w:r>
              <w:t>та</w:t>
            </w:r>
          </w:p>
        </w:tc>
      </w:tr>
      <w:tr w:rsidR="00A041D6" w:rsidRPr="004877B4" w14:paraId="414F1A0F" w14:textId="77777777" w:rsidTr="00DF1254">
        <w:trPr>
          <w:trHeight w:val="20"/>
        </w:trPr>
        <w:tc>
          <w:tcPr>
            <w:tcW w:w="1291" w:type="pct"/>
            <w:vMerge/>
          </w:tcPr>
          <w:p w14:paraId="694C101C" w14:textId="77777777" w:rsidR="00A041D6" w:rsidRPr="004877B4" w:rsidDel="002A1D54" w:rsidRDefault="00A041D6" w:rsidP="004717C9">
            <w:pPr>
              <w:pStyle w:val="aff"/>
            </w:pPr>
          </w:p>
        </w:tc>
        <w:tc>
          <w:tcPr>
            <w:tcW w:w="3709" w:type="pct"/>
          </w:tcPr>
          <w:p w14:paraId="2612FBB5" w14:textId="359CD527" w:rsidR="00A041D6" w:rsidRPr="00980F96" w:rsidRDefault="00F80596" w:rsidP="004717C9">
            <w:pPr>
              <w:pStyle w:val="aff"/>
              <w:jc w:val="both"/>
            </w:pPr>
            <w:r>
              <w:t xml:space="preserve">Меры безопасности </w:t>
            </w:r>
            <w:r w:rsidR="00A041D6" w:rsidRPr="00591B9A">
              <w:t xml:space="preserve">при </w:t>
            </w:r>
            <w:r w:rsidR="00A041D6">
              <w:t>формовке</w:t>
            </w:r>
            <w:r w:rsidR="00AD689A">
              <w:t xml:space="preserve"> литейных форм при помощи песком</w:t>
            </w:r>
            <w:r w:rsidR="00DC175A">
              <w:t>е</w:t>
            </w:r>
            <w:r w:rsidR="00AD689A">
              <w:t>та</w:t>
            </w:r>
          </w:p>
        </w:tc>
      </w:tr>
      <w:tr w:rsidR="00A041D6" w:rsidRPr="004877B4" w14:paraId="0099951C" w14:textId="77777777" w:rsidTr="00DF1254">
        <w:trPr>
          <w:trHeight w:val="20"/>
        </w:trPr>
        <w:tc>
          <w:tcPr>
            <w:tcW w:w="1291" w:type="pct"/>
            <w:vMerge/>
          </w:tcPr>
          <w:p w14:paraId="61E98933" w14:textId="77777777" w:rsidR="00A041D6" w:rsidRPr="004877B4" w:rsidDel="002A1D54" w:rsidRDefault="00A041D6" w:rsidP="004717C9">
            <w:pPr>
              <w:pStyle w:val="aff"/>
            </w:pPr>
          </w:p>
        </w:tc>
        <w:tc>
          <w:tcPr>
            <w:tcW w:w="3709" w:type="pct"/>
          </w:tcPr>
          <w:p w14:paraId="57415653" w14:textId="56DED1FA" w:rsidR="00A041D6" w:rsidRPr="004877B4" w:rsidRDefault="003B5B34" w:rsidP="004717C9">
            <w:pPr>
              <w:pStyle w:val="aff"/>
              <w:jc w:val="both"/>
            </w:pPr>
            <w:r>
              <w:t xml:space="preserve">Устройство и </w:t>
            </w:r>
            <w:r w:rsidR="007E272C">
              <w:t>способы</w:t>
            </w:r>
            <w:r w:rsidR="00A041D6" w:rsidRPr="004877B4">
              <w:t xml:space="preserve"> применения контрольно-измерительных устройств и приспособлений</w:t>
            </w:r>
            <w:r w:rsidR="00A041D6">
              <w:t xml:space="preserve"> для контроля состояния </w:t>
            </w:r>
            <w:r w:rsidR="00A041D6" w:rsidRPr="004877B4">
              <w:t xml:space="preserve">модельно-опочной оснастки и формовочного инструмента для изготовления литейных форм </w:t>
            </w:r>
            <w:r w:rsidR="00A041D6">
              <w:t xml:space="preserve">третьей группы сложности </w:t>
            </w:r>
            <w:r w:rsidR="00A041D6" w:rsidRPr="004877B4">
              <w:t>при помощи пескомета</w:t>
            </w:r>
          </w:p>
        </w:tc>
      </w:tr>
      <w:tr w:rsidR="00A041D6" w:rsidRPr="004877B4" w14:paraId="0AF0328D" w14:textId="77777777" w:rsidTr="00DF1254">
        <w:trPr>
          <w:trHeight w:val="20"/>
        </w:trPr>
        <w:tc>
          <w:tcPr>
            <w:tcW w:w="1291" w:type="pct"/>
          </w:tcPr>
          <w:p w14:paraId="1EF9F651" w14:textId="77777777" w:rsidR="00A041D6" w:rsidRPr="004877B4" w:rsidDel="002A1D54" w:rsidRDefault="00A041D6" w:rsidP="004717C9">
            <w:pPr>
              <w:pStyle w:val="aff"/>
            </w:pPr>
            <w:r w:rsidRPr="004877B4" w:rsidDel="002A1D54">
              <w:t>Другие характеристики</w:t>
            </w:r>
          </w:p>
        </w:tc>
        <w:tc>
          <w:tcPr>
            <w:tcW w:w="3709" w:type="pct"/>
          </w:tcPr>
          <w:p w14:paraId="766B3C2B" w14:textId="77777777" w:rsidR="00A041D6" w:rsidRPr="004877B4" w:rsidRDefault="00A041D6" w:rsidP="004717C9">
            <w:pPr>
              <w:pStyle w:val="aff"/>
              <w:jc w:val="both"/>
            </w:pPr>
            <w:r w:rsidRPr="004877B4">
              <w:t xml:space="preserve">- </w:t>
            </w:r>
          </w:p>
        </w:tc>
      </w:tr>
    </w:tbl>
    <w:p w14:paraId="61A90130" w14:textId="77777777" w:rsidR="00DF1254" w:rsidRDefault="00DF1254" w:rsidP="004717C9">
      <w:pPr>
        <w:pStyle w:val="3"/>
        <w:keepNext w:val="0"/>
        <w:spacing w:before="0" w:after="0"/>
      </w:pPr>
    </w:p>
    <w:p w14:paraId="3BCFFCE7" w14:textId="2B9F777D" w:rsidR="00655778" w:rsidRDefault="00655778" w:rsidP="004717C9">
      <w:pPr>
        <w:pStyle w:val="3"/>
        <w:keepNext w:val="0"/>
        <w:spacing w:before="0" w:after="0"/>
      </w:pPr>
      <w:r w:rsidRPr="00E708D4">
        <w:t>3.3.</w:t>
      </w:r>
      <w:r w:rsidR="00685DB6" w:rsidRPr="00E708D4">
        <w:t>4</w:t>
      </w:r>
      <w:r w:rsidRPr="00E708D4">
        <w:t>. Трудовая функция</w:t>
      </w:r>
    </w:p>
    <w:p w14:paraId="1FB7C337" w14:textId="77777777" w:rsidR="00DF1254" w:rsidRPr="00DF1254" w:rsidRDefault="00DF1254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4372"/>
        <w:gridCol w:w="690"/>
        <w:gridCol w:w="973"/>
        <w:gridCol w:w="1826"/>
        <w:gridCol w:w="551"/>
      </w:tblGrid>
      <w:tr w:rsidR="004877B4" w:rsidRPr="004877B4" w14:paraId="7016711A" w14:textId="77777777" w:rsidTr="00DF1254">
        <w:trPr>
          <w:trHeight w:val="278"/>
        </w:trPr>
        <w:tc>
          <w:tcPr>
            <w:tcW w:w="87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525EDCE" w14:textId="77777777" w:rsidR="00655778" w:rsidRPr="004877B4" w:rsidRDefault="00655778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20C10B" w14:textId="10DEDB06" w:rsidR="00AA29A8" w:rsidRPr="004877B4" w:rsidRDefault="00FD6904" w:rsidP="004717C9">
            <w:r w:rsidRPr="004877B4">
              <w:t xml:space="preserve">Выявление причин неполадок в работе формовочных машин грузоподъемностью до </w:t>
            </w:r>
            <w:r w:rsidR="007803BB">
              <w:t>700 кг</w:t>
            </w:r>
            <w:r w:rsidR="00F612AD">
              <w:t xml:space="preserve"> </w:t>
            </w:r>
            <w:r w:rsidRPr="004877B4">
              <w:t>и устранение их в составе ремонтной бригады</w:t>
            </w:r>
          </w:p>
        </w:tc>
        <w:tc>
          <w:tcPr>
            <w:tcW w:w="3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29A883C" w14:textId="77777777" w:rsidR="00655778" w:rsidRPr="004877B4" w:rsidRDefault="00655778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6912FA" w14:textId="4584C88A" w:rsidR="00655778" w:rsidRPr="004877B4" w:rsidRDefault="00B935BB" w:rsidP="004717C9">
            <w:r>
              <w:t>C</w:t>
            </w:r>
            <w:r w:rsidR="00655778" w:rsidRPr="004877B4">
              <w:t>/0</w:t>
            </w:r>
            <w:r w:rsidR="004C7E89">
              <w:t>4</w:t>
            </w:r>
            <w:r w:rsidR="00655778" w:rsidRPr="004877B4">
              <w:t>.</w:t>
            </w:r>
            <w:r w:rsidR="00DD3F54" w:rsidRPr="004877B4">
              <w:t>3</w:t>
            </w:r>
          </w:p>
        </w:tc>
        <w:tc>
          <w:tcPr>
            <w:tcW w:w="89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309EEF8" w14:textId="77777777" w:rsidR="00655778" w:rsidRPr="004877B4" w:rsidRDefault="00655778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216B18" w14:textId="77777777" w:rsidR="00655778" w:rsidRPr="004877B4" w:rsidRDefault="00DD3F54" w:rsidP="004717C9">
            <w:pPr>
              <w:jc w:val="center"/>
            </w:pPr>
            <w:r w:rsidRPr="004877B4">
              <w:t>3</w:t>
            </w:r>
          </w:p>
        </w:tc>
      </w:tr>
    </w:tbl>
    <w:p w14:paraId="67C8CF6C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6"/>
        <w:gridCol w:w="1289"/>
        <w:gridCol w:w="426"/>
        <w:gridCol w:w="2073"/>
        <w:gridCol w:w="1448"/>
        <w:gridCol w:w="2338"/>
      </w:tblGrid>
      <w:tr w:rsidR="004877B4" w:rsidRPr="004877B4" w14:paraId="705D1792" w14:textId="77777777" w:rsidTr="00DF1254">
        <w:trPr>
          <w:trHeight w:val="488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4FB450A1" w14:textId="77777777" w:rsidR="00655778" w:rsidRPr="004877B4" w:rsidRDefault="00655778" w:rsidP="004717C9">
            <w:r w:rsidRPr="004877B4">
              <w:rPr>
                <w:sz w:val="20"/>
              </w:rPr>
              <w:t>Происхождение трудовой функции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538605AE" w14:textId="77777777" w:rsidR="00655778" w:rsidRPr="004877B4" w:rsidRDefault="00655778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209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794D234" w14:textId="77777777" w:rsidR="00655778" w:rsidRPr="004877B4" w:rsidRDefault="00655778" w:rsidP="004717C9">
            <w:r w:rsidRPr="004877B4">
              <w:t>Х</w:t>
            </w:r>
          </w:p>
        </w:tc>
        <w:tc>
          <w:tcPr>
            <w:tcW w:w="10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51079C" w14:textId="77777777" w:rsidR="00655778" w:rsidRPr="004877B4" w:rsidRDefault="00655778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7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9DA2AB" w14:textId="77777777" w:rsidR="00655778" w:rsidRPr="004877B4" w:rsidRDefault="00655778" w:rsidP="004717C9"/>
        </w:tc>
        <w:tc>
          <w:tcPr>
            <w:tcW w:w="11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766066" w14:textId="77777777" w:rsidR="00655778" w:rsidRPr="004877B4" w:rsidRDefault="00655778" w:rsidP="004717C9"/>
        </w:tc>
      </w:tr>
      <w:tr w:rsidR="00655778" w:rsidRPr="004877B4" w14:paraId="666B18C2" w14:textId="77777777" w:rsidTr="00DF1254">
        <w:trPr>
          <w:trHeight w:val="479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3E5E393F" w14:textId="77777777" w:rsidR="00655778" w:rsidRPr="004877B4" w:rsidRDefault="00655778" w:rsidP="004717C9"/>
        </w:tc>
        <w:tc>
          <w:tcPr>
            <w:tcW w:w="1857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3FC6ED72" w14:textId="77777777" w:rsidR="00655778" w:rsidRPr="004877B4" w:rsidRDefault="00655778" w:rsidP="004717C9"/>
        </w:tc>
        <w:tc>
          <w:tcPr>
            <w:tcW w:w="71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4D8FF3CC" w14:textId="77777777" w:rsidR="00655778" w:rsidRPr="004877B4" w:rsidRDefault="00655778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14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2688BA98" w14:textId="77777777" w:rsidR="00655778" w:rsidRPr="004877B4" w:rsidRDefault="00655778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35A1A584" w14:textId="77777777" w:rsidR="00655778" w:rsidRPr="004877B4" w:rsidRDefault="00655778" w:rsidP="004717C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32"/>
        <w:gridCol w:w="7563"/>
      </w:tblGrid>
      <w:tr w:rsidR="004877B4" w:rsidRPr="004877B4" w14:paraId="1A3CBC6E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15578708" w14:textId="77777777" w:rsidR="00655778" w:rsidRPr="004877B4" w:rsidRDefault="00655778" w:rsidP="004717C9">
            <w:pPr>
              <w:pStyle w:val="aff"/>
            </w:pPr>
            <w:r w:rsidRPr="004877B4">
              <w:t>Трудовые действия</w:t>
            </w:r>
          </w:p>
        </w:tc>
        <w:tc>
          <w:tcPr>
            <w:tcW w:w="3709" w:type="pct"/>
          </w:tcPr>
          <w:p w14:paraId="59E3FBB9" w14:textId="023D0586" w:rsidR="00655778" w:rsidRPr="004877B4" w:rsidRDefault="00A94393" w:rsidP="004717C9">
            <w:pPr>
              <w:pStyle w:val="aff"/>
              <w:jc w:val="both"/>
            </w:pPr>
            <w:r w:rsidRPr="004877B4">
              <w:t xml:space="preserve">Контроль качества </w:t>
            </w:r>
            <w:r w:rsidR="00747E73" w:rsidRPr="004877B4">
              <w:t xml:space="preserve">литейных </w:t>
            </w:r>
            <w:r w:rsidRPr="004877B4">
              <w:t xml:space="preserve">форм, получаемых на </w:t>
            </w:r>
            <w:r w:rsidR="00EC7466" w:rsidRPr="004877B4">
              <w:t>формовочных машинах</w:t>
            </w:r>
            <w:r w:rsidR="00747E73" w:rsidRPr="004877B4">
              <w:t xml:space="preserve"> грузоподъемностью до </w:t>
            </w:r>
            <w:r w:rsidR="007803BB">
              <w:t>700 кг</w:t>
            </w:r>
          </w:p>
        </w:tc>
      </w:tr>
      <w:tr w:rsidR="007743C7" w:rsidRPr="004877B4" w14:paraId="194829D0" w14:textId="77777777" w:rsidTr="00DF1254">
        <w:trPr>
          <w:trHeight w:val="20"/>
        </w:trPr>
        <w:tc>
          <w:tcPr>
            <w:tcW w:w="1291" w:type="pct"/>
            <w:vMerge/>
          </w:tcPr>
          <w:p w14:paraId="714FDBDB" w14:textId="77777777" w:rsidR="007743C7" w:rsidRPr="004877B4" w:rsidRDefault="007743C7" w:rsidP="004717C9">
            <w:pPr>
              <w:pStyle w:val="aff"/>
            </w:pPr>
          </w:p>
        </w:tc>
        <w:tc>
          <w:tcPr>
            <w:tcW w:w="3709" w:type="pct"/>
          </w:tcPr>
          <w:p w14:paraId="1FB26136" w14:textId="5FA9A9A8" w:rsidR="007743C7" w:rsidRPr="004877B4" w:rsidRDefault="007743C7" w:rsidP="004717C9">
            <w:pPr>
              <w:pStyle w:val="aff"/>
              <w:jc w:val="both"/>
            </w:pPr>
            <w:r>
              <w:t xml:space="preserve">Определение видов дефектов литейный форм, получаемых на формовочных </w:t>
            </w:r>
            <w:r w:rsidR="00FC7732">
              <w:t>машин</w:t>
            </w:r>
            <w:r w:rsidR="00B277AA">
              <w:t>ах</w:t>
            </w:r>
            <w:r w:rsidR="00FC7732">
              <w:t xml:space="preserve"> грузоподъемностью до </w:t>
            </w:r>
            <w:r w:rsidR="007803BB">
              <w:t>700 кг</w:t>
            </w:r>
          </w:p>
        </w:tc>
      </w:tr>
      <w:tr w:rsidR="004877B4" w:rsidRPr="004877B4" w14:paraId="597EE6A0" w14:textId="77777777" w:rsidTr="00DF1254">
        <w:trPr>
          <w:trHeight w:val="20"/>
        </w:trPr>
        <w:tc>
          <w:tcPr>
            <w:tcW w:w="1291" w:type="pct"/>
            <w:vMerge/>
          </w:tcPr>
          <w:p w14:paraId="271581BC" w14:textId="77777777" w:rsidR="00655778" w:rsidRPr="004877B4" w:rsidRDefault="00655778" w:rsidP="004717C9">
            <w:pPr>
              <w:pStyle w:val="aff"/>
            </w:pPr>
          </w:p>
        </w:tc>
        <w:tc>
          <w:tcPr>
            <w:tcW w:w="3709" w:type="pct"/>
          </w:tcPr>
          <w:p w14:paraId="7F1EBE7E" w14:textId="15EDACDF" w:rsidR="00655778" w:rsidRPr="004877B4" w:rsidRDefault="00A94393" w:rsidP="004717C9">
            <w:pPr>
              <w:pStyle w:val="aff"/>
              <w:jc w:val="both"/>
            </w:pPr>
            <w:r w:rsidRPr="004877B4">
              <w:t xml:space="preserve">Выявление </w:t>
            </w:r>
            <w:r w:rsidR="00910657">
              <w:t xml:space="preserve">возможных </w:t>
            </w:r>
            <w:r w:rsidRPr="004877B4">
              <w:t xml:space="preserve">причин брака </w:t>
            </w:r>
            <w:r w:rsidR="007938D4" w:rsidRPr="004877B4">
              <w:t xml:space="preserve">литейных </w:t>
            </w:r>
            <w:r w:rsidRPr="004877B4">
              <w:t>форм</w:t>
            </w:r>
            <w:r w:rsidR="00FC7732">
              <w:t xml:space="preserve">, получаемых на формовочных машинах грузоподъемностью до </w:t>
            </w:r>
            <w:r w:rsidR="007803BB">
              <w:t>700 кг</w:t>
            </w:r>
          </w:p>
        </w:tc>
      </w:tr>
      <w:tr w:rsidR="004877B4" w:rsidRPr="004877B4" w14:paraId="58D9D9B9" w14:textId="77777777" w:rsidTr="00DF1254">
        <w:trPr>
          <w:trHeight w:val="20"/>
        </w:trPr>
        <w:tc>
          <w:tcPr>
            <w:tcW w:w="1291" w:type="pct"/>
            <w:vMerge/>
          </w:tcPr>
          <w:p w14:paraId="746275E4" w14:textId="77777777" w:rsidR="00655778" w:rsidRPr="004877B4" w:rsidRDefault="00655778" w:rsidP="004717C9">
            <w:pPr>
              <w:pStyle w:val="aff"/>
            </w:pPr>
          </w:p>
        </w:tc>
        <w:tc>
          <w:tcPr>
            <w:tcW w:w="3709" w:type="pct"/>
          </w:tcPr>
          <w:p w14:paraId="0051B001" w14:textId="5781F85B" w:rsidR="00655778" w:rsidRPr="004877B4" w:rsidRDefault="00A041D6" w:rsidP="004717C9">
            <w:pPr>
              <w:pStyle w:val="aff"/>
              <w:jc w:val="both"/>
            </w:pPr>
            <w:r>
              <w:t>Проверка</w:t>
            </w:r>
            <w:r w:rsidRPr="004877B4">
              <w:t xml:space="preserve"> </w:t>
            </w:r>
            <w:r w:rsidR="006F1919" w:rsidRPr="004877B4">
              <w:t xml:space="preserve">состояния модельно-опочной оснастки и </w:t>
            </w:r>
            <w:r w:rsidR="007938D4" w:rsidRPr="004877B4">
              <w:t xml:space="preserve">формовочного </w:t>
            </w:r>
            <w:r w:rsidR="006F1919" w:rsidRPr="004877B4">
              <w:t>инструмент</w:t>
            </w:r>
            <w:r w:rsidR="007938D4" w:rsidRPr="004877B4">
              <w:t>а</w:t>
            </w:r>
            <w:r w:rsidR="00FD6904" w:rsidRPr="004877B4">
              <w:t xml:space="preserve"> для машинной формовки литейных форм</w:t>
            </w:r>
            <w:r w:rsidR="008C602B">
              <w:t xml:space="preserve"> на машинах грузоподъемностью до </w:t>
            </w:r>
            <w:r w:rsidR="007803BB">
              <w:t>700 кг</w:t>
            </w:r>
            <w:r w:rsidR="00F612AD">
              <w:t xml:space="preserve"> </w:t>
            </w:r>
          </w:p>
        </w:tc>
      </w:tr>
      <w:tr w:rsidR="004877B4" w:rsidRPr="004877B4" w14:paraId="65AD76F4" w14:textId="77777777" w:rsidTr="00DF1254">
        <w:trPr>
          <w:trHeight w:val="20"/>
        </w:trPr>
        <w:tc>
          <w:tcPr>
            <w:tcW w:w="1291" w:type="pct"/>
            <w:vMerge/>
          </w:tcPr>
          <w:p w14:paraId="3882735D" w14:textId="77777777" w:rsidR="00655778" w:rsidRPr="004877B4" w:rsidRDefault="00655778" w:rsidP="004717C9">
            <w:pPr>
              <w:pStyle w:val="aff"/>
            </w:pPr>
          </w:p>
        </w:tc>
        <w:tc>
          <w:tcPr>
            <w:tcW w:w="3709" w:type="pct"/>
          </w:tcPr>
          <w:p w14:paraId="7F9080E3" w14:textId="15AA3297" w:rsidR="00655778" w:rsidRPr="004877B4" w:rsidRDefault="00A041D6" w:rsidP="004717C9">
            <w:pPr>
              <w:pStyle w:val="aff"/>
              <w:jc w:val="both"/>
            </w:pPr>
            <w:r>
              <w:t>Проверка</w:t>
            </w:r>
            <w:r w:rsidRPr="004877B4">
              <w:t xml:space="preserve"> </w:t>
            </w:r>
            <w:r w:rsidR="007938D4" w:rsidRPr="004877B4">
              <w:t xml:space="preserve">работоспособности формовочных машин грузоподъемностью до </w:t>
            </w:r>
            <w:r w:rsidR="007803BB">
              <w:t>700 кг</w:t>
            </w:r>
          </w:p>
        </w:tc>
      </w:tr>
      <w:tr w:rsidR="004877B4" w:rsidRPr="004877B4" w14:paraId="639A15D5" w14:textId="77777777" w:rsidTr="00DF1254">
        <w:trPr>
          <w:trHeight w:val="20"/>
        </w:trPr>
        <w:tc>
          <w:tcPr>
            <w:tcW w:w="1291" w:type="pct"/>
            <w:vMerge/>
          </w:tcPr>
          <w:p w14:paraId="4AB95D76" w14:textId="77777777" w:rsidR="00655778" w:rsidRPr="004877B4" w:rsidRDefault="00655778" w:rsidP="004717C9">
            <w:pPr>
              <w:pStyle w:val="aff"/>
            </w:pPr>
          </w:p>
        </w:tc>
        <w:tc>
          <w:tcPr>
            <w:tcW w:w="3709" w:type="pct"/>
          </w:tcPr>
          <w:p w14:paraId="44434425" w14:textId="2C235DDD" w:rsidR="00655778" w:rsidRPr="004877B4" w:rsidRDefault="00A94393" w:rsidP="004717C9">
            <w:pPr>
              <w:pStyle w:val="aff"/>
              <w:jc w:val="both"/>
            </w:pPr>
            <w:r w:rsidRPr="004877B4">
              <w:t xml:space="preserve">Выявление причин неполадок в работе </w:t>
            </w:r>
            <w:r w:rsidR="00EC7466" w:rsidRPr="004877B4">
              <w:t>формовочных машин</w:t>
            </w:r>
            <w:r w:rsidR="007938D4" w:rsidRPr="004877B4">
              <w:t xml:space="preserve"> грузоподъемностью до </w:t>
            </w:r>
            <w:r w:rsidR="007803BB">
              <w:t>700 кг</w:t>
            </w:r>
          </w:p>
        </w:tc>
      </w:tr>
      <w:tr w:rsidR="004877B4" w:rsidRPr="004877B4" w14:paraId="4A9190AE" w14:textId="77777777" w:rsidTr="00DF1254">
        <w:trPr>
          <w:trHeight w:val="20"/>
        </w:trPr>
        <w:tc>
          <w:tcPr>
            <w:tcW w:w="1291" w:type="pct"/>
            <w:vMerge/>
          </w:tcPr>
          <w:p w14:paraId="294476C7" w14:textId="77777777" w:rsidR="00655778" w:rsidRPr="004877B4" w:rsidRDefault="00655778" w:rsidP="004717C9">
            <w:pPr>
              <w:pStyle w:val="aff"/>
            </w:pPr>
          </w:p>
        </w:tc>
        <w:tc>
          <w:tcPr>
            <w:tcW w:w="3709" w:type="pct"/>
          </w:tcPr>
          <w:p w14:paraId="428D876F" w14:textId="72698CA9" w:rsidR="00655778" w:rsidRPr="004877B4" w:rsidRDefault="000F5E5B" w:rsidP="004717C9">
            <w:pPr>
              <w:pStyle w:val="aff"/>
              <w:jc w:val="both"/>
            </w:pPr>
            <w:r w:rsidRPr="004877B4">
              <w:t>У</w:t>
            </w:r>
            <w:r w:rsidR="00A94393" w:rsidRPr="004877B4">
              <w:t>странени</w:t>
            </w:r>
            <w:r w:rsidR="00CD5D07" w:rsidRPr="004877B4">
              <w:t>е</w:t>
            </w:r>
            <w:r w:rsidR="00A94393" w:rsidRPr="004877B4">
              <w:t xml:space="preserve"> неполадок в работе </w:t>
            </w:r>
            <w:r w:rsidR="00EC7466" w:rsidRPr="004877B4">
              <w:t>формовочных машин</w:t>
            </w:r>
            <w:r w:rsidRPr="004877B4">
              <w:t xml:space="preserve"> </w:t>
            </w:r>
            <w:r w:rsidR="007938D4" w:rsidRPr="004877B4">
              <w:t xml:space="preserve">грузоподъемностью до </w:t>
            </w:r>
            <w:r w:rsidR="007803BB">
              <w:t>700 кг</w:t>
            </w:r>
            <w:r w:rsidR="00F612AD">
              <w:t xml:space="preserve"> </w:t>
            </w:r>
            <w:r w:rsidRPr="004877B4">
              <w:t>в составе ремонтной бригады</w:t>
            </w:r>
          </w:p>
        </w:tc>
      </w:tr>
      <w:tr w:rsidR="004877B4" w:rsidRPr="004877B4" w14:paraId="7F17792B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4D683781" w14:textId="77777777" w:rsidR="00655778" w:rsidRPr="004877B4" w:rsidDel="002A1D54" w:rsidRDefault="00655778" w:rsidP="004717C9">
            <w:pPr>
              <w:pStyle w:val="aff"/>
            </w:pPr>
            <w:r w:rsidRPr="004877B4" w:rsidDel="002A1D54">
              <w:t>Необходимые умения</w:t>
            </w:r>
          </w:p>
        </w:tc>
        <w:tc>
          <w:tcPr>
            <w:tcW w:w="3709" w:type="pct"/>
            <w:shd w:val="clear" w:color="auto" w:fill="auto"/>
          </w:tcPr>
          <w:p w14:paraId="322636F7" w14:textId="59418482" w:rsidR="00655778" w:rsidRPr="004877B4" w:rsidRDefault="00A94393" w:rsidP="004717C9">
            <w:pPr>
              <w:pStyle w:val="aff"/>
              <w:jc w:val="both"/>
            </w:pPr>
            <w:r w:rsidRPr="004877B4">
              <w:t xml:space="preserve">Оценивать качество </w:t>
            </w:r>
            <w:r w:rsidR="007938D4" w:rsidRPr="004877B4">
              <w:t xml:space="preserve">литейных </w:t>
            </w:r>
            <w:r w:rsidRPr="004877B4">
              <w:t>форм</w:t>
            </w:r>
            <w:r w:rsidR="00AD3FB1">
              <w:t xml:space="preserve">, изготавливаемых при помощи формовочных машин грузоподъемностью до </w:t>
            </w:r>
            <w:r w:rsidR="007803BB">
              <w:t>700 кг</w:t>
            </w:r>
            <w:r w:rsidR="00AD3FB1">
              <w:t>,</w:t>
            </w:r>
            <w:r w:rsidRPr="004877B4">
              <w:t xml:space="preserve"> при помощи контрольно-измерительных устройств</w:t>
            </w:r>
          </w:p>
        </w:tc>
      </w:tr>
      <w:tr w:rsidR="00EF5F81" w:rsidRPr="004877B4" w14:paraId="352DDBF1" w14:textId="77777777" w:rsidTr="00DF1254">
        <w:trPr>
          <w:trHeight w:val="20"/>
        </w:trPr>
        <w:tc>
          <w:tcPr>
            <w:tcW w:w="1291" w:type="pct"/>
            <w:vMerge/>
          </w:tcPr>
          <w:p w14:paraId="799B5CB3" w14:textId="77777777" w:rsidR="00EF5F81" w:rsidRPr="004877B4" w:rsidDel="002A1D54" w:rsidRDefault="00EF5F81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58404898" w14:textId="30738CCF" w:rsidR="00EF5F81" w:rsidRPr="004877B4" w:rsidRDefault="001A37A3" w:rsidP="004717C9">
            <w:pPr>
              <w:pStyle w:val="aff"/>
              <w:jc w:val="both"/>
            </w:pPr>
            <w:r w:rsidRPr="00E31C71">
              <w:t>Просматривать конструкторскую и технологическую документацию</w:t>
            </w:r>
            <w:r>
              <w:t xml:space="preserve"> </w:t>
            </w:r>
            <w:r w:rsidR="000A13BB">
              <w:t xml:space="preserve">на </w:t>
            </w:r>
            <w:r>
              <w:t xml:space="preserve">литейные формы, изготавливаемые при помощи формовочных машин грузоподъемностью до </w:t>
            </w:r>
            <w:r w:rsidR="007803BB">
              <w:t>700 кг</w:t>
            </w:r>
            <w:r>
              <w:t>,</w:t>
            </w:r>
            <w:r w:rsidRPr="00E31C71">
              <w:t xml:space="preserve"> с использованием прикладных компьютерных программ</w:t>
            </w:r>
          </w:p>
        </w:tc>
      </w:tr>
      <w:tr w:rsidR="00EF5F81" w:rsidRPr="004877B4" w14:paraId="7441F850" w14:textId="77777777" w:rsidTr="00DF1254">
        <w:trPr>
          <w:trHeight w:val="20"/>
        </w:trPr>
        <w:tc>
          <w:tcPr>
            <w:tcW w:w="1291" w:type="pct"/>
            <w:vMerge/>
          </w:tcPr>
          <w:p w14:paraId="4FA1D3FD" w14:textId="77777777" w:rsidR="00EF5F81" w:rsidRPr="004877B4" w:rsidDel="002A1D54" w:rsidRDefault="00EF5F81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0E4E7DEF" w14:textId="45EBD152" w:rsidR="00EF5F81" w:rsidRPr="004877B4" w:rsidRDefault="00AD3FB1" w:rsidP="004717C9">
            <w:pPr>
              <w:pStyle w:val="aff"/>
              <w:jc w:val="both"/>
            </w:pPr>
            <w:r>
              <w:t>Определ</w:t>
            </w:r>
            <w:r w:rsidR="000A13BB">
              <w:t>ять</w:t>
            </w:r>
            <w:r>
              <w:t xml:space="preserve"> вид</w:t>
            </w:r>
            <w:r w:rsidR="000A13BB">
              <w:t>ы</w:t>
            </w:r>
            <w:r>
              <w:t xml:space="preserve"> дефектов литейных форм, получаемых на формовочных машинах грузоподъемностью до </w:t>
            </w:r>
            <w:r w:rsidR="007803BB">
              <w:t>700 кг</w:t>
            </w:r>
          </w:p>
        </w:tc>
      </w:tr>
      <w:tr w:rsidR="004877B4" w:rsidRPr="004877B4" w14:paraId="71FE6EB4" w14:textId="77777777" w:rsidTr="00DF1254">
        <w:trPr>
          <w:trHeight w:val="20"/>
        </w:trPr>
        <w:tc>
          <w:tcPr>
            <w:tcW w:w="1291" w:type="pct"/>
            <w:vMerge/>
          </w:tcPr>
          <w:p w14:paraId="429065D9" w14:textId="77777777" w:rsidR="00655778" w:rsidRPr="004877B4" w:rsidDel="002A1D54" w:rsidRDefault="00655778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38A02028" w14:textId="57B915E3" w:rsidR="00655778" w:rsidRPr="004877B4" w:rsidRDefault="00B277AA" w:rsidP="004717C9">
            <w:pPr>
              <w:pStyle w:val="aff"/>
              <w:jc w:val="both"/>
            </w:pPr>
            <w:r w:rsidRPr="004877B4">
              <w:t>Определ</w:t>
            </w:r>
            <w:r w:rsidR="002131F8">
              <w:t>ять</w:t>
            </w:r>
            <w:r w:rsidRPr="004877B4">
              <w:t xml:space="preserve"> </w:t>
            </w:r>
            <w:r w:rsidR="00D155E9">
              <w:t>виды дефектов</w:t>
            </w:r>
            <w:r w:rsidR="00CD5D07" w:rsidRPr="004877B4">
              <w:t xml:space="preserve"> </w:t>
            </w:r>
            <w:r w:rsidR="007938D4" w:rsidRPr="004877B4">
              <w:t>литейных форм</w:t>
            </w:r>
            <w:r w:rsidR="00CD5D07" w:rsidRPr="004877B4">
              <w:t xml:space="preserve"> и выявлять</w:t>
            </w:r>
            <w:r w:rsidR="00910657">
              <w:t xml:space="preserve"> возможны</w:t>
            </w:r>
            <w:r w:rsidR="002131F8">
              <w:t xml:space="preserve">е </w:t>
            </w:r>
            <w:r w:rsidR="00CD5D07" w:rsidRPr="004877B4">
              <w:t xml:space="preserve">причины их возникновения </w:t>
            </w:r>
          </w:p>
        </w:tc>
      </w:tr>
      <w:tr w:rsidR="004877B4" w:rsidRPr="004877B4" w14:paraId="5F0B432B" w14:textId="77777777" w:rsidTr="00DF1254">
        <w:trPr>
          <w:trHeight w:val="20"/>
        </w:trPr>
        <w:tc>
          <w:tcPr>
            <w:tcW w:w="1291" w:type="pct"/>
            <w:vMerge/>
          </w:tcPr>
          <w:p w14:paraId="48E9D6DE" w14:textId="77777777" w:rsidR="00655778" w:rsidRPr="004877B4" w:rsidDel="002A1D54" w:rsidRDefault="00655778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4DE4D6A4" w14:textId="1B34F5F3" w:rsidR="00655778" w:rsidRPr="004877B4" w:rsidRDefault="00A94393" w:rsidP="004717C9">
            <w:pPr>
              <w:pStyle w:val="aff"/>
              <w:jc w:val="both"/>
            </w:pPr>
            <w:r w:rsidRPr="004877B4">
              <w:t>Оценивать состояние модельно-опочной оснастки</w:t>
            </w:r>
            <w:r w:rsidR="00FD6904" w:rsidRPr="004877B4">
              <w:t xml:space="preserve"> для машинной формовки литейных форм</w:t>
            </w:r>
            <w:r w:rsidR="00910657">
              <w:t xml:space="preserve"> на формовочных машинах грузоподъемностью до </w:t>
            </w:r>
            <w:r w:rsidR="007803BB">
              <w:t>700 кг</w:t>
            </w:r>
            <w:r w:rsidR="00F612AD">
              <w:t xml:space="preserve"> </w:t>
            </w:r>
            <w:r w:rsidRPr="004877B4">
              <w:t>при помощи контрольно-измерительных устройств</w:t>
            </w:r>
          </w:p>
        </w:tc>
      </w:tr>
      <w:tr w:rsidR="00033F40" w:rsidRPr="004877B4" w14:paraId="0E26D3BB" w14:textId="77777777" w:rsidTr="00DF1254">
        <w:trPr>
          <w:trHeight w:val="20"/>
        </w:trPr>
        <w:tc>
          <w:tcPr>
            <w:tcW w:w="1291" w:type="pct"/>
            <w:vMerge/>
          </w:tcPr>
          <w:p w14:paraId="6673C150" w14:textId="77777777" w:rsidR="00033F40" w:rsidRPr="004877B4" w:rsidDel="002A1D54" w:rsidRDefault="00033F4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01CC1AA5" w14:textId="7D2F3DD7" w:rsidR="00033F40" w:rsidRPr="004877B4" w:rsidRDefault="00033F40" w:rsidP="004717C9">
            <w:pPr>
              <w:pStyle w:val="aff"/>
              <w:jc w:val="both"/>
            </w:pPr>
            <w:r w:rsidRPr="00E31C71">
              <w:t>Просматривать конструкторскую и технологическую документацию</w:t>
            </w:r>
            <w:r>
              <w:t xml:space="preserve"> на литейные формы, изготавливаемые при помощи формовочных машин</w:t>
            </w:r>
            <w:r w:rsidR="007803BB">
              <w:t xml:space="preserve"> </w:t>
            </w:r>
            <w:r>
              <w:t xml:space="preserve">грузоподъемностью до </w:t>
            </w:r>
            <w:r w:rsidR="007803BB">
              <w:t>700 кг</w:t>
            </w:r>
            <w:r>
              <w:t xml:space="preserve">, </w:t>
            </w:r>
            <w:r w:rsidRPr="00E31C71">
              <w:t>с использованием прикладных компьютерных программ</w:t>
            </w:r>
          </w:p>
        </w:tc>
      </w:tr>
      <w:tr w:rsidR="00033F40" w:rsidRPr="004877B4" w14:paraId="70210C5A" w14:textId="77777777" w:rsidTr="00DF1254">
        <w:trPr>
          <w:trHeight w:val="20"/>
        </w:trPr>
        <w:tc>
          <w:tcPr>
            <w:tcW w:w="1291" w:type="pct"/>
            <w:vMerge/>
          </w:tcPr>
          <w:p w14:paraId="53E3FA81" w14:textId="77777777" w:rsidR="00033F40" w:rsidRPr="004877B4" w:rsidDel="002A1D54" w:rsidRDefault="00033F4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6C0DFFF3" w14:textId="7E6495CD" w:rsidR="00033F40" w:rsidRPr="004877B4" w:rsidRDefault="00033F40" w:rsidP="004717C9">
            <w:pPr>
              <w:pStyle w:val="aff"/>
              <w:jc w:val="both"/>
            </w:pPr>
            <w:r w:rsidRPr="00E31C71">
              <w:t xml:space="preserve">Просматривать </w:t>
            </w:r>
            <w:r>
              <w:t xml:space="preserve">технологические инструкции и инструкции по эксплуатации формовочных машин грузоподъемностью до </w:t>
            </w:r>
            <w:r w:rsidR="007803BB">
              <w:t>700 кг</w:t>
            </w:r>
            <w:r w:rsidR="00F612AD">
              <w:t xml:space="preserve"> </w:t>
            </w:r>
            <w:r w:rsidRPr="00E31C71">
              <w:t>с использованием прикладных компьютерных программ</w:t>
            </w:r>
          </w:p>
        </w:tc>
      </w:tr>
      <w:tr w:rsidR="00033F40" w:rsidRPr="004877B4" w14:paraId="1BC4287C" w14:textId="77777777" w:rsidTr="00DF1254">
        <w:trPr>
          <w:trHeight w:val="20"/>
        </w:trPr>
        <w:tc>
          <w:tcPr>
            <w:tcW w:w="1291" w:type="pct"/>
            <w:vMerge/>
          </w:tcPr>
          <w:p w14:paraId="0845C3D6" w14:textId="77777777" w:rsidR="00033F40" w:rsidRPr="004877B4" w:rsidDel="002A1D54" w:rsidRDefault="00033F4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77769878" w14:textId="1FA926BD" w:rsidR="00033F40" w:rsidRPr="004877B4" w:rsidRDefault="00033F40" w:rsidP="004717C9">
            <w:pPr>
              <w:pStyle w:val="aff"/>
              <w:jc w:val="both"/>
            </w:pPr>
            <w:r w:rsidRPr="00E31C71">
              <w:t>Печатать конструкторскую и технологическую документацию</w:t>
            </w:r>
            <w:r>
              <w:t xml:space="preserve"> на литейные формы и формовочные машины грузоподъемностью до </w:t>
            </w:r>
            <w:r w:rsidR="007803BB">
              <w:t>700 кг</w:t>
            </w:r>
            <w:r w:rsidR="00F612AD">
              <w:t xml:space="preserve"> </w:t>
            </w:r>
            <w:r w:rsidRPr="00E31C71">
              <w:t>с использованием устройств вывода графической и текстовой информации</w:t>
            </w:r>
          </w:p>
        </w:tc>
      </w:tr>
      <w:tr w:rsidR="00632C8D" w:rsidRPr="004877B4" w14:paraId="09D58C61" w14:textId="77777777" w:rsidTr="00DF1254">
        <w:trPr>
          <w:trHeight w:val="20"/>
        </w:trPr>
        <w:tc>
          <w:tcPr>
            <w:tcW w:w="1291" w:type="pct"/>
            <w:vMerge/>
          </w:tcPr>
          <w:p w14:paraId="740263B1" w14:textId="77777777" w:rsidR="00632C8D" w:rsidRPr="004877B4" w:rsidDel="002A1D54" w:rsidRDefault="00632C8D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1AB76CCC" w14:textId="27218FBC" w:rsidR="00632C8D" w:rsidRPr="00E31C71" w:rsidRDefault="00632C8D" w:rsidP="004717C9">
            <w:pPr>
              <w:pStyle w:val="aff"/>
              <w:jc w:val="both"/>
            </w:pPr>
            <w:r w:rsidRPr="004877B4">
              <w:t>Оценивать работоспособность формовочных машин</w:t>
            </w:r>
            <w:r>
              <w:t xml:space="preserve"> </w:t>
            </w:r>
            <w:r w:rsidRPr="004877B4">
              <w:t xml:space="preserve">грузоподъемностью до </w:t>
            </w:r>
            <w:r w:rsidR="007803BB">
              <w:t>700 кг</w:t>
            </w:r>
            <w:r w:rsidR="00F612AD">
              <w:t xml:space="preserve"> </w:t>
            </w:r>
            <w:r w:rsidRPr="004877B4">
              <w:t>при помощи контрольно-измерительных устройств</w:t>
            </w:r>
          </w:p>
        </w:tc>
      </w:tr>
      <w:tr w:rsidR="00632C8D" w:rsidRPr="004877B4" w14:paraId="26A8B767" w14:textId="77777777" w:rsidTr="00DF1254">
        <w:trPr>
          <w:trHeight w:val="20"/>
        </w:trPr>
        <w:tc>
          <w:tcPr>
            <w:tcW w:w="1291" w:type="pct"/>
            <w:vMerge/>
          </w:tcPr>
          <w:p w14:paraId="062510BB" w14:textId="77777777" w:rsidR="00632C8D" w:rsidRPr="004877B4" w:rsidDel="002A1D54" w:rsidRDefault="00632C8D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56FF994B" w14:textId="3BBBFF95" w:rsidR="00632C8D" w:rsidRPr="00E31C71" w:rsidRDefault="00632C8D" w:rsidP="004717C9">
            <w:pPr>
              <w:pStyle w:val="aff"/>
              <w:jc w:val="both"/>
            </w:pPr>
            <w:r>
              <w:t xml:space="preserve">Определять причины неполадок в работе формовочных машин грузоподъемностью до </w:t>
            </w:r>
            <w:r w:rsidR="007803BB">
              <w:t>700 кг</w:t>
            </w:r>
            <w:r w:rsidR="00F612AD">
              <w:t xml:space="preserve"> </w:t>
            </w:r>
          </w:p>
        </w:tc>
      </w:tr>
      <w:tr w:rsidR="00033F40" w:rsidRPr="004877B4" w14:paraId="4E00FCF7" w14:textId="77777777" w:rsidTr="00DF1254">
        <w:trPr>
          <w:trHeight w:val="20"/>
        </w:trPr>
        <w:tc>
          <w:tcPr>
            <w:tcW w:w="1291" w:type="pct"/>
            <w:vMerge/>
          </w:tcPr>
          <w:p w14:paraId="4E1CB08C" w14:textId="77777777" w:rsidR="00033F40" w:rsidRPr="004877B4" w:rsidDel="002A1D54" w:rsidRDefault="00033F4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3DADC23A" w14:textId="2468760A" w:rsidR="00033F40" w:rsidRPr="004877B4" w:rsidRDefault="00033F40" w:rsidP="004717C9">
            <w:pPr>
              <w:pStyle w:val="aff"/>
              <w:jc w:val="both"/>
            </w:pPr>
            <w:r w:rsidRPr="004877B4">
              <w:t xml:space="preserve">Настраивать режимы работы формовочных машин грузоподъемностью до </w:t>
            </w:r>
            <w:r w:rsidR="007803BB">
              <w:t>700 кг</w:t>
            </w:r>
          </w:p>
        </w:tc>
      </w:tr>
      <w:tr w:rsidR="00033F40" w:rsidRPr="004877B4" w14:paraId="427A26A8" w14:textId="77777777" w:rsidTr="00DF1254">
        <w:trPr>
          <w:trHeight w:val="20"/>
        </w:trPr>
        <w:tc>
          <w:tcPr>
            <w:tcW w:w="1291" w:type="pct"/>
            <w:vMerge/>
          </w:tcPr>
          <w:p w14:paraId="16F57E07" w14:textId="77777777" w:rsidR="00033F40" w:rsidRPr="004877B4" w:rsidDel="002A1D54" w:rsidRDefault="00033F4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62F09467" w14:textId="4F57B282" w:rsidR="00033F40" w:rsidRPr="004877B4" w:rsidRDefault="00033F40" w:rsidP="004717C9">
            <w:pPr>
              <w:pStyle w:val="aff"/>
              <w:jc w:val="both"/>
            </w:pPr>
            <w:r w:rsidRPr="004877B4">
              <w:t>Читать конструкторскую документацию</w:t>
            </w:r>
            <w:r w:rsidR="00325307">
              <w:t xml:space="preserve"> на</w:t>
            </w:r>
            <w:r w:rsidR="000152E7">
              <w:t xml:space="preserve"> модельно-опочную оснастку</w:t>
            </w:r>
            <w:r w:rsidR="00C061F8">
              <w:t>,</w:t>
            </w:r>
            <w:r w:rsidR="000152E7">
              <w:t xml:space="preserve"> на </w:t>
            </w:r>
            <w:r w:rsidR="00325307">
              <w:t xml:space="preserve">формовочные машины грузоподъемностью до </w:t>
            </w:r>
            <w:r w:rsidR="007803BB">
              <w:t>700 кг</w:t>
            </w:r>
            <w:r w:rsidR="00F612AD">
              <w:t xml:space="preserve"> </w:t>
            </w:r>
            <w:r w:rsidR="00325307">
              <w:t>и литейные формы</w:t>
            </w:r>
          </w:p>
        </w:tc>
      </w:tr>
      <w:tr w:rsidR="00033F40" w:rsidRPr="004877B4" w14:paraId="605F42A0" w14:textId="77777777" w:rsidTr="00DF1254">
        <w:trPr>
          <w:trHeight w:val="20"/>
        </w:trPr>
        <w:tc>
          <w:tcPr>
            <w:tcW w:w="1291" w:type="pct"/>
            <w:vMerge/>
          </w:tcPr>
          <w:p w14:paraId="6329E2CE" w14:textId="77777777" w:rsidR="00033F40" w:rsidRPr="004877B4" w:rsidDel="002A1D54" w:rsidRDefault="00033F4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58EEE8A1" w14:textId="1BE772E2" w:rsidR="00033F40" w:rsidRPr="004877B4" w:rsidRDefault="00033F40" w:rsidP="004717C9">
            <w:pPr>
              <w:pStyle w:val="aff"/>
              <w:jc w:val="both"/>
            </w:pPr>
            <w:r w:rsidRPr="004877B4">
              <w:t>Читать технологическую документацию</w:t>
            </w:r>
            <w:r w:rsidR="00325307">
              <w:t xml:space="preserve"> </w:t>
            </w:r>
            <w:r w:rsidR="00851AE6">
              <w:t xml:space="preserve">на формовочные машины грузоподъемностью до </w:t>
            </w:r>
            <w:r w:rsidR="007803BB">
              <w:t>700 кг</w:t>
            </w:r>
            <w:r w:rsidR="00F612AD">
              <w:t xml:space="preserve"> </w:t>
            </w:r>
            <w:r w:rsidR="00851AE6">
              <w:t>и литейные формы</w:t>
            </w:r>
          </w:p>
        </w:tc>
      </w:tr>
      <w:tr w:rsidR="00033F40" w:rsidRPr="004877B4" w14:paraId="4CFBC311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10CC9EC1" w14:textId="77777777" w:rsidR="00033F40" w:rsidRPr="004877B4" w:rsidRDefault="00033F40" w:rsidP="004717C9">
            <w:pPr>
              <w:pStyle w:val="aff"/>
            </w:pPr>
            <w:r w:rsidRPr="004877B4" w:rsidDel="002A1D54">
              <w:t>Необходимые знания</w:t>
            </w:r>
          </w:p>
        </w:tc>
        <w:tc>
          <w:tcPr>
            <w:tcW w:w="3709" w:type="pct"/>
          </w:tcPr>
          <w:p w14:paraId="14F31866" w14:textId="3CB51493" w:rsidR="00033F40" w:rsidRPr="004877B4" w:rsidRDefault="00033F40" w:rsidP="004717C9">
            <w:pPr>
              <w:pStyle w:val="aff"/>
              <w:jc w:val="both"/>
            </w:pPr>
            <w:r w:rsidRPr="004877B4">
              <w:t xml:space="preserve">Устройство и кинематические схемы формовочных машин различных типов грузоподъемностью до </w:t>
            </w:r>
            <w:r w:rsidR="007803BB">
              <w:t>700 кг</w:t>
            </w:r>
          </w:p>
        </w:tc>
      </w:tr>
      <w:tr w:rsidR="00033F40" w:rsidRPr="004877B4" w14:paraId="280EC9AB" w14:textId="77777777" w:rsidTr="00DF1254">
        <w:trPr>
          <w:trHeight w:val="20"/>
        </w:trPr>
        <w:tc>
          <w:tcPr>
            <w:tcW w:w="1291" w:type="pct"/>
            <w:vMerge/>
          </w:tcPr>
          <w:p w14:paraId="71773DFC" w14:textId="77777777" w:rsidR="00033F40" w:rsidRPr="004877B4" w:rsidDel="002A1D54" w:rsidRDefault="00033F40" w:rsidP="004717C9">
            <w:pPr>
              <w:pStyle w:val="aff"/>
            </w:pPr>
          </w:p>
        </w:tc>
        <w:tc>
          <w:tcPr>
            <w:tcW w:w="3709" w:type="pct"/>
          </w:tcPr>
          <w:p w14:paraId="0691F273" w14:textId="673E6E0B" w:rsidR="00033F40" w:rsidRPr="004877B4" w:rsidRDefault="00033F40" w:rsidP="004717C9">
            <w:pPr>
              <w:pStyle w:val="aff"/>
              <w:jc w:val="both"/>
            </w:pPr>
            <w:r w:rsidRPr="004877B4">
              <w:t xml:space="preserve">Режимы работы формовочных машин различных типов грузоподъемностью до </w:t>
            </w:r>
            <w:r w:rsidR="007803BB">
              <w:t>700 кг</w:t>
            </w:r>
          </w:p>
        </w:tc>
      </w:tr>
      <w:tr w:rsidR="00033F40" w:rsidRPr="004877B4" w14:paraId="26C417B2" w14:textId="77777777" w:rsidTr="00DF1254">
        <w:trPr>
          <w:trHeight w:val="20"/>
        </w:trPr>
        <w:tc>
          <w:tcPr>
            <w:tcW w:w="1291" w:type="pct"/>
            <w:vMerge/>
          </w:tcPr>
          <w:p w14:paraId="5A5B7F2F" w14:textId="77777777" w:rsidR="00033F40" w:rsidRPr="004877B4" w:rsidDel="002A1D54" w:rsidRDefault="00033F40" w:rsidP="004717C9">
            <w:pPr>
              <w:pStyle w:val="aff"/>
            </w:pPr>
          </w:p>
        </w:tc>
        <w:tc>
          <w:tcPr>
            <w:tcW w:w="3709" w:type="pct"/>
          </w:tcPr>
          <w:p w14:paraId="032B14A8" w14:textId="1BDD9ED1" w:rsidR="00033F40" w:rsidRPr="004877B4" w:rsidRDefault="00033F40" w:rsidP="004717C9">
            <w:pPr>
              <w:pStyle w:val="aff"/>
              <w:jc w:val="both"/>
            </w:pPr>
            <w:r w:rsidRPr="004877B4">
              <w:t xml:space="preserve">Основные причины брака отливок </w:t>
            </w:r>
            <w:r w:rsidR="002736E6" w:rsidRPr="004877B4">
              <w:t>из-за неправильной формовки</w:t>
            </w:r>
            <w:r w:rsidR="002736E6">
              <w:t xml:space="preserve"> песчано-глинистых и песчано-смоляных литейных форм</w:t>
            </w:r>
            <w:r w:rsidR="002736E6" w:rsidRPr="004877B4">
              <w:t xml:space="preserve"> </w:t>
            </w:r>
            <w:r w:rsidRPr="004877B4">
              <w:t xml:space="preserve">и меры </w:t>
            </w:r>
            <w:r w:rsidR="002736E6">
              <w:t xml:space="preserve">его </w:t>
            </w:r>
            <w:r w:rsidRPr="004877B4">
              <w:t>предотвращения</w:t>
            </w:r>
          </w:p>
        </w:tc>
      </w:tr>
      <w:tr w:rsidR="00BD3F64" w:rsidRPr="004877B4" w14:paraId="3E3A0CA3" w14:textId="77777777" w:rsidTr="00DF1254">
        <w:trPr>
          <w:trHeight w:val="20"/>
        </w:trPr>
        <w:tc>
          <w:tcPr>
            <w:tcW w:w="1291" w:type="pct"/>
            <w:vMerge/>
          </w:tcPr>
          <w:p w14:paraId="3E2AA359" w14:textId="77777777" w:rsidR="00BD3F64" w:rsidRPr="004877B4" w:rsidDel="002A1D54" w:rsidRDefault="00BD3F64" w:rsidP="004717C9">
            <w:pPr>
              <w:pStyle w:val="aff"/>
            </w:pPr>
          </w:p>
        </w:tc>
        <w:tc>
          <w:tcPr>
            <w:tcW w:w="3709" w:type="pct"/>
          </w:tcPr>
          <w:p w14:paraId="04C96BD2" w14:textId="5117D24F" w:rsidR="00BD3F64" w:rsidRPr="004877B4" w:rsidRDefault="00BD3F64" w:rsidP="004717C9">
            <w:pPr>
              <w:pStyle w:val="aff"/>
              <w:jc w:val="both"/>
            </w:pPr>
            <w:r>
              <w:t xml:space="preserve">Виды дефектов литейных форм, изготавливаемых на формовочных машинах грузоподъемностью до </w:t>
            </w:r>
            <w:r w:rsidR="007803BB">
              <w:t>700 кг</w:t>
            </w:r>
          </w:p>
        </w:tc>
      </w:tr>
      <w:tr w:rsidR="00A55615" w:rsidRPr="004877B4" w14:paraId="28B2F6A1" w14:textId="77777777" w:rsidTr="00DF1254">
        <w:trPr>
          <w:trHeight w:val="20"/>
        </w:trPr>
        <w:tc>
          <w:tcPr>
            <w:tcW w:w="1291" w:type="pct"/>
            <w:vMerge/>
          </w:tcPr>
          <w:p w14:paraId="538DA67C" w14:textId="77777777" w:rsidR="00A55615" w:rsidRPr="004877B4" w:rsidDel="002A1D54" w:rsidRDefault="00A55615" w:rsidP="004717C9">
            <w:pPr>
              <w:pStyle w:val="aff"/>
            </w:pPr>
          </w:p>
        </w:tc>
        <w:tc>
          <w:tcPr>
            <w:tcW w:w="3709" w:type="pct"/>
          </w:tcPr>
          <w:p w14:paraId="7C38C38D" w14:textId="0CAC952C" w:rsidR="00A55615" w:rsidRDefault="00A55615" w:rsidP="004717C9">
            <w:pPr>
              <w:pStyle w:val="aff"/>
              <w:jc w:val="both"/>
            </w:pPr>
            <w:r>
              <w:t xml:space="preserve">Виды неполадок в работе формовочных машин грузоподъемностью до </w:t>
            </w:r>
            <w:r w:rsidR="007803BB">
              <w:t>700 кг</w:t>
            </w:r>
            <w:r w:rsidR="00F612AD">
              <w:t xml:space="preserve"> </w:t>
            </w:r>
            <w:r>
              <w:t>и их основные причины</w:t>
            </w:r>
          </w:p>
        </w:tc>
      </w:tr>
      <w:tr w:rsidR="00033F40" w:rsidRPr="004877B4" w14:paraId="532667C3" w14:textId="77777777" w:rsidTr="00DF1254">
        <w:trPr>
          <w:trHeight w:val="20"/>
        </w:trPr>
        <w:tc>
          <w:tcPr>
            <w:tcW w:w="1291" w:type="pct"/>
            <w:vMerge/>
          </w:tcPr>
          <w:p w14:paraId="4BCDD704" w14:textId="77777777" w:rsidR="00033F40" w:rsidRPr="004877B4" w:rsidDel="002A1D54" w:rsidRDefault="00033F40" w:rsidP="004717C9">
            <w:pPr>
              <w:pStyle w:val="aff"/>
            </w:pPr>
          </w:p>
        </w:tc>
        <w:tc>
          <w:tcPr>
            <w:tcW w:w="3709" w:type="pct"/>
          </w:tcPr>
          <w:p w14:paraId="32BE8CA5" w14:textId="77777777" w:rsidR="00033F40" w:rsidRPr="004877B4" w:rsidRDefault="00033F40" w:rsidP="004717C9">
            <w:pPr>
              <w:pStyle w:val="aff"/>
              <w:jc w:val="both"/>
            </w:pPr>
            <w:r w:rsidRPr="004877B4">
              <w:t>Требования охраны труда, пожарной, промышленной и экологической безопасности</w:t>
            </w:r>
          </w:p>
        </w:tc>
      </w:tr>
      <w:tr w:rsidR="00033F40" w:rsidRPr="004877B4" w14:paraId="1E3424D0" w14:textId="77777777" w:rsidTr="00DF1254">
        <w:trPr>
          <w:trHeight w:val="20"/>
        </w:trPr>
        <w:tc>
          <w:tcPr>
            <w:tcW w:w="1291" w:type="pct"/>
            <w:vMerge/>
          </w:tcPr>
          <w:p w14:paraId="03678B2C" w14:textId="77777777" w:rsidR="00033F40" w:rsidRPr="004877B4" w:rsidDel="002A1D54" w:rsidRDefault="00033F40" w:rsidP="004717C9">
            <w:pPr>
              <w:pStyle w:val="aff"/>
            </w:pPr>
          </w:p>
        </w:tc>
        <w:tc>
          <w:tcPr>
            <w:tcW w:w="3709" w:type="pct"/>
          </w:tcPr>
          <w:p w14:paraId="3652B69B" w14:textId="5582CB06" w:rsidR="00033F40" w:rsidRPr="004877B4" w:rsidRDefault="00033F40" w:rsidP="004717C9">
            <w:pPr>
              <w:pStyle w:val="aff"/>
              <w:jc w:val="both"/>
            </w:pPr>
            <w:r w:rsidRPr="004877B4">
              <w:t>Требования к модельно-опочной оснастке для машинной формовки литейных форм</w:t>
            </w:r>
            <w:r w:rsidR="00BD3F64">
              <w:t xml:space="preserve"> на формовочных машинах грузоподъемностью до </w:t>
            </w:r>
            <w:r w:rsidR="007803BB">
              <w:t>700 кг</w:t>
            </w:r>
          </w:p>
        </w:tc>
      </w:tr>
      <w:tr w:rsidR="004A2700" w:rsidRPr="004877B4" w14:paraId="39AE36C0" w14:textId="77777777" w:rsidTr="00DF1254">
        <w:trPr>
          <w:trHeight w:val="20"/>
        </w:trPr>
        <w:tc>
          <w:tcPr>
            <w:tcW w:w="1291" w:type="pct"/>
            <w:vMerge/>
          </w:tcPr>
          <w:p w14:paraId="46D87429" w14:textId="77777777" w:rsidR="004A2700" w:rsidRPr="004877B4" w:rsidDel="002A1D54" w:rsidRDefault="004A2700" w:rsidP="004717C9">
            <w:pPr>
              <w:pStyle w:val="aff"/>
            </w:pPr>
          </w:p>
        </w:tc>
        <w:tc>
          <w:tcPr>
            <w:tcW w:w="3709" w:type="pct"/>
          </w:tcPr>
          <w:p w14:paraId="78ED10E6" w14:textId="20B9075A" w:rsidR="004A2700" w:rsidRPr="004163B3" w:rsidRDefault="004A2700" w:rsidP="004717C9">
            <w:pPr>
              <w:pStyle w:val="aff"/>
              <w:jc w:val="both"/>
            </w:pPr>
            <w:r>
              <w:t xml:space="preserve">Методы контроля </w:t>
            </w:r>
            <w:r w:rsidR="002C75BD">
              <w:t>качества литейных форм и стержней</w:t>
            </w:r>
          </w:p>
        </w:tc>
      </w:tr>
      <w:tr w:rsidR="004A2700" w:rsidRPr="004877B4" w14:paraId="78365A4A" w14:textId="77777777" w:rsidTr="00DF1254">
        <w:trPr>
          <w:trHeight w:val="20"/>
        </w:trPr>
        <w:tc>
          <w:tcPr>
            <w:tcW w:w="1291" w:type="pct"/>
            <w:vMerge/>
          </w:tcPr>
          <w:p w14:paraId="5D65A15F" w14:textId="77777777" w:rsidR="004A2700" w:rsidRPr="004877B4" w:rsidDel="002A1D54" w:rsidRDefault="004A2700" w:rsidP="004717C9">
            <w:pPr>
              <w:pStyle w:val="aff"/>
            </w:pPr>
          </w:p>
        </w:tc>
        <w:tc>
          <w:tcPr>
            <w:tcW w:w="3709" w:type="pct"/>
          </w:tcPr>
          <w:p w14:paraId="1EECA9AF" w14:textId="65DBE7CA" w:rsidR="004A2700" w:rsidRPr="004163B3" w:rsidRDefault="002C75BD" w:rsidP="004717C9">
            <w:pPr>
              <w:pStyle w:val="aff"/>
              <w:jc w:val="both"/>
            </w:pPr>
            <w:r>
              <w:t>Методы контроля состояния модельно-опочной оснастки и инструмента</w:t>
            </w:r>
          </w:p>
        </w:tc>
      </w:tr>
      <w:tr w:rsidR="004A2700" w:rsidRPr="004877B4" w14:paraId="2B2BC090" w14:textId="77777777" w:rsidTr="00DF1254">
        <w:trPr>
          <w:trHeight w:val="20"/>
        </w:trPr>
        <w:tc>
          <w:tcPr>
            <w:tcW w:w="1291" w:type="pct"/>
            <w:vMerge/>
          </w:tcPr>
          <w:p w14:paraId="29F70E71" w14:textId="77777777" w:rsidR="004A2700" w:rsidRPr="004877B4" w:rsidDel="002A1D54" w:rsidRDefault="004A2700" w:rsidP="004717C9">
            <w:pPr>
              <w:pStyle w:val="aff"/>
            </w:pPr>
          </w:p>
        </w:tc>
        <w:tc>
          <w:tcPr>
            <w:tcW w:w="3709" w:type="pct"/>
          </w:tcPr>
          <w:p w14:paraId="05F1E005" w14:textId="7680925C" w:rsidR="004A2700" w:rsidRPr="004163B3" w:rsidRDefault="002C75BD" w:rsidP="004717C9">
            <w:pPr>
              <w:pStyle w:val="aff"/>
              <w:jc w:val="both"/>
            </w:pPr>
            <w:r>
              <w:t>Методы контроля режимов работы литейных машин</w:t>
            </w:r>
          </w:p>
        </w:tc>
      </w:tr>
      <w:tr w:rsidR="002018F9" w:rsidRPr="004877B4" w14:paraId="6915FBEF" w14:textId="77777777" w:rsidTr="00DF1254">
        <w:trPr>
          <w:trHeight w:val="20"/>
        </w:trPr>
        <w:tc>
          <w:tcPr>
            <w:tcW w:w="1291" w:type="pct"/>
            <w:vMerge/>
          </w:tcPr>
          <w:p w14:paraId="2F8CE7D9" w14:textId="77777777" w:rsidR="002018F9" w:rsidRPr="004877B4" w:rsidDel="002A1D54" w:rsidRDefault="002018F9" w:rsidP="004717C9">
            <w:pPr>
              <w:pStyle w:val="aff"/>
            </w:pPr>
          </w:p>
        </w:tc>
        <w:tc>
          <w:tcPr>
            <w:tcW w:w="3709" w:type="pct"/>
          </w:tcPr>
          <w:p w14:paraId="4BA737D6" w14:textId="22397332" w:rsidR="002018F9" w:rsidRPr="004877B4" w:rsidRDefault="00663DAB" w:rsidP="004717C9">
            <w:pPr>
              <w:pStyle w:val="aff"/>
              <w:jc w:val="both"/>
            </w:pPr>
            <w:r w:rsidRPr="004163B3">
              <w:t xml:space="preserve">Назначение элементов интерфейса систем управления </w:t>
            </w:r>
            <w:r>
              <w:t>формовочны</w:t>
            </w:r>
            <w:r w:rsidR="00C061F8">
              <w:t>ми</w:t>
            </w:r>
            <w:r>
              <w:t xml:space="preserve"> машин</w:t>
            </w:r>
            <w:r w:rsidR="00C061F8">
              <w:t>ами</w:t>
            </w:r>
            <w:r>
              <w:t xml:space="preserve"> грузоподъемностью до </w:t>
            </w:r>
            <w:r w:rsidR="007803BB">
              <w:t>700 кг</w:t>
            </w:r>
          </w:p>
        </w:tc>
      </w:tr>
      <w:tr w:rsidR="002018F9" w:rsidRPr="004877B4" w14:paraId="5CBF5483" w14:textId="77777777" w:rsidTr="00DF1254">
        <w:trPr>
          <w:trHeight w:val="20"/>
        </w:trPr>
        <w:tc>
          <w:tcPr>
            <w:tcW w:w="1291" w:type="pct"/>
            <w:vMerge/>
          </w:tcPr>
          <w:p w14:paraId="64569B8C" w14:textId="77777777" w:rsidR="002018F9" w:rsidRPr="004877B4" w:rsidDel="002A1D54" w:rsidRDefault="002018F9" w:rsidP="004717C9">
            <w:pPr>
              <w:pStyle w:val="aff"/>
            </w:pPr>
          </w:p>
        </w:tc>
        <w:tc>
          <w:tcPr>
            <w:tcW w:w="3709" w:type="pct"/>
          </w:tcPr>
          <w:p w14:paraId="699A3A66" w14:textId="1BE4E788" w:rsidR="002018F9" w:rsidRPr="004877B4" w:rsidRDefault="003B5B34" w:rsidP="004717C9">
            <w:pPr>
              <w:pStyle w:val="aff"/>
              <w:jc w:val="both"/>
            </w:pPr>
            <w:r>
              <w:t xml:space="preserve">Устройство и </w:t>
            </w:r>
            <w:r w:rsidR="007E272C">
              <w:t>способы</w:t>
            </w:r>
            <w:r w:rsidR="00663DAB" w:rsidRPr="004877B4">
              <w:t xml:space="preserve"> применения контрольно-измерительных устройств и приспособлений</w:t>
            </w:r>
            <w:r w:rsidR="00663DAB">
              <w:t xml:space="preserve"> для контроля состояния </w:t>
            </w:r>
            <w:r w:rsidR="00663DAB" w:rsidRPr="004877B4">
              <w:t xml:space="preserve">модельно-опочной оснастки и формовочного инструмента </w:t>
            </w:r>
          </w:p>
        </w:tc>
      </w:tr>
      <w:tr w:rsidR="002018F9" w:rsidRPr="004877B4" w14:paraId="16706388" w14:textId="77777777" w:rsidTr="00DF1254">
        <w:trPr>
          <w:trHeight w:val="20"/>
        </w:trPr>
        <w:tc>
          <w:tcPr>
            <w:tcW w:w="1291" w:type="pct"/>
            <w:vMerge/>
          </w:tcPr>
          <w:p w14:paraId="4BC761A4" w14:textId="77777777" w:rsidR="002018F9" w:rsidRPr="004877B4" w:rsidDel="002A1D54" w:rsidRDefault="002018F9" w:rsidP="004717C9">
            <w:pPr>
              <w:pStyle w:val="aff"/>
            </w:pPr>
          </w:p>
        </w:tc>
        <w:tc>
          <w:tcPr>
            <w:tcW w:w="3709" w:type="pct"/>
          </w:tcPr>
          <w:p w14:paraId="3AF9A65F" w14:textId="1D4CD454" w:rsidR="002018F9" w:rsidRPr="004877B4" w:rsidRDefault="003B5B34" w:rsidP="004717C9">
            <w:pPr>
              <w:pStyle w:val="aff"/>
              <w:jc w:val="both"/>
            </w:pPr>
            <w:r>
              <w:t xml:space="preserve">Устройство и </w:t>
            </w:r>
            <w:r w:rsidR="007E272C">
              <w:t>способы</w:t>
            </w:r>
            <w:r w:rsidR="00432312" w:rsidRPr="004877B4">
              <w:t xml:space="preserve"> применения контрольно-измерительных устройств и приспособлений</w:t>
            </w:r>
            <w:r w:rsidR="00432312">
              <w:t xml:space="preserve"> для контроля качества литейных форм и стержней</w:t>
            </w:r>
          </w:p>
        </w:tc>
      </w:tr>
      <w:tr w:rsidR="00432312" w:rsidRPr="004877B4" w14:paraId="7B90D743" w14:textId="77777777" w:rsidTr="00DF1254">
        <w:trPr>
          <w:trHeight w:val="20"/>
        </w:trPr>
        <w:tc>
          <w:tcPr>
            <w:tcW w:w="1291" w:type="pct"/>
            <w:vMerge/>
          </w:tcPr>
          <w:p w14:paraId="52AD5352" w14:textId="77777777" w:rsidR="00432312" w:rsidRPr="004877B4" w:rsidDel="002A1D54" w:rsidRDefault="00432312" w:rsidP="004717C9">
            <w:pPr>
              <w:pStyle w:val="aff"/>
            </w:pPr>
          </w:p>
        </w:tc>
        <w:tc>
          <w:tcPr>
            <w:tcW w:w="3709" w:type="pct"/>
          </w:tcPr>
          <w:p w14:paraId="5E6248D4" w14:textId="22AB4478" w:rsidR="00432312" w:rsidRPr="004877B4" w:rsidRDefault="00432312" w:rsidP="004717C9">
            <w:pPr>
              <w:pStyle w:val="aff"/>
              <w:jc w:val="both"/>
            </w:pPr>
            <w:r>
              <w:t xml:space="preserve">Устройство и принципы работы приборов для контроля основных технологических свойств </w:t>
            </w:r>
            <w:r w:rsidR="00A3535F">
              <w:t>песчано-глинистых</w:t>
            </w:r>
            <w:r>
              <w:t xml:space="preserve"> литейных форм и стержней</w:t>
            </w:r>
          </w:p>
        </w:tc>
      </w:tr>
      <w:tr w:rsidR="00432312" w:rsidRPr="004877B4" w14:paraId="3954D85B" w14:textId="77777777" w:rsidTr="00DF1254">
        <w:trPr>
          <w:trHeight w:val="20"/>
        </w:trPr>
        <w:tc>
          <w:tcPr>
            <w:tcW w:w="1291" w:type="pct"/>
            <w:vMerge/>
          </w:tcPr>
          <w:p w14:paraId="5828B23A" w14:textId="77777777" w:rsidR="00432312" w:rsidRPr="004877B4" w:rsidDel="002A1D54" w:rsidRDefault="00432312" w:rsidP="004717C9">
            <w:pPr>
              <w:pStyle w:val="aff"/>
            </w:pPr>
          </w:p>
        </w:tc>
        <w:tc>
          <w:tcPr>
            <w:tcW w:w="3709" w:type="pct"/>
          </w:tcPr>
          <w:p w14:paraId="2C4A4C10" w14:textId="0C04C0BB" w:rsidR="00432312" w:rsidRPr="004877B4" w:rsidRDefault="003A572E" w:rsidP="004717C9">
            <w:pPr>
              <w:pStyle w:val="aff"/>
              <w:jc w:val="both"/>
            </w:pPr>
            <w:r>
              <w:t xml:space="preserve">Устройство и принципы работы приборов для контроля </w:t>
            </w:r>
            <w:r w:rsidR="002A3E82">
              <w:t>режима работы</w:t>
            </w:r>
            <w:r w:rsidR="008602C9">
              <w:t xml:space="preserve"> формовочных машин грузоподъемность</w:t>
            </w:r>
            <w:r w:rsidR="00211EF1">
              <w:t xml:space="preserve">ю до </w:t>
            </w:r>
            <w:r w:rsidR="007803BB">
              <w:t>700 кг</w:t>
            </w:r>
          </w:p>
        </w:tc>
      </w:tr>
      <w:tr w:rsidR="00033F40" w:rsidRPr="004877B4" w14:paraId="06A22241" w14:textId="77777777" w:rsidTr="00DF1254">
        <w:trPr>
          <w:trHeight w:val="20"/>
        </w:trPr>
        <w:tc>
          <w:tcPr>
            <w:tcW w:w="1291" w:type="pct"/>
            <w:vMerge/>
          </w:tcPr>
          <w:p w14:paraId="5175047F" w14:textId="77777777" w:rsidR="00033F40" w:rsidRPr="004877B4" w:rsidDel="002A1D54" w:rsidRDefault="00033F40" w:rsidP="004717C9">
            <w:pPr>
              <w:pStyle w:val="aff"/>
            </w:pPr>
          </w:p>
        </w:tc>
        <w:tc>
          <w:tcPr>
            <w:tcW w:w="3709" w:type="pct"/>
          </w:tcPr>
          <w:p w14:paraId="113A5A2D" w14:textId="3434D5B3" w:rsidR="00033F40" w:rsidRPr="004877B4" w:rsidRDefault="00033F40" w:rsidP="004717C9">
            <w:pPr>
              <w:pStyle w:val="aff"/>
              <w:jc w:val="both"/>
            </w:pPr>
            <w:r w:rsidRPr="004877B4">
              <w:t xml:space="preserve">Технологические инструкции по изготовлению </w:t>
            </w:r>
            <w:r w:rsidR="00BD3F64">
              <w:t xml:space="preserve">литейных форм на формовочных машинах грузоподъемностью до </w:t>
            </w:r>
            <w:r w:rsidR="007803BB">
              <w:t>700 кг</w:t>
            </w:r>
          </w:p>
        </w:tc>
      </w:tr>
      <w:tr w:rsidR="00033F40" w:rsidRPr="004877B4" w14:paraId="36AF349C" w14:textId="77777777" w:rsidTr="00DF1254">
        <w:trPr>
          <w:trHeight w:val="20"/>
        </w:trPr>
        <w:tc>
          <w:tcPr>
            <w:tcW w:w="1291" w:type="pct"/>
            <w:vMerge/>
          </w:tcPr>
          <w:p w14:paraId="67CBC835" w14:textId="77777777" w:rsidR="00033F40" w:rsidRPr="004877B4" w:rsidDel="002A1D54" w:rsidRDefault="00033F40" w:rsidP="004717C9">
            <w:pPr>
              <w:pStyle w:val="aff"/>
            </w:pPr>
          </w:p>
        </w:tc>
        <w:tc>
          <w:tcPr>
            <w:tcW w:w="3709" w:type="pct"/>
          </w:tcPr>
          <w:p w14:paraId="0FCC9650" w14:textId="43F8E50C" w:rsidR="00033F40" w:rsidRPr="004877B4" w:rsidRDefault="00033F40" w:rsidP="004717C9">
            <w:pPr>
              <w:pStyle w:val="aff"/>
              <w:jc w:val="both"/>
            </w:pPr>
            <w:r w:rsidRPr="004877B4">
              <w:t>Методы контроля состояния модельно-опочной оснастки для машинной формовки литейных форм</w:t>
            </w:r>
            <w:r w:rsidR="00BD3F64">
              <w:t xml:space="preserve"> на формовочных машинах грузоподъемностью до </w:t>
            </w:r>
            <w:r w:rsidR="007803BB">
              <w:t>700 кг</w:t>
            </w:r>
          </w:p>
        </w:tc>
      </w:tr>
      <w:tr w:rsidR="00033F40" w:rsidRPr="004877B4" w14:paraId="22D854DF" w14:textId="77777777" w:rsidTr="00DF1254">
        <w:trPr>
          <w:trHeight w:val="20"/>
        </w:trPr>
        <w:tc>
          <w:tcPr>
            <w:tcW w:w="1291" w:type="pct"/>
            <w:vMerge/>
          </w:tcPr>
          <w:p w14:paraId="7A820B53" w14:textId="77777777" w:rsidR="00033F40" w:rsidRPr="004877B4" w:rsidDel="002A1D54" w:rsidRDefault="00033F40" w:rsidP="004717C9">
            <w:pPr>
              <w:pStyle w:val="aff"/>
            </w:pPr>
          </w:p>
        </w:tc>
        <w:tc>
          <w:tcPr>
            <w:tcW w:w="3709" w:type="pct"/>
          </w:tcPr>
          <w:p w14:paraId="69F97A5E" w14:textId="16BB4EE0" w:rsidR="00033F40" w:rsidRPr="004877B4" w:rsidRDefault="00033F40" w:rsidP="004717C9">
            <w:pPr>
              <w:pStyle w:val="aff"/>
              <w:jc w:val="both"/>
            </w:pPr>
            <w:r w:rsidRPr="004877B4">
              <w:t>Методы контроля качества литейных форм</w:t>
            </w:r>
            <w:r w:rsidR="00BD3F64">
              <w:t xml:space="preserve">, изготавливаемых на формовочных машинах грузоподъемностью до </w:t>
            </w:r>
            <w:r w:rsidR="007803BB">
              <w:t>700 кг</w:t>
            </w:r>
          </w:p>
        </w:tc>
      </w:tr>
      <w:tr w:rsidR="00033F40" w:rsidRPr="004877B4" w14:paraId="769A20A3" w14:textId="77777777" w:rsidTr="00DF1254">
        <w:trPr>
          <w:trHeight w:val="20"/>
        </w:trPr>
        <w:tc>
          <w:tcPr>
            <w:tcW w:w="1291" w:type="pct"/>
            <w:vMerge/>
          </w:tcPr>
          <w:p w14:paraId="603CB7FE" w14:textId="77777777" w:rsidR="00033F40" w:rsidRPr="004877B4" w:rsidDel="002A1D54" w:rsidRDefault="00033F40" w:rsidP="004717C9">
            <w:pPr>
              <w:pStyle w:val="aff"/>
            </w:pPr>
          </w:p>
        </w:tc>
        <w:tc>
          <w:tcPr>
            <w:tcW w:w="3709" w:type="pct"/>
          </w:tcPr>
          <w:p w14:paraId="146B61F8" w14:textId="77777777" w:rsidR="00033F40" w:rsidRPr="004877B4" w:rsidRDefault="00033F40" w:rsidP="004717C9">
            <w:pPr>
              <w:pStyle w:val="aff"/>
              <w:jc w:val="both"/>
            </w:pPr>
            <w:r w:rsidRPr="004877B4">
              <w:t>Правила чтения конструкторской документации</w:t>
            </w:r>
          </w:p>
        </w:tc>
      </w:tr>
      <w:tr w:rsidR="00033F40" w:rsidRPr="004877B4" w14:paraId="557010BF" w14:textId="77777777" w:rsidTr="00DF1254">
        <w:trPr>
          <w:trHeight w:val="20"/>
        </w:trPr>
        <w:tc>
          <w:tcPr>
            <w:tcW w:w="1291" w:type="pct"/>
            <w:vMerge/>
          </w:tcPr>
          <w:p w14:paraId="11E2FA3D" w14:textId="77777777" w:rsidR="00033F40" w:rsidRPr="004877B4" w:rsidDel="002A1D54" w:rsidRDefault="00033F40" w:rsidP="004717C9">
            <w:pPr>
              <w:pStyle w:val="aff"/>
            </w:pPr>
          </w:p>
        </w:tc>
        <w:tc>
          <w:tcPr>
            <w:tcW w:w="3709" w:type="pct"/>
          </w:tcPr>
          <w:p w14:paraId="4BA6B4BA" w14:textId="77777777" w:rsidR="00033F40" w:rsidRPr="004877B4" w:rsidRDefault="00033F40" w:rsidP="004717C9">
            <w:pPr>
              <w:pStyle w:val="aff"/>
              <w:jc w:val="both"/>
            </w:pPr>
            <w:r w:rsidRPr="004877B4">
              <w:t>Правила чтения технологической документации</w:t>
            </w:r>
          </w:p>
        </w:tc>
      </w:tr>
      <w:tr w:rsidR="00F932B6" w:rsidRPr="004877B4" w14:paraId="383FBD16" w14:textId="77777777" w:rsidTr="00DF1254">
        <w:trPr>
          <w:trHeight w:val="20"/>
        </w:trPr>
        <w:tc>
          <w:tcPr>
            <w:tcW w:w="1291" w:type="pct"/>
            <w:vMerge/>
          </w:tcPr>
          <w:p w14:paraId="732530D1" w14:textId="77777777" w:rsidR="00F932B6" w:rsidRPr="004877B4" w:rsidDel="002A1D54" w:rsidRDefault="00F932B6" w:rsidP="004717C9">
            <w:pPr>
              <w:pStyle w:val="aff"/>
            </w:pPr>
          </w:p>
        </w:tc>
        <w:tc>
          <w:tcPr>
            <w:tcW w:w="3709" w:type="pct"/>
          </w:tcPr>
          <w:p w14:paraId="74CEAFEB" w14:textId="4A6CEB4A" w:rsidR="00F932B6" w:rsidRPr="004877B4" w:rsidRDefault="00F932B6" w:rsidP="004717C9">
            <w:pPr>
              <w:pStyle w:val="aff"/>
              <w:jc w:val="both"/>
            </w:pPr>
            <w:r w:rsidRPr="003C13D2">
              <w:t>Порядок работы с персональной вычислительной техникой</w:t>
            </w:r>
          </w:p>
        </w:tc>
      </w:tr>
      <w:tr w:rsidR="00F932B6" w:rsidRPr="004877B4" w14:paraId="6CF96E86" w14:textId="77777777" w:rsidTr="00DF1254">
        <w:trPr>
          <w:trHeight w:val="20"/>
        </w:trPr>
        <w:tc>
          <w:tcPr>
            <w:tcW w:w="1291" w:type="pct"/>
            <w:vMerge/>
          </w:tcPr>
          <w:p w14:paraId="3D760DDE" w14:textId="77777777" w:rsidR="00F932B6" w:rsidRPr="004877B4" w:rsidDel="002A1D54" w:rsidRDefault="00F932B6" w:rsidP="004717C9">
            <w:pPr>
              <w:pStyle w:val="aff"/>
            </w:pPr>
          </w:p>
        </w:tc>
        <w:tc>
          <w:tcPr>
            <w:tcW w:w="3709" w:type="pct"/>
          </w:tcPr>
          <w:p w14:paraId="74FEC5DC" w14:textId="4F8B495A" w:rsidR="00F932B6" w:rsidRPr="004877B4" w:rsidRDefault="00F932B6" w:rsidP="004717C9">
            <w:pPr>
              <w:pStyle w:val="aff"/>
              <w:jc w:val="both"/>
            </w:pPr>
            <w:r w:rsidRPr="00F646EA">
              <w:t>Порядок работы с файловой системой</w:t>
            </w:r>
          </w:p>
        </w:tc>
      </w:tr>
      <w:tr w:rsidR="00F932B6" w:rsidRPr="004877B4" w14:paraId="7250F00B" w14:textId="77777777" w:rsidTr="00DF1254">
        <w:trPr>
          <w:trHeight w:val="20"/>
        </w:trPr>
        <w:tc>
          <w:tcPr>
            <w:tcW w:w="1291" w:type="pct"/>
            <w:vMerge/>
          </w:tcPr>
          <w:p w14:paraId="5CBD911D" w14:textId="77777777" w:rsidR="00F932B6" w:rsidRPr="004877B4" w:rsidDel="002A1D54" w:rsidRDefault="00F932B6" w:rsidP="004717C9">
            <w:pPr>
              <w:pStyle w:val="aff"/>
            </w:pPr>
          </w:p>
        </w:tc>
        <w:tc>
          <w:tcPr>
            <w:tcW w:w="3709" w:type="pct"/>
          </w:tcPr>
          <w:p w14:paraId="6F74E3B8" w14:textId="2D89E8DF" w:rsidR="00F932B6" w:rsidRPr="004877B4" w:rsidRDefault="00F932B6" w:rsidP="004717C9">
            <w:pPr>
              <w:pStyle w:val="aff"/>
              <w:jc w:val="both"/>
            </w:pPr>
            <w:r w:rsidRPr="00D9510F">
              <w:t>Основные форматы представления электронной графической и текстовой информации</w:t>
            </w:r>
          </w:p>
        </w:tc>
      </w:tr>
      <w:tr w:rsidR="00F932B6" w:rsidRPr="004877B4" w14:paraId="769AB1C7" w14:textId="77777777" w:rsidTr="00DF1254">
        <w:trPr>
          <w:trHeight w:val="20"/>
        </w:trPr>
        <w:tc>
          <w:tcPr>
            <w:tcW w:w="1291" w:type="pct"/>
            <w:vMerge/>
          </w:tcPr>
          <w:p w14:paraId="4111F758" w14:textId="77777777" w:rsidR="00F932B6" w:rsidRPr="004877B4" w:rsidDel="002A1D54" w:rsidRDefault="00F932B6" w:rsidP="004717C9">
            <w:pPr>
              <w:pStyle w:val="aff"/>
            </w:pPr>
          </w:p>
        </w:tc>
        <w:tc>
          <w:tcPr>
            <w:tcW w:w="3709" w:type="pct"/>
          </w:tcPr>
          <w:p w14:paraId="694AD357" w14:textId="1EB7916C" w:rsidR="00F932B6" w:rsidRPr="004877B4" w:rsidRDefault="00F932B6" w:rsidP="004717C9">
            <w:pPr>
              <w:pStyle w:val="aff"/>
              <w:jc w:val="both"/>
            </w:pPr>
            <w:r w:rsidRPr="007936D2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F932B6" w:rsidRPr="004877B4" w14:paraId="30995EA1" w14:textId="77777777" w:rsidTr="00DF1254">
        <w:trPr>
          <w:trHeight w:val="20"/>
        </w:trPr>
        <w:tc>
          <w:tcPr>
            <w:tcW w:w="1291" w:type="pct"/>
            <w:vMerge/>
          </w:tcPr>
          <w:p w14:paraId="1AD45A27" w14:textId="77777777" w:rsidR="00F932B6" w:rsidRPr="004877B4" w:rsidDel="002A1D54" w:rsidRDefault="00F932B6" w:rsidP="004717C9">
            <w:pPr>
              <w:pStyle w:val="aff"/>
            </w:pPr>
          </w:p>
        </w:tc>
        <w:tc>
          <w:tcPr>
            <w:tcW w:w="3709" w:type="pct"/>
          </w:tcPr>
          <w:p w14:paraId="5F934A61" w14:textId="0352B0FB" w:rsidR="00F932B6" w:rsidRPr="004877B4" w:rsidRDefault="00F932B6" w:rsidP="004717C9">
            <w:pPr>
              <w:pStyle w:val="aff"/>
              <w:jc w:val="both"/>
            </w:pPr>
            <w:r w:rsidRPr="00980F96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F932B6" w:rsidRPr="004877B4" w14:paraId="61CD977C" w14:textId="77777777" w:rsidTr="00DF1254">
        <w:trPr>
          <w:trHeight w:val="20"/>
        </w:trPr>
        <w:tc>
          <w:tcPr>
            <w:tcW w:w="1291" w:type="pct"/>
            <w:vMerge/>
          </w:tcPr>
          <w:p w14:paraId="4B460A22" w14:textId="77777777" w:rsidR="00F932B6" w:rsidRPr="004877B4" w:rsidDel="002A1D54" w:rsidRDefault="00F932B6" w:rsidP="004717C9">
            <w:pPr>
              <w:pStyle w:val="aff"/>
            </w:pPr>
          </w:p>
        </w:tc>
        <w:tc>
          <w:tcPr>
            <w:tcW w:w="3709" w:type="pct"/>
          </w:tcPr>
          <w:p w14:paraId="58FFA0ED" w14:textId="165C515F" w:rsidR="00F932B6" w:rsidRPr="004877B4" w:rsidRDefault="00F932B6" w:rsidP="004717C9">
            <w:pPr>
              <w:pStyle w:val="aff"/>
              <w:jc w:val="both"/>
            </w:pPr>
            <w:r w:rsidRPr="00E31C71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F932B6" w:rsidRPr="004877B4" w14:paraId="1481E463" w14:textId="77777777" w:rsidTr="00DF1254">
        <w:trPr>
          <w:trHeight w:val="20"/>
        </w:trPr>
        <w:tc>
          <w:tcPr>
            <w:tcW w:w="1291" w:type="pct"/>
            <w:vMerge/>
          </w:tcPr>
          <w:p w14:paraId="473F4CAC" w14:textId="77777777" w:rsidR="00F932B6" w:rsidRPr="004877B4" w:rsidDel="002A1D54" w:rsidRDefault="00F932B6" w:rsidP="004717C9">
            <w:pPr>
              <w:pStyle w:val="aff"/>
            </w:pPr>
          </w:p>
        </w:tc>
        <w:tc>
          <w:tcPr>
            <w:tcW w:w="3709" w:type="pct"/>
          </w:tcPr>
          <w:p w14:paraId="626D41CB" w14:textId="2D0AEB3F" w:rsidR="00F932B6" w:rsidRPr="004877B4" w:rsidRDefault="00F932B6" w:rsidP="004717C9">
            <w:pPr>
              <w:pStyle w:val="aff"/>
              <w:jc w:val="both"/>
            </w:pPr>
            <w:r w:rsidRPr="004877B4">
              <w:t>Требования к формовочным смесям и вспомогательным материалам для машинной формовки литейных форм</w:t>
            </w:r>
            <w:r>
              <w:t xml:space="preserve"> на формовочных машинах грузоподъемностью до </w:t>
            </w:r>
            <w:r w:rsidR="007803BB">
              <w:t>700 кг</w:t>
            </w:r>
          </w:p>
        </w:tc>
      </w:tr>
      <w:tr w:rsidR="00F932B6" w:rsidRPr="004877B4" w14:paraId="4E855D65" w14:textId="77777777" w:rsidTr="00DF1254">
        <w:trPr>
          <w:trHeight w:val="20"/>
        </w:trPr>
        <w:tc>
          <w:tcPr>
            <w:tcW w:w="1291" w:type="pct"/>
          </w:tcPr>
          <w:p w14:paraId="5623630F" w14:textId="77777777" w:rsidR="00F932B6" w:rsidRPr="004877B4" w:rsidDel="002A1D54" w:rsidRDefault="00F932B6" w:rsidP="004717C9">
            <w:pPr>
              <w:pStyle w:val="aff"/>
            </w:pPr>
            <w:r w:rsidRPr="004877B4" w:rsidDel="002A1D54">
              <w:t>Другие характеристики</w:t>
            </w:r>
          </w:p>
        </w:tc>
        <w:tc>
          <w:tcPr>
            <w:tcW w:w="3709" w:type="pct"/>
          </w:tcPr>
          <w:p w14:paraId="269C2006" w14:textId="77777777" w:rsidR="00F932B6" w:rsidRPr="004877B4" w:rsidRDefault="00F932B6" w:rsidP="004717C9">
            <w:pPr>
              <w:pStyle w:val="aff"/>
              <w:jc w:val="both"/>
            </w:pPr>
            <w:r w:rsidRPr="004877B4">
              <w:t>-</w:t>
            </w:r>
          </w:p>
        </w:tc>
      </w:tr>
    </w:tbl>
    <w:p w14:paraId="7657C991" w14:textId="77777777" w:rsidR="00DF1254" w:rsidRDefault="00DF1254" w:rsidP="004717C9">
      <w:pPr>
        <w:pStyle w:val="2"/>
        <w:spacing w:before="0" w:after="0"/>
      </w:pPr>
      <w:bookmarkStart w:id="16" w:name="_Toc32949066"/>
    </w:p>
    <w:p w14:paraId="6D5CD603" w14:textId="20DCB0BF" w:rsidR="00B81E5B" w:rsidRDefault="00B81E5B" w:rsidP="004717C9">
      <w:pPr>
        <w:pStyle w:val="2"/>
        <w:spacing w:before="0" w:after="0"/>
      </w:pPr>
      <w:r w:rsidRPr="00E708D4">
        <w:t>3.4</w:t>
      </w:r>
      <w:r w:rsidR="006E69E1" w:rsidRPr="00E708D4">
        <w:t>.</w:t>
      </w:r>
      <w:r w:rsidRPr="00E708D4">
        <w:t xml:space="preserve"> Обобщенная трудовая функция</w:t>
      </w:r>
      <w:bookmarkEnd w:id="16"/>
    </w:p>
    <w:p w14:paraId="4D75469C" w14:textId="77777777" w:rsidR="00DF1254" w:rsidRPr="00DF1254" w:rsidRDefault="00DF1254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1"/>
        <w:gridCol w:w="4417"/>
        <w:gridCol w:w="604"/>
        <w:gridCol w:w="634"/>
        <w:gridCol w:w="1775"/>
        <w:gridCol w:w="1089"/>
      </w:tblGrid>
      <w:tr w:rsidR="004877B4" w:rsidRPr="004877B4" w14:paraId="06A59325" w14:textId="77777777" w:rsidTr="00DF1254">
        <w:trPr>
          <w:trHeight w:val="20"/>
        </w:trPr>
        <w:tc>
          <w:tcPr>
            <w:tcW w:w="824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D8B27A1" w14:textId="77777777" w:rsidR="00B81E5B" w:rsidRPr="004877B4" w:rsidRDefault="00B81E5B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7C0CBF" w14:textId="74ED03F2" w:rsidR="00B81E5B" w:rsidRPr="004877B4" w:rsidRDefault="00E0044C" w:rsidP="004717C9">
            <w:r w:rsidRPr="004877B4">
              <w:t>Изготовление литейных форм</w:t>
            </w:r>
            <w:r>
              <w:t xml:space="preserve"> четвертой группы сложности</w:t>
            </w:r>
            <w:r w:rsidRPr="004877B4">
              <w:t xml:space="preserve"> на формовочных машинах</w:t>
            </w:r>
          </w:p>
        </w:tc>
        <w:tc>
          <w:tcPr>
            <w:tcW w:w="29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802039A" w14:textId="77777777" w:rsidR="00B81E5B" w:rsidRPr="004877B4" w:rsidRDefault="00B81E5B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3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5133D8" w14:textId="77777777" w:rsidR="00B81E5B" w:rsidRPr="004877B4" w:rsidRDefault="00B81E5B" w:rsidP="004717C9">
            <w:pPr>
              <w:jc w:val="center"/>
            </w:pPr>
            <w:r w:rsidRPr="004877B4">
              <w:rPr>
                <w:lang w:val="en-GB"/>
              </w:rPr>
              <w:t>D</w:t>
            </w:r>
          </w:p>
        </w:tc>
        <w:tc>
          <w:tcPr>
            <w:tcW w:w="87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63E938D" w14:textId="77777777" w:rsidR="00B81E5B" w:rsidRPr="004877B4" w:rsidRDefault="00B81E5B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квалификации</w:t>
            </w:r>
          </w:p>
        </w:tc>
        <w:tc>
          <w:tcPr>
            <w:tcW w:w="5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AF56E6" w14:textId="77777777" w:rsidR="00B81E5B" w:rsidRPr="004877B4" w:rsidRDefault="00DD3F54" w:rsidP="004717C9">
            <w:pPr>
              <w:jc w:val="center"/>
            </w:pPr>
            <w:r w:rsidRPr="004877B4">
              <w:t>4</w:t>
            </w:r>
          </w:p>
        </w:tc>
      </w:tr>
    </w:tbl>
    <w:p w14:paraId="2722A37E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77"/>
        <w:gridCol w:w="1314"/>
        <w:gridCol w:w="636"/>
        <w:gridCol w:w="2144"/>
        <w:gridCol w:w="1242"/>
        <w:gridCol w:w="2187"/>
      </w:tblGrid>
      <w:tr w:rsidR="004877B4" w:rsidRPr="004877B4" w14:paraId="6D1E40C3" w14:textId="77777777" w:rsidTr="00DF1254">
        <w:trPr>
          <w:trHeight w:val="20"/>
        </w:trPr>
        <w:tc>
          <w:tcPr>
            <w:tcW w:w="1312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60969AB6" w14:textId="77777777" w:rsidR="00B81E5B" w:rsidRPr="004877B4" w:rsidRDefault="00B81E5B" w:rsidP="004717C9">
            <w:r w:rsidRPr="004877B4">
              <w:rPr>
                <w:sz w:val="20"/>
              </w:rPr>
              <w:t>Происхождение обобщенной трудовой функции</w:t>
            </w:r>
          </w:p>
        </w:tc>
        <w:tc>
          <w:tcPr>
            <w:tcW w:w="6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0CBA139C" w14:textId="77777777" w:rsidR="00B81E5B" w:rsidRPr="004877B4" w:rsidRDefault="00B81E5B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312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98EF2D4" w14:textId="77777777" w:rsidR="00B81E5B" w:rsidRPr="004877B4" w:rsidRDefault="00B81E5B" w:rsidP="004717C9">
            <w:r w:rsidRPr="004877B4">
              <w:t>Х</w:t>
            </w:r>
          </w:p>
        </w:tc>
        <w:tc>
          <w:tcPr>
            <w:tcW w:w="105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06A0D5" w14:textId="77777777" w:rsidR="00B81E5B" w:rsidRPr="004877B4" w:rsidRDefault="00B81E5B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60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54E1DA" w14:textId="77777777" w:rsidR="00B81E5B" w:rsidRPr="004877B4" w:rsidRDefault="00B81E5B" w:rsidP="004717C9"/>
        </w:tc>
        <w:tc>
          <w:tcPr>
            <w:tcW w:w="10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690CD6" w14:textId="77777777" w:rsidR="00B81E5B" w:rsidRPr="004877B4" w:rsidRDefault="00B81E5B" w:rsidP="004717C9"/>
        </w:tc>
      </w:tr>
      <w:tr w:rsidR="004877B4" w:rsidRPr="004877B4" w14:paraId="6233ED7A" w14:textId="77777777" w:rsidTr="00DF1254">
        <w:trPr>
          <w:trHeight w:val="20"/>
        </w:trPr>
        <w:tc>
          <w:tcPr>
            <w:tcW w:w="1312" w:type="pct"/>
            <w:tcBorders>
              <w:top w:val="nil"/>
              <w:bottom w:val="nil"/>
              <w:right w:val="nil"/>
            </w:tcBorders>
            <w:vAlign w:val="center"/>
          </w:tcPr>
          <w:p w14:paraId="3CA75C92" w14:textId="77777777" w:rsidR="00B81E5B" w:rsidRPr="004877B4" w:rsidRDefault="00B81E5B" w:rsidP="004717C9"/>
        </w:tc>
        <w:tc>
          <w:tcPr>
            <w:tcW w:w="2007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7B971DE2" w14:textId="77777777" w:rsidR="00B81E5B" w:rsidRPr="004877B4" w:rsidRDefault="00B81E5B" w:rsidP="004717C9"/>
        </w:tc>
        <w:tc>
          <w:tcPr>
            <w:tcW w:w="609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6F6266ED" w14:textId="77777777" w:rsidR="00B81E5B" w:rsidRPr="004877B4" w:rsidRDefault="00B81E5B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072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2D138DCE" w14:textId="77777777" w:rsidR="00B81E5B" w:rsidRPr="004877B4" w:rsidRDefault="00B81E5B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76E6E3EC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75"/>
        <w:gridCol w:w="7520"/>
      </w:tblGrid>
      <w:tr w:rsidR="004877B4" w:rsidRPr="004877B4" w14:paraId="356B854C" w14:textId="77777777" w:rsidTr="00DF1254">
        <w:trPr>
          <w:trHeight w:val="20"/>
        </w:trPr>
        <w:tc>
          <w:tcPr>
            <w:tcW w:w="13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E590B2" w14:textId="77777777" w:rsidR="00B81E5B" w:rsidRPr="004877B4" w:rsidRDefault="00B81E5B" w:rsidP="004717C9">
            <w:r w:rsidRPr="004877B4">
              <w:t>Возможные наименования должностей, профессий</w:t>
            </w:r>
          </w:p>
        </w:tc>
        <w:tc>
          <w:tcPr>
            <w:tcW w:w="36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ECFB26" w14:textId="77777777" w:rsidR="00B81E5B" w:rsidRPr="004877B4" w:rsidRDefault="00335839" w:rsidP="004717C9">
            <w:pPr>
              <w:rPr>
                <w:shd w:val="clear" w:color="auto" w:fill="FFFFFF"/>
              </w:rPr>
            </w:pPr>
            <w:r w:rsidRPr="004877B4">
              <w:rPr>
                <w:shd w:val="clear" w:color="auto" w:fill="FFFFFF"/>
              </w:rPr>
              <w:t>Формовщик машинной формовки 5-го разряда</w:t>
            </w:r>
          </w:p>
        </w:tc>
      </w:tr>
    </w:tbl>
    <w:p w14:paraId="12C2DC0F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75"/>
        <w:gridCol w:w="7520"/>
      </w:tblGrid>
      <w:tr w:rsidR="004877B4" w:rsidRPr="004877B4" w14:paraId="7CE74E0F" w14:textId="77777777" w:rsidTr="00DF1254">
        <w:trPr>
          <w:trHeight w:val="20"/>
        </w:trPr>
        <w:tc>
          <w:tcPr>
            <w:tcW w:w="13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D8B886" w14:textId="77777777" w:rsidR="00EC7466" w:rsidRPr="004877B4" w:rsidRDefault="00EC7466" w:rsidP="004717C9">
            <w:pPr>
              <w:pStyle w:val="aff"/>
            </w:pPr>
            <w:r w:rsidRPr="004877B4">
              <w:t>Требования к образованию и обучению</w:t>
            </w:r>
          </w:p>
        </w:tc>
        <w:tc>
          <w:tcPr>
            <w:tcW w:w="36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77310F" w14:textId="77777777" w:rsidR="000D5CC8" w:rsidRDefault="000D5CC8" w:rsidP="004717C9">
            <w:pPr>
              <w:pStyle w:val="aff"/>
              <w:rPr>
                <w:color w:val="000000" w:themeColor="text1"/>
                <w:lang w:eastAsia="en-US"/>
              </w:rPr>
            </w:pPr>
            <w:r w:rsidRPr="00DD4B9F">
              <w:rPr>
                <w:color w:val="000000" w:themeColor="text1"/>
                <w:lang w:eastAsia="en-US"/>
              </w:rPr>
              <w:t xml:space="preserve">Среднее общее </w:t>
            </w:r>
            <w:r>
              <w:rPr>
                <w:color w:val="000000" w:themeColor="text1"/>
                <w:lang w:eastAsia="en-US"/>
              </w:rPr>
              <w:t xml:space="preserve">образование и </w:t>
            </w:r>
          </w:p>
          <w:p w14:paraId="30A1D548" w14:textId="66FDE97F" w:rsidR="000D5CC8" w:rsidRPr="00DD4B9F" w:rsidRDefault="000D5CC8" w:rsidP="004717C9">
            <w:pPr>
              <w:pStyle w:val="aff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</w:t>
            </w:r>
            <w:r w:rsidRPr="00DD4B9F">
              <w:rPr>
                <w:color w:val="000000" w:themeColor="text1"/>
                <w:lang w:eastAsia="en-US"/>
              </w:rPr>
              <w:t>ессиональное обучение – программы профессиональной подготовки по профессиям рабочих, должностям служащих, программы переподготовки рабочих, служащих; программы повышения квалификации рабочих, служащих</w:t>
            </w:r>
          </w:p>
          <w:p w14:paraId="4B7FF3E9" w14:textId="77777777" w:rsidR="000D5CC8" w:rsidRPr="00DD4B9F" w:rsidRDefault="000D5CC8" w:rsidP="004717C9">
            <w:pPr>
              <w:pStyle w:val="aff"/>
              <w:rPr>
                <w:color w:val="000000" w:themeColor="text1"/>
                <w:lang w:eastAsia="en-US"/>
              </w:rPr>
            </w:pPr>
            <w:r w:rsidRPr="00DD4B9F">
              <w:rPr>
                <w:color w:val="000000" w:themeColor="text1"/>
                <w:lang w:eastAsia="en-US"/>
              </w:rPr>
              <w:t>или</w:t>
            </w:r>
          </w:p>
          <w:p w14:paraId="104D3497" w14:textId="7E94C213" w:rsidR="00EC7466" w:rsidRPr="004877B4" w:rsidRDefault="000D5CC8" w:rsidP="004717C9">
            <w:pPr>
              <w:pStyle w:val="aff"/>
              <w:rPr>
                <w:shd w:val="clear" w:color="auto" w:fill="FFFFFF"/>
              </w:rPr>
            </w:pPr>
            <w:r w:rsidRPr="00DD4B9F">
              <w:rPr>
                <w:color w:val="000000" w:themeColor="text1"/>
                <w:lang w:eastAsia="en-US"/>
              </w:rPr>
              <w:t>Среднее профессиональное образование – программы подготовки квалифицированных</w:t>
            </w:r>
            <w:r w:rsidRPr="00DD4B9F">
              <w:rPr>
                <w:rFonts w:eastAsia="Calibri"/>
                <w:color w:val="000000" w:themeColor="text1"/>
                <w:lang w:bidi="en-US"/>
              </w:rPr>
              <w:t xml:space="preserve"> рабочих, служащих</w:t>
            </w:r>
          </w:p>
        </w:tc>
      </w:tr>
      <w:tr w:rsidR="004877B4" w:rsidRPr="004877B4" w14:paraId="5017781A" w14:textId="77777777" w:rsidTr="00DF1254">
        <w:trPr>
          <w:trHeight w:val="20"/>
        </w:trPr>
        <w:tc>
          <w:tcPr>
            <w:tcW w:w="13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AA810C" w14:textId="77777777" w:rsidR="00EC7466" w:rsidRPr="004877B4" w:rsidRDefault="00EC7466" w:rsidP="004717C9">
            <w:pPr>
              <w:pStyle w:val="aff"/>
            </w:pPr>
            <w:r w:rsidRPr="004877B4">
              <w:t>Требования к опыту практической работы</w:t>
            </w:r>
          </w:p>
        </w:tc>
        <w:tc>
          <w:tcPr>
            <w:tcW w:w="36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31DA53" w14:textId="30A3A5E0" w:rsidR="009A1BD1" w:rsidRPr="00966948" w:rsidRDefault="009A1BD1" w:rsidP="004717C9">
            <w:pPr>
              <w:pStyle w:val="aff"/>
              <w:rPr>
                <w:lang w:eastAsia="en-US"/>
              </w:rPr>
            </w:pPr>
            <w:r w:rsidRPr="00966948">
              <w:rPr>
                <w:lang w:eastAsia="en-US"/>
              </w:rPr>
              <w:t xml:space="preserve">Не </w:t>
            </w:r>
            <w:r>
              <w:rPr>
                <w:lang w:eastAsia="en-US"/>
              </w:rPr>
              <w:t xml:space="preserve">менее </w:t>
            </w:r>
            <w:r>
              <w:rPr>
                <w:rFonts w:eastAsia="Calibri"/>
                <w:lang w:bidi="en-US"/>
              </w:rPr>
              <w:t>двух лет</w:t>
            </w:r>
            <w:r w:rsidRPr="004877B4">
              <w:rPr>
                <w:rFonts w:eastAsia="Calibri"/>
                <w:lang w:bidi="en-US"/>
              </w:rPr>
              <w:t xml:space="preserve"> формовщиком</w:t>
            </w:r>
            <w:r>
              <w:rPr>
                <w:rFonts w:eastAsia="Calibri"/>
                <w:lang w:bidi="en-US"/>
              </w:rPr>
              <w:t xml:space="preserve"> машинной формовки 4-го разряда </w:t>
            </w:r>
            <w:r w:rsidRPr="00966948">
              <w:rPr>
                <w:lang w:eastAsia="en-US"/>
              </w:rPr>
              <w:t xml:space="preserve">для прошедших профессиональное обучение </w:t>
            </w:r>
          </w:p>
          <w:p w14:paraId="11359811" w14:textId="079C510A" w:rsidR="009A1BD1" w:rsidRPr="004877B4" w:rsidRDefault="009A1BD1" w:rsidP="004717C9">
            <w:pPr>
              <w:pStyle w:val="aff"/>
              <w:rPr>
                <w:rFonts w:eastAsia="Calibri"/>
                <w:lang w:bidi="en-US"/>
              </w:rPr>
            </w:pPr>
            <w:r>
              <w:rPr>
                <w:rFonts w:eastAsia="Calibri"/>
                <w:lang w:bidi="en-US"/>
              </w:rPr>
              <w:t>Не менее одного года формовщиком машинной формовки 4-го разряда</w:t>
            </w:r>
            <w:r w:rsidRPr="00D64651">
              <w:rPr>
                <w:rFonts w:eastAsia="Calibri"/>
                <w:lang w:bidi="en-US"/>
              </w:rPr>
              <w:t xml:space="preserve"> при наличии среднего профессионального образования</w:t>
            </w:r>
          </w:p>
        </w:tc>
      </w:tr>
      <w:tr w:rsidR="00E56C24" w:rsidRPr="004877B4" w14:paraId="428BEB14" w14:textId="77777777" w:rsidTr="00DF1254">
        <w:trPr>
          <w:trHeight w:val="20"/>
        </w:trPr>
        <w:tc>
          <w:tcPr>
            <w:tcW w:w="13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675291" w14:textId="77777777" w:rsidR="00E56C24" w:rsidRPr="004877B4" w:rsidRDefault="00E56C24" w:rsidP="004717C9">
            <w:pPr>
              <w:pStyle w:val="aff"/>
            </w:pPr>
            <w:r w:rsidRPr="004877B4">
              <w:t>Особые условия допуска к работе</w:t>
            </w:r>
          </w:p>
        </w:tc>
        <w:tc>
          <w:tcPr>
            <w:tcW w:w="3688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73999682" w14:textId="77777777" w:rsidR="00E56C24" w:rsidRPr="00D575C2" w:rsidRDefault="00E56C24" w:rsidP="004717C9">
            <w:pPr>
              <w:pStyle w:val="aff"/>
            </w:pPr>
            <w:r w:rsidRPr="004877B4">
              <w:t>Лица не моложе 18 лет</w:t>
            </w:r>
          </w:p>
          <w:p w14:paraId="662FE8F1" w14:textId="5A438EA3" w:rsidR="00E56C24" w:rsidRPr="004877B4" w:rsidRDefault="00F80596" w:rsidP="004717C9">
            <w:pPr>
              <w:pStyle w:val="aff"/>
              <w:rPr>
                <w:lang w:eastAsia="en-US"/>
              </w:rPr>
            </w:pPr>
            <w:r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57085F29" w14:textId="56A7FECD" w:rsidR="00E56C24" w:rsidRPr="004877B4" w:rsidRDefault="00966915" w:rsidP="004717C9">
            <w:pPr>
              <w:pStyle w:val="aff"/>
              <w:rPr>
                <w:shd w:val="clear" w:color="auto" w:fill="FFFFFF"/>
                <w:vertAlign w:val="superscript"/>
              </w:rPr>
            </w:pPr>
            <w:r w:rsidRPr="00CA4610">
              <w:rPr>
                <w:shd w:val="clear" w:color="auto" w:fill="FFFFFF"/>
              </w:rPr>
              <w:t>Прохождение обучения мерам пожарной безопасности</w:t>
            </w:r>
          </w:p>
          <w:p w14:paraId="77377A2A" w14:textId="77777777" w:rsidR="00E56C24" w:rsidRPr="004877B4" w:rsidRDefault="00E56C24" w:rsidP="004717C9">
            <w:pPr>
              <w:pStyle w:val="aff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Прохождение </w:t>
            </w:r>
            <w:r w:rsidRPr="004877B4">
              <w:rPr>
                <w:shd w:val="clear" w:color="auto" w:fill="FFFFFF"/>
              </w:rPr>
              <w:t>инструктажа по охране труда на рабочем месте</w:t>
            </w:r>
          </w:p>
          <w:p w14:paraId="26568808" w14:textId="15E820ED" w:rsidR="00E56C24" w:rsidRDefault="00966915" w:rsidP="004717C9">
            <w:pPr>
              <w:pStyle w:val="aff"/>
            </w:pPr>
            <w:r w:rsidRPr="00CA4610">
              <w:rPr>
                <w:shd w:val="clear" w:color="auto" w:fill="FFFFFF"/>
              </w:rPr>
              <w:t xml:space="preserve">Прохождение </w:t>
            </w:r>
            <w:r w:rsidRPr="00CA4610">
              <w:t>инструктажа на рабочем месте и проверки навыков по зацепке грузов</w:t>
            </w:r>
          </w:p>
          <w:p w14:paraId="0FE8EB60" w14:textId="322D51F1" w:rsidR="00E56C24" w:rsidRDefault="00966915" w:rsidP="004717C9">
            <w:pPr>
              <w:pStyle w:val="aff"/>
            </w:pPr>
            <w:r w:rsidRPr="00CA4610"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</w:t>
            </w:r>
          </w:p>
          <w:p w14:paraId="29D74557" w14:textId="1E2D28BC" w:rsidR="005C1A42" w:rsidRPr="00E56C24" w:rsidRDefault="005C1A42" w:rsidP="004717C9">
            <w:pPr>
              <w:pStyle w:val="aff"/>
            </w:pPr>
            <w:r>
              <w:t>Наличие II группы по электробезопасности</w:t>
            </w:r>
          </w:p>
        </w:tc>
      </w:tr>
      <w:tr w:rsidR="004877B4" w:rsidRPr="004877B4" w14:paraId="2EA46DDE" w14:textId="77777777" w:rsidTr="00DF1254">
        <w:trPr>
          <w:trHeight w:val="20"/>
        </w:trPr>
        <w:tc>
          <w:tcPr>
            <w:tcW w:w="13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CC3A46" w14:textId="77777777" w:rsidR="00EC7466" w:rsidRPr="004877B4" w:rsidRDefault="00EC7466" w:rsidP="004717C9">
            <w:pPr>
              <w:pStyle w:val="aff"/>
            </w:pPr>
            <w:r w:rsidRPr="004877B4">
              <w:t>Другие характеристики</w:t>
            </w:r>
          </w:p>
        </w:tc>
        <w:tc>
          <w:tcPr>
            <w:tcW w:w="36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E46932" w14:textId="77777777" w:rsidR="00EC7466" w:rsidRPr="004877B4" w:rsidRDefault="00EC7466" w:rsidP="004717C9">
            <w:pPr>
              <w:pStyle w:val="aff"/>
              <w:rPr>
                <w:shd w:val="clear" w:color="auto" w:fill="FFFFFF"/>
              </w:rPr>
            </w:pPr>
            <w:r w:rsidRPr="004877B4">
              <w:rPr>
                <w:shd w:val="clear" w:color="auto" w:fill="FFFFFF"/>
              </w:rPr>
              <w:t>-</w:t>
            </w:r>
          </w:p>
        </w:tc>
      </w:tr>
    </w:tbl>
    <w:p w14:paraId="5880E0B9" w14:textId="77777777" w:rsidR="00DF1254" w:rsidRDefault="00DF1254" w:rsidP="004717C9"/>
    <w:p w14:paraId="09C10032" w14:textId="77777777" w:rsidR="00DF1254" w:rsidRDefault="00DF1254" w:rsidP="004717C9">
      <w:pPr>
        <w:pStyle w:val="aff"/>
      </w:pPr>
      <w:r w:rsidRPr="004877B4">
        <w:t>Дополнительные характеристики</w:t>
      </w:r>
    </w:p>
    <w:p w14:paraId="6339F8AA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388"/>
        <w:gridCol w:w="1236"/>
        <w:gridCol w:w="5571"/>
      </w:tblGrid>
      <w:tr w:rsidR="004877B4" w:rsidRPr="004877B4" w14:paraId="65C42263" w14:textId="77777777" w:rsidTr="00DF1254">
        <w:trPr>
          <w:trHeight w:val="20"/>
        </w:trPr>
        <w:tc>
          <w:tcPr>
            <w:tcW w:w="16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A2B2D9" w14:textId="77777777" w:rsidR="00EC7466" w:rsidRPr="004877B4" w:rsidRDefault="00EC7466" w:rsidP="004717C9">
            <w:pPr>
              <w:jc w:val="center"/>
            </w:pPr>
            <w:r w:rsidRPr="004877B4">
              <w:t>Наименование документа</w:t>
            </w:r>
          </w:p>
        </w:tc>
        <w:tc>
          <w:tcPr>
            <w:tcW w:w="6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B409B8" w14:textId="77777777" w:rsidR="00EC7466" w:rsidRPr="004877B4" w:rsidRDefault="00EC7466" w:rsidP="004717C9">
            <w:pPr>
              <w:jc w:val="center"/>
            </w:pPr>
            <w:r w:rsidRPr="004877B4">
              <w:t>Код</w:t>
            </w:r>
          </w:p>
        </w:tc>
        <w:tc>
          <w:tcPr>
            <w:tcW w:w="27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E5BE5A" w14:textId="77777777" w:rsidR="00EC7466" w:rsidRPr="004877B4" w:rsidRDefault="00EC7466" w:rsidP="004717C9">
            <w:pPr>
              <w:jc w:val="center"/>
            </w:pPr>
            <w:r w:rsidRPr="004877B4">
              <w:t>Наименование базовой группы, должности (профессии) или специальности</w:t>
            </w:r>
          </w:p>
        </w:tc>
      </w:tr>
      <w:tr w:rsidR="004877B4" w:rsidRPr="004877B4" w14:paraId="0B631FA4" w14:textId="77777777" w:rsidTr="00DF1254">
        <w:trPr>
          <w:trHeight w:val="20"/>
        </w:trPr>
        <w:tc>
          <w:tcPr>
            <w:tcW w:w="1662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306829CD" w14:textId="77777777" w:rsidR="00EC7466" w:rsidRPr="004877B4" w:rsidRDefault="00EC7466" w:rsidP="004717C9">
            <w:pPr>
              <w:rPr>
                <w:vertAlign w:val="superscript"/>
              </w:rPr>
            </w:pPr>
            <w:r w:rsidRPr="004877B4">
              <w:t>ОКЗ</w:t>
            </w:r>
          </w:p>
        </w:tc>
        <w:tc>
          <w:tcPr>
            <w:tcW w:w="606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2718754A" w14:textId="77777777" w:rsidR="00EC7466" w:rsidRPr="004877B4" w:rsidRDefault="00EC7466" w:rsidP="004717C9">
            <w:r w:rsidRPr="004877B4">
              <w:rPr>
                <w:lang w:val="en-GB"/>
              </w:rPr>
              <w:t>7211</w:t>
            </w:r>
          </w:p>
        </w:tc>
        <w:tc>
          <w:tcPr>
            <w:tcW w:w="2732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70586D39" w14:textId="77777777" w:rsidR="00EC7466" w:rsidRPr="004877B4" w:rsidRDefault="00EC7466" w:rsidP="004717C9">
            <w:r w:rsidRPr="004877B4">
              <w:t>Формовщики и стерженщики</w:t>
            </w:r>
          </w:p>
        </w:tc>
      </w:tr>
      <w:tr w:rsidR="004877B4" w:rsidRPr="004877B4" w14:paraId="2625CB09" w14:textId="77777777" w:rsidTr="00DF1254">
        <w:trPr>
          <w:trHeight w:val="20"/>
        </w:trPr>
        <w:tc>
          <w:tcPr>
            <w:tcW w:w="16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C19AD6" w14:textId="77777777" w:rsidR="00EC7466" w:rsidRPr="004877B4" w:rsidRDefault="00EC7466" w:rsidP="004717C9">
            <w:r w:rsidRPr="004877B4">
              <w:t>Е</w:t>
            </w:r>
            <w:r w:rsidRPr="004877B4">
              <w:rPr>
                <w:lang w:val="en-US"/>
              </w:rPr>
              <w:t>Т</w:t>
            </w:r>
            <w:r w:rsidRPr="004877B4">
              <w:t>КС</w:t>
            </w:r>
          </w:p>
        </w:tc>
        <w:tc>
          <w:tcPr>
            <w:tcW w:w="6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5DEFCA" w14:textId="77777777" w:rsidR="00EC7466" w:rsidRPr="004877B4" w:rsidRDefault="00E628A8" w:rsidP="004717C9">
            <w:r>
              <w:t xml:space="preserve">§ </w:t>
            </w:r>
            <w:r w:rsidR="00EC7466" w:rsidRPr="004877B4">
              <w:t>149</w:t>
            </w:r>
          </w:p>
        </w:tc>
        <w:tc>
          <w:tcPr>
            <w:tcW w:w="27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C4EF87" w14:textId="77777777" w:rsidR="00EC7466" w:rsidRPr="004877B4" w:rsidRDefault="00EC7466" w:rsidP="004717C9">
            <w:r w:rsidRPr="004877B4">
              <w:t>Формовщик машинной формовки 5-го разряда</w:t>
            </w:r>
          </w:p>
        </w:tc>
      </w:tr>
      <w:tr w:rsidR="004877B4" w:rsidRPr="004877B4" w14:paraId="2AEEA725" w14:textId="77777777" w:rsidTr="00DF1254">
        <w:trPr>
          <w:trHeight w:val="20"/>
        </w:trPr>
        <w:tc>
          <w:tcPr>
            <w:tcW w:w="1662" w:type="pct"/>
            <w:tcBorders>
              <w:left w:val="single" w:sz="4" w:space="0" w:color="808080"/>
              <w:right w:val="single" w:sz="4" w:space="0" w:color="808080"/>
            </w:tcBorders>
          </w:tcPr>
          <w:p w14:paraId="12EAEC91" w14:textId="77777777" w:rsidR="00EC7466" w:rsidRPr="004877B4" w:rsidRDefault="00EC7466" w:rsidP="004717C9">
            <w:pPr>
              <w:rPr>
                <w:bCs w:val="0"/>
              </w:rPr>
            </w:pPr>
            <w:r w:rsidRPr="004877B4">
              <w:rPr>
                <w:bCs w:val="0"/>
              </w:rPr>
              <w:t>ОКПДТР</w:t>
            </w:r>
          </w:p>
        </w:tc>
        <w:tc>
          <w:tcPr>
            <w:tcW w:w="6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82376A" w14:textId="77777777" w:rsidR="00EC7466" w:rsidRPr="004877B4" w:rsidRDefault="00EC7466" w:rsidP="004717C9">
            <w:r w:rsidRPr="004877B4">
              <w:t>19411</w:t>
            </w:r>
          </w:p>
        </w:tc>
        <w:tc>
          <w:tcPr>
            <w:tcW w:w="27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94B4F2" w14:textId="77777777" w:rsidR="00EC7466" w:rsidRPr="004877B4" w:rsidRDefault="00EC7466" w:rsidP="004717C9">
            <w:r w:rsidRPr="004877B4">
              <w:rPr>
                <w:rFonts w:eastAsia="Calibri"/>
                <w:bCs w:val="0"/>
                <w:lang w:eastAsia="en-US"/>
              </w:rPr>
              <w:t>Формовщик машинной формовки</w:t>
            </w:r>
          </w:p>
        </w:tc>
      </w:tr>
      <w:tr w:rsidR="000D5CC8" w:rsidRPr="004877B4" w14:paraId="731FA621" w14:textId="77777777" w:rsidTr="00DF1254">
        <w:trPr>
          <w:trHeight w:val="20"/>
        </w:trPr>
        <w:tc>
          <w:tcPr>
            <w:tcW w:w="1662" w:type="pct"/>
            <w:tcBorders>
              <w:left w:val="single" w:sz="4" w:space="0" w:color="808080"/>
              <w:right w:val="single" w:sz="4" w:space="0" w:color="808080"/>
            </w:tcBorders>
          </w:tcPr>
          <w:p w14:paraId="46A31C89" w14:textId="37AFF808" w:rsidR="000D5CC8" w:rsidRPr="004877B4" w:rsidRDefault="000D5CC8" w:rsidP="004717C9">
            <w:pPr>
              <w:rPr>
                <w:bCs w:val="0"/>
              </w:rPr>
            </w:pPr>
            <w:r w:rsidRPr="00DD4B9F">
              <w:rPr>
                <w:color w:val="000000" w:themeColor="text1"/>
              </w:rPr>
              <w:t>ОКСО</w:t>
            </w:r>
          </w:p>
        </w:tc>
        <w:tc>
          <w:tcPr>
            <w:tcW w:w="606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7A8A8597" w14:textId="25398741" w:rsidR="000D5CC8" w:rsidRPr="004877B4" w:rsidRDefault="000D5CC8" w:rsidP="004717C9">
            <w:r>
              <w:rPr>
                <w:color w:val="000000" w:themeColor="text1"/>
              </w:rPr>
              <w:t>2.</w:t>
            </w:r>
            <w:r w:rsidRPr="00B612DF">
              <w:rPr>
                <w:color w:val="000000" w:themeColor="text1"/>
              </w:rPr>
              <w:t>15.01.08</w:t>
            </w:r>
          </w:p>
        </w:tc>
        <w:tc>
          <w:tcPr>
            <w:tcW w:w="2732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2F33D92F" w14:textId="2B069C89" w:rsidR="000D5CC8" w:rsidRPr="004877B4" w:rsidRDefault="000D5CC8" w:rsidP="004717C9">
            <w:pPr>
              <w:rPr>
                <w:rFonts w:eastAsia="Calibri"/>
                <w:bCs w:val="0"/>
                <w:lang w:eastAsia="en-US"/>
              </w:rPr>
            </w:pPr>
            <w:r w:rsidRPr="00B612DF">
              <w:rPr>
                <w:color w:val="000000" w:themeColor="text1"/>
              </w:rPr>
              <w:t>Наладчик литейного оборудования</w:t>
            </w:r>
          </w:p>
        </w:tc>
      </w:tr>
    </w:tbl>
    <w:p w14:paraId="1054C367" w14:textId="77777777" w:rsidR="00DF1254" w:rsidRDefault="00DF1254" w:rsidP="004717C9">
      <w:pPr>
        <w:pStyle w:val="3"/>
        <w:keepNext w:val="0"/>
        <w:spacing w:before="0" w:after="0"/>
      </w:pPr>
    </w:p>
    <w:p w14:paraId="208EFA67" w14:textId="1ED9086F" w:rsidR="00B81E5B" w:rsidRDefault="00B81E5B" w:rsidP="004717C9">
      <w:pPr>
        <w:pStyle w:val="3"/>
        <w:keepNext w:val="0"/>
        <w:spacing w:before="0" w:after="0"/>
      </w:pPr>
      <w:r w:rsidRPr="00E708D4">
        <w:t>3.4.1. Трудовая функция</w:t>
      </w:r>
    </w:p>
    <w:p w14:paraId="07253EC7" w14:textId="77777777" w:rsidR="00DF1254" w:rsidRPr="00DF1254" w:rsidRDefault="00DF1254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4372"/>
        <w:gridCol w:w="690"/>
        <w:gridCol w:w="973"/>
        <w:gridCol w:w="1826"/>
        <w:gridCol w:w="551"/>
      </w:tblGrid>
      <w:tr w:rsidR="004877B4" w:rsidRPr="004877B4" w14:paraId="39D17DC4" w14:textId="77777777" w:rsidTr="00DF1254">
        <w:trPr>
          <w:trHeight w:val="278"/>
        </w:trPr>
        <w:tc>
          <w:tcPr>
            <w:tcW w:w="87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8291198" w14:textId="77777777" w:rsidR="00AF2F5B" w:rsidRPr="004877B4" w:rsidRDefault="00AF2F5B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94B555" w14:textId="1F6E6312" w:rsidR="00AF2F5B" w:rsidRPr="004877B4" w:rsidRDefault="00E0044C" w:rsidP="004717C9">
            <w:pPr>
              <w:pStyle w:val="aff"/>
            </w:pPr>
            <w:r>
              <w:t xml:space="preserve">Формовка </w:t>
            </w:r>
            <w:r w:rsidR="00A3535F">
              <w:t>песчано-глинистых</w:t>
            </w:r>
            <w:r w:rsidRPr="004877B4">
              <w:t xml:space="preserve"> литейных форм</w:t>
            </w:r>
            <w:r>
              <w:t xml:space="preserve"> четвертой группы сложности </w:t>
            </w:r>
            <w:r w:rsidRPr="004877B4">
              <w:t>на формовочных машинах</w:t>
            </w:r>
          </w:p>
        </w:tc>
        <w:tc>
          <w:tcPr>
            <w:tcW w:w="3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5FD51CC" w14:textId="77777777" w:rsidR="00AF2F5B" w:rsidRPr="004877B4" w:rsidRDefault="00AF2F5B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37E9BC" w14:textId="77777777" w:rsidR="00AF2F5B" w:rsidRPr="004877B4" w:rsidRDefault="00AF2F5B" w:rsidP="004717C9">
            <w:r w:rsidRPr="004877B4">
              <w:rPr>
                <w:lang w:val="en-GB"/>
              </w:rPr>
              <w:t>D</w:t>
            </w:r>
            <w:r w:rsidRPr="004877B4">
              <w:t>/01.</w:t>
            </w:r>
            <w:r w:rsidR="00DD3F54" w:rsidRPr="004877B4">
              <w:t>4</w:t>
            </w:r>
          </w:p>
        </w:tc>
        <w:tc>
          <w:tcPr>
            <w:tcW w:w="89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60E96FB" w14:textId="77777777" w:rsidR="00AF2F5B" w:rsidRPr="004877B4" w:rsidRDefault="00AF2F5B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C2F22E" w14:textId="77777777" w:rsidR="00AF2F5B" w:rsidRPr="004877B4" w:rsidRDefault="00DD3F54" w:rsidP="004717C9">
            <w:pPr>
              <w:jc w:val="center"/>
            </w:pPr>
            <w:r w:rsidRPr="004877B4">
              <w:t>4</w:t>
            </w:r>
          </w:p>
        </w:tc>
      </w:tr>
    </w:tbl>
    <w:p w14:paraId="3AE61177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6"/>
        <w:gridCol w:w="1289"/>
        <w:gridCol w:w="426"/>
        <w:gridCol w:w="2073"/>
        <w:gridCol w:w="1448"/>
        <w:gridCol w:w="2338"/>
      </w:tblGrid>
      <w:tr w:rsidR="004877B4" w:rsidRPr="004877B4" w14:paraId="7A6B9643" w14:textId="77777777" w:rsidTr="00DF1254">
        <w:trPr>
          <w:trHeight w:val="488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6FF3CA92" w14:textId="77777777" w:rsidR="00AF2F5B" w:rsidRPr="004877B4" w:rsidRDefault="00AF2F5B" w:rsidP="004717C9">
            <w:r w:rsidRPr="004877B4">
              <w:rPr>
                <w:sz w:val="20"/>
              </w:rPr>
              <w:t>Происхождение трудовой функции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76AF451D" w14:textId="77777777" w:rsidR="00AF2F5B" w:rsidRPr="004877B4" w:rsidRDefault="00AF2F5B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209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CFB4FF6" w14:textId="77777777" w:rsidR="00AF2F5B" w:rsidRPr="004877B4" w:rsidRDefault="00AF2F5B" w:rsidP="004717C9">
            <w:r w:rsidRPr="004877B4">
              <w:t>Х</w:t>
            </w:r>
          </w:p>
        </w:tc>
        <w:tc>
          <w:tcPr>
            <w:tcW w:w="10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3775E6" w14:textId="77777777" w:rsidR="00AF2F5B" w:rsidRPr="004877B4" w:rsidRDefault="00AF2F5B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7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B2B0C0" w14:textId="77777777" w:rsidR="00AF2F5B" w:rsidRPr="004877B4" w:rsidRDefault="00AF2F5B" w:rsidP="004717C9"/>
        </w:tc>
        <w:tc>
          <w:tcPr>
            <w:tcW w:w="11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33986D" w14:textId="77777777" w:rsidR="00AF2F5B" w:rsidRPr="004877B4" w:rsidRDefault="00AF2F5B" w:rsidP="004717C9"/>
        </w:tc>
      </w:tr>
      <w:tr w:rsidR="00AF2F5B" w:rsidRPr="004877B4" w14:paraId="15D6A06C" w14:textId="77777777" w:rsidTr="00DF1254">
        <w:trPr>
          <w:trHeight w:val="479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0C709489" w14:textId="77777777" w:rsidR="00AF2F5B" w:rsidRPr="004877B4" w:rsidRDefault="00AF2F5B" w:rsidP="004717C9"/>
        </w:tc>
        <w:tc>
          <w:tcPr>
            <w:tcW w:w="1857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55FEF98D" w14:textId="77777777" w:rsidR="00AF2F5B" w:rsidRPr="004877B4" w:rsidRDefault="00AF2F5B" w:rsidP="004717C9"/>
        </w:tc>
        <w:tc>
          <w:tcPr>
            <w:tcW w:w="71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31B86F63" w14:textId="77777777" w:rsidR="00AF2F5B" w:rsidRPr="004877B4" w:rsidRDefault="00AF2F5B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14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0B9608A7" w14:textId="77777777" w:rsidR="00AF2F5B" w:rsidRPr="004877B4" w:rsidRDefault="00AF2F5B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65D51A16" w14:textId="77777777" w:rsidR="00B81E5B" w:rsidRPr="00DF1254" w:rsidRDefault="00B81E5B" w:rsidP="004717C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32"/>
        <w:gridCol w:w="7563"/>
      </w:tblGrid>
      <w:tr w:rsidR="004877B4" w:rsidRPr="004877B4" w14:paraId="0678386C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3B56A971" w14:textId="77777777" w:rsidR="00AF2F5B" w:rsidRPr="004877B4" w:rsidRDefault="00AF2F5B" w:rsidP="004717C9">
            <w:pPr>
              <w:pStyle w:val="aff"/>
            </w:pPr>
            <w:r w:rsidRPr="004877B4">
              <w:t>Трудовые действия</w:t>
            </w:r>
          </w:p>
        </w:tc>
        <w:tc>
          <w:tcPr>
            <w:tcW w:w="3709" w:type="pct"/>
          </w:tcPr>
          <w:p w14:paraId="06AF19AA" w14:textId="68DB7B35" w:rsidR="00AF2F5B" w:rsidRPr="00DF1254" w:rsidRDefault="00E0044C" w:rsidP="004717C9">
            <w:pPr>
              <w:pStyle w:val="aff"/>
              <w:jc w:val="both"/>
            </w:pPr>
            <w:r w:rsidRPr="00DF1254">
              <w:t xml:space="preserve">Проверка </w:t>
            </w:r>
            <w:r w:rsidR="006F1919" w:rsidRPr="00DF1254">
              <w:t xml:space="preserve">состояния модельно-опочной оснастки и </w:t>
            </w:r>
            <w:r w:rsidR="002675D4" w:rsidRPr="00DF1254">
              <w:t xml:space="preserve">формовочного </w:t>
            </w:r>
            <w:r w:rsidR="006F1919" w:rsidRPr="00DF1254">
              <w:t>инструмент</w:t>
            </w:r>
            <w:r w:rsidR="002675D4" w:rsidRPr="00DF1254">
              <w:t>а</w:t>
            </w:r>
            <w:r w:rsidR="00900FEC" w:rsidRPr="00DF1254">
              <w:t xml:space="preserve"> для машинной формовки</w:t>
            </w:r>
            <w:r w:rsidRPr="00DF1254">
              <w:t xml:space="preserve"> </w:t>
            </w:r>
            <w:r w:rsidR="00A3535F" w:rsidRPr="00DF1254">
              <w:t>песчано-глинистых</w:t>
            </w:r>
            <w:r w:rsidR="00900FEC" w:rsidRPr="00DF1254">
              <w:t xml:space="preserve"> литейных форм </w:t>
            </w:r>
            <w:r w:rsidRPr="00DF1254">
              <w:t>четвертой группы сложности</w:t>
            </w:r>
            <w:r w:rsidR="00E708D4" w:rsidRPr="00DF1254">
              <w:t xml:space="preserve"> </w:t>
            </w:r>
          </w:p>
        </w:tc>
      </w:tr>
      <w:tr w:rsidR="00E0044C" w:rsidRPr="004877B4" w14:paraId="71B987F7" w14:textId="77777777" w:rsidTr="00DF1254">
        <w:trPr>
          <w:trHeight w:val="20"/>
        </w:trPr>
        <w:tc>
          <w:tcPr>
            <w:tcW w:w="1291" w:type="pct"/>
            <w:vMerge/>
          </w:tcPr>
          <w:p w14:paraId="7C178D89" w14:textId="77777777" w:rsidR="00E0044C" w:rsidRPr="004877B4" w:rsidRDefault="00E0044C" w:rsidP="004717C9">
            <w:pPr>
              <w:pStyle w:val="aff"/>
            </w:pPr>
          </w:p>
        </w:tc>
        <w:tc>
          <w:tcPr>
            <w:tcW w:w="3709" w:type="pct"/>
          </w:tcPr>
          <w:p w14:paraId="2E9DAB18" w14:textId="4712A002" w:rsidR="00E0044C" w:rsidRPr="00DF1254" w:rsidDel="00E0044C" w:rsidRDefault="00E0044C" w:rsidP="004717C9">
            <w:pPr>
              <w:pStyle w:val="aff"/>
              <w:jc w:val="both"/>
            </w:pPr>
            <w:r w:rsidRPr="00DF1254">
              <w:rPr>
                <w:color w:val="000000" w:themeColor="text1"/>
              </w:rPr>
              <w:t xml:space="preserve">Подготовка рабочего места к выполнению машинной формовки </w:t>
            </w:r>
            <w:r w:rsidR="00A3535F" w:rsidRPr="00DF1254">
              <w:rPr>
                <w:color w:val="000000" w:themeColor="text1"/>
              </w:rPr>
              <w:t>песчано-глинистых</w:t>
            </w:r>
            <w:r w:rsidRPr="00DF1254">
              <w:rPr>
                <w:color w:val="000000" w:themeColor="text1"/>
              </w:rPr>
              <w:t xml:space="preserve"> литейных форм четвертой группы сложности</w:t>
            </w:r>
          </w:p>
        </w:tc>
      </w:tr>
      <w:tr w:rsidR="00E0044C" w:rsidRPr="004877B4" w14:paraId="21AC5C36" w14:textId="77777777" w:rsidTr="00DF1254">
        <w:trPr>
          <w:trHeight w:val="20"/>
        </w:trPr>
        <w:tc>
          <w:tcPr>
            <w:tcW w:w="1291" w:type="pct"/>
            <w:vMerge/>
          </w:tcPr>
          <w:p w14:paraId="4D193A69" w14:textId="77777777" w:rsidR="00E0044C" w:rsidRPr="004877B4" w:rsidRDefault="00E0044C" w:rsidP="004717C9">
            <w:pPr>
              <w:pStyle w:val="aff"/>
            </w:pPr>
          </w:p>
        </w:tc>
        <w:tc>
          <w:tcPr>
            <w:tcW w:w="3709" w:type="pct"/>
          </w:tcPr>
          <w:p w14:paraId="5BE2AA4E" w14:textId="5BA74A8D" w:rsidR="00E0044C" w:rsidRPr="00DF1254" w:rsidRDefault="00E0044C" w:rsidP="004717C9">
            <w:pPr>
              <w:pStyle w:val="aff"/>
              <w:jc w:val="both"/>
            </w:pPr>
            <w:r w:rsidRPr="00DF1254">
              <w:t xml:space="preserve">Проверка работоспособности формовочной машины </w:t>
            </w:r>
            <w:r w:rsidR="006B1187" w:rsidRPr="00DF1254">
              <w:t>для формовки песчано-глинистых литейных форм</w:t>
            </w:r>
          </w:p>
        </w:tc>
      </w:tr>
      <w:tr w:rsidR="00E0044C" w:rsidRPr="004877B4" w14:paraId="40EFEBF2" w14:textId="77777777" w:rsidTr="00DF1254">
        <w:trPr>
          <w:trHeight w:val="20"/>
        </w:trPr>
        <w:tc>
          <w:tcPr>
            <w:tcW w:w="1291" w:type="pct"/>
            <w:vMerge/>
          </w:tcPr>
          <w:p w14:paraId="6C5A5057" w14:textId="77777777" w:rsidR="00E0044C" w:rsidRPr="004877B4" w:rsidRDefault="00E0044C" w:rsidP="004717C9">
            <w:pPr>
              <w:pStyle w:val="aff"/>
            </w:pPr>
          </w:p>
        </w:tc>
        <w:tc>
          <w:tcPr>
            <w:tcW w:w="3709" w:type="pct"/>
          </w:tcPr>
          <w:p w14:paraId="5FC919CE" w14:textId="1F95AFA4" w:rsidR="00E0044C" w:rsidRPr="00DF1254" w:rsidRDefault="00E0044C" w:rsidP="004717C9">
            <w:pPr>
              <w:pStyle w:val="aff"/>
              <w:jc w:val="both"/>
            </w:pPr>
            <w:r w:rsidRPr="00DF1254">
              <w:t xml:space="preserve">Подготовка формовочных машин </w:t>
            </w:r>
            <w:r w:rsidR="006B1187" w:rsidRPr="00DF1254">
              <w:t>для формовки песчано-глинистых литейных форм</w:t>
            </w:r>
          </w:p>
        </w:tc>
      </w:tr>
      <w:tr w:rsidR="00E0044C" w:rsidRPr="004877B4" w14:paraId="4990F9E5" w14:textId="77777777" w:rsidTr="00DF1254">
        <w:trPr>
          <w:trHeight w:val="20"/>
        </w:trPr>
        <w:tc>
          <w:tcPr>
            <w:tcW w:w="1291" w:type="pct"/>
            <w:vMerge/>
          </w:tcPr>
          <w:p w14:paraId="4F3B8345" w14:textId="77777777" w:rsidR="00E0044C" w:rsidRPr="004877B4" w:rsidRDefault="00E0044C" w:rsidP="004717C9">
            <w:pPr>
              <w:pStyle w:val="aff"/>
            </w:pPr>
          </w:p>
        </w:tc>
        <w:tc>
          <w:tcPr>
            <w:tcW w:w="3709" w:type="pct"/>
          </w:tcPr>
          <w:p w14:paraId="3927DE89" w14:textId="30913AF4" w:rsidR="00E0044C" w:rsidRPr="00DF1254" w:rsidRDefault="00E0044C" w:rsidP="004717C9">
            <w:pPr>
              <w:pStyle w:val="aff"/>
              <w:jc w:val="both"/>
            </w:pPr>
            <w:r w:rsidRPr="00DF1254">
              <w:t>Изготовление</w:t>
            </w:r>
            <w:r w:rsidR="00B3007E" w:rsidRPr="00DF1254">
              <w:t xml:space="preserve"> </w:t>
            </w:r>
            <w:r w:rsidR="00A3535F" w:rsidRPr="00DF1254">
              <w:t>песчано-глинистых</w:t>
            </w:r>
            <w:r w:rsidRPr="00DF1254">
              <w:t xml:space="preserve"> литейных форм </w:t>
            </w:r>
            <w:r w:rsidR="00B3007E" w:rsidRPr="00DF1254">
              <w:t xml:space="preserve">четвертой группы сложности </w:t>
            </w:r>
            <w:r w:rsidRPr="00DF1254">
              <w:t xml:space="preserve">при помощи формовочной машины </w:t>
            </w:r>
          </w:p>
        </w:tc>
      </w:tr>
      <w:tr w:rsidR="00E0044C" w:rsidRPr="004877B4" w14:paraId="4DFAEC8A" w14:textId="77777777" w:rsidTr="00DF1254">
        <w:trPr>
          <w:trHeight w:val="20"/>
        </w:trPr>
        <w:tc>
          <w:tcPr>
            <w:tcW w:w="1291" w:type="pct"/>
            <w:vMerge/>
          </w:tcPr>
          <w:p w14:paraId="59CFB502" w14:textId="77777777" w:rsidR="00E0044C" w:rsidRPr="004877B4" w:rsidRDefault="00E0044C" w:rsidP="004717C9">
            <w:pPr>
              <w:pStyle w:val="aff"/>
            </w:pPr>
          </w:p>
        </w:tc>
        <w:tc>
          <w:tcPr>
            <w:tcW w:w="3709" w:type="pct"/>
          </w:tcPr>
          <w:p w14:paraId="1060005F" w14:textId="5A8DBC10" w:rsidR="00E0044C" w:rsidRPr="00DF1254" w:rsidRDefault="00E0044C" w:rsidP="004717C9">
            <w:pPr>
              <w:pStyle w:val="aff"/>
              <w:jc w:val="both"/>
            </w:pPr>
            <w:r w:rsidRPr="00DF1254">
              <w:t xml:space="preserve">Контроль качества </w:t>
            </w:r>
            <w:r w:rsidR="00A3535F" w:rsidRPr="00DF1254">
              <w:t>песчано-глинистых</w:t>
            </w:r>
            <w:r w:rsidR="00B3007E" w:rsidRPr="00DF1254">
              <w:t xml:space="preserve"> </w:t>
            </w:r>
            <w:r w:rsidRPr="00DF1254">
              <w:t xml:space="preserve">литейных форм </w:t>
            </w:r>
            <w:r w:rsidR="00B3007E" w:rsidRPr="00DF1254">
              <w:t>четверто</w:t>
            </w:r>
            <w:r w:rsidR="006C1A02" w:rsidRPr="00DF1254">
              <w:t xml:space="preserve">й группы </w:t>
            </w:r>
            <w:r w:rsidR="00B3007E" w:rsidRPr="00DF1254">
              <w:t>сложности</w:t>
            </w:r>
          </w:p>
        </w:tc>
      </w:tr>
      <w:tr w:rsidR="00E93201" w:rsidRPr="004877B4" w14:paraId="033BF584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261D906F" w14:textId="055E8B5D" w:rsidR="00E93201" w:rsidRPr="004877B4" w:rsidDel="002A1D54" w:rsidRDefault="00E93201" w:rsidP="004717C9">
            <w:pPr>
              <w:pStyle w:val="aff"/>
            </w:pPr>
            <w:r w:rsidRPr="004877B4" w:rsidDel="002A1D54">
              <w:t>Необходимые умения</w:t>
            </w:r>
          </w:p>
        </w:tc>
        <w:tc>
          <w:tcPr>
            <w:tcW w:w="3709" w:type="pct"/>
            <w:shd w:val="clear" w:color="auto" w:fill="auto"/>
          </w:tcPr>
          <w:p w14:paraId="573ABB9A" w14:textId="6F8AE4AB" w:rsidR="00E93201" w:rsidRPr="00DF1254" w:rsidRDefault="00E93201" w:rsidP="004717C9">
            <w:pPr>
              <w:pStyle w:val="aff"/>
              <w:jc w:val="both"/>
            </w:pPr>
            <w:r w:rsidRPr="00DF1254">
              <w:rPr>
                <w:color w:val="000000" w:themeColor="text1"/>
              </w:rPr>
              <w:t xml:space="preserve">Поддерживать состояние рабочего места для машинной формовки </w:t>
            </w:r>
            <w:r w:rsidR="00A3535F" w:rsidRPr="00DF1254">
              <w:rPr>
                <w:color w:val="000000" w:themeColor="text1"/>
              </w:rPr>
              <w:t>песчано-глинистых</w:t>
            </w:r>
            <w:r w:rsidRPr="00DF1254">
              <w:rPr>
                <w:color w:val="000000" w:themeColor="text1"/>
              </w:rPr>
              <w:t xml:space="preserve"> литейных форм </w:t>
            </w:r>
            <w:r w:rsidR="00FC2AAB" w:rsidRPr="00DF1254">
              <w:rPr>
                <w:color w:val="000000" w:themeColor="text1"/>
              </w:rPr>
              <w:t xml:space="preserve">четвертой </w:t>
            </w:r>
            <w:r w:rsidRPr="00DF1254">
              <w:rPr>
                <w:color w:val="000000" w:themeColor="text1"/>
              </w:rPr>
              <w:t>группы сложности в соответствии с требованиями охраны труда, пожарной, промышленной, экологической и электробезопасности</w:t>
            </w:r>
          </w:p>
        </w:tc>
      </w:tr>
      <w:tr w:rsidR="00A041D6" w:rsidRPr="004877B4" w14:paraId="1B5E935C" w14:textId="77777777" w:rsidTr="00DF1254">
        <w:trPr>
          <w:trHeight w:val="20"/>
        </w:trPr>
        <w:tc>
          <w:tcPr>
            <w:tcW w:w="1291" w:type="pct"/>
            <w:vMerge/>
          </w:tcPr>
          <w:p w14:paraId="40888346" w14:textId="77777777" w:rsidR="00A041D6" w:rsidRPr="004877B4" w:rsidDel="002A1D54" w:rsidRDefault="00A041D6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5020F4DD" w14:textId="0F362E35" w:rsidR="00A041D6" w:rsidRPr="00DF1254" w:rsidRDefault="00F80596" w:rsidP="004717C9">
            <w:pPr>
              <w:pStyle w:val="a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Применять средства индивидуальной </w:t>
            </w:r>
            <w:r w:rsidR="00A041D6" w:rsidRPr="00DF1254">
              <w:rPr>
                <w:color w:val="000000" w:themeColor="text1"/>
              </w:rPr>
              <w:t xml:space="preserve">и коллективной защиты при машинной формовке </w:t>
            </w:r>
            <w:r w:rsidR="00A3535F" w:rsidRPr="00DF1254">
              <w:rPr>
                <w:color w:val="000000" w:themeColor="text1"/>
              </w:rPr>
              <w:t>песчано-глинистых</w:t>
            </w:r>
            <w:r w:rsidR="00A041D6" w:rsidRPr="00DF1254">
              <w:rPr>
                <w:color w:val="000000" w:themeColor="text1"/>
              </w:rPr>
              <w:t xml:space="preserve"> литейных форм</w:t>
            </w:r>
          </w:p>
        </w:tc>
      </w:tr>
      <w:tr w:rsidR="00E93201" w:rsidRPr="004877B4" w14:paraId="6853E436" w14:textId="77777777" w:rsidTr="00DF1254">
        <w:trPr>
          <w:trHeight w:val="20"/>
        </w:trPr>
        <w:tc>
          <w:tcPr>
            <w:tcW w:w="1291" w:type="pct"/>
            <w:vMerge/>
          </w:tcPr>
          <w:p w14:paraId="0199A17C" w14:textId="77777777" w:rsidR="00E93201" w:rsidRPr="004877B4" w:rsidDel="002A1D54" w:rsidRDefault="00E93201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7DD4D09C" w14:textId="4E56B8AE" w:rsidR="00E93201" w:rsidRPr="00DF1254" w:rsidRDefault="00E93201" w:rsidP="004717C9">
            <w:pPr>
              <w:pStyle w:val="aff"/>
              <w:jc w:val="both"/>
              <w:rPr>
                <w:color w:val="000000" w:themeColor="text1"/>
              </w:rPr>
            </w:pPr>
            <w:r w:rsidRPr="00DF1254">
              <w:t>Искать в электронном архиве инструкции по эксплуатации формовочных машин</w:t>
            </w:r>
            <w:r w:rsidR="006B1187" w:rsidRPr="00DF1254">
              <w:t xml:space="preserve"> для формовки песчано-глинистых литейных форм</w:t>
            </w:r>
            <w:r w:rsidRPr="00DF1254">
              <w:t xml:space="preserve">, </w:t>
            </w:r>
            <w:r w:rsidRPr="00AA29A8">
              <w:t xml:space="preserve">технологическую </w:t>
            </w:r>
            <w:r w:rsidR="00C061F8" w:rsidRPr="00AA29A8">
              <w:t xml:space="preserve">документацию </w:t>
            </w:r>
            <w:r w:rsidRPr="00AA29A8">
              <w:t>на</w:t>
            </w:r>
            <w:r w:rsidRPr="00DF1254">
              <w:t xml:space="preserve"> формовочные машины </w:t>
            </w:r>
          </w:p>
        </w:tc>
      </w:tr>
      <w:tr w:rsidR="00E93201" w:rsidRPr="004877B4" w14:paraId="3E02ABCC" w14:textId="77777777" w:rsidTr="00DF1254">
        <w:trPr>
          <w:trHeight w:val="20"/>
        </w:trPr>
        <w:tc>
          <w:tcPr>
            <w:tcW w:w="1291" w:type="pct"/>
            <w:vMerge/>
          </w:tcPr>
          <w:p w14:paraId="259AB106" w14:textId="77777777" w:rsidR="00E93201" w:rsidRPr="004877B4" w:rsidDel="002A1D54" w:rsidRDefault="00E93201" w:rsidP="004717C9">
            <w:pPr>
              <w:pStyle w:val="aff"/>
            </w:pPr>
          </w:p>
        </w:tc>
        <w:tc>
          <w:tcPr>
            <w:tcW w:w="3709" w:type="pct"/>
            <w:tcBorders>
              <w:bottom w:val="single" w:sz="4" w:space="0" w:color="808080"/>
            </w:tcBorders>
            <w:shd w:val="clear" w:color="auto" w:fill="auto"/>
          </w:tcPr>
          <w:p w14:paraId="3A85E72E" w14:textId="6A880CF4" w:rsidR="00E93201" w:rsidRPr="00DF1254" w:rsidRDefault="00E93201" w:rsidP="004717C9">
            <w:pPr>
              <w:pStyle w:val="aff"/>
              <w:jc w:val="both"/>
              <w:rPr>
                <w:color w:val="000000" w:themeColor="text1"/>
              </w:rPr>
            </w:pPr>
            <w:r w:rsidRPr="00DF1254">
              <w:t>Искать в электронном архиве</w:t>
            </w:r>
            <w:r w:rsidRPr="00DF1254">
              <w:rPr>
                <w:color w:val="000000" w:themeColor="text1"/>
              </w:rPr>
              <w:t xml:space="preserve"> методики и инструкции </w:t>
            </w:r>
            <w:r w:rsidR="006C1A02" w:rsidRPr="00DF1254">
              <w:rPr>
                <w:color w:val="000000" w:themeColor="text1"/>
              </w:rPr>
              <w:t>по контролю</w:t>
            </w:r>
            <w:r w:rsidRPr="00DF1254">
              <w:rPr>
                <w:color w:val="000000" w:themeColor="text1"/>
              </w:rPr>
              <w:t xml:space="preserve"> состояния оснастки и формовочного инструмента</w:t>
            </w:r>
            <w:r w:rsidR="002736E6" w:rsidRPr="00DF1254">
              <w:rPr>
                <w:color w:val="000000" w:themeColor="text1"/>
              </w:rPr>
              <w:t xml:space="preserve"> </w:t>
            </w:r>
            <w:r w:rsidR="002736E6" w:rsidRPr="00DF1254">
              <w:t>для формовки песчано-глинистых литейных форм</w:t>
            </w:r>
          </w:p>
        </w:tc>
      </w:tr>
      <w:tr w:rsidR="00E93201" w:rsidRPr="004877B4" w14:paraId="41284FBC" w14:textId="77777777" w:rsidTr="00DF1254">
        <w:trPr>
          <w:trHeight w:val="20"/>
        </w:trPr>
        <w:tc>
          <w:tcPr>
            <w:tcW w:w="1291" w:type="pct"/>
            <w:vMerge/>
          </w:tcPr>
          <w:p w14:paraId="5ED9196F" w14:textId="77777777" w:rsidR="00E93201" w:rsidRPr="004877B4" w:rsidDel="002A1D54" w:rsidRDefault="00E93201" w:rsidP="004717C9">
            <w:pPr>
              <w:pStyle w:val="aff"/>
            </w:pPr>
          </w:p>
        </w:tc>
        <w:tc>
          <w:tcPr>
            <w:tcW w:w="3709" w:type="pct"/>
            <w:tcBorders>
              <w:bottom w:val="single" w:sz="4" w:space="0" w:color="808080"/>
            </w:tcBorders>
            <w:shd w:val="clear" w:color="auto" w:fill="auto"/>
          </w:tcPr>
          <w:p w14:paraId="49B1B2E1" w14:textId="45C8B0D3" w:rsidR="00E93201" w:rsidRPr="00DF1254" w:rsidRDefault="00E93201" w:rsidP="004717C9">
            <w:pPr>
              <w:pStyle w:val="aff"/>
              <w:jc w:val="both"/>
              <w:rPr>
                <w:color w:val="000000" w:themeColor="text1"/>
              </w:rPr>
            </w:pPr>
            <w:r w:rsidRPr="00DF1254">
              <w:t xml:space="preserve">Оценивать состояние модельно-опочной оснастки и формовочного инструмента для машинной формовки </w:t>
            </w:r>
            <w:r w:rsidR="00A3535F" w:rsidRPr="00DF1254">
              <w:t>песчано-глинистых</w:t>
            </w:r>
            <w:r w:rsidRPr="00DF1254">
              <w:t xml:space="preserve"> литейных форм четверто</w:t>
            </w:r>
            <w:r w:rsidR="006C1A02" w:rsidRPr="00DF1254">
              <w:t xml:space="preserve">й группы </w:t>
            </w:r>
            <w:r w:rsidRPr="00DF1254">
              <w:t>сложности визуально</w:t>
            </w:r>
          </w:p>
        </w:tc>
      </w:tr>
      <w:tr w:rsidR="00E93201" w:rsidRPr="004877B4" w14:paraId="79622A36" w14:textId="77777777" w:rsidTr="00DF1254">
        <w:trPr>
          <w:trHeight w:val="20"/>
        </w:trPr>
        <w:tc>
          <w:tcPr>
            <w:tcW w:w="1291" w:type="pct"/>
            <w:vMerge/>
          </w:tcPr>
          <w:p w14:paraId="2E515488" w14:textId="1ED92EEF" w:rsidR="00E93201" w:rsidRPr="004877B4" w:rsidDel="002A1D54" w:rsidRDefault="00E93201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0124BC8D" w14:textId="17A792E0" w:rsidR="00E93201" w:rsidRPr="00DF1254" w:rsidRDefault="00E93201" w:rsidP="004717C9">
            <w:pPr>
              <w:pStyle w:val="aff"/>
              <w:jc w:val="both"/>
            </w:pPr>
            <w:r w:rsidRPr="00DF1254">
              <w:t xml:space="preserve">Оценивать состояние модельно-опочной оснастки и формовочного инструмента для машинной формовки </w:t>
            </w:r>
            <w:r w:rsidR="00A3535F" w:rsidRPr="00DF1254">
              <w:t>песчано-глинистых</w:t>
            </w:r>
            <w:r w:rsidRPr="00DF1254">
              <w:t xml:space="preserve"> литейных форм четверто</w:t>
            </w:r>
            <w:r w:rsidR="006C1A02" w:rsidRPr="00DF1254">
              <w:t>й группы</w:t>
            </w:r>
            <w:r w:rsidRPr="00DF1254">
              <w:t xml:space="preserve"> сложности при помощи контрольно-измерительных устройств</w:t>
            </w:r>
          </w:p>
        </w:tc>
      </w:tr>
      <w:tr w:rsidR="00E93201" w:rsidRPr="004877B4" w14:paraId="5AC60CCD" w14:textId="77777777" w:rsidTr="00DF1254">
        <w:trPr>
          <w:trHeight w:val="20"/>
        </w:trPr>
        <w:tc>
          <w:tcPr>
            <w:tcW w:w="1291" w:type="pct"/>
            <w:vMerge/>
          </w:tcPr>
          <w:p w14:paraId="45FA5447" w14:textId="77777777" w:rsidR="00E93201" w:rsidRPr="004877B4" w:rsidDel="002A1D54" w:rsidRDefault="00E93201" w:rsidP="004717C9">
            <w:pPr>
              <w:pStyle w:val="aff"/>
            </w:pPr>
          </w:p>
        </w:tc>
        <w:tc>
          <w:tcPr>
            <w:tcW w:w="3709" w:type="pct"/>
            <w:tcBorders>
              <w:bottom w:val="single" w:sz="4" w:space="0" w:color="808080"/>
            </w:tcBorders>
            <w:shd w:val="clear" w:color="auto" w:fill="auto"/>
          </w:tcPr>
          <w:p w14:paraId="2F7FF425" w14:textId="58AD099D" w:rsidR="00E93201" w:rsidRPr="00DF1254" w:rsidRDefault="00E93201" w:rsidP="004717C9">
            <w:pPr>
              <w:pStyle w:val="aff"/>
              <w:jc w:val="both"/>
            </w:pPr>
            <w:r w:rsidRPr="00DF1254">
              <w:t>Оценивать работоспособность формовочной машины</w:t>
            </w:r>
            <w:r w:rsidR="006B1187" w:rsidRPr="00DF1254">
              <w:t xml:space="preserve"> для формовки песчано-глинистых литейных форм</w:t>
            </w:r>
            <w:r w:rsidRPr="00DF1254">
              <w:t xml:space="preserve"> при помощи контрольно-измерительных устройств</w:t>
            </w:r>
          </w:p>
        </w:tc>
      </w:tr>
      <w:tr w:rsidR="00E93201" w:rsidRPr="004877B4" w14:paraId="74A66389" w14:textId="77777777" w:rsidTr="00DF1254">
        <w:trPr>
          <w:trHeight w:val="20"/>
        </w:trPr>
        <w:tc>
          <w:tcPr>
            <w:tcW w:w="1291" w:type="pct"/>
            <w:vMerge/>
          </w:tcPr>
          <w:p w14:paraId="7AE5FABF" w14:textId="77777777" w:rsidR="00E93201" w:rsidRPr="004877B4" w:rsidDel="002A1D54" w:rsidRDefault="00E93201" w:rsidP="004717C9">
            <w:pPr>
              <w:pStyle w:val="aff"/>
            </w:pPr>
          </w:p>
        </w:tc>
        <w:tc>
          <w:tcPr>
            <w:tcW w:w="3709" w:type="pct"/>
            <w:tcBorders>
              <w:top w:val="single" w:sz="4" w:space="0" w:color="808080"/>
            </w:tcBorders>
            <w:shd w:val="clear" w:color="auto" w:fill="auto"/>
          </w:tcPr>
          <w:p w14:paraId="63D16F44" w14:textId="082E6E24" w:rsidR="00E93201" w:rsidRPr="00DF1254" w:rsidRDefault="003B5B34" w:rsidP="004717C9">
            <w:pPr>
              <w:pStyle w:val="aff"/>
              <w:jc w:val="both"/>
            </w:pPr>
            <w:r w:rsidRPr="00DF1254">
              <w:t>Регулировать режимы работы</w:t>
            </w:r>
            <w:r w:rsidR="00E93201" w:rsidRPr="00DF1254">
              <w:t xml:space="preserve"> </w:t>
            </w:r>
            <w:r w:rsidR="00C061F8" w:rsidRPr="00DF1254">
              <w:t>формовочны</w:t>
            </w:r>
            <w:r w:rsidR="00C061F8">
              <w:t>х</w:t>
            </w:r>
            <w:r w:rsidR="00C061F8" w:rsidRPr="00DF1254">
              <w:t xml:space="preserve"> машин </w:t>
            </w:r>
            <w:r w:rsidR="00E93201" w:rsidRPr="00DF1254">
              <w:t xml:space="preserve">и подготавливать формовочные машины к формовке </w:t>
            </w:r>
            <w:r w:rsidR="006B1187" w:rsidRPr="00DF1254">
              <w:t>песчано-глинистых литейных форм</w:t>
            </w:r>
            <w:r w:rsidR="00E93201" w:rsidRPr="00DF1254">
              <w:t xml:space="preserve"> </w:t>
            </w:r>
            <w:r w:rsidR="00C061F8">
              <w:t>в соответствии с</w:t>
            </w:r>
            <w:r w:rsidR="00E93201" w:rsidRPr="00DF1254">
              <w:t xml:space="preserve"> технологическими инструкциями</w:t>
            </w:r>
          </w:p>
        </w:tc>
      </w:tr>
      <w:tr w:rsidR="00E93201" w:rsidRPr="004877B4" w14:paraId="3BF17747" w14:textId="77777777" w:rsidTr="00DF1254">
        <w:trPr>
          <w:trHeight w:val="20"/>
        </w:trPr>
        <w:tc>
          <w:tcPr>
            <w:tcW w:w="1291" w:type="pct"/>
            <w:vMerge/>
          </w:tcPr>
          <w:p w14:paraId="2E4564D3" w14:textId="77777777" w:rsidR="00E93201" w:rsidRPr="004877B4" w:rsidDel="002A1D54" w:rsidRDefault="00E93201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3739B56A" w14:textId="6AC01231" w:rsidR="00E93201" w:rsidRPr="00DF1254" w:rsidRDefault="00E93201" w:rsidP="004717C9">
            <w:pPr>
              <w:pStyle w:val="aff"/>
              <w:jc w:val="both"/>
            </w:pPr>
            <w:r w:rsidRPr="00DF1254">
              <w:t xml:space="preserve">Управлять формовочной машиной </w:t>
            </w:r>
            <w:r w:rsidR="006B1187" w:rsidRPr="00DF1254">
              <w:t xml:space="preserve">для формовки песчано-глинистых литейных форм </w:t>
            </w:r>
          </w:p>
        </w:tc>
      </w:tr>
      <w:tr w:rsidR="00E93201" w:rsidRPr="004877B4" w14:paraId="1D07D5EB" w14:textId="77777777" w:rsidTr="00DF1254">
        <w:trPr>
          <w:trHeight w:val="20"/>
        </w:trPr>
        <w:tc>
          <w:tcPr>
            <w:tcW w:w="1291" w:type="pct"/>
            <w:vMerge/>
          </w:tcPr>
          <w:p w14:paraId="3979BB7B" w14:textId="77777777" w:rsidR="00E93201" w:rsidRPr="004877B4" w:rsidDel="002A1D54" w:rsidRDefault="00E93201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0E1A2B9D" w14:textId="0A96F96E" w:rsidR="00E93201" w:rsidRPr="00DF1254" w:rsidRDefault="00E93201" w:rsidP="004717C9">
            <w:pPr>
              <w:pStyle w:val="aff"/>
              <w:jc w:val="both"/>
            </w:pPr>
            <w:r w:rsidRPr="00DF1254">
              <w:t xml:space="preserve">Изготавливать </w:t>
            </w:r>
            <w:r w:rsidR="00A3535F" w:rsidRPr="00DF1254">
              <w:t>песчано-глинистые</w:t>
            </w:r>
            <w:r w:rsidRPr="00DF1254">
              <w:t xml:space="preserve"> литейные </w:t>
            </w:r>
            <w:r w:rsidR="002736E6" w:rsidRPr="00DF1254">
              <w:t xml:space="preserve">формы </w:t>
            </w:r>
            <w:r w:rsidRPr="00DF1254">
              <w:t>четвертой группы сложности на формовочной машине</w:t>
            </w:r>
          </w:p>
        </w:tc>
      </w:tr>
      <w:tr w:rsidR="00E93201" w:rsidRPr="004877B4" w14:paraId="09835869" w14:textId="77777777" w:rsidTr="00DF1254">
        <w:trPr>
          <w:trHeight w:val="20"/>
        </w:trPr>
        <w:tc>
          <w:tcPr>
            <w:tcW w:w="1291" w:type="pct"/>
            <w:vMerge/>
          </w:tcPr>
          <w:p w14:paraId="68C87F33" w14:textId="77777777" w:rsidR="00E93201" w:rsidRPr="004877B4" w:rsidDel="002A1D54" w:rsidRDefault="00E93201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6EC4A88F" w14:textId="26A9416D" w:rsidR="00E93201" w:rsidRPr="00DF1254" w:rsidRDefault="00E93201" w:rsidP="004717C9">
            <w:pPr>
              <w:pStyle w:val="aff"/>
              <w:jc w:val="both"/>
            </w:pPr>
            <w:r w:rsidRPr="00DF1254">
              <w:t xml:space="preserve">Просматривать конструкторскую и технологическую документацию на </w:t>
            </w:r>
            <w:r w:rsidR="00A3535F" w:rsidRPr="00DF1254">
              <w:t>песчано-глинистые</w:t>
            </w:r>
            <w:r w:rsidRPr="00DF1254">
              <w:t xml:space="preserve"> литейные формы четвертой группы сложности с использованием прикладных компьютерных программ</w:t>
            </w:r>
          </w:p>
        </w:tc>
      </w:tr>
      <w:tr w:rsidR="00E93201" w:rsidRPr="004877B4" w14:paraId="3302E7FE" w14:textId="77777777" w:rsidTr="00DF1254">
        <w:trPr>
          <w:trHeight w:val="20"/>
        </w:trPr>
        <w:tc>
          <w:tcPr>
            <w:tcW w:w="1291" w:type="pct"/>
            <w:vMerge/>
          </w:tcPr>
          <w:p w14:paraId="2F6675A5" w14:textId="77777777" w:rsidR="00E93201" w:rsidRPr="004877B4" w:rsidDel="002A1D54" w:rsidRDefault="00E93201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08BC1875" w14:textId="03B1F114" w:rsidR="00E93201" w:rsidRPr="00DF1254" w:rsidRDefault="00E93201" w:rsidP="004717C9">
            <w:pPr>
              <w:pStyle w:val="aff"/>
              <w:jc w:val="both"/>
            </w:pPr>
            <w:r w:rsidRPr="00DF1254">
              <w:t>Просматривать технологические инструкции и инструкции по эксплуатации формовочных машин</w:t>
            </w:r>
            <w:r w:rsidR="006B1187" w:rsidRPr="00DF1254">
              <w:t xml:space="preserve"> для формовки песчано-глинистых литейных форм</w:t>
            </w:r>
            <w:r w:rsidRPr="00DF1254">
              <w:t xml:space="preserve"> с использованием прикладных компьютерных программ</w:t>
            </w:r>
          </w:p>
        </w:tc>
      </w:tr>
      <w:tr w:rsidR="00E93201" w:rsidRPr="004877B4" w14:paraId="11F4576C" w14:textId="77777777" w:rsidTr="00DF1254">
        <w:trPr>
          <w:trHeight w:val="20"/>
        </w:trPr>
        <w:tc>
          <w:tcPr>
            <w:tcW w:w="1291" w:type="pct"/>
            <w:vMerge/>
          </w:tcPr>
          <w:p w14:paraId="7006F70F" w14:textId="77777777" w:rsidR="00E93201" w:rsidRPr="004877B4" w:rsidDel="002A1D54" w:rsidRDefault="00E93201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5640E093" w14:textId="5DE6328D" w:rsidR="00E93201" w:rsidRPr="00DF1254" w:rsidRDefault="00E93201" w:rsidP="004717C9">
            <w:pPr>
              <w:pStyle w:val="aff"/>
              <w:jc w:val="both"/>
            </w:pPr>
            <w:r w:rsidRPr="00DF1254">
              <w:t xml:space="preserve">Просматривать методики и инструкции </w:t>
            </w:r>
            <w:r w:rsidR="006C1A02" w:rsidRPr="00DF1254">
              <w:t>по контролю</w:t>
            </w:r>
            <w:r w:rsidR="006B1187" w:rsidRPr="00DF1254">
              <w:t xml:space="preserve"> качества песчано-глинистых литейных форм</w:t>
            </w:r>
            <w:r w:rsidRPr="00DF1254">
              <w:t xml:space="preserve"> с использованием прикладных компьютерных программ</w:t>
            </w:r>
          </w:p>
        </w:tc>
      </w:tr>
      <w:tr w:rsidR="00E93201" w:rsidRPr="004877B4" w14:paraId="28C73FB6" w14:textId="77777777" w:rsidTr="00DF1254">
        <w:trPr>
          <w:trHeight w:val="20"/>
        </w:trPr>
        <w:tc>
          <w:tcPr>
            <w:tcW w:w="1291" w:type="pct"/>
            <w:vMerge/>
          </w:tcPr>
          <w:p w14:paraId="0141ADD6" w14:textId="77777777" w:rsidR="00E93201" w:rsidRPr="004877B4" w:rsidDel="002A1D54" w:rsidRDefault="00E93201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4FB68989" w14:textId="463FB343" w:rsidR="00E93201" w:rsidRPr="00DF1254" w:rsidRDefault="00E93201" w:rsidP="004717C9">
            <w:pPr>
              <w:pStyle w:val="aff"/>
              <w:jc w:val="both"/>
            </w:pPr>
            <w:r w:rsidRPr="00DF1254">
              <w:t xml:space="preserve">Печатать конструкторскую и технологическую документацию на </w:t>
            </w:r>
            <w:r w:rsidR="00A3535F" w:rsidRPr="00DF1254">
              <w:t>песчано-глинистые</w:t>
            </w:r>
            <w:r w:rsidRPr="00DF1254">
              <w:t xml:space="preserve"> литейные формы четвертой группы сложности и формовочные машины с использованием устройств вывода графической и текстовой информации</w:t>
            </w:r>
          </w:p>
        </w:tc>
      </w:tr>
      <w:tr w:rsidR="00E93201" w:rsidRPr="004877B4" w14:paraId="55ECC96D" w14:textId="77777777" w:rsidTr="00DF1254">
        <w:trPr>
          <w:trHeight w:val="20"/>
        </w:trPr>
        <w:tc>
          <w:tcPr>
            <w:tcW w:w="1291" w:type="pct"/>
            <w:vMerge/>
          </w:tcPr>
          <w:p w14:paraId="50A64E78" w14:textId="77777777" w:rsidR="00E93201" w:rsidRPr="004877B4" w:rsidDel="002A1D54" w:rsidRDefault="00E93201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171D30FB" w14:textId="14CCE1D1" w:rsidR="00E93201" w:rsidRPr="00DF1254" w:rsidRDefault="00E93201" w:rsidP="004717C9">
            <w:pPr>
              <w:pStyle w:val="aff"/>
              <w:jc w:val="both"/>
            </w:pPr>
            <w:r w:rsidRPr="00DF1254">
              <w:t xml:space="preserve">Читать конструкторскую документацию на </w:t>
            </w:r>
            <w:r w:rsidR="00A3535F" w:rsidRPr="00DF1254">
              <w:t>песчано-глинистые</w:t>
            </w:r>
            <w:r w:rsidRPr="00DF1254">
              <w:t xml:space="preserve"> литейные формы четвертой группы сложности</w:t>
            </w:r>
          </w:p>
        </w:tc>
      </w:tr>
      <w:tr w:rsidR="00E93201" w:rsidRPr="004877B4" w14:paraId="337CAEC7" w14:textId="77777777" w:rsidTr="00DF1254">
        <w:trPr>
          <w:trHeight w:val="20"/>
        </w:trPr>
        <w:tc>
          <w:tcPr>
            <w:tcW w:w="1291" w:type="pct"/>
            <w:vMerge/>
          </w:tcPr>
          <w:p w14:paraId="77F835EF" w14:textId="77777777" w:rsidR="00E93201" w:rsidRPr="004877B4" w:rsidDel="002A1D54" w:rsidRDefault="00E93201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0839FBC7" w14:textId="794A75A8" w:rsidR="00E93201" w:rsidRPr="00DF1254" w:rsidRDefault="00E93201" w:rsidP="004717C9">
            <w:pPr>
              <w:pStyle w:val="aff"/>
              <w:jc w:val="both"/>
            </w:pPr>
            <w:r w:rsidRPr="00DF1254">
              <w:t xml:space="preserve">Читать технологическую документацию на </w:t>
            </w:r>
            <w:r w:rsidR="00A3535F" w:rsidRPr="00DF1254">
              <w:t>песчано-глинистые</w:t>
            </w:r>
            <w:r w:rsidRPr="00DF1254">
              <w:t xml:space="preserve"> литейные формы четвертой группы сложности</w:t>
            </w:r>
          </w:p>
        </w:tc>
      </w:tr>
      <w:tr w:rsidR="00E93201" w:rsidRPr="004877B4" w14:paraId="775C9B39" w14:textId="77777777" w:rsidTr="00DF1254">
        <w:trPr>
          <w:trHeight w:val="20"/>
        </w:trPr>
        <w:tc>
          <w:tcPr>
            <w:tcW w:w="1291" w:type="pct"/>
            <w:vMerge/>
          </w:tcPr>
          <w:p w14:paraId="5149C595" w14:textId="77777777" w:rsidR="00E93201" w:rsidRPr="004877B4" w:rsidDel="002A1D54" w:rsidRDefault="00E93201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162DD54D" w14:textId="38909A27" w:rsidR="00E93201" w:rsidRPr="00DF1254" w:rsidRDefault="00E93201" w:rsidP="004717C9">
            <w:pPr>
              <w:pStyle w:val="aff"/>
              <w:jc w:val="both"/>
            </w:pPr>
            <w:r w:rsidRPr="00DF1254">
              <w:t xml:space="preserve">Оценивать качество </w:t>
            </w:r>
            <w:r w:rsidR="00A3535F" w:rsidRPr="00DF1254">
              <w:t>песчано-глинистых</w:t>
            </w:r>
            <w:r w:rsidRPr="00DF1254">
              <w:t xml:space="preserve"> литейных форм четвертой группы сложности с помощью контрольно-измерительных устройств</w:t>
            </w:r>
          </w:p>
        </w:tc>
      </w:tr>
      <w:tr w:rsidR="00DC1143" w:rsidRPr="004877B4" w14:paraId="75C092FF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36BBD903" w14:textId="77777777" w:rsidR="00DC1143" w:rsidRPr="004877B4" w:rsidRDefault="00DC1143" w:rsidP="004717C9">
            <w:pPr>
              <w:pStyle w:val="aff"/>
            </w:pPr>
            <w:r w:rsidRPr="004877B4" w:rsidDel="002A1D54">
              <w:t>Необходимые знания</w:t>
            </w:r>
          </w:p>
        </w:tc>
        <w:tc>
          <w:tcPr>
            <w:tcW w:w="3709" w:type="pct"/>
          </w:tcPr>
          <w:p w14:paraId="5F8112F1" w14:textId="43E6782C" w:rsidR="00DC1143" w:rsidRPr="00DF1254" w:rsidRDefault="00DC1143" w:rsidP="004717C9">
            <w:pPr>
              <w:pStyle w:val="aff"/>
              <w:jc w:val="both"/>
            </w:pPr>
            <w:r w:rsidRPr="00DF1254">
              <w:t>Устройство и кинематические схемы формовочных машин</w:t>
            </w:r>
            <w:r w:rsidR="000947D6" w:rsidRPr="00DF1254">
              <w:t xml:space="preserve"> для формовки песчано-глинистых</w:t>
            </w:r>
            <w:r w:rsidRPr="00DF1254">
              <w:t xml:space="preserve"> </w:t>
            </w:r>
            <w:r w:rsidR="00C061F8" w:rsidRPr="00DF1254">
              <w:t xml:space="preserve">литейных форм </w:t>
            </w:r>
            <w:r w:rsidRPr="00DF1254">
              <w:t xml:space="preserve">различных типов </w:t>
            </w:r>
          </w:p>
        </w:tc>
      </w:tr>
      <w:tr w:rsidR="00DC1143" w:rsidRPr="004877B4" w14:paraId="64826226" w14:textId="77777777" w:rsidTr="00DF1254">
        <w:trPr>
          <w:trHeight w:val="20"/>
        </w:trPr>
        <w:tc>
          <w:tcPr>
            <w:tcW w:w="1291" w:type="pct"/>
            <w:vMerge/>
          </w:tcPr>
          <w:p w14:paraId="77D42C9B" w14:textId="77777777" w:rsidR="00DC1143" w:rsidRPr="004877B4" w:rsidDel="002A1D54" w:rsidRDefault="00DC1143" w:rsidP="004717C9">
            <w:pPr>
              <w:pStyle w:val="aff"/>
            </w:pPr>
          </w:p>
        </w:tc>
        <w:tc>
          <w:tcPr>
            <w:tcW w:w="3709" w:type="pct"/>
          </w:tcPr>
          <w:p w14:paraId="21C02CC6" w14:textId="491FAB28" w:rsidR="00DC1143" w:rsidRPr="00DF1254" w:rsidRDefault="00DC1143" w:rsidP="004717C9">
            <w:pPr>
              <w:pStyle w:val="aff"/>
              <w:jc w:val="both"/>
            </w:pPr>
            <w:r w:rsidRPr="00DF1254">
              <w:t>Конструкции</w:t>
            </w:r>
            <w:r w:rsidR="00B9480C" w:rsidRPr="00DF1254">
              <w:t xml:space="preserve"> и принцип работы</w:t>
            </w:r>
            <w:r w:rsidRPr="00DF1254">
              <w:t xml:space="preserve"> формовочных машин</w:t>
            </w:r>
            <w:r w:rsidR="001E5750" w:rsidRPr="00DF1254">
              <w:t xml:space="preserve"> для формовки песчано-глинистых</w:t>
            </w:r>
            <w:r w:rsidR="00B9480C" w:rsidRPr="00DF1254">
              <w:t xml:space="preserve"> </w:t>
            </w:r>
            <w:r w:rsidR="006772C0" w:rsidRPr="00DF1254">
              <w:t>литейных форм</w:t>
            </w:r>
          </w:p>
        </w:tc>
      </w:tr>
      <w:tr w:rsidR="00DC1143" w:rsidRPr="004877B4" w14:paraId="03AE76F6" w14:textId="77777777" w:rsidTr="00DF1254">
        <w:trPr>
          <w:trHeight w:val="20"/>
        </w:trPr>
        <w:tc>
          <w:tcPr>
            <w:tcW w:w="1291" w:type="pct"/>
            <w:vMerge/>
          </w:tcPr>
          <w:p w14:paraId="78FC2AD0" w14:textId="77777777" w:rsidR="00DC1143" w:rsidRPr="004877B4" w:rsidDel="002A1D54" w:rsidRDefault="00DC1143" w:rsidP="004717C9">
            <w:pPr>
              <w:pStyle w:val="aff"/>
            </w:pPr>
          </w:p>
        </w:tc>
        <w:tc>
          <w:tcPr>
            <w:tcW w:w="3709" w:type="pct"/>
          </w:tcPr>
          <w:p w14:paraId="7D0353B0" w14:textId="5EF5F652" w:rsidR="00DC1143" w:rsidRPr="00DF1254" w:rsidRDefault="00DC1143" w:rsidP="004717C9">
            <w:pPr>
              <w:pStyle w:val="aff"/>
              <w:jc w:val="both"/>
            </w:pPr>
            <w:r w:rsidRPr="00DF1254">
              <w:t xml:space="preserve">Способы изготовления </w:t>
            </w:r>
            <w:r w:rsidR="00A3535F" w:rsidRPr="00DF1254">
              <w:t>песчано-глинистых</w:t>
            </w:r>
            <w:r w:rsidR="00B9480C" w:rsidRPr="00DF1254">
              <w:t xml:space="preserve"> </w:t>
            </w:r>
            <w:r w:rsidRPr="00DF1254">
              <w:t xml:space="preserve">литейных форм </w:t>
            </w:r>
            <w:r w:rsidR="00B9480C" w:rsidRPr="00DF1254">
              <w:t xml:space="preserve">четвертой группы сложности </w:t>
            </w:r>
            <w:r w:rsidRPr="00DF1254">
              <w:t xml:space="preserve">на формовочных машинах </w:t>
            </w:r>
          </w:p>
        </w:tc>
      </w:tr>
      <w:tr w:rsidR="00DC1143" w:rsidRPr="004877B4" w14:paraId="7AB8BD65" w14:textId="77777777" w:rsidTr="00DF1254">
        <w:trPr>
          <w:trHeight w:val="20"/>
        </w:trPr>
        <w:tc>
          <w:tcPr>
            <w:tcW w:w="1291" w:type="pct"/>
            <w:vMerge/>
          </w:tcPr>
          <w:p w14:paraId="57165DC2" w14:textId="77777777" w:rsidR="00DC1143" w:rsidRPr="004877B4" w:rsidDel="002A1D54" w:rsidRDefault="00DC1143" w:rsidP="004717C9">
            <w:pPr>
              <w:pStyle w:val="aff"/>
            </w:pPr>
          </w:p>
        </w:tc>
        <w:tc>
          <w:tcPr>
            <w:tcW w:w="3709" w:type="pct"/>
          </w:tcPr>
          <w:p w14:paraId="1017C3A1" w14:textId="1CF78AFF" w:rsidR="00DC1143" w:rsidRPr="00DF1254" w:rsidRDefault="00DC1143" w:rsidP="004717C9">
            <w:pPr>
              <w:pStyle w:val="aff"/>
              <w:jc w:val="both"/>
            </w:pPr>
            <w:r w:rsidRPr="00DF1254">
              <w:t>Режимы работы формовочных машин</w:t>
            </w:r>
            <w:r w:rsidR="001E5750" w:rsidRPr="00DF1254">
              <w:t xml:space="preserve"> для формовки песчано-глинистых</w:t>
            </w:r>
            <w:r w:rsidRPr="00DF1254">
              <w:t xml:space="preserve"> </w:t>
            </w:r>
            <w:r w:rsidR="006772C0" w:rsidRPr="00DF1254">
              <w:t>литейных форм</w:t>
            </w:r>
          </w:p>
        </w:tc>
      </w:tr>
      <w:tr w:rsidR="00DC1143" w:rsidRPr="004877B4" w14:paraId="2A439C4E" w14:textId="77777777" w:rsidTr="00DF1254">
        <w:trPr>
          <w:trHeight w:val="20"/>
        </w:trPr>
        <w:tc>
          <w:tcPr>
            <w:tcW w:w="1291" w:type="pct"/>
            <w:vMerge/>
          </w:tcPr>
          <w:p w14:paraId="1C46B797" w14:textId="77777777" w:rsidR="00DC1143" w:rsidRPr="004877B4" w:rsidDel="002A1D54" w:rsidRDefault="00DC1143" w:rsidP="004717C9">
            <w:pPr>
              <w:pStyle w:val="aff"/>
            </w:pPr>
          </w:p>
        </w:tc>
        <w:tc>
          <w:tcPr>
            <w:tcW w:w="3709" w:type="pct"/>
          </w:tcPr>
          <w:p w14:paraId="5FFDE4E9" w14:textId="035DE59F" w:rsidR="00DC1143" w:rsidRPr="00DF1254" w:rsidRDefault="00DC1143" w:rsidP="004717C9">
            <w:pPr>
              <w:pStyle w:val="aff"/>
              <w:jc w:val="both"/>
            </w:pPr>
            <w:r w:rsidRPr="00DF1254">
              <w:t>Основные причины брака</w:t>
            </w:r>
            <w:r w:rsidR="002736E6" w:rsidRPr="00DF1254">
              <w:t xml:space="preserve"> отливок</w:t>
            </w:r>
            <w:r w:rsidR="006772C0" w:rsidRPr="00DF1254">
              <w:t xml:space="preserve"> из-за неправильной формовки песчано-глинистых литейных форм </w:t>
            </w:r>
            <w:r w:rsidRPr="00DF1254">
              <w:t xml:space="preserve">и меры </w:t>
            </w:r>
            <w:r w:rsidR="006772C0" w:rsidRPr="00DF1254">
              <w:t xml:space="preserve">его </w:t>
            </w:r>
            <w:r w:rsidRPr="00DF1254">
              <w:t>предотвращения</w:t>
            </w:r>
          </w:p>
        </w:tc>
      </w:tr>
      <w:tr w:rsidR="00733112" w:rsidRPr="004877B4" w14:paraId="18CABA05" w14:textId="77777777" w:rsidTr="00DF1254">
        <w:trPr>
          <w:trHeight w:val="20"/>
        </w:trPr>
        <w:tc>
          <w:tcPr>
            <w:tcW w:w="1291" w:type="pct"/>
            <w:vMerge/>
          </w:tcPr>
          <w:p w14:paraId="20585285" w14:textId="77777777" w:rsidR="00733112" w:rsidRPr="004877B4" w:rsidDel="002A1D54" w:rsidRDefault="00733112" w:rsidP="004717C9">
            <w:pPr>
              <w:pStyle w:val="aff"/>
            </w:pPr>
          </w:p>
        </w:tc>
        <w:tc>
          <w:tcPr>
            <w:tcW w:w="3709" w:type="pct"/>
          </w:tcPr>
          <w:p w14:paraId="77627FB8" w14:textId="443EB517" w:rsidR="00733112" w:rsidRPr="00DF1254" w:rsidRDefault="00733112" w:rsidP="004717C9">
            <w:pPr>
              <w:pStyle w:val="aff"/>
              <w:jc w:val="both"/>
            </w:pPr>
            <w:r w:rsidRPr="00DF1254">
              <w:t xml:space="preserve">Классификация и причины возникновения дефектов </w:t>
            </w:r>
            <w:r w:rsidR="00A3535F" w:rsidRPr="00DF1254">
              <w:t>песчано-глинистых</w:t>
            </w:r>
            <w:r w:rsidRPr="00DF1254">
              <w:t xml:space="preserve"> литейных форм</w:t>
            </w:r>
          </w:p>
        </w:tc>
      </w:tr>
      <w:tr w:rsidR="00DC1143" w:rsidRPr="004877B4" w14:paraId="1F08105E" w14:textId="77777777" w:rsidTr="00DF1254">
        <w:trPr>
          <w:trHeight w:val="20"/>
        </w:trPr>
        <w:tc>
          <w:tcPr>
            <w:tcW w:w="1291" w:type="pct"/>
            <w:vMerge/>
          </w:tcPr>
          <w:p w14:paraId="7ED0381F" w14:textId="77777777" w:rsidR="00DC1143" w:rsidRPr="004877B4" w:rsidDel="002A1D54" w:rsidRDefault="00DC1143" w:rsidP="004717C9">
            <w:pPr>
              <w:pStyle w:val="aff"/>
            </w:pPr>
          </w:p>
        </w:tc>
        <w:tc>
          <w:tcPr>
            <w:tcW w:w="3709" w:type="pct"/>
          </w:tcPr>
          <w:p w14:paraId="1505EAA9" w14:textId="77777777" w:rsidR="00DC1143" w:rsidRPr="00DF1254" w:rsidRDefault="00DC1143" w:rsidP="004717C9">
            <w:pPr>
              <w:pStyle w:val="aff"/>
              <w:jc w:val="both"/>
            </w:pPr>
            <w:r w:rsidRPr="00DF1254">
              <w:t>Требования охраны труда, пожарной, промышленной и экологической безопасности</w:t>
            </w:r>
          </w:p>
        </w:tc>
      </w:tr>
      <w:tr w:rsidR="00DC1143" w:rsidRPr="004877B4" w14:paraId="45DFF43B" w14:textId="77777777" w:rsidTr="00DF1254">
        <w:trPr>
          <w:trHeight w:val="20"/>
        </w:trPr>
        <w:tc>
          <w:tcPr>
            <w:tcW w:w="1291" w:type="pct"/>
            <w:vMerge/>
          </w:tcPr>
          <w:p w14:paraId="136897C1" w14:textId="77777777" w:rsidR="00DC1143" w:rsidRPr="004877B4" w:rsidDel="002A1D54" w:rsidRDefault="00DC1143" w:rsidP="004717C9">
            <w:pPr>
              <w:pStyle w:val="aff"/>
            </w:pPr>
          </w:p>
        </w:tc>
        <w:tc>
          <w:tcPr>
            <w:tcW w:w="3709" w:type="pct"/>
          </w:tcPr>
          <w:p w14:paraId="2E928408" w14:textId="34B61344" w:rsidR="00DC1143" w:rsidRPr="00DF1254" w:rsidRDefault="00DC1143" w:rsidP="004717C9">
            <w:pPr>
              <w:pStyle w:val="aff"/>
              <w:jc w:val="both"/>
            </w:pPr>
            <w:r w:rsidRPr="00DF1254">
              <w:t xml:space="preserve">Требования к модельно-опочной оснастке и формовочному инструменту для машинной формовки </w:t>
            </w:r>
            <w:r w:rsidR="00A3535F" w:rsidRPr="00DF1254">
              <w:t>песчано-глинистых</w:t>
            </w:r>
            <w:r w:rsidR="00733112" w:rsidRPr="00DF1254">
              <w:t xml:space="preserve"> </w:t>
            </w:r>
            <w:r w:rsidRPr="00DF1254">
              <w:t xml:space="preserve">литейных форм </w:t>
            </w:r>
            <w:r w:rsidR="00733112" w:rsidRPr="00DF1254">
              <w:t>четвертой группы сложности</w:t>
            </w:r>
          </w:p>
        </w:tc>
      </w:tr>
      <w:tr w:rsidR="00DC1143" w:rsidRPr="004877B4" w14:paraId="1EC72579" w14:textId="77777777" w:rsidTr="00DF1254">
        <w:trPr>
          <w:trHeight w:val="20"/>
        </w:trPr>
        <w:tc>
          <w:tcPr>
            <w:tcW w:w="1291" w:type="pct"/>
            <w:vMerge/>
          </w:tcPr>
          <w:p w14:paraId="3BA966A8" w14:textId="77777777" w:rsidR="00DC1143" w:rsidRPr="004877B4" w:rsidDel="002A1D54" w:rsidRDefault="00DC1143" w:rsidP="004717C9">
            <w:pPr>
              <w:pStyle w:val="aff"/>
            </w:pPr>
          </w:p>
        </w:tc>
        <w:tc>
          <w:tcPr>
            <w:tcW w:w="3709" w:type="pct"/>
          </w:tcPr>
          <w:p w14:paraId="6CD41218" w14:textId="480DDE5C" w:rsidR="00DC1143" w:rsidRPr="00DF1254" w:rsidRDefault="00DC1143" w:rsidP="004717C9">
            <w:pPr>
              <w:pStyle w:val="aff"/>
              <w:jc w:val="both"/>
            </w:pPr>
            <w:r w:rsidRPr="00DF1254">
              <w:t xml:space="preserve">Технологические инструкции по изготовлению </w:t>
            </w:r>
            <w:r w:rsidR="00A3535F" w:rsidRPr="00DF1254">
              <w:t>песчано-глинистых</w:t>
            </w:r>
            <w:r w:rsidR="00733112" w:rsidRPr="00DF1254">
              <w:t xml:space="preserve"> </w:t>
            </w:r>
            <w:r w:rsidRPr="00DF1254">
              <w:t xml:space="preserve">литейных форм </w:t>
            </w:r>
            <w:r w:rsidR="00733112" w:rsidRPr="00DF1254">
              <w:t>четвертой группы сложности</w:t>
            </w:r>
          </w:p>
        </w:tc>
      </w:tr>
      <w:tr w:rsidR="00DC1143" w:rsidRPr="004877B4" w14:paraId="4F68F973" w14:textId="77777777" w:rsidTr="00DF1254">
        <w:trPr>
          <w:trHeight w:val="20"/>
        </w:trPr>
        <w:tc>
          <w:tcPr>
            <w:tcW w:w="1291" w:type="pct"/>
            <w:vMerge/>
          </w:tcPr>
          <w:p w14:paraId="381DB01E" w14:textId="77777777" w:rsidR="00DC1143" w:rsidRPr="004877B4" w:rsidDel="002A1D54" w:rsidRDefault="00DC1143" w:rsidP="004717C9">
            <w:pPr>
              <w:pStyle w:val="aff"/>
            </w:pPr>
          </w:p>
        </w:tc>
        <w:tc>
          <w:tcPr>
            <w:tcW w:w="3709" w:type="pct"/>
          </w:tcPr>
          <w:p w14:paraId="65FA53AD" w14:textId="57185446" w:rsidR="00DC1143" w:rsidRPr="00DF1254" w:rsidRDefault="00DC1143" w:rsidP="004717C9">
            <w:pPr>
              <w:pStyle w:val="aff"/>
              <w:jc w:val="both"/>
            </w:pPr>
            <w:r w:rsidRPr="00DF1254">
              <w:t xml:space="preserve">Методы контроля состояния модельно-опочной оснастки для машинной формовки </w:t>
            </w:r>
            <w:r w:rsidR="00A3535F" w:rsidRPr="00DF1254">
              <w:t>песчано-глинистых</w:t>
            </w:r>
            <w:r w:rsidR="004A2700" w:rsidRPr="00DF1254">
              <w:t xml:space="preserve"> </w:t>
            </w:r>
            <w:r w:rsidRPr="00DF1254">
              <w:t>литейных форм</w:t>
            </w:r>
            <w:r w:rsidR="004A2700" w:rsidRPr="00DF1254">
              <w:t xml:space="preserve"> четвертой группы сложности</w:t>
            </w:r>
          </w:p>
        </w:tc>
      </w:tr>
      <w:tr w:rsidR="00DC1143" w:rsidRPr="004877B4" w14:paraId="0AC88FE0" w14:textId="77777777" w:rsidTr="00DF1254">
        <w:trPr>
          <w:trHeight w:val="20"/>
        </w:trPr>
        <w:tc>
          <w:tcPr>
            <w:tcW w:w="1291" w:type="pct"/>
            <w:vMerge/>
          </w:tcPr>
          <w:p w14:paraId="0936964F" w14:textId="77777777" w:rsidR="00DC1143" w:rsidRPr="004877B4" w:rsidDel="002A1D54" w:rsidRDefault="00DC1143" w:rsidP="004717C9">
            <w:pPr>
              <w:pStyle w:val="aff"/>
            </w:pPr>
          </w:p>
        </w:tc>
        <w:tc>
          <w:tcPr>
            <w:tcW w:w="3709" w:type="pct"/>
          </w:tcPr>
          <w:p w14:paraId="0E310CE6" w14:textId="5B65EE00" w:rsidR="00DC1143" w:rsidRPr="00DF1254" w:rsidRDefault="00DC1143" w:rsidP="004717C9">
            <w:pPr>
              <w:pStyle w:val="aff"/>
              <w:jc w:val="both"/>
            </w:pPr>
            <w:r w:rsidRPr="00DF1254">
              <w:t xml:space="preserve">Методы контроля качества </w:t>
            </w:r>
            <w:r w:rsidR="00A3535F" w:rsidRPr="00DF1254">
              <w:t>песчано-глинистых</w:t>
            </w:r>
            <w:r w:rsidR="004A2700" w:rsidRPr="00DF1254">
              <w:t xml:space="preserve"> </w:t>
            </w:r>
            <w:r w:rsidRPr="00DF1254">
              <w:t>литейных форм</w:t>
            </w:r>
            <w:r w:rsidR="004A2700" w:rsidRPr="00DF1254">
              <w:t xml:space="preserve"> четвертой группы сложности</w:t>
            </w:r>
          </w:p>
        </w:tc>
      </w:tr>
      <w:tr w:rsidR="004A2700" w:rsidRPr="004877B4" w14:paraId="23E4D0AA" w14:textId="77777777" w:rsidTr="00DF1254">
        <w:trPr>
          <w:trHeight w:val="20"/>
        </w:trPr>
        <w:tc>
          <w:tcPr>
            <w:tcW w:w="1291" w:type="pct"/>
            <w:vMerge/>
          </w:tcPr>
          <w:p w14:paraId="0FA4137A" w14:textId="77777777" w:rsidR="004A2700" w:rsidRPr="004877B4" w:rsidDel="002A1D54" w:rsidRDefault="004A2700" w:rsidP="004717C9">
            <w:pPr>
              <w:pStyle w:val="aff"/>
            </w:pPr>
          </w:p>
        </w:tc>
        <w:tc>
          <w:tcPr>
            <w:tcW w:w="3709" w:type="pct"/>
          </w:tcPr>
          <w:p w14:paraId="248BD7DC" w14:textId="1BA70895" w:rsidR="004A2700" w:rsidRPr="00DF1254" w:rsidRDefault="003B5B34" w:rsidP="004717C9">
            <w:pPr>
              <w:pStyle w:val="aff"/>
              <w:jc w:val="both"/>
            </w:pPr>
            <w:r w:rsidRPr="00DF1254">
              <w:t xml:space="preserve">Устройство и </w:t>
            </w:r>
            <w:r w:rsidR="007E272C" w:rsidRPr="00DF1254">
              <w:t>способы</w:t>
            </w:r>
            <w:r w:rsidR="004A2700" w:rsidRPr="00DF1254">
              <w:t xml:space="preserve"> применения контрольно-измерительных устройств и приспособлений для контроля качества </w:t>
            </w:r>
            <w:r w:rsidR="00A3535F" w:rsidRPr="00DF1254">
              <w:t>песчано-глинистых</w:t>
            </w:r>
            <w:r w:rsidR="004A2700" w:rsidRPr="00DF1254">
              <w:t xml:space="preserve"> литейных форм четвертой группы сложности</w:t>
            </w:r>
          </w:p>
        </w:tc>
      </w:tr>
      <w:tr w:rsidR="004A2700" w:rsidRPr="004877B4" w14:paraId="7AF80DC8" w14:textId="77777777" w:rsidTr="00DF1254">
        <w:trPr>
          <w:trHeight w:val="20"/>
        </w:trPr>
        <w:tc>
          <w:tcPr>
            <w:tcW w:w="1291" w:type="pct"/>
            <w:vMerge/>
          </w:tcPr>
          <w:p w14:paraId="6081BA93" w14:textId="77777777" w:rsidR="004A2700" w:rsidRPr="004877B4" w:rsidDel="002A1D54" w:rsidRDefault="004A2700" w:rsidP="004717C9">
            <w:pPr>
              <w:pStyle w:val="aff"/>
            </w:pPr>
          </w:p>
        </w:tc>
        <w:tc>
          <w:tcPr>
            <w:tcW w:w="3709" w:type="pct"/>
          </w:tcPr>
          <w:p w14:paraId="6BDF922F" w14:textId="77C8E7DA" w:rsidR="004A2700" w:rsidRPr="00DF1254" w:rsidRDefault="004A2700" w:rsidP="004717C9">
            <w:pPr>
              <w:pStyle w:val="aff"/>
              <w:jc w:val="both"/>
            </w:pPr>
            <w:r w:rsidRPr="00DF1254">
              <w:t xml:space="preserve">Назначение элементов интерфейса систем управления формовочными машинами для изготовления литейных </w:t>
            </w:r>
            <w:r w:rsidR="001E5750" w:rsidRPr="00DF1254">
              <w:t xml:space="preserve">песчано-глинистых </w:t>
            </w:r>
            <w:r w:rsidRPr="00DF1254">
              <w:t xml:space="preserve">форм </w:t>
            </w:r>
            <w:r w:rsidR="00B02D2A" w:rsidRPr="00DF1254">
              <w:t xml:space="preserve">четвертой </w:t>
            </w:r>
            <w:r w:rsidRPr="00DF1254">
              <w:t>группы сложности</w:t>
            </w:r>
          </w:p>
        </w:tc>
      </w:tr>
      <w:tr w:rsidR="004A2700" w:rsidRPr="004877B4" w14:paraId="542484E7" w14:textId="77777777" w:rsidTr="00DF1254">
        <w:trPr>
          <w:trHeight w:val="20"/>
        </w:trPr>
        <w:tc>
          <w:tcPr>
            <w:tcW w:w="1291" w:type="pct"/>
            <w:vMerge/>
          </w:tcPr>
          <w:p w14:paraId="666EB1A8" w14:textId="77777777" w:rsidR="004A2700" w:rsidRPr="004877B4" w:rsidDel="002A1D54" w:rsidRDefault="004A2700" w:rsidP="004717C9">
            <w:pPr>
              <w:pStyle w:val="aff"/>
            </w:pPr>
          </w:p>
        </w:tc>
        <w:tc>
          <w:tcPr>
            <w:tcW w:w="3709" w:type="pct"/>
          </w:tcPr>
          <w:p w14:paraId="3FA265B4" w14:textId="1C9DC872" w:rsidR="004A2700" w:rsidRPr="00DF1254" w:rsidRDefault="004A2700" w:rsidP="004717C9">
            <w:pPr>
              <w:pStyle w:val="aff"/>
              <w:jc w:val="both"/>
            </w:pPr>
            <w:r w:rsidRPr="00DF1254">
              <w:t>Порядок работы с персональной вычислительной техникой</w:t>
            </w:r>
          </w:p>
        </w:tc>
      </w:tr>
      <w:tr w:rsidR="004A2700" w:rsidRPr="004877B4" w14:paraId="329EF9F5" w14:textId="77777777" w:rsidTr="00DF1254">
        <w:trPr>
          <w:trHeight w:val="20"/>
        </w:trPr>
        <w:tc>
          <w:tcPr>
            <w:tcW w:w="1291" w:type="pct"/>
            <w:vMerge/>
          </w:tcPr>
          <w:p w14:paraId="77C3B8B3" w14:textId="77777777" w:rsidR="004A2700" w:rsidRPr="004877B4" w:rsidDel="002A1D54" w:rsidRDefault="004A2700" w:rsidP="004717C9">
            <w:pPr>
              <w:pStyle w:val="aff"/>
            </w:pPr>
          </w:p>
        </w:tc>
        <w:tc>
          <w:tcPr>
            <w:tcW w:w="3709" w:type="pct"/>
          </w:tcPr>
          <w:p w14:paraId="2A91B379" w14:textId="6C1F6C3E" w:rsidR="004A2700" w:rsidRPr="00DF1254" w:rsidRDefault="004A2700" w:rsidP="004717C9">
            <w:pPr>
              <w:pStyle w:val="aff"/>
              <w:jc w:val="both"/>
            </w:pPr>
            <w:r w:rsidRPr="00DF1254">
              <w:t>Порядок работы с файловой системой</w:t>
            </w:r>
          </w:p>
        </w:tc>
      </w:tr>
      <w:tr w:rsidR="004A2700" w:rsidRPr="004877B4" w14:paraId="50165D5D" w14:textId="77777777" w:rsidTr="00DF1254">
        <w:trPr>
          <w:trHeight w:val="20"/>
        </w:trPr>
        <w:tc>
          <w:tcPr>
            <w:tcW w:w="1291" w:type="pct"/>
            <w:vMerge/>
          </w:tcPr>
          <w:p w14:paraId="7AB9C636" w14:textId="77777777" w:rsidR="004A2700" w:rsidRPr="004877B4" w:rsidDel="002A1D54" w:rsidRDefault="004A2700" w:rsidP="004717C9">
            <w:pPr>
              <w:pStyle w:val="aff"/>
            </w:pPr>
          </w:p>
        </w:tc>
        <w:tc>
          <w:tcPr>
            <w:tcW w:w="3709" w:type="pct"/>
          </w:tcPr>
          <w:p w14:paraId="43F60479" w14:textId="0C887486" w:rsidR="004A2700" w:rsidRPr="00DF1254" w:rsidRDefault="004A2700" w:rsidP="004717C9">
            <w:pPr>
              <w:pStyle w:val="aff"/>
              <w:jc w:val="both"/>
            </w:pPr>
            <w:r w:rsidRPr="00DF1254">
              <w:t>Основные форматы представления электронной графической и текстовой информации</w:t>
            </w:r>
          </w:p>
        </w:tc>
      </w:tr>
      <w:tr w:rsidR="004A2700" w:rsidRPr="004877B4" w14:paraId="1CAA0A11" w14:textId="77777777" w:rsidTr="00DF1254">
        <w:trPr>
          <w:trHeight w:val="20"/>
        </w:trPr>
        <w:tc>
          <w:tcPr>
            <w:tcW w:w="1291" w:type="pct"/>
            <w:vMerge/>
          </w:tcPr>
          <w:p w14:paraId="37678D1C" w14:textId="77777777" w:rsidR="004A2700" w:rsidRPr="004877B4" w:rsidDel="002A1D54" w:rsidRDefault="004A2700" w:rsidP="004717C9">
            <w:pPr>
              <w:pStyle w:val="aff"/>
            </w:pPr>
          </w:p>
        </w:tc>
        <w:tc>
          <w:tcPr>
            <w:tcW w:w="3709" w:type="pct"/>
          </w:tcPr>
          <w:p w14:paraId="1A9D3940" w14:textId="69EADEAB" w:rsidR="004A2700" w:rsidRPr="00DF1254" w:rsidRDefault="004A2700" w:rsidP="004717C9">
            <w:pPr>
              <w:pStyle w:val="aff"/>
              <w:jc w:val="both"/>
            </w:pPr>
            <w:r w:rsidRPr="00DF1254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4A2700" w:rsidRPr="004877B4" w14:paraId="2BF2C885" w14:textId="77777777" w:rsidTr="00DF1254">
        <w:trPr>
          <w:trHeight w:val="20"/>
        </w:trPr>
        <w:tc>
          <w:tcPr>
            <w:tcW w:w="1291" w:type="pct"/>
            <w:vMerge/>
          </w:tcPr>
          <w:p w14:paraId="19DE6437" w14:textId="77777777" w:rsidR="004A2700" w:rsidRPr="004877B4" w:rsidDel="002A1D54" w:rsidRDefault="004A2700" w:rsidP="004717C9">
            <w:pPr>
              <w:pStyle w:val="aff"/>
            </w:pPr>
          </w:p>
        </w:tc>
        <w:tc>
          <w:tcPr>
            <w:tcW w:w="3709" w:type="pct"/>
          </w:tcPr>
          <w:p w14:paraId="03B7598A" w14:textId="726D237B" w:rsidR="004A2700" w:rsidRPr="00DF1254" w:rsidRDefault="004A2700" w:rsidP="004717C9">
            <w:pPr>
              <w:pStyle w:val="aff"/>
              <w:jc w:val="both"/>
            </w:pPr>
            <w:r w:rsidRPr="00DF1254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4A2700" w:rsidRPr="004877B4" w14:paraId="07BB8833" w14:textId="77777777" w:rsidTr="00DF1254">
        <w:trPr>
          <w:trHeight w:val="20"/>
        </w:trPr>
        <w:tc>
          <w:tcPr>
            <w:tcW w:w="1291" w:type="pct"/>
            <w:vMerge/>
          </w:tcPr>
          <w:p w14:paraId="5F2F5DB6" w14:textId="77777777" w:rsidR="004A2700" w:rsidRPr="004877B4" w:rsidDel="002A1D54" w:rsidRDefault="004A2700" w:rsidP="004717C9">
            <w:pPr>
              <w:pStyle w:val="aff"/>
            </w:pPr>
          </w:p>
        </w:tc>
        <w:tc>
          <w:tcPr>
            <w:tcW w:w="3709" w:type="pct"/>
          </w:tcPr>
          <w:p w14:paraId="372B0069" w14:textId="5FF70BF6" w:rsidR="004A2700" w:rsidRPr="00DF1254" w:rsidRDefault="004A2700" w:rsidP="004717C9">
            <w:pPr>
              <w:pStyle w:val="aff"/>
              <w:jc w:val="both"/>
            </w:pPr>
            <w:r w:rsidRPr="00DF1254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4A2700" w:rsidRPr="004877B4" w14:paraId="04F51B7F" w14:textId="77777777" w:rsidTr="00DF1254">
        <w:trPr>
          <w:trHeight w:val="20"/>
        </w:trPr>
        <w:tc>
          <w:tcPr>
            <w:tcW w:w="1291" w:type="pct"/>
            <w:vMerge/>
          </w:tcPr>
          <w:p w14:paraId="086805CC" w14:textId="77777777" w:rsidR="004A2700" w:rsidRPr="004877B4" w:rsidDel="002A1D54" w:rsidRDefault="004A2700" w:rsidP="004717C9">
            <w:pPr>
              <w:pStyle w:val="aff"/>
            </w:pPr>
          </w:p>
        </w:tc>
        <w:tc>
          <w:tcPr>
            <w:tcW w:w="3709" w:type="pct"/>
          </w:tcPr>
          <w:p w14:paraId="19B30C8C" w14:textId="2D2DAE5B" w:rsidR="004A2700" w:rsidRPr="00DF1254" w:rsidRDefault="003B5B34" w:rsidP="004717C9">
            <w:pPr>
              <w:pStyle w:val="aff"/>
              <w:jc w:val="both"/>
            </w:pPr>
            <w:r w:rsidRPr="00DF1254">
              <w:t xml:space="preserve">Устройство и </w:t>
            </w:r>
            <w:r w:rsidR="007E272C" w:rsidRPr="00DF1254">
              <w:t>способы</w:t>
            </w:r>
            <w:r w:rsidR="004A2700" w:rsidRPr="00DF1254">
              <w:t xml:space="preserve"> применения контрольно-измерительных устройств и приспособлений для контроля состояния модельно-опочной оснастки и формовочного инструмента для машинной формовки </w:t>
            </w:r>
            <w:r w:rsidR="00A3535F" w:rsidRPr="00DF1254">
              <w:t>песчано-глинистых</w:t>
            </w:r>
            <w:r w:rsidR="004A2700" w:rsidRPr="00DF1254">
              <w:t xml:space="preserve"> литейных форм четвертой группы сложности</w:t>
            </w:r>
          </w:p>
        </w:tc>
      </w:tr>
      <w:tr w:rsidR="004A2700" w:rsidRPr="004877B4" w14:paraId="78397B20" w14:textId="77777777" w:rsidTr="00DF1254">
        <w:trPr>
          <w:trHeight w:val="20"/>
        </w:trPr>
        <w:tc>
          <w:tcPr>
            <w:tcW w:w="1291" w:type="pct"/>
            <w:vMerge/>
          </w:tcPr>
          <w:p w14:paraId="05F2E888" w14:textId="77777777" w:rsidR="004A2700" w:rsidRPr="004877B4" w:rsidDel="002A1D54" w:rsidRDefault="004A2700" w:rsidP="004717C9">
            <w:pPr>
              <w:pStyle w:val="aff"/>
            </w:pPr>
          </w:p>
        </w:tc>
        <w:tc>
          <w:tcPr>
            <w:tcW w:w="3709" w:type="pct"/>
          </w:tcPr>
          <w:p w14:paraId="52CF5D41" w14:textId="4088E8A7" w:rsidR="004A2700" w:rsidRPr="00DF1254" w:rsidRDefault="004A2700" w:rsidP="004717C9">
            <w:pPr>
              <w:pStyle w:val="aff"/>
              <w:jc w:val="both"/>
            </w:pPr>
            <w:r w:rsidRPr="00DF1254">
              <w:t>Методы контроля р</w:t>
            </w:r>
            <w:r w:rsidR="002C75BD" w:rsidRPr="00DF1254">
              <w:t>ежима</w:t>
            </w:r>
            <w:r w:rsidRPr="00DF1254">
              <w:t xml:space="preserve"> работы формовочных машин</w:t>
            </w:r>
            <w:r w:rsidR="002736E6" w:rsidRPr="00DF1254">
              <w:t xml:space="preserve"> для формовки песчано-глинистых литейных форм</w:t>
            </w:r>
          </w:p>
        </w:tc>
      </w:tr>
      <w:tr w:rsidR="004A2700" w:rsidRPr="004877B4" w14:paraId="1E64B879" w14:textId="77777777" w:rsidTr="00DF1254">
        <w:trPr>
          <w:trHeight w:val="20"/>
        </w:trPr>
        <w:tc>
          <w:tcPr>
            <w:tcW w:w="1291" w:type="pct"/>
            <w:vMerge/>
          </w:tcPr>
          <w:p w14:paraId="1A7D1037" w14:textId="77777777" w:rsidR="004A2700" w:rsidRPr="004877B4" w:rsidDel="002A1D54" w:rsidRDefault="004A2700" w:rsidP="004717C9">
            <w:pPr>
              <w:pStyle w:val="aff"/>
            </w:pPr>
          </w:p>
        </w:tc>
        <w:tc>
          <w:tcPr>
            <w:tcW w:w="3709" w:type="pct"/>
          </w:tcPr>
          <w:p w14:paraId="4AE3C0B5" w14:textId="643F8D9B" w:rsidR="004A2700" w:rsidRPr="00DF1254" w:rsidRDefault="003B5B34" w:rsidP="004717C9">
            <w:pPr>
              <w:pStyle w:val="aff"/>
              <w:jc w:val="both"/>
            </w:pPr>
            <w:r w:rsidRPr="00DF1254">
              <w:t xml:space="preserve">Устройство и </w:t>
            </w:r>
            <w:r w:rsidR="007E272C" w:rsidRPr="00DF1254">
              <w:t>способы</w:t>
            </w:r>
            <w:r w:rsidR="002C75BD" w:rsidRPr="00DF1254">
              <w:t xml:space="preserve"> применения контрольно-измерительных устройств и приспособлений для контроля режима работы формовочных машин</w:t>
            </w:r>
            <w:r w:rsidR="002736E6" w:rsidRPr="00DF1254">
              <w:t xml:space="preserve"> для формовки песчано-глинистых литейных форм</w:t>
            </w:r>
          </w:p>
        </w:tc>
      </w:tr>
      <w:tr w:rsidR="00683A32" w:rsidRPr="004877B4" w14:paraId="4B359224" w14:textId="77777777" w:rsidTr="00DF1254">
        <w:trPr>
          <w:trHeight w:val="20"/>
        </w:trPr>
        <w:tc>
          <w:tcPr>
            <w:tcW w:w="1291" w:type="pct"/>
            <w:vMerge/>
          </w:tcPr>
          <w:p w14:paraId="69818AB2" w14:textId="77777777" w:rsidR="00683A32" w:rsidRPr="004877B4" w:rsidDel="002A1D54" w:rsidRDefault="00683A32" w:rsidP="004717C9">
            <w:pPr>
              <w:pStyle w:val="aff"/>
            </w:pPr>
          </w:p>
        </w:tc>
        <w:tc>
          <w:tcPr>
            <w:tcW w:w="3709" w:type="pct"/>
          </w:tcPr>
          <w:p w14:paraId="29B2CB7F" w14:textId="61344219" w:rsidR="00683A32" w:rsidRPr="00DF1254" w:rsidRDefault="00683A32" w:rsidP="004717C9">
            <w:pPr>
              <w:pStyle w:val="aff"/>
              <w:jc w:val="both"/>
            </w:pPr>
            <w:r w:rsidRPr="00DF1254">
              <w:t>Порядок работы с электронным архивом технической документации</w:t>
            </w:r>
          </w:p>
        </w:tc>
      </w:tr>
      <w:tr w:rsidR="004A2700" w:rsidRPr="004877B4" w14:paraId="665B16AE" w14:textId="77777777" w:rsidTr="00DF1254">
        <w:trPr>
          <w:trHeight w:val="20"/>
        </w:trPr>
        <w:tc>
          <w:tcPr>
            <w:tcW w:w="1291" w:type="pct"/>
            <w:vMerge/>
          </w:tcPr>
          <w:p w14:paraId="4B444051" w14:textId="77777777" w:rsidR="004A2700" w:rsidRPr="004877B4" w:rsidDel="002A1D54" w:rsidRDefault="004A2700" w:rsidP="004717C9">
            <w:pPr>
              <w:pStyle w:val="aff"/>
            </w:pPr>
          </w:p>
        </w:tc>
        <w:tc>
          <w:tcPr>
            <w:tcW w:w="3709" w:type="pct"/>
          </w:tcPr>
          <w:p w14:paraId="14644942" w14:textId="77777777" w:rsidR="004A2700" w:rsidRPr="00DF1254" w:rsidRDefault="004A2700" w:rsidP="004717C9">
            <w:pPr>
              <w:pStyle w:val="aff"/>
              <w:jc w:val="both"/>
            </w:pPr>
            <w:r w:rsidRPr="00DF1254">
              <w:t>Правила чтения конструкторской документации</w:t>
            </w:r>
          </w:p>
        </w:tc>
      </w:tr>
      <w:tr w:rsidR="004A2700" w:rsidRPr="004877B4" w14:paraId="69D74A40" w14:textId="77777777" w:rsidTr="00DF1254">
        <w:trPr>
          <w:trHeight w:val="20"/>
        </w:trPr>
        <w:tc>
          <w:tcPr>
            <w:tcW w:w="1291" w:type="pct"/>
            <w:vMerge/>
          </w:tcPr>
          <w:p w14:paraId="4F8209C5" w14:textId="77777777" w:rsidR="004A2700" w:rsidRPr="004877B4" w:rsidDel="002A1D54" w:rsidRDefault="004A2700" w:rsidP="004717C9">
            <w:pPr>
              <w:pStyle w:val="aff"/>
            </w:pPr>
          </w:p>
        </w:tc>
        <w:tc>
          <w:tcPr>
            <w:tcW w:w="3709" w:type="pct"/>
          </w:tcPr>
          <w:p w14:paraId="4ABDAE5F" w14:textId="77777777" w:rsidR="004A2700" w:rsidRPr="00DF1254" w:rsidRDefault="004A2700" w:rsidP="004717C9">
            <w:pPr>
              <w:pStyle w:val="aff"/>
              <w:jc w:val="both"/>
            </w:pPr>
            <w:r w:rsidRPr="00DF1254">
              <w:t>Правила чтения технологической документации</w:t>
            </w:r>
          </w:p>
        </w:tc>
      </w:tr>
      <w:tr w:rsidR="000F042A" w:rsidRPr="004877B4" w14:paraId="53FCD84B" w14:textId="77777777" w:rsidTr="00DF1254">
        <w:trPr>
          <w:trHeight w:val="20"/>
        </w:trPr>
        <w:tc>
          <w:tcPr>
            <w:tcW w:w="1291" w:type="pct"/>
            <w:vMerge/>
          </w:tcPr>
          <w:p w14:paraId="11A8A5CA" w14:textId="77777777" w:rsidR="000F042A" w:rsidRPr="004877B4" w:rsidDel="002A1D54" w:rsidRDefault="000F042A" w:rsidP="004717C9">
            <w:pPr>
              <w:pStyle w:val="aff"/>
            </w:pPr>
          </w:p>
        </w:tc>
        <w:tc>
          <w:tcPr>
            <w:tcW w:w="3709" w:type="pct"/>
          </w:tcPr>
          <w:p w14:paraId="0DECE43E" w14:textId="60DDBEB6" w:rsidR="000F042A" w:rsidRPr="00DF1254" w:rsidRDefault="000F042A" w:rsidP="004717C9">
            <w:pPr>
              <w:pStyle w:val="aff"/>
              <w:jc w:val="both"/>
            </w:pPr>
            <w:r w:rsidRPr="00DF1254">
              <w:t xml:space="preserve">Порядок применения средств индивидуальной и коллективной защиты при машинной формовке </w:t>
            </w:r>
            <w:r w:rsidR="00A3535F" w:rsidRPr="00DF1254">
              <w:t>песчано-глинистых</w:t>
            </w:r>
            <w:r w:rsidRPr="00DF1254">
              <w:t xml:space="preserve"> литейных форм</w:t>
            </w:r>
          </w:p>
        </w:tc>
      </w:tr>
      <w:tr w:rsidR="000F042A" w:rsidRPr="004877B4" w14:paraId="208DF1AD" w14:textId="77777777" w:rsidTr="00DF1254">
        <w:trPr>
          <w:trHeight w:val="20"/>
        </w:trPr>
        <w:tc>
          <w:tcPr>
            <w:tcW w:w="1291" w:type="pct"/>
            <w:vMerge/>
          </w:tcPr>
          <w:p w14:paraId="38A73DD7" w14:textId="77777777" w:rsidR="000F042A" w:rsidRPr="004877B4" w:rsidDel="002A1D54" w:rsidRDefault="000F042A" w:rsidP="004717C9">
            <w:pPr>
              <w:pStyle w:val="aff"/>
            </w:pPr>
          </w:p>
        </w:tc>
        <w:tc>
          <w:tcPr>
            <w:tcW w:w="3709" w:type="pct"/>
          </w:tcPr>
          <w:p w14:paraId="02FC351B" w14:textId="029CB16E" w:rsidR="000F042A" w:rsidRPr="00DF1254" w:rsidRDefault="00F80596" w:rsidP="004717C9">
            <w:pPr>
              <w:pStyle w:val="aff"/>
              <w:jc w:val="both"/>
            </w:pPr>
            <w:r>
              <w:t xml:space="preserve">Меры безопасности </w:t>
            </w:r>
            <w:r w:rsidR="00AD689A" w:rsidRPr="00DF1254">
              <w:t xml:space="preserve">при </w:t>
            </w:r>
            <w:r w:rsidR="000F042A" w:rsidRPr="00DF1254">
              <w:t>формовке</w:t>
            </w:r>
            <w:r w:rsidR="00AD689A" w:rsidRPr="00DF1254">
              <w:t xml:space="preserve"> песчано-глинистых литейных форм</w:t>
            </w:r>
          </w:p>
        </w:tc>
      </w:tr>
      <w:tr w:rsidR="000F042A" w:rsidRPr="004877B4" w14:paraId="64DD43AE" w14:textId="77777777" w:rsidTr="00DF1254">
        <w:trPr>
          <w:trHeight w:val="20"/>
        </w:trPr>
        <w:tc>
          <w:tcPr>
            <w:tcW w:w="1291" w:type="pct"/>
            <w:vMerge/>
          </w:tcPr>
          <w:p w14:paraId="03486DFE" w14:textId="77777777" w:rsidR="000F042A" w:rsidRPr="004877B4" w:rsidDel="002A1D54" w:rsidRDefault="000F042A" w:rsidP="004717C9">
            <w:pPr>
              <w:pStyle w:val="aff"/>
            </w:pPr>
          </w:p>
        </w:tc>
        <w:tc>
          <w:tcPr>
            <w:tcW w:w="3709" w:type="pct"/>
          </w:tcPr>
          <w:p w14:paraId="0CB05C9A" w14:textId="77BB4041" w:rsidR="000F042A" w:rsidRPr="00DF1254" w:rsidRDefault="000F042A" w:rsidP="004717C9">
            <w:pPr>
              <w:pStyle w:val="aff"/>
              <w:jc w:val="both"/>
            </w:pPr>
            <w:r w:rsidRPr="00DF1254">
              <w:t xml:space="preserve">Требования к формовочным смесям и вспомогательным материалам для машинной формовки </w:t>
            </w:r>
            <w:r w:rsidR="00A3535F" w:rsidRPr="00DF1254">
              <w:t>песчано-глинистых</w:t>
            </w:r>
            <w:r w:rsidRPr="00DF1254">
              <w:t xml:space="preserve"> литейных форм четвертой группы сложности</w:t>
            </w:r>
          </w:p>
        </w:tc>
      </w:tr>
      <w:tr w:rsidR="000F042A" w:rsidRPr="004877B4" w14:paraId="0D06B3F6" w14:textId="77777777" w:rsidTr="00DF1254">
        <w:trPr>
          <w:trHeight w:val="20"/>
        </w:trPr>
        <w:tc>
          <w:tcPr>
            <w:tcW w:w="1291" w:type="pct"/>
          </w:tcPr>
          <w:p w14:paraId="177A62D7" w14:textId="77777777" w:rsidR="000F042A" w:rsidRPr="004877B4" w:rsidDel="002A1D54" w:rsidRDefault="000F042A" w:rsidP="004717C9">
            <w:pPr>
              <w:pStyle w:val="aff"/>
            </w:pPr>
            <w:r w:rsidRPr="004877B4" w:rsidDel="002A1D54">
              <w:t>Другие характеристики</w:t>
            </w:r>
          </w:p>
        </w:tc>
        <w:tc>
          <w:tcPr>
            <w:tcW w:w="3709" w:type="pct"/>
          </w:tcPr>
          <w:p w14:paraId="4D2E873B" w14:textId="77777777" w:rsidR="000F042A" w:rsidRPr="00DF1254" w:rsidRDefault="000F042A" w:rsidP="004717C9">
            <w:pPr>
              <w:pStyle w:val="aff"/>
              <w:jc w:val="both"/>
            </w:pPr>
            <w:r w:rsidRPr="00DF1254">
              <w:t>-</w:t>
            </w:r>
          </w:p>
        </w:tc>
      </w:tr>
    </w:tbl>
    <w:p w14:paraId="55608A1A" w14:textId="77777777" w:rsidR="00DF1254" w:rsidRDefault="00DF1254" w:rsidP="004717C9">
      <w:pPr>
        <w:pStyle w:val="3"/>
        <w:keepNext w:val="0"/>
        <w:spacing w:before="0" w:after="0"/>
      </w:pPr>
    </w:p>
    <w:p w14:paraId="55328975" w14:textId="739EF9EF" w:rsidR="00B81E5B" w:rsidRDefault="00B81E5B" w:rsidP="004717C9">
      <w:pPr>
        <w:pStyle w:val="3"/>
        <w:keepNext w:val="0"/>
        <w:spacing w:before="0" w:after="0"/>
      </w:pPr>
      <w:r w:rsidRPr="00E708D4">
        <w:t>3.4.2. Трудовая функция</w:t>
      </w:r>
    </w:p>
    <w:p w14:paraId="34E734A5" w14:textId="77777777" w:rsidR="00DF1254" w:rsidRPr="00DF1254" w:rsidRDefault="00DF1254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4372"/>
        <w:gridCol w:w="690"/>
        <w:gridCol w:w="973"/>
        <w:gridCol w:w="1826"/>
        <w:gridCol w:w="551"/>
      </w:tblGrid>
      <w:tr w:rsidR="004877B4" w:rsidRPr="004877B4" w14:paraId="2C3098E4" w14:textId="77777777" w:rsidTr="00DF1254">
        <w:trPr>
          <w:trHeight w:val="278"/>
        </w:trPr>
        <w:tc>
          <w:tcPr>
            <w:tcW w:w="87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ED023F9" w14:textId="77777777" w:rsidR="00B81E5B" w:rsidRPr="004877B4" w:rsidRDefault="00B81E5B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00D275" w14:textId="6276F9A9" w:rsidR="00B81E5B" w:rsidRPr="004877B4" w:rsidRDefault="004C7E89" w:rsidP="004717C9">
            <w:r>
              <w:t>Формовка песчано-смоляных литейных форм четвертой группы сложности</w:t>
            </w:r>
          </w:p>
        </w:tc>
        <w:tc>
          <w:tcPr>
            <w:tcW w:w="3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496CBE3" w14:textId="77777777" w:rsidR="00B81E5B" w:rsidRPr="004877B4" w:rsidRDefault="00B81E5B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18A732" w14:textId="77777777" w:rsidR="00B81E5B" w:rsidRPr="004877B4" w:rsidRDefault="00B81E5B" w:rsidP="004717C9">
            <w:r w:rsidRPr="004877B4">
              <w:rPr>
                <w:lang w:val="en-GB"/>
              </w:rPr>
              <w:t>D</w:t>
            </w:r>
            <w:r w:rsidR="00DD3F54" w:rsidRPr="004877B4">
              <w:t>/02</w:t>
            </w:r>
            <w:r w:rsidRPr="004877B4">
              <w:t>.</w:t>
            </w:r>
            <w:r w:rsidR="00DD3F54" w:rsidRPr="004877B4">
              <w:t>4</w:t>
            </w:r>
          </w:p>
        </w:tc>
        <w:tc>
          <w:tcPr>
            <w:tcW w:w="89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4D2F9F0" w14:textId="77777777" w:rsidR="00B81E5B" w:rsidRPr="004877B4" w:rsidRDefault="00B81E5B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CB3EAF" w14:textId="77777777" w:rsidR="00B81E5B" w:rsidRPr="004877B4" w:rsidRDefault="00DD3F54" w:rsidP="004717C9">
            <w:pPr>
              <w:jc w:val="center"/>
            </w:pPr>
            <w:r w:rsidRPr="004877B4">
              <w:t>4</w:t>
            </w:r>
          </w:p>
        </w:tc>
      </w:tr>
    </w:tbl>
    <w:p w14:paraId="24DB6A4C" w14:textId="77777777" w:rsidR="00DF1254" w:rsidRDefault="00DF1254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6"/>
        <w:gridCol w:w="1289"/>
        <w:gridCol w:w="426"/>
        <w:gridCol w:w="2073"/>
        <w:gridCol w:w="1448"/>
        <w:gridCol w:w="2338"/>
      </w:tblGrid>
      <w:tr w:rsidR="004877B4" w:rsidRPr="004877B4" w14:paraId="3202B062" w14:textId="77777777" w:rsidTr="00DF1254">
        <w:trPr>
          <w:trHeight w:val="488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7E42D93F" w14:textId="77777777" w:rsidR="00B81E5B" w:rsidRPr="004877B4" w:rsidRDefault="00B81E5B" w:rsidP="004717C9">
            <w:r w:rsidRPr="004877B4">
              <w:rPr>
                <w:sz w:val="20"/>
              </w:rPr>
              <w:t>Происхождение трудовой функции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659550BA" w14:textId="77777777" w:rsidR="00B81E5B" w:rsidRPr="004877B4" w:rsidRDefault="00B81E5B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209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C46DFBD" w14:textId="77777777" w:rsidR="00B81E5B" w:rsidRPr="004877B4" w:rsidRDefault="00B81E5B" w:rsidP="004717C9">
            <w:r w:rsidRPr="004877B4">
              <w:t>Х</w:t>
            </w:r>
          </w:p>
        </w:tc>
        <w:tc>
          <w:tcPr>
            <w:tcW w:w="10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022C47" w14:textId="77777777" w:rsidR="00B81E5B" w:rsidRPr="004877B4" w:rsidRDefault="00B81E5B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7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6978BC" w14:textId="77777777" w:rsidR="00B81E5B" w:rsidRPr="004877B4" w:rsidRDefault="00B81E5B" w:rsidP="004717C9"/>
        </w:tc>
        <w:tc>
          <w:tcPr>
            <w:tcW w:w="11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498F13" w14:textId="77777777" w:rsidR="00B81E5B" w:rsidRPr="004877B4" w:rsidRDefault="00B81E5B" w:rsidP="004717C9"/>
        </w:tc>
      </w:tr>
      <w:tr w:rsidR="00B81E5B" w:rsidRPr="004877B4" w14:paraId="29640A9F" w14:textId="77777777" w:rsidTr="00DF1254">
        <w:trPr>
          <w:trHeight w:val="70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2C356955" w14:textId="77777777" w:rsidR="00B81E5B" w:rsidRPr="004877B4" w:rsidRDefault="00B81E5B" w:rsidP="004717C9"/>
        </w:tc>
        <w:tc>
          <w:tcPr>
            <w:tcW w:w="1857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1816B188" w14:textId="77777777" w:rsidR="00B81E5B" w:rsidRPr="004877B4" w:rsidRDefault="00B81E5B" w:rsidP="004717C9"/>
        </w:tc>
        <w:tc>
          <w:tcPr>
            <w:tcW w:w="71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39A5651B" w14:textId="77777777" w:rsidR="00B81E5B" w:rsidRPr="004877B4" w:rsidRDefault="00B81E5B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14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19248737" w14:textId="77777777" w:rsidR="00B81E5B" w:rsidRPr="004877B4" w:rsidRDefault="00B81E5B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028270E6" w14:textId="77777777" w:rsidR="002736E6" w:rsidRPr="008F5FAC" w:rsidRDefault="002736E6" w:rsidP="004717C9">
      <w:pPr>
        <w:rPr>
          <w:sz w:val="32"/>
          <w:szCs w:val="32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32"/>
        <w:gridCol w:w="7563"/>
      </w:tblGrid>
      <w:tr w:rsidR="002736E6" w:rsidRPr="004877B4" w14:paraId="38890AEE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6131E8E4" w14:textId="77777777" w:rsidR="002736E6" w:rsidRPr="004877B4" w:rsidRDefault="002736E6" w:rsidP="004717C9">
            <w:pPr>
              <w:pStyle w:val="aff"/>
            </w:pPr>
            <w:r w:rsidRPr="004877B4">
              <w:t>Трудовые действия</w:t>
            </w:r>
          </w:p>
        </w:tc>
        <w:tc>
          <w:tcPr>
            <w:tcW w:w="3709" w:type="pct"/>
          </w:tcPr>
          <w:p w14:paraId="52C05BA8" w14:textId="261CCD88" w:rsidR="002736E6" w:rsidRPr="00DF1254" w:rsidRDefault="002736E6" w:rsidP="004717C9">
            <w:pPr>
              <w:pStyle w:val="aff"/>
              <w:jc w:val="both"/>
            </w:pPr>
            <w:r w:rsidRPr="00DF1254">
              <w:t xml:space="preserve">Проверка состояния модельно-опочной оснастки и формовочного инструмента для машинной формовки песчано-смоляных литейных форм четвертой группы сложности </w:t>
            </w:r>
          </w:p>
        </w:tc>
      </w:tr>
      <w:tr w:rsidR="002736E6" w:rsidRPr="004877B4" w14:paraId="2338236E" w14:textId="77777777" w:rsidTr="00DF1254">
        <w:trPr>
          <w:trHeight w:val="20"/>
        </w:trPr>
        <w:tc>
          <w:tcPr>
            <w:tcW w:w="1291" w:type="pct"/>
            <w:vMerge/>
          </w:tcPr>
          <w:p w14:paraId="7C753090" w14:textId="77777777" w:rsidR="002736E6" w:rsidRPr="004877B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36D4F7EE" w14:textId="6ECC357D" w:rsidR="002736E6" w:rsidRPr="00DF1254" w:rsidDel="00E0044C" w:rsidRDefault="002736E6" w:rsidP="004717C9">
            <w:pPr>
              <w:pStyle w:val="aff"/>
              <w:jc w:val="both"/>
            </w:pPr>
            <w:r w:rsidRPr="00DF1254">
              <w:rPr>
                <w:color w:val="000000" w:themeColor="text1"/>
              </w:rPr>
              <w:t>Подготовка рабочего места к выполнению машинной формовки песчано-смоляных литейных форм четвертой группы сложности</w:t>
            </w:r>
          </w:p>
        </w:tc>
      </w:tr>
      <w:tr w:rsidR="002736E6" w:rsidRPr="004877B4" w14:paraId="754D14AC" w14:textId="77777777" w:rsidTr="00DF1254">
        <w:trPr>
          <w:trHeight w:val="20"/>
        </w:trPr>
        <w:tc>
          <w:tcPr>
            <w:tcW w:w="1291" w:type="pct"/>
            <w:vMerge/>
          </w:tcPr>
          <w:p w14:paraId="3BB3EEC1" w14:textId="77777777" w:rsidR="002736E6" w:rsidRPr="004877B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00DB3A02" w14:textId="764BCE12" w:rsidR="002736E6" w:rsidRPr="00DF1254" w:rsidRDefault="002736E6" w:rsidP="004717C9">
            <w:pPr>
              <w:pStyle w:val="aff"/>
              <w:jc w:val="both"/>
            </w:pPr>
            <w:r w:rsidRPr="00DF1254">
              <w:t>Проверка работоспособности формовочной машины для формовки песчано-смоляных литейных форм</w:t>
            </w:r>
          </w:p>
        </w:tc>
      </w:tr>
      <w:tr w:rsidR="002736E6" w:rsidRPr="004877B4" w14:paraId="36571943" w14:textId="77777777" w:rsidTr="00DF1254">
        <w:trPr>
          <w:trHeight w:val="20"/>
        </w:trPr>
        <w:tc>
          <w:tcPr>
            <w:tcW w:w="1291" w:type="pct"/>
            <w:vMerge/>
          </w:tcPr>
          <w:p w14:paraId="291F024C" w14:textId="77777777" w:rsidR="002736E6" w:rsidRPr="004877B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25A7EDB6" w14:textId="5855337F" w:rsidR="002736E6" w:rsidRPr="00DF1254" w:rsidRDefault="002736E6" w:rsidP="004717C9">
            <w:pPr>
              <w:pStyle w:val="aff"/>
              <w:jc w:val="both"/>
            </w:pPr>
            <w:r w:rsidRPr="00DF1254">
              <w:t>Подготовка формовочных машин к формовке песчано-смоляных литейных форм</w:t>
            </w:r>
          </w:p>
        </w:tc>
      </w:tr>
      <w:tr w:rsidR="002736E6" w:rsidRPr="004877B4" w14:paraId="05373A9E" w14:textId="77777777" w:rsidTr="00DF1254">
        <w:trPr>
          <w:trHeight w:val="20"/>
        </w:trPr>
        <w:tc>
          <w:tcPr>
            <w:tcW w:w="1291" w:type="pct"/>
            <w:vMerge/>
          </w:tcPr>
          <w:p w14:paraId="4670F761" w14:textId="77777777" w:rsidR="002736E6" w:rsidRPr="004877B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76CF2E7C" w14:textId="15F11BB4" w:rsidR="002736E6" w:rsidRPr="00DF1254" w:rsidRDefault="002736E6" w:rsidP="004717C9">
            <w:pPr>
              <w:pStyle w:val="aff"/>
              <w:jc w:val="both"/>
            </w:pPr>
            <w:r w:rsidRPr="00DF1254">
              <w:t xml:space="preserve">Изготовление песчано-смоляных литейных форм четвертой группы сложности при помощи формовочной машины </w:t>
            </w:r>
          </w:p>
        </w:tc>
      </w:tr>
      <w:tr w:rsidR="002736E6" w:rsidRPr="004877B4" w14:paraId="3AE490BA" w14:textId="77777777" w:rsidTr="00DF1254">
        <w:trPr>
          <w:trHeight w:val="20"/>
        </w:trPr>
        <w:tc>
          <w:tcPr>
            <w:tcW w:w="1291" w:type="pct"/>
            <w:vMerge/>
          </w:tcPr>
          <w:p w14:paraId="32D084B5" w14:textId="77777777" w:rsidR="002736E6" w:rsidRPr="004877B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047FEE45" w14:textId="7BA7C71B" w:rsidR="002736E6" w:rsidRPr="00DF1254" w:rsidRDefault="002736E6" w:rsidP="004717C9">
            <w:pPr>
              <w:pStyle w:val="aff"/>
              <w:jc w:val="both"/>
            </w:pPr>
            <w:r w:rsidRPr="00DF1254">
              <w:t>Контроль качества песчано-смоляных литейных форм четверто</w:t>
            </w:r>
            <w:r w:rsidR="006772C0" w:rsidRPr="00DF1254">
              <w:t xml:space="preserve">й группы </w:t>
            </w:r>
            <w:r w:rsidRPr="00DF1254">
              <w:t>сложности</w:t>
            </w:r>
          </w:p>
        </w:tc>
      </w:tr>
      <w:tr w:rsidR="002736E6" w:rsidRPr="004877B4" w14:paraId="40050230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6D910A3B" w14:textId="77777777" w:rsidR="002736E6" w:rsidRPr="004877B4" w:rsidDel="002A1D54" w:rsidRDefault="002736E6" w:rsidP="004717C9">
            <w:pPr>
              <w:pStyle w:val="aff"/>
            </w:pPr>
            <w:r w:rsidRPr="004877B4" w:rsidDel="002A1D54">
              <w:t>Необходимые умения</w:t>
            </w:r>
          </w:p>
        </w:tc>
        <w:tc>
          <w:tcPr>
            <w:tcW w:w="3709" w:type="pct"/>
            <w:shd w:val="clear" w:color="auto" w:fill="auto"/>
          </w:tcPr>
          <w:p w14:paraId="70427164" w14:textId="08378E13" w:rsidR="002736E6" w:rsidRPr="00DF1254" w:rsidRDefault="002736E6" w:rsidP="004717C9">
            <w:pPr>
              <w:pStyle w:val="aff"/>
              <w:jc w:val="both"/>
            </w:pPr>
            <w:r w:rsidRPr="00DF1254">
              <w:rPr>
                <w:color w:val="000000" w:themeColor="text1"/>
              </w:rPr>
              <w:t>Поддерживать состояние рабочего места для машинной формовки песчано-смоляных литейных форм четвертой группы сложности в соответствии с требованиями охраны труда, пожарной, промышленной, экологической и электробезопасности</w:t>
            </w:r>
          </w:p>
        </w:tc>
      </w:tr>
      <w:tr w:rsidR="002736E6" w:rsidRPr="004877B4" w14:paraId="6BE06146" w14:textId="77777777" w:rsidTr="00DF1254">
        <w:trPr>
          <w:trHeight w:val="20"/>
        </w:trPr>
        <w:tc>
          <w:tcPr>
            <w:tcW w:w="1291" w:type="pct"/>
            <w:vMerge/>
          </w:tcPr>
          <w:p w14:paraId="1B31C4D4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5F58C73D" w14:textId="440ADA6B" w:rsidR="002736E6" w:rsidRPr="00DF1254" w:rsidRDefault="00F80596" w:rsidP="004717C9">
            <w:pPr>
              <w:pStyle w:val="a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Применять средства индивидуальной </w:t>
            </w:r>
            <w:r w:rsidR="002736E6" w:rsidRPr="00DF1254">
              <w:rPr>
                <w:color w:val="000000" w:themeColor="text1"/>
              </w:rPr>
              <w:t>и коллективной защиты при машинной формовке песчано-смоляных литейных форм</w:t>
            </w:r>
          </w:p>
        </w:tc>
      </w:tr>
      <w:tr w:rsidR="002736E6" w:rsidRPr="004877B4" w14:paraId="0231EA0B" w14:textId="77777777" w:rsidTr="00DF1254">
        <w:trPr>
          <w:trHeight w:val="20"/>
        </w:trPr>
        <w:tc>
          <w:tcPr>
            <w:tcW w:w="1291" w:type="pct"/>
            <w:vMerge/>
          </w:tcPr>
          <w:p w14:paraId="1A00ACC6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26F0E29A" w14:textId="17C470C7" w:rsidR="002736E6" w:rsidRPr="00DF1254" w:rsidRDefault="002736E6" w:rsidP="004717C9">
            <w:pPr>
              <w:pStyle w:val="aff"/>
              <w:jc w:val="both"/>
              <w:rPr>
                <w:color w:val="000000" w:themeColor="text1"/>
              </w:rPr>
            </w:pPr>
            <w:r w:rsidRPr="00DF1254">
              <w:t xml:space="preserve">Искать в электронном архиве инструкции по эксплуатации формовочных машин для формовки песчано-смоляных литейных форм, технологическую документацию на формовочные машины </w:t>
            </w:r>
          </w:p>
        </w:tc>
      </w:tr>
      <w:tr w:rsidR="002736E6" w:rsidRPr="004877B4" w14:paraId="308F2108" w14:textId="77777777" w:rsidTr="00DF1254">
        <w:trPr>
          <w:trHeight w:val="20"/>
        </w:trPr>
        <w:tc>
          <w:tcPr>
            <w:tcW w:w="1291" w:type="pct"/>
            <w:vMerge/>
          </w:tcPr>
          <w:p w14:paraId="4FEC4F08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  <w:tcBorders>
              <w:bottom w:val="single" w:sz="4" w:space="0" w:color="808080"/>
            </w:tcBorders>
            <w:shd w:val="clear" w:color="auto" w:fill="auto"/>
          </w:tcPr>
          <w:p w14:paraId="37A0D81A" w14:textId="7BB29DFB" w:rsidR="002736E6" w:rsidRPr="00DF1254" w:rsidRDefault="002736E6" w:rsidP="004717C9">
            <w:pPr>
              <w:pStyle w:val="aff"/>
              <w:jc w:val="both"/>
              <w:rPr>
                <w:color w:val="000000" w:themeColor="text1"/>
              </w:rPr>
            </w:pPr>
            <w:r w:rsidRPr="00DF1254">
              <w:t>Искать в электронном архиве</w:t>
            </w:r>
            <w:r w:rsidRPr="00DF1254">
              <w:rPr>
                <w:color w:val="000000" w:themeColor="text1"/>
              </w:rPr>
              <w:t xml:space="preserve"> методики и инструкции </w:t>
            </w:r>
            <w:r w:rsidR="006C1A02" w:rsidRPr="00DF1254">
              <w:rPr>
                <w:color w:val="000000" w:themeColor="text1"/>
              </w:rPr>
              <w:t>по контролю</w:t>
            </w:r>
            <w:r w:rsidRPr="00DF1254">
              <w:rPr>
                <w:color w:val="000000" w:themeColor="text1"/>
              </w:rPr>
              <w:t xml:space="preserve"> состояния оснастки и формовочного инструмента</w:t>
            </w:r>
          </w:p>
        </w:tc>
      </w:tr>
      <w:tr w:rsidR="002736E6" w:rsidRPr="004877B4" w14:paraId="55CC4BCE" w14:textId="77777777" w:rsidTr="00DF1254">
        <w:trPr>
          <w:trHeight w:val="20"/>
        </w:trPr>
        <w:tc>
          <w:tcPr>
            <w:tcW w:w="1291" w:type="pct"/>
            <w:vMerge/>
          </w:tcPr>
          <w:p w14:paraId="7DF30399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  <w:tcBorders>
              <w:bottom w:val="single" w:sz="4" w:space="0" w:color="808080"/>
            </w:tcBorders>
            <w:shd w:val="clear" w:color="auto" w:fill="auto"/>
          </w:tcPr>
          <w:p w14:paraId="6EDE00A9" w14:textId="6DEA325A" w:rsidR="002736E6" w:rsidRPr="00DF1254" w:rsidRDefault="002736E6" w:rsidP="004717C9">
            <w:pPr>
              <w:pStyle w:val="aff"/>
              <w:jc w:val="both"/>
              <w:rPr>
                <w:color w:val="000000" w:themeColor="text1"/>
              </w:rPr>
            </w:pPr>
            <w:r w:rsidRPr="00DF1254">
              <w:t>Оценивать состояние модельно-опочной оснастки и формовочного инструмента для машинной формовки песчано-смоляных литейных форм четверто</w:t>
            </w:r>
            <w:r w:rsidR="006772C0" w:rsidRPr="00DF1254">
              <w:t>й группы</w:t>
            </w:r>
            <w:r w:rsidRPr="00DF1254">
              <w:t xml:space="preserve"> сложности визуально</w:t>
            </w:r>
          </w:p>
        </w:tc>
      </w:tr>
      <w:tr w:rsidR="002736E6" w:rsidRPr="004877B4" w14:paraId="4EDB3A64" w14:textId="77777777" w:rsidTr="00DF1254">
        <w:trPr>
          <w:trHeight w:val="20"/>
        </w:trPr>
        <w:tc>
          <w:tcPr>
            <w:tcW w:w="1291" w:type="pct"/>
            <w:vMerge/>
          </w:tcPr>
          <w:p w14:paraId="1984F3C8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1C89003F" w14:textId="778DE806" w:rsidR="002736E6" w:rsidRPr="00DF1254" w:rsidRDefault="002736E6" w:rsidP="004717C9">
            <w:pPr>
              <w:pStyle w:val="aff"/>
              <w:jc w:val="both"/>
            </w:pPr>
            <w:r w:rsidRPr="00DF1254">
              <w:t>Оценивать состояние модельно-опочной оснастки и формовочного инструмента для машинной формовки песчано-смоляных литейных форм четверто</w:t>
            </w:r>
            <w:r w:rsidR="006772C0" w:rsidRPr="00DF1254">
              <w:t>й группы</w:t>
            </w:r>
            <w:r w:rsidRPr="00DF1254">
              <w:t xml:space="preserve"> сложности при помощи контрольно-измерительных устройств</w:t>
            </w:r>
          </w:p>
        </w:tc>
      </w:tr>
      <w:tr w:rsidR="002736E6" w:rsidRPr="004877B4" w14:paraId="3328B508" w14:textId="77777777" w:rsidTr="00DF1254">
        <w:trPr>
          <w:trHeight w:val="20"/>
        </w:trPr>
        <w:tc>
          <w:tcPr>
            <w:tcW w:w="1291" w:type="pct"/>
            <w:vMerge/>
          </w:tcPr>
          <w:p w14:paraId="4B5BEF6F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  <w:tcBorders>
              <w:bottom w:val="single" w:sz="4" w:space="0" w:color="808080"/>
            </w:tcBorders>
            <w:shd w:val="clear" w:color="auto" w:fill="auto"/>
          </w:tcPr>
          <w:p w14:paraId="20FD5EC0" w14:textId="0D20DD5E" w:rsidR="002736E6" w:rsidRPr="00DF1254" w:rsidRDefault="002736E6" w:rsidP="004717C9">
            <w:pPr>
              <w:pStyle w:val="aff"/>
              <w:jc w:val="both"/>
            </w:pPr>
            <w:r w:rsidRPr="00DF1254">
              <w:t>Оценивать работоспособность формовочной машины для формовки песчано-смоляных литейных форм при помощи контрольно-измерительных устройств</w:t>
            </w:r>
          </w:p>
        </w:tc>
      </w:tr>
      <w:tr w:rsidR="002736E6" w:rsidRPr="004877B4" w14:paraId="46EAD2BD" w14:textId="77777777" w:rsidTr="00DF1254">
        <w:trPr>
          <w:trHeight w:val="20"/>
        </w:trPr>
        <w:tc>
          <w:tcPr>
            <w:tcW w:w="1291" w:type="pct"/>
            <w:vMerge/>
          </w:tcPr>
          <w:p w14:paraId="3BB5C01C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  <w:tcBorders>
              <w:top w:val="single" w:sz="4" w:space="0" w:color="808080"/>
            </w:tcBorders>
            <w:shd w:val="clear" w:color="auto" w:fill="auto"/>
          </w:tcPr>
          <w:p w14:paraId="4697C199" w14:textId="5B4124B0" w:rsidR="002736E6" w:rsidRPr="00DF1254" w:rsidRDefault="003B5B34" w:rsidP="004717C9">
            <w:pPr>
              <w:pStyle w:val="aff"/>
              <w:jc w:val="both"/>
            </w:pPr>
            <w:r w:rsidRPr="00DF1254">
              <w:t xml:space="preserve">Регулировать </w:t>
            </w:r>
            <w:r w:rsidR="00AA3E4D">
              <w:t>режимы работы формовочных машин</w:t>
            </w:r>
            <w:r w:rsidR="007803BB">
              <w:t xml:space="preserve"> </w:t>
            </w:r>
            <w:r w:rsidR="00AA3E4D">
              <w:t xml:space="preserve">и подготавливать формовочные машины </w:t>
            </w:r>
            <w:r w:rsidR="002736E6" w:rsidRPr="00DF1254">
              <w:t xml:space="preserve">к формовке песчано-смоляных литейных </w:t>
            </w:r>
            <w:r w:rsidR="00AA3E4D">
              <w:t>форм в соответствии с технологическими инструкциями</w:t>
            </w:r>
          </w:p>
        </w:tc>
      </w:tr>
      <w:tr w:rsidR="002736E6" w:rsidRPr="004877B4" w14:paraId="05E221DC" w14:textId="77777777" w:rsidTr="00DF1254">
        <w:trPr>
          <w:trHeight w:val="20"/>
        </w:trPr>
        <w:tc>
          <w:tcPr>
            <w:tcW w:w="1291" w:type="pct"/>
            <w:vMerge/>
          </w:tcPr>
          <w:p w14:paraId="39A3736E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4E900379" w14:textId="6B3A28D6" w:rsidR="002736E6" w:rsidRPr="00DF1254" w:rsidRDefault="002736E6" w:rsidP="004717C9">
            <w:pPr>
              <w:pStyle w:val="aff"/>
              <w:jc w:val="both"/>
            </w:pPr>
            <w:r w:rsidRPr="00DF1254">
              <w:t xml:space="preserve">Управлять формовочной машиной для формовки песчано-смоляных литейных форм </w:t>
            </w:r>
            <w:r w:rsidR="00AA3E4D" w:rsidRPr="00DF1254">
              <w:t>четвертой группы сложности</w:t>
            </w:r>
          </w:p>
        </w:tc>
      </w:tr>
      <w:tr w:rsidR="002736E6" w:rsidRPr="004877B4" w14:paraId="3755F257" w14:textId="77777777" w:rsidTr="00DF1254">
        <w:trPr>
          <w:trHeight w:val="20"/>
        </w:trPr>
        <w:tc>
          <w:tcPr>
            <w:tcW w:w="1291" w:type="pct"/>
            <w:vMerge/>
          </w:tcPr>
          <w:p w14:paraId="4F39B3C9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73B30F11" w14:textId="313D8DA8" w:rsidR="002736E6" w:rsidRPr="00DF1254" w:rsidRDefault="002736E6" w:rsidP="004717C9">
            <w:pPr>
              <w:pStyle w:val="aff"/>
              <w:jc w:val="both"/>
            </w:pPr>
            <w:r w:rsidRPr="00DF1254">
              <w:t xml:space="preserve">Изготавливать песчано-смоляные литейные четвертой группы сложности на формовочной машине </w:t>
            </w:r>
          </w:p>
        </w:tc>
      </w:tr>
      <w:tr w:rsidR="002736E6" w:rsidRPr="004877B4" w14:paraId="53B9E71A" w14:textId="77777777" w:rsidTr="00DF1254">
        <w:trPr>
          <w:trHeight w:val="20"/>
        </w:trPr>
        <w:tc>
          <w:tcPr>
            <w:tcW w:w="1291" w:type="pct"/>
            <w:vMerge/>
          </w:tcPr>
          <w:p w14:paraId="773ED47C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406A93EE" w14:textId="68673F32" w:rsidR="002736E6" w:rsidRPr="00DF1254" w:rsidRDefault="002736E6" w:rsidP="004717C9">
            <w:pPr>
              <w:pStyle w:val="aff"/>
              <w:jc w:val="both"/>
            </w:pPr>
            <w:r w:rsidRPr="00DF1254">
              <w:t>Просматривать конструкторскую и технологическую документацию на песчано-смоляные литейные формы четвертой группы сложности с использованием прикладных компьютерных программ</w:t>
            </w:r>
          </w:p>
        </w:tc>
      </w:tr>
      <w:tr w:rsidR="002736E6" w:rsidRPr="004877B4" w14:paraId="0C6870C1" w14:textId="77777777" w:rsidTr="00DF1254">
        <w:trPr>
          <w:trHeight w:val="20"/>
        </w:trPr>
        <w:tc>
          <w:tcPr>
            <w:tcW w:w="1291" w:type="pct"/>
            <w:vMerge/>
          </w:tcPr>
          <w:p w14:paraId="1DE3C1E4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4591FB74" w14:textId="5C7A3E3E" w:rsidR="002736E6" w:rsidRPr="00DF1254" w:rsidRDefault="002736E6" w:rsidP="004717C9">
            <w:pPr>
              <w:pStyle w:val="aff"/>
              <w:jc w:val="both"/>
            </w:pPr>
            <w:r w:rsidRPr="00DF1254">
              <w:t>Просматривать технологические инструкции и инструкции по эксплуатации формовочных машин для формовки песчано-смоляных литейных форм с использованием прикладных компьютерных программ</w:t>
            </w:r>
          </w:p>
        </w:tc>
      </w:tr>
      <w:tr w:rsidR="002736E6" w:rsidRPr="004877B4" w14:paraId="16A08A1E" w14:textId="77777777" w:rsidTr="00DF1254">
        <w:trPr>
          <w:trHeight w:val="20"/>
        </w:trPr>
        <w:tc>
          <w:tcPr>
            <w:tcW w:w="1291" w:type="pct"/>
            <w:vMerge/>
          </w:tcPr>
          <w:p w14:paraId="1DBA46E6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0E3EB488" w14:textId="1EA2A4EC" w:rsidR="002736E6" w:rsidRPr="00DF1254" w:rsidRDefault="002736E6" w:rsidP="004717C9">
            <w:pPr>
              <w:pStyle w:val="aff"/>
              <w:jc w:val="both"/>
            </w:pPr>
            <w:r w:rsidRPr="00DF1254">
              <w:t xml:space="preserve">Просматривать методики и инструкции </w:t>
            </w:r>
            <w:r w:rsidR="006C1A02" w:rsidRPr="00DF1254">
              <w:t>по контролю</w:t>
            </w:r>
            <w:r w:rsidRPr="00DF1254">
              <w:t xml:space="preserve"> качества песчано-смоляных литейных форм с использованием прикладных компьютерных программ</w:t>
            </w:r>
          </w:p>
        </w:tc>
      </w:tr>
      <w:tr w:rsidR="002736E6" w:rsidRPr="004877B4" w14:paraId="569636A6" w14:textId="77777777" w:rsidTr="00DF1254">
        <w:trPr>
          <w:trHeight w:val="20"/>
        </w:trPr>
        <w:tc>
          <w:tcPr>
            <w:tcW w:w="1291" w:type="pct"/>
            <w:vMerge/>
          </w:tcPr>
          <w:p w14:paraId="27DF6A08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40F3732C" w14:textId="302386D7" w:rsidR="002736E6" w:rsidRPr="00DF1254" w:rsidRDefault="002736E6" w:rsidP="004717C9">
            <w:pPr>
              <w:pStyle w:val="aff"/>
              <w:jc w:val="both"/>
            </w:pPr>
            <w:r w:rsidRPr="00DF1254">
              <w:t>Печатать конструкторскую и технологическую документацию на песчано-смоляные литейные формы четвертой группы сложности и формовочные машины для формовки песчано-смоляных литейных форм с использованием устройств вывода графической и текстовой информации</w:t>
            </w:r>
          </w:p>
        </w:tc>
      </w:tr>
      <w:tr w:rsidR="002736E6" w:rsidRPr="004877B4" w14:paraId="3DC519D7" w14:textId="77777777" w:rsidTr="00DF1254">
        <w:trPr>
          <w:trHeight w:val="20"/>
        </w:trPr>
        <w:tc>
          <w:tcPr>
            <w:tcW w:w="1291" w:type="pct"/>
            <w:vMerge/>
          </w:tcPr>
          <w:p w14:paraId="5BBB6C13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402DF2B6" w14:textId="75632237" w:rsidR="002736E6" w:rsidRPr="00DF1254" w:rsidRDefault="002736E6" w:rsidP="004717C9">
            <w:pPr>
              <w:pStyle w:val="aff"/>
              <w:jc w:val="both"/>
            </w:pPr>
            <w:r w:rsidRPr="00DF1254">
              <w:t>Читать конструкторскую документацию на песчано-смоляные литейные формы четвертой группы сложности</w:t>
            </w:r>
          </w:p>
        </w:tc>
      </w:tr>
      <w:tr w:rsidR="002736E6" w:rsidRPr="004877B4" w14:paraId="66EF405F" w14:textId="77777777" w:rsidTr="00DF1254">
        <w:trPr>
          <w:trHeight w:val="20"/>
        </w:trPr>
        <w:tc>
          <w:tcPr>
            <w:tcW w:w="1291" w:type="pct"/>
            <w:vMerge/>
          </w:tcPr>
          <w:p w14:paraId="4D7D3242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56FDF00E" w14:textId="5627F38D" w:rsidR="002736E6" w:rsidRPr="00DF1254" w:rsidRDefault="002736E6" w:rsidP="004717C9">
            <w:pPr>
              <w:pStyle w:val="aff"/>
              <w:jc w:val="both"/>
            </w:pPr>
            <w:r w:rsidRPr="00DF1254">
              <w:t>Читать технологическую документацию на песчано-смоляные литейные формы четвертой группы сложности</w:t>
            </w:r>
          </w:p>
        </w:tc>
      </w:tr>
      <w:tr w:rsidR="002736E6" w:rsidRPr="004877B4" w14:paraId="21A031EB" w14:textId="77777777" w:rsidTr="00DF1254">
        <w:trPr>
          <w:trHeight w:val="20"/>
        </w:trPr>
        <w:tc>
          <w:tcPr>
            <w:tcW w:w="1291" w:type="pct"/>
            <w:vMerge/>
          </w:tcPr>
          <w:p w14:paraId="03855CF3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2E4B80FD" w14:textId="7511B317" w:rsidR="002736E6" w:rsidRPr="00DF1254" w:rsidRDefault="002736E6" w:rsidP="004717C9">
            <w:pPr>
              <w:pStyle w:val="aff"/>
              <w:jc w:val="both"/>
            </w:pPr>
            <w:r w:rsidRPr="00DF1254">
              <w:t>Оценивать качество песчано-смоляных литейных форм четвертой группы сложности с помощью контрольно-измерительных устройств</w:t>
            </w:r>
          </w:p>
        </w:tc>
      </w:tr>
      <w:tr w:rsidR="002736E6" w:rsidRPr="004877B4" w14:paraId="7989FE17" w14:textId="77777777" w:rsidTr="00DF1254">
        <w:trPr>
          <w:trHeight w:val="20"/>
        </w:trPr>
        <w:tc>
          <w:tcPr>
            <w:tcW w:w="1291" w:type="pct"/>
            <w:vMerge w:val="restart"/>
          </w:tcPr>
          <w:p w14:paraId="19A7CD34" w14:textId="77777777" w:rsidR="002736E6" w:rsidRPr="004877B4" w:rsidRDefault="002736E6" w:rsidP="004717C9">
            <w:pPr>
              <w:pStyle w:val="aff"/>
            </w:pPr>
            <w:r w:rsidRPr="004877B4" w:rsidDel="002A1D54">
              <w:t>Необходимые знания</w:t>
            </w:r>
          </w:p>
        </w:tc>
        <w:tc>
          <w:tcPr>
            <w:tcW w:w="3709" w:type="pct"/>
          </w:tcPr>
          <w:p w14:paraId="55780CA5" w14:textId="72EA2BAA" w:rsidR="002736E6" w:rsidRPr="00DF1254" w:rsidRDefault="002736E6" w:rsidP="004717C9">
            <w:pPr>
              <w:pStyle w:val="aff"/>
              <w:jc w:val="both"/>
            </w:pPr>
            <w:r w:rsidRPr="00DF1254">
              <w:t>Устройство и кинематические схемы формовочных машин для формовки песчано-смоляных</w:t>
            </w:r>
            <w:r w:rsidR="006772C0" w:rsidRPr="00DF1254">
              <w:t xml:space="preserve"> литейных форм</w:t>
            </w:r>
            <w:r w:rsidRPr="00DF1254">
              <w:t xml:space="preserve"> </w:t>
            </w:r>
          </w:p>
        </w:tc>
      </w:tr>
      <w:tr w:rsidR="002736E6" w:rsidRPr="004877B4" w14:paraId="70FDE11A" w14:textId="77777777" w:rsidTr="00DF1254">
        <w:trPr>
          <w:trHeight w:val="20"/>
        </w:trPr>
        <w:tc>
          <w:tcPr>
            <w:tcW w:w="1291" w:type="pct"/>
            <w:vMerge/>
          </w:tcPr>
          <w:p w14:paraId="3DE5A4A1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2DE97A19" w14:textId="3691B30B" w:rsidR="002736E6" w:rsidRPr="00DF1254" w:rsidRDefault="002736E6" w:rsidP="004717C9">
            <w:pPr>
              <w:pStyle w:val="aff"/>
              <w:jc w:val="both"/>
            </w:pPr>
            <w:r w:rsidRPr="00DF1254">
              <w:t xml:space="preserve">Конструкции и принцип работы формовочных машин для формовки песчано-смоляных </w:t>
            </w:r>
            <w:r w:rsidR="006772C0" w:rsidRPr="00DF1254">
              <w:t>литейных форм</w:t>
            </w:r>
          </w:p>
        </w:tc>
      </w:tr>
      <w:tr w:rsidR="002736E6" w:rsidRPr="004877B4" w14:paraId="6B250784" w14:textId="77777777" w:rsidTr="00DF1254">
        <w:trPr>
          <w:trHeight w:val="20"/>
        </w:trPr>
        <w:tc>
          <w:tcPr>
            <w:tcW w:w="1291" w:type="pct"/>
            <w:vMerge/>
          </w:tcPr>
          <w:p w14:paraId="56B1A259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77AE0C91" w14:textId="6EBF45A5" w:rsidR="002736E6" w:rsidRPr="00DF1254" w:rsidRDefault="002736E6" w:rsidP="004717C9">
            <w:pPr>
              <w:pStyle w:val="aff"/>
              <w:jc w:val="both"/>
            </w:pPr>
            <w:r w:rsidRPr="00DF1254">
              <w:t xml:space="preserve">Способы изготовления песчано-смоляных литейных форм четвертой группы сложности на формовочных машинах </w:t>
            </w:r>
          </w:p>
        </w:tc>
      </w:tr>
      <w:tr w:rsidR="002736E6" w:rsidRPr="004877B4" w14:paraId="07ACF015" w14:textId="77777777" w:rsidTr="00DF1254">
        <w:trPr>
          <w:trHeight w:val="20"/>
        </w:trPr>
        <w:tc>
          <w:tcPr>
            <w:tcW w:w="1291" w:type="pct"/>
            <w:vMerge/>
          </w:tcPr>
          <w:p w14:paraId="069E4213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005994C5" w14:textId="5EC226DB" w:rsidR="002736E6" w:rsidRPr="00DF1254" w:rsidRDefault="002736E6" w:rsidP="004717C9">
            <w:pPr>
              <w:pStyle w:val="aff"/>
              <w:jc w:val="both"/>
            </w:pPr>
            <w:r w:rsidRPr="00DF1254">
              <w:t xml:space="preserve">Режимы работы формовочных машин для формовки песчано-смоляных </w:t>
            </w:r>
            <w:r w:rsidR="006772C0" w:rsidRPr="00DF1254">
              <w:t>литейных форм</w:t>
            </w:r>
          </w:p>
        </w:tc>
      </w:tr>
      <w:tr w:rsidR="002736E6" w:rsidRPr="004877B4" w14:paraId="7DE51CEE" w14:textId="77777777" w:rsidTr="00DF1254">
        <w:trPr>
          <w:trHeight w:val="20"/>
        </w:trPr>
        <w:tc>
          <w:tcPr>
            <w:tcW w:w="1291" w:type="pct"/>
            <w:vMerge/>
          </w:tcPr>
          <w:p w14:paraId="1083170C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1017D8CE" w14:textId="4CE89469" w:rsidR="002736E6" w:rsidRPr="00DF1254" w:rsidRDefault="002736E6" w:rsidP="004717C9">
            <w:pPr>
              <w:pStyle w:val="aff"/>
              <w:jc w:val="both"/>
            </w:pPr>
            <w:r w:rsidRPr="00DF1254">
              <w:t>Основные причины брака отливок, изготавливаемых литьем в песчано-смоляные формы, и меры его предотвращения</w:t>
            </w:r>
          </w:p>
        </w:tc>
      </w:tr>
      <w:tr w:rsidR="002736E6" w:rsidRPr="004877B4" w14:paraId="6F3D195B" w14:textId="77777777" w:rsidTr="00DF1254">
        <w:trPr>
          <w:trHeight w:val="20"/>
        </w:trPr>
        <w:tc>
          <w:tcPr>
            <w:tcW w:w="1291" w:type="pct"/>
            <w:vMerge/>
          </w:tcPr>
          <w:p w14:paraId="5993C098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14507FA2" w14:textId="08D4AF52" w:rsidR="002736E6" w:rsidRPr="00DF1254" w:rsidRDefault="002736E6" w:rsidP="004717C9">
            <w:pPr>
              <w:pStyle w:val="aff"/>
              <w:jc w:val="both"/>
            </w:pPr>
            <w:r w:rsidRPr="00DF1254">
              <w:t>Классификация и причины возникновения дефектов песчано-смоляных литейных форм</w:t>
            </w:r>
          </w:p>
        </w:tc>
      </w:tr>
      <w:tr w:rsidR="002736E6" w:rsidRPr="004877B4" w14:paraId="2EBAB35E" w14:textId="77777777" w:rsidTr="00DF1254">
        <w:trPr>
          <w:trHeight w:val="20"/>
        </w:trPr>
        <w:tc>
          <w:tcPr>
            <w:tcW w:w="1291" w:type="pct"/>
            <w:vMerge/>
          </w:tcPr>
          <w:p w14:paraId="1602980B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7C8FABB2" w14:textId="77777777" w:rsidR="002736E6" w:rsidRPr="00DF1254" w:rsidRDefault="002736E6" w:rsidP="004717C9">
            <w:pPr>
              <w:pStyle w:val="aff"/>
              <w:jc w:val="both"/>
            </w:pPr>
            <w:r w:rsidRPr="00DF1254">
              <w:t>Требования охраны труда, пожарной, промышленной и экологической безопасности</w:t>
            </w:r>
          </w:p>
        </w:tc>
      </w:tr>
      <w:tr w:rsidR="002736E6" w:rsidRPr="004877B4" w14:paraId="689834A1" w14:textId="77777777" w:rsidTr="00DF1254">
        <w:trPr>
          <w:trHeight w:val="20"/>
        </w:trPr>
        <w:tc>
          <w:tcPr>
            <w:tcW w:w="1291" w:type="pct"/>
            <w:vMerge/>
          </w:tcPr>
          <w:p w14:paraId="4B7FDF9C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03B241F0" w14:textId="2B5CCFBC" w:rsidR="002736E6" w:rsidRPr="00DF1254" w:rsidRDefault="002736E6" w:rsidP="004717C9">
            <w:pPr>
              <w:pStyle w:val="aff"/>
              <w:jc w:val="both"/>
            </w:pPr>
            <w:r w:rsidRPr="00DF1254">
              <w:t>Требования к модельно-опочной оснастке и формовочному инструменту для машинной формовки песчано-смоляных литейных форм четвертой группы сложности</w:t>
            </w:r>
          </w:p>
        </w:tc>
      </w:tr>
      <w:tr w:rsidR="002736E6" w:rsidRPr="004877B4" w14:paraId="1C89DE6C" w14:textId="77777777" w:rsidTr="00DF1254">
        <w:trPr>
          <w:trHeight w:val="20"/>
        </w:trPr>
        <w:tc>
          <w:tcPr>
            <w:tcW w:w="1291" w:type="pct"/>
            <w:vMerge/>
          </w:tcPr>
          <w:p w14:paraId="3227F748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4246431F" w14:textId="0DF40EE7" w:rsidR="002736E6" w:rsidRPr="00DF1254" w:rsidRDefault="002736E6" w:rsidP="004717C9">
            <w:pPr>
              <w:pStyle w:val="aff"/>
              <w:jc w:val="both"/>
            </w:pPr>
            <w:r w:rsidRPr="00DF1254">
              <w:t>Технологические инструкции по изготовлению песчано-смоляных литейных форм четвертой группы сложности</w:t>
            </w:r>
          </w:p>
        </w:tc>
      </w:tr>
      <w:tr w:rsidR="002736E6" w:rsidRPr="004877B4" w14:paraId="31A7809E" w14:textId="77777777" w:rsidTr="00DF1254">
        <w:trPr>
          <w:trHeight w:val="20"/>
        </w:trPr>
        <w:tc>
          <w:tcPr>
            <w:tcW w:w="1291" w:type="pct"/>
            <w:vMerge/>
          </w:tcPr>
          <w:p w14:paraId="702686C2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110CC328" w14:textId="18FC2033" w:rsidR="002736E6" w:rsidRPr="00DF1254" w:rsidRDefault="002736E6" w:rsidP="004717C9">
            <w:pPr>
              <w:pStyle w:val="aff"/>
              <w:jc w:val="both"/>
            </w:pPr>
            <w:r w:rsidRPr="00DF1254">
              <w:t>Методы контроля состояния модельно-опочной оснастки для машинной формовки песчано-смоляных литейных форм четвертой группы сложности</w:t>
            </w:r>
          </w:p>
        </w:tc>
      </w:tr>
      <w:tr w:rsidR="002736E6" w:rsidRPr="004877B4" w14:paraId="44BF61EF" w14:textId="77777777" w:rsidTr="00DF1254">
        <w:trPr>
          <w:trHeight w:val="20"/>
        </w:trPr>
        <w:tc>
          <w:tcPr>
            <w:tcW w:w="1291" w:type="pct"/>
            <w:vMerge/>
          </w:tcPr>
          <w:p w14:paraId="01FDF1E3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063545B2" w14:textId="19791B16" w:rsidR="002736E6" w:rsidRPr="00DF1254" w:rsidRDefault="002736E6" w:rsidP="004717C9">
            <w:pPr>
              <w:pStyle w:val="aff"/>
              <w:jc w:val="both"/>
            </w:pPr>
            <w:r w:rsidRPr="00DF1254">
              <w:t>Методы контроля качества песчано-смоляных литейных форм четвертой группы сложности</w:t>
            </w:r>
          </w:p>
        </w:tc>
      </w:tr>
      <w:tr w:rsidR="002736E6" w:rsidRPr="004877B4" w14:paraId="421E1376" w14:textId="77777777" w:rsidTr="00DF1254">
        <w:trPr>
          <w:trHeight w:val="20"/>
        </w:trPr>
        <w:tc>
          <w:tcPr>
            <w:tcW w:w="1291" w:type="pct"/>
            <w:vMerge/>
          </w:tcPr>
          <w:p w14:paraId="7D1CD4FE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56241A9E" w14:textId="2B5480BB" w:rsidR="002736E6" w:rsidRPr="00DF1254" w:rsidRDefault="003B5B34" w:rsidP="004717C9">
            <w:pPr>
              <w:pStyle w:val="aff"/>
              <w:jc w:val="both"/>
            </w:pPr>
            <w:r w:rsidRPr="00DF1254">
              <w:t xml:space="preserve">Устройство и </w:t>
            </w:r>
            <w:r w:rsidR="007E272C" w:rsidRPr="00DF1254">
              <w:t>способы</w:t>
            </w:r>
            <w:r w:rsidR="002736E6" w:rsidRPr="00DF1254">
              <w:t xml:space="preserve"> применения контрольно-измерительных устройств и приспособлений для контроля качества песчано-смоляных литейных форм четвертой группы сложности</w:t>
            </w:r>
          </w:p>
        </w:tc>
      </w:tr>
      <w:tr w:rsidR="002736E6" w:rsidRPr="004877B4" w14:paraId="571768C2" w14:textId="77777777" w:rsidTr="00DF1254">
        <w:trPr>
          <w:trHeight w:val="20"/>
        </w:trPr>
        <w:tc>
          <w:tcPr>
            <w:tcW w:w="1291" w:type="pct"/>
            <w:vMerge/>
          </w:tcPr>
          <w:p w14:paraId="16DD7D92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4A270C80" w14:textId="3C865839" w:rsidR="002736E6" w:rsidRPr="00DF1254" w:rsidRDefault="002736E6" w:rsidP="004717C9">
            <w:pPr>
              <w:pStyle w:val="aff"/>
              <w:jc w:val="both"/>
            </w:pPr>
            <w:r w:rsidRPr="00DF1254">
              <w:t>Назначение элементов интерфейса систем управления формовочными машинами для изготовления литейных песчано-смоляных форм четвертой группы сложности</w:t>
            </w:r>
          </w:p>
        </w:tc>
      </w:tr>
      <w:tr w:rsidR="002736E6" w:rsidRPr="004877B4" w14:paraId="5A51A543" w14:textId="77777777" w:rsidTr="00DF1254">
        <w:trPr>
          <w:trHeight w:val="20"/>
        </w:trPr>
        <w:tc>
          <w:tcPr>
            <w:tcW w:w="1291" w:type="pct"/>
            <w:vMerge/>
          </w:tcPr>
          <w:p w14:paraId="381AC7A6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7669F7BB" w14:textId="77777777" w:rsidR="002736E6" w:rsidRPr="00DF1254" w:rsidRDefault="002736E6" w:rsidP="004717C9">
            <w:pPr>
              <w:pStyle w:val="aff"/>
              <w:jc w:val="both"/>
            </w:pPr>
            <w:r w:rsidRPr="00DF1254">
              <w:t>Порядок работы с персональной вычислительной техникой</w:t>
            </w:r>
          </w:p>
        </w:tc>
      </w:tr>
      <w:tr w:rsidR="002736E6" w:rsidRPr="004877B4" w14:paraId="6FE437BE" w14:textId="77777777" w:rsidTr="00DF1254">
        <w:trPr>
          <w:trHeight w:val="20"/>
        </w:trPr>
        <w:tc>
          <w:tcPr>
            <w:tcW w:w="1291" w:type="pct"/>
            <w:vMerge/>
          </w:tcPr>
          <w:p w14:paraId="093DDD93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256A08E6" w14:textId="77777777" w:rsidR="002736E6" w:rsidRPr="00DF1254" w:rsidRDefault="002736E6" w:rsidP="004717C9">
            <w:pPr>
              <w:pStyle w:val="aff"/>
              <w:jc w:val="both"/>
            </w:pPr>
            <w:r w:rsidRPr="00DF1254">
              <w:t>Порядок работы с файловой системой</w:t>
            </w:r>
          </w:p>
        </w:tc>
      </w:tr>
      <w:tr w:rsidR="002736E6" w:rsidRPr="004877B4" w14:paraId="14295E1D" w14:textId="77777777" w:rsidTr="00DF1254">
        <w:trPr>
          <w:trHeight w:val="20"/>
        </w:trPr>
        <w:tc>
          <w:tcPr>
            <w:tcW w:w="1291" w:type="pct"/>
            <w:vMerge/>
          </w:tcPr>
          <w:p w14:paraId="213B6C36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7FB31494" w14:textId="77777777" w:rsidR="002736E6" w:rsidRPr="00DF1254" w:rsidRDefault="002736E6" w:rsidP="004717C9">
            <w:pPr>
              <w:pStyle w:val="aff"/>
              <w:jc w:val="both"/>
            </w:pPr>
            <w:r w:rsidRPr="00DF1254">
              <w:t>Основные форматы представления электронной графической и текстовой информации</w:t>
            </w:r>
          </w:p>
        </w:tc>
      </w:tr>
      <w:tr w:rsidR="002736E6" w:rsidRPr="004877B4" w14:paraId="1DFC037F" w14:textId="77777777" w:rsidTr="00DF1254">
        <w:trPr>
          <w:trHeight w:val="20"/>
        </w:trPr>
        <w:tc>
          <w:tcPr>
            <w:tcW w:w="1291" w:type="pct"/>
            <w:vMerge/>
          </w:tcPr>
          <w:p w14:paraId="120C4B31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7CAD434E" w14:textId="77777777" w:rsidR="002736E6" w:rsidRPr="00DF1254" w:rsidRDefault="002736E6" w:rsidP="004717C9">
            <w:pPr>
              <w:pStyle w:val="aff"/>
              <w:jc w:val="both"/>
            </w:pPr>
            <w:r w:rsidRPr="00DF1254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2736E6" w:rsidRPr="004877B4" w14:paraId="3CE8B03D" w14:textId="77777777" w:rsidTr="00DF1254">
        <w:trPr>
          <w:trHeight w:val="20"/>
        </w:trPr>
        <w:tc>
          <w:tcPr>
            <w:tcW w:w="1291" w:type="pct"/>
            <w:vMerge/>
          </w:tcPr>
          <w:p w14:paraId="681ED1DC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0165E401" w14:textId="77777777" w:rsidR="002736E6" w:rsidRPr="00DF1254" w:rsidRDefault="002736E6" w:rsidP="004717C9">
            <w:pPr>
              <w:pStyle w:val="aff"/>
              <w:jc w:val="both"/>
            </w:pPr>
            <w:r w:rsidRPr="00DF1254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2736E6" w:rsidRPr="004877B4" w14:paraId="15FF6B81" w14:textId="77777777" w:rsidTr="00DF1254">
        <w:trPr>
          <w:trHeight w:val="20"/>
        </w:trPr>
        <w:tc>
          <w:tcPr>
            <w:tcW w:w="1291" w:type="pct"/>
            <w:vMerge/>
          </w:tcPr>
          <w:p w14:paraId="45BDDEA4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20130DA6" w14:textId="77777777" w:rsidR="002736E6" w:rsidRPr="00DF1254" w:rsidRDefault="002736E6" w:rsidP="004717C9">
            <w:pPr>
              <w:pStyle w:val="aff"/>
              <w:jc w:val="both"/>
            </w:pPr>
            <w:r w:rsidRPr="00DF1254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2736E6" w:rsidRPr="004877B4" w14:paraId="29366EA5" w14:textId="77777777" w:rsidTr="00DF1254">
        <w:trPr>
          <w:trHeight w:val="20"/>
        </w:trPr>
        <w:tc>
          <w:tcPr>
            <w:tcW w:w="1291" w:type="pct"/>
            <w:vMerge/>
          </w:tcPr>
          <w:p w14:paraId="02CBF14F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64F51513" w14:textId="6E472B05" w:rsidR="002736E6" w:rsidRPr="00DF1254" w:rsidRDefault="003B5B34" w:rsidP="004717C9">
            <w:pPr>
              <w:pStyle w:val="aff"/>
              <w:jc w:val="both"/>
            </w:pPr>
            <w:r w:rsidRPr="00DF1254">
              <w:t xml:space="preserve">Устройство и </w:t>
            </w:r>
            <w:r w:rsidR="007E272C" w:rsidRPr="00DF1254">
              <w:t>способы</w:t>
            </w:r>
            <w:r w:rsidR="002736E6" w:rsidRPr="00DF1254">
              <w:t xml:space="preserve"> применения контрольно-измерительных устройств и приспособлений для контроля состояния модельно-опочной оснастки и формовочного инструмента для машинной формовки песчано-смоляных литейных форм четвертой группы сложности</w:t>
            </w:r>
          </w:p>
        </w:tc>
      </w:tr>
      <w:tr w:rsidR="002736E6" w:rsidRPr="004877B4" w14:paraId="61B8C389" w14:textId="77777777" w:rsidTr="00DF1254">
        <w:trPr>
          <w:trHeight w:val="20"/>
        </w:trPr>
        <w:tc>
          <w:tcPr>
            <w:tcW w:w="1291" w:type="pct"/>
            <w:vMerge/>
          </w:tcPr>
          <w:p w14:paraId="283F7A46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26428A1A" w14:textId="77777777" w:rsidR="002736E6" w:rsidRPr="00DF1254" w:rsidRDefault="002736E6" w:rsidP="004717C9">
            <w:pPr>
              <w:pStyle w:val="aff"/>
              <w:jc w:val="both"/>
            </w:pPr>
            <w:r w:rsidRPr="00DF1254">
              <w:t>Методы контроля режима работы формовочных машин</w:t>
            </w:r>
          </w:p>
        </w:tc>
      </w:tr>
      <w:tr w:rsidR="002736E6" w:rsidRPr="004877B4" w14:paraId="2C9D4987" w14:textId="77777777" w:rsidTr="00DF1254">
        <w:trPr>
          <w:trHeight w:val="20"/>
        </w:trPr>
        <w:tc>
          <w:tcPr>
            <w:tcW w:w="1291" w:type="pct"/>
            <w:vMerge/>
          </w:tcPr>
          <w:p w14:paraId="0832528A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0D951D9A" w14:textId="2AB40809" w:rsidR="002736E6" w:rsidRPr="00DF1254" w:rsidRDefault="003B5B34" w:rsidP="004717C9">
            <w:pPr>
              <w:pStyle w:val="aff"/>
              <w:jc w:val="both"/>
            </w:pPr>
            <w:r w:rsidRPr="00DF1254">
              <w:t xml:space="preserve">Устройство и </w:t>
            </w:r>
            <w:r w:rsidR="007E272C" w:rsidRPr="00DF1254">
              <w:t>способы</w:t>
            </w:r>
            <w:r w:rsidR="002736E6" w:rsidRPr="00DF1254">
              <w:t xml:space="preserve"> применения контрольно-измерительных устройств и приспособлений для контроля режима работы формовочных машин</w:t>
            </w:r>
          </w:p>
        </w:tc>
      </w:tr>
      <w:tr w:rsidR="002736E6" w:rsidRPr="004877B4" w14:paraId="45AB5B0E" w14:textId="77777777" w:rsidTr="00DF1254">
        <w:trPr>
          <w:trHeight w:val="20"/>
        </w:trPr>
        <w:tc>
          <w:tcPr>
            <w:tcW w:w="1291" w:type="pct"/>
            <w:vMerge/>
          </w:tcPr>
          <w:p w14:paraId="291A9CCE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7CFE5FBA" w14:textId="77777777" w:rsidR="002736E6" w:rsidRPr="00DF1254" w:rsidRDefault="002736E6" w:rsidP="004717C9">
            <w:pPr>
              <w:pStyle w:val="aff"/>
              <w:jc w:val="both"/>
            </w:pPr>
            <w:r w:rsidRPr="00DF1254">
              <w:t>Порядок работы с электронным архивом технической документации</w:t>
            </w:r>
          </w:p>
        </w:tc>
      </w:tr>
      <w:tr w:rsidR="002736E6" w:rsidRPr="004877B4" w14:paraId="752E9494" w14:textId="77777777" w:rsidTr="00DF1254">
        <w:trPr>
          <w:trHeight w:val="20"/>
        </w:trPr>
        <w:tc>
          <w:tcPr>
            <w:tcW w:w="1291" w:type="pct"/>
            <w:vMerge/>
          </w:tcPr>
          <w:p w14:paraId="59D104EC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42B6AD99" w14:textId="77777777" w:rsidR="002736E6" w:rsidRPr="00DF1254" w:rsidRDefault="002736E6" w:rsidP="004717C9">
            <w:pPr>
              <w:pStyle w:val="aff"/>
              <w:jc w:val="both"/>
            </w:pPr>
            <w:r w:rsidRPr="00DF1254">
              <w:t>Правила чтения конструкторской документации</w:t>
            </w:r>
          </w:p>
        </w:tc>
      </w:tr>
      <w:tr w:rsidR="002736E6" w:rsidRPr="004877B4" w14:paraId="4D553DAC" w14:textId="77777777" w:rsidTr="00DF1254">
        <w:trPr>
          <w:trHeight w:val="20"/>
        </w:trPr>
        <w:tc>
          <w:tcPr>
            <w:tcW w:w="1291" w:type="pct"/>
            <w:vMerge/>
          </w:tcPr>
          <w:p w14:paraId="1706F558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00FEE2F3" w14:textId="77777777" w:rsidR="002736E6" w:rsidRPr="00DF1254" w:rsidRDefault="002736E6" w:rsidP="004717C9">
            <w:pPr>
              <w:pStyle w:val="aff"/>
              <w:jc w:val="both"/>
            </w:pPr>
            <w:r w:rsidRPr="00DF1254">
              <w:t>Правила чтения технологической документации</w:t>
            </w:r>
          </w:p>
        </w:tc>
      </w:tr>
      <w:tr w:rsidR="002736E6" w:rsidRPr="004877B4" w14:paraId="72BDA699" w14:textId="77777777" w:rsidTr="00DF1254">
        <w:trPr>
          <w:trHeight w:val="20"/>
        </w:trPr>
        <w:tc>
          <w:tcPr>
            <w:tcW w:w="1291" w:type="pct"/>
            <w:vMerge/>
          </w:tcPr>
          <w:p w14:paraId="5A2BCE91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5DA0893C" w14:textId="10D6818D" w:rsidR="002736E6" w:rsidRPr="00DF1254" w:rsidRDefault="002736E6" w:rsidP="004717C9">
            <w:pPr>
              <w:pStyle w:val="aff"/>
              <w:jc w:val="both"/>
            </w:pPr>
            <w:r w:rsidRPr="00DF1254">
              <w:t>Порядок применения средств индивидуальной и коллективной защиты при машинной формовке песчано-смоляных литейных форм</w:t>
            </w:r>
          </w:p>
        </w:tc>
      </w:tr>
      <w:tr w:rsidR="002736E6" w:rsidRPr="004877B4" w14:paraId="2B422DB3" w14:textId="77777777" w:rsidTr="00DF1254">
        <w:trPr>
          <w:trHeight w:val="20"/>
        </w:trPr>
        <w:tc>
          <w:tcPr>
            <w:tcW w:w="1291" w:type="pct"/>
            <w:vMerge/>
          </w:tcPr>
          <w:p w14:paraId="70AD39AF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408AE363" w14:textId="144607CA" w:rsidR="002736E6" w:rsidRPr="00DF1254" w:rsidRDefault="00F80596" w:rsidP="004717C9">
            <w:pPr>
              <w:pStyle w:val="aff"/>
              <w:jc w:val="both"/>
            </w:pPr>
            <w:r>
              <w:t xml:space="preserve">Меры безопасности </w:t>
            </w:r>
            <w:r w:rsidR="002736E6" w:rsidRPr="00DF1254">
              <w:t>при формовке песчано-смоляных литейных форм</w:t>
            </w:r>
          </w:p>
        </w:tc>
      </w:tr>
      <w:tr w:rsidR="002736E6" w:rsidRPr="004877B4" w14:paraId="2FFFC048" w14:textId="77777777" w:rsidTr="00DF1254">
        <w:trPr>
          <w:trHeight w:val="20"/>
        </w:trPr>
        <w:tc>
          <w:tcPr>
            <w:tcW w:w="1291" w:type="pct"/>
            <w:vMerge/>
          </w:tcPr>
          <w:p w14:paraId="24DFF29D" w14:textId="77777777" w:rsidR="002736E6" w:rsidRPr="004877B4" w:rsidDel="002A1D54" w:rsidRDefault="002736E6" w:rsidP="004717C9">
            <w:pPr>
              <w:pStyle w:val="aff"/>
            </w:pPr>
          </w:p>
        </w:tc>
        <w:tc>
          <w:tcPr>
            <w:tcW w:w="3709" w:type="pct"/>
          </w:tcPr>
          <w:p w14:paraId="3E6B288F" w14:textId="7B537775" w:rsidR="002736E6" w:rsidRPr="00DF1254" w:rsidRDefault="002736E6" w:rsidP="004717C9">
            <w:pPr>
              <w:pStyle w:val="aff"/>
              <w:jc w:val="both"/>
            </w:pPr>
            <w:r w:rsidRPr="00DF1254">
              <w:t>Требования к формовочным смесям и вспомогательным материалам для машинной формовки песчано-смоляных литейных форм четвертой группы сложности</w:t>
            </w:r>
          </w:p>
        </w:tc>
      </w:tr>
      <w:tr w:rsidR="002736E6" w:rsidRPr="004877B4" w14:paraId="314B4093" w14:textId="77777777" w:rsidTr="00DF1254">
        <w:trPr>
          <w:trHeight w:val="20"/>
        </w:trPr>
        <w:tc>
          <w:tcPr>
            <w:tcW w:w="1291" w:type="pct"/>
          </w:tcPr>
          <w:p w14:paraId="018044D4" w14:textId="77777777" w:rsidR="002736E6" w:rsidRPr="004877B4" w:rsidDel="002A1D54" w:rsidRDefault="002736E6" w:rsidP="004717C9">
            <w:pPr>
              <w:pStyle w:val="aff"/>
            </w:pPr>
            <w:r w:rsidRPr="004877B4" w:rsidDel="002A1D54">
              <w:t>Другие характеристики</w:t>
            </w:r>
          </w:p>
        </w:tc>
        <w:tc>
          <w:tcPr>
            <w:tcW w:w="3709" w:type="pct"/>
          </w:tcPr>
          <w:p w14:paraId="30DD351C" w14:textId="77777777" w:rsidR="002736E6" w:rsidRPr="00DF1254" w:rsidRDefault="002736E6" w:rsidP="004717C9">
            <w:pPr>
              <w:pStyle w:val="aff"/>
              <w:jc w:val="both"/>
            </w:pPr>
            <w:r w:rsidRPr="00DF1254">
              <w:t>-</w:t>
            </w:r>
          </w:p>
        </w:tc>
      </w:tr>
    </w:tbl>
    <w:p w14:paraId="648DADB3" w14:textId="77777777" w:rsidR="00DF1254" w:rsidRDefault="00DF1254" w:rsidP="004717C9">
      <w:pPr>
        <w:pStyle w:val="3"/>
        <w:keepNext w:val="0"/>
        <w:spacing w:before="0" w:after="0"/>
      </w:pPr>
    </w:p>
    <w:p w14:paraId="6D60E1D3" w14:textId="2A4DAB55" w:rsidR="00B81E5B" w:rsidRDefault="00B81E5B" w:rsidP="004717C9">
      <w:pPr>
        <w:pStyle w:val="3"/>
        <w:keepNext w:val="0"/>
        <w:spacing w:before="0" w:after="0"/>
      </w:pPr>
      <w:r w:rsidRPr="00E708D4">
        <w:t>3.4.3. Трудовая функция</w:t>
      </w:r>
    </w:p>
    <w:p w14:paraId="00B2A6A9" w14:textId="77777777" w:rsidR="00DF1254" w:rsidRPr="00DF1254" w:rsidRDefault="00DF1254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4372"/>
        <w:gridCol w:w="690"/>
        <w:gridCol w:w="973"/>
        <w:gridCol w:w="1826"/>
        <w:gridCol w:w="551"/>
      </w:tblGrid>
      <w:tr w:rsidR="004877B4" w:rsidRPr="004877B4" w14:paraId="1FC48765" w14:textId="77777777" w:rsidTr="005F39C5">
        <w:trPr>
          <w:trHeight w:val="278"/>
        </w:trPr>
        <w:tc>
          <w:tcPr>
            <w:tcW w:w="87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8C447D9" w14:textId="77777777" w:rsidR="00B81E5B" w:rsidRPr="004877B4" w:rsidRDefault="00B81E5B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0534C2" w14:textId="79D85A4F" w:rsidR="00B81E5B" w:rsidRPr="004877B4" w:rsidRDefault="004C7E89" w:rsidP="004717C9">
            <w:r>
              <w:t>Формовка</w:t>
            </w:r>
            <w:r w:rsidRPr="004877B4">
              <w:t xml:space="preserve"> литейных форм</w:t>
            </w:r>
            <w:r>
              <w:t xml:space="preserve"> четвертой группы сложности при помощи</w:t>
            </w:r>
            <w:r w:rsidRPr="004877B4">
              <w:t xml:space="preserve"> песком</w:t>
            </w:r>
            <w:r>
              <w:t>ета</w:t>
            </w:r>
          </w:p>
        </w:tc>
        <w:tc>
          <w:tcPr>
            <w:tcW w:w="3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BC5EA04" w14:textId="77777777" w:rsidR="00B81E5B" w:rsidRPr="004877B4" w:rsidRDefault="00B81E5B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AF78BD" w14:textId="77777777" w:rsidR="00B81E5B" w:rsidRPr="004877B4" w:rsidRDefault="00B81E5B" w:rsidP="004717C9">
            <w:r w:rsidRPr="004877B4">
              <w:rPr>
                <w:lang w:val="en-GB"/>
              </w:rPr>
              <w:t>D</w:t>
            </w:r>
            <w:r w:rsidR="00DD3F54" w:rsidRPr="004877B4">
              <w:t>/03</w:t>
            </w:r>
            <w:r w:rsidRPr="004877B4">
              <w:t>.</w:t>
            </w:r>
            <w:r w:rsidR="00DD3F54" w:rsidRPr="004877B4">
              <w:t>4</w:t>
            </w:r>
          </w:p>
        </w:tc>
        <w:tc>
          <w:tcPr>
            <w:tcW w:w="89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0B7C9F9" w14:textId="77777777" w:rsidR="00B81E5B" w:rsidRPr="004877B4" w:rsidRDefault="00B81E5B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CC0ABC" w14:textId="77777777" w:rsidR="00B81E5B" w:rsidRPr="004877B4" w:rsidRDefault="00DD3F54" w:rsidP="004717C9">
            <w:pPr>
              <w:jc w:val="center"/>
            </w:pPr>
            <w:r w:rsidRPr="004877B4">
              <w:t>4</w:t>
            </w:r>
          </w:p>
        </w:tc>
      </w:tr>
    </w:tbl>
    <w:p w14:paraId="0B1C116E" w14:textId="77777777" w:rsidR="005F39C5" w:rsidRDefault="005F39C5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6"/>
        <w:gridCol w:w="1289"/>
        <w:gridCol w:w="426"/>
        <w:gridCol w:w="2073"/>
        <w:gridCol w:w="1448"/>
        <w:gridCol w:w="2338"/>
      </w:tblGrid>
      <w:tr w:rsidR="004877B4" w:rsidRPr="004877B4" w14:paraId="42483462" w14:textId="77777777" w:rsidTr="005F39C5">
        <w:trPr>
          <w:trHeight w:val="488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4F2C71DB" w14:textId="77777777" w:rsidR="00B81E5B" w:rsidRPr="004877B4" w:rsidRDefault="00B81E5B" w:rsidP="004717C9">
            <w:r w:rsidRPr="004877B4">
              <w:rPr>
                <w:sz w:val="20"/>
              </w:rPr>
              <w:t>Происхождение трудовой функции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7718AB35" w14:textId="77777777" w:rsidR="00B81E5B" w:rsidRPr="004877B4" w:rsidRDefault="00B81E5B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209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86D097E" w14:textId="77777777" w:rsidR="00B81E5B" w:rsidRPr="004877B4" w:rsidRDefault="00B81E5B" w:rsidP="004717C9">
            <w:r w:rsidRPr="004877B4">
              <w:t>Х</w:t>
            </w:r>
          </w:p>
        </w:tc>
        <w:tc>
          <w:tcPr>
            <w:tcW w:w="10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11D65A" w14:textId="77777777" w:rsidR="00B81E5B" w:rsidRPr="004877B4" w:rsidRDefault="00B81E5B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7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5921A5" w14:textId="77777777" w:rsidR="00B81E5B" w:rsidRPr="004877B4" w:rsidRDefault="00B81E5B" w:rsidP="004717C9"/>
        </w:tc>
        <w:tc>
          <w:tcPr>
            <w:tcW w:w="11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6CA6CF" w14:textId="77777777" w:rsidR="00B81E5B" w:rsidRPr="004877B4" w:rsidRDefault="00B81E5B" w:rsidP="004717C9"/>
        </w:tc>
      </w:tr>
      <w:tr w:rsidR="00B81E5B" w:rsidRPr="004877B4" w14:paraId="1FD37377" w14:textId="77777777" w:rsidTr="005F39C5">
        <w:trPr>
          <w:trHeight w:val="479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670E5DB4" w14:textId="77777777" w:rsidR="00B81E5B" w:rsidRPr="004877B4" w:rsidRDefault="00B81E5B" w:rsidP="004717C9"/>
        </w:tc>
        <w:tc>
          <w:tcPr>
            <w:tcW w:w="1857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2D2DB4E2" w14:textId="77777777" w:rsidR="00B81E5B" w:rsidRPr="004877B4" w:rsidRDefault="00B81E5B" w:rsidP="004717C9"/>
        </w:tc>
        <w:tc>
          <w:tcPr>
            <w:tcW w:w="71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4D810A8F" w14:textId="77777777" w:rsidR="00B81E5B" w:rsidRPr="004877B4" w:rsidRDefault="00B81E5B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14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6A7EDC39" w14:textId="77777777" w:rsidR="00B81E5B" w:rsidRPr="004877B4" w:rsidRDefault="00B81E5B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0E016045" w14:textId="77777777" w:rsidR="00B81E5B" w:rsidRPr="004877B4" w:rsidRDefault="00B81E5B" w:rsidP="004717C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32"/>
        <w:gridCol w:w="7563"/>
      </w:tblGrid>
      <w:tr w:rsidR="004877B4" w:rsidRPr="004877B4" w14:paraId="29896EF3" w14:textId="77777777" w:rsidTr="005F39C5">
        <w:trPr>
          <w:trHeight w:val="20"/>
        </w:trPr>
        <w:tc>
          <w:tcPr>
            <w:tcW w:w="1291" w:type="pct"/>
            <w:vMerge w:val="restart"/>
          </w:tcPr>
          <w:p w14:paraId="65D6E7D8" w14:textId="77777777" w:rsidR="00126A91" w:rsidRPr="004877B4" w:rsidRDefault="00126A91" w:rsidP="004717C9">
            <w:pPr>
              <w:pStyle w:val="aff"/>
            </w:pPr>
            <w:r w:rsidRPr="004877B4">
              <w:t>Трудовые действия</w:t>
            </w:r>
          </w:p>
        </w:tc>
        <w:tc>
          <w:tcPr>
            <w:tcW w:w="3709" w:type="pct"/>
          </w:tcPr>
          <w:p w14:paraId="00892CD4" w14:textId="5A99383F" w:rsidR="00126A91" w:rsidRPr="004877B4" w:rsidRDefault="00942267" w:rsidP="004717C9">
            <w:pPr>
              <w:pStyle w:val="aff"/>
              <w:jc w:val="both"/>
            </w:pPr>
            <w:r w:rsidRPr="00DD4B9F">
              <w:rPr>
                <w:color w:val="000000" w:themeColor="text1"/>
              </w:rPr>
              <w:t xml:space="preserve">Подготовка рабочего места к выполнению </w:t>
            </w:r>
            <w:r>
              <w:rPr>
                <w:color w:val="000000" w:themeColor="text1"/>
              </w:rPr>
              <w:t>формовки литейных форм четвертой группы сложности при помощи песком</w:t>
            </w:r>
            <w:r w:rsidR="00DC175A">
              <w:rPr>
                <w:color w:val="000000" w:themeColor="text1"/>
              </w:rPr>
              <w:t>е</w:t>
            </w:r>
            <w:r>
              <w:rPr>
                <w:color w:val="000000" w:themeColor="text1"/>
              </w:rPr>
              <w:t>та</w:t>
            </w:r>
          </w:p>
        </w:tc>
      </w:tr>
      <w:tr w:rsidR="00942267" w:rsidRPr="004877B4" w14:paraId="312E0DEB" w14:textId="77777777" w:rsidTr="005F39C5">
        <w:trPr>
          <w:trHeight w:val="20"/>
        </w:trPr>
        <w:tc>
          <w:tcPr>
            <w:tcW w:w="1291" w:type="pct"/>
            <w:vMerge/>
          </w:tcPr>
          <w:p w14:paraId="568D7C82" w14:textId="77777777" w:rsidR="00942267" w:rsidRPr="004877B4" w:rsidRDefault="00942267" w:rsidP="004717C9">
            <w:pPr>
              <w:pStyle w:val="aff"/>
            </w:pPr>
          </w:p>
        </w:tc>
        <w:tc>
          <w:tcPr>
            <w:tcW w:w="3709" w:type="pct"/>
          </w:tcPr>
          <w:p w14:paraId="0CEE6890" w14:textId="5D775908" w:rsidR="00942267" w:rsidRPr="004877B4" w:rsidRDefault="00942267" w:rsidP="004717C9">
            <w:pPr>
              <w:pStyle w:val="aff"/>
              <w:jc w:val="both"/>
            </w:pPr>
            <w:r w:rsidRPr="004877B4">
              <w:t>Контроль состояния модельно-опочной оснастки и формовочного инструмента для изготовления литейных форм</w:t>
            </w:r>
            <w:r w:rsidR="00A66229">
              <w:t xml:space="preserve"> четвертой группы сложности</w:t>
            </w:r>
            <w:r w:rsidRPr="004877B4">
              <w:t xml:space="preserve"> при помощи пескомета</w:t>
            </w:r>
          </w:p>
        </w:tc>
      </w:tr>
      <w:tr w:rsidR="004877B4" w:rsidRPr="004877B4" w14:paraId="0262FF35" w14:textId="77777777" w:rsidTr="005F39C5">
        <w:trPr>
          <w:trHeight w:val="20"/>
        </w:trPr>
        <w:tc>
          <w:tcPr>
            <w:tcW w:w="1291" w:type="pct"/>
            <w:vMerge/>
          </w:tcPr>
          <w:p w14:paraId="18722105" w14:textId="77777777" w:rsidR="00126A91" w:rsidRPr="004877B4" w:rsidRDefault="00126A91" w:rsidP="004717C9">
            <w:pPr>
              <w:pStyle w:val="aff"/>
            </w:pPr>
          </w:p>
        </w:tc>
        <w:tc>
          <w:tcPr>
            <w:tcW w:w="3709" w:type="pct"/>
          </w:tcPr>
          <w:p w14:paraId="6D697965" w14:textId="76BDE584" w:rsidR="00126A91" w:rsidRPr="004877B4" w:rsidRDefault="00126A91" w:rsidP="004717C9">
            <w:pPr>
              <w:pStyle w:val="aff"/>
              <w:jc w:val="both"/>
            </w:pPr>
            <w:r w:rsidRPr="004877B4">
              <w:t>Контроль работоспособности пескомета</w:t>
            </w:r>
            <w:r w:rsidR="0012758D" w:rsidRPr="004877B4">
              <w:t xml:space="preserve"> для изготовления литейных форм</w:t>
            </w:r>
            <w:r w:rsidR="00A66229">
              <w:t xml:space="preserve"> четвертой группы сложности</w:t>
            </w:r>
          </w:p>
        </w:tc>
      </w:tr>
      <w:tr w:rsidR="004877B4" w:rsidRPr="004877B4" w14:paraId="72F0AC35" w14:textId="77777777" w:rsidTr="005F39C5">
        <w:trPr>
          <w:trHeight w:val="20"/>
        </w:trPr>
        <w:tc>
          <w:tcPr>
            <w:tcW w:w="1291" w:type="pct"/>
            <w:vMerge/>
          </w:tcPr>
          <w:p w14:paraId="2AE55884" w14:textId="77777777" w:rsidR="00126A91" w:rsidRPr="004877B4" w:rsidRDefault="00126A91" w:rsidP="004717C9">
            <w:pPr>
              <w:pStyle w:val="aff"/>
            </w:pPr>
          </w:p>
        </w:tc>
        <w:tc>
          <w:tcPr>
            <w:tcW w:w="3709" w:type="pct"/>
          </w:tcPr>
          <w:p w14:paraId="3B8185A4" w14:textId="6E1B001F" w:rsidR="00126A91" w:rsidRPr="004877B4" w:rsidRDefault="00126A91" w:rsidP="004717C9">
            <w:pPr>
              <w:pStyle w:val="aff"/>
              <w:jc w:val="both"/>
            </w:pPr>
            <w:r w:rsidRPr="004877B4">
              <w:t xml:space="preserve">Подготовка пескомета и </w:t>
            </w:r>
            <w:r w:rsidR="00922CC4" w:rsidRPr="004877B4">
              <w:t xml:space="preserve">модельно-опочной </w:t>
            </w:r>
            <w:r w:rsidRPr="004877B4">
              <w:t>оснастки</w:t>
            </w:r>
          </w:p>
        </w:tc>
      </w:tr>
      <w:tr w:rsidR="004877B4" w:rsidRPr="004877B4" w14:paraId="7E684A49" w14:textId="77777777" w:rsidTr="005F39C5">
        <w:trPr>
          <w:trHeight w:val="20"/>
        </w:trPr>
        <w:tc>
          <w:tcPr>
            <w:tcW w:w="1291" w:type="pct"/>
            <w:vMerge/>
          </w:tcPr>
          <w:p w14:paraId="160B5FF9" w14:textId="77777777" w:rsidR="00126A91" w:rsidRPr="004877B4" w:rsidRDefault="00126A91" w:rsidP="004717C9">
            <w:pPr>
              <w:pStyle w:val="aff"/>
            </w:pPr>
          </w:p>
        </w:tc>
        <w:tc>
          <w:tcPr>
            <w:tcW w:w="3709" w:type="pct"/>
          </w:tcPr>
          <w:p w14:paraId="4D6D8A87" w14:textId="6F612D2F" w:rsidR="00126A91" w:rsidRPr="004877B4" w:rsidRDefault="00126A91" w:rsidP="004717C9">
            <w:pPr>
              <w:pStyle w:val="aff"/>
              <w:jc w:val="both"/>
            </w:pPr>
            <w:r w:rsidRPr="004877B4">
              <w:t xml:space="preserve">Изготовление </w:t>
            </w:r>
            <w:r w:rsidR="00922CC4" w:rsidRPr="004877B4">
              <w:t>литейных форм</w:t>
            </w:r>
            <w:r w:rsidR="0012758D" w:rsidRPr="004877B4">
              <w:t xml:space="preserve"> </w:t>
            </w:r>
            <w:r w:rsidR="00021EA0">
              <w:t xml:space="preserve">четвертой группы сложности </w:t>
            </w:r>
            <w:r w:rsidR="0012758D" w:rsidRPr="004877B4">
              <w:t>при помощи пескомета</w:t>
            </w:r>
          </w:p>
        </w:tc>
      </w:tr>
      <w:tr w:rsidR="004877B4" w:rsidRPr="004877B4" w14:paraId="6394E267" w14:textId="77777777" w:rsidTr="005F39C5">
        <w:trPr>
          <w:trHeight w:val="20"/>
        </w:trPr>
        <w:tc>
          <w:tcPr>
            <w:tcW w:w="1291" w:type="pct"/>
            <w:vMerge/>
          </w:tcPr>
          <w:p w14:paraId="01F6CC48" w14:textId="77777777" w:rsidR="00126A91" w:rsidRPr="004877B4" w:rsidRDefault="00126A91" w:rsidP="004717C9">
            <w:pPr>
              <w:pStyle w:val="aff"/>
            </w:pPr>
          </w:p>
        </w:tc>
        <w:tc>
          <w:tcPr>
            <w:tcW w:w="3709" w:type="pct"/>
          </w:tcPr>
          <w:p w14:paraId="7407A013" w14:textId="4C01D2CD" w:rsidR="00126A91" w:rsidRPr="004877B4" w:rsidRDefault="00126A91" w:rsidP="004717C9">
            <w:pPr>
              <w:pStyle w:val="aff"/>
              <w:jc w:val="both"/>
            </w:pPr>
            <w:r w:rsidRPr="004877B4">
              <w:t xml:space="preserve">Контроль качества </w:t>
            </w:r>
            <w:r w:rsidR="0012758D" w:rsidRPr="004877B4">
              <w:t xml:space="preserve">литейных </w:t>
            </w:r>
            <w:r w:rsidR="00922CC4" w:rsidRPr="004877B4">
              <w:t>форм</w:t>
            </w:r>
            <w:r w:rsidR="00BB126C">
              <w:t xml:space="preserve"> четвертой группы сложности, изготовленных при помощи песком</w:t>
            </w:r>
            <w:r w:rsidR="00DC175A">
              <w:t>е</w:t>
            </w:r>
            <w:r w:rsidR="00BB126C">
              <w:t>та</w:t>
            </w:r>
          </w:p>
        </w:tc>
      </w:tr>
      <w:tr w:rsidR="000C40E9" w:rsidRPr="004877B4" w14:paraId="0558AA04" w14:textId="77777777" w:rsidTr="005F39C5">
        <w:trPr>
          <w:trHeight w:val="20"/>
        </w:trPr>
        <w:tc>
          <w:tcPr>
            <w:tcW w:w="1291" w:type="pct"/>
            <w:vMerge w:val="restart"/>
          </w:tcPr>
          <w:p w14:paraId="61BE70BE" w14:textId="77777777" w:rsidR="000C40E9" w:rsidRPr="004877B4" w:rsidDel="002A1D54" w:rsidRDefault="000C40E9" w:rsidP="004717C9">
            <w:pPr>
              <w:pStyle w:val="aff"/>
            </w:pPr>
            <w:r w:rsidRPr="004877B4" w:rsidDel="002A1D54">
              <w:t>Необходимые умения</w:t>
            </w:r>
          </w:p>
        </w:tc>
        <w:tc>
          <w:tcPr>
            <w:tcW w:w="3709" w:type="pct"/>
          </w:tcPr>
          <w:p w14:paraId="61F8155E" w14:textId="330114E4" w:rsidR="000C40E9" w:rsidRPr="004877B4" w:rsidRDefault="000C40E9" w:rsidP="004717C9">
            <w:pPr>
              <w:pStyle w:val="aff"/>
              <w:jc w:val="both"/>
            </w:pPr>
            <w:r w:rsidRPr="00DD4B9F">
              <w:rPr>
                <w:color w:val="000000" w:themeColor="text1"/>
              </w:rPr>
              <w:t>Поддерживать состояние рабочего места</w:t>
            </w:r>
            <w:r>
              <w:rPr>
                <w:color w:val="000000" w:themeColor="text1"/>
              </w:rPr>
              <w:t xml:space="preserve"> для формовки литейных форм четвертой группы сложности при помощи пескомета</w:t>
            </w:r>
            <w:r w:rsidRPr="00DD4B9F">
              <w:rPr>
                <w:color w:val="000000" w:themeColor="text1"/>
              </w:rPr>
              <w:t xml:space="preserve"> в соответствии с требованиями охраны труда, пожарной, промышленной, экологической и электробезопасности</w:t>
            </w:r>
          </w:p>
        </w:tc>
      </w:tr>
      <w:tr w:rsidR="00041C54" w:rsidRPr="004877B4" w14:paraId="76111B84" w14:textId="77777777" w:rsidTr="005F39C5">
        <w:trPr>
          <w:trHeight w:val="20"/>
        </w:trPr>
        <w:tc>
          <w:tcPr>
            <w:tcW w:w="1291" w:type="pct"/>
            <w:vMerge/>
          </w:tcPr>
          <w:p w14:paraId="0B9144CC" w14:textId="77777777" w:rsidR="00041C54" w:rsidRPr="004877B4" w:rsidDel="002A1D54" w:rsidRDefault="00041C54" w:rsidP="004717C9">
            <w:pPr>
              <w:pStyle w:val="aff"/>
            </w:pPr>
          </w:p>
        </w:tc>
        <w:tc>
          <w:tcPr>
            <w:tcW w:w="3709" w:type="pct"/>
          </w:tcPr>
          <w:p w14:paraId="5F08F7A3" w14:textId="53645EE4" w:rsidR="00041C54" w:rsidRPr="00DD4B9F" w:rsidRDefault="00F80596" w:rsidP="004717C9">
            <w:pPr>
              <w:pStyle w:val="a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Применять средства индивидуальной </w:t>
            </w:r>
            <w:r w:rsidR="00041C54" w:rsidRPr="00AC6FBF">
              <w:rPr>
                <w:color w:val="000000" w:themeColor="text1"/>
              </w:rPr>
              <w:t xml:space="preserve">и коллективной защиты при машинной формовке </w:t>
            </w:r>
            <w:r w:rsidR="00041C54">
              <w:rPr>
                <w:color w:val="000000" w:themeColor="text1"/>
              </w:rPr>
              <w:t>литейных форм при помощи песком</w:t>
            </w:r>
            <w:r w:rsidR="00DC175A">
              <w:rPr>
                <w:color w:val="000000" w:themeColor="text1"/>
              </w:rPr>
              <w:t>е</w:t>
            </w:r>
            <w:r w:rsidR="00041C54">
              <w:rPr>
                <w:color w:val="000000" w:themeColor="text1"/>
              </w:rPr>
              <w:t>та</w:t>
            </w:r>
          </w:p>
        </w:tc>
      </w:tr>
      <w:tr w:rsidR="000C40E9" w:rsidRPr="004877B4" w14:paraId="063194AB" w14:textId="77777777" w:rsidTr="005F39C5">
        <w:trPr>
          <w:trHeight w:val="20"/>
        </w:trPr>
        <w:tc>
          <w:tcPr>
            <w:tcW w:w="1291" w:type="pct"/>
            <w:vMerge/>
          </w:tcPr>
          <w:p w14:paraId="382B2411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6A136C60" w14:textId="36447864" w:rsidR="000C40E9" w:rsidRPr="004877B4" w:rsidRDefault="000C40E9" w:rsidP="004717C9">
            <w:pPr>
              <w:pStyle w:val="aff"/>
              <w:jc w:val="both"/>
            </w:pPr>
            <w:r w:rsidRPr="00581AE6">
              <w:t xml:space="preserve">Искать в электронном архиве </w:t>
            </w:r>
            <w:r>
              <w:t>инструкции по эксплуатации песком</w:t>
            </w:r>
            <w:r w:rsidR="00DC175A">
              <w:t>е</w:t>
            </w:r>
            <w:r>
              <w:t>та, технологическую документацию</w:t>
            </w:r>
          </w:p>
        </w:tc>
      </w:tr>
      <w:tr w:rsidR="000C40E9" w:rsidRPr="004877B4" w14:paraId="78F017A9" w14:textId="77777777" w:rsidTr="005F39C5">
        <w:trPr>
          <w:trHeight w:val="20"/>
        </w:trPr>
        <w:tc>
          <w:tcPr>
            <w:tcW w:w="1291" w:type="pct"/>
            <w:vMerge/>
          </w:tcPr>
          <w:p w14:paraId="28C125F2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14D98C82" w14:textId="1A61FF98" w:rsidR="000C40E9" w:rsidRPr="004877B4" w:rsidRDefault="000C40E9" w:rsidP="004717C9">
            <w:pPr>
              <w:pStyle w:val="aff"/>
              <w:jc w:val="both"/>
            </w:pPr>
            <w:r w:rsidRPr="00581AE6">
              <w:t>Искать в электронном архиве</w:t>
            </w:r>
            <w:r>
              <w:rPr>
                <w:color w:val="000000" w:themeColor="text1"/>
              </w:rPr>
              <w:t xml:space="preserve"> методики и инструкции </w:t>
            </w:r>
            <w:r w:rsidR="006C1A02">
              <w:rPr>
                <w:color w:val="000000" w:themeColor="text1"/>
              </w:rPr>
              <w:t>по контролю</w:t>
            </w:r>
            <w:r>
              <w:rPr>
                <w:color w:val="000000" w:themeColor="text1"/>
              </w:rPr>
              <w:t xml:space="preserve"> состояния оснастки и формовочного инструмента для изготовления литейных </w:t>
            </w:r>
            <w:r w:rsidRPr="004877B4">
              <w:t>форм</w:t>
            </w:r>
            <w:r>
              <w:t xml:space="preserve"> четвертой группы сложности</w:t>
            </w:r>
            <w:r w:rsidRPr="004877B4">
              <w:t xml:space="preserve"> при помощи пескомета</w:t>
            </w:r>
          </w:p>
        </w:tc>
      </w:tr>
      <w:tr w:rsidR="000C40E9" w:rsidRPr="004877B4" w14:paraId="392E5433" w14:textId="77777777" w:rsidTr="005F39C5">
        <w:trPr>
          <w:trHeight w:val="20"/>
        </w:trPr>
        <w:tc>
          <w:tcPr>
            <w:tcW w:w="1291" w:type="pct"/>
            <w:vMerge/>
          </w:tcPr>
          <w:p w14:paraId="7F73406D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037BA324" w14:textId="039043C6" w:rsidR="000C40E9" w:rsidRPr="004877B4" w:rsidRDefault="000C40E9" w:rsidP="004717C9">
            <w:pPr>
              <w:pStyle w:val="aff"/>
              <w:jc w:val="both"/>
            </w:pPr>
            <w:r w:rsidRPr="004877B4">
              <w:t>Оценивать состояние модельно-опочной оснастки и формовочного инструмента для изготовления литейных форм</w:t>
            </w:r>
            <w:r>
              <w:t xml:space="preserve"> четвертой группы сложности</w:t>
            </w:r>
            <w:r w:rsidRPr="004877B4">
              <w:t xml:space="preserve"> при помощи пескомета </w:t>
            </w:r>
            <w:r>
              <w:t>визуально</w:t>
            </w:r>
          </w:p>
        </w:tc>
      </w:tr>
      <w:tr w:rsidR="000C40E9" w:rsidRPr="004877B4" w14:paraId="671FC4BD" w14:textId="77777777" w:rsidTr="005F39C5">
        <w:trPr>
          <w:trHeight w:val="20"/>
        </w:trPr>
        <w:tc>
          <w:tcPr>
            <w:tcW w:w="1291" w:type="pct"/>
            <w:vMerge/>
          </w:tcPr>
          <w:p w14:paraId="15622136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70A0E28A" w14:textId="0BEF6122" w:rsidR="000C40E9" w:rsidRPr="004877B4" w:rsidRDefault="000C40E9" w:rsidP="004717C9">
            <w:pPr>
              <w:pStyle w:val="aff"/>
              <w:jc w:val="both"/>
            </w:pPr>
            <w:r w:rsidRPr="004877B4">
              <w:t>Оценивать состояние модельно-опочной оснастки и формовочного инструмента для изготовления литейных форм</w:t>
            </w:r>
            <w:r>
              <w:t xml:space="preserve"> четвертой группы сложности</w:t>
            </w:r>
            <w:r w:rsidRPr="004877B4">
              <w:t xml:space="preserve"> при помощи пескомета с помощью контрольно-измерительных устройств</w:t>
            </w:r>
          </w:p>
        </w:tc>
      </w:tr>
      <w:tr w:rsidR="000C40E9" w:rsidRPr="004877B4" w14:paraId="4C455C44" w14:textId="77777777" w:rsidTr="005F39C5">
        <w:trPr>
          <w:trHeight w:val="20"/>
        </w:trPr>
        <w:tc>
          <w:tcPr>
            <w:tcW w:w="1291" w:type="pct"/>
            <w:vMerge/>
          </w:tcPr>
          <w:p w14:paraId="357F2063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690A53FF" w14:textId="789D08C9" w:rsidR="000C40E9" w:rsidRPr="004877B4" w:rsidRDefault="000C40E9" w:rsidP="004717C9">
            <w:pPr>
              <w:pStyle w:val="aff"/>
              <w:jc w:val="both"/>
            </w:pPr>
            <w:r w:rsidRPr="004877B4">
              <w:t xml:space="preserve">Оценивать работоспособность </w:t>
            </w:r>
            <w:r w:rsidR="00DF0D26">
              <w:t>п</w:t>
            </w:r>
            <w:r w:rsidRPr="004877B4">
              <w:t>ескомета с помощью контрольно-измерительных устройств</w:t>
            </w:r>
          </w:p>
        </w:tc>
      </w:tr>
      <w:tr w:rsidR="000C40E9" w:rsidRPr="004877B4" w14:paraId="2BCA748B" w14:textId="77777777" w:rsidTr="005F39C5">
        <w:trPr>
          <w:trHeight w:val="20"/>
        </w:trPr>
        <w:tc>
          <w:tcPr>
            <w:tcW w:w="1291" w:type="pct"/>
            <w:vMerge/>
          </w:tcPr>
          <w:p w14:paraId="1BF1757F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193545FB" w14:textId="066BC68E" w:rsidR="000C40E9" w:rsidRPr="004877B4" w:rsidRDefault="003B5B34" w:rsidP="004717C9">
            <w:pPr>
              <w:pStyle w:val="aff"/>
              <w:jc w:val="both"/>
            </w:pPr>
            <w:r>
              <w:t>Регулировать режимы работы</w:t>
            </w:r>
            <w:r w:rsidR="000C40E9" w:rsidRPr="004877B4">
              <w:t xml:space="preserve"> </w:t>
            </w:r>
            <w:r w:rsidR="00AA3E4D">
              <w:t xml:space="preserve">пескомета </w:t>
            </w:r>
            <w:r w:rsidR="000C40E9" w:rsidRPr="004877B4">
              <w:t xml:space="preserve">и подготавливать пескомет и модельно-опочную оснастку к формовке </w:t>
            </w:r>
            <w:r w:rsidR="00AA3E4D">
              <w:t>в соответствии с</w:t>
            </w:r>
            <w:r w:rsidR="000C40E9" w:rsidRPr="004877B4">
              <w:t xml:space="preserve"> технологическими инструкциями</w:t>
            </w:r>
          </w:p>
        </w:tc>
      </w:tr>
      <w:tr w:rsidR="000C40E9" w:rsidRPr="004877B4" w14:paraId="76D71EFF" w14:textId="77777777" w:rsidTr="005F39C5">
        <w:trPr>
          <w:trHeight w:val="20"/>
        </w:trPr>
        <w:tc>
          <w:tcPr>
            <w:tcW w:w="1291" w:type="pct"/>
            <w:vMerge/>
          </w:tcPr>
          <w:p w14:paraId="10E5C17B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593C3C03" w14:textId="77777777" w:rsidR="000C40E9" w:rsidRPr="004877B4" w:rsidRDefault="000C40E9" w:rsidP="004717C9">
            <w:pPr>
              <w:pStyle w:val="aff"/>
              <w:jc w:val="both"/>
            </w:pPr>
            <w:r w:rsidRPr="004877B4">
              <w:t>Пользоваться подъемно-транспортными механизмами</w:t>
            </w:r>
          </w:p>
        </w:tc>
      </w:tr>
      <w:tr w:rsidR="000C40E9" w:rsidRPr="004877B4" w14:paraId="732CE88A" w14:textId="77777777" w:rsidTr="005F39C5">
        <w:trPr>
          <w:trHeight w:val="20"/>
        </w:trPr>
        <w:tc>
          <w:tcPr>
            <w:tcW w:w="1291" w:type="pct"/>
            <w:vMerge/>
          </w:tcPr>
          <w:p w14:paraId="35CD09A9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15F856F6" w14:textId="77777777" w:rsidR="000C40E9" w:rsidRPr="004877B4" w:rsidRDefault="000C40E9" w:rsidP="004717C9">
            <w:pPr>
              <w:pStyle w:val="aff"/>
              <w:jc w:val="both"/>
            </w:pPr>
            <w:r w:rsidRPr="004877B4">
              <w:t xml:space="preserve">Управлять сдвоенным пескометом </w:t>
            </w:r>
          </w:p>
        </w:tc>
      </w:tr>
      <w:tr w:rsidR="000C40E9" w:rsidRPr="004877B4" w14:paraId="1EF05B3E" w14:textId="77777777" w:rsidTr="005F39C5">
        <w:trPr>
          <w:trHeight w:val="20"/>
        </w:trPr>
        <w:tc>
          <w:tcPr>
            <w:tcW w:w="1291" w:type="pct"/>
            <w:vMerge/>
          </w:tcPr>
          <w:p w14:paraId="1CE1F9C9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24384D0B" w14:textId="5E771BC5" w:rsidR="000C40E9" w:rsidRPr="004877B4" w:rsidRDefault="000C40E9" w:rsidP="004717C9">
            <w:pPr>
              <w:pStyle w:val="aff"/>
              <w:jc w:val="both"/>
            </w:pPr>
            <w:r w:rsidRPr="004877B4">
              <w:t xml:space="preserve">Изготавливать литейные формы </w:t>
            </w:r>
            <w:r>
              <w:t xml:space="preserve">четвертой группы сложности </w:t>
            </w:r>
            <w:r w:rsidRPr="004877B4">
              <w:t>при помощи пескомета</w:t>
            </w:r>
          </w:p>
        </w:tc>
      </w:tr>
      <w:tr w:rsidR="000C40E9" w:rsidRPr="004877B4" w14:paraId="58E907B0" w14:textId="77777777" w:rsidTr="005F39C5">
        <w:trPr>
          <w:trHeight w:val="20"/>
        </w:trPr>
        <w:tc>
          <w:tcPr>
            <w:tcW w:w="1291" w:type="pct"/>
            <w:vMerge/>
          </w:tcPr>
          <w:p w14:paraId="05E90E80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58DE0816" w14:textId="77777777" w:rsidR="000C40E9" w:rsidRPr="004877B4" w:rsidRDefault="000C40E9" w:rsidP="004717C9">
            <w:pPr>
              <w:pStyle w:val="aff"/>
              <w:jc w:val="both"/>
            </w:pPr>
            <w:r w:rsidRPr="004877B4">
              <w:t>Читать конструкторскую документацию</w:t>
            </w:r>
          </w:p>
        </w:tc>
      </w:tr>
      <w:tr w:rsidR="000C40E9" w:rsidRPr="004877B4" w14:paraId="79A63835" w14:textId="77777777" w:rsidTr="005F39C5">
        <w:trPr>
          <w:trHeight w:val="20"/>
        </w:trPr>
        <w:tc>
          <w:tcPr>
            <w:tcW w:w="1291" w:type="pct"/>
            <w:vMerge/>
          </w:tcPr>
          <w:p w14:paraId="7ED8C0A7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5C63BF14" w14:textId="77777777" w:rsidR="000C40E9" w:rsidRPr="004877B4" w:rsidRDefault="000C40E9" w:rsidP="004717C9">
            <w:pPr>
              <w:pStyle w:val="aff"/>
              <w:jc w:val="both"/>
            </w:pPr>
            <w:r w:rsidRPr="004877B4">
              <w:t>Читать технологическую документацию</w:t>
            </w:r>
          </w:p>
        </w:tc>
      </w:tr>
      <w:tr w:rsidR="000C40E9" w:rsidRPr="004877B4" w14:paraId="3827F567" w14:textId="77777777" w:rsidTr="005F39C5">
        <w:trPr>
          <w:trHeight w:val="20"/>
        </w:trPr>
        <w:tc>
          <w:tcPr>
            <w:tcW w:w="1291" w:type="pct"/>
            <w:vMerge/>
          </w:tcPr>
          <w:p w14:paraId="78C73034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0C912AE9" w14:textId="6FACDD85" w:rsidR="000C40E9" w:rsidRPr="004877B4" w:rsidRDefault="000C40E9" w:rsidP="004717C9">
            <w:pPr>
              <w:pStyle w:val="aff"/>
              <w:jc w:val="both"/>
            </w:pPr>
            <w:r w:rsidRPr="004877B4">
              <w:t>Оценивать качество литейных форм</w:t>
            </w:r>
            <w:r>
              <w:t xml:space="preserve"> четвертой группы сложности, изготавливаемых при помощи пескомета</w:t>
            </w:r>
            <w:r w:rsidR="00AA3E4D">
              <w:t>,</w:t>
            </w:r>
            <w:r w:rsidRPr="004877B4">
              <w:t xml:space="preserve"> с помощью контрольно-измерительных устройств</w:t>
            </w:r>
          </w:p>
        </w:tc>
      </w:tr>
      <w:tr w:rsidR="000C40E9" w:rsidRPr="004877B4" w14:paraId="071BF8A3" w14:textId="77777777" w:rsidTr="005F39C5">
        <w:trPr>
          <w:trHeight w:val="20"/>
        </w:trPr>
        <w:tc>
          <w:tcPr>
            <w:tcW w:w="1291" w:type="pct"/>
            <w:vMerge/>
          </w:tcPr>
          <w:p w14:paraId="389358C1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07C0B63D" w14:textId="76EA09AF" w:rsidR="000C40E9" w:rsidRPr="004877B4" w:rsidRDefault="000C40E9" w:rsidP="004717C9">
            <w:pPr>
              <w:pStyle w:val="aff"/>
              <w:jc w:val="both"/>
            </w:pPr>
            <w:r w:rsidRPr="00E31C71">
              <w:t>Просматривать конструкторскую и технологическую документацию</w:t>
            </w:r>
            <w:r>
              <w:t xml:space="preserve"> </w:t>
            </w:r>
            <w:r w:rsidR="00AA3E4D">
              <w:t xml:space="preserve">на </w:t>
            </w:r>
            <w:r>
              <w:t>литейные формы четвертой группы сложности, изготавливаемые при помощи пескомета,</w:t>
            </w:r>
            <w:r w:rsidRPr="00E31C71">
              <w:t xml:space="preserve"> с использованием прикладных компьютерных программ</w:t>
            </w:r>
          </w:p>
        </w:tc>
      </w:tr>
      <w:tr w:rsidR="000C40E9" w:rsidRPr="004877B4" w14:paraId="2266853E" w14:textId="77777777" w:rsidTr="005F39C5">
        <w:trPr>
          <w:trHeight w:val="20"/>
        </w:trPr>
        <w:tc>
          <w:tcPr>
            <w:tcW w:w="1291" w:type="pct"/>
            <w:vMerge/>
          </w:tcPr>
          <w:p w14:paraId="6EE5E7E4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04FE1489" w14:textId="424EE755" w:rsidR="000C40E9" w:rsidRPr="004877B4" w:rsidRDefault="000C40E9" w:rsidP="004717C9">
            <w:pPr>
              <w:pStyle w:val="aff"/>
              <w:jc w:val="both"/>
            </w:pPr>
            <w:r w:rsidRPr="00E31C71">
              <w:t xml:space="preserve">Просматривать </w:t>
            </w:r>
            <w:r>
              <w:t>технологические инструкции и инструкции по эксплуатации песком</w:t>
            </w:r>
            <w:r w:rsidR="00DC175A">
              <w:t>е</w:t>
            </w:r>
            <w:r>
              <w:t xml:space="preserve">тов для изготовления литейных форм четвертой группы сложности </w:t>
            </w:r>
            <w:r w:rsidRPr="00E31C71">
              <w:t>с использованием прикладных компьютерных программ</w:t>
            </w:r>
          </w:p>
        </w:tc>
      </w:tr>
      <w:tr w:rsidR="000C40E9" w:rsidRPr="004877B4" w14:paraId="1778EEEC" w14:textId="77777777" w:rsidTr="005F39C5">
        <w:trPr>
          <w:trHeight w:val="20"/>
        </w:trPr>
        <w:tc>
          <w:tcPr>
            <w:tcW w:w="1291" w:type="pct"/>
            <w:vMerge/>
          </w:tcPr>
          <w:p w14:paraId="725D000D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74D7D7A6" w14:textId="6A8F31FF" w:rsidR="000C40E9" w:rsidRPr="004877B4" w:rsidRDefault="000C40E9" w:rsidP="004717C9">
            <w:pPr>
              <w:pStyle w:val="aff"/>
              <w:jc w:val="both"/>
            </w:pPr>
            <w:r w:rsidRPr="00E31C71">
              <w:t>Печатать конструкторскую и технологическую документацию</w:t>
            </w:r>
            <w:r>
              <w:t xml:space="preserve"> на литейные формы четвертой группы сложности и песком</w:t>
            </w:r>
            <w:r w:rsidR="00DC175A">
              <w:t>е</w:t>
            </w:r>
            <w:r>
              <w:t>ты</w:t>
            </w:r>
            <w:r w:rsidRPr="00E31C71">
              <w:t xml:space="preserve"> с использованием устройств вывода графической и текстовой информации</w:t>
            </w:r>
          </w:p>
        </w:tc>
      </w:tr>
      <w:tr w:rsidR="000C40E9" w:rsidRPr="004877B4" w14:paraId="6C42CDDD" w14:textId="77777777" w:rsidTr="005F39C5">
        <w:trPr>
          <w:trHeight w:val="20"/>
        </w:trPr>
        <w:tc>
          <w:tcPr>
            <w:tcW w:w="1291" w:type="pct"/>
            <w:vMerge w:val="restart"/>
          </w:tcPr>
          <w:p w14:paraId="6FFE3234" w14:textId="77777777" w:rsidR="000C40E9" w:rsidRPr="004877B4" w:rsidRDefault="000C40E9" w:rsidP="004717C9">
            <w:pPr>
              <w:pStyle w:val="aff"/>
            </w:pPr>
            <w:r w:rsidRPr="004877B4" w:rsidDel="002A1D54">
              <w:t>Необходимые знания</w:t>
            </w:r>
          </w:p>
        </w:tc>
        <w:tc>
          <w:tcPr>
            <w:tcW w:w="3709" w:type="pct"/>
          </w:tcPr>
          <w:p w14:paraId="05D8E12A" w14:textId="1B3F5727" w:rsidR="000C40E9" w:rsidRPr="004877B4" w:rsidRDefault="000C40E9" w:rsidP="004717C9">
            <w:pPr>
              <w:pStyle w:val="aff"/>
              <w:jc w:val="both"/>
            </w:pPr>
            <w:r w:rsidRPr="004877B4">
              <w:t xml:space="preserve">Устройство и принципы работы обслуживаемых пескометов </w:t>
            </w:r>
          </w:p>
        </w:tc>
      </w:tr>
      <w:tr w:rsidR="000C40E9" w:rsidRPr="004877B4" w14:paraId="403D9758" w14:textId="77777777" w:rsidTr="005F39C5">
        <w:trPr>
          <w:trHeight w:val="20"/>
        </w:trPr>
        <w:tc>
          <w:tcPr>
            <w:tcW w:w="1291" w:type="pct"/>
            <w:vMerge/>
          </w:tcPr>
          <w:p w14:paraId="59E08DAC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16A7D907" w14:textId="44A240C8" w:rsidR="000C40E9" w:rsidRPr="004877B4" w:rsidRDefault="000C40E9" w:rsidP="004717C9">
            <w:pPr>
              <w:pStyle w:val="aff"/>
              <w:jc w:val="both"/>
            </w:pPr>
            <w:r w:rsidRPr="004877B4">
              <w:t xml:space="preserve">Способы изготовления литейных форм </w:t>
            </w:r>
            <w:r>
              <w:t xml:space="preserve">четвертой группы сложности </w:t>
            </w:r>
            <w:r w:rsidRPr="004877B4">
              <w:t>при помощи пескометов</w:t>
            </w:r>
          </w:p>
        </w:tc>
      </w:tr>
      <w:tr w:rsidR="000C40E9" w:rsidRPr="004877B4" w14:paraId="2929C2FC" w14:textId="77777777" w:rsidTr="005F39C5">
        <w:trPr>
          <w:trHeight w:val="20"/>
        </w:trPr>
        <w:tc>
          <w:tcPr>
            <w:tcW w:w="1291" w:type="pct"/>
            <w:vMerge/>
          </w:tcPr>
          <w:p w14:paraId="15E3CE7B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5F751169" w14:textId="204169A3" w:rsidR="000C40E9" w:rsidRPr="004877B4" w:rsidRDefault="003B5B34" w:rsidP="004717C9">
            <w:pPr>
              <w:pStyle w:val="aff"/>
              <w:jc w:val="both"/>
            </w:pPr>
            <w:r>
              <w:t>Режимы работы</w:t>
            </w:r>
            <w:r w:rsidR="000C40E9" w:rsidRPr="004877B4">
              <w:t xml:space="preserve"> пескометов для изготовления литейных форм</w:t>
            </w:r>
            <w:r w:rsidR="000C40E9">
              <w:t xml:space="preserve"> четвертой группы сложности</w:t>
            </w:r>
          </w:p>
        </w:tc>
      </w:tr>
      <w:tr w:rsidR="000C40E9" w:rsidRPr="004877B4" w14:paraId="4A06EA86" w14:textId="77777777" w:rsidTr="005F39C5">
        <w:trPr>
          <w:trHeight w:val="20"/>
        </w:trPr>
        <w:tc>
          <w:tcPr>
            <w:tcW w:w="1291" w:type="pct"/>
            <w:vMerge/>
          </w:tcPr>
          <w:p w14:paraId="422A0F38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6296B0BB" w14:textId="45FEE25A" w:rsidR="000C40E9" w:rsidRPr="004877B4" w:rsidRDefault="000C40E9" w:rsidP="004717C9">
            <w:pPr>
              <w:pStyle w:val="aff"/>
              <w:jc w:val="both"/>
            </w:pPr>
            <w:r w:rsidRPr="004877B4">
              <w:t>Основные причины брака отливок</w:t>
            </w:r>
            <w:r w:rsidR="00BB211F">
              <w:t xml:space="preserve"> при формовке пескометом</w:t>
            </w:r>
            <w:r w:rsidRPr="004877B4">
              <w:t xml:space="preserve"> и меры </w:t>
            </w:r>
            <w:r w:rsidR="00D575C2">
              <w:t>его</w:t>
            </w:r>
            <w:r w:rsidRPr="004877B4">
              <w:t xml:space="preserve"> предотвращения </w:t>
            </w:r>
          </w:p>
        </w:tc>
      </w:tr>
      <w:tr w:rsidR="000C40E9" w:rsidRPr="004877B4" w14:paraId="7D5B9B15" w14:textId="77777777" w:rsidTr="005F39C5">
        <w:trPr>
          <w:trHeight w:val="20"/>
        </w:trPr>
        <w:tc>
          <w:tcPr>
            <w:tcW w:w="1291" w:type="pct"/>
            <w:vMerge/>
          </w:tcPr>
          <w:p w14:paraId="6FCA5B89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41268225" w14:textId="739DB7E2" w:rsidR="000C40E9" w:rsidRPr="004877B4" w:rsidRDefault="003B5B34" w:rsidP="004717C9">
            <w:pPr>
              <w:pStyle w:val="aff"/>
              <w:jc w:val="both"/>
            </w:pPr>
            <w:r>
              <w:t xml:space="preserve">Устройство и </w:t>
            </w:r>
            <w:r w:rsidR="007E272C">
              <w:t>способы</w:t>
            </w:r>
            <w:r w:rsidR="000C40E9" w:rsidRPr="004877B4">
              <w:t xml:space="preserve"> применения контрольно-измерительных устройств и приспособлений</w:t>
            </w:r>
            <w:r w:rsidR="000C40E9">
              <w:t xml:space="preserve"> для контроля состояния </w:t>
            </w:r>
            <w:r w:rsidR="000C40E9" w:rsidRPr="004877B4">
              <w:t xml:space="preserve">модельно-опочной оснастки и формовочного инструмента для изготовления литейных форм </w:t>
            </w:r>
            <w:r w:rsidR="00BB211F">
              <w:t xml:space="preserve">четвертой </w:t>
            </w:r>
            <w:r w:rsidR="000C40E9">
              <w:t xml:space="preserve">группы сложности </w:t>
            </w:r>
            <w:r w:rsidR="000C40E9" w:rsidRPr="004877B4">
              <w:t>при помощи пескомета</w:t>
            </w:r>
          </w:p>
        </w:tc>
      </w:tr>
      <w:tr w:rsidR="000C40E9" w:rsidRPr="004877B4" w14:paraId="3C3FD2DB" w14:textId="77777777" w:rsidTr="005F39C5">
        <w:trPr>
          <w:trHeight w:val="20"/>
        </w:trPr>
        <w:tc>
          <w:tcPr>
            <w:tcW w:w="1291" w:type="pct"/>
            <w:vMerge/>
          </w:tcPr>
          <w:p w14:paraId="065FE270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277E884E" w14:textId="77777777" w:rsidR="000C40E9" w:rsidRPr="004877B4" w:rsidRDefault="000C40E9" w:rsidP="004717C9">
            <w:pPr>
              <w:pStyle w:val="aff"/>
              <w:jc w:val="both"/>
            </w:pPr>
            <w:r w:rsidRPr="004877B4">
              <w:t>Требования охраны труда, пожарной, промышленной и экологической безопасности</w:t>
            </w:r>
          </w:p>
        </w:tc>
      </w:tr>
      <w:tr w:rsidR="000C40E9" w:rsidRPr="004877B4" w14:paraId="4D1C29CC" w14:textId="77777777" w:rsidTr="005F39C5">
        <w:trPr>
          <w:trHeight w:val="20"/>
        </w:trPr>
        <w:tc>
          <w:tcPr>
            <w:tcW w:w="1291" w:type="pct"/>
            <w:vMerge/>
          </w:tcPr>
          <w:p w14:paraId="7788F013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5B6F04E8" w14:textId="77777777" w:rsidR="000C40E9" w:rsidRPr="004877B4" w:rsidRDefault="000C40E9" w:rsidP="004717C9">
            <w:pPr>
              <w:pStyle w:val="aff"/>
              <w:jc w:val="both"/>
            </w:pPr>
            <w:r w:rsidRPr="004877B4">
              <w:t>Способы и правила управления подъемно-транспортными механизмами и грузозахватными приспособлениями</w:t>
            </w:r>
          </w:p>
        </w:tc>
      </w:tr>
      <w:tr w:rsidR="000C40E9" w:rsidRPr="004877B4" w14:paraId="3BA1CE48" w14:textId="77777777" w:rsidTr="005F39C5">
        <w:trPr>
          <w:trHeight w:val="20"/>
        </w:trPr>
        <w:tc>
          <w:tcPr>
            <w:tcW w:w="1291" w:type="pct"/>
            <w:vMerge/>
          </w:tcPr>
          <w:p w14:paraId="4C7C5811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594B5FA9" w14:textId="77777777" w:rsidR="000C40E9" w:rsidRPr="004877B4" w:rsidRDefault="000C40E9" w:rsidP="004717C9">
            <w:pPr>
              <w:pStyle w:val="aff"/>
              <w:jc w:val="both"/>
            </w:pPr>
            <w:r w:rsidRPr="004877B4">
              <w:t>Схемы строповки грузов</w:t>
            </w:r>
          </w:p>
        </w:tc>
      </w:tr>
      <w:tr w:rsidR="000C40E9" w:rsidRPr="004877B4" w14:paraId="0E022E16" w14:textId="77777777" w:rsidTr="005F39C5">
        <w:trPr>
          <w:trHeight w:val="20"/>
        </w:trPr>
        <w:tc>
          <w:tcPr>
            <w:tcW w:w="1291" w:type="pct"/>
            <w:vMerge/>
          </w:tcPr>
          <w:p w14:paraId="49736B9C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6BF41623" w14:textId="02361C88" w:rsidR="000C40E9" w:rsidRPr="004877B4" w:rsidRDefault="000C40E9" w:rsidP="004717C9">
            <w:pPr>
              <w:pStyle w:val="aff"/>
              <w:jc w:val="both"/>
            </w:pPr>
            <w:r w:rsidRPr="004877B4">
              <w:t>Требования к модельно-опочной оснастке и формовочному инструменту</w:t>
            </w:r>
            <w:r>
              <w:t xml:space="preserve"> для изготовления литейных форм четвертой группы сложности при помощи песком</w:t>
            </w:r>
            <w:r w:rsidR="00DC175A">
              <w:t>е</w:t>
            </w:r>
            <w:r>
              <w:t>та</w:t>
            </w:r>
          </w:p>
        </w:tc>
      </w:tr>
      <w:tr w:rsidR="000C40E9" w:rsidRPr="004877B4" w14:paraId="76C165EE" w14:textId="77777777" w:rsidTr="005F39C5">
        <w:trPr>
          <w:trHeight w:val="20"/>
        </w:trPr>
        <w:tc>
          <w:tcPr>
            <w:tcW w:w="1291" w:type="pct"/>
            <w:vMerge/>
          </w:tcPr>
          <w:p w14:paraId="04AEAEBA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3C71D9E8" w14:textId="11BCE88F" w:rsidR="000C40E9" w:rsidRPr="004877B4" w:rsidRDefault="000C40E9" w:rsidP="004717C9">
            <w:pPr>
              <w:pStyle w:val="aff"/>
              <w:jc w:val="both"/>
            </w:pPr>
            <w:r w:rsidRPr="004877B4">
              <w:t xml:space="preserve">Методы контроля состояния модельно-опочной оснастки для изготовления </w:t>
            </w:r>
            <w:r>
              <w:t>литейных форм четвертой группы сложности при помощи песком</w:t>
            </w:r>
            <w:r w:rsidR="00DC175A">
              <w:t>е</w:t>
            </w:r>
            <w:r>
              <w:t>та</w:t>
            </w:r>
          </w:p>
        </w:tc>
      </w:tr>
      <w:tr w:rsidR="000C40E9" w:rsidRPr="004877B4" w14:paraId="5C004F55" w14:textId="77777777" w:rsidTr="005F39C5">
        <w:trPr>
          <w:trHeight w:val="20"/>
        </w:trPr>
        <w:tc>
          <w:tcPr>
            <w:tcW w:w="1291" w:type="pct"/>
            <w:vMerge/>
          </w:tcPr>
          <w:p w14:paraId="747054B1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146E069C" w14:textId="14E20084" w:rsidR="000C40E9" w:rsidRPr="004877B4" w:rsidRDefault="000C40E9" w:rsidP="004717C9">
            <w:pPr>
              <w:pStyle w:val="aff"/>
              <w:jc w:val="both"/>
            </w:pPr>
            <w:r w:rsidRPr="004877B4">
              <w:t>Методы контроля качества литейных форм</w:t>
            </w:r>
            <w:r w:rsidR="00BB211F">
              <w:t>, изготовленных при помощи песком</w:t>
            </w:r>
            <w:r w:rsidR="00DC175A">
              <w:t>е</w:t>
            </w:r>
            <w:r w:rsidR="00BB211F">
              <w:t>та</w:t>
            </w:r>
          </w:p>
        </w:tc>
      </w:tr>
      <w:tr w:rsidR="000C40E9" w:rsidRPr="004877B4" w14:paraId="0680AD1E" w14:textId="77777777" w:rsidTr="005F39C5">
        <w:trPr>
          <w:trHeight w:val="20"/>
        </w:trPr>
        <w:tc>
          <w:tcPr>
            <w:tcW w:w="1291" w:type="pct"/>
            <w:vMerge/>
          </w:tcPr>
          <w:p w14:paraId="56A80FEF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08783472" w14:textId="0BC2ACEA" w:rsidR="000C40E9" w:rsidRPr="004877B4" w:rsidRDefault="003B5B34" w:rsidP="004717C9">
            <w:pPr>
              <w:pStyle w:val="aff"/>
              <w:jc w:val="both"/>
            </w:pPr>
            <w:r>
              <w:t>Устройство и способы</w:t>
            </w:r>
            <w:r w:rsidR="000C40E9" w:rsidRPr="004877B4">
              <w:t xml:space="preserve"> применения контрольно-измерительных устройств и приспособлений</w:t>
            </w:r>
            <w:r w:rsidR="000C40E9">
              <w:t xml:space="preserve"> для контроля качества литейных форм четвертой группы сложности, изготавливаемых при помощи песком</w:t>
            </w:r>
            <w:r w:rsidR="00DC175A">
              <w:t>е</w:t>
            </w:r>
            <w:r w:rsidR="000C40E9">
              <w:t>та</w:t>
            </w:r>
          </w:p>
        </w:tc>
      </w:tr>
      <w:tr w:rsidR="000C40E9" w:rsidRPr="004877B4" w14:paraId="67A55A07" w14:textId="77777777" w:rsidTr="005F39C5">
        <w:trPr>
          <w:trHeight w:val="20"/>
        </w:trPr>
        <w:tc>
          <w:tcPr>
            <w:tcW w:w="1291" w:type="pct"/>
            <w:vMerge/>
          </w:tcPr>
          <w:p w14:paraId="12F066B8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2BA15778" w14:textId="231204B2" w:rsidR="000C40E9" w:rsidRPr="004877B4" w:rsidRDefault="000C40E9" w:rsidP="004717C9">
            <w:pPr>
              <w:pStyle w:val="aff"/>
              <w:jc w:val="both"/>
            </w:pPr>
            <w:r w:rsidRPr="004877B4">
              <w:t>Технологические инструкции по изготовлению литейных форм</w:t>
            </w:r>
            <w:r>
              <w:t xml:space="preserve"> четвертой группы сложности</w:t>
            </w:r>
            <w:r w:rsidRPr="004877B4">
              <w:t xml:space="preserve"> пескометом</w:t>
            </w:r>
          </w:p>
        </w:tc>
      </w:tr>
      <w:tr w:rsidR="000C40E9" w:rsidRPr="004877B4" w14:paraId="219A7925" w14:textId="77777777" w:rsidTr="005F39C5">
        <w:trPr>
          <w:trHeight w:val="20"/>
        </w:trPr>
        <w:tc>
          <w:tcPr>
            <w:tcW w:w="1291" w:type="pct"/>
            <w:vMerge/>
          </w:tcPr>
          <w:p w14:paraId="4D7BAAAA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1C4F19B8" w14:textId="5D692F91" w:rsidR="000C40E9" w:rsidRPr="004877B4" w:rsidRDefault="000C40E9" w:rsidP="004717C9">
            <w:pPr>
              <w:pStyle w:val="aff"/>
              <w:jc w:val="both"/>
            </w:pPr>
            <w:r w:rsidRPr="004877B4">
              <w:t>Правила чтения конструкторской документации</w:t>
            </w:r>
            <w:r>
              <w:t xml:space="preserve"> на литейные формы четвертой группы сложности, изготавливаемые при помощи песком</w:t>
            </w:r>
            <w:r w:rsidR="00DC175A">
              <w:t>е</w:t>
            </w:r>
            <w:r>
              <w:t>та</w:t>
            </w:r>
          </w:p>
        </w:tc>
      </w:tr>
      <w:tr w:rsidR="000C40E9" w:rsidRPr="004877B4" w14:paraId="52C3C4E7" w14:textId="77777777" w:rsidTr="005F39C5">
        <w:trPr>
          <w:trHeight w:val="20"/>
        </w:trPr>
        <w:tc>
          <w:tcPr>
            <w:tcW w:w="1291" w:type="pct"/>
            <w:vMerge/>
          </w:tcPr>
          <w:p w14:paraId="3E2636FD" w14:textId="77777777" w:rsidR="000C40E9" w:rsidRPr="004877B4" w:rsidDel="002A1D54" w:rsidRDefault="000C40E9" w:rsidP="004717C9">
            <w:pPr>
              <w:pStyle w:val="aff"/>
            </w:pPr>
          </w:p>
        </w:tc>
        <w:tc>
          <w:tcPr>
            <w:tcW w:w="3709" w:type="pct"/>
          </w:tcPr>
          <w:p w14:paraId="5B186ABD" w14:textId="2D4F7252" w:rsidR="000C40E9" w:rsidRPr="004877B4" w:rsidRDefault="000C40E9" w:rsidP="004717C9">
            <w:pPr>
              <w:pStyle w:val="aff"/>
              <w:jc w:val="both"/>
            </w:pPr>
            <w:r w:rsidRPr="004877B4">
              <w:t>Правила чтения технологической документации</w:t>
            </w:r>
            <w:r>
              <w:t xml:space="preserve"> на литейные формы четвертой группы сложности, изготавливаемые при помощи песком</w:t>
            </w:r>
            <w:r w:rsidR="00DC175A">
              <w:t>е</w:t>
            </w:r>
            <w:r>
              <w:t>та</w:t>
            </w:r>
          </w:p>
        </w:tc>
      </w:tr>
      <w:tr w:rsidR="00041C54" w:rsidRPr="004877B4" w14:paraId="13AF180A" w14:textId="77777777" w:rsidTr="005F39C5">
        <w:trPr>
          <w:trHeight w:val="20"/>
        </w:trPr>
        <w:tc>
          <w:tcPr>
            <w:tcW w:w="1291" w:type="pct"/>
            <w:vMerge/>
          </w:tcPr>
          <w:p w14:paraId="624D164D" w14:textId="77777777" w:rsidR="00041C54" w:rsidRPr="004877B4" w:rsidDel="002A1D54" w:rsidRDefault="00041C54" w:rsidP="004717C9">
            <w:pPr>
              <w:pStyle w:val="aff"/>
            </w:pPr>
          </w:p>
        </w:tc>
        <w:tc>
          <w:tcPr>
            <w:tcW w:w="3709" w:type="pct"/>
          </w:tcPr>
          <w:p w14:paraId="425D6316" w14:textId="5850B9C5" w:rsidR="00041C54" w:rsidRPr="004877B4" w:rsidRDefault="00041C54" w:rsidP="004717C9">
            <w:pPr>
              <w:pStyle w:val="aff"/>
              <w:jc w:val="both"/>
            </w:pPr>
            <w:r>
              <w:t>Порядок применения</w:t>
            </w:r>
            <w:r w:rsidRPr="00AC6FBF">
              <w:t xml:space="preserve"> средств индивидуальной и коллективной защиты при </w:t>
            </w:r>
            <w:r>
              <w:t xml:space="preserve">формовке </w:t>
            </w:r>
            <w:r w:rsidR="00F612AD">
              <w:t xml:space="preserve">литейных </w:t>
            </w:r>
            <w:r>
              <w:t>форм при помощи песком</w:t>
            </w:r>
            <w:r w:rsidR="00DC175A">
              <w:t>е</w:t>
            </w:r>
            <w:r>
              <w:t>та</w:t>
            </w:r>
          </w:p>
        </w:tc>
      </w:tr>
      <w:tr w:rsidR="00041C54" w:rsidRPr="004877B4" w14:paraId="43DB5842" w14:textId="77777777" w:rsidTr="005F39C5">
        <w:trPr>
          <w:trHeight w:val="20"/>
        </w:trPr>
        <w:tc>
          <w:tcPr>
            <w:tcW w:w="1291" w:type="pct"/>
            <w:vMerge/>
          </w:tcPr>
          <w:p w14:paraId="739A26C8" w14:textId="77777777" w:rsidR="00041C54" w:rsidRPr="004877B4" w:rsidDel="002A1D54" w:rsidRDefault="00041C54" w:rsidP="004717C9">
            <w:pPr>
              <w:pStyle w:val="aff"/>
            </w:pPr>
          </w:p>
        </w:tc>
        <w:tc>
          <w:tcPr>
            <w:tcW w:w="3709" w:type="pct"/>
          </w:tcPr>
          <w:p w14:paraId="7BCEB3F9" w14:textId="306D2FDB" w:rsidR="00041C54" w:rsidRPr="004877B4" w:rsidRDefault="00F80596" w:rsidP="004717C9">
            <w:pPr>
              <w:pStyle w:val="aff"/>
              <w:jc w:val="both"/>
            </w:pPr>
            <w:r>
              <w:t xml:space="preserve">Меры безопасности </w:t>
            </w:r>
            <w:r w:rsidR="00041C54" w:rsidRPr="00591B9A">
              <w:t>при</w:t>
            </w:r>
            <w:r w:rsidR="00383428">
              <w:t xml:space="preserve"> </w:t>
            </w:r>
            <w:r w:rsidR="00041C54">
              <w:t>формовке</w:t>
            </w:r>
            <w:r w:rsidR="00AD689A">
              <w:t xml:space="preserve"> литейных форм при помощи песком</w:t>
            </w:r>
            <w:r w:rsidR="00DC175A">
              <w:t>е</w:t>
            </w:r>
            <w:r w:rsidR="00AD689A">
              <w:t>та</w:t>
            </w:r>
          </w:p>
        </w:tc>
      </w:tr>
      <w:tr w:rsidR="00041C54" w:rsidRPr="004877B4" w14:paraId="428038B3" w14:textId="77777777" w:rsidTr="005F39C5">
        <w:trPr>
          <w:trHeight w:val="20"/>
        </w:trPr>
        <w:tc>
          <w:tcPr>
            <w:tcW w:w="1291" w:type="pct"/>
            <w:vMerge/>
          </w:tcPr>
          <w:p w14:paraId="48EA705A" w14:textId="77777777" w:rsidR="00041C54" w:rsidRPr="004877B4" w:rsidDel="002A1D54" w:rsidRDefault="00041C54" w:rsidP="004717C9">
            <w:pPr>
              <w:pStyle w:val="aff"/>
            </w:pPr>
          </w:p>
        </w:tc>
        <w:tc>
          <w:tcPr>
            <w:tcW w:w="3709" w:type="pct"/>
          </w:tcPr>
          <w:p w14:paraId="64E50F13" w14:textId="5C83446B" w:rsidR="00041C54" w:rsidRPr="004877B4" w:rsidRDefault="00041C54" w:rsidP="004717C9">
            <w:pPr>
              <w:pStyle w:val="aff"/>
              <w:jc w:val="both"/>
            </w:pPr>
            <w:r w:rsidRPr="004163B3">
              <w:t xml:space="preserve">Назначение элементов интерфейса систем управления </w:t>
            </w:r>
            <w:r>
              <w:t>песком</w:t>
            </w:r>
            <w:r w:rsidR="00DC175A">
              <w:t>е</w:t>
            </w:r>
            <w:r>
              <w:t>т</w:t>
            </w:r>
            <w:r w:rsidR="00F612AD">
              <w:t>ом</w:t>
            </w:r>
            <w:r>
              <w:t xml:space="preserve"> для изготовления литейных форм </w:t>
            </w:r>
            <w:r w:rsidR="002736E6">
              <w:t xml:space="preserve">четвертой </w:t>
            </w:r>
            <w:r>
              <w:t>группы сложности</w:t>
            </w:r>
          </w:p>
        </w:tc>
      </w:tr>
      <w:tr w:rsidR="00041C54" w:rsidRPr="004877B4" w14:paraId="33A2E7F3" w14:textId="77777777" w:rsidTr="005F39C5">
        <w:trPr>
          <w:trHeight w:val="20"/>
        </w:trPr>
        <w:tc>
          <w:tcPr>
            <w:tcW w:w="1291" w:type="pct"/>
            <w:vMerge/>
          </w:tcPr>
          <w:p w14:paraId="58DEF0AF" w14:textId="77777777" w:rsidR="00041C54" w:rsidRPr="004877B4" w:rsidDel="002A1D54" w:rsidRDefault="00041C54" w:rsidP="004717C9">
            <w:pPr>
              <w:pStyle w:val="aff"/>
            </w:pPr>
          </w:p>
        </w:tc>
        <w:tc>
          <w:tcPr>
            <w:tcW w:w="3709" w:type="pct"/>
          </w:tcPr>
          <w:p w14:paraId="7BC44548" w14:textId="73AB1B4F" w:rsidR="00041C54" w:rsidRPr="004877B4" w:rsidRDefault="00041C54" w:rsidP="004717C9">
            <w:pPr>
              <w:pStyle w:val="aff"/>
              <w:jc w:val="both"/>
            </w:pPr>
            <w:r w:rsidRPr="003C13D2">
              <w:t>Порядок работы с персональной вычислительной техникой</w:t>
            </w:r>
          </w:p>
        </w:tc>
      </w:tr>
      <w:tr w:rsidR="00041C54" w:rsidRPr="004877B4" w14:paraId="04687231" w14:textId="77777777" w:rsidTr="005F39C5">
        <w:trPr>
          <w:trHeight w:val="20"/>
        </w:trPr>
        <w:tc>
          <w:tcPr>
            <w:tcW w:w="1291" w:type="pct"/>
            <w:vMerge/>
          </w:tcPr>
          <w:p w14:paraId="07B3AE08" w14:textId="77777777" w:rsidR="00041C54" w:rsidRPr="004877B4" w:rsidDel="002A1D54" w:rsidRDefault="00041C54" w:rsidP="004717C9">
            <w:pPr>
              <w:pStyle w:val="aff"/>
            </w:pPr>
          </w:p>
        </w:tc>
        <w:tc>
          <w:tcPr>
            <w:tcW w:w="3709" w:type="pct"/>
          </w:tcPr>
          <w:p w14:paraId="1328198A" w14:textId="0643A89A" w:rsidR="00041C54" w:rsidRPr="004877B4" w:rsidRDefault="00041C54" w:rsidP="004717C9">
            <w:pPr>
              <w:pStyle w:val="aff"/>
              <w:jc w:val="both"/>
            </w:pPr>
            <w:r w:rsidRPr="00F646EA">
              <w:t>Порядок работы с файловой системой</w:t>
            </w:r>
          </w:p>
        </w:tc>
      </w:tr>
      <w:tr w:rsidR="00041C54" w:rsidRPr="004877B4" w14:paraId="1B7959F2" w14:textId="77777777" w:rsidTr="005F39C5">
        <w:trPr>
          <w:trHeight w:val="20"/>
        </w:trPr>
        <w:tc>
          <w:tcPr>
            <w:tcW w:w="1291" w:type="pct"/>
            <w:vMerge/>
          </w:tcPr>
          <w:p w14:paraId="20389823" w14:textId="77777777" w:rsidR="00041C54" w:rsidRPr="004877B4" w:rsidDel="002A1D54" w:rsidRDefault="00041C54" w:rsidP="004717C9">
            <w:pPr>
              <w:pStyle w:val="aff"/>
            </w:pPr>
          </w:p>
        </w:tc>
        <w:tc>
          <w:tcPr>
            <w:tcW w:w="3709" w:type="pct"/>
          </w:tcPr>
          <w:p w14:paraId="363146E4" w14:textId="6CA7DC02" w:rsidR="00041C54" w:rsidRPr="004877B4" w:rsidRDefault="00041C54" w:rsidP="004717C9">
            <w:pPr>
              <w:pStyle w:val="aff"/>
              <w:jc w:val="both"/>
            </w:pPr>
            <w:r w:rsidRPr="00D9510F">
              <w:t>Основные форматы представления электронной графической и текстовой информации</w:t>
            </w:r>
          </w:p>
        </w:tc>
      </w:tr>
      <w:tr w:rsidR="00041C54" w:rsidRPr="004877B4" w14:paraId="3E9C91E3" w14:textId="77777777" w:rsidTr="005F39C5">
        <w:trPr>
          <w:trHeight w:val="20"/>
        </w:trPr>
        <w:tc>
          <w:tcPr>
            <w:tcW w:w="1291" w:type="pct"/>
            <w:vMerge/>
          </w:tcPr>
          <w:p w14:paraId="414CE786" w14:textId="77777777" w:rsidR="00041C54" w:rsidRPr="004877B4" w:rsidDel="002A1D54" w:rsidRDefault="00041C54" w:rsidP="004717C9">
            <w:pPr>
              <w:pStyle w:val="aff"/>
            </w:pPr>
          </w:p>
        </w:tc>
        <w:tc>
          <w:tcPr>
            <w:tcW w:w="3709" w:type="pct"/>
          </w:tcPr>
          <w:p w14:paraId="3E5ADB51" w14:textId="7EB01E2D" w:rsidR="00041C54" w:rsidRPr="004877B4" w:rsidRDefault="00041C54" w:rsidP="004717C9">
            <w:pPr>
              <w:pStyle w:val="aff"/>
              <w:jc w:val="both"/>
            </w:pPr>
            <w:r w:rsidRPr="007936D2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041C54" w:rsidRPr="004877B4" w14:paraId="481C9779" w14:textId="77777777" w:rsidTr="005F39C5">
        <w:trPr>
          <w:trHeight w:val="20"/>
        </w:trPr>
        <w:tc>
          <w:tcPr>
            <w:tcW w:w="1291" w:type="pct"/>
            <w:vMerge/>
          </w:tcPr>
          <w:p w14:paraId="77C060EA" w14:textId="77777777" w:rsidR="00041C54" w:rsidRPr="004877B4" w:rsidDel="002A1D54" w:rsidRDefault="00041C54" w:rsidP="004717C9">
            <w:pPr>
              <w:pStyle w:val="aff"/>
            </w:pPr>
          </w:p>
        </w:tc>
        <w:tc>
          <w:tcPr>
            <w:tcW w:w="3709" w:type="pct"/>
          </w:tcPr>
          <w:p w14:paraId="2A52DE08" w14:textId="4582A274" w:rsidR="00041C54" w:rsidRPr="004877B4" w:rsidRDefault="00041C54" w:rsidP="004717C9">
            <w:pPr>
              <w:pStyle w:val="aff"/>
              <w:jc w:val="both"/>
            </w:pPr>
            <w:r w:rsidRPr="00980F96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041C54" w:rsidRPr="004877B4" w14:paraId="6B870616" w14:textId="77777777" w:rsidTr="005F39C5">
        <w:trPr>
          <w:trHeight w:val="20"/>
        </w:trPr>
        <w:tc>
          <w:tcPr>
            <w:tcW w:w="1291" w:type="pct"/>
            <w:vMerge/>
          </w:tcPr>
          <w:p w14:paraId="7EAFD5EF" w14:textId="77777777" w:rsidR="00041C54" w:rsidRPr="004877B4" w:rsidDel="002A1D54" w:rsidRDefault="00041C54" w:rsidP="004717C9">
            <w:pPr>
              <w:pStyle w:val="aff"/>
            </w:pPr>
          </w:p>
        </w:tc>
        <w:tc>
          <w:tcPr>
            <w:tcW w:w="3709" w:type="pct"/>
          </w:tcPr>
          <w:p w14:paraId="3AAF20B8" w14:textId="4857A45D" w:rsidR="00041C54" w:rsidRPr="004877B4" w:rsidRDefault="00041C54" w:rsidP="004717C9">
            <w:pPr>
              <w:pStyle w:val="aff"/>
              <w:jc w:val="both"/>
            </w:pPr>
            <w:r w:rsidRPr="00581AE6">
              <w:t>Порядок работы с электронным архивом технической документации</w:t>
            </w:r>
          </w:p>
        </w:tc>
      </w:tr>
      <w:tr w:rsidR="00041C54" w:rsidRPr="004877B4" w14:paraId="287397EF" w14:textId="77777777" w:rsidTr="005F39C5">
        <w:trPr>
          <w:trHeight w:val="20"/>
        </w:trPr>
        <w:tc>
          <w:tcPr>
            <w:tcW w:w="1291" w:type="pct"/>
          </w:tcPr>
          <w:p w14:paraId="3B26D087" w14:textId="77777777" w:rsidR="00041C54" w:rsidRPr="004877B4" w:rsidDel="002A1D54" w:rsidRDefault="00041C54" w:rsidP="004717C9">
            <w:pPr>
              <w:pStyle w:val="aff"/>
            </w:pPr>
            <w:r w:rsidRPr="004877B4" w:rsidDel="002A1D54">
              <w:t>Другие характеристики</w:t>
            </w:r>
          </w:p>
        </w:tc>
        <w:tc>
          <w:tcPr>
            <w:tcW w:w="3709" w:type="pct"/>
          </w:tcPr>
          <w:p w14:paraId="5B1AA688" w14:textId="77777777" w:rsidR="00041C54" w:rsidRPr="004877B4" w:rsidRDefault="00041C54" w:rsidP="004717C9">
            <w:pPr>
              <w:pStyle w:val="aff"/>
              <w:jc w:val="both"/>
            </w:pPr>
            <w:r w:rsidRPr="004877B4">
              <w:t xml:space="preserve">- </w:t>
            </w:r>
          </w:p>
        </w:tc>
      </w:tr>
    </w:tbl>
    <w:p w14:paraId="697ECF69" w14:textId="77777777" w:rsidR="005F39C5" w:rsidRDefault="005F39C5" w:rsidP="004717C9">
      <w:pPr>
        <w:pStyle w:val="3"/>
        <w:keepNext w:val="0"/>
        <w:spacing w:before="0" w:after="0"/>
      </w:pPr>
    </w:p>
    <w:p w14:paraId="75986E35" w14:textId="40E7DC77" w:rsidR="00126A91" w:rsidRDefault="00126A91" w:rsidP="004717C9">
      <w:pPr>
        <w:pStyle w:val="3"/>
        <w:keepNext w:val="0"/>
        <w:spacing w:before="0" w:after="0"/>
      </w:pPr>
      <w:r w:rsidRPr="00E708D4">
        <w:t>3.4.4. Трудовая функция</w:t>
      </w:r>
    </w:p>
    <w:p w14:paraId="1A019B99" w14:textId="77777777" w:rsidR="005F39C5" w:rsidRPr="005F39C5" w:rsidRDefault="005F39C5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4372"/>
        <w:gridCol w:w="690"/>
        <w:gridCol w:w="973"/>
        <w:gridCol w:w="1826"/>
        <w:gridCol w:w="551"/>
      </w:tblGrid>
      <w:tr w:rsidR="004877B4" w:rsidRPr="004877B4" w14:paraId="2BDB97E6" w14:textId="77777777" w:rsidTr="005F39C5">
        <w:trPr>
          <w:trHeight w:val="20"/>
        </w:trPr>
        <w:tc>
          <w:tcPr>
            <w:tcW w:w="87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3C8E4E8" w14:textId="77777777" w:rsidR="00126A91" w:rsidRPr="004877B4" w:rsidRDefault="00126A91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0289A5" w14:textId="0332578A" w:rsidR="00126A91" w:rsidRPr="004877B4" w:rsidRDefault="0012758D" w:rsidP="004717C9">
            <w:r w:rsidRPr="004877B4">
              <w:t xml:space="preserve">Выявление причин неполадок в работе формовочных машин грузоподъемностью свыше </w:t>
            </w:r>
            <w:r w:rsidR="007803BB">
              <w:t>700 кг</w:t>
            </w:r>
            <w:r w:rsidR="00F612AD">
              <w:t xml:space="preserve"> </w:t>
            </w:r>
            <w:r w:rsidRPr="004877B4">
              <w:t>и устранение их в составе ремонтной бригады</w:t>
            </w:r>
          </w:p>
        </w:tc>
        <w:tc>
          <w:tcPr>
            <w:tcW w:w="3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5677866" w14:textId="77777777" w:rsidR="00126A91" w:rsidRPr="004877B4" w:rsidRDefault="00126A91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82CBD4" w14:textId="77777777" w:rsidR="00126A91" w:rsidRPr="004877B4" w:rsidRDefault="00126A91" w:rsidP="004717C9">
            <w:r w:rsidRPr="004877B4">
              <w:rPr>
                <w:lang w:val="en-GB"/>
              </w:rPr>
              <w:t>D</w:t>
            </w:r>
            <w:r w:rsidRPr="004877B4">
              <w:t>/0</w:t>
            </w:r>
            <w:r w:rsidRPr="004877B4">
              <w:rPr>
                <w:lang w:val="en-GB"/>
              </w:rPr>
              <w:t>4</w:t>
            </w:r>
            <w:r w:rsidRPr="004877B4">
              <w:t>.</w:t>
            </w:r>
            <w:r w:rsidR="00DD3F54" w:rsidRPr="004877B4">
              <w:t>4</w:t>
            </w:r>
          </w:p>
        </w:tc>
        <w:tc>
          <w:tcPr>
            <w:tcW w:w="89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DD257A3" w14:textId="77777777" w:rsidR="00126A91" w:rsidRPr="004877B4" w:rsidRDefault="00126A91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78D6F6" w14:textId="77777777" w:rsidR="00126A91" w:rsidRPr="004877B4" w:rsidRDefault="00DD3F54" w:rsidP="004717C9">
            <w:pPr>
              <w:jc w:val="center"/>
            </w:pPr>
            <w:r w:rsidRPr="004877B4">
              <w:t>4</w:t>
            </w:r>
          </w:p>
        </w:tc>
      </w:tr>
    </w:tbl>
    <w:p w14:paraId="4ABAF24E" w14:textId="77777777" w:rsidR="005F39C5" w:rsidRDefault="005F39C5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6"/>
        <w:gridCol w:w="1289"/>
        <w:gridCol w:w="426"/>
        <w:gridCol w:w="2073"/>
        <w:gridCol w:w="1448"/>
        <w:gridCol w:w="2338"/>
      </w:tblGrid>
      <w:tr w:rsidR="004877B4" w:rsidRPr="004877B4" w14:paraId="3271F38B" w14:textId="77777777" w:rsidTr="005F39C5">
        <w:trPr>
          <w:trHeight w:val="20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0F48CF4D" w14:textId="77777777" w:rsidR="00126A91" w:rsidRPr="004877B4" w:rsidRDefault="00126A91" w:rsidP="004717C9">
            <w:r w:rsidRPr="004877B4">
              <w:rPr>
                <w:sz w:val="20"/>
              </w:rPr>
              <w:t>Происхождение трудовой функции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77457637" w14:textId="77777777" w:rsidR="00126A91" w:rsidRPr="004877B4" w:rsidRDefault="00126A91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209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ED5137E" w14:textId="77777777" w:rsidR="00126A91" w:rsidRPr="004877B4" w:rsidRDefault="00126A91" w:rsidP="004717C9">
            <w:r w:rsidRPr="004877B4">
              <w:t>Х</w:t>
            </w:r>
          </w:p>
        </w:tc>
        <w:tc>
          <w:tcPr>
            <w:tcW w:w="10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5997D3" w14:textId="77777777" w:rsidR="00126A91" w:rsidRPr="004877B4" w:rsidRDefault="00126A91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7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224554" w14:textId="77777777" w:rsidR="00126A91" w:rsidRPr="004877B4" w:rsidRDefault="00126A91" w:rsidP="004717C9"/>
        </w:tc>
        <w:tc>
          <w:tcPr>
            <w:tcW w:w="11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CA92E3" w14:textId="77777777" w:rsidR="00126A91" w:rsidRPr="004877B4" w:rsidRDefault="00126A91" w:rsidP="004717C9"/>
        </w:tc>
      </w:tr>
      <w:tr w:rsidR="00126A91" w:rsidRPr="004877B4" w14:paraId="5CFC386B" w14:textId="77777777" w:rsidTr="005F39C5">
        <w:trPr>
          <w:trHeight w:val="20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5898F6AF" w14:textId="77777777" w:rsidR="00126A91" w:rsidRPr="004877B4" w:rsidRDefault="00126A91" w:rsidP="004717C9"/>
        </w:tc>
        <w:tc>
          <w:tcPr>
            <w:tcW w:w="1857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7F3C7395" w14:textId="77777777" w:rsidR="00126A91" w:rsidRPr="004877B4" w:rsidRDefault="00126A91" w:rsidP="004717C9"/>
        </w:tc>
        <w:tc>
          <w:tcPr>
            <w:tcW w:w="71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4D2B1D6E" w14:textId="77777777" w:rsidR="00126A91" w:rsidRPr="004877B4" w:rsidRDefault="00126A91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14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0A14DA02" w14:textId="77777777" w:rsidR="00126A91" w:rsidRPr="004877B4" w:rsidRDefault="00126A91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530D5BD4" w14:textId="77777777" w:rsidR="00126A91" w:rsidRPr="004877B4" w:rsidRDefault="00126A91" w:rsidP="004717C9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042"/>
        <w:gridCol w:w="8153"/>
      </w:tblGrid>
      <w:tr w:rsidR="004877B4" w:rsidRPr="004877B4" w14:paraId="69120AC7" w14:textId="77777777" w:rsidTr="005F39C5">
        <w:trPr>
          <w:trHeight w:val="20"/>
        </w:trPr>
        <w:tc>
          <w:tcPr>
            <w:tcW w:w="0" w:type="auto"/>
            <w:vMerge w:val="restart"/>
          </w:tcPr>
          <w:p w14:paraId="4288B0A1" w14:textId="77777777" w:rsidR="00126A91" w:rsidRPr="004877B4" w:rsidRDefault="00126A91" w:rsidP="004717C9">
            <w:pPr>
              <w:pStyle w:val="aff"/>
              <w:rPr>
                <w:lang w:val="en-GB"/>
              </w:rPr>
            </w:pPr>
            <w:r w:rsidRPr="004877B4">
              <w:t>Трудовые действия</w:t>
            </w:r>
          </w:p>
        </w:tc>
        <w:tc>
          <w:tcPr>
            <w:tcW w:w="0" w:type="auto"/>
          </w:tcPr>
          <w:p w14:paraId="10ECD773" w14:textId="00C7BA36" w:rsidR="00126A91" w:rsidRPr="005F39C5" w:rsidRDefault="00126A91" w:rsidP="004717C9">
            <w:pPr>
              <w:pStyle w:val="aff"/>
              <w:jc w:val="both"/>
            </w:pPr>
            <w:r w:rsidRPr="005F39C5">
              <w:t xml:space="preserve">Контроль качества </w:t>
            </w:r>
            <w:r w:rsidR="00C25BB4" w:rsidRPr="005F39C5">
              <w:t xml:space="preserve">литейных </w:t>
            </w:r>
            <w:r w:rsidR="0012758D" w:rsidRPr="005F39C5">
              <w:t>форм,</w:t>
            </w:r>
            <w:r w:rsidRPr="005F39C5">
              <w:t xml:space="preserve"> получаемых на </w:t>
            </w:r>
            <w:r w:rsidR="00EC7466" w:rsidRPr="005F39C5">
              <w:t>формовочных машинах</w:t>
            </w:r>
            <w:r w:rsidR="00C25BB4" w:rsidRPr="005F39C5">
              <w:t xml:space="preserve"> грузоподъемностью свыше </w:t>
            </w:r>
            <w:r w:rsidR="007803BB">
              <w:t>700 кг</w:t>
            </w:r>
          </w:p>
        </w:tc>
      </w:tr>
      <w:tr w:rsidR="000C40E9" w:rsidRPr="004877B4" w14:paraId="739BC985" w14:textId="77777777" w:rsidTr="005F39C5">
        <w:trPr>
          <w:trHeight w:val="20"/>
        </w:trPr>
        <w:tc>
          <w:tcPr>
            <w:tcW w:w="0" w:type="auto"/>
            <w:vMerge/>
          </w:tcPr>
          <w:p w14:paraId="3A1BBAA7" w14:textId="77777777" w:rsidR="000C40E9" w:rsidRPr="004877B4" w:rsidRDefault="000C40E9" w:rsidP="004717C9">
            <w:pPr>
              <w:pStyle w:val="aff"/>
            </w:pPr>
          </w:p>
        </w:tc>
        <w:tc>
          <w:tcPr>
            <w:tcW w:w="0" w:type="auto"/>
          </w:tcPr>
          <w:p w14:paraId="54D467B7" w14:textId="5FC0896F" w:rsidR="000C40E9" w:rsidRPr="005F39C5" w:rsidRDefault="000C40E9" w:rsidP="004717C9">
            <w:pPr>
              <w:pStyle w:val="aff"/>
              <w:jc w:val="both"/>
            </w:pPr>
            <w:r w:rsidRPr="005F39C5">
              <w:t xml:space="preserve">Определение видов дефектов литейный форм, получаемых на формовочных машинах грузоподъемностью свыше </w:t>
            </w:r>
            <w:r w:rsidR="007803BB">
              <w:t>700 кг</w:t>
            </w:r>
          </w:p>
        </w:tc>
      </w:tr>
      <w:tr w:rsidR="004877B4" w:rsidRPr="004877B4" w14:paraId="1233684B" w14:textId="77777777" w:rsidTr="005F39C5">
        <w:trPr>
          <w:trHeight w:val="20"/>
        </w:trPr>
        <w:tc>
          <w:tcPr>
            <w:tcW w:w="0" w:type="auto"/>
            <w:vMerge/>
          </w:tcPr>
          <w:p w14:paraId="74345061" w14:textId="77777777" w:rsidR="00126A91" w:rsidRPr="004877B4" w:rsidRDefault="00126A91" w:rsidP="004717C9">
            <w:pPr>
              <w:pStyle w:val="aff"/>
            </w:pPr>
          </w:p>
        </w:tc>
        <w:tc>
          <w:tcPr>
            <w:tcW w:w="0" w:type="auto"/>
          </w:tcPr>
          <w:p w14:paraId="15FC7C26" w14:textId="5F9A28CB" w:rsidR="00126A91" w:rsidRPr="005F39C5" w:rsidRDefault="00126A91" w:rsidP="004717C9">
            <w:pPr>
              <w:pStyle w:val="aff"/>
              <w:jc w:val="both"/>
            </w:pPr>
            <w:r w:rsidRPr="005F39C5">
              <w:t>Выявление</w:t>
            </w:r>
            <w:r w:rsidR="000C40E9" w:rsidRPr="005F39C5">
              <w:t xml:space="preserve"> возможных</w:t>
            </w:r>
            <w:r w:rsidRPr="005F39C5">
              <w:t xml:space="preserve"> причин брака </w:t>
            </w:r>
            <w:r w:rsidR="00B44A7B" w:rsidRPr="005F39C5">
              <w:t xml:space="preserve">литейных </w:t>
            </w:r>
            <w:r w:rsidRPr="005F39C5">
              <w:t>форм</w:t>
            </w:r>
            <w:r w:rsidR="000C40E9" w:rsidRPr="005F39C5">
              <w:t xml:space="preserve">, получаемых на формовочных машинах грузоподъемностью свыше </w:t>
            </w:r>
            <w:r w:rsidR="007803BB">
              <w:t>700 кг</w:t>
            </w:r>
          </w:p>
        </w:tc>
      </w:tr>
      <w:tr w:rsidR="004877B4" w:rsidRPr="004877B4" w14:paraId="144119AD" w14:textId="77777777" w:rsidTr="005F39C5">
        <w:trPr>
          <w:trHeight w:val="20"/>
        </w:trPr>
        <w:tc>
          <w:tcPr>
            <w:tcW w:w="0" w:type="auto"/>
            <w:vMerge/>
          </w:tcPr>
          <w:p w14:paraId="5934B859" w14:textId="77777777" w:rsidR="00AF26DF" w:rsidRPr="004877B4" w:rsidRDefault="00AF26DF" w:rsidP="004717C9">
            <w:pPr>
              <w:pStyle w:val="aff"/>
            </w:pPr>
          </w:p>
        </w:tc>
        <w:tc>
          <w:tcPr>
            <w:tcW w:w="0" w:type="auto"/>
          </w:tcPr>
          <w:p w14:paraId="56910386" w14:textId="1D93C633" w:rsidR="00AF26DF" w:rsidRPr="005F39C5" w:rsidRDefault="00AF26DF" w:rsidP="004717C9">
            <w:pPr>
              <w:pStyle w:val="aff"/>
              <w:jc w:val="both"/>
            </w:pPr>
            <w:r w:rsidRPr="005F39C5">
              <w:t>Контроль качества формовочных смесей</w:t>
            </w:r>
            <w:r w:rsidR="0012758D" w:rsidRPr="005F39C5">
              <w:t xml:space="preserve"> для изготовления литейных форм на формовочных машинах грузоподъемностью свыше </w:t>
            </w:r>
            <w:r w:rsidR="007803BB">
              <w:t>700 кг</w:t>
            </w:r>
          </w:p>
        </w:tc>
      </w:tr>
      <w:tr w:rsidR="004877B4" w:rsidRPr="004877B4" w14:paraId="479185BE" w14:textId="77777777" w:rsidTr="005F39C5">
        <w:trPr>
          <w:trHeight w:val="20"/>
        </w:trPr>
        <w:tc>
          <w:tcPr>
            <w:tcW w:w="0" w:type="auto"/>
            <w:vMerge/>
          </w:tcPr>
          <w:p w14:paraId="2082CE34" w14:textId="77777777" w:rsidR="00126A91" w:rsidRPr="004877B4" w:rsidRDefault="00126A91" w:rsidP="004717C9">
            <w:pPr>
              <w:pStyle w:val="aff"/>
            </w:pPr>
          </w:p>
        </w:tc>
        <w:tc>
          <w:tcPr>
            <w:tcW w:w="0" w:type="auto"/>
          </w:tcPr>
          <w:p w14:paraId="552D57E3" w14:textId="0794EDE9" w:rsidR="00126A91" w:rsidRPr="005F39C5" w:rsidRDefault="00041C54" w:rsidP="004717C9">
            <w:pPr>
              <w:pStyle w:val="aff"/>
              <w:jc w:val="both"/>
            </w:pPr>
            <w:r w:rsidRPr="005F39C5">
              <w:t>Проверка</w:t>
            </w:r>
            <w:r w:rsidR="006F1919" w:rsidRPr="005F39C5">
              <w:t xml:space="preserve"> состояния модельно-опочной оснастки и </w:t>
            </w:r>
            <w:r w:rsidR="00B44A7B" w:rsidRPr="005F39C5">
              <w:t xml:space="preserve">формовочного </w:t>
            </w:r>
            <w:r w:rsidR="006F1919" w:rsidRPr="005F39C5">
              <w:t>инструмент</w:t>
            </w:r>
            <w:r w:rsidR="00B44A7B" w:rsidRPr="005F39C5">
              <w:t>а</w:t>
            </w:r>
            <w:r w:rsidR="0012758D" w:rsidRPr="005F39C5">
              <w:t xml:space="preserve"> для изготовления литейных форм на формовочных машинах грузоподъемностью свыше </w:t>
            </w:r>
            <w:r w:rsidR="007803BB">
              <w:t>700 кг</w:t>
            </w:r>
          </w:p>
        </w:tc>
      </w:tr>
      <w:tr w:rsidR="004877B4" w:rsidRPr="004877B4" w14:paraId="298F8BC9" w14:textId="77777777" w:rsidTr="005F39C5">
        <w:trPr>
          <w:trHeight w:val="20"/>
        </w:trPr>
        <w:tc>
          <w:tcPr>
            <w:tcW w:w="0" w:type="auto"/>
            <w:vMerge/>
          </w:tcPr>
          <w:p w14:paraId="34C4A18A" w14:textId="77777777" w:rsidR="00126A91" w:rsidRPr="004877B4" w:rsidRDefault="00126A91" w:rsidP="004717C9">
            <w:pPr>
              <w:pStyle w:val="aff"/>
            </w:pPr>
          </w:p>
        </w:tc>
        <w:tc>
          <w:tcPr>
            <w:tcW w:w="0" w:type="auto"/>
          </w:tcPr>
          <w:p w14:paraId="76760AF7" w14:textId="48D5599F" w:rsidR="00126A91" w:rsidRPr="005F39C5" w:rsidRDefault="00041C54" w:rsidP="004717C9">
            <w:pPr>
              <w:pStyle w:val="aff"/>
              <w:jc w:val="both"/>
            </w:pPr>
            <w:r w:rsidRPr="005F39C5">
              <w:t xml:space="preserve">Проверка </w:t>
            </w:r>
            <w:r w:rsidR="00126A91" w:rsidRPr="005F39C5">
              <w:t xml:space="preserve">работоспособности </w:t>
            </w:r>
            <w:r w:rsidR="00B44A7B" w:rsidRPr="005F39C5">
              <w:t xml:space="preserve">формовочных машин грузоподъемностью свыше </w:t>
            </w:r>
            <w:r w:rsidR="007803BB">
              <w:t>700 кг</w:t>
            </w:r>
          </w:p>
        </w:tc>
      </w:tr>
      <w:tr w:rsidR="004877B4" w:rsidRPr="004877B4" w14:paraId="351EAE4A" w14:textId="77777777" w:rsidTr="005F39C5">
        <w:trPr>
          <w:trHeight w:val="20"/>
        </w:trPr>
        <w:tc>
          <w:tcPr>
            <w:tcW w:w="0" w:type="auto"/>
            <w:vMerge/>
          </w:tcPr>
          <w:p w14:paraId="02F260C9" w14:textId="77777777" w:rsidR="00AF26DF" w:rsidRPr="004877B4" w:rsidRDefault="00AF26DF" w:rsidP="004717C9">
            <w:pPr>
              <w:pStyle w:val="aff"/>
            </w:pPr>
          </w:p>
        </w:tc>
        <w:tc>
          <w:tcPr>
            <w:tcW w:w="0" w:type="auto"/>
          </w:tcPr>
          <w:p w14:paraId="2777AC6E" w14:textId="0131AD12" w:rsidR="00AF26DF" w:rsidRPr="005F39C5" w:rsidRDefault="00AF26DF" w:rsidP="004717C9">
            <w:pPr>
              <w:pStyle w:val="aff"/>
              <w:jc w:val="both"/>
            </w:pPr>
            <w:r w:rsidRPr="005F39C5">
              <w:t xml:space="preserve">Контроль режима работы </w:t>
            </w:r>
            <w:r w:rsidR="00B44A7B" w:rsidRPr="005F39C5">
              <w:t xml:space="preserve">формовочных машин грузоподъемностью свыше </w:t>
            </w:r>
            <w:r w:rsidR="007803BB">
              <w:t>700 кг</w:t>
            </w:r>
          </w:p>
        </w:tc>
      </w:tr>
      <w:tr w:rsidR="004877B4" w:rsidRPr="004877B4" w14:paraId="1ECAF914" w14:textId="77777777" w:rsidTr="005F39C5">
        <w:trPr>
          <w:trHeight w:val="20"/>
        </w:trPr>
        <w:tc>
          <w:tcPr>
            <w:tcW w:w="0" w:type="auto"/>
            <w:vMerge/>
          </w:tcPr>
          <w:p w14:paraId="75110B72" w14:textId="77777777" w:rsidR="00AF26DF" w:rsidRPr="004877B4" w:rsidRDefault="00AF26DF" w:rsidP="004717C9">
            <w:pPr>
              <w:pStyle w:val="aff"/>
            </w:pPr>
          </w:p>
        </w:tc>
        <w:tc>
          <w:tcPr>
            <w:tcW w:w="0" w:type="auto"/>
          </w:tcPr>
          <w:p w14:paraId="29F107F5" w14:textId="696F0385" w:rsidR="00AF26DF" w:rsidRPr="005F39C5" w:rsidRDefault="00AF26DF" w:rsidP="004717C9">
            <w:pPr>
              <w:pStyle w:val="aff"/>
              <w:jc w:val="both"/>
            </w:pPr>
            <w:r w:rsidRPr="005F39C5">
              <w:t xml:space="preserve">Наладка режима работы </w:t>
            </w:r>
            <w:r w:rsidR="00B44A7B" w:rsidRPr="005F39C5">
              <w:t xml:space="preserve">формовочных машин грузоподъемностью свыше </w:t>
            </w:r>
            <w:r w:rsidR="007803BB">
              <w:t>700 кг</w:t>
            </w:r>
          </w:p>
        </w:tc>
      </w:tr>
      <w:tr w:rsidR="004877B4" w:rsidRPr="004877B4" w14:paraId="369C28D0" w14:textId="77777777" w:rsidTr="005F39C5">
        <w:trPr>
          <w:trHeight w:val="20"/>
        </w:trPr>
        <w:tc>
          <w:tcPr>
            <w:tcW w:w="0" w:type="auto"/>
            <w:vMerge/>
          </w:tcPr>
          <w:p w14:paraId="6BC23B25" w14:textId="77777777" w:rsidR="00126A91" w:rsidRPr="004877B4" w:rsidRDefault="00126A91" w:rsidP="004717C9">
            <w:pPr>
              <w:pStyle w:val="aff"/>
            </w:pPr>
          </w:p>
        </w:tc>
        <w:tc>
          <w:tcPr>
            <w:tcW w:w="0" w:type="auto"/>
          </w:tcPr>
          <w:p w14:paraId="1563F434" w14:textId="50CC1384" w:rsidR="00126A91" w:rsidRPr="005F39C5" w:rsidRDefault="00126A91" w:rsidP="004717C9">
            <w:pPr>
              <w:pStyle w:val="aff"/>
              <w:jc w:val="both"/>
            </w:pPr>
            <w:r w:rsidRPr="005F39C5">
              <w:t xml:space="preserve">Выявление причин неполадок в работе </w:t>
            </w:r>
            <w:r w:rsidR="00B44A7B" w:rsidRPr="005F39C5">
              <w:t xml:space="preserve">формовочных машин грузоподъемностью свыше </w:t>
            </w:r>
            <w:r w:rsidR="007803BB">
              <w:t>700 кг</w:t>
            </w:r>
          </w:p>
        </w:tc>
      </w:tr>
      <w:tr w:rsidR="004877B4" w:rsidRPr="004877B4" w14:paraId="393048E0" w14:textId="77777777" w:rsidTr="005F39C5">
        <w:trPr>
          <w:trHeight w:val="20"/>
        </w:trPr>
        <w:tc>
          <w:tcPr>
            <w:tcW w:w="0" w:type="auto"/>
            <w:vMerge/>
          </w:tcPr>
          <w:p w14:paraId="1FD676B3" w14:textId="77777777" w:rsidR="00126A91" w:rsidRPr="004877B4" w:rsidRDefault="00126A91" w:rsidP="004717C9">
            <w:pPr>
              <w:pStyle w:val="aff"/>
            </w:pPr>
          </w:p>
        </w:tc>
        <w:tc>
          <w:tcPr>
            <w:tcW w:w="0" w:type="auto"/>
          </w:tcPr>
          <w:p w14:paraId="01948148" w14:textId="77777777" w:rsidR="00126A91" w:rsidRPr="005F39C5" w:rsidRDefault="00AF5681" w:rsidP="004717C9">
            <w:pPr>
              <w:pStyle w:val="aff"/>
              <w:jc w:val="both"/>
            </w:pPr>
            <w:r w:rsidRPr="005F39C5">
              <w:t>Устранение</w:t>
            </w:r>
            <w:r w:rsidR="00126A91" w:rsidRPr="005F39C5">
              <w:t xml:space="preserve"> неполадок в работе </w:t>
            </w:r>
            <w:r w:rsidR="00EC7466" w:rsidRPr="005F39C5">
              <w:t>формовочных машин</w:t>
            </w:r>
            <w:r w:rsidRPr="005F39C5">
              <w:t xml:space="preserve"> в составе ремонтной бригады</w:t>
            </w:r>
          </w:p>
        </w:tc>
      </w:tr>
      <w:tr w:rsidR="004877B4" w:rsidRPr="004877B4" w14:paraId="7A851CEB" w14:textId="77777777" w:rsidTr="005F39C5">
        <w:trPr>
          <w:trHeight w:val="20"/>
        </w:trPr>
        <w:tc>
          <w:tcPr>
            <w:tcW w:w="0" w:type="auto"/>
            <w:vMerge w:val="restart"/>
          </w:tcPr>
          <w:p w14:paraId="0C68892E" w14:textId="77777777" w:rsidR="00126A91" w:rsidRPr="004877B4" w:rsidDel="002A1D54" w:rsidRDefault="00126A91" w:rsidP="004717C9">
            <w:pPr>
              <w:pStyle w:val="aff"/>
            </w:pPr>
            <w:r w:rsidRPr="004877B4" w:rsidDel="002A1D54">
              <w:t>Необходимые умения</w:t>
            </w:r>
          </w:p>
        </w:tc>
        <w:tc>
          <w:tcPr>
            <w:tcW w:w="0" w:type="auto"/>
            <w:shd w:val="clear" w:color="auto" w:fill="auto"/>
          </w:tcPr>
          <w:p w14:paraId="21635373" w14:textId="19079910" w:rsidR="00126A91" w:rsidRPr="005F39C5" w:rsidRDefault="00126A91" w:rsidP="004717C9">
            <w:pPr>
              <w:pStyle w:val="aff"/>
              <w:jc w:val="both"/>
            </w:pPr>
            <w:r w:rsidRPr="005F39C5">
              <w:t xml:space="preserve">Оценивать качество </w:t>
            </w:r>
            <w:r w:rsidR="008429FF" w:rsidRPr="005F39C5">
              <w:t xml:space="preserve">литейных </w:t>
            </w:r>
            <w:r w:rsidRPr="005F39C5">
              <w:t>форм</w:t>
            </w:r>
            <w:r w:rsidR="000C40E9" w:rsidRPr="005F39C5">
              <w:t xml:space="preserve">, получаемых на формовочных машинах грузоподъемностью свыше </w:t>
            </w:r>
            <w:r w:rsidR="007803BB">
              <w:t>700 кг</w:t>
            </w:r>
            <w:r w:rsidR="00CF7F15" w:rsidRPr="005F39C5">
              <w:t>,</w:t>
            </w:r>
            <w:r w:rsidRPr="005F39C5">
              <w:t xml:space="preserve"> при помощи контрольно-измерительных устройств</w:t>
            </w:r>
          </w:p>
        </w:tc>
      </w:tr>
      <w:tr w:rsidR="002131F8" w:rsidRPr="004877B4" w14:paraId="4BEEA57B" w14:textId="77777777" w:rsidTr="005F39C5">
        <w:trPr>
          <w:trHeight w:val="20"/>
        </w:trPr>
        <w:tc>
          <w:tcPr>
            <w:tcW w:w="0" w:type="auto"/>
            <w:vMerge/>
          </w:tcPr>
          <w:p w14:paraId="3F3D7ADA" w14:textId="77777777" w:rsidR="002131F8" w:rsidRPr="004877B4" w:rsidDel="002A1D54" w:rsidRDefault="002131F8" w:rsidP="004717C9">
            <w:pPr>
              <w:pStyle w:val="aff"/>
            </w:pPr>
          </w:p>
        </w:tc>
        <w:tc>
          <w:tcPr>
            <w:tcW w:w="0" w:type="auto"/>
            <w:shd w:val="clear" w:color="auto" w:fill="auto"/>
          </w:tcPr>
          <w:p w14:paraId="349ED218" w14:textId="1807F51E" w:rsidR="002131F8" w:rsidRPr="005F39C5" w:rsidRDefault="002131F8" w:rsidP="004717C9">
            <w:pPr>
              <w:pStyle w:val="aff"/>
              <w:jc w:val="both"/>
            </w:pPr>
            <w:r w:rsidRPr="005F39C5">
              <w:t xml:space="preserve">Просматривать конструкторскую и технологическую документацию </w:t>
            </w:r>
            <w:r w:rsidR="00F612AD">
              <w:t xml:space="preserve">на </w:t>
            </w:r>
            <w:r w:rsidRPr="005F39C5">
              <w:t xml:space="preserve">литейные формы, изготавливаемые при помощи формовочных машин грузоподъемностью свыше </w:t>
            </w:r>
            <w:r w:rsidR="007803BB">
              <w:t>700 кг</w:t>
            </w:r>
            <w:r w:rsidRPr="005F39C5">
              <w:t>, с использованием прикладных компьютерных программ</w:t>
            </w:r>
          </w:p>
        </w:tc>
      </w:tr>
      <w:tr w:rsidR="002131F8" w:rsidRPr="004877B4" w14:paraId="59032136" w14:textId="77777777" w:rsidTr="005F39C5">
        <w:trPr>
          <w:trHeight w:val="20"/>
        </w:trPr>
        <w:tc>
          <w:tcPr>
            <w:tcW w:w="0" w:type="auto"/>
            <w:vMerge/>
          </w:tcPr>
          <w:p w14:paraId="7B3323F0" w14:textId="77777777" w:rsidR="002131F8" w:rsidRPr="004877B4" w:rsidDel="002A1D54" w:rsidRDefault="002131F8" w:rsidP="004717C9">
            <w:pPr>
              <w:pStyle w:val="aff"/>
            </w:pPr>
          </w:p>
        </w:tc>
        <w:tc>
          <w:tcPr>
            <w:tcW w:w="0" w:type="auto"/>
            <w:shd w:val="clear" w:color="auto" w:fill="auto"/>
          </w:tcPr>
          <w:p w14:paraId="73F6AACB" w14:textId="07BE51DA" w:rsidR="002131F8" w:rsidRPr="005F39C5" w:rsidRDefault="002131F8" w:rsidP="004717C9">
            <w:pPr>
              <w:pStyle w:val="aff"/>
              <w:jc w:val="both"/>
            </w:pPr>
            <w:r w:rsidRPr="005F39C5">
              <w:t>Определ</w:t>
            </w:r>
            <w:r w:rsidR="00F612AD">
              <w:t>ять</w:t>
            </w:r>
            <w:r w:rsidRPr="005F39C5">
              <w:t xml:space="preserve"> вид</w:t>
            </w:r>
            <w:r w:rsidR="00F612AD">
              <w:t>ы</w:t>
            </w:r>
            <w:r w:rsidRPr="005F39C5">
              <w:t xml:space="preserve"> дефектов литейных форм, получаемых на формовочных машинах грузоподъемностью свыше </w:t>
            </w:r>
            <w:r w:rsidR="007803BB">
              <w:t>700 кг</w:t>
            </w:r>
          </w:p>
        </w:tc>
      </w:tr>
      <w:tr w:rsidR="002131F8" w:rsidRPr="004877B4" w14:paraId="3D4734C9" w14:textId="77777777" w:rsidTr="005F39C5">
        <w:trPr>
          <w:trHeight w:val="20"/>
        </w:trPr>
        <w:tc>
          <w:tcPr>
            <w:tcW w:w="0" w:type="auto"/>
            <w:vMerge/>
          </w:tcPr>
          <w:p w14:paraId="5FB361C6" w14:textId="77777777" w:rsidR="002131F8" w:rsidRPr="004877B4" w:rsidDel="002A1D54" w:rsidRDefault="002131F8" w:rsidP="004717C9">
            <w:pPr>
              <w:pStyle w:val="aff"/>
            </w:pPr>
          </w:p>
        </w:tc>
        <w:tc>
          <w:tcPr>
            <w:tcW w:w="0" w:type="auto"/>
            <w:shd w:val="clear" w:color="auto" w:fill="auto"/>
          </w:tcPr>
          <w:p w14:paraId="7FBAD340" w14:textId="71043D70" w:rsidR="002131F8" w:rsidRPr="005F39C5" w:rsidRDefault="002131F8" w:rsidP="004717C9">
            <w:pPr>
              <w:pStyle w:val="aff"/>
              <w:jc w:val="both"/>
            </w:pPr>
            <w:r w:rsidRPr="005F39C5">
              <w:t xml:space="preserve">Определять </w:t>
            </w:r>
            <w:r w:rsidR="00D155E9" w:rsidRPr="005F39C5">
              <w:t>виды дефектов</w:t>
            </w:r>
            <w:r w:rsidRPr="005F39C5">
              <w:t xml:space="preserve"> литейных форм и выявлять возможные причины их возникновения</w:t>
            </w:r>
          </w:p>
        </w:tc>
      </w:tr>
      <w:tr w:rsidR="00851AE6" w:rsidRPr="004877B4" w14:paraId="587DCA9B" w14:textId="77777777" w:rsidTr="005F39C5">
        <w:trPr>
          <w:trHeight w:val="20"/>
        </w:trPr>
        <w:tc>
          <w:tcPr>
            <w:tcW w:w="0" w:type="auto"/>
            <w:vMerge/>
          </w:tcPr>
          <w:p w14:paraId="291C3BAD" w14:textId="77777777" w:rsidR="00851AE6" w:rsidRPr="004877B4" w:rsidDel="002A1D54" w:rsidRDefault="00851AE6" w:rsidP="004717C9">
            <w:pPr>
              <w:pStyle w:val="aff"/>
            </w:pPr>
          </w:p>
        </w:tc>
        <w:tc>
          <w:tcPr>
            <w:tcW w:w="0" w:type="auto"/>
            <w:shd w:val="clear" w:color="auto" w:fill="auto"/>
          </w:tcPr>
          <w:p w14:paraId="3B2A153E" w14:textId="3D03BBCE" w:rsidR="00851AE6" w:rsidRPr="005F39C5" w:rsidRDefault="00851AE6" w:rsidP="004717C9">
            <w:pPr>
              <w:pStyle w:val="aff"/>
              <w:jc w:val="both"/>
            </w:pPr>
            <w:r w:rsidRPr="005F39C5">
              <w:t xml:space="preserve">Искать в электронном архиве инструкции по эксплуатации </w:t>
            </w:r>
            <w:r w:rsidR="00D10361" w:rsidRPr="005F39C5">
              <w:t>формовочных машин, технологическую документацию на формовочные машины</w:t>
            </w:r>
          </w:p>
        </w:tc>
      </w:tr>
      <w:tr w:rsidR="00851AE6" w:rsidRPr="004877B4" w14:paraId="232EAD72" w14:textId="77777777" w:rsidTr="005F39C5">
        <w:trPr>
          <w:trHeight w:val="20"/>
        </w:trPr>
        <w:tc>
          <w:tcPr>
            <w:tcW w:w="0" w:type="auto"/>
            <w:vMerge/>
          </w:tcPr>
          <w:p w14:paraId="4157ACAF" w14:textId="77777777" w:rsidR="00851AE6" w:rsidRPr="004877B4" w:rsidDel="002A1D54" w:rsidRDefault="00851AE6" w:rsidP="004717C9">
            <w:pPr>
              <w:pStyle w:val="aff"/>
            </w:pPr>
          </w:p>
        </w:tc>
        <w:tc>
          <w:tcPr>
            <w:tcW w:w="0" w:type="auto"/>
            <w:shd w:val="clear" w:color="auto" w:fill="auto"/>
          </w:tcPr>
          <w:p w14:paraId="5B889E53" w14:textId="0E9CCD58" w:rsidR="00851AE6" w:rsidRPr="005F39C5" w:rsidRDefault="00851AE6" w:rsidP="004717C9">
            <w:pPr>
              <w:pStyle w:val="aff"/>
              <w:jc w:val="both"/>
            </w:pPr>
            <w:r w:rsidRPr="005F39C5">
              <w:t>Искать в электронном архиве</w:t>
            </w:r>
            <w:r w:rsidRPr="005F39C5">
              <w:rPr>
                <w:color w:val="000000" w:themeColor="text1"/>
              </w:rPr>
              <w:t xml:space="preserve"> методики и инструкции </w:t>
            </w:r>
            <w:r w:rsidR="006C1A02" w:rsidRPr="005F39C5">
              <w:rPr>
                <w:color w:val="000000" w:themeColor="text1"/>
              </w:rPr>
              <w:t>по контролю</w:t>
            </w:r>
            <w:r w:rsidRPr="005F39C5">
              <w:rPr>
                <w:color w:val="000000" w:themeColor="text1"/>
              </w:rPr>
              <w:t xml:space="preserve"> состояния оснастки и формовочного инструмента </w:t>
            </w:r>
          </w:p>
        </w:tc>
      </w:tr>
      <w:tr w:rsidR="00851AE6" w:rsidRPr="004877B4" w14:paraId="37E28856" w14:textId="77777777" w:rsidTr="005F39C5">
        <w:trPr>
          <w:trHeight w:val="20"/>
        </w:trPr>
        <w:tc>
          <w:tcPr>
            <w:tcW w:w="0" w:type="auto"/>
            <w:vMerge/>
          </w:tcPr>
          <w:p w14:paraId="05CC74AC" w14:textId="77777777" w:rsidR="00851AE6" w:rsidRPr="004877B4" w:rsidDel="002A1D54" w:rsidRDefault="00851AE6" w:rsidP="004717C9">
            <w:pPr>
              <w:pStyle w:val="aff"/>
            </w:pPr>
          </w:p>
        </w:tc>
        <w:tc>
          <w:tcPr>
            <w:tcW w:w="0" w:type="auto"/>
            <w:shd w:val="clear" w:color="auto" w:fill="auto"/>
          </w:tcPr>
          <w:p w14:paraId="0FA49486" w14:textId="7CF4D8D4" w:rsidR="00851AE6" w:rsidRPr="005F39C5" w:rsidRDefault="00D10361" w:rsidP="004717C9">
            <w:pPr>
              <w:pStyle w:val="aff"/>
              <w:jc w:val="both"/>
            </w:pPr>
            <w:r w:rsidRPr="005F39C5">
              <w:t>Искать в электронном архиве</w:t>
            </w:r>
            <w:r w:rsidRPr="005F39C5">
              <w:rPr>
                <w:color w:val="000000" w:themeColor="text1"/>
              </w:rPr>
              <w:t xml:space="preserve"> методики и инструкции </w:t>
            </w:r>
            <w:r w:rsidR="006C1A02" w:rsidRPr="005F39C5">
              <w:rPr>
                <w:color w:val="000000" w:themeColor="text1"/>
              </w:rPr>
              <w:t>по контролю</w:t>
            </w:r>
            <w:r w:rsidRPr="005F39C5">
              <w:rPr>
                <w:color w:val="000000" w:themeColor="text1"/>
              </w:rPr>
              <w:t xml:space="preserve"> качества </w:t>
            </w:r>
            <w:r w:rsidR="00A3535F" w:rsidRPr="005F39C5">
              <w:rPr>
                <w:color w:val="000000" w:themeColor="text1"/>
              </w:rPr>
              <w:t>песчано-глинистых</w:t>
            </w:r>
            <w:r w:rsidRPr="005F39C5">
              <w:rPr>
                <w:color w:val="000000" w:themeColor="text1"/>
              </w:rPr>
              <w:t xml:space="preserve"> литейных форм и стержней</w:t>
            </w:r>
          </w:p>
        </w:tc>
      </w:tr>
      <w:tr w:rsidR="00851AE6" w:rsidRPr="004877B4" w14:paraId="77D5C1CE" w14:textId="77777777" w:rsidTr="005F39C5">
        <w:trPr>
          <w:trHeight w:val="20"/>
        </w:trPr>
        <w:tc>
          <w:tcPr>
            <w:tcW w:w="0" w:type="auto"/>
            <w:vMerge/>
          </w:tcPr>
          <w:p w14:paraId="27DD3E0B" w14:textId="77777777" w:rsidR="00851AE6" w:rsidRPr="004877B4" w:rsidDel="002A1D54" w:rsidRDefault="00851AE6" w:rsidP="004717C9">
            <w:pPr>
              <w:pStyle w:val="aff"/>
            </w:pPr>
          </w:p>
        </w:tc>
        <w:tc>
          <w:tcPr>
            <w:tcW w:w="0" w:type="auto"/>
            <w:shd w:val="clear" w:color="auto" w:fill="auto"/>
          </w:tcPr>
          <w:p w14:paraId="6DA1EB88" w14:textId="3B6BBBAF" w:rsidR="00851AE6" w:rsidRPr="005F39C5" w:rsidRDefault="00D10361" w:rsidP="004717C9">
            <w:pPr>
              <w:pStyle w:val="aff"/>
              <w:jc w:val="both"/>
            </w:pPr>
            <w:r w:rsidRPr="005F39C5">
              <w:t>Искать в электронном архиве</w:t>
            </w:r>
            <w:r w:rsidRPr="005F39C5">
              <w:rPr>
                <w:color w:val="000000" w:themeColor="text1"/>
              </w:rPr>
              <w:t xml:space="preserve"> методики и инструкции по определению режима работы формовочных </w:t>
            </w:r>
            <w:r w:rsidR="00220D9E" w:rsidRPr="005F39C5">
              <w:rPr>
                <w:color w:val="000000" w:themeColor="text1"/>
              </w:rPr>
              <w:t xml:space="preserve">машин грузоподъемностью свыше </w:t>
            </w:r>
            <w:r w:rsidR="007803BB">
              <w:rPr>
                <w:color w:val="000000" w:themeColor="text1"/>
              </w:rPr>
              <w:t>700 кг</w:t>
            </w:r>
          </w:p>
        </w:tc>
      </w:tr>
      <w:tr w:rsidR="00851AE6" w:rsidRPr="004877B4" w14:paraId="2D473200" w14:textId="77777777" w:rsidTr="005F39C5">
        <w:trPr>
          <w:trHeight w:val="20"/>
        </w:trPr>
        <w:tc>
          <w:tcPr>
            <w:tcW w:w="0" w:type="auto"/>
            <w:vMerge/>
          </w:tcPr>
          <w:p w14:paraId="48F0BB94" w14:textId="77777777" w:rsidR="00851AE6" w:rsidRPr="004877B4" w:rsidDel="002A1D54" w:rsidRDefault="00851AE6" w:rsidP="004717C9">
            <w:pPr>
              <w:pStyle w:val="aff"/>
            </w:pPr>
          </w:p>
        </w:tc>
        <w:tc>
          <w:tcPr>
            <w:tcW w:w="0" w:type="auto"/>
            <w:shd w:val="clear" w:color="auto" w:fill="auto"/>
          </w:tcPr>
          <w:p w14:paraId="5658F1F5" w14:textId="79529EDC" w:rsidR="00851AE6" w:rsidRPr="005F39C5" w:rsidRDefault="00851AE6" w:rsidP="004717C9">
            <w:pPr>
              <w:pStyle w:val="aff"/>
              <w:jc w:val="both"/>
            </w:pPr>
            <w:r w:rsidRPr="005F39C5">
              <w:t xml:space="preserve">Настраивать и регулировать приборы и приспособления для контроля качества формовочных смесей для изготовления литейных форм на формовочных машинах грузоподъемностью свыше </w:t>
            </w:r>
            <w:r w:rsidR="007803BB">
              <w:t>700 кг</w:t>
            </w:r>
          </w:p>
        </w:tc>
      </w:tr>
      <w:tr w:rsidR="00851AE6" w:rsidRPr="004877B4" w14:paraId="4E107DA4" w14:textId="77777777" w:rsidTr="005F39C5">
        <w:trPr>
          <w:trHeight w:val="20"/>
        </w:trPr>
        <w:tc>
          <w:tcPr>
            <w:tcW w:w="0" w:type="auto"/>
            <w:vMerge/>
          </w:tcPr>
          <w:p w14:paraId="6FC0EAA5" w14:textId="77777777" w:rsidR="00851AE6" w:rsidRPr="004877B4" w:rsidDel="002A1D54" w:rsidRDefault="00851AE6" w:rsidP="004717C9">
            <w:pPr>
              <w:pStyle w:val="aff"/>
            </w:pPr>
          </w:p>
        </w:tc>
        <w:tc>
          <w:tcPr>
            <w:tcW w:w="0" w:type="auto"/>
            <w:shd w:val="clear" w:color="auto" w:fill="auto"/>
          </w:tcPr>
          <w:p w14:paraId="56F69DCC" w14:textId="6F35AD83" w:rsidR="00851AE6" w:rsidRPr="005F39C5" w:rsidRDefault="00851AE6" w:rsidP="004717C9">
            <w:pPr>
              <w:pStyle w:val="aff"/>
              <w:jc w:val="both"/>
            </w:pPr>
            <w:r w:rsidRPr="005F39C5">
              <w:t xml:space="preserve">Использовать специальные приборы и приспособления для контроля качества формовочных смесей для изготовления литейных форм на формовочных машинах грузоподъемностью свыше </w:t>
            </w:r>
            <w:r w:rsidR="007803BB">
              <w:t>700 кг</w:t>
            </w:r>
          </w:p>
        </w:tc>
      </w:tr>
      <w:tr w:rsidR="00851AE6" w:rsidRPr="004877B4" w14:paraId="13D03873" w14:textId="77777777" w:rsidTr="005F39C5">
        <w:trPr>
          <w:trHeight w:val="20"/>
        </w:trPr>
        <w:tc>
          <w:tcPr>
            <w:tcW w:w="0" w:type="auto"/>
            <w:vMerge/>
          </w:tcPr>
          <w:p w14:paraId="281CCF87" w14:textId="77777777" w:rsidR="00851AE6" w:rsidRPr="004877B4" w:rsidDel="002A1D54" w:rsidRDefault="00851AE6" w:rsidP="004717C9">
            <w:pPr>
              <w:pStyle w:val="aff"/>
            </w:pPr>
          </w:p>
        </w:tc>
        <w:tc>
          <w:tcPr>
            <w:tcW w:w="0" w:type="auto"/>
            <w:shd w:val="clear" w:color="auto" w:fill="auto"/>
          </w:tcPr>
          <w:p w14:paraId="7452493A" w14:textId="4FC73227" w:rsidR="00851AE6" w:rsidRPr="005F39C5" w:rsidRDefault="00851AE6" w:rsidP="004717C9">
            <w:pPr>
              <w:pStyle w:val="aff"/>
              <w:jc w:val="both"/>
            </w:pPr>
            <w:r w:rsidRPr="005F39C5">
              <w:t xml:space="preserve">Просматривать конструкторскую и технологическую документацию на литейные формы, изготавливаемые при помощи формовочных машин с грузоподъемностью свыше </w:t>
            </w:r>
            <w:r w:rsidR="007803BB">
              <w:t>700 кг</w:t>
            </w:r>
            <w:r w:rsidRPr="005F39C5">
              <w:t>, с использованием прикладных компьютерных программ</w:t>
            </w:r>
          </w:p>
        </w:tc>
      </w:tr>
      <w:tr w:rsidR="00851AE6" w:rsidRPr="004877B4" w14:paraId="7A260FF7" w14:textId="77777777" w:rsidTr="005F39C5">
        <w:trPr>
          <w:trHeight w:val="20"/>
        </w:trPr>
        <w:tc>
          <w:tcPr>
            <w:tcW w:w="0" w:type="auto"/>
            <w:vMerge/>
          </w:tcPr>
          <w:p w14:paraId="46FC10D9" w14:textId="77777777" w:rsidR="00851AE6" w:rsidRPr="004877B4" w:rsidDel="002A1D54" w:rsidRDefault="00851AE6" w:rsidP="004717C9">
            <w:pPr>
              <w:pStyle w:val="aff"/>
            </w:pPr>
          </w:p>
        </w:tc>
        <w:tc>
          <w:tcPr>
            <w:tcW w:w="0" w:type="auto"/>
            <w:shd w:val="clear" w:color="auto" w:fill="auto"/>
          </w:tcPr>
          <w:p w14:paraId="4F1F2D9F" w14:textId="385A8CFC" w:rsidR="00851AE6" w:rsidRPr="005F39C5" w:rsidRDefault="00851AE6" w:rsidP="004717C9">
            <w:pPr>
              <w:pStyle w:val="aff"/>
              <w:jc w:val="both"/>
            </w:pPr>
            <w:r w:rsidRPr="005F39C5">
              <w:t xml:space="preserve">Просматривать технологические инструкции и инструкции по эксплуатации формовочных машин грузоподъемностью свыше </w:t>
            </w:r>
            <w:r w:rsidR="007803BB">
              <w:t>700 кг</w:t>
            </w:r>
            <w:r w:rsidR="00F612AD">
              <w:t xml:space="preserve"> </w:t>
            </w:r>
            <w:r w:rsidRPr="005F39C5">
              <w:t>с использованием прикладных компьютерных программ</w:t>
            </w:r>
          </w:p>
        </w:tc>
      </w:tr>
      <w:tr w:rsidR="00851AE6" w:rsidRPr="004877B4" w14:paraId="53502515" w14:textId="77777777" w:rsidTr="005F39C5">
        <w:trPr>
          <w:trHeight w:val="20"/>
        </w:trPr>
        <w:tc>
          <w:tcPr>
            <w:tcW w:w="0" w:type="auto"/>
            <w:vMerge/>
          </w:tcPr>
          <w:p w14:paraId="3347B5D3" w14:textId="77777777" w:rsidR="00851AE6" w:rsidRPr="004877B4" w:rsidDel="002A1D54" w:rsidRDefault="00851AE6" w:rsidP="004717C9">
            <w:pPr>
              <w:pStyle w:val="aff"/>
            </w:pPr>
          </w:p>
        </w:tc>
        <w:tc>
          <w:tcPr>
            <w:tcW w:w="0" w:type="auto"/>
            <w:shd w:val="clear" w:color="auto" w:fill="auto"/>
          </w:tcPr>
          <w:p w14:paraId="61173B70" w14:textId="0D09D396" w:rsidR="00851AE6" w:rsidRPr="005F39C5" w:rsidRDefault="00851AE6" w:rsidP="004717C9">
            <w:pPr>
              <w:pStyle w:val="aff"/>
              <w:jc w:val="both"/>
            </w:pPr>
            <w:r w:rsidRPr="005F39C5">
              <w:t xml:space="preserve">Печатать конструкторскую и технологическую документацию на литейные формы и формовочные машины грузоподъемностью свыше </w:t>
            </w:r>
            <w:r w:rsidR="007803BB">
              <w:t>700 кг</w:t>
            </w:r>
            <w:r w:rsidR="00F612AD">
              <w:t xml:space="preserve"> </w:t>
            </w:r>
            <w:r w:rsidRPr="005F39C5">
              <w:t>с использованием устройств вывода графической и текстовой информации</w:t>
            </w:r>
          </w:p>
        </w:tc>
      </w:tr>
      <w:tr w:rsidR="00851AE6" w:rsidRPr="004877B4" w14:paraId="7EBAB3DD" w14:textId="77777777" w:rsidTr="005F39C5">
        <w:trPr>
          <w:trHeight w:val="20"/>
        </w:trPr>
        <w:tc>
          <w:tcPr>
            <w:tcW w:w="0" w:type="auto"/>
            <w:vMerge/>
          </w:tcPr>
          <w:p w14:paraId="69B0D0F2" w14:textId="77777777" w:rsidR="00851AE6" w:rsidRPr="004877B4" w:rsidDel="002A1D54" w:rsidRDefault="00851AE6" w:rsidP="004717C9">
            <w:pPr>
              <w:pStyle w:val="aff"/>
            </w:pPr>
          </w:p>
        </w:tc>
        <w:tc>
          <w:tcPr>
            <w:tcW w:w="0" w:type="auto"/>
            <w:shd w:val="clear" w:color="auto" w:fill="auto"/>
          </w:tcPr>
          <w:p w14:paraId="3F4CC1FC" w14:textId="1CD6E0BB" w:rsidR="00851AE6" w:rsidRPr="005F39C5" w:rsidRDefault="00851AE6" w:rsidP="004717C9">
            <w:pPr>
              <w:pStyle w:val="aff"/>
              <w:jc w:val="both"/>
            </w:pPr>
            <w:r w:rsidRPr="005F39C5">
              <w:t xml:space="preserve">Оценивать состояние модельно-опочной оснастки для изготовления литейных форм на формовочных машинах грузоподъемностью свыше </w:t>
            </w:r>
            <w:r w:rsidR="007803BB">
              <w:t>700 кг</w:t>
            </w:r>
            <w:r w:rsidR="00F612AD">
              <w:t xml:space="preserve"> </w:t>
            </w:r>
            <w:r w:rsidRPr="005F39C5">
              <w:t>при помощи контрольно-измерительных устройств</w:t>
            </w:r>
          </w:p>
        </w:tc>
      </w:tr>
      <w:tr w:rsidR="00851AE6" w:rsidRPr="004877B4" w14:paraId="561CD5C3" w14:textId="77777777" w:rsidTr="005F39C5">
        <w:trPr>
          <w:trHeight w:val="20"/>
        </w:trPr>
        <w:tc>
          <w:tcPr>
            <w:tcW w:w="0" w:type="auto"/>
            <w:vMerge/>
          </w:tcPr>
          <w:p w14:paraId="5B9324E3" w14:textId="77777777" w:rsidR="00851AE6" w:rsidRPr="004877B4" w:rsidDel="002A1D54" w:rsidRDefault="00851AE6" w:rsidP="004717C9">
            <w:pPr>
              <w:pStyle w:val="aff"/>
            </w:pPr>
          </w:p>
        </w:tc>
        <w:tc>
          <w:tcPr>
            <w:tcW w:w="0" w:type="auto"/>
            <w:shd w:val="clear" w:color="auto" w:fill="auto"/>
          </w:tcPr>
          <w:p w14:paraId="36FAFF31" w14:textId="6DA4551B" w:rsidR="00851AE6" w:rsidRPr="005F39C5" w:rsidRDefault="00851AE6" w:rsidP="004717C9">
            <w:pPr>
              <w:pStyle w:val="aff"/>
              <w:jc w:val="both"/>
            </w:pPr>
            <w:r w:rsidRPr="005F39C5">
              <w:t xml:space="preserve">Оценивать работоспособность формовочных машин грузоподъемностью свыше </w:t>
            </w:r>
            <w:r w:rsidR="007803BB">
              <w:t>700 кг</w:t>
            </w:r>
            <w:r w:rsidR="00F612AD">
              <w:t xml:space="preserve"> </w:t>
            </w:r>
            <w:r w:rsidRPr="005F39C5">
              <w:t>при помощи контрольно-измерительных устройств</w:t>
            </w:r>
          </w:p>
        </w:tc>
      </w:tr>
      <w:tr w:rsidR="00851AE6" w:rsidRPr="004877B4" w14:paraId="2E67BFBB" w14:textId="77777777" w:rsidTr="005F39C5">
        <w:trPr>
          <w:trHeight w:val="20"/>
        </w:trPr>
        <w:tc>
          <w:tcPr>
            <w:tcW w:w="0" w:type="auto"/>
            <w:vMerge/>
          </w:tcPr>
          <w:p w14:paraId="40DD95E6" w14:textId="77777777" w:rsidR="00851AE6" w:rsidRPr="004877B4" w:rsidDel="002A1D54" w:rsidRDefault="00851AE6" w:rsidP="004717C9">
            <w:pPr>
              <w:pStyle w:val="aff"/>
            </w:pPr>
          </w:p>
        </w:tc>
        <w:tc>
          <w:tcPr>
            <w:tcW w:w="0" w:type="auto"/>
            <w:shd w:val="clear" w:color="auto" w:fill="auto"/>
          </w:tcPr>
          <w:p w14:paraId="0FCC5F11" w14:textId="4983F838" w:rsidR="00851AE6" w:rsidRPr="005F39C5" w:rsidRDefault="00851AE6" w:rsidP="004717C9">
            <w:pPr>
              <w:pStyle w:val="aff"/>
              <w:jc w:val="both"/>
            </w:pPr>
            <w:r w:rsidRPr="005F39C5">
              <w:t>Определять причины неполадок в работе формовочных машин грузоподъемностью</w:t>
            </w:r>
            <w:r w:rsidR="002736E6" w:rsidRPr="005F39C5">
              <w:t xml:space="preserve"> свыше</w:t>
            </w:r>
            <w:r w:rsidRPr="005F39C5">
              <w:t xml:space="preserve"> </w:t>
            </w:r>
            <w:r w:rsidR="007803BB">
              <w:t>700 кг</w:t>
            </w:r>
            <w:r w:rsidR="00F612AD">
              <w:t xml:space="preserve"> </w:t>
            </w:r>
          </w:p>
        </w:tc>
      </w:tr>
      <w:tr w:rsidR="00851AE6" w:rsidRPr="004877B4" w14:paraId="2F8235D9" w14:textId="77777777" w:rsidTr="005F39C5">
        <w:trPr>
          <w:trHeight w:val="20"/>
        </w:trPr>
        <w:tc>
          <w:tcPr>
            <w:tcW w:w="0" w:type="auto"/>
            <w:vMerge/>
          </w:tcPr>
          <w:p w14:paraId="2B418750" w14:textId="77777777" w:rsidR="00851AE6" w:rsidRPr="004877B4" w:rsidDel="002A1D54" w:rsidRDefault="00851AE6" w:rsidP="004717C9">
            <w:pPr>
              <w:pStyle w:val="aff"/>
            </w:pPr>
          </w:p>
        </w:tc>
        <w:tc>
          <w:tcPr>
            <w:tcW w:w="0" w:type="auto"/>
            <w:shd w:val="clear" w:color="auto" w:fill="auto"/>
          </w:tcPr>
          <w:p w14:paraId="0BF0CA01" w14:textId="4830B52F" w:rsidR="00851AE6" w:rsidRPr="005F39C5" w:rsidRDefault="00851AE6" w:rsidP="004717C9">
            <w:pPr>
              <w:pStyle w:val="aff"/>
              <w:jc w:val="both"/>
            </w:pPr>
            <w:r w:rsidRPr="005F39C5">
              <w:t xml:space="preserve">Проверять соответствие режима работы формовочных машин грузоподъемностью свыше </w:t>
            </w:r>
            <w:r w:rsidR="007803BB">
              <w:t>700 кг</w:t>
            </w:r>
            <w:r w:rsidR="00F612AD">
              <w:t xml:space="preserve"> </w:t>
            </w:r>
            <w:r w:rsidRPr="005F39C5">
              <w:t>инструкции по эксплуатации и технологическим инструкциям</w:t>
            </w:r>
          </w:p>
        </w:tc>
      </w:tr>
      <w:tr w:rsidR="00851AE6" w:rsidRPr="004877B4" w14:paraId="60D44E94" w14:textId="77777777" w:rsidTr="005F39C5">
        <w:trPr>
          <w:trHeight w:val="20"/>
        </w:trPr>
        <w:tc>
          <w:tcPr>
            <w:tcW w:w="0" w:type="auto"/>
            <w:vMerge/>
          </w:tcPr>
          <w:p w14:paraId="31588320" w14:textId="77777777" w:rsidR="00851AE6" w:rsidRPr="004877B4" w:rsidDel="002A1D54" w:rsidRDefault="00851AE6" w:rsidP="004717C9">
            <w:pPr>
              <w:pStyle w:val="aff"/>
            </w:pPr>
          </w:p>
        </w:tc>
        <w:tc>
          <w:tcPr>
            <w:tcW w:w="0" w:type="auto"/>
            <w:shd w:val="clear" w:color="auto" w:fill="auto"/>
          </w:tcPr>
          <w:p w14:paraId="2BAB2C6E" w14:textId="16401B3D" w:rsidR="00851AE6" w:rsidRPr="005F39C5" w:rsidRDefault="00851AE6" w:rsidP="004717C9">
            <w:pPr>
              <w:pStyle w:val="aff"/>
              <w:jc w:val="both"/>
            </w:pPr>
            <w:r w:rsidRPr="005F39C5">
              <w:t xml:space="preserve">Настраивать и отлаживать </w:t>
            </w:r>
            <w:r w:rsidR="003B5B34" w:rsidRPr="005F39C5">
              <w:t>режимы работы</w:t>
            </w:r>
            <w:r w:rsidRPr="005F39C5">
              <w:t xml:space="preserve"> формовочных машин грузоподъемностью свыше </w:t>
            </w:r>
            <w:r w:rsidR="007803BB">
              <w:t>700 кг</w:t>
            </w:r>
          </w:p>
        </w:tc>
      </w:tr>
      <w:tr w:rsidR="00851AE6" w:rsidRPr="004877B4" w14:paraId="146083E3" w14:textId="77777777" w:rsidTr="005F39C5">
        <w:trPr>
          <w:trHeight w:val="20"/>
        </w:trPr>
        <w:tc>
          <w:tcPr>
            <w:tcW w:w="0" w:type="auto"/>
            <w:vMerge/>
          </w:tcPr>
          <w:p w14:paraId="4BD75CB5" w14:textId="77777777" w:rsidR="00851AE6" w:rsidRPr="004877B4" w:rsidDel="002A1D54" w:rsidRDefault="00851AE6" w:rsidP="004717C9">
            <w:pPr>
              <w:pStyle w:val="aff"/>
            </w:pPr>
          </w:p>
        </w:tc>
        <w:tc>
          <w:tcPr>
            <w:tcW w:w="0" w:type="auto"/>
            <w:shd w:val="clear" w:color="auto" w:fill="auto"/>
          </w:tcPr>
          <w:p w14:paraId="200C5689" w14:textId="25337F7F" w:rsidR="00851AE6" w:rsidRPr="005F39C5" w:rsidRDefault="00851AE6" w:rsidP="004717C9">
            <w:pPr>
              <w:pStyle w:val="aff"/>
              <w:jc w:val="both"/>
            </w:pPr>
            <w:r w:rsidRPr="005F39C5">
              <w:t xml:space="preserve">Читать конструкторскую документацию на </w:t>
            </w:r>
            <w:r w:rsidR="000152E7" w:rsidRPr="005F39C5">
              <w:t xml:space="preserve">модельно-опочную оснастку на формовочные машины </w:t>
            </w:r>
            <w:r w:rsidRPr="005F39C5">
              <w:t xml:space="preserve">грузоподъемностью свыше </w:t>
            </w:r>
            <w:r w:rsidR="007803BB">
              <w:t>700 кг</w:t>
            </w:r>
            <w:r w:rsidR="00F612AD">
              <w:t xml:space="preserve"> </w:t>
            </w:r>
            <w:r w:rsidRPr="005F39C5">
              <w:t>и литейные формы</w:t>
            </w:r>
          </w:p>
        </w:tc>
      </w:tr>
      <w:tr w:rsidR="00851AE6" w:rsidRPr="004877B4" w14:paraId="520A4E9F" w14:textId="77777777" w:rsidTr="005F39C5">
        <w:trPr>
          <w:trHeight w:val="20"/>
        </w:trPr>
        <w:tc>
          <w:tcPr>
            <w:tcW w:w="0" w:type="auto"/>
            <w:vMerge/>
          </w:tcPr>
          <w:p w14:paraId="55B06531" w14:textId="77777777" w:rsidR="00851AE6" w:rsidRPr="004877B4" w:rsidDel="002A1D54" w:rsidRDefault="00851AE6" w:rsidP="004717C9">
            <w:pPr>
              <w:pStyle w:val="aff"/>
            </w:pPr>
          </w:p>
        </w:tc>
        <w:tc>
          <w:tcPr>
            <w:tcW w:w="0" w:type="auto"/>
            <w:shd w:val="clear" w:color="auto" w:fill="auto"/>
          </w:tcPr>
          <w:p w14:paraId="6B26FECF" w14:textId="283FCBF5" w:rsidR="00851AE6" w:rsidRPr="005F39C5" w:rsidRDefault="00851AE6" w:rsidP="004717C9">
            <w:pPr>
              <w:pStyle w:val="aff"/>
              <w:jc w:val="both"/>
            </w:pPr>
            <w:r w:rsidRPr="005F39C5">
              <w:t xml:space="preserve">Читать технологическую документацию на формовочные машины грузоподъемностью свыше </w:t>
            </w:r>
            <w:r w:rsidR="007803BB">
              <w:t>700 кг</w:t>
            </w:r>
            <w:r w:rsidR="00F612AD">
              <w:t xml:space="preserve"> </w:t>
            </w:r>
            <w:r w:rsidRPr="005F39C5">
              <w:t>и литейные формы</w:t>
            </w:r>
          </w:p>
        </w:tc>
      </w:tr>
      <w:tr w:rsidR="00851AE6" w:rsidRPr="004877B4" w14:paraId="107C822B" w14:textId="77777777" w:rsidTr="005F39C5">
        <w:trPr>
          <w:trHeight w:val="20"/>
        </w:trPr>
        <w:tc>
          <w:tcPr>
            <w:tcW w:w="0" w:type="auto"/>
            <w:vMerge w:val="restart"/>
          </w:tcPr>
          <w:p w14:paraId="2B14DBCE" w14:textId="77777777" w:rsidR="00851AE6" w:rsidRPr="004877B4" w:rsidRDefault="00851AE6" w:rsidP="004717C9">
            <w:pPr>
              <w:pStyle w:val="aff"/>
            </w:pPr>
            <w:r w:rsidRPr="004877B4" w:rsidDel="002A1D54">
              <w:t>Необходимые знания</w:t>
            </w:r>
          </w:p>
        </w:tc>
        <w:tc>
          <w:tcPr>
            <w:tcW w:w="0" w:type="auto"/>
          </w:tcPr>
          <w:p w14:paraId="5A4126DB" w14:textId="7C22AA10" w:rsidR="00851AE6" w:rsidRPr="005F39C5" w:rsidRDefault="00851AE6" w:rsidP="004717C9">
            <w:pPr>
              <w:pStyle w:val="aff"/>
              <w:jc w:val="both"/>
            </w:pPr>
            <w:r w:rsidRPr="005F39C5">
              <w:t xml:space="preserve">Устройство и кинематические схемы формовочных машин различных типов грузоподъемностью свыше </w:t>
            </w:r>
            <w:r w:rsidR="007803BB">
              <w:t>700 кг</w:t>
            </w:r>
          </w:p>
        </w:tc>
      </w:tr>
      <w:tr w:rsidR="00851AE6" w:rsidRPr="004877B4" w14:paraId="4065F251" w14:textId="77777777" w:rsidTr="005F39C5">
        <w:trPr>
          <w:trHeight w:val="20"/>
        </w:trPr>
        <w:tc>
          <w:tcPr>
            <w:tcW w:w="0" w:type="auto"/>
            <w:vMerge/>
          </w:tcPr>
          <w:p w14:paraId="139A6099" w14:textId="77777777" w:rsidR="00851AE6" w:rsidRPr="004877B4" w:rsidDel="002A1D54" w:rsidRDefault="00851AE6" w:rsidP="004717C9">
            <w:pPr>
              <w:pStyle w:val="aff"/>
            </w:pPr>
          </w:p>
        </w:tc>
        <w:tc>
          <w:tcPr>
            <w:tcW w:w="0" w:type="auto"/>
          </w:tcPr>
          <w:p w14:paraId="2478912B" w14:textId="1F5D3DCA" w:rsidR="00851AE6" w:rsidRPr="005F39C5" w:rsidRDefault="00851AE6" w:rsidP="004717C9">
            <w:pPr>
              <w:pStyle w:val="aff"/>
              <w:jc w:val="both"/>
            </w:pPr>
            <w:r w:rsidRPr="005F39C5">
              <w:t xml:space="preserve">Режимы работы формовочных машин различных типов грузоподъемностью свыше </w:t>
            </w:r>
            <w:r w:rsidR="007803BB">
              <w:t>700 кг</w:t>
            </w:r>
          </w:p>
        </w:tc>
      </w:tr>
      <w:tr w:rsidR="00851AE6" w:rsidRPr="004877B4" w14:paraId="05179548" w14:textId="77777777" w:rsidTr="005F39C5">
        <w:trPr>
          <w:trHeight w:val="20"/>
        </w:trPr>
        <w:tc>
          <w:tcPr>
            <w:tcW w:w="0" w:type="auto"/>
            <w:vMerge/>
          </w:tcPr>
          <w:p w14:paraId="220DE325" w14:textId="77777777" w:rsidR="00851AE6" w:rsidRPr="004877B4" w:rsidDel="002A1D54" w:rsidRDefault="00851AE6" w:rsidP="004717C9">
            <w:pPr>
              <w:pStyle w:val="aff"/>
            </w:pPr>
          </w:p>
        </w:tc>
        <w:tc>
          <w:tcPr>
            <w:tcW w:w="0" w:type="auto"/>
          </w:tcPr>
          <w:p w14:paraId="09CFD47E" w14:textId="03EA74F1" w:rsidR="00851AE6" w:rsidRPr="005F39C5" w:rsidRDefault="00851AE6" w:rsidP="004717C9">
            <w:pPr>
              <w:pStyle w:val="aff"/>
              <w:jc w:val="both"/>
            </w:pPr>
            <w:r w:rsidRPr="005F39C5">
              <w:t xml:space="preserve">Основные причины брака отливок </w:t>
            </w:r>
            <w:r w:rsidR="006772C0" w:rsidRPr="005F39C5">
              <w:t xml:space="preserve">из-за неправильной формовки песчано-глинистых и литейных форм </w:t>
            </w:r>
            <w:r w:rsidRPr="005F39C5">
              <w:t>и меры</w:t>
            </w:r>
            <w:r w:rsidR="006772C0" w:rsidRPr="005F39C5">
              <w:t xml:space="preserve"> его </w:t>
            </w:r>
            <w:r w:rsidRPr="005F39C5">
              <w:t>предотвращения</w:t>
            </w:r>
          </w:p>
        </w:tc>
      </w:tr>
      <w:tr w:rsidR="00220D9E" w:rsidRPr="004877B4" w14:paraId="67F7D27F" w14:textId="77777777" w:rsidTr="005F39C5">
        <w:trPr>
          <w:trHeight w:val="20"/>
        </w:trPr>
        <w:tc>
          <w:tcPr>
            <w:tcW w:w="0" w:type="auto"/>
            <w:vMerge/>
          </w:tcPr>
          <w:p w14:paraId="72B85BDE" w14:textId="77777777" w:rsidR="00220D9E" w:rsidRPr="004877B4" w:rsidDel="002A1D54" w:rsidRDefault="00220D9E" w:rsidP="004717C9">
            <w:pPr>
              <w:pStyle w:val="aff"/>
            </w:pPr>
          </w:p>
        </w:tc>
        <w:tc>
          <w:tcPr>
            <w:tcW w:w="0" w:type="auto"/>
          </w:tcPr>
          <w:p w14:paraId="25A938E1" w14:textId="555BD522" w:rsidR="00220D9E" w:rsidRPr="005F39C5" w:rsidRDefault="00220D9E" w:rsidP="004717C9">
            <w:pPr>
              <w:pStyle w:val="aff"/>
              <w:jc w:val="both"/>
            </w:pPr>
            <w:r w:rsidRPr="005F39C5">
              <w:t xml:space="preserve">Виды дефектов литейных форм, изготавливаемых на формовочных машинах грузоподъемностью свыше </w:t>
            </w:r>
            <w:r w:rsidR="007803BB">
              <w:t>700 кг</w:t>
            </w:r>
          </w:p>
        </w:tc>
      </w:tr>
      <w:tr w:rsidR="00220D9E" w:rsidRPr="004877B4" w14:paraId="68F763D6" w14:textId="77777777" w:rsidTr="005F39C5">
        <w:trPr>
          <w:trHeight w:val="20"/>
        </w:trPr>
        <w:tc>
          <w:tcPr>
            <w:tcW w:w="0" w:type="auto"/>
            <w:vMerge/>
          </w:tcPr>
          <w:p w14:paraId="09ABED0B" w14:textId="77777777" w:rsidR="00220D9E" w:rsidRPr="004877B4" w:rsidDel="002A1D54" w:rsidRDefault="00220D9E" w:rsidP="004717C9">
            <w:pPr>
              <w:pStyle w:val="aff"/>
            </w:pPr>
          </w:p>
        </w:tc>
        <w:tc>
          <w:tcPr>
            <w:tcW w:w="0" w:type="auto"/>
          </w:tcPr>
          <w:p w14:paraId="23B16EE1" w14:textId="59AC1045" w:rsidR="00220D9E" w:rsidRPr="005F39C5" w:rsidRDefault="00220D9E" w:rsidP="004717C9">
            <w:pPr>
              <w:pStyle w:val="aff"/>
              <w:jc w:val="both"/>
            </w:pPr>
            <w:r w:rsidRPr="005F39C5">
              <w:t xml:space="preserve">Виды неполадок в работе формовочных машин грузоподъемностью свыше </w:t>
            </w:r>
            <w:r w:rsidR="007803BB">
              <w:t>700 кг</w:t>
            </w:r>
            <w:r w:rsidRPr="005F39C5">
              <w:t xml:space="preserve"> и их основные причины</w:t>
            </w:r>
          </w:p>
        </w:tc>
      </w:tr>
      <w:tr w:rsidR="00220D9E" w:rsidRPr="004877B4" w14:paraId="26227EA6" w14:textId="77777777" w:rsidTr="005F39C5">
        <w:trPr>
          <w:trHeight w:val="20"/>
        </w:trPr>
        <w:tc>
          <w:tcPr>
            <w:tcW w:w="0" w:type="auto"/>
            <w:vMerge/>
          </w:tcPr>
          <w:p w14:paraId="4EB910C5" w14:textId="77777777" w:rsidR="00220D9E" w:rsidRPr="004877B4" w:rsidDel="002A1D54" w:rsidRDefault="00220D9E" w:rsidP="004717C9">
            <w:pPr>
              <w:pStyle w:val="aff"/>
            </w:pPr>
          </w:p>
        </w:tc>
        <w:tc>
          <w:tcPr>
            <w:tcW w:w="0" w:type="auto"/>
          </w:tcPr>
          <w:p w14:paraId="2CC53F84" w14:textId="4506260C" w:rsidR="00220D9E" w:rsidRPr="005F39C5" w:rsidRDefault="00220D9E" w:rsidP="004717C9">
            <w:pPr>
              <w:pStyle w:val="aff"/>
              <w:jc w:val="both"/>
            </w:pPr>
            <w:r w:rsidRPr="005F39C5">
              <w:t>Назначение элементов интерфейса систем управления формовочны</w:t>
            </w:r>
            <w:r w:rsidR="00F612AD">
              <w:t>ми</w:t>
            </w:r>
            <w:r w:rsidRPr="005F39C5">
              <w:t xml:space="preserve"> машин</w:t>
            </w:r>
            <w:r w:rsidR="00F612AD">
              <w:t>ами</w:t>
            </w:r>
            <w:r w:rsidRPr="005F39C5">
              <w:t xml:space="preserve"> грузоподъемностью свыше </w:t>
            </w:r>
            <w:r w:rsidR="007803BB">
              <w:t>700 кг</w:t>
            </w:r>
          </w:p>
        </w:tc>
      </w:tr>
      <w:tr w:rsidR="00220D9E" w:rsidRPr="004877B4" w14:paraId="00509F1C" w14:textId="77777777" w:rsidTr="005F39C5">
        <w:trPr>
          <w:trHeight w:val="20"/>
        </w:trPr>
        <w:tc>
          <w:tcPr>
            <w:tcW w:w="0" w:type="auto"/>
            <w:vMerge/>
          </w:tcPr>
          <w:p w14:paraId="74C6A4C6" w14:textId="77777777" w:rsidR="00220D9E" w:rsidRPr="004877B4" w:rsidDel="002A1D54" w:rsidRDefault="00220D9E" w:rsidP="004717C9">
            <w:pPr>
              <w:pStyle w:val="aff"/>
            </w:pPr>
          </w:p>
        </w:tc>
        <w:tc>
          <w:tcPr>
            <w:tcW w:w="0" w:type="auto"/>
          </w:tcPr>
          <w:p w14:paraId="03AC33EC" w14:textId="77777777" w:rsidR="00220D9E" w:rsidRPr="005F39C5" w:rsidRDefault="00220D9E" w:rsidP="004717C9">
            <w:pPr>
              <w:pStyle w:val="aff"/>
              <w:jc w:val="both"/>
            </w:pPr>
            <w:r w:rsidRPr="005F39C5">
              <w:t>Требования охраны труда, пожарной, промышленной и экологической безопасности</w:t>
            </w:r>
          </w:p>
        </w:tc>
      </w:tr>
      <w:tr w:rsidR="00220D9E" w:rsidRPr="004877B4" w14:paraId="7A9945B1" w14:textId="77777777" w:rsidTr="005F39C5">
        <w:trPr>
          <w:trHeight w:val="20"/>
        </w:trPr>
        <w:tc>
          <w:tcPr>
            <w:tcW w:w="0" w:type="auto"/>
            <w:vMerge/>
          </w:tcPr>
          <w:p w14:paraId="2FF49564" w14:textId="77777777" w:rsidR="00220D9E" w:rsidRPr="004877B4" w:rsidDel="002A1D54" w:rsidRDefault="00220D9E" w:rsidP="004717C9">
            <w:pPr>
              <w:pStyle w:val="aff"/>
            </w:pPr>
          </w:p>
        </w:tc>
        <w:tc>
          <w:tcPr>
            <w:tcW w:w="0" w:type="auto"/>
          </w:tcPr>
          <w:p w14:paraId="5513FB37" w14:textId="30A20913" w:rsidR="00220D9E" w:rsidRPr="005F39C5" w:rsidRDefault="00220D9E" w:rsidP="004717C9">
            <w:pPr>
              <w:pStyle w:val="aff"/>
              <w:jc w:val="both"/>
            </w:pPr>
            <w:r w:rsidRPr="005F39C5">
              <w:t xml:space="preserve">Требования к модельно-опочной оснастке для изготовления литейных форм на формовочных машинах грузоподъемностью свыше </w:t>
            </w:r>
            <w:r w:rsidR="007803BB">
              <w:t>700 кг</w:t>
            </w:r>
          </w:p>
        </w:tc>
      </w:tr>
      <w:tr w:rsidR="00220D9E" w:rsidRPr="004877B4" w14:paraId="001FDA89" w14:textId="77777777" w:rsidTr="005F39C5">
        <w:trPr>
          <w:trHeight w:val="20"/>
        </w:trPr>
        <w:tc>
          <w:tcPr>
            <w:tcW w:w="0" w:type="auto"/>
            <w:vMerge/>
          </w:tcPr>
          <w:p w14:paraId="651399E6" w14:textId="77777777" w:rsidR="00220D9E" w:rsidRPr="004877B4" w:rsidDel="002A1D54" w:rsidRDefault="00220D9E" w:rsidP="004717C9">
            <w:pPr>
              <w:pStyle w:val="aff"/>
            </w:pPr>
          </w:p>
        </w:tc>
        <w:tc>
          <w:tcPr>
            <w:tcW w:w="0" w:type="auto"/>
          </w:tcPr>
          <w:p w14:paraId="3C03FD79" w14:textId="475E5147" w:rsidR="00220D9E" w:rsidRPr="005F39C5" w:rsidRDefault="00220D9E" w:rsidP="004717C9">
            <w:pPr>
              <w:pStyle w:val="aff"/>
              <w:jc w:val="both"/>
            </w:pPr>
            <w:r w:rsidRPr="005F39C5">
              <w:t xml:space="preserve">Технологические инструкции по изготовлению литейных форм на формовочных машинах грузоподъемностью свыше </w:t>
            </w:r>
            <w:r w:rsidR="007803BB">
              <w:t>700 кг</w:t>
            </w:r>
          </w:p>
        </w:tc>
      </w:tr>
      <w:tr w:rsidR="00220D9E" w:rsidRPr="004877B4" w14:paraId="21F371F1" w14:textId="77777777" w:rsidTr="005F39C5">
        <w:trPr>
          <w:trHeight w:val="20"/>
        </w:trPr>
        <w:tc>
          <w:tcPr>
            <w:tcW w:w="0" w:type="auto"/>
            <w:vMerge/>
          </w:tcPr>
          <w:p w14:paraId="2500D2DD" w14:textId="77777777" w:rsidR="00220D9E" w:rsidRPr="004877B4" w:rsidDel="002A1D54" w:rsidRDefault="00220D9E" w:rsidP="004717C9">
            <w:pPr>
              <w:pStyle w:val="aff"/>
            </w:pPr>
          </w:p>
        </w:tc>
        <w:tc>
          <w:tcPr>
            <w:tcW w:w="0" w:type="auto"/>
          </w:tcPr>
          <w:p w14:paraId="2BA632B1" w14:textId="0A2CEDFB" w:rsidR="00220D9E" w:rsidRPr="005F39C5" w:rsidRDefault="00220D9E" w:rsidP="004717C9">
            <w:pPr>
              <w:pStyle w:val="aff"/>
              <w:jc w:val="both"/>
            </w:pPr>
            <w:r w:rsidRPr="005F39C5">
              <w:t xml:space="preserve">Методы контроля основных технологических свойств формовочных смесей для изготовления литейных форм на формовочных машинах грузоподъемностью свыше </w:t>
            </w:r>
            <w:r w:rsidR="007803BB">
              <w:t>700 кг</w:t>
            </w:r>
            <w:r w:rsidR="00F612AD">
              <w:t xml:space="preserve"> </w:t>
            </w:r>
          </w:p>
        </w:tc>
      </w:tr>
      <w:tr w:rsidR="00220D9E" w:rsidRPr="004877B4" w14:paraId="263DDCD0" w14:textId="77777777" w:rsidTr="005F39C5">
        <w:trPr>
          <w:trHeight w:val="20"/>
        </w:trPr>
        <w:tc>
          <w:tcPr>
            <w:tcW w:w="0" w:type="auto"/>
            <w:vMerge/>
          </w:tcPr>
          <w:p w14:paraId="1366E286" w14:textId="77777777" w:rsidR="00220D9E" w:rsidRPr="004877B4" w:rsidDel="002A1D54" w:rsidRDefault="00220D9E" w:rsidP="004717C9">
            <w:pPr>
              <w:pStyle w:val="aff"/>
            </w:pPr>
          </w:p>
        </w:tc>
        <w:tc>
          <w:tcPr>
            <w:tcW w:w="0" w:type="auto"/>
          </w:tcPr>
          <w:p w14:paraId="6D0CFC74" w14:textId="72D0C46E" w:rsidR="00220D9E" w:rsidRPr="005F39C5" w:rsidRDefault="00220D9E" w:rsidP="004717C9">
            <w:pPr>
              <w:pStyle w:val="aff"/>
              <w:jc w:val="both"/>
            </w:pPr>
            <w:r w:rsidRPr="005F39C5">
              <w:t xml:space="preserve">Методы контроля состояния модельно-опочной оснастки для изготовления литейных форм на формовочных машинах грузоподъемностью свыше </w:t>
            </w:r>
            <w:r w:rsidR="007803BB">
              <w:t>700 кг</w:t>
            </w:r>
          </w:p>
        </w:tc>
      </w:tr>
      <w:tr w:rsidR="00220D9E" w:rsidRPr="004877B4" w14:paraId="1C8BD7A1" w14:textId="77777777" w:rsidTr="005F39C5">
        <w:trPr>
          <w:trHeight w:val="20"/>
        </w:trPr>
        <w:tc>
          <w:tcPr>
            <w:tcW w:w="0" w:type="auto"/>
            <w:vMerge/>
          </w:tcPr>
          <w:p w14:paraId="22ED40C6" w14:textId="77777777" w:rsidR="00220D9E" w:rsidRPr="004877B4" w:rsidDel="002A1D54" w:rsidRDefault="00220D9E" w:rsidP="004717C9">
            <w:pPr>
              <w:pStyle w:val="aff"/>
            </w:pPr>
          </w:p>
        </w:tc>
        <w:tc>
          <w:tcPr>
            <w:tcW w:w="0" w:type="auto"/>
          </w:tcPr>
          <w:p w14:paraId="02DABCDB" w14:textId="3BDC0C90" w:rsidR="00220D9E" w:rsidRPr="005F39C5" w:rsidRDefault="00220D9E" w:rsidP="004717C9">
            <w:pPr>
              <w:pStyle w:val="aff"/>
              <w:jc w:val="both"/>
            </w:pPr>
            <w:r w:rsidRPr="005F39C5">
              <w:t>Методы контроля режимов работы литейных машин</w:t>
            </w:r>
          </w:p>
        </w:tc>
      </w:tr>
      <w:tr w:rsidR="00220D9E" w:rsidRPr="004877B4" w14:paraId="74A4BDC2" w14:textId="77777777" w:rsidTr="005F39C5">
        <w:trPr>
          <w:trHeight w:val="20"/>
        </w:trPr>
        <w:tc>
          <w:tcPr>
            <w:tcW w:w="0" w:type="auto"/>
            <w:vMerge/>
          </w:tcPr>
          <w:p w14:paraId="2E4CD5FB" w14:textId="77777777" w:rsidR="00220D9E" w:rsidRPr="004877B4" w:rsidDel="002A1D54" w:rsidRDefault="00220D9E" w:rsidP="004717C9">
            <w:pPr>
              <w:pStyle w:val="aff"/>
            </w:pPr>
          </w:p>
        </w:tc>
        <w:tc>
          <w:tcPr>
            <w:tcW w:w="0" w:type="auto"/>
          </w:tcPr>
          <w:p w14:paraId="54B9BD6C" w14:textId="5C6C6A59" w:rsidR="00220D9E" w:rsidRPr="005F39C5" w:rsidRDefault="00220D9E" w:rsidP="004717C9">
            <w:pPr>
              <w:pStyle w:val="aff"/>
              <w:jc w:val="both"/>
            </w:pPr>
            <w:r w:rsidRPr="005F39C5">
              <w:t>Методы контроля качества литейных форм и стержней</w:t>
            </w:r>
          </w:p>
        </w:tc>
      </w:tr>
      <w:tr w:rsidR="00220D9E" w:rsidRPr="004877B4" w14:paraId="0E390A18" w14:textId="77777777" w:rsidTr="005F39C5">
        <w:trPr>
          <w:trHeight w:val="20"/>
        </w:trPr>
        <w:tc>
          <w:tcPr>
            <w:tcW w:w="0" w:type="auto"/>
            <w:vMerge/>
          </w:tcPr>
          <w:p w14:paraId="3103F787" w14:textId="77777777" w:rsidR="00220D9E" w:rsidRPr="004877B4" w:rsidDel="002A1D54" w:rsidRDefault="00220D9E" w:rsidP="004717C9">
            <w:pPr>
              <w:pStyle w:val="aff"/>
            </w:pPr>
          </w:p>
        </w:tc>
        <w:tc>
          <w:tcPr>
            <w:tcW w:w="0" w:type="auto"/>
          </w:tcPr>
          <w:p w14:paraId="003BB91C" w14:textId="66F9C9D3" w:rsidR="00220D9E" w:rsidRPr="005F39C5" w:rsidRDefault="003B5B34" w:rsidP="004717C9">
            <w:pPr>
              <w:pStyle w:val="aff"/>
              <w:jc w:val="both"/>
            </w:pPr>
            <w:r w:rsidRPr="005F39C5">
              <w:t>Устройство и способы</w:t>
            </w:r>
            <w:r w:rsidR="00220D9E" w:rsidRPr="005F39C5">
              <w:t xml:space="preserve"> применения контрольно-измерительных устройств и приспособлений для контроля состояния модельно-опочной оснастки и формовочного инструмента </w:t>
            </w:r>
          </w:p>
        </w:tc>
      </w:tr>
      <w:tr w:rsidR="00220D9E" w:rsidRPr="004877B4" w14:paraId="2E5273B7" w14:textId="77777777" w:rsidTr="005F39C5">
        <w:trPr>
          <w:trHeight w:val="20"/>
        </w:trPr>
        <w:tc>
          <w:tcPr>
            <w:tcW w:w="0" w:type="auto"/>
            <w:vMerge/>
          </w:tcPr>
          <w:p w14:paraId="22346341" w14:textId="77777777" w:rsidR="00220D9E" w:rsidRPr="004877B4" w:rsidDel="002A1D54" w:rsidRDefault="00220D9E" w:rsidP="004717C9">
            <w:pPr>
              <w:pStyle w:val="aff"/>
            </w:pPr>
          </w:p>
        </w:tc>
        <w:tc>
          <w:tcPr>
            <w:tcW w:w="0" w:type="auto"/>
          </w:tcPr>
          <w:p w14:paraId="4ED0762D" w14:textId="4FE5AD92" w:rsidR="00220D9E" w:rsidRPr="005F39C5" w:rsidRDefault="003B5B34" w:rsidP="004717C9">
            <w:pPr>
              <w:pStyle w:val="aff"/>
              <w:jc w:val="both"/>
            </w:pPr>
            <w:r w:rsidRPr="005F39C5">
              <w:t>Устройство и способы</w:t>
            </w:r>
            <w:r w:rsidR="00220D9E" w:rsidRPr="005F39C5">
              <w:t xml:space="preserve"> применения контрольно-измерительных устройств и приспособлений для контроля качества литейных форм и стержней</w:t>
            </w:r>
          </w:p>
        </w:tc>
      </w:tr>
      <w:tr w:rsidR="00220D9E" w:rsidRPr="004877B4" w14:paraId="7DF2DF66" w14:textId="77777777" w:rsidTr="005F39C5">
        <w:trPr>
          <w:trHeight w:val="20"/>
        </w:trPr>
        <w:tc>
          <w:tcPr>
            <w:tcW w:w="0" w:type="auto"/>
            <w:vMerge/>
          </w:tcPr>
          <w:p w14:paraId="66D8B3D8" w14:textId="77777777" w:rsidR="00220D9E" w:rsidRPr="004877B4" w:rsidDel="002A1D54" w:rsidRDefault="00220D9E" w:rsidP="004717C9">
            <w:pPr>
              <w:pStyle w:val="aff"/>
            </w:pPr>
          </w:p>
        </w:tc>
        <w:tc>
          <w:tcPr>
            <w:tcW w:w="0" w:type="auto"/>
          </w:tcPr>
          <w:p w14:paraId="227858C9" w14:textId="304A76FA" w:rsidR="00220D9E" w:rsidRPr="005F39C5" w:rsidRDefault="00220D9E" w:rsidP="004717C9">
            <w:pPr>
              <w:pStyle w:val="aff"/>
              <w:jc w:val="both"/>
            </w:pPr>
            <w:r w:rsidRPr="005F39C5">
              <w:t xml:space="preserve">Устройство и принципы работы приборов для контроля основных технологических свойств </w:t>
            </w:r>
            <w:r w:rsidR="00A3535F" w:rsidRPr="005F39C5">
              <w:t>песчано-глинистых</w:t>
            </w:r>
            <w:r w:rsidRPr="005F39C5">
              <w:t xml:space="preserve"> литейных форм и стержней</w:t>
            </w:r>
          </w:p>
        </w:tc>
      </w:tr>
      <w:tr w:rsidR="00220D9E" w:rsidRPr="004877B4" w14:paraId="0FE7EBC2" w14:textId="77777777" w:rsidTr="005F39C5">
        <w:trPr>
          <w:trHeight w:val="20"/>
        </w:trPr>
        <w:tc>
          <w:tcPr>
            <w:tcW w:w="0" w:type="auto"/>
            <w:vMerge/>
          </w:tcPr>
          <w:p w14:paraId="6CF9B085" w14:textId="77777777" w:rsidR="00220D9E" w:rsidRPr="004877B4" w:rsidDel="002A1D54" w:rsidRDefault="00220D9E" w:rsidP="004717C9">
            <w:pPr>
              <w:pStyle w:val="aff"/>
            </w:pPr>
          </w:p>
        </w:tc>
        <w:tc>
          <w:tcPr>
            <w:tcW w:w="0" w:type="auto"/>
          </w:tcPr>
          <w:p w14:paraId="41F5DB39" w14:textId="56425EDA" w:rsidR="00220D9E" w:rsidRPr="005F39C5" w:rsidRDefault="00220D9E" w:rsidP="004717C9">
            <w:pPr>
              <w:pStyle w:val="aff"/>
              <w:jc w:val="both"/>
            </w:pPr>
            <w:r w:rsidRPr="005F39C5">
              <w:t xml:space="preserve">Устройство и принципы работы приборов для контроля режима работы формовочных машин грузоподъемностью свыше </w:t>
            </w:r>
            <w:r w:rsidR="007803BB">
              <w:t>700 кг</w:t>
            </w:r>
          </w:p>
        </w:tc>
      </w:tr>
      <w:tr w:rsidR="00220D9E" w:rsidRPr="004877B4" w14:paraId="74B32D6B" w14:textId="77777777" w:rsidTr="005F39C5">
        <w:trPr>
          <w:trHeight w:val="20"/>
        </w:trPr>
        <w:tc>
          <w:tcPr>
            <w:tcW w:w="0" w:type="auto"/>
            <w:vMerge/>
          </w:tcPr>
          <w:p w14:paraId="6F10C066" w14:textId="77777777" w:rsidR="00220D9E" w:rsidRPr="004877B4" w:rsidDel="002A1D54" w:rsidRDefault="00220D9E" w:rsidP="004717C9">
            <w:pPr>
              <w:pStyle w:val="aff"/>
            </w:pPr>
          </w:p>
        </w:tc>
        <w:tc>
          <w:tcPr>
            <w:tcW w:w="0" w:type="auto"/>
          </w:tcPr>
          <w:p w14:paraId="70B1EBE2" w14:textId="77777777" w:rsidR="00220D9E" w:rsidRPr="005F39C5" w:rsidRDefault="00220D9E" w:rsidP="004717C9">
            <w:pPr>
              <w:pStyle w:val="aff"/>
              <w:jc w:val="both"/>
            </w:pPr>
            <w:r w:rsidRPr="005F39C5">
              <w:t>Правила чтения конструкторской документации</w:t>
            </w:r>
          </w:p>
        </w:tc>
      </w:tr>
      <w:tr w:rsidR="00F932B6" w:rsidRPr="004877B4" w14:paraId="46BE933A" w14:textId="77777777" w:rsidTr="005F39C5">
        <w:trPr>
          <w:trHeight w:val="20"/>
        </w:trPr>
        <w:tc>
          <w:tcPr>
            <w:tcW w:w="0" w:type="auto"/>
            <w:vMerge/>
          </w:tcPr>
          <w:p w14:paraId="5EC5AA91" w14:textId="77777777" w:rsidR="00F932B6" w:rsidRPr="004877B4" w:rsidDel="002A1D54" w:rsidRDefault="00F932B6" w:rsidP="004717C9">
            <w:pPr>
              <w:pStyle w:val="aff"/>
            </w:pPr>
          </w:p>
        </w:tc>
        <w:tc>
          <w:tcPr>
            <w:tcW w:w="0" w:type="auto"/>
          </w:tcPr>
          <w:p w14:paraId="602D5910" w14:textId="47D15FFF" w:rsidR="00F932B6" w:rsidRPr="005F39C5" w:rsidRDefault="00F932B6" w:rsidP="004717C9">
            <w:pPr>
              <w:pStyle w:val="aff"/>
              <w:jc w:val="both"/>
            </w:pPr>
            <w:r w:rsidRPr="005F39C5">
              <w:t>Порядок работы с персональной вычислительной техникой</w:t>
            </w:r>
          </w:p>
        </w:tc>
      </w:tr>
      <w:tr w:rsidR="00F932B6" w:rsidRPr="004877B4" w14:paraId="61E14063" w14:textId="77777777" w:rsidTr="005F39C5">
        <w:trPr>
          <w:trHeight w:val="20"/>
        </w:trPr>
        <w:tc>
          <w:tcPr>
            <w:tcW w:w="0" w:type="auto"/>
            <w:vMerge/>
          </w:tcPr>
          <w:p w14:paraId="3703A703" w14:textId="77777777" w:rsidR="00F932B6" w:rsidRPr="004877B4" w:rsidDel="002A1D54" w:rsidRDefault="00F932B6" w:rsidP="004717C9">
            <w:pPr>
              <w:pStyle w:val="aff"/>
            </w:pPr>
          </w:p>
        </w:tc>
        <w:tc>
          <w:tcPr>
            <w:tcW w:w="0" w:type="auto"/>
          </w:tcPr>
          <w:p w14:paraId="222AE007" w14:textId="465CA708" w:rsidR="00F932B6" w:rsidRPr="005F39C5" w:rsidRDefault="00F932B6" w:rsidP="004717C9">
            <w:pPr>
              <w:pStyle w:val="aff"/>
              <w:jc w:val="both"/>
            </w:pPr>
            <w:r w:rsidRPr="005F39C5">
              <w:t>Порядок работы с файловой системой</w:t>
            </w:r>
          </w:p>
        </w:tc>
      </w:tr>
      <w:tr w:rsidR="00F932B6" w:rsidRPr="004877B4" w14:paraId="03412D38" w14:textId="77777777" w:rsidTr="005F39C5">
        <w:trPr>
          <w:trHeight w:val="20"/>
        </w:trPr>
        <w:tc>
          <w:tcPr>
            <w:tcW w:w="0" w:type="auto"/>
            <w:vMerge/>
          </w:tcPr>
          <w:p w14:paraId="517D1B4B" w14:textId="77777777" w:rsidR="00F932B6" w:rsidRPr="004877B4" w:rsidDel="002A1D54" w:rsidRDefault="00F932B6" w:rsidP="004717C9">
            <w:pPr>
              <w:pStyle w:val="aff"/>
            </w:pPr>
          </w:p>
        </w:tc>
        <w:tc>
          <w:tcPr>
            <w:tcW w:w="0" w:type="auto"/>
          </w:tcPr>
          <w:p w14:paraId="478CE530" w14:textId="6B80BF3C" w:rsidR="00F932B6" w:rsidRPr="005F39C5" w:rsidRDefault="00F932B6" w:rsidP="004717C9">
            <w:pPr>
              <w:pStyle w:val="aff"/>
              <w:jc w:val="both"/>
            </w:pPr>
            <w:r w:rsidRPr="005F39C5">
              <w:t>Основные форматы представления электронной графической и текстовой информации</w:t>
            </w:r>
          </w:p>
        </w:tc>
      </w:tr>
      <w:tr w:rsidR="00F932B6" w:rsidRPr="004877B4" w14:paraId="1CB3C4DE" w14:textId="77777777" w:rsidTr="005F39C5">
        <w:trPr>
          <w:trHeight w:val="20"/>
        </w:trPr>
        <w:tc>
          <w:tcPr>
            <w:tcW w:w="0" w:type="auto"/>
            <w:vMerge/>
          </w:tcPr>
          <w:p w14:paraId="4924FF4F" w14:textId="77777777" w:rsidR="00F932B6" w:rsidRPr="004877B4" w:rsidDel="002A1D54" w:rsidRDefault="00F932B6" w:rsidP="004717C9">
            <w:pPr>
              <w:pStyle w:val="aff"/>
            </w:pPr>
          </w:p>
        </w:tc>
        <w:tc>
          <w:tcPr>
            <w:tcW w:w="0" w:type="auto"/>
          </w:tcPr>
          <w:p w14:paraId="2B6354AA" w14:textId="45355F20" w:rsidR="00F932B6" w:rsidRPr="005F39C5" w:rsidRDefault="00F932B6" w:rsidP="004717C9">
            <w:pPr>
              <w:pStyle w:val="aff"/>
              <w:jc w:val="both"/>
            </w:pPr>
            <w:r w:rsidRPr="005F39C5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F932B6" w:rsidRPr="004877B4" w14:paraId="314F930A" w14:textId="77777777" w:rsidTr="005F39C5">
        <w:trPr>
          <w:trHeight w:val="20"/>
        </w:trPr>
        <w:tc>
          <w:tcPr>
            <w:tcW w:w="0" w:type="auto"/>
            <w:vMerge/>
          </w:tcPr>
          <w:p w14:paraId="0CB4A6E6" w14:textId="77777777" w:rsidR="00F932B6" w:rsidRPr="004877B4" w:rsidDel="002A1D54" w:rsidRDefault="00F932B6" w:rsidP="004717C9">
            <w:pPr>
              <w:pStyle w:val="aff"/>
            </w:pPr>
          </w:p>
        </w:tc>
        <w:tc>
          <w:tcPr>
            <w:tcW w:w="0" w:type="auto"/>
          </w:tcPr>
          <w:p w14:paraId="09738F5D" w14:textId="2B8F320E" w:rsidR="00F932B6" w:rsidRPr="005F39C5" w:rsidRDefault="00F932B6" w:rsidP="004717C9">
            <w:pPr>
              <w:pStyle w:val="aff"/>
              <w:jc w:val="both"/>
            </w:pPr>
            <w:r w:rsidRPr="005F39C5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F932B6" w:rsidRPr="004877B4" w14:paraId="71C0080D" w14:textId="77777777" w:rsidTr="005F39C5">
        <w:trPr>
          <w:trHeight w:val="20"/>
        </w:trPr>
        <w:tc>
          <w:tcPr>
            <w:tcW w:w="0" w:type="auto"/>
            <w:vMerge/>
          </w:tcPr>
          <w:p w14:paraId="69870A30" w14:textId="77777777" w:rsidR="00F932B6" w:rsidRPr="004877B4" w:rsidDel="002A1D54" w:rsidRDefault="00F932B6" w:rsidP="004717C9">
            <w:pPr>
              <w:pStyle w:val="aff"/>
            </w:pPr>
          </w:p>
        </w:tc>
        <w:tc>
          <w:tcPr>
            <w:tcW w:w="0" w:type="auto"/>
          </w:tcPr>
          <w:p w14:paraId="7C9EC387" w14:textId="2F801E5A" w:rsidR="00F932B6" w:rsidRPr="005F39C5" w:rsidRDefault="00F932B6" w:rsidP="004717C9">
            <w:pPr>
              <w:pStyle w:val="aff"/>
              <w:jc w:val="both"/>
            </w:pPr>
            <w:r w:rsidRPr="005F39C5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F932B6" w:rsidRPr="004877B4" w14:paraId="21452384" w14:textId="77777777" w:rsidTr="005F39C5">
        <w:trPr>
          <w:trHeight w:val="20"/>
        </w:trPr>
        <w:tc>
          <w:tcPr>
            <w:tcW w:w="0" w:type="auto"/>
            <w:vMerge/>
          </w:tcPr>
          <w:p w14:paraId="48DA7D17" w14:textId="77777777" w:rsidR="00F932B6" w:rsidRPr="004877B4" w:rsidDel="002A1D54" w:rsidRDefault="00F932B6" w:rsidP="004717C9">
            <w:pPr>
              <w:pStyle w:val="aff"/>
            </w:pPr>
          </w:p>
        </w:tc>
        <w:tc>
          <w:tcPr>
            <w:tcW w:w="0" w:type="auto"/>
          </w:tcPr>
          <w:p w14:paraId="00FDBCEB" w14:textId="0E84B4DF" w:rsidR="00F932B6" w:rsidRPr="005F39C5" w:rsidRDefault="00F932B6" w:rsidP="004717C9">
            <w:pPr>
              <w:pStyle w:val="aff"/>
              <w:jc w:val="both"/>
            </w:pPr>
            <w:r w:rsidRPr="005F39C5">
              <w:t>Порядок работы с электронным архивом технической документации</w:t>
            </w:r>
          </w:p>
        </w:tc>
      </w:tr>
      <w:tr w:rsidR="00F932B6" w:rsidRPr="004877B4" w14:paraId="07F33CE7" w14:textId="77777777" w:rsidTr="005F39C5">
        <w:trPr>
          <w:trHeight w:val="20"/>
        </w:trPr>
        <w:tc>
          <w:tcPr>
            <w:tcW w:w="0" w:type="auto"/>
            <w:vMerge/>
          </w:tcPr>
          <w:p w14:paraId="18E24681" w14:textId="77777777" w:rsidR="00F932B6" w:rsidRPr="004877B4" w:rsidDel="002A1D54" w:rsidRDefault="00F932B6" w:rsidP="004717C9">
            <w:pPr>
              <w:pStyle w:val="aff"/>
            </w:pPr>
          </w:p>
        </w:tc>
        <w:tc>
          <w:tcPr>
            <w:tcW w:w="0" w:type="auto"/>
          </w:tcPr>
          <w:p w14:paraId="3BB7743E" w14:textId="77777777" w:rsidR="00F932B6" w:rsidRPr="005F39C5" w:rsidRDefault="00F932B6" w:rsidP="004717C9">
            <w:pPr>
              <w:pStyle w:val="aff"/>
              <w:jc w:val="both"/>
            </w:pPr>
            <w:r w:rsidRPr="005F39C5">
              <w:t>Правила чтения технологической документации</w:t>
            </w:r>
          </w:p>
        </w:tc>
      </w:tr>
      <w:tr w:rsidR="00F932B6" w:rsidRPr="004877B4" w14:paraId="16815E65" w14:textId="77777777" w:rsidTr="005F39C5">
        <w:trPr>
          <w:trHeight w:val="20"/>
        </w:trPr>
        <w:tc>
          <w:tcPr>
            <w:tcW w:w="0" w:type="auto"/>
            <w:vMerge/>
          </w:tcPr>
          <w:p w14:paraId="19741D3F" w14:textId="77777777" w:rsidR="00F932B6" w:rsidRPr="004877B4" w:rsidDel="002A1D54" w:rsidRDefault="00F932B6" w:rsidP="004717C9">
            <w:pPr>
              <w:pStyle w:val="aff"/>
            </w:pPr>
          </w:p>
        </w:tc>
        <w:tc>
          <w:tcPr>
            <w:tcW w:w="0" w:type="auto"/>
          </w:tcPr>
          <w:p w14:paraId="1692BDA0" w14:textId="17CEAA55" w:rsidR="00F932B6" w:rsidRPr="005F39C5" w:rsidRDefault="00F932B6" w:rsidP="004717C9">
            <w:pPr>
              <w:pStyle w:val="aff"/>
              <w:jc w:val="both"/>
            </w:pPr>
            <w:r w:rsidRPr="005F39C5">
              <w:t xml:space="preserve">Требования к формовочным смесям и вспомогательным материалам для изготовления литейных форм на формовочных машинах грузоподъемностью свыше </w:t>
            </w:r>
            <w:r w:rsidR="007803BB">
              <w:t>700 кг</w:t>
            </w:r>
          </w:p>
        </w:tc>
      </w:tr>
      <w:tr w:rsidR="00F932B6" w:rsidRPr="004877B4" w14:paraId="424AD1C5" w14:textId="77777777" w:rsidTr="005F39C5">
        <w:trPr>
          <w:trHeight w:val="20"/>
        </w:trPr>
        <w:tc>
          <w:tcPr>
            <w:tcW w:w="0" w:type="auto"/>
          </w:tcPr>
          <w:p w14:paraId="7C0F162A" w14:textId="77777777" w:rsidR="00F932B6" w:rsidRPr="004877B4" w:rsidDel="002A1D54" w:rsidRDefault="00F932B6" w:rsidP="004717C9">
            <w:pPr>
              <w:pStyle w:val="aff"/>
            </w:pPr>
            <w:r w:rsidRPr="004877B4" w:rsidDel="002A1D54">
              <w:t>Другие характеристики</w:t>
            </w:r>
          </w:p>
        </w:tc>
        <w:tc>
          <w:tcPr>
            <w:tcW w:w="0" w:type="auto"/>
          </w:tcPr>
          <w:p w14:paraId="69D2426A" w14:textId="77777777" w:rsidR="00F932B6" w:rsidRPr="005F39C5" w:rsidRDefault="00F932B6" w:rsidP="004717C9">
            <w:pPr>
              <w:pStyle w:val="aff"/>
              <w:jc w:val="both"/>
            </w:pPr>
            <w:r w:rsidRPr="005F39C5">
              <w:t>-</w:t>
            </w:r>
          </w:p>
        </w:tc>
      </w:tr>
    </w:tbl>
    <w:p w14:paraId="5E8143CE" w14:textId="2E8281C4" w:rsidR="005F39C5" w:rsidRDefault="005F39C5" w:rsidP="004717C9">
      <w:pPr>
        <w:pStyle w:val="2"/>
        <w:spacing w:before="0" w:after="0"/>
      </w:pPr>
      <w:bookmarkStart w:id="17" w:name="_Toc32949067"/>
    </w:p>
    <w:p w14:paraId="5FB8F78B" w14:textId="55FD8A4D" w:rsidR="007803BB" w:rsidRDefault="007803BB" w:rsidP="007803BB"/>
    <w:p w14:paraId="7AAFA102" w14:textId="77777777" w:rsidR="007803BB" w:rsidRPr="007803BB" w:rsidRDefault="007803BB" w:rsidP="007803BB"/>
    <w:p w14:paraId="08D5BE36" w14:textId="20131346" w:rsidR="00FB050A" w:rsidRDefault="00FB050A" w:rsidP="004717C9">
      <w:pPr>
        <w:pStyle w:val="2"/>
        <w:spacing w:before="0" w:after="0"/>
      </w:pPr>
      <w:r w:rsidRPr="00E708D4">
        <w:t>3.5. Обобщенная трудовая функция</w:t>
      </w:r>
      <w:bookmarkEnd w:id="17"/>
    </w:p>
    <w:p w14:paraId="16D72B51" w14:textId="77777777" w:rsidR="005F39C5" w:rsidRPr="005F39C5" w:rsidRDefault="005F39C5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1"/>
        <w:gridCol w:w="4419"/>
        <w:gridCol w:w="604"/>
        <w:gridCol w:w="634"/>
        <w:gridCol w:w="1775"/>
        <w:gridCol w:w="1087"/>
      </w:tblGrid>
      <w:tr w:rsidR="00FB050A" w:rsidRPr="004877B4" w14:paraId="084CCB6F" w14:textId="77777777" w:rsidTr="005F39C5">
        <w:trPr>
          <w:trHeight w:val="20"/>
        </w:trPr>
        <w:tc>
          <w:tcPr>
            <w:tcW w:w="824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AEECD33" w14:textId="77777777" w:rsidR="00FB050A" w:rsidRPr="004877B4" w:rsidRDefault="00FB050A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16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42DE1F" w14:textId="0787944A" w:rsidR="00FB050A" w:rsidRPr="00725919" w:rsidRDefault="00DC175A" w:rsidP="004717C9">
            <w:r w:rsidRPr="00DB7D1B">
              <w:t>Изготовление литейных форм пятой группы сложности</w:t>
            </w:r>
            <w:r>
              <w:t xml:space="preserve"> на</w:t>
            </w:r>
            <w:r w:rsidRPr="00DB7D1B">
              <w:t xml:space="preserve"> формовочных машин</w:t>
            </w:r>
            <w:r>
              <w:t>ах и 3</w:t>
            </w:r>
            <w:r>
              <w:rPr>
                <w:lang w:val="en-US"/>
              </w:rPr>
              <w:t>D</w:t>
            </w:r>
            <w:r>
              <w:t>-принтерах</w:t>
            </w:r>
          </w:p>
        </w:tc>
        <w:tc>
          <w:tcPr>
            <w:tcW w:w="29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E4FEE67" w14:textId="77777777" w:rsidR="00FB050A" w:rsidRPr="004877B4" w:rsidRDefault="00FB050A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3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79C686" w14:textId="436A8B1D" w:rsidR="00FB050A" w:rsidRPr="00B935BB" w:rsidRDefault="00B935BB" w:rsidP="004717C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87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9C1EC1B" w14:textId="77777777" w:rsidR="00FB050A" w:rsidRPr="004877B4" w:rsidRDefault="00FB050A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квалификации</w:t>
            </w:r>
          </w:p>
        </w:tc>
        <w:tc>
          <w:tcPr>
            <w:tcW w:w="53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8B9129" w14:textId="5B4D8C0D" w:rsidR="00FB050A" w:rsidRPr="004877B4" w:rsidRDefault="00DC175A" w:rsidP="004717C9">
            <w:pPr>
              <w:jc w:val="center"/>
            </w:pPr>
            <w:r>
              <w:t>4</w:t>
            </w:r>
          </w:p>
        </w:tc>
      </w:tr>
    </w:tbl>
    <w:p w14:paraId="57A56F75" w14:textId="77777777" w:rsidR="005F39C5" w:rsidRDefault="005F39C5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77"/>
        <w:gridCol w:w="1314"/>
        <w:gridCol w:w="636"/>
        <w:gridCol w:w="2144"/>
        <w:gridCol w:w="1242"/>
        <w:gridCol w:w="2187"/>
      </w:tblGrid>
      <w:tr w:rsidR="00FB050A" w:rsidRPr="004877B4" w14:paraId="4275595E" w14:textId="77777777" w:rsidTr="005F39C5">
        <w:trPr>
          <w:trHeight w:val="20"/>
        </w:trPr>
        <w:tc>
          <w:tcPr>
            <w:tcW w:w="1312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34E3FC0B" w14:textId="77777777" w:rsidR="00FB050A" w:rsidRPr="004877B4" w:rsidRDefault="00FB050A" w:rsidP="004717C9">
            <w:r w:rsidRPr="004877B4">
              <w:rPr>
                <w:sz w:val="20"/>
              </w:rPr>
              <w:t>Происхождение обобщенной трудовой функции</w:t>
            </w:r>
          </w:p>
        </w:tc>
        <w:tc>
          <w:tcPr>
            <w:tcW w:w="6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29490458" w14:textId="77777777" w:rsidR="00FB050A" w:rsidRPr="004877B4" w:rsidRDefault="00FB050A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312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71386F58" w14:textId="77777777" w:rsidR="00FB050A" w:rsidRPr="004877B4" w:rsidRDefault="00FB050A" w:rsidP="004717C9">
            <w:r w:rsidRPr="004877B4">
              <w:t>Х</w:t>
            </w:r>
          </w:p>
        </w:tc>
        <w:tc>
          <w:tcPr>
            <w:tcW w:w="105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1478D5" w14:textId="77777777" w:rsidR="00FB050A" w:rsidRPr="004877B4" w:rsidRDefault="00FB050A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60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6C5294" w14:textId="77777777" w:rsidR="00FB050A" w:rsidRPr="004877B4" w:rsidRDefault="00FB050A" w:rsidP="004717C9"/>
        </w:tc>
        <w:tc>
          <w:tcPr>
            <w:tcW w:w="10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A8D162" w14:textId="77777777" w:rsidR="00FB050A" w:rsidRPr="004877B4" w:rsidRDefault="00FB050A" w:rsidP="004717C9"/>
        </w:tc>
      </w:tr>
      <w:tr w:rsidR="00FB050A" w:rsidRPr="004877B4" w14:paraId="1DE62FEC" w14:textId="77777777" w:rsidTr="005F39C5">
        <w:trPr>
          <w:trHeight w:val="20"/>
        </w:trPr>
        <w:tc>
          <w:tcPr>
            <w:tcW w:w="1312" w:type="pct"/>
            <w:tcBorders>
              <w:top w:val="nil"/>
              <w:bottom w:val="nil"/>
              <w:right w:val="nil"/>
            </w:tcBorders>
            <w:vAlign w:val="center"/>
          </w:tcPr>
          <w:p w14:paraId="2AF250E7" w14:textId="77777777" w:rsidR="00FB050A" w:rsidRPr="004877B4" w:rsidRDefault="00FB050A" w:rsidP="004717C9"/>
        </w:tc>
        <w:tc>
          <w:tcPr>
            <w:tcW w:w="2007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2D167B05" w14:textId="77777777" w:rsidR="00FB050A" w:rsidRPr="004877B4" w:rsidRDefault="00FB050A" w:rsidP="004717C9"/>
        </w:tc>
        <w:tc>
          <w:tcPr>
            <w:tcW w:w="609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27A4522" w14:textId="77777777" w:rsidR="00FB050A" w:rsidRPr="004877B4" w:rsidRDefault="00FB050A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072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37BB0CC8" w14:textId="77777777" w:rsidR="00FB050A" w:rsidRPr="004877B4" w:rsidRDefault="00FB050A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00B1BBB7" w14:textId="77777777" w:rsidR="005F39C5" w:rsidRDefault="005F39C5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75"/>
        <w:gridCol w:w="7520"/>
      </w:tblGrid>
      <w:tr w:rsidR="00FB050A" w:rsidRPr="004877B4" w14:paraId="4E833BCD" w14:textId="77777777" w:rsidTr="005F39C5">
        <w:trPr>
          <w:trHeight w:val="20"/>
        </w:trPr>
        <w:tc>
          <w:tcPr>
            <w:tcW w:w="13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564FEF" w14:textId="77777777" w:rsidR="00FB050A" w:rsidRPr="004877B4" w:rsidRDefault="00FB050A" w:rsidP="004717C9">
            <w:r w:rsidRPr="004877B4">
              <w:t>Возможные наименования должностей, профессий</w:t>
            </w:r>
          </w:p>
        </w:tc>
        <w:tc>
          <w:tcPr>
            <w:tcW w:w="36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455965" w14:textId="3D294B8F" w:rsidR="00FB050A" w:rsidRPr="004877B4" w:rsidRDefault="00FB050A" w:rsidP="004717C9">
            <w:pPr>
              <w:rPr>
                <w:shd w:val="clear" w:color="auto" w:fill="FFFFFF"/>
              </w:rPr>
            </w:pPr>
            <w:r w:rsidRPr="004877B4">
              <w:rPr>
                <w:shd w:val="clear" w:color="auto" w:fill="FFFFFF"/>
              </w:rPr>
              <w:t xml:space="preserve">Формовщик машинной формовки </w:t>
            </w:r>
            <w:r>
              <w:rPr>
                <w:shd w:val="clear" w:color="auto" w:fill="FFFFFF"/>
              </w:rPr>
              <w:t>6</w:t>
            </w:r>
            <w:r w:rsidRPr="004877B4">
              <w:rPr>
                <w:shd w:val="clear" w:color="auto" w:fill="FFFFFF"/>
              </w:rPr>
              <w:t>-го разряда</w:t>
            </w:r>
          </w:p>
        </w:tc>
      </w:tr>
    </w:tbl>
    <w:p w14:paraId="3D7B17A6" w14:textId="77777777" w:rsidR="005F39C5" w:rsidRDefault="005F39C5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75"/>
        <w:gridCol w:w="7520"/>
      </w:tblGrid>
      <w:tr w:rsidR="00FB050A" w:rsidRPr="004877B4" w14:paraId="5FBC0831" w14:textId="77777777" w:rsidTr="005F39C5">
        <w:trPr>
          <w:trHeight w:val="20"/>
        </w:trPr>
        <w:tc>
          <w:tcPr>
            <w:tcW w:w="13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153874" w14:textId="77777777" w:rsidR="00FB050A" w:rsidRPr="004877B4" w:rsidRDefault="00FB050A" w:rsidP="004717C9">
            <w:pPr>
              <w:pStyle w:val="aff"/>
            </w:pPr>
            <w:r w:rsidRPr="004877B4">
              <w:t>Требования к образованию и обучению</w:t>
            </w:r>
          </w:p>
        </w:tc>
        <w:tc>
          <w:tcPr>
            <w:tcW w:w="36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239DDF" w14:textId="77777777" w:rsidR="00FB050A" w:rsidRDefault="00FB050A" w:rsidP="004717C9">
            <w:pPr>
              <w:pStyle w:val="aff"/>
              <w:rPr>
                <w:color w:val="000000" w:themeColor="text1"/>
                <w:lang w:eastAsia="en-US"/>
              </w:rPr>
            </w:pPr>
            <w:r w:rsidRPr="00DD4B9F">
              <w:rPr>
                <w:color w:val="000000" w:themeColor="text1"/>
                <w:lang w:eastAsia="en-US"/>
              </w:rPr>
              <w:t xml:space="preserve">Среднее общее </w:t>
            </w:r>
            <w:r>
              <w:rPr>
                <w:color w:val="000000" w:themeColor="text1"/>
                <w:lang w:eastAsia="en-US"/>
              </w:rPr>
              <w:t xml:space="preserve">образование и </w:t>
            </w:r>
          </w:p>
          <w:p w14:paraId="6B6C44C8" w14:textId="2484FE63" w:rsidR="00FB050A" w:rsidRPr="00DD4B9F" w:rsidRDefault="00FB050A" w:rsidP="004717C9">
            <w:pPr>
              <w:pStyle w:val="aff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</w:t>
            </w:r>
            <w:r w:rsidRPr="00DD4B9F">
              <w:rPr>
                <w:color w:val="000000" w:themeColor="text1"/>
                <w:lang w:eastAsia="en-US"/>
              </w:rPr>
              <w:t>ессиональное обучение – программы профессиональной подготовки по профессиям рабочих, должностям служащих, программы переподготовки рабочих, служащих; программы повышения квалификации рабочих, служащих</w:t>
            </w:r>
            <w:r w:rsidR="00B3130E">
              <w:t>, соответствующ</w:t>
            </w:r>
            <w:r w:rsidR="00F612AD">
              <w:t>ие</w:t>
            </w:r>
            <w:r w:rsidR="00B3130E">
              <w:t xml:space="preserve"> направлению деятельности</w:t>
            </w:r>
          </w:p>
          <w:p w14:paraId="3397A584" w14:textId="77777777" w:rsidR="00FB050A" w:rsidRPr="00DD4B9F" w:rsidRDefault="00FB050A" w:rsidP="004717C9">
            <w:pPr>
              <w:pStyle w:val="aff"/>
              <w:rPr>
                <w:color w:val="000000" w:themeColor="text1"/>
                <w:lang w:eastAsia="en-US"/>
              </w:rPr>
            </w:pPr>
            <w:r w:rsidRPr="00DD4B9F">
              <w:rPr>
                <w:color w:val="000000" w:themeColor="text1"/>
                <w:lang w:eastAsia="en-US"/>
              </w:rPr>
              <w:t>или</w:t>
            </w:r>
          </w:p>
          <w:p w14:paraId="5BB59257" w14:textId="77777777" w:rsidR="00FB050A" w:rsidRPr="004877B4" w:rsidRDefault="00FB050A" w:rsidP="004717C9">
            <w:pPr>
              <w:pStyle w:val="aff"/>
              <w:rPr>
                <w:shd w:val="clear" w:color="auto" w:fill="FFFFFF"/>
              </w:rPr>
            </w:pPr>
            <w:r w:rsidRPr="00DD4B9F">
              <w:rPr>
                <w:color w:val="000000" w:themeColor="text1"/>
                <w:lang w:eastAsia="en-US"/>
              </w:rPr>
              <w:t>Среднее профессиональное образование – программы подготовки квалифицированных</w:t>
            </w:r>
            <w:r w:rsidRPr="00DD4B9F">
              <w:rPr>
                <w:rFonts w:eastAsia="Calibri"/>
                <w:color w:val="000000" w:themeColor="text1"/>
                <w:lang w:bidi="en-US"/>
              </w:rPr>
              <w:t xml:space="preserve"> рабочих, служащих</w:t>
            </w:r>
          </w:p>
        </w:tc>
      </w:tr>
      <w:tr w:rsidR="009A1BD1" w:rsidRPr="004877B4" w14:paraId="3AD65D80" w14:textId="77777777" w:rsidTr="005F39C5">
        <w:trPr>
          <w:trHeight w:val="20"/>
        </w:trPr>
        <w:tc>
          <w:tcPr>
            <w:tcW w:w="13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9331EB" w14:textId="77777777" w:rsidR="009A1BD1" w:rsidRPr="004877B4" w:rsidRDefault="009A1BD1" w:rsidP="004717C9">
            <w:pPr>
              <w:pStyle w:val="aff"/>
            </w:pPr>
            <w:r w:rsidRPr="004877B4">
              <w:t>Требования к опыту практической работы</w:t>
            </w:r>
          </w:p>
        </w:tc>
        <w:tc>
          <w:tcPr>
            <w:tcW w:w="36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2D4989" w14:textId="776166D8" w:rsidR="009A1BD1" w:rsidRPr="00966948" w:rsidRDefault="009A1BD1" w:rsidP="004717C9">
            <w:pPr>
              <w:pStyle w:val="aff"/>
              <w:rPr>
                <w:lang w:eastAsia="en-US"/>
              </w:rPr>
            </w:pPr>
            <w:r w:rsidRPr="00966948">
              <w:rPr>
                <w:lang w:eastAsia="en-US"/>
              </w:rPr>
              <w:t xml:space="preserve">Не </w:t>
            </w:r>
            <w:r>
              <w:rPr>
                <w:lang w:eastAsia="en-US"/>
              </w:rPr>
              <w:t xml:space="preserve">менее </w:t>
            </w:r>
            <w:r>
              <w:rPr>
                <w:rFonts w:eastAsia="Calibri"/>
                <w:lang w:bidi="en-US"/>
              </w:rPr>
              <w:t>двух лет</w:t>
            </w:r>
            <w:r w:rsidRPr="004877B4">
              <w:rPr>
                <w:rFonts w:eastAsia="Calibri"/>
                <w:lang w:bidi="en-US"/>
              </w:rPr>
              <w:t xml:space="preserve"> формовщиком</w:t>
            </w:r>
            <w:r>
              <w:rPr>
                <w:rFonts w:eastAsia="Calibri"/>
                <w:lang w:bidi="en-US"/>
              </w:rPr>
              <w:t xml:space="preserve"> машинной формовки 5-го разряда </w:t>
            </w:r>
            <w:r w:rsidRPr="00966948">
              <w:rPr>
                <w:lang w:eastAsia="en-US"/>
              </w:rPr>
              <w:t xml:space="preserve">для прошедших профессиональное обучение </w:t>
            </w:r>
          </w:p>
          <w:p w14:paraId="2CBBC737" w14:textId="1B328549" w:rsidR="009A1BD1" w:rsidRPr="004877B4" w:rsidRDefault="009A1BD1" w:rsidP="004717C9">
            <w:pPr>
              <w:pStyle w:val="aff"/>
              <w:rPr>
                <w:rFonts w:eastAsia="Calibri"/>
                <w:lang w:bidi="en-US"/>
              </w:rPr>
            </w:pPr>
            <w:r>
              <w:rPr>
                <w:rFonts w:eastAsia="Calibri"/>
                <w:lang w:bidi="en-US"/>
              </w:rPr>
              <w:t>Не менее одного года формовщиком машинной формовки 5-го разряда</w:t>
            </w:r>
            <w:r w:rsidRPr="00D64651">
              <w:rPr>
                <w:rFonts w:eastAsia="Calibri"/>
                <w:lang w:bidi="en-US"/>
              </w:rPr>
              <w:t xml:space="preserve"> при наличии среднего профессионального образования</w:t>
            </w:r>
          </w:p>
        </w:tc>
      </w:tr>
      <w:tr w:rsidR="00CD681B" w:rsidRPr="004877B4" w14:paraId="5A7CFB4E" w14:textId="77777777" w:rsidTr="005F39C5">
        <w:trPr>
          <w:trHeight w:val="20"/>
        </w:trPr>
        <w:tc>
          <w:tcPr>
            <w:tcW w:w="13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CDCD25" w14:textId="77777777" w:rsidR="00CD681B" w:rsidRPr="004877B4" w:rsidRDefault="00CD681B" w:rsidP="004717C9">
            <w:pPr>
              <w:pStyle w:val="aff"/>
            </w:pPr>
            <w:r w:rsidRPr="004877B4">
              <w:t>Особые условия допуска к работе</w:t>
            </w:r>
          </w:p>
        </w:tc>
        <w:tc>
          <w:tcPr>
            <w:tcW w:w="3688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332923B4" w14:textId="77777777" w:rsidR="00CD681B" w:rsidRPr="00D575C2" w:rsidRDefault="00CD681B" w:rsidP="004717C9">
            <w:pPr>
              <w:pStyle w:val="aff"/>
            </w:pPr>
            <w:r w:rsidRPr="004877B4">
              <w:t>Лица не моложе 18 лет</w:t>
            </w:r>
          </w:p>
          <w:p w14:paraId="4C4B8C2D" w14:textId="33939646" w:rsidR="00CD681B" w:rsidRPr="004877B4" w:rsidRDefault="00F80596" w:rsidP="004717C9">
            <w:pPr>
              <w:pStyle w:val="aff"/>
              <w:rPr>
                <w:lang w:eastAsia="en-US"/>
              </w:rPr>
            </w:pPr>
            <w:r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094D87BF" w14:textId="77777777" w:rsidR="00CD681B" w:rsidRPr="004877B4" w:rsidRDefault="00CD681B" w:rsidP="004717C9">
            <w:pPr>
              <w:pStyle w:val="aff"/>
              <w:rPr>
                <w:shd w:val="clear" w:color="auto" w:fill="FFFFFF"/>
                <w:vertAlign w:val="superscript"/>
              </w:rPr>
            </w:pPr>
            <w:r>
              <w:rPr>
                <w:shd w:val="clear" w:color="auto" w:fill="FFFFFF"/>
              </w:rPr>
              <w:t xml:space="preserve">Прохождение </w:t>
            </w:r>
            <w:r w:rsidRPr="004877B4">
              <w:rPr>
                <w:shd w:val="clear" w:color="auto" w:fill="FFFFFF"/>
              </w:rPr>
              <w:t>противопожарного инструктажа</w:t>
            </w:r>
          </w:p>
          <w:p w14:paraId="7E5D655A" w14:textId="77777777" w:rsidR="00CD681B" w:rsidRPr="004877B4" w:rsidRDefault="00CD681B" w:rsidP="004717C9">
            <w:pPr>
              <w:pStyle w:val="aff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Прохождение </w:t>
            </w:r>
            <w:r w:rsidRPr="004877B4">
              <w:rPr>
                <w:shd w:val="clear" w:color="auto" w:fill="FFFFFF"/>
              </w:rPr>
              <w:t>инструктажа по охране труда на рабочем месте</w:t>
            </w:r>
          </w:p>
          <w:p w14:paraId="60062C06" w14:textId="77777777" w:rsidR="00CD681B" w:rsidRDefault="00CD681B" w:rsidP="004717C9">
            <w:pPr>
              <w:pStyle w:val="aff"/>
            </w:pPr>
            <w:r w:rsidRPr="00A962EE">
              <w:t>Выполнение требований к процессу эксплуатации, проверке состояния и дефектации грузозахватных приспособлений и тары</w:t>
            </w:r>
          </w:p>
          <w:p w14:paraId="15055B28" w14:textId="4298DA35" w:rsidR="00CD681B" w:rsidRDefault="00CD681B" w:rsidP="004717C9">
            <w:pPr>
              <w:pStyle w:val="aff"/>
            </w:pPr>
            <w:r w:rsidRPr="00A962EE">
              <w:t xml:space="preserve">Наличие удостоверения о допуске к самостоятельной работе с грузоподъемными сооружениями с указанием подъемного сооружения, </w:t>
            </w:r>
            <w:r w:rsidR="00F80596">
              <w:t>вида работ и оборудования</w:t>
            </w:r>
          </w:p>
          <w:p w14:paraId="0E43CF86" w14:textId="4580757C" w:rsidR="005C1A42" w:rsidRPr="00CD681B" w:rsidRDefault="005C1A42" w:rsidP="004717C9">
            <w:pPr>
              <w:pStyle w:val="aff"/>
            </w:pPr>
            <w:r>
              <w:t>Наличие II группы по электробезопасности</w:t>
            </w:r>
          </w:p>
        </w:tc>
      </w:tr>
      <w:tr w:rsidR="009A1BD1" w:rsidRPr="004877B4" w14:paraId="1233D67C" w14:textId="77777777" w:rsidTr="005F39C5">
        <w:trPr>
          <w:trHeight w:val="20"/>
        </w:trPr>
        <w:tc>
          <w:tcPr>
            <w:tcW w:w="13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05977D" w14:textId="77777777" w:rsidR="009A1BD1" w:rsidRPr="004877B4" w:rsidRDefault="009A1BD1" w:rsidP="004717C9">
            <w:r w:rsidRPr="004877B4">
              <w:t>Другие характеристики</w:t>
            </w:r>
          </w:p>
        </w:tc>
        <w:tc>
          <w:tcPr>
            <w:tcW w:w="36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914C95" w14:textId="77777777" w:rsidR="009A1BD1" w:rsidRPr="004877B4" w:rsidRDefault="009A1BD1" w:rsidP="004717C9">
            <w:pPr>
              <w:rPr>
                <w:shd w:val="clear" w:color="auto" w:fill="FFFFFF"/>
              </w:rPr>
            </w:pPr>
            <w:r w:rsidRPr="004877B4">
              <w:rPr>
                <w:shd w:val="clear" w:color="auto" w:fill="FFFFFF"/>
              </w:rPr>
              <w:t>-</w:t>
            </w:r>
          </w:p>
        </w:tc>
      </w:tr>
    </w:tbl>
    <w:p w14:paraId="36470FAD" w14:textId="77777777" w:rsidR="005F39C5" w:rsidRDefault="005F39C5" w:rsidP="004717C9"/>
    <w:p w14:paraId="65246414" w14:textId="77777777" w:rsidR="005F39C5" w:rsidRDefault="005F39C5" w:rsidP="004717C9">
      <w:pPr>
        <w:pStyle w:val="aff"/>
      </w:pPr>
      <w:r w:rsidRPr="004877B4">
        <w:t>Дополнительные характеристики</w:t>
      </w:r>
    </w:p>
    <w:p w14:paraId="5F313304" w14:textId="77777777" w:rsidR="005F39C5" w:rsidRDefault="005F39C5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388"/>
        <w:gridCol w:w="1236"/>
        <w:gridCol w:w="5571"/>
      </w:tblGrid>
      <w:tr w:rsidR="009A1BD1" w:rsidRPr="004877B4" w14:paraId="7EBD14E8" w14:textId="77777777" w:rsidTr="005F39C5">
        <w:trPr>
          <w:trHeight w:val="20"/>
        </w:trPr>
        <w:tc>
          <w:tcPr>
            <w:tcW w:w="16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CB78CB" w14:textId="77777777" w:rsidR="009A1BD1" w:rsidRPr="004877B4" w:rsidRDefault="009A1BD1" w:rsidP="004717C9">
            <w:pPr>
              <w:pStyle w:val="aff1"/>
            </w:pPr>
            <w:r w:rsidRPr="004877B4">
              <w:t>Наименование документа</w:t>
            </w:r>
          </w:p>
        </w:tc>
        <w:tc>
          <w:tcPr>
            <w:tcW w:w="6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E5B4FA" w14:textId="77777777" w:rsidR="009A1BD1" w:rsidRPr="004877B4" w:rsidRDefault="009A1BD1" w:rsidP="004717C9">
            <w:pPr>
              <w:pStyle w:val="aff1"/>
            </w:pPr>
            <w:r w:rsidRPr="004877B4">
              <w:t>Код</w:t>
            </w:r>
          </w:p>
        </w:tc>
        <w:tc>
          <w:tcPr>
            <w:tcW w:w="27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5C9B42" w14:textId="77777777" w:rsidR="009A1BD1" w:rsidRPr="004877B4" w:rsidRDefault="009A1BD1" w:rsidP="004717C9">
            <w:pPr>
              <w:pStyle w:val="aff1"/>
            </w:pPr>
            <w:r w:rsidRPr="004877B4">
              <w:t>Наименование базовой группы, должности (профессии) или специальности</w:t>
            </w:r>
          </w:p>
        </w:tc>
      </w:tr>
      <w:tr w:rsidR="009A1BD1" w:rsidRPr="004877B4" w14:paraId="6BDB8BF5" w14:textId="77777777" w:rsidTr="005F39C5">
        <w:trPr>
          <w:trHeight w:val="20"/>
        </w:trPr>
        <w:tc>
          <w:tcPr>
            <w:tcW w:w="1662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36D7F1A2" w14:textId="77777777" w:rsidR="009A1BD1" w:rsidRPr="004877B4" w:rsidRDefault="009A1BD1" w:rsidP="004717C9">
            <w:pPr>
              <w:pStyle w:val="aff"/>
              <w:rPr>
                <w:vertAlign w:val="superscript"/>
              </w:rPr>
            </w:pPr>
            <w:r w:rsidRPr="004877B4">
              <w:t>ОКЗ</w:t>
            </w:r>
          </w:p>
        </w:tc>
        <w:tc>
          <w:tcPr>
            <w:tcW w:w="606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155D9651" w14:textId="77777777" w:rsidR="009A1BD1" w:rsidRPr="004877B4" w:rsidRDefault="009A1BD1" w:rsidP="004717C9">
            <w:pPr>
              <w:pStyle w:val="aff"/>
            </w:pPr>
            <w:r w:rsidRPr="004877B4">
              <w:rPr>
                <w:lang w:val="en-GB"/>
              </w:rPr>
              <w:t>7211</w:t>
            </w:r>
          </w:p>
        </w:tc>
        <w:tc>
          <w:tcPr>
            <w:tcW w:w="2732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425C5953" w14:textId="77777777" w:rsidR="009A1BD1" w:rsidRPr="004877B4" w:rsidRDefault="009A1BD1" w:rsidP="004717C9">
            <w:pPr>
              <w:pStyle w:val="aff"/>
            </w:pPr>
            <w:r w:rsidRPr="004877B4">
              <w:t>Формовщики и стерженщики</w:t>
            </w:r>
          </w:p>
        </w:tc>
      </w:tr>
      <w:tr w:rsidR="007803BB" w:rsidRPr="004877B4" w14:paraId="26C39E58" w14:textId="77777777" w:rsidTr="005F39C5">
        <w:trPr>
          <w:trHeight w:val="20"/>
        </w:trPr>
        <w:tc>
          <w:tcPr>
            <w:tcW w:w="16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9528CB" w14:textId="77777777" w:rsidR="007803BB" w:rsidRPr="004877B4" w:rsidRDefault="007803BB" w:rsidP="007803BB">
            <w:pPr>
              <w:pStyle w:val="aff"/>
            </w:pPr>
            <w:r w:rsidRPr="004877B4">
              <w:t>Е</w:t>
            </w:r>
            <w:r w:rsidRPr="004877B4">
              <w:rPr>
                <w:lang w:val="en-US"/>
              </w:rPr>
              <w:t>Т</w:t>
            </w:r>
            <w:r w:rsidRPr="004877B4">
              <w:t>КС</w:t>
            </w:r>
          </w:p>
        </w:tc>
        <w:tc>
          <w:tcPr>
            <w:tcW w:w="6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4AD813" w14:textId="1FE92E22" w:rsidR="007803BB" w:rsidRPr="00AA29A8" w:rsidRDefault="00AA29A8" w:rsidP="007803BB">
            <w:pPr>
              <w:pStyle w:val="aff"/>
            </w:pPr>
            <w:r w:rsidRPr="00AA29A8">
              <w:t>-</w:t>
            </w:r>
          </w:p>
        </w:tc>
        <w:tc>
          <w:tcPr>
            <w:tcW w:w="27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50330F" w14:textId="4F9B8A85" w:rsidR="007803BB" w:rsidRPr="00AA29A8" w:rsidRDefault="00AA29A8" w:rsidP="007803BB">
            <w:pPr>
              <w:pStyle w:val="aff"/>
            </w:pPr>
            <w:r w:rsidRPr="00AA29A8">
              <w:t>-</w:t>
            </w:r>
          </w:p>
        </w:tc>
      </w:tr>
      <w:tr w:rsidR="009A1BD1" w:rsidRPr="004877B4" w14:paraId="6D721184" w14:textId="77777777" w:rsidTr="005F39C5">
        <w:trPr>
          <w:trHeight w:val="20"/>
        </w:trPr>
        <w:tc>
          <w:tcPr>
            <w:tcW w:w="1662" w:type="pct"/>
            <w:tcBorders>
              <w:left w:val="single" w:sz="4" w:space="0" w:color="808080"/>
              <w:right w:val="single" w:sz="4" w:space="0" w:color="808080"/>
            </w:tcBorders>
          </w:tcPr>
          <w:p w14:paraId="399E4BEB" w14:textId="77777777" w:rsidR="009A1BD1" w:rsidRPr="004877B4" w:rsidRDefault="009A1BD1" w:rsidP="004717C9">
            <w:pPr>
              <w:pStyle w:val="aff"/>
            </w:pPr>
            <w:r w:rsidRPr="004877B4">
              <w:t>ОКПДТР</w:t>
            </w:r>
          </w:p>
        </w:tc>
        <w:tc>
          <w:tcPr>
            <w:tcW w:w="6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D347D2" w14:textId="77777777" w:rsidR="009A1BD1" w:rsidRPr="004877B4" w:rsidRDefault="009A1BD1" w:rsidP="004717C9">
            <w:pPr>
              <w:pStyle w:val="aff"/>
            </w:pPr>
            <w:r w:rsidRPr="004877B4">
              <w:t>19411</w:t>
            </w:r>
          </w:p>
        </w:tc>
        <w:tc>
          <w:tcPr>
            <w:tcW w:w="27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7707C6" w14:textId="77777777" w:rsidR="009A1BD1" w:rsidRPr="004877B4" w:rsidRDefault="009A1BD1" w:rsidP="004717C9">
            <w:pPr>
              <w:pStyle w:val="aff"/>
            </w:pPr>
            <w:r w:rsidRPr="004877B4">
              <w:rPr>
                <w:rFonts w:eastAsia="Calibri"/>
                <w:lang w:eastAsia="en-US"/>
              </w:rPr>
              <w:t>Формовщик машинной формовки</w:t>
            </w:r>
          </w:p>
        </w:tc>
      </w:tr>
      <w:tr w:rsidR="009A1BD1" w:rsidRPr="004877B4" w14:paraId="149BAC39" w14:textId="77777777" w:rsidTr="005F39C5">
        <w:trPr>
          <w:trHeight w:val="20"/>
        </w:trPr>
        <w:tc>
          <w:tcPr>
            <w:tcW w:w="1662" w:type="pct"/>
            <w:tcBorders>
              <w:left w:val="single" w:sz="4" w:space="0" w:color="808080"/>
              <w:right w:val="single" w:sz="4" w:space="0" w:color="808080"/>
            </w:tcBorders>
          </w:tcPr>
          <w:p w14:paraId="4C16E5F2" w14:textId="77777777" w:rsidR="009A1BD1" w:rsidRPr="004877B4" w:rsidRDefault="009A1BD1" w:rsidP="004717C9">
            <w:pPr>
              <w:pStyle w:val="aff"/>
            </w:pPr>
            <w:r w:rsidRPr="00DD4B9F">
              <w:rPr>
                <w:color w:val="000000" w:themeColor="text1"/>
              </w:rPr>
              <w:t>ОКСО</w:t>
            </w:r>
          </w:p>
        </w:tc>
        <w:tc>
          <w:tcPr>
            <w:tcW w:w="606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25804B75" w14:textId="77777777" w:rsidR="009A1BD1" w:rsidRPr="004877B4" w:rsidRDefault="009A1BD1" w:rsidP="004717C9">
            <w:pPr>
              <w:pStyle w:val="aff"/>
            </w:pPr>
            <w:r>
              <w:rPr>
                <w:color w:val="000000" w:themeColor="text1"/>
              </w:rPr>
              <w:t>2.</w:t>
            </w:r>
            <w:r w:rsidRPr="00B612DF">
              <w:rPr>
                <w:color w:val="000000" w:themeColor="text1"/>
              </w:rPr>
              <w:t>15.01.08</w:t>
            </w:r>
          </w:p>
        </w:tc>
        <w:tc>
          <w:tcPr>
            <w:tcW w:w="2732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45DB997A" w14:textId="77777777" w:rsidR="009A1BD1" w:rsidRPr="004877B4" w:rsidRDefault="009A1BD1" w:rsidP="004717C9">
            <w:pPr>
              <w:pStyle w:val="aff"/>
              <w:rPr>
                <w:rFonts w:eastAsia="Calibri"/>
                <w:lang w:eastAsia="en-US"/>
              </w:rPr>
            </w:pPr>
            <w:r w:rsidRPr="00B612DF">
              <w:rPr>
                <w:color w:val="000000" w:themeColor="text1"/>
              </w:rPr>
              <w:t>Наладчик литейного оборудования</w:t>
            </w:r>
          </w:p>
        </w:tc>
      </w:tr>
    </w:tbl>
    <w:p w14:paraId="31509480" w14:textId="77777777" w:rsidR="005F39C5" w:rsidRDefault="005F39C5" w:rsidP="004717C9">
      <w:pPr>
        <w:pStyle w:val="3"/>
        <w:keepNext w:val="0"/>
        <w:spacing w:before="0" w:after="0"/>
      </w:pPr>
    </w:p>
    <w:p w14:paraId="773FA26C" w14:textId="7B5DB87B" w:rsidR="00614680" w:rsidRDefault="00614680" w:rsidP="004717C9">
      <w:pPr>
        <w:pStyle w:val="3"/>
        <w:keepNext w:val="0"/>
        <w:spacing w:before="0" w:after="0"/>
      </w:pPr>
      <w:r w:rsidRPr="00E708D4">
        <w:t>3.5.1. Трудовая функция</w:t>
      </w:r>
    </w:p>
    <w:p w14:paraId="557B398C" w14:textId="77777777" w:rsidR="005F39C5" w:rsidRPr="005F39C5" w:rsidRDefault="005F39C5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4372"/>
        <w:gridCol w:w="690"/>
        <w:gridCol w:w="973"/>
        <w:gridCol w:w="1826"/>
        <w:gridCol w:w="551"/>
      </w:tblGrid>
      <w:tr w:rsidR="00614680" w:rsidRPr="004877B4" w14:paraId="3FCEACED" w14:textId="77777777" w:rsidTr="005F39C5">
        <w:trPr>
          <w:trHeight w:val="278"/>
        </w:trPr>
        <w:tc>
          <w:tcPr>
            <w:tcW w:w="87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F4705EA" w14:textId="77777777" w:rsidR="00614680" w:rsidRPr="004877B4" w:rsidRDefault="00614680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BAC570" w14:textId="7B616167" w:rsidR="00614680" w:rsidRPr="004877B4" w:rsidRDefault="00614680" w:rsidP="004717C9">
            <w:r>
              <w:t>Формовка литейных форм пятой группы сложности на формовочных машинах</w:t>
            </w:r>
          </w:p>
        </w:tc>
        <w:tc>
          <w:tcPr>
            <w:tcW w:w="3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23534F4" w14:textId="77777777" w:rsidR="00614680" w:rsidRPr="004877B4" w:rsidRDefault="00614680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3D3143" w14:textId="4B7C70FE" w:rsidR="00614680" w:rsidRPr="004877B4" w:rsidRDefault="00B935BB" w:rsidP="004717C9">
            <w:r>
              <w:rPr>
                <w:lang w:val="en-US"/>
              </w:rPr>
              <w:t>E</w:t>
            </w:r>
            <w:r w:rsidR="00614680" w:rsidRPr="004877B4">
              <w:t>/01.</w:t>
            </w:r>
            <w:r w:rsidR="00DC175A">
              <w:t>4</w:t>
            </w:r>
          </w:p>
        </w:tc>
        <w:tc>
          <w:tcPr>
            <w:tcW w:w="89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C9788CB" w14:textId="77777777" w:rsidR="00614680" w:rsidRPr="004877B4" w:rsidRDefault="00614680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67A917" w14:textId="0F7FF706" w:rsidR="00614680" w:rsidRPr="004877B4" w:rsidRDefault="00DC175A" w:rsidP="004717C9">
            <w:pPr>
              <w:jc w:val="center"/>
            </w:pPr>
            <w:r>
              <w:t>4</w:t>
            </w:r>
          </w:p>
        </w:tc>
      </w:tr>
    </w:tbl>
    <w:p w14:paraId="735B9B3B" w14:textId="77777777" w:rsidR="005F39C5" w:rsidRDefault="005F39C5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6"/>
        <w:gridCol w:w="1289"/>
        <w:gridCol w:w="426"/>
        <w:gridCol w:w="2073"/>
        <w:gridCol w:w="1448"/>
        <w:gridCol w:w="2338"/>
      </w:tblGrid>
      <w:tr w:rsidR="00614680" w:rsidRPr="004877B4" w14:paraId="37F602FE" w14:textId="77777777" w:rsidTr="005F39C5">
        <w:trPr>
          <w:trHeight w:val="488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37DDE605" w14:textId="77777777" w:rsidR="00614680" w:rsidRPr="004877B4" w:rsidRDefault="00614680" w:rsidP="004717C9">
            <w:r w:rsidRPr="004877B4">
              <w:rPr>
                <w:sz w:val="20"/>
              </w:rPr>
              <w:t>Происхождение трудовой функции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56CE227C" w14:textId="77777777" w:rsidR="00614680" w:rsidRPr="004877B4" w:rsidRDefault="00614680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209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D0DD2A1" w14:textId="77777777" w:rsidR="00614680" w:rsidRPr="004877B4" w:rsidRDefault="00614680" w:rsidP="004717C9">
            <w:r w:rsidRPr="004877B4">
              <w:t>Х</w:t>
            </w:r>
          </w:p>
        </w:tc>
        <w:tc>
          <w:tcPr>
            <w:tcW w:w="10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562D53" w14:textId="77777777" w:rsidR="00614680" w:rsidRPr="004877B4" w:rsidRDefault="00614680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7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15A3E4" w14:textId="77777777" w:rsidR="00614680" w:rsidRPr="004877B4" w:rsidRDefault="00614680" w:rsidP="004717C9"/>
        </w:tc>
        <w:tc>
          <w:tcPr>
            <w:tcW w:w="11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3D3A65" w14:textId="77777777" w:rsidR="00614680" w:rsidRPr="004877B4" w:rsidRDefault="00614680" w:rsidP="004717C9"/>
        </w:tc>
      </w:tr>
      <w:tr w:rsidR="00614680" w:rsidRPr="004877B4" w14:paraId="28057336" w14:textId="77777777" w:rsidTr="005F39C5">
        <w:trPr>
          <w:trHeight w:val="479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73DD9CFE" w14:textId="77777777" w:rsidR="00614680" w:rsidRPr="004877B4" w:rsidRDefault="00614680" w:rsidP="004717C9"/>
        </w:tc>
        <w:tc>
          <w:tcPr>
            <w:tcW w:w="1857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17DCAA7F" w14:textId="77777777" w:rsidR="00614680" w:rsidRPr="004877B4" w:rsidRDefault="00614680" w:rsidP="004717C9"/>
        </w:tc>
        <w:tc>
          <w:tcPr>
            <w:tcW w:w="71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0785851C" w14:textId="77777777" w:rsidR="00614680" w:rsidRPr="004877B4" w:rsidRDefault="00614680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14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285034C7" w14:textId="77777777" w:rsidR="00614680" w:rsidRPr="004877B4" w:rsidRDefault="00614680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7421ABF1" w14:textId="77777777" w:rsidR="00614680" w:rsidRPr="008F5FAC" w:rsidRDefault="00614680" w:rsidP="004717C9">
      <w:pPr>
        <w:pStyle w:val="aff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32"/>
        <w:gridCol w:w="7563"/>
      </w:tblGrid>
      <w:tr w:rsidR="00614680" w:rsidRPr="004877B4" w14:paraId="509ACBE5" w14:textId="77777777" w:rsidTr="005F39C5">
        <w:trPr>
          <w:trHeight w:val="20"/>
        </w:trPr>
        <w:tc>
          <w:tcPr>
            <w:tcW w:w="1291" w:type="pct"/>
            <w:vMerge w:val="restart"/>
          </w:tcPr>
          <w:p w14:paraId="4ACE27C6" w14:textId="77777777" w:rsidR="00614680" w:rsidRPr="004877B4" w:rsidRDefault="00614680" w:rsidP="004717C9">
            <w:pPr>
              <w:pStyle w:val="aff"/>
            </w:pPr>
            <w:r w:rsidRPr="004877B4">
              <w:t>Трудовые действия</w:t>
            </w:r>
          </w:p>
        </w:tc>
        <w:tc>
          <w:tcPr>
            <w:tcW w:w="3709" w:type="pct"/>
          </w:tcPr>
          <w:p w14:paraId="61D8AE12" w14:textId="10BE30F4" w:rsidR="00614680" w:rsidRPr="005F39C5" w:rsidRDefault="00614680" w:rsidP="004717C9">
            <w:pPr>
              <w:pStyle w:val="aff"/>
              <w:jc w:val="both"/>
            </w:pPr>
            <w:r w:rsidRPr="005F39C5">
              <w:t>Проверка состояния модельно-опочной оснастки и формовочного инструмента для машинной формовки литейных форм пятой группы сложности</w:t>
            </w:r>
            <w:r w:rsidR="00E708D4" w:rsidRPr="005F39C5">
              <w:t xml:space="preserve"> </w:t>
            </w:r>
          </w:p>
        </w:tc>
      </w:tr>
      <w:tr w:rsidR="00614680" w:rsidRPr="004877B4" w14:paraId="35DD993F" w14:textId="77777777" w:rsidTr="005F39C5">
        <w:trPr>
          <w:trHeight w:val="20"/>
        </w:trPr>
        <w:tc>
          <w:tcPr>
            <w:tcW w:w="1291" w:type="pct"/>
            <w:vMerge/>
          </w:tcPr>
          <w:p w14:paraId="5D8CE47C" w14:textId="77777777" w:rsidR="00614680" w:rsidRPr="004877B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01265027" w14:textId="5122F6EC" w:rsidR="00614680" w:rsidRPr="005F39C5" w:rsidDel="00E0044C" w:rsidRDefault="00614680" w:rsidP="004717C9">
            <w:pPr>
              <w:pStyle w:val="aff"/>
              <w:jc w:val="both"/>
            </w:pPr>
            <w:r w:rsidRPr="005F39C5">
              <w:rPr>
                <w:color w:val="000000" w:themeColor="text1"/>
              </w:rPr>
              <w:t>Подготовка рабочего места к выполнению машинной формовки литейных форм пятой группы сложности</w:t>
            </w:r>
          </w:p>
        </w:tc>
      </w:tr>
      <w:tr w:rsidR="00614680" w:rsidRPr="004877B4" w14:paraId="2246F38D" w14:textId="77777777" w:rsidTr="005F39C5">
        <w:trPr>
          <w:trHeight w:val="20"/>
        </w:trPr>
        <w:tc>
          <w:tcPr>
            <w:tcW w:w="1291" w:type="pct"/>
            <w:vMerge/>
          </w:tcPr>
          <w:p w14:paraId="114CDEC2" w14:textId="77777777" w:rsidR="00614680" w:rsidRPr="004877B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4D0A6163" w14:textId="4F0A0258" w:rsidR="00614680" w:rsidRPr="005F39C5" w:rsidRDefault="00614680" w:rsidP="004717C9">
            <w:pPr>
              <w:pStyle w:val="aff"/>
              <w:jc w:val="both"/>
            </w:pPr>
            <w:r w:rsidRPr="005F39C5">
              <w:t>Проверка работоспособности</w:t>
            </w:r>
            <w:r w:rsidR="00FC2AAB" w:rsidRPr="005F39C5">
              <w:t xml:space="preserve"> и режима работы</w:t>
            </w:r>
            <w:r w:rsidRPr="005F39C5">
              <w:t xml:space="preserve"> формовочной машины</w:t>
            </w:r>
            <w:r w:rsidR="00FC2AAB" w:rsidRPr="005F39C5">
              <w:t xml:space="preserve"> </w:t>
            </w:r>
          </w:p>
        </w:tc>
      </w:tr>
      <w:tr w:rsidR="00614680" w:rsidRPr="004877B4" w14:paraId="692EFDDF" w14:textId="77777777" w:rsidTr="005F39C5">
        <w:trPr>
          <w:trHeight w:val="20"/>
        </w:trPr>
        <w:tc>
          <w:tcPr>
            <w:tcW w:w="1291" w:type="pct"/>
            <w:vMerge/>
          </w:tcPr>
          <w:p w14:paraId="16FA20DF" w14:textId="77777777" w:rsidR="00614680" w:rsidRPr="004877B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14CBCAC7" w14:textId="7A0722F2" w:rsidR="00614680" w:rsidRPr="005F39C5" w:rsidRDefault="005B5185" w:rsidP="004717C9">
            <w:pPr>
              <w:pStyle w:val="aff"/>
              <w:jc w:val="both"/>
            </w:pPr>
            <w:r w:rsidRPr="005F39C5">
              <w:t xml:space="preserve">Настройка и регулировка формовочной машины в соответствии с требованиями </w:t>
            </w:r>
            <w:r w:rsidR="00FC2AAB" w:rsidRPr="005F39C5">
              <w:t>процесса получения литейной формы пятой группы сложности</w:t>
            </w:r>
            <w:r w:rsidRPr="005F39C5">
              <w:t xml:space="preserve"> </w:t>
            </w:r>
          </w:p>
        </w:tc>
      </w:tr>
      <w:tr w:rsidR="00614680" w:rsidRPr="004877B4" w14:paraId="73B8554B" w14:textId="77777777" w:rsidTr="005F39C5">
        <w:trPr>
          <w:trHeight w:val="20"/>
        </w:trPr>
        <w:tc>
          <w:tcPr>
            <w:tcW w:w="1291" w:type="pct"/>
            <w:vMerge/>
          </w:tcPr>
          <w:p w14:paraId="2F01E6A5" w14:textId="77777777" w:rsidR="00614680" w:rsidRPr="004877B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76FA19AF" w14:textId="68DE628D" w:rsidR="00614680" w:rsidRPr="005F39C5" w:rsidRDefault="00FC2AAB" w:rsidP="004717C9">
            <w:pPr>
              <w:pStyle w:val="aff"/>
              <w:jc w:val="both"/>
            </w:pPr>
            <w:r w:rsidRPr="005F39C5">
              <w:t xml:space="preserve">Изготовление литейных форм </w:t>
            </w:r>
            <w:r w:rsidR="005F3B49" w:rsidRPr="005F39C5">
              <w:t>пятой</w:t>
            </w:r>
            <w:r w:rsidRPr="005F39C5">
              <w:t xml:space="preserve"> группы сложности при помощи формовочной машины</w:t>
            </w:r>
          </w:p>
        </w:tc>
      </w:tr>
      <w:tr w:rsidR="00614680" w:rsidRPr="004877B4" w14:paraId="47FA280C" w14:textId="77777777" w:rsidTr="005F39C5">
        <w:trPr>
          <w:trHeight w:val="20"/>
        </w:trPr>
        <w:tc>
          <w:tcPr>
            <w:tcW w:w="1291" w:type="pct"/>
            <w:vMerge/>
          </w:tcPr>
          <w:p w14:paraId="5557F762" w14:textId="77777777" w:rsidR="00614680" w:rsidRPr="004877B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2ABA4BC9" w14:textId="71BE62C8" w:rsidR="00614680" w:rsidRPr="005F39C5" w:rsidRDefault="00614680" w:rsidP="004717C9">
            <w:pPr>
              <w:pStyle w:val="aff"/>
              <w:jc w:val="both"/>
            </w:pPr>
            <w:r w:rsidRPr="005F39C5">
              <w:t xml:space="preserve">Контроль качества литейных форм </w:t>
            </w:r>
            <w:r w:rsidR="005F3B49" w:rsidRPr="005F39C5">
              <w:t>пятой группы</w:t>
            </w:r>
            <w:r w:rsidRPr="005F39C5">
              <w:t xml:space="preserve"> сложности</w:t>
            </w:r>
          </w:p>
        </w:tc>
      </w:tr>
      <w:tr w:rsidR="00614680" w:rsidRPr="004877B4" w14:paraId="5C22181D" w14:textId="77777777" w:rsidTr="005F39C5">
        <w:trPr>
          <w:trHeight w:val="20"/>
        </w:trPr>
        <w:tc>
          <w:tcPr>
            <w:tcW w:w="1291" w:type="pct"/>
            <w:vMerge w:val="restart"/>
          </w:tcPr>
          <w:p w14:paraId="62DF3FE1" w14:textId="77777777" w:rsidR="00614680" w:rsidRPr="004877B4" w:rsidDel="002A1D54" w:rsidRDefault="00614680" w:rsidP="004717C9">
            <w:pPr>
              <w:pStyle w:val="aff"/>
            </w:pPr>
            <w:r w:rsidRPr="004877B4" w:rsidDel="002A1D54">
              <w:t>Необходимые умения</w:t>
            </w:r>
          </w:p>
        </w:tc>
        <w:tc>
          <w:tcPr>
            <w:tcW w:w="3709" w:type="pct"/>
            <w:shd w:val="clear" w:color="auto" w:fill="auto"/>
          </w:tcPr>
          <w:p w14:paraId="29A28DAE" w14:textId="5512D7CE" w:rsidR="00614680" w:rsidRPr="005F39C5" w:rsidRDefault="00614680" w:rsidP="004717C9">
            <w:pPr>
              <w:pStyle w:val="aff"/>
              <w:jc w:val="both"/>
            </w:pPr>
            <w:r w:rsidRPr="005F39C5">
              <w:rPr>
                <w:color w:val="000000" w:themeColor="text1"/>
              </w:rPr>
              <w:t xml:space="preserve">Поддерживать состояние рабочего места для машинной формовки литейных форм </w:t>
            </w:r>
            <w:r w:rsidR="00FC2AAB" w:rsidRPr="005F39C5">
              <w:rPr>
                <w:color w:val="000000" w:themeColor="text1"/>
              </w:rPr>
              <w:t>пято</w:t>
            </w:r>
            <w:r w:rsidRPr="005F39C5">
              <w:rPr>
                <w:color w:val="000000" w:themeColor="text1"/>
              </w:rPr>
              <w:t>й группы сложности в соответствии с требованиями охраны труда, пожарной, промышленной, экологической и электробезопасности</w:t>
            </w:r>
          </w:p>
        </w:tc>
      </w:tr>
      <w:tr w:rsidR="00041C54" w:rsidRPr="004877B4" w14:paraId="52932F5C" w14:textId="77777777" w:rsidTr="005F39C5">
        <w:trPr>
          <w:trHeight w:val="20"/>
        </w:trPr>
        <w:tc>
          <w:tcPr>
            <w:tcW w:w="1291" w:type="pct"/>
            <w:vMerge/>
          </w:tcPr>
          <w:p w14:paraId="3918C1DA" w14:textId="77777777" w:rsidR="00041C54" w:rsidRPr="004877B4" w:rsidDel="002A1D54" w:rsidRDefault="00041C54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05D18976" w14:textId="2E4E0E08" w:rsidR="00041C54" w:rsidRPr="005F39C5" w:rsidRDefault="00F80596" w:rsidP="004717C9">
            <w:pPr>
              <w:pStyle w:val="a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Применять средства индивидуальной </w:t>
            </w:r>
            <w:r w:rsidR="00041C54" w:rsidRPr="005F39C5">
              <w:rPr>
                <w:color w:val="000000" w:themeColor="text1"/>
              </w:rPr>
              <w:t>и коллективной защиты при машинной формовке литейных форм пятой группы сложности</w:t>
            </w:r>
          </w:p>
        </w:tc>
      </w:tr>
      <w:tr w:rsidR="00614680" w:rsidRPr="004877B4" w14:paraId="63D6DC23" w14:textId="77777777" w:rsidTr="005F39C5">
        <w:trPr>
          <w:trHeight w:val="20"/>
        </w:trPr>
        <w:tc>
          <w:tcPr>
            <w:tcW w:w="1291" w:type="pct"/>
            <w:vMerge/>
          </w:tcPr>
          <w:p w14:paraId="2303EA74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6846166A" w14:textId="22043D91" w:rsidR="00614680" w:rsidRPr="005F39C5" w:rsidRDefault="00614680" w:rsidP="004717C9">
            <w:pPr>
              <w:pStyle w:val="aff"/>
              <w:jc w:val="both"/>
              <w:rPr>
                <w:color w:val="000000" w:themeColor="text1"/>
              </w:rPr>
            </w:pPr>
            <w:r w:rsidRPr="005F39C5">
              <w:t xml:space="preserve">Искать в электронном архиве инструкции по эксплуатации формовочных машин, технологическую документацию на формовочные машины </w:t>
            </w:r>
          </w:p>
        </w:tc>
      </w:tr>
      <w:tr w:rsidR="00614680" w:rsidRPr="004877B4" w14:paraId="1DC0B2CA" w14:textId="77777777" w:rsidTr="005F39C5">
        <w:trPr>
          <w:trHeight w:val="20"/>
        </w:trPr>
        <w:tc>
          <w:tcPr>
            <w:tcW w:w="1291" w:type="pct"/>
            <w:vMerge/>
          </w:tcPr>
          <w:p w14:paraId="44C81FAE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4C741E71" w14:textId="2857B2FD" w:rsidR="00614680" w:rsidRPr="005F39C5" w:rsidRDefault="00614680" w:rsidP="004717C9">
            <w:pPr>
              <w:pStyle w:val="aff"/>
              <w:jc w:val="both"/>
              <w:rPr>
                <w:color w:val="000000" w:themeColor="text1"/>
              </w:rPr>
            </w:pPr>
            <w:r w:rsidRPr="005F39C5">
              <w:t>Искать в электронном архиве</w:t>
            </w:r>
            <w:r w:rsidRPr="005F39C5">
              <w:rPr>
                <w:color w:val="000000" w:themeColor="text1"/>
              </w:rPr>
              <w:t xml:space="preserve"> методики и инструкции </w:t>
            </w:r>
            <w:r w:rsidR="006C1A02" w:rsidRPr="005F39C5">
              <w:rPr>
                <w:color w:val="000000" w:themeColor="text1"/>
              </w:rPr>
              <w:t>по контролю</w:t>
            </w:r>
            <w:r w:rsidRPr="005F39C5">
              <w:rPr>
                <w:color w:val="000000" w:themeColor="text1"/>
              </w:rPr>
              <w:t xml:space="preserve"> состояния оснастки и формовочного инструмента </w:t>
            </w:r>
          </w:p>
        </w:tc>
      </w:tr>
      <w:tr w:rsidR="00614680" w:rsidRPr="004877B4" w14:paraId="74FF1098" w14:textId="77777777" w:rsidTr="005F39C5">
        <w:trPr>
          <w:trHeight w:val="20"/>
        </w:trPr>
        <w:tc>
          <w:tcPr>
            <w:tcW w:w="1291" w:type="pct"/>
            <w:vMerge/>
          </w:tcPr>
          <w:p w14:paraId="0497ABC7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49A5B434" w14:textId="5F4CB8CF" w:rsidR="00614680" w:rsidRPr="005F39C5" w:rsidRDefault="00614680" w:rsidP="004717C9">
            <w:pPr>
              <w:pStyle w:val="aff"/>
              <w:jc w:val="both"/>
              <w:rPr>
                <w:color w:val="000000" w:themeColor="text1"/>
              </w:rPr>
            </w:pPr>
            <w:r w:rsidRPr="005F39C5">
              <w:t xml:space="preserve">Оценивать состояние модельно-опочной оснастки и формовочного инструмента для машинной формовки литейных форм </w:t>
            </w:r>
            <w:r w:rsidR="00FC2AAB" w:rsidRPr="005F39C5">
              <w:t>пято</w:t>
            </w:r>
            <w:r w:rsidR="006772C0" w:rsidRPr="005F39C5">
              <w:t>й группы</w:t>
            </w:r>
            <w:r w:rsidRPr="005F39C5">
              <w:t xml:space="preserve"> сложности визуально</w:t>
            </w:r>
          </w:p>
        </w:tc>
      </w:tr>
      <w:tr w:rsidR="00614680" w:rsidRPr="004877B4" w14:paraId="2E6B447D" w14:textId="77777777" w:rsidTr="005F39C5">
        <w:trPr>
          <w:trHeight w:val="20"/>
        </w:trPr>
        <w:tc>
          <w:tcPr>
            <w:tcW w:w="1291" w:type="pct"/>
            <w:vMerge/>
          </w:tcPr>
          <w:p w14:paraId="782C9206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60EAE54A" w14:textId="402C1E44" w:rsidR="00614680" w:rsidRPr="005F39C5" w:rsidRDefault="00614680" w:rsidP="004717C9">
            <w:pPr>
              <w:pStyle w:val="aff"/>
              <w:jc w:val="both"/>
            </w:pPr>
            <w:r w:rsidRPr="005F39C5">
              <w:t xml:space="preserve">Оценивать состояние модельно-опочной оснастки и формовочного инструмента для машинной формовки литейных форм </w:t>
            </w:r>
            <w:r w:rsidR="004577AA" w:rsidRPr="005F39C5">
              <w:t>пято</w:t>
            </w:r>
            <w:r w:rsidR="006772C0" w:rsidRPr="005F39C5">
              <w:t>й группы</w:t>
            </w:r>
            <w:r w:rsidRPr="005F39C5">
              <w:t xml:space="preserve"> сложности при помощи контрольно-измерительных устройств</w:t>
            </w:r>
          </w:p>
        </w:tc>
      </w:tr>
      <w:tr w:rsidR="004577AA" w:rsidRPr="004877B4" w14:paraId="698FD12F" w14:textId="77777777" w:rsidTr="005F39C5">
        <w:trPr>
          <w:trHeight w:val="20"/>
        </w:trPr>
        <w:tc>
          <w:tcPr>
            <w:tcW w:w="1291" w:type="pct"/>
            <w:vMerge/>
          </w:tcPr>
          <w:p w14:paraId="1B2BD637" w14:textId="77777777" w:rsidR="004577AA" w:rsidRPr="004877B4" w:rsidDel="002A1D54" w:rsidRDefault="004577AA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7BC5AD21" w14:textId="12A7A723" w:rsidR="004577AA" w:rsidRPr="005F39C5" w:rsidRDefault="006C1A02" w:rsidP="004717C9">
            <w:pPr>
              <w:pStyle w:val="aff"/>
              <w:jc w:val="both"/>
            </w:pPr>
            <w:r w:rsidRPr="005F39C5">
              <w:t xml:space="preserve">Применять </w:t>
            </w:r>
            <w:r w:rsidR="00BD26CA" w:rsidRPr="005F39C5">
              <w:t>3D-сканир</w:t>
            </w:r>
            <w:r w:rsidR="004577AA" w:rsidRPr="005F39C5">
              <w:t>ующи</w:t>
            </w:r>
            <w:r w:rsidRPr="005F39C5">
              <w:t>е</w:t>
            </w:r>
            <w:r w:rsidR="004577AA" w:rsidRPr="005F39C5">
              <w:t xml:space="preserve"> устройств</w:t>
            </w:r>
            <w:r w:rsidRPr="005F39C5">
              <w:t>а</w:t>
            </w:r>
            <w:r w:rsidR="004577AA" w:rsidRPr="005F39C5">
              <w:t xml:space="preserve"> для оценки состояния модельно-опочной оснастки, контроля качества отъемных частей оснастки</w:t>
            </w:r>
          </w:p>
        </w:tc>
      </w:tr>
      <w:tr w:rsidR="00614680" w:rsidRPr="004877B4" w14:paraId="6269CA4C" w14:textId="77777777" w:rsidTr="005F39C5">
        <w:trPr>
          <w:trHeight w:val="20"/>
        </w:trPr>
        <w:tc>
          <w:tcPr>
            <w:tcW w:w="1291" w:type="pct"/>
            <w:vMerge/>
          </w:tcPr>
          <w:p w14:paraId="642F4BDF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057E8966" w14:textId="77777777" w:rsidR="00614680" w:rsidRPr="005F39C5" w:rsidRDefault="00614680" w:rsidP="004717C9">
            <w:pPr>
              <w:pStyle w:val="aff"/>
              <w:jc w:val="both"/>
            </w:pPr>
            <w:r w:rsidRPr="005F39C5">
              <w:t>Оценивать работоспособность формовочной машины при помощи контрольно-измерительных устройств</w:t>
            </w:r>
          </w:p>
        </w:tc>
      </w:tr>
      <w:tr w:rsidR="004577AA" w:rsidRPr="004877B4" w14:paraId="40BC8BF2" w14:textId="77777777" w:rsidTr="005F39C5">
        <w:trPr>
          <w:trHeight w:val="20"/>
        </w:trPr>
        <w:tc>
          <w:tcPr>
            <w:tcW w:w="1291" w:type="pct"/>
            <w:vMerge/>
          </w:tcPr>
          <w:p w14:paraId="5502D9FC" w14:textId="77777777" w:rsidR="004577AA" w:rsidRPr="004877B4" w:rsidDel="002A1D54" w:rsidRDefault="004577AA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697175AE" w14:textId="20493D46" w:rsidR="004577AA" w:rsidRPr="005F39C5" w:rsidRDefault="004577AA" w:rsidP="004717C9">
            <w:pPr>
              <w:pStyle w:val="aff"/>
              <w:jc w:val="both"/>
            </w:pPr>
            <w:r w:rsidRPr="005F39C5">
              <w:t xml:space="preserve">Оценивать </w:t>
            </w:r>
            <w:r w:rsidR="003B5B34" w:rsidRPr="005F39C5">
              <w:t>режимы работы</w:t>
            </w:r>
            <w:r w:rsidRPr="005F39C5">
              <w:t xml:space="preserve"> формовочной машины при помощи контрольно-измерительных устройств</w:t>
            </w:r>
          </w:p>
        </w:tc>
      </w:tr>
      <w:tr w:rsidR="00614680" w:rsidRPr="004877B4" w14:paraId="4668EAFB" w14:textId="77777777" w:rsidTr="005F39C5">
        <w:trPr>
          <w:trHeight w:val="20"/>
        </w:trPr>
        <w:tc>
          <w:tcPr>
            <w:tcW w:w="1291" w:type="pct"/>
            <w:vMerge/>
          </w:tcPr>
          <w:p w14:paraId="0F82A0F3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21654DDD" w14:textId="65FB2D0E" w:rsidR="00614680" w:rsidRPr="005F39C5" w:rsidRDefault="003B5B34" w:rsidP="004717C9">
            <w:pPr>
              <w:pStyle w:val="aff"/>
              <w:jc w:val="both"/>
            </w:pPr>
            <w:r w:rsidRPr="005F39C5">
              <w:t>Регулироват</w:t>
            </w:r>
            <w:r w:rsidR="00614680" w:rsidRPr="005F39C5">
              <w:t>ь</w:t>
            </w:r>
            <w:r w:rsidRPr="005F39C5">
              <w:t xml:space="preserve"> </w:t>
            </w:r>
            <w:r w:rsidR="00AA3E4D">
              <w:t>режимы работы формовочных машин</w:t>
            </w:r>
            <w:r w:rsidR="007803BB">
              <w:t xml:space="preserve"> </w:t>
            </w:r>
            <w:r w:rsidR="00AA3E4D">
              <w:t xml:space="preserve">и подготавливать формовочные машины </w:t>
            </w:r>
            <w:r w:rsidR="00614680" w:rsidRPr="005F39C5">
              <w:t>к формовке</w:t>
            </w:r>
            <w:r w:rsidR="004B66F5" w:rsidRPr="005F39C5">
              <w:t xml:space="preserve"> </w:t>
            </w:r>
            <w:r w:rsidR="007E3BE7">
              <w:t>в соответствии с</w:t>
            </w:r>
            <w:r w:rsidR="00614680" w:rsidRPr="005F39C5">
              <w:t xml:space="preserve"> технологическ</w:t>
            </w:r>
            <w:r w:rsidR="004B66F5" w:rsidRPr="005F39C5">
              <w:t>ой документацией</w:t>
            </w:r>
          </w:p>
        </w:tc>
      </w:tr>
      <w:tr w:rsidR="00614680" w:rsidRPr="004877B4" w14:paraId="61894099" w14:textId="77777777" w:rsidTr="005F39C5">
        <w:trPr>
          <w:trHeight w:val="20"/>
        </w:trPr>
        <w:tc>
          <w:tcPr>
            <w:tcW w:w="1291" w:type="pct"/>
            <w:vMerge/>
          </w:tcPr>
          <w:p w14:paraId="420B74E7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4C9093F7" w14:textId="2D02A9A7" w:rsidR="00614680" w:rsidRPr="005F39C5" w:rsidRDefault="00614680" w:rsidP="004717C9">
            <w:pPr>
              <w:pStyle w:val="aff"/>
              <w:jc w:val="both"/>
            </w:pPr>
            <w:r w:rsidRPr="005F39C5">
              <w:t>Управлять формовочной машиной</w:t>
            </w:r>
          </w:p>
        </w:tc>
      </w:tr>
      <w:tr w:rsidR="00614680" w:rsidRPr="004877B4" w14:paraId="28F707B5" w14:textId="77777777" w:rsidTr="005F39C5">
        <w:trPr>
          <w:trHeight w:val="20"/>
        </w:trPr>
        <w:tc>
          <w:tcPr>
            <w:tcW w:w="1291" w:type="pct"/>
            <w:vMerge/>
          </w:tcPr>
          <w:p w14:paraId="69800D90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7095414D" w14:textId="495BA3E9" w:rsidR="00614680" w:rsidRPr="005F39C5" w:rsidRDefault="00614680" w:rsidP="004717C9">
            <w:pPr>
              <w:pStyle w:val="aff"/>
              <w:jc w:val="both"/>
            </w:pPr>
            <w:r w:rsidRPr="005F39C5">
              <w:t>Изготавливать литейные</w:t>
            </w:r>
            <w:r w:rsidR="004577AA" w:rsidRPr="005F39C5">
              <w:t xml:space="preserve"> формы пятой</w:t>
            </w:r>
            <w:r w:rsidRPr="005F39C5">
              <w:t xml:space="preserve"> группы сложности на формовочной машине</w:t>
            </w:r>
          </w:p>
        </w:tc>
      </w:tr>
      <w:tr w:rsidR="00614680" w:rsidRPr="004877B4" w14:paraId="24C5FC36" w14:textId="77777777" w:rsidTr="005F39C5">
        <w:trPr>
          <w:trHeight w:val="20"/>
        </w:trPr>
        <w:tc>
          <w:tcPr>
            <w:tcW w:w="1291" w:type="pct"/>
            <w:vMerge/>
          </w:tcPr>
          <w:p w14:paraId="27EF716A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27DEAE00" w14:textId="29F1E873" w:rsidR="00614680" w:rsidRPr="005F39C5" w:rsidRDefault="00614680" w:rsidP="004717C9">
            <w:pPr>
              <w:pStyle w:val="aff"/>
              <w:jc w:val="both"/>
            </w:pPr>
            <w:r w:rsidRPr="005F39C5">
              <w:t xml:space="preserve">Просматривать конструкторскую и технологическую документацию на литейные формы </w:t>
            </w:r>
            <w:r w:rsidR="004B66F5" w:rsidRPr="005F39C5">
              <w:t>пятой</w:t>
            </w:r>
            <w:r w:rsidRPr="005F39C5">
              <w:t xml:space="preserve"> группы сложности с использованием прикладных компьютерных программ</w:t>
            </w:r>
          </w:p>
        </w:tc>
      </w:tr>
      <w:tr w:rsidR="00614680" w:rsidRPr="004877B4" w14:paraId="0C866DAE" w14:textId="77777777" w:rsidTr="005F39C5">
        <w:trPr>
          <w:trHeight w:val="20"/>
        </w:trPr>
        <w:tc>
          <w:tcPr>
            <w:tcW w:w="1291" w:type="pct"/>
            <w:vMerge/>
          </w:tcPr>
          <w:p w14:paraId="5A695EA9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17615855" w14:textId="5600A641" w:rsidR="00614680" w:rsidRPr="005F39C5" w:rsidRDefault="00614680" w:rsidP="004717C9">
            <w:pPr>
              <w:pStyle w:val="aff"/>
              <w:jc w:val="both"/>
            </w:pPr>
            <w:r w:rsidRPr="005F39C5">
              <w:t>Просматривать технологические инструкции и инструкции по эксплуатации формовочных машин с использованием прикладных компьютерных программ</w:t>
            </w:r>
          </w:p>
        </w:tc>
      </w:tr>
      <w:tr w:rsidR="002843F6" w:rsidRPr="004877B4" w14:paraId="757BABE8" w14:textId="77777777" w:rsidTr="005F39C5">
        <w:trPr>
          <w:trHeight w:val="20"/>
        </w:trPr>
        <w:tc>
          <w:tcPr>
            <w:tcW w:w="1291" w:type="pct"/>
            <w:vMerge/>
          </w:tcPr>
          <w:p w14:paraId="7759EAF2" w14:textId="77777777" w:rsidR="002843F6" w:rsidRPr="004877B4" w:rsidDel="002A1D54" w:rsidRDefault="002843F6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4F972BE4" w14:textId="5A64D90E" w:rsidR="002843F6" w:rsidRPr="005F39C5" w:rsidRDefault="002843F6" w:rsidP="004717C9">
            <w:pPr>
              <w:pStyle w:val="aff"/>
              <w:jc w:val="both"/>
            </w:pPr>
            <w:r w:rsidRPr="005F39C5">
              <w:t xml:space="preserve">Просматривать конструкторскую документацию на литейные формы пятой группы сложности с использованием </w:t>
            </w:r>
            <w:r w:rsidR="0021234C" w:rsidRPr="005F39C5">
              <w:t xml:space="preserve">систем автоматизированного проектирования (далее – </w:t>
            </w:r>
            <w:r w:rsidRPr="005F39C5">
              <w:t>CAD-систем</w:t>
            </w:r>
            <w:r w:rsidR="0021234C" w:rsidRPr="005F39C5">
              <w:t>ы</w:t>
            </w:r>
            <w:r w:rsidR="006C1A02" w:rsidRPr="005F39C5">
              <w:t>)</w:t>
            </w:r>
          </w:p>
        </w:tc>
      </w:tr>
      <w:tr w:rsidR="00614680" w:rsidRPr="004877B4" w14:paraId="477F9BC6" w14:textId="77777777" w:rsidTr="005F39C5">
        <w:trPr>
          <w:trHeight w:val="20"/>
        </w:trPr>
        <w:tc>
          <w:tcPr>
            <w:tcW w:w="1291" w:type="pct"/>
            <w:vMerge/>
          </w:tcPr>
          <w:p w14:paraId="1C2A538D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1ED40990" w14:textId="3ECE508D" w:rsidR="00614680" w:rsidRPr="005F39C5" w:rsidRDefault="00614680" w:rsidP="004717C9">
            <w:pPr>
              <w:pStyle w:val="aff"/>
              <w:jc w:val="both"/>
            </w:pPr>
            <w:r w:rsidRPr="005F39C5">
              <w:t xml:space="preserve">Просматривать методики и инструкции </w:t>
            </w:r>
            <w:r w:rsidR="006C1A02" w:rsidRPr="005F39C5">
              <w:t>по контролю</w:t>
            </w:r>
            <w:r w:rsidRPr="005F39C5">
              <w:t xml:space="preserve"> с использованием прикладных компьютерных программ</w:t>
            </w:r>
          </w:p>
        </w:tc>
      </w:tr>
      <w:tr w:rsidR="00614680" w:rsidRPr="004877B4" w14:paraId="77C57418" w14:textId="77777777" w:rsidTr="005F39C5">
        <w:trPr>
          <w:trHeight w:val="20"/>
        </w:trPr>
        <w:tc>
          <w:tcPr>
            <w:tcW w:w="1291" w:type="pct"/>
            <w:vMerge/>
          </w:tcPr>
          <w:p w14:paraId="0587D932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47A3F39C" w14:textId="4FA46C44" w:rsidR="00614680" w:rsidRPr="005F39C5" w:rsidRDefault="00614680" w:rsidP="004717C9">
            <w:pPr>
              <w:pStyle w:val="aff"/>
              <w:jc w:val="both"/>
            </w:pPr>
            <w:r w:rsidRPr="005F39C5">
              <w:t xml:space="preserve">Печатать конструкторскую и технологическую документацию на разовые песчаные литейные формы </w:t>
            </w:r>
            <w:r w:rsidR="004B66F5" w:rsidRPr="005F39C5">
              <w:t xml:space="preserve">пятой </w:t>
            </w:r>
            <w:r w:rsidRPr="005F39C5">
              <w:t>группы сложности и формовочные машины с использованием устройств вывода графической и текстовой информации</w:t>
            </w:r>
          </w:p>
        </w:tc>
      </w:tr>
      <w:tr w:rsidR="00614680" w:rsidRPr="004877B4" w14:paraId="0ED6E6D0" w14:textId="77777777" w:rsidTr="005F39C5">
        <w:trPr>
          <w:trHeight w:val="20"/>
        </w:trPr>
        <w:tc>
          <w:tcPr>
            <w:tcW w:w="1291" w:type="pct"/>
            <w:vMerge/>
          </w:tcPr>
          <w:p w14:paraId="6D03C769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4505E960" w14:textId="18B34F8A" w:rsidR="00614680" w:rsidRPr="005F39C5" w:rsidRDefault="00614680" w:rsidP="004717C9">
            <w:pPr>
              <w:pStyle w:val="aff"/>
              <w:jc w:val="both"/>
            </w:pPr>
            <w:r w:rsidRPr="005F39C5">
              <w:t xml:space="preserve">Читать конструкторскую документацию на литейные формы </w:t>
            </w:r>
            <w:r w:rsidR="004B66F5" w:rsidRPr="005F39C5">
              <w:t>пятой</w:t>
            </w:r>
            <w:r w:rsidRPr="005F39C5">
              <w:t xml:space="preserve"> группы сложности</w:t>
            </w:r>
          </w:p>
        </w:tc>
      </w:tr>
      <w:tr w:rsidR="00614680" w:rsidRPr="004877B4" w14:paraId="7ED0E9F5" w14:textId="77777777" w:rsidTr="005F39C5">
        <w:trPr>
          <w:trHeight w:val="20"/>
        </w:trPr>
        <w:tc>
          <w:tcPr>
            <w:tcW w:w="1291" w:type="pct"/>
            <w:vMerge/>
          </w:tcPr>
          <w:p w14:paraId="6561725B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666D011F" w14:textId="54E6641A" w:rsidR="00614680" w:rsidRPr="005F39C5" w:rsidRDefault="00614680" w:rsidP="004717C9">
            <w:pPr>
              <w:pStyle w:val="aff"/>
              <w:jc w:val="both"/>
            </w:pPr>
            <w:r w:rsidRPr="005F39C5">
              <w:t xml:space="preserve">Читать технологическую документацию на литейные формы </w:t>
            </w:r>
            <w:r w:rsidR="004B66F5" w:rsidRPr="005F39C5">
              <w:t>пятой</w:t>
            </w:r>
            <w:r w:rsidRPr="005F39C5">
              <w:t xml:space="preserve"> группы сложности</w:t>
            </w:r>
          </w:p>
        </w:tc>
      </w:tr>
      <w:tr w:rsidR="00614680" w:rsidRPr="004877B4" w14:paraId="7FCCAD7D" w14:textId="77777777" w:rsidTr="005F39C5">
        <w:trPr>
          <w:trHeight w:val="20"/>
        </w:trPr>
        <w:tc>
          <w:tcPr>
            <w:tcW w:w="1291" w:type="pct"/>
            <w:vMerge/>
          </w:tcPr>
          <w:p w14:paraId="2FAC6B31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04991524" w14:textId="04B1FF45" w:rsidR="00614680" w:rsidRPr="005F39C5" w:rsidRDefault="00614680" w:rsidP="004717C9">
            <w:pPr>
              <w:pStyle w:val="aff"/>
              <w:jc w:val="both"/>
            </w:pPr>
            <w:r w:rsidRPr="005F39C5">
              <w:t xml:space="preserve">Оценивать качество литейных форм </w:t>
            </w:r>
            <w:r w:rsidR="004B66F5" w:rsidRPr="005F39C5">
              <w:t>пятой</w:t>
            </w:r>
            <w:r w:rsidRPr="005F39C5">
              <w:t xml:space="preserve"> группы сложности с помощью контрольно-измерительных устройств</w:t>
            </w:r>
          </w:p>
        </w:tc>
      </w:tr>
      <w:tr w:rsidR="004B66F5" w:rsidRPr="004877B4" w14:paraId="0F0FF228" w14:textId="77777777" w:rsidTr="005F39C5">
        <w:trPr>
          <w:trHeight w:val="20"/>
        </w:trPr>
        <w:tc>
          <w:tcPr>
            <w:tcW w:w="1291" w:type="pct"/>
            <w:vMerge/>
          </w:tcPr>
          <w:p w14:paraId="615F156B" w14:textId="77777777" w:rsidR="004B66F5" w:rsidRPr="004877B4" w:rsidDel="002A1D54" w:rsidRDefault="004B66F5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17C581C4" w14:textId="74ECD228" w:rsidR="004B66F5" w:rsidRPr="005F39C5" w:rsidRDefault="004B66F5" w:rsidP="004717C9">
            <w:pPr>
              <w:pStyle w:val="aff"/>
              <w:jc w:val="both"/>
            </w:pPr>
            <w:r w:rsidRPr="005F39C5">
              <w:t>Оценивать качество литейных форм пято</w:t>
            </w:r>
            <w:r w:rsidR="00382A44" w:rsidRPr="005F39C5">
              <w:t>й</w:t>
            </w:r>
            <w:r w:rsidRPr="005F39C5">
              <w:t xml:space="preserve"> группы сложности при помощи </w:t>
            </w:r>
            <w:r w:rsidR="00BD26CA" w:rsidRPr="005F39C5">
              <w:t>3D-сканир</w:t>
            </w:r>
            <w:r w:rsidRPr="005F39C5">
              <w:t>ующих устройств</w:t>
            </w:r>
          </w:p>
        </w:tc>
      </w:tr>
      <w:tr w:rsidR="00614680" w:rsidRPr="004877B4" w14:paraId="4B323A99" w14:textId="77777777" w:rsidTr="005F39C5">
        <w:trPr>
          <w:trHeight w:val="20"/>
        </w:trPr>
        <w:tc>
          <w:tcPr>
            <w:tcW w:w="1291" w:type="pct"/>
            <w:vMerge/>
          </w:tcPr>
          <w:p w14:paraId="6A288314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  <w:shd w:val="clear" w:color="auto" w:fill="auto"/>
          </w:tcPr>
          <w:p w14:paraId="2F397B0C" w14:textId="36847867" w:rsidR="00614680" w:rsidRPr="005F39C5" w:rsidRDefault="00614680" w:rsidP="004717C9">
            <w:pPr>
              <w:pStyle w:val="aff"/>
              <w:jc w:val="both"/>
            </w:pPr>
            <w:r w:rsidRPr="005F39C5">
              <w:t>Просматривать запланированные работы по формовке</w:t>
            </w:r>
            <w:r w:rsidR="004B66F5" w:rsidRPr="005F39C5">
              <w:t xml:space="preserve"> литейных форм пятой группе сложности</w:t>
            </w:r>
            <w:r w:rsidRPr="005F39C5">
              <w:t>, контролировать сроки выполнения работ, подавать заявки на внесение изменений в очередность работ, отмечать выполнение работ с использованием прикладных программ управления проектами</w:t>
            </w:r>
          </w:p>
        </w:tc>
      </w:tr>
      <w:tr w:rsidR="00614680" w:rsidRPr="004877B4" w14:paraId="2AEE859E" w14:textId="77777777" w:rsidTr="005F39C5">
        <w:trPr>
          <w:trHeight w:val="20"/>
        </w:trPr>
        <w:tc>
          <w:tcPr>
            <w:tcW w:w="1291" w:type="pct"/>
            <w:vMerge w:val="restart"/>
          </w:tcPr>
          <w:p w14:paraId="60FEE51C" w14:textId="77777777" w:rsidR="00614680" w:rsidRPr="004877B4" w:rsidRDefault="00614680" w:rsidP="004717C9">
            <w:pPr>
              <w:pStyle w:val="aff"/>
            </w:pPr>
            <w:r w:rsidRPr="004877B4" w:rsidDel="002A1D54">
              <w:t>Необходимые знания</w:t>
            </w:r>
          </w:p>
        </w:tc>
        <w:tc>
          <w:tcPr>
            <w:tcW w:w="3709" w:type="pct"/>
          </w:tcPr>
          <w:p w14:paraId="2DA841BC" w14:textId="77777777" w:rsidR="00614680" w:rsidRPr="005F39C5" w:rsidRDefault="00614680" w:rsidP="004717C9">
            <w:pPr>
              <w:pStyle w:val="aff"/>
              <w:jc w:val="both"/>
            </w:pPr>
            <w:r w:rsidRPr="005F39C5">
              <w:t xml:space="preserve">Устройство и кинематические схемы формовочных машин различных типов </w:t>
            </w:r>
          </w:p>
        </w:tc>
      </w:tr>
      <w:tr w:rsidR="00614680" w:rsidRPr="004877B4" w14:paraId="22AF5365" w14:textId="77777777" w:rsidTr="005F39C5">
        <w:trPr>
          <w:trHeight w:val="20"/>
        </w:trPr>
        <w:tc>
          <w:tcPr>
            <w:tcW w:w="1291" w:type="pct"/>
            <w:vMerge/>
          </w:tcPr>
          <w:p w14:paraId="1B88BA58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6761816E" w14:textId="77777777" w:rsidR="00614680" w:rsidRPr="005F39C5" w:rsidRDefault="00614680" w:rsidP="004717C9">
            <w:pPr>
              <w:pStyle w:val="aff"/>
              <w:jc w:val="both"/>
            </w:pPr>
            <w:r w:rsidRPr="005F39C5">
              <w:t xml:space="preserve">Конструкции и принцип работы формовочных машин различных типов </w:t>
            </w:r>
          </w:p>
        </w:tc>
      </w:tr>
      <w:tr w:rsidR="00614680" w:rsidRPr="004877B4" w14:paraId="78ECA9CE" w14:textId="77777777" w:rsidTr="005F39C5">
        <w:trPr>
          <w:trHeight w:val="20"/>
        </w:trPr>
        <w:tc>
          <w:tcPr>
            <w:tcW w:w="1291" w:type="pct"/>
            <w:vMerge/>
          </w:tcPr>
          <w:p w14:paraId="3B1F1BE3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337DB745" w14:textId="68BE076D" w:rsidR="00614680" w:rsidRPr="005F39C5" w:rsidRDefault="00614680" w:rsidP="004717C9">
            <w:pPr>
              <w:pStyle w:val="aff"/>
              <w:jc w:val="both"/>
            </w:pPr>
            <w:r w:rsidRPr="005F39C5">
              <w:t xml:space="preserve">Способы изготовления литейных форм </w:t>
            </w:r>
            <w:r w:rsidR="005F3B49" w:rsidRPr="005F39C5">
              <w:t>пятой</w:t>
            </w:r>
            <w:r w:rsidRPr="005F39C5">
              <w:t xml:space="preserve"> группы сложности на формовочных машинах </w:t>
            </w:r>
          </w:p>
        </w:tc>
      </w:tr>
      <w:tr w:rsidR="00614680" w:rsidRPr="004877B4" w14:paraId="4CFED132" w14:textId="77777777" w:rsidTr="005F39C5">
        <w:trPr>
          <w:trHeight w:val="20"/>
        </w:trPr>
        <w:tc>
          <w:tcPr>
            <w:tcW w:w="1291" w:type="pct"/>
            <w:vMerge/>
          </w:tcPr>
          <w:p w14:paraId="2A3B3893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3CF6393E" w14:textId="77777777" w:rsidR="00614680" w:rsidRPr="005F39C5" w:rsidRDefault="00614680" w:rsidP="004717C9">
            <w:pPr>
              <w:pStyle w:val="aff"/>
              <w:jc w:val="both"/>
            </w:pPr>
            <w:r w:rsidRPr="005F39C5">
              <w:t>Режимы работы формовочных машин различных типов</w:t>
            </w:r>
          </w:p>
        </w:tc>
      </w:tr>
      <w:tr w:rsidR="00614680" w:rsidRPr="004877B4" w14:paraId="0D20FC52" w14:textId="77777777" w:rsidTr="005F39C5">
        <w:trPr>
          <w:trHeight w:val="20"/>
        </w:trPr>
        <w:tc>
          <w:tcPr>
            <w:tcW w:w="1291" w:type="pct"/>
            <w:vMerge/>
          </w:tcPr>
          <w:p w14:paraId="66AC448D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79CEC9CF" w14:textId="55B61707" w:rsidR="00614680" w:rsidRPr="005F39C5" w:rsidRDefault="00614680" w:rsidP="004717C9">
            <w:pPr>
              <w:pStyle w:val="aff"/>
              <w:jc w:val="both"/>
            </w:pPr>
            <w:r w:rsidRPr="005F39C5">
              <w:t>Основные причины брака</w:t>
            </w:r>
            <w:r w:rsidR="0085510E" w:rsidRPr="005F39C5">
              <w:t xml:space="preserve"> отливок четвертой и </w:t>
            </w:r>
            <w:r w:rsidR="003B5B34" w:rsidRPr="005F39C5">
              <w:t>пятой группы сложности</w:t>
            </w:r>
            <w:r w:rsidRPr="005F39C5">
              <w:t xml:space="preserve"> и меры их предотвращения</w:t>
            </w:r>
          </w:p>
        </w:tc>
      </w:tr>
      <w:tr w:rsidR="00614680" w:rsidRPr="004877B4" w14:paraId="51136B62" w14:textId="77777777" w:rsidTr="005F39C5">
        <w:trPr>
          <w:trHeight w:val="20"/>
        </w:trPr>
        <w:tc>
          <w:tcPr>
            <w:tcW w:w="1291" w:type="pct"/>
            <w:vMerge/>
          </w:tcPr>
          <w:p w14:paraId="457C7B7A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5399DF2C" w14:textId="1157169C" w:rsidR="00614680" w:rsidRPr="005F39C5" w:rsidRDefault="00614680" w:rsidP="004717C9">
            <w:pPr>
              <w:pStyle w:val="aff"/>
              <w:jc w:val="both"/>
            </w:pPr>
            <w:r w:rsidRPr="005F39C5">
              <w:t>Классификация и причины возникновения дефектов разовых песчаных литейных форм</w:t>
            </w:r>
          </w:p>
        </w:tc>
      </w:tr>
      <w:tr w:rsidR="00614680" w:rsidRPr="004877B4" w14:paraId="2D2CE240" w14:textId="77777777" w:rsidTr="005F39C5">
        <w:trPr>
          <w:trHeight w:val="20"/>
        </w:trPr>
        <w:tc>
          <w:tcPr>
            <w:tcW w:w="1291" w:type="pct"/>
            <w:vMerge/>
          </w:tcPr>
          <w:p w14:paraId="710B649E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5D1FEF51" w14:textId="77777777" w:rsidR="00614680" w:rsidRPr="005F39C5" w:rsidRDefault="00614680" w:rsidP="004717C9">
            <w:pPr>
              <w:pStyle w:val="aff"/>
              <w:jc w:val="both"/>
            </w:pPr>
            <w:r w:rsidRPr="005F39C5">
              <w:t>Требования охраны труда, пожарной, промышленной и экологической безопасности</w:t>
            </w:r>
          </w:p>
        </w:tc>
      </w:tr>
      <w:tr w:rsidR="00614680" w:rsidRPr="004877B4" w14:paraId="2A599D98" w14:textId="77777777" w:rsidTr="005F39C5">
        <w:trPr>
          <w:trHeight w:val="20"/>
        </w:trPr>
        <w:tc>
          <w:tcPr>
            <w:tcW w:w="1291" w:type="pct"/>
            <w:vMerge/>
          </w:tcPr>
          <w:p w14:paraId="2DF07357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7C858C05" w14:textId="35240D31" w:rsidR="00614680" w:rsidRPr="005F39C5" w:rsidRDefault="00614680" w:rsidP="004717C9">
            <w:pPr>
              <w:pStyle w:val="aff"/>
              <w:jc w:val="both"/>
            </w:pPr>
            <w:r w:rsidRPr="005F39C5">
              <w:t xml:space="preserve">Требования к модельно-опочной оснастке и формовочному инструменту для машинной формовки литейных форм </w:t>
            </w:r>
            <w:r w:rsidR="005F3B49" w:rsidRPr="005F39C5">
              <w:t>пятой</w:t>
            </w:r>
            <w:r w:rsidRPr="005F39C5">
              <w:t xml:space="preserve"> группы сложности</w:t>
            </w:r>
          </w:p>
        </w:tc>
      </w:tr>
      <w:tr w:rsidR="00614680" w:rsidRPr="004877B4" w14:paraId="4532C3F5" w14:textId="77777777" w:rsidTr="005F39C5">
        <w:trPr>
          <w:trHeight w:val="20"/>
        </w:trPr>
        <w:tc>
          <w:tcPr>
            <w:tcW w:w="1291" w:type="pct"/>
            <w:vMerge/>
          </w:tcPr>
          <w:p w14:paraId="4AFF9AC6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4AE16D81" w14:textId="3C790390" w:rsidR="00614680" w:rsidRPr="005F39C5" w:rsidRDefault="00614680" w:rsidP="004717C9">
            <w:pPr>
              <w:pStyle w:val="aff"/>
              <w:jc w:val="both"/>
            </w:pPr>
            <w:r w:rsidRPr="005F39C5">
              <w:t xml:space="preserve">Технологические инструкции по изготовлению литейных форм </w:t>
            </w:r>
            <w:r w:rsidR="005F3B49" w:rsidRPr="005F39C5">
              <w:t xml:space="preserve">пятой </w:t>
            </w:r>
            <w:r w:rsidRPr="005F39C5">
              <w:t>группы сложности</w:t>
            </w:r>
          </w:p>
        </w:tc>
      </w:tr>
      <w:tr w:rsidR="005F5DEF" w:rsidRPr="004877B4" w14:paraId="1AA4D466" w14:textId="77777777" w:rsidTr="005F39C5">
        <w:trPr>
          <w:trHeight w:val="20"/>
        </w:trPr>
        <w:tc>
          <w:tcPr>
            <w:tcW w:w="1291" w:type="pct"/>
            <w:vMerge/>
          </w:tcPr>
          <w:p w14:paraId="767E66BF" w14:textId="77777777" w:rsidR="005F5DEF" w:rsidRPr="004877B4" w:rsidDel="002A1D54" w:rsidRDefault="005F5DEF" w:rsidP="004717C9">
            <w:pPr>
              <w:pStyle w:val="aff"/>
            </w:pPr>
          </w:p>
        </w:tc>
        <w:tc>
          <w:tcPr>
            <w:tcW w:w="3709" w:type="pct"/>
          </w:tcPr>
          <w:p w14:paraId="6A38A87E" w14:textId="4D11028E" w:rsidR="005F5DEF" w:rsidRPr="005F39C5" w:rsidRDefault="00D927FE" w:rsidP="004717C9">
            <w:pPr>
              <w:pStyle w:val="aff"/>
              <w:jc w:val="both"/>
            </w:pPr>
            <w:r w:rsidRPr="005F39C5">
              <w:t xml:space="preserve">Смеси и материалы, применяемые для изготовления </w:t>
            </w:r>
            <w:r w:rsidR="00BE63B2" w:rsidRPr="005F39C5">
              <w:t xml:space="preserve">элементов стержней и форм при помощи </w:t>
            </w:r>
            <w:r w:rsidR="00080258" w:rsidRPr="005F39C5">
              <w:t>3D-принтер</w:t>
            </w:r>
            <w:r w:rsidR="00BE63B2" w:rsidRPr="005F39C5">
              <w:t>ов</w:t>
            </w:r>
          </w:p>
        </w:tc>
      </w:tr>
      <w:tr w:rsidR="00DC16A5" w:rsidRPr="004877B4" w14:paraId="2A38AF48" w14:textId="77777777" w:rsidTr="005F39C5">
        <w:trPr>
          <w:trHeight w:val="20"/>
        </w:trPr>
        <w:tc>
          <w:tcPr>
            <w:tcW w:w="1291" w:type="pct"/>
            <w:vMerge/>
          </w:tcPr>
          <w:p w14:paraId="13A61BE5" w14:textId="77777777" w:rsidR="00DC16A5" w:rsidRPr="004877B4" w:rsidDel="002A1D54" w:rsidRDefault="00DC16A5" w:rsidP="004717C9">
            <w:pPr>
              <w:pStyle w:val="aff"/>
            </w:pPr>
          </w:p>
        </w:tc>
        <w:tc>
          <w:tcPr>
            <w:tcW w:w="3709" w:type="pct"/>
          </w:tcPr>
          <w:p w14:paraId="6688D3F8" w14:textId="1585BE8D" w:rsidR="00DC16A5" w:rsidRPr="005F39C5" w:rsidRDefault="00DC16A5" w:rsidP="004717C9">
            <w:pPr>
              <w:pStyle w:val="aff"/>
              <w:jc w:val="both"/>
            </w:pPr>
            <w:r w:rsidRPr="005F39C5">
              <w:t xml:space="preserve">Методы контроля качества стержней и форм, получаемых при помощи </w:t>
            </w:r>
            <w:r w:rsidR="00080258" w:rsidRPr="005F39C5">
              <w:t>3D-принтер</w:t>
            </w:r>
            <w:r w:rsidRPr="005F39C5">
              <w:t>ов</w:t>
            </w:r>
          </w:p>
        </w:tc>
      </w:tr>
      <w:tr w:rsidR="00DC16A5" w:rsidRPr="004877B4" w14:paraId="796C4F27" w14:textId="77777777" w:rsidTr="005F39C5">
        <w:trPr>
          <w:trHeight w:val="20"/>
        </w:trPr>
        <w:tc>
          <w:tcPr>
            <w:tcW w:w="1291" w:type="pct"/>
            <w:vMerge/>
          </w:tcPr>
          <w:p w14:paraId="7AC25E04" w14:textId="77777777" w:rsidR="00DC16A5" w:rsidRPr="004877B4" w:rsidDel="002A1D54" w:rsidRDefault="00DC16A5" w:rsidP="004717C9">
            <w:pPr>
              <w:pStyle w:val="aff"/>
            </w:pPr>
          </w:p>
        </w:tc>
        <w:tc>
          <w:tcPr>
            <w:tcW w:w="3709" w:type="pct"/>
          </w:tcPr>
          <w:p w14:paraId="0D9DCA73" w14:textId="48203E58" w:rsidR="00DC16A5" w:rsidRPr="005F39C5" w:rsidRDefault="00DC16A5" w:rsidP="004717C9">
            <w:pPr>
              <w:pStyle w:val="aff"/>
              <w:jc w:val="both"/>
            </w:pPr>
            <w:r w:rsidRPr="005F39C5">
              <w:t xml:space="preserve">Методы контроля состояния литейной оснастки, получаемой при помощи </w:t>
            </w:r>
            <w:r w:rsidR="00080258" w:rsidRPr="005F39C5">
              <w:t>3D-принтер</w:t>
            </w:r>
            <w:r w:rsidRPr="005F39C5">
              <w:t>ов</w:t>
            </w:r>
          </w:p>
        </w:tc>
      </w:tr>
      <w:tr w:rsidR="00BE63B2" w:rsidRPr="004877B4" w14:paraId="102B8F67" w14:textId="77777777" w:rsidTr="005F39C5">
        <w:trPr>
          <w:trHeight w:val="20"/>
        </w:trPr>
        <w:tc>
          <w:tcPr>
            <w:tcW w:w="1291" w:type="pct"/>
            <w:vMerge/>
          </w:tcPr>
          <w:p w14:paraId="7A020B09" w14:textId="77777777" w:rsidR="00BE63B2" w:rsidRPr="004877B4" w:rsidDel="002A1D54" w:rsidRDefault="00BE63B2" w:rsidP="004717C9">
            <w:pPr>
              <w:pStyle w:val="aff"/>
            </w:pPr>
          </w:p>
        </w:tc>
        <w:tc>
          <w:tcPr>
            <w:tcW w:w="3709" w:type="pct"/>
          </w:tcPr>
          <w:p w14:paraId="3B6E43CB" w14:textId="2DE483A7" w:rsidR="00BE63B2" w:rsidRPr="005F39C5" w:rsidRDefault="00DC16A5" w:rsidP="004717C9">
            <w:pPr>
              <w:pStyle w:val="aff"/>
              <w:jc w:val="both"/>
            </w:pPr>
            <w:r w:rsidRPr="005F39C5">
              <w:t>Аддитивные технологии, применяемые в литейном производстве</w:t>
            </w:r>
          </w:p>
        </w:tc>
      </w:tr>
      <w:tr w:rsidR="00614680" w:rsidRPr="004877B4" w14:paraId="40A417FA" w14:textId="77777777" w:rsidTr="005F39C5">
        <w:trPr>
          <w:trHeight w:val="20"/>
        </w:trPr>
        <w:tc>
          <w:tcPr>
            <w:tcW w:w="1291" w:type="pct"/>
            <w:vMerge/>
          </w:tcPr>
          <w:p w14:paraId="47945C87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21AE8EAC" w14:textId="77777777" w:rsidR="00614680" w:rsidRPr="005F39C5" w:rsidRDefault="00614680" w:rsidP="004717C9">
            <w:pPr>
              <w:pStyle w:val="aff"/>
              <w:jc w:val="both"/>
            </w:pPr>
            <w:r w:rsidRPr="005F39C5">
              <w:t>Назначение и правила эксплуатации контрольно-измерительных устройств</w:t>
            </w:r>
          </w:p>
        </w:tc>
      </w:tr>
      <w:tr w:rsidR="00614680" w:rsidRPr="004877B4" w14:paraId="5681411A" w14:textId="77777777" w:rsidTr="005F39C5">
        <w:trPr>
          <w:trHeight w:val="20"/>
        </w:trPr>
        <w:tc>
          <w:tcPr>
            <w:tcW w:w="1291" w:type="pct"/>
            <w:vMerge/>
          </w:tcPr>
          <w:p w14:paraId="7238B433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0465F554" w14:textId="338D249F" w:rsidR="00614680" w:rsidRPr="005F39C5" w:rsidRDefault="00614680" w:rsidP="004717C9">
            <w:pPr>
              <w:pStyle w:val="aff"/>
              <w:jc w:val="both"/>
            </w:pPr>
            <w:r w:rsidRPr="005F39C5">
              <w:t>Методы контроля состояния модельно-опочной оснастки для машинной формовки разовых песчаных литейных форм</w:t>
            </w:r>
          </w:p>
        </w:tc>
      </w:tr>
      <w:tr w:rsidR="00614680" w:rsidRPr="004877B4" w14:paraId="0D4AC7CD" w14:textId="77777777" w:rsidTr="005F39C5">
        <w:trPr>
          <w:trHeight w:val="20"/>
        </w:trPr>
        <w:tc>
          <w:tcPr>
            <w:tcW w:w="1291" w:type="pct"/>
            <w:vMerge/>
          </w:tcPr>
          <w:p w14:paraId="37AB5504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42E95ABC" w14:textId="24D26CD5" w:rsidR="00614680" w:rsidRPr="005F39C5" w:rsidRDefault="00614680" w:rsidP="004717C9">
            <w:pPr>
              <w:pStyle w:val="aff"/>
              <w:jc w:val="both"/>
            </w:pPr>
            <w:r w:rsidRPr="005F39C5">
              <w:t>Методы контроля качества разовых песчаных</w:t>
            </w:r>
            <w:r w:rsidR="00A01A59" w:rsidRPr="005F39C5">
              <w:t xml:space="preserve"> </w:t>
            </w:r>
            <w:r w:rsidRPr="005F39C5">
              <w:t xml:space="preserve">литейных форм </w:t>
            </w:r>
          </w:p>
        </w:tc>
      </w:tr>
      <w:tr w:rsidR="00614680" w:rsidRPr="004877B4" w14:paraId="12A4A6AA" w14:textId="77777777" w:rsidTr="005F39C5">
        <w:trPr>
          <w:trHeight w:val="20"/>
        </w:trPr>
        <w:tc>
          <w:tcPr>
            <w:tcW w:w="1291" w:type="pct"/>
            <w:vMerge/>
          </w:tcPr>
          <w:p w14:paraId="08DFAD5C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080A6A82" w14:textId="011C2662" w:rsidR="00614680" w:rsidRPr="005F39C5" w:rsidRDefault="003B5B34" w:rsidP="004717C9">
            <w:pPr>
              <w:pStyle w:val="aff"/>
              <w:jc w:val="both"/>
            </w:pPr>
            <w:r w:rsidRPr="005F39C5">
              <w:t>Устройство и способы</w:t>
            </w:r>
            <w:r w:rsidR="00614680" w:rsidRPr="005F39C5">
              <w:t xml:space="preserve"> применения контрольно-измерительных устройств и приспособлений для контроля качества разовых песчаных</w:t>
            </w:r>
            <w:r w:rsidR="00A01A59" w:rsidRPr="005F39C5">
              <w:t xml:space="preserve"> </w:t>
            </w:r>
            <w:r w:rsidR="00614680" w:rsidRPr="005F39C5">
              <w:t xml:space="preserve">литейных форм </w:t>
            </w:r>
          </w:p>
        </w:tc>
      </w:tr>
      <w:tr w:rsidR="00614680" w:rsidRPr="004877B4" w14:paraId="37DB53F2" w14:textId="77777777" w:rsidTr="005F39C5">
        <w:trPr>
          <w:trHeight w:val="20"/>
        </w:trPr>
        <w:tc>
          <w:tcPr>
            <w:tcW w:w="1291" w:type="pct"/>
            <w:vMerge/>
          </w:tcPr>
          <w:p w14:paraId="519A8C64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3108C0DB" w14:textId="16105B72" w:rsidR="00614680" w:rsidRPr="005F39C5" w:rsidRDefault="00614680" w:rsidP="004717C9">
            <w:pPr>
              <w:pStyle w:val="aff"/>
              <w:jc w:val="both"/>
            </w:pPr>
            <w:r w:rsidRPr="005F39C5">
              <w:t xml:space="preserve">Назначение элементов интерфейса систем управления формовочными машинами для изготовления литейных форм </w:t>
            </w:r>
            <w:r w:rsidR="00382A44" w:rsidRPr="005F39C5">
              <w:t xml:space="preserve">пятой </w:t>
            </w:r>
            <w:r w:rsidRPr="005F39C5">
              <w:t>группы сложности</w:t>
            </w:r>
          </w:p>
        </w:tc>
      </w:tr>
      <w:tr w:rsidR="00614680" w:rsidRPr="004877B4" w14:paraId="1E21F521" w14:textId="77777777" w:rsidTr="005F39C5">
        <w:trPr>
          <w:trHeight w:val="20"/>
        </w:trPr>
        <w:tc>
          <w:tcPr>
            <w:tcW w:w="1291" w:type="pct"/>
            <w:vMerge/>
          </w:tcPr>
          <w:p w14:paraId="74304234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7A68B62E" w14:textId="77777777" w:rsidR="00614680" w:rsidRPr="005F39C5" w:rsidRDefault="00614680" w:rsidP="004717C9">
            <w:pPr>
              <w:pStyle w:val="aff"/>
              <w:jc w:val="both"/>
            </w:pPr>
            <w:r w:rsidRPr="005F39C5">
              <w:t>Порядок работы с персональной вычислительной техникой</w:t>
            </w:r>
          </w:p>
        </w:tc>
      </w:tr>
      <w:tr w:rsidR="00614680" w:rsidRPr="004877B4" w14:paraId="6D68DEC0" w14:textId="77777777" w:rsidTr="005F39C5">
        <w:trPr>
          <w:trHeight w:val="20"/>
        </w:trPr>
        <w:tc>
          <w:tcPr>
            <w:tcW w:w="1291" w:type="pct"/>
            <w:vMerge/>
          </w:tcPr>
          <w:p w14:paraId="17C5B48E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16AC5C98" w14:textId="77777777" w:rsidR="00614680" w:rsidRPr="005F39C5" w:rsidRDefault="00614680" w:rsidP="004717C9">
            <w:pPr>
              <w:pStyle w:val="aff"/>
              <w:jc w:val="both"/>
            </w:pPr>
            <w:r w:rsidRPr="005F39C5">
              <w:t>Порядок работы с файловой системой</w:t>
            </w:r>
          </w:p>
        </w:tc>
      </w:tr>
      <w:tr w:rsidR="00614680" w:rsidRPr="004877B4" w14:paraId="0C9197A9" w14:textId="77777777" w:rsidTr="005F39C5">
        <w:trPr>
          <w:trHeight w:val="20"/>
        </w:trPr>
        <w:tc>
          <w:tcPr>
            <w:tcW w:w="1291" w:type="pct"/>
            <w:vMerge/>
          </w:tcPr>
          <w:p w14:paraId="6B365A0B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1F294039" w14:textId="77777777" w:rsidR="00614680" w:rsidRPr="005F39C5" w:rsidRDefault="00614680" w:rsidP="004717C9">
            <w:pPr>
              <w:pStyle w:val="aff"/>
              <w:jc w:val="both"/>
            </w:pPr>
            <w:r w:rsidRPr="005F39C5">
              <w:t>Основные форматы представления электронной графической и текстовой информации</w:t>
            </w:r>
          </w:p>
        </w:tc>
      </w:tr>
      <w:tr w:rsidR="005C2AAE" w:rsidRPr="004877B4" w14:paraId="2813328A" w14:textId="77777777" w:rsidTr="005F39C5">
        <w:trPr>
          <w:trHeight w:val="20"/>
        </w:trPr>
        <w:tc>
          <w:tcPr>
            <w:tcW w:w="1291" w:type="pct"/>
            <w:vMerge/>
          </w:tcPr>
          <w:p w14:paraId="1A6E0AD9" w14:textId="77777777" w:rsidR="005C2AAE" w:rsidRPr="004877B4" w:rsidDel="002A1D54" w:rsidRDefault="005C2AAE" w:rsidP="004717C9">
            <w:pPr>
              <w:pStyle w:val="aff"/>
            </w:pPr>
          </w:p>
        </w:tc>
        <w:tc>
          <w:tcPr>
            <w:tcW w:w="3709" w:type="pct"/>
          </w:tcPr>
          <w:p w14:paraId="0AA2F164" w14:textId="10FDB90B" w:rsidR="005C2AAE" w:rsidRPr="005F39C5" w:rsidRDefault="005C2AAE" w:rsidP="004717C9">
            <w:pPr>
              <w:pStyle w:val="aff"/>
              <w:jc w:val="both"/>
            </w:pPr>
            <w:r w:rsidRPr="005F39C5">
              <w:t>CAD-системы: классы, наименования, возможности и порядок работы в них</w:t>
            </w:r>
          </w:p>
        </w:tc>
      </w:tr>
      <w:tr w:rsidR="005F5DEF" w:rsidRPr="004877B4" w14:paraId="0F67353F" w14:textId="77777777" w:rsidTr="005F39C5">
        <w:trPr>
          <w:trHeight w:val="20"/>
        </w:trPr>
        <w:tc>
          <w:tcPr>
            <w:tcW w:w="1291" w:type="pct"/>
            <w:vMerge/>
          </w:tcPr>
          <w:p w14:paraId="0C7673BB" w14:textId="77777777" w:rsidR="005F5DEF" w:rsidRPr="004877B4" w:rsidDel="002A1D54" w:rsidRDefault="005F5DEF" w:rsidP="004717C9">
            <w:pPr>
              <w:pStyle w:val="aff"/>
            </w:pPr>
          </w:p>
        </w:tc>
        <w:tc>
          <w:tcPr>
            <w:tcW w:w="3709" w:type="pct"/>
          </w:tcPr>
          <w:p w14:paraId="37428EA6" w14:textId="05727B8C" w:rsidR="005F5DEF" w:rsidRPr="005F39C5" w:rsidRDefault="005F5DEF" w:rsidP="004717C9">
            <w:pPr>
              <w:pStyle w:val="aff"/>
              <w:jc w:val="both"/>
            </w:pPr>
            <w:r w:rsidRPr="005F39C5">
              <w:t>3</w:t>
            </w:r>
            <w:r w:rsidRPr="005F39C5">
              <w:rPr>
                <w:lang w:val="en-US"/>
              </w:rPr>
              <w:t>D</w:t>
            </w:r>
            <w:r w:rsidRPr="005F39C5">
              <w:t>-сканирующие устройства: виды и порядок работы с ними</w:t>
            </w:r>
          </w:p>
        </w:tc>
      </w:tr>
      <w:tr w:rsidR="00614680" w:rsidRPr="004877B4" w14:paraId="55B0EF75" w14:textId="77777777" w:rsidTr="005F39C5">
        <w:trPr>
          <w:trHeight w:val="20"/>
        </w:trPr>
        <w:tc>
          <w:tcPr>
            <w:tcW w:w="1291" w:type="pct"/>
            <w:vMerge/>
          </w:tcPr>
          <w:p w14:paraId="4873F6C6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23CEF59B" w14:textId="77777777" w:rsidR="00614680" w:rsidRPr="005F39C5" w:rsidRDefault="00614680" w:rsidP="004717C9">
            <w:pPr>
              <w:pStyle w:val="aff"/>
              <w:jc w:val="both"/>
            </w:pPr>
            <w:r w:rsidRPr="005F39C5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614680" w:rsidRPr="004877B4" w14:paraId="1688BF81" w14:textId="77777777" w:rsidTr="005F39C5">
        <w:trPr>
          <w:trHeight w:val="20"/>
        </w:trPr>
        <w:tc>
          <w:tcPr>
            <w:tcW w:w="1291" w:type="pct"/>
            <w:vMerge/>
          </w:tcPr>
          <w:p w14:paraId="7FDF4586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337B26B5" w14:textId="77777777" w:rsidR="00614680" w:rsidRPr="005F39C5" w:rsidRDefault="00614680" w:rsidP="004717C9">
            <w:pPr>
              <w:pStyle w:val="aff"/>
              <w:jc w:val="both"/>
            </w:pPr>
            <w:r w:rsidRPr="005F39C5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614680" w:rsidRPr="004877B4" w14:paraId="60DE0BAB" w14:textId="77777777" w:rsidTr="005F39C5">
        <w:trPr>
          <w:trHeight w:val="20"/>
        </w:trPr>
        <w:tc>
          <w:tcPr>
            <w:tcW w:w="1291" w:type="pct"/>
            <w:vMerge/>
          </w:tcPr>
          <w:p w14:paraId="172771DC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5F47CF06" w14:textId="77777777" w:rsidR="00614680" w:rsidRPr="005F39C5" w:rsidRDefault="00614680" w:rsidP="004717C9">
            <w:pPr>
              <w:pStyle w:val="aff"/>
              <w:jc w:val="both"/>
            </w:pPr>
            <w:r w:rsidRPr="005F39C5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614680" w:rsidRPr="004877B4" w14:paraId="6690F568" w14:textId="77777777" w:rsidTr="005F39C5">
        <w:trPr>
          <w:trHeight w:val="20"/>
        </w:trPr>
        <w:tc>
          <w:tcPr>
            <w:tcW w:w="1291" w:type="pct"/>
            <w:vMerge/>
          </w:tcPr>
          <w:p w14:paraId="41728DF1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62BC22D3" w14:textId="064CB8E6" w:rsidR="00614680" w:rsidRPr="005F39C5" w:rsidRDefault="003B5B34" w:rsidP="004717C9">
            <w:pPr>
              <w:pStyle w:val="aff"/>
              <w:jc w:val="both"/>
            </w:pPr>
            <w:r w:rsidRPr="005F39C5">
              <w:t>Устройство и способы</w:t>
            </w:r>
            <w:r w:rsidR="00614680" w:rsidRPr="005F39C5">
              <w:t xml:space="preserve"> применения контрольно-измерительных устройств и приспособлений для контроля состояния модельно-опочной оснастки и формовочного инструмента для машинной формовки разовых песчаных литейных форм </w:t>
            </w:r>
          </w:p>
        </w:tc>
      </w:tr>
      <w:tr w:rsidR="00614680" w:rsidRPr="004877B4" w14:paraId="6237C68C" w14:textId="77777777" w:rsidTr="005F39C5">
        <w:trPr>
          <w:trHeight w:val="20"/>
        </w:trPr>
        <w:tc>
          <w:tcPr>
            <w:tcW w:w="1291" w:type="pct"/>
            <w:vMerge/>
          </w:tcPr>
          <w:p w14:paraId="6223812D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071F98DB" w14:textId="77777777" w:rsidR="00614680" w:rsidRPr="005F39C5" w:rsidRDefault="00614680" w:rsidP="004717C9">
            <w:pPr>
              <w:pStyle w:val="aff"/>
              <w:jc w:val="both"/>
            </w:pPr>
            <w:r w:rsidRPr="005F39C5">
              <w:t>Методы контроля режима работы формовочных машин</w:t>
            </w:r>
          </w:p>
        </w:tc>
      </w:tr>
      <w:tr w:rsidR="00614680" w:rsidRPr="004877B4" w14:paraId="2A39BE87" w14:textId="77777777" w:rsidTr="005F39C5">
        <w:trPr>
          <w:trHeight w:val="20"/>
        </w:trPr>
        <w:tc>
          <w:tcPr>
            <w:tcW w:w="1291" w:type="pct"/>
            <w:vMerge/>
          </w:tcPr>
          <w:p w14:paraId="10C8E385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05CD260F" w14:textId="5A38450C" w:rsidR="00614680" w:rsidRPr="005F39C5" w:rsidRDefault="003B5B34" w:rsidP="004717C9">
            <w:pPr>
              <w:pStyle w:val="aff"/>
              <w:jc w:val="both"/>
            </w:pPr>
            <w:r w:rsidRPr="005F39C5">
              <w:t>Устройство и способы</w:t>
            </w:r>
            <w:r w:rsidR="00614680" w:rsidRPr="005F39C5">
              <w:t xml:space="preserve"> применения контрольно-измерительных устройств и приспособлений для контроля режима работы формовочных машин</w:t>
            </w:r>
          </w:p>
        </w:tc>
      </w:tr>
      <w:tr w:rsidR="00614680" w:rsidRPr="004877B4" w14:paraId="7DD421BD" w14:textId="77777777" w:rsidTr="005F39C5">
        <w:trPr>
          <w:trHeight w:val="20"/>
        </w:trPr>
        <w:tc>
          <w:tcPr>
            <w:tcW w:w="1291" w:type="pct"/>
            <w:vMerge/>
          </w:tcPr>
          <w:p w14:paraId="044F19E9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69A1C374" w14:textId="77777777" w:rsidR="00614680" w:rsidRPr="005F39C5" w:rsidRDefault="00614680" w:rsidP="004717C9">
            <w:pPr>
              <w:pStyle w:val="aff"/>
              <w:jc w:val="both"/>
            </w:pPr>
            <w:r w:rsidRPr="005F39C5">
              <w:t>Порядок работы с электронным архивом технической документации</w:t>
            </w:r>
          </w:p>
        </w:tc>
      </w:tr>
      <w:tr w:rsidR="00614680" w:rsidRPr="004877B4" w14:paraId="6CC34A51" w14:textId="77777777" w:rsidTr="005F39C5">
        <w:trPr>
          <w:trHeight w:val="20"/>
        </w:trPr>
        <w:tc>
          <w:tcPr>
            <w:tcW w:w="1291" w:type="pct"/>
            <w:vMerge/>
          </w:tcPr>
          <w:p w14:paraId="4E1F3F61" w14:textId="77777777" w:rsidR="00614680" w:rsidRPr="004877B4" w:rsidDel="002A1D54" w:rsidRDefault="00614680" w:rsidP="004717C9">
            <w:pPr>
              <w:pStyle w:val="aff"/>
            </w:pPr>
          </w:p>
        </w:tc>
        <w:tc>
          <w:tcPr>
            <w:tcW w:w="3709" w:type="pct"/>
          </w:tcPr>
          <w:p w14:paraId="1FCF3F7C" w14:textId="77777777" w:rsidR="00614680" w:rsidRPr="005F39C5" w:rsidRDefault="00614680" w:rsidP="004717C9">
            <w:pPr>
              <w:pStyle w:val="aff"/>
              <w:jc w:val="both"/>
            </w:pPr>
            <w:r w:rsidRPr="005F39C5">
              <w:t>Прикладные программы управления проектами: наименования, возможности и порядок работы в них</w:t>
            </w:r>
          </w:p>
        </w:tc>
      </w:tr>
      <w:tr w:rsidR="00041C54" w:rsidRPr="004877B4" w14:paraId="726228E9" w14:textId="77777777" w:rsidTr="005F39C5">
        <w:trPr>
          <w:trHeight w:val="20"/>
        </w:trPr>
        <w:tc>
          <w:tcPr>
            <w:tcW w:w="1291" w:type="pct"/>
            <w:vMerge/>
          </w:tcPr>
          <w:p w14:paraId="6021803E" w14:textId="77777777" w:rsidR="00041C54" w:rsidRPr="004877B4" w:rsidDel="002A1D54" w:rsidRDefault="00041C54" w:rsidP="004717C9">
            <w:pPr>
              <w:pStyle w:val="aff"/>
            </w:pPr>
          </w:p>
        </w:tc>
        <w:tc>
          <w:tcPr>
            <w:tcW w:w="3709" w:type="pct"/>
          </w:tcPr>
          <w:p w14:paraId="0041ABA2" w14:textId="26EC1853" w:rsidR="00041C54" w:rsidRPr="005F39C5" w:rsidRDefault="00041C54" w:rsidP="004717C9">
            <w:pPr>
              <w:pStyle w:val="aff"/>
              <w:jc w:val="both"/>
            </w:pPr>
            <w:r w:rsidRPr="005F39C5">
              <w:t>Порядок применения средств индивидуальной и коллективной защиты при машинной формовке разовых песчаных литейных форм</w:t>
            </w:r>
          </w:p>
        </w:tc>
      </w:tr>
      <w:tr w:rsidR="00041C54" w:rsidRPr="004877B4" w14:paraId="1B3BE5D7" w14:textId="77777777" w:rsidTr="005F39C5">
        <w:trPr>
          <w:trHeight w:val="20"/>
        </w:trPr>
        <w:tc>
          <w:tcPr>
            <w:tcW w:w="1291" w:type="pct"/>
            <w:vMerge/>
          </w:tcPr>
          <w:p w14:paraId="7F0266CF" w14:textId="77777777" w:rsidR="00041C54" w:rsidRPr="004877B4" w:rsidDel="002A1D54" w:rsidRDefault="00041C54" w:rsidP="004717C9">
            <w:pPr>
              <w:pStyle w:val="aff"/>
            </w:pPr>
          </w:p>
        </w:tc>
        <w:tc>
          <w:tcPr>
            <w:tcW w:w="3709" w:type="pct"/>
          </w:tcPr>
          <w:p w14:paraId="1A2F14C1" w14:textId="029203ED" w:rsidR="00041C54" w:rsidRPr="005F39C5" w:rsidRDefault="00041C54" w:rsidP="004717C9">
            <w:pPr>
              <w:pStyle w:val="aff"/>
              <w:jc w:val="both"/>
            </w:pPr>
            <w:r w:rsidRPr="005F39C5">
              <w:t xml:space="preserve">Порядок применения средств индивидуальной и коллективной защиты при работе с </w:t>
            </w:r>
            <w:r w:rsidR="005F4121" w:rsidRPr="005F39C5">
              <w:t xml:space="preserve">песчаными стержнями и формами, изготовленными на </w:t>
            </w:r>
            <w:r w:rsidR="00080258" w:rsidRPr="005F39C5">
              <w:t>3D-принтер</w:t>
            </w:r>
            <w:r w:rsidR="005F4121" w:rsidRPr="005F39C5">
              <w:t>ах</w:t>
            </w:r>
          </w:p>
        </w:tc>
      </w:tr>
      <w:tr w:rsidR="00041C54" w:rsidRPr="004877B4" w14:paraId="0CE72361" w14:textId="77777777" w:rsidTr="005F39C5">
        <w:trPr>
          <w:trHeight w:val="20"/>
        </w:trPr>
        <w:tc>
          <w:tcPr>
            <w:tcW w:w="1291" w:type="pct"/>
            <w:vMerge/>
          </w:tcPr>
          <w:p w14:paraId="43950D12" w14:textId="77777777" w:rsidR="00041C54" w:rsidRPr="004877B4" w:rsidDel="002A1D54" w:rsidRDefault="00041C54" w:rsidP="004717C9">
            <w:pPr>
              <w:pStyle w:val="aff"/>
            </w:pPr>
          </w:p>
        </w:tc>
        <w:tc>
          <w:tcPr>
            <w:tcW w:w="3709" w:type="pct"/>
          </w:tcPr>
          <w:p w14:paraId="48234A53" w14:textId="7293B6F8" w:rsidR="00041C54" w:rsidRPr="005F39C5" w:rsidRDefault="00F80596" w:rsidP="004717C9">
            <w:pPr>
              <w:pStyle w:val="aff"/>
              <w:jc w:val="both"/>
            </w:pPr>
            <w:r>
              <w:t xml:space="preserve">Меры безопасности </w:t>
            </w:r>
            <w:r w:rsidR="00AD689A" w:rsidRPr="005F39C5">
              <w:t>при</w:t>
            </w:r>
            <w:r w:rsidR="00383428" w:rsidRPr="005F39C5">
              <w:t xml:space="preserve"> </w:t>
            </w:r>
            <w:r w:rsidR="00041C54" w:rsidRPr="005F39C5">
              <w:t>формовке</w:t>
            </w:r>
            <w:r w:rsidR="00AD689A" w:rsidRPr="005F39C5">
              <w:t xml:space="preserve"> песчано-глинистых и песчано-смоляных литейных форм</w:t>
            </w:r>
          </w:p>
        </w:tc>
      </w:tr>
      <w:tr w:rsidR="005F4121" w:rsidRPr="004877B4" w14:paraId="5DB34FD8" w14:textId="77777777" w:rsidTr="005F39C5">
        <w:trPr>
          <w:trHeight w:val="20"/>
        </w:trPr>
        <w:tc>
          <w:tcPr>
            <w:tcW w:w="1291" w:type="pct"/>
            <w:vMerge/>
          </w:tcPr>
          <w:p w14:paraId="7CC5E31A" w14:textId="77777777" w:rsidR="005F4121" w:rsidRPr="004877B4" w:rsidDel="002A1D54" w:rsidRDefault="005F4121" w:rsidP="004717C9">
            <w:pPr>
              <w:pStyle w:val="aff"/>
            </w:pPr>
          </w:p>
        </w:tc>
        <w:tc>
          <w:tcPr>
            <w:tcW w:w="3709" w:type="pct"/>
          </w:tcPr>
          <w:p w14:paraId="4EA65262" w14:textId="38D1C0CB" w:rsidR="005F4121" w:rsidRPr="005F39C5" w:rsidRDefault="00F80596" w:rsidP="004717C9">
            <w:pPr>
              <w:pStyle w:val="aff"/>
              <w:jc w:val="both"/>
            </w:pPr>
            <w:r>
              <w:t xml:space="preserve">Меры безопасности </w:t>
            </w:r>
            <w:r w:rsidR="005F4121" w:rsidRPr="005F39C5">
              <w:t xml:space="preserve">при работе с песчаными стержнями и формами, изготовленными на </w:t>
            </w:r>
            <w:r w:rsidR="00080258" w:rsidRPr="005F39C5">
              <w:t>3D-принтер</w:t>
            </w:r>
            <w:r w:rsidR="005F4121" w:rsidRPr="005F39C5">
              <w:t>ах</w:t>
            </w:r>
          </w:p>
        </w:tc>
      </w:tr>
      <w:tr w:rsidR="00041C54" w:rsidRPr="004877B4" w14:paraId="62F7686C" w14:textId="77777777" w:rsidTr="005F39C5">
        <w:trPr>
          <w:trHeight w:val="20"/>
        </w:trPr>
        <w:tc>
          <w:tcPr>
            <w:tcW w:w="1291" w:type="pct"/>
            <w:vMerge/>
          </w:tcPr>
          <w:p w14:paraId="1B06F034" w14:textId="77777777" w:rsidR="00041C54" w:rsidRPr="004877B4" w:rsidDel="002A1D54" w:rsidRDefault="00041C54" w:rsidP="004717C9">
            <w:pPr>
              <w:pStyle w:val="aff"/>
            </w:pPr>
          </w:p>
        </w:tc>
        <w:tc>
          <w:tcPr>
            <w:tcW w:w="3709" w:type="pct"/>
          </w:tcPr>
          <w:p w14:paraId="7439A838" w14:textId="77777777" w:rsidR="00041C54" w:rsidRPr="005F39C5" w:rsidRDefault="00041C54" w:rsidP="004717C9">
            <w:pPr>
              <w:pStyle w:val="aff"/>
              <w:jc w:val="both"/>
            </w:pPr>
            <w:r w:rsidRPr="005F39C5">
              <w:t>Правила чтения конструкторской документации</w:t>
            </w:r>
          </w:p>
        </w:tc>
      </w:tr>
      <w:tr w:rsidR="00041C54" w:rsidRPr="004877B4" w14:paraId="63CE7F2E" w14:textId="77777777" w:rsidTr="005F39C5">
        <w:trPr>
          <w:trHeight w:val="20"/>
        </w:trPr>
        <w:tc>
          <w:tcPr>
            <w:tcW w:w="1291" w:type="pct"/>
            <w:vMerge/>
          </w:tcPr>
          <w:p w14:paraId="486DEFA5" w14:textId="77777777" w:rsidR="00041C54" w:rsidRPr="004877B4" w:rsidDel="002A1D54" w:rsidRDefault="00041C54" w:rsidP="004717C9">
            <w:pPr>
              <w:pStyle w:val="aff"/>
            </w:pPr>
          </w:p>
        </w:tc>
        <w:tc>
          <w:tcPr>
            <w:tcW w:w="3709" w:type="pct"/>
          </w:tcPr>
          <w:p w14:paraId="3C8F62CF" w14:textId="77777777" w:rsidR="00041C54" w:rsidRPr="005F39C5" w:rsidRDefault="00041C54" w:rsidP="004717C9">
            <w:pPr>
              <w:pStyle w:val="aff"/>
              <w:jc w:val="both"/>
            </w:pPr>
            <w:r w:rsidRPr="005F39C5">
              <w:t>Правила чтения технологической документации</w:t>
            </w:r>
          </w:p>
        </w:tc>
      </w:tr>
      <w:tr w:rsidR="00041C54" w:rsidRPr="004877B4" w14:paraId="6175196C" w14:textId="77777777" w:rsidTr="005F39C5">
        <w:trPr>
          <w:trHeight w:val="20"/>
        </w:trPr>
        <w:tc>
          <w:tcPr>
            <w:tcW w:w="1291" w:type="pct"/>
            <w:vMerge/>
          </w:tcPr>
          <w:p w14:paraId="03F1FBB4" w14:textId="77777777" w:rsidR="00041C54" w:rsidRPr="004877B4" w:rsidDel="002A1D54" w:rsidRDefault="00041C54" w:rsidP="004717C9">
            <w:pPr>
              <w:pStyle w:val="aff"/>
            </w:pPr>
          </w:p>
        </w:tc>
        <w:tc>
          <w:tcPr>
            <w:tcW w:w="3709" w:type="pct"/>
          </w:tcPr>
          <w:p w14:paraId="7551E2C2" w14:textId="2C5FEEAC" w:rsidR="00041C54" w:rsidRPr="005F39C5" w:rsidRDefault="00041C54" w:rsidP="004717C9">
            <w:pPr>
              <w:pStyle w:val="aff"/>
              <w:jc w:val="both"/>
            </w:pPr>
            <w:r w:rsidRPr="005F39C5">
              <w:t>Требования к формовочным смесям и вспомогательным материалам для машинной формовки литейных форм пятой группы сложности</w:t>
            </w:r>
          </w:p>
        </w:tc>
      </w:tr>
      <w:tr w:rsidR="00041C54" w:rsidRPr="004877B4" w14:paraId="50B95AAB" w14:textId="77777777" w:rsidTr="005F39C5">
        <w:trPr>
          <w:trHeight w:val="20"/>
        </w:trPr>
        <w:tc>
          <w:tcPr>
            <w:tcW w:w="1291" w:type="pct"/>
          </w:tcPr>
          <w:p w14:paraId="645D2244" w14:textId="77777777" w:rsidR="00041C54" w:rsidRPr="004877B4" w:rsidDel="002A1D54" w:rsidRDefault="00041C54" w:rsidP="004717C9">
            <w:pPr>
              <w:pStyle w:val="aff"/>
            </w:pPr>
            <w:r w:rsidRPr="004877B4" w:rsidDel="002A1D54">
              <w:t>Другие характеристики</w:t>
            </w:r>
          </w:p>
        </w:tc>
        <w:tc>
          <w:tcPr>
            <w:tcW w:w="3709" w:type="pct"/>
          </w:tcPr>
          <w:p w14:paraId="63F88954" w14:textId="77777777" w:rsidR="00041C54" w:rsidRPr="005F39C5" w:rsidRDefault="00041C54" w:rsidP="004717C9">
            <w:pPr>
              <w:pStyle w:val="aff"/>
              <w:jc w:val="both"/>
            </w:pPr>
            <w:r w:rsidRPr="005F39C5">
              <w:t>-</w:t>
            </w:r>
          </w:p>
        </w:tc>
      </w:tr>
    </w:tbl>
    <w:p w14:paraId="1B7464F6" w14:textId="68B04762" w:rsidR="00A52964" w:rsidRDefault="00A52964" w:rsidP="004717C9">
      <w:pPr>
        <w:pStyle w:val="3"/>
        <w:keepNext w:val="0"/>
        <w:spacing w:before="0" w:after="0"/>
      </w:pPr>
      <w:r w:rsidRPr="00E708D4">
        <w:t>3.5.2. Трудовая функция</w:t>
      </w:r>
    </w:p>
    <w:p w14:paraId="4DAF61C7" w14:textId="77777777" w:rsidR="005F39C5" w:rsidRPr="005F39C5" w:rsidRDefault="005F39C5" w:rsidP="004717C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4372"/>
        <w:gridCol w:w="690"/>
        <w:gridCol w:w="973"/>
        <w:gridCol w:w="1826"/>
        <w:gridCol w:w="551"/>
      </w:tblGrid>
      <w:tr w:rsidR="000152E7" w:rsidRPr="004877B4" w14:paraId="1F82DA03" w14:textId="77777777" w:rsidTr="005F39C5">
        <w:trPr>
          <w:trHeight w:val="278"/>
        </w:trPr>
        <w:tc>
          <w:tcPr>
            <w:tcW w:w="87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B51F879" w14:textId="77777777" w:rsidR="000152E7" w:rsidRPr="004877B4" w:rsidRDefault="000152E7" w:rsidP="004717C9">
            <w:r w:rsidRPr="004877B4">
              <w:rPr>
                <w:sz w:val="20"/>
              </w:rPr>
              <w:t>Наименование</w:t>
            </w:r>
          </w:p>
        </w:tc>
        <w:tc>
          <w:tcPr>
            <w:tcW w:w="2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B62241" w14:textId="630B2F24" w:rsidR="000152E7" w:rsidRPr="004877B4" w:rsidRDefault="000152E7" w:rsidP="004717C9">
            <w:r>
              <w:t>Изготовление песчаных литейных форм пятой группы сложности на 3D-принтерах</w:t>
            </w:r>
          </w:p>
        </w:tc>
        <w:tc>
          <w:tcPr>
            <w:tcW w:w="3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04D11D2" w14:textId="77777777" w:rsidR="000152E7" w:rsidRPr="004877B4" w:rsidRDefault="000152E7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Код</w:t>
            </w:r>
          </w:p>
        </w:tc>
        <w:tc>
          <w:tcPr>
            <w:tcW w:w="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B18905" w14:textId="400ECC6E" w:rsidR="000152E7" w:rsidRPr="004877B4" w:rsidRDefault="00B935BB" w:rsidP="004717C9">
            <w:r>
              <w:rPr>
                <w:lang w:val="en-US"/>
              </w:rPr>
              <w:t>E</w:t>
            </w:r>
            <w:r w:rsidR="000152E7" w:rsidRPr="004877B4">
              <w:t>/02.</w:t>
            </w:r>
            <w:r w:rsidR="00DC175A">
              <w:t>4</w:t>
            </w:r>
          </w:p>
        </w:tc>
        <w:tc>
          <w:tcPr>
            <w:tcW w:w="89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0E25597" w14:textId="77777777" w:rsidR="000152E7" w:rsidRPr="004877B4" w:rsidRDefault="000152E7" w:rsidP="004717C9">
            <w:pPr>
              <w:jc w:val="center"/>
              <w:rPr>
                <w:vertAlign w:val="superscript"/>
              </w:rPr>
            </w:pPr>
            <w:r w:rsidRPr="004877B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FA5459" w14:textId="65A7C830" w:rsidR="000152E7" w:rsidRPr="004877B4" w:rsidRDefault="00DC175A" w:rsidP="004717C9">
            <w:pPr>
              <w:jc w:val="center"/>
            </w:pPr>
            <w:r>
              <w:t>4</w:t>
            </w:r>
          </w:p>
        </w:tc>
      </w:tr>
    </w:tbl>
    <w:p w14:paraId="5C46EDB4" w14:textId="77777777" w:rsidR="005F39C5" w:rsidRDefault="005F39C5" w:rsidP="004717C9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6"/>
        <w:gridCol w:w="1289"/>
        <w:gridCol w:w="426"/>
        <w:gridCol w:w="2073"/>
        <w:gridCol w:w="1448"/>
        <w:gridCol w:w="2338"/>
      </w:tblGrid>
      <w:tr w:rsidR="000152E7" w:rsidRPr="004877B4" w14:paraId="09912A6D" w14:textId="77777777" w:rsidTr="005F39C5">
        <w:trPr>
          <w:trHeight w:val="488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224B5702" w14:textId="77777777" w:rsidR="000152E7" w:rsidRPr="004877B4" w:rsidRDefault="000152E7" w:rsidP="004717C9">
            <w:r w:rsidRPr="004877B4">
              <w:rPr>
                <w:sz w:val="20"/>
              </w:rPr>
              <w:t>Происхождение трудовой функции</w:t>
            </w:r>
          </w:p>
        </w:tc>
        <w:tc>
          <w:tcPr>
            <w:tcW w:w="6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3F55B3B4" w14:textId="77777777" w:rsidR="000152E7" w:rsidRPr="004877B4" w:rsidRDefault="000152E7" w:rsidP="004717C9">
            <w:r w:rsidRPr="004877B4">
              <w:rPr>
                <w:sz w:val="20"/>
              </w:rPr>
              <w:t>Оригинал</w:t>
            </w:r>
          </w:p>
        </w:tc>
        <w:tc>
          <w:tcPr>
            <w:tcW w:w="209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5DBE146" w14:textId="77777777" w:rsidR="000152E7" w:rsidRPr="004877B4" w:rsidRDefault="000152E7" w:rsidP="004717C9">
            <w:r w:rsidRPr="004877B4">
              <w:t>Х</w:t>
            </w:r>
          </w:p>
        </w:tc>
        <w:tc>
          <w:tcPr>
            <w:tcW w:w="10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5E0EF2" w14:textId="77777777" w:rsidR="000152E7" w:rsidRPr="004877B4" w:rsidRDefault="000152E7" w:rsidP="004717C9">
            <w:r w:rsidRPr="004877B4">
              <w:rPr>
                <w:sz w:val="20"/>
              </w:rPr>
              <w:t>Заимствовано из оригинала</w:t>
            </w:r>
          </w:p>
        </w:tc>
        <w:tc>
          <w:tcPr>
            <w:tcW w:w="7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7055ED" w14:textId="77777777" w:rsidR="000152E7" w:rsidRPr="004877B4" w:rsidRDefault="000152E7" w:rsidP="004717C9"/>
        </w:tc>
        <w:tc>
          <w:tcPr>
            <w:tcW w:w="11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9D09E4" w14:textId="77777777" w:rsidR="000152E7" w:rsidRPr="004877B4" w:rsidRDefault="000152E7" w:rsidP="004717C9"/>
        </w:tc>
      </w:tr>
      <w:tr w:rsidR="000152E7" w:rsidRPr="004877B4" w14:paraId="799DC053" w14:textId="77777777" w:rsidTr="005F39C5">
        <w:trPr>
          <w:trHeight w:val="70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21154CB9" w14:textId="77777777" w:rsidR="000152E7" w:rsidRPr="004877B4" w:rsidRDefault="000152E7" w:rsidP="004717C9"/>
        </w:tc>
        <w:tc>
          <w:tcPr>
            <w:tcW w:w="1857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492D26BB" w14:textId="77777777" w:rsidR="000152E7" w:rsidRPr="004877B4" w:rsidRDefault="000152E7" w:rsidP="004717C9"/>
        </w:tc>
        <w:tc>
          <w:tcPr>
            <w:tcW w:w="71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64339F62" w14:textId="77777777" w:rsidR="000152E7" w:rsidRPr="004877B4" w:rsidRDefault="000152E7" w:rsidP="004717C9">
            <w:pPr>
              <w:jc w:val="center"/>
            </w:pPr>
            <w:r w:rsidRPr="004877B4">
              <w:rPr>
                <w:sz w:val="20"/>
              </w:rPr>
              <w:t>Код оригинала</w:t>
            </w:r>
          </w:p>
        </w:tc>
        <w:tc>
          <w:tcPr>
            <w:tcW w:w="114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2B766F6F" w14:textId="77777777" w:rsidR="000152E7" w:rsidRPr="004877B4" w:rsidRDefault="000152E7" w:rsidP="004717C9">
            <w:pPr>
              <w:jc w:val="center"/>
            </w:pPr>
            <w:r w:rsidRPr="004877B4">
              <w:rPr>
                <w:sz w:val="20"/>
              </w:rPr>
              <w:t>Регистрационный номер профессионального стандарта</w:t>
            </w:r>
          </w:p>
        </w:tc>
      </w:tr>
    </w:tbl>
    <w:p w14:paraId="33E8298A" w14:textId="77777777" w:rsidR="00A52964" w:rsidRPr="004877B4" w:rsidRDefault="00A52964" w:rsidP="004717C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32"/>
        <w:gridCol w:w="7563"/>
      </w:tblGrid>
      <w:tr w:rsidR="00A52964" w:rsidRPr="004877B4" w14:paraId="325DC314" w14:textId="77777777" w:rsidTr="005F39C5">
        <w:trPr>
          <w:trHeight w:val="20"/>
        </w:trPr>
        <w:tc>
          <w:tcPr>
            <w:tcW w:w="1291" w:type="pct"/>
            <w:vMerge w:val="restart"/>
          </w:tcPr>
          <w:p w14:paraId="6C8E507F" w14:textId="77777777" w:rsidR="00A52964" w:rsidRPr="004877B4" w:rsidRDefault="00A52964" w:rsidP="004717C9">
            <w:pPr>
              <w:pStyle w:val="aff"/>
            </w:pPr>
            <w:r w:rsidRPr="004877B4">
              <w:t>Трудовые действия</w:t>
            </w:r>
          </w:p>
        </w:tc>
        <w:tc>
          <w:tcPr>
            <w:tcW w:w="3709" w:type="pct"/>
          </w:tcPr>
          <w:p w14:paraId="2AB30F46" w14:textId="3A861B19" w:rsidR="00A52964" w:rsidRPr="005F39C5" w:rsidRDefault="00A52964" w:rsidP="004717C9">
            <w:pPr>
              <w:pStyle w:val="aff"/>
              <w:jc w:val="both"/>
            </w:pPr>
            <w:r w:rsidRPr="005F39C5">
              <w:rPr>
                <w:color w:val="000000" w:themeColor="text1"/>
              </w:rPr>
              <w:t xml:space="preserve">Подготовка рабочего места к изготовлению песчаных литейных форм пятой группы сложности при помощи </w:t>
            </w:r>
            <w:r w:rsidR="00080258" w:rsidRPr="005F39C5">
              <w:rPr>
                <w:color w:val="000000" w:themeColor="text1"/>
              </w:rPr>
              <w:t>3D-принтер</w:t>
            </w:r>
            <w:r w:rsidRPr="005F39C5">
              <w:rPr>
                <w:color w:val="000000" w:themeColor="text1"/>
              </w:rPr>
              <w:t>а</w:t>
            </w:r>
          </w:p>
        </w:tc>
      </w:tr>
      <w:tr w:rsidR="00A52964" w:rsidRPr="004877B4" w14:paraId="0A107B71" w14:textId="77777777" w:rsidTr="005F39C5">
        <w:trPr>
          <w:trHeight w:val="20"/>
        </w:trPr>
        <w:tc>
          <w:tcPr>
            <w:tcW w:w="1291" w:type="pct"/>
            <w:vMerge/>
          </w:tcPr>
          <w:p w14:paraId="6D995822" w14:textId="77777777" w:rsidR="00A52964" w:rsidRPr="004877B4" w:rsidRDefault="00A52964" w:rsidP="004717C9">
            <w:pPr>
              <w:pStyle w:val="aff"/>
            </w:pPr>
          </w:p>
        </w:tc>
        <w:tc>
          <w:tcPr>
            <w:tcW w:w="3709" w:type="pct"/>
          </w:tcPr>
          <w:p w14:paraId="2ED70611" w14:textId="02016EE6" w:rsidR="00A52964" w:rsidRPr="005F39C5" w:rsidRDefault="00A52964" w:rsidP="004717C9">
            <w:pPr>
              <w:pStyle w:val="aff"/>
              <w:jc w:val="both"/>
              <w:rPr>
                <w:color w:val="000000" w:themeColor="text1"/>
              </w:rPr>
            </w:pPr>
            <w:r w:rsidRPr="005F39C5">
              <w:rPr>
                <w:color w:val="000000" w:themeColor="text1"/>
              </w:rPr>
              <w:t xml:space="preserve">Проверка работоспособности </w:t>
            </w:r>
            <w:r w:rsidR="00080258" w:rsidRPr="005F39C5">
              <w:rPr>
                <w:color w:val="000000" w:themeColor="text1"/>
              </w:rPr>
              <w:t>3D-принтер</w:t>
            </w:r>
            <w:r w:rsidRPr="005F39C5">
              <w:rPr>
                <w:color w:val="000000" w:themeColor="text1"/>
              </w:rPr>
              <w:t>а</w:t>
            </w:r>
          </w:p>
        </w:tc>
      </w:tr>
      <w:tr w:rsidR="00A52964" w:rsidRPr="004877B4" w14:paraId="4E49037B" w14:textId="77777777" w:rsidTr="005F39C5">
        <w:trPr>
          <w:trHeight w:val="20"/>
        </w:trPr>
        <w:tc>
          <w:tcPr>
            <w:tcW w:w="1291" w:type="pct"/>
            <w:vMerge/>
          </w:tcPr>
          <w:p w14:paraId="52119727" w14:textId="77777777" w:rsidR="00A52964" w:rsidRPr="004877B4" w:rsidRDefault="00A52964" w:rsidP="004717C9">
            <w:pPr>
              <w:pStyle w:val="aff"/>
            </w:pPr>
          </w:p>
        </w:tc>
        <w:tc>
          <w:tcPr>
            <w:tcW w:w="3709" w:type="pct"/>
          </w:tcPr>
          <w:p w14:paraId="07E0988D" w14:textId="2BC79CF8" w:rsidR="00A52964" w:rsidRPr="005F39C5" w:rsidRDefault="00A52964" w:rsidP="004717C9">
            <w:pPr>
              <w:pStyle w:val="aff"/>
              <w:jc w:val="both"/>
            </w:pPr>
            <w:r w:rsidRPr="005F39C5">
              <w:t xml:space="preserve">Подготовка </w:t>
            </w:r>
            <w:r w:rsidR="00080258" w:rsidRPr="005F39C5">
              <w:rPr>
                <w:color w:val="000000" w:themeColor="text1"/>
              </w:rPr>
              <w:t>3D-принтер</w:t>
            </w:r>
            <w:r w:rsidRPr="005F39C5">
              <w:rPr>
                <w:color w:val="000000" w:themeColor="text1"/>
              </w:rPr>
              <w:t>а к работе в соответствии с требован</w:t>
            </w:r>
            <w:r w:rsidR="002008E7" w:rsidRPr="005F39C5">
              <w:rPr>
                <w:color w:val="000000" w:themeColor="text1"/>
              </w:rPr>
              <w:t>иями инструкции по эксплуатации</w:t>
            </w:r>
          </w:p>
        </w:tc>
      </w:tr>
      <w:tr w:rsidR="00A52964" w:rsidRPr="004877B4" w14:paraId="3564CA28" w14:textId="77777777" w:rsidTr="005F39C5">
        <w:trPr>
          <w:trHeight w:val="20"/>
        </w:trPr>
        <w:tc>
          <w:tcPr>
            <w:tcW w:w="1291" w:type="pct"/>
            <w:vMerge/>
          </w:tcPr>
          <w:p w14:paraId="6217709B" w14:textId="77777777" w:rsidR="00A52964" w:rsidRPr="004877B4" w:rsidRDefault="00A52964" w:rsidP="004717C9">
            <w:pPr>
              <w:pStyle w:val="aff"/>
            </w:pPr>
          </w:p>
        </w:tc>
        <w:tc>
          <w:tcPr>
            <w:tcW w:w="3709" w:type="pct"/>
          </w:tcPr>
          <w:p w14:paraId="3847CBDE" w14:textId="5B76D97C" w:rsidR="00A52964" w:rsidRPr="005F39C5" w:rsidRDefault="00B02C22" w:rsidP="004717C9">
            <w:pPr>
              <w:pStyle w:val="aff"/>
              <w:jc w:val="both"/>
            </w:pPr>
            <w:r w:rsidRPr="005F39C5">
              <w:t>Печать</w:t>
            </w:r>
            <w:r w:rsidR="00171D5A" w:rsidRPr="005F39C5">
              <w:t xml:space="preserve"> </w:t>
            </w:r>
            <w:r w:rsidR="0083697C" w:rsidRPr="005F39C5">
              <w:rPr>
                <w:color w:val="000000" w:themeColor="text1"/>
              </w:rPr>
              <w:t xml:space="preserve">песчаной </w:t>
            </w:r>
            <w:r w:rsidR="00171D5A" w:rsidRPr="005F39C5">
              <w:t>литейной</w:t>
            </w:r>
            <w:r w:rsidRPr="005F39C5">
              <w:t xml:space="preserve"> формы</w:t>
            </w:r>
            <w:r w:rsidR="00171D5A" w:rsidRPr="005F39C5">
              <w:t xml:space="preserve"> пятой группы сложности</w:t>
            </w:r>
            <w:r w:rsidRPr="005F39C5">
              <w:t xml:space="preserve"> на </w:t>
            </w:r>
            <w:r w:rsidR="00080258" w:rsidRPr="005F39C5">
              <w:t>3D-принтер</w:t>
            </w:r>
            <w:r w:rsidRPr="005F39C5">
              <w:t>е</w:t>
            </w:r>
          </w:p>
        </w:tc>
      </w:tr>
      <w:tr w:rsidR="00A52964" w:rsidRPr="004877B4" w14:paraId="454D62CE" w14:textId="77777777" w:rsidTr="005F39C5">
        <w:trPr>
          <w:trHeight w:val="20"/>
        </w:trPr>
        <w:tc>
          <w:tcPr>
            <w:tcW w:w="1291" w:type="pct"/>
            <w:vMerge/>
          </w:tcPr>
          <w:p w14:paraId="76AC3772" w14:textId="77777777" w:rsidR="00A52964" w:rsidRPr="004877B4" w:rsidRDefault="00A52964" w:rsidP="004717C9">
            <w:pPr>
              <w:pStyle w:val="aff"/>
            </w:pPr>
          </w:p>
        </w:tc>
        <w:tc>
          <w:tcPr>
            <w:tcW w:w="3709" w:type="pct"/>
          </w:tcPr>
          <w:p w14:paraId="47D8053A" w14:textId="15F76731" w:rsidR="00A52964" w:rsidRPr="005F39C5" w:rsidRDefault="00171D5A" w:rsidP="004717C9">
            <w:pPr>
              <w:pStyle w:val="aff"/>
              <w:jc w:val="both"/>
            </w:pPr>
            <w:r w:rsidRPr="005F39C5">
              <w:t xml:space="preserve">Размещение </w:t>
            </w:r>
            <w:r w:rsidR="0083697C" w:rsidRPr="005F39C5">
              <w:rPr>
                <w:color w:val="000000" w:themeColor="text1"/>
              </w:rPr>
              <w:t xml:space="preserve">песчаной </w:t>
            </w:r>
            <w:r w:rsidRPr="005F39C5">
              <w:t>литейной формы пятой группы сложности</w:t>
            </w:r>
            <w:r w:rsidR="0083697C" w:rsidRPr="005F39C5">
              <w:t xml:space="preserve">, изготовленной при помощи </w:t>
            </w:r>
            <w:r w:rsidR="00080258" w:rsidRPr="005F39C5">
              <w:t>3D-принтер</w:t>
            </w:r>
            <w:r w:rsidR="0083697C" w:rsidRPr="005F39C5">
              <w:t>а,</w:t>
            </w:r>
            <w:r w:rsidRPr="005F39C5">
              <w:t xml:space="preserve"> на сушильной плите </w:t>
            </w:r>
          </w:p>
        </w:tc>
      </w:tr>
      <w:tr w:rsidR="0083697C" w:rsidRPr="004877B4" w14:paraId="35C8A71C" w14:textId="77777777" w:rsidTr="005F39C5">
        <w:trPr>
          <w:trHeight w:val="20"/>
        </w:trPr>
        <w:tc>
          <w:tcPr>
            <w:tcW w:w="1291" w:type="pct"/>
            <w:vMerge/>
          </w:tcPr>
          <w:p w14:paraId="7A28D475" w14:textId="77777777" w:rsidR="0083697C" w:rsidRPr="004877B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0B6B7DE0" w14:textId="2A91505D" w:rsidR="0083697C" w:rsidRPr="005F39C5" w:rsidRDefault="0083697C" w:rsidP="004717C9">
            <w:pPr>
              <w:pStyle w:val="aff"/>
              <w:jc w:val="both"/>
            </w:pPr>
            <w:r w:rsidRPr="005F39C5">
              <w:t xml:space="preserve">Контроль качества </w:t>
            </w:r>
            <w:r w:rsidRPr="005F39C5">
              <w:rPr>
                <w:color w:val="000000" w:themeColor="text1"/>
              </w:rPr>
              <w:t xml:space="preserve">песчаной </w:t>
            </w:r>
            <w:r w:rsidRPr="005F39C5">
              <w:t xml:space="preserve">литейной формы пятой группы сложности, изготовленной при помощи </w:t>
            </w:r>
            <w:r w:rsidR="00080258" w:rsidRPr="005F39C5">
              <w:t>3D-принтер</w:t>
            </w:r>
            <w:r w:rsidRPr="005F39C5">
              <w:t>а</w:t>
            </w:r>
          </w:p>
        </w:tc>
      </w:tr>
      <w:tr w:rsidR="00CB6F83" w:rsidRPr="004877B4" w14:paraId="5B7A9673" w14:textId="77777777" w:rsidTr="005F39C5">
        <w:trPr>
          <w:trHeight w:val="20"/>
        </w:trPr>
        <w:tc>
          <w:tcPr>
            <w:tcW w:w="1291" w:type="pct"/>
            <w:vMerge/>
          </w:tcPr>
          <w:p w14:paraId="1BACB538" w14:textId="77777777" w:rsidR="00CB6F83" w:rsidRPr="004877B4" w:rsidRDefault="00CB6F83" w:rsidP="004717C9">
            <w:pPr>
              <w:pStyle w:val="aff"/>
            </w:pPr>
          </w:p>
        </w:tc>
        <w:tc>
          <w:tcPr>
            <w:tcW w:w="3709" w:type="pct"/>
          </w:tcPr>
          <w:p w14:paraId="4BB0DF7D" w14:textId="4E7987DA" w:rsidR="00CB6F83" w:rsidRPr="005F39C5" w:rsidRDefault="00CB6F83" w:rsidP="004717C9">
            <w:pPr>
              <w:pStyle w:val="aff"/>
              <w:jc w:val="both"/>
            </w:pPr>
            <w:r w:rsidRPr="005F39C5">
              <w:t xml:space="preserve">Проверка работоспособности печи для досушивания </w:t>
            </w:r>
            <w:r w:rsidR="0083697C" w:rsidRPr="005F39C5">
              <w:rPr>
                <w:color w:val="000000" w:themeColor="text1"/>
              </w:rPr>
              <w:t xml:space="preserve">песчаной </w:t>
            </w:r>
            <w:r w:rsidRPr="005F39C5">
              <w:t xml:space="preserve">литейной формы пятой группы сложности, изготовленной на </w:t>
            </w:r>
            <w:r w:rsidR="00080258" w:rsidRPr="005F39C5">
              <w:t>3D-принтер</w:t>
            </w:r>
            <w:r w:rsidR="0083697C" w:rsidRPr="005F39C5">
              <w:t>е</w:t>
            </w:r>
          </w:p>
        </w:tc>
      </w:tr>
      <w:tr w:rsidR="0083697C" w:rsidRPr="004877B4" w14:paraId="0BD309BA" w14:textId="77777777" w:rsidTr="005F39C5">
        <w:trPr>
          <w:trHeight w:val="20"/>
        </w:trPr>
        <w:tc>
          <w:tcPr>
            <w:tcW w:w="1291" w:type="pct"/>
            <w:vMerge/>
          </w:tcPr>
          <w:p w14:paraId="0B86C857" w14:textId="77777777" w:rsidR="0083697C" w:rsidRPr="004877B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4CC06442" w14:textId="4DE3DE7D" w:rsidR="0083697C" w:rsidRPr="005F39C5" w:rsidRDefault="0083697C" w:rsidP="004717C9">
            <w:pPr>
              <w:pStyle w:val="aff"/>
              <w:jc w:val="both"/>
            </w:pPr>
            <w:r w:rsidRPr="005F39C5">
              <w:t>Настройка и регулирование печи для досушивания</w:t>
            </w:r>
            <w:r w:rsidRPr="005F39C5">
              <w:rPr>
                <w:color w:val="000000" w:themeColor="text1"/>
              </w:rPr>
              <w:t xml:space="preserve"> песчаной</w:t>
            </w:r>
            <w:r w:rsidRPr="005F39C5">
              <w:t xml:space="preserve"> литейной формы пятой группы сложности, изготовленной на </w:t>
            </w:r>
            <w:r w:rsidR="00080258" w:rsidRPr="005F39C5">
              <w:t>3D-принтер</w:t>
            </w:r>
            <w:r w:rsidRPr="005F39C5">
              <w:t>е, в соответствии с требованиями технологической документации</w:t>
            </w:r>
          </w:p>
        </w:tc>
      </w:tr>
      <w:tr w:rsidR="00A52964" w:rsidRPr="004877B4" w14:paraId="7CF5E1CD" w14:textId="77777777" w:rsidTr="005F39C5">
        <w:trPr>
          <w:trHeight w:val="20"/>
        </w:trPr>
        <w:tc>
          <w:tcPr>
            <w:tcW w:w="1291" w:type="pct"/>
            <w:vMerge/>
          </w:tcPr>
          <w:p w14:paraId="44D43F6B" w14:textId="77777777" w:rsidR="00A52964" w:rsidRPr="004877B4" w:rsidRDefault="00A52964" w:rsidP="004717C9">
            <w:pPr>
              <w:pStyle w:val="aff"/>
            </w:pPr>
          </w:p>
        </w:tc>
        <w:tc>
          <w:tcPr>
            <w:tcW w:w="3709" w:type="pct"/>
          </w:tcPr>
          <w:p w14:paraId="1D91C9C2" w14:textId="2C880063" w:rsidR="00A52964" w:rsidRPr="005F39C5" w:rsidRDefault="00171D5A" w:rsidP="004717C9">
            <w:pPr>
              <w:pStyle w:val="aff"/>
              <w:jc w:val="both"/>
            </w:pPr>
            <w:r w:rsidRPr="005F39C5">
              <w:t xml:space="preserve">Досушивание </w:t>
            </w:r>
            <w:r w:rsidR="0083697C" w:rsidRPr="005F39C5">
              <w:rPr>
                <w:color w:val="000000" w:themeColor="text1"/>
              </w:rPr>
              <w:t>песчаной</w:t>
            </w:r>
            <w:r w:rsidR="0083697C" w:rsidRPr="005F39C5">
              <w:t xml:space="preserve"> литейной формы пятой группы сложности, изготовленной на </w:t>
            </w:r>
            <w:r w:rsidR="00080258" w:rsidRPr="005F39C5">
              <w:t>3D-принтер</w:t>
            </w:r>
            <w:r w:rsidR="0083697C" w:rsidRPr="005F39C5">
              <w:t>е,</w:t>
            </w:r>
            <w:r w:rsidRPr="005F39C5">
              <w:t xml:space="preserve"> в соответствии с требованиями технологической документации</w:t>
            </w:r>
          </w:p>
        </w:tc>
      </w:tr>
      <w:tr w:rsidR="00171D5A" w:rsidRPr="004877B4" w14:paraId="72FA7109" w14:textId="77777777" w:rsidTr="005F39C5">
        <w:trPr>
          <w:trHeight w:val="20"/>
        </w:trPr>
        <w:tc>
          <w:tcPr>
            <w:tcW w:w="1291" w:type="pct"/>
            <w:vMerge/>
          </w:tcPr>
          <w:p w14:paraId="6104489E" w14:textId="77777777" w:rsidR="00171D5A" w:rsidRPr="004877B4" w:rsidRDefault="00171D5A" w:rsidP="004717C9">
            <w:pPr>
              <w:pStyle w:val="aff"/>
            </w:pPr>
          </w:p>
        </w:tc>
        <w:tc>
          <w:tcPr>
            <w:tcW w:w="3709" w:type="pct"/>
          </w:tcPr>
          <w:p w14:paraId="7C62BD05" w14:textId="6BC068C0" w:rsidR="00171D5A" w:rsidRPr="005F39C5" w:rsidRDefault="00171D5A" w:rsidP="004717C9">
            <w:pPr>
              <w:pStyle w:val="aff"/>
              <w:jc w:val="both"/>
            </w:pPr>
            <w:r w:rsidRPr="005F39C5">
              <w:t xml:space="preserve">Окраска поверхностей </w:t>
            </w:r>
            <w:r w:rsidR="0083697C" w:rsidRPr="005F39C5">
              <w:rPr>
                <w:color w:val="000000" w:themeColor="text1"/>
              </w:rPr>
              <w:t>песчаной</w:t>
            </w:r>
            <w:r w:rsidR="0083697C" w:rsidRPr="005F39C5">
              <w:t xml:space="preserve"> литейной формы пятой группы сложности, изготовленной на </w:t>
            </w:r>
            <w:r w:rsidR="00080258" w:rsidRPr="005F39C5">
              <w:t>3D-принтер</w:t>
            </w:r>
            <w:r w:rsidR="0083697C" w:rsidRPr="005F39C5">
              <w:t>е,</w:t>
            </w:r>
            <w:r w:rsidRPr="005F39C5">
              <w:t xml:space="preserve"> в соответствии с требованиями конструкторской и технологической документации</w:t>
            </w:r>
          </w:p>
        </w:tc>
      </w:tr>
      <w:tr w:rsidR="00A52964" w:rsidRPr="004877B4" w14:paraId="116D7A85" w14:textId="77777777" w:rsidTr="005F39C5">
        <w:trPr>
          <w:trHeight w:val="20"/>
        </w:trPr>
        <w:tc>
          <w:tcPr>
            <w:tcW w:w="1291" w:type="pct"/>
            <w:vMerge w:val="restart"/>
          </w:tcPr>
          <w:p w14:paraId="16110D49" w14:textId="77777777" w:rsidR="00A52964" w:rsidRPr="004877B4" w:rsidDel="002A1D54" w:rsidRDefault="00A52964" w:rsidP="004717C9">
            <w:pPr>
              <w:pStyle w:val="aff"/>
            </w:pPr>
            <w:r w:rsidRPr="004877B4" w:rsidDel="002A1D54">
              <w:t>Необходимые умения</w:t>
            </w:r>
          </w:p>
        </w:tc>
        <w:tc>
          <w:tcPr>
            <w:tcW w:w="3709" w:type="pct"/>
          </w:tcPr>
          <w:p w14:paraId="27375967" w14:textId="6B0E200A" w:rsidR="00A52964" w:rsidRPr="005F39C5" w:rsidRDefault="00A52964" w:rsidP="004717C9">
            <w:pPr>
              <w:pStyle w:val="aff"/>
              <w:jc w:val="both"/>
            </w:pPr>
            <w:r w:rsidRPr="005F39C5">
              <w:rPr>
                <w:color w:val="000000" w:themeColor="text1"/>
              </w:rPr>
              <w:t xml:space="preserve">Поддерживать состояние рабочего места для </w:t>
            </w:r>
            <w:r w:rsidR="00171D5A" w:rsidRPr="005F39C5">
              <w:rPr>
                <w:color w:val="000000" w:themeColor="text1"/>
              </w:rPr>
              <w:t xml:space="preserve">изготовления </w:t>
            </w:r>
            <w:r w:rsidRPr="005F39C5">
              <w:rPr>
                <w:color w:val="000000" w:themeColor="text1"/>
              </w:rPr>
              <w:t xml:space="preserve">литейных форм пятой группы сложности </w:t>
            </w:r>
            <w:r w:rsidR="00171D5A" w:rsidRPr="005F39C5">
              <w:rPr>
                <w:color w:val="000000" w:themeColor="text1"/>
              </w:rPr>
              <w:t xml:space="preserve">при помощи </w:t>
            </w:r>
            <w:r w:rsidR="00080258" w:rsidRPr="005F39C5">
              <w:rPr>
                <w:color w:val="000000" w:themeColor="text1"/>
              </w:rPr>
              <w:t>3D-принтер</w:t>
            </w:r>
            <w:r w:rsidR="00171D5A" w:rsidRPr="005F39C5">
              <w:rPr>
                <w:color w:val="000000" w:themeColor="text1"/>
              </w:rPr>
              <w:t xml:space="preserve">а </w:t>
            </w:r>
            <w:r w:rsidRPr="005F39C5">
              <w:rPr>
                <w:color w:val="000000" w:themeColor="text1"/>
              </w:rPr>
              <w:t>в соответствии с требованиями охраны труда, пожарной, промышленной, экологической и электробезопасности</w:t>
            </w:r>
          </w:p>
        </w:tc>
      </w:tr>
      <w:tr w:rsidR="00A52964" w:rsidRPr="004877B4" w14:paraId="3429722C" w14:textId="77777777" w:rsidTr="005F39C5">
        <w:trPr>
          <w:trHeight w:val="20"/>
        </w:trPr>
        <w:tc>
          <w:tcPr>
            <w:tcW w:w="1291" w:type="pct"/>
            <w:vMerge/>
          </w:tcPr>
          <w:p w14:paraId="3001F957" w14:textId="77777777" w:rsidR="00A52964" w:rsidRPr="004877B4" w:rsidDel="002A1D54" w:rsidRDefault="00A52964" w:rsidP="004717C9">
            <w:pPr>
              <w:pStyle w:val="aff"/>
            </w:pPr>
          </w:p>
        </w:tc>
        <w:tc>
          <w:tcPr>
            <w:tcW w:w="3709" w:type="pct"/>
          </w:tcPr>
          <w:p w14:paraId="56C73AD9" w14:textId="707D2425" w:rsidR="00A52964" w:rsidRPr="005F39C5" w:rsidRDefault="00F80596" w:rsidP="004717C9">
            <w:pPr>
              <w:pStyle w:val="a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Применять средства индивидуальной </w:t>
            </w:r>
            <w:r w:rsidR="00A52964" w:rsidRPr="005F39C5">
              <w:rPr>
                <w:color w:val="000000" w:themeColor="text1"/>
              </w:rPr>
              <w:t xml:space="preserve">и коллективной защиты при </w:t>
            </w:r>
            <w:r w:rsidR="00171D5A" w:rsidRPr="005F39C5">
              <w:rPr>
                <w:color w:val="000000" w:themeColor="text1"/>
              </w:rPr>
              <w:t>изготовлении</w:t>
            </w:r>
            <w:r w:rsidR="00A52964" w:rsidRPr="005F39C5">
              <w:rPr>
                <w:color w:val="000000" w:themeColor="text1"/>
              </w:rPr>
              <w:t xml:space="preserve"> литейных форм пятой группы сложности</w:t>
            </w:r>
            <w:r w:rsidR="00171D5A" w:rsidRPr="005F39C5">
              <w:rPr>
                <w:color w:val="000000" w:themeColor="text1"/>
              </w:rPr>
              <w:t xml:space="preserve"> при помощи </w:t>
            </w:r>
            <w:r w:rsidR="00080258" w:rsidRPr="005F39C5">
              <w:rPr>
                <w:color w:val="000000" w:themeColor="text1"/>
              </w:rPr>
              <w:t>3D-принтер</w:t>
            </w:r>
            <w:r w:rsidR="00171D5A" w:rsidRPr="005F39C5">
              <w:rPr>
                <w:color w:val="000000" w:themeColor="text1"/>
              </w:rPr>
              <w:t>а</w:t>
            </w:r>
          </w:p>
        </w:tc>
      </w:tr>
      <w:tr w:rsidR="00A52964" w:rsidRPr="004877B4" w14:paraId="6ABD1303" w14:textId="77777777" w:rsidTr="005F39C5">
        <w:trPr>
          <w:trHeight w:val="20"/>
        </w:trPr>
        <w:tc>
          <w:tcPr>
            <w:tcW w:w="1291" w:type="pct"/>
            <w:vMerge/>
          </w:tcPr>
          <w:p w14:paraId="350DC592" w14:textId="77777777" w:rsidR="00A52964" w:rsidRPr="004877B4" w:rsidDel="002A1D54" w:rsidRDefault="00A52964" w:rsidP="004717C9">
            <w:pPr>
              <w:pStyle w:val="aff"/>
            </w:pPr>
          </w:p>
        </w:tc>
        <w:tc>
          <w:tcPr>
            <w:tcW w:w="3709" w:type="pct"/>
          </w:tcPr>
          <w:p w14:paraId="6C6145BB" w14:textId="4755D290" w:rsidR="00A52964" w:rsidRPr="005F39C5" w:rsidRDefault="00A52964" w:rsidP="004717C9">
            <w:pPr>
              <w:pStyle w:val="aff"/>
              <w:jc w:val="both"/>
              <w:rPr>
                <w:color w:val="000000" w:themeColor="text1"/>
              </w:rPr>
            </w:pPr>
            <w:r w:rsidRPr="005F39C5">
              <w:t>Просматривать конструкторскую и технологическую документацию на литейные формы пятой группы сложности</w:t>
            </w:r>
            <w:r w:rsidR="00171D5A" w:rsidRPr="005F39C5">
              <w:t xml:space="preserve">, изготавливаемые при помощи </w:t>
            </w:r>
            <w:r w:rsidR="00080258" w:rsidRPr="005F39C5">
              <w:t>3D-принтер</w:t>
            </w:r>
            <w:r w:rsidR="00171D5A" w:rsidRPr="005F39C5">
              <w:t xml:space="preserve">а, </w:t>
            </w:r>
            <w:r w:rsidRPr="005F39C5">
              <w:t>с использованием прикладных компьютерных программ</w:t>
            </w:r>
          </w:p>
        </w:tc>
      </w:tr>
      <w:tr w:rsidR="00A52964" w:rsidRPr="004877B4" w14:paraId="2665CC49" w14:textId="77777777" w:rsidTr="005F39C5">
        <w:trPr>
          <w:trHeight w:val="20"/>
        </w:trPr>
        <w:tc>
          <w:tcPr>
            <w:tcW w:w="1291" w:type="pct"/>
            <w:vMerge/>
          </w:tcPr>
          <w:p w14:paraId="728F527F" w14:textId="77777777" w:rsidR="00A52964" w:rsidRPr="004877B4" w:rsidDel="002A1D54" w:rsidRDefault="00A52964" w:rsidP="004717C9">
            <w:pPr>
              <w:pStyle w:val="aff"/>
            </w:pPr>
          </w:p>
        </w:tc>
        <w:tc>
          <w:tcPr>
            <w:tcW w:w="3709" w:type="pct"/>
          </w:tcPr>
          <w:p w14:paraId="7F5CCE5D" w14:textId="45BE34F7" w:rsidR="00A52964" w:rsidRPr="005F39C5" w:rsidRDefault="00171D5A" w:rsidP="004717C9">
            <w:pPr>
              <w:pStyle w:val="aff"/>
              <w:jc w:val="both"/>
              <w:rPr>
                <w:color w:val="000000" w:themeColor="text1"/>
              </w:rPr>
            </w:pPr>
            <w:r w:rsidRPr="005F39C5">
              <w:t>Просматривать конструкторскую документацию на литейные формы пятой группы сложности с использованием CAD-систем</w:t>
            </w:r>
          </w:p>
        </w:tc>
      </w:tr>
      <w:tr w:rsidR="00A52964" w:rsidRPr="004877B4" w14:paraId="2E8DA7BA" w14:textId="77777777" w:rsidTr="005F39C5">
        <w:trPr>
          <w:trHeight w:val="20"/>
        </w:trPr>
        <w:tc>
          <w:tcPr>
            <w:tcW w:w="1291" w:type="pct"/>
            <w:vMerge/>
          </w:tcPr>
          <w:p w14:paraId="1246B886" w14:textId="77777777" w:rsidR="00A52964" w:rsidRPr="004877B4" w:rsidDel="002A1D54" w:rsidRDefault="00A52964" w:rsidP="004717C9">
            <w:pPr>
              <w:pStyle w:val="aff"/>
            </w:pPr>
          </w:p>
        </w:tc>
        <w:tc>
          <w:tcPr>
            <w:tcW w:w="3709" w:type="pct"/>
          </w:tcPr>
          <w:p w14:paraId="3E21B79C" w14:textId="5559590E" w:rsidR="00A52964" w:rsidRPr="005F39C5" w:rsidRDefault="00171D5A" w:rsidP="004717C9">
            <w:pPr>
              <w:pStyle w:val="aff"/>
              <w:jc w:val="both"/>
              <w:rPr>
                <w:color w:val="000000" w:themeColor="text1"/>
              </w:rPr>
            </w:pPr>
            <w:r w:rsidRPr="005F39C5">
              <w:rPr>
                <w:color w:val="000000" w:themeColor="text1"/>
              </w:rPr>
              <w:t>Работать с 3D-моделями литейных форм в CAD-системах тяжелого класса: загрузка моделей, построение сечений, выноска размеров, просмотр технических требований</w:t>
            </w:r>
          </w:p>
        </w:tc>
      </w:tr>
      <w:tr w:rsidR="00A52964" w:rsidRPr="004877B4" w14:paraId="54DF79D9" w14:textId="77777777" w:rsidTr="005F39C5">
        <w:trPr>
          <w:trHeight w:val="20"/>
        </w:trPr>
        <w:tc>
          <w:tcPr>
            <w:tcW w:w="1291" w:type="pct"/>
            <w:vMerge/>
          </w:tcPr>
          <w:p w14:paraId="0B684C10" w14:textId="77777777" w:rsidR="00A52964" w:rsidRPr="004877B4" w:rsidDel="002A1D54" w:rsidRDefault="00A52964" w:rsidP="004717C9">
            <w:pPr>
              <w:pStyle w:val="aff"/>
            </w:pPr>
          </w:p>
        </w:tc>
        <w:tc>
          <w:tcPr>
            <w:tcW w:w="3709" w:type="pct"/>
          </w:tcPr>
          <w:p w14:paraId="3B3AABD9" w14:textId="40C06017" w:rsidR="00A52964" w:rsidRPr="005F39C5" w:rsidRDefault="00CB6F83" w:rsidP="004717C9">
            <w:pPr>
              <w:pStyle w:val="aff"/>
              <w:jc w:val="both"/>
            </w:pPr>
            <w:r w:rsidRPr="005F39C5">
              <w:t>Использовать персональную вычислительную технику для работы с внешними носителями информации и устройствами ввода-вывода информации</w:t>
            </w:r>
          </w:p>
        </w:tc>
      </w:tr>
      <w:tr w:rsidR="0083697C" w:rsidRPr="004877B4" w14:paraId="29054FB1" w14:textId="77777777" w:rsidTr="005F39C5">
        <w:trPr>
          <w:trHeight w:val="20"/>
        </w:trPr>
        <w:tc>
          <w:tcPr>
            <w:tcW w:w="1291" w:type="pct"/>
            <w:vMerge/>
          </w:tcPr>
          <w:p w14:paraId="6697F122" w14:textId="77777777" w:rsidR="0083697C" w:rsidRPr="004877B4" w:rsidDel="002A1D5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6E0AA268" w14:textId="310AD88C" w:rsidR="0083697C" w:rsidRPr="005F39C5" w:rsidRDefault="0083697C" w:rsidP="004717C9">
            <w:pPr>
              <w:pStyle w:val="aff"/>
              <w:jc w:val="both"/>
            </w:pPr>
            <w:r w:rsidRPr="005F39C5">
              <w:t xml:space="preserve">Оценивать работоспособность </w:t>
            </w:r>
            <w:r w:rsidR="00080258" w:rsidRPr="005F39C5">
              <w:t>3D-принтер</w:t>
            </w:r>
            <w:r w:rsidRPr="005F39C5">
              <w:t>а в соответствии с инструкцией по эксплуатации и технологической документацией</w:t>
            </w:r>
          </w:p>
        </w:tc>
      </w:tr>
      <w:tr w:rsidR="0083697C" w:rsidRPr="004877B4" w14:paraId="0ABF0CA1" w14:textId="77777777" w:rsidTr="005F39C5">
        <w:trPr>
          <w:trHeight w:val="20"/>
        </w:trPr>
        <w:tc>
          <w:tcPr>
            <w:tcW w:w="1291" w:type="pct"/>
            <w:vMerge/>
          </w:tcPr>
          <w:p w14:paraId="71FE4421" w14:textId="77777777" w:rsidR="0083697C" w:rsidRPr="004877B4" w:rsidDel="002A1D5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42888765" w14:textId="112C3605" w:rsidR="0083697C" w:rsidRPr="005F39C5" w:rsidRDefault="003B5B34" w:rsidP="004717C9">
            <w:pPr>
              <w:pStyle w:val="aff"/>
              <w:jc w:val="both"/>
            </w:pPr>
            <w:r w:rsidRPr="005F39C5">
              <w:t>Регулировать режимы работы</w:t>
            </w:r>
            <w:r w:rsidR="007E3BE7">
              <w:t xml:space="preserve"> </w:t>
            </w:r>
            <w:r w:rsidR="007E3BE7" w:rsidRPr="005F39C5">
              <w:t>3D-принтер</w:t>
            </w:r>
            <w:r w:rsidR="007E3BE7">
              <w:t>а</w:t>
            </w:r>
            <w:r w:rsidR="0083697C" w:rsidRPr="005F39C5">
              <w:t xml:space="preserve"> и подготавливать </w:t>
            </w:r>
            <w:r w:rsidR="00080258" w:rsidRPr="005F39C5">
              <w:t>3D-принтер</w:t>
            </w:r>
            <w:r w:rsidR="0083697C" w:rsidRPr="005F39C5">
              <w:t xml:space="preserve"> к работе в соответствии с инструкцией по эксплуатации и технологической документацией</w:t>
            </w:r>
          </w:p>
        </w:tc>
      </w:tr>
      <w:tr w:rsidR="0083697C" w:rsidRPr="004877B4" w14:paraId="7B57938C" w14:textId="77777777" w:rsidTr="005F39C5">
        <w:trPr>
          <w:trHeight w:val="20"/>
        </w:trPr>
        <w:tc>
          <w:tcPr>
            <w:tcW w:w="1291" w:type="pct"/>
            <w:vMerge/>
          </w:tcPr>
          <w:p w14:paraId="3F27EF0B" w14:textId="77777777" w:rsidR="0083697C" w:rsidRPr="004877B4" w:rsidDel="002A1D5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7A0A61D1" w14:textId="0FED35EB" w:rsidR="0083697C" w:rsidRPr="005F39C5" w:rsidRDefault="0083697C" w:rsidP="004717C9">
            <w:pPr>
              <w:pStyle w:val="aff"/>
              <w:jc w:val="both"/>
            </w:pPr>
            <w:r w:rsidRPr="005F39C5">
              <w:t xml:space="preserve">Управлять процессом печати литейных форм пятой группы сложности на </w:t>
            </w:r>
            <w:r w:rsidR="00080258" w:rsidRPr="005F39C5">
              <w:t>3D-принтер</w:t>
            </w:r>
            <w:r w:rsidRPr="005F39C5">
              <w:t>е</w:t>
            </w:r>
          </w:p>
        </w:tc>
      </w:tr>
      <w:tr w:rsidR="0083697C" w:rsidRPr="004877B4" w14:paraId="2A14FB6E" w14:textId="77777777" w:rsidTr="005F39C5">
        <w:trPr>
          <w:trHeight w:val="20"/>
        </w:trPr>
        <w:tc>
          <w:tcPr>
            <w:tcW w:w="1291" w:type="pct"/>
            <w:vMerge/>
          </w:tcPr>
          <w:p w14:paraId="2A921AFB" w14:textId="77777777" w:rsidR="0083697C" w:rsidRPr="004877B4" w:rsidDel="002A1D5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4221E9D9" w14:textId="0087E7A9" w:rsidR="0083697C" w:rsidRPr="005F39C5" w:rsidRDefault="0083697C" w:rsidP="004717C9">
            <w:pPr>
              <w:pStyle w:val="aff"/>
              <w:jc w:val="both"/>
            </w:pPr>
            <w:r w:rsidRPr="005F39C5">
              <w:t>Оценивать качество</w:t>
            </w:r>
            <w:r w:rsidR="006C1A02" w:rsidRPr="005F39C5">
              <w:t xml:space="preserve"> изготовленных</w:t>
            </w:r>
            <w:r w:rsidRPr="005F39C5">
              <w:t xml:space="preserve"> литейных форм пятой группы сложности визуально</w:t>
            </w:r>
          </w:p>
        </w:tc>
      </w:tr>
      <w:tr w:rsidR="0083697C" w:rsidRPr="004877B4" w14:paraId="53EC63D4" w14:textId="77777777" w:rsidTr="005F39C5">
        <w:trPr>
          <w:trHeight w:val="20"/>
        </w:trPr>
        <w:tc>
          <w:tcPr>
            <w:tcW w:w="1291" w:type="pct"/>
            <w:vMerge/>
          </w:tcPr>
          <w:p w14:paraId="3F6E37A8" w14:textId="77777777" w:rsidR="0083697C" w:rsidRPr="004877B4" w:rsidDel="002A1D5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025A0E8A" w14:textId="48236DCD" w:rsidR="0083697C" w:rsidRPr="005F39C5" w:rsidRDefault="0083697C" w:rsidP="004717C9">
            <w:pPr>
              <w:pStyle w:val="aff"/>
              <w:jc w:val="both"/>
            </w:pPr>
            <w:r w:rsidRPr="005F39C5">
              <w:t xml:space="preserve">Настраивать, регулировать и применять приборы и устройства для контроля качества литейных форм пятой группы сложности, изготовленных на </w:t>
            </w:r>
            <w:r w:rsidR="00080258" w:rsidRPr="005F39C5">
              <w:t>3D-принтер</w:t>
            </w:r>
            <w:r w:rsidRPr="005F39C5">
              <w:t>ах</w:t>
            </w:r>
          </w:p>
        </w:tc>
      </w:tr>
      <w:tr w:rsidR="00DF0485" w:rsidRPr="004877B4" w14:paraId="0A7B2061" w14:textId="77777777" w:rsidTr="005F39C5">
        <w:trPr>
          <w:trHeight w:val="20"/>
        </w:trPr>
        <w:tc>
          <w:tcPr>
            <w:tcW w:w="1291" w:type="pct"/>
            <w:vMerge/>
          </w:tcPr>
          <w:p w14:paraId="77D9A2CA" w14:textId="77777777" w:rsidR="00DF0485" w:rsidRPr="004877B4" w:rsidDel="002A1D54" w:rsidRDefault="00DF0485" w:rsidP="004717C9">
            <w:pPr>
              <w:pStyle w:val="aff"/>
            </w:pPr>
          </w:p>
        </w:tc>
        <w:tc>
          <w:tcPr>
            <w:tcW w:w="3709" w:type="pct"/>
          </w:tcPr>
          <w:p w14:paraId="73471EF2" w14:textId="31130501" w:rsidR="00DF0485" w:rsidRPr="005F39C5" w:rsidRDefault="00DF0485" w:rsidP="004717C9">
            <w:pPr>
              <w:pStyle w:val="aff"/>
              <w:jc w:val="both"/>
            </w:pPr>
            <w:r w:rsidRPr="005F39C5">
              <w:t xml:space="preserve">Использовать компьютерно-измерительные системы для контроля геометрических </w:t>
            </w:r>
            <w:r w:rsidR="007E3BE7" w:rsidRPr="00AA29A8">
              <w:t xml:space="preserve">размеров </w:t>
            </w:r>
            <w:r w:rsidRPr="00AA29A8">
              <w:t>л</w:t>
            </w:r>
            <w:r w:rsidRPr="005F39C5">
              <w:t xml:space="preserve">итейных форм пятой группы сложности, изготовленных на </w:t>
            </w:r>
            <w:r w:rsidR="00080258" w:rsidRPr="005F39C5">
              <w:t>3D-принтер</w:t>
            </w:r>
            <w:r w:rsidRPr="005F39C5">
              <w:t>ах</w:t>
            </w:r>
          </w:p>
        </w:tc>
      </w:tr>
      <w:tr w:rsidR="0083697C" w:rsidRPr="004877B4" w14:paraId="6A346F60" w14:textId="77777777" w:rsidTr="005F39C5">
        <w:trPr>
          <w:trHeight w:val="20"/>
        </w:trPr>
        <w:tc>
          <w:tcPr>
            <w:tcW w:w="1291" w:type="pct"/>
            <w:vMerge/>
          </w:tcPr>
          <w:p w14:paraId="3991346A" w14:textId="77777777" w:rsidR="0083697C" w:rsidRPr="004877B4" w:rsidDel="002A1D5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12949C14" w14:textId="168A252E" w:rsidR="0083697C" w:rsidRPr="005F39C5" w:rsidRDefault="0083697C" w:rsidP="004717C9">
            <w:pPr>
              <w:pStyle w:val="aff"/>
              <w:jc w:val="both"/>
            </w:pPr>
            <w:r w:rsidRPr="005F39C5">
              <w:t xml:space="preserve">Оценивать качество литейных форм пятой группы сложности, изготовленных на </w:t>
            </w:r>
            <w:r w:rsidR="00080258" w:rsidRPr="005F39C5">
              <w:t>3D-принтер</w:t>
            </w:r>
            <w:r w:rsidRPr="005F39C5">
              <w:t>ах, с помощью контрольно-измерительных устройств</w:t>
            </w:r>
          </w:p>
        </w:tc>
      </w:tr>
      <w:tr w:rsidR="0083697C" w:rsidRPr="004877B4" w14:paraId="7F83A205" w14:textId="77777777" w:rsidTr="005F39C5">
        <w:trPr>
          <w:trHeight w:val="20"/>
        </w:trPr>
        <w:tc>
          <w:tcPr>
            <w:tcW w:w="1291" w:type="pct"/>
            <w:vMerge/>
          </w:tcPr>
          <w:p w14:paraId="2DFF1267" w14:textId="77777777" w:rsidR="0083697C" w:rsidRPr="004877B4" w:rsidDel="002A1D5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2D71BD9B" w14:textId="168FFC88" w:rsidR="0083697C" w:rsidRPr="005F39C5" w:rsidRDefault="0083697C" w:rsidP="004717C9">
            <w:pPr>
              <w:pStyle w:val="aff"/>
              <w:jc w:val="both"/>
            </w:pPr>
            <w:r w:rsidRPr="005F39C5">
              <w:t xml:space="preserve">Использовать </w:t>
            </w:r>
            <w:r w:rsidR="00BD26CA" w:rsidRPr="005F39C5">
              <w:t>3D-сканир</w:t>
            </w:r>
            <w:r w:rsidRPr="005F39C5">
              <w:t xml:space="preserve">ующие устройства для контроля качества литейных форм пятой группы сложности, изготовленных на </w:t>
            </w:r>
            <w:r w:rsidR="00080258" w:rsidRPr="005F39C5">
              <w:t>3D-принтер</w:t>
            </w:r>
            <w:r w:rsidRPr="005F39C5">
              <w:t>ах</w:t>
            </w:r>
          </w:p>
        </w:tc>
      </w:tr>
      <w:tr w:rsidR="0083697C" w:rsidRPr="004877B4" w14:paraId="6CB9C6F1" w14:textId="77777777" w:rsidTr="005F39C5">
        <w:trPr>
          <w:trHeight w:val="20"/>
        </w:trPr>
        <w:tc>
          <w:tcPr>
            <w:tcW w:w="1291" w:type="pct"/>
            <w:vMerge/>
          </w:tcPr>
          <w:p w14:paraId="43EE3404" w14:textId="77777777" w:rsidR="0083697C" w:rsidRPr="004877B4" w:rsidDel="002A1D5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244E5904" w14:textId="1D37CB96" w:rsidR="0083697C" w:rsidRPr="005F39C5" w:rsidRDefault="0083697C" w:rsidP="004717C9">
            <w:pPr>
              <w:pStyle w:val="aff"/>
              <w:jc w:val="both"/>
            </w:pPr>
            <w:r w:rsidRPr="005F39C5">
              <w:t xml:space="preserve">Определять виды дефектов литейных форм пятой группы сложности, изготовленных на </w:t>
            </w:r>
            <w:r w:rsidR="00080258" w:rsidRPr="005F39C5">
              <w:t>3D-принтер</w:t>
            </w:r>
            <w:r w:rsidRPr="005F39C5">
              <w:t>ах</w:t>
            </w:r>
          </w:p>
        </w:tc>
      </w:tr>
      <w:tr w:rsidR="0083697C" w:rsidRPr="004877B4" w14:paraId="0B3AD921" w14:textId="77777777" w:rsidTr="005F39C5">
        <w:trPr>
          <w:trHeight w:val="20"/>
        </w:trPr>
        <w:tc>
          <w:tcPr>
            <w:tcW w:w="1291" w:type="pct"/>
            <w:vMerge/>
          </w:tcPr>
          <w:p w14:paraId="78BC1969" w14:textId="77777777" w:rsidR="0083697C" w:rsidRPr="004877B4" w:rsidDel="002A1D5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6327DC49" w14:textId="48FDF91D" w:rsidR="0083697C" w:rsidRPr="005F39C5" w:rsidRDefault="0083697C" w:rsidP="004717C9">
            <w:pPr>
              <w:pStyle w:val="aff"/>
              <w:jc w:val="both"/>
            </w:pPr>
            <w:r w:rsidRPr="005F39C5">
              <w:t xml:space="preserve">Использовать текстовые редакторы (процессоры) для создания заключения о состоянии литейных форм пятой группы сложности, изготовленных на </w:t>
            </w:r>
            <w:r w:rsidR="00080258" w:rsidRPr="005F39C5">
              <w:t>3D-принтер</w:t>
            </w:r>
            <w:r w:rsidRPr="005F39C5">
              <w:t>ах</w:t>
            </w:r>
          </w:p>
        </w:tc>
      </w:tr>
      <w:tr w:rsidR="0083697C" w:rsidRPr="004877B4" w14:paraId="7C5AECCC" w14:textId="77777777" w:rsidTr="005F39C5">
        <w:trPr>
          <w:trHeight w:val="20"/>
        </w:trPr>
        <w:tc>
          <w:tcPr>
            <w:tcW w:w="1291" w:type="pct"/>
            <w:vMerge/>
          </w:tcPr>
          <w:p w14:paraId="64A02A2F" w14:textId="77777777" w:rsidR="0083697C" w:rsidRPr="004877B4" w:rsidDel="002A1D5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6F7F2929" w14:textId="7C29EF9C" w:rsidR="0083697C" w:rsidRPr="005F39C5" w:rsidRDefault="0083697C" w:rsidP="004717C9">
            <w:pPr>
              <w:pStyle w:val="aff"/>
              <w:jc w:val="both"/>
            </w:pPr>
            <w:r w:rsidRPr="005F39C5">
              <w:t xml:space="preserve">Осуществлять размещение литейной формы пятой группы сложности, изготовленной на </w:t>
            </w:r>
            <w:r w:rsidR="00080258" w:rsidRPr="005F39C5">
              <w:t>3D-принтер</w:t>
            </w:r>
            <w:r w:rsidRPr="005F39C5">
              <w:t>е</w:t>
            </w:r>
            <w:r w:rsidR="0005189D">
              <w:t>,</w:t>
            </w:r>
            <w:r w:rsidRPr="005F39C5">
              <w:t xml:space="preserve"> на сушильной плите в соответствии с требованиями технологической документации</w:t>
            </w:r>
          </w:p>
        </w:tc>
      </w:tr>
      <w:tr w:rsidR="0083697C" w:rsidRPr="004877B4" w14:paraId="7E28C9EE" w14:textId="77777777" w:rsidTr="005F39C5">
        <w:trPr>
          <w:trHeight w:val="20"/>
        </w:trPr>
        <w:tc>
          <w:tcPr>
            <w:tcW w:w="1291" w:type="pct"/>
            <w:vMerge/>
          </w:tcPr>
          <w:p w14:paraId="58E756AD" w14:textId="77777777" w:rsidR="0083697C" w:rsidRPr="004877B4" w:rsidDel="002A1D5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3DF514B9" w14:textId="7C55C805" w:rsidR="0083697C" w:rsidRPr="005F39C5" w:rsidRDefault="0083697C" w:rsidP="004717C9">
            <w:pPr>
              <w:pStyle w:val="aff"/>
              <w:jc w:val="both"/>
            </w:pPr>
            <w:r w:rsidRPr="005F39C5">
              <w:t>Оценивать работоспособность печи для досушивания литейных форм пятой группы сложности в соответствии с инструкцией по эксплуатации и технологической документацией</w:t>
            </w:r>
          </w:p>
        </w:tc>
      </w:tr>
      <w:tr w:rsidR="0083697C" w:rsidRPr="004877B4" w14:paraId="21C7D62E" w14:textId="77777777" w:rsidTr="005F39C5">
        <w:trPr>
          <w:trHeight w:val="20"/>
        </w:trPr>
        <w:tc>
          <w:tcPr>
            <w:tcW w:w="1291" w:type="pct"/>
            <w:vMerge/>
          </w:tcPr>
          <w:p w14:paraId="151AA4A5" w14:textId="77777777" w:rsidR="0083697C" w:rsidRPr="004877B4" w:rsidDel="002A1D5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3A2B14C0" w14:textId="727BDF6F" w:rsidR="0083697C" w:rsidRPr="005F39C5" w:rsidRDefault="0083697C" w:rsidP="004717C9">
            <w:pPr>
              <w:pStyle w:val="aff"/>
              <w:jc w:val="both"/>
            </w:pPr>
            <w:r w:rsidRPr="005F39C5">
              <w:t>Настраивать, регулировать и подготавливать к работе печь для досушивания литейных форм пятой группы сложности</w:t>
            </w:r>
          </w:p>
        </w:tc>
      </w:tr>
      <w:tr w:rsidR="0083697C" w:rsidRPr="004877B4" w14:paraId="5EB7975E" w14:textId="77777777" w:rsidTr="005F39C5">
        <w:trPr>
          <w:trHeight w:val="20"/>
        </w:trPr>
        <w:tc>
          <w:tcPr>
            <w:tcW w:w="1291" w:type="pct"/>
            <w:vMerge/>
          </w:tcPr>
          <w:p w14:paraId="10E43722" w14:textId="77777777" w:rsidR="0083697C" w:rsidRPr="004877B4" w:rsidDel="002A1D5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1E23CE8C" w14:textId="1D04F3FC" w:rsidR="0083697C" w:rsidRPr="005F39C5" w:rsidRDefault="0083697C" w:rsidP="004717C9">
            <w:pPr>
              <w:pStyle w:val="aff"/>
              <w:jc w:val="both"/>
            </w:pPr>
            <w:r w:rsidRPr="005F39C5">
              <w:t xml:space="preserve">Управлять печью для досушивания </w:t>
            </w:r>
            <w:r w:rsidR="00CC5D30" w:rsidRPr="005F39C5">
              <w:t xml:space="preserve">песчаных </w:t>
            </w:r>
            <w:r w:rsidRPr="005F39C5">
              <w:t>литейных форм пятой группы сложности</w:t>
            </w:r>
            <w:r w:rsidR="00CC5D30" w:rsidRPr="005F39C5">
              <w:t xml:space="preserve">, изготовленных на </w:t>
            </w:r>
            <w:r w:rsidR="00080258" w:rsidRPr="005F39C5">
              <w:t>3D-принтер</w:t>
            </w:r>
            <w:r w:rsidR="00CC5D30" w:rsidRPr="005F39C5">
              <w:t>ах</w:t>
            </w:r>
          </w:p>
        </w:tc>
      </w:tr>
      <w:tr w:rsidR="0083697C" w:rsidRPr="004877B4" w14:paraId="1549159F" w14:textId="77777777" w:rsidTr="005F39C5">
        <w:trPr>
          <w:trHeight w:val="20"/>
        </w:trPr>
        <w:tc>
          <w:tcPr>
            <w:tcW w:w="1291" w:type="pct"/>
            <w:vMerge/>
          </w:tcPr>
          <w:p w14:paraId="1C5267C1" w14:textId="77777777" w:rsidR="0083697C" w:rsidRPr="004877B4" w:rsidDel="002A1D5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20631C80" w14:textId="38BB2DD1" w:rsidR="0083697C" w:rsidRPr="005F39C5" w:rsidRDefault="0083697C" w:rsidP="004717C9">
            <w:pPr>
              <w:pStyle w:val="aff"/>
              <w:jc w:val="both"/>
            </w:pPr>
            <w:r w:rsidRPr="005F39C5">
              <w:t>Подготавливать пульверизатор</w:t>
            </w:r>
            <w:r w:rsidR="00E046BD" w:rsidRPr="005F39C5">
              <w:t>ы</w:t>
            </w:r>
            <w:r w:rsidRPr="005F39C5">
              <w:t xml:space="preserve"> </w:t>
            </w:r>
            <w:r w:rsidR="00E046BD" w:rsidRPr="005F39C5">
              <w:t xml:space="preserve">к окраске </w:t>
            </w:r>
            <w:r w:rsidR="00CC5D30" w:rsidRPr="005F39C5">
              <w:t xml:space="preserve">песчаных литейных форм пятой группы сложности, изготовленных на </w:t>
            </w:r>
            <w:r w:rsidR="00080258" w:rsidRPr="005F39C5">
              <w:t>3D-принтер</w:t>
            </w:r>
            <w:r w:rsidR="00CC5D30" w:rsidRPr="005F39C5">
              <w:t>ах</w:t>
            </w:r>
          </w:p>
        </w:tc>
      </w:tr>
      <w:tr w:rsidR="0083697C" w:rsidRPr="004877B4" w14:paraId="60FBC62A" w14:textId="77777777" w:rsidTr="005F39C5">
        <w:trPr>
          <w:trHeight w:val="20"/>
        </w:trPr>
        <w:tc>
          <w:tcPr>
            <w:tcW w:w="1291" w:type="pct"/>
            <w:vMerge/>
          </w:tcPr>
          <w:p w14:paraId="2FCF344D" w14:textId="77777777" w:rsidR="0083697C" w:rsidRPr="004877B4" w:rsidDel="002A1D5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3B164903" w14:textId="54DE7ADC" w:rsidR="0083697C" w:rsidRPr="005F39C5" w:rsidRDefault="00CC5D30" w:rsidP="004717C9">
            <w:pPr>
              <w:pStyle w:val="aff"/>
              <w:jc w:val="both"/>
            </w:pPr>
            <w:r w:rsidRPr="005F39C5">
              <w:t xml:space="preserve">Подготавливать краску для окрашивания песчаных литейных форм пятой группы сложности, изготовленных на </w:t>
            </w:r>
            <w:r w:rsidR="00080258" w:rsidRPr="005F39C5">
              <w:t>3D-принтер</w:t>
            </w:r>
            <w:r w:rsidRPr="005F39C5">
              <w:t>ах</w:t>
            </w:r>
          </w:p>
        </w:tc>
      </w:tr>
      <w:tr w:rsidR="0083697C" w:rsidRPr="004877B4" w14:paraId="05A99F1F" w14:textId="77777777" w:rsidTr="005F39C5">
        <w:trPr>
          <w:trHeight w:val="20"/>
        </w:trPr>
        <w:tc>
          <w:tcPr>
            <w:tcW w:w="1291" w:type="pct"/>
            <w:vMerge/>
          </w:tcPr>
          <w:p w14:paraId="10C3CB01" w14:textId="77777777" w:rsidR="0083697C" w:rsidRPr="004877B4" w:rsidDel="002A1D5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424FACEC" w14:textId="3204B0F6" w:rsidR="0083697C" w:rsidRPr="005F39C5" w:rsidRDefault="00CC5D30" w:rsidP="004717C9">
            <w:pPr>
              <w:pStyle w:val="aff"/>
              <w:jc w:val="both"/>
            </w:pPr>
            <w:r w:rsidRPr="005F39C5">
              <w:t xml:space="preserve">Проверять качество краски для окрашивания песчаных литейных форм пятой группы сложности, изготовленных на </w:t>
            </w:r>
            <w:r w:rsidR="00080258" w:rsidRPr="005F39C5">
              <w:t>3D-принтер</w:t>
            </w:r>
            <w:r w:rsidRPr="005F39C5">
              <w:t>ах, в соответствии с требованиями технической документации</w:t>
            </w:r>
          </w:p>
        </w:tc>
      </w:tr>
      <w:tr w:rsidR="0083697C" w:rsidRPr="004877B4" w14:paraId="68900E1D" w14:textId="77777777" w:rsidTr="005F39C5">
        <w:trPr>
          <w:trHeight w:val="20"/>
        </w:trPr>
        <w:tc>
          <w:tcPr>
            <w:tcW w:w="1291" w:type="pct"/>
            <w:vMerge/>
          </w:tcPr>
          <w:p w14:paraId="574A2361" w14:textId="77777777" w:rsidR="0083697C" w:rsidRPr="004877B4" w:rsidDel="002A1D5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523C2624" w14:textId="6491201A" w:rsidR="0083697C" w:rsidRPr="005F39C5" w:rsidRDefault="00CC5D30" w:rsidP="004717C9">
            <w:pPr>
              <w:pStyle w:val="aff"/>
              <w:jc w:val="both"/>
            </w:pPr>
            <w:r w:rsidRPr="005F39C5">
              <w:t xml:space="preserve">Осуществлять окрашивание песчаных литейных форм пятой группы сложности, изготовленных на </w:t>
            </w:r>
            <w:r w:rsidR="00080258" w:rsidRPr="005F39C5">
              <w:t>3D-принтер</w:t>
            </w:r>
            <w:r w:rsidRPr="005F39C5">
              <w:t>ах, в соответствии с требованиями конструкторской и технологической документации</w:t>
            </w:r>
          </w:p>
        </w:tc>
      </w:tr>
      <w:tr w:rsidR="0083697C" w:rsidRPr="004877B4" w14:paraId="5094BCC5" w14:textId="77777777" w:rsidTr="005F39C5">
        <w:trPr>
          <w:trHeight w:val="20"/>
        </w:trPr>
        <w:tc>
          <w:tcPr>
            <w:tcW w:w="1291" w:type="pct"/>
            <w:vMerge/>
          </w:tcPr>
          <w:p w14:paraId="706A4417" w14:textId="77777777" w:rsidR="0083697C" w:rsidRPr="004877B4" w:rsidDel="002A1D5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37C30B49" w14:textId="77777777" w:rsidR="0083697C" w:rsidRPr="005F39C5" w:rsidRDefault="0083697C" w:rsidP="004717C9">
            <w:pPr>
              <w:pStyle w:val="aff"/>
              <w:jc w:val="both"/>
            </w:pPr>
            <w:r w:rsidRPr="005F39C5">
              <w:t>Читать конструкторскую документацию на литейные формы пятой группы сложности</w:t>
            </w:r>
          </w:p>
        </w:tc>
      </w:tr>
      <w:tr w:rsidR="0083697C" w:rsidRPr="004877B4" w14:paraId="43246868" w14:textId="77777777" w:rsidTr="005F39C5">
        <w:trPr>
          <w:trHeight w:val="20"/>
        </w:trPr>
        <w:tc>
          <w:tcPr>
            <w:tcW w:w="1291" w:type="pct"/>
            <w:vMerge/>
          </w:tcPr>
          <w:p w14:paraId="751AB5D1" w14:textId="77777777" w:rsidR="0083697C" w:rsidRPr="004877B4" w:rsidDel="002A1D5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1CBE147B" w14:textId="77777777" w:rsidR="0083697C" w:rsidRPr="005F39C5" w:rsidRDefault="0083697C" w:rsidP="004717C9">
            <w:pPr>
              <w:pStyle w:val="aff"/>
              <w:jc w:val="both"/>
            </w:pPr>
            <w:r w:rsidRPr="005F39C5">
              <w:t>Читать технологическую документацию на литейные формы пятой группы сложности</w:t>
            </w:r>
          </w:p>
        </w:tc>
      </w:tr>
      <w:tr w:rsidR="0083697C" w:rsidRPr="004877B4" w14:paraId="186FA87D" w14:textId="77777777" w:rsidTr="005F39C5">
        <w:trPr>
          <w:trHeight w:val="20"/>
        </w:trPr>
        <w:tc>
          <w:tcPr>
            <w:tcW w:w="1291" w:type="pct"/>
            <w:vMerge/>
          </w:tcPr>
          <w:p w14:paraId="66C640AF" w14:textId="77777777" w:rsidR="0083697C" w:rsidRPr="004877B4" w:rsidDel="002A1D5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5EAC70C9" w14:textId="6AF618B3" w:rsidR="0083697C" w:rsidRPr="005F39C5" w:rsidRDefault="0083697C" w:rsidP="004717C9">
            <w:pPr>
              <w:pStyle w:val="aff"/>
              <w:jc w:val="both"/>
            </w:pPr>
            <w:r w:rsidRPr="005F39C5">
              <w:t xml:space="preserve">Просматривать запланированные работы по </w:t>
            </w:r>
            <w:r w:rsidR="00B87778" w:rsidRPr="005F39C5">
              <w:t xml:space="preserve">изготовлению форм пятой группы сложности при помощи </w:t>
            </w:r>
            <w:r w:rsidR="00080258" w:rsidRPr="005F39C5">
              <w:t>3D-принтер</w:t>
            </w:r>
            <w:r w:rsidR="00B87778" w:rsidRPr="005F39C5">
              <w:t>ов</w:t>
            </w:r>
            <w:r w:rsidRPr="005F39C5">
              <w:t>, контролировать сроки выполнения работ, подавать заявки на внесение изменений в очередность работ, отмечать выполнение работ с использованием прикладных программ управления проектами</w:t>
            </w:r>
          </w:p>
        </w:tc>
      </w:tr>
      <w:tr w:rsidR="0083697C" w:rsidRPr="004877B4" w14:paraId="791DD6E1" w14:textId="77777777" w:rsidTr="005F39C5">
        <w:trPr>
          <w:trHeight w:val="20"/>
        </w:trPr>
        <w:tc>
          <w:tcPr>
            <w:tcW w:w="1291" w:type="pct"/>
            <w:vMerge/>
          </w:tcPr>
          <w:p w14:paraId="0E9F723E" w14:textId="77777777" w:rsidR="0083697C" w:rsidRPr="004877B4" w:rsidDel="002A1D54" w:rsidRDefault="0083697C" w:rsidP="004717C9">
            <w:pPr>
              <w:pStyle w:val="aff"/>
            </w:pPr>
          </w:p>
        </w:tc>
        <w:tc>
          <w:tcPr>
            <w:tcW w:w="3709" w:type="pct"/>
          </w:tcPr>
          <w:p w14:paraId="15EE7C28" w14:textId="77777777" w:rsidR="0083697C" w:rsidRPr="005F39C5" w:rsidRDefault="0083697C" w:rsidP="004717C9">
            <w:pPr>
              <w:pStyle w:val="aff"/>
              <w:jc w:val="both"/>
            </w:pPr>
            <w:r w:rsidRPr="005F39C5">
              <w:t>Управлять подъемно-транспортными механизмами</w:t>
            </w:r>
          </w:p>
        </w:tc>
      </w:tr>
      <w:tr w:rsidR="0083697C" w:rsidRPr="004877B4" w14:paraId="6AD744B2" w14:textId="77777777" w:rsidTr="005F39C5">
        <w:trPr>
          <w:trHeight w:val="20"/>
        </w:trPr>
        <w:tc>
          <w:tcPr>
            <w:tcW w:w="1291" w:type="pct"/>
            <w:vMerge w:val="restart"/>
          </w:tcPr>
          <w:p w14:paraId="08C97977" w14:textId="77777777" w:rsidR="0083697C" w:rsidRPr="004877B4" w:rsidRDefault="0083697C" w:rsidP="004717C9">
            <w:pPr>
              <w:pStyle w:val="aff"/>
            </w:pPr>
            <w:r w:rsidRPr="004877B4" w:rsidDel="002A1D54">
              <w:t>Необходимые знания</w:t>
            </w:r>
          </w:p>
        </w:tc>
        <w:tc>
          <w:tcPr>
            <w:tcW w:w="3709" w:type="pct"/>
          </w:tcPr>
          <w:p w14:paraId="34458A4C" w14:textId="7503E5D9" w:rsidR="0083697C" w:rsidRPr="005F39C5" w:rsidRDefault="00CC5D30" w:rsidP="004717C9">
            <w:pPr>
              <w:pStyle w:val="aff"/>
              <w:jc w:val="both"/>
            </w:pPr>
            <w:r w:rsidRPr="005F39C5">
              <w:t xml:space="preserve">Основные типы конструкций и принципы работы </w:t>
            </w:r>
            <w:r w:rsidR="00080258" w:rsidRPr="005F39C5">
              <w:t>3D-принтер</w:t>
            </w:r>
            <w:r w:rsidRPr="005F39C5">
              <w:t>ов для печати песчаных форм</w:t>
            </w:r>
          </w:p>
        </w:tc>
      </w:tr>
      <w:tr w:rsidR="00DF0485" w:rsidRPr="004877B4" w14:paraId="7C32DBEF" w14:textId="77777777" w:rsidTr="005F39C5">
        <w:trPr>
          <w:trHeight w:val="20"/>
        </w:trPr>
        <w:tc>
          <w:tcPr>
            <w:tcW w:w="1291" w:type="pct"/>
            <w:vMerge/>
          </w:tcPr>
          <w:p w14:paraId="5495FC58" w14:textId="77777777" w:rsidR="00DF0485" w:rsidRPr="004877B4" w:rsidDel="002A1D54" w:rsidRDefault="00DF0485" w:rsidP="004717C9">
            <w:pPr>
              <w:pStyle w:val="aff"/>
            </w:pPr>
          </w:p>
        </w:tc>
        <w:tc>
          <w:tcPr>
            <w:tcW w:w="3709" w:type="pct"/>
          </w:tcPr>
          <w:p w14:paraId="18FEA5FF" w14:textId="667D09B5" w:rsidR="00DF0485" w:rsidRPr="005F39C5" w:rsidRDefault="00DF0485" w:rsidP="004717C9">
            <w:pPr>
              <w:pStyle w:val="aff"/>
              <w:jc w:val="both"/>
            </w:pPr>
            <w:r w:rsidRPr="005F39C5">
              <w:t>Основные типы конструкций и принципы работы печей для досушивания литейных форм</w:t>
            </w:r>
          </w:p>
        </w:tc>
      </w:tr>
      <w:tr w:rsidR="00B87778" w:rsidRPr="004877B4" w14:paraId="5151BC74" w14:textId="77777777" w:rsidTr="005F39C5">
        <w:trPr>
          <w:trHeight w:val="20"/>
        </w:trPr>
        <w:tc>
          <w:tcPr>
            <w:tcW w:w="1291" w:type="pct"/>
            <w:vMerge/>
          </w:tcPr>
          <w:p w14:paraId="4EE409C7" w14:textId="77777777" w:rsidR="00B87778" w:rsidRPr="004877B4" w:rsidDel="002A1D54" w:rsidRDefault="00B87778" w:rsidP="004717C9">
            <w:pPr>
              <w:pStyle w:val="aff"/>
            </w:pPr>
          </w:p>
        </w:tc>
        <w:tc>
          <w:tcPr>
            <w:tcW w:w="3709" w:type="pct"/>
          </w:tcPr>
          <w:p w14:paraId="1D57EDFD" w14:textId="65BABF73" w:rsidR="00B87778" w:rsidRPr="005F39C5" w:rsidRDefault="00B87778" w:rsidP="004717C9">
            <w:pPr>
              <w:pStyle w:val="aff"/>
              <w:jc w:val="both"/>
            </w:pPr>
            <w:r w:rsidRPr="005F39C5">
              <w:t>Основные типы конструкций и принципы работы устройств для размешивания и нанесения красок на литейные формы пятой группы сложности</w:t>
            </w:r>
          </w:p>
        </w:tc>
      </w:tr>
      <w:tr w:rsidR="00B87778" w:rsidRPr="004877B4" w14:paraId="0A6681BE" w14:textId="77777777" w:rsidTr="005F39C5">
        <w:trPr>
          <w:trHeight w:val="20"/>
        </w:trPr>
        <w:tc>
          <w:tcPr>
            <w:tcW w:w="1291" w:type="pct"/>
            <w:vMerge/>
          </w:tcPr>
          <w:p w14:paraId="4FB7B7F2" w14:textId="77777777" w:rsidR="00B87778" w:rsidRPr="004877B4" w:rsidDel="002A1D54" w:rsidRDefault="00B87778" w:rsidP="004717C9">
            <w:pPr>
              <w:pStyle w:val="aff"/>
            </w:pPr>
          </w:p>
        </w:tc>
        <w:tc>
          <w:tcPr>
            <w:tcW w:w="3709" w:type="pct"/>
          </w:tcPr>
          <w:p w14:paraId="5618A45E" w14:textId="1963A147" w:rsidR="00B87778" w:rsidRPr="005F39C5" w:rsidRDefault="00B87778" w:rsidP="004717C9">
            <w:pPr>
              <w:pStyle w:val="aff"/>
              <w:jc w:val="both"/>
            </w:pPr>
            <w:r w:rsidRPr="005F39C5">
              <w:t xml:space="preserve">Назначение элементов интерфейса систем управления </w:t>
            </w:r>
            <w:r w:rsidR="00080258" w:rsidRPr="005F39C5">
              <w:t>3D-принтер</w:t>
            </w:r>
            <w:r w:rsidR="0005189D">
              <w:t>ами</w:t>
            </w:r>
            <w:r w:rsidRPr="005F39C5">
              <w:t xml:space="preserve"> для печати песчаных форм</w:t>
            </w:r>
          </w:p>
        </w:tc>
      </w:tr>
      <w:tr w:rsidR="00B87778" w:rsidRPr="004877B4" w14:paraId="477F01CF" w14:textId="77777777" w:rsidTr="005F39C5">
        <w:trPr>
          <w:trHeight w:val="20"/>
        </w:trPr>
        <w:tc>
          <w:tcPr>
            <w:tcW w:w="1291" w:type="pct"/>
            <w:vMerge/>
          </w:tcPr>
          <w:p w14:paraId="1AA2F4BB" w14:textId="77777777" w:rsidR="00B87778" w:rsidRPr="004877B4" w:rsidDel="002A1D54" w:rsidRDefault="00B87778" w:rsidP="004717C9">
            <w:pPr>
              <w:pStyle w:val="aff"/>
            </w:pPr>
          </w:p>
        </w:tc>
        <w:tc>
          <w:tcPr>
            <w:tcW w:w="3709" w:type="pct"/>
          </w:tcPr>
          <w:p w14:paraId="7893570A" w14:textId="02FF0063" w:rsidR="00B87778" w:rsidRPr="005F39C5" w:rsidRDefault="00B87778" w:rsidP="004717C9">
            <w:pPr>
              <w:pStyle w:val="aff"/>
              <w:jc w:val="both"/>
            </w:pPr>
            <w:r w:rsidRPr="005F39C5">
              <w:t>Назначение элементов интерфейса систем управления печ</w:t>
            </w:r>
            <w:r w:rsidR="0005189D">
              <w:t>ами</w:t>
            </w:r>
            <w:r w:rsidRPr="005F39C5">
              <w:t xml:space="preserve"> для досушивания литейных форм</w:t>
            </w:r>
          </w:p>
        </w:tc>
      </w:tr>
      <w:tr w:rsidR="00CC5D30" w:rsidRPr="004877B4" w14:paraId="2553F855" w14:textId="77777777" w:rsidTr="005F39C5">
        <w:trPr>
          <w:trHeight w:val="20"/>
        </w:trPr>
        <w:tc>
          <w:tcPr>
            <w:tcW w:w="1291" w:type="pct"/>
            <w:vMerge/>
          </w:tcPr>
          <w:p w14:paraId="5F735E9E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6801BA46" w14:textId="7A523EA6" w:rsidR="00CC5D30" w:rsidRPr="005F39C5" w:rsidRDefault="00CC5D30" w:rsidP="004717C9">
            <w:pPr>
              <w:pStyle w:val="aff"/>
              <w:jc w:val="both"/>
            </w:pPr>
            <w:r w:rsidRPr="005F39C5">
              <w:t xml:space="preserve">Порядок применения средств индивидуальной и коллективной защиты при машинной формовке </w:t>
            </w:r>
            <w:r w:rsidR="006772C0" w:rsidRPr="005F39C5">
              <w:t>разовых песчаных</w:t>
            </w:r>
            <w:r w:rsidRPr="005F39C5">
              <w:t xml:space="preserve"> литейных форм</w:t>
            </w:r>
          </w:p>
        </w:tc>
      </w:tr>
      <w:tr w:rsidR="00CC5D30" w:rsidRPr="004877B4" w14:paraId="429907B6" w14:textId="77777777" w:rsidTr="005F39C5">
        <w:trPr>
          <w:trHeight w:val="20"/>
        </w:trPr>
        <w:tc>
          <w:tcPr>
            <w:tcW w:w="1291" w:type="pct"/>
            <w:vMerge/>
          </w:tcPr>
          <w:p w14:paraId="275734EF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5796787C" w14:textId="3A607468" w:rsidR="00CC5D30" w:rsidRPr="005F39C5" w:rsidRDefault="00CC5D30" w:rsidP="004717C9">
            <w:pPr>
              <w:pStyle w:val="aff"/>
              <w:jc w:val="both"/>
            </w:pPr>
            <w:r w:rsidRPr="005F39C5">
              <w:t xml:space="preserve">Порядок применения средств индивидуальной и коллективной защиты при работе с песчаными стержнями и формами, изготовленными на </w:t>
            </w:r>
            <w:r w:rsidR="00080258" w:rsidRPr="005F39C5">
              <w:t>3D-принтер</w:t>
            </w:r>
            <w:r w:rsidRPr="005F39C5">
              <w:t>ах</w:t>
            </w:r>
          </w:p>
        </w:tc>
      </w:tr>
      <w:tr w:rsidR="00CC5D30" w:rsidRPr="004877B4" w14:paraId="53C4E920" w14:textId="77777777" w:rsidTr="005F39C5">
        <w:trPr>
          <w:trHeight w:val="20"/>
        </w:trPr>
        <w:tc>
          <w:tcPr>
            <w:tcW w:w="1291" w:type="pct"/>
            <w:vMerge/>
          </w:tcPr>
          <w:p w14:paraId="25EC2844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6FD18414" w14:textId="268EF288" w:rsidR="00CC5D30" w:rsidRPr="005F39C5" w:rsidRDefault="00F80596" w:rsidP="004717C9">
            <w:pPr>
              <w:pStyle w:val="aff"/>
              <w:jc w:val="both"/>
            </w:pPr>
            <w:r>
              <w:t xml:space="preserve">Меры безопасности </w:t>
            </w:r>
            <w:r w:rsidR="006C1A02" w:rsidRPr="005F39C5">
              <w:t xml:space="preserve">при </w:t>
            </w:r>
            <w:r w:rsidR="00D755A8" w:rsidRPr="005F39C5">
              <w:t>изготовлении</w:t>
            </w:r>
            <w:r w:rsidR="006772C0" w:rsidRPr="005F39C5">
              <w:t xml:space="preserve"> разовых</w:t>
            </w:r>
            <w:r w:rsidR="00D755A8" w:rsidRPr="005F39C5">
              <w:t xml:space="preserve"> песчаных литейных форм на 3</w:t>
            </w:r>
            <w:r w:rsidR="00D755A8" w:rsidRPr="005F39C5">
              <w:rPr>
                <w:lang w:val="en-US"/>
              </w:rPr>
              <w:t>D</w:t>
            </w:r>
            <w:r w:rsidR="0005189D">
              <w:t>-</w:t>
            </w:r>
            <w:r w:rsidR="00D755A8" w:rsidRPr="005F39C5">
              <w:t>принтере</w:t>
            </w:r>
          </w:p>
        </w:tc>
      </w:tr>
      <w:tr w:rsidR="00CC5D30" w:rsidRPr="004877B4" w14:paraId="35D8AAB4" w14:textId="77777777" w:rsidTr="005F39C5">
        <w:trPr>
          <w:trHeight w:val="20"/>
        </w:trPr>
        <w:tc>
          <w:tcPr>
            <w:tcW w:w="1291" w:type="pct"/>
            <w:vMerge/>
          </w:tcPr>
          <w:p w14:paraId="216A93BF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10B2C913" w14:textId="38FEEE5E" w:rsidR="00CC5D30" w:rsidRPr="005F39C5" w:rsidRDefault="00F80596" w:rsidP="004717C9">
            <w:pPr>
              <w:pStyle w:val="aff"/>
              <w:jc w:val="both"/>
            </w:pPr>
            <w:r>
              <w:t xml:space="preserve">Меры безопасности </w:t>
            </w:r>
            <w:r w:rsidR="00CC5D30" w:rsidRPr="005F39C5">
              <w:t xml:space="preserve">при работе с песчаными стержнями и формами, изготовленными на </w:t>
            </w:r>
            <w:r w:rsidR="00080258" w:rsidRPr="005F39C5">
              <w:t>3D-принтер</w:t>
            </w:r>
            <w:r w:rsidR="00CC5D30" w:rsidRPr="005F39C5">
              <w:t>ах</w:t>
            </w:r>
          </w:p>
        </w:tc>
      </w:tr>
      <w:tr w:rsidR="00CC5D30" w:rsidRPr="004877B4" w14:paraId="4EB0BF07" w14:textId="77777777" w:rsidTr="005F39C5">
        <w:trPr>
          <w:trHeight w:val="20"/>
        </w:trPr>
        <w:tc>
          <w:tcPr>
            <w:tcW w:w="1291" w:type="pct"/>
            <w:vMerge/>
          </w:tcPr>
          <w:p w14:paraId="54199C32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758A1E13" w14:textId="54720BEB" w:rsidR="00CC5D30" w:rsidRPr="005F39C5" w:rsidRDefault="00CC5D30" w:rsidP="004717C9">
            <w:pPr>
              <w:pStyle w:val="aff"/>
              <w:jc w:val="both"/>
            </w:pPr>
            <w:r w:rsidRPr="005F39C5">
              <w:t xml:space="preserve">Основные параметры технологических процессов печати песчаных форм на </w:t>
            </w:r>
            <w:r w:rsidR="00080258" w:rsidRPr="005F39C5">
              <w:t>3D-принтер</w:t>
            </w:r>
            <w:r w:rsidRPr="005F39C5">
              <w:t>ах и их влияние на качество форм</w:t>
            </w:r>
          </w:p>
        </w:tc>
      </w:tr>
      <w:tr w:rsidR="00CC5D30" w:rsidRPr="004877B4" w14:paraId="156F92DC" w14:textId="77777777" w:rsidTr="005F39C5">
        <w:trPr>
          <w:trHeight w:val="20"/>
        </w:trPr>
        <w:tc>
          <w:tcPr>
            <w:tcW w:w="1291" w:type="pct"/>
            <w:vMerge/>
          </w:tcPr>
          <w:p w14:paraId="6D9D60C2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4995DDEC" w14:textId="532EF8EE" w:rsidR="00CC5D30" w:rsidRPr="005F39C5" w:rsidRDefault="00CC5D30" w:rsidP="004717C9">
            <w:pPr>
              <w:pStyle w:val="aff"/>
              <w:jc w:val="both"/>
            </w:pPr>
            <w:r w:rsidRPr="005F39C5">
              <w:t xml:space="preserve">Классификация и причины возникновения дефектов </w:t>
            </w:r>
            <w:r w:rsidR="006772C0" w:rsidRPr="005F39C5">
              <w:t>разовых песчаных</w:t>
            </w:r>
            <w:r w:rsidRPr="005F39C5">
              <w:t xml:space="preserve"> литейных форм и стержней</w:t>
            </w:r>
          </w:p>
        </w:tc>
      </w:tr>
      <w:tr w:rsidR="00CC5D30" w:rsidRPr="004877B4" w14:paraId="5FB30805" w14:textId="77777777" w:rsidTr="005F39C5">
        <w:trPr>
          <w:trHeight w:val="20"/>
        </w:trPr>
        <w:tc>
          <w:tcPr>
            <w:tcW w:w="1291" w:type="pct"/>
            <w:vMerge/>
          </w:tcPr>
          <w:p w14:paraId="7461B984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6416F49D" w14:textId="77777777" w:rsidR="00CC5D30" w:rsidRPr="005F39C5" w:rsidRDefault="00CC5D30" w:rsidP="004717C9">
            <w:pPr>
              <w:pStyle w:val="aff"/>
              <w:jc w:val="both"/>
            </w:pPr>
            <w:r w:rsidRPr="005F39C5">
              <w:t>Способы и правила управления подъемно-транспортными механизмами и грузозахватными приспособлениями</w:t>
            </w:r>
          </w:p>
        </w:tc>
      </w:tr>
      <w:tr w:rsidR="00CC5D30" w:rsidRPr="004877B4" w14:paraId="1FA07C92" w14:textId="77777777" w:rsidTr="005F39C5">
        <w:trPr>
          <w:trHeight w:val="20"/>
        </w:trPr>
        <w:tc>
          <w:tcPr>
            <w:tcW w:w="1291" w:type="pct"/>
            <w:vMerge/>
          </w:tcPr>
          <w:p w14:paraId="7247919D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3EAA2028" w14:textId="77777777" w:rsidR="00CC5D30" w:rsidRPr="005F39C5" w:rsidRDefault="00CC5D30" w:rsidP="004717C9">
            <w:pPr>
              <w:pStyle w:val="aff"/>
              <w:jc w:val="both"/>
            </w:pPr>
            <w:r w:rsidRPr="005F39C5">
              <w:t>Схемы строповки грузов</w:t>
            </w:r>
          </w:p>
        </w:tc>
      </w:tr>
      <w:tr w:rsidR="00CC5D30" w:rsidRPr="004877B4" w14:paraId="355858E3" w14:textId="77777777" w:rsidTr="005F39C5">
        <w:trPr>
          <w:trHeight w:val="20"/>
        </w:trPr>
        <w:tc>
          <w:tcPr>
            <w:tcW w:w="1291" w:type="pct"/>
            <w:vMerge/>
          </w:tcPr>
          <w:p w14:paraId="6AD79EF0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6CF95C57" w14:textId="77777777" w:rsidR="00CC5D30" w:rsidRPr="005F39C5" w:rsidRDefault="00CC5D30" w:rsidP="004717C9">
            <w:pPr>
              <w:pStyle w:val="aff"/>
              <w:jc w:val="both"/>
            </w:pPr>
            <w:r w:rsidRPr="005F39C5">
              <w:t>Требования охраны труда, пожарной, промышленной и экологической безопасности</w:t>
            </w:r>
          </w:p>
        </w:tc>
      </w:tr>
      <w:tr w:rsidR="00CC5D30" w:rsidRPr="004877B4" w14:paraId="3FC3BC44" w14:textId="77777777" w:rsidTr="005F39C5">
        <w:trPr>
          <w:trHeight w:val="20"/>
        </w:trPr>
        <w:tc>
          <w:tcPr>
            <w:tcW w:w="1291" w:type="pct"/>
            <w:vMerge/>
          </w:tcPr>
          <w:p w14:paraId="1956C9DE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318B157A" w14:textId="2DFC9FE2" w:rsidR="00CC5D30" w:rsidRPr="005F39C5" w:rsidRDefault="00DF0485" w:rsidP="004717C9">
            <w:pPr>
              <w:pStyle w:val="aff"/>
              <w:jc w:val="both"/>
            </w:pPr>
            <w:r w:rsidRPr="005F39C5">
              <w:t>Возможности и правила эксплуатации компьютерно-измерительных систем контроля геометрических параметров</w:t>
            </w:r>
          </w:p>
        </w:tc>
      </w:tr>
      <w:tr w:rsidR="00CC5D30" w:rsidRPr="004877B4" w14:paraId="0C1A7BF6" w14:textId="77777777" w:rsidTr="005F39C5">
        <w:trPr>
          <w:trHeight w:val="20"/>
        </w:trPr>
        <w:tc>
          <w:tcPr>
            <w:tcW w:w="1291" w:type="pct"/>
            <w:vMerge/>
          </w:tcPr>
          <w:p w14:paraId="2A16B1D8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43B183CF" w14:textId="7888CCEE" w:rsidR="00CC5D30" w:rsidRPr="005F39C5" w:rsidRDefault="003B5B34" w:rsidP="004717C9">
            <w:pPr>
              <w:pStyle w:val="aff"/>
              <w:jc w:val="both"/>
            </w:pPr>
            <w:r w:rsidRPr="005F39C5">
              <w:t>Устройство и способы</w:t>
            </w:r>
            <w:r w:rsidR="00CC5D30" w:rsidRPr="005F39C5">
              <w:t xml:space="preserve"> применения контрольно-измерительных устройств и приспособлений для контроля качества стержней и форм, получаемых при помощи </w:t>
            </w:r>
            <w:r w:rsidR="00080258" w:rsidRPr="005F39C5">
              <w:t>3D-принтер</w:t>
            </w:r>
            <w:r w:rsidR="00CC5D30" w:rsidRPr="005F39C5">
              <w:t>ов</w:t>
            </w:r>
          </w:p>
        </w:tc>
      </w:tr>
      <w:tr w:rsidR="00CC5D30" w:rsidRPr="004877B4" w14:paraId="05B419D1" w14:textId="77777777" w:rsidTr="005F39C5">
        <w:trPr>
          <w:trHeight w:val="20"/>
        </w:trPr>
        <w:tc>
          <w:tcPr>
            <w:tcW w:w="1291" w:type="pct"/>
            <w:vMerge/>
          </w:tcPr>
          <w:p w14:paraId="6F124516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2AF14A17" w14:textId="7C4CD75C" w:rsidR="00CC5D30" w:rsidRPr="005F39C5" w:rsidRDefault="00CC5D30" w:rsidP="004717C9">
            <w:pPr>
              <w:pStyle w:val="aff"/>
              <w:jc w:val="both"/>
            </w:pPr>
            <w:r w:rsidRPr="005F39C5">
              <w:t xml:space="preserve">Смеси и материалы, применяемые для изготовления элементов стержней и форм при помощи </w:t>
            </w:r>
            <w:r w:rsidR="00080258" w:rsidRPr="005F39C5">
              <w:t>3D-принтер</w:t>
            </w:r>
            <w:r w:rsidRPr="005F39C5">
              <w:t>ов</w:t>
            </w:r>
          </w:p>
        </w:tc>
      </w:tr>
      <w:tr w:rsidR="00CC5D30" w:rsidRPr="004877B4" w14:paraId="20E9FB6D" w14:textId="77777777" w:rsidTr="005F39C5">
        <w:trPr>
          <w:trHeight w:val="20"/>
        </w:trPr>
        <w:tc>
          <w:tcPr>
            <w:tcW w:w="1291" w:type="pct"/>
            <w:vMerge/>
          </w:tcPr>
          <w:p w14:paraId="694F2903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1CE539E0" w14:textId="2B552DF9" w:rsidR="00CC5D30" w:rsidRPr="005F39C5" w:rsidRDefault="00CC5D30" w:rsidP="004717C9">
            <w:pPr>
              <w:pStyle w:val="aff"/>
              <w:jc w:val="both"/>
            </w:pPr>
            <w:r w:rsidRPr="005F39C5">
              <w:t xml:space="preserve">Методы контроля качества стержней и форм, получаемых при помощи </w:t>
            </w:r>
            <w:r w:rsidR="00080258" w:rsidRPr="005F39C5">
              <w:t>3D-принтер</w:t>
            </w:r>
            <w:r w:rsidRPr="005F39C5">
              <w:t>ов</w:t>
            </w:r>
          </w:p>
        </w:tc>
      </w:tr>
      <w:tr w:rsidR="00CC5D30" w:rsidRPr="004877B4" w14:paraId="31E2011E" w14:textId="77777777" w:rsidTr="005F39C5">
        <w:trPr>
          <w:trHeight w:val="20"/>
        </w:trPr>
        <w:tc>
          <w:tcPr>
            <w:tcW w:w="1291" w:type="pct"/>
            <w:vMerge/>
          </w:tcPr>
          <w:p w14:paraId="4B5F4F27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226C5ABE" w14:textId="665112B0" w:rsidR="00CC5D30" w:rsidRPr="005F39C5" w:rsidRDefault="00CC5D30" w:rsidP="004717C9">
            <w:pPr>
              <w:pStyle w:val="aff"/>
              <w:jc w:val="both"/>
            </w:pPr>
            <w:r w:rsidRPr="005F39C5">
              <w:t xml:space="preserve">Методы контроля состояния литейной оснастки, получаемой при помощи </w:t>
            </w:r>
            <w:r w:rsidR="00080258" w:rsidRPr="005F39C5">
              <w:t>3D-принтер</w:t>
            </w:r>
            <w:r w:rsidRPr="005F39C5">
              <w:t>ов</w:t>
            </w:r>
          </w:p>
        </w:tc>
      </w:tr>
      <w:tr w:rsidR="00CC5D30" w:rsidRPr="004877B4" w14:paraId="1CA351C8" w14:textId="77777777" w:rsidTr="005F39C5">
        <w:trPr>
          <w:trHeight w:val="20"/>
        </w:trPr>
        <w:tc>
          <w:tcPr>
            <w:tcW w:w="1291" w:type="pct"/>
            <w:vMerge/>
          </w:tcPr>
          <w:p w14:paraId="4651AA6C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4603D8DC" w14:textId="155C1C82" w:rsidR="00CC5D30" w:rsidRPr="005F39C5" w:rsidRDefault="00CC5D30" w:rsidP="004717C9">
            <w:pPr>
              <w:pStyle w:val="aff"/>
              <w:jc w:val="both"/>
            </w:pPr>
            <w:r w:rsidRPr="005F39C5">
              <w:t>Аддитивные технологии, применяемые в литейном производстве</w:t>
            </w:r>
          </w:p>
        </w:tc>
      </w:tr>
      <w:tr w:rsidR="00CC5D30" w:rsidRPr="004877B4" w14:paraId="479C8A1B" w14:textId="77777777" w:rsidTr="005F39C5">
        <w:trPr>
          <w:trHeight w:val="20"/>
        </w:trPr>
        <w:tc>
          <w:tcPr>
            <w:tcW w:w="1291" w:type="pct"/>
            <w:vMerge/>
          </w:tcPr>
          <w:p w14:paraId="408521AD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4E69B048" w14:textId="4067C8DA" w:rsidR="00CC5D30" w:rsidRPr="005F39C5" w:rsidRDefault="00CC5D30" w:rsidP="004717C9">
            <w:pPr>
              <w:pStyle w:val="aff"/>
              <w:jc w:val="both"/>
            </w:pPr>
            <w:r w:rsidRPr="005F39C5">
              <w:t>CAD-системы: классы, наименования, возможности и порядок работы в них</w:t>
            </w:r>
          </w:p>
        </w:tc>
      </w:tr>
      <w:tr w:rsidR="00CC5D30" w:rsidRPr="004877B4" w14:paraId="4BAEFCD1" w14:textId="77777777" w:rsidTr="005F39C5">
        <w:trPr>
          <w:trHeight w:val="20"/>
        </w:trPr>
        <w:tc>
          <w:tcPr>
            <w:tcW w:w="1291" w:type="pct"/>
            <w:vMerge/>
          </w:tcPr>
          <w:p w14:paraId="5B6B0061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32FA6986" w14:textId="77777777" w:rsidR="00CC5D30" w:rsidRPr="005F39C5" w:rsidRDefault="00CC5D30" w:rsidP="004717C9">
            <w:pPr>
              <w:pStyle w:val="aff"/>
              <w:jc w:val="both"/>
            </w:pPr>
            <w:r w:rsidRPr="005F39C5">
              <w:t>3</w:t>
            </w:r>
            <w:r w:rsidRPr="005F39C5">
              <w:rPr>
                <w:lang w:val="en-US"/>
              </w:rPr>
              <w:t>D</w:t>
            </w:r>
            <w:r w:rsidRPr="005F39C5">
              <w:t>-сканирующие устройства: виды и порядок работы с ними</w:t>
            </w:r>
          </w:p>
        </w:tc>
      </w:tr>
      <w:tr w:rsidR="00CC5D30" w:rsidRPr="004877B4" w14:paraId="032497C3" w14:textId="77777777" w:rsidTr="005F39C5">
        <w:trPr>
          <w:trHeight w:val="20"/>
        </w:trPr>
        <w:tc>
          <w:tcPr>
            <w:tcW w:w="1291" w:type="pct"/>
            <w:vMerge/>
          </w:tcPr>
          <w:p w14:paraId="1325AE2D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2797BC6E" w14:textId="77777777" w:rsidR="00CC5D30" w:rsidRPr="005F39C5" w:rsidRDefault="00CC5D30" w:rsidP="004717C9">
            <w:pPr>
              <w:pStyle w:val="aff"/>
              <w:jc w:val="both"/>
            </w:pPr>
            <w:r w:rsidRPr="005F39C5">
              <w:t>Текстовые редакторы (процессоры): наименования, возможности и порядок работы в них</w:t>
            </w:r>
          </w:p>
        </w:tc>
      </w:tr>
      <w:tr w:rsidR="00CC5D30" w:rsidRPr="004877B4" w14:paraId="4251A870" w14:textId="77777777" w:rsidTr="005F39C5">
        <w:trPr>
          <w:trHeight w:val="20"/>
        </w:trPr>
        <w:tc>
          <w:tcPr>
            <w:tcW w:w="1291" w:type="pct"/>
            <w:vMerge/>
          </w:tcPr>
          <w:p w14:paraId="2DDED87A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5923827C" w14:textId="77777777" w:rsidR="00CC5D30" w:rsidRPr="005F39C5" w:rsidRDefault="00CC5D30" w:rsidP="004717C9">
            <w:pPr>
              <w:pStyle w:val="aff"/>
              <w:jc w:val="both"/>
            </w:pPr>
            <w:r w:rsidRPr="005F39C5">
              <w:t>Порядок работы с персональной вычислительной техникой</w:t>
            </w:r>
          </w:p>
        </w:tc>
      </w:tr>
      <w:tr w:rsidR="00CC5D30" w:rsidRPr="004877B4" w14:paraId="3105FED2" w14:textId="77777777" w:rsidTr="005F39C5">
        <w:trPr>
          <w:trHeight w:val="20"/>
        </w:trPr>
        <w:tc>
          <w:tcPr>
            <w:tcW w:w="1291" w:type="pct"/>
            <w:vMerge/>
          </w:tcPr>
          <w:p w14:paraId="51B79EE9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0C5842C4" w14:textId="77777777" w:rsidR="00CC5D30" w:rsidRPr="005F39C5" w:rsidRDefault="00CC5D30" w:rsidP="004717C9">
            <w:pPr>
              <w:pStyle w:val="aff"/>
              <w:jc w:val="both"/>
            </w:pPr>
            <w:r w:rsidRPr="005F39C5">
              <w:t>Порядок работы с файловой системой</w:t>
            </w:r>
          </w:p>
        </w:tc>
      </w:tr>
      <w:tr w:rsidR="00CC5D30" w:rsidRPr="004877B4" w14:paraId="3E77757D" w14:textId="77777777" w:rsidTr="005F39C5">
        <w:trPr>
          <w:trHeight w:val="20"/>
        </w:trPr>
        <w:tc>
          <w:tcPr>
            <w:tcW w:w="1291" w:type="pct"/>
            <w:vMerge/>
          </w:tcPr>
          <w:p w14:paraId="4E0D78CF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75E071B7" w14:textId="77777777" w:rsidR="00CC5D30" w:rsidRPr="005F39C5" w:rsidRDefault="00CC5D30" w:rsidP="004717C9">
            <w:pPr>
              <w:pStyle w:val="aff"/>
              <w:jc w:val="both"/>
            </w:pPr>
            <w:r w:rsidRPr="005F39C5">
              <w:t>Основные форматы представления электронной графической и текстовой информации</w:t>
            </w:r>
          </w:p>
        </w:tc>
      </w:tr>
      <w:tr w:rsidR="00CC5D30" w:rsidRPr="004877B4" w14:paraId="1A65328E" w14:textId="77777777" w:rsidTr="005F39C5">
        <w:trPr>
          <w:trHeight w:val="20"/>
        </w:trPr>
        <w:tc>
          <w:tcPr>
            <w:tcW w:w="1291" w:type="pct"/>
            <w:vMerge/>
          </w:tcPr>
          <w:p w14:paraId="07E30791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2BA60045" w14:textId="77777777" w:rsidR="00CC5D30" w:rsidRPr="005F39C5" w:rsidRDefault="00CC5D30" w:rsidP="004717C9">
            <w:pPr>
              <w:pStyle w:val="aff"/>
              <w:jc w:val="both"/>
            </w:pPr>
            <w:r w:rsidRPr="005F39C5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CC5D30" w:rsidRPr="004877B4" w14:paraId="60235497" w14:textId="77777777" w:rsidTr="005F39C5">
        <w:trPr>
          <w:trHeight w:val="20"/>
        </w:trPr>
        <w:tc>
          <w:tcPr>
            <w:tcW w:w="1291" w:type="pct"/>
            <w:vMerge/>
          </w:tcPr>
          <w:p w14:paraId="3751431C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438854A0" w14:textId="77777777" w:rsidR="00CC5D30" w:rsidRPr="005F39C5" w:rsidRDefault="00CC5D30" w:rsidP="004717C9">
            <w:pPr>
              <w:pStyle w:val="aff"/>
              <w:jc w:val="both"/>
            </w:pPr>
            <w:r w:rsidRPr="005F39C5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CC5D30" w:rsidRPr="004877B4" w14:paraId="53C1D24D" w14:textId="77777777" w:rsidTr="005F39C5">
        <w:trPr>
          <w:trHeight w:val="20"/>
        </w:trPr>
        <w:tc>
          <w:tcPr>
            <w:tcW w:w="1291" w:type="pct"/>
            <w:vMerge/>
          </w:tcPr>
          <w:p w14:paraId="46711639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7B6E5BB9" w14:textId="77777777" w:rsidR="00CC5D30" w:rsidRPr="005F39C5" w:rsidRDefault="00CC5D30" w:rsidP="004717C9">
            <w:pPr>
              <w:pStyle w:val="aff"/>
              <w:jc w:val="both"/>
            </w:pPr>
            <w:r w:rsidRPr="005F39C5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CC5D30" w:rsidRPr="004877B4" w14:paraId="563B41CB" w14:textId="77777777" w:rsidTr="005F39C5">
        <w:trPr>
          <w:trHeight w:val="20"/>
        </w:trPr>
        <w:tc>
          <w:tcPr>
            <w:tcW w:w="1291" w:type="pct"/>
            <w:vMerge/>
          </w:tcPr>
          <w:p w14:paraId="01068856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72A8F13A" w14:textId="77777777" w:rsidR="00CC5D30" w:rsidRPr="005F39C5" w:rsidRDefault="00CC5D30" w:rsidP="004717C9">
            <w:pPr>
              <w:pStyle w:val="aff"/>
              <w:jc w:val="both"/>
            </w:pPr>
            <w:r w:rsidRPr="005F39C5">
              <w:t>Прикладные программы управления проектами: наименования, возможности и порядок работы в них</w:t>
            </w:r>
          </w:p>
        </w:tc>
      </w:tr>
      <w:tr w:rsidR="00CC5D30" w:rsidRPr="004877B4" w14:paraId="02E683F0" w14:textId="77777777" w:rsidTr="005F39C5">
        <w:trPr>
          <w:trHeight w:val="20"/>
        </w:trPr>
        <w:tc>
          <w:tcPr>
            <w:tcW w:w="1291" w:type="pct"/>
            <w:vMerge/>
          </w:tcPr>
          <w:p w14:paraId="0BF0196B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150BDB3E" w14:textId="6DF5FFBB" w:rsidR="00CC5D30" w:rsidRPr="005F39C5" w:rsidRDefault="00CC5D30" w:rsidP="004717C9">
            <w:pPr>
              <w:pStyle w:val="aff"/>
              <w:jc w:val="both"/>
            </w:pPr>
            <w:r w:rsidRPr="005F39C5">
              <w:t xml:space="preserve">Порядок применения средств индивидуальной и коллективной защиты при работе с песчаными стержнями и формами, изготовленными на </w:t>
            </w:r>
            <w:r w:rsidR="00080258" w:rsidRPr="005F39C5">
              <w:t>3D-принтер</w:t>
            </w:r>
            <w:r w:rsidRPr="005F39C5">
              <w:t>ах</w:t>
            </w:r>
          </w:p>
        </w:tc>
      </w:tr>
      <w:tr w:rsidR="00CC5D30" w:rsidRPr="004877B4" w14:paraId="6624C3A6" w14:textId="77777777" w:rsidTr="005F39C5">
        <w:trPr>
          <w:trHeight w:val="20"/>
        </w:trPr>
        <w:tc>
          <w:tcPr>
            <w:tcW w:w="1291" w:type="pct"/>
            <w:vMerge/>
          </w:tcPr>
          <w:p w14:paraId="19916D7D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7B2218F7" w14:textId="430F036E" w:rsidR="00CC5D30" w:rsidRPr="005F39C5" w:rsidRDefault="00CC5D30" w:rsidP="004717C9">
            <w:pPr>
              <w:pStyle w:val="aff"/>
              <w:jc w:val="both"/>
            </w:pPr>
            <w:r w:rsidRPr="005F39C5">
              <w:t>Технологические инструкции по изготовлению литейных форм пятой группы сложности</w:t>
            </w:r>
            <w:r w:rsidR="00B87778" w:rsidRPr="005F39C5">
              <w:t xml:space="preserve"> при помощи </w:t>
            </w:r>
            <w:r w:rsidR="00080258" w:rsidRPr="005F39C5">
              <w:t>3D-принтер</w:t>
            </w:r>
            <w:r w:rsidR="00B87778" w:rsidRPr="005F39C5">
              <w:t>ов</w:t>
            </w:r>
          </w:p>
        </w:tc>
      </w:tr>
      <w:tr w:rsidR="00CC5D30" w:rsidRPr="004877B4" w14:paraId="51F5B7EF" w14:textId="77777777" w:rsidTr="005F39C5">
        <w:trPr>
          <w:trHeight w:val="20"/>
        </w:trPr>
        <w:tc>
          <w:tcPr>
            <w:tcW w:w="1291" w:type="pct"/>
            <w:vMerge/>
          </w:tcPr>
          <w:p w14:paraId="2B72A454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6816E901" w14:textId="77777777" w:rsidR="00CC5D30" w:rsidRPr="005F39C5" w:rsidRDefault="00CC5D30" w:rsidP="004717C9">
            <w:pPr>
              <w:pStyle w:val="aff"/>
              <w:jc w:val="both"/>
            </w:pPr>
            <w:r w:rsidRPr="005F39C5">
              <w:t>Правила чтения конструкторской документации</w:t>
            </w:r>
          </w:p>
        </w:tc>
      </w:tr>
      <w:tr w:rsidR="00CC5D30" w:rsidRPr="004877B4" w14:paraId="2B6C684F" w14:textId="77777777" w:rsidTr="005F39C5">
        <w:trPr>
          <w:trHeight w:val="20"/>
        </w:trPr>
        <w:tc>
          <w:tcPr>
            <w:tcW w:w="1291" w:type="pct"/>
            <w:vMerge/>
          </w:tcPr>
          <w:p w14:paraId="5A9E2D3B" w14:textId="77777777" w:rsidR="00CC5D30" w:rsidRPr="004877B4" w:rsidDel="002A1D54" w:rsidRDefault="00CC5D30" w:rsidP="004717C9">
            <w:pPr>
              <w:pStyle w:val="aff"/>
            </w:pPr>
          </w:p>
        </w:tc>
        <w:tc>
          <w:tcPr>
            <w:tcW w:w="3709" w:type="pct"/>
          </w:tcPr>
          <w:p w14:paraId="013A0F5F" w14:textId="77777777" w:rsidR="00CC5D30" w:rsidRPr="005F39C5" w:rsidRDefault="00CC5D30" w:rsidP="004717C9">
            <w:pPr>
              <w:pStyle w:val="aff"/>
              <w:jc w:val="both"/>
            </w:pPr>
            <w:r w:rsidRPr="005F39C5">
              <w:t>Правила чтения технологической документации</w:t>
            </w:r>
          </w:p>
        </w:tc>
      </w:tr>
      <w:tr w:rsidR="00CC5D30" w:rsidRPr="004877B4" w14:paraId="3B0B4D20" w14:textId="77777777" w:rsidTr="005F39C5">
        <w:trPr>
          <w:trHeight w:val="20"/>
        </w:trPr>
        <w:tc>
          <w:tcPr>
            <w:tcW w:w="1291" w:type="pct"/>
          </w:tcPr>
          <w:p w14:paraId="78EA6C66" w14:textId="77777777" w:rsidR="00CC5D30" w:rsidRPr="004877B4" w:rsidDel="002A1D54" w:rsidRDefault="00CC5D30" w:rsidP="004717C9">
            <w:pPr>
              <w:pStyle w:val="aff"/>
            </w:pPr>
            <w:r w:rsidRPr="004877B4" w:rsidDel="002A1D54">
              <w:t>Другие характеристики</w:t>
            </w:r>
          </w:p>
        </w:tc>
        <w:tc>
          <w:tcPr>
            <w:tcW w:w="3709" w:type="pct"/>
          </w:tcPr>
          <w:p w14:paraId="544D7842" w14:textId="77777777" w:rsidR="00CC5D30" w:rsidRPr="005F39C5" w:rsidRDefault="00CC5D30" w:rsidP="004717C9">
            <w:pPr>
              <w:pStyle w:val="aff"/>
              <w:jc w:val="both"/>
            </w:pPr>
            <w:r w:rsidRPr="005F39C5">
              <w:t xml:space="preserve">- </w:t>
            </w:r>
          </w:p>
        </w:tc>
      </w:tr>
    </w:tbl>
    <w:p w14:paraId="05C1CF70" w14:textId="56631773" w:rsidR="00614680" w:rsidRDefault="00614680" w:rsidP="004717C9"/>
    <w:p w14:paraId="7D2FD1BB" w14:textId="77777777" w:rsidR="00203629" w:rsidRPr="004877B4" w:rsidRDefault="00203629" w:rsidP="004717C9">
      <w:pPr>
        <w:pStyle w:val="1"/>
        <w:jc w:val="center"/>
      </w:pPr>
      <w:bookmarkStart w:id="18" w:name="_Toc433309210"/>
      <w:bookmarkStart w:id="19" w:name="_Toc437342584"/>
      <w:bookmarkStart w:id="20" w:name="_Toc32949068"/>
      <w:r w:rsidRPr="004877B4">
        <w:t>IV. Сведения об организациях</w:t>
      </w:r>
      <w:r w:rsidR="00FA096C" w:rsidRPr="004877B4">
        <w:t xml:space="preserve"> – </w:t>
      </w:r>
      <w:r w:rsidRPr="004877B4">
        <w:t>разработчиках профессионального стандарта</w:t>
      </w:r>
      <w:bookmarkEnd w:id="18"/>
      <w:bookmarkEnd w:id="19"/>
      <w:bookmarkEnd w:id="20"/>
    </w:p>
    <w:p w14:paraId="2C3ECF76" w14:textId="77777777" w:rsidR="005F39C5" w:rsidRDefault="005F39C5" w:rsidP="004717C9">
      <w:pPr>
        <w:pStyle w:val="23"/>
        <w:spacing w:before="0" w:after="0"/>
      </w:pPr>
      <w:bookmarkStart w:id="21" w:name="_Toc464893289"/>
      <w:bookmarkStart w:id="22" w:name="_Toc454313653"/>
      <w:bookmarkStart w:id="23" w:name="_Toc5719555"/>
      <w:bookmarkStart w:id="24" w:name="_Toc7122665"/>
      <w:bookmarkStart w:id="25" w:name="_Toc10389744"/>
      <w:bookmarkStart w:id="26" w:name="_Toc32949069"/>
    </w:p>
    <w:p w14:paraId="5625C43A" w14:textId="00A9A11C" w:rsidR="00390B38" w:rsidRDefault="00390B38" w:rsidP="004717C9">
      <w:pPr>
        <w:pStyle w:val="23"/>
        <w:spacing w:before="0" w:after="0"/>
      </w:pPr>
      <w:r>
        <w:t>4.1. Ответственная организация-разработчик</w:t>
      </w:r>
      <w:bookmarkEnd w:id="21"/>
      <w:bookmarkEnd w:id="22"/>
    </w:p>
    <w:p w14:paraId="06966E57" w14:textId="77777777" w:rsidR="005F39C5" w:rsidRDefault="005F39C5" w:rsidP="004717C9">
      <w:pPr>
        <w:pStyle w:val="23"/>
        <w:spacing w:before="0" w:after="0"/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10195"/>
      </w:tblGrid>
      <w:tr w:rsidR="00390B38" w14:paraId="67C82C12" w14:textId="77777777" w:rsidTr="005F39C5">
        <w:trPr>
          <w:trHeight w:val="20"/>
        </w:trPr>
        <w:tc>
          <w:tcPr>
            <w:tcW w:w="5000" w:type="pct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  <w:hideMark/>
          </w:tcPr>
          <w:p w14:paraId="01E5CBCD" w14:textId="1D1DE4B0" w:rsidR="00390B38" w:rsidRDefault="00390B38" w:rsidP="004717C9">
            <w:r>
              <w:t>СПК в машиностроении, город Москва</w:t>
            </w:r>
          </w:p>
        </w:tc>
      </w:tr>
      <w:tr w:rsidR="0005189D" w14:paraId="25C4BF0E" w14:textId="77777777" w:rsidTr="0005189D">
        <w:trPr>
          <w:trHeight w:val="20"/>
        </w:trPr>
        <w:tc>
          <w:tcPr>
            <w:tcW w:w="5000" w:type="pct"/>
            <w:shd w:val="clear" w:color="auto" w:fill="auto"/>
            <w:vAlign w:val="center"/>
            <w:hideMark/>
          </w:tcPr>
          <w:p w14:paraId="3DD815AF" w14:textId="71B59031" w:rsidR="0005189D" w:rsidRDefault="0005189D" w:rsidP="004717C9">
            <w:r>
              <w:rPr>
                <w:bCs w:val="0"/>
              </w:rPr>
              <w:t xml:space="preserve">Заместитель председателя </w:t>
            </w:r>
            <w:r>
              <w:rPr>
                <w:bCs w:val="0"/>
              </w:rPr>
              <w:tab/>
            </w:r>
            <w:r>
              <w:rPr>
                <w:bCs w:val="0"/>
              </w:rPr>
              <w:tab/>
            </w:r>
            <w:r>
              <w:rPr>
                <w:bCs w:val="0"/>
              </w:rPr>
              <w:tab/>
            </w:r>
            <w:r>
              <w:rPr>
                <w:bCs w:val="0"/>
              </w:rPr>
              <w:tab/>
            </w:r>
            <w:r>
              <w:t>Романовская Станислава Николаевна</w:t>
            </w:r>
          </w:p>
        </w:tc>
      </w:tr>
    </w:tbl>
    <w:p w14:paraId="5CE3DD57" w14:textId="77777777" w:rsidR="005F39C5" w:rsidRDefault="005F39C5" w:rsidP="004717C9">
      <w:pPr>
        <w:pStyle w:val="23"/>
        <w:spacing w:before="0" w:after="0"/>
      </w:pPr>
      <w:bookmarkStart w:id="27" w:name="_Toc464893290"/>
      <w:bookmarkStart w:id="28" w:name="_Toc454313654"/>
    </w:p>
    <w:p w14:paraId="07E245D2" w14:textId="2CAF494B" w:rsidR="00390B38" w:rsidRDefault="00390B38" w:rsidP="004717C9">
      <w:pPr>
        <w:pStyle w:val="23"/>
        <w:spacing w:before="0" w:after="0"/>
      </w:pPr>
      <w:r>
        <w:t>4.2. Наименования организаций-разработчиков</w:t>
      </w:r>
      <w:bookmarkEnd w:id="27"/>
      <w:bookmarkEnd w:id="28"/>
    </w:p>
    <w:p w14:paraId="5B9B914B" w14:textId="77777777" w:rsidR="005F39C5" w:rsidRDefault="005F39C5" w:rsidP="004717C9">
      <w:pPr>
        <w:pStyle w:val="23"/>
        <w:spacing w:before="0" w:after="0"/>
      </w:pP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0A0" w:firstRow="1" w:lastRow="0" w:firstColumn="1" w:lastColumn="0" w:noHBand="0" w:noVBand="0"/>
      </w:tblPr>
      <w:tblGrid>
        <w:gridCol w:w="559"/>
        <w:gridCol w:w="9636"/>
      </w:tblGrid>
      <w:tr w:rsidR="0005189D" w14:paraId="64B2B7D4" w14:textId="77777777" w:rsidTr="005F39C5">
        <w:trPr>
          <w:trHeight w:val="20"/>
        </w:trPr>
        <w:tc>
          <w:tcPr>
            <w:tcW w:w="27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E2E9E4" w14:textId="77777777" w:rsidR="0005189D" w:rsidRDefault="0005189D" w:rsidP="004717C9">
            <w:pPr>
              <w:numPr>
                <w:ilvl w:val="0"/>
                <w:numId w:val="35"/>
              </w:numPr>
            </w:pPr>
          </w:p>
        </w:tc>
        <w:tc>
          <w:tcPr>
            <w:tcW w:w="472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33BBA7" w14:textId="0F25BFC3" w:rsidR="0005189D" w:rsidRDefault="00960ADD" w:rsidP="004717C9">
            <w:pPr>
              <w:rPr>
                <w:lang w:eastAsia="ar-SA"/>
              </w:rPr>
            </w:pPr>
            <w:r w:rsidRPr="00E7411F">
              <w:rPr>
                <w:lang w:eastAsia="ar-SA"/>
              </w:rPr>
              <w:t>АО «ОДК» (Производственный комплекс «Салют»), город Москва</w:t>
            </w:r>
          </w:p>
        </w:tc>
      </w:tr>
      <w:tr w:rsidR="0005189D" w14:paraId="0DBBD912" w14:textId="77777777" w:rsidTr="005F39C5">
        <w:trPr>
          <w:trHeight w:val="20"/>
        </w:trPr>
        <w:tc>
          <w:tcPr>
            <w:tcW w:w="27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74328C4" w14:textId="77777777" w:rsidR="0005189D" w:rsidRDefault="0005189D" w:rsidP="004717C9">
            <w:pPr>
              <w:numPr>
                <w:ilvl w:val="0"/>
                <w:numId w:val="35"/>
              </w:numPr>
            </w:pPr>
          </w:p>
        </w:tc>
        <w:tc>
          <w:tcPr>
            <w:tcW w:w="472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67FBE7F" w14:textId="290893DD" w:rsidR="0005189D" w:rsidRDefault="00960ADD" w:rsidP="004717C9">
            <w:pPr>
              <w:rPr>
                <w:lang w:eastAsia="ar-SA"/>
              </w:rPr>
            </w:pPr>
            <w:r w:rsidRPr="00E7411F">
              <w:rPr>
                <w:lang w:eastAsia="ar-SA"/>
              </w:rPr>
              <w:t>АО «ПО «Севмаш», город Северодвинск, Архангельская область</w:t>
            </w:r>
          </w:p>
        </w:tc>
      </w:tr>
      <w:tr w:rsidR="0005189D" w14:paraId="42CFBB48" w14:textId="77777777" w:rsidTr="005F39C5">
        <w:trPr>
          <w:trHeight w:val="20"/>
        </w:trPr>
        <w:tc>
          <w:tcPr>
            <w:tcW w:w="27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A832D3A" w14:textId="77777777" w:rsidR="0005189D" w:rsidRDefault="0005189D" w:rsidP="004717C9">
            <w:pPr>
              <w:numPr>
                <w:ilvl w:val="0"/>
                <w:numId w:val="35"/>
              </w:numPr>
            </w:pPr>
          </w:p>
        </w:tc>
        <w:tc>
          <w:tcPr>
            <w:tcW w:w="472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56AF1ED" w14:textId="77777777" w:rsidR="0005189D" w:rsidRDefault="0005189D" w:rsidP="004717C9">
            <w:pPr>
              <w:rPr>
                <w:lang w:eastAsia="ar-SA"/>
              </w:rPr>
            </w:pPr>
            <w:r w:rsidRPr="00EA46DE">
              <w:rPr>
                <w:lang w:eastAsia="ar-SA"/>
              </w:rPr>
              <w:t>АО «Российские космические системы», город Москва</w:t>
            </w:r>
          </w:p>
        </w:tc>
      </w:tr>
      <w:tr w:rsidR="0005189D" w14:paraId="46011154" w14:textId="77777777" w:rsidTr="005F39C5">
        <w:trPr>
          <w:trHeight w:val="20"/>
        </w:trPr>
        <w:tc>
          <w:tcPr>
            <w:tcW w:w="27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6509D1D" w14:textId="77777777" w:rsidR="0005189D" w:rsidRDefault="0005189D" w:rsidP="004717C9">
            <w:pPr>
              <w:numPr>
                <w:ilvl w:val="0"/>
                <w:numId w:val="35"/>
              </w:numPr>
            </w:pPr>
          </w:p>
        </w:tc>
        <w:tc>
          <w:tcPr>
            <w:tcW w:w="472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DA820D9" w14:textId="77777777" w:rsidR="0005189D" w:rsidRDefault="0005189D" w:rsidP="004717C9">
            <w:pPr>
              <w:rPr>
                <w:lang w:eastAsia="ar-SA"/>
              </w:rPr>
            </w:pPr>
            <w:r>
              <w:t>Ассоциация «Лига содействия оборонным предприятиям», город Москва</w:t>
            </w:r>
          </w:p>
        </w:tc>
      </w:tr>
      <w:tr w:rsidR="0005189D" w14:paraId="28269773" w14:textId="77777777" w:rsidTr="005F39C5">
        <w:trPr>
          <w:trHeight w:val="20"/>
        </w:trPr>
        <w:tc>
          <w:tcPr>
            <w:tcW w:w="27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029DF5" w14:textId="77777777" w:rsidR="0005189D" w:rsidRDefault="0005189D" w:rsidP="004717C9">
            <w:pPr>
              <w:numPr>
                <w:ilvl w:val="0"/>
                <w:numId w:val="35"/>
              </w:numPr>
            </w:pPr>
          </w:p>
        </w:tc>
        <w:tc>
          <w:tcPr>
            <w:tcW w:w="472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9727CB3" w14:textId="77777777" w:rsidR="0005189D" w:rsidRDefault="0005189D" w:rsidP="004717C9">
            <w:pPr>
              <w:pStyle w:val="aff"/>
            </w:pPr>
            <w:r>
              <w:t>ОООР «Союз машиностроителей России», город Москва</w:t>
            </w:r>
          </w:p>
        </w:tc>
      </w:tr>
      <w:tr w:rsidR="0005189D" w14:paraId="67628D93" w14:textId="77777777" w:rsidTr="005F39C5">
        <w:trPr>
          <w:trHeight w:val="20"/>
        </w:trPr>
        <w:tc>
          <w:tcPr>
            <w:tcW w:w="27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8CE7FF" w14:textId="77777777" w:rsidR="0005189D" w:rsidRDefault="0005189D" w:rsidP="004717C9">
            <w:pPr>
              <w:numPr>
                <w:ilvl w:val="0"/>
                <w:numId w:val="35"/>
              </w:numPr>
            </w:pPr>
          </w:p>
        </w:tc>
        <w:tc>
          <w:tcPr>
            <w:tcW w:w="472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7AD1DF2" w14:textId="10C95B0D" w:rsidR="0005189D" w:rsidRDefault="00C546E3" w:rsidP="004717C9">
            <w:pPr>
              <w:rPr>
                <w:lang w:eastAsia="ar-SA"/>
              </w:rPr>
            </w:pPr>
            <w:r>
              <w:t>«П</w:t>
            </w:r>
            <w:r w:rsidRPr="00C546E3">
              <w:t>рогресс</w:t>
            </w:r>
            <w:r>
              <w:t>»</w:t>
            </w:r>
            <w:r w:rsidRPr="00C546E3">
              <w:t xml:space="preserve"> им</w:t>
            </w:r>
            <w:r>
              <w:t>ени</w:t>
            </w:r>
            <w:r w:rsidRPr="00C546E3">
              <w:t xml:space="preserve"> Н.</w:t>
            </w:r>
            <w:r>
              <w:t>И</w:t>
            </w:r>
            <w:r w:rsidRPr="00C546E3">
              <w:t xml:space="preserve">. </w:t>
            </w:r>
            <w:r>
              <w:t>С</w:t>
            </w:r>
            <w:r w:rsidRPr="00C546E3">
              <w:t>азыкина</w:t>
            </w:r>
            <w:r w:rsidR="00960ADD">
              <w:t xml:space="preserve"> –</w:t>
            </w:r>
            <w:r w:rsidRPr="00C546E3">
              <w:t xml:space="preserve"> филиал </w:t>
            </w:r>
            <w:r w:rsidR="00960ADD">
              <w:t>ОАО</w:t>
            </w:r>
            <w:r w:rsidRPr="00C546E3">
              <w:t xml:space="preserve"> </w:t>
            </w:r>
            <w:r w:rsidR="00960ADD">
              <w:t>«А</w:t>
            </w:r>
            <w:r w:rsidRPr="00C546E3">
              <w:t>рсеньевская авиационная компания</w:t>
            </w:r>
            <w:r w:rsidR="00960ADD">
              <w:t>», город Москва</w:t>
            </w:r>
          </w:p>
        </w:tc>
      </w:tr>
      <w:tr w:rsidR="00C546E3" w14:paraId="164B013E" w14:textId="77777777" w:rsidTr="005F39C5">
        <w:trPr>
          <w:trHeight w:val="20"/>
        </w:trPr>
        <w:tc>
          <w:tcPr>
            <w:tcW w:w="27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ADE373D" w14:textId="77777777" w:rsidR="00C546E3" w:rsidRDefault="00C546E3" w:rsidP="004717C9">
            <w:pPr>
              <w:numPr>
                <w:ilvl w:val="0"/>
                <w:numId w:val="35"/>
              </w:numPr>
            </w:pPr>
          </w:p>
        </w:tc>
        <w:tc>
          <w:tcPr>
            <w:tcW w:w="472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9F9FC25" w14:textId="3F70BECB" w:rsidR="00C546E3" w:rsidRDefault="00C546E3" w:rsidP="004717C9">
            <w:pPr>
              <w:rPr>
                <w:lang w:eastAsia="ar-SA"/>
              </w:rPr>
            </w:pPr>
            <w:r w:rsidRPr="00E7411F">
              <w:t>Союз предприятий и организаций, обеспечивающих рациональное использование природных ресурсов и защиту окружающей среды «Экосфера», город Москва</w:t>
            </w:r>
          </w:p>
        </w:tc>
      </w:tr>
      <w:tr w:rsidR="00C546E3" w14:paraId="4EFAED32" w14:textId="77777777" w:rsidTr="005F39C5">
        <w:trPr>
          <w:trHeight w:val="20"/>
        </w:trPr>
        <w:tc>
          <w:tcPr>
            <w:tcW w:w="27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67B6D48" w14:textId="77777777" w:rsidR="00C546E3" w:rsidRDefault="00C546E3" w:rsidP="004717C9">
            <w:pPr>
              <w:numPr>
                <w:ilvl w:val="0"/>
                <w:numId w:val="35"/>
              </w:numPr>
            </w:pPr>
          </w:p>
        </w:tc>
        <w:tc>
          <w:tcPr>
            <w:tcW w:w="472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81C411D" w14:textId="33ADED9F" w:rsidR="00C546E3" w:rsidRPr="00EA46DE" w:rsidRDefault="00C546E3" w:rsidP="004717C9">
            <w:pPr>
              <w:rPr>
                <w:lang w:eastAsia="ar-SA"/>
              </w:rPr>
            </w:pPr>
            <w:r w:rsidRPr="00E7411F">
              <w:rPr>
                <w:lang w:eastAsia="ar-SA"/>
              </w:rPr>
              <w:t>ФГБОУ ВО «МГТУ «СТАНКИН», город Москва</w:t>
            </w:r>
          </w:p>
        </w:tc>
      </w:tr>
      <w:tr w:rsidR="00C546E3" w14:paraId="5FDAF92D" w14:textId="77777777" w:rsidTr="005F39C5">
        <w:trPr>
          <w:trHeight w:val="20"/>
        </w:trPr>
        <w:tc>
          <w:tcPr>
            <w:tcW w:w="27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B6A7414" w14:textId="77777777" w:rsidR="00C546E3" w:rsidRDefault="00C546E3" w:rsidP="004717C9">
            <w:pPr>
              <w:numPr>
                <w:ilvl w:val="0"/>
                <w:numId w:val="35"/>
              </w:numPr>
            </w:pPr>
          </w:p>
        </w:tc>
        <w:tc>
          <w:tcPr>
            <w:tcW w:w="472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0DF3DFBC" w14:textId="37D7F1AE" w:rsidR="00C546E3" w:rsidRDefault="00C546E3" w:rsidP="004717C9">
            <w:pPr>
              <w:rPr>
                <w:lang w:eastAsia="ar-SA"/>
              </w:rPr>
            </w:pPr>
            <w:r w:rsidRPr="00E7411F">
              <w:t>ФГБОУ ВО «Московский государственный технический университет имени Н.Э. Баумана (национальный исследовательский университет)», город Москва</w:t>
            </w:r>
          </w:p>
        </w:tc>
      </w:tr>
      <w:tr w:rsidR="00C546E3" w14:paraId="41F20618" w14:textId="77777777" w:rsidTr="005F39C5">
        <w:trPr>
          <w:trHeight w:val="20"/>
        </w:trPr>
        <w:tc>
          <w:tcPr>
            <w:tcW w:w="27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E9610EE" w14:textId="77777777" w:rsidR="00C546E3" w:rsidRDefault="00C546E3" w:rsidP="004717C9">
            <w:pPr>
              <w:numPr>
                <w:ilvl w:val="0"/>
                <w:numId w:val="35"/>
              </w:numPr>
            </w:pPr>
          </w:p>
        </w:tc>
        <w:tc>
          <w:tcPr>
            <w:tcW w:w="472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0E1475A5" w14:textId="50451FA6" w:rsidR="00C546E3" w:rsidRDefault="00C546E3" w:rsidP="004717C9">
            <w:pPr>
              <w:rPr>
                <w:lang w:eastAsia="ar-SA"/>
              </w:rPr>
            </w:pPr>
            <w:r w:rsidRPr="00E7411F">
              <w:t>ФГБУ «ВНИИ труда» Министерства труда и социальной защиты Российской Федерации, город Москва</w:t>
            </w:r>
          </w:p>
        </w:tc>
      </w:tr>
      <w:tr w:rsidR="0005189D" w14:paraId="3A8E7BD7" w14:textId="77777777" w:rsidTr="005F39C5">
        <w:trPr>
          <w:trHeight w:val="20"/>
        </w:trPr>
        <w:tc>
          <w:tcPr>
            <w:tcW w:w="274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CE0A7AC" w14:textId="77777777" w:rsidR="0005189D" w:rsidRDefault="0005189D" w:rsidP="004717C9">
            <w:pPr>
              <w:numPr>
                <w:ilvl w:val="0"/>
                <w:numId w:val="35"/>
              </w:numPr>
            </w:pPr>
          </w:p>
        </w:tc>
        <w:tc>
          <w:tcPr>
            <w:tcW w:w="4726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18D7356" w14:textId="53C41F00" w:rsidR="0005189D" w:rsidRDefault="0005189D" w:rsidP="004717C9">
            <w:pPr>
              <w:rPr>
                <w:lang w:eastAsia="ar-SA"/>
              </w:rPr>
            </w:pPr>
            <w:r w:rsidRPr="00EA46DE">
              <w:rPr>
                <w:lang w:eastAsia="ar-SA"/>
              </w:rPr>
              <w:t>ФГУП «Центральный аэрогидродинамический</w:t>
            </w:r>
            <w:r>
              <w:rPr>
                <w:lang w:eastAsia="ar-SA"/>
              </w:rPr>
              <w:t xml:space="preserve"> институт имени профессора Н.Е. </w:t>
            </w:r>
            <w:r w:rsidRPr="00EA46DE">
              <w:rPr>
                <w:lang w:eastAsia="ar-SA"/>
              </w:rPr>
              <w:t>Жуковского»,</w:t>
            </w:r>
            <w:r>
              <w:rPr>
                <w:lang w:eastAsia="ar-SA"/>
              </w:rPr>
              <w:t xml:space="preserve"> </w:t>
            </w:r>
            <w:r w:rsidR="00C546E3">
              <w:rPr>
                <w:lang w:eastAsia="ar-SA"/>
              </w:rPr>
              <w:t xml:space="preserve">город Жуковский, </w:t>
            </w:r>
            <w:r>
              <w:rPr>
                <w:lang w:eastAsia="ar-SA"/>
              </w:rPr>
              <w:t>Московская область</w:t>
            </w:r>
          </w:p>
        </w:tc>
      </w:tr>
      <w:bookmarkEnd w:id="23"/>
      <w:bookmarkEnd w:id="24"/>
      <w:bookmarkEnd w:id="25"/>
      <w:bookmarkEnd w:id="26"/>
    </w:tbl>
    <w:p w14:paraId="2724493E" w14:textId="6959A75F" w:rsidR="00F86B2E" w:rsidRPr="007803BB" w:rsidRDefault="00F86B2E" w:rsidP="004717C9">
      <w:pPr>
        <w:pStyle w:val="1"/>
        <w:rPr>
          <w:sz w:val="24"/>
          <w:szCs w:val="24"/>
        </w:rPr>
      </w:pPr>
    </w:p>
    <w:sectPr w:rsidR="00F86B2E" w:rsidRPr="007803BB" w:rsidSect="006E07B2">
      <w:headerReference w:type="default" r:id="rId13"/>
      <w:footerReference w:type="default" r:id="rId14"/>
      <w:footnotePr>
        <w:pos w:val="beneathText"/>
      </w:footnotePr>
      <w:endnotePr>
        <w:numFmt w:val="decimal"/>
      </w:endnotePr>
      <w:pgSz w:w="11906" w:h="16838"/>
      <w:pgMar w:top="1134" w:right="567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BFFEBD" w14:textId="77777777" w:rsidR="006B5CB0" w:rsidRDefault="006B5CB0" w:rsidP="004C2989">
      <w:r>
        <w:separator/>
      </w:r>
    </w:p>
    <w:p w14:paraId="479C47A4" w14:textId="77777777" w:rsidR="006B5CB0" w:rsidRDefault="006B5CB0"/>
  </w:endnote>
  <w:endnote w:type="continuationSeparator" w:id="0">
    <w:p w14:paraId="185E59EB" w14:textId="77777777" w:rsidR="006B5CB0" w:rsidRDefault="006B5CB0" w:rsidP="004C2989">
      <w:r>
        <w:continuationSeparator/>
      </w:r>
    </w:p>
    <w:p w14:paraId="76AC441D" w14:textId="77777777" w:rsidR="006B5CB0" w:rsidRDefault="006B5CB0"/>
  </w:endnote>
  <w:endnote w:id="1">
    <w:p w14:paraId="4F995452" w14:textId="77777777" w:rsidR="00AA29A8" w:rsidRPr="005F39C5" w:rsidRDefault="00AA29A8" w:rsidP="005F39C5">
      <w:pPr>
        <w:pStyle w:val="ab"/>
        <w:jc w:val="both"/>
        <w:rPr>
          <w:szCs w:val="20"/>
        </w:rPr>
      </w:pPr>
      <w:r w:rsidRPr="005F39C5">
        <w:rPr>
          <w:rStyle w:val="ad"/>
          <w:szCs w:val="20"/>
        </w:rPr>
        <w:endnoteRef/>
      </w:r>
      <w:r w:rsidRPr="005F39C5">
        <w:rPr>
          <w:szCs w:val="20"/>
        </w:rPr>
        <w:t xml:space="preserve"> Общероссийский классификатор занятий.</w:t>
      </w:r>
    </w:p>
  </w:endnote>
  <w:endnote w:id="2">
    <w:p w14:paraId="4844C094" w14:textId="77777777" w:rsidR="00AA29A8" w:rsidRPr="005F39C5" w:rsidRDefault="00AA29A8" w:rsidP="005F39C5">
      <w:pPr>
        <w:jc w:val="both"/>
        <w:rPr>
          <w:bCs w:val="0"/>
          <w:sz w:val="20"/>
          <w:szCs w:val="20"/>
        </w:rPr>
      </w:pPr>
      <w:r w:rsidRPr="005F39C5">
        <w:rPr>
          <w:rStyle w:val="ad"/>
          <w:sz w:val="20"/>
          <w:szCs w:val="20"/>
        </w:rPr>
        <w:endnoteRef/>
      </w:r>
      <w:r w:rsidRPr="005F39C5">
        <w:rPr>
          <w:bCs w:val="0"/>
          <w:sz w:val="20"/>
          <w:szCs w:val="20"/>
        </w:rPr>
        <w:t xml:space="preserve"> Общероссийский классификатор видов экономической деятельности.</w:t>
      </w:r>
    </w:p>
  </w:endnote>
  <w:endnote w:id="3">
    <w:p w14:paraId="109CD219" w14:textId="2C94AD7B" w:rsidR="00AA29A8" w:rsidRPr="005F39C5" w:rsidRDefault="00AA29A8" w:rsidP="005F39C5">
      <w:pPr>
        <w:pStyle w:val="ab"/>
        <w:jc w:val="both"/>
        <w:rPr>
          <w:szCs w:val="20"/>
        </w:rPr>
      </w:pPr>
      <w:r w:rsidRPr="005F39C5">
        <w:rPr>
          <w:rStyle w:val="ad"/>
          <w:szCs w:val="20"/>
        </w:rPr>
        <w:endnoteRef/>
      </w:r>
      <w:r w:rsidRPr="005F39C5">
        <w:rPr>
          <w:szCs w:val="20"/>
        </w:rPr>
        <w:t xml:space="preserve"> </w:t>
      </w:r>
      <w:bookmarkStart w:id="9" w:name="_Hlk37859463"/>
      <w:r w:rsidRPr="003829B4">
        <w:rPr>
          <w:szCs w:val="20"/>
        </w:rPr>
        <w:t>Постановление Правительства Российской Федерации от 25 февраля 2000</w:t>
      </w:r>
      <w:r>
        <w:rPr>
          <w:szCs w:val="20"/>
        </w:rPr>
        <w:t> г.</w:t>
      </w:r>
      <w:r w:rsidRPr="003829B4">
        <w:rPr>
          <w:szCs w:val="20"/>
        </w:rPr>
        <w:t xml:space="preserve"> </w:t>
      </w:r>
      <w:r>
        <w:rPr>
          <w:szCs w:val="20"/>
        </w:rPr>
        <w:t>№ </w:t>
      </w:r>
      <w:r w:rsidRPr="003829B4">
        <w:rPr>
          <w:szCs w:val="20"/>
        </w:rPr>
        <w:t xml:space="preserve">163 «Об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лет» (Собрание законодательства Российской Федерации, 2000, </w:t>
      </w:r>
      <w:r>
        <w:rPr>
          <w:szCs w:val="20"/>
        </w:rPr>
        <w:t>№ </w:t>
      </w:r>
      <w:r w:rsidRPr="003829B4">
        <w:rPr>
          <w:szCs w:val="20"/>
        </w:rPr>
        <w:t xml:space="preserve">10, ст. 1131; 2011, </w:t>
      </w:r>
      <w:r>
        <w:rPr>
          <w:szCs w:val="20"/>
        </w:rPr>
        <w:t>№ </w:t>
      </w:r>
      <w:r w:rsidRPr="003829B4">
        <w:rPr>
          <w:szCs w:val="20"/>
        </w:rPr>
        <w:t xml:space="preserve">26, ст. 3803); статья 265 Трудового кодекса Российской Федерации (Собрание законодательства Российской Федерации, 2002, </w:t>
      </w:r>
      <w:r>
        <w:rPr>
          <w:szCs w:val="20"/>
        </w:rPr>
        <w:t>№ </w:t>
      </w:r>
      <w:r w:rsidRPr="003829B4">
        <w:rPr>
          <w:szCs w:val="20"/>
        </w:rPr>
        <w:t xml:space="preserve">1, ст. 3; 2013, </w:t>
      </w:r>
      <w:r>
        <w:rPr>
          <w:szCs w:val="20"/>
        </w:rPr>
        <w:t>№ </w:t>
      </w:r>
      <w:r w:rsidRPr="003829B4">
        <w:rPr>
          <w:szCs w:val="20"/>
        </w:rPr>
        <w:t>14, ст. 1666</w:t>
      </w:r>
      <w:bookmarkEnd w:id="9"/>
      <w:r w:rsidRPr="005F39C5">
        <w:rPr>
          <w:szCs w:val="20"/>
        </w:rPr>
        <w:t>).</w:t>
      </w:r>
    </w:p>
  </w:endnote>
  <w:endnote w:id="4">
    <w:p w14:paraId="2FE122FF" w14:textId="6CDA5A71" w:rsidR="00AA29A8" w:rsidRPr="005F39C5" w:rsidRDefault="00AA29A8" w:rsidP="004717C9">
      <w:pPr>
        <w:jc w:val="both"/>
        <w:rPr>
          <w:szCs w:val="20"/>
        </w:rPr>
      </w:pPr>
      <w:r w:rsidRPr="005F39C5">
        <w:rPr>
          <w:rStyle w:val="ad"/>
          <w:sz w:val="20"/>
          <w:szCs w:val="20"/>
        </w:rPr>
        <w:endnoteRef/>
      </w:r>
      <w:r w:rsidRPr="005F39C5">
        <w:rPr>
          <w:sz w:val="20"/>
          <w:szCs w:val="20"/>
        </w:rPr>
        <w:t xml:space="preserve"> </w:t>
      </w:r>
      <w:bookmarkStart w:id="10" w:name="_Hlk68114471"/>
      <w:r w:rsidRPr="004441BA">
        <w:rPr>
          <w:rFonts w:cs="Calibri"/>
          <w:sz w:val="20"/>
          <w:szCs w:val="20"/>
        </w:rPr>
        <w:t>Приказ Минтруда России, Минздрава России от 31 декабря 2020 г. № 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 г., регистрационный № 62278); п</w:t>
      </w:r>
      <w:r w:rsidRPr="00887457">
        <w:rPr>
          <w:rFonts w:cs="Calibri"/>
          <w:sz w:val="20"/>
          <w:szCs w:val="20"/>
        </w:rPr>
        <w:t xml:space="preserve">риказ Минздрава России </w:t>
      </w:r>
      <w:r>
        <w:rPr>
          <w:rFonts w:cs="Calibri"/>
          <w:sz w:val="20"/>
          <w:szCs w:val="20"/>
        </w:rPr>
        <w:br/>
      </w:r>
      <w:r w:rsidRPr="00887457">
        <w:rPr>
          <w:rFonts w:cs="Calibri"/>
          <w:sz w:val="20"/>
          <w:szCs w:val="20"/>
        </w:rPr>
        <w:t xml:space="preserve">от 28 января 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29 января 2021 г., регистрационный </w:t>
      </w:r>
      <w:r>
        <w:rPr>
          <w:rFonts w:cs="Calibri"/>
          <w:sz w:val="20"/>
          <w:szCs w:val="20"/>
        </w:rPr>
        <w:br/>
      </w:r>
      <w:r w:rsidRPr="00887457">
        <w:rPr>
          <w:rFonts w:cs="Calibri"/>
          <w:sz w:val="20"/>
          <w:szCs w:val="20"/>
        </w:rPr>
        <w:t>№ 62277</w:t>
      </w:r>
      <w:bookmarkEnd w:id="10"/>
      <w:r w:rsidRPr="005F39C5">
        <w:rPr>
          <w:bCs w:val="0"/>
          <w:sz w:val="20"/>
          <w:szCs w:val="20"/>
        </w:rPr>
        <w:t>)</w:t>
      </w:r>
      <w:r w:rsidRPr="005F39C5">
        <w:rPr>
          <w:sz w:val="20"/>
          <w:szCs w:val="20"/>
        </w:rPr>
        <w:t>.</w:t>
      </w:r>
    </w:p>
  </w:endnote>
  <w:endnote w:id="5">
    <w:p w14:paraId="6B086860" w14:textId="3FD879CE" w:rsidR="00AA29A8" w:rsidRPr="00966915" w:rsidRDefault="00AA29A8" w:rsidP="005F39C5">
      <w:pPr>
        <w:jc w:val="both"/>
        <w:rPr>
          <w:sz w:val="20"/>
          <w:szCs w:val="20"/>
        </w:rPr>
      </w:pPr>
      <w:r w:rsidRPr="005F39C5">
        <w:rPr>
          <w:rStyle w:val="ad"/>
          <w:sz w:val="20"/>
          <w:szCs w:val="20"/>
        </w:rPr>
        <w:endnoteRef/>
      </w:r>
      <w:r w:rsidRPr="005F39C5">
        <w:rPr>
          <w:sz w:val="20"/>
          <w:szCs w:val="20"/>
        </w:rPr>
        <w:t xml:space="preserve"> </w:t>
      </w:r>
      <w:r w:rsidRPr="00966915">
        <w:rPr>
          <w:color w:val="000000"/>
          <w:sz w:val="20"/>
          <w:szCs w:val="20"/>
        </w:rPr>
        <w:t>Постановление Правительства Российской Федерации от 16 сентября 2020 г. № 1479 «Об утверждении Правил противопожарного режима в Российской Федерации» (Собрание законодательства Российской Федерации, 2020, № 39, ст. 6056</w:t>
      </w:r>
      <w:r w:rsidRPr="00966915">
        <w:rPr>
          <w:sz w:val="20"/>
          <w:szCs w:val="20"/>
        </w:rPr>
        <w:t>; 2021, № 3, ст. 593</w:t>
      </w:r>
      <w:r w:rsidRPr="00966915">
        <w:rPr>
          <w:color w:val="000000"/>
          <w:sz w:val="20"/>
          <w:szCs w:val="20"/>
        </w:rPr>
        <w:t>).</w:t>
      </w:r>
    </w:p>
  </w:endnote>
  <w:endnote w:id="6">
    <w:p w14:paraId="3C991F9D" w14:textId="164409BD" w:rsidR="00AA29A8" w:rsidRPr="005F39C5" w:rsidRDefault="00AA29A8" w:rsidP="005F39C5">
      <w:pPr>
        <w:jc w:val="both"/>
        <w:rPr>
          <w:sz w:val="20"/>
          <w:szCs w:val="20"/>
        </w:rPr>
      </w:pPr>
      <w:r w:rsidRPr="005F39C5">
        <w:rPr>
          <w:rStyle w:val="ad"/>
          <w:sz w:val="20"/>
          <w:szCs w:val="20"/>
        </w:rPr>
        <w:endnoteRef/>
      </w:r>
      <w:r w:rsidRPr="005F39C5">
        <w:rPr>
          <w:sz w:val="20"/>
          <w:szCs w:val="20"/>
        </w:rPr>
        <w:t xml:space="preserve"> </w:t>
      </w:r>
      <w:bookmarkStart w:id="11" w:name="_Hlk68114557"/>
      <w:r w:rsidRPr="003829B4">
        <w:rPr>
          <w:sz w:val="20"/>
          <w:szCs w:val="20"/>
        </w:rPr>
        <w:t>Постановление Минтруда России, Минобразования России от 13 января 2003</w:t>
      </w:r>
      <w:r>
        <w:rPr>
          <w:sz w:val="20"/>
          <w:szCs w:val="20"/>
        </w:rPr>
        <w:t> г.</w:t>
      </w:r>
      <w:r w:rsidRPr="003829B4">
        <w:rPr>
          <w:sz w:val="20"/>
          <w:szCs w:val="20"/>
        </w:rPr>
        <w:t xml:space="preserve"> </w:t>
      </w:r>
      <w:r>
        <w:rPr>
          <w:sz w:val="20"/>
          <w:szCs w:val="20"/>
        </w:rPr>
        <w:t>№ </w:t>
      </w:r>
      <w:r w:rsidRPr="003829B4">
        <w:rPr>
          <w:sz w:val="20"/>
          <w:szCs w:val="20"/>
        </w:rPr>
        <w:t>1/29 «Об утверждении Порядка обучения по охране труда и проверки знаний требований охраны труда работников организаций» (зарегистрировано Минюстом России 12 февраля 2003</w:t>
      </w:r>
      <w:r>
        <w:rPr>
          <w:sz w:val="20"/>
          <w:szCs w:val="20"/>
        </w:rPr>
        <w:t> г.</w:t>
      </w:r>
      <w:r w:rsidRPr="003829B4">
        <w:rPr>
          <w:sz w:val="20"/>
          <w:szCs w:val="20"/>
        </w:rPr>
        <w:t xml:space="preserve">, регистрационный </w:t>
      </w:r>
      <w:r>
        <w:rPr>
          <w:sz w:val="20"/>
          <w:szCs w:val="20"/>
        </w:rPr>
        <w:t>№ </w:t>
      </w:r>
      <w:r w:rsidRPr="003829B4">
        <w:rPr>
          <w:sz w:val="20"/>
          <w:szCs w:val="20"/>
        </w:rPr>
        <w:t>4209)</w:t>
      </w:r>
      <w:r>
        <w:rPr>
          <w:sz w:val="20"/>
          <w:szCs w:val="20"/>
        </w:rPr>
        <w:t>,</w:t>
      </w:r>
      <w:r w:rsidRPr="003829B4">
        <w:rPr>
          <w:sz w:val="20"/>
          <w:szCs w:val="20"/>
        </w:rPr>
        <w:t xml:space="preserve"> с изменениями, внесенными приказом Минтруда России, Минобрнауки России от 30 ноября 2016</w:t>
      </w:r>
      <w:r>
        <w:rPr>
          <w:sz w:val="20"/>
          <w:szCs w:val="20"/>
        </w:rPr>
        <w:t> г.</w:t>
      </w:r>
      <w:r w:rsidRPr="003829B4">
        <w:rPr>
          <w:sz w:val="20"/>
          <w:szCs w:val="20"/>
        </w:rPr>
        <w:t xml:space="preserve"> </w:t>
      </w:r>
      <w:r>
        <w:rPr>
          <w:sz w:val="20"/>
          <w:szCs w:val="20"/>
        </w:rPr>
        <w:t>№ </w:t>
      </w:r>
      <w:r w:rsidRPr="003829B4">
        <w:rPr>
          <w:sz w:val="20"/>
          <w:szCs w:val="20"/>
        </w:rPr>
        <w:t>697н/1490 (зарегистрирован Минюстом России 16 декабря 2016</w:t>
      </w:r>
      <w:r>
        <w:rPr>
          <w:sz w:val="20"/>
          <w:szCs w:val="20"/>
        </w:rPr>
        <w:t> г.</w:t>
      </w:r>
      <w:r w:rsidRPr="003829B4">
        <w:rPr>
          <w:sz w:val="20"/>
          <w:szCs w:val="20"/>
        </w:rPr>
        <w:t xml:space="preserve">, регистрационный </w:t>
      </w:r>
      <w:r>
        <w:rPr>
          <w:sz w:val="20"/>
          <w:szCs w:val="20"/>
        </w:rPr>
        <w:t>№ </w:t>
      </w:r>
      <w:r w:rsidRPr="003829B4">
        <w:rPr>
          <w:sz w:val="20"/>
          <w:szCs w:val="20"/>
        </w:rPr>
        <w:t>44767</w:t>
      </w:r>
      <w:bookmarkEnd w:id="11"/>
      <w:r w:rsidRPr="005F39C5">
        <w:rPr>
          <w:sz w:val="20"/>
          <w:szCs w:val="20"/>
        </w:rPr>
        <w:t>).</w:t>
      </w:r>
    </w:p>
  </w:endnote>
  <w:endnote w:id="7">
    <w:p w14:paraId="701149FE" w14:textId="18F885D4" w:rsidR="00AA29A8" w:rsidRPr="005F39C5" w:rsidRDefault="00AA29A8" w:rsidP="005F39C5">
      <w:pPr>
        <w:pStyle w:val="ab"/>
        <w:jc w:val="both"/>
        <w:rPr>
          <w:color w:val="000000" w:themeColor="text1"/>
          <w:szCs w:val="20"/>
        </w:rPr>
      </w:pPr>
      <w:r w:rsidRPr="005F39C5">
        <w:rPr>
          <w:rStyle w:val="ad"/>
          <w:szCs w:val="20"/>
        </w:rPr>
        <w:endnoteRef/>
      </w:r>
      <w:r w:rsidRPr="005F39C5">
        <w:rPr>
          <w:szCs w:val="20"/>
        </w:rPr>
        <w:t xml:space="preserve"> </w:t>
      </w:r>
      <w:bookmarkStart w:id="12" w:name="_Hlk61790763"/>
      <w:r w:rsidRPr="00C91191">
        <w:rPr>
          <w:szCs w:val="20"/>
        </w:rPr>
        <w:t>Приказ Ростехнадзора от 26 ноября 2020 г. № 461 «Об утверждении федеральных норм и правил в обл</w:t>
      </w:r>
      <w:r>
        <w:rPr>
          <w:szCs w:val="20"/>
        </w:rPr>
        <w:t>асти промышленной безопасности «</w:t>
      </w:r>
      <w:r w:rsidRPr="00C91191">
        <w:rPr>
          <w:szCs w:val="20"/>
        </w:rPr>
        <w:t>Правила безопасности опасных производственных объектов, на которых ис</w:t>
      </w:r>
      <w:r>
        <w:rPr>
          <w:szCs w:val="20"/>
        </w:rPr>
        <w:t>пользуются подъемные сооружения</w:t>
      </w:r>
      <w:r w:rsidRPr="00C91191">
        <w:rPr>
          <w:szCs w:val="20"/>
        </w:rPr>
        <w:t>» (зарегистрирован Минюстом России 30 декабря 2020 г., регистрационный № 61983</w:t>
      </w:r>
      <w:bookmarkEnd w:id="12"/>
      <w:r w:rsidRPr="005F39C5">
        <w:rPr>
          <w:rFonts w:eastAsiaTheme="majorEastAsia"/>
          <w:szCs w:val="20"/>
        </w:rPr>
        <w:t>)</w:t>
      </w:r>
      <w:r w:rsidRPr="005F39C5">
        <w:rPr>
          <w:color w:val="000000" w:themeColor="text1"/>
          <w:szCs w:val="20"/>
        </w:rPr>
        <w:t>.</w:t>
      </w:r>
    </w:p>
  </w:endnote>
  <w:endnote w:id="8">
    <w:p w14:paraId="2AF8CF88" w14:textId="384F0D8E" w:rsidR="00AA29A8" w:rsidRPr="005F39C5" w:rsidRDefault="00AA29A8" w:rsidP="005F39C5">
      <w:pPr>
        <w:pStyle w:val="ab"/>
        <w:jc w:val="both"/>
        <w:rPr>
          <w:szCs w:val="20"/>
        </w:rPr>
      </w:pPr>
      <w:r w:rsidRPr="005F39C5">
        <w:rPr>
          <w:rStyle w:val="ad"/>
          <w:rFonts w:eastAsiaTheme="majorEastAsia"/>
          <w:szCs w:val="20"/>
        </w:rPr>
        <w:endnoteRef/>
      </w:r>
      <w:r w:rsidRPr="005F39C5">
        <w:rPr>
          <w:szCs w:val="20"/>
        </w:rPr>
        <w:t xml:space="preserve"> </w:t>
      </w:r>
      <w:bookmarkStart w:id="13" w:name="_Hlk35416911"/>
      <w:r w:rsidRPr="008F63FA">
        <w:rPr>
          <w:szCs w:val="20"/>
        </w:rPr>
        <w:t>Приказ Минтруда России от 15 декабря 2020 г. № 903н «Об утверждении Правил по охране труда при эксплуатации электроустановок» (зарегистрирован Минюстом России 30 декабря 2020 г., регистрационный № 61957</w:t>
      </w:r>
      <w:r w:rsidRPr="005F39C5">
        <w:rPr>
          <w:color w:val="000000"/>
          <w:szCs w:val="20"/>
          <w:shd w:val="clear" w:color="auto" w:fill="FFFFFF"/>
        </w:rPr>
        <w:t>).</w:t>
      </w:r>
      <w:bookmarkEnd w:id="13"/>
    </w:p>
  </w:endnote>
  <w:endnote w:id="9">
    <w:p w14:paraId="2D7B48C6" w14:textId="77777777" w:rsidR="00AA29A8" w:rsidRPr="005F39C5" w:rsidRDefault="00AA29A8" w:rsidP="005F39C5">
      <w:pPr>
        <w:pStyle w:val="ab"/>
        <w:jc w:val="both"/>
        <w:rPr>
          <w:szCs w:val="20"/>
        </w:rPr>
      </w:pPr>
      <w:r w:rsidRPr="005F39C5">
        <w:rPr>
          <w:rStyle w:val="ad"/>
          <w:szCs w:val="20"/>
        </w:rPr>
        <w:endnoteRef/>
      </w:r>
      <w:r w:rsidRPr="005F39C5">
        <w:rPr>
          <w:szCs w:val="20"/>
        </w:rPr>
        <w:t xml:space="preserve"> Единый тарифно-квалификационный справочник работ и профессий рабочих, выпуск 2, раздел «Литейные работы».</w:t>
      </w:r>
    </w:p>
  </w:endnote>
  <w:endnote w:id="10">
    <w:p w14:paraId="6DA3944A" w14:textId="77777777" w:rsidR="00AA29A8" w:rsidRPr="005F39C5" w:rsidRDefault="00AA29A8" w:rsidP="005F39C5">
      <w:pPr>
        <w:pStyle w:val="ab"/>
        <w:jc w:val="both"/>
        <w:rPr>
          <w:szCs w:val="20"/>
        </w:rPr>
      </w:pPr>
      <w:r w:rsidRPr="005F39C5">
        <w:rPr>
          <w:rStyle w:val="ad"/>
          <w:szCs w:val="20"/>
        </w:rPr>
        <w:endnoteRef/>
      </w:r>
      <w:r w:rsidRPr="005F39C5">
        <w:rPr>
          <w:szCs w:val="20"/>
        </w:rPr>
        <w:t xml:space="preserve"> Общероссийский классификатор профессий рабочих, должностей служащих и тарифных разрядов.</w:t>
      </w:r>
    </w:p>
  </w:endnote>
  <w:endnote w:id="11">
    <w:p w14:paraId="6623D0B8" w14:textId="77777777" w:rsidR="00AA29A8" w:rsidRPr="0077636D" w:rsidRDefault="00AA29A8" w:rsidP="005F39C5">
      <w:pPr>
        <w:pStyle w:val="ab"/>
        <w:jc w:val="both"/>
      </w:pPr>
      <w:r w:rsidRPr="005F39C5">
        <w:rPr>
          <w:rStyle w:val="ad"/>
          <w:szCs w:val="20"/>
        </w:rPr>
        <w:endnoteRef/>
      </w:r>
      <w:r w:rsidRPr="005F39C5">
        <w:rPr>
          <w:szCs w:val="20"/>
        </w:rPr>
        <w:t xml:space="preserve"> Общероссийский классификатор специальностей по образованию.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901DC1" w14:textId="77777777" w:rsidR="00AA29A8" w:rsidRDefault="00AA29A8" w:rsidP="004C2989">
    <w:pPr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5ED22BA9" w14:textId="77777777" w:rsidR="00AA29A8" w:rsidRDefault="00AA29A8" w:rsidP="004C298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BDDBF3" w14:textId="77777777" w:rsidR="00AA29A8" w:rsidRDefault="00AA29A8" w:rsidP="004C298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5EB11B" w14:textId="77777777" w:rsidR="00AA29A8" w:rsidRDefault="00AA29A8" w:rsidP="004C2989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D5981B" w14:textId="77777777" w:rsidR="00AA29A8" w:rsidRDefault="00AA29A8" w:rsidP="004C298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F0CCC2" w14:textId="77777777" w:rsidR="006B5CB0" w:rsidRDefault="006B5CB0" w:rsidP="004C2989">
      <w:r>
        <w:separator/>
      </w:r>
    </w:p>
    <w:p w14:paraId="22EBF882" w14:textId="77777777" w:rsidR="006B5CB0" w:rsidRDefault="006B5CB0"/>
  </w:footnote>
  <w:footnote w:type="continuationSeparator" w:id="0">
    <w:p w14:paraId="68B09A8A" w14:textId="77777777" w:rsidR="006B5CB0" w:rsidRDefault="006B5CB0" w:rsidP="004C2989">
      <w:r>
        <w:continuationSeparator/>
      </w:r>
    </w:p>
    <w:p w14:paraId="5A259266" w14:textId="77777777" w:rsidR="006B5CB0" w:rsidRDefault="006B5CB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5EDB6F" w14:textId="77777777" w:rsidR="00AA29A8" w:rsidRDefault="00AA29A8" w:rsidP="00E70D17">
    <w:pPr>
      <w:pStyle w:val="af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271518CD" w14:textId="77777777" w:rsidR="00AA29A8" w:rsidRDefault="00AA29A8" w:rsidP="00E70D17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8251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0E2E4867" w14:textId="1B641E01" w:rsidR="00AA29A8" w:rsidRPr="00DF1254" w:rsidRDefault="00AA29A8" w:rsidP="00DF1254">
        <w:pPr>
          <w:pStyle w:val="af"/>
          <w:rPr>
            <w:sz w:val="20"/>
          </w:rPr>
        </w:pPr>
        <w:r w:rsidRPr="00E245F7">
          <w:rPr>
            <w:sz w:val="20"/>
          </w:rPr>
          <w:fldChar w:fldCharType="begin"/>
        </w:r>
        <w:r w:rsidRPr="00E245F7">
          <w:rPr>
            <w:sz w:val="20"/>
          </w:rPr>
          <w:instrText xml:space="preserve"> PAGE   \* MERGEFORMAT </w:instrText>
        </w:r>
        <w:r w:rsidRPr="00E245F7">
          <w:rPr>
            <w:sz w:val="20"/>
          </w:rPr>
          <w:fldChar w:fldCharType="separate"/>
        </w:r>
        <w:r w:rsidR="00ED2C82">
          <w:rPr>
            <w:noProof/>
            <w:sz w:val="20"/>
          </w:rPr>
          <w:t>3</w:t>
        </w:r>
        <w:r w:rsidRPr="00E245F7">
          <w:rPr>
            <w:sz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197553" w14:textId="77777777" w:rsidR="00AA29A8" w:rsidRPr="002B6B50" w:rsidRDefault="00AA29A8" w:rsidP="002B6B50">
    <w:pPr>
      <w:pStyle w:val="af"/>
      <w:rPr>
        <w:sz w:val="20"/>
      </w:rPr>
    </w:pPr>
    <w:r w:rsidRPr="00CD21D9">
      <w:rPr>
        <w:sz w:val="20"/>
      </w:rPr>
      <w:fldChar w:fldCharType="begin"/>
    </w:r>
    <w:r w:rsidRPr="00CD21D9">
      <w:rPr>
        <w:sz w:val="20"/>
      </w:rPr>
      <w:instrText xml:space="preserve"> PAGE   \* MERGEFORMAT </w:instrText>
    </w:r>
    <w:r w:rsidRPr="00CD21D9">
      <w:rPr>
        <w:sz w:val="20"/>
      </w:rPr>
      <w:fldChar w:fldCharType="separate"/>
    </w:r>
    <w:r w:rsidR="00ED2C82">
      <w:rPr>
        <w:noProof/>
        <w:sz w:val="20"/>
      </w:rPr>
      <w:t>9</w:t>
    </w:r>
    <w:r w:rsidRPr="00CD21D9">
      <w:rPr>
        <w:noProof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B7ED1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9A9B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2637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686EB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9E05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AA76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3CB8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8656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D650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5401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686D53"/>
    <w:multiLevelType w:val="hybridMultilevel"/>
    <w:tmpl w:val="7014530A"/>
    <w:lvl w:ilvl="0" w:tplc="1658ADFE">
      <w:start w:val="40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1DE5102E"/>
    <w:multiLevelType w:val="hybridMultilevel"/>
    <w:tmpl w:val="A54C00E0"/>
    <w:lvl w:ilvl="0" w:tplc="2A5448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435BB"/>
    <w:multiLevelType w:val="hybridMultilevel"/>
    <w:tmpl w:val="FCDAE84E"/>
    <w:lvl w:ilvl="0" w:tplc="94D65CC2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162778"/>
    <w:multiLevelType w:val="hybridMultilevel"/>
    <w:tmpl w:val="7E4CC8FA"/>
    <w:lvl w:ilvl="0" w:tplc="BD2E0142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EAD62C0"/>
    <w:multiLevelType w:val="multilevel"/>
    <w:tmpl w:val="36DCDD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690"/>
        </w:tabs>
        <w:ind w:left="6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17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8" w15:restartNumberingAfterBreak="0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9" w15:restartNumberingAfterBreak="0">
    <w:nsid w:val="39C62D7D"/>
    <w:multiLevelType w:val="multilevel"/>
    <w:tmpl w:val="83CA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37B42"/>
    <w:multiLevelType w:val="hybridMultilevel"/>
    <w:tmpl w:val="EBF80C84"/>
    <w:lvl w:ilvl="0" w:tplc="53B6EADE">
      <w:start w:val="1"/>
      <w:numFmt w:val="decimal"/>
      <w:lvlText w:val="%1."/>
      <w:lvlJc w:val="left"/>
      <w:pPr>
        <w:ind w:left="284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4" w15:restartNumberingAfterBreak="0">
    <w:nsid w:val="57797781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5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CDF189E"/>
    <w:multiLevelType w:val="hybridMultilevel"/>
    <w:tmpl w:val="1CF8967A"/>
    <w:lvl w:ilvl="0" w:tplc="7FB01488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57B6729"/>
    <w:multiLevelType w:val="hybridMultilevel"/>
    <w:tmpl w:val="3A2E65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 w15:restartNumberingAfterBreak="0">
    <w:nsid w:val="65D44E8B"/>
    <w:multiLevelType w:val="multilevel"/>
    <w:tmpl w:val="92E047A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9" w15:restartNumberingAfterBreak="0">
    <w:nsid w:val="6CE2789D"/>
    <w:multiLevelType w:val="hybridMultilevel"/>
    <w:tmpl w:val="6AE41D9A"/>
    <w:lvl w:ilvl="0" w:tplc="223A87A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 w15:restartNumberingAfterBreak="0">
    <w:nsid w:val="766B42A7"/>
    <w:multiLevelType w:val="hybridMultilevel"/>
    <w:tmpl w:val="8D80FD28"/>
    <w:lvl w:ilvl="0" w:tplc="6FF0B794">
      <w:start w:val="1"/>
      <w:numFmt w:val="decimal"/>
      <w:lvlText w:val="2.%1"/>
      <w:lvlJc w:val="left"/>
      <w:pPr>
        <w:tabs>
          <w:tab w:val="num" w:pos="-4062"/>
        </w:tabs>
        <w:ind w:firstLine="737"/>
      </w:pPr>
      <w:rPr>
        <w:rFonts w:cs="Times New Roman" w:hint="default"/>
      </w:rPr>
    </w:lvl>
    <w:lvl w:ilvl="1" w:tplc="043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3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3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3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3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3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3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3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AD22683"/>
    <w:multiLevelType w:val="hybridMultilevel"/>
    <w:tmpl w:val="D3CEFB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1"/>
  </w:num>
  <w:num w:numId="2">
    <w:abstractNumId w:val="25"/>
  </w:num>
  <w:num w:numId="3">
    <w:abstractNumId w:val="18"/>
  </w:num>
  <w:num w:numId="4">
    <w:abstractNumId w:val="17"/>
  </w:num>
  <w:num w:numId="5">
    <w:abstractNumId w:val="20"/>
  </w:num>
  <w:num w:numId="6">
    <w:abstractNumId w:val="12"/>
  </w:num>
  <w:num w:numId="7">
    <w:abstractNumId w:val="30"/>
  </w:num>
  <w:num w:numId="8">
    <w:abstractNumId w:val="23"/>
  </w:num>
  <w:num w:numId="9">
    <w:abstractNumId w:val="21"/>
  </w:num>
  <w:num w:numId="10">
    <w:abstractNumId w:val="8"/>
  </w:num>
  <w:num w:numId="11">
    <w:abstractNumId w:val="26"/>
  </w:num>
  <w:num w:numId="12">
    <w:abstractNumId w:val="22"/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32"/>
  </w:num>
  <w:num w:numId="16">
    <w:abstractNumId w:val="27"/>
  </w:num>
  <w:num w:numId="17">
    <w:abstractNumId w:val="16"/>
  </w:num>
  <w:num w:numId="18">
    <w:abstractNumId w:val="28"/>
  </w:num>
  <w:num w:numId="19">
    <w:abstractNumId w:val="24"/>
  </w:num>
  <w:num w:numId="20">
    <w:abstractNumId w:val="19"/>
  </w:num>
  <w:num w:numId="21">
    <w:abstractNumId w:val="31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9"/>
  </w:num>
  <w:num w:numId="32">
    <w:abstractNumId w:val="10"/>
  </w:num>
  <w:num w:numId="33">
    <w:abstractNumId w:val="13"/>
  </w:num>
  <w:num w:numId="34">
    <w:abstractNumId w:val="15"/>
  </w:num>
  <w:num w:numId="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14CB"/>
    <w:rsid w:val="00002506"/>
    <w:rsid w:val="00002965"/>
    <w:rsid w:val="00003CE3"/>
    <w:rsid w:val="00003DB9"/>
    <w:rsid w:val="00003FEB"/>
    <w:rsid w:val="00004B7E"/>
    <w:rsid w:val="00007AF0"/>
    <w:rsid w:val="00007CBB"/>
    <w:rsid w:val="00010EDA"/>
    <w:rsid w:val="0001117F"/>
    <w:rsid w:val="000111D3"/>
    <w:rsid w:val="00011F36"/>
    <w:rsid w:val="00012A0F"/>
    <w:rsid w:val="00013440"/>
    <w:rsid w:val="0001347D"/>
    <w:rsid w:val="000135DC"/>
    <w:rsid w:val="00013656"/>
    <w:rsid w:val="00013CEC"/>
    <w:rsid w:val="00013CFF"/>
    <w:rsid w:val="00014209"/>
    <w:rsid w:val="00014301"/>
    <w:rsid w:val="000144BA"/>
    <w:rsid w:val="00014CEC"/>
    <w:rsid w:val="000152E7"/>
    <w:rsid w:val="00015E6F"/>
    <w:rsid w:val="00016204"/>
    <w:rsid w:val="0001620B"/>
    <w:rsid w:val="0001759D"/>
    <w:rsid w:val="0002029A"/>
    <w:rsid w:val="000208CB"/>
    <w:rsid w:val="000210D4"/>
    <w:rsid w:val="000211F1"/>
    <w:rsid w:val="00021EA0"/>
    <w:rsid w:val="00022580"/>
    <w:rsid w:val="00024195"/>
    <w:rsid w:val="000244E3"/>
    <w:rsid w:val="00024E8E"/>
    <w:rsid w:val="00024FBD"/>
    <w:rsid w:val="000277B4"/>
    <w:rsid w:val="00027E9D"/>
    <w:rsid w:val="0003221D"/>
    <w:rsid w:val="000324B3"/>
    <w:rsid w:val="00032505"/>
    <w:rsid w:val="00032BC1"/>
    <w:rsid w:val="00033F40"/>
    <w:rsid w:val="000341F7"/>
    <w:rsid w:val="00034938"/>
    <w:rsid w:val="00034DEC"/>
    <w:rsid w:val="00035A12"/>
    <w:rsid w:val="00041C54"/>
    <w:rsid w:val="00042C8F"/>
    <w:rsid w:val="0004304F"/>
    <w:rsid w:val="00043969"/>
    <w:rsid w:val="00043E8A"/>
    <w:rsid w:val="00045455"/>
    <w:rsid w:val="00046A47"/>
    <w:rsid w:val="00047D95"/>
    <w:rsid w:val="00050C7D"/>
    <w:rsid w:val="000511F2"/>
    <w:rsid w:val="0005189D"/>
    <w:rsid w:val="000523BA"/>
    <w:rsid w:val="0005283D"/>
    <w:rsid w:val="000543E2"/>
    <w:rsid w:val="00054913"/>
    <w:rsid w:val="000557CA"/>
    <w:rsid w:val="00055DD0"/>
    <w:rsid w:val="000575CC"/>
    <w:rsid w:val="000579CC"/>
    <w:rsid w:val="00060256"/>
    <w:rsid w:val="0006042C"/>
    <w:rsid w:val="00060543"/>
    <w:rsid w:val="00060D00"/>
    <w:rsid w:val="0006137D"/>
    <w:rsid w:val="00064388"/>
    <w:rsid w:val="00064BC3"/>
    <w:rsid w:val="00064FB6"/>
    <w:rsid w:val="0006663A"/>
    <w:rsid w:val="00066693"/>
    <w:rsid w:val="000675D2"/>
    <w:rsid w:val="00067607"/>
    <w:rsid w:val="00067A5C"/>
    <w:rsid w:val="00070855"/>
    <w:rsid w:val="000711E5"/>
    <w:rsid w:val="00071543"/>
    <w:rsid w:val="00072373"/>
    <w:rsid w:val="00073183"/>
    <w:rsid w:val="000735D7"/>
    <w:rsid w:val="00074176"/>
    <w:rsid w:val="000754FC"/>
    <w:rsid w:val="0007598F"/>
    <w:rsid w:val="00076831"/>
    <w:rsid w:val="00076B4E"/>
    <w:rsid w:val="00077341"/>
    <w:rsid w:val="00080258"/>
    <w:rsid w:val="00080A8C"/>
    <w:rsid w:val="00082066"/>
    <w:rsid w:val="00083E82"/>
    <w:rsid w:val="00084FE7"/>
    <w:rsid w:val="00085B42"/>
    <w:rsid w:val="00085C1F"/>
    <w:rsid w:val="00087424"/>
    <w:rsid w:val="00087C24"/>
    <w:rsid w:val="00090F10"/>
    <w:rsid w:val="00091187"/>
    <w:rsid w:val="00093670"/>
    <w:rsid w:val="00093B33"/>
    <w:rsid w:val="00093D9A"/>
    <w:rsid w:val="00094586"/>
    <w:rsid w:val="000947D6"/>
    <w:rsid w:val="00094C31"/>
    <w:rsid w:val="00095D9E"/>
    <w:rsid w:val="0009652C"/>
    <w:rsid w:val="000978D3"/>
    <w:rsid w:val="00097C4E"/>
    <w:rsid w:val="000A0E02"/>
    <w:rsid w:val="000A13BB"/>
    <w:rsid w:val="000A1A00"/>
    <w:rsid w:val="000A1E9D"/>
    <w:rsid w:val="000A44DF"/>
    <w:rsid w:val="000A474B"/>
    <w:rsid w:val="000A589B"/>
    <w:rsid w:val="000A5D75"/>
    <w:rsid w:val="000A5EA0"/>
    <w:rsid w:val="000A6C3E"/>
    <w:rsid w:val="000A70E2"/>
    <w:rsid w:val="000B1842"/>
    <w:rsid w:val="000B27C3"/>
    <w:rsid w:val="000B481B"/>
    <w:rsid w:val="000B5785"/>
    <w:rsid w:val="000B5938"/>
    <w:rsid w:val="000B5A69"/>
    <w:rsid w:val="000B5EF7"/>
    <w:rsid w:val="000B74D0"/>
    <w:rsid w:val="000C11E9"/>
    <w:rsid w:val="000C1660"/>
    <w:rsid w:val="000C1911"/>
    <w:rsid w:val="000C1E8D"/>
    <w:rsid w:val="000C1F74"/>
    <w:rsid w:val="000C224E"/>
    <w:rsid w:val="000C2ACB"/>
    <w:rsid w:val="000C39E8"/>
    <w:rsid w:val="000C40E9"/>
    <w:rsid w:val="000C4BBC"/>
    <w:rsid w:val="000C5B9B"/>
    <w:rsid w:val="000C68F7"/>
    <w:rsid w:val="000C6BC5"/>
    <w:rsid w:val="000D05DE"/>
    <w:rsid w:val="000D0EE7"/>
    <w:rsid w:val="000D247B"/>
    <w:rsid w:val="000D3602"/>
    <w:rsid w:val="000D393E"/>
    <w:rsid w:val="000D3B5A"/>
    <w:rsid w:val="000D4708"/>
    <w:rsid w:val="000D486D"/>
    <w:rsid w:val="000D5A10"/>
    <w:rsid w:val="000D5CC8"/>
    <w:rsid w:val="000D603E"/>
    <w:rsid w:val="000D624C"/>
    <w:rsid w:val="000E00E9"/>
    <w:rsid w:val="000E0B3A"/>
    <w:rsid w:val="000E1CED"/>
    <w:rsid w:val="000E2C4A"/>
    <w:rsid w:val="000E3AC3"/>
    <w:rsid w:val="000E411D"/>
    <w:rsid w:val="000E432A"/>
    <w:rsid w:val="000E450C"/>
    <w:rsid w:val="000E4825"/>
    <w:rsid w:val="000E57CB"/>
    <w:rsid w:val="000E6FCE"/>
    <w:rsid w:val="000F042A"/>
    <w:rsid w:val="000F1A0E"/>
    <w:rsid w:val="000F27AF"/>
    <w:rsid w:val="000F2DE1"/>
    <w:rsid w:val="000F37E3"/>
    <w:rsid w:val="000F5235"/>
    <w:rsid w:val="000F5E5B"/>
    <w:rsid w:val="000F7BBF"/>
    <w:rsid w:val="00101DA2"/>
    <w:rsid w:val="00102486"/>
    <w:rsid w:val="001025A3"/>
    <w:rsid w:val="00103445"/>
    <w:rsid w:val="00104C16"/>
    <w:rsid w:val="00105974"/>
    <w:rsid w:val="00106DC8"/>
    <w:rsid w:val="001070F8"/>
    <w:rsid w:val="00107205"/>
    <w:rsid w:val="00110314"/>
    <w:rsid w:val="0011074D"/>
    <w:rsid w:val="00110C63"/>
    <w:rsid w:val="00114B7A"/>
    <w:rsid w:val="001150B7"/>
    <w:rsid w:val="00116055"/>
    <w:rsid w:val="00117A6B"/>
    <w:rsid w:val="0012250A"/>
    <w:rsid w:val="00124EC6"/>
    <w:rsid w:val="00125183"/>
    <w:rsid w:val="00126A91"/>
    <w:rsid w:val="0012758D"/>
    <w:rsid w:val="00127B3E"/>
    <w:rsid w:val="0013066A"/>
    <w:rsid w:val="0013075E"/>
    <w:rsid w:val="001311B6"/>
    <w:rsid w:val="00131305"/>
    <w:rsid w:val="00131876"/>
    <w:rsid w:val="0013238C"/>
    <w:rsid w:val="00134EE5"/>
    <w:rsid w:val="001358F1"/>
    <w:rsid w:val="00135AC0"/>
    <w:rsid w:val="00135E7F"/>
    <w:rsid w:val="00136FB1"/>
    <w:rsid w:val="0013744D"/>
    <w:rsid w:val="00137FD7"/>
    <w:rsid w:val="00140B27"/>
    <w:rsid w:val="00140B6F"/>
    <w:rsid w:val="001410F3"/>
    <w:rsid w:val="00141BEB"/>
    <w:rsid w:val="00142272"/>
    <w:rsid w:val="00142947"/>
    <w:rsid w:val="00142CE9"/>
    <w:rsid w:val="00142DD0"/>
    <w:rsid w:val="00145055"/>
    <w:rsid w:val="00145EAF"/>
    <w:rsid w:val="00146478"/>
    <w:rsid w:val="00146940"/>
    <w:rsid w:val="001471AC"/>
    <w:rsid w:val="0015075B"/>
    <w:rsid w:val="00151786"/>
    <w:rsid w:val="0015199E"/>
    <w:rsid w:val="00152B1E"/>
    <w:rsid w:val="00153278"/>
    <w:rsid w:val="00154618"/>
    <w:rsid w:val="00156663"/>
    <w:rsid w:val="00156CC8"/>
    <w:rsid w:val="001577BE"/>
    <w:rsid w:val="001601ED"/>
    <w:rsid w:val="00160AD4"/>
    <w:rsid w:val="00163537"/>
    <w:rsid w:val="001640CA"/>
    <w:rsid w:val="00164279"/>
    <w:rsid w:val="001644C1"/>
    <w:rsid w:val="00165134"/>
    <w:rsid w:val="00165F82"/>
    <w:rsid w:val="0017169D"/>
    <w:rsid w:val="00171D5A"/>
    <w:rsid w:val="00171F56"/>
    <w:rsid w:val="00172654"/>
    <w:rsid w:val="001729FB"/>
    <w:rsid w:val="00173106"/>
    <w:rsid w:val="001733B1"/>
    <w:rsid w:val="001746A8"/>
    <w:rsid w:val="00175260"/>
    <w:rsid w:val="001774D0"/>
    <w:rsid w:val="001800E3"/>
    <w:rsid w:val="00180789"/>
    <w:rsid w:val="00180A80"/>
    <w:rsid w:val="001811A2"/>
    <w:rsid w:val="00181DBD"/>
    <w:rsid w:val="001825EC"/>
    <w:rsid w:val="001837CE"/>
    <w:rsid w:val="0018505A"/>
    <w:rsid w:val="00186F6A"/>
    <w:rsid w:val="00186F71"/>
    <w:rsid w:val="0018759F"/>
    <w:rsid w:val="00187845"/>
    <w:rsid w:val="001909E3"/>
    <w:rsid w:val="00190CA4"/>
    <w:rsid w:val="00190F55"/>
    <w:rsid w:val="001912AF"/>
    <w:rsid w:val="0019217D"/>
    <w:rsid w:val="00192F43"/>
    <w:rsid w:val="00194D2C"/>
    <w:rsid w:val="00195029"/>
    <w:rsid w:val="001A005D"/>
    <w:rsid w:val="001A1AEB"/>
    <w:rsid w:val="001A25C1"/>
    <w:rsid w:val="001A37A3"/>
    <w:rsid w:val="001B110D"/>
    <w:rsid w:val="001B391F"/>
    <w:rsid w:val="001B39D7"/>
    <w:rsid w:val="001B3A5B"/>
    <w:rsid w:val="001B543D"/>
    <w:rsid w:val="001B5A3F"/>
    <w:rsid w:val="001B5B7C"/>
    <w:rsid w:val="001B5FB4"/>
    <w:rsid w:val="001B67D6"/>
    <w:rsid w:val="001B7565"/>
    <w:rsid w:val="001C02B9"/>
    <w:rsid w:val="001C0718"/>
    <w:rsid w:val="001C0D77"/>
    <w:rsid w:val="001C0FB9"/>
    <w:rsid w:val="001C0FED"/>
    <w:rsid w:val="001C11EE"/>
    <w:rsid w:val="001C2CC4"/>
    <w:rsid w:val="001C2D29"/>
    <w:rsid w:val="001C2FAC"/>
    <w:rsid w:val="001C34E1"/>
    <w:rsid w:val="001C3683"/>
    <w:rsid w:val="001C36F5"/>
    <w:rsid w:val="001C3CB1"/>
    <w:rsid w:val="001C3CE0"/>
    <w:rsid w:val="001C72A6"/>
    <w:rsid w:val="001C78ED"/>
    <w:rsid w:val="001D0011"/>
    <w:rsid w:val="001D0799"/>
    <w:rsid w:val="001D0C57"/>
    <w:rsid w:val="001D1407"/>
    <w:rsid w:val="001D3112"/>
    <w:rsid w:val="001D3943"/>
    <w:rsid w:val="001D5675"/>
    <w:rsid w:val="001D5795"/>
    <w:rsid w:val="001D5E99"/>
    <w:rsid w:val="001D6221"/>
    <w:rsid w:val="001D6A2B"/>
    <w:rsid w:val="001D7953"/>
    <w:rsid w:val="001E030D"/>
    <w:rsid w:val="001E1608"/>
    <w:rsid w:val="001E3CE5"/>
    <w:rsid w:val="001E424F"/>
    <w:rsid w:val="001E44D4"/>
    <w:rsid w:val="001E4789"/>
    <w:rsid w:val="001E5206"/>
    <w:rsid w:val="001E5750"/>
    <w:rsid w:val="001E6008"/>
    <w:rsid w:val="001E7263"/>
    <w:rsid w:val="001F0740"/>
    <w:rsid w:val="001F092A"/>
    <w:rsid w:val="001F125F"/>
    <w:rsid w:val="001F3C41"/>
    <w:rsid w:val="001F521A"/>
    <w:rsid w:val="001F556F"/>
    <w:rsid w:val="001F7147"/>
    <w:rsid w:val="001F7ABA"/>
    <w:rsid w:val="001F7FCC"/>
    <w:rsid w:val="002008E7"/>
    <w:rsid w:val="002018F9"/>
    <w:rsid w:val="00201DB0"/>
    <w:rsid w:val="00202B80"/>
    <w:rsid w:val="002032E8"/>
    <w:rsid w:val="00203629"/>
    <w:rsid w:val="00204DFE"/>
    <w:rsid w:val="00205F09"/>
    <w:rsid w:val="00206616"/>
    <w:rsid w:val="002066A6"/>
    <w:rsid w:val="0020719D"/>
    <w:rsid w:val="00207C85"/>
    <w:rsid w:val="00210215"/>
    <w:rsid w:val="002109A6"/>
    <w:rsid w:val="00211EF1"/>
    <w:rsid w:val="0021215D"/>
    <w:rsid w:val="0021224E"/>
    <w:rsid w:val="0021234C"/>
    <w:rsid w:val="00212D59"/>
    <w:rsid w:val="002131F8"/>
    <w:rsid w:val="00215460"/>
    <w:rsid w:val="00215D68"/>
    <w:rsid w:val="00217D60"/>
    <w:rsid w:val="00220D9E"/>
    <w:rsid w:val="00221171"/>
    <w:rsid w:val="0022148A"/>
    <w:rsid w:val="00223117"/>
    <w:rsid w:val="002240E7"/>
    <w:rsid w:val="002250B4"/>
    <w:rsid w:val="002267DE"/>
    <w:rsid w:val="00226AB7"/>
    <w:rsid w:val="00226C88"/>
    <w:rsid w:val="002273F0"/>
    <w:rsid w:val="00227680"/>
    <w:rsid w:val="00230787"/>
    <w:rsid w:val="00230CF0"/>
    <w:rsid w:val="002311EB"/>
    <w:rsid w:val="00231E42"/>
    <w:rsid w:val="00232693"/>
    <w:rsid w:val="00232934"/>
    <w:rsid w:val="00235D88"/>
    <w:rsid w:val="00235E5D"/>
    <w:rsid w:val="00235F5E"/>
    <w:rsid w:val="00236BDA"/>
    <w:rsid w:val="00237DDF"/>
    <w:rsid w:val="0024079C"/>
    <w:rsid w:val="00240C7F"/>
    <w:rsid w:val="002410B5"/>
    <w:rsid w:val="00241929"/>
    <w:rsid w:val="00242131"/>
    <w:rsid w:val="00242396"/>
    <w:rsid w:val="002424AE"/>
    <w:rsid w:val="00242AE7"/>
    <w:rsid w:val="00243007"/>
    <w:rsid w:val="0024452E"/>
    <w:rsid w:val="00245A5E"/>
    <w:rsid w:val="00245F42"/>
    <w:rsid w:val="00246AA0"/>
    <w:rsid w:val="00246F9B"/>
    <w:rsid w:val="002501F4"/>
    <w:rsid w:val="00250B54"/>
    <w:rsid w:val="00252C01"/>
    <w:rsid w:val="00252CE0"/>
    <w:rsid w:val="002532F3"/>
    <w:rsid w:val="00253C71"/>
    <w:rsid w:val="00253E43"/>
    <w:rsid w:val="00253E45"/>
    <w:rsid w:val="00255469"/>
    <w:rsid w:val="0025589A"/>
    <w:rsid w:val="00255D23"/>
    <w:rsid w:val="00256859"/>
    <w:rsid w:val="00256936"/>
    <w:rsid w:val="00260321"/>
    <w:rsid w:val="00260853"/>
    <w:rsid w:val="00260D29"/>
    <w:rsid w:val="00261D32"/>
    <w:rsid w:val="00262252"/>
    <w:rsid w:val="002628C7"/>
    <w:rsid w:val="0026312B"/>
    <w:rsid w:val="002638E4"/>
    <w:rsid w:val="00264824"/>
    <w:rsid w:val="00265104"/>
    <w:rsid w:val="002663CA"/>
    <w:rsid w:val="002675D4"/>
    <w:rsid w:val="00270C21"/>
    <w:rsid w:val="0027168C"/>
    <w:rsid w:val="002716BF"/>
    <w:rsid w:val="0027190F"/>
    <w:rsid w:val="00271E56"/>
    <w:rsid w:val="00272EB8"/>
    <w:rsid w:val="002736E6"/>
    <w:rsid w:val="00275B8D"/>
    <w:rsid w:val="00275DA5"/>
    <w:rsid w:val="002762B3"/>
    <w:rsid w:val="002764C4"/>
    <w:rsid w:val="00280891"/>
    <w:rsid w:val="00283FF2"/>
    <w:rsid w:val="002843F6"/>
    <w:rsid w:val="002846F8"/>
    <w:rsid w:val="00285C92"/>
    <w:rsid w:val="002869CF"/>
    <w:rsid w:val="00286EAC"/>
    <w:rsid w:val="00291E66"/>
    <w:rsid w:val="0029282F"/>
    <w:rsid w:val="00294BA6"/>
    <w:rsid w:val="00294C80"/>
    <w:rsid w:val="0029537F"/>
    <w:rsid w:val="00295D9F"/>
    <w:rsid w:val="0029672D"/>
    <w:rsid w:val="002A1380"/>
    <w:rsid w:val="002A1D54"/>
    <w:rsid w:val="002A24B7"/>
    <w:rsid w:val="002A2EE6"/>
    <w:rsid w:val="002A346C"/>
    <w:rsid w:val="002A3635"/>
    <w:rsid w:val="002A370B"/>
    <w:rsid w:val="002A3C05"/>
    <w:rsid w:val="002A3E82"/>
    <w:rsid w:val="002A451A"/>
    <w:rsid w:val="002A54CB"/>
    <w:rsid w:val="002A6617"/>
    <w:rsid w:val="002A6D41"/>
    <w:rsid w:val="002A7306"/>
    <w:rsid w:val="002B0DE5"/>
    <w:rsid w:val="002B4E76"/>
    <w:rsid w:val="002B5021"/>
    <w:rsid w:val="002B69E8"/>
    <w:rsid w:val="002B6B50"/>
    <w:rsid w:val="002B7674"/>
    <w:rsid w:val="002C00AE"/>
    <w:rsid w:val="002C0383"/>
    <w:rsid w:val="002C2132"/>
    <w:rsid w:val="002C346B"/>
    <w:rsid w:val="002C3D03"/>
    <w:rsid w:val="002C43B4"/>
    <w:rsid w:val="002C4BA7"/>
    <w:rsid w:val="002C4EC8"/>
    <w:rsid w:val="002C511D"/>
    <w:rsid w:val="002C5C94"/>
    <w:rsid w:val="002C6054"/>
    <w:rsid w:val="002C60CD"/>
    <w:rsid w:val="002C629F"/>
    <w:rsid w:val="002C67BD"/>
    <w:rsid w:val="002C69DD"/>
    <w:rsid w:val="002C75BD"/>
    <w:rsid w:val="002D2674"/>
    <w:rsid w:val="002D3895"/>
    <w:rsid w:val="002D3FCB"/>
    <w:rsid w:val="002D5911"/>
    <w:rsid w:val="002D59FA"/>
    <w:rsid w:val="002D70E9"/>
    <w:rsid w:val="002D7C80"/>
    <w:rsid w:val="002E00C5"/>
    <w:rsid w:val="002E26EE"/>
    <w:rsid w:val="002E42FB"/>
    <w:rsid w:val="002E67D2"/>
    <w:rsid w:val="002F1974"/>
    <w:rsid w:val="002F2A72"/>
    <w:rsid w:val="002F3B8E"/>
    <w:rsid w:val="002F5239"/>
    <w:rsid w:val="002F5441"/>
    <w:rsid w:val="002F56D9"/>
    <w:rsid w:val="002F5B43"/>
    <w:rsid w:val="00301842"/>
    <w:rsid w:val="00303A0F"/>
    <w:rsid w:val="003042FD"/>
    <w:rsid w:val="0030758C"/>
    <w:rsid w:val="00307895"/>
    <w:rsid w:val="00307A7B"/>
    <w:rsid w:val="0031161A"/>
    <w:rsid w:val="0031170F"/>
    <w:rsid w:val="003130A4"/>
    <w:rsid w:val="00313A5B"/>
    <w:rsid w:val="0031530C"/>
    <w:rsid w:val="00315F95"/>
    <w:rsid w:val="00317223"/>
    <w:rsid w:val="003176C5"/>
    <w:rsid w:val="00317920"/>
    <w:rsid w:val="00317CFB"/>
    <w:rsid w:val="003200EC"/>
    <w:rsid w:val="00320DCC"/>
    <w:rsid w:val="00321412"/>
    <w:rsid w:val="00323534"/>
    <w:rsid w:val="0032437A"/>
    <w:rsid w:val="00324A0D"/>
    <w:rsid w:val="003252DE"/>
    <w:rsid w:val="00325307"/>
    <w:rsid w:val="00325397"/>
    <w:rsid w:val="00327D30"/>
    <w:rsid w:val="00327DA5"/>
    <w:rsid w:val="00327E9F"/>
    <w:rsid w:val="00331E37"/>
    <w:rsid w:val="0033292E"/>
    <w:rsid w:val="00332FB3"/>
    <w:rsid w:val="003331AF"/>
    <w:rsid w:val="0033332D"/>
    <w:rsid w:val="003335E8"/>
    <w:rsid w:val="00333982"/>
    <w:rsid w:val="00335839"/>
    <w:rsid w:val="00335E96"/>
    <w:rsid w:val="003362E2"/>
    <w:rsid w:val="0033640C"/>
    <w:rsid w:val="0033649A"/>
    <w:rsid w:val="0033663D"/>
    <w:rsid w:val="0033691D"/>
    <w:rsid w:val="00336E15"/>
    <w:rsid w:val="00336F01"/>
    <w:rsid w:val="003376B8"/>
    <w:rsid w:val="00340201"/>
    <w:rsid w:val="00341935"/>
    <w:rsid w:val="003421EE"/>
    <w:rsid w:val="00342D6B"/>
    <w:rsid w:val="00342FCF"/>
    <w:rsid w:val="00343154"/>
    <w:rsid w:val="003446D2"/>
    <w:rsid w:val="00344B89"/>
    <w:rsid w:val="003464C8"/>
    <w:rsid w:val="00346FE3"/>
    <w:rsid w:val="00347113"/>
    <w:rsid w:val="0035075E"/>
    <w:rsid w:val="0035141C"/>
    <w:rsid w:val="00352589"/>
    <w:rsid w:val="0035330D"/>
    <w:rsid w:val="003533E6"/>
    <w:rsid w:val="00353508"/>
    <w:rsid w:val="00354422"/>
    <w:rsid w:val="00355794"/>
    <w:rsid w:val="003601BD"/>
    <w:rsid w:val="00360E78"/>
    <w:rsid w:val="00361139"/>
    <w:rsid w:val="00361269"/>
    <w:rsid w:val="00361F62"/>
    <w:rsid w:val="00362853"/>
    <w:rsid w:val="00362C7C"/>
    <w:rsid w:val="0036347B"/>
    <w:rsid w:val="00364091"/>
    <w:rsid w:val="0036467D"/>
    <w:rsid w:val="003649FB"/>
    <w:rsid w:val="00364B3B"/>
    <w:rsid w:val="003666A4"/>
    <w:rsid w:val="0036725B"/>
    <w:rsid w:val="0036784E"/>
    <w:rsid w:val="00367990"/>
    <w:rsid w:val="00372088"/>
    <w:rsid w:val="00373649"/>
    <w:rsid w:val="003740B9"/>
    <w:rsid w:val="00374318"/>
    <w:rsid w:val="00375172"/>
    <w:rsid w:val="00376750"/>
    <w:rsid w:val="00376F41"/>
    <w:rsid w:val="0038002D"/>
    <w:rsid w:val="003803E8"/>
    <w:rsid w:val="003806CC"/>
    <w:rsid w:val="00380EAA"/>
    <w:rsid w:val="003817C8"/>
    <w:rsid w:val="00381F61"/>
    <w:rsid w:val="00382463"/>
    <w:rsid w:val="00382A44"/>
    <w:rsid w:val="00382D44"/>
    <w:rsid w:val="00383428"/>
    <w:rsid w:val="003840C3"/>
    <w:rsid w:val="0038461B"/>
    <w:rsid w:val="003856A0"/>
    <w:rsid w:val="00385AC5"/>
    <w:rsid w:val="00385CD9"/>
    <w:rsid w:val="00387EE8"/>
    <w:rsid w:val="00390B38"/>
    <w:rsid w:val="0039124B"/>
    <w:rsid w:val="0039255B"/>
    <w:rsid w:val="00392762"/>
    <w:rsid w:val="00393A76"/>
    <w:rsid w:val="00393B78"/>
    <w:rsid w:val="00394187"/>
    <w:rsid w:val="003944EA"/>
    <w:rsid w:val="00394633"/>
    <w:rsid w:val="003947E4"/>
    <w:rsid w:val="003954EC"/>
    <w:rsid w:val="00396126"/>
    <w:rsid w:val="0039636C"/>
    <w:rsid w:val="00397D6D"/>
    <w:rsid w:val="00397E3E"/>
    <w:rsid w:val="003A029A"/>
    <w:rsid w:val="003A2565"/>
    <w:rsid w:val="003A26B0"/>
    <w:rsid w:val="003A31D8"/>
    <w:rsid w:val="003A391C"/>
    <w:rsid w:val="003A3E28"/>
    <w:rsid w:val="003A572E"/>
    <w:rsid w:val="003A5A72"/>
    <w:rsid w:val="003A5D99"/>
    <w:rsid w:val="003A6812"/>
    <w:rsid w:val="003A7247"/>
    <w:rsid w:val="003A7523"/>
    <w:rsid w:val="003B0407"/>
    <w:rsid w:val="003B15B0"/>
    <w:rsid w:val="003B3377"/>
    <w:rsid w:val="003B3D33"/>
    <w:rsid w:val="003B4669"/>
    <w:rsid w:val="003B566C"/>
    <w:rsid w:val="003B5B34"/>
    <w:rsid w:val="003B6E8A"/>
    <w:rsid w:val="003B7D8C"/>
    <w:rsid w:val="003C15F6"/>
    <w:rsid w:val="003C1691"/>
    <w:rsid w:val="003C28D0"/>
    <w:rsid w:val="003C4F89"/>
    <w:rsid w:val="003C5700"/>
    <w:rsid w:val="003C5AA4"/>
    <w:rsid w:val="003C5D88"/>
    <w:rsid w:val="003C6BEF"/>
    <w:rsid w:val="003C6E6F"/>
    <w:rsid w:val="003C72D5"/>
    <w:rsid w:val="003C7613"/>
    <w:rsid w:val="003D1AEE"/>
    <w:rsid w:val="003D2014"/>
    <w:rsid w:val="003D20A7"/>
    <w:rsid w:val="003D294C"/>
    <w:rsid w:val="003D3178"/>
    <w:rsid w:val="003D3D26"/>
    <w:rsid w:val="003D4E82"/>
    <w:rsid w:val="003D5FDE"/>
    <w:rsid w:val="003D6DE3"/>
    <w:rsid w:val="003D721E"/>
    <w:rsid w:val="003E033C"/>
    <w:rsid w:val="003E0CA6"/>
    <w:rsid w:val="003E1A72"/>
    <w:rsid w:val="003E3199"/>
    <w:rsid w:val="003E43E2"/>
    <w:rsid w:val="003E44C4"/>
    <w:rsid w:val="003E47C3"/>
    <w:rsid w:val="003E4C8F"/>
    <w:rsid w:val="003E4F23"/>
    <w:rsid w:val="003E5892"/>
    <w:rsid w:val="003E5B3F"/>
    <w:rsid w:val="003E79C1"/>
    <w:rsid w:val="003E7C88"/>
    <w:rsid w:val="003E7FDB"/>
    <w:rsid w:val="003F1427"/>
    <w:rsid w:val="003F3AC1"/>
    <w:rsid w:val="003F3CD4"/>
    <w:rsid w:val="003F3D6B"/>
    <w:rsid w:val="003F54B4"/>
    <w:rsid w:val="003F5626"/>
    <w:rsid w:val="003F7A59"/>
    <w:rsid w:val="00402AE0"/>
    <w:rsid w:val="004031A3"/>
    <w:rsid w:val="00403A5B"/>
    <w:rsid w:val="00403A64"/>
    <w:rsid w:val="00404108"/>
    <w:rsid w:val="00404845"/>
    <w:rsid w:val="00404B8A"/>
    <w:rsid w:val="00405E56"/>
    <w:rsid w:val="00406477"/>
    <w:rsid w:val="00406B36"/>
    <w:rsid w:val="004101F9"/>
    <w:rsid w:val="00411B68"/>
    <w:rsid w:val="00412E09"/>
    <w:rsid w:val="00414059"/>
    <w:rsid w:val="0041451E"/>
    <w:rsid w:val="004148A1"/>
    <w:rsid w:val="004151E0"/>
    <w:rsid w:val="0041564C"/>
    <w:rsid w:val="00415B13"/>
    <w:rsid w:val="00415BF6"/>
    <w:rsid w:val="00415DC6"/>
    <w:rsid w:val="00416207"/>
    <w:rsid w:val="004163B3"/>
    <w:rsid w:val="00416BF4"/>
    <w:rsid w:val="00416EBA"/>
    <w:rsid w:val="0042090F"/>
    <w:rsid w:val="00420E8D"/>
    <w:rsid w:val="00421745"/>
    <w:rsid w:val="00421E6D"/>
    <w:rsid w:val="00423058"/>
    <w:rsid w:val="00423EC1"/>
    <w:rsid w:val="004242EA"/>
    <w:rsid w:val="00425FEA"/>
    <w:rsid w:val="0042643C"/>
    <w:rsid w:val="0042660B"/>
    <w:rsid w:val="004273C3"/>
    <w:rsid w:val="00427EC4"/>
    <w:rsid w:val="004301E1"/>
    <w:rsid w:val="00431DD2"/>
    <w:rsid w:val="00432312"/>
    <w:rsid w:val="00432EB1"/>
    <w:rsid w:val="004339CF"/>
    <w:rsid w:val="00434432"/>
    <w:rsid w:val="00434609"/>
    <w:rsid w:val="00435282"/>
    <w:rsid w:val="0043555F"/>
    <w:rsid w:val="004362A6"/>
    <w:rsid w:val="004364AB"/>
    <w:rsid w:val="00436BBF"/>
    <w:rsid w:val="00437F3B"/>
    <w:rsid w:val="00437FD3"/>
    <w:rsid w:val="00440971"/>
    <w:rsid w:val="00440B2A"/>
    <w:rsid w:val="0044118F"/>
    <w:rsid w:val="00441E0E"/>
    <w:rsid w:val="00441F3B"/>
    <w:rsid w:val="00442832"/>
    <w:rsid w:val="00443396"/>
    <w:rsid w:val="00445680"/>
    <w:rsid w:val="00451A15"/>
    <w:rsid w:val="00451D0A"/>
    <w:rsid w:val="00451E97"/>
    <w:rsid w:val="004525EB"/>
    <w:rsid w:val="0045414D"/>
    <w:rsid w:val="004546C6"/>
    <w:rsid w:val="00455624"/>
    <w:rsid w:val="00455C17"/>
    <w:rsid w:val="00456078"/>
    <w:rsid w:val="004568BE"/>
    <w:rsid w:val="00456F08"/>
    <w:rsid w:val="004577AA"/>
    <w:rsid w:val="00460040"/>
    <w:rsid w:val="00460F20"/>
    <w:rsid w:val="004640BA"/>
    <w:rsid w:val="00465EB0"/>
    <w:rsid w:val="00467DBE"/>
    <w:rsid w:val="0047165C"/>
    <w:rsid w:val="004717C9"/>
    <w:rsid w:val="00471EEC"/>
    <w:rsid w:val="00471F19"/>
    <w:rsid w:val="004735A2"/>
    <w:rsid w:val="00473F7E"/>
    <w:rsid w:val="0047497D"/>
    <w:rsid w:val="00475AC1"/>
    <w:rsid w:val="00475DBD"/>
    <w:rsid w:val="004768A8"/>
    <w:rsid w:val="00476E34"/>
    <w:rsid w:val="004772D9"/>
    <w:rsid w:val="00480A25"/>
    <w:rsid w:val="00480BFC"/>
    <w:rsid w:val="004812D3"/>
    <w:rsid w:val="00482838"/>
    <w:rsid w:val="00483300"/>
    <w:rsid w:val="00483682"/>
    <w:rsid w:val="00483783"/>
    <w:rsid w:val="00487032"/>
    <w:rsid w:val="00487564"/>
    <w:rsid w:val="004877B4"/>
    <w:rsid w:val="0048790A"/>
    <w:rsid w:val="00492012"/>
    <w:rsid w:val="00492770"/>
    <w:rsid w:val="004931C0"/>
    <w:rsid w:val="00493FB0"/>
    <w:rsid w:val="0049521D"/>
    <w:rsid w:val="004953DB"/>
    <w:rsid w:val="00495493"/>
    <w:rsid w:val="00495DE8"/>
    <w:rsid w:val="00496656"/>
    <w:rsid w:val="00497156"/>
    <w:rsid w:val="0049730F"/>
    <w:rsid w:val="00497A21"/>
    <w:rsid w:val="004A2009"/>
    <w:rsid w:val="004A2700"/>
    <w:rsid w:val="004A2A3D"/>
    <w:rsid w:val="004A332B"/>
    <w:rsid w:val="004A3377"/>
    <w:rsid w:val="004A38FB"/>
    <w:rsid w:val="004A435D"/>
    <w:rsid w:val="004A49BC"/>
    <w:rsid w:val="004A4C89"/>
    <w:rsid w:val="004A74A3"/>
    <w:rsid w:val="004B01DF"/>
    <w:rsid w:val="004B1257"/>
    <w:rsid w:val="004B261B"/>
    <w:rsid w:val="004B3B36"/>
    <w:rsid w:val="004B3E4A"/>
    <w:rsid w:val="004B41BB"/>
    <w:rsid w:val="004B4C5F"/>
    <w:rsid w:val="004B4F31"/>
    <w:rsid w:val="004B66F5"/>
    <w:rsid w:val="004B72C6"/>
    <w:rsid w:val="004B7386"/>
    <w:rsid w:val="004B7DB0"/>
    <w:rsid w:val="004C0537"/>
    <w:rsid w:val="004C0B07"/>
    <w:rsid w:val="004C0C01"/>
    <w:rsid w:val="004C107E"/>
    <w:rsid w:val="004C1D6A"/>
    <w:rsid w:val="004C2989"/>
    <w:rsid w:val="004C317C"/>
    <w:rsid w:val="004C3C21"/>
    <w:rsid w:val="004C5C2D"/>
    <w:rsid w:val="004C7D8F"/>
    <w:rsid w:val="004C7E89"/>
    <w:rsid w:val="004C7FB9"/>
    <w:rsid w:val="004D0595"/>
    <w:rsid w:val="004D143D"/>
    <w:rsid w:val="004D1D32"/>
    <w:rsid w:val="004D2877"/>
    <w:rsid w:val="004D347C"/>
    <w:rsid w:val="004D3911"/>
    <w:rsid w:val="004D3CBA"/>
    <w:rsid w:val="004D4590"/>
    <w:rsid w:val="004D4E3E"/>
    <w:rsid w:val="004D5332"/>
    <w:rsid w:val="004D54B8"/>
    <w:rsid w:val="004D55B8"/>
    <w:rsid w:val="004D6B26"/>
    <w:rsid w:val="004D6B47"/>
    <w:rsid w:val="004D7312"/>
    <w:rsid w:val="004D7636"/>
    <w:rsid w:val="004E1652"/>
    <w:rsid w:val="004E1A5B"/>
    <w:rsid w:val="004E1D96"/>
    <w:rsid w:val="004E246E"/>
    <w:rsid w:val="004E456B"/>
    <w:rsid w:val="004E4626"/>
    <w:rsid w:val="004F040A"/>
    <w:rsid w:val="004F2114"/>
    <w:rsid w:val="004F25DC"/>
    <w:rsid w:val="004F2CD7"/>
    <w:rsid w:val="004F2DD7"/>
    <w:rsid w:val="004F30A7"/>
    <w:rsid w:val="004F32EB"/>
    <w:rsid w:val="004F40DD"/>
    <w:rsid w:val="004F40EF"/>
    <w:rsid w:val="004F44B6"/>
    <w:rsid w:val="004F4A08"/>
    <w:rsid w:val="004F52DE"/>
    <w:rsid w:val="004F56FE"/>
    <w:rsid w:val="004F5F1A"/>
    <w:rsid w:val="004F79D7"/>
    <w:rsid w:val="004F7B52"/>
    <w:rsid w:val="00501955"/>
    <w:rsid w:val="005019FC"/>
    <w:rsid w:val="00502036"/>
    <w:rsid w:val="005023E6"/>
    <w:rsid w:val="00502944"/>
    <w:rsid w:val="005030EB"/>
    <w:rsid w:val="00504B7B"/>
    <w:rsid w:val="005065EB"/>
    <w:rsid w:val="00507486"/>
    <w:rsid w:val="0051168B"/>
    <w:rsid w:val="00511C86"/>
    <w:rsid w:val="00511FAC"/>
    <w:rsid w:val="00513B5F"/>
    <w:rsid w:val="00514246"/>
    <w:rsid w:val="00514674"/>
    <w:rsid w:val="00514712"/>
    <w:rsid w:val="005147F0"/>
    <w:rsid w:val="00515996"/>
    <w:rsid w:val="00515A3C"/>
    <w:rsid w:val="00515F80"/>
    <w:rsid w:val="00515F8F"/>
    <w:rsid w:val="005168D3"/>
    <w:rsid w:val="00516E54"/>
    <w:rsid w:val="00517753"/>
    <w:rsid w:val="00517BAF"/>
    <w:rsid w:val="00520786"/>
    <w:rsid w:val="00520A10"/>
    <w:rsid w:val="00521DF5"/>
    <w:rsid w:val="005227F5"/>
    <w:rsid w:val="0052633C"/>
    <w:rsid w:val="005267C9"/>
    <w:rsid w:val="00527922"/>
    <w:rsid w:val="005308A6"/>
    <w:rsid w:val="005314AD"/>
    <w:rsid w:val="0053188C"/>
    <w:rsid w:val="00531EF0"/>
    <w:rsid w:val="00532213"/>
    <w:rsid w:val="00534B46"/>
    <w:rsid w:val="00534F1A"/>
    <w:rsid w:val="00535533"/>
    <w:rsid w:val="005375E1"/>
    <w:rsid w:val="00537E5D"/>
    <w:rsid w:val="00540B83"/>
    <w:rsid w:val="00540C48"/>
    <w:rsid w:val="0054266C"/>
    <w:rsid w:val="00542DF5"/>
    <w:rsid w:val="00543063"/>
    <w:rsid w:val="00543A63"/>
    <w:rsid w:val="00544A0B"/>
    <w:rsid w:val="00544CE4"/>
    <w:rsid w:val="005456E4"/>
    <w:rsid w:val="00546186"/>
    <w:rsid w:val="005503EF"/>
    <w:rsid w:val="005506CD"/>
    <w:rsid w:val="00550B50"/>
    <w:rsid w:val="005525DD"/>
    <w:rsid w:val="00552B8D"/>
    <w:rsid w:val="005538E0"/>
    <w:rsid w:val="00555122"/>
    <w:rsid w:val="00555955"/>
    <w:rsid w:val="005600CA"/>
    <w:rsid w:val="00560C23"/>
    <w:rsid w:val="0056187D"/>
    <w:rsid w:val="00563315"/>
    <w:rsid w:val="00563481"/>
    <w:rsid w:val="00563902"/>
    <w:rsid w:val="005646F9"/>
    <w:rsid w:val="00571128"/>
    <w:rsid w:val="0057312D"/>
    <w:rsid w:val="005759AD"/>
    <w:rsid w:val="00576276"/>
    <w:rsid w:val="00576962"/>
    <w:rsid w:val="0058289A"/>
    <w:rsid w:val="00583215"/>
    <w:rsid w:val="0058374C"/>
    <w:rsid w:val="00584AAA"/>
    <w:rsid w:val="00584ADA"/>
    <w:rsid w:val="00585500"/>
    <w:rsid w:val="00585771"/>
    <w:rsid w:val="00590F63"/>
    <w:rsid w:val="00591B9A"/>
    <w:rsid w:val="00593C93"/>
    <w:rsid w:val="00594399"/>
    <w:rsid w:val="005950E7"/>
    <w:rsid w:val="00595323"/>
    <w:rsid w:val="005953C4"/>
    <w:rsid w:val="005966A5"/>
    <w:rsid w:val="0059789F"/>
    <w:rsid w:val="005A0175"/>
    <w:rsid w:val="005A020E"/>
    <w:rsid w:val="005A05D3"/>
    <w:rsid w:val="005A1499"/>
    <w:rsid w:val="005A1EA0"/>
    <w:rsid w:val="005A3652"/>
    <w:rsid w:val="005A4202"/>
    <w:rsid w:val="005A5D53"/>
    <w:rsid w:val="005A5E17"/>
    <w:rsid w:val="005A69D7"/>
    <w:rsid w:val="005B003D"/>
    <w:rsid w:val="005B046C"/>
    <w:rsid w:val="005B295B"/>
    <w:rsid w:val="005B35DF"/>
    <w:rsid w:val="005B38A8"/>
    <w:rsid w:val="005B3DE5"/>
    <w:rsid w:val="005B3E63"/>
    <w:rsid w:val="005B4EF4"/>
    <w:rsid w:val="005B5185"/>
    <w:rsid w:val="005B56EF"/>
    <w:rsid w:val="005B5F5E"/>
    <w:rsid w:val="005B66B4"/>
    <w:rsid w:val="005B6E48"/>
    <w:rsid w:val="005B7F36"/>
    <w:rsid w:val="005C06F4"/>
    <w:rsid w:val="005C1133"/>
    <w:rsid w:val="005C1A42"/>
    <w:rsid w:val="005C2AAE"/>
    <w:rsid w:val="005C36A8"/>
    <w:rsid w:val="005C4617"/>
    <w:rsid w:val="005C4968"/>
    <w:rsid w:val="005C4BD1"/>
    <w:rsid w:val="005C4DB3"/>
    <w:rsid w:val="005C6AB4"/>
    <w:rsid w:val="005D0DAE"/>
    <w:rsid w:val="005D1E9A"/>
    <w:rsid w:val="005D2627"/>
    <w:rsid w:val="005D2BA1"/>
    <w:rsid w:val="005D2BDD"/>
    <w:rsid w:val="005D2EC2"/>
    <w:rsid w:val="005D310D"/>
    <w:rsid w:val="005D3DD8"/>
    <w:rsid w:val="005D415E"/>
    <w:rsid w:val="005D4376"/>
    <w:rsid w:val="005D4835"/>
    <w:rsid w:val="005D49AC"/>
    <w:rsid w:val="005D6176"/>
    <w:rsid w:val="005D691C"/>
    <w:rsid w:val="005D77A0"/>
    <w:rsid w:val="005D7CE7"/>
    <w:rsid w:val="005D7E9B"/>
    <w:rsid w:val="005E2DC4"/>
    <w:rsid w:val="005E2E48"/>
    <w:rsid w:val="005E38F8"/>
    <w:rsid w:val="005E3B74"/>
    <w:rsid w:val="005E3ED2"/>
    <w:rsid w:val="005E4053"/>
    <w:rsid w:val="005E4D39"/>
    <w:rsid w:val="005E5EB5"/>
    <w:rsid w:val="005E6393"/>
    <w:rsid w:val="005E6D1B"/>
    <w:rsid w:val="005E6EC9"/>
    <w:rsid w:val="005E7686"/>
    <w:rsid w:val="005E77AE"/>
    <w:rsid w:val="005E78A4"/>
    <w:rsid w:val="005F0518"/>
    <w:rsid w:val="005F1AA2"/>
    <w:rsid w:val="005F2048"/>
    <w:rsid w:val="005F39C5"/>
    <w:rsid w:val="005F3B49"/>
    <w:rsid w:val="005F4121"/>
    <w:rsid w:val="005F534F"/>
    <w:rsid w:val="005F5396"/>
    <w:rsid w:val="005F54F3"/>
    <w:rsid w:val="005F56C4"/>
    <w:rsid w:val="005F5DEF"/>
    <w:rsid w:val="005F64C1"/>
    <w:rsid w:val="005F6D9F"/>
    <w:rsid w:val="0060004F"/>
    <w:rsid w:val="00600558"/>
    <w:rsid w:val="00600674"/>
    <w:rsid w:val="00600BBA"/>
    <w:rsid w:val="00601DB7"/>
    <w:rsid w:val="00603337"/>
    <w:rsid w:val="0060456C"/>
    <w:rsid w:val="00604727"/>
    <w:rsid w:val="00606068"/>
    <w:rsid w:val="0060666B"/>
    <w:rsid w:val="00607915"/>
    <w:rsid w:val="00607E3F"/>
    <w:rsid w:val="0061012E"/>
    <w:rsid w:val="00610E2D"/>
    <w:rsid w:val="006115AC"/>
    <w:rsid w:val="00611F02"/>
    <w:rsid w:val="00612B79"/>
    <w:rsid w:val="00612E55"/>
    <w:rsid w:val="006132B4"/>
    <w:rsid w:val="006139FD"/>
    <w:rsid w:val="0061400F"/>
    <w:rsid w:val="006143BD"/>
    <w:rsid w:val="00614680"/>
    <w:rsid w:val="006146AD"/>
    <w:rsid w:val="00614D6C"/>
    <w:rsid w:val="00615AB0"/>
    <w:rsid w:val="0061727F"/>
    <w:rsid w:val="006218E1"/>
    <w:rsid w:val="00622078"/>
    <w:rsid w:val="00624F0F"/>
    <w:rsid w:val="00625E86"/>
    <w:rsid w:val="00627281"/>
    <w:rsid w:val="0063076A"/>
    <w:rsid w:val="00630B31"/>
    <w:rsid w:val="00630C3B"/>
    <w:rsid w:val="00631978"/>
    <w:rsid w:val="00631A45"/>
    <w:rsid w:val="00632163"/>
    <w:rsid w:val="00632C8D"/>
    <w:rsid w:val="00632EAC"/>
    <w:rsid w:val="00633DA5"/>
    <w:rsid w:val="00634700"/>
    <w:rsid w:val="0063483A"/>
    <w:rsid w:val="0063552B"/>
    <w:rsid w:val="00637362"/>
    <w:rsid w:val="00637A85"/>
    <w:rsid w:val="00637B70"/>
    <w:rsid w:val="006422E6"/>
    <w:rsid w:val="0064231D"/>
    <w:rsid w:val="00642C5B"/>
    <w:rsid w:val="00642E0C"/>
    <w:rsid w:val="00643A16"/>
    <w:rsid w:val="00643B82"/>
    <w:rsid w:val="00644F78"/>
    <w:rsid w:val="00644FCC"/>
    <w:rsid w:val="00645B59"/>
    <w:rsid w:val="00652B8F"/>
    <w:rsid w:val="006537D2"/>
    <w:rsid w:val="00653F3A"/>
    <w:rsid w:val="00654982"/>
    <w:rsid w:val="00655778"/>
    <w:rsid w:val="006577ED"/>
    <w:rsid w:val="00657D69"/>
    <w:rsid w:val="00657FC2"/>
    <w:rsid w:val="00660829"/>
    <w:rsid w:val="0066176B"/>
    <w:rsid w:val="00662F12"/>
    <w:rsid w:val="0066319B"/>
    <w:rsid w:val="00663DAB"/>
    <w:rsid w:val="00664CEF"/>
    <w:rsid w:val="006702AF"/>
    <w:rsid w:val="0067148C"/>
    <w:rsid w:val="0067189B"/>
    <w:rsid w:val="00672C72"/>
    <w:rsid w:val="006749A6"/>
    <w:rsid w:val="00674AC4"/>
    <w:rsid w:val="00675057"/>
    <w:rsid w:val="00675759"/>
    <w:rsid w:val="00675DEF"/>
    <w:rsid w:val="00676289"/>
    <w:rsid w:val="006772C0"/>
    <w:rsid w:val="0068117E"/>
    <w:rsid w:val="00681421"/>
    <w:rsid w:val="00681B98"/>
    <w:rsid w:val="00682E2E"/>
    <w:rsid w:val="00682ECD"/>
    <w:rsid w:val="00683A32"/>
    <w:rsid w:val="00683DD8"/>
    <w:rsid w:val="006845F7"/>
    <w:rsid w:val="00684772"/>
    <w:rsid w:val="0068545C"/>
    <w:rsid w:val="0068557B"/>
    <w:rsid w:val="006858DC"/>
    <w:rsid w:val="00685CC8"/>
    <w:rsid w:val="00685DB6"/>
    <w:rsid w:val="00687F28"/>
    <w:rsid w:val="006928A1"/>
    <w:rsid w:val="00694CF3"/>
    <w:rsid w:val="00695B88"/>
    <w:rsid w:val="00697CE2"/>
    <w:rsid w:val="006A1095"/>
    <w:rsid w:val="006A141E"/>
    <w:rsid w:val="006A4E3A"/>
    <w:rsid w:val="006A7534"/>
    <w:rsid w:val="006A797E"/>
    <w:rsid w:val="006B0A41"/>
    <w:rsid w:val="006B114C"/>
    <w:rsid w:val="006B1187"/>
    <w:rsid w:val="006B1DC3"/>
    <w:rsid w:val="006B29F3"/>
    <w:rsid w:val="006B2D5F"/>
    <w:rsid w:val="006B311E"/>
    <w:rsid w:val="006B3194"/>
    <w:rsid w:val="006B42A7"/>
    <w:rsid w:val="006B494C"/>
    <w:rsid w:val="006B50E0"/>
    <w:rsid w:val="006B5466"/>
    <w:rsid w:val="006B55D4"/>
    <w:rsid w:val="006B5CB0"/>
    <w:rsid w:val="006B5E41"/>
    <w:rsid w:val="006B69D8"/>
    <w:rsid w:val="006C1296"/>
    <w:rsid w:val="006C1A02"/>
    <w:rsid w:val="006C2841"/>
    <w:rsid w:val="006C2D6F"/>
    <w:rsid w:val="006C2DE1"/>
    <w:rsid w:val="006C32B4"/>
    <w:rsid w:val="006C3306"/>
    <w:rsid w:val="006C36A2"/>
    <w:rsid w:val="006C388A"/>
    <w:rsid w:val="006C53D3"/>
    <w:rsid w:val="006C577C"/>
    <w:rsid w:val="006C5AE1"/>
    <w:rsid w:val="006C5D26"/>
    <w:rsid w:val="006C689B"/>
    <w:rsid w:val="006C7A16"/>
    <w:rsid w:val="006C7CD1"/>
    <w:rsid w:val="006C7D2B"/>
    <w:rsid w:val="006D0865"/>
    <w:rsid w:val="006D26AA"/>
    <w:rsid w:val="006D31B9"/>
    <w:rsid w:val="006D489C"/>
    <w:rsid w:val="006D4FCF"/>
    <w:rsid w:val="006D57FC"/>
    <w:rsid w:val="006D5AFA"/>
    <w:rsid w:val="006D5C67"/>
    <w:rsid w:val="006D62B8"/>
    <w:rsid w:val="006E07B2"/>
    <w:rsid w:val="006E1943"/>
    <w:rsid w:val="006E1A15"/>
    <w:rsid w:val="006E252B"/>
    <w:rsid w:val="006E26AF"/>
    <w:rsid w:val="006E51AA"/>
    <w:rsid w:val="006E5AA3"/>
    <w:rsid w:val="006E5D75"/>
    <w:rsid w:val="006E69E1"/>
    <w:rsid w:val="006F10A5"/>
    <w:rsid w:val="006F148B"/>
    <w:rsid w:val="006F1919"/>
    <w:rsid w:val="006F1B46"/>
    <w:rsid w:val="006F1E5F"/>
    <w:rsid w:val="006F30FC"/>
    <w:rsid w:val="006F3A91"/>
    <w:rsid w:val="006F4394"/>
    <w:rsid w:val="006F476C"/>
    <w:rsid w:val="006F4EB6"/>
    <w:rsid w:val="006F5889"/>
    <w:rsid w:val="006F5C05"/>
    <w:rsid w:val="006F644C"/>
    <w:rsid w:val="006F6BD5"/>
    <w:rsid w:val="006F7C2E"/>
    <w:rsid w:val="00702416"/>
    <w:rsid w:val="00702872"/>
    <w:rsid w:val="00703AC1"/>
    <w:rsid w:val="00703B32"/>
    <w:rsid w:val="00706857"/>
    <w:rsid w:val="00706D59"/>
    <w:rsid w:val="00707C12"/>
    <w:rsid w:val="00710D0C"/>
    <w:rsid w:val="00710D81"/>
    <w:rsid w:val="007110F7"/>
    <w:rsid w:val="00711C7E"/>
    <w:rsid w:val="0071390E"/>
    <w:rsid w:val="00713A79"/>
    <w:rsid w:val="007141EB"/>
    <w:rsid w:val="007142BC"/>
    <w:rsid w:val="00714486"/>
    <w:rsid w:val="00714D24"/>
    <w:rsid w:val="007150C4"/>
    <w:rsid w:val="00717B28"/>
    <w:rsid w:val="00720421"/>
    <w:rsid w:val="0072110C"/>
    <w:rsid w:val="0072336E"/>
    <w:rsid w:val="0072352F"/>
    <w:rsid w:val="007250EE"/>
    <w:rsid w:val="00725919"/>
    <w:rsid w:val="00725F9A"/>
    <w:rsid w:val="00726346"/>
    <w:rsid w:val="00726626"/>
    <w:rsid w:val="00727F79"/>
    <w:rsid w:val="00727FA7"/>
    <w:rsid w:val="00730091"/>
    <w:rsid w:val="00730C48"/>
    <w:rsid w:val="007312FB"/>
    <w:rsid w:val="00731B61"/>
    <w:rsid w:val="00732A1B"/>
    <w:rsid w:val="00733112"/>
    <w:rsid w:val="00733332"/>
    <w:rsid w:val="00733C9E"/>
    <w:rsid w:val="00733FD3"/>
    <w:rsid w:val="00734E65"/>
    <w:rsid w:val="00737321"/>
    <w:rsid w:val="007377F1"/>
    <w:rsid w:val="00740BD1"/>
    <w:rsid w:val="00740DBC"/>
    <w:rsid w:val="00741BD9"/>
    <w:rsid w:val="00742871"/>
    <w:rsid w:val="00742EF3"/>
    <w:rsid w:val="00744061"/>
    <w:rsid w:val="00745B5B"/>
    <w:rsid w:val="007464CA"/>
    <w:rsid w:val="0074702C"/>
    <w:rsid w:val="00747570"/>
    <w:rsid w:val="00747E73"/>
    <w:rsid w:val="007501E3"/>
    <w:rsid w:val="00753576"/>
    <w:rsid w:val="007535B4"/>
    <w:rsid w:val="00755917"/>
    <w:rsid w:val="00756376"/>
    <w:rsid w:val="00756897"/>
    <w:rsid w:val="00756F9E"/>
    <w:rsid w:val="00757818"/>
    <w:rsid w:val="00760102"/>
    <w:rsid w:val="00760FB8"/>
    <w:rsid w:val="007622E5"/>
    <w:rsid w:val="00762F0A"/>
    <w:rsid w:val="00763CF4"/>
    <w:rsid w:val="00765542"/>
    <w:rsid w:val="00765AA2"/>
    <w:rsid w:val="00766416"/>
    <w:rsid w:val="007667A3"/>
    <w:rsid w:val="007667A4"/>
    <w:rsid w:val="00767A10"/>
    <w:rsid w:val="00770451"/>
    <w:rsid w:val="00772144"/>
    <w:rsid w:val="007721EA"/>
    <w:rsid w:val="007732C1"/>
    <w:rsid w:val="007743C7"/>
    <w:rsid w:val="00774616"/>
    <w:rsid w:val="007749E2"/>
    <w:rsid w:val="0077688C"/>
    <w:rsid w:val="00776ECD"/>
    <w:rsid w:val="00776F56"/>
    <w:rsid w:val="00777957"/>
    <w:rsid w:val="00777EB8"/>
    <w:rsid w:val="007803BB"/>
    <w:rsid w:val="00780515"/>
    <w:rsid w:val="0078092F"/>
    <w:rsid w:val="007812F8"/>
    <w:rsid w:val="00781B84"/>
    <w:rsid w:val="007827D9"/>
    <w:rsid w:val="00784546"/>
    <w:rsid w:val="007855E5"/>
    <w:rsid w:val="0078637B"/>
    <w:rsid w:val="00786386"/>
    <w:rsid w:val="0078696C"/>
    <w:rsid w:val="00787943"/>
    <w:rsid w:val="00791C8C"/>
    <w:rsid w:val="00791D5B"/>
    <w:rsid w:val="0079286D"/>
    <w:rsid w:val="00792C78"/>
    <w:rsid w:val="007930A7"/>
    <w:rsid w:val="00793879"/>
    <w:rsid w:val="007938D4"/>
    <w:rsid w:val="00793D8C"/>
    <w:rsid w:val="007941D5"/>
    <w:rsid w:val="00794AC4"/>
    <w:rsid w:val="00794CD1"/>
    <w:rsid w:val="00795B74"/>
    <w:rsid w:val="00796009"/>
    <w:rsid w:val="007A1C53"/>
    <w:rsid w:val="007A2457"/>
    <w:rsid w:val="007A2C81"/>
    <w:rsid w:val="007A31E6"/>
    <w:rsid w:val="007A3312"/>
    <w:rsid w:val="007A3758"/>
    <w:rsid w:val="007A3CE4"/>
    <w:rsid w:val="007A48A8"/>
    <w:rsid w:val="007A5C1C"/>
    <w:rsid w:val="007A65E8"/>
    <w:rsid w:val="007A689A"/>
    <w:rsid w:val="007A6A9B"/>
    <w:rsid w:val="007A76CA"/>
    <w:rsid w:val="007B03B3"/>
    <w:rsid w:val="007B0977"/>
    <w:rsid w:val="007B0A93"/>
    <w:rsid w:val="007B0EB5"/>
    <w:rsid w:val="007B2B5F"/>
    <w:rsid w:val="007B40B2"/>
    <w:rsid w:val="007B4668"/>
    <w:rsid w:val="007B46E9"/>
    <w:rsid w:val="007B70D7"/>
    <w:rsid w:val="007B727E"/>
    <w:rsid w:val="007B7389"/>
    <w:rsid w:val="007B7D05"/>
    <w:rsid w:val="007C0B07"/>
    <w:rsid w:val="007C1BF2"/>
    <w:rsid w:val="007C1E64"/>
    <w:rsid w:val="007C2D60"/>
    <w:rsid w:val="007C2F37"/>
    <w:rsid w:val="007C3372"/>
    <w:rsid w:val="007C4721"/>
    <w:rsid w:val="007C4E3A"/>
    <w:rsid w:val="007D10C1"/>
    <w:rsid w:val="007D1F01"/>
    <w:rsid w:val="007D26A4"/>
    <w:rsid w:val="007D3611"/>
    <w:rsid w:val="007D45F0"/>
    <w:rsid w:val="007D5922"/>
    <w:rsid w:val="007D6066"/>
    <w:rsid w:val="007D70CA"/>
    <w:rsid w:val="007D7284"/>
    <w:rsid w:val="007E01A5"/>
    <w:rsid w:val="007E196C"/>
    <w:rsid w:val="007E207F"/>
    <w:rsid w:val="007E272C"/>
    <w:rsid w:val="007E2F2E"/>
    <w:rsid w:val="007E3436"/>
    <w:rsid w:val="007E3BE7"/>
    <w:rsid w:val="007E524B"/>
    <w:rsid w:val="007E5F2D"/>
    <w:rsid w:val="007E60A2"/>
    <w:rsid w:val="007E66DD"/>
    <w:rsid w:val="007E74DE"/>
    <w:rsid w:val="007F0DE4"/>
    <w:rsid w:val="007F20D4"/>
    <w:rsid w:val="007F2162"/>
    <w:rsid w:val="007F3961"/>
    <w:rsid w:val="007F56DF"/>
    <w:rsid w:val="007F7864"/>
    <w:rsid w:val="00800C89"/>
    <w:rsid w:val="00800F29"/>
    <w:rsid w:val="008013A5"/>
    <w:rsid w:val="00801A0C"/>
    <w:rsid w:val="00801ED5"/>
    <w:rsid w:val="008033E6"/>
    <w:rsid w:val="00803565"/>
    <w:rsid w:val="008045CB"/>
    <w:rsid w:val="00804D5A"/>
    <w:rsid w:val="00805694"/>
    <w:rsid w:val="00806D59"/>
    <w:rsid w:val="00806D98"/>
    <w:rsid w:val="00807D95"/>
    <w:rsid w:val="00810716"/>
    <w:rsid w:val="00810F50"/>
    <w:rsid w:val="00811087"/>
    <w:rsid w:val="008122E3"/>
    <w:rsid w:val="0081285B"/>
    <w:rsid w:val="008149BB"/>
    <w:rsid w:val="00815853"/>
    <w:rsid w:val="00815B55"/>
    <w:rsid w:val="00815F2C"/>
    <w:rsid w:val="0081712E"/>
    <w:rsid w:val="008173A8"/>
    <w:rsid w:val="00817510"/>
    <w:rsid w:val="008176F2"/>
    <w:rsid w:val="00817DF7"/>
    <w:rsid w:val="00817EB7"/>
    <w:rsid w:val="0082067D"/>
    <w:rsid w:val="0082167B"/>
    <w:rsid w:val="00821C3B"/>
    <w:rsid w:val="008240E8"/>
    <w:rsid w:val="008242DD"/>
    <w:rsid w:val="008263DB"/>
    <w:rsid w:val="008267E8"/>
    <w:rsid w:val="0082693C"/>
    <w:rsid w:val="00830C48"/>
    <w:rsid w:val="00831BE9"/>
    <w:rsid w:val="00831E55"/>
    <w:rsid w:val="00832099"/>
    <w:rsid w:val="00832DAB"/>
    <w:rsid w:val="00834C41"/>
    <w:rsid w:val="0083567A"/>
    <w:rsid w:val="0083568F"/>
    <w:rsid w:val="00835C35"/>
    <w:rsid w:val="00836828"/>
    <w:rsid w:val="0083697C"/>
    <w:rsid w:val="00837221"/>
    <w:rsid w:val="008413D3"/>
    <w:rsid w:val="008424DE"/>
    <w:rsid w:val="008429FF"/>
    <w:rsid w:val="00842E2C"/>
    <w:rsid w:val="00842EF0"/>
    <w:rsid w:val="00843482"/>
    <w:rsid w:val="00846480"/>
    <w:rsid w:val="0084709C"/>
    <w:rsid w:val="00847875"/>
    <w:rsid w:val="00850EFA"/>
    <w:rsid w:val="00851941"/>
    <w:rsid w:val="00851AE6"/>
    <w:rsid w:val="00852E8B"/>
    <w:rsid w:val="00853D6E"/>
    <w:rsid w:val="0085401D"/>
    <w:rsid w:val="0085467D"/>
    <w:rsid w:val="0085510E"/>
    <w:rsid w:val="00855ACD"/>
    <w:rsid w:val="00855FE5"/>
    <w:rsid w:val="00857EE8"/>
    <w:rsid w:val="008600BE"/>
    <w:rsid w:val="008602C9"/>
    <w:rsid w:val="00860590"/>
    <w:rsid w:val="00861917"/>
    <w:rsid w:val="00863D4B"/>
    <w:rsid w:val="008661D4"/>
    <w:rsid w:val="008662D3"/>
    <w:rsid w:val="00866460"/>
    <w:rsid w:val="00866862"/>
    <w:rsid w:val="00866DCB"/>
    <w:rsid w:val="00867ABE"/>
    <w:rsid w:val="00871420"/>
    <w:rsid w:val="008723F5"/>
    <w:rsid w:val="00874950"/>
    <w:rsid w:val="0087515F"/>
    <w:rsid w:val="0087541B"/>
    <w:rsid w:val="0087674B"/>
    <w:rsid w:val="00877169"/>
    <w:rsid w:val="0087728D"/>
    <w:rsid w:val="008809E5"/>
    <w:rsid w:val="00880D5C"/>
    <w:rsid w:val="00881484"/>
    <w:rsid w:val="00882745"/>
    <w:rsid w:val="0088279C"/>
    <w:rsid w:val="008833B4"/>
    <w:rsid w:val="008839DA"/>
    <w:rsid w:val="00884857"/>
    <w:rsid w:val="00887740"/>
    <w:rsid w:val="00887A9A"/>
    <w:rsid w:val="0089084C"/>
    <w:rsid w:val="0089087A"/>
    <w:rsid w:val="00892DC2"/>
    <w:rsid w:val="00892E78"/>
    <w:rsid w:val="008930AB"/>
    <w:rsid w:val="00893315"/>
    <w:rsid w:val="00895439"/>
    <w:rsid w:val="0089578A"/>
    <w:rsid w:val="008962CF"/>
    <w:rsid w:val="00896588"/>
    <w:rsid w:val="00896E98"/>
    <w:rsid w:val="008A1CFC"/>
    <w:rsid w:val="008A4611"/>
    <w:rsid w:val="008A5AFE"/>
    <w:rsid w:val="008A6133"/>
    <w:rsid w:val="008A6DC2"/>
    <w:rsid w:val="008A7B35"/>
    <w:rsid w:val="008B0D15"/>
    <w:rsid w:val="008B1B7C"/>
    <w:rsid w:val="008B2469"/>
    <w:rsid w:val="008B2631"/>
    <w:rsid w:val="008B2701"/>
    <w:rsid w:val="008B3431"/>
    <w:rsid w:val="008B4CB4"/>
    <w:rsid w:val="008B50E1"/>
    <w:rsid w:val="008B5B6D"/>
    <w:rsid w:val="008B63D5"/>
    <w:rsid w:val="008B6A4B"/>
    <w:rsid w:val="008B77CC"/>
    <w:rsid w:val="008C074A"/>
    <w:rsid w:val="008C2564"/>
    <w:rsid w:val="008C353B"/>
    <w:rsid w:val="008C3FB4"/>
    <w:rsid w:val="008C41BF"/>
    <w:rsid w:val="008C473E"/>
    <w:rsid w:val="008C54BF"/>
    <w:rsid w:val="008C596E"/>
    <w:rsid w:val="008C5BCC"/>
    <w:rsid w:val="008C5F34"/>
    <w:rsid w:val="008C602B"/>
    <w:rsid w:val="008C661B"/>
    <w:rsid w:val="008D01F1"/>
    <w:rsid w:val="008D0B17"/>
    <w:rsid w:val="008D1C89"/>
    <w:rsid w:val="008D238D"/>
    <w:rsid w:val="008D32F8"/>
    <w:rsid w:val="008D4472"/>
    <w:rsid w:val="008D51F8"/>
    <w:rsid w:val="008D5293"/>
    <w:rsid w:val="008D6DB4"/>
    <w:rsid w:val="008D78C6"/>
    <w:rsid w:val="008E1828"/>
    <w:rsid w:val="008E2ED1"/>
    <w:rsid w:val="008E2FD2"/>
    <w:rsid w:val="008E3816"/>
    <w:rsid w:val="008E3A62"/>
    <w:rsid w:val="008E3E79"/>
    <w:rsid w:val="008E498F"/>
    <w:rsid w:val="008E4F9C"/>
    <w:rsid w:val="008E58AB"/>
    <w:rsid w:val="008E6979"/>
    <w:rsid w:val="008E6DEA"/>
    <w:rsid w:val="008E752E"/>
    <w:rsid w:val="008F4BB1"/>
    <w:rsid w:val="008F56B9"/>
    <w:rsid w:val="008F5EF6"/>
    <w:rsid w:val="008F5FAC"/>
    <w:rsid w:val="008F5FEB"/>
    <w:rsid w:val="008F6571"/>
    <w:rsid w:val="008F658B"/>
    <w:rsid w:val="008F69DA"/>
    <w:rsid w:val="008F6DCB"/>
    <w:rsid w:val="008F7030"/>
    <w:rsid w:val="008F70EF"/>
    <w:rsid w:val="008F77FF"/>
    <w:rsid w:val="00900FEC"/>
    <w:rsid w:val="0090177A"/>
    <w:rsid w:val="00902140"/>
    <w:rsid w:val="009035A1"/>
    <w:rsid w:val="00903D07"/>
    <w:rsid w:val="00903D0C"/>
    <w:rsid w:val="0090539A"/>
    <w:rsid w:val="0090577F"/>
    <w:rsid w:val="00905AE2"/>
    <w:rsid w:val="00905C29"/>
    <w:rsid w:val="00906C64"/>
    <w:rsid w:val="0090714A"/>
    <w:rsid w:val="0090727E"/>
    <w:rsid w:val="00907693"/>
    <w:rsid w:val="00907714"/>
    <w:rsid w:val="00907ADC"/>
    <w:rsid w:val="00907AE9"/>
    <w:rsid w:val="00907C83"/>
    <w:rsid w:val="00910423"/>
    <w:rsid w:val="00910657"/>
    <w:rsid w:val="00910745"/>
    <w:rsid w:val="00910D06"/>
    <w:rsid w:val="00911C04"/>
    <w:rsid w:val="00912B3D"/>
    <w:rsid w:val="00914232"/>
    <w:rsid w:val="0091434F"/>
    <w:rsid w:val="00916822"/>
    <w:rsid w:val="00916B67"/>
    <w:rsid w:val="00917448"/>
    <w:rsid w:val="009177D9"/>
    <w:rsid w:val="00917B9E"/>
    <w:rsid w:val="0092061F"/>
    <w:rsid w:val="00920781"/>
    <w:rsid w:val="009212E6"/>
    <w:rsid w:val="009221BE"/>
    <w:rsid w:val="00922CC4"/>
    <w:rsid w:val="0092329B"/>
    <w:rsid w:val="00923329"/>
    <w:rsid w:val="00923C44"/>
    <w:rsid w:val="00923EF2"/>
    <w:rsid w:val="0092513F"/>
    <w:rsid w:val="00925279"/>
    <w:rsid w:val="00925FF4"/>
    <w:rsid w:val="00926F8E"/>
    <w:rsid w:val="0092741C"/>
    <w:rsid w:val="0092764B"/>
    <w:rsid w:val="009278EF"/>
    <w:rsid w:val="00927C43"/>
    <w:rsid w:val="00931077"/>
    <w:rsid w:val="009321EA"/>
    <w:rsid w:val="009325D8"/>
    <w:rsid w:val="00932C47"/>
    <w:rsid w:val="00933783"/>
    <w:rsid w:val="009339BB"/>
    <w:rsid w:val="00935E76"/>
    <w:rsid w:val="009376A8"/>
    <w:rsid w:val="00940643"/>
    <w:rsid w:val="009414F2"/>
    <w:rsid w:val="00942267"/>
    <w:rsid w:val="00942478"/>
    <w:rsid w:val="00943307"/>
    <w:rsid w:val="009433B1"/>
    <w:rsid w:val="009439F6"/>
    <w:rsid w:val="00943DCA"/>
    <w:rsid w:val="00945886"/>
    <w:rsid w:val="00945C1E"/>
    <w:rsid w:val="00946617"/>
    <w:rsid w:val="0094671B"/>
    <w:rsid w:val="00946C0E"/>
    <w:rsid w:val="00947F89"/>
    <w:rsid w:val="00951655"/>
    <w:rsid w:val="00951F5A"/>
    <w:rsid w:val="009539EB"/>
    <w:rsid w:val="00953C52"/>
    <w:rsid w:val="00954252"/>
    <w:rsid w:val="0095768E"/>
    <w:rsid w:val="00957868"/>
    <w:rsid w:val="00957AF7"/>
    <w:rsid w:val="00960303"/>
    <w:rsid w:val="00960ADD"/>
    <w:rsid w:val="00963768"/>
    <w:rsid w:val="009640D2"/>
    <w:rsid w:val="009642B5"/>
    <w:rsid w:val="0096489B"/>
    <w:rsid w:val="00964A65"/>
    <w:rsid w:val="00965662"/>
    <w:rsid w:val="00965759"/>
    <w:rsid w:val="00965881"/>
    <w:rsid w:val="0096658E"/>
    <w:rsid w:val="00966915"/>
    <w:rsid w:val="00967D50"/>
    <w:rsid w:val="00970D64"/>
    <w:rsid w:val="00972118"/>
    <w:rsid w:val="009723D1"/>
    <w:rsid w:val="0097356A"/>
    <w:rsid w:val="00975FE0"/>
    <w:rsid w:val="0097656C"/>
    <w:rsid w:val="00977149"/>
    <w:rsid w:val="0097761E"/>
    <w:rsid w:val="00977B3A"/>
    <w:rsid w:val="0098037D"/>
    <w:rsid w:val="0098070D"/>
    <w:rsid w:val="00980891"/>
    <w:rsid w:val="00980B25"/>
    <w:rsid w:val="0098112A"/>
    <w:rsid w:val="00981A72"/>
    <w:rsid w:val="00981C20"/>
    <w:rsid w:val="009826F1"/>
    <w:rsid w:val="009833B8"/>
    <w:rsid w:val="0098358D"/>
    <w:rsid w:val="00983623"/>
    <w:rsid w:val="00983B69"/>
    <w:rsid w:val="00985149"/>
    <w:rsid w:val="00986952"/>
    <w:rsid w:val="00987378"/>
    <w:rsid w:val="009904A3"/>
    <w:rsid w:val="00990AAB"/>
    <w:rsid w:val="00990C47"/>
    <w:rsid w:val="009922CF"/>
    <w:rsid w:val="00992540"/>
    <w:rsid w:val="00992FAC"/>
    <w:rsid w:val="009935CD"/>
    <w:rsid w:val="0099388B"/>
    <w:rsid w:val="00993D4D"/>
    <w:rsid w:val="009945D6"/>
    <w:rsid w:val="00994602"/>
    <w:rsid w:val="00995504"/>
    <w:rsid w:val="00996E4A"/>
    <w:rsid w:val="00996FEC"/>
    <w:rsid w:val="00997B00"/>
    <w:rsid w:val="009A0524"/>
    <w:rsid w:val="009A0770"/>
    <w:rsid w:val="009A08DE"/>
    <w:rsid w:val="009A1BD1"/>
    <w:rsid w:val="009A213F"/>
    <w:rsid w:val="009A3221"/>
    <w:rsid w:val="009A4D78"/>
    <w:rsid w:val="009A5052"/>
    <w:rsid w:val="009A6EE1"/>
    <w:rsid w:val="009A71B4"/>
    <w:rsid w:val="009A76F9"/>
    <w:rsid w:val="009B03B7"/>
    <w:rsid w:val="009B0538"/>
    <w:rsid w:val="009B12D8"/>
    <w:rsid w:val="009B1CCC"/>
    <w:rsid w:val="009B25B6"/>
    <w:rsid w:val="009B3AC3"/>
    <w:rsid w:val="009B4D54"/>
    <w:rsid w:val="009B7736"/>
    <w:rsid w:val="009C052F"/>
    <w:rsid w:val="009C0F03"/>
    <w:rsid w:val="009C0FF4"/>
    <w:rsid w:val="009C2862"/>
    <w:rsid w:val="009C2D4B"/>
    <w:rsid w:val="009C318D"/>
    <w:rsid w:val="009C3867"/>
    <w:rsid w:val="009C4012"/>
    <w:rsid w:val="009C4923"/>
    <w:rsid w:val="009C495E"/>
    <w:rsid w:val="009C5100"/>
    <w:rsid w:val="009C56B7"/>
    <w:rsid w:val="009C63DB"/>
    <w:rsid w:val="009C6865"/>
    <w:rsid w:val="009C6D08"/>
    <w:rsid w:val="009D2605"/>
    <w:rsid w:val="009D2965"/>
    <w:rsid w:val="009D2BF3"/>
    <w:rsid w:val="009D3503"/>
    <w:rsid w:val="009D39A6"/>
    <w:rsid w:val="009D3CF0"/>
    <w:rsid w:val="009D4785"/>
    <w:rsid w:val="009D4EF7"/>
    <w:rsid w:val="009D5107"/>
    <w:rsid w:val="009D521F"/>
    <w:rsid w:val="009D5695"/>
    <w:rsid w:val="009D592C"/>
    <w:rsid w:val="009D6C2D"/>
    <w:rsid w:val="009D6D50"/>
    <w:rsid w:val="009D6F05"/>
    <w:rsid w:val="009D7A63"/>
    <w:rsid w:val="009E0A9C"/>
    <w:rsid w:val="009E1C03"/>
    <w:rsid w:val="009E1CC9"/>
    <w:rsid w:val="009E220D"/>
    <w:rsid w:val="009E3EE1"/>
    <w:rsid w:val="009E6F7F"/>
    <w:rsid w:val="009E7670"/>
    <w:rsid w:val="009F0591"/>
    <w:rsid w:val="009F14C0"/>
    <w:rsid w:val="009F1DD6"/>
    <w:rsid w:val="009F2102"/>
    <w:rsid w:val="009F2FF7"/>
    <w:rsid w:val="009F355F"/>
    <w:rsid w:val="009F47FD"/>
    <w:rsid w:val="009F5581"/>
    <w:rsid w:val="009F631A"/>
    <w:rsid w:val="009F6349"/>
    <w:rsid w:val="00A00F4E"/>
    <w:rsid w:val="00A00FE1"/>
    <w:rsid w:val="00A017B7"/>
    <w:rsid w:val="00A01A59"/>
    <w:rsid w:val="00A0247F"/>
    <w:rsid w:val="00A02536"/>
    <w:rsid w:val="00A041D6"/>
    <w:rsid w:val="00A048B2"/>
    <w:rsid w:val="00A0493E"/>
    <w:rsid w:val="00A04B87"/>
    <w:rsid w:val="00A061A0"/>
    <w:rsid w:val="00A0799F"/>
    <w:rsid w:val="00A07B77"/>
    <w:rsid w:val="00A1016A"/>
    <w:rsid w:val="00A1052C"/>
    <w:rsid w:val="00A11A38"/>
    <w:rsid w:val="00A12DD7"/>
    <w:rsid w:val="00A13465"/>
    <w:rsid w:val="00A13518"/>
    <w:rsid w:val="00A13FF7"/>
    <w:rsid w:val="00A1440D"/>
    <w:rsid w:val="00A14543"/>
    <w:rsid w:val="00A14C59"/>
    <w:rsid w:val="00A14D17"/>
    <w:rsid w:val="00A15747"/>
    <w:rsid w:val="00A16273"/>
    <w:rsid w:val="00A165B9"/>
    <w:rsid w:val="00A16B1A"/>
    <w:rsid w:val="00A176CB"/>
    <w:rsid w:val="00A20462"/>
    <w:rsid w:val="00A204BB"/>
    <w:rsid w:val="00A20BDD"/>
    <w:rsid w:val="00A21523"/>
    <w:rsid w:val="00A22C0C"/>
    <w:rsid w:val="00A231A3"/>
    <w:rsid w:val="00A231F4"/>
    <w:rsid w:val="00A23EA9"/>
    <w:rsid w:val="00A245A6"/>
    <w:rsid w:val="00A2490F"/>
    <w:rsid w:val="00A251E3"/>
    <w:rsid w:val="00A25DEB"/>
    <w:rsid w:val="00A2637E"/>
    <w:rsid w:val="00A26414"/>
    <w:rsid w:val="00A27A1F"/>
    <w:rsid w:val="00A3361E"/>
    <w:rsid w:val="00A33C70"/>
    <w:rsid w:val="00A34231"/>
    <w:rsid w:val="00A344BF"/>
    <w:rsid w:val="00A34D8A"/>
    <w:rsid w:val="00A3535F"/>
    <w:rsid w:val="00A35734"/>
    <w:rsid w:val="00A36F8D"/>
    <w:rsid w:val="00A374A1"/>
    <w:rsid w:val="00A41097"/>
    <w:rsid w:val="00A41208"/>
    <w:rsid w:val="00A4454C"/>
    <w:rsid w:val="00A44585"/>
    <w:rsid w:val="00A4488F"/>
    <w:rsid w:val="00A45C3A"/>
    <w:rsid w:val="00A46256"/>
    <w:rsid w:val="00A50E23"/>
    <w:rsid w:val="00A5232F"/>
    <w:rsid w:val="00A52964"/>
    <w:rsid w:val="00A52DF5"/>
    <w:rsid w:val="00A53843"/>
    <w:rsid w:val="00A54328"/>
    <w:rsid w:val="00A5433D"/>
    <w:rsid w:val="00A55615"/>
    <w:rsid w:val="00A55C2E"/>
    <w:rsid w:val="00A579AB"/>
    <w:rsid w:val="00A57C06"/>
    <w:rsid w:val="00A57E88"/>
    <w:rsid w:val="00A6141F"/>
    <w:rsid w:val="00A647C9"/>
    <w:rsid w:val="00A653BB"/>
    <w:rsid w:val="00A66229"/>
    <w:rsid w:val="00A6698E"/>
    <w:rsid w:val="00A6762E"/>
    <w:rsid w:val="00A6791F"/>
    <w:rsid w:val="00A679FB"/>
    <w:rsid w:val="00A73117"/>
    <w:rsid w:val="00A7366E"/>
    <w:rsid w:val="00A76976"/>
    <w:rsid w:val="00A80608"/>
    <w:rsid w:val="00A806DE"/>
    <w:rsid w:val="00A8072B"/>
    <w:rsid w:val="00A81E18"/>
    <w:rsid w:val="00A82ECA"/>
    <w:rsid w:val="00A8325E"/>
    <w:rsid w:val="00A835A7"/>
    <w:rsid w:val="00A84008"/>
    <w:rsid w:val="00A84252"/>
    <w:rsid w:val="00A84FD9"/>
    <w:rsid w:val="00A85E79"/>
    <w:rsid w:val="00A864DE"/>
    <w:rsid w:val="00A86A60"/>
    <w:rsid w:val="00A86F9F"/>
    <w:rsid w:val="00A875E9"/>
    <w:rsid w:val="00A87B24"/>
    <w:rsid w:val="00A902DA"/>
    <w:rsid w:val="00A90EE3"/>
    <w:rsid w:val="00A926DF"/>
    <w:rsid w:val="00A92CEF"/>
    <w:rsid w:val="00A938D5"/>
    <w:rsid w:val="00A941B1"/>
    <w:rsid w:val="00A94393"/>
    <w:rsid w:val="00A94FB9"/>
    <w:rsid w:val="00A95387"/>
    <w:rsid w:val="00A954CB"/>
    <w:rsid w:val="00A95DB8"/>
    <w:rsid w:val="00A961BE"/>
    <w:rsid w:val="00AA0467"/>
    <w:rsid w:val="00AA1577"/>
    <w:rsid w:val="00AA1CC9"/>
    <w:rsid w:val="00AA29A8"/>
    <w:rsid w:val="00AA2C95"/>
    <w:rsid w:val="00AA35FD"/>
    <w:rsid w:val="00AA3E16"/>
    <w:rsid w:val="00AA3E4D"/>
    <w:rsid w:val="00AA66E0"/>
    <w:rsid w:val="00AA69C3"/>
    <w:rsid w:val="00AA7530"/>
    <w:rsid w:val="00AA772A"/>
    <w:rsid w:val="00AA7BAE"/>
    <w:rsid w:val="00AA7D16"/>
    <w:rsid w:val="00AB0682"/>
    <w:rsid w:val="00AB0AA8"/>
    <w:rsid w:val="00AB221F"/>
    <w:rsid w:val="00AB3015"/>
    <w:rsid w:val="00AB417F"/>
    <w:rsid w:val="00AB43E4"/>
    <w:rsid w:val="00AB4D04"/>
    <w:rsid w:val="00AB6385"/>
    <w:rsid w:val="00AB6C68"/>
    <w:rsid w:val="00AB6CD4"/>
    <w:rsid w:val="00AB786C"/>
    <w:rsid w:val="00AC09BD"/>
    <w:rsid w:val="00AC09E2"/>
    <w:rsid w:val="00AC19B3"/>
    <w:rsid w:val="00AC1AE5"/>
    <w:rsid w:val="00AC46F4"/>
    <w:rsid w:val="00AC6A03"/>
    <w:rsid w:val="00AD064B"/>
    <w:rsid w:val="00AD0A38"/>
    <w:rsid w:val="00AD0A76"/>
    <w:rsid w:val="00AD1680"/>
    <w:rsid w:val="00AD19A0"/>
    <w:rsid w:val="00AD3FB1"/>
    <w:rsid w:val="00AD4402"/>
    <w:rsid w:val="00AD4658"/>
    <w:rsid w:val="00AD689A"/>
    <w:rsid w:val="00AD6B1F"/>
    <w:rsid w:val="00AD71DF"/>
    <w:rsid w:val="00AD7FD2"/>
    <w:rsid w:val="00AE0BF3"/>
    <w:rsid w:val="00AE0CD6"/>
    <w:rsid w:val="00AE0D3F"/>
    <w:rsid w:val="00AE0E90"/>
    <w:rsid w:val="00AE10C9"/>
    <w:rsid w:val="00AE1A93"/>
    <w:rsid w:val="00AE1C16"/>
    <w:rsid w:val="00AE202C"/>
    <w:rsid w:val="00AE2CA6"/>
    <w:rsid w:val="00AE4388"/>
    <w:rsid w:val="00AE51A6"/>
    <w:rsid w:val="00AE5510"/>
    <w:rsid w:val="00AE55B7"/>
    <w:rsid w:val="00AE5F26"/>
    <w:rsid w:val="00AE68AB"/>
    <w:rsid w:val="00AE6C4E"/>
    <w:rsid w:val="00AE6DEE"/>
    <w:rsid w:val="00AE7BFD"/>
    <w:rsid w:val="00AF0942"/>
    <w:rsid w:val="00AF0AE0"/>
    <w:rsid w:val="00AF121F"/>
    <w:rsid w:val="00AF1441"/>
    <w:rsid w:val="00AF1767"/>
    <w:rsid w:val="00AF2680"/>
    <w:rsid w:val="00AF26DF"/>
    <w:rsid w:val="00AF2F5B"/>
    <w:rsid w:val="00AF3832"/>
    <w:rsid w:val="00AF4055"/>
    <w:rsid w:val="00AF4335"/>
    <w:rsid w:val="00AF43AB"/>
    <w:rsid w:val="00AF46A7"/>
    <w:rsid w:val="00AF4A83"/>
    <w:rsid w:val="00AF5681"/>
    <w:rsid w:val="00AF5C29"/>
    <w:rsid w:val="00AF6B2B"/>
    <w:rsid w:val="00AF70CF"/>
    <w:rsid w:val="00AF7CDA"/>
    <w:rsid w:val="00B00516"/>
    <w:rsid w:val="00B02548"/>
    <w:rsid w:val="00B02C22"/>
    <w:rsid w:val="00B02D2A"/>
    <w:rsid w:val="00B02E62"/>
    <w:rsid w:val="00B041BB"/>
    <w:rsid w:val="00B0464F"/>
    <w:rsid w:val="00B04A95"/>
    <w:rsid w:val="00B054DE"/>
    <w:rsid w:val="00B05E0A"/>
    <w:rsid w:val="00B06849"/>
    <w:rsid w:val="00B0712C"/>
    <w:rsid w:val="00B105E9"/>
    <w:rsid w:val="00B1118B"/>
    <w:rsid w:val="00B127EA"/>
    <w:rsid w:val="00B12C89"/>
    <w:rsid w:val="00B1448C"/>
    <w:rsid w:val="00B169B8"/>
    <w:rsid w:val="00B204ED"/>
    <w:rsid w:val="00B20DE8"/>
    <w:rsid w:val="00B21648"/>
    <w:rsid w:val="00B21663"/>
    <w:rsid w:val="00B21D65"/>
    <w:rsid w:val="00B22295"/>
    <w:rsid w:val="00B225C7"/>
    <w:rsid w:val="00B22B13"/>
    <w:rsid w:val="00B22F18"/>
    <w:rsid w:val="00B2568E"/>
    <w:rsid w:val="00B2577C"/>
    <w:rsid w:val="00B26738"/>
    <w:rsid w:val="00B26802"/>
    <w:rsid w:val="00B26837"/>
    <w:rsid w:val="00B270A5"/>
    <w:rsid w:val="00B277AA"/>
    <w:rsid w:val="00B3007E"/>
    <w:rsid w:val="00B3011B"/>
    <w:rsid w:val="00B30A06"/>
    <w:rsid w:val="00B3130E"/>
    <w:rsid w:val="00B31CD7"/>
    <w:rsid w:val="00B35381"/>
    <w:rsid w:val="00B36749"/>
    <w:rsid w:val="00B36884"/>
    <w:rsid w:val="00B36A05"/>
    <w:rsid w:val="00B404AC"/>
    <w:rsid w:val="00B4116B"/>
    <w:rsid w:val="00B41266"/>
    <w:rsid w:val="00B41A3C"/>
    <w:rsid w:val="00B427F9"/>
    <w:rsid w:val="00B44747"/>
    <w:rsid w:val="00B44A7B"/>
    <w:rsid w:val="00B451D4"/>
    <w:rsid w:val="00B4729D"/>
    <w:rsid w:val="00B47A42"/>
    <w:rsid w:val="00B47F43"/>
    <w:rsid w:val="00B5034F"/>
    <w:rsid w:val="00B51025"/>
    <w:rsid w:val="00B51808"/>
    <w:rsid w:val="00B51969"/>
    <w:rsid w:val="00B520D5"/>
    <w:rsid w:val="00B52239"/>
    <w:rsid w:val="00B52CE0"/>
    <w:rsid w:val="00B53544"/>
    <w:rsid w:val="00B53CAB"/>
    <w:rsid w:val="00B54771"/>
    <w:rsid w:val="00B5580A"/>
    <w:rsid w:val="00B56B9D"/>
    <w:rsid w:val="00B576C3"/>
    <w:rsid w:val="00B60A93"/>
    <w:rsid w:val="00B6113A"/>
    <w:rsid w:val="00B61844"/>
    <w:rsid w:val="00B61AE7"/>
    <w:rsid w:val="00B627F1"/>
    <w:rsid w:val="00B639FA"/>
    <w:rsid w:val="00B63B81"/>
    <w:rsid w:val="00B640DE"/>
    <w:rsid w:val="00B64CAA"/>
    <w:rsid w:val="00B664AA"/>
    <w:rsid w:val="00B66B25"/>
    <w:rsid w:val="00B70A6A"/>
    <w:rsid w:val="00B70AD6"/>
    <w:rsid w:val="00B716A9"/>
    <w:rsid w:val="00B72AEA"/>
    <w:rsid w:val="00B73302"/>
    <w:rsid w:val="00B7375F"/>
    <w:rsid w:val="00B73C17"/>
    <w:rsid w:val="00B74756"/>
    <w:rsid w:val="00B752C7"/>
    <w:rsid w:val="00B757F9"/>
    <w:rsid w:val="00B75AA3"/>
    <w:rsid w:val="00B75C2F"/>
    <w:rsid w:val="00B76C6B"/>
    <w:rsid w:val="00B7701C"/>
    <w:rsid w:val="00B77C1D"/>
    <w:rsid w:val="00B81E5B"/>
    <w:rsid w:val="00B82687"/>
    <w:rsid w:val="00B82857"/>
    <w:rsid w:val="00B8304D"/>
    <w:rsid w:val="00B8362C"/>
    <w:rsid w:val="00B83909"/>
    <w:rsid w:val="00B86FC7"/>
    <w:rsid w:val="00B87778"/>
    <w:rsid w:val="00B87E32"/>
    <w:rsid w:val="00B9050E"/>
    <w:rsid w:val="00B922BD"/>
    <w:rsid w:val="00B935BB"/>
    <w:rsid w:val="00B936BE"/>
    <w:rsid w:val="00B93B8E"/>
    <w:rsid w:val="00B94445"/>
    <w:rsid w:val="00B94512"/>
    <w:rsid w:val="00B9480C"/>
    <w:rsid w:val="00B95D7D"/>
    <w:rsid w:val="00B9635C"/>
    <w:rsid w:val="00B96B18"/>
    <w:rsid w:val="00B96C45"/>
    <w:rsid w:val="00B97236"/>
    <w:rsid w:val="00B97420"/>
    <w:rsid w:val="00B974E1"/>
    <w:rsid w:val="00B97D9F"/>
    <w:rsid w:val="00B97E79"/>
    <w:rsid w:val="00B97FFE"/>
    <w:rsid w:val="00BA0512"/>
    <w:rsid w:val="00BA1B15"/>
    <w:rsid w:val="00BA370A"/>
    <w:rsid w:val="00BA4F4D"/>
    <w:rsid w:val="00BA6DC9"/>
    <w:rsid w:val="00BA6EEA"/>
    <w:rsid w:val="00BA7B9E"/>
    <w:rsid w:val="00BA7C2B"/>
    <w:rsid w:val="00BB126C"/>
    <w:rsid w:val="00BB12E3"/>
    <w:rsid w:val="00BB1EA0"/>
    <w:rsid w:val="00BB211F"/>
    <w:rsid w:val="00BB297A"/>
    <w:rsid w:val="00BB4B26"/>
    <w:rsid w:val="00BB63C3"/>
    <w:rsid w:val="00BB7357"/>
    <w:rsid w:val="00BB75E9"/>
    <w:rsid w:val="00BC06D6"/>
    <w:rsid w:val="00BC0A73"/>
    <w:rsid w:val="00BC1493"/>
    <w:rsid w:val="00BC15D3"/>
    <w:rsid w:val="00BC1776"/>
    <w:rsid w:val="00BC1CE9"/>
    <w:rsid w:val="00BC1D2B"/>
    <w:rsid w:val="00BC23B2"/>
    <w:rsid w:val="00BC25B6"/>
    <w:rsid w:val="00BC2996"/>
    <w:rsid w:val="00BC35AB"/>
    <w:rsid w:val="00BC36DA"/>
    <w:rsid w:val="00BC534A"/>
    <w:rsid w:val="00BC5875"/>
    <w:rsid w:val="00BD016E"/>
    <w:rsid w:val="00BD26CA"/>
    <w:rsid w:val="00BD2E52"/>
    <w:rsid w:val="00BD3679"/>
    <w:rsid w:val="00BD3F64"/>
    <w:rsid w:val="00BD5595"/>
    <w:rsid w:val="00BD5630"/>
    <w:rsid w:val="00BD5884"/>
    <w:rsid w:val="00BD5CA4"/>
    <w:rsid w:val="00BD6013"/>
    <w:rsid w:val="00BD67B9"/>
    <w:rsid w:val="00BD7829"/>
    <w:rsid w:val="00BE14AD"/>
    <w:rsid w:val="00BE2491"/>
    <w:rsid w:val="00BE391D"/>
    <w:rsid w:val="00BE3D16"/>
    <w:rsid w:val="00BE5B1A"/>
    <w:rsid w:val="00BE63B2"/>
    <w:rsid w:val="00BE7D7C"/>
    <w:rsid w:val="00BF10CC"/>
    <w:rsid w:val="00BF1A36"/>
    <w:rsid w:val="00BF3778"/>
    <w:rsid w:val="00BF3E66"/>
    <w:rsid w:val="00BF522F"/>
    <w:rsid w:val="00BF5F41"/>
    <w:rsid w:val="00BF6D54"/>
    <w:rsid w:val="00BF7090"/>
    <w:rsid w:val="00BF7DED"/>
    <w:rsid w:val="00C00F46"/>
    <w:rsid w:val="00C01471"/>
    <w:rsid w:val="00C0282D"/>
    <w:rsid w:val="00C046D4"/>
    <w:rsid w:val="00C061F8"/>
    <w:rsid w:val="00C06C2E"/>
    <w:rsid w:val="00C1002F"/>
    <w:rsid w:val="00C102E6"/>
    <w:rsid w:val="00C106A6"/>
    <w:rsid w:val="00C12D83"/>
    <w:rsid w:val="00C13A80"/>
    <w:rsid w:val="00C15CA0"/>
    <w:rsid w:val="00C15FBA"/>
    <w:rsid w:val="00C17BAA"/>
    <w:rsid w:val="00C205F1"/>
    <w:rsid w:val="00C20ADD"/>
    <w:rsid w:val="00C214C9"/>
    <w:rsid w:val="00C2203B"/>
    <w:rsid w:val="00C2308B"/>
    <w:rsid w:val="00C236C9"/>
    <w:rsid w:val="00C25BB4"/>
    <w:rsid w:val="00C262A6"/>
    <w:rsid w:val="00C265A7"/>
    <w:rsid w:val="00C26A13"/>
    <w:rsid w:val="00C2734C"/>
    <w:rsid w:val="00C2741F"/>
    <w:rsid w:val="00C27C7E"/>
    <w:rsid w:val="00C27EFF"/>
    <w:rsid w:val="00C30633"/>
    <w:rsid w:val="00C30EC2"/>
    <w:rsid w:val="00C33EFB"/>
    <w:rsid w:val="00C34833"/>
    <w:rsid w:val="00C34A98"/>
    <w:rsid w:val="00C35569"/>
    <w:rsid w:val="00C35616"/>
    <w:rsid w:val="00C364C5"/>
    <w:rsid w:val="00C36B31"/>
    <w:rsid w:val="00C36C91"/>
    <w:rsid w:val="00C4042E"/>
    <w:rsid w:val="00C41D70"/>
    <w:rsid w:val="00C423FA"/>
    <w:rsid w:val="00C42F09"/>
    <w:rsid w:val="00C43452"/>
    <w:rsid w:val="00C43D56"/>
    <w:rsid w:val="00C44F2B"/>
    <w:rsid w:val="00C4576F"/>
    <w:rsid w:val="00C45CDD"/>
    <w:rsid w:val="00C45F4F"/>
    <w:rsid w:val="00C46621"/>
    <w:rsid w:val="00C475EE"/>
    <w:rsid w:val="00C4798C"/>
    <w:rsid w:val="00C50639"/>
    <w:rsid w:val="00C50E0C"/>
    <w:rsid w:val="00C5225E"/>
    <w:rsid w:val="00C525B1"/>
    <w:rsid w:val="00C534EF"/>
    <w:rsid w:val="00C53B95"/>
    <w:rsid w:val="00C53FB5"/>
    <w:rsid w:val="00C541AD"/>
    <w:rsid w:val="00C546E3"/>
    <w:rsid w:val="00C54C50"/>
    <w:rsid w:val="00C60DEA"/>
    <w:rsid w:val="00C61756"/>
    <w:rsid w:val="00C61C8D"/>
    <w:rsid w:val="00C640B7"/>
    <w:rsid w:val="00C64798"/>
    <w:rsid w:val="00C65570"/>
    <w:rsid w:val="00C6619B"/>
    <w:rsid w:val="00C66368"/>
    <w:rsid w:val="00C67303"/>
    <w:rsid w:val="00C67965"/>
    <w:rsid w:val="00C7081F"/>
    <w:rsid w:val="00C710F6"/>
    <w:rsid w:val="00C713C9"/>
    <w:rsid w:val="00C7276B"/>
    <w:rsid w:val="00C72FEF"/>
    <w:rsid w:val="00C73C04"/>
    <w:rsid w:val="00C7489B"/>
    <w:rsid w:val="00C7507E"/>
    <w:rsid w:val="00C763D9"/>
    <w:rsid w:val="00C7663E"/>
    <w:rsid w:val="00C766DC"/>
    <w:rsid w:val="00C777CC"/>
    <w:rsid w:val="00C77CA9"/>
    <w:rsid w:val="00C801DC"/>
    <w:rsid w:val="00C80793"/>
    <w:rsid w:val="00C82337"/>
    <w:rsid w:val="00C82928"/>
    <w:rsid w:val="00C834DA"/>
    <w:rsid w:val="00C848D1"/>
    <w:rsid w:val="00C84E3F"/>
    <w:rsid w:val="00C85D0C"/>
    <w:rsid w:val="00C8614F"/>
    <w:rsid w:val="00C86BD1"/>
    <w:rsid w:val="00C87AB9"/>
    <w:rsid w:val="00C90734"/>
    <w:rsid w:val="00C91178"/>
    <w:rsid w:val="00C924B8"/>
    <w:rsid w:val="00C925B5"/>
    <w:rsid w:val="00C93F34"/>
    <w:rsid w:val="00C95C55"/>
    <w:rsid w:val="00C967D3"/>
    <w:rsid w:val="00CA0190"/>
    <w:rsid w:val="00CA100B"/>
    <w:rsid w:val="00CA1C0F"/>
    <w:rsid w:val="00CA1C25"/>
    <w:rsid w:val="00CA24D7"/>
    <w:rsid w:val="00CA2D42"/>
    <w:rsid w:val="00CA3ED2"/>
    <w:rsid w:val="00CA411E"/>
    <w:rsid w:val="00CA446A"/>
    <w:rsid w:val="00CA5848"/>
    <w:rsid w:val="00CA5865"/>
    <w:rsid w:val="00CA626B"/>
    <w:rsid w:val="00CA6EE7"/>
    <w:rsid w:val="00CA70B5"/>
    <w:rsid w:val="00CA7862"/>
    <w:rsid w:val="00CB2099"/>
    <w:rsid w:val="00CB2FAF"/>
    <w:rsid w:val="00CB339F"/>
    <w:rsid w:val="00CB3592"/>
    <w:rsid w:val="00CB35AF"/>
    <w:rsid w:val="00CB3D81"/>
    <w:rsid w:val="00CB5702"/>
    <w:rsid w:val="00CB5AE1"/>
    <w:rsid w:val="00CB6F83"/>
    <w:rsid w:val="00CB7752"/>
    <w:rsid w:val="00CC0074"/>
    <w:rsid w:val="00CC0638"/>
    <w:rsid w:val="00CC0E27"/>
    <w:rsid w:val="00CC2930"/>
    <w:rsid w:val="00CC4645"/>
    <w:rsid w:val="00CC47EE"/>
    <w:rsid w:val="00CC49D4"/>
    <w:rsid w:val="00CC5580"/>
    <w:rsid w:val="00CC5D30"/>
    <w:rsid w:val="00CC6A2C"/>
    <w:rsid w:val="00CC6C66"/>
    <w:rsid w:val="00CC777B"/>
    <w:rsid w:val="00CC7BEF"/>
    <w:rsid w:val="00CC7C34"/>
    <w:rsid w:val="00CC7FED"/>
    <w:rsid w:val="00CD054A"/>
    <w:rsid w:val="00CD054E"/>
    <w:rsid w:val="00CD0B86"/>
    <w:rsid w:val="00CD1CF4"/>
    <w:rsid w:val="00CD210F"/>
    <w:rsid w:val="00CD21D9"/>
    <w:rsid w:val="00CD289C"/>
    <w:rsid w:val="00CD2F77"/>
    <w:rsid w:val="00CD3B88"/>
    <w:rsid w:val="00CD3EF3"/>
    <w:rsid w:val="00CD51F4"/>
    <w:rsid w:val="00CD567C"/>
    <w:rsid w:val="00CD5D07"/>
    <w:rsid w:val="00CD6185"/>
    <w:rsid w:val="00CD681B"/>
    <w:rsid w:val="00CD68D4"/>
    <w:rsid w:val="00CD77FE"/>
    <w:rsid w:val="00CD7D31"/>
    <w:rsid w:val="00CE1194"/>
    <w:rsid w:val="00CE1EF4"/>
    <w:rsid w:val="00CE32A2"/>
    <w:rsid w:val="00CE37E4"/>
    <w:rsid w:val="00CE4071"/>
    <w:rsid w:val="00CE4580"/>
    <w:rsid w:val="00CE5349"/>
    <w:rsid w:val="00CE6E78"/>
    <w:rsid w:val="00CE71B3"/>
    <w:rsid w:val="00CE79FF"/>
    <w:rsid w:val="00CE7B40"/>
    <w:rsid w:val="00CF1FCD"/>
    <w:rsid w:val="00CF264E"/>
    <w:rsid w:val="00CF3B1B"/>
    <w:rsid w:val="00CF4869"/>
    <w:rsid w:val="00CF5BD5"/>
    <w:rsid w:val="00CF6605"/>
    <w:rsid w:val="00CF7F15"/>
    <w:rsid w:val="00D00D4E"/>
    <w:rsid w:val="00D00E20"/>
    <w:rsid w:val="00D014E8"/>
    <w:rsid w:val="00D02679"/>
    <w:rsid w:val="00D050A9"/>
    <w:rsid w:val="00D0510C"/>
    <w:rsid w:val="00D05BE3"/>
    <w:rsid w:val="00D05F98"/>
    <w:rsid w:val="00D064E0"/>
    <w:rsid w:val="00D076B9"/>
    <w:rsid w:val="00D07D7F"/>
    <w:rsid w:val="00D10361"/>
    <w:rsid w:val="00D11303"/>
    <w:rsid w:val="00D115C0"/>
    <w:rsid w:val="00D12100"/>
    <w:rsid w:val="00D123D3"/>
    <w:rsid w:val="00D140DB"/>
    <w:rsid w:val="00D14360"/>
    <w:rsid w:val="00D14866"/>
    <w:rsid w:val="00D14AFC"/>
    <w:rsid w:val="00D14D8D"/>
    <w:rsid w:val="00D155E9"/>
    <w:rsid w:val="00D15DC5"/>
    <w:rsid w:val="00D162EA"/>
    <w:rsid w:val="00D166F8"/>
    <w:rsid w:val="00D16EA4"/>
    <w:rsid w:val="00D172C7"/>
    <w:rsid w:val="00D17430"/>
    <w:rsid w:val="00D175D8"/>
    <w:rsid w:val="00D17958"/>
    <w:rsid w:val="00D20972"/>
    <w:rsid w:val="00D211A8"/>
    <w:rsid w:val="00D231C2"/>
    <w:rsid w:val="00D23730"/>
    <w:rsid w:val="00D23A18"/>
    <w:rsid w:val="00D23ED4"/>
    <w:rsid w:val="00D24738"/>
    <w:rsid w:val="00D26522"/>
    <w:rsid w:val="00D26A3F"/>
    <w:rsid w:val="00D27BD9"/>
    <w:rsid w:val="00D27D10"/>
    <w:rsid w:val="00D30DD1"/>
    <w:rsid w:val="00D30E0D"/>
    <w:rsid w:val="00D31D02"/>
    <w:rsid w:val="00D31FB2"/>
    <w:rsid w:val="00D33007"/>
    <w:rsid w:val="00D33929"/>
    <w:rsid w:val="00D372DB"/>
    <w:rsid w:val="00D37972"/>
    <w:rsid w:val="00D4121E"/>
    <w:rsid w:val="00D41941"/>
    <w:rsid w:val="00D424DE"/>
    <w:rsid w:val="00D429CF"/>
    <w:rsid w:val="00D432A0"/>
    <w:rsid w:val="00D43595"/>
    <w:rsid w:val="00D43961"/>
    <w:rsid w:val="00D43BC4"/>
    <w:rsid w:val="00D44C7B"/>
    <w:rsid w:val="00D452AC"/>
    <w:rsid w:val="00D45CB4"/>
    <w:rsid w:val="00D4798E"/>
    <w:rsid w:val="00D500FA"/>
    <w:rsid w:val="00D502D7"/>
    <w:rsid w:val="00D50BC9"/>
    <w:rsid w:val="00D527B7"/>
    <w:rsid w:val="00D53587"/>
    <w:rsid w:val="00D54F2C"/>
    <w:rsid w:val="00D55A0B"/>
    <w:rsid w:val="00D55C2C"/>
    <w:rsid w:val="00D56405"/>
    <w:rsid w:val="00D575C2"/>
    <w:rsid w:val="00D57866"/>
    <w:rsid w:val="00D57C91"/>
    <w:rsid w:val="00D60B3F"/>
    <w:rsid w:val="00D60F31"/>
    <w:rsid w:val="00D61368"/>
    <w:rsid w:val="00D61DFD"/>
    <w:rsid w:val="00D61F6E"/>
    <w:rsid w:val="00D628BF"/>
    <w:rsid w:val="00D640E3"/>
    <w:rsid w:val="00D654B5"/>
    <w:rsid w:val="00D667B7"/>
    <w:rsid w:val="00D66BB6"/>
    <w:rsid w:val="00D67648"/>
    <w:rsid w:val="00D71311"/>
    <w:rsid w:val="00D7198D"/>
    <w:rsid w:val="00D71C22"/>
    <w:rsid w:val="00D732FD"/>
    <w:rsid w:val="00D735D5"/>
    <w:rsid w:val="00D755A8"/>
    <w:rsid w:val="00D7592F"/>
    <w:rsid w:val="00D7674F"/>
    <w:rsid w:val="00D76BD3"/>
    <w:rsid w:val="00D80543"/>
    <w:rsid w:val="00D80A91"/>
    <w:rsid w:val="00D811BB"/>
    <w:rsid w:val="00D81420"/>
    <w:rsid w:val="00D81D59"/>
    <w:rsid w:val="00D856A6"/>
    <w:rsid w:val="00D85E6C"/>
    <w:rsid w:val="00D86053"/>
    <w:rsid w:val="00D878FE"/>
    <w:rsid w:val="00D87E9C"/>
    <w:rsid w:val="00D902C4"/>
    <w:rsid w:val="00D90446"/>
    <w:rsid w:val="00D91723"/>
    <w:rsid w:val="00D92680"/>
    <w:rsid w:val="00D927FE"/>
    <w:rsid w:val="00D928BF"/>
    <w:rsid w:val="00D95DA1"/>
    <w:rsid w:val="00D96A0C"/>
    <w:rsid w:val="00D96C61"/>
    <w:rsid w:val="00D977DC"/>
    <w:rsid w:val="00DA08EE"/>
    <w:rsid w:val="00DA1303"/>
    <w:rsid w:val="00DA2620"/>
    <w:rsid w:val="00DA2BC5"/>
    <w:rsid w:val="00DA40F1"/>
    <w:rsid w:val="00DA5195"/>
    <w:rsid w:val="00DA66B8"/>
    <w:rsid w:val="00DA73BE"/>
    <w:rsid w:val="00DA77EA"/>
    <w:rsid w:val="00DA7A52"/>
    <w:rsid w:val="00DB1123"/>
    <w:rsid w:val="00DB141B"/>
    <w:rsid w:val="00DB2BAF"/>
    <w:rsid w:val="00DB2DF9"/>
    <w:rsid w:val="00DB34BD"/>
    <w:rsid w:val="00DB3FED"/>
    <w:rsid w:val="00DB4BE5"/>
    <w:rsid w:val="00DB556D"/>
    <w:rsid w:val="00DB7D1B"/>
    <w:rsid w:val="00DC0657"/>
    <w:rsid w:val="00DC1143"/>
    <w:rsid w:val="00DC16A5"/>
    <w:rsid w:val="00DC175A"/>
    <w:rsid w:val="00DC184D"/>
    <w:rsid w:val="00DC3B67"/>
    <w:rsid w:val="00DC499B"/>
    <w:rsid w:val="00DC696E"/>
    <w:rsid w:val="00DC6F77"/>
    <w:rsid w:val="00DC7068"/>
    <w:rsid w:val="00DC77DF"/>
    <w:rsid w:val="00DD01B8"/>
    <w:rsid w:val="00DD0A28"/>
    <w:rsid w:val="00DD1098"/>
    <w:rsid w:val="00DD37E3"/>
    <w:rsid w:val="00DD3F54"/>
    <w:rsid w:val="00DD4D3D"/>
    <w:rsid w:val="00DD58E3"/>
    <w:rsid w:val="00DD5FFD"/>
    <w:rsid w:val="00DE0334"/>
    <w:rsid w:val="00DE0A43"/>
    <w:rsid w:val="00DE19B8"/>
    <w:rsid w:val="00DE2C48"/>
    <w:rsid w:val="00DE48F5"/>
    <w:rsid w:val="00DE4C36"/>
    <w:rsid w:val="00DE5755"/>
    <w:rsid w:val="00DE6B95"/>
    <w:rsid w:val="00DE7EBF"/>
    <w:rsid w:val="00DF0485"/>
    <w:rsid w:val="00DF0D26"/>
    <w:rsid w:val="00DF0E16"/>
    <w:rsid w:val="00DF1254"/>
    <w:rsid w:val="00DF1468"/>
    <w:rsid w:val="00DF1858"/>
    <w:rsid w:val="00DF284D"/>
    <w:rsid w:val="00DF30F0"/>
    <w:rsid w:val="00DF30FF"/>
    <w:rsid w:val="00DF42EF"/>
    <w:rsid w:val="00DF562D"/>
    <w:rsid w:val="00DF5A9D"/>
    <w:rsid w:val="00DF60F7"/>
    <w:rsid w:val="00DF6841"/>
    <w:rsid w:val="00E00094"/>
    <w:rsid w:val="00E0044C"/>
    <w:rsid w:val="00E00C47"/>
    <w:rsid w:val="00E01210"/>
    <w:rsid w:val="00E023EF"/>
    <w:rsid w:val="00E02DDD"/>
    <w:rsid w:val="00E03D06"/>
    <w:rsid w:val="00E04608"/>
    <w:rsid w:val="00E046BD"/>
    <w:rsid w:val="00E04C27"/>
    <w:rsid w:val="00E04C84"/>
    <w:rsid w:val="00E04D31"/>
    <w:rsid w:val="00E057F7"/>
    <w:rsid w:val="00E100D3"/>
    <w:rsid w:val="00E10443"/>
    <w:rsid w:val="00E10550"/>
    <w:rsid w:val="00E10611"/>
    <w:rsid w:val="00E1183C"/>
    <w:rsid w:val="00E12460"/>
    <w:rsid w:val="00E12A8E"/>
    <w:rsid w:val="00E137C9"/>
    <w:rsid w:val="00E139F4"/>
    <w:rsid w:val="00E142DD"/>
    <w:rsid w:val="00E14E1B"/>
    <w:rsid w:val="00E15CA0"/>
    <w:rsid w:val="00E168C2"/>
    <w:rsid w:val="00E16B8A"/>
    <w:rsid w:val="00E17235"/>
    <w:rsid w:val="00E17525"/>
    <w:rsid w:val="00E17C33"/>
    <w:rsid w:val="00E17CB2"/>
    <w:rsid w:val="00E17CD0"/>
    <w:rsid w:val="00E20BA2"/>
    <w:rsid w:val="00E20CFF"/>
    <w:rsid w:val="00E215B4"/>
    <w:rsid w:val="00E22EEB"/>
    <w:rsid w:val="00E23419"/>
    <w:rsid w:val="00E2445A"/>
    <w:rsid w:val="00E245F7"/>
    <w:rsid w:val="00E2542E"/>
    <w:rsid w:val="00E25C19"/>
    <w:rsid w:val="00E268F3"/>
    <w:rsid w:val="00E26B23"/>
    <w:rsid w:val="00E272F4"/>
    <w:rsid w:val="00E27584"/>
    <w:rsid w:val="00E30A37"/>
    <w:rsid w:val="00E31C71"/>
    <w:rsid w:val="00E326BE"/>
    <w:rsid w:val="00E326FB"/>
    <w:rsid w:val="00E33901"/>
    <w:rsid w:val="00E358C7"/>
    <w:rsid w:val="00E35A2E"/>
    <w:rsid w:val="00E3609B"/>
    <w:rsid w:val="00E36919"/>
    <w:rsid w:val="00E36A45"/>
    <w:rsid w:val="00E37A49"/>
    <w:rsid w:val="00E408CC"/>
    <w:rsid w:val="00E40F6C"/>
    <w:rsid w:val="00E41124"/>
    <w:rsid w:val="00E414E1"/>
    <w:rsid w:val="00E41505"/>
    <w:rsid w:val="00E41A36"/>
    <w:rsid w:val="00E41AC4"/>
    <w:rsid w:val="00E42F96"/>
    <w:rsid w:val="00E447FD"/>
    <w:rsid w:val="00E46837"/>
    <w:rsid w:val="00E46BC2"/>
    <w:rsid w:val="00E471E8"/>
    <w:rsid w:val="00E47E64"/>
    <w:rsid w:val="00E503EE"/>
    <w:rsid w:val="00E509DB"/>
    <w:rsid w:val="00E50A05"/>
    <w:rsid w:val="00E51507"/>
    <w:rsid w:val="00E51C14"/>
    <w:rsid w:val="00E53AAD"/>
    <w:rsid w:val="00E53DBD"/>
    <w:rsid w:val="00E54A29"/>
    <w:rsid w:val="00E54C02"/>
    <w:rsid w:val="00E54C76"/>
    <w:rsid w:val="00E55066"/>
    <w:rsid w:val="00E56C24"/>
    <w:rsid w:val="00E57819"/>
    <w:rsid w:val="00E628A8"/>
    <w:rsid w:val="00E63704"/>
    <w:rsid w:val="00E674EE"/>
    <w:rsid w:val="00E708D4"/>
    <w:rsid w:val="00E70D17"/>
    <w:rsid w:val="00E71A2F"/>
    <w:rsid w:val="00E72D81"/>
    <w:rsid w:val="00E72EE3"/>
    <w:rsid w:val="00E744CD"/>
    <w:rsid w:val="00E75381"/>
    <w:rsid w:val="00E763F6"/>
    <w:rsid w:val="00E765ED"/>
    <w:rsid w:val="00E77617"/>
    <w:rsid w:val="00E811F6"/>
    <w:rsid w:val="00E81606"/>
    <w:rsid w:val="00E81C46"/>
    <w:rsid w:val="00E82015"/>
    <w:rsid w:val="00E82559"/>
    <w:rsid w:val="00E825BE"/>
    <w:rsid w:val="00E84450"/>
    <w:rsid w:val="00E84B8E"/>
    <w:rsid w:val="00E84DE7"/>
    <w:rsid w:val="00E84EFD"/>
    <w:rsid w:val="00E85B85"/>
    <w:rsid w:val="00E86923"/>
    <w:rsid w:val="00E86FFE"/>
    <w:rsid w:val="00E87D81"/>
    <w:rsid w:val="00E912B4"/>
    <w:rsid w:val="00E9236A"/>
    <w:rsid w:val="00E9258F"/>
    <w:rsid w:val="00E926DA"/>
    <w:rsid w:val="00E92A2C"/>
    <w:rsid w:val="00E92A88"/>
    <w:rsid w:val="00E92F76"/>
    <w:rsid w:val="00E93201"/>
    <w:rsid w:val="00E93C38"/>
    <w:rsid w:val="00E94262"/>
    <w:rsid w:val="00E947D1"/>
    <w:rsid w:val="00E95522"/>
    <w:rsid w:val="00E95FD2"/>
    <w:rsid w:val="00E96369"/>
    <w:rsid w:val="00E9643A"/>
    <w:rsid w:val="00E965C6"/>
    <w:rsid w:val="00E96726"/>
    <w:rsid w:val="00EA02C0"/>
    <w:rsid w:val="00EA0943"/>
    <w:rsid w:val="00EA0F8F"/>
    <w:rsid w:val="00EA1236"/>
    <w:rsid w:val="00EA37A1"/>
    <w:rsid w:val="00EA41FC"/>
    <w:rsid w:val="00EA46DE"/>
    <w:rsid w:val="00EA46F2"/>
    <w:rsid w:val="00EA566D"/>
    <w:rsid w:val="00EA61FA"/>
    <w:rsid w:val="00EA7C31"/>
    <w:rsid w:val="00EA7F93"/>
    <w:rsid w:val="00EB0777"/>
    <w:rsid w:val="00EB0779"/>
    <w:rsid w:val="00EB0F0A"/>
    <w:rsid w:val="00EB0FF4"/>
    <w:rsid w:val="00EB1EF2"/>
    <w:rsid w:val="00EB30DD"/>
    <w:rsid w:val="00EB3554"/>
    <w:rsid w:val="00EB35C0"/>
    <w:rsid w:val="00EB4530"/>
    <w:rsid w:val="00EB4782"/>
    <w:rsid w:val="00EB48C4"/>
    <w:rsid w:val="00EB4AB1"/>
    <w:rsid w:val="00EB60D2"/>
    <w:rsid w:val="00EB6D41"/>
    <w:rsid w:val="00EB7062"/>
    <w:rsid w:val="00EB7075"/>
    <w:rsid w:val="00EB77A0"/>
    <w:rsid w:val="00EC0F08"/>
    <w:rsid w:val="00EC15C8"/>
    <w:rsid w:val="00EC1C9F"/>
    <w:rsid w:val="00EC45AB"/>
    <w:rsid w:val="00EC4E90"/>
    <w:rsid w:val="00EC4EAD"/>
    <w:rsid w:val="00EC63D3"/>
    <w:rsid w:val="00EC6CC2"/>
    <w:rsid w:val="00EC7466"/>
    <w:rsid w:val="00ED0179"/>
    <w:rsid w:val="00ED05E4"/>
    <w:rsid w:val="00ED0719"/>
    <w:rsid w:val="00ED1F57"/>
    <w:rsid w:val="00ED26F1"/>
    <w:rsid w:val="00ED2C82"/>
    <w:rsid w:val="00ED3F42"/>
    <w:rsid w:val="00ED4560"/>
    <w:rsid w:val="00ED4DDD"/>
    <w:rsid w:val="00ED4F38"/>
    <w:rsid w:val="00ED5B13"/>
    <w:rsid w:val="00ED5F28"/>
    <w:rsid w:val="00ED62B2"/>
    <w:rsid w:val="00ED6DE9"/>
    <w:rsid w:val="00ED6F59"/>
    <w:rsid w:val="00ED715D"/>
    <w:rsid w:val="00ED7FCE"/>
    <w:rsid w:val="00EE3638"/>
    <w:rsid w:val="00EE4B0E"/>
    <w:rsid w:val="00EE4F71"/>
    <w:rsid w:val="00EE5098"/>
    <w:rsid w:val="00EE5B41"/>
    <w:rsid w:val="00EE5BCE"/>
    <w:rsid w:val="00EE630B"/>
    <w:rsid w:val="00EE6AE8"/>
    <w:rsid w:val="00EE6E75"/>
    <w:rsid w:val="00EF0380"/>
    <w:rsid w:val="00EF15A8"/>
    <w:rsid w:val="00EF4163"/>
    <w:rsid w:val="00EF4F71"/>
    <w:rsid w:val="00EF549B"/>
    <w:rsid w:val="00EF563B"/>
    <w:rsid w:val="00EF5CDE"/>
    <w:rsid w:val="00EF5F81"/>
    <w:rsid w:val="00EF62D8"/>
    <w:rsid w:val="00EF6D34"/>
    <w:rsid w:val="00EF6DB4"/>
    <w:rsid w:val="00EF76CC"/>
    <w:rsid w:val="00EF7FD0"/>
    <w:rsid w:val="00F008A5"/>
    <w:rsid w:val="00F01133"/>
    <w:rsid w:val="00F014EA"/>
    <w:rsid w:val="00F0182D"/>
    <w:rsid w:val="00F0194C"/>
    <w:rsid w:val="00F0218A"/>
    <w:rsid w:val="00F02239"/>
    <w:rsid w:val="00F03C5A"/>
    <w:rsid w:val="00F04364"/>
    <w:rsid w:val="00F05FF8"/>
    <w:rsid w:val="00F11CAB"/>
    <w:rsid w:val="00F12073"/>
    <w:rsid w:val="00F121F1"/>
    <w:rsid w:val="00F153A9"/>
    <w:rsid w:val="00F16DCE"/>
    <w:rsid w:val="00F171E1"/>
    <w:rsid w:val="00F21E40"/>
    <w:rsid w:val="00F2319B"/>
    <w:rsid w:val="00F2367E"/>
    <w:rsid w:val="00F23B8B"/>
    <w:rsid w:val="00F23D01"/>
    <w:rsid w:val="00F2501D"/>
    <w:rsid w:val="00F2548B"/>
    <w:rsid w:val="00F30E2C"/>
    <w:rsid w:val="00F3175B"/>
    <w:rsid w:val="00F31BD0"/>
    <w:rsid w:val="00F3281D"/>
    <w:rsid w:val="00F33331"/>
    <w:rsid w:val="00F33A56"/>
    <w:rsid w:val="00F33AAA"/>
    <w:rsid w:val="00F34107"/>
    <w:rsid w:val="00F357EB"/>
    <w:rsid w:val="00F37D5B"/>
    <w:rsid w:val="00F401FB"/>
    <w:rsid w:val="00F4037C"/>
    <w:rsid w:val="00F41469"/>
    <w:rsid w:val="00F41949"/>
    <w:rsid w:val="00F425FB"/>
    <w:rsid w:val="00F45D96"/>
    <w:rsid w:val="00F45E03"/>
    <w:rsid w:val="00F4646B"/>
    <w:rsid w:val="00F4752D"/>
    <w:rsid w:val="00F47677"/>
    <w:rsid w:val="00F47D87"/>
    <w:rsid w:val="00F47F90"/>
    <w:rsid w:val="00F50DFE"/>
    <w:rsid w:val="00F50FE8"/>
    <w:rsid w:val="00F51AD7"/>
    <w:rsid w:val="00F52F46"/>
    <w:rsid w:val="00F5315C"/>
    <w:rsid w:val="00F536D5"/>
    <w:rsid w:val="00F53872"/>
    <w:rsid w:val="00F554C5"/>
    <w:rsid w:val="00F55C4E"/>
    <w:rsid w:val="00F55CA4"/>
    <w:rsid w:val="00F560FF"/>
    <w:rsid w:val="00F56747"/>
    <w:rsid w:val="00F577A4"/>
    <w:rsid w:val="00F577CC"/>
    <w:rsid w:val="00F604C8"/>
    <w:rsid w:val="00F608E8"/>
    <w:rsid w:val="00F609A6"/>
    <w:rsid w:val="00F612AD"/>
    <w:rsid w:val="00F618AF"/>
    <w:rsid w:val="00F6201B"/>
    <w:rsid w:val="00F622C6"/>
    <w:rsid w:val="00F62588"/>
    <w:rsid w:val="00F626E4"/>
    <w:rsid w:val="00F646F8"/>
    <w:rsid w:val="00F647C8"/>
    <w:rsid w:val="00F65C6F"/>
    <w:rsid w:val="00F66A82"/>
    <w:rsid w:val="00F70096"/>
    <w:rsid w:val="00F709D8"/>
    <w:rsid w:val="00F70C67"/>
    <w:rsid w:val="00F71E78"/>
    <w:rsid w:val="00F7259E"/>
    <w:rsid w:val="00F72DA5"/>
    <w:rsid w:val="00F734B9"/>
    <w:rsid w:val="00F75050"/>
    <w:rsid w:val="00F751D5"/>
    <w:rsid w:val="00F75840"/>
    <w:rsid w:val="00F7715C"/>
    <w:rsid w:val="00F77395"/>
    <w:rsid w:val="00F77976"/>
    <w:rsid w:val="00F80101"/>
    <w:rsid w:val="00F80596"/>
    <w:rsid w:val="00F80EB8"/>
    <w:rsid w:val="00F82E3C"/>
    <w:rsid w:val="00F82FA2"/>
    <w:rsid w:val="00F83B61"/>
    <w:rsid w:val="00F84488"/>
    <w:rsid w:val="00F85AE0"/>
    <w:rsid w:val="00F85BB8"/>
    <w:rsid w:val="00F86B2E"/>
    <w:rsid w:val="00F876FF"/>
    <w:rsid w:val="00F87CF2"/>
    <w:rsid w:val="00F87E5C"/>
    <w:rsid w:val="00F91023"/>
    <w:rsid w:val="00F916FB"/>
    <w:rsid w:val="00F9193E"/>
    <w:rsid w:val="00F91942"/>
    <w:rsid w:val="00F91B22"/>
    <w:rsid w:val="00F926E3"/>
    <w:rsid w:val="00F92C38"/>
    <w:rsid w:val="00F932B6"/>
    <w:rsid w:val="00F93AA7"/>
    <w:rsid w:val="00F93B49"/>
    <w:rsid w:val="00F95084"/>
    <w:rsid w:val="00F9600B"/>
    <w:rsid w:val="00F967E3"/>
    <w:rsid w:val="00F969B9"/>
    <w:rsid w:val="00F96FB4"/>
    <w:rsid w:val="00F97451"/>
    <w:rsid w:val="00F97B75"/>
    <w:rsid w:val="00F97FB4"/>
    <w:rsid w:val="00FA096C"/>
    <w:rsid w:val="00FA1098"/>
    <w:rsid w:val="00FA198C"/>
    <w:rsid w:val="00FA35D2"/>
    <w:rsid w:val="00FA3F57"/>
    <w:rsid w:val="00FA4208"/>
    <w:rsid w:val="00FA4949"/>
    <w:rsid w:val="00FA6F2C"/>
    <w:rsid w:val="00FA75F6"/>
    <w:rsid w:val="00FB050A"/>
    <w:rsid w:val="00FB0591"/>
    <w:rsid w:val="00FB14F2"/>
    <w:rsid w:val="00FB1924"/>
    <w:rsid w:val="00FB1986"/>
    <w:rsid w:val="00FB1E1D"/>
    <w:rsid w:val="00FB2735"/>
    <w:rsid w:val="00FB296F"/>
    <w:rsid w:val="00FB5094"/>
    <w:rsid w:val="00FB5A6C"/>
    <w:rsid w:val="00FB6F87"/>
    <w:rsid w:val="00FB7FD3"/>
    <w:rsid w:val="00FC0071"/>
    <w:rsid w:val="00FC1DD2"/>
    <w:rsid w:val="00FC2AAB"/>
    <w:rsid w:val="00FC3F82"/>
    <w:rsid w:val="00FC4FA5"/>
    <w:rsid w:val="00FC50A1"/>
    <w:rsid w:val="00FC7732"/>
    <w:rsid w:val="00FD02B9"/>
    <w:rsid w:val="00FD1039"/>
    <w:rsid w:val="00FD17AA"/>
    <w:rsid w:val="00FD31C6"/>
    <w:rsid w:val="00FD4706"/>
    <w:rsid w:val="00FD56DC"/>
    <w:rsid w:val="00FD5771"/>
    <w:rsid w:val="00FD582F"/>
    <w:rsid w:val="00FD6904"/>
    <w:rsid w:val="00FD698C"/>
    <w:rsid w:val="00FD791F"/>
    <w:rsid w:val="00FE07AE"/>
    <w:rsid w:val="00FE0B72"/>
    <w:rsid w:val="00FE1762"/>
    <w:rsid w:val="00FE3A4B"/>
    <w:rsid w:val="00FE3D86"/>
    <w:rsid w:val="00FE4E48"/>
    <w:rsid w:val="00FE626F"/>
    <w:rsid w:val="00FE634A"/>
    <w:rsid w:val="00FF05B3"/>
    <w:rsid w:val="00FF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FEE39DB"/>
  <w15:docId w15:val="{99353EC7-2D6C-4628-9F95-0D8A88A1A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iPriority="10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0"/>
    <w:qFormat/>
    <w:rsid w:val="000D603E"/>
    <w:rPr>
      <w:rFonts w:ascii="Times New Roman" w:hAnsi="Times New Roman"/>
      <w:bCs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D603E"/>
    <w:pPr>
      <w:contextualSpacing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0D603E"/>
    <w:pPr>
      <w:spacing w:before="240" w:after="240"/>
      <w:outlineLvl w:val="1"/>
    </w:pPr>
    <w:rPr>
      <w:b/>
      <w:szCs w:val="26"/>
    </w:rPr>
  </w:style>
  <w:style w:type="paragraph" w:styleId="3">
    <w:name w:val="heading 3"/>
    <w:basedOn w:val="a"/>
    <w:next w:val="a"/>
    <w:link w:val="30"/>
    <w:uiPriority w:val="9"/>
    <w:qFormat/>
    <w:rsid w:val="000D603E"/>
    <w:pPr>
      <w:keepNext/>
      <w:spacing w:before="240" w:after="240"/>
      <w:outlineLvl w:val="2"/>
    </w:pPr>
    <w:rPr>
      <w:b/>
      <w:bCs w:val="0"/>
    </w:rPr>
  </w:style>
  <w:style w:type="paragraph" w:styleId="4">
    <w:name w:val="heading 4"/>
    <w:basedOn w:val="a"/>
    <w:next w:val="a"/>
    <w:link w:val="40"/>
    <w:uiPriority w:val="9"/>
    <w:qFormat/>
    <w:rsid w:val="000D603E"/>
    <w:pPr>
      <w:spacing w:before="200"/>
      <w:outlineLvl w:val="3"/>
    </w:pPr>
    <w:rPr>
      <w:rFonts w:ascii="Cambria" w:hAnsi="Cambria"/>
      <w:b/>
      <w:i/>
      <w:iCs/>
      <w:sz w:val="20"/>
      <w:szCs w:val="20"/>
    </w:rPr>
  </w:style>
  <w:style w:type="paragraph" w:styleId="5">
    <w:name w:val="heading 5"/>
    <w:basedOn w:val="a"/>
    <w:next w:val="a"/>
    <w:link w:val="50"/>
    <w:uiPriority w:val="9"/>
    <w:qFormat/>
    <w:rsid w:val="000D603E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bCs w:val="0"/>
      <w:color w:val="365F91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0D603E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bCs w:val="0"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0D603E"/>
    <w:pPr>
      <w:keepNext/>
      <w:keepLines/>
      <w:spacing w:before="40" w:line="259" w:lineRule="auto"/>
      <w:outlineLvl w:val="6"/>
    </w:pPr>
    <w:rPr>
      <w:rFonts w:asciiTheme="majorHAnsi" w:eastAsiaTheme="majorEastAsia" w:hAnsiTheme="majorHAnsi" w:cstheme="majorBidi"/>
      <w:bCs w:val="0"/>
      <w:i/>
      <w:iCs/>
      <w:color w:val="243F60" w:themeColor="accent1" w:themeShade="7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0D603E"/>
    <w:pPr>
      <w:keepNext/>
      <w:keepLines/>
      <w:spacing w:before="40" w:line="259" w:lineRule="auto"/>
      <w:outlineLvl w:val="7"/>
    </w:pPr>
    <w:rPr>
      <w:rFonts w:asciiTheme="majorHAnsi" w:eastAsiaTheme="majorEastAsia" w:hAnsiTheme="majorHAnsi" w:cstheme="majorBidi"/>
      <w:bCs w:val="0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0D603E"/>
    <w:pPr>
      <w:keepNext/>
      <w:keepLines/>
      <w:spacing w:before="40" w:line="259" w:lineRule="auto"/>
      <w:outlineLvl w:val="8"/>
    </w:pPr>
    <w:rPr>
      <w:rFonts w:asciiTheme="majorHAnsi" w:eastAsiaTheme="majorEastAsia" w:hAnsiTheme="majorHAnsi" w:cstheme="majorBidi"/>
      <w:bCs w:val="0"/>
      <w:i/>
      <w:iCs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D603E"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uiPriority w:val="9"/>
    <w:locked/>
    <w:rsid w:val="000D603E"/>
    <w:rPr>
      <w:rFonts w:ascii="Times New Roman" w:hAnsi="Times New Roman"/>
      <w:b/>
      <w:bCs/>
      <w:sz w:val="24"/>
      <w:szCs w:val="26"/>
    </w:rPr>
  </w:style>
  <w:style w:type="character" w:customStyle="1" w:styleId="30">
    <w:name w:val="Заголовок 3 Знак"/>
    <w:link w:val="3"/>
    <w:uiPriority w:val="9"/>
    <w:locked/>
    <w:rsid w:val="000D603E"/>
    <w:rPr>
      <w:rFonts w:ascii="Times New Roman" w:hAnsi="Times New Roman"/>
      <w:b/>
      <w:sz w:val="24"/>
      <w:szCs w:val="24"/>
    </w:rPr>
  </w:style>
  <w:style w:type="character" w:customStyle="1" w:styleId="40">
    <w:name w:val="Заголовок 4 Знак"/>
    <w:link w:val="4"/>
    <w:uiPriority w:val="9"/>
    <w:locked/>
    <w:rsid w:val="000D603E"/>
    <w:rPr>
      <w:rFonts w:ascii="Cambria" w:hAnsi="Cambria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locked/>
    <w:rsid w:val="000D603E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locked/>
    <w:rsid w:val="000D603E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locked/>
    <w:rsid w:val="000D603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locked/>
    <w:rsid w:val="000D603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90">
    <w:name w:val="Заголовок 9 Знак"/>
    <w:basedOn w:val="a0"/>
    <w:link w:val="9"/>
    <w:uiPriority w:val="9"/>
    <w:locked/>
    <w:rsid w:val="000D603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a3">
    <w:name w:val="footer"/>
    <w:basedOn w:val="a"/>
    <w:link w:val="a4"/>
    <w:uiPriority w:val="99"/>
    <w:unhideWhenUsed/>
    <w:locked/>
    <w:rsid w:val="000D603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D603E"/>
    <w:rPr>
      <w:rFonts w:ascii="Times New Roman" w:hAnsi="Times New Roman"/>
      <w:bCs/>
      <w:sz w:val="24"/>
      <w:szCs w:val="24"/>
    </w:rPr>
  </w:style>
  <w:style w:type="table" w:styleId="a5">
    <w:name w:val="Table Grid"/>
    <w:basedOn w:val="a1"/>
    <w:uiPriority w:val="99"/>
    <w:rsid w:val="000D60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rsid w:val="0085401D"/>
    <w:rPr>
      <w:rFonts w:ascii="Calibri" w:hAnsi="Calibri"/>
      <w:bCs w:val="0"/>
      <w:sz w:val="20"/>
      <w:szCs w:val="20"/>
      <w:lang w:eastAsia="en-US"/>
    </w:rPr>
  </w:style>
  <w:style w:type="character" w:customStyle="1" w:styleId="a7">
    <w:name w:val="Текст сноски Знак"/>
    <w:link w:val="a6"/>
    <w:uiPriority w:val="99"/>
    <w:semiHidden/>
    <w:locked/>
    <w:rsid w:val="0085401D"/>
    <w:rPr>
      <w:rFonts w:eastAsia="Times New Roman" w:cs="Times New Roman"/>
      <w:sz w:val="20"/>
      <w:szCs w:val="20"/>
      <w:lang w:eastAsia="en-US"/>
    </w:rPr>
  </w:style>
  <w:style w:type="character" w:styleId="a8">
    <w:name w:val="footnote reference"/>
    <w:uiPriority w:val="99"/>
    <w:semiHidden/>
    <w:rsid w:val="000D603E"/>
    <w:rPr>
      <w:rFonts w:cs="Times New Roman"/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0D60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0D603E"/>
    <w:rPr>
      <w:rFonts w:ascii="Segoe UI" w:hAnsi="Segoe UI" w:cs="Segoe UI"/>
      <w:bCs/>
      <w:sz w:val="18"/>
      <w:szCs w:val="18"/>
    </w:rPr>
  </w:style>
  <w:style w:type="paragraph" w:styleId="ab">
    <w:name w:val="endnote text"/>
    <w:aliases w:val="Знак4"/>
    <w:basedOn w:val="a"/>
    <w:link w:val="ac"/>
    <w:uiPriority w:val="99"/>
    <w:rsid w:val="000D603E"/>
    <w:rPr>
      <w:bCs w:val="0"/>
      <w:sz w:val="20"/>
      <w:szCs w:val="22"/>
    </w:rPr>
  </w:style>
  <w:style w:type="character" w:customStyle="1" w:styleId="ac">
    <w:name w:val="Текст концевой сноски Знак"/>
    <w:aliases w:val="Знак4 Знак"/>
    <w:link w:val="ab"/>
    <w:uiPriority w:val="99"/>
    <w:locked/>
    <w:rsid w:val="000D603E"/>
    <w:rPr>
      <w:rFonts w:ascii="Times New Roman" w:hAnsi="Times New Roman"/>
      <w:szCs w:val="22"/>
    </w:rPr>
  </w:style>
  <w:style w:type="character" w:styleId="ad">
    <w:name w:val="endnote reference"/>
    <w:uiPriority w:val="10"/>
    <w:rsid w:val="000D603E"/>
    <w:rPr>
      <w:vertAlign w:val="superscript"/>
    </w:rPr>
  </w:style>
  <w:style w:type="character" w:styleId="ae">
    <w:name w:val="page number"/>
    <w:uiPriority w:val="99"/>
    <w:rsid w:val="00BB1EA0"/>
  </w:style>
  <w:style w:type="paragraph" w:styleId="af">
    <w:name w:val="header"/>
    <w:basedOn w:val="a"/>
    <w:link w:val="af0"/>
    <w:uiPriority w:val="99"/>
    <w:unhideWhenUsed/>
    <w:rsid w:val="000D603E"/>
    <w:pPr>
      <w:jc w:val="center"/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0D603E"/>
    <w:rPr>
      <w:rFonts w:ascii="Times New Roman" w:hAnsi="Times New Roman"/>
      <w:bCs/>
      <w:sz w:val="24"/>
      <w:szCs w:val="24"/>
    </w:rPr>
  </w:style>
  <w:style w:type="paragraph" w:styleId="af1">
    <w:name w:val="Title"/>
    <w:basedOn w:val="a"/>
    <w:next w:val="a"/>
    <w:link w:val="af2"/>
    <w:qFormat/>
    <w:rsid w:val="000D603E"/>
    <w:pPr>
      <w:contextualSpacing/>
      <w:jc w:val="center"/>
    </w:pPr>
    <w:rPr>
      <w:bCs w:val="0"/>
      <w:spacing w:val="5"/>
      <w:sz w:val="52"/>
      <w:szCs w:val="52"/>
    </w:rPr>
  </w:style>
  <w:style w:type="character" w:customStyle="1" w:styleId="af2">
    <w:name w:val="Название Знак"/>
    <w:basedOn w:val="a0"/>
    <w:link w:val="af1"/>
    <w:rsid w:val="000D603E"/>
    <w:rPr>
      <w:rFonts w:ascii="Times New Roman" w:hAnsi="Times New Roman"/>
      <w:spacing w:val="5"/>
      <w:sz w:val="52"/>
      <w:szCs w:val="52"/>
    </w:rPr>
  </w:style>
  <w:style w:type="character" w:customStyle="1" w:styleId="11">
    <w:name w:val="Текст концевой сноски Знак1"/>
    <w:uiPriority w:val="99"/>
    <w:semiHidden/>
    <w:locked/>
    <w:rsid w:val="002B69E8"/>
    <w:rPr>
      <w:rFonts w:ascii="Calibri" w:hAnsi="Calibri" w:cs="Times New Roman"/>
      <w:sz w:val="20"/>
      <w:szCs w:val="20"/>
      <w:lang w:eastAsia="ru-RU"/>
    </w:rPr>
  </w:style>
  <w:style w:type="character" w:styleId="af3">
    <w:name w:val="annotation reference"/>
    <w:basedOn w:val="a0"/>
    <w:uiPriority w:val="99"/>
    <w:semiHidden/>
    <w:unhideWhenUsed/>
    <w:locked/>
    <w:rsid w:val="000D603E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locked/>
    <w:rsid w:val="000D603E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0D603E"/>
    <w:rPr>
      <w:rFonts w:ascii="Times New Roman" w:hAnsi="Times New Roman"/>
      <w:bCs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locked/>
    <w:rsid w:val="000D603E"/>
    <w:rPr>
      <w:b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D603E"/>
    <w:rPr>
      <w:rFonts w:ascii="Times New Roman" w:hAnsi="Times New Roman"/>
      <w:b/>
      <w:bCs/>
    </w:rPr>
  </w:style>
  <w:style w:type="paragraph" w:styleId="12">
    <w:name w:val="toc 1"/>
    <w:next w:val="a"/>
    <w:autoRedefine/>
    <w:uiPriority w:val="39"/>
    <w:unhideWhenUsed/>
    <w:qFormat/>
    <w:rsid w:val="000D603E"/>
    <w:pPr>
      <w:tabs>
        <w:tab w:val="right" w:leader="dot" w:pos="10195"/>
      </w:tabs>
    </w:pPr>
    <w:rPr>
      <w:rFonts w:ascii="Times New Roman" w:hAnsi="Times New Roman"/>
      <w:noProof/>
      <w:sz w:val="24"/>
      <w:szCs w:val="22"/>
    </w:rPr>
  </w:style>
  <w:style w:type="paragraph" w:styleId="21">
    <w:name w:val="toc 2"/>
    <w:basedOn w:val="a"/>
    <w:next w:val="a"/>
    <w:autoRedefine/>
    <w:uiPriority w:val="39"/>
    <w:unhideWhenUsed/>
    <w:rsid w:val="000D603E"/>
    <w:pPr>
      <w:tabs>
        <w:tab w:val="right" w:leader="dot" w:pos="10205"/>
      </w:tabs>
      <w:ind w:left="240"/>
    </w:pPr>
  </w:style>
  <w:style w:type="character" w:styleId="af8">
    <w:name w:val="FollowedHyperlink"/>
    <w:uiPriority w:val="99"/>
    <w:semiHidden/>
    <w:unhideWhenUsed/>
    <w:locked/>
    <w:rsid w:val="000D603E"/>
    <w:rPr>
      <w:color w:val="954F72"/>
      <w:u w:val="single"/>
    </w:rPr>
  </w:style>
  <w:style w:type="paragraph" w:customStyle="1" w:styleId="af9">
    <w:name w:val="Утв"/>
    <w:basedOn w:val="a"/>
    <w:rsid w:val="000D603E"/>
    <w:pPr>
      <w:spacing w:after="120"/>
      <w:ind w:left="5812"/>
      <w:contextualSpacing/>
      <w:jc w:val="center"/>
    </w:pPr>
    <w:rPr>
      <w:bCs w:val="0"/>
      <w:spacing w:val="5"/>
      <w:sz w:val="28"/>
      <w:szCs w:val="28"/>
    </w:rPr>
  </w:style>
  <w:style w:type="paragraph" w:customStyle="1" w:styleId="afa">
    <w:name w:val="Назв"/>
    <w:basedOn w:val="a"/>
    <w:rsid w:val="000D603E"/>
    <w:pPr>
      <w:suppressAutoHyphens/>
      <w:spacing w:before="240" w:after="240"/>
      <w:jc w:val="center"/>
    </w:pPr>
    <w:rPr>
      <w:b/>
      <w:sz w:val="28"/>
    </w:rPr>
  </w:style>
  <w:style w:type="character" w:styleId="afb">
    <w:name w:val="Hyperlink"/>
    <w:basedOn w:val="a0"/>
    <w:uiPriority w:val="99"/>
    <w:unhideWhenUsed/>
    <w:locked/>
    <w:rsid w:val="00BB1EA0"/>
    <w:rPr>
      <w:color w:val="0000FF" w:themeColor="hyperlink"/>
      <w:u w:val="single"/>
    </w:rPr>
  </w:style>
  <w:style w:type="character" w:customStyle="1" w:styleId="22">
    <w:name w:val="Основной текст (2)_"/>
    <w:link w:val="210"/>
    <w:uiPriority w:val="99"/>
    <w:rsid w:val="00085B42"/>
    <w:rPr>
      <w:rFonts w:ascii="MS Reference Sans Serif" w:hAnsi="MS Reference Sans Serif" w:cs="MS Reference Sans Serif"/>
      <w:b/>
      <w:bCs/>
      <w:sz w:val="17"/>
      <w:szCs w:val="17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085B42"/>
    <w:pPr>
      <w:widowControl w:val="0"/>
      <w:shd w:val="clear" w:color="auto" w:fill="FFFFFF"/>
      <w:spacing w:after="240" w:line="240" w:lineRule="atLeast"/>
      <w:jc w:val="center"/>
    </w:pPr>
    <w:rPr>
      <w:rFonts w:ascii="MS Reference Sans Serif" w:hAnsi="MS Reference Sans Serif" w:cs="MS Reference Sans Serif"/>
      <w:b/>
      <w:sz w:val="17"/>
      <w:szCs w:val="17"/>
    </w:rPr>
  </w:style>
  <w:style w:type="character" w:customStyle="1" w:styleId="51">
    <w:name w:val="Основной текст (5)_"/>
    <w:link w:val="52"/>
    <w:uiPriority w:val="99"/>
    <w:rsid w:val="00085B42"/>
    <w:rPr>
      <w:sz w:val="21"/>
      <w:szCs w:val="21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085B42"/>
    <w:pPr>
      <w:widowControl w:val="0"/>
      <w:shd w:val="clear" w:color="auto" w:fill="FFFFFF"/>
      <w:spacing w:before="720" w:after="180" w:line="249" w:lineRule="exact"/>
      <w:jc w:val="both"/>
    </w:pPr>
    <w:rPr>
      <w:rFonts w:ascii="Calibri" w:hAnsi="Calibri"/>
      <w:bCs w:val="0"/>
      <w:sz w:val="21"/>
      <w:szCs w:val="21"/>
    </w:rPr>
  </w:style>
  <w:style w:type="character" w:customStyle="1" w:styleId="afc">
    <w:name w:val="Основной текст + Не полужирный"/>
    <w:aliases w:val="Интервал 0 pt"/>
    <w:uiPriority w:val="99"/>
    <w:rsid w:val="00085B42"/>
    <w:rPr>
      <w:rFonts w:ascii="Times New Roman" w:hAnsi="Times New Roman" w:cs="Times New Roman"/>
      <w:spacing w:val="0"/>
      <w:sz w:val="25"/>
      <w:szCs w:val="25"/>
      <w:u w:val="none"/>
      <w:shd w:val="clear" w:color="auto" w:fill="FFFFFF"/>
    </w:rPr>
  </w:style>
  <w:style w:type="character" w:customStyle="1" w:styleId="12pt">
    <w:name w:val="Основной текст + 12 pt"/>
    <w:uiPriority w:val="99"/>
    <w:rsid w:val="00085B42"/>
    <w:rPr>
      <w:rFonts w:ascii="Times New Roman" w:hAnsi="Times New Roman" w:cs="Times New Roman"/>
      <w:sz w:val="24"/>
      <w:szCs w:val="24"/>
      <w:u w:val="none"/>
      <w:shd w:val="clear" w:color="auto" w:fill="FFFFFF"/>
    </w:rPr>
  </w:style>
  <w:style w:type="character" w:customStyle="1" w:styleId="afd">
    <w:name w:val="Основной текст + Полужирный"/>
    <w:uiPriority w:val="99"/>
    <w:rsid w:val="00085B42"/>
    <w:rPr>
      <w:rFonts w:ascii="Times New Roman" w:hAnsi="Times New Roman" w:cs="Times New Roman"/>
      <w:b/>
      <w:bCs/>
      <w:sz w:val="23"/>
      <w:szCs w:val="23"/>
      <w:u w:val="none"/>
      <w:shd w:val="clear" w:color="auto" w:fill="FFFFFF"/>
    </w:rPr>
  </w:style>
  <w:style w:type="character" w:customStyle="1" w:styleId="FontStyle39">
    <w:name w:val="Font Style39"/>
    <w:uiPriority w:val="99"/>
    <w:rsid w:val="000244E3"/>
    <w:rPr>
      <w:rFonts w:ascii="Times New Roman" w:hAnsi="Times New Roman"/>
      <w:sz w:val="22"/>
    </w:rPr>
  </w:style>
  <w:style w:type="paragraph" w:styleId="afe">
    <w:name w:val="Revision"/>
    <w:hidden/>
    <w:uiPriority w:val="99"/>
    <w:semiHidden/>
    <w:rsid w:val="000D603E"/>
    <w:rPr>
      <w:rFonts w:ascii="Times New Roman" w:hAnsi="Times New Roman"/>
      <w:bCs/>
      <w:sz w:val="24"/>
      <w:szCs w:val="24"/>
    </w:rPr>
  </w:style>
  <w:style w:type="table" w:customStyle="1" w:styleId="13">
    <w:name w:val="Сетка таблицы светлая1"/>
    <w:basedOn w:val="a1"/>
    <w:uiPriority w:val="40"/>
    <w:rsid w:val="000D603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31">
    <w:name w:val="toc 3"/>
    <w:basedOn w:val="a"/>
    <w:next w:val="a"/>
    <w:autoRedefine/>
    <w:uiPriority w:val="39"/>
    <w:semiHidden/>
    <w:qFormat/>
    <w:rsid w:val="000D603E"/>
    <w:pPr>
      <w:spacing w:after="100"/>
      <w:ind w:left="440"/>
    </w:pPr>
    <w:rPr>
      <w:rFonts w:ascii="Calibri" w:hAnsi="Calibri"/>
    </w:rPr>
  </w:style>
  <w:style w:type="paragraph" w:customStyle="1" w:styleId="aff">
    <w:name w:val="С_Т"/>
    <w:link w:val="aff0"/>
    <w:qFormat/>
    <w:rsid w:val="000D603E"/>
    <w:pPr>
      <w:suppressAutoHyphens/>
    </w:pPr>
    <w:rPr>
      <w:rFonts w:ascii="Times New Roman" w:hAnsi="Times New Roman"/>
      <w:bCs/>
      <w:sz w:val="24"/>
      <w:szCs w:val="24"/>
    </w:rPr>
  </w:style>
  <w:style w:type="paragraph" w:customStyle="1" w:styleId="aff1">
    <w:name w:val="С_Т_Ц"/>
    <w:basedOn w:val="a"/>
    <w:qFormat/>
    <w:rsid w:val="000D603E"/>
    <w:pPr>
      <w:suppressAutoHyphens/>
      <w:jc w:val="center"/>
    </w:pPr>
  </w:style>
  <w:style w:type="paragraph" w:customStyle="1" w:styleId="100">
    <w:name w:val="СМ_10"/>
    <w:basedOn w:val="a"/>
    <w:qFormat/>
    <w:rsid w:val="000D603E"/>
    <w:pPr>
      <w:suppressAutoHyphens/>
    </w:pPr>
    <w:rPr>
      <w:sz w:val="20"/>
      <w:szCs w:val="20"/>
    </w:rPr>
  </w:style>
  <w:style w:type="paragraph" w:customStyle="1" w:styleId="101">
    <w:name w:val="СМ_10_Ц"/>
    <w:basedOn w:val="a"/>
    <w:qFormat/>
    <w:rsid w:val="000D603E"/>
    <w:pPr>
      <w:suppressAutoHyphens/>
      <w:jc w:val="center"/>
    </w:pPr>
    <w:rPr>
      <w:sz w:val="20"/>
      <w:szCs w:val="20"/>
    </w:rPr>
  </w:style>
  <w:style w:type="character" w:customStyle="1" w:styleId="aff0">
    <w:name w:val="С_Т Знак"/>
    <w:link w:val="aff"/>
    <w:rsid w:val="000D603E"/>
    <w:rPr>
      <w:rFonts w:ascii="Times New Roman" w:hAnsi="Times New Roman"/>
      <w:bCs/>
      <w:sz w:val="24"/>
      <w:szCs w:val="24"/>
    </w:rPr>
  </w:style>
  <w:style w:type="paragraph" w:customStyle="1" w:styleId="23">
    <w:name w:val="Заг2"/>
    <w:uiPriority w:val="8"/>
    <w:qFormat/>
    <w:rsid w:val="000D603E"/>
    <w:pPr>
      <w:spacing w:before="240" w:after="120"/>
    </w:pPr>
    <w:rPr>
      <w:rFonts w:ascii="Times New Roman" w:hAnsi="Times New Roman"/>
      <w:b/>
      <w:bCs/>
      <w:sz w:val="24"/>
      <w:szCs w:val="24"/>
    </w:rPr>
  </w:style>
  <w:style w:type="character" w:customStyle="1" w:styleId="aff2">
    <w:name w:val="Термин"/>
    <w:basedOn w:val="a0"/>
    <w:uiPriority w:val="1"/>
    <w:qFormat/>
    <w:rsid w:val="000D603E"/>
    <w:rPr>
      <w:b/>
    </w:rPr>
  </w:style>
  <w:style w:type="paragraph" w:customStyle="1" w:styleId="32">
    <w:name w:val="Заг3"/>
    <w:qFormat/>
    <w:rsid w:val="007E66DD"/>
    <w:pPr>
      <w:spacing w:before="240" w:after="12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1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1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02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46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31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841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500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59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047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67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296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842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7957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58011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79849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4040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37965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5976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5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7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6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60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89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44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80808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6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59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39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05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80808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6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96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94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6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90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80808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8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1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3915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938843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66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55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54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80808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9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6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26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605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943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822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245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057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264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1598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192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6430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0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5258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0216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39444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606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6456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46409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9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9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919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19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656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0000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829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616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346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769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5761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6785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3385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8699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9741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5720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0535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3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leg\OneDrive\&#1055;&#1088;&#1086;&#1092;&#1089;&#1090;&#1072;&#1085;&#1076;&#1072;&#1088;&#1090;&#1099;_2020\&#1064;&#1072;&#1073;&#1083;&#1086;&#1085;%20&#1055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6A095-DC1C-4972-BEC2-9F4D1016A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ПС</Template>
  <TotalTime>10</TotalTime>
  <Pages>10</Pages>
  <Words>16240</Words>
  <Characters>92571</Characters>
  <Application>Microsoft Office Word</Application>
  <DocSecurity>0</DocSecurity>
  <Lines>771</Lines>
  <Paragraphs>217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Формовщик машинной формовки</vt:lpstr>
      <vt:lpstr>Формовщик машинной формовки</vt:lpstr>
    </vt:vector>
  </TitlesOfParts>
  <Manager>Васильев А.С.</Manager>
  <Company>МГТУ им. Н.Э.Баумана</Company>
  <LinksUpToDate>false</LinksUpToDate>
  <CharactersWithSpaces>108594</CharactersWithSpaces>
  <SharedDoc>false</SharedDoc>
  <HLinks>
    <vt:vector size="24" baseType="variant">
      <vt:variant>
        <vt:i4>2031669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_Toc433309210</vt:lpwstr>
      </vt:variant>
      <vt:variant>
        <vt:i4>1966133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_Toc433309209</vt:lpwstr>
      </vt:variant>
      <vt:variant>
        <vt:i4>1966133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_Toc433309208</vt:lpwstr>
      </vt:variant>
      <vt:variant>
        <vt:i4>1966133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_Toc433309207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Формовщик машинной формовки</dc:title>
  <dc:subject>Профстандарт</dc:subject>
  <dc:creator>Озерова;Союзмаш</dc:creator>
  <cp:keywords>Профстандарт</cp:keywords>
  <cp:lastModifiedBy>1403-2</cp:lastModifiedBy>
  <cp:revision>4</cp:revision>
  <cp:lastPrinted>2021-05-19T08:22:00Z</cp:lastPrinted>
  <dcterms:created xsi:type="dcterms:W3CDTF">2021-05-19T08:11:00Z</dcterms:created>
  <dcterms:modified xsi:type="dcterms:W3CDTF">2021-06-08T11:50:00Z</dcterms:modified>
</cp:coreProperties>
</file>