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3CC98" w14:textId="77777777" w:rsidR="00CF0EE2" w:rsidRPr="003829B4" w:rsidRDefault="00CF0EE2" w:rsidP="00CF0EE2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7B4C9E1C" w14:textId="77777777" w:rsidR="00CF0EE2" w:rsidRPr="003829B4" w:rsidRDefault="00CF0EE2" w:rsidP="00CF0EE2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455A8F88" w14:textId="77777777" w:rsidR="00CF0EE2" w:rsidRPr="003829B4" w:rsidRDefault="00CF0EE2" w:rsidP="00CF0EE2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3E413BE2" w14:textId="396777F6" w:rsidR="00CF0EE2" w:rsidRPr="00B65177" w:rsidRDefault="0015586B" w:rsidP="00CF0EE2">
      <w:pPr>
        <w:ind w:left="5670"/>
        <w:jc w:val="center"/>
        <w:rPr>
          <w:sz w:val="28"/>
          <w:szCs w:val="28"/>
        </w:rPr>
      </w:pPr>
      <w:r w:rsidRPr="00BF6C7C">
        <w:rPr>
          <w:sz w:val="28"/>
          <w:szCs w:val="28"/>
        </w:rPr>
        <w:t xml:space="preserve">от </w:t>
      </w:r>
      <w:r w:rsidR="00021730">
        <w:rPr>
          <w:sz w:val="28"/>
          <w:szCs w:val="28"/>
        </w:rPr>
        <w:t>«8» июня</w:t>
      </w:r>
      <w:r w:rsidRPr="00B65177">
        <w:rPr>
          <w:sz w:val="28"/>
          <w:szCs w:val="28"/>
        </w:rPr>
        <w:t xml:space="preserve"> </w:t>
      </w:r>
      <w:r w:rsidR="00021730">
        <w:rPr>
          <w:sz w:val="28"/>
          <w:szCs w:val="28"/>
        </w:rPr>
        <w:t>2021 г. № 375н</w:t>
      </w:r>
      <w:bookmarkStart w:id="1" w:name="_GoBack"/>
      <w:bookmarkEnd w:id="1"/>
    </w:p>
    <w:p w14:paraId="571BFF00" w14:textId="77777777" w:rsidR="00BF6C7C" w:rsidRPr="003829B4" w:rsidRDefault="00BF6C7C" w:rsidP="00CF0EE2">
      <w:pPr>
        <w:ind w:left="5670"/>
        <w:jc w:val="center"/>
        <w:rPr>
          <w:sz w:val="28"/>
          <w:szCs w:val="28"/>
        </w:rPr>
      </w:pPr>
    </w:p>
    <w:bookmarkEnd w:id="0"/>
    <w:p w14:paraId="19BC6001" w14:textId="77777777" w:rsidR="00BE3D16" w:rsidRPr="008166CD" w:rsidRDefault="00EB35C0" w:rsidP="00CF0EE2">
      <w:pPr>
        <w:pStyle w:val="af1"/>
      </w:pPr>
      <w:r w:rsidRPr="008166CD">
        <w:t>ПРОФЕССИОНАЛЬНЫЙ СТАНДАРТ</w:t>
      </w:r>
    </w:p>
    <w:p w14:paraId="6ABBBEB5" w14:textId="77777777" w:rsidR="00254B32" w:rsidRPr="008166CD" w:rsidRDefault="00254B32" w:rsidP="00CF0EE2">
      <w:pPr>
        <w:pStyle w:val="afa"/>
      </w:pPr>
      <w:r w:rsidRPr="008166CD">
        <w:t>Прессовщик твердых сплавов</w:t>
      </w:r>
    </w:p>
    <w:tbl>
      <w:tblPr>
        <w:tblW w:w="1189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5"/>
      </w:tblGrid>
      <w:tr w:rsidR="0053199F" w:rsidRPr="00C94D3C" w14:paraId="15B71494" w14:textId="77777777" w:rsidTr="00A16B1A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F90165F" w14:textId="77777777" w:rsidR="00EB35C0" w:rsidRPr="00C94D3C" w:rsidRDefault="003868F1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966</w:t>
            </w:r>
          </w:p>
        </w:tc>
      </w:tr>
      <w:tr w:rsidR="0053199F" w:rsidRPr="00C94D3C" w14:paraId="48933736" w14:textId="77777777" w:rsidTr="00A16B1A">
        <w:trPr>
          <w:trHeight w:val="227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B9D31FB" w14:textId="77777777" w:rsidR="00EB35C0" w:rsidRPr="00C94D3C" w:rsidRDefault="00EB35C0" w:rsidP="00CF0EE2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14:paraId="52B9E1F7" w14:textId="77777777" w:rsidR="008C5F34" w:rsidRPr="00C94D3C" w:rsidRDefault="008C5F34" w:rsidP="00CF0EE2">
      <w:pPr>
        <w:jc w:val="center"/>
        <w:rPr>
          <w:color w:val="000000" w:themeColor="text1"/>
        </w:rPr>
      </w:pPr>
      <w:r w:rsidRPr="00C94D3C">
        <w:rPr>
          <w:color w:val="000000" w:themeColor="text1"/>
        </w:rPr>
        <w:t>Содержание</w:t>
      </w:r>
    </w:p>
    <w:p w14:paraId="495A5D4C" w14:textId="08655957" w:rsidR="00AD4D09" w:rsidRDefault="00AF0F42" w:rsidP="00CF0EE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C94D3C">
        <w:rPr>
          <w:color w:val="000000" w:themeColor="text1"/>
          <w:sz w:val="22"/>
        </w:rPr>
        <w:fldChar w:fldCharType="begin"/>
      </w:r>
      <w:r w:rsidR="004242EA" w:rsidRPr="00C94D3C">
        <w:rPr>
          <w:color w:val="000000" w:themeColor="text1"/>
          <w:sz w:val="22"/>
        </w:rPr>
        <w:instrText xml:space="preserve"> TOC \o "1-2" \h \z \u </w:instrText>
      </w:r>
      <w:r w:rsidRPr="00C94D3C">
        <w:rPr>
          <w:color w:val="000000" w:themeColor="text1"/>
          <w:sz w:val="22"/>
        </w:rPr>
        <w:fldChar w:fldCharType="separate"/>
      </w:r>
      <w:hyperlink w:anchor="_Toc44696889" w:history="1">
        <w:r w:rsidR="00AD4D09" w:rsidRPr="006F4185">
          <w:rPr>
            <w:rStyle w:val="afb"/>
          </w:rPr>
          <w:t>I. Общие сведения</w:t>
        </w:r>
        <w:r w:rsidR="00AD4D09">
          <w:rPr>
            <w:webHidden/>
          </w:rPr>
          <w:tab/>
        </w:r>
        <w:r w:rsidR="00AD4D09">
          <w:rPr>
            <w:webHidden/>
          </w:rPr>
          <w:fldChar w:fldCharType="begin"/>
        </w:r>
        <w:r w:rsidR="00AD4D09">
          <w:rPr>
            <w:webHidden/>
          </w:rPr>
          <w:instrText xml:space="preserve"> PAGEREF _Toc44696889 \h </w:instrText>
        </w:r>
        <w:r w:rsidR="00AD4D09">
          <w:rPr>
            <w:webHidden/>
          </w:rPr>
        </w:r>
        <w:r w:rsidR="00AD4D09">
          <w:rPr>
            <w:webHidden/>
          </w:rPr>
          <w:fldChar w:fldCharType="separate"/>
        </w:r>
        <w:r w:rsidR="00B65177">
          <w:rPr>
            <w:webHidden/>
          </w:rPr>
          <w:t>1</w:t>
        </w:r>
        <w:r w:rsidR="00AD4D09">
          <w:rPr>
            <w:webHidden/>
          </w:rPr>
          <w:fldChar w:fldCharType="end"/>
        </w:r>
      </w:hyperlink>
    </w:p>
    <w:p w14:paraId="2ABA11C4" w14:textId="18CD89A3" w:rsidR="00AD4D09" w:rsidRDefault="00021730" w:rsidP="00CF0EE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hyperlink w:anchor="_Toc44696890" w:history="1">
        <w:r w:rsidR="00AD4D09" w:rsidRPr="006F4185">
          <w:rPr>
            <w:rStyle w:val="afb"/>
          </w:rPr>
          <w:t>II. Описание трудовых функций, входящих в профессиональный стандарт</w:t>
        </w:r>
        <w:r w:rsidR="00CF0EE2">
          <w:rPr>
            <w:rStyle w:val="afb"/>
          </w:rPr>
          <w:t xml:space="preserve"> </w:t>
        </w:r>
        <w:r w:rsidR="00AD4D09" w:rsidRPr="006F4185">
          <w:rPr>
            <w:rStyle w:val="afb"/>
          </w:rPr>
          <w:t>(функциональная карта вида профессиональной деятельности)</w:t>
        </w:r>
        <w:r w:rsidR="00AD4D09">
          <w:rPr>
            <w:webHidden/>
          </w:rPr>
          <w:tab/>
        </w:r>
        <w:r w:rsidR="00AD4D09">
          <w:rPr>
            <w:webHidden/>
          </w:rPr>
          <w:fldChar w:fldCharType="begin"/>
        </w:r>
        <w:r w:rsidR="00AD4D09">
          <w:rPr>
            <w:webHidden/>
          </w:rPr>
          <w:instrText xml:space="preserve"> PAGEREF _Toc44696890 \h </w:instrText>
        </w:r>
        <w:r w:rsidR="00AD4D09">
          <w:rPr>
            <w:webHidden/>
          </w:rPr>
        </w:r>
        <w:r w:rsidR="00AD4D09">
          <w:rPr>
            <w:webHidden/>
          </w:rPr>
          <w:fldChar w:fldCharType="separate"/>
        </w:r>
        <w:r w:rsidR="00B65177">
          <w:rPr>
            <w:webHidden/>
          </w:rPr>
          <w:t>2</w:t>
        </w:r>
        <w:r w:rsidR="00AD4D09">
          <w:rPr>
            <w:webHidden/>
          </w:rPr>
          <w:fldChar w:fldCharType="end"/>
        </w:r>
      </w:hyperlink>
    </w:p>
    <w:p w14:paraId="3F4847EC" w14:textId="6ACF531D" w:rsidR="00AD4D09" w:rsidRDefault="00021730" w:rsidP="00CF0EE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hyperlink w:anchor="_Toc44696891" w:history="1">
        <w:r w:rsidR="00AD4D09" w:rsidRPr="006F4185">
          <w:rPr>
            <w:rStyle w:val="afb"/>
          </w:rPr>
          <w:t>III. Характеристика обобщенных трудовых функций</w:t>
        </w:r>
        <w:r w:rsidR="00AD4D09">
          <w:rPr>
            <w:webHidden/>
          </w:rPr>
          <w:tab/>
        </w:r>
        <w:r w:rsidR="00AD4D09">
          <w:rPr>
            <w:webHidden/>
          </w:rPr>
          <w:fldChar w:fldCharType="begin"/>
        </w:r>
        <w:r w:rsidR="00AD4D09">
          <w:rPr>
            <w:webHidden/>
          </w:rPr>
          <w:instrText xml:space="preserve"> PAGEREF _Toc44696891 \h </w:instrText>
        </w:r>
        <w:r w:rsidR="00AD4D09">
          <w:rPr>
            <w:webHidden/>
          </w:rPr>
        </w:r>
        <w:r w:rsidR="00AD4D09">
          <w:rPr>
            <w:webHidden/>
          </w:rPr>
          <w:fldChar w:fldCharType="separate"/>
        </w:r>
        <w:r w:rsidR="00B65177">
          <w:rPr>
            <w:webHidden/>
          </w:rPr>
          <w:t>3</w:t>
        </w:r>
        <w:r w:rsidR="00AD4D09">
          <w:rPr>
            <w:webHidden/>
          </w:rPr>
          <w:fldChar w:fldCharType="end"/>
        </w:r>
      </w:hyperlink>
    </w:p>
    <w:p w14:paraId="52FBF9A8" w14:textId="5CA0F279" w:rsidR="00AD4D09" w:rsidRDefault="00021730" w:rsidP="00CF0EE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4696892" w:history="1">
        <w:r w:rsidR="00AD4D09" w:rsidRPr="006F4185">
          <w:rPr>
            <w:rStyle w:val="afb"/>
            <w:noProof/>
          </w:rPr>
          <w:t>3.1. Обобщенная трудовая функция</w:t>
        </w:r>
        <w:r w:rsidR="00CF0EE2" w:rsidRPr="00CF0EE2">
          <w:rPr>
            <w:noProof/>
            <w:color w:val="000000" w:themeColor="text1"/>
          </w:rPr>
          <w:t xml:space="preserve"> </w:t>
        </w:r>
        <w:r w:rsidR="00CF0EE2">
          <w:rPr>
            <w:noProof/>
            <w:color w:val="000000" w:themeColor="text1"/>
          </w:rPr>
          <w:t>«</w:t>
        </w:r>
        <w:r w:rsidR="00CF0EE2" w:rsidRPr="00C94D3C">
          <w:rPr>
            <w:noProof/>
            <w:color w:val="000000" w:themeColor="text1"/>
          </w:rPr>
          <w:t>Холодное и горячее прессование изделий из твердосплавных смесей и порошков тугоплавких металлов и их сплавов</w:t>
        </w:r>
        <w:r w:rsidR="00CF0EE2">
          <w:rPr>
            <w:noProof/>
            <w:color w:val="000000" w:themeColor="text1"/>
          </w:rPr>
          <w:t>»</w:t>
        </w:r>
        <w:r w:rsidR="00AD4D09">
          <w:rPr>
            <w:noProof/>
            <w:webHidden/>
          </w:rPr>
          <w:tab/>
        </w:r>
        <w:r w:rsidR="00AD4D09">
          <w:rPr>
            <w:noProof/>
            <w:webHidden/>
          </w:rPr>
          <w:fldChar w:fldCharType="begin"/>
        </w:r>
        <w:r w:rsidR="00AD4D09">
          <w:rPr>
            <w:noProof/>
            <w:webHidden/>
          </w:rPr>
          <w:instrText xml:space="preserve"> PAGEREF _Toc44696892 \h </w:instrText>
        </w:r>
        <w:r w:rsidR="00AD4D09">
          <w:rPr>
            <w:noProof/>
            <w:webHidden/>
          </w:rPr>
        </w:r>
        <w:r w:rsidR="00AD4D09">
          <w:rPr>
            <w:noProof/>
            <w:webHidden/>
          </w:rPr>
          <w:fldChar w:fldCharType="separate"/>
        </w:r>
        <w:r w:rsidR="00B65177">
          <w:rPr>
            <w:noProof/>
            <w:webHidden/>
          </w:rPr>
          <w:t>3</w:t>
        </w:r>
        <w:r w:rsidR="00AD4D09">
          <w:rPr>
            <w:noProof/>
            <w:webHidden/>
          </w:rPr>
          <w:fldChar w:fldCharType="end"/>
        </w:r>
      </w:hyperlink>
    </w:p>
    <w:p w14:paraId="27A58277" w14:textId="2C7C94D7" w:rsidR="00AD4D09" w:rsidRDefault="00021730" w:rsidP="00CF0EE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4696893" w:history="1">
        <w:r w:rsidR="00AD4D09" w:rsidRPr="006F4185">
          <w:rPr>
            <w:rStyle w:val="afb"/>
            <w:noProof/>
          </w:rPr>
          <w:t>3.2. Обобщенная трудовая функция</w:t>
        </w:r>
        <w:r w:rsidR="00CF0EE2" w:rsidRPr="00CF0EE2">
          <w:rPr>
            <w:noProof/>
            <w:color w:val="000000" w:themeColor="text1"/>
          </w:rPr>
          <w:t xml:space="preserve"> </w:t>
        </w:r>
        <w:r w:rsidR="00CF0EE2">
          <w:rPr>
            <w:noProof/>
            <w:color w:val="000000" w:themeColor="text1"/>
          </w:rPr>
          <w:t>«</w:t>
        </w:r>
        <w:r w:rsidR="00CF0EE2" w:rsidRPr="00C94D3C">
          <w:rPr>
            <w:noProof/>
            <w:color w:val="000000" w:themeColor="text1"/>
          </w:rPr>
          <w:t>Глубокая многократная протяжка тонкостенных трубок, изделий из спецсплавов тугоплавких металлов в горячем состоянии на протяжных прессах</w:t>
        </w:r>
        <w:r w:rsidR="00CF0EE2">
          <w:rPr>
            <w:noProof/>
            <w:color w:val="000000" w:themeColor="text1"/>
          </w:rPr>
          <w:t>»</w:t>
        </w:r>
        <w:r w:rsidR="00AD4D09">
          <w:rPr>
            <w:noProof/>
            <w:webHidden/>
          </w:rPr>
          <w:tab/>
        </w:r>
        <w:r w:rsidR="00AD4D09">
          <w:rPr>
            <w:noProof/>
            <w:webHidden/>
          </w:rPr>
          <w:fldChar w:fldCharType="begin"/>
        </w:r>
        <w:r w:rsidR="00AD4D09">
          <w:rPr>
            <w:noProof/>
            <w:webHidden/>
          </w:rPr>
          <w:instrText xml:space="preserve"> PAGEREF _Toc44696893 \h </w:instrText>
        </w:r>
        <w:r w:rsidR="00AD4D09">
          <w:rPr>
            <w:noProof/>
            <w:webHidden/>
          </w:rPr>
        </w:r>
        <w:r w:rsidR="00AD4D09">
          <w:rPr>
            <w:noProof/>
            <w:webHidden/>
          </w:rPr>
          <w:fldChar w:fldCharType="separate"/>
        </w:r>
        <w:r w:rsidR="00B65177">
          <w:rPr>
            <w:noProof/>
            <w:webHidden/>
          </w:rPr>
          <w:t>8</w:t>
        </w:r>
        <w:r w:rsidR="00AD4D09">
          <w:rPr>
            <w:noProof/>
            <w:webHidden/>
          </w:rPr>
          <w:fldChar w:fldCharType="end"/>
        </w:r>
      </w:hyperlink>
    </w:p>
    <w:p w14:paraId="138AE04E" w14:textId="7B087AAA" w:rsidR="00AD4D09" w:rsidRDefault="00021730" w:rsidP="00CF0EE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4696894" w:history="1">
        <w:r w:rsidR="00AD4D09" w:rsidRPr="006F4185">
          <w:rPr>
            <w:rStyle w:val="afb"/>
            <w:noProof/>
          </w:rPr>
          <w:t>3.3. Обобщенная трудовая функция</w:t>
        </w:r>
        <w:r w:rsidR="00CF0EE2" w:rsidRPr="00CF0EE2">
          <w:rPr>
            <w:noProof/>
            <w:color w:val="000000" w:themeColor="text1"/>
          </w:rPr>
          <w:t xml:space="preserve"> </w:t>
        </w:r>
        <w:r w:rsidR="00CF0EE2">
          <w:rPr>
            <w:noProof/>
            <w:color w:val="000000" w:themeColor="text1"/>
          </w:rPr>
          <w:t>«</w:t>
        </w:r>
        <w:r w:rsidR="00CF0EE2" w:rsidRPr="00C94D3C">
          <w:rPr>
            <w:noProof/>
            <w:color w:val="000000" w:themeColor="text1"/>
          </w:rPr>
          <w:t>Прессование тонкостенных трубок и стержней из пластифицированной твердосплавной смеси на гидравлических прессах со съемным мундштуком</w:t>
        </w:r>
        <w:r w:rsidR="00CF0EE2">
          <w:rPr>
            <w:noProof/>
            <w:color w:val="000000" w:themeColor="text1"/>
          </w:rPr>
          <w:t>»</w:t>
        </w:r>
        <w:r w:rsidR="00AD4D09">
          <w:rPr>
            <w:noProof/>
            <w:webHidden/>
          </w:rPr>
          <w:tab/>
        </w:r>
        <w:r w:rsidR="00AD4D09">
          <w:rPr>
            <w:noProof/>
            <w:webHidden/>
          </w:rPr>
          <w:fldChar w:fldCharType="begin"/>
        </w:r>
        <w:r w:rsidR="00AD4D09">
          <w:rPr>
            <w:noProof/>
            <w:webHidden/>
          </w:rPr>
          <w:instrText xml:space="preserve"> PAGEREF _Toc44696894 \h </w:instrText>
        </w:r>
        <w:r w:rsidR="00AD4D09">
          <w:rPr>
            <w:noProof/>
            <w:webHidden/>
          </w:rPr>
        </w:r>
        <w:r w:rsidR="00AD4D09">
          <w:rPr>
            <w:noProof/>
            <w:webHidden/>
          </w:rPr>
          <w:fldChar w:fldCharType="separate"/>
        </w:r>
        <w:r w:rsidR="00B65177">
          <w:rPr>
            <w:noProof/>
            <w:webHidden/>
          </w:rPr>
          <w:t>13</w:t>
        </w:r>
        <w:r w:rsidR="00AD4D09">
          <w:rPr>
            <w:noProof/>
            <w:webHidden/>
          </w:rPr>
          <w:fldChar w:fldCharType="end"/>
        </w:r>
      </w:hyperlink>
    </w:p>
    <w:p w14:paraId="51CBD857" w14:textId="0F9F10E8" w:rsidR="00AD4D09" w:rsidRDefault="00021730" w:rsidP="00CF0EE2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hyperlink w:anchor="_Toc44696895" w:history="1">
        <w:r w:rsidR="00AD4D09" w:rsidRPr="006F4185">
          <w:rPr>
            <w:rStyle w:val="afb"/>
          </w:rPr>
          <w:t>IV. Сведения об организациях – разработчиках профессионального стандарта</w:t>
        </w:r>
        <w:r w:rsidR="00AD4D09">
          <w:rPr>
            <w:webHidden/>
          </w:rPr>
          <w:tab/>
        </w:r>
        <w:r w:rsidR="00AD4D09">
          <w:rPr>
            <w:webHidden/>
          </w:rPr>
          <w:fldChar w:fldCharType="begin"/>
        </w:r>
        <w:r w:rsidR="00AD4D09">
          <w:rPr>
            <w:webHidden/>
          </w:rPr>
          <w:instrText xml:space="preserve"> PAGEREF _Toc44696895 \h </w:instrText>
        </w:r>
        <w:r w:rsidR="00AD4D09">
          <w:rPr>
            <w:webHidden/>
          </w:rPr>
        </w:r>
        <w:r w:rsidR="00AD4D09">
          <w:rPr>
            <w:webHidden/>
          </w:rPr>
          <w:fldChar w:fldCharType="separate"/>
        </w:r>
        <w:r w:rsidR="00B65177">
          <w:rPr>
            <w:webHidden/>
          </w:rPr>
          <w:t>20</w:t>
        </w:r>
        <w:r w:rsidR="00AD4D09">
          <w:rPr>
            <w:webHidden/>
          </w:rPr>
          <w:fldChar w:fldCharType="end"/>
        </w:r>
      </w:hyperlink>
    </w:p>
    <w:p w14:paraId="615A864F" w14:textId="77777777" w:rsidR="004242EA" w:rsidRPr="00C94D3C" w:rsidRDefault="00AF0F42" w:rsidP="00CF0EE2">
      <w:pPr>
        <w:jc w:val="both"/>
        <w:rPr>
          <w:color w:val="000000" w:themeColor="text1"/>
          <w:sz w:val="22"/>
        </w:rPr>
      </w:pPr>
      <w:r w:rsidRPr="00C94D3C">
        <w:rPr>
          <w:color w:val="000000" w:themeColor="text1"/>
          <w:sz w:val="22"/>
        </w:rPr>
        <w:fldChar w:fldCharType="end"/>
      </w:r>
    </w:p>
    <w:p w14:paraId="68DF6F52" w14:textId="77777777" w:rsidR="00EB35C0" w:rsidRPr="008166CD" w:rsidRDefault="00A55C2E" w:rsidP="00CF0EE2">
      <w:pPr>
        <w:pStyle w:val="1"/>
      </w:pPr>
      <w:bookmarkStart w:id="2" w:name="_Toc433309207"/>
      <w:bookmarkStart w:id="3" w:name="_Toc44696889"/>
      <w:r w:rsidRPr="008166CD">
        <w:t xml:space="preserve">I. </w:t>
      </w:r>
      <w:r w:rsidR="00EB35C0" w:rsidRPr="008166CD">
        <w:t>Общие сведения</w:t>
      </w:r>
      <w:bookmarkEnd w:id="2"/>
      <w:bookmarkEnd w:id="3"/>
    </w:p>
    <w:p w14:paraId="5EBE88D6" w14:textId="77777777" w:rsidR="009C052F" w:rsidRPr="00C94D3C" w:rsidRDefault="009C052F" w:rsidP="00CF0EE2">
      <w:pPr>
        <w:rPr>
          <w:color w:val="000000" w:themeColor="text1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53199F" w:rsidRPr="00C94D3C" w14:paraId="22DA5DCF" w14:textId="77777777" w:rsidTr="00CF0EE2">
        <w:trPr>
          <w:trHeight w:val="283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E9450BC" w14:textId="1A43FD94" w:rsidR="00675759" w:rsidRPr="00C94D3C" w:rsidRDefault="004B085A" w:rsidP="00CF0EE2">
            <w:pPr>
              <w:rPr>
                <w:color w:val="000000" w:themeColor="text1"/>
              </w:rPr>
            </w:pPr>
            <w:r w:rsidRPr="00C94D3C">
              <w:rPr>
                <w:noProof/>
                <w:color w:val="000000" w:themeColor="text1"/>
              </w:rPr>
              <w:t xml:space="preserve">Прессование изделий из </w:t>
            </w:r>
            <w:r w:rsidR="003F4B7E" w:rsidRPr="00C94D3C">
              <w:rPr>
                <w:noProof/>
                <w:color w:val="000000" w:themeColor="text1"/>
              </w:rPr>
              <w:t>твердых сплавов и порошков тугоплавких металлов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2AEA11B7" w14:textId="77777777" w:rsidR="00EB35C0" w:rsidRPr="00C94D3C" w:rsidRDefault="00EB35C0" w:rsidP="00CF0EE2">
            <w:pPr>
              <w:rPr>
                <w:color w:val="000000" w:themeColor="text1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67604" w14:textId="77777777" w:rsidR="00EB35C0" w:rsidRPr="00C94D3C" w:rsidRDefault="003868F1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40.163</w:t>
            </w:r>
          </w:p>
        </w:tc>
      </w:tr>
      <w:tr w:rsidR="0053199F" w:rsidRPr="00C94D3C" w14:paraId="1C198FB6" w14:textId="77777777" w:rsidTr="00CF0EE2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D8679" w14:textId="77777777" w:rsidR="00EB35C0" w:rsidRPr="00C94D3C" w:rsidRDefault="00EB35C0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F2C933D" w14:textId="77777777" w:rsidR="00EB35C0" w:rsidRPr="00C94D3C" w:rsidRDefault="00EB35C0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Код</w:t>
            </w:r>
          </w:p>
        </w:tc>
      </w:tr>
    </w:tbl>
    <w:p w14:paraId="375B998B" w14:textId="77777777" w:rsidR="00CF0EE2" w:rsidRDefault="00CF0EE2" w:rsidP="00CF0EE2"/>
    <w:p w14:paraId="501E2AFC" w14:textId="1FCDDBB9" w:rsidR="00CF0EE2" w:rsidRDefault="00CF0EE2" w:rsidP="00CF0EE2">
      <w:pPr>
        <w:rPr>
          <w:color w:val="000000" w:themeColor="text1"/>
        </w:rPr>
      </w:pPr>
      <w:r w:rsidRPr="00C94D3C">
        <w:rPr>
          <w:color w:val="000000" w:themeColor="text1"/>
        </w:rPr>
        <w:t>Основная цель вида профессиональной деятельности:</w:t>
      </w:r>
    </w:p>
    <w:p w14:paraId="3773189B" w14:textId="77777777" w:rsidR="00CF0EE2" w:rsidRDefault="00CF0EE2" w:rsidP="00CF0EE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53199F" w:rsidRPr="00C94D3C" w14:paraId="2E1E9C3B" w14:textId="77777777" w:rsidTr="00CF0EE2">
        <w:trPr>
          <w:trHeight w:val="28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C53211" w14:textId="77777777" w:rsidR="00F91942" w:rsidRPr="00C94D3C" w:rsidRDefault="002F154E" w:rsidP="00CF0EE2">
            <w:pPr>
              <w:rPr>
                <w:noProof/>
                <w:color w:val="000000" w:themeColor="text1"/>
              </w:rPr>
            </w:pPr>
            <w:r w:rsidRPr="00C94D3C">
              <w:rPr>
                <w:noProof/>
                <w:color w:val="000000" w:themeColor="text1"/>
              </w:rPr>
              <w:t>Обеспечение качества изд</w:t>
            </w:r>
            <w:r w:rsidR="000F05D1" w:rsidRPr="00C94D3C">
              <w:rPr>
                <w:noProof/>
                <w:color w:val="000000" w:themeColor="text1"/>
              </w:rPr>
              <w:t>е</w:t>
            </w:r>
            <w:r w:rsidRPr="00C94D3C">
              <w:rPr>
                <w:noProof/>
                <w:color w:val="000000" w:themeColor="text1"/>
              </w:rPr>
              <w:t xml:space="preserve">лий, полученных прессованием из твердых сплавов </w:t>
            </w:r>
          </w:p>
        </w:tc>
      </w:tr>
    </w:tbl>
    <w:p w14:paraId="3063D5F2" w14:textId="77777777" w:rsidR="00CF0EE2" w:rsidRDefault="00CF0EE2" w:rsidP="00CF0EE2"/>
    <w:p w14:paraId="01137AF0" w14:textId="3BCAE4A1" w:rsidR="00CF0EE2" w:rsidRDefault="00CF0EE2" w:rsidP="00CF0EE2">
      <w:pPr>
        <w:rPr>
          <w:color w:val="000000" w:themeColor="text1"/>
        </w:rPr>
      </w:pPr>
      <w:r w:rsidRPr="00C94D3C">
        <w:rPr>
          <w:color w:val="000000" w:themeColor="text1"/>
        </w:rPr>
        <w:t>Группа занятий:</w:t>
      </w:r>
    </w:p>
    <w:p w14:paraId="71B1BFA3" w14:textId="77777777" w:rsidR="00CF0EE2" w:rsidRDefault="00CF0EE2" w:rsidP="00CF0EE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5"/>
        <w:gridCol w:w="3837"/>
        <w:gridCol w:w="1434"/>
        <w:gridCol w:w="3033"/>
      </w:tblGrid>
      <w:tr w:rsidR="0053199F" w:rsidRPr="00C94D3C" w14:paraId="01DE5435" w14:textId="77777777" w:rsidTr="00CF0EE2">
        <w:trPr>
          <w:trHeight w:val="283"/>
        </w:trPr>
        <w:tc>
          <w:tcPr>
            <w:tcW w:w="9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2C3CBB" w14:textId="77777777" w:rsidR="00AB6CD4" w:rsidRPr="00C94D3C" w:rsidRDefault="005462A7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7211</w:t>
            </w:r>
          </w:p>
        </w:tc>
        <w:tc>
          <w:tcPr>
            <w:tcW w:w="18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E229F1C" w14:textId="77777777" w:rsidR="00AB6CD4" w:rsidRPr="00C94D3C" w:rsidRDefault="005462A7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Формовщики и стерженщики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13ED276" w14:textId="77777777" w:rsidR="00AB6CD4" w:rsidRPr="00C94D3C" w:rsidRDefault="00572564" w:rsidP="00CF0EE2">
            <w:pPr>
              <w:rPr>
                <w:color w:val="000000" w:themeColor="text1"/>
                <w:lang w:val="en-US"/>
              </w:rPr>
            </w:pPr>
            <w:r w:rsidRPr="00C94D3C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4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21CB1D0" w14:textId="77777777" w:rsidR="00AB6CD4" w:rsidRPr="00C94D3C" w:rsidRDefault="00572564" w:rsidP="00CF0EE2">
            <w:pPr>
              <w:rPr>
                <w:color w:val="000000" w:themeColor="text1"/>
                <w:lang w:val="en-US"/>
              </w:rPr>
            </w:pPr>
            <w:r w:rsidRPr="00C94D3C">
              <w:rPr>
                <w:color w:val="000000" w:themeColor="text1"/>
                <w:lang w:val="en-US"/>
              </w:rPr>
              <w:t>-</w:t>
            </w:r>
          </w:p>
        </w:tc>
      </w:tr>
      <w:tr w:rsidR="0053199F" w:rsidRPr="00C94D3C" w14:paraId="03DBDC02" w14:textId="77777777" w:rsidTr="00CF0EE2">
        <w:trPr>
          <w:trHeight w:val="227"/>
        </w:trPr>
        <w:tc>
          <w:tcPr>
            <w:tcW w:w="9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511373" w14:textId="77777777" w:rsidR="00AB6CD4" w:rsidRPr="00C94D3C" w:rsidRDefault="00AB6CD4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(код ОКЗ</w:t>
            </w:r>
            <w:r w:rsidRPr="00C94D3C">
              <w:rPr>
                <w:rStyle w:val="ad"/>
                <w:color w:val="000000" w:themeColor="text1"/>
                <w:sz w:val="20"/>
                <w:szCs w:val="20"/>
              </w:rPr>
              <w:endnoteReference w:id="1"/>
            </w:r>
            <w:r w:rsidRPr="00C94D3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640456" w14:textId="77777777" w:rsidR="00AB6CD4" w:rsidRPr="00C94D3C" w:rsidRDefault="00AB6CD4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(наименование)</w:t>
            </w:r>
          </w:p>
        </w:tc>
        <w:tc>
          <w:tcPr>
            <w:tcW w:w="7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0734C2" w14:textId="77777777" w:rsidR="00AB6CD4" w:rsidRPr="00C94D3C" w:rsidRDefault="00AB6CD4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(код ОКЗ)</w:t>
            </w:r>
          </w:p>
        </w:tc>
        <w:tc>
          <w:tcPr>
            <w:tcW w:w="14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7F9DF6" w14:textId="77777777" w:rsidR="00AB6CD4" w:rsidRPr="00C94D3C" w:rsidRDefault="00AB6CD4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(наименование)</w:t>
            </w:r>
          </w:p>
        </w:tc>
      </w:tr>
    </w:tbl>
    <w:p w14:paraId="4B11D789" w14:textId="77777777" w:rsidR="00CF0EE2" w:rsidRDefault="00CF0EE2" w:rsidP="00CF0EE2"/>
    <w:p w14:paraId="06867E69" w14:textId="4852CF9A" w:rsidR="00CF0EE2" w:rsidRDefault="00CF0EE2" w:rsidP="00CF0EE2">
      <w:r w:rsidRPr="00C94D3C">
        <w:rPr>
          <w:color w:val="000000" w:themeColor="text1"/>
        </w:rPr>
        <w:t>Отнесение к видам экономической деятельности: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0"/>
        <w:gridCol w:w="8569"/>
      </w:tblGrid>
      <w:tr w:rsidR="0053199F" w:rsidRPr="00C94D3C" w14:paraId="562CC85C" w14:textId="77777777" w:rsidTr="00CF0EE2">
        <w:trPr>
          <w:trHeight w:val="283"/>
        </w:trPr>
        <w:tc>
          <w:tcPr>
            <w:tcW w:w="7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E89FDD" w14:textId="77777777" w:rsidR="00B96C45" w:rsidRPr="00C94D3C" w:rsidRDefault="005462A7" w:rsidP="00CF0EE2">
            <w:pPr>
              <w:rPr>
                <w:rFonts w:eastAsia="Calibri"/>
                <w:color w:val="000000" w:themeColor="text1"/>
                <w:lang w:bidi="en-US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25.50.1</w:t>
            </w:r>
          </w:p>
        </w:tc>
        <w:tc>
          <w:tcPr>
            <w:tcW w:w="4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49AADD" w14:textId="77777777" w:rsidR="00B96C45" w:rsidRPr="00C94D3C" w:rsidRDefault="005462A7" w:rsidP="00CF0EE2">
            <w:pPr>
              <w:rPr>
                <w:rFonts w:eastAsia="Calibri"/>
                <w:color w:val="000000" w:themeColor="text1"/>
                <w:lang w:bidi="en-US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 w:rsidR="0053199F" w:rsidRPr="00C94D3C" w14:paraId="517964C0" w14:textId="77777777" w:rsidTr="00CF0EE2">
        <w:trPr>
          <w:trHeight w:val="244"/>
        </w:trPr>
        <w:tc>
          <w:tcPr>
            <w:tcW w:w="7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0F56BA" w14:textId="77777777" w:rsidR="00B96C45" w:rsidRPr="00C94D3C" w:rsidRDefault="00B96C45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(код ОКВЭД</w:t>
            </w:r>
            <w:r w:rsidRPr="00C94D3C">
              <w:rPr>
                <w:rStyle w:val="ad"/>
                <w:color w:val="000000" w:themeColor="text1"/>
                <w:sz w:val="20"/>
                <w:szCs w:val="20"/>
              </w:rPr>
              <w:endnoteReference w:id="2"/>
            </w:r>
            <w:r w:rsidRPr="00C94D3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7EE739" w14:textId="77777777" w:rsidR="00B96C45" w:rsidRPr="00C94D3C" w:rsidRDefault="00B96C45" w:rsidP="00CF0EE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3C">
              <w:rPr>
                <w:color w:val="000000" w:themeColor="text1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91AFAEF" w14:textId="77777777" w:rsidR="008662D3" w:rsidRPr="00C94D3C" w:rsidRDefault="008662D3" w:rsidP="00CF0EE2">
      <w:pPr>
        <w:rPr>
          <w:color w:val="000000" w:themeColor="text1"/>
          <w:lang w:val="en-US"/>
        </w:rPr>
      </w:pPr>
    </w:p>
    <w:p w14:paraId="5B196CDA" w14:textId="77777777" w:rsidR="00502036" w:rsidRPr="00C94D3C" w:rsidRDefault="00502036" w:rsidP="00CF0EE2">
      <w:pPr>
        <w:rPr>
          <w:color w:val="000000" w:themeColor="text1"/>
        </w:rPr>
        <w:sectPr w:rsidR="00502036" w:rsidRPr="00C94D3C" w:rsidSect="00BA56B5">
          <w:headerReference w:type="even" r:id="rId8"/>
          <w:headerReference w:type="default" r:id="rId9"/>
          <w:footerReference w:type="even" r:id="rId10"/>
          <w:headerReference w:type="first" r:id="rId11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971D2B7" w14:textId="1E4B4DF1" w:rsidR="00A55C2E" w:rsidRPr="00C94D3C" w:rsidRDefault="00A55C2E" w:rsidP="00CF0EE2">
      <w:pPr>
        <w:pStyle w:val="1"/>
        <w:jc w:val="center"/>
        <w:rPr>
          <w:color w:val="000000" w:themeColor="text1"/>
        </w:rPr>
      </w:pPr>
      <w:bookmarkStart w:id="4" w:name="_Toc433309208"/>
      <w:bookmarkStart w:id="5" w:name="_Toc44696890"/>
      <w:r w:rsidRPr="00C94D3C">
        <w:rPr>
          <w:color w:val="000000" w:themeColor="text1"/>
        </w:rPr>
        <w:lastRenderedPageBreak/>
        <w:t xml:space="preserve">II. Описание трудовых функций, </w:t>
      </w:r>
      <w:r w:rsidR="002032E8" w:rsidRPr="00C94D3C">
        <w:rPr>
          <w:color w:val="000000" w:themeColor="text1"/>
        </w:rPr>
        <w:t>входящих в</w:t>
      </w:r>
      <w:r w:rsidRPr="00C94D3C">
        <w:rPr>
          <w:color w:val="000000" w:themeColor="text1"/>
        </w:rPr>
        <w:t xml:space="preserve"> профессиональный стандарт (функциональная карта вида </w:t>
      </w:r>
      <w:r w:rsidR="000C1911" w:rsidRPr="00C94D3C">
        <w:rPr>
          <w:color w:val="000000" w:themeColor="text1"/>
        </w:rPr>
        <w:t>профессиональной деятельности</w:t>
      </w:r>
      <w:r w:rsidRPr="00C94D3C">
        <w:rPr>
          <w:color w:val="000000" w:themeColor="text1"/>
        </w:rPr>
        <w:t>)</w:t>
      </w:r>
      <w:bookmarkEnd w:id="4"/>
      <w:bookmarkEnd w:id="5"/>
    </w:p>
    <w:p w14:paraId="1EADA96C" w14:textId="77777777" w:rsidR="002032E8" w:rsidRPr="00C94D3C" w:rsidRDefault="002032E8" w:rsidP="00CF0EE2">
      <w:pPr>
        <w:rPr>
          <w:color w:val="000000" w:themeColor="text1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3293"/>
        <w:gridCol w:w="1995"/>
        <w:gridCol w:w="5752"/>
        <w:gridCol w:w="985"/>
        <w:gridCol w:w="1694"/>
      </w:tblGrid>
      <w:tr w:rsidR="0053199F" w:rsidRPr="00C94D3C" w14:paraId="0150E4EA" w14:textId="77777777" w:rsidTr="00CF0EE2">
        <w:trPr>
          <w:trHeight w:val="20"/>
        </w:trPr>
        <w:tc>
          <w:tcPr>
            <w:tcW w:w="211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49604A" w14:textId="77777777" w:rsidR="00502036" w:rsidRPr="00C94D3C" w:rsidRDefault="00502036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Обобщенные трудовые функции</w:t>
            </w:r>
          </w:p>
        </w:tc>
        <w:tc>
          <w:tcPr>
            <w:tcW w:w="289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FFB85F" w14:textId="77777777" w:rsidR="00502036" w:rsidRPr="00C94D3C" w:rsidRDefault="00502036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Трудовые функции</w:t>
            </w:r>
          </w:p>
        </w:tc>
      </w:tr>
      <w:tr w:rsidR="0053199F" w:rsidRPr="00C94D3C" w14:paraId="4F81AFB8" w14:textId="77777777" w:rsidTr="00CF0EE2">
        <w:trPr>
          <w:trHeight w:val="20"/>
        </w:trPr>
        <w:tc>
          <w:tcPr>
            <w:tcW w:w="2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6A94AA" w14:textId="77777777" w:rsidR="00502036" w:rsidRPr="00C94D3C" w:rsidRDefault="001F7147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к</w:t>
            </w:r>
            <w:r w:rsidR="00502036" w:rsidRPr="00C94D3C">
              <w:rPr>
                <w:color w:val="000000" w:themeColor="text1"/>
              </w:rPr>
              <w:t>од</w:t>
            </w:r>
          </w:p>
        </w:tc>
        <w:tc>
          <w:tcPr>
            <w:tcW w:w="11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D60550" w14:textId="77777777" w:rsidR="00502036" w:rsidRPr="00C94D3C" w:rsidRDefault="001F7147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</w:t>
            </w:r>
            <w:r w:rsidR="00502036" w:rsidRPr="00C94D3C">
              <w:rPr>
                <w:color w:val="000000" w:themeColor="text1"/>
              </w:rPr>
              <w:t>аименование</w:t>
            </w:r>
          </w:p>
        </w:tc>
        <w:tc>
          <w:tcPr>
            <w:tcW w:w="6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96C550" w14:textId="77777777" w:rsidR="00502036" w:rsidRPr="00C94D3C" w:rsidRDefault="001F7147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у</w:t>
            </w:r>
            <w:r w:rsidR="00502036" w:rsidRPr="00C94D3C">
              <w:rPr>
                <w:color w:val="000000" w:themeColor="text1"/>
              </w:rPr>
              <w:t>ровень квалификации</w:t>
            </w: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1C57DD" w14:textId="77777777" w:rsidR="00502036" w:rsidRPr="00C94D3C" w:rsidRDefault="001F7147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</w:t>
            </w:r>
            <w:r w:rsidR="00502036" w:rsidRPr="00C94D3C">
              <w:rPr>
                <w:color w:val="000000" w:themeColor="text1"/>
              </w:rPr>
              <w:t>аименование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63B644" w14:textId="77777777" w:rsidR="00502036" w:rsidRPr="00C94D3C" w:rsidRDefault="001F7147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к</w:t>
            </w:r>
            <w:r w:rsidR="00502036" w:rsidRPr="00C94D3C">
              <w:rPr>
                <w:color w:val="000000" w:themeColor="text1"/>
              </w:rPr>
              <w:t>од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5427A4" w14:textId="77777777" w:rsidR="00502036" w:rsidRPr="00C94D3C" w:rsidRDefault="001F7147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у</w:t>
            </w:r>
            <w:r w:rsidR="00502036" w:rsidRPr="00C94D3C">
              <w:rPr>
                <w:color w:val="000000" w:themeColor="text1"/>
              </w:rPr>
              <w:t>ровень (подуровень) квалификации</w:t>
            </w:r>
          </w:p>
        </w:tc>
      </w:tr>
      <w:tr w:rsidR="0053199F" w:rsidRPr="00C94D3C" w14:paraId="5C4F4693" w14:textId="77777777" w:rsidTr="00CF0EE2">
        <w:trPr>
          <w:trHeight w:val="20"/>
        </w:trPr>
        <w:tc>
          <w:tcPr>
            <w:tcW w:w="29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3F0A79" w14:textId="2D43A6EE" w:rsidR="00B36884" w:rsidRPr="00C94D3C" w:rsidRDefault="00143276" w:rsidP="00CF0EE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</w:t>
            </w:r>
          </w:p>
        </w:tc>
        <w:tc>
          <w:tcPr>
            <w:tcW w:w="113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819BA0" w14:textId="77777777" w:rsidR="00B36884" w:rsidRPr="00C94D3C" w:rsidRDefault="00691AF8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  <w:r w:rsidR="00FD2D2B" w:rsidRPr="00C94D3C">
              <w:rPr>
                <w:color w:val="000000" w:themeColor="text1"/>
              </w:rPr>
              <w:t xml:space="preserve">олодное и горячее прессование изделий из твердосплавных смесей и порошков тугоплавких металлов и их сплавов </w:t>
            </w:r>
          </w:p>
        </w:tc>
        <w:tc>
          <w:tcPr>
            <w:tcW w:w="68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3C1089" w14:textId="77777777" w:rsidR="00B36884" w:rsidRPr="00C94D3C" w:rsidRDefault="00774126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30F38" w14:textId="77777777" w:rsidR="00B36884" w:rsidRPr="00C94D3C" w:rsidRDefault="00FD2D2B" w:rsidP="00CF0EE2">
            <w:pPr>
              <w:pStyle w:val="afe"/>
            </w:pPr>
            <w:r w:rsidRPr="00C94D3C">
              <w:t>Подготовка к холодному и горячему прессованию изделий из твердосплавных смесей и порошков тугоплавких металлов и их сплавов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7B9AB4" w14:textId="79D079B3" w:rsidR="00B36884" w:rsidRPr="00C94D3C" w:rsidRDefault="00143276" w:rsidP="00CF0E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54664C" w:rsidRPr="00C94D3C">
              <w:rPr>
                <w:color w:val="000000" w:themeColor="text1"/>
                <w:lang w:val="en-US"/>
              </w:rPr>
              <w:t>/01.</w:t>
            </w:r>
            <w:r w:rsidR="00774126" w:rsidRPr="00C94D3C">
              <w:rPr>
                <w:color w:val="000000" w:themeColor="text1"/>
              </w:rPr>
              <w:t>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EAD08B" w14:textId="77777777" w:rsidR="00B36884" w:rsidRPr="00C94D3C" w:rsidRDefault="00774126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  <w:tr w:rsidR="0053199F" w:rsidRPr="00C94D3C" w14:paraId="12692201" w14:textId="77777777" w:rsidTr="00CF0EE2">
        <w:trPr>
          <w:trHeight w:val="166"/>
        </w:trPr>
        <w:tc>
          <w:tcPr>
            <w:tcW w:w="29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536CB0" w14:textId="77777777" w:rsidR="00E256B4" w:rsidRPr="00C94D3C" w:rsidRDefault="00E256B4" w:rsidP="00CF0EE2">
            <w:pPr>
              <w:rPr>
                <w:color w:val="000000" w:themeColor="text1"/>
              </w:rPr>
            </w:pPr>
          </w:p>
        </w:tc>
        <w:tc>
          <w:tcPr>
            <w:tcW w:w="113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D7C5E" w14:textId="77777777" w:rsidR="00E256B4" w:rsidRPr="00C94D3C" w:rsidRDefault="00E256B4" w:rsidP="00CF0EE2">
            <w:pPr>
              <w:rPr>
                <w:color w:val="000000" w:themeColor="text1"/>
              </w:rPr>
            </w:pPr>
          </w:p>
        </w:tc>
        <w:tc>
          <w:tcPr>
            <w:tcW w:w="68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191995" w14:textId="77777777" w:rsidR="00E256B4" w:rsidRPr="00C94D3C" w:rsidRDefault="00E256B4" w:rsidP="00CF0E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F75780" w14:textId="77777777" w:rsidR="00E256B4" w:rsidRPr="00C94D3C" w:rsidRDefault="00E256B4" w:rsidP="00CF0EE2">
            <w:pPr>
              <w:pStyle w:val="afe"/>
            </w:pPr>
            <w:r w:rsidRPr="00C94D3C">
              <w:t>Ведение процесса холодного и горячего прессования изделий из твердосплавных смесей и порошков тугоплавких металлов и их сплавов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E49254" w14:textId="35342495" w:rsidR="00E256B4" w:rsidRPr="00C94D3C" w:rsidRDefault="00143276" w:rsidP="00CF0E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E256B4" w:rsidRPr="00C94D3C">
              <w:rPr>
                <w:color w:val="000000" w:themeColor="text1"/>
                <w:lang w:val="en-US"/>
              </w:rPr>
              <w:t>/02.</w:t>
            </w:r>
            <w:r w:rsidR="00E256B4" w:rsidRPr="00C94D3C">
              <w:rPr>
                <w:color w:val="000000" w:themeColor="text1"/>
              </w:rPr>
              <w:t>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E8FA2" w14:textId="77777777" w:rsidR="00E256B4" w:rsidRPr="00C94D3C" w:rsidRDefault="00E256B4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  <w:tr w:rsidR="0053199F" w:rsidRPr="00C94D3C" w14:paraId="7BD46E3C" w14:textId="77777777" w:rsidTr="00CF0EE2">
        <w:trPr>
          <w:trHeight w:val="20"/>
        </w:trPr>
        <w:tc>
          <w:tcPr>
            <w:tcW w:w="29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A4645" w14:textId="0291A174" w:rsidR="00E256B4" w:rsidRPr="00143276" w:rsidRDefault="00143276" w:rsidP="00CF0EE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</w:p>
        </w:tc>
        <w:tc>
          <w:tcPr>
            <w:tcW w:w="113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76B0F6" w14:textId="77777777" w:rsidR="00E256B4" w:rsidRPr="00C94D3C" w:rsidRDefault="00E256B4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Глубокая многократная протяжка тонкостенных трубок</w:t>
            </w:r>
            <w:r w:rsidR="00572564" w:rsidRPr="00C94D3C">
              <w:rPr>
                <w:color w:val="000000" w:themeColor="text1"/>
              </w:rPr>
              <w:t>,</w:t>
            </w:r>
            <w:r w:rsidRPr="00C94D3C">
              <w:rPr>
                <w:color w:val="000000" w:themeColor="text1"/>
              </w:rPr>
              <w:t xml:space="preserve"> изделий из спецсплавов тугоплавких металлов в горячем состоянии на протяжных прессах</w:t>
            </w:r>
          </w:p>
        </w:tc>
        <w:tc>
          <w:tcPr>
            <w:tcW w:w="68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6FBCC9" w14:textId="77777777" w:rsidR="00E256B4" w:rsidRPr="00C94D3C" w:rsidRDefault="00E256B4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AA48AE" w14:textId="77777777" w:rsidR="00E256B4" w:rsidRPr="00C94D3C" w:rsidRDefault="00E256B4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Подготовка к глубокой многократной протяжке тонкостенных трубок</w:t>
            </w:r>
            <w:r w:rsidR="00572564" w:rsidRPr="00C94D3C">
              <w:rPr>
                <w:color w:val="000000" w:themeColor="text1"/>
              </w:rPr>
              <w:t>,</w:t>
            </w:r>
            <w:r w:rsidRPr="00C94D3C">
              <w:rPr>
                <w:color w:val="000000" w:themeColor="text1"/>
              </w:rPr>
              <w:t xml:space="preserve"> изделий из спецсплавов тугоплавких металлов в горячем состоянии на протяжных прессах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B316FF" w14:textId="4C0CA83A" w:rsidR="00E256B4" w:rsidRPr="00C94D3C" w:rsidRDefault="00143276" w:rsidP="00CF0E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E256B4" w:rsidRPr="00C94D3C">
              <w:rPr>
                <w:color w:val="000000" w:themeColor="text1"/>
                <w:lang w:val="en-US"/>
              </w:rPr>
              <w:t>/01.</w:t>
            </w:r>
            <w:r w:rsidR="00E256B4" w:rsidRPr="00C94D3C">
              <w:rPr>
                <w:color w:val="000000" w:themeColor="text1"/>
              </w:rPr>
              <w:t>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862207" w14:textId="77777777" w:rsidR="00E256B4" w:rsidRPr="00C94D3C" w:rsidRDefault="00E256B4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  <w:tr w:rsidR="0053199F" w:rsidRPr="00C94D3C" w14:paraId="1A2C1B73" w14:textId="77777777" w:rsidTr="00CF0EE2">
        <w:trPr>
          <w:trHeight w:val="20"/>
        </w:trPr>
        <w:tc>
          <w:tcPr>
            <w:tcW w:w="29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95F234" w14:textId="77777777" w:rsidR="00E256B4" w:rsidRPr="00C94D3C" w:rsidRDefault="00E256B4" w:rsidP="00CF0EE2">
            <w:pPr>
              <w:rPr>
                <w:color w:val="000000" w:themeColor="text1"/>
              </w:rPr>
            </w:pPr>
          </w:p>
        </w:tc>
        <w:tc>
          <w:tcPr>
            <w:tcW w:w="113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7978D9" w14:textId="77777777" w:rsidR="00E256B4" w:rsidRPr="00C94D3C" w:rsidRDefault="00E256B4" w:rsidP="00CF0EE2">
            <w:pPr>
              <w:rPr>
                <w:color w:val="000000" w:themeColor="text1"/>
              </w:rPr>
            </w:pPr>
          </w:p>
        </w:tc>
        <w:tc>
          <w:tcPr>
            <w:tcW w:w="68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1E135F" w14:textId="77777777" w:rsidR="00E256B4" w:rsidRPr="00C94D3C" w:rsidRDefault="00E256B4" w:rsidP="00CF0E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D9E4A0" w14:textId="067F916D" w:rsidR="00E256B4" w:rsidRPr="00C94D3C" w:rsidRDefault="00E256B4" w:rsidP="00CF0EE2">
            <w:pPr>
              <w:pStyle w:val="afe"/>
            </w:pPr>
            <w:r w:rsidRPr="00C94D3C">
              <w:t>Ведение процесса глубокой многократной протяжки тонкостенных трубок</w:t>
            </w:r>
            <w:r w:rsidR="006531F3" w:rsidRPr="00C94D3C">
              <w:t xml:space="preserve">, </w:t>
            </w:r>
            <w:r w:rsidRPr="00C94D3C">
              <w:t>изделий из спецсплавов тугоплавких металлов в горячем состоянии на протяжных прессах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24A20C" w14:textId="0CD54B08" w:rsidR="00E256B4" w:rsidRPr="00C94D3C" w:rsidRDefault="00143276" w:rsidP="00CF0E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E256B4" w:rsidRPr="00C94D3C">
              <w:rPr>
                <w:color w:val="000000" w:themeColor="text1"/>
                <w:lang w:val="en-US"/>
              </w:rPr>
              <w:t>/02.</w:t>
            </w:r>
            <w:r w:rsidR="00E256B4" w:rsidRPr="00C94D3C">
              <w:rPr>
                <w:color w:val="000000" w:themeColor="text1"/>
              </w:rPr>
              <w:t>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696A9E" w14:textId="77777777" w:rsidR="00E256B4" w:rsidRPr="00C94D3C" w:rsidRDefault="00E256B4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  <w:tr w:rsidR="0053199F" w:rsidRPr="00C94D3C" w14:paraId="39CAC6AC" w14:textId="77777777" w:rsidTr="00CF0EE2">
        <w:trPr>
          <w:trHeight w:val="229"/>
        </w:trPr>
        <w:tc>
          <w:tcPr>
            <w:tcW w:w="29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25BB68" w14:textId="13E02384" w:rsidR="00350691" w:rsidRPr="00143276" w:rsidRDefault="00143276" w:rsidP="00CF0EE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</w:t>
            </w:r>
          </w:p>
        </w:tc>
        <w:tc>
          <w:tcPr>
            <w:tcW w:w="113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935A34" w14:textId="34594645" w:rsidR="00350691" w:rsidRPr="00C94D3C" w:rsidRDefault="00691AF8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</w:t>
            </w:r>
            <w:r w:rsidR="00774126" w:rsidRPr="00C94D3C">
              <w:rPr>
                <w:color w:val="000000" w:themeColor="text1"/>
              </w:rPr>
              <w:t>рессовани</w:t>
            </w:r>
            <w:r w:rsidR="00FD2D2B" w:rsidRPr="00C94D3C">
              <w:rPr>
                <w:color w:val="000000" w:themeColor="text1"/>
              </w:rPr>
              <w:t>е</w:t>
            </w:r>
            <w:r w:rsidR="00774126" w:rsidRPr="00C94D3C">
              <w:rPr>
                <w:color w:val="000000" w:themeColor="text1"/>
              </w:rPr>
              <w:t xml:space="preserve">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  <w:tc>
          <w:tcPr>
            <w:tcW w:w="687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F83310" w14:textId="77777777" w:rsidR="00350691" w:rsidRPr="00C94D3C" w:rsidRDefault="00774126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</w:t>
            </w: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CBD329" w14:textId="0AC7244D" w:rsidR="00350691" w:rsidRPr="00C94D3C" w:rsidRDefault="00AF2485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 xml:space="preserve">Подготовка </w:t>
            </w:r>
            <w:r w:rsidR="00BC551B" w:rsidRPr="00C94D3C">
              <w:rPr>
                <w:color w:val="000000" w:themeColor="text1"/>
              </w:rPr>
              <w:t xml:space="preserve">к </w:t>
            </w:r>
            <w:r w:rsidR="00FD2D2B" w:rsidRPr="00C94D3C">
              <w:rPr>
                <w:color w:val="000000" w:themeColor="text1"/>
              </w:rPr>
              <w:t>прессовани</w:t>
            </w:r>
            <w:r w:rsidR="00BC551B" w:rsidRPr="00C94D3C">
              <w:rPr>
                <w:color w:val="000000" w:themeColor="text1"/>
              </w:rPr>
              <w:t>ю</w:t>
            </w:r>
            <w:r w:rsidR="00FD2D2B" w:rsidRPr="00C94D3C">
              <w:rPr>
                <w:color w:val="000000" w:themeColor="text1"/>
              </w:rPr>
              <w:t xml:space="preserve">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70D0BD" w14:textId="01FD3CF0" w:rsidR="00350691" w:rsidRPr="00C94D3C" w:rsidRDefault="00143276" w:rsidP="00CF0E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C</w:t>
            </w:r>
            <w:r w:rsidR="00350691" w:rsidRPr="00C94D3C">
              <w:rPr>
                <w:color w:val="000000" w:themeColor="text1"/>
                <w:lang w:val="en-US"/>
              </w:rPr>
              <w:t>/01.</w:t>
            </w:r>
            <w:r w:rsidR="00774126" w:rsidRPr="00C94D3C">
              <w:rPr>
                <w:color w:val="000000" w:themeColor="text1"/>
              </w:rPr>
              <w:t>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04E4D0" w14:textId="77777777" w:rsidR="00350691" w:rsidRPr="00C94D3C" w:rsidRDefault="00774126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</w:t>
            </w:r>
          </w:p>
        </w:tc>
      </w:tr>
      <w:tr w:rsidR="0053199F" w:rsidRPr="00C94D3C" w14:paraId="1C7A4D3B" w14:textId="77777777" w:rsidTr="00CF0EE2">
        <w:trPr>
          <w:trHeight w:val="182"/>
        </w:trPr>
        <w:tc>
          <w:tcPr>
            <w:tcW w:w="29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34766C" w14:textId="77777777" w:rsidR="00350691" w:rsidRPr="00C94D3C" w:rsidRDefault="00350691" w:rsidP="00CF0EE2">
            <w:pPr>
              <w:rPr>
                <w:color w:val="000000" w:themeColor="text1"/>
              </w:rPr>
            </w:pPr>
          </w:p>
        </w:tc>
        <w:tc>
          <w:tcPr>
            <w:tcW w:w="113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FE113" w14:textId="77777777" w:rsidR="00350691" w:rsidRPr="00C94D3C" w:rsidRDefault="00350691" w:rsidP="00CF0EE2">
            <w:pPr>
              <w:rPr>
                <w:color w:val="000000" w:themeColor="text1"/>
              </w:rPr>
            </w:pPr>
          </w:p>
        </w:tc>
        <w:tc>
          <w:tcPr>
            <w:tcW w:w="687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5A9FEC" w14:textId="77777777" w:rsidR="00350691" w:rsidRPr="00C94D3C" w:rsidRDefault="00350691" w:rsidP="00CF0E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B5EAAF" w14:textId="77777777" w:rsidR="00350691" w:rsidRPr="00C94D3C" w:rsidRDefault="00FD2D2B" w:rsidP="00CF0EE2">
            <w:pPr>
              <w:pStyle w:val="afe"/>
            </w:pPr>
            <w:r w:rsidRPr="00C94D3C">
              <w:t>Ведение процесса прессования тонкостенных трубок и стержней различного профиля из пластифицированной твердосплавной смеси на гидравлических прессах со съемным мундштуком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F9467F" w14:textId="7FB717D7" w:rsidR="00350691" w:rsidRPr="00C94D3C" w:rsidRDefault="00143276" w:rsidP="00CF0E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C</w:t>
            </w:r>
            <w:r w:rsidR="00350691" w:rsidRPr="00C94D3C">
              <w:rPr>
                <w:color w:val="000000" w:themeColor="text1"/>
                <w:lang w:val="en-US"/>
              </w:rPr>
              <w:t>/02.</w:t>
            </w:r>
            <w:r w:rsidR="00774126" w:rsidRPr="00C94D3C">
              <w:rPr>
                <w:color w:val="000000" w:themeColor="text1"/>
              </w:rPr>
              <w:t>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12209F" w14:textId="77777777" w:rsidR="00350691" w:rsidRPr="00C94D3C" w:rsidRDefault="00E256B4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</w:t>
            </w:r>
          </w:p>
        </w:tc>
      </w:tr>
    </w:tbl>
    <w:p w14:paraId="1AF17F44" w14:textId="77777777" w:rsidR="00D62F17" w:rsidRPr="00C94D3C" w:rsidRDefault="00D62F17" w:rsidP="00CF0EE2">
      <w:pPr>
        <w:rPr>
          <w:color w:val="000000" w:themeColor="text1"/>
          <w:sz w:val="16"/>
          <w:szCs w:val="16"/>
        </w:rPr>
      </w:pPr>
    </w:p>
    <w:p w14:paraId="3DAC1B56" w14:textId="77777777" w:rsidR="00D62F17" w:rsidRPr="00C94D3C" w:rsidRDefault="00D62F17" w:rsidP="00CF0EE2">
      <w:pPr>
        <w:rPr>
          <w:color w:val="000000" w:themeColor="text1"/>
          <w:sz w:val="16"/>
          <w:szCs w:val="16"/>
        </w:rPr>
        <w:sectPr w:rsidR="00D62F17" w:rsidRPr="00C94D3C" w:rsidSect="00CF0EE2">
          <w:footerReference w:type="default" r:id="rId12"/>
          <w:footerReference w:type="first" r:id="rId13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0EA17E99" w14:textId="77777777" w:rsidR="00BE3D16" w:rsidRPr="008166CD" w:rsidRDefault="00502036" w:rsidP="001E43ED">
      <w:pPr>
        <w:pStyle w:val="1"/>
        <w:jc w:val="center"/>
      </w:pPr>
      <w:bookmarkStart w:id="6" w:name="_Toc433309209"/>
      <w:bookmarkStart w:id="7" w:name="_Toc44696891"/>
      <w:r w:rsidRPr="008166CD">
        <w:lastRenderedPageBreak/>
        <w:t>III.</w:t>
      </w:r>
      <w:r w:rsidR="00691AF8" w:rsidRPr="008166CD">
        <w:t xml:space="preserve"> </w:t>
      </w:r>
      <w:r w:rsidRPr="008166CD">
        <w:t>Характеристика обобщенных трудовых функций</w:t>
      </w:r>
      <w:bookmarkEnd w:id="6"/>
      <w:bookmarkEnd w:id="7"/>
    </w:p>
    <w:p w14:paraId="64826A94" w14:textId="77777777" w:rsidR="005A5D53" w:rsidRPr="008166CD" w:rsidRDefault="005A5D53" w:rsidP="00CF0EE2">
      <w:pPr>
        <w:pStyle w:val="2"/>
      </w:pPr>
      <w:bookmarkStart w:id="8" w:name="_Toc44696892"/>
      <w:r w:rsidRPr="008166CD">
        <w:t>3.1. Обобщенная трудовая функция</w:t>
      </w:r>
      <w:bookmarkEnd w:id="8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4198"/>
        <w:gridCol w:w="620"/>
        <w:gridCol w:w="720"/>
        <w:gridCol w:w="1824"/>
        <w:gridCol w:w="1118"/>
      </w:tblGrid>
      <w:tr w:rsidR="0053199F" w:rsidRPr="00C94D3C" w14:paraId="7E63BC1D" w14:textId="77777777" w:rsidTr="0053199F">
        <w:trPr>
          <w:trHeight w:val="278"/>
        </w:trPr>
        <w:tc>
          <w:tcPr>
            <w:tcW w:w="84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3F960A" w14:textId="77777777" w:rsidR="00B53E71" w:rsidRPr="00C94D3C" w:rsidRDefault="00B53E71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0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BFB82" w14:textId="77777777" w:rsidR="00B53E71" w:rsidRPr="00C94D3C" w:rsidRDefault="00691AF8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Холодное и горячее прессование изделий из твердосплавных смесей и порошков тугоплавких металлов и их сплавов</w:t>
            </w:r>
          </w:p>
        </w:tc>
        <w:tc>
          <w:tcPr>
            <w:tcW w:w="30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9CB06C" w14:textId="77777777" w:rsidR="00B53E71" w:rsidRPr="00C94D3C" w:rsidRDefault="00B53E71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3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9055D" w14:textId="4C7550BD" w:rsidR="00B53E71" w:rsidRPr="00143276" w:rsidRDefault="00143276" w:rsidP="00CF0EE2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</w:t>
            </w:r>
          </w:p>
        </w:tc>
        <w:tc>
          <w:tcPr>
            <w:tcW w:w="8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BF8A70" w14:textId="77777777" w:rsidR="00B53E71" w:rsidRPr="00C94D3C" w:rsidRDefault="00B53E71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2ED9BA" w14:textId="77777777" w:rsidR="00B53E71" w:rsidRPr="00C94D3C" w:rsidRDefault="00FB5ACD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</w:tbl>
    <w:p w14:paraId="3A876BB7" w14:textId="77777777" w:rsidR="001E43ED" w:rsidRDefault="001E43E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5"/>
        <w:gridCol w:w="1230"/>
        <w:gridCol w:w="490"/>
        <w:gridCol w:w="2136"/>
        <w:gridCol w:w="1277"/>
        <w:gridCol w:w="2232"/>
      </w:tblGrid>
      <w:tr w:rsidR="0053199F" w:rsidRPr="00C94D3C" w14:paraId="19950CF7" w14:textId="77777777" w:rsidTr="005713FE">
        <w:trPr>
          <w:trHeight w:val="283"/>
        </w:trPr>
        <w:tc>
          <w:tcPr>
            <w:tcW w:w="13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0C711A" w14:textId="77777777" w:rsidR="00B53E71" w:rsidRPr="00C94D3C" w:rsidRDefault="00B53E71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45BBA99" w14:textId="77777777" w:rsidR="00B53E71" w:rsidRPr="00C94D3C" w:rsidRDefault="00B53E71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4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E127CB5" w14:textId="77777777" w:rsidR="00B53E71" w:rsidRPr="00C94D3C" w:rsidRDefault="00B53E71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473925" w14:textId="77777777" w:rsidR="00B53E71" w:rsidRPr="00C94D3C" w:rsidRDefault="00B53E71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6810FE" w14:textId="77777777" w:rsidR="00B53E71" w:rsidRPr="00C94D3C" w:rsidRDefault="00B53E71" w:rsidP="00CF0EE2">
            <w:pPr>
              <w:rPr>
                <w:color w:val="000000" w:themeColor="text1"/>
              </w:rPr>
            </w:pPr>
          </w:p>
        </w:tc>
        <w:tc>
          <w:tcPr>
            <w:tcW w:w="10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609DDD" w14:textId="77777777" w:rsidR="00B53E71" w:rsidRPr="00C94D3C" w:rsidRDefault="00B53E71" w:rsidP="00CF0EE2">
            <w:pPr>
              <w:rPr>
                <w:color w:val="000000" w:themeColor="text1"/>
              </w:rPr>
            </w:pPr>
          </w:p>
        </w:tc>
      </w:tr>
      <w:tr w:rsidR="0053199F" w:rsidRPr="00C94D3C" w14:paraId="0C048A98" w14:textId="77777777" w:rsidTr="0053199F">
        <w:trPr>
          <w:trHeight w:val="479"/>
        </w:trPr>
        <w:tc>
          <w:tcPr>
            <w:tcW w:w="1390" w:type="pct"/>
            <w:tcBorders>
              <w:top w:val="nil"/>
              <w:bottom w:val="nil"/>
              <w:right w:val="nil"/>
            </w:tcBorders>
            <w:vAlign w:val="center"/>
          </w:tcPr>
          <w:p w14:paraId="061F25DE" w14:textId="77777777" w:rsidR="00B53E71" w:rsidRPr="00C94D3C" w:rsidRDefault="00B53E71" w:rsidP="00CF0EE2">
            <w:pPr>
              <w:rPr>
                <w:color w:val="000000" w:themeColor="text1"/>
              </w:rPr>
            </w:pPr>
          </w:p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FC69B9" w14:textId="77777777" w:rsidR="00B53E71" w:rsidRPr="00C94D3C" w:rsidRDefault="00B53E71" w:rsidP="00CF0EE2">
            <w:pPr>
              <w:rPr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70C143" w14:textId="77777777" w:rsidR="00B53E71" w:rsidRPr="00C94D3C" w:rsidRDefault="00B53E71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0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B30646" w14:textId="77777777" w:rsidR="00B53E71" w:rsidRPr="00C94D3C" w:rsidRDefault="00B53E71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83C15BB" w14:textId="77777777" w:rsidR="001E43ED" w:rsidRDefault="001E43E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4"/>
        <w:gridCol w:w="7361"/>
      </w:tblGrid>
      <w:tr w:rsidR="0053199F" w:rsidRPr="00C94D3C" w14:paraId="7DAF701C" w14:textId="77777777" w:rsidTr="009E20E8">
        <w:trPr>
          <w:trHeight w:val="525"/>
        </w:trPr>
        <w:tc>
          <w:tcPr>
            <w:tcW w:w="1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AFC59" w14:textId="77777777" w:rsidR="00B53E71" w:rsidRPr="00C94D3C" w:rsidRDefault="00B53E71" w:rsidP="00CF0EE2">
            <w:pPr>
              <w:rPr>
                <w:color w:val="000000" w:themeColor="text1"/>
              </w:rPr>
            </w:pPr>
            <w:r w:rsidRPr="00F34AFD">
              <w:rPr>
                <w:color w:val="000000" w:themeColor="text1"/>
              </w:rPr>
              <w:t>Возможные</w:t>
            </w:r>
            <w:r w:rsidRPr="00C94D3C">
              <w:rPr>
                <w:color w:val="000000" w:themeColor="text1"/>
              </w:rPr>
              <w:t xml:space="preserve"> наименования должностей, профессий</w:t>
            </w:r>
          </w:p>
        </w:tc>
        <w:tc>
          <w:tcPr>
            <w:tcW w:w="3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F9A4D" w14:textId="77777777" w:rsidR="00B53E71" w:rsidRPr="00C94D3C" w:rsidRDefault="00691AF8" w:rsidP="00CF0EE2">
            <w:pPr>
              <w:suppressAutoHyphens/>
              <w:rPr>
                <w:noProof/>
                <w:color w:val="000000" w:themeColor="text1"/>
              </w:rPr>
            </w:pPr>
            <w:r w:rsidRPr="00C94D3C">
              <w:rPr>
                <w:color w:val="000000" w:themeColor="text1"/>
              </w:rPr>
              <w:t xml:space="preserve">Прессовщик твердых сплавов </w:t>
            </w:r>
            <w:r w:rsidRPr="00C94D3C">
              <w:rPr>
                <w:noProof/>
                <w:color w:val="000000" w:themeColor="text1"/>
              </w:rPr>
              <w:t>3-го разряда</w:t>
            </w:r>
          </w:p>
        </w:tc>
      </w:tr>
    </w:tbl>
    <w:p w14:paraId="341AA75D" w14:textId="77777777" w:rsidR="001E43ED" w:rsidRDefault="001E43E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34"/>
        <w:gridCol w:w="7361"/>
      </w:tblGrid>
      <w:tr w:rsidR="003F4B7E" w:rsidRPr="00C94D3C" w14:paraId="669532EE" w14:textId="77777777" w:rsidTr="001E43ED">
        <w:trPr>
          <w:trHeight w:val="20"/>
        </w:trPr>
        <w:tc>
          <w:tcPr>
            <w:tcW w:w="1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B93FB4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3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DC1EA" w14:textId="283D9ED5" w:rsidR="003F4B7E" w:rsidRPr="00C94D3C" w:rsidRDefault="003F4B7E" w:rsidP="00CF0EE2">
            <w:pPr>
              <w:pStyle w:val="afe"/>
              <w:rPr>
                <w:lang w:eastAsia="en-US"/>
              </w:rPr>
            </w:pPr>
            <w:r w:rsidRPr="00C94D3C">
              <w:rPr>
                <w:rFonts w:eastAsia="Calibri"/>
                <w:lang w:bidi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3F4B7E" w:rsidRPr="00C94D3C" w14:paraId="2E07E336" w14:textId="77777777" w:rsidTr="001E43ED">
        <w:trPr>
          <w:trHeight w:val="20"/>
        </w:trPr>
        <w:tc>
          <w:tcPr>
            <w:tcW w:w="1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FB74C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3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B78220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-</w:t>
            </w:r>
          </w:p>
        </w:tc>
      </w:tr>
      <w:tr w:rsidR="003F4B7E" w:rsidRPr="00C94D3C" w14:paraId="08BEB8A4" w14:textId="77777777" w:rsidTr="001E43ED">
        <w:trPr>
          <w:trHeight w:val="20"/>
        </w:trPr>
        <w:tc>
          <w:tcPr>
            <w:tcW w:w="1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4636F" w14:textId="05572B81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t>Особые условия допуска к работе</w:t>
            </w:r>
          </w:p>
        </w:tc>
        <w:tc>
          <w:tcPr>
            <w:tcW w:w="36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9556A32" w14:textId="77777777" w:rsidR="003F4B7E" w:rsidRPr="00C94D3C" w:rsidRDefault="003F4B7E" w:rsidP="00CF0EE2">
            <w:pPr>
              <w:pStyle w:val="afe"/>
            </w:pPr>
            <w:r w:rsidRPr="00C94D3C">
              <w:t>Лица не моложе 18 лет</w:t>
            </w:r>
            <w:r w:rsidRPr="00C94D3C">
              <w:rPr>
                <w:rStyle w:val="ad"/>
              </w:rPr>
              <w:endnoteReference w:id="3"/>
            </w:r>
          </w:p>
          <w:p w14:paraId="373B6CA3" w14:textId="6FA0498D" w:rsidR="003F4B7E" w:rsidRPr="00C94D3C" w:rsidRDefault="001E43ED" w:rsidP="00CF0EE2">
            <w:pPr>
              <w:pStyle w:val="afe"/>
              <w:rPr>
                <w:lang w:eastAsia="en-US"/>
              </w:rPr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3F4B7E" w:rsidRPr="00C94D3C">
              <w:rPr>
                <w:rStyle w:val="ad"/>
                <w:lang w:eastAsia="en-US"/>
              </w:rPr>
              <w:endnoteReference w:id="4"/>
            </w:r>
          </w:p>
          <w:p w14:paraId="7DC36BD3" w14:textId="73CC1BBE" w:rsidR="003F4B7E" w:rsidRPr="00C94D3C" w:rsidRDefault="00535D83" w:rsidP="00CF0EE2">
            <w:pPr>
              <w:pStyle w:val="afe"/>
              <w:rPr>
                <w:rFonts w:eastAsia="Batang"/>
                <w:lang w:eastAsia="ko-KR"/>
              </w:rPr>
            </w:pPr>
            <w:r w:rsidRPr="00BB2DAB">
              <w:rPr>
                <w:shd w:val="clear" w:color="auto" w:fill="FFFFFF"/>
              </w:rPr>
              <w:t>Прохождение</w:t>
            </w:r>
            <w:r>
              <w:rPr>
                <w:shd w:val="clear" w:color="auto" w:fill="FFFFFF"/>
              </w:rPr>
              <w:t xml:space="preserve"> обучения мерам пожарной безопасности</w:t>
            </w:r>
            <w:r w:rsidRPr="00C94D3C">
              <w:rPr>
                <w:rStyle w:val="30"/>
              </w:rPr>
              <w:t xml:space="preserve"> </w:t>
            </w:r>
            <w:r w:rsidR="003F4B7E" w:rsidRPr="00C94D3C">
              <w:rPr>
                <w:rStyle w:val="ad"/>
              </w:rPr>
              <w:endnoteReference w:id="5"/>
            </w:r>
          </w:p>
          <w:p w14:paraId="554F4BB6" w14:textId="77777777" w:rsidR="003F4B7E" w:rsidRPr="00C94D3C" w:rsidRDefault="003F4B7E" w:rsidP="00CF0EE2">
            <w:r w:rsidRPr="00C94D3C">
              <w:t>Прохождение инструктажа по охране труда на рабочем месте</w:t>
            </w:r>
            <w:r w:rsidRPr="00C94D3C">
              <w:rPr>
                <w:rStyle w:val="ad"/>
              </w:rPr>
              <w:endnoteReference w:id="6"/>
            </w:r>
          </w:p>
          <w:p w14:paraId="6EE2B562" w14:textId="2C6A6516" w:rsidR="003F4B7E" w:rsidRPr="00C94D3C" w:rsidRDefault="00535D83" w:rsidP="00CF0EE2">
            <w:r w:rsidRPr="00CA4610">
              <w:rPr>
                <w:shd w:val="clear" w:color="auto" w:fill="FFFFFF"/>
              </w:rPr>
              <w:t xml:space="preserve">Прохождение </w:t>
            </w:r>
            <w:r w:rsidRPr="00CA4610">
              <w:t>инструктажа на рабочем месте и проверки навыков по зацепке грузов</w:t>
            </w:r>
            <w:r w:rsidR="003F4B7E" w:rsidRPr="00C94D3C">
              <w:rPr>
                <w:rStyle w:val="ad"/>
              </w:rPr>
              <w:endnoteReference w:id="7"/>
            </w:r>
          </w:p>
          <w:p w14:paraId="3A5EF92F" w14:textId="01C5902F" w:rsidR="00F34AFD" w:rsidRPr="00BF6C7C" w:rsidRDefault="00535D83" w:rsidP="00CF0EE2">
            <w:pPr>
              <w:rPr>
                <w:vertAlign w:val="superscript"/>
              </w:rPr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="00BF6C7C" w:rsidRPr="00BF6C7C">
              <w:rPr>
                <w:vertAlign w:val="superscript"/>
              </w:rPr>
              <w:t>7</w:t>
            </w:r>
          </w:p>
          <w:p w14:paraId="0A5562DF" w14:textId="1D6E2290" w:rsidR="00F34AFD" w:rsidRPr="00F34AFD" w:rsidRDefault="00CE1998" w:rsidP="00CF0EE2">
            <w:pPr>
              <w:rPr>
                <w:bCs w:val="0"/>
                <w:iCs/>
              </w:rPr>
            </w:pPr>
            <w:r w:rsidRPr="006B7924">
              <w:t>Наличие II группы по электробезопасности</w:t>
            </w:r>
            <w:r w:rsidR="001E43ED">
              <w:rPr>
                <w:rStyle w:val="ad"/>
                <w:bCs w:val="0"/>
                <w:iCs/>
              </w:rPr>
              <w:endnoteReference w:id="8"/>
            </w:r>
          </w:p>
        </w:tc>
      </w:tr>
      <w:tr w:rsidR="003F4B7E" w:rsidRPr="00C94D3C" w14:paraId="73A81E72" w14:textId="77777777" w:rsidTr="001E43ED">
        <w:trPr>
          <w:trHeight w:val="20"/>
        </w:trPr>
        <w:tc>
          <w:tcPr>
            <w:tcW w:w="1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E24D3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9783CC" w14:textId="77777777" w:rsidR="003F4B7E" w:rsidRPr="00C94D3C" w:rsidRDefault="003F4B7E" w:rsidP="00CF0EE2">
            <w:pPr>
              <w:rPr>
                <w:color w:val="000000" w:themeColor="text1"/>
                <w:shd w:val="clear" w:color="auto" w:fill="FFFFFF"/>
              </w:rPr>
            </w:pPr>
            <w:r w:rsidRPr="00C94D3C">
              <w:rPr>
                <w:color w:val="000000" w:themeColor="text1"/>
                <w:shd w:val="clear" w:color="auto" w:fill="FFFFFF"/>
              </w:rPr>
              <w:t>-</w:t>
            </w:r>
          </w:p>
        </w:tc>
      </w:tr>
    </w:tbl>
    <w:p w14:paraId="7D935B25" w14:textId="77777777" w:rsidR="001E43ED" w:rsidRDefault="001E43ED"/>
    <w:p w14:paraId="191C9BC5" w14:textId="013C8F65" w:rsidR="001E43ED" w:rsidRDefault="001E43ED">
      <w:pPr>
        <w:rPr>
          <w:color w:val="000000" w:themeColor="text1"/>
        </w:rPr>
      </w:pPr>
      <w:r w:rsidRPr="00C94D3C">
        <w:rPr>
          <w:color w:val="000000" w:themeColor="text1"/>
        </w:rPr>
        <w:t>Дополнительные характеристики</w:t>
      </w:r>
    </w:p>
    <w:p w14:paraId="0B55D10A" w14:textId="77777777" w:rsidR="001E43ED" w:rsidRDefault="001E43E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87"/>
        <w:gridCol w:w="1060"/>
        <w:gridCol w:w="5648"/>
      </w:tblGrid>
      <w:tr w:rsidR="003F4B7E" w:rsidRPr="00C94D3C" w14:paraId="300C97D8" w14:textId="77777777" w:rsidTr="001E43ED">
        <w:trPr>
          <w:trHeight w:val="283"/>
        </w:trPr>
        <w:tc>
          <w:tcPr>
            <w:tcW w:w="1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2D06A" w14:textId="77777777" w:rsidR="003F4B7E" w:rsidRPr="00C94D3C" w:rsidRDefault="003F4B7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0246CE" w14:textId="77777777" w:rsidR="003F4B7E" w:rsidRPr="00C94D3C" w:rsidRDefault="003F4B7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Код</w:t>
            </w:r>
          </w:p>
        </w:tc>
        <w:tc>
          <w:tcPr>
            <w:tcW w:w="27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30D93" w14:textId="77777777" w:rsidR="003F4B7E" w:rsidRPr="00C94D3C" w:rsidRDefault="003F4B7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3F4B7E" w:rsidRPr="00C94D3C" w14:paraId="4F552161" w14:textId="77777777" w:rsidTr="001E43ED">
        <w:trPr>
          <w:trHeight w:val="245"/>
        </w:trPr>
        <w:tc>
          <w:tcPr>
            <w:tcW w:w="17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E2A1255" w14:textId="77777777" w:rsidR="003F4B7E" w:rsidRPr="00C94D3C" w:rsidRDefault="003F4B7E" w:rsidP="00CF0EE2">
            <w:pPr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</w:rPr>
              <w:t>ОКЗ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F0E310D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7211</w:t>
            </w:r>
          </w:p>
        </w:tc>
        <w:tc>
          <w:tcPr>
            <w:tcW w:w="277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E7CA866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Формовщики и стерженщики</w:t>
            </w:r>
          </w:p>
        </w:tc>
      </w:tr>
      <w:tr w:rsidR="003F4B7E" w:rsidRPr="00C94D3C" w14:paraId="26739ECB" w14:textId="77777777" w:rsidTr="001E43ED">
        <w:trPr>
          <w:trHeight w:val="283"/>
        </w:trPr>
        <w:tc>
          <w:tcPr>
            <w:tcW w:w="1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E554A" w14:textId="206523DF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Е</w:t>
            </w:r>
            <w:r w:rsidRPr="00C94D3C">
              <w:rPr>
                <w:color w:val="000000" w:themeColor="text1"/>
                <w:lang w:val="en-US"/>
              </w:rPr>
              <w:t>Т</w:t>
            </w:r>
            <w:r w:rsidRPr="00C94D3C">
              <w:rPr>
                <w:color w:val="000000" w:themeColor="text1"/>
              </w:rPr>
              <w:t>КС</w:t>
            </w:r>
            <w:r w:rsidRPr="00C94D3C">
              <w:rPr>
                <w:rStyle w:val="ad"/>
                <w:color w:val="000000" w:themeColor="text1"/>
              </w:rPr>
              <w:endnoteReference w:id="9"/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AC38F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§ 35</w:t>
            </w:r>
          </w:p>
        </w:tc>
        <w:tc>
          <w:tcPr>
            <w:tcW w:w="27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D3052" w14:textId="77777777" w:rsidR="003F4B7E" w:rsidRPr="00C94D3C" w:rsidRDefault="003F4B7E" w:rsidP="00CF0EE2">
            <w:pPr>
              <w:suppressAutoHyphens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Прессовщик твердых сплавов 3-го разряда</w:t>
            </w:r>
          </w:p>
        </w:tc>
      </w:tr>
      <w:tr w:rsidR="003F4B7E" w:rsidRPr="00C94D3C" w14:paraId="3D52F61F" w14:textId="77777777" w:rsidTr="001E43ED">
        <w:trPr>
          <w:trHeight w:val="233"/>
        </w:trPr>
        <w:tc>
          <w:tcPr>
            <w:tcW w:w="17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C9FA5E4" w14:textId="6CCF131F" w:rsidR="003F4B7E" w:rsidRPr="00C94D3C" w:rsidRDefault="003F4B7E" w:rsidP="00CF0EE2">
            <w:pPr>
              <w:rPr>
                <w:bCs w:val="0"/>
                <w:color w:val="000000" w:themeColor="text1"/>
              </w:rPr>
            </w:pPr>
            <w:r w:rsidRPr="00C94D3C">
              <w:rPr>
                <w:bCs w:val="0"/>
                <w:color w:val="000000" w:themeColor="text1"/>
              </w:rPr>
              <w:t>ОКПДТР</w:t>
            </w:r>
            <w:r w:rsidRPr="00C94D3C">
              <w:rPr>
                <w:rStyle w:val="ad"/>
                <w:bCs w:val="0"/>
                <w:color w:val="000000" w:themeColor="text1"/>
              </w:rPr>
              <w:endnoteReference w:id="10"/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3ABF4FE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17117</w:t>
            </w:r>
          </w:p>
        </w:tc>
        <w:tc>
          <w:tcPr>
            <w:tcW w:w="277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6E293F6" w14:textId="77777777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Прессовщик твердых сплавов</w:t>
            </w:r>
          </w:p>
        </w:tc>
      </w:tr>
    </w:tbl>
    <w:p w14:paraId="4B4FF6CD" w14:textId="77777777" w:rsidR="000F693C" w:rsidRDefault="000F693C" w:rsidP="00CF0EE2">
      <w:pPr>
        <w:pStyle w:val="3"/>
        <w:keepNext w:val="0"/>
      </w:pPr>
    </w:p>
    <w:p w14:paraId="2530A7EF" w14:textId="77777777" w:rsidR="00BF6C7C" w:rsidRDefault="00BF6C7C" w:rsidP="00BF6C7C"/>
    <w:p w14:paraId="56A74973" w14:textId="77777777" w:rsidR="00BF6C7C" w:rsidRDefault="00BF6C7C" w:rsidP="00BF6C7C"/>
    <w:p w14:paraId="6AB9A182" w14:textId="77777777" w:rsidR="00BF6C7C" w:rsidRPr="00BF6C7C" w:rsidRDefault="00BF6C7C" w:rsidP="00BF6C7C"/>
    <w:p w14:paraId="32B8CE1E" w14:textId="5EC1C92F" w:rsidR="005A5D53" w:rsidRPr="008166CD" w:rsidRDefault="005A5D53" w:rsidP="00CF0EE2">
      <w:pPr>
        <w:pStyle w:val="3"/>
        <w:keepNext w:val="0"/>
      </w:pPr>
      <w:r w:rsidRPr="008166CD">
        <w:lastRenderedPageBreak/>
        <w:t>3.</w:t>
      </w:r>
      <w:r w:rsidR="0006042C" w:rsidRPr="008166CD">
        <w:t>1.</w:t>
      </w:r>
      <w:r w:rsidRPr="008166CD">
        <w:t>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4372"/>
        <w:gridCol w:w="690"/>
        <w:gridCol w:w="973"/>
        <w:gridCol w:w="1826"/>
        <w:gridCol w:w="551"/>
      </w:tblGrid>
      <w:tr w:rsidR="0053199F" w:rsidRPr="00C94D3C" w14:paraId="2C03657E" w14:textId="77777777" w:rsidTr="001E43ED">
        <w:trPr>
          <w:trHeight w:val="595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C819FB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99E27" w14:textId="77777777" w:rsidR="005A5D53" w:rsidRPr="00C94D3C" w:rsidRDefault="006E480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Подготовка к холодному и горячему прессованию изделий из твердосплавных смесей и порошков тугоплавких металлов и их сплавов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5534A2" w14:textId="77777777" w:rsidR="005A5D53" w:rsidRPr="00C94D3C" w:rsidRDefault="005A5D53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D0E512" w14:textId="6B301C01" w:rsidR="005A5D53" w:rsidRPr="00C94D3C" w:rsidRDefault="00143276" w:rsidP="00CF0EE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5A5D53" w:rsidRPr="00C94D3C">
              <w:rPr>
                <w:color w:val="000000" w:themeColor="text1"/>
              </w:rPr>
              <w:t>/01.</w:t>
            </w:r>
            <w:r w:rsidR="00FB5ACD" w:rsidRPr="00C94D3C">
              <w:rPr>
                <w:color w:val="000000" w:themeColor="text1"/>
              </w:rPr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F0C28C" w14:textId="77777777" w:rsidR="005A5D53" w:rsidRPr="00C94D3C" w:rsidRDefault="005A5D53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645AFD" w14:textId="77777777" w:rsidR="005A5D53" w:rsidRPr="00C94D3C" w:rsidRDefault="00FB5ACD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</w:tbl>
    <w:p w14:paraId="38FDDCCB" w14:textId="77777777" w:rsidR="001E43ED" w:rsidRDefault="001E43E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4"/>
        <w:gridCol w:w="1290"/>
        <w:gridCol w:w="427"/>
        <w:gridCol w:w="2073"/>
        <w:gridCol w:w="1448"/>
        <w:gridCol w:w="2338"/>
      </w:tblGrid>
      <w:tr w:rsidR="0053199F" w:rsidRPr="00C94D3C" w14:paraId="76F4D076" w14:textId="77777777" w:rsidTr="001E43ED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7CC8C5A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D312160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0DA410F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EA68E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861B8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971EF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</w:tr>
      <w:tr w:rsidR="0053199F" w:rsidRPr="00C94D3C" w14:paraId="611D565C" w14:textId="77777777" w:rsidTr="001E43ED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28EE3BC6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677ECFA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CB08B0" w14:textId="77777777" w:rsidR="005A5D53" w:rsidRPr="00C94D3C" w:rsidRDefault="005A5D53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1927EB" w14:textId="77777777" w:rsidR="005A5D53" w:rsidRPr="00C94D3C" w:rsidRDefault="005A5D53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D86E828" w14:textId="77777777" w:rsidR="005A5D53" w:rsidRPr="00C94D3C" w:rsidRDefault="005A5D53" w:rsidP="00CF0EE2">
      <w:pPr>
        <w:pStyle w:val="afe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53199F" w:rsidRPr="001E43ED" w14:paraId="6771CCA3" w14:textId="77777777" w:rsidTr="0053199F">
        <w:trPr>
          <w:trHeight w:val="20"/>
        </w:trPr>
        <w:tc>
          <w:tcPr>
            <w:tcW w:w="1291" w:type="pct"/>
            <w:vMerge w:val="restart"/>
          </w:tcPr>
          <w:p w14:paraId="7B850D1C" w14:textId="77777777" w:rsidR="00DB7BA7" w:rsidRPr="001E43ED" w:rsidRDefault="00DB7BA7" w:rsidP="00CF0EE2">
            <w:pPr>
              <w:pStyle w:val="afe"/>
            </w:pPr>
            <w:r w:rsidRPr="001E43ED">
              <w:t>Трудовые действия</w:t>
            </w:r>
          </w:p>
        </w:tc>
        <w:tc>
          <w:tcPr>
            <w:tcW w:w="3709" w:type="pct"/>
          </w:tcPr>
          <w:p w14:paraId="3A54EF6C" w14:textId="13B067B4" w:rsidR="00DB7BA7" w:rsidRPr="001E43ED" w:rsidRDefault="00DB7BA7" w:rsidP="001E43ED">
            <w:pPr>
              <w:pStyle w:val="afe"/>
              <w:jc w:val="both"/>
            </w:pPr>
            <w:r w:rsidRPr="001E43ED">
              <w:t>Проверка состояния и готовности прессового оборудования, механизмов, оснастки, инструмент</w:t>
            </w:r>
            <w:r w:rsidR="00765068" w:rsidRPr="001E43ED">
              <w:t xml:space="preserve">ов </w:t>
            </w:r>
            <w:r w:rsidRPr="001E43ED">
              <w:t>и приспособлений</w:t>
            </w:r>
            <w:r w:rsidR="00B03611" w:rsidRPr="001E43ED">
              <w:t xml:space="preserve"> </w:t>
            </w:r>
            <w:r w:rsidR="002A087E" w:rsidRPr="001E43ED">
              <w:t>для холодного и горячего прессования деталей из смесей и порошков тугоплавких металлов и их сплавов</w:t>
            </w:r>
            <w:r w:rsidR="00CF0EE2" w:rsidRPr="001E43ED">
              <w:t xml:space="preserve"> </w:t>
            </w:r>
          </w:p>
        </w:tc>
      </w:tr>
      <w:tr w:rsidR="0053199F" w:rsidRPr="001E43ED" w14:paraId="6F95D633" w14:textId="77777777" w:rsidTr="0053199F">
        <w:trPr>
          <w:trHeight w:val="20"/>
        </w:trPr>
        <w:tc>
          <w:tcPr>
            <w:tcW w:w="1291" w:type="pct"/>
            <w:vMerge/>
          </w:tcPr>
          <w:p w14:paraId="13C47138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72382950" w14:textId="7866FF39" w:rsidR="00DB7BA7" w:rsidRPr="001E43ED" w:rsidRDefault="00DB7BA7" w:rsidP="001E43ED">
            <w:pPr>
              <w:pStyle w:val="afe"/>
              <w:jc w:val="both"/>
            </w:pPr>
            <w:r w:rsidRPr="001E43ED">
              <w:t>Проверка состояния ограждений блок</w:t>
            </w:r>
            <w:r w:rsidR="00C82745" w:rsidRPr="001E43ED">
              <w:t>ировок, аварийных инструментов</w:t>
            </w:r>
            <w:r w:rsidRPr="001E43ED">
              <w:t>, противопожарного оборудования</w:t>
            </w:r>
            <w:r w:rsidR="00372784" w:rsidRPr="001E43ED">
              <w:t xml:space="preserve"> </w:t>
            </w:r>
            <w:r w:rsidR="00EB7B7B" w:rsidRPr="001E43ED">
              <w:t xml:space="preserve">и их готовности </w:t>
            </w:r>
            <w:r w:rsidR="00372784" w:rsidRPr="001E43ED">
              <w:t>к холодному и горячему прессованию изделий из твердосплавных смесей и порошков тугоплавких металлов и их сплавов</w:t>
            </w:r>
          </w:p>
        </w:tc>
      </w:tr>
      <w:tr w:rsidR="0053199F" w:rsidRPr="001E43ED" w14:paraId="4601E533" w14:textId="77777777" w:rsidTr="0053199F">
        <w:trPr>
          <w:trHeight w:val="20"/>
        </w:trPr>
        <w:tc>
          <w:tcPr>
            <w:tcW w:w="1291" w:type="pct"/>
            <w:vMerge/>
          </w:tcPr>
          <w:p w14:paraId="1BF2FC1B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53BE48F6" w14:textId="66ED8E58" w:rsidR="00DB7BA7" w:rsidRPr="001E43ED" w:rsidRDefault="00DB7BA7" w:rsidP="001E43ED">
            <w:pPr>
              <w:pStyle w:val="afe"/>
              <w:jc w:val="both"/>
            </w:pPr>
            <w:r w:rsidRPr="001E43ED">
              <w:t>Проверка наличия рабочих жидкостей, масла в приводах гидр</w:t>
            </w:r>
            <w:r w:rsidR="0006489B" w:rsidRPr="001E43ED">
              <w:t xml:space="preserve">авлических </w:t>
            </w:r>
            <w:r w:rsidRPr="001E43ED">
              <w:t>прессов, в редукторах механических, крив</w:t>
            </w:r>
            <w:r w:rsidR="002A087E" w:rsidRPr="001E43ED">
              <w:t>ошипных, эксцентриковых прессов, применяемых для холодного и горячего прессования деталей из смесей и порошков тугоплавких металлов и их сплавов</w:t>
            </w:r>
            <w:r w:rsidR="00CF0EE2" w:rsidRPr="001E43ED">
              <w:t xml:space="preserve"> </w:t>
            </w:r>
          </w:p>
        </w:tc>
      </w:tr>
      <w:tr w:rsidR="0053199F" w:rsidRPr="001E43ED" w14:paraId="3061F0C7" w14:textId="77777777" w:rsidTr="0053199F">
        <w:trPr>
          <w:trHeight w:val="20"/>
        </w:trPr>
        <w:tc>
          <w:tcPr>
            <w:tcW w:w="1291" w:type="pct"/>
            <w:vMerge/>
          </w:tcPr>
          <w:p w14:paraId="140D297D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57FD6D96" w14:textId="27517FE5" w:rsidR="00DB7BA7" w:rsidRPr="001E43ED" w:rsidRDefault="002A087E" w:rsidP="001E43ED">
            <w:pPr>
              <w:pStyle w:val="afe"/>
              <w:jc w:val="both"/>
            </w:pPr>
            <w:r w:rsidRPr="001E43ED">
              <w:t>Наладка работы прессов</w:t>
            </w:r>
            <w:r w:rsidR="00DB7BA7" w:rsidRPr="001E43ED">
              <w:t xml:space="preserve"> </w:t>
            </w:r>
            <w:r w:rsidR="004A3621" w:rsidRPr="001E43ED">
              <w:t>для прессования изделий из твердосплавных смесей и порошков</w:t>
            </w:r>
          </w:p>
        </w:tc>
      </w:tr>
      <w:tr w:rsidR="0053199F" w:rsidRPr="001E43ED" w14:paraId="7A46AF96" w14:textId="77777777" w:rsidTr="0053199F">
        <w:trPr>
          <w:trHeight w:val="20"/>
        </w:trPr>
        <w:tc>
          <w:tcPr>
            <w:tcW w:w="1291" w:type="pct"/>
            <w:vMerge/>
          </w:tcPr>
          <w:p w14:paraId="385EE19A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2B01AC96" w14:textId="784E3778" w:rsidR="00DB7BA7" w:rsidRPr="001E43ED" w:rsidRDefault="00DB7BA7" w:rsidP="001E43ED">
            <w:pPr>
              <w:pStyle w:val="afe"/>
              <w:jc w:val="both"/>
            </w:pPr>
            <w:r w:rsidRPr="001E43ED">
              <w:t>Подбор комплектов пресс-форм, навески сме</w:t>
            </w:r>
            <w:r w:rsidR="002A087E" w:rsidRPr="001E43ED">
              <w:t>сей, ограничителей и инструментов</w:t>
            </w:r>
            <w:r w:rsidR="00CF0EE2" w:rsidRPr="001E43ED">
              <w:t xml:space="preserve"> </w:t>
            </w:r>
            <w:r w:rsidRPr="001E43ED">
              <w:t>в соответствии с техническим заданием и прессуемым шихтовым материалом</w:t>
            </w:r>
          </w:p>
        </w:tc>
      </w:tr>
      <w:tr w:rsidR="0053199F" w:rsidRPr="001E43ED" w14:paraId="1D1EAC86" w14:textId="77777777" w:rsidTr="0053199F">
        <w:trPr>
          <w:trHeight w:val="20"/>
        </w:trPr>
        <w:tc>
          <w:tcPr>
            <w:tcW w:w="1291" w:type="pct"/>
            <w:vMerge/>
          </w:tcPr>
          <w:p w14:paraId="04CAF712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79751E77" w14:textId="5EB26964" w:rsidR="00DB7BA7" w:rsidRPr="001E43ED" w:rsidRDefault="00DB7BA7" w:rsidP="001E43ED">
            <w:pPr>
              <w:pStyle w:val="afe"/>
              <w:jc w:val="both"/>
            </w:pPr>
            <w:r w:rsidRPr="001E43ED">
              <w:t>Взвешивание, загрузка шихты, смесей в пресс-формы или в специальные бункер</w:t>
            </w:r>
            <w:r w:rsidR="00765068" w:rsidRPr="001E43ED">
              <w:t>ы</w:t>
            </w:r>
            <w:r w:rsidRPr="001E43ED">
              <w:t xml:space="preserve"> прессов</w:t>
            </w:r>
          </w:p>
        </w:tc>
      </w:tr>
      <w:tr w:rsidR="0053199F" w:rsidRPr="001E43ED" w14:paraId="0A60446C" w14:textId="77777777" w:rsidTr="0053199F">
        <w:trPr>
          <w:trHeight w:val="20"/>
        </w:trPr>
        <w:tc>
          <w:tcPr>
            <w:tcW w:w="1291" w:type="pct"/>
            <w:vMerge/>
          </w:tcPr>
          <w:p w14:paraId="3CCD5CBC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2D6B59C9" w14:textId="77777777" w:rsidR="00DB7BA7" w:rsidRPr="001E43ED" w:rsidRDefault="00753369" w:rsidP="001E43ED">
            <w:pPr>
              <w:pStyle w:val="afe"/>
              <w:jc w:val="both"/>
            </w:pPr>
            <w:r w:rsidRPr="001E43ED">
              <w:t>П</w:t>
            </w:r>
            <w:r w:rsidR="00DB7BA7" w:rsidRPr="001E43ED">
              <w:t>редварительная прокалка, зачистка, очистка и обезжиривание трубок для трубчатого рэлита</w:t>
            </w:r>
          </w:p>
        </w:tc>
      </w:tr>
      <w:tr w:rsidR="0053199F" w:rsidRPr="001E43ED" w14:paraId="23A7275A" w14:textId="77777777" w:rsidTr="0053199F">
        <w:trPr>
          <w:trHeight w:val="20"/>
        </w:trPr>
        <w:tc>
          <w:tcPr>
            <w:tcW w:w="1291" w:type="pct"/>
            <w:vMerge/>
          </w:tcPr>
          <w:p w14:paraId="2A2D92E4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3168FC63" w14:textId="77777777" w:rsidR="00DB7BA7" w:rsidRPr="001E43ED" w:rsidRDefault="00DB7BA7" w:rsidP="001E43ED">
            <w:pPr>
              <w:pStyle w:val="afe"/>
              <w:jc w:val="both"/>
            </w:pPr>
            <w:r w:rsidRPr="001E43ED">
              <w:t>Обжимка стальных трубок на механическом эксцентриковом прессе</w:t>
            </w:r>
          </w:p>
        </w:tc>
      </w:tr>
      <w:tr w:rsidR="0053199F" w:rsidRPr="001E43ED" w14:paraId="1D92CF45" w14:textId="77777777" w:rsidTr="0053199F">
        <w:trPr>
          <w:trHeight w:val="20"/>
        </w:trPr>
        <w:tc>
          <w:tcPr>
            <w:tcW w:w="1291" w:type="pct"/>
            <w:vMerge/>
          </w:tcPr>
          <w:p w14:paraId="5E9D62D0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56E4AB77" w14:textId="77777777" w:rsidR="00DB7BA7" w:rsidRPr="001E43ED" w:rsidRDefault="00DB7BA7" w:rsidP="001E43ED">
            <w:pPr>
              <w:pStyle w:val="afe"/>
              <w:jc w:val="both"/>
            </w:pPr>
            <w:r w:rsidRPr="001E43ED">
              <w:t>Приготовление трубчатого рэлита, маркировка трубок</w:t>
            </w:r>
          </w:p>
        </w:tc>
      </w:tr>
      <w:tr w:rsidR="0053199F" w:rsidRPr="001E43ED" w14:paraId="00A45533" w14:textId="77777777" w:rsidTr="0053199F">
        <w:trPr>
          <w:trHeight w:val="20"/>
        </w:trPr>
        <w:tc>
          <w:tcPr>
            <w:tcW w:w="1291" w:type="pct"/>
            <w:vMerge/>
          </w:tcPr>
          <w:p w14:paraId="24265825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6E104141" w14:textId="77777777" w:rsidR="00DB7BA7" w:rsidRPr="001E43ED" w:rsidRDefault="00DB7BA7" w:rsidP="001E43ED">
            <w:pPr>
              <w:pStyle w:val="afe"/>
              <w:jc w:val="both"/>
            </w:pPr>
            <w:r w:rsidRPr="001E43ED">
              <w:t>Засыпка в трубки литых карбидов и уплотнение их на вибростанке</w:t>
            </w:r>
          </w:p>
        </w:tc>
      </w:tr>
      <w:tr w:rsidR="0019628B" w:rsidRPr="001E43ED" w14:paraId="06A5A044" w14:textId="77777777" w:rsidTr="0053199F">
        <w:trPr>
          <w:trHeight w:val="20"/>
        </w:trPr>
        <w:tc>
          <w:tcPr>
            <w:tcW w:w="1291" w:type="pct"/>
            <w:vMerge/>
          </w:tcPr>
          <w:p w14:paraId="55F8608E" w14:textId="77777777" w:rsidR="0019628B" w:rsidRPr="001E43ED" w:rsidRDefault="0019628B" w:rsidP="00CF0EE2">
            <w:pPr>
              <w:pStyle w:val="afe"/>
            </w:pPr>
          </w:p>
        </w:tc>
        <w:tc>
          <w:tcPr>
            <w:tcW w:w="3709" w:type="pct"/>
          </w:tcPr>
          <w:p w14:paraId="349D03C0" w14:textId="1A1EF254" w:rsidR="0019628B" w:rsidRPr="001E43ED" w:rsidRDefault="002A087E" w:rsidP="001E43ED">
            <w:pPr>
              <w:pStyle w:val="afe"/>
              <w:jc w:val="both"/>
            </w:pPr>
            <w:r w:rsidRPr="001E43ED">
              <w:t>Разогрев инструментов</w:t>
            </w:r>
            <w:r w:rsidR="0019628B" w:rsidRPr="001E43ED">
              <w:t xml:space="preserve"> и заготовок при помощи нагревательных устройств</w:t>
            </w:r>
          </w:p>
        </w:tc>
      </w:tr>
      <w:tr w:rsidR="0053199F" w:rsidRPr="001E43ED" w14:paraId="6F3DD5F0" w14:textId="77777777" w:rsidTr="0053199F">
        <w:trPr>
          <w:trHeight w:val="20"/>
        </w:trPr>
        <w:tc>
          <w:tcPr>
            <w:tcW w:w="1291" w:type="pct"/>
            <w:vMerge/>
          </w:tcPr>
          <w:p w14:paraId="3B653F4C" w14:textId="77777777" w:rsidR="00DB7BA7" w:rsidRPr="001E43ED" w:rsidRDefault="00DB7BA7" w:rsidP="00CF0EE2">
            <w:pPr>
              <w:pStyle w:val="afe"/>
            </w:pPr>
          </w:p>
        </w:tc>
        <w:tc>
          <w:tcPr>
            <w:tcW w:w="3709" w:type="pct"/>
          </w:tcPr>
          <w:p w14:paraId="363A222D" w14:textId="77777777" w:rsidR="00DB7BA7" w:rsidRPr="001E43ED" w:rsidRDefault="00DB7BA7" w:rsidP="001E43ED">
            <w:pPr>
              <w:pStyle w:val="afe"/>
              <w:jc w:val="both"/>
            </w:pPr>
            <w:r w:rsidRPr="001E43ED">
              <w:t xml:space="preserve">Смена матриц, пресс-форм, чистка, правка, смена пуансонов, оснастки </w:t>
            </w:r>
          </w:p>
        </w:tc>
      </w:tr>
      <w:tr w:rsidR="0053199F" w:rsidRPr="001E43ED" w14:paraId="7F99A3CE" w14:textId="77777777" w:rsidTr="0053199F">
        <w:trPr>
          <w:trHeight w:val="20"/>
        </w:trPr>
        <w:tc>
          <w:tcPr>
            <w:tcW w:w="1291" w:type="pct"/>
            <w:vMerge w:val="restart"/>
          </w:tcPr>
          <w:p w14:paraId="1E12763E" w14:textId="77777777" w:rsidR="00BD7BDA" w:rsidRPr="001E43ED" w:rsidDel="002A1D54" w:rsidRDefault="00BD7BDA" w:rsidP="00CF0EE2">
            <w:pPr>
              <w:pStyle w:val="afe"/>
            </w:pPr>
            <w:r w:rsidRPr="001E43ED" w:rsidDel="002A1D54">
              <w:t>Необходимые умения</w:t>
            </w:r>
          </w:p>
        </w:tc>
        <w:tc>
          <w:tcPr>
            <w:tcW w:w="3709" w:type="pct"/>
          </w:tcPr>
          <w:p w14:paraId="454EEAFC" w14:textId="77777777" w:rsidR="00BD7BDA" w:rsidRPr="001E43ED" w:rsidRDefault="005713FE" w:rsidP="001E43ED">
            <w:pPr>
              <w:pStyle w:val="afe"/>
              <w:jc w:val="both"/>
            </w:pPr>
            <w:r w:rsidRPr="001E43ED">
              <w:t>Читать технологическую и конструкторскую документацию</w:t>
            </w:r>
          </w:p>
        </w:tc>
      </w:tr>
      <w:tr w:rsidR="0053199F" w:rsidRPr="001E43ED" w14:paraId="1DE50C5F" w14:textId="77777777" w:rsidTr="0053199F">
        <w:trPr>
          <w:trHeight w:val="20"/>
        </w:trPr>
        <w:tc>
          <w:tcPr>
            <w:tcW w:w="1291" w:type="pct"/>
            <w:vMerge/>
          </w:tcPr>
          <w:p w14:paraId="442E0302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3436303B" w14:textId="1E2BB554" w:rsidR="005713FE" w:rsidRPr="001E43ED" w:rsidRDefault="005713FE" w:rsidP="001E43ED">
            <w:pPr>
              <w:pStyle w:val="afe"/>
              <w:jc w:val="both"/>
            </w:pPr>
            <w:r w:rsidRPr="001E43ED">
              <w:t>Анализировать состояни</w:t>
            </w:r>
            <w:r w:rsidR="00765068" w:rsidRPr="001E43ED">
              <w:t>е</w:t>
            </w:r>
            <w:r w:rsidRPr="001E43ED">
              <w:t xml:space="preserve"> </w:t>
            </w:r>
            <w:r w:rsidR="00765068" w:rsidRPr="001E43ED">
              <w:t xml:space="preserve">прессового </w:t>
            </w:r>
            <w:r w:rsidRPr="001E43ED">
              <w:t>оборудования</w:t>
            </w:r>
            <w:r w:rsidR="00765068" w:rsidRPr="001E43ED">
              <w:t xml:space="preserve"> для проверки его работоспособности</w:t>
            </w:r>
          </w:p>
        </w:tc>
      </w:tr>
      <w:tr w:rsidR="0053199F" w:rsidRPr="001E43ED" w14:paraId="0A2C298D" w14:textId="77777777" w:rsidTr="0053199F">
        <w:trPr>
          <w:trHeight w:val="20"/>
        </w:trPr>
        <w:tc>
          <w:tcPr>
            <w:tcW w:w="1291" w:type="pct"/>
            <w:vMerge/>
          </w:tcPr>
          <w:p w14:paraId="7718502E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7AC8F356" w14:textId="77777777" w:rsidR="005713FE" w:rsidRPr="001E43ED" w:rsidRDefault="005713FE" w:rsidP="001E43ED">
            <w:pPr>
              <w:pStyle w:val="afe"/>
              <w:jc w:val="both"/>
            </w:pPr>
            <w:r w:rsidRPr="001E43ED">
              <w:t>Регулировать параметры работы прессового и вспомогательного оборудования</w:t>
            </w:r>
          </w:p>
        </w:tc>
      </w:tr>
      <w:tr w:rsidR="0053199F" w:rsidRPr="001E43ED" w14:paraId="24DBC749" w14:textId="77777777" w:rsidTr="0053199F">
        <w:trPr>
          <w:trHeight w:val="20"/>
        </w:trPr>
        <w:tc>
          <w:tcPr>
            <w:tcW w:w="1291" w:type="pct"/>
            <w:vMerge/>
          </w:tcPr>
          <w:p w14:paraId="5B42AAB6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279BF391" w14:textId="5D75DEE0" w:rsidR="005713FE" w:rsidRPr="001E43ED" w:rsidRDefault="005713FE" w:rsidP="001E43ED">
            <w:pPr>
              <w:pStyle w:val="afe"/>
              <w:jc w:val="both"/>
            </w:pPr>
            <w:r w:rsidRPr="001E43ED">
              <w:t xml:space="preserve">Выбирать и проверять </w:t>
            </w:r>
            <w:r w:rsidR="00745478" w:rsidRPr="001E43ED">
              <w:t xml:space="preserve">оснастку и инструменты </w:t>
            </w:r>
            <w:r w:rsidRPr="001E43ED">
              <w:t>в соответствии с прессуемым материалом и технологическими процессами</w:t>
            </w:r>
          </w:p>
        </w:tc>
      </w:tr>
      <w:tr w:rsidR="0053199F" w:rsidRPr="001E43ED" w14:paraId="75470E6E" w14:textId="77777777" w:rsidTr="0053199F">
        <w:trPr>
          <w:trHeight w:val="20"/>
        </w:trPr>
        <w:tc>
          <w:tcPr>
            <w:tcW w:w="1291" w:type="pct"/>
            <w:vMerge/>
          </w:tcPr>
          <w:p w14:paraId="1E790B8C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24BCAD0A" w14:textId="09C19429" w:rsidR="005713FE" w:rsidRPr="001E43ED" w:rsidRDefault="005713FE" w:rsidP="001E43ED">
            <w:pPr>
              <w:pStyle w:val="afe"/>
              <w:jc w:val="both"/>
            </w:pPr>
            <w:r w:rsidRPr="001E43ED">
              <w:t xml:space="preserve">Заменять, очищать, исправлять </w:t>
            </w:r>
            <w:r w:rsidR="00745478" w:rsidRPr="001E43ED">
              <w:t>используемые инструменты</w:t>
            </w:r>
            <w:r w:rsidRPr="001E43ED">
              <w:t xml:space="preserve"> и оснастку</w:t>
            </w:r>
          </w:p>
        </w:tc>
      </w:tr>
      <w:tr w:rsidR="0053199F" w:rsidRPr="001E43ED" w14:paraId="535AEE4D" w14:textId="77777777" w:rsidTr="0053199F">
        <w:trPr>
          <w:trHeight w:val="20"/>
        </w:trPr>
        <w:tc>
          <w:tcPr>
            <w:tcW w:w="1291" w:type="pct"/>
            <w:vMerge/>
          </w:tcPr>
          <w:p w14:paraId="42017BD6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4DF88D8B" w14:textId="40CCD705" w:rsidR="005713FE" w:rsidRPr="001E43ED" w:rsidRDefault="005713FE" w:rsidP="001E43ED">
            <w:pPr>
              <w:pStyle w:val="afe"/>
              <w:jc w:val="both"/>
            </w:pPr>
            <w:r w:rsidRPr="001E43ED">
              <w:t xml:space="preserve">Использовать весовые, дозировочные устройства, </w:t>
            </w:r>
            <w:r w:rsidR="00745478" w:rsidRPr="001E43ED">
              <w:t>измерительные инструменты</w:t>
            </w:r>
            <w:r w:rsidRPr="001E43ED">
              <w:t xml:space="preserve"> и приспособления</w:t>
            </w:r>
          </w:p>
        </w:tc>
      </w:tr>
      <w:tr w:rsidR="0053199F" w:rsidRPr="001E43ED" w14:paraId="624A1323" w14:textId="77777777" w:rsidTr="0053199F">
        <w:trPr>
          <w:trHeight w:val="20"/>
        </w:trPr>
        <w:tc>
          <w:tcPr>
            <w:tcW w:w="1291" w:type="pct"/>
            <w:vMerge/>
          </w:tcPr>
          <w:p w14:paraId="6274F3E3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3BBD253B" w14:textId="510C3AA3" w:rsidR="005713FE" w:rsidRPr="001E43ED" w:rsidRDefault="005713FE" w:rsidP="001E43ED">
            <w:pPr>
              <w:pStyle w:val="afe"/>
              <w:jc w:val="both"/>
            </w:pPr>
            <w:r w:rsidRPr="001E43ED">
              <w:t xml:space="preserve">Предупреждать </w:t>
            </w:r>
            <w:r w:rsidR="00765068" w:rsidRPr="001E43ED">
              <w:t>образование дефектов</w:t>
            </w:r>
            <w:r w:rsidRPr="001E43ED">
              <w:t xml:space="preserve"> на стадии подготовки шихтовых материалов, оснастки</w:t>
            </w:r>
          </w:p>
        </w:tc>
      </w:tr>
      <w:tr w:rsidR="0053199F" w:rsidRPr="001E43ED" w14:paraId="19E14E03" w14:textId="77777777" w:rsidTr="0053199F">
        <w:trPr>
          <w:trHeight w:val="20"/>
        </w:trPr>
        <w:tc>
          <w:tcPr>
            <w:tcW w:w="1291" w:type="pct"/>
            <w:vMerge/>
          </w:tcPr>
          <w:p w14:paraId="4ECD033A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2A0195EC" w14:textId="727B19F5" w:rsidR="005713FE" w:rsidRPr="001E43ED" w:rsidRDefault="00765068" w:rsidP="001E43ED">
            <w:pPr>
              <w:pStyle w:val="afe"/>
              <w:jc w:val="both"/>
            </w:pPr>
            <w:r w:rsidRPr="001E43ED">
              <w:t>Выполнять подг</w:t>
            </w:r>
            <w:r w:rsidR="005713FE" w:rsidRPr="001E43ED">
              <w:t>отов</w:t>
            </w:r>
            <w:r w:rsidRPr="001E43ED">
              <w:t>ку</w:t>
            </w:r>
            <w:r w:rsidR="005713FE" w:rsidRPr="001E43ED">
              <w:t xml:space="preserve"> трубчат</w:t>
            </w:r>
            <w:r w:rsidR="001E43ED">
              <w:t>ого</w:t>
            </w:r>
            <w:r w:rsidR="005713FE" w:rsidRPr="001E43ED">
              <w:t xml:space="preserve"> рэлит</w:t>
            </w:r>
            <w:r w:rsidRPr="001E43ED">
              <w:t>а:</w:t>
            </w:r>
            <w:r w:rsidR="005713FE" w:rsidRPr="001E43ED">
              <w:t xml:space="preserve"> засыпать карбиды, уплотнять и маркировать готовые трубки</w:t>
            </w:r>
          </w:p>
        </w:tc>
      </w:tr>
      <w:tr w:rsidR="0019628B" w:rsidRPr="001E43ED" w14:paraId="2D5A8159" w14:textId="77777777" w:rsidTr="0053199F">
        <w:trPr>
          <w:trHeight w:val="20"/>
        </w:trPr>
        <w:tc>
          <w:tcPr>
            <w:tcW w:w="1291" w:type="pct"/>
            <w:vMerge/>
          </w:tcPr>
          <w:p w14:paraId="1BCEE7F1" w14:textId="77777777" w:rsidR="0019628B" w:rsidRPr="001E43ED" w:rsidDel="002A1D54" w:rsidRDefault="0019628B" w:rsidP="00CF0EE2">
            <w:pPr>
              <w:pStyle w:val="afe"/>
            </w:pPr>
          </w:p>
        </w:tc>
        <w:tc>
          <w:tcPr>
            <w:tcW w:w="3709" w:type="pct"/>
          </w:tcPr>
          <w:p w14:paraId="6BA4D3B4" w14:textId="4134D78E" w:rsidR="0019628B" w:rsidRPr="001E43ED" w:rsidRDefault="0019628B" w:rsidP="001E43ED">
            <w:pPr>
              <w:pStyle w:val="afe"/>
              <w:jc w:val="both"/>
            </w:pPr>
            <w:r w:rsidRPr="001E43ED">
              <w:t>Управлять нагревательными устрой</w:t>
            </w:r>
            <w:r w:rsidR="00C82745" w:rsidRPr="001E43ED">
              <w:t>ствами для разогрева инструментов</w:t>
            </w:r>
            <w:r w:rsidRPr="001E43ED">
              <w:t xml:space="preserve"> и заготовок</w:t>
            </w:r>
          </w:p>
        </w:tc>
      </w:tr>
      <w:tr w:rsidR="003F4B7E" w:rsidRPr="001E43ED" w14:paraId="64761AC8" w14:textId="77777777" w:rsidTr="0053199F">
        <w:trPr>
          <w:trHeight w:val="20"/>
        </w:trPr>
        <w:tc>
          <w:tcPr>
            <w:tcW w:w="1291" w:type="pct"/>
            <w:vMerge/>
          </w:tcPr>
          <w:p w14:paraId="2EBD4E6B" w14:textId="77777777" w:rsidR="003F4B7E" w:rsidRPr="001E43ED" w:rsidDel="002A1D54" w:rsidRDefault="003F4B7E" w:rsidP="00CF0EE2">
            <w:pPr>
              <w:pStyle w:val="afe"/>
            </w:pPr>
          </w:p>
        </w:tc>
        <w:tc>
          <w:tcPr>
            <w:tcW w:w="3709" w:type="pct"/>
          </w:tcPr>
          <w:p w14:paraId="2F763258" w14:textId="1F1901F8" w:rsidR="003F4B7E" w:rsidRPr="001E43ED" w:rsidRDefault="00765068" w:rsidP="001E43ED">
            <w:pPr>
              <w:pStyle w:val="afe"/>
              <w:jc w:val="both"/>
            </w:pPr>
            <w:r w:rsidRPr="001E43ED">
              <w:t>Управл</w:t>
            </w:r>
            <w:r w:rsidR="004A3621" w:rsidRPr="001E43ED">
              <w:t>ять</w:t>
            </w:r>
            <w:r w:rsidRPr="001E43ED">
              <w:t xml:space="preserve"> подъемно-транспортным оборудованием для перемещения </w:t>
            </w:r>
            <w:r w:rsidR="00C82745" w:rsidRPr="001E43ED">
              <w:t>материалов и инструментов</w:t>
            </w:r>
          </w:p>
        </w:tc>
      </w:tr>
      <w:tr w:rsidR="001B3AA2" w:rsidRPr="001E43ED" w14:paraId="39919AD3" w14:textId="77777777" w:rsidTr="0053199F">
        <w:trPr>
          <w:trHeight w:val="20"/>
        </w:trPr>
        <w:tc>
          <w:tcPr>
            <w:tcW w:w="1291" w:type="pct"/>
            <w:vMerge/>
          </w:tcPr>
          <w:p w14:paraId="120222ED" w14:textId="77777777" w:rsidR="001B3AA2" w:rsidRPr="001E43ED" w:rsidDel="002A1D54" w:rsidRDefault="001B3AA2" w:rsidP="00CF0EE2">
            <w:pPr>
              <w:pStyle w:val="afe"/>
            </w:pPr>
          </w:p>
        </w:tc>
        <w:tc>
          <w:tcPr>
            <w:tcW w:w="3709" w:type="pct"/>
          </w:tcPr>
          <w:p w14:paraId="77029817" w14:textId="5F779BCD" w:rsidR="001B3AA2" w:rsidRPr="001E43ED" w:rsidRDefault="001B3AA2" w:rsidP="001E43ED">
            <w:pPr>
              <w:pStyle w:val="afe"/>
              <w:jc w:val="both"/>
            </w:pPr>
            <w:r w:rsidRPr="001E43ED">
              <w:t>Применять средства индивидуальной и коллективной защиты при подготовке к холодному и горячему прессованию изделий из твердосплавных смесей и порошков тугоплавких металлов и их сплавов</w:t>
            </w:r>
          </w:p>
        </w:tc>
      </w:tr>
      <w:tr w:rsidR="001B3AA2" w:rsidRPr="001E43ED" w14:paraId="419B1005" w14:textId="77777777" w:rsidTr="0053199F">
        <w:trPr>
          <w:trHeight w:val="20"/>
        </w:trPr>
        <w:tc>
          <w:tcPr>
            <w:tcW w:w="1291" w:type="pct"/>
            <w:vMerge/>
          </w:tcPr>
          <w:p w14:paraId="13983211" w14:textId="77777777" w:rsidR="001B3AA2" w:rsidRPr="001E43ED" w:rsidDel="002A1D54" w:rsidRDefault="001B3AA2" w:rsidP="00CF0EE2">
            <w:pPr>
              <w:pStyle w:val="afe"/>
            </w:pPr>
          </w:p>
        </w:tc>
        <w:tc>
          <w:tcPr>
            <w:tcW w:w="3709" w:type="pct"/>
          </w:tcPr>
          <w:p w14:paraId="50C5715E" w14:textId="6AC56C63" w:rsidR="001B3AA2" w:rsidRPr="001E43ED" w:rsidRDefault="001B3AA2" w:rsidP="001E43ED">
            <w:pPr>
              <w:pStyle w:val="afe"/>
              <w:jc w:val="both"/>
            </w:pPr>
            <w:r w:rsidRPr="001E43ED">
              <w:t>Поддерживать состояние рабочего места при подготовке к холодному и горячему прессованию изделий из твердосплавных смесей и порошков тугоплавких металлов и их сплавов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53199F" w:rsidRPr="001E43ED" w14:paraId="28C30891" w14:textId="77777777" w:rsidTr="0053199F">
        <w:trPr>
          <w:trHeight w:val="20"/>
        </w:trPr>
        <w:tc>
          <w:tcPr>
            <w:tcW w:w="1291" w:type="pct"/>
            <w:vMerge w:val="restart"/>
          </w:tcPr>
          <w:p w14:paraId="693A24AE" w14:textId="77777777" w:rsidR="005713FE" w:rsidRPr="001E43ED" w:rsidRDefault="005713FE" w:rsidP="00CF0EE2">
            <w:pPr>
              <w:pStyle w:val="afe"/>
            </w:pPr>
            <w:r w:rsidRPr="001E43ED" w:rsidDel="002A1D54">
              <w:t>Необходимые знания</w:t>
            </w:r>
          </w:p>
        </w:tc>
        <w:tc>
          <w:tcPr>
            <w:tcW w:w="3709" w:type="pct"/>
          </w:tcPr>
          <w:p w14:paraId="769E0F6F" w14:textId="77777777" w:rsidR="005713FE" w:rsidRPr="001E43ED" w:rsidRDefault="005713FE" w:rsidP="001E43ED">
            <w:pPr>
              <w:pStyle w:val="afe"/>
              <w:jc w:val="both"/>
            </w:pPr>
            <w:r w:rsidRPr="001E43ED">
              <w:t>Правила чтения технологической и конструкторской документации</w:t>
            </w:r>
          </w:p>
        </w:tc>
      </w:tr>
      <w:tr w:rsidR="0053199F" w:rsidRPr="001E43ED" w14:paraId="3F0DBFF1" w14:textId="77777777" w:rsidTr="0053199F">
        <w:trPr>
          <w:trHeight w:val="20"/>
        </w:trPr>
        <w:tc>
          <w:tcPr>
            <w:tcW w:w="1291" w:type="pct"/>
            <w:vMerge/>
          </w:tcPr>
          <w:p w14:paraId="5D2C643D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0B0E4F88" w14:textId="3D1E7B0B" w:rsidR="005713FE" w:rsidRPr="001E43ED" w:rsidRDefault="005713FE" w:rsidP="001E43ED">
            <w:pPr>
              <w:pStyle w:val="afe"/>
              <w:jc w:val="both"/>
            </w:pPr>
            <w:r w:rsidRPr="001E43ED">
              <w:t>Устройство и правила эксплуатации обслуживаемого обор</w:t>
            </w:r>
            <w:r w:rsidR="00C82745" w:rsidRPr="001E43ED">
              <w:t>удования, оснастки и инструментов</w:t>
            </w:r>
          </w:p>
        </w:tc>
      </w:tr>
      <w:tr w:rsidR="0053199F" w:rsidRPr="001E43ED" w14:paraId="4F477D85" w14:textId="77777777" w:rsidTr="0053199F">
        <w:trPr>
          <w:trHeight w:val="20"/>
        </w:trPr>
        <w:tc>
          <w:tcPr>
            <w:tcW w:w="1291" w:type="pct"/>
            <w:vMerge/>
          </w:tcPr>
          <w:p w14:paraId="0D89487C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66AE7EE8" w14:textId="77777777" w:rsidR="005713FE" w:rsidRPr="001E43ED" w:rsidRDefault="005713FE" w:rsidP="001E43ED">
            <w:pPr>
              <w:pStyle w:val="afe"/>
              <w:jc w:val="both"/>
            </w:pPr>
            <w:r w:rsidRPr="001E43ED">
              <w:t>Технологические процессы холодного, горячего прессования изделий из твердосплавных смесей и порошков тугоплавких металлов и их сплавов</w:t>
            </w:r>
          </w:p>
        </w:tc>
      </w:tr>
      <w:tr w:rsidR="0053199F" w:rsidRPr="001E43ED" w14:paraId="00659CF3" w14:textId="77777777" w:rsidTr="0053199F">
        <w:trPr>
          <w:trHeight w:val="20"/>
        </w:trPr>
        <w:tc>
          <w:tcPr>
            <w:tcW w:w="1291" w:type="pct"/>
            <w:vMerge/>
          </w:tcPr>
          <w:p w14:paraId="04A73F19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1F2C4527" w14:textId="77777777" w:rsidR="005713FE" w:rsidRPr="001E43ED" w:rsidRDefault="005713FE" w:rsidP="001E43ED">
            <w:pPr>
              <w:pStyle w:val="afe"/>
              <w:jc w:val="both"/>
            </w:pPr>
            <w:r w:rsidRPr="001E43ED">
              <w:t>Основы теории прессования</w:t>
            </w:r>
          </w:p>
        </w:tc>
      </w:tr>
      <w:tr w:rsidR="0053199F" w:rsidRPr="001E43ED" w14:paraId="1FBA8206" w14:textId="77777777" w:rsidTr="0053199F">
        <w:trPr>
          <w:trHeight w:val="20"/>
        </w:trPr>
        <w:tc>
          <w:tcPr>
            <w:tcW w:w="1291" w:type="pct"/>
            <w:vMerge/>
          </w:tcPr>
          <w:p w14:paraId="5542B718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7B7702FC" w14:textId="77777777" w:rsidR="005713FE" w:rsidRPr="001E43ED" w:rsidRDefault="005713FE" w:rsidP="001E43ED">
            <w:pPr>
              <w:pStyle w:val="afe"/>
              <w:jc w:val="both"/>
            </w:pPr>
            <w:r w:rsidRPr="001E43ED">
              <w:t>Марки применяемых сплавов и смесей</w:t>
            </w:r>
          </w:p>
        </w:tc>
      </w:tr>
      <w:tr w:rsidR="00000673" w:rsidRPr="001E43ED" w14:paraId="4CBDCD11" w14:textId="77777777" w:rsidTr="003126BE">
        <w:trPr>
          <w:trHeight w:val="276"/>
        </w:trPr>
        <w:tc>
          <w:tcPr>
            <w:tcW w:w="1291" w:type="pct"/>
            <w:vMerge/>
          </w:tcPr>
          <w:p w14:paraId="00F52681" w14:textId="77777777" w:rsidR="00000673" w:rsidRPr="001E43ED" w:rsidDel="002A1D54" w:rsidRDefault="00000673" w:rsidP="00CF0EE2">
            <w:pPr>
              <w:pStyle w:val="afe"/>
            </w:pPr>
          </w:p>
        </w:tc>
        <w:tc>
          <w:tcPr>
            <w:tcW w:w="3709" w:type="pct"/>
          </w:tcPr>
          <w:p w14:paraId="57D2CAE0" w14:textId="66F03340" w:rsidR="00000673" w:rsidRPr="001E43ED" w:rsidRDefault="00000673" w:rsidP="001E43ED">
            <w:pPr>
              <w:pStyle w:val="afe"/>
              <w:jc w:val="both"/>
            </w:pPr>
            <w:r w:rsidRPr="001E43ED">
              <w:t>Технологические свойства твердосплавных смесей и порошков тугоплавких металлов и их сплавов</w:t>
            </w:r>
          </w:p>
        </w:tc>
      </w:tr>
      <w:tr w:rsidR="0053199F" w:rsidRPr="001E43ED" w14:paraId="084D8BE9" w14:textId="77777777" w:rsidTr="0053199F">
        <w:trPr>
          <w:trHeight w:val="20"/>
        </w:trPr>
        <w:tc>
          <w:tcPr>
            <w:tcW w:w="1291" w:type="pct"/>
            <w:vMerge/>
          </w:tcPr>
          <w:p w14:paraId="511AD90D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0E059C65" w14:textId="77777777" w:rsidR="005713FE" w:rsidRPr="001E43ED" w:rsidRDefault="005713FE" w:rsidP="001E43ED">
            <w:pPr>
              <w:pStyle w:val="afe"/>
              <w:jc w:val="both"/>
            </w:pPr>
            <w:r w:rsidRPr="001E43ED">
              <w:t>Нормы расхода применяемых сырья, материалов</w:t>
            </w:r>
          </w:p>
        </w:tc>
      </w:tr>
      <w:tr w:rsidR="007E20C4" w:rsidRPr="001E43ED" w14:paraId="79A739BB" w14:textId="77777777" w:rsidTr="0053199F">
        <w:trPr>
          <w:trHeight w:val="20"/>
        </w:trPr>
        <w:tc>
          <w:tcPr>
            <w:tcW w:w="1291" w:type="pct"/>
            <w:vMerge/>
          </w:tcPr>
          <w:p w14:paraId="208D6152" w14:textId="77777777" w:rsidR="007E20C4" w:rsidRPr="001E43ED" w:rsidDel="002A1D54" w:rsidRDefault="007E20C4" w:rsidP="00CF0EE2">
            <w:pPr>
              <w:pStyle w:val="afe"/>
            </w:pPr>
          </w:p>
        </w:tc>
        <w:tc>
          <w:tcPr>
            <w:tcW w:w="3709" w:type="pct"/>
          </w:tcPr>
          <w:p w14:paraId="6ADB49B3" w14:textId="7B392FF8" w:rsidR="007E20C4" w:rsidRPr="001E43ED" w:rsidRDefault="007E20C4" w:rsidP="001E43ED">
            <w:pPr>
              <w:pStyle w:val="afe"/>
              <w:jc w:val="both"/>
            </w:pPr>
            <w:r w:rsidRPr="001E43ED">
              <w:t>Припуски и допуски на детали, получаемые горячим и холодным прессованием из твердосплавных смесей и порошков тугоплавких металлов и их сплавов</w:t>
            </w:r>
          </w:p>
        </w:tc>
      </w:tr>
      <w:tr w:rsidR="007E20C4" w:rsidRPr="001E43ED" w14:paraId="320EBCAA" w14:textId="77777777" w:rsidTr="0053199F">
        <w:trPr>
          <w:trHeight w:val="20"/>
        </w:trPr>
        <w:tc>
          <w:tcPr>
            <w:tcW w:w="1291" w:type="pct"/>
            <w:vMerge/>
          </w:tcPr>
          <w:p w14:paraId="018565EE" w14:textId="77777777" w:rsidR="007E20C4" w:rsidRPr="001E43ED" w:rsidDel="002A1D54" w:rsidRDefault="007E20C4" w:rsidP="00CF0EE2">
            <w:pPr>
              <w:pStyle w:val="afe"/>
            </w:pPr>
          </w:p>
        </w:tc>
        <w:tc>
          <w:tcPr>
            <w:tcW w:w="3709" w:type="pct"/>
          </w:tcPr>
          <w:p w14:paraId="75A41035" w14:textId="2D7175DA" w:rsidR="007E20C4" w:rsidRPr="001E43ED" w:rsidRDefault="007E20C4" w:rsidP="001E43ED">
            <w:pPr>
              <w:pStyle w:val="afe"/>
              <w:jc w:val="both"/>
            </w:pPr>
            <w:r w:rsidRPr="001E43ED">
              <w:t xml:space="preserve">Конструкции, назначение, геометрические параметры и </w:t>
            </w:r>
            <w:r w:rsidR="00C82745" w:rsidRPr="001E43ED">
              <w:t>правила эксплуатации инструментов, применяемых</w:t>
            </w:r>
            <w:r w:rsidRPr="001E43ED">
              <w:t xml:space="preserve"> для прессования твердосплавных смесей, порошков тугоплавких металлов и их сплавов</w:t>
            </w:r>
          </w:p>
        </w:tc>
      </w:tr>
      <w:tr w:rsidR="0053199F" w:rsidRPr="001E43ED" w14:paraId="5A084286" w14:textId="77777777" w:rsidTr="0053199F">
        <w:trPr>
          <w:trHeight w:val="20"/>
        </w:trPr>
        <w:tc>
          <w:tcPr>
            <w:tcW w:w="1291" w:type="pct"/>
            <w:vMerge/>
          </w:tcPr>
          <w:p w14:paraId="57883EC6" w14:textId="77777777" w:rsidR="005713FE" w:rsidRPr="001E43ED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20DD04A7" w14:textId="36062E81" w:rsidR="005713FE" w:rsidRPr="001E43ED" w:rsidRDefault="00F60492" w:rsidP="001E43ED">
            <w:pPr>
              <w:pStyle w:val="afe"/>
              <w:jc w:val="both"/>
            </w:pPr>
            <w:r w:rsidRPr="001E43ED">
              <w:t>Виды и причины возникновения дефектов изделий при прессовании</w:t>
            </w:r>
            <w:r w:rsidR="00007145" w:rsidRPr="001E43ED">
              <w:t xml:space="preserve"> изделий из твердосплавных смесей и порошков тугоплавких металлов и их сплавов</w:t>
            </w:r>
            <w:r w:rsidRPr="001E43ED">
              <w:t>, способы их предупреждения и устранения</w:t>
            </w:r>
            <w:r w:rsidR="00683F92" w:rsidRPr="001E43ED">
              <w:t xml:space="preserve"> на подготовительной стадии</w:t>
            </w:r>
          </w:p>
        </w:tc>
      </w:tr>
      <w:tr w:rsidR="003126BE" w:rsidRPr="001E43ED" w14:paraId="41F7417A" w14:textId="77777777" w:rsidTr="0053199F">
        <w:trPr>
          <w:trHeight w:val="20"/>
        </w:trPr>
        <w:tc>
          <w:tcPr>
            <w:tcW w:w="1291" w:type="pct"/>
            <w:vMerge/>
          </w:tcPr>
          <w:p w14:paraId="09ECEFF1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61BD9B2F" w14:textId="5FA4077E" w:rsidR="003126BE" w:rsidRPr="001E43ED" w:rsidRDefault="003126BE" w:rsidP="001E43ED">
            <w:pPr>
              <w:pStyle w:val="afe"/>
              <w:jc w:val="both"/>
            </w:pPr>
            <w:r w:rsidRPr="001E43ED">
              <w:t>Виды, устройство, назначение, правила применения средств контр</w:t>
            </w:r>
            <w:r w:rsidR="00C82745" w:rsidRPr="001E43ED">
              <w:t>оля приспособлений и инструментов</w:t>
            </w:r>
            <w:r w:rsidRPr="001E43ED">
              <w:t xml:space="preserve"> для прессования</w:t>
            </w:r>
          </w:p>
        </w:tc>
      </w:tr>
      <w:tr w:rsidR="003126BE" w:rsidRPr="001E43ED" w14:paraId="5762C3DF" w14:textId="77777777" w:rsidTr="0053199F">
        <w:trPr>
          <w:trHeight w:val="20"/>
        </w:trPr>
        <w:tc>
          <w:tcPr>
            <w:tcW w:w="1291" w:type="pct"/>
            <w:vMerge/>
          </w:tcPr>
          <w:p w14:paraId="4597B246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679EEFCF" w14:textId="77777777" w:rsidR="003126BE" w:rsidRPr="001E43ED" w:rsidRDefault="003126BE" w:rsidP="001E43ED">
            <w:pPr>
              <w:pStyle w:val="afe"/>
              <w:jc w:val="both"/>
            </w:pPr>
            <w:r w:rsidRPr="001E43ED">
              <w:t>Способы подналадки механизмов гидравлических прессов</w:t>
            </w:r>
          </w:p>
        </w:tc>
      </w:tr>
      <w:tr w:rsidR="003126BE" w:rsidRPr="001E43ED" w14:paraId="6D63160E" w14:textId="77777777" w:rsidTr="0053199F">
        <w:trPr>
          <w:trHeight w:val="20"/>
        </w:trPr>
        <w:tc>
          <w:tcPr>
            <w:tcW w:w="1291" w:type="pct"/>
            <w:vMerge/>
          </w:tcPr>
          <w:p w14:paraId="03011C87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5CB02AB4" w14:textId="77777777" w:rsidR="003126BE" w:rsidRPr="001E43ED" w:rsidRDefault="003126BE" w:rsidP="001E43ED">
            <w:pPr>
              <w:pStyle w:val="afe"/>
              <w:jc w:val="both"/>
            </w:pPr>
            <w:r w:rsidRPr="001E43ED">
              <w:t>Способы изготовления трубчатого рэлита и маркировки трубок</w:t>
            </w:r>
          </w:p>
        </w:tc>
      </w:tr>
      <w:tr w:rsidR="003126BE" w:rsidRPr="001E43ED" w14:paraId="00681337" w14:textId="77777777" w:rsidTr="0053199F">
        <w:trPr>
          <w:trHeight w:val="20"/>
        </w:trPr>
        <w:tc>
          <w:tcPr>
            <w:tcW w:w="1291" w:type="pct"/>
            <w:vMerge/>
          </w:tcPr>
          <w:p w14:paraId="3E146665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2FA8F913" w14:textId="4D18AF80" w:rsidR="003126BE" w:rsidRPr="001E43ED" w:rsidRDefault="003126BE" w:rsidP="001E43ED">
            <w:pPr>
              <w:pStyle w:val="afe"/>
              <w:jc w:val="both"/>
            </w:pPr>
            <w:r w:rsidRPr="001E43ED">
              <w:t>Способы и правила управления подъемно-транспортными механизмами и грузозахватными приспособлениями</w:t>
            </w:r>
          </w:p>
        </w:tc>
      </w:tr>
      <w:tr w:rsidR="003126BE" w:rsidRPr="001E43ED" w14:paraId="3378168C" w14:textId="77777777" w:rsidTr="0053199F">
        <w:trPr>
          <w:trHeight w:val="20"/>
        </w:trPr>
        <w:tc>
          <w:tcPr>
            <w:tcW w:w="1291" w:type="pct"/>
            <w:vMerge/>
          </w:tcPr>
          <w:p w14:paraId="592EA923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6E1B96E1" w14:textId="4711956B" w:rsidR="003126BE" w:rsidRPr="001E43ED" w:rsidRDefault="003126BE" w:rsidP="001E43ED">
            <w:pPr>
              <w:pStyle w:val="afe"/>
              <w:jc w:val="both"/>
            </w:pPr>
            <w:r w:rsidRPr="001E43ED">
              <w:t>Схемы строповки грузов</w:t>
            </w:r>
          </w:p>
        </w:tc>
      </w:tr>
      <w:tr w:rsidR="00D50993" w:rsidRPr="001E43ED" w14:paraId="331AD4FD" w14:textId="77777777" w:rsidTr="0053199F">
        <w:trPr>
          <w:trHeight w:val="20"/>
        </w:trPr>
        <w:tc>
          <w:tcPr>
            <w:tcW w:w="1291" w:type="pct"/>
            <w:vMerge/>
          </w:tcPr>
          <w:p w14:paraId="55B38993" w14:textId="77777777" w:rsidR="00D50993" w:rsidRPr="001E43ED" w:rsidDel="002A1D54" w:rsidRDefault="00D50993" w:rsidP="00CF0EE2">
            <w:pPr>
              <w:pStyle w:val="afe"/>
            </w:pPr>
          </w:p>
        </w:tc>
        <w:tc>
          <w:tcPr>
            <w:tcW w:w="3709" w:type="pct"/>
          </w:tcPr>
          <w:p w14:paraId="63B1B287" w14:textId="2769AFA0" w:rsidR="00D50993" w:rsidRPr="001E43ED" w:rsidRDefault="00D50993" w:rsidP="001E43ED">
            <w:pPr>
              <w:pStyle w:val="afe"/>
              <w:jc w:val="both"/>
            </w:pPr>
            <w:r w:rsidRPr="001E43ED">
              <w:t>Система знаковой сигнализации при работе с машинистом крана</w:t>
            </w:r>
          </w:p>
        </w:tc>
      </w:tr>
      <w:tr w:rsidR="003126BE" w:rsidRPr="001E43ED" w14:paraId="2A0AB874" w14:textId="77777777" w:rsidTr="0053199F">
        <w:trPr>
          <w:trHeight w:val="20"/>
        </w:trPr>
        <w:tc>
          <w:tcPr>
            <w:tcW w:w="1291" w:type="pct"/>
            <w:vMerge/>
          </w:tcPr>
          <w:p w14:paraId="4D335606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45781000" w14:textId="64F464E6" w:rsidR="003126BE" w:rsidRPr="001E43ED" w:rsidRDefault="00041251" w:rsidP="001E43ED">
            <w:pPr>
              <w:pStyle w:val="afe"/>
              <w:jc w:val="both"/>
            </w:pPr>
            <w:r>
              <w:t xml:space="preserve">Меры безопасности </w:t>
            </w:r>
            <w:r w:rsidR="003126BE" w:rsidRPr="001E43ED">
              <w:t>при работе с твердосплавными смесями и порошками тугоплавких металлов и их сплавов</w:t>
            </w:r>
          </w:p>
        </w:tc>
      </w:tr>
      <w:tr w:rsidR="003126BE" w:rsidRPr="001E43ED" w14:paraId="03ED88FD" w14:textId="77777777" w:rsidTr="0053199F">
        <w:trPr>
          <w:trHeight w:val="20"/>
        </w:trPr>
        <w:tc>
          <w:tcPr>
            <w:tcW w:w="1291" w:type="pct"/>
            <w:vMerge/>
          </w:tcPr>
          <w:p w14:paraId="5610D02C" w14:textId="77777777" w:rsidR="003126BE" w:rsidRPr="001E43ED" w:rsidDel="002A1D54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5E0F16E0" w14:textId="77777777" w:rsidR="003126BE" w:rsidRPr="001E43ED" w:rsidRDefault="003126BE" w:rsidP="001E43ED">
            <w:pPr>
              <w:pStyle w:val="afe"/>
              <w:jc w:val="both"/>
            </w:pPr>
            <w:r w:rsidRPr="001E43ED">
              <w:t>Требования охраны труда, промышленной, экологической и пожарной безопасности участка прессования</w:t>
            </w:r>
          </w:p>
        </w:tc>
      </w:tr>
      <w:tr w:rsidR="003126BE" w:rsidRPr="001E43ED" w14:paraId="26BD17A6" w14:textId="77777777" w:rsidTr="0053199F">
        <w:trPr>
          <w:trHeight w:val="20"/>
        </w:trPr>
        <w:tc>
          <w:tcPr>
            <w:tcW w:w="1291" w:type="pct"/>
          </w:tcPr>
          <w:p w14:paraId="4AACFDD1" w14:textId="77777777" w:rsidR="003126BE" w:rsidRPr="001E43ED" w:rsidDel="002A1D54" w:rsidRDefault="003126BE" w:rsidP="00CF0EE2">
            <w:pPr>
              <w:pStyle w:val="afe"/>
            </w:pPr>
            <w:r w:rsidRPr="001E43ED" w:rsidDel="002A1D54">
              <w:t>Другие характеристики</w:t>
            </w:r>
          </w:p>
        </w:tc>
        <w:tc>
          <w:tcPr>
            <w:tcW w:w="3709" w:type="pct"/>
          </w:tcPr>
          <w:p w14:paraId="699225B2" w14:textId="77777777" w:rsidR="003126BE" w:rsidRPr="001E43ED" w:rsidRDefault="003126BE" w:rsidP="001E43ED">
            <w:pPr>
              <w:pStyle w:val="afe"/>
              <w:jc w:val="both"/>
            </w:pPr>
            <w:r w:rsidRPr="001E43ED">
              <w:t xml:space="preserve">- </w:t>
            </w:r>
          </w:p>
        </w:tc>
      </w:tr>
    </w:tbl>
    <w:p w14:paraId="262A1CCC" w14:textId="77777777" w:rsidR="000F693C" w:rsidRDefault="000F693C" w:rsidP="00BF6C7C">
      <w:pPr>
        <w:pStyle w:val="3"/>
        <w:keepNext w:val="0"/>
        <w:spacing w:before="0" w:after="0"/>
      </w:pPr>
    </w:p>
    <w:p w14:paraId="3F410A0E" w14:textId="389F800C" w:rsidR="005A5D53" w:rsidRDefault="005A5D53" w:rsidP="00BF6C7C">
      <w:pPr>
        <w:pStyle w:val="3"/>
        <w:keepNext w:val="0"/>
        <w:spacing w:before="0" w:after="0"/>
      </w:pPr>
      <w:r w:rsidRPr="008166CD">
        <w:t>3.</w:t>
      </w:r>
      <w:r w:rsidR="0006042C" w:rsidRPr="008166CD">
        <w:t>1</w:t>
      </w:r>
      <w:r w:rsidRPr="008166CD">
        <w:t>.2. Трудовая функция</w:t>
      </w:r>
    </w:p>
    <w:p w14:paraId="25E8DFB8" w14:textId="77777777" w:rsidR="00BF6C7C" w:rsidRPr="00BF6C7C" w:rsidRDefault="00BF6C7C" w:rsidP="00BF6C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4372"/>
        <w:gridCol w:w="690"/>
        <w:gridCol w:w="973"/>
        <w:gridCol w:w="1826"/>
        <w:gridCol w:w="551"/>
      </w:tblGrid>
      <w:tr w:rsidR="0053199F" w:rsidRPr="00C94D3C" w14:paraId="3A3D5BD3" w14:textId="77777777" w:rsidTr="00041251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D2B9141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0401B" w14:textId="77777777" w:rsidR="005A5D53" w:rsidRPr="00C94D3C" w:rsidRDefault="00FB5ACD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Ведение процесса холодного и горячего прессования изделий из твердосплавных смесей и порошков тугоплавких металлов и их сплавов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582F51" w14:textId="77777777" w:rsidR="005A5D53" w:rsidRPr="00C94D3C" w:rsidRDefault="005A5D53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BF24B" w14:textId="71789398" w:rsidR="005A5D53" w:rsidRPr="00C94D3C" w:rsidRDefault="00143276" w:rsidP="00CF0EE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5A5D53" w:rsidRPr="00C94D3C">
              <w:rPr>
                <w:color w:val="000000" w:themeColor="text1"/>
              </w:rPr>
              <w:t>/02.</w:t>
            </w:r>
            <w:r w:rsidR="00FB5ACD" w:rsidRPr="00C94D3C">
              <w:rPr>
                <w:color w:val="000000" w:themeColor="text1"/>
              </w:rPr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2B061C" w14:textId="77777777" w:rsidR="005A5D53" w:rsidRPr="00C94D3C" w:rsidRDefault="005A5D53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961201" w14:textId="77777777" w:rsidR="005A5D53" w:rsidRPr="00C94D3C" w:rsidRDefault="00FB5ACD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</w:tbl>
    <w:p w14:paraId="726D12DD" w14:textId="77777777" w:rsidR="00041251" w:rsidRDefault="000412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4"/>
        <w:gridCol w:w="1289"/>
        <w:gridCol w:w="426"/>
        <w:gridCol w:w="2073"/>
        <w:gridCol w:w="1448"/>
        <w:gridCol w:w="2340"/>
      </w:tblGrid>
      <w:tr w:rsidR="0053199F" w:rsidRPr="00C94D3C" w14:paraId="6E084002" w14:textId="77777777" w:rsidTr="00041251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AFA11A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8C44DD2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DEA3002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407179" w14:textId="77777777" w:rsidR="005A5D53" w:rsidRPr="00C94D3C" w:rsidRDefault="005A5D53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E2A5C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  <w:tc>
          <w:tcPr>
            <w:tcW w:w="11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BC11EA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</w:tr>
      <w:tr w:rsidR="0037070A" w:rsidRPr="00C94D3C" w14:paraId="1AE4A267" w14:textId="77777777" w:rsidTr="00041251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14:paraId="4D8C6C42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221099" w14:textId="77777777" w:rsidR="005A5D53" w:rsidRPr="00C94D3C" w:rsidRDefault="005A5D53" w:rsidP="00CF0EE2">
            <w:pPr>
              <w:rPr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E37148" w14:textId="77777777" w:rsidR="005A5D53" w:rsidRPr="00C94D3C" w:rsidRDefault="005A5D53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7DBDBC" w14:textId="77777777" w:rsidR="005A5D53" w:rsidRPr="00C94D3C" w:rsidRDefault="005A5D53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036F95F" w14:textId="77777777" w:rsidR="005A5D53" w:rsidRPr="00C94D3C" w:rsidRDefault="005A5D53" w:rsidP="00CF0EE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53199F" w:rsidRPr="00041251" w14:paraId="6E8F5A8A" w14:textId="77777777" w:rsidTr="007812F8">
        <w:trPr>
          <w:trHeight w:val="20"/>
        </w:trPr>
        <w:tc>
          <w:tcPr>
            <w:tcW w:w="1291" w:type="pct"/>
            <w:vMerge w:val="restart"/>
          </w:tcPr>
          <w:p w14:paraId="680994F0" w14:textId="77777777" w:rsidR="008040E3" w:rsidRPr="00041251" w:rsidRDefault="008040E3" w:rsidP="00CF0EE2">
            <w:pPr>
              <w:pStyle w:val="afe"/>
            </w:pPr>
            <w:r w:rsidRPr="00041251">
              <w:t>Трудовые действия</w:t>
            </w:r>
          </w:p>
        </w:tc>
        <w:tc>
          <w:tcPr>
            <w:tcW w:w="3709" w:type="pct"/>
          </w:tcPr>
          <w:p w14:paraId="52A3BCD0" w14:textId="4B650EF4" w:rsidR="008040E3" w:rsidRPr="00041251" w:rsidRDefault="003126BE" w:rsidP="00041251">
            <w:pPr>
              <w:pStyle w:val="afe"/>
              <w:jc w:val="both"/>
            </w:pPr>
            <w:r w:rsidRPr="00041251">
              <w:t>Настройка</w:t>
            </w:r>
            <w:r w:rsidR="008040E3" w:rsidRPr="00041251">
              <w:t xml:space="preserve"> работ</w:t>
            </w:r>
            <w:r w:rsidRPr="00041251">
              <w:t>ы</w:t>
            </w:r>
            <w:r w:rsidR="008040E3" w:rsidRPr="00041251">
              <w:t xml:space="preserve"> прессов</w:t>
            </w:r>
            <w:r w:rsidRPr="00041251">
              <w:t xml:space="preserve"> для процесса холодного и горячего прессования</w:t>
            </w:r>
          </w:p>
        </w:tc>
      </w:tr>
      <w:tr w:rsidR="003126BE" w:rsidRPr="00041251" w14:paraId="615759FB" w14:textId="77777777" w:rsidTr="007812F8">
        <w:trPr>
          <w:trHeight w:val="20"/>
        </w:trPr>
        <w:tc>
          <w:tcPr>
            <w:tcW w:w="1291" w:type="pct"/>
            <w:vMerge/>
          </w:tcPr>
          <w:p w14:paraId="11CF435C" w14:textId="77777777" w:rsidR="003126BE" w:rsidRPr="00041251" w:rsidRDefault="003126BE" w:rsidP="00CF0EE2">
            <w:pPr>
              <w:pStyle w:val="afe"/>
            </w:pPr>
          </w:p>
        </w:tc>
        <w:tc>
          <w:tcPr>
            <w:tcW w:w="3709" w:type="pct"/>
          </w:tcPr>
          <w:p w14:paraId="5757E0C9" w14:textId="2776FD7D" w:rsidR="003126BE" w:rsidRPr="00041251" w:rsidRDefault="005E2EBE" w:rsidP="00041251">
            <w:pPr>
              <w:pStyle w:val="afe"/>
              <w:jc w:val="both"/>
            </w:pPr>
            <w:r w:rsidRPr="00041251">
              <w:t>Загрузка</w:t>
            </w:r>
            <w:r w:rsidR="003126BE" w:rsidRPr="00041251">
              <w:t xml:space="preserve"> </w:t>
            </w:r>
            <w:r w:rsidRPr="00041251">
              <w:t>заготовок</w:t>
            </w:r>
            <w:r w:rsidR="00975765" w:rsidRPr="00041251">
              <w:t xml:space="preserve"> из твердосплавных смесей, порошков и сплавов </w:t>
            </w:r>
            <w:r w:rsidR="003126BE" w:rsidRPr="00041251">
              <w:t>автоматическими укладчиками в пресс</w:t>
            </w:r>
          </w:p>
        </w:tc>
      </w:tr>
      <w:tr w:rsidR="0053199F" w:rsidRPr="00041251" w14:paraId="74D58359" w14:textId="77777777" w:rsidTr="007812F8">
        <w:trPr>
          <w:trHeight w:val="20"/>
        </w:trPr>
        <w:tc>
          <w:tcPr>
            <w:tcW w:w="1291" w:type="pct"/>
            <w:vMerge/>
          </w:tcPr>
          <w:p w14:paraId="0C915E51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3FDBF868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>Холодное прессование изделий из твердосплавных смесей и порошков тугоплавких металлов и их сплавов на гидравлических прессах и пресс-автоматах</w:t>
            </w:r>
          </w:p>
        </w:tc>
      </w:tr>
      <w:tr w:rsidR="0053199F" w:rsidRPr="00041251" w14:paraId="705F1E04" w14:textId="77777777" w:rsidTr="007812F8">
        <w:trPr>
          <w:trHeight w:val="20"/>
        </w:trPr>
        <w:tc>
          <w:tcPr>
            <w:tcW w:w="1291" w:type="pct"/>
            <w:vMerge/>
          </w:tcPr>
          <w:p w14:paraId="3E1CD7CE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738FD805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>Горячее прессование изделий из твердосплавных смесей и порошков тугоплавких металлов и их сплавов на гидравлических прессах и пресс-автоматах</w:t>
            </w:r>
          </w:p>
        </w:tc>
      </w:tr>
      <w:tr w:rsidR="0053199F" w:rsidRPr="00041251" w14:paraId="5B7E6535" w14:textId="77777777" w:rsidTr="007812F8">
        <w:trPr>
          <w:trHeight w:val="20"/>
        </w:trPr>
        <w:tc>
          <w:tcPr>
            <w:tcW w:w="1291" w:type="pct"/>
            <w:vMerge/>
          </w:tcPr>
          <w:p w14:paraId="0C0F765E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483CB1D0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>Контролирование и регулирование температуры спекания, давления и скорости прессования</w:t>
            </w:r>
          </w:p>
        </w:tc>
      </w:tr>
      <w:tr w:rsidR="0053199F" w:rsidRPr="00041251" w14:paraId="4ABCF282" w14:textId="77777777" w:rsidTr="007812F8">
        <w:trPr>
          <w:trHeight w:val="20"/>
        </w:trPr>
        <w:tc>
          <w:tcPr>
            <w:tcW w:w="1291" w:type="pct"/>
            <w:vMerge/>
          </w:tcPr>
          <w:p w14:paraId="1AFD8AA2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0BBC1D4E" w14:textId="43B8718E" w:rsidR="008040E3" w:rsidRPr="00041251" w:rsidRDefault="008040E3" w:rsidP="00041251">
            <w:pPr>
              <w:pStyle w:val="afe"/>
              <w:jc w:val="both"/>
            </w:pPr>
            <w:r w:rsidRPr="00041251">
              <w:t>Производство трубчатого рэлита</w:t>
            </w:r>
            <w:r w:rsidR="000751BD" w:rsidRPr="00041251">
              <w:t xml:space="preserve"> и спрессованных изделий</w:t>
            </w:r>
          </w:p>
        </w:tc>
      </w:tr>
      <w:tr w:rsidR="0053199F" w:rsidRPr="00041251" w14:paraId="4EF82B13" w14:textId="77777777" w:rsidTr="007812F8">
        <w:trPr>
          <w:trHeight w:val="20"/>
        </w:trPr>
        <w:tc>
          <w:tcPr>
            <w:tcW w:w="1291" w:type="pct"/>
            <w:vMerge/>
          </w:tcPr>
          <w:p w14:paraId="4DB02F68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7B177BE0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>Периодический контроль размеров, веса, качества спрессованных изделий по ходу прессования партии изделий</w:t>
            </w:r>
          </w:p>
        </w:tc>
      </w:tr>
      <w:tr w:rsidR="005E2EBE" w:rsidRPr="00041251" w14:paraId="748AC61A" w14:textId="77777777" w:rsidTr="007812F8">
        <w:trPr>
          <w:trHeight w:val="20"/>
        </w:trPr>
        <w:tc>
          <w:tcPr>
            <w:tcW w:w="1291" w:type="pct"/>
            <w:vMerge/>
          </w:tcPr>
          <w:p w14:paraId="01D3BD10" w14:textId="77777777" w:rsidR="005E2EBE" w:rsidRPr="00041251" w:rsidRDefault="005E2EBE" w:rsidP="00CF0EE2">
            <w:pPr>
              <w:pStyle w:val="afe"/>
            </w:pPr>
          </w:p>
        </w:tc>
        <w:tc>
          <w:tcPr>
            <w:tcW w:w="3709" w:type="pct"/>
          </w:tcPr>
          <w:p w14:paraId="3308D2C6" w14:textId="164363B1" w:rsidR="005E2EBE" w:rsidRPr="00041251" w:rsidRDefault="005E2EBE" w:rsidP="00041251">
            <w:pPr>
              <w:pStyle w:val="afe"/>
              <w:jc w:val="both"/>
            </w:pPr>
            <w:r w:rsidRPr="00041251">
              <w:t>Выгрузка спрессованных изделий из инструмента при помощи выталкивателей</w:t>
            </w:r>
          </w:p>
        </w:tc>
      </w:tr>
      <w:tr w:rsidR="0053199F" w:rsidRPr="00041251" w14:paraId="4AE8344C" w14:textId="77777777" w:rsidTr="007812F8">
        <w:trPr>
          <w:trHeight w:val="20"/>
        </w:trPr>
        <w:tc>
          <w:tcPr>
            <w:tcW w:w="1291" w:type="pct"/>
            <w:vMerge/>
          </w:tcPr>
          <w:p w14:paraId="2199448E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0FE7CE76" w14:textId="63A0C4CD" w:rsidR="008040E3" w:rsidRPr="00041251" w:rsidRDefault="003126BE" w:rsidP="00041251">
            <w:pPr>
              <w:pStyle w:val="afe"/>
              <w:jc w:val="both"/>
            </w:pPr>
            <w:r w:rsidRPr="00041251">
              <w:t>Извлечение</w:t>
            </w:r>
            <w:r w:rsidR="008040E3" w:rsidRPr="00041251">
              <w:t xml:space="preserve"> спрессованных изделий из пресса и укладка их в тару</w:t>
            </w:r>
          </w:p>
        </w:tc>
      </w:tr>
      <w:tr w:rsidR="0053199F" w:rsidRPr="00041251" w14:paraId="199F8080" w14:textId="77777777" w:rsidTr="007812F8">
        <w:trPr>
          <w:trHeight w:val="20"/>
        </w:trPr>
        <w:tc>
          <w:tcPr>
            <w:tcW w:w="1291" w:type="pct"/>
            <w:vMerge/>
          </w:tcPr>
          <w:p w14:paraId="47A8489E" w14:textId="77777777" w:rsidR="008040E3" w:rsidRPr="00041251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1DF6A187" w14:textId="13C405C4" w:rsidR="008040E3" w:rsidRPr="00041251" w:rsidRDefault="008040E3" w:rsidP="00041251">
            <w:pPr>
              <w:pStyle w:val="afe"/>
              <w:jc w:val="both"/>
            </w:pPr>
            <w:r w:rsidRPr="00041251">
              <w:t>Подналадка механизмов пресса</w:t>
            </w:r>
            <w:r w:rsidR="004A3621" w:rsidRPr="00041251">
              <w:t xml:space="preserve"> и нагревательн</w:t>
            </w:r>
            <w:r w:rsidR="00592DAA" w:rsidRPr="00041251">
              <w:t>ых устройств</w:t>
            </w:r>
            <w:r w:rsidR="008F59BB" w:rsidRPr="00041251">
              <w:t xml:space="preserve"> при прессовании изделий из твердосплавных смесей и порошков тугоплавких металлов и их сплавов </w:t>
            </w:r>
          </w:p>
        </w:tc>
      </w:tr>
      <w:tr w:rsidR="0053199F" w:rsidRPr="00041251" w14:paraId="5775AE72" w14:textId="77777777" w:rsidTr="007812F8">
        <w:trPr>
          <w:trHeight w:val="20"/>
        </w:trPr>
        <w:tc>
          <w:tcPr>
            <w:tcW w:w="1291" w:type="pct"/>
            <w:vMerge w:val="restart"/>
          </w:tcPr>
          <w:p w14:paraId="7C36FD1B" w14:textId="77777777" w:rsidR="008040E3" w:rsidRPr="00041251" w:rsidDel="002A1D54" w:rsidRDefault="008040E3" w:rsidP="00CF0EE2">
            <w:pPr>
              <w:pStyle w:val="afe"/>
            </w:pPr>
            <w:r w:rsidRPr="00041251" w:rsidDel="002A1D54">
              <w:t>Необходимые умения</w:t>
            </w:r>
          </w:p>
        </w:tc>
        <w:tc>
          <w:tcPr>
            <w:tcW w:w="3709" w:type="pct"/>
          </w:tcPr>
          <w:p w14:paraId="6498DD7B" w14:textId="5C13BD07" w:rsidR="008040E3" w:rsidRPr="00041251" w:rsidRDefault="006C3A44" w:rsidP="00041251">
            <w:pPr>
              <w:pStyle w:val="afe"/>
              <w:jc w:val="both"/>
            </w:pPr>
            <w:r w:rsidRPr="00041251">
              <w:t>Читать технологическую и конструкторскую документацию</w:t>
            </w:r>
          </w:p>
        </w:tc>
      </w:tr>
      <w:tr w:rsidR="0053199F" w:rsidRPr="00041251" w14:paraId="17ACB17D" w14:textId="77777777" w:rsidTr="007812F8">
        <w:trPr>
          <w:trHeight w:val="20"/>
        </w:trPr>
        <w:tc>
          <w:tcPr>
            <w:tcW w:w="1291" w:type="pct"/>
            <w:vMerge/>
          </w:tcPr>
          <w:p w14:paraId="58B2216E" w14:textId="77777777" w:rsidR="005713FE" w:rsidRPr="00041251" w:rsidDel="002A1D54" w:rsidRDefault="005713FE" w:rsidP="00CF0EE2">
            <w:pPr>
              <w:pStyle w:val="afe"/>
            </w:pPr>
          </w:p>
        </w:tc>
        <w:tc>
          <w:tcPr>
            <w:tcW w:w="3709" w:type="pct"/>
          </w:tcPr>
          <w:p w14:paraId="44B966E1" w14:textId="44A60C04" w:rsidR="005713FE" w:rsidRPr="00041251" w:rsidRDefault="00592DAA" w:rsidP="00041251">
            <w:pPr>
              <w:pStyle w:val="afe"/>
              <w:jc w:val="both"/>
            </w:pPr>
            <w:r w:rsidRPr="00041251">
              <w:t>Выбирать режимы прессования в зависимости от формы прессуемой заготовки, требуемой плотности, вида и марки прессуемой смеси</w:t>
            </w:r>
          </w:p>
        </w:tc>
      </w:tr>
      <w:tr w:rsidR="0053199F" w:rsidRPr="00041251" w14:paraId="3472D9F4" w14:textId="77777777" w:rsidTr="007812F8">
        <w:trPr>
          <w:trHeight w:val="20"/>
        </w:trPr>
        <w:tc>
          <w:tcPr>
            <w:tcW w:w="1291" w:type="pct"/>
            <w:vMerge/>
          </w:tcPr>
          <w:p w14:paraId="5721C387" w14:textId="77777777" w:rsidR="008040E3" w:rsidRPr="00041251" w:rsidDel="002A1D54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4556F7F2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>Использовать необходимую оснастку и инструменты в соответствии с прессуемым материалом и видами прессуемых изделий</w:t>
            </w:r>
          </w:p>
        </w:tc>
      </w:tr>
      <w:tr w:rsidR="00592DAA" w:rsidRPr="00041251" w14:paraId="7617AEA2" w14:textId="77777777" w:rsidTr="007812F8">
        <w:trPr>
          <w:trHeight w:val="20"/>
        </w:trPr>
        <w:tc>
          <w:tcPr>
            <w:tcW w:w="1291" w:type="pct"/>
            <w:vMerge/>
          </w:tcPr>
          <w:p w14:paraId="6B9AAB10" w14:textId="77777777" w:rsidR="00592DAA" w:rsidRPr="00041251" w:rsidDel="002A1D54" w:rsidRDefault="00592DAA" w:rsidP="00CF0EE2">
            <w:pPr>
              <w:pStyle w:val="afe"/>
            </w:pPr>
          </w:p>
        </w:tc>
        <w:tc>
          <w:tcPr>
            <w:tcW w:w="3709" w:type="pct"/>
          </w:tcPr>
          <w:p w14:paraId="27A167CB" w14:textId="05937F88" w:rsidR="00592DAA" w:rsidRPr="00041251" w:rsidRDefault="00592DAA" w:rsidP="00041251">
            <w:pPr>
              <w:pStyle w:val="afe"/>
              <w:jc w:val="both"/>
            </w:pPr>
            <w:r w:rsidRPr="00041251">
              <w:t>Управлять автоматическими укладчиками для загрузки заготовок в пресс</w:t>
            </w:r>
          </w:p>
        </w:tc>
      </w:tr>
      <w:tr w:rsidR="0053199F" w:rsidRPr="00041251" w14:paraId="7D9A429C" w14:textId="77777777" w:rsidTr="007812F8">
        <w:trPr>
          <w:trHeight w:val="20"/>
        </w:trPr>
        <w:tc>
          <w:tcPr>
            <w:tcW w:w="1291" w:type="pct"/>
            <w:vMerge/>
          </w:tcPr>
          <w:p w14:paraId="352033B8" w14:textId="77777777" w:rsidR="008040E3" w:rsidRPr="00041251" w:rsidDel="002A1D54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2F6CD7A9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>Контролировать отклонения текущих параметров прессования, спекания, работы оборудования от установленных значений</w:t>
            </w:r>
          </w:p>
        </w:tc>
      </w:tr>
      <w:tr w:rsidR="0053199F" w:rsidRPr="00041251" w14:paraId="34BAE570" w14:textId="77777777" w:rsidTr="007812F8">
        <w:trPr>
          <w:trHeight w:val="20"/>
        </w:trPr>
        <w:tc>
          <w:tcPr>
            <w:tcW w:w="1291" w:type="pct"/>
            <w:vMerge/>
          </w:tcPr>
          <w:p w14:paraId="21FA612C" w14:textId="77777777" w:rsidR="008040E3" w:rsidRPr="00041251" w:rsidDel="002A1D54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1D6E8A43" w14:textId="30568894" w:rsidR="008040E3" w:rsidRPr="00041251" w:rsidRDefault="008040E3" w:rsidP="00041251">
            <w:pPr>
              <w:pStyle w:val="afe"/>
              <w:jc w:val="both"/>
            </w:pPr>
            <w:r w:rsidRPr="00041251">
              <w:t xml:space="preserve">Корректировать режим прессования в случае выявления </w:t>
            </w:r>
            <w:r w:rsidR="00A16609" w:rsidRPr="00041251">
              <w:t>дефектов</w:t>
            </w:r>
          </w:p>
        </w:tc>
      </w:tr>
      <w:tr w:rsidR="0053199F" w:rsidRPr="00041251" w14:paraId="194D61E5" w14:textId="77777777" w:rsidTr="007812F8">
        <w:trPr>
          <w:trHeight w:val="20"/>
        </w:trPr>
        <w:tc>
          <w:tcPr>
            <w:tcW w:w="1291" w:type="pct"/>
            <w:vMerge/>
          </w:tcPr>
          <w:p w14:paraId="0100BCE7" w14:textId="77777777" w:rsidR="008040E3" w:rsidRPr="00041251" w:rsidDel="002A1D54" w:rsidRDefault="008040E3" w:rsidP="00CF0EE2">
            <w:pPr>
              <w:pStyle w:val="afe"/>
            </w:pPr>
          </w:p>
        </w:tc>
        <w:tc>
          <w:tcPr>
            <w:tcW w:w="3709" w:type="pct"/>
          </w:tcPr>
          <w:p w14:paraId="145B9AC6" w14:textId="77777777" w:rsidR="008040E3" w:rsidRPr="00041251" w:rsidRDefault="008040E3" w:rsidP="00041251">
            <w:pPr>
              <w:pStyle w:val="afe"/>
              <w:jc w:val="both"/>
            </w:pPr>
            <w:r w:rsidRPr="00041251">
              <w:t xml:space="preserve">Использовать контрольно-измерительные инструменты, приборы, приспособления </w:t>
            </w:r>
          </w:p>
        </w:tc>
      </w:tr>
      <w:tr w:rsidR="00592DAA" w:rsidRPr="00041251" w14:paraId="137B75A0" w14:textId="77777777" w:rsidTr="007812F8">
        <w:trPr>
          <w:trHeight w:val="20"/>
        </w:trPr>
        <w:tc>
          <w:tcPr>
            <w:tcW w:w="1291" w:type="pct"/>
            <w:vMerge/>
          </w:tcPr>
          <w:p w14:paraId="692EF98E" w14:textId="77777777" w:rsidR="00592DAA" w:rsidRPr="00041251" w:rsidDel="002A1D54" w:rsidRDefault="00592DAA" w:rsidP="00CF0EE2">
            <w:pPr>
              <w:pStyle w:val="afe"/>
            </w:pPr>
          </w:p>
        </w:tc>
        <w:tc>
          <w:tcPr>
            <w:tcW w:w="3709" w:type="pct"/>
          </w:tcPr>
          <w:p w14:paraId="4A289F7E" w14:textId="5E22C456" w:rsidR="00592DAA" w:rsidRPr="00041251" w:rsidRDefault="00592DAA" w:rsidP="00041251">
            <w:pPr>
              <w:pStyle w:val="afe"/>
              <w:jc w:val="both"/>
            </w:pPr>
            <w:r w:rsidRPr="00041251">
              <w:t>Управлять автоматическими выталкивателями для выгрузки готового изделия</w:t>
            </w:r>
          </w:p>
        </w:tc>
      </w:tr>
      <w:tr w:rsidR="00A16609" w:rsidRPr="00041251" w14:paraId="51FE8498" w14:textId="77777777" w:rsidTr="007812F8">
        <w:trPr>
          <w:trHeight w:val="20"/>
        </w:trPr>
        <w:tc>
          <w:tcPr>
            <w:tcW w:w="1291" w:type="pct"/>
            <w:vMerge/>
          </w:tcPr>
          <w:p w14:paraId="1AC5D8BD" w14:textId="77777777" w:rsidR="00A16609" w:rsidRPr="00041251" w:rsidDel="002A1D54" w:rsidRDefault="00A16609" w:rsidP="00CF0EE2">
            <w:pPr>
              <w:pStyle w:val="afe"/>
            </w:pPr>
          </w:p>
        </w:tc>
        <w:tc>
          <w:tcPr>
            <w:tcW w:w="3709" w:type="pct"/>
          </w:tcPr>
          <w:p w14:paraId="33189AFC" w14:textId="3785B63E" w:rsidR="00A16609" w:rsidRPr="00041251" w:rsidRDefault="00A16609" w:rsidP="00041251">
            <w:pPr>
              <w:pStyle w:val="afe"/>
              <w:jc w:val="both"/>
            </w:pPr>
            <w:r w:rsidRPr="00041251">
              <w:t>Управл</w:t>
            </w:r>
            <w:r w:rsidR="00BA1A22" w:rsidRPr="00041251">
              <w:t>ять</w:t>
            </w:r>
            <w:r w:rsidRPr="00041251">
              <w:t xml:space="preserve"> подъемно-транспортным оборудованием для пере</w:t>
            </w:r>
            <w:r w:rsidR="00C82745" w:rsidRPr="00041251">
              <w:t>мещения материалов и инструментов</w:t>
            </w:r>
          </w:p>
        </w:tc>
      </w:tr>
      <w:tr w:rsidR="00A16609" w:rsidRPr="00041251" w14:paraId="1617C522" w14:textId="77777777" w:rsidTr="007812F8">
        <w:trPr>
          <w:trHeight w:val="20"/>
        </w:trPr>
        <w:tc>
          <w:tcPr>
            <w:tcW w:w="1291" w:type="pct"/>
            <w:vMerge/>
          </w:tcPr>
          <w:p w14:paraId="47D74356" w14:textId="77777777" w:rsidR="00A16609" w:rsidRPr="00041251" w:rsidDel="002A1D54" w:rsidRDefault="00A16609" w:rsidP="00CF0EE2">
            <w:pPr>
              <w:pStyle w:val="afe"/>
            </w:pPr>
          </w:p>
        </w:tc>
        <w:tc>
          <w:tcPr>
            <w:tcW w:w="3709" w:type="pct"/>
          </w:tcPr>
          <w:p w14:paraId="283F0E63" w14:textId="05B68A6E" w:rsidR="00A16609" w:rsidRPr="00041251" w:rsidRDefault="00A16609" w:rsidP="00041251">
            <w:pPr>
              <w:pStyle w:val="afe"/>
              <w:jc w:val="both"/>
            </w:pPr>
            <w:r w:rsidRPr="00041251">
              <w:t>Применять средства индивидуальной и коллективной защиты при проведении процесса холодного и горячего прессования изделий из твердосплавных смесей и порошков тугоплавких металлов и их сплавов</w:t>
            </w:r>
          </w:p>
        </w:tc>
      </w:tr>
      <w:tr w:rsidR="00A16609" w:rsidRPr="00041251" w14:paraId="29CE7D7F" w14:textId="77777777" w:rsidTr="007812F8">
        <w:trPr>
          <w:trHeight w:val="20"/>
        </w:trPr>
        <w:tc>
          <w:tcPr>
            <w:tcW w:w="1291" w:type="pct"/>
            <w:vMerge/>
          </w:tcPr>
          <w:p w14:paraId="48B14381" w14:textId="77777777" w:rsidR="00A16609" w:rsidRPr="00041251" w:rsidDel="002A1D54" w:rsidRDefault="00A16609" w:rsidP="00CF0EE2">
            <w:pPr>
              <w:pStyle w:val="afe"/>
            </w:pPr>
          </w:p>
        </w:tc>
        <w:tc>
          <w:tcPr>
            <w:tcW w:w="3709" w:type="pct"/>
          </w:tcPr>
          <w:p w14:paraId="53777BA0" w14:textId="7A2B0BC5" w:rsidR="00A16609" w:rsidRPr="00041251" w:rsidRDefault="00A16609" w:rsidP="00041251">
            <w:pPr>
              <w:pStyle w:val="afe"/>
              <w:jc w:val="both"/>
            </w:pPr>
            <w:r w:rsidRPr="00041251">
              <w:t>Поддерживать состояние рабочего места при проведении процесса холодного и горячего прессования изделий из твердосплавных смесей и порошков тугоплавких металлов и их сплавов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A16609" w:rsidRPr="00041251" w14:paraId="1258E3A0" w14:textId="77777777" w:rsidTr="007812F8">
        <w:trPr>
          <w:trHeight w:val="20"/>
        </w:trPr>
        <w:tc>
          <w:tcPr>
            <w:tcW w:w="1291" w:type="pct"/>
            <w:vMerge w:val="restart"/>
          </w:tcPr>
          <w:p w14:paraId="71B138D7" w14:textId="77777777" w:rsidR="00A16609" w:rsidRPr="00041251" w:rsidRDefault="00A16609" w:rsidP="00CF0EE2">
            <w:pPr>
              <w:pStyle w:val="afe"/>
            </w:pPr>
            <w:r w:rsidRPr="00041251" w:rsidDel="002A1D54">
              <w:t>Необходимые знания</w:t>
            </w:r>
          </w:p>
        </w:tc>
        <w:tc>
          <w:tcPr>
            <w:tcW w:w="3709" w:type="pct"/>
          </w:tcPr>
          <w:p w14:paraId="36DE89CA" w14:textId="48117750" w:rsidR="00A16609" w:rsidRPr="00041251" w:rsidRDefault="00A16609" w:rsidP="00041251">
            <w:pPr>
              <w:pStyle w:val="afe"/>
              <w:jc w:val="both"/>
            </w:pPr>
            <w:r w:rsidRPr="00041251">
              <w:t>Устройство, принцип работы, порядок проверки исправности, подготовки к работе и правила технической эксплуатации обслуживаемого обо</w:t>
            </w:r>
            <w:r w:rsidR="00C82745" w:rsidRPr="00041251">
              <w:t>рудования, оснастки, инструментов</w:t>
            </w:r>
            <w:r w:rsidRPr="00041251">
              <w:t>, систем блокировок, контрольно-измерительных приборов и средств автоматики</w:t>
            </w:r>
          </w:p>
        </w:tc>
      </w:tr>
      <w:tr w:rsidR="00A16609" w:rsidRPr="00041251" w14:paraId="50CEB72A" w14:textId="77777777" w:rsidTr="007812F8">
        <w:trPr>
          <w:trHeight w:val="20"/>
        </w:trPr>
        <w:tc>
          <w:tcPr>
            <w:tcW w:w="1291" w:type="pct"/>
            <w:vMerge/>
          </w:tcPr>
          <w:p w14:paraId="77213169" w14:textId="77777777" w:rsidR="00A16609" w:rsidRPr="00041251" w:rsidDel="002A1D54" w:rsidRDefault="00A16609" w:rsidP="00CF0EE2">
            <w:pPr>
              <w:pStyle w:val="afe"/>
            </w:pPr>
          </w:p>
        </w:tc>
        <w:tc>
          <w:tcPr>
            <w:tcW w:w="3709" w:type="pct"/>
          </w:tcPr>
          <w:p w14:paraId="4F718380" w14:textId="77777777" w:rsidR="00A16609" w:rsidRPr="00041251" w:rsidRDefault="00A16609" w:rsidP="00041251">
            <w:pPr>
              <w:pStyle w:val="afe"/>
              <w:jc w:val="both"/>
            </w:pPr>
            <w:r w:rsidRPr="00041251">
              <w:t>Правила чтения технологической и конструкторской документации</w:t>
            </w:r>
          </w:p>
        </w:tc>
      </w:tr>
      <w:tr w:rsidR="00683F92" w:rsidRPr="00041251" w14:paraId="1FAD6A61" w14:textId="77777777" w:rsidTr="007812F8">
        <w:trPr>
          <w:trHeight w:val="20"/>
        </w:trPr>
        <w:tc>
          <w:tcPr>
            <w:tcW w:w="1291" w:type="pct"/>
            <w:vMerge/>
          </w:tcPr>
          <w:p w14:paraId="0D31547F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388349A7" w14:textId="004A4F9C" w:rsidR="00683F92" w:rsidRPr="00041251" w:rsidRDefault="00683F92" w:rsidP="00041251">
            <w:pPr>
              <w:pStyle w:val="afe"/>
              <w:jc w:val="both"/>
            </w:pPr>
            <w:r w:rsidRPr="00041251">
              <w:t>Основы теории прессования</w:t>
            </w:r>
          </w:p>
        </w:tc>
      </w:tr>
      <w:tr w:rsidR="00683F92" w:rsidRPr="00041251" w14:paraId="69C44325" w14:textId="77777777" w:rsidTr="007812F8">
        <w:trPr>
          <w:trHeight w:val="20"/>
        </w:trPr>
        <w:tc>
          <w:tcPr>
            <w:tcW w:w="1291" w:type="pct"/>
            <w:vMerge/>
          </w:tcPr>
          <w:p w14:paraId="04642453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10D22AE5" w14:textId="5A9A056D" w:rsidR="00683F92" w:rsidRPr="00041251" w:rsidRDefault="00683F92" w:rsidP="00041251">
            <w:pPr>
              <w:pStyle w:val="afe"/>
              <w:jc w:val="both"/>
            </w:pPr>
            <w:r w:rsidRPr="00041251">
              <w:t>Марки применяемых сплавов и смесей</w:t>
            </w:r>
          </w:p>
        </w:tc>
      </w:tr>
      <w:tr w:rsidR="00683F92" w:rsidRPr="00041251" w14:paraId="5832F0C7" w14:textId="77777777" w:rsidTr="007812F8">
        <w:trPr>
          <w:trHeight w:val="20"/>
        </w:trPr>
        <w:tc>
          <w:tcPr>
            <w:tcW w:w="1291" w:type="pct"/>
            <w:vMerge/>
          </w:tcPr>
          <w:p w14:paraId="2555B527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64136C69" w14:textId="77777777" w:rsidR="00683F92" w:rsidRPr="00041251" w:rsidRDefault="00683F92" w:rsidP="00041251">
            <w:pPr>
              <w:pStyle w:val="afe"/>
              <w:jc w:val="both"/>
            </w:pPr>
            <w:r w:rsidRPr="00041251">
              <w:t>Технологические процессы холодного, горячего прессования изделий из твердых, тугоплавких и жаропрочных металлов и сплавов</w:t>
            </w:r>
          </w:p>
        </w:tc>
      </w:tr>
      <w:tr w:rsidR="00683F92" w:rsidRPr="00041251" w14:paraId="7170F8DB" w14:textId="77777777" w:rsidTr="007812F8">
        <w:trPr>
          <w:trHeight w:val="20"/>
        </w:trPr>
        <w:tc>
          <w:tcPr>
            <w:tcW w:w="1291" w:type="pct"/>
            <w:vMerge/>
          </w:tcPr>
          <w:p w14:paraId="354BED11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3CD278CC" w14:textId="77777777" w:rsidR="00683F92" w:rsidRPr="00041251" w:rsidRDefault="00683F92" w:rsidP="00041251">
            <w:pPr>
              <w:pStyle w:val="afe"/>
              <w:jc w:val="both"/>
            </w:pPr>
            <w:r w:rsidRPr="00041251">
              <w:t>Физико-химические процессы, происходящие при холодном и горячем прессовании порошковых материалов</w:t>
            </w:r>
          </w:p>
        </w:tc>
      </w:tr>
      <w:tr w:rsidR="00683F92" w:rsidRPr="00041251" w14:paraId="6C948391" w14:textId="77777777" w:rsidTr="007812F8">
        <w:trPr>
          <w:trHeight w:val="20"/>
        </w:trPr>
        <w:tc>
          <w:tcPr>
            <w:tcW w:w="1291" w:type="pct"/>
            <w:vMerge/>
          </w:tcPr>
          <w:p w14:paraId="2ED8BB39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4B934A41" w14:textId="1888375B" w:rsidR="00683F92" w:rsidRPr="00041251" w:rsidRDefault="00683F92" w:rsidP="00041251">
            <w:pPr>
              <w:pStyle w:val="afe"/>
              <w:jc w:val="both"/>
            </w:pPr>
            <w:r w:rsidRPr="00041251">
              <w:t>Технологические свойства твердосплавных смесей и порошков тугоплавких металлов и их сплавов</w:t>
            </w:r>
          </w:p>
        </w:tc>
      </w:tr>
      <w:tr w:rsidR="00683F92" w:rsidRPr="00041251" w14:paraId="15A88915" w14:textId="77777777" w:rsidTr="007812F8">
        <w:trPr>
          <w:trHeight w:val="20"/>
        </w:trPr>
        <w:tc>
          <w:tcPr>
            <w:tcW w:w="1291" w:type="pct"/>
            <w:vMerge/>
          </w:tcPr>
          <w:p w14:paraId="1607E618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4812D600" w14:textId="48285268" w:rsidR="00683F92" w:rsidRPr="00041251" w:rsidRDefault="006C3A44" w:rsidP="00041251">
            <w:pPr>
              <w:pStyle w:val="afe"/>
              <w:jc w:val="both"/>
            </w:pPr>
            <w:r w:rsidRPr="00041251">
              <w:t>Нормы расхода применяемых сырья, материалов</w:t>
            </w:r>
          </w:p>
        </w:tc>
      </w:tr>
      <w:tr w:rsidR="00683F92" w:rsidRPr="00041251" w14:paraId="299372DB" w14:textId="77777777" w:rsidTr="007812F8">
        <w:trPr>
          <w:trHeight w:val="20"/>
        </w:trPr>
        <w:tc>
          <w:tcPr>
            <w:tcW w:w="1291" w:type="pct"/>
            <w:vMerge/>
          </w:tcPr>
          <w:p w14:paraId="7D9F9E40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6F870338" w14:textId="2E62EF49" w:rsidR="00683F92" w:rsidRPr="00041251" w:rsidRDefault="00683F92" w:rsidP="00041251">
            <w:pPr>
              <w:pStyle w:val="afe"/>
              <w:jc w:val="both"/>
            </w:pPr>
            <w:r w:rsidRPr="00041251">
              <w:t>Виды выпускаемой продукции, формы стандартных изделий</w:t>
            </w:r>
          </w:p>
        </w:tc>
      </w:tr>
      <w:tr w:rsidR="00683F92" w:rsidRPr="00041251" w14:paraId="2826A05D" w14:textId="77777777" w:rsidTr="007812F8">
        <w:trPr>
          <w:trHeight w:val="20"/>
        </w:trPr>
        <w:tc>
          <w:tcPr>
            <w:tcW w:w="1291" w:type="pct"/>
            <w:vMerge/>
          </w:tcPr>
          <w:p w14:paraId="79E6D2C8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273144BC" w14:textId="6CE2CEDF" w:rsidR="00683F92" w:rsidRPr="00041251" w:rsidRDefault="00683F92" w:rsidP="00041251">
            <w:pPr>
              <w:pStyle w:val="afe"/>
              <w:jc w:val="both"/>
            </w:pPr>
            <w:r w:rsidRPr="00041251">
              <w:t>Припуски и допуски на детали, получаемые горячим и холодным прессованием из твердосплавных смесей и порошков тугоплавких металлов и их сплавов</w:t>
            </w:r>
          </w:p>
        </w:tc>
      </w:tr>
      <w:tr w:rsidR="00683F92" w:rsidRPr="00041251" w14:paraId="525709E8" w14:textId="77777777" w:rsidTr="007812F8">
        <w:trPr>
          <w:trHeight w:val="20"/>
        </w:trPr>
        <w:tc>
          <w:tcPr>
            <w:tcW w:w="1291" w:type="pct"/>
            <w:vMerge/>
          </w:tcPr>
          <w:p w14:paraId="425C3965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6712ABD5" w14:textId="0948E165" w:rsidR="00683F92" w:rsidRPr="00041251" w:rsidRDefault="00683F92" w:rsidP="00041251">
            <w:pPr>
              <w:pStyle w:val="afe"/>
              <w:jc w:val="both"/>
            </w:pPr>
            <w:r w:rsidRPr="00041251">
              <w:t xml:space="preserve">Виды и причины возникновения дефектов изделий при прессовании </w:t>
            </w:r>
            <w:r w:rsidR="00007145" w:rsidRPr="00041251">
              <w:t xml:space="preserve">изделий из твердосплавных смесей и порошков тугоплавких металлов и их сплавов </w:t>
            </w:r>
            <w:r w:rsidRPr="00041251">
              <w:t>и способы корректировки режимов прессования для их устранения</w:t>
            </w:r>
          </w:p>
        </w:tc>
      </w:tr>
      <w:tr w:rsidR="00683F92" w:rsidRPr="00041251" w14:paraId="094506B0" w14:textId="77777777" w:rsidTr="007812F8">
        <w:trPr>
          <w:trHeight w:val="20"/>
        </w:trPr>
        <w:tc>
          <w:tcPr>
            <w:tcW w:w="1291" w:type="pct"/>
            <w:vMerge/>
          </w:tcPr>
          <w:p w14:paraId="7023E8F6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2CAD23D9" w14:textId="6019DD28" w:rsidR="00683F92" w:rsidRPr="00041251" w:rsidRDefault="00683F92" w:rsidP="00041251">
            <w:pPr>
              <w:pStyle w:val="afe"/>
              <w:jc w:val="both"/>
            </w:pPr>
            <w:r w:rsidRPr="00041251">
              <w:t xml:space="preserve">Конструкции, назначение, геометрические параметры и </w:t>
            </w:r>
            <w:r w:rsidR="00C82745" w:rsidRPr="00041251">
              <w:t>правила эксплуатации инструментов, применяемых</w:t>
            </w:r>
            <w:r w:rsidRPr="00041251">
              <w:t xml:space="preserve"> для прессования твердосплавных смесей, порошков тугоплавких металлов и их сплавов</w:t>
            </w:r>
          </w:p>
        </w:tc>
      </w:tr>
      <w:tr w:rsidR="00683F92" w:rsidRPr="00041251" w14:paraId="635E13A0" w14:textId="77777777" w:rsidTr="007812F8">
        <w:trPr>
          <w:trHeight w:val="20"/>
        </w:trPr>
        <w:tc>
          <w:tcPr>
            <w:tcW w:w="1291" w:type="pct"/>
            <w:vMerge/>
          </w:tcPr>
          <w:p w14:paraId="38F18419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2465759F" w14:textId="179381B4" w:rsidR="00683F92" w:rsidRPr="00041251" w:rsidRDefault="00683F92" w:rsidP="00041251">
            <w:pPr>
              <w:pStyle w:val="afe"/>
              <w:jc w:val="both"/>
            </w:pPr>
            <w:r w:rsidRPr="00041251">
              <w:t>Виды, устройство, назначение, правила применения средств контро</w:t>
            </w:r>
            <w:r w:rsidR="00C82745" w:rsidRPr="00041251">
              <w:t xml:space="preserve">ля приспособлений и инструментов </w:t>
            </w:r>
            <w:r w:rsidRPr="00041251">
              <w:t>для прессования</w:t>
            </w:r>
          </w:p>
        </w:tc>
      </w:tr>
      <w:tr w:rsidR="00683F92" w:rsidRPr="00041251" w14:paraId="36D12C1C" w14:textId="77777777" w:rsidTr="007812F8">
        <w:trPr>
          <w:trHeight w:val="20"/>
        </w:trPr>
        <w:tc>
          <w:tcPr>
            <w:tcW w:w="1291" w:type="pct"/>
            <w:vMerge/>
          </w:tcPr>
          <w:p w14:paraId="2402F66A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20B40FDC" w14:textId="4C40277B" w:rsidR="00683F92" w:rsidRPr="00041251" w:rsidRDefault="00683F92" w:rsidP="00041251">
            <w:pPr>
              <w:pStyle w:val="afe"/>
              <w:jc w:val="both"/>
            </w:pPr>
            <w:r w:rsidRPr="00041251">
              <w:t>Способы и правила управления подъемно-транспортными механизмами и грузозахватными приспособлениями</w:t>
            </w:r>
          </w:p>
        </w:tc>
      </w:tr>
      <w:tr w:rsidR="00683F92" w:rsidRPr="00041251" w14:paraId="7FB5D576" w14:textId="77777777" w:rsidTr="007812F8">
        <w:trPr>
          <w:trHeight w:val="20"/>
        </w:trPr>
        <w:tc>
          <w:tcPr>
            <w:tcW w:w="1291" w:type="pct"/>
            <w:vMerge/>
          </w:tcPr>
          <w:p w14:paraId="79A1D8B2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51031E7F" w14:textId="708B1400" w:rsidR="00683F92" w:rsidRPr="00041251" w:rsidRDefault="00683F92" w:rsidP="00041251">
            <w:pPr>
              <w:pStyle w:val="afe"/>
              <w:jc w:val="both"/>
            </w:pPr>
            <w:r w:rsidRPr="00041251">
              <w:t>Схемы строповки грузов</w:t>
            </w:r>
          </w:p>
        </w:tc>
      </w:tr>
      <w:tr w:rsidR="00D50993" w:rsidRPr="00041251" w14:paraId="7CE0799E" w14:textId="77777777" w:rsidTr="007812F8">
        <w:trPr>
          <w:trHeight w:val="20"/>
        </w:trPr>
        <w:tc>
          <w:tcPr>
            <w:tcW w:w="1291" w:type="pct"/>
            <w:vMerge/>
          </w:tcPr>
          <w:p w14:paraId="3C8F410F" w14:textId="77777777" w:rsidR="00D50993" w:rsidRPr="00041251" w:rsidDel="002A1D54" w:rsidRDefault="00D50993" w:rsidP="00CF0EE2">
            <w:pPr>
              <w:pStyle w:val="afe"/>
            </w:pPr>
          </w:p>
        </w:tc>
        <w:tc>
          <w:tcPr>
            <w:tcW w:w="3709" w:type="pct"/>
          </w:tcPr>
          <w:p w14:paraId="5EBFBDC8" w14:textId="4AA6AC0B" w:rsidR="00D50993" w:rsidRPr="00041251" w:rsidRDefault="00D50993" w:rsidP="00041251">
            <w:pPr>
              <w:pStyle w:val="afe"/>
              <w:jc w:val="both"/>
            </w:pPr>
            <w:r w:rsidRPr="00041251">
              <w:t>Система знаковой сигнализации при работе с машинистом крана</w:t>
            </w:r>
          </w:p>
        </w:tc>
      </w:tr>
      <w:tr w:rsidR="00683F92" w:rsidRPr="00041251" w14:paraId="5A36A4C6" w14:textId="77777777" w:rsidTr="007812F8">
        <w:trPr>
          <w:trHeight w:val="20"/>
        </w:trPr>
        <w:tc>
          <w:tcPr>
            <w:tcW w:w="1291" w:type="pct"/>
            <w:vMerge/>
          </w:tcPr>
          <w:p w14:paraId="35B197CC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791949F1" w14:textId="502298B0" w:rsidR="00683F92" w:rsidRPr="00041251" w:rsidRDefault="00041251" w:rsidP="00041251">
            <w:pPr>
              <w:pStyle w:val="afe"/>
              <w:jc w:val="both"/>
            </w:pPr>
            <w:r w:rsidRPr="00041251">
              <w:t xml:space="preserve">Меры безопасности </w:t>
            </w:r>
            <w:r w:rsidR="00683F92" w:rsidRPr="00041251">
              <w:t>при работе с твердосплавными смесями и порошками тугоплавких металлов и их сплавов</w:t>
            </w:r>
          </w:p>
        </w:tc>
      </w:tr>
      <w:tr w:rsidR="00683F92" w:rsidRPr="00041251" w14:paraId="569A5F68" w14:textId="77777777" w:rsidTr="007812F8">
        <w:trPr>
          <w:trHeight w:val="20"/>
        </w:trPr>
        <w:tc>
          <w:tcPr>
            <w:tcW w:w="1291" w:type="pct"/>
            <w:vMerge/>
          </w:tcPr>
          <w:p w14:paraId="381E5306" w14:textId="77777777" w:rsidR="00683F92" w:rsidRPr="00041251" w:rsidDel="002A1D54" w:rsidRDefault="00683F92" w:rsidP="00CF0EE2">
            <w:pPr>
              <w:pStyle w:val="afe"/>
            </w:pPr>
          </w:p>
        </w:tc>
        <w:tc>
          <w:tcPr>
            <w:tcW w:w="3709" w:type="pct"/>
          </w:tcPr>
          <w:p w14:paraId="7E63D2C9" w14:textId="77777777" w:rsidR="00683F92" w:rsidRPr="00041251" w:rsidRDefault="00683F92" w:rsidP="00041251">
            <w:pPr>
              <w:pStyle w:val="afe"/>
              <w:jc w:val="both"/>
            </w:pPr>
            <w:r w:rsidRPr="00041251">
              <w:t>Требования охраны труда, промышленной, экологической и пожарной безопасности участка прессования</w:t>
            </w:r>
          </w:p>
        </w:tc>
      </w:tr>
      <w:tr w:rsidR="00683F92" w:rsidRPr="00041251" w14:paraId="5F53C74D" w14:textId="77777777" w:rsidTr="007812F8">
        <w:trPr>
          <w:trHeight w:val="20"/>
        </w:trPr>
        <w:tc>
          <w:tcPr>
            <w:tcW w:w="1291" w:type="pct"/>
          </w:tcPr>
          <w:p w14:paraId="7B4AF251" w14:textId="77777777" w:rsidR="00683F92" w:rsidRPr="00041251" w:rsidDel="002A1D54" w:rsidRDefault="00683F92" w:rsidP="00CF0EE2">
            <w:pPr>
              <w:pStyle w:val="afe"/>
            </w:pPr>
            <w:r w:rsidRPr="00041251" w:rsidDel="002A1D54">
              <w:t>Другие характеристики</w:t>
            </w:r>
          </w:p>
        </w:tc>
        <w:tc>
          <w:tcPr>
            <w:tcW w:w="3709" w:type="pct"/>
          </w:tcPr>
          <w:p w14:paraId="053F0FF4" w14:textId="77777777" w:rsidR="00683F92" w:rsidRPr="00041251" w:rsidRDefault="00683F92" w:rsidP="00041251">
            <w:pPr>
              <w:pStyle w:val="afe"/>
              <w:jc w:val="both"/>
            </w:pPr>
            <w:r w:rsidRPr="00041251">
              <w:t>-</w:t>
            </w:r>
          </w:p>
        </w:tc>
      </w:tr>
    </w:tbl>
    <w:p w14:paraId="71DB5920" w14:textId="77777777" w:rsidR="00BF6C7C" w:rsidRDefault="00BF6C7C" w:rsidP="00CF0EE2">
      <w:pPr>
        <w:pStyle w:val="2"/>
      </w:pPr>
      <w:bookmarkStart w:id="13" w:name="_Toc44696893"/>
    </w:p>
    <w:p w14:paraId="06F7252D" w14:textId="77777777" w:rsidR="00BF6C7C" w:rsidRDefault="00BF6C7C" w:rsidP="00CF0EE2">
      <w:pPr>
        <w:pStyle w:val="2"/>
      </w:pPr>
    </w:p>
    <w:p w14:paraId="5259EF43" w14:textId="77777777" w:rsidR="00BF6C7C" w:rsidRDefault="00BF6C7C" w:rsidP="00CF0EE2">
      <w:pPr>
        <w:pStyle w:val="2"/>
      </w:pPr>
    </w:p>
    <w:p w14:paraId="2C11AFA3" w14:textId="77777777" w:rsidR="00A55C2E" w:rsidRPr="008166CD" w:rsidRDefault="00A55C2E" w:rsidP="00CF0EE2">
      <w:pPr>
        <w:pStyle w:val="2"/>
      </w:pPr>
      <w:r w:rsidRPr="008166CD">
        <w:t>3.</w:t>
      </w:r>
      <w:r w:rsidR="005A5D53" w:rsidRPr="008166CD">
        <w:t>2</w:t>
      </w:r>
      <w:r w:rsidR="00655785" w:rsidRPr="008166CD">
        <w:t>.</w:t>
      </w:r>
      <w:r w:rsidRPr="008166CD">
        <w:t xml:space="preserve"> Обобщенная трудовая функция</w:t>
      </w:r>
      <w:bookmarkEnd w:id="13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4396"/>
        <w:gridCol w:w="606"/>
        <w:gridCol w:w="639"/>
        <w:gridCol w:w="1779"/>
        <w:gridCol w:w="1098"/>
      </w:tblGrid>
      <w:tr w:rsidR="0053199F" w:rsidRPr="00C94D3C" w14:paraId="3A8EF668" w14:textId="77777777" w:rsidTr="0037070A">
        <w:trPr>
          <w:trHeight w:val="20"/>
        </w:trPr>
        <w:tc>
          <w:tcPr>
            <w:tcW w:w="8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D8BD1D0" w14:textId="77777777" w:rsidR="00806D98" w:rsidRPr="00C94D3C" w:rsidRDefault="00806D98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CEAFC" w14:textId="77777777" w:rsidR="00806D98" w:rsidRPr="00C94D3C" w:rsidRDefault="00572564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Глубокая многократная протяжка тонкостенных трубок, изделий из спецсплавов тугоплавких металлов в горячем состоянии на протяжных прессах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CF97E4" w14:textId="77777777" w:rsidR="00806D98" w:rsidRPr="00C94D3C" w:rsidRDefault="00806D98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2F792" w14:textId="0D1876BF" w:rsidR="00806D98" w:rsidRPr="00143276" w:rsidRDefault="00143276" w:rsidP="00CF0EE2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E06BB0" w14:textId="77777777" w:rsidR="00806D98" w:rsidRPr="00C94D3C" w:rsidRDefault="00806D98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01C00" w14:textId="77777777" w:rsidR="00806D98" w:rsidRPr="00C94D3C" w:rsidRDefault="0054664C" w:rsidP="00CF0EE2">
            <w:pPr>
              <w:jc w:val="center"/>
              <w:rPr>
                <w:color w:val="000000" w:themeColor="text1"/>
                <w:lang w:val="en-US"/>
              </w:rPr>
            </w:pPr>
            <w:r w:rsidRPr="00C94D3C">
              <w:rPr>
                <w:color w:val="000000" w:themeColor="text1"/>
                <w:lang w:val="en-US"/>
              </w:rPr>
              <w:t>3</w:t>
            </w:r>
          </w:p>
        </w:tc>
      </w:tr>
    </w:tbl>
    <w:p w14:paraId="1D1176D0" w14:textId="51E04E8B" w:rsidR="00041251" w:rsidRDefault="00041251"/>
    <w:p w14:paraId="25321AAA" w14:textId="77777777" w:rsidR="000F693C" w:rsidRDefault="000F693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1306"/>
        <w:gridCol w:w="624"/>
        <w:gridCol w:w="1624"/>
        <w:gridCol w:w="1559"/>
        <w:gridCol w:w="2403"/>
      </w:tblGrid>
      <w:tr w:rsidR="0053199F" w:rsidRPr="00C94D3C" w14:paraId="60F7744B" w14:textId="77777777" w:rsidTr="00BF6C7C">
        <w:trPr>
          <w:trHeight w:val="20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454C707" w14:textId="77777777" w:rsidR="00EB35C0" w:rsidRPr="00C94D3C" w:rsidRDefault="00CD21D9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3644636" w14:textId="77777777" w:rsidR="00EB35C0" w:rsidRPr="00C94D3C" w:rsidRDefault="00CD21D9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8E66A65" w14:textId="77777777" w:rsidR="00EB35C0" w:rsidRPr="00C94D3C" w:rsidRDefault="008149BB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C8A5E" w14:textId="77777777" w:rsidR="00EB35C0" w:rsidRPr="00C94D3C" w:rsidRDefault="00CD21D9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A524A5" w14:textId="77777777" w:rsidR="00EB35C0" w:rsidRPr="00C94D3C" w:rsidRDefault="00EB35C0" w:rsidP="00CF0EE2">
            <w:pPr>
              <w:rPr>
                <w:color w:val="000000" w:themeColor="text1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7BA861" w14:textId="77777777" w:rsidR="00EB35C0" w:rsidRPr="00C94D3C" w:rsidRDefault="00EB35C0" w:rsidP="00CF0EE2">
            <w:pPr>
              <w:rPr>
                <w:color w:val="000000" w:themeColor="text1"/>
              </w:rPr>
            </w:pPr>
          </w:p>
        </w:tc>
      </w:tr>
      <w:tr w:rsidR="0053199F" w:rsidRPr="00C94D3C" w14:paraId="79C6EC02" w14:textId="77777777" w:rsidTr="00BF6C7C">
        <w:trPr>
          <w:trHeight w:val="20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14:paraId="10354009" w14:textId="77777777" w:rsidR="00EB35C0" w:rsidRPr="00C94D3C" w:rsidRDefault="00EB35C0" w:rsidP="00CF0EE2">
            <w:pPr>
              <w:rPr>
                <w:color w:val="000000" w:themeColor="text1"/>
              </w:rPr>
            </w:pPr>
          </w:p>
        </w:tc>
        <w:tc>
          <w:tcPr>
            <w:tcW w:w="17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5E64420" w14:textId="77777777" w:rsidR="00EB35C0" w:rsidRPr="00C94D3C" w:rsidRDefault="00EB35C0" w:rsidP="00CF0EE2">
            <w:pPr>
              <w:rPr>
                <w:color w:val="000000" w:themeColor="text1"/>
              </w:rPr>
            </w:pPr>
          </w:p>
        </w:tc>
        <w:tc>
          <w:tcPr>
            <w:tcW w:w="7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D07BEE" w14:textId="77777777" w:rsidR="00EB35C0" w:rsidRPr="00C94D3C" w:rsidRDefault="00CD21D9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2F4069" w14:textId="77777777" w:rsidR="00EB35C0" w:rsidRPr="00C94D3C" w:rsidRDefault="00CD21D9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207C8F4" w14:textId="77777777" w:rsidR="00041251" w:rsidRDefault="000412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7514"/>
      </w:tblGrid>
      <w:tr w:rsidR="0053199F" w:rsidRPr="00C94D3C" w14:paraId="3253B58A" w14:textId="77777777" w:rsidTr="007812F8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46524" w14:textId="77777777" w:rsidR="00EB35C0" w:rsidRPr="00C94D3C" w:rsidRDefault="00EB35C0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Возможные наименования должностей</w:t>
            </w:r>
            <w:r w:rsidR="00726626" w:rsidRPr="00C94D3C">
              <w:rPr>
                <w:color w:val="000000" w:themeColor="text1"/>
              </w:rPr>
              <w:t>, профессий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F8BC12" w14:textId="77777777" w:rsidR="004F2CD7" w:rsidRPr="00C94D3C" w:rsidRDefault="00942D7F" w:rsidP="00CF0EE2">
            <w:pPr>
              <w:suppressAutoHyphens/>
              <w:rPr>
                <w:noProof/>
                <w:color w:val="000000" w:themeColor="text1"/>
              </w:rPr>
            </w:pPr>
            <w:r w:rsidRPr="00C94D3C">
              <w:rPr>
                <w:color w:val="000000" w:themeColor="text1"/>
              </w:rPr>
              <w:t xml:space="preserve">Прессовщик твердых сплавов </w:t>
            </w:r>
            <w:r w:rsidRPr="00C94D3C">
              <w:rPr>
                <w:noProof/>
                <w:color w:val="000000" w:themeColor="text1"/>
              </w:rPr>
              <w:t>4-го разряда</w:t>
            </w:r>
          </w:p>
        </w:tc>
      </w:tr>
    </w:tbl>
    <w:p w14:paraId="59DA6D88" w14:textId="77777777" w:rsidR="00041251" w:rsidRDefault="000412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7514"/>
      </w:tblGrid>
      <w:tr w:rsidR="003F4B7E" w:rsidRPr="00C94D3C" w14:paraId="3C9DC31F" w14:textId="77777777" w:rsidTr="00041251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18F36" w14:textId="77777777" w:rsidR="003F4B7E" w:rsidRPr="00C94D3C" w:rsidRDefault="003F4B7E" w:rsidP="00CF0EE2">
            <w:pPr>
              <w:pStyle w:val="afe"/>
            </w:pPr>
            <w:r w:rsidRPr="00C94D3C">
              <w:t>Требования к образованию и обучению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CE46E" w14:textId="77777777" w:rsidR="003F4B7E" w:rsidRPr="00C94D3C" w:rsidRDefault="003F4B7E" w:rsidP="00CF0EE2">
            <w:pPr>
              <w:pStyle w:val="afe"/>
              <w:rPr>
                <w:lang w:eastAsia="en-US"/>
              </w:rPr>
            </w:pPr>
            <w:r w:rsidRPr="00C94D3C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 и программы повышения квалификации рабочих, служащих</w:t>
            </w:r>
          </w:p>
          <w:p w14:paraId="0E0405D6" w14:textId="77777777" w:rsidR="003F4B7E" w:rsidRPr="00C94D3C" w:rsidRDefault="003F4B7E" w:rsidP="00CF0EE2">
            <w:pPr>
              <w:pStyle w:val="afe"/>
              <w:rPr>
                <w:lang w:eastAsia="en-US"/>
              </w:rPr>
            </w:pPr>
            <w:r w:rsidRPr="00C94D3C">
              <w:rPr>
                <w:lang w:eastAsia="en-US"/>
              </w:rPr>
              <w:t>или</w:t>
            </w:r>
          </w:p>
          <w:p w14:paraId="5B85F1E5" w14:textId="4B60AD38" w:rsidR="003F4B7E" w:rsidRPr="00C94D3C" w:rsidRDefault="003F4B7E" w:rsidP="00CF0EE2">
            <w:pPr>
              <w:pStyle w:val="afe"/>
              <w:rPr>
                <w:shd w:val="clear" w:color="auto" w:fill="FFFFFF"/>
              </w:rPr>
            </w:pPr>
            <w:r w:rsidRPr="00C94D3C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C94D3C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3F4B7E" w:rsidRPr="00C94D3C" w14:paraId="2C1F47D8" w14:textId="77777777" w:rsidTr="00041251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34971" w14:textId="77777777" w:rsidR="003F4B7E" w:rsidRPr="00C94D3C" w:rsidRDefault="003F4B7E" w:rsidP="00CF0EE2">
            <w:pPr>
              <w:pStyle w:val="afe"/>
            </w:pPr>
            <w:r w:rsidRPr="00C94D3C">
              <w:t>Требования к опыту практической работы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E71C4" w14:textId="26DD80D9" w:rsidR="003F4B7E" w:rsidRPr="00C94D3C" w:rsidRDefault="003F4B7E" w:rsidP="00041251">
            <w:pPr>
              <w:pStyle w:val="afe"/>
              <w:rPr>
                <w:rFonts w:eastAsia="Calibri"/>
                <w:lang w:bidi="en-US"/>
              </w:rPr>
            </w:pPr>
            <w:r w:rsidRPr="00C94D3C">
              <w:rPr>
                <w:rFonts w:eastAsia="Calibri"/>
                <w:lang w:bidi="en-US"/>
              </w:rPr>
              <w:t xml:space="preserve">Не менее одного года </w:t>
            </w:r>
            <w:r w:rsidRPr="00C94D3C">
              <w:t xml:space="preserve">прессовщиком твердых сплавов </w:t>
            </w:r>
            <w:r w:rsidRPr="00C94D3C">
              <w:rPr>
                <w:rFonts w:eastAsia="Calibri"/>
                <w:lang w:bidi="en-US"/>
              </w:rPr>
              <w:t xml:space="preserve">3-го разряда для прошедших профессиональное обучение </w:t>
            </w:r>
          </w:p>
        </w:tc>
      </w:tr>
      <w:tr w:rsidR="004B4200" w:rsidRPr="00C94D3C" w14:paraId="2FBAB6AF" w14:textId="77777777" w:rsidTr="00041251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3E290" w14:textId="77777777" w:rsidR="004B4200" w:rsidRPr="00C94D3C" w:rsidRDefault="004B4200" w:rsidP="00CF0EE2">
            <w:pPr>
              <w:pStyle w:val="afe"/>
            </w:pPr>
            <w:r w:rsidRPr="00C94D3C">
              <w:t>Особые условия допуска к работе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9E283BE" w14:textId="77777777" w:rsidR="00B66ED1" w:rsidRPr="00C94D3C" w:rsidRDefault="00B66ED1" w:rsidP="00CF0EE2">
            <w:pPr>
              <w:pStyle w:val="afe"/>
            </w:pPr>
            <w:r w:rsidRPr="00C94D3C">
              <w:t>Лица не моложе 18 лет</w:t>
            </w:r>
          </w:p>
          <w:p w14:paraId="55B1D2C6" w14:textId="76759461" w:rsidR="004B4200" w:rsidRPr="00C94D3C" w:rsidRDefault="001E43ED" w:rsidP="00CF0EE2">
            <w:pPr>
              <w:pStyle w:val="afe"/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4B4200" w:rsidRPr="00C94D3C">
              <w:rPr>
                <w:lang w:eastAsia="en-US"/>
              </w:rPr>
              <w:t xml:space="preserve"> </w:t>
            </w:r>
          </w:p>
          <w:p w14:paraId="21EFC7AE" w14:textId="1C885E8C" w:rsidR="004B4200" w:rsidRPr="00C94D3C" w:rsidRDefault="00535D83" w:rsidP="00CF0EE2">
            <w:pPr>
              <w:pStyle w:val="afe"/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06CC1836" w14:textId="5260F664" w:rsidR="004B4200" w:rsidRPr="00C94D3C" w:rsidRDefault="004B4200" w:rsidP="00CF0EE2">
            <w:pPr>
              <w:pStyle w:val="afe"/>
            </w:pPr>
            <w:r w:rsidRPr="00C94D3C">
              <w:t>Прохождение инструктажа по охране труда на рабочем месте</w:t>
            </w:r>
          </w:p>
          <w:p w14:paraId="5EC9735B" w14:textId="41E9A73C" w:rsidR="004B4200" w:rsidRPr="00C94D3C" w:rsidRDefault="00535D83" w:rsidP="00CF0EE2">
            <w:pPr>
              <w:pStyle w:val="afe"/>
            </w:pPr>
            <w:r w:rsidRPr="00CA4610">
              <w:rPr>
                <w:shd w:val="clear" w:color="auto" w:fill="FFFFFF"/>
              </w:rPr>
              <w:t xml:space="preserve">Прохождение </w:t>
            </w:r>
            <w:r w:rsidRPr="00CA4610">
              <w:t>инструктажа на рабочем месте и проверки навыков по зацепке грузов</w:t>
            </w:r>
          </w:p>
          <w:p w14:paraId="6DF0E3C6" w14:textId="43FF7D22" w:rsidR="004B4200" w:rsidRDefault="00535D83" w:rsidP="00CF0EE2">
            <w:pPr>
              <w:pStyle w:val="afe"/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60E797E3" w14:textId="2B59DE16" w:rsidR="00F34AFD" w:rsidRPr="00C94D3C" w:rsidRDefault="00CE1998" w:rsidP="00CF0EE2">
            <w:pPr>
              <w:pStyle w:val="afe"/>
            </w:pPr>
            <w:r w:rsidRPr="006B7924">
              <w:t>Наличие II группы по электробезопасности</w:t>
            </w:r>
          </w:p>
        </w:tc>
      </w:tr>
      <w:tr w:rsidR="0053199F" w:rsidRPr="00C94D3C" w14:paraId="456A7B53" w14:textId="77777777" w:rsidTr="00041251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EAE5E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41D71" w14:textId="77777777" w:rsidR="00DF08BA" w:rsidRPr="00C94D3C" w:rsidRDefault="00DF08BA" w:rsidP="00CF0EE2">
            <w:pPr>
              <w:rPr>
                <w:color w:val="000000" w:themeColor="text1"/>
                <w:shd w:val="clear" w:color="auto" w:fill="FFFFFF"/>
              </w:rPr>
            </w:pPr>
            <w:r w:rsidRPr="00C94D3C">
              <w:rPr>
                <w:color w:val="000000" w:themeColor="text1"/>
                <w:shd w:val="clear" w:color="auto" w:fill="FFFFFF"/>
              </w:rPr>
              <w:t>-</w:t>
            </w:r>
          </w:p>
        </w:tc>
      </w:tr>
    </w:tbl>
    <w:p w14:paraId="2BA8DD8A" w14:textId="77777777" w:rsidR="00041251" w:rsidRDefault="00041251"/>
    <w:p w14:paraId="0847B687" w14:textId="764AD900" w:rsidR="00041251" w:rsidRDefault="00041251">
      <w:pPr>
        <w:rPr>
          <w:color w:val="000000" w:themeColor="text1"/>
        </w:rPr>
      </w:pPr>
      <w:r w:rsidRPr="00C94D3C">
        <w:rPr>
          <w:color w:val="000000" w:themeColor="text1"/>
        </w:rPr>
        <w:t>Дополнительные характеристики</w:t>
      </w:r>
    </w:p>
    <w:p w14:paraId="3073DB46" w14:textId="77777777" w:rsidR="00041251" w:rsidRDefault="000412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4"/>
        <w:gridCol w:w="1236"/>
        <w:gridCol w:w="5575"/>
      </w:tblGrid>
      <w:tr w:rsidR="0053199F" w:rsidRPr="00C94D3C" w14:paraId="71055D00" w14:textId="77777777" w:rsidTr="007812F8">
        <w:trPr>
          <w:trHeight w:val="20"/>
        </w:trPr>
        <w:tc>
          <w:tcPr>
            <w:tcW w:w="1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03530" w14:textId="77777777" w:rsidR="00DF08BA" w:rsidRPr="00C94D3C" w:rsidRDefault="00DF08BA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Наименование</w:t>
            </w:r>
            <w:r w:rsidR="000E4055" w:rsidRPr="00C94D3C">
              <w:rPr>
                <w:color w:val="000000" w:themeColor="text1"/>
              </w:rPr>
              <w:t xml:space="preserve"> </w:t>
            </w:r>
            <w:r w:rsidRPr="00C94D3C">
              <w:rPr>
                <w:color w:val="000000" w:themeColor="text1"/>
              </w:rPr>
              <w:t>документа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520E4" w14:textId="77777777" w:rsidR="00DF08BA" w:rsidRPr="00C94D3C" w:rsidRDefault="00DF08BA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Код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BBC59" w14:textId="77777777" w:rsidR="00DF08BA" w:rsidRPr="00C94D3C" w:rsidRDefault="00DF08BA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53199F" w:rsidRPr="00C94D3C" w14:paraId="6D761CD8" w14:textId="77777777" w:rsidTr="007812F8">
        <w:trPr>
          <w:trHeight w:val="20"/>
        </w:trPr>
        <w:tc>
          <w:tcPr>
            <w:tcW w:w="166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5CDAB74" w14:textId="77777777" w:rsidR="00DF08BA" w:rsidRPr="00C94D3C" w:rsidRDefault="00DF08BA" w:rsidP="00CF0EE2">
            <w:pPr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</w:rPr>
              <w:t>ОКЗ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E37750D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7211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09273EC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Формовщики и стерженщики</w:t>
            </w:r>
          </w:p>
        </w:tc>
      </w:tr>
      <w:tr w:rsidR="0053199F" w:rsidRPr="00C94D3C" w14:paraId="2D56FE91" w14:textId="77777777" w:rsidTr="007812F8">
        <w:trPr>
          <w:trHeight w:val="20"/>
        </w:trPr>
        <w:tc>
          <w:tcPr>
            <w:tcW w:w="1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D6AD3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Е</w:t>
            </w:r>
            <w:r w:rsidRPr="00C94D3C">
              <w:rPr>
                <w:color w:val="000000" w:themeColor="text1"/>
                <w:lang w:val="en-US"/>
              </w:rPr>
              <w:t>Т</w:t>
            </w:r>
            <w:r w:rsidRPr="00C94D3C">
              <w:rPr>
                <w:color w:val="000000" w:themeColor="text1"/>
              </w:rPr>
              <w:t>КС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81145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§ 36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E22" w14:textId="77777777" w:rsidR="00DF08BA" w:rsidRPr="00C94D3C" w:rsidRDefault="00DF08BA" w:rsidP="00CF0EE2">
            <w:pPr>
              <w:suppressAutoHyphens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Прессовщик твердых сплавов 4-го разряда</w:t>
            </w:r>
          </w:p>
        </w:tc>
      </w:tr>
      <w:tr w:rsidR="0053199F" w:rsidRPr="00C94D3C" w14:paraId="0AEDED74" w14:textId="77777777" w:rsidTr="003F4B7E">
        <w:trPr>
          <w:trHeight w:val="20"/>
        </w:trPr>
        <w:tc>
          <w:tcPr>
            <w:tcW w:w="1666" w:type="pct"/>
            <w:tcBorders>
              <w:left w:val="single" w:sz="4" w:space="0" w:color="808080"/>
              <w:right w:val="single" w:sz="4" w:space="0" w:color="808080"/>
            </w:tcBorders>
          </w:tcPr>
          <w:p w14:paraId="7D70CDB3" w14:textId="77777777" w:rsidR="00DF08BA" w:rsidRPr="00C94D3C" w:rsidRDefault="00DF08BA" w:rsidP="00CF0EE2">
            <w:pPr>
              <w:rPr>
                <w:bCs w:val="0"/>
                <w:color w:val="000000" w:themeColor="text1"/>
              </w:rPr>
            </w:pPr>
            <w:r w:rsidRPr="00C94D3C">
              <w:rPr>
                <w:bCs w:val="0"/>
                <w:color w:val="000000" w:themeColor="text1"/>
              </w:rPr>
              <w:t>ОКПДТР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041BD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17117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36D74A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Прессовщик твердых сплавов</w:t>
            </w:r>
          </w:p>
        </w:tc>
      </w:tr>
      <w:tr w:rsidR="003F4B7E" w:rsidRPr="00C94D3C" w14:paraId="4D6CBFEB" w14:textId="77777777" w:rsidTr="007812F8">
        <w:trPr>
          <w:trHeight w:val="20"/>
        </w:trPr>
        <w:tc>
          <w:tcPr>
            <w:tcW w:w="1666" w:type="pct"/>
            <w:tcBorders>
              <w:left w:val="single" w:sz="4" w:space="0" w:color="808080"/>
              <w:right w:val="single" w:sz="4" w:space="0" w:color="808080"/>
            </w:tcBorders>
          </w:tcPr>
          <w:p w14:paraId="53ACF6A3" w14:textId="6A19C772" w:rsidR="003F4B7E" w:rsidRPr="00C94D3C" w:rsidRDefault="003F4B7E" w:rsidP="00CF0EE2">
            <w:pPr>
              <w:rPr>
                <w:bCs w:val="0"/>
                <w:color w:val="000000" w:themeColor="text1"/>
              </w:rPr>
            </w:pPr>
            <w:r w:rsidRPr="00C94D3C">
              <w:t>ОКСО</w:t>
            </w:r>
            <w:r w:rsidRPr="00C94D3C">
              <w:rPr>
                <w:rStyle w:val="ad"/>
                <w:color w:val="000000" w:themeColor="text1"/>
              </w:rPr>
              <w:endnoteReference w:id="11"/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D7EB23F" w14:textId="3B94BC5B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t>2.15.01.01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088DBFF" w14:textId="540ABEB5" w:rsidR="003F4B7E" w:rsidRPr="00C94D3C" w:rsidRDefault="003F4B7E" w:rsidP="00CF0EE2">
            <w:pPr>
              <w:rPr>
                <w:rFonts w:eastAsia="Calibri"/>
                <w:color w:val="000000" w:themeColor="text1"/>
                <w:lang w:bidi="en-US"/>
              </w:rPr>
            </w:pPr>
            <w:r w:rsidRPr="00C94D3C">
              <w:rPr>
                <w:rFonts w:eastAsia="Calibri"/>
                <w:lang w:bidi="en-US"/>
              </w:rPr>
              <w:t>Оператор в производстве металлических изделий</w:t>
            </w:r>
          </w:p>
        </w:tc>
      </w:tr>
    </w:tbl>
    <w:p w14:paraId="31A9C2C4" w14:textId="77777777" w:rsidR="00BF6C7C" w:rsidRDefault="00BF6C7C" w:rsidP="00CF0EE2">
      <w:pPr>
        <w:pStyle w:val="3"/>
        <w:keepNext w:val="0"/>
      </w:pPr>
      <w:bookmarkStart w:id="14" w:name="_Toc433308847"/>
    </w:p>
    <w:p w14:paraId="64BB3E20" w14:textId="77777777" w:rsidR="00D166F8" w:rsidRPr="008166CD" w:rsidRDefault="00D166F8" w:rsidP="00CF0EE2">
      <w:pPr>
        <w:pStyle w:val="3"/>
        <w:keepNext w:val="0"/>
      </w:pPr>
      <w:r w:rsidRPr="008166CD">
        <w:t>3.</w:t>
      </w:r>
      <w:r w:rsidR="00EF563B" w:rsidRPr="008166CD">
        <w:t>2</w:t>
      </w:r>
      <w:r w:rsidRPr="008166CD">
        <w:t>.1. Трудовая функция</w:t>
      </w:r>
      <w:bookmarkEnd w:id="14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372"/>
        <w:gridCol w:w="690"/>
        <w:gridCol w:w="973"/>
        <w:gridCol w:w="1826"/>
        <w:gridCol w:w="549"/>
      </w:tblGrid>
      <w:tr w:rsidR="0053199F" w:rsidRPr="00C94D3C" w14:paraId="2F5D7565" w14:textId="77777777" w:rsidTr="00041251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4B3A4C" w14:textId="77777777" w:rsidR="00806D98" w:rsidRPr="00C94D3C" w:rsidRDefault="00806D98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86C4C" w14:textId="77777777" w:rsidR="00806D98" w:rsidRPr="00C94D3C" w:rsidRDefault="00572564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Подготовка к глубокой многократной протяжке тонкостенных трубок, изделий из спецсплавов тугоплавких металлов в горячем состоянии на протяжных прессах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2F6EAA" w14:textId="77777777" w:rsidR="00806D98" w:rsidRPr="00C94D3C" w:rsidRDefault="00806D98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B51512" w14:textId="7AC995CF" w:rsidR="00806D98" w:rsidRPr="00C94D3C" w:rsidRDefault="00143276" w:rsidP="00CF0EE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806D98" w:rsidRPr="00C94D3C">
              <w:rPr>
                <w:color w:val="000000" w:themeColor="text1"/>
              </w:rPr>
              <w:t>/01.</w:t>
            </w:r>
            <w:r w:rsidR="0054664C" w:rsidRPr="00C94D3C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F63EE9" w14:textId="77777777" w:rsidR="00806D98" w:rsidRPr="00C94D3C" w:rsidRDefault="00806D98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D855B9" w14:textId="77777777" w:rsidR="00806D98" w:rsidRPr="00C94D3C" w:rsidRDefault="0054664C" w:rsidP="00CF0EE2">
            <w:pPr>
              <w:jc w:val="center"/>
              <w:rPr>
                <w:color w:val="000000" w:themeColor="text1"/>
                <w:lang w:val="en-US"/>
              </w:rPr>
            </w:pPr>
            <w:r w:rsidRPr="00C94D3C">
              <w:rPr>
                <w:color w:val="000000" w:themeColor="text1"/>
                <w:lang w:val="en-US"/>
              </w:rPr>
              <w:t>3</w:t>
            </w:r>
          </w:p>
        </w:tc>
      </w:tr>
    </w:tbl>
    <w:p w14:paraId="409ACE31" w14:textId="77777777" w:rsidR="00041251" w:rsidRDefault="00041251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289"/>
        <w:gridCol w:w="426"/>
        <w:gridCol w:w="2073"/>
        <w:gridCol w:w="1448"/>
        <w:gridCol w:w="2338"/>
      </w:tblGrid>
      <w:tr w:rsidR="0053199F" w:rsidRPr="00C94D3C" w14:paraId="029F7F19" w14:textId="77777777" w:rsidTr="007812F8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6EB837C" w14:textId="77777777" w:rsidR="00B87E32" w:rsidRPr="00C94D3C" w:rsidRDefault="002B69E8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4200524" w14:textId="77777777" w:rsidR="00B87E32" w:rsidRPr="00C94D3C" w:rsidRDefault="00CD21D9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B71E86E" w14:textId="77777777" w:rsidR="00B87E32" w:rsidRPr="00C94D3C" w:rsidRDefault="00B87E32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EA033" w14:textId="77777777" w:rsidR="00B87E32" w:rsidRPr="00C94D3C" w:rsidRDefault="00CD21D9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48F01" w14:textId="77777777" w:rsidR="00B87E32" w:rsidRPr="00C94D3C" w:rsidRDefault="00B87E32" w:rsidP="00CF0EE2">
            <w:pPr>
              <w:rPr>
                <w:color w:val="000000" w:themeColor="text1"/>
              </w:rPr>
            </w:pPr>
          </w:p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6F0856" w14:textId="77777777" w:rsidR="00B87E32" w:rsidRPr="00C94D3C" w:rsidRDefault="00B87E32" w:rsidP="00CF0EE2">
            <w:pPr>
              <w:rPr>
                <w:color w:val="000000" w:themeColor="text1"/>
              </w:rPr>
            </w:pPr>
          </w:p>
        </w:tc>
      </w:tr>
      <w:tr w:rsidR="0037070A" w:rsidRPr="00C94D3C" w14:paraId="6D93B050" w14:textId="77777777" w:rsidTr="0037070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3BDB89DF" w14:textId="77777777" w:rsidR="00B87E32" w:rsidRPr="00C94D3C" w:rsidRDefault="00B87E32" w:rsidP="00CF0EE2">
            <w:pPr>
              <w:rPr>
                <w:color w:val="000000" w:themeColor="text1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044F4CC" w14:textId="77777777" w:rsidR="00B87E32" w:rsidRPr="00C94D3C" w:rsidRDefault="00B87E32" w:rsidP="00CF0EE2">
            <w:pPr>
              <w:rPr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701D37" w14:textId="77777777" w:rsidR="00B87E32" w:rsidRPr="00C94D3C" w:rsidRDefault="00CD21D9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1D7810" w14:textId="77777777" w:rsidR="00B87E32" w:rsidRPr="00C94D3C" w:rsidRDefault="00CD21D9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DFD73C" w14:textId="77777777" w:rsidR="00206616" w:rsidRPr="00C94D3C" w:rsidRDefault="00206616" w:rsidP="00CF0EE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53199F" w:rsidRPr="00041251" w14:paraId="58984C34" w14:textId="77777777" w:rsidTr="00041251">
        <w:trPr>
          <w:trHeight w:val="20"/>
        </w:trPr>
        <w:tc>
          <w:tcPr>
            <w:tcW w:w="1291" w:type="pct"/>
            <w:vMerge w:val="restart"/>
          </w:tcPr>
          <w:p w14:paraId="0751017A" w14:textId="77777777" w:rsidR="00FE19ED" w:rsidRPr="00041251" w:rsidRDefault="00FE19ED" w:rsidP="00CF0EE2">
            <w:pPr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09" w:type="pct"/>
          </w:tcPr>
          <w:p w14:paraId="49B24F48" w14:textId="42EC7D87" w:rsidR="00FE19ED" w:rsidRPr="00041251" w:rsidRDefault="00FE19ED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 xml:space="preserve">Проверка состояния и готовности к работе </w:t>
            </w:r>
            <w:r w:rsidR="00372784" w:rsidRPr="00041251">
              <w:rPr>
                <w:color w:val="000000" w:themeColor="text1"/>
              </w:rPr>
              <w:t xml:space="preserve">протяжных </w:t>
            </w:r>
            <w:r w:rsidR="002A087E" w:rsidRPr="00041251">
              <w:rPr>
                <w:color w:val="000000" w:themeColor="text1"/>
              </w:rPr>
              <w:t>прессов</w:t>
            </w:r>
            <w:r w:rsidRPr="00041251">
              <w:rPr>
                <w:color w:val="000000" w:themeColor="text1"/>
              </w:rPr>
              <w:t>, м</w:t>
            </w:r>
            <w:r w:rsidR="00372784" w:rsidRPr="00041251">
              <w:rPr>
                <w:color w:val="000000" w:themeColor="text1"/>
              </w:rPr>
              <w:t>еханизмов, оснастки, инструментов</w:t>
            </w:r>
            <w:r w:rsidRPr="00041251">
              <w:rPr>
                <w:color w:val="000000" w:themeColor="text1"/>
              </w:rPr>
              <w:t xml:space="preserve"> и приспособлений</w:t>
            </w:r>
            <w:r w:rsidR="002A087E" w:rsidRPr="00041251">
              <w:rPr>
                <w:color w:val="000000" w:themeColor="text1"/>
              </w:rPr>
              <w:t xml:space="preserve"> для глубокой многократной протяжки тонкостенных трубок, изделий из спецсплавов тугоплавких металлов в горячем состоянии</w:t>
            </w:r>
          </w:p>
        </w:tc>
      </w:tr>
      <w:tr w:rsidR="0053199F" w:rsidRPr="00041251" w14:paraId="625E0961" w14:textId="77777777" w:rsidTr="00041251">
        <w:trPr>
          <w:trHeight w:val="20"/>
        </w:trPr>
        <w:tc>
          <w:tcPr>
            <w:tcW w:w="1291" w:type="pct"/>
            <w:vMerge/>
          </w:tcPr>
          <w:p w14:paraId="65B058EE" w14:textId="77777777" w:rsidR="00FE19ED" w:rsidRPr="00041251" w:rsidRDefault="00FE19ED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9508DD5" w14:textId="0BE5D431" w:rsidR="00FE19ED" w:rsidRPr="00041251" w:rsidRDefault="00FE19ED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Проверка состояния о</w:t>
            </w:r>
            <w:r w:rsidR="00C82745" w:rsidRPr="00041251">
              <w:rPr>
                <w:color w:val="000000" w:themeColor="text1"/>
              </w:rPr>
              <w:t>граждений блокировок, аварийных инструментов</w:t>
            </w:r>
            <w:r w:rsidRPr="00041251">
              <w:rPr>
                <w:color w:val="000000" w:themeColor="text1"/>
              </w:rPr>
              <w:t>, противопожарного оборудования</w:t>
            </w:r>
            <w:r w:rsidR="00372784" w:rsidRPr="00041251">
              <w:rPr>
                <w:color w:val="000000" w:themeColor="text1"/>
              </w:rPr>
              <w:t xml:space="preserve"> и их готовности к глубокой многократной протяжке тонкостенных трубок, изделий из спецсплавов тугоплавких металлов в горячем состоянии</w:t>
            </w:r>
          </w:p>
        </w:tc>
      </w:tr>
      <w:tr w:rsidR="0053199F" w:rsidRPr="00041251" w14:paraId="7BBA32BA" w14:textId="77777777" w:rsidTr="00041251">
        <w:trPr>
          <w:trHeight w:val="20"/>
        </w:trPr>
        <w:tc>
          <w:tcPr>
            <w:tcW w:w="1291" w:type="pct"/>
            <w:vMerge/>
          </w:tcPr>
          <w:p w14:paraId="3EF6BC66" w14:textId="77777777" w:rsidR="00FE19ED" w:rsidRPr="00041251" w:rsidRDefault="00FE19ED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AA65FE9" w14:textId="47418BD7" w:rsidR="00FE19ED" w:rsidRPr="00041251" w:rsidRDefault="00FE19ED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Проверка наличия рабочих жидкостей, масла в приводах гидр</w:t>
            </w:r>
            <w:r w:rsidR="002373C2" w:rsidRPr="00041251">
              <w:rPr>
                <w:color w:val="000000" w:themeColor="text1"/>
              </w:rPr>
              <w:t xml:space="preserve">авлических </w:t>
            </w:r>
            <w:r w:rsidR="00372784" w:rsidRPr="00041251">
              <w:rPr>
                <w:color w:val="000000" w:themeColor="text1"/>
              </w:rPr>
              <w:t xml:space="preserve">протяжных </w:t>
            </w:r>
            <w:r w:rsidR="002373C2" w:rsidRPr="00041251">
              <w:rPr>
                <w:color w:val="000000" w:themeColor="text1"/>
              </w:rPr>
              <w:t>прессов</w:t>
            </w:r>
            <w:r w:rsidRPr="00041251">
              <w:rPr>
                <w:color w:val="000000" w:themeColor="text1"/>
              </w:rPr>
              <w:t>, в редукторах механических, крив</w:t>
            </w:r>
            <w:r w:rsidR="00372784" w:rsidRPr="00041251">
              <w:rPr>
                <w:color w:val="000000" w:themeColor="text1"/>
              </w:rPr>
              <w:t>ошипных, эксцентриковых протяжных прессов, применяемых для протяжки тонкостенных трубок и изделий из спецсплавов тугоплавких металлов</w:t>
            </w:r>
          </w:p>
        </w:tc>
      </w:tr>
      <w:tr w:rsidR="0053199F" w:rsidRPr="00041251" w14:paraId="724D98B9" w14:textId="77777777" w:rsidTr="00041251">
        <w:trPr>
          <w:trHeight w:val="20"/>
        </w:trPr>
        <w:tc>
          <w:tcPr>
            <w:tcW w:w="1291" w:type="pct"/>
            <w:vMerge/>
          </w:tcPr>
          <w:p w14:paraId="3138F58B" w14:textId="77777777" w:rsidR="00FE19ED" w:rsidRPr="00041251" w:rsidRDefault="00FE19ED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130A597" w14:textId="389E9A63" w:rsidR="00FE19ED" w:rsidRPr="00041251" w:rsidRDefault="00372784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t>Наладка работы протяжных прессов</w:t>
            </w:r>
            <w:r w:rsidR="004A3621" w:rsidRPr="00041251">
              <w:t xml:space="preserve"> для </w:t>
            </w:r>
            <w:r w:rsidR="004A3621" w:rsidRPr="00041251">
              <w:rPr>
                <w:color w:val="000000" w:themeColor="text1"/>
              </w:rPr>
              <w:t>глубокой многократной протяжки тонкостенных трубок, изделий из спецсплавов тугоплавки</w:t>
            </w:r>
            <w:r w:rsidRPr="00041251">
              <w:rPr>
                <w:color w:val="000000" w:themeColor="text1"/>
              </w:rPr>
              <w:t>х металлов в горячем состоянии</w:t>
            </w:r>
          </w:p>
        </w:tc>
      </w:tr>
      <w:tr w:rsidR="0053199F" w:rsidRPr="00041251" w14:paraId="5F41F49B" w14:textId="77777777" w:rsidTr="00041251">
        <w:trPr>
          <w:trHeight w:val="20"/>
        </w:trPr>
        <w:tc>
          <w:tcPr>
            <w:tcW w:w="1291" w:type="pct"/>
            <w:vMerge/>
          </w:tcPr>
          <w:p w14:paraId="14FDDFD4" w14:textId="77777777" w:rsidR="00FE19ED" w:rsidRPr="00041251" w:rsidRDefault="00FE19ED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A808382" w14:textId="77777777" w:rsidR="00FE19ED" w:rsidRPr="00041251" w:rsidRDefault="00FE19ED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Приготовление смесей (шихты) с добавлением необходимых технологических присадок</w:t>
            </w:r>
          </w:p>
        </w:tc>
      </w:tr>
      <w:tr w:rsidR="0053199F" w:rsidRPr="00041251" w14:paraId="08E2D70D" w14:textId="77777777" w:rsidTr="00041251">
        <w:trPr>
          <w:trHeight w:val="20"/>
        </w:trPr>
        <w:tc>
          <w:tcPr>
            <w:tcW w:w="1291" w:type="pct"/>
            <w:vMerge/>
          </w:tcPr>
          <w:p w14:paraId="0051CB1C" w14:textId="77777777" w:rsidR="00FE19ED" w:rsidRPr="00041251" w:rsidRDefault="00FE19ED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CE99AC1" w14:textId="77777777" w:rsidR="00FE19ED" w:rsidRPr="00041251" w:rsidRDefault="00FE19ED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Загрузка смеси в бункера прессов</w:t>
            </w:r>
          </w:p>
        </w:tc>
      </w:tr>
      <w:tr w:rsidR="00592DAA" w:rsidRPr="00041251" w14:paraId="24428118" w14:textId="77777777" w:rsidTr="00041251">
        <w:trPr>
          <w:trHeight w:val="20"/>
        </w:trPr>
        <w:tc>
          <w:tcPr>
            <w:tcW w:w="1291" w:type="pct"/>
            <w:vMerge/>
          </w:tcPr>
          <w:p w14:paraId="4E3EDCAA" w14:textId="77777777" w:rsidR="00592DAA" w:rsidRPr="00041251" w:rsidRDefault="00592DAA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CA44045" w14:textId="13F9BC4C" w:rsidR="00592DAA" w:rsidRPr="00041251" w:rsidRDefault="00372784" w:rsidP="00CF0EE2">
            <w:pPr>
              <w:jc w:val="both"/>
              <w:rPr>
                <w:color w:val="000000" w:themeColor="text1"/>
              </w:rPr>
            </w:pPr>
            <w:r w:rsidRPr="00041251">
              <w:t>Разогрев инструментов</w:t>
            </w:r>
            <w:r w:rsidR="00592DAA" w:rsidRPr="00041251">
              <w:t xml:space="preserve"> и заготовок при помощи нагревательных устройств</w:t>
            </w:r>
          </w:p>
        </w:tc>
      </w:tr>
      <w:tr w:rsidR="0053199F" w:rsidRPr="00041251" w14:paraId="3DF2E286" w14:textId="77777777" w:rsidTr="00041251">
        <w:trPr>
          <w:trHeight w:val="20"/>
        </w:trPr>
        <w:tc>
          <w:tcPr>
            <w:tcW w:w="1291" w:type="pct"/>
            <w:vMerge/>
          </w:tcPr>
          <w:p w14:paraId="0160D608" w14:textId="77777777" w:rsidR="00FE19ED" w:rsidRPr="00041251" w:rsidRDefault="00FE19ED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AFFAF3E" w14:textId="0113AB7F" w:rsidR="00FE19ED" w:rsidRPr="00041251" w:rsidRDefault="00FE19ED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Смена пресс-инструмента</w:t>
            </w:r>
            <w:r w:rsidR="00694D36" w:rsidRPr="00041251">
              <w:rPr>
                <w:color w:val="000000" w:themeColor="text1"/>
              </w:rPr>
              <w:t>, его очистка и правка</w:t>
            </w:r>
          </w:p>
        </w:tc>
      </w:tr>
      <w:tr w:rsidR="00A16609" w:rsidRPr="00041251" w14:paraId="116E5BCC" w14:textId="77777777" w:rsidTr="00041251">
        <w:trPr>
          <w:trHeight w:val="20"/>
        </w:trPr>
        <w:tc>
          <w:tcPr>
            <w:tcW w:w="1291" w:type="pct"/>
            <w:vMerge w:val="restart"/>
          </w:tcPr>
          <w:p w14:paraId="167B9099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  <w:r w:rsidRPr="00041251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14:paraId="1D66F269" w14:textId="058E7D7D" w:rsidR="00A16609" w:rsidRPr="00041251" w:rsidRDefault="00A16609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t>Анализировать состояние прессового оборудования для проверки его работоспособности</w:t>
            </w:r>
          </w:p>
        </w:tc>
      </w:tr>
      <w:tr w:rsidR="00A16609" w:rsidRPr="00041251" w14:paraId="150B4997" w14:textId="77777777" w:rsidTr="00041251">
        <w:trPr>
          <w:trHeight w:val="20"/>
        </w:trPr>
        <w:tc>
          <w:tcPr>
            <w:tcW w:w="1291" w:type="pct"/>
            <w:vMerge/>
          </w:tcPr>
          <w:p w14:paraId="51C456AF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743E4C8A" w14:textId="77777777" w:rsidR="00A16609" w:rsidRPr="00041251" w:rsidRDefault="00A16609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Читать технологическую и конструкторскую документацию</w:t>
            </w:r>
          </w:p>
        </w:tc>
      </w:tr>
      <w:tr w:rsidR="00A16609" w:rsidRPr="00041251" w14:paraId="3CD1642B" w14:textId="77777777" w:rsidTr="00041251">
        <w:trPr>
          <w:trHeight w:val="20"/>
        </w:trPr>
        <w:tc>
          <w:tcPr>
            <w:tcW w:w="1291" w:type="pct"/>
            <w:vMerge/>
          </w:tcPr>
          <w:p w14:paraId="5051B6FF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9E622C9" w14:textId="0FD034C2" w:rsidR="00A16609" w:rsidRPr="00041251" w:rsidRDefault="00A16609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A16609" w:rsidRPr="00041251" w14:paraId="0424B8BF" w14:textId="77777777" w:rsidTr="00041251">
        <w:trPr>
          <w:trHeight w:val="20"/>
        </w:trPr>
        <w:tc>
          <w:tcPr>
            <w:tcW w:w="1291" w:type="pct"/>
            <w:vMerge/>
          </w:tcPr>
          <w:p w14:paraId="6EEF7D16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749E9E1D" w14:textId="2CC0501D" w:rsidR="00A16609" w:rsidRPr="00041251" w:rsidRDefault="00A16609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Копировать, перемещать, сохранять, переименовывать, удалять, восстанавливать файлы</w:t>
            </w:r>
          </w:p>
        </w:tc>
      </w:tr>
      <w:tr w:rsidR="00A16609" w:rsidRPr="00041251" w14:paraId="2BA62725" w14:textId="77777777" w:rsidTr="00041251">
        <w:trPr>
          <w:trHeight w:val="20"/>
        </w:trPr>
        <w:tc>
          <w:tcPr>
            <w:tcW w:w="1291" w:type="pct"/>
            <w:vMerge/>
          </w:tcPr>
          <w:p w14:paraId="6D12D848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0700255D" w14:textId="77777777" w:rsidR="00A16609" w:rsidRPr="00041251" w:rsidRDefault="00A16609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Регулировать параметры работы прессового и вспомогательного оборудования</w:t>
            </w:r>
          </w:p>
        </w:tc>
      </w:tr>
      <w:tr w:rsidR="00A16609" w:rsidRPr="00041251" w14:paraId="0697EC02" w14:textId="77777777" w:rsidTr="00041251">
        <w:trPr>
          <w:trHeight w:val="20"/>
        </w:trPr>
        <w:tc>
          <w:tcPr>
            <w:tcW w:w="1291" w:type="pct"/>
            <w:vMerge/>
          </w:tcPr>
          <w:p w14:paraId="20387F6D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27D28ED" w14:textId="77777777" w:rsidR="00A16609" w:rsidRPr="00041251" w:rsidRDefault="00A16609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Получать смеси (шихту) с подбором необходимых технологических присадок по видам, маркам производимых изделий и способам прессования</w:t>
            </w:r>
          </w:p>
        </w:tc>
      </w:tr>
      <w:tr w:rsidR="00A16609" w:rsidRPr="00041251" w14:paraId="72BD99B5" w14:textId="77777777" w:rsidTr="00041251">
        <w:trPr>
          <w:trHeight w:val="20"/>
        </w:trPr>
        <w:tc>
          <w:tcPr>
            <w:tcW w:w="1291" w:type="pct"/>
            <w:vMerge/>
          </w:tcPr>
          <w:p w14:paraId="0D45CF63" w14:textId="77777777" w:rsidR="00A16609" w:rsidRPr="00041251" w:rsidDel="002A1D54" w:rsidRDefault="00A16609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A31C774" w14:textId="67A41862" w:rsidR="00A16609" w:rsidRPr="00041251" w:rsidRDefault="00A16609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 xml:space="preserve">Выбирать и проверять </w:t>
            </w:r>
            <w:r w:rsidR="00745478" w:rsidRPr="00041251">
              <w:rPr>
                <w:color w:val="000000" w:themeColor="text1"/>
              </w:rPr>
              <w:t xml:space="preserve">оснастку и инструменты </w:t>
            </w:r>
            <w:r w:rsidRPr="00041251">
              <w:rPr>
                <w:color w:val="000000" w:themeColor="text1"/>
              </w:rPr>
              <w:t>в соответствии с прессуемым материалом и технологическими процессами</w:t>
            </w:r>
          </w:p>
        </w:tc>
      </w:tr>
      <w:tr w:rsidR="00694D36" w:rsidRPr="00041251" w14:paraId="1E50743E" w14:textId="77777777" w:rsidTr="00041251">
        <w:trPr>
          <w:trHeight w:val="20"/>
        </w:trPr>
        <w:tc>
          <w:tcPr>
            <w:tcW w:w="1291" w:type="pct"/>
            <w:vMerge/>
          </w:tcPr>
          <w:p w14:paraId="00A01F41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9DBBF8E" w14:textId="3CDD1354" w:rsidR="00694D36" w:rsidRPr="00041251" w:rsidRDefault="00694D36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t xml:space="preserve">Заменять, очищать, исправлять </w:t>
            </w:r>
            <w:r w:rsidR="00745478" w:rsidRPr="00041251">
              <w:t>используемые инструменты</w:t>
            </w:r>
            <w:r w:rsidRPr="00041251">
              <w:t xml:space="preserve"> и оснастку</w:t>
            </w:r>
          </w:p>
        </w:tc>
      </w:tr>
      <w:tr w:rsidR="00694D36" w:rsidRPr="00041251" w14:paraId="2166B947" w14:textId="77777777" w:rsidTr="00041251">
        <w:trPr>
          <w:trHeight w:val="20"/>
        </w:trPr>
        <w:tc>
          <w:tcPr>
            <w:tcW w:w="1291" w:type="pct"/>
            <w:vMerge/>
          </w:tcPr>
          <w:p w14:paraId="6DE0CC25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404A625" w14:textId="7A398D3B" w:rsidR="00694D36" w:rsidRPr="00041251" w:rsidRDefault="00694D36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t xml:space="preserve">Использовать весовые, дозировочные устройства, </w:t>
            </w:r>
            <w:r w:rsidR="00745478" w:rsidRPr="00041251">
              <w:t>измерительные инструменты</w:t>
            </w:r>
            <w:r w:rsidRPr="00041251">
              <w:t xml:space="preserve"> и приспособления</w:t>
            </w:r>
          </w:p>
        </w:tc>
      </w:tr>
      <w:tr w:rsidR="00B031FA" w:rsidRPr="00041251" w14:paraId="4C4C995E" w14:textId="77777777" w:rsidTr="00041251">
        <w:trPr>
          <w:trHeight w:val="20"/>
        </w:trPr>
        <w:tc>
          <w:tcPr>
            <w:tcW w:w="1291" w:type="pct"/>
            <w:vMerge/>
          </w:tcPr>
          <w:p w14:paraId="385471B6" w14:textId="77777777" w:rsidR="00B031FA" w:rsidRPr="00041251" w:rsidDel="002A1D54" w:rsidRDefault="00B031FA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A9B20F8" w14:textId="31A48BBB" w:rsidR="00B031FA" w:rsidRPr="00041251" w:rsidRDefault="00B031FA" w:rsidP="00CF0EE2">
            <w:pPr>
              <w:suppressAutoHyphens/>
              <w:jc w:val="both"/>
            </w:pPr>
            <w:r w:rsidRPr="00041251">
              <w:t>Предупреждать образование дефектов на стадии подготовки шихтовых материалов, оснастки</w:t>
            </w:r>
          </w:p>
        </w:tc>
      </w:tr>
      <w:tr w:rsidR="00694D36" w:rsidRPr="00041251" w14:paraId="483EBA2D" w14:textId="77777777" w:rsidTr="00041251">
        <w:trPr>
          <w:trHeight w:val="20"/>
        </w:trPr>
        <w:tc>
          <w:tcPr>
            <w:tcW w:w="1291" w:type="pct"/>
            <w:vMerge/>
          </w:tcPr>
          <w:p w14:paraId="5AEE251B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7D1275D0" w14:textId="4651343D" w:rsidR="00694D36" w:rsidRPr="00041251" w:rsidRDefault="00694D36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t>Управлять нагревательными устрой</w:t>
            </w:r>
            <w:r w:rsidR="00C82745" w:rsidRPr="00041251">
              <w:t>ствами для разогрева инструментов</w:t>
            </w:r>
            <w:r w:rsidRPr="00041251">
              <w:t xml:space="preserve"> и заготовок</w:t>
            </w:r>
          </w:p>
        </w:tc>
      </w:tr>
      <w:tr w:rsidR="00694D36" w:rsidRPr="00041251" w14:paraId="203373CF" w14:textId="77777777" w:rsidTr="00041251">
        <w:trPr>
          <w:trHeight w:val="20"/>
        </w:trPr>
        <w:tc>
          <w:tcPr>
            <w:tcW w:w="1291" w:type="pct"/>
            <w:vMerge/>
          </w:tcPr>
          <w:p w14:paraId="3B85D3ED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8200A2F" w14:textId="733A85DE" w:rsidR="00694D36" w:rsidRPr="00041251" w:rsidRDefault="00694D36" w:rsidP="00CF0EE2">
            <w:pPr>
              <w:suppressAutoHyphens/>
              <w:jc w:val="both"/>
              <w:rPr>
                <w:color w:val="000000" w:themeColor="text1"/>
              </w:rPr>
            </w:pPr>
            <w:r w:rsidRPr="00041251">
              <w:t>Управл</w:t>
            </w:r>
            <w:r w:rsidR="00BA1A22" w:rsidRPr="00041251">
              <w:t>ять</w:t>
            </w:r>
            <w:r w:rsidRPr="00041251">
              <w:t xml:space="preserve"> подъемно-транспортным оборудованием для перемещения материалов </w:t>
            </w:r>
            <w:r w:rsidR="00C82745" w:rsidRPr="00041251">
              <w:t>и инструментов</w:t>
            </w:r>
          </w:p>
        </w:tc>
      </w:tr>
      <w:tr w:rsidR="00694D36" w:rsidRPr="00041251" w14:paraId="5FDFE246" w14:textId="77777777" w:rsidTr="00041251">
        <w:trPr>
          <w:trHeight w:val="20"/>
        </w:trPr>
        <w:tc>
          <w:tcPr>
            <w:tcW w:w="1291" w:type="pct"/>
            <w:vMerge/>
          </w:tcPr>
          <w:p w14:paraId="1A6FCA9E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DBCD262" w14:textId="71EE4FE6" w:rsidR="00694D36" w:rsidRPr="00BF6C7C" w:rsidRDefault="00694D36" w:rsidP="00CF0EE2">
            <w:pPr>
              <w:suppressAutoHyphens/>
              <w:jc w:val="both"/>
              <w:rPr>
                <w:color w:val="000000" w:themeColor="text1"/>
              </w:rPr>
            </w:pPr>
            <w:r w:rsidRPr="00BF6C7C">
              <w:t xml:space="preserve">Применять средства индивидуальной и коллективной защиты при </w:t>
            </w:r>
            <w:r w:rsidR="008F3663" w:rsidRPr="00BF6C7C">
              <w:t xml:space="preserve">подготовке к </w:t>
            </w:r>
            <w:r w:rsidRPr="00BF6C7C">
              <w:t>проведени</w:t>
            </w:r>
            <w:r w:rsidR="008F3663" w:rsidRPr="00BF6C7C">
              <w:t>ю</w:t>
            </w:r>
            <w:r w:rsidRPr="00BF6C7C">
              <w:rPr>
                <w:color w:val="000000" w:themeColor="text1"/>
              </w:rPr>
              <w:t xml:space="preserve"> глубокой многократной протяжки тонкостенных трубок, изделий из спецсплавов тугоплавких металлов в горячем состоянии на протяжных прессах</w:t>
            </w:r>
          </w:p>
        </w:tc>
      </w:tr>
      <w:tr w:rsidR="00694D36" w:rsidRPr="00041251" w14:paraId="65BF7017" w14:textId="77777777" w:rsidTr="00041251">
        <w:trPr>
          <w:trHeight w:val="20"/>
        </w:trPr>
        <w:tc>
          <w:tcPr>
            <w:tcW w:w="1291" w:type="pct"/>
            <w:vMerge/>
          </w:tcPr>
          <w:p w14:paraId="31E5ACF5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5328F803" w14:textId="7B7A900F" w:rsidR="00694D36" w:rsidRPr="00BF6C7C" w:rsidRDefault="00694D36" w:rsidP="00CF0EE2">
            <w:pPr>
              <w:suppressAutoHyphens/>
              <w:jc w:val="both"/>
              <w:rPr>
                <w:color w:val="000000" w:themeColor="text1"/>
              </w:rPr>
            </w:pPr>
            <w:r w:rsidRPr="00BF6C7C">
              <w:t xml:space="preserve">Поддерживать состояние рабочего места при </w:t>
            </w:r>
            <w:r w:rsidR="008F3663" w:rsidRPr="00BF6C7C">
              <w:t xml:space="preserve">подготовке к </w:t>
            </w:r>
            <w:r w:rsidRPr="00BF6C7C">
              <w:t>проведени</w:t>
            </w:r>
            <w:r w:rsidR="008F3663" w:rsidRPr="00BF6C7C">
              <w:t>ю</w:t>
            </w:r>
            <w:r w:rsidRPr="00BF6C7C">
              <w:rPr>
                <w:color w:val="000000" w:themeColor="text1"/>
              </w:rPr>
              <w:t xml:space="preserve"> глубокой многократной протяжки тонкостенных трубок, изделий из спецсплавов тугоплавких металлов в горячем состоянии на протяжных прессах</w:t>
            </w:r>
            <w:r w:rsidRPr="00BF6C7C">
              <w:t xml:space="preserve">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694D36" w:rsidRPr="00041251" w14:paraId="37F81DA6" w14:textId="77777777" w:rsidTr="00041251">
        <w:trPr>
          <w:trHeight w:val="20"/>
        </w:trPr>
        <w:tc>
          <w:tcPr>
            <w:tcW w:w="1291" w:type="pct"/>
            <w:vMerge w:val="restart"/>
          </w:tcPr>
          <w:p w14:paraId="6C53B0BC" w14:textId="77777777" w:rsidR="00694D36" w:rsidRPr="00041251" w:rsidRDefault="00694D36" w:rsidP="00CF0EE2">
            <w:pPr>
              <w:rPr>
                <w:color w:val="000000" w:themeColor="text1"/>
              </w:rPr>
            </w:pPr>
            <w:r w:rsidRPr="00041251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09" w:type="pct"/>
          </w:tcPr>
          <w:p w14:paraId="61AFFFE0" w14:textId="7DDD74FD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Устройство и правила эксплуатации обслуживаемого обор</w:t>
            </w:r>
            <w:r w:rsidR="00C82745" w:rsidRPr="00041251">
              <w:rPr>
                <w:color w:val="000000" w:themeColor="text1"/>
              </w:rPr>
              <w:t>удования, оснастки и инструментов</w:t>
            </w:r>
          </w:p>
        </w:tc>
      </w:tr>
      <w:tr w:rsidR="00694D36" w:rsidRPr="00041251" w14:paraId="2BDE0472" w14:textId="77777777" w:rsidTr="00041251">
        <w:trPr>
          <w:trHeight w:val="20"/>
        </w:trPr>
        <w:tc>
          <w:tcPr>
            <w:tcW w:w="1291" w:type="pct"/>
            <w:vMerge/>
          </w:tcPr>
          <w:p w14:paraId="44964B03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4C88688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bCs w:val="0"/>
                <w:color w:val="000000" w:themeColor="text1"/>
              </w:rPr>
              <w:t>Правила чтения технологической и конструкторской документации</w:t>
            </w:r>
          </w:p>
        </w:tc>
      </w:tr>
      <w:tr w:rsidR="00694D36" w:rsidRPr="00041251" w14:paraId="637E8BAB" w14:textId="77777777" w:rsidTr="00041251">
        <w:trPr>
          <w:trHeight w:val="20"/>
        </w:trPr>
        <w:tc>
          <w:tcPr>
            <w:tcW w:w="1291" w:type="pct"/>
            <w:vMerge/>
          </w:tcPr>
          <w:p w14:paraId="25844AD2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F3731CE" w14:textId="22C6EF7F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bCs w:val="0"/>
                <w:color w:val="000000" w:themeColor="text1"/>
              </w:rPr>
              <w:t>Порядок работы с персональной вычислительной техникой</w:t>
            </w:r>
          </w:p>
        </w:tc>
      </w:tr>
      <w:tr w:rsidR="00694D36" w:rsidRPr="00041251" w14:paraId="668FF4F6" w14:textId="77777777" w:rsidTr="00041251">
        <w:trPr>
          <w:trHeight w:val="20"/>
        </w:trPr>
        <w:tc>
          <w:tcPr>
            <w:tcW w:w="1291" w:type="pct"/>
            <w:vMerge/>
          </w:tcPr>
          <w:p w14:paraId="66B59977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FCD6B08" w14:textId="0BA55EFA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bCs w:val="0"/>
                <w:color w:val="000000" w:themeColor="text1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694D36" w:rsidRPr="00041251" w14:paraId="41971F8C" w14:textId="77777777" w:rsidTr="00041251">
        <w:trPr>
          <w:trHeight w:val="20"/>
        </w:trPr>
        <w:tc>
          <w:tcPr>
            <w:tcW w:w="1291" w:type="pct"/>
            <w:vMerge/>
          </w:tcPr>
          <w:p w14:paraId="0BD0B4BF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0B2ACAC" w14:textId="623942BB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bCs w:val="0"/>
                <w:color w:val="000000" w:themeColor="text1"/>
              </w:rP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694D36" w:rsidRPr="00041251" w14:paraId="167F8375" w14:textId="77777777" w:rsidTr="00041251">
        <w:trPr>
          <w:trHeight w:val="20"/>
        </w:trPr>
        <w:tc>
          <w:tcPr>
            <w:tcW w:w="1291" w:type="pct"/>
            <w:vMerge/>
          </w:tcPr>
          <w:p w14:paraId="00352AF6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2BDCD74" w14:textId="34AAD9AC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bCs w:val="0"/>
                <w:color w:val="000000" w:themeColor="text1"/>
              </w:rPr>
              <w:t>Порядок работы с файловой системой</w:t>
            </w:r>
          </w:p>
        </w:tc>
      </w:tr>
      <w:tr w:rsidR="00694D36" w:rsidRPr="00041251" w14:paraId="6FDEBB6F" w14:textId="77777777" w:rsidTr="00041251">
        <w:trPr>
          <w:trHeight w:val="20"/>
        </w:trPr>
        <w:tc>
          <w:tcPr>
            <w:tcW w:w="1291" w:type="pct"/>
            <w:vMerge/>
          </w:tcPr>
          <w:p w14:paraId="7F5D589C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B1D58A6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Технологические процессы многократной протяжки тонкостенных трубок из спецсплавов тугоплавких металлов в горячем состоянии</w:t>
            </w:r>
          </w:p>
        </w:tc>
      </w:tr>
      <w:tr w:rsidR="00694D36" w:rsidRPr="00041251" w14:paraId="2A2F3735" w14:textId="77777777" w:rsidTr="00041251">
        <w:trPr>
          <w:trHeight w:val="20"/>
        </w:trPr>
        <w:tc>
          <w:tcPr>
            <w:tcW w:w="1291" w:type="pct"/>
            <w:vMerge/>
          </w:tcPr>
          <w:p w14:paraId="4EC97714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1EA0785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Основы теории прессования</w:t>
            </w:r>
          </w:p>
        </w:tc>
      </w:tr>
      <w:tr w:rsidR="00694D36" w:rsidRPr="00041251" w14:paraId="3DD83FC0" w14:textId="77777777" w:rsidTr="00041251">
        <w:trPr>
          <w:trHeight w:val="20"/>
        </w:trPr>
        <w:tc>
          <w:tcPr>
            <w:tcW w:w="1291" w:type="pct"/>
            <w:vMerge/>
          </w:tcPr>
          <w:p w14:paraId="7065C770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BA11611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Марки применяемых сплавов и смесей</w:t>
            </w:r>
          </w:p>
        </w:tc>
      </w:tr>
      <w:tr w:rsidR="001A014E" w:rsidRPr="00041251" w14:paraId="30211AC2" w14:textId="77777777" w:rsidTr="00041251">
        <w:trPr>
          <w:trHeight w:val="20"/>
        </w:trPr>
        <w:tc>
          <w:tcPr>
            <w:tcW w:w="1291" w:type="pct"/>
            <w:vMerge/>
          </w:tcPr>
          <w:p w14:paraId="4D7CF96E" w14:textId="77777777" w:rsidR="001A014E" w:rsidRPr="00041251" w:rsidDel="002A1D54" w:rsidRDefault="001A014E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E79C255" w14:textId="65B6F608" w:rsidR="001A014E" w:rsidRPr="00041251" w:rsidRDefault="001A014E" w:rsidP="00CF0EE2">
            <w:pPr>
              <w:jc w:val="both"/>
              <w:rPr>
                <w:color w:val="000000" w:themeColor="text1"/>
              </w:rPr>
            </w:pPr>
            <w:r w:rsidRPr="00041251">
              <w:t>Виды и назначение твердосплавных смесей</w:t>
            </w:r>
          </w:p>
        </w:tc>
      </w:tr>
      <w:tr w:rsidR="001A014E" w:rsidRPr="00041251" w14:paraId="54888528" w14:textId="77777777" w:rsidTr="00041251">
        <w:trPr>
          <w:trHeight w:val="20"/>
        </w:trPr>
        <w:tc>
          <w:tcPr>
            <w:tcW w:w="1291" w:type="pct"/>
            <w:vMerge/>
          </w:tcPr>
          <w:p w14:paraId="7FC24B38" w14:textId="77777777" w:rsidR="001A014E" w:rsidRPr="00041251" w:rsidDel="002A1D54" w:rsidRDefault="001A014E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BCCA2A5" w14:textId="14693AFB" w:rsidR="001A014E" w:rsidRPr="00041251" w:rsidRDefault="001A014E" w:rsidP="00CF0EE2">
            <w:pPr>
              <w:jc w:val="both"/>
            </w:pPr>
            <w:r w:rsidRPr="00041251">
              <w:t xml:space="preserve">Технологические свойства </w:t>
            </w:r>
            <w:r w:rsidRPr="00041251">
              <w:rPr>
                <w:color w:val="000000" w:themeColor="text1"/>
              </w:rPr>
              <w:t>твердосплавных смесей и порошков тугоплавких металлов и их сплавов</w:t>
            </w:r>
          </w:p>
        </w:tc>
      </w:tr>
      <w:tr w:rsidR="00694D36" w:rsidRPr="00041251" w14:paraId="7C8EAD89" w14:textId="77777777" w:rsidTr="00041251">
        <w:trPr>
          <w:trHeight w:val="20"/>
        </w:trPr>
        <w:tc>
          <w:tcPr>
            <w:tcW w:w="1291" w:type="pct"/>
            <w:vMerge/>
          </w:tcPr>
          <w:p w14:paraId="2C127DB8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C6DD4EF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Виды выпускаемой продукции</w:t>
            </w:r>
          </w:p>
        </w:tc>
      </w:tr>
      <w:tr w:rsidR="00694D36" w:rsidRPr="00041251" w14:paraId="7A13A1BF" w14:textId="77777777" w:rsidTr="00041251">
        <w:trPr>
          <w:trHeight w:val="20"/>
        </w:trPr>
        <w:tc>
          <w:tcPr>
            <w:tcW w:w="1291" w:type="pct"/>
            <w:vMerge/>
          </w:tcPr>
          <w:p w14:paraId="08A46360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584FE11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Нормы расхода применяемых сырья, материалов</w:t>
            </w:r>
          </w:p>
        </w:tc>
      </w:tr>
      <w:tr w:rsidR="00694D36" w:rsidRPr="00041251" w14:paraId="4A6AABC5" w14:textId="77777777" w:rsidTr="00041251">
        <w:trPr>
          <w:trHeight w:val="20"/>
        </w:trPr>
        <w:tc>
          <w:tcPr>
            <w:tcW w:w="1291" w:type="pct"/>
            <w:vMerge/>
          </w:tcPr>
          <w:p w14:paraId="5E3118D7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C92E512" w14:textId="6274B46E" w:rsidR="00694D36" w:rsidRPr="00041251" w:rsidRDefault="00694D36" w:rsidP="00CF0EE2">
            <w:pPr>
              <w:jc w:val="both"/>
              <w:rPr>
                <w:color w:val="000000" w:themeColor="text1"/>
              </w:rPr>
            </w:pPr>
            <w:r w:rsidRPr="00041251">
              <w:t xml:space="preserve">Технические требования </w:t>
            </w:r>
            <w:r w:rsidR="008F3663">
              <w:t>к</w:t>
            </w:r>
            <w:r w:rsidRPr="00041251">
              <w:t xml:space="preserve"> детал</w:t>
            </w:r>
            <w:r w:rsidR="008F3663">
              <w:t>ям</w:t>
            </w:r>
            <w:r w:rsidRPr="00041251">
              <w:t xml:space="preserve"> </w:t>
            </w:r>
            <w:r w:rsidRPr="00041251">
              <w:rPr>
                <w:color w:val="000000" w:themeColor="text1"/>
              </w:rPr>
              <w:t>из спецсплавов тугоплавких металлов</w:t>
            </w:r>
          </w:p>
        </w:tc>
      </w:tr>
      <w:tr w:rsidR="001A014E" w:rsidRPr="00041251" w14:paraId="1A2700A0" w14:textId="77777777" w:rsidTr="00041251">
        <w:trPr>
          <w:trHeight w:val="20"/>
        </w:trPr>
        <w:tc>
          <w:tcPr>
            <w:tcW w:w="1291" w:type="pct"/>
            <w:vMerge/>
          </w:tcPr>
          <w:p w14:paraId="48750E43" w14:textId="77777777" w:rsidR="001A014E" w:rsidRPr="00041251" w:rsidDel="002A1D54" w:rsidRDefault="001A014E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DB0FEAD" w14:textId="238ACA3F" w:rsidR="001A014E" w:rsidRPr="00041251" w:rsidRDefault="001A014E" w:rsidP="00CF0EE2">
            <w:pPr>
              <w:jc w:val="both"/>
            </w:pPr>
            <w:r w:rsidRPr="00041251">
              <w:t xml:space="preserve">Припуски и допуски на детали, получаемые </w:t>
            </w:r>
            <w:r w:rsidRPr="00041251">
              <w:rPr>
                <w:color w:val="000000" w:themeColor="text1"/>
              </w:rPr>
              <w:t>глубокой многократной протяжкой тонкостенных трубок, изделия из спецсплавов тугоплавких металлов</w:t>
            </w:r>
          </w:p>
        </w:tc>
      </w:tr>
      <w:tr w:rsidR="00694D36" w:rsidRPr="00041251" w14:paraId="4A1C16FE" w14:textId="77777777" w:rsidTr="00041251">
        <w:trPr>
          <w:trHeight w:val="20"/>
        </w:trPr>
        <w:tc>
          <w:tcPr>
            <w:tcW w:w="1291" w:type="pct"/>
            <w:vMerge/>
          </w:tcPr>
          <w:p w14:paraId="794C824C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72FA6BB" w14:textId="62041B35" w:rsidR="00694D36" w:rsidRPr="00041251" w:rsidRDefault="00683F92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t xml:space="preserve">Виды и причины возникновения дефектов изделий при </w:t>
            </w:r>
            <w:r w:rsidR="001A014E" w:rsidRPr="00041251">
              <w:t>протяжке</w:t>
            </w:r>
            <w:r w:rsidR="00BA1A22" w:rsidRPr="00041251">
              <w:rPr>
                <w:color w:val="000000" w:themeColor="text1"/>
              </w:rPr>
              <w:t xml:space="preserve"> и прессовании</w:t>
            </w:r>
            <w:r w:rsidR="001A014E" w:rsidRPr="00041251">
              <w:rPr>
                <w:color w:val="000000" w:themeColor="text1"/>
              </w:rPr>
              <w:t xml:space="preserve"> изделий из спецсплавов тугоплавких металлов</w:t>
            </w:r>
            <w:r w:rsidR="00BA1A22" w:rsidRPr="00041251">
              <w:rPr>
                <w:color w:val="000000" w:themeColor="text1"/>
              </w:rPr>
              <w:t xml:space="preserve">, </w:t>
            </w:r>
            <w:r w:rsidRPr="00041251">
              <w:t>способы их предупреждения и устранения на подготовительной стадии</w:t>
            </w:r>
          </w:p>
        </w:tc>
      </w:tr>
      <w:tr w:rsidR="00694D36" w:rsidRPr="00041251" w14:paraId="00B1AF2F" w14:textId="77777777" w:rsidTr="00041251">
        <w:trPr>
          <w:trHeight w:val="20"/>
        </w:trPr>
        <w:tc>
          <w:tcPr>
            <w:tcW w:w="1291" w:type="pct"/>
            <w:vMerge/>
          </w:tcPr>
          <w:p w14:paraId="6C2DCEFE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46ACFC6" w14:textId="4C0A4CE5" w:rsidR="00694D36" w:rsidRPr="00041251" w:rsidRDefault="00694D36" w:rsidP="00CF0EE2">
            <w:pPr>
              <w:jc w:val="both"/>
              <w:rPr>
                <w:color w:val="000000" w:themeColor="text1"/>
              </w:rPr>
            </w:pPr>
            <w:r w:rsidRPr="00041251">
              <w:t xml:space="preserve">Конструкции, назначение, геометрические параметры и </w:t>
            </w:r>
            <w:r w:rsidR="00C82745" w:rsidRPr="00041251">
              <w:t>правила эксплуатации инструментов, применяемых</w:t>
            </w:r>
            <w:r w:rsidRPr="00041251">
              <w:t xml:space="preserve"> для протяжки </w:t>
            </w:r>
            <w:r w:rsidR="001A014E" w:rsidRPr="00041251">
              <w:t xml:space="preserve">и прессования </w:t>
            </w:r>
            <w:r w:rsidRPr="00041251">
              <w:t xml:space="preserve">изделий </w:t>
            </w:r>
            <w:r w:rsidRPr="00041251">
              <w:rPr>
                <w:color w:val="000000" w:themeColor="text1"/>
              </w:rPr>
              <w:t>из спецсплавов тугоплавких металлов в горячем состоянии</w:t>
            </w:r>
          </w:p>
        </w:tc>
      </w:tr>
      <w:tr w:rsidR="00694D36" w:rsidRPr="00041251" w14:paraId="640F92D3" w14:textId="77777777" w:rsidTr="00041251">
        <w:trPr>
          <w:trHeight w:val="20"/>
        </w:trPr>
        <w:tc>
          <w:tcPr>
            <w:tcW w:w="1291" w:type="pct"/>
            <w:vMerge/>
          </w:tcPr>
          <w:p w14:paraId="32AAFDEB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4DBEC92" w14:textId="28560FBD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Правила пользования применяемыми контрольно-измерительными приборами,</w:t>
            </w:r>
            <w:r w:rsidR="00CC094D" w:rsidRPr="00041251">
              <w:rPr>
                <w:color w:val="000000" w:themeColor="text1"/>
              </w:rPr>
              <w:t xml:space="preserve"> приспособлениями и инструментами</w:t>
            </w:r>
          </w:p>
        </w:tc>
      </w:tr>
      <w:tr w:rsidR="00694D36" w:rsidRPr="00041251" w14:paraId="34FE31A1" w14:textId="77777777" w:rsidTr="00041251">
        <w:trPr>
          <w:trHeight w:val="20"/>
        </w:trPr>
        <w:tc>
          <w:tcPr>
            <w:tcW w:w="1291" w:type="pct"/>
            <w:vMerge/>
          </w:tcPr>
          <w:p w14:paraId="4480972C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43449C1" w14:textId="77777777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rPr>
                <w:color w:val="000000" w:themeColor="text1"/>
              </w:rPr>
              <w:t>Способы подналадки механизмов гидравлических прессов</w:t>
            </w:r>
          </w:p>
        </w:tc>
      </w:tr>
      <w:tr w:rsidR="00694D36" w:rsidRPr="00041251" w14:paraId="660D6DD4" w14:textId="77777777" w:rsidTr="00041251">
        <w:trPr>
          <w:trHeight w:val="20"/>
        </w:trPr>
        <w:tc>
          <w:tcPr>
            <w:tcW w:w="1291" w:type="pct"/>
            <w:vMerge/>
          </w:tcPr>
          <w:p w14:paraId="16C2B007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5E7BB68" w14:textId="7B24D656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t>Способы и правила управления подъемно-транспортными механизмами и грузозахватными приспособлениями</w:t>
            </w:r>
          </w:p>
        </w:tc>
      </w:tr>
      <w:tr w:rsidR="00694D36" w:rsidRPr="00041251" w14:paraId="22240339" w14:textId="77777777" w:rsidTr="00041251">
        <w:trPr>
          <w:trHeight w:val="20"/>
        </w:trPr>
        <w:tc>
          <w:tcPr>
            <w:tcW w:w="1291" w:type="pct"/>
            <w:vMerge/>
          </w:tcPr>
          <w:p w14:paraId="7A6D284D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8AFFA59" w14:textId="54138756" w:rsidR="00694D36" w:rsidRPr="00041251" w:rsidRDefault="00694D36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t>Схемы строповки грузов</w:t>
            </w:r>
          </w:p>
        </w:tc>
      </w:tr>
      <w:tr w:rsidR="00D50993" w:rsidRPr="00041251" w14:paraId="20AB5B28" w14:textId="77777777" w:rsidTr="00041251">
        <w:trPr>
          <w:trHeight w:val="20"/>
        </w:trPr>
        <w:tc>
          <w:tcPr>
            <w:tcW w:w="1291" w:type="pct"/>
            <w:vMerge/>
          </w:tcPr>
          <w:p w14:paraId="453A9C0C" w14:textId="77777777" w:rsidR="00D50993" w:rsidRPr="00041251" w:rsidDel="002A1D54" w:rsidRDefault="00D50993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481551E" w14:textId="68D4DFBA" w:rsidR="00D50993" w:rsidRPr="00041251" w:rsidRDefault="00D50993" w:rsidP="00CF0EE2">
            <w:pPr>
              <w:jc w:val="both"/>
            </w:pPr>
            <w:r w:rsidRPr="00041251">
              <w:t>Система знаковой сигнализации при работе с машинистом крана</w:t>
            </w:r>
          </w:p>
        </w:tc>
      </w:tr>
      <w:tr w:rsidR="00694D36" w:rsidRPr="00041251" w14:paraId="05C9F06F" w14:textId="77777777" w:rsidTr="00041251">
        <w:trPr>
          <w:trHeight w:val="20"/>
        </w:trPr>
        <w:tc>
          <w:tcPr>
            <w:tcW w:w="1291" w:type="pct"/>
            <w:vMerge/>
          </w:tcPr>
          <w:p w14:paraId="2B04094D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4E58FC9" w14:textId="2AE81272" w:rsidR="00694D36" w:rsidRPr="00041251" w:rsidRDefault="00041251" w:rsidP="00CF0EE2">
            <w:pPr>
              <w:jc w:val="both"/>
              <w:rPr>
                <w:bCs w:val="0"/>
                <w:color w:val="000000" w:themeColor="text1"/>
              </w:rPr>
            </w:pPr>
            <w:r w:rsidRPr="00041251">
              <w:t xml:space="preserve">Меры безопасности </w:t>
            </w:r>
            <w:r w:rsidR="00694D36" w:rsidRPr="00041251">
              <w:t>при работе с заготовками и изделиями из спецсплавов тугоплавких металлов в горячем состоянии</w:t>
            </w:r>
          </w:p>
        </w:tc>
      </w:tr>
      <w:tr w:rsidR="00694D36" w:rsidRPr="00041251" w14:paraId="54ECE5DE" w14:textId="77777777" w:rsidTr="00041251">
        <w:trPr>
          <w:trHeight w:val="20"/>
        </w:trPr>
        <w:tc>
          <w:tcPr>
            <w:tcW w:w="1291" w:type="pct"/>
            <w:vMerge/>
          </w:tcPr>
          <w:p w14:paraId="2C3B512F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AA63284" w14:textId="77777777" w:rsidR="00694D36" w:rsidRPr="00041251" w:rsidRDefault="00694D36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прессования</w:t>
            </w:r>
          </w:p>
        </w:tc>
      </w:tr>
      <w:tr w:rsidR="00694D36" w:rsidRPr="00041251" w14:paraId="64583F04" w14:textId="77777777" w:rsidTr="00041251">
        <w:trPr>
          <w:trHeight w:val="20"/>
        </w:trPr>
        <w:tc>
          <w:tcPr>
            <w:tcW w:w="1291" w:type="pct"/>
          </w:tcPr>
          <w:p w14:paraId="1F3B4F7D" w14:textId="77777777" w:rsidR="00694D36" w:rsidRPr="00041251" w:rsidDel="002A1D54" w:rsidRDefault="00694D36" w:rsidP="00CF0EE2">
            <w:pPr>
              <w:rPr>
                <w:color w:val="000000" w:themeColor="text1"/>
              </w:rPr>
            </w:pPr>
            <w:r w:rsidRPr="00041251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09" w:type="pct"/>
          </w:tcPr>
          <w:p w14:paraId="41654015" w14:textId="77777777" w:rsidR="00694D36" w:rsidRPr="00041251" w:rsidRDefault="00694D36" w:rsidP="00CF0EE2">
            <w:pPr>
              <w:jc w:val="both"/>
              <w:rPr>
                <w:color w:val="000000" w:themeColor="text1"/>
              </w:rPr>
            </w:pPr>
            <w:r w:rsidRPr="00041251">
              <w:rPr>
                <w:color w:val="000000" w:themeColor="text1"/>
              </w:rPr>
              <w:t>-</w:t>
            </w:r>
          </w:p>
        </w:tc>
      </w:tr>
    </w:tbl>
    <w:p w14:paraId="00DAA639" w14:textId="77777777" w:rsidR="00143276" w:rsidRDefault="00143276" w:rsidP="00BF6C7C">
      <w:pPr>
        <w:pStyle w:val="3"/>
        <w:keepNext w:val="0"/>
        <w:spacing w:before="0" w:after="0"/>
      </w:pPr>
    </w:p>
    <w:p w14:paraId="2876710B" w14:textId="0737C058" w:rsidR="009A07DC" w:rsidRDefault="009A07DC" w:rsidP="00BF6C7C">
      <w:pPr>
        <w:pStyle w:val="3"/>
        <w:keepNext w:val="0"/>
        <w:spacing w:before="0" w:after="0"/>
      </w:pPr>
      <w:r w:rsidRPr="008166CD">
        <w:t>3.2.</w:t>
      </w:r>
      <w:r w:rsidR="0054664C" w:rsidRPr="008166CD">
        <w:t>2</w:t>
      </w:r>
      <w:r w:rsidRPr="008166CD">
        <w:t>. Трудовая функция</w:t>
      </w:r>
    </w:p>
    <w:p w14:paraId="55F29A73" w14:textId="77777777" w:rsidR="00BF6C7C" w:rsidRPr="00BF6C7C" w:rsidRDefault="00BF6C7C" w:rsidP="00BF6C7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372"/>
        <w:gridCol w:w="690"/>
        <w:gridCol w:w="973"/>
        <w:gridCol w:w="1826"/>
        <w:gridCol w:w="549"/>
      </w:tblGrid>
      <w:tr w:rsidR="0053199F" w:rsidRPr="00C94D3C" w14:paraId="05A56BFB" w14:textId="77777777" w:rsidTr="008F3663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DB7EBF" w14:textId="77777777" w:rsidR="009A07DC" w:rsidRPr="00C94D3C" w:rsidRDefault="009A07DC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A57BB" w14:textId="77777777" w:rsidR="009A07DC" w:rsidRPr="00C94D3C" w:rsidRDefault="002F34D2" w:rsidP="00CF0EE2">
            <w:pPr>
              <w:pStyle w:val="afe"/>
            </w:pPr>
            <w:r w:rsidRPr="00C94D3C">
              <w:t>Ведение процесса глубокой многократной протяжки тонкостенных трубок</w:t>
            </w:r>
            <w:r w:rsidR="00572564" w:rsidRPr="00C94D3C">
              <w:t xml:space="preserve">, </w:t>
            </w:r>
            <w:r w:rsidRPr="00C94D3C">
              <w:t>изделий из спецсплавов тугоплавких металлов в горячем состоянии на протяжных прессах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245B74" w14:textId="77777777" w:rsidR="009A07DC" w:rsidRPr="00C94D3C" w:rsidRDefault="009A07DC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545A8" w14:textId="69F3C598" w:rsidR="009A07DC" w:rsidRPr="00C94D3C" w:rsidRDefault="00143276" w:rsidP="00CF0EE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9A07DC" w:rsidRPr="00C94D3C">
              <w:rPr>
                <w:color w:val="000000" w:themeColor="text1"/>
              </w:rPr>
              <w:t>/0</w:t>
            </w:r>
            <w:r w:rsidR="0054664C" w:rsidRPr="00C94D3C">
              <w:rPr>
                <w:color w:val="000000" w:themeColor="text1"/>
                <w:lang w:val="en-US"/>
              </w:rPr>
              <w:t>2</w:t>
            </w:r>
            <w:r w:rsidR="009A07DC" w:rsidRPr="00C94D3C">
              <w:rPr>
                <w:color w:val="000000" w:themeColor="text1"/>
              </w:rPr>
              <w:t>.</w:t>
            </w:r>
            <w:r w:rsidR="006867FB" w:rsidRPr="00C94D3C">
              <w:rPr>
                <w:color w:val="000000" w:themeColor="text1"/>
              </w:rPr>
              <w:t>3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DE3A09" w14:textId="77777777" w:rsidR="009A07DC" w:rsidRPr="00C94D3C" w:rsidRDefault="009A07DC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655CCA" w14:textId="77777777" w:rsidR="009A07DC" w:rsidRPr="00C94D3C" w:rsidRDefault="006867FB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3</w:t>
            </w:r>
          </w:p>
        </w:tc>
      </w:tr>
    </w:tbl>
    <w:p w14:paraId="67971655" w14:textId="77777777" w:rsidR="008F3663" w:rsidRDefault="008F366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289"/>
        <w:gridCol w:w="426"/>
        <w:gridCol w:w="2073"/>
        <w:gridCol w:w="1448"/>
        <w:gridCol w:w="2338"/>
      </w:tblGrid>
      <w:tr w:rsidR="0053199F" w:rsidRPr="00C94D3C" w14:paraId="050AB6FC" w14:textId="77777777" w:rsidTr="00494494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74BF372" w14:textId="77777777" w:rsidR="009A07DC" w:rsidRPr="00C94D3C" w:rsidRDefault="009A07DC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7C7319C" w14:textId="77777777" w:rsidR="009A07DC" w:rsidRPr="00C94D3C" w:rsidRDefault="009A07DC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FC6F54D" w14:textId="77777777" w:rsidR="009A07DC" w:rsidRPr="00C94D3C" w:rsidRDefault="009A07DC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D7DB1" w14:textId="77777777" w:rsidR="009A07DC" w:rsidRPr="00C94D3C" w:rsidRDefault="009A07DC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8BA64C" w14:textId="77777777" w:rsidR="009A07DC" w:rsidRPr="00C94D3C" w:rsidRDefault="009A07DC" w:rsidP="00CF0EE2">
            <w:pPr>
              <w:rPr>
                <w:color w:val="000000" w:themeColor="text1"/>
              </w:rPr>
            </w:pPr>
          </w:p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7797E4" w14:textId="77777777" w:rsidR="009A07DC" w:rsidRPr="00C94D3C" w:rsidRDefault="009A07DC" w:rsidP="00CF0EE2">
            <w:pPr>
              <w:rPr>
                <w:color w:val="000000" w:themeColor="text1"/>
              </w:rPr>
            </w:pPr>
          </w:p>
        </w:tc>
      </w:tr>
      <w:tr w:rsidR="0037070A" w:rsidRPr="00C94D3C" w14:paraId="6500B01D" w14:textId="77777777" w:rsidTr="0037070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071A9B05" w14:textId="77777777" w:rsidR="009A07DC" w:rsidRPr="00C94D3C" w:rsidRDefault="009A07DC" w:rsidP="00CF0EE2">
            <w:pPr>
              <w:rPr>
                <w:color w:val="000000" w:themeColor="text1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2B9CE82" w14:textId="77777777" w:rsidR="009A07DC" w:rsidRPr="00C94D3C" w:rsidRDefault="009A07DC" w:rsidP="00CF0EE2">
            <w:pPr>
              <w:rPr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3413D6" w14:textId="77777777" w:rsidR="009A07DC" w:rsidRPr="00C94D3C" w:rsidRDefault="009A07DC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E9E4F0" w14:textId="77777777" w:rsidR="009A07DC" w:rsidRPr="00C94D3C" w:rsidRDefault="009A07DC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713C13" w14:textId="77777777" w:rsidR="009A07DC" w:rsidRPr="00C94D3C" w:rsidRDefault="009A07DC" w:rsidP="00CF0EE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5E35B4" w:rsidRPr="008F3663" w14:paraId="799D5D05" w14:textId="77777777" w:rsidTr="00F2357E">
        <w:trPr>
          <w:trHeight w:val="20"/>
        </w:trPr>
        <w:tc>
          <w:tcPr>
            <w:tcW w:w="1291" w:type="pct"/>
            <w:vMerge w:val="restart"/>
          </w:tcPr>
          <w:p w14:paraId="211A8231" w14:textId="77777777" w:rsidR="005E35B4" w:rsidRPr="008F3663" w:rsidRDefault="005E35B4" w:rsidP="00CF0EE2">
            <w:pPr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09" w:type="pct"/>
          </w:tcPr>
          <w:p w14:paraId="11014AC0" w14:textId="40CF7714" w:rsidR="005E35B4" w:rsidRPr="008F3663" w:rsidRDefault="005E35B4" w:rsidP="008F3663">
            <w:pPr>
              <w:jc w:val="both"/>
              <w:rPr>
                <w:color w:val="000000" w:themeColor="text1"/>
              </w:rPr>
            </w:pPr>
            <w:r w:rsidRPr="008F3663">
              <w:t xml:space="preserve">Загрузка </w:t>
            </w:r>
            <w:r w:rsidR="00975765" w:rsidRPr="008F3663">
              <w:t>заготовок</w:t>
            </w:r>
            <w:r w:rsidR="00975765" w:rsidRPr="008F3663">
              <w:rPr>
                <w:color w:val="000000" w:themeColor="text1"/>
              </w:rPr>
              <w:t xml:space="preserve"> из порошков, сплавов и заготовок, полученных на предварительных переходах</w:t>
            </w:r>
            <w:r w:rsidR="008F3663">
              <w:rPr>
                <w:color w:val="000000" w:themeColor="text1"/>
              </w:rPr>
              <w:t>,</w:t>
            </w:r>
            <w:r w:rsidR="00975765" w:rsidRPr="008F3663">
              <w:rPr>
                <w:color w:val="000000" w:themeColor="text1"/>
              </w:rPr>
              <w:t xml:space="preserve"> </w:t>
            </w:r>
            <w:r w:rsidRPr="008F3663">
              <w:t>автоматическими укладчиками в протяжной пресс</w:t>
            </w:r>
          </w:p>
        </w:tc>
      </w:tr>
      <w:tr w:rsidR="005E35B4" w:rsidRPr="008F3663" w14:paraId="29DDDA7C" w14:textId="77777777" w:rsidTr="00F2357E">
        <w:trPr>
          <w:trHeight w:val="20"/>
        </w:trPr>
        <w:tc>
          <w:tcPr>
            <w:tcW w:w="1291" w:type="pct"/>
            <w:vMerge/>
          </w:tcPr>
          <w:p w14:paraId="0982A167" w14:textId="77777777" w:rsidR="005E35B4" w:rsidRPr="008F3663" w:rsidRDefault="005E35B4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376A67C" w14:textId="64D3C977" w:rsidR="005E35B4" w:rsidRPr="008F3663" w:rsidRDefault="005E35B4" w:rsidP="008F3663">
            <w:pPr>
              <w:jc w:val="both"/>
              <w:rPr>
                <w:color w:val="000000" w:themeColor="text1"/>
              </w:rPr>
            </w:pPr>
            <w:r w:rsidRPr="008F3663">
              <w:t>Управления р</w:t>
            </w:r>
            <w:r w:rsidR="00975765" w:rsidRPr="008F3663">
              <w:t xml:space="preserve">аботой нагревательных устройств </w:t>
            </w:r>
            <w:r w:rsidRPr="008F3663">
              <w:t>для разогрева и</w:t>
            </w:r>
            <w:r w:rsidR="00975765" w:rsidRPr="008F3663">
              <w:t>нструментов и заготовок</w:t>
            </w:r>
          </w:p>
        </w:tc>
      </w:tr>
      <w:tr w:rsidR="005E35B4" w:rsidRPr="008F3663" w14:paraId="2BA5776E" w14:textId="77777777" w:rsidTr="00F2357E">
        <w:trPr>
          <w:trHeight w:val="20"/>
        </w:trPr>
        <w:tc>
          <w:tcPr>
            <w:tcW w:w="1291" w:type="pct"/>
            <w:vMerge/>
          </w:tcPr>
          <w:p w14:paraId="77F54E7E" w14:textId="77777777" w:rsidR="005E35B4" w:rsidRPr="008F3663" w:rsidRDefault="005E35B4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8D12C84" w14:textId="1B9F8F1B" w:rsidR="005E35B4" w:rsidRPr="008F3663" w:rsidRDefault="00CD16B8" w:rsidP="008F3663">
            <w:pPr>
              <w:jc w:val="both"/>
            </w:pPr>
            <w:r w:rsidRPr="008F3663">
              <w:t>Контролирование и р</w:t>
            </w:r>
            <w:r w:rsidR="005E35B4" w:rsidRPr="008F3663">
              <w:t>егулирование температуры</w:t>
            </w:r>
            <w:r w:rsidR="00975765" w:rsidRPr="008F3663">
              <w:t xml:space="preserve"> заготовок и инструментов</w:t>
            </w:r>
            <w:r w:rsidR="005E35B4" w:rsidRPr="008F3663">
              <w:t>, давления и скорости прессования</w:t>
            </w:r>
            <w:r w:rsidRPr="008F3663">
              <w:t xml:space="preserve"> и протяжки</w:t>
            </w:r>
            <w:r w:rsidR="005E35B4" w:rsidRPr="008F3663">
              <w:t xml:space="preserve"> </w:t>
            </w:r>
          </w:p>
        </w:tc>
      </w:tr>
      <w:tr w:rsidR="005E35B4" w:rsidRPr="008F3663" w14:paraId="64584A60" w14:textId="77777777" w:rsidTr="00F2357E">
        <w:trPr>
          <w:trHeight w:val="20"/>
        </w:trPr>
        <w:tc>
          <w:tcPr>
            <w:tcW w:w="1291" w:type="pct"/>
            <w:vMerge/>
          </w:tcPr>
          <w:p w14:paraId="172E497A" w14:textId="77777777" w:rsidR="005E35B4" w:rsidRPr="008F3663" w:rsidRDefault="005E35B4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5C57CF9" w14:textId="23147E03" w:rsidR="005E35B4" w:rsidRPr="008F3663" w:rsidRDefault="005E35B4" w:rsidP="008F3663">
            <w:pPr>
              <w:jc w:val="both"/>
            </w:pPr>
            <w:r w:rsidRPr="008F3663">
              <w:t>Горячее прессование и протяжка тонкостенных трубок и изделий из спецсплавов тугоплавких металлов на протяжных прессах</w:t>
            </w:r>
          </w:p>
        </w:tc>
      </w:tr>
      <w:tr w:rsidR="005E35B4" w:rsidRPr="008F3663" w14:paraId="5D809857" w14:textId="77777777" w:rsidTr="00F2357E">
        <w:trPr>
          <w:trHeight w:val="20"/>
        </w:trPr>
        <w:tc>
          <w:tcPr>
            <w:tcW w:w="1291" w:type="pct"/>
            <w:vMerge/>
          </w:tcPr>
          <w:p w14:paraId="25068EA4" w14:textId="77777777" w:rsidR="005E35B4" w:rsidRPr="008F3663" w:rsidRDefault="005E35B4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79AECF1" w14:textId="1999E382" w:rsidR="005E35B4" w:rsidRPr="008F3663" w:rsidRDefault="005E35B4" w:rsidP="008F3663">
            <w:pPr>
              <w:pStyle w:val="afe"/>
              <w:jc w:val="both"/>
            </w:pPr>
            <w:r w:rsidRPr="008F3663">
              <w:t>Прессование штабиков, пластин и брикетов из тугоплавких металлов и сплавов при одновременном их спекании</w:t>
            </w:r>
          </w:p>
        </w:tc>
      </w:tr>
      <w:tr w:rsidR="005E35B4" w:rsidRPr="008F3663" w14:paraId="31D6D541" w14:textId="77777777" w:rsidTr="00F2357E">
        <w:trPr>
          <w:trHeight w:val="20"/>
        </w:trPr>
        <w:tc>
          <w:tcPr>
            <w:tcW w:w="1291" w:type="pct"/>
            <w:vMerge/>
          </w:tcPr>
          <w:p w14:paraId="64444B21" w14:textId="77777777" w:rsidR="005E35B4" w:rsidRPr="008F3663" w:rsidRDefault="005E35B4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B031F5C" w14:textId="5F2EB0F4" w:rsidR="005E35B4" w:rsidRPr="008F3663" w:rsidRDefault="005E35B4" w:rsidP="008F3663">
            <w:pPr>
              <w:pStyle w:val="afe"/>
              <w:jc w:val="both"/>
            </w:pPr>
            <w:r w:rsidRPr="008F3663">
              <w:t>Определение времени окончания процесса прессования и протяжки</w:t>
            </w:r>
          </w:p>
        </w:tc>
      </w:tr>
      <w:tr w:rsidR="00CD16B8" w:rsidRPr="008F3663" w14:paraId="33D1F4E2" w14:textId="77777777" w:rsidTr="00F2357E">
        <w:trPr>
          <w:trHeight w:val="20"/>
        </w:trPr>
        <w:tc>
          <w:tcPr>
            <w:tcW w:w="1291" w:type="pct"/>
            <w:vMerge/>
          </w:tcPr>
          <w:p w14:paraId="19BFE75F" w14:textId="77777777" w:rsidR="00CD16B8" w:rsidRPr="008F3663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21BE94C" w14:textId="10B6C853" w:rsidR="00CD16B8" w:rsidRPr="008F3663" w:rsidRDefault="00CD16B8" w:rsidP="008F366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 xml:space="preserve">Периодический контроль размеров, веса, качества тонкостенных трубок и изделий из спецсплавов </w:t>
            </w:r>
            <w:r w:rsidRPr="008F3663">
              <w:t>тугоплавких металлов</w:t>
            </w:r>
            <w:r w:rsidRPr="008F3663">
              <w:rPr>
                <w:color w:val="000000" w:themeColor="text1"/>
              </w:rPr>
              <w:t xml:space="preserve"> по ходу прессования партии изделий</w:t>
            </w:r>
          </w:p>
        </w:tc>
      </w:tr>
      <w:tr w:rsidR="00CD16B8" w:rsidRPr="008F3663" w14:paraId="7494FB9D" w14:textId="77777777" w:rsidTr="00F2357E">
        <w:trPr>
          <w:trHeight w:val="20"/>
        </w:trPr>
        <w:tc>
          <w:tcPr>
            <w:tcW w:w="1291" w:type="pct"/>
            <w:vMerge/>
          </w:tcPr>
          <w:p w14:paraId="18AC47B6" w14:textId="77777777" w:rsidR="00CD16B8" w:rsidRPr="008F3663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447E125" w14:textId="5BCDE68A" w:rsidR="00CD16B8" w:rsidRPr="008F3663" w:rsidRDefault="00CD16B8" w:rsidP="008F366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Подналадка нагревательного и вспомогательного оборудования</w:t>
            </w:r>
            <w:r w:rsidR="008F59BB" w:rsidRPr="008F3663">
              <w:rPr>
                <w:color w:val="000000" w:themeColor="text1"/>
              </w:rPr>
              <w:t xml:space="preserve"> при протяжке и прессовании</w:t>
            </w:r>
          </w:p>
        </w:tc>
      </w:tr>
      <w:tr w:rsidR="00CD16B8" w:rsidRPr="008F3663" w14:paraId="0F7381EA" w14:textId="77777777" w:rsidTr="00F2357E">
        <w:trPr>
          <w:trHeight w:val="20"/>
        </w:trPr>
        <w:tc>
          <w:tcPr>
            <w:tcW w:w="1291" w:type="pct"/>
            <w:vMerge/>
          </w:tcPr>
          <w:p w14:paraId="6827C78A" w14:textId="77777777" w:rsidR="00CD16B8" w:rsidRPr="008F3663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91ED8E4" w14:textId="478991DB" w:rsidR="00CD16B8" w:rsidRPr="008F3663" w:rsidRDefault="00CD16B8" w:rsidP="008F366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Регулировка режимов работы протяжного пресса при выявлении дефектов</w:t>
            </w:r>
          </w:p>
        </w:tc>
      </w:tr>
      <w:tr w:rsidR="00CD16B8" w:rsidRPr="008F3663" w14:paraId="6C7CF0EA" w14:textId="77777777" w:rsidTr="00F2357E">
        <w:trPr>
          <w:trHeight w:val="20"/>
        </w:trPr>
        <w:tc>
          <w:tcPr>
            <w:tcW w:w="1291" w:type="pct"/>
            <w:vMerge/>
          </w:tcPr>
          <w:p w14:paraId="276F9D1A" w14:textId="77777777" w:rsidR="00CD16B8" w:rsidRPr="008F3663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FEAC462" w14:textId="2EF43205" w:rsidR="00CD16B8" w:rsidRPr="008F3663" w:rsidRDefault="00CD16B8" w:rsidP="008F366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8F3663">
              <w:t xml:space="preserve">Выгрузка спрессованных </w:t>
            </w:r>
            <w:r w:rsidR="00C82745" w:rsidRPr="008F3663">
              <w:t xml:space="preserve">изделий </w:t>
            </w:r>
            <w:r w:rsidRPr="008F3663">
              <w:t>из инструмента при помощи выталкивателей</w:t>
            </w:r>
          </w:p>
        </w:tc>
      </w:tr>
      <w:tr w:rsidR="00CD16B8" w:rsidRPr="008F3663" w14:paraId="36BFDE49" w14:textId="77777777" w:rsidTr="00F2357E">
        <w:trPr>
          <w:trHeight w:val="20"/>
        </w:trPr>
        <w:tc>
          <w:tcPr>
            <w:tcW w:w="1291" w:type="pct"/>
            <w:vMerge/>
          </w:tcPr>
          <w:p w14:paraId="0F1B25C3" w14:textId="77777777" w:rsidR="00CD16B8" w:rsidRPr="008F3663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F846FC0" w14:textId="25B54D5F" w:rsidR="00CD16B8" w:rsidRPr="008F3663" w:rsidRDefault="00CD16B8" w:rsidP="008F366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8F3663">
              <w:t>Извлечение спрессованных изделий из пресса и укладка их в тару</w:t>
            </w:r>
          </w:p>
        </w:tc>
      </w:tr>
      <w:tr w:rsidR="00CD16B8" w:rsidRPr="008F3663" w14:paraId="61144050" w14:textId="77777777" w:rsidTr="00F2357E">
        <w:trPr>
          <w:trHeight w:val="20"/>
        </w:trPr>
        <w:tc>
          <w:tcPr>
            <w:tcW w:w="1291" w:type="pct"/>
            <w:vMerge/>
          </w:tcPr>
          <w:p w14:paraId="7C3AFCDB" w14:textId="77777777" w:rsidR="00CD16B8" w:rsidRPr="008F3663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E035657" w14:textId="2BD6EFA2" w:rsidR="00CD16B8" w:rsidRPr="008F3663" w:rsidRDefault="00CD16B8" w:rsidP="008F3663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Выявление и устранение неи</w:t>
            </w:r>
            <w:r w:rsidR="00C82745" w:rsidRPr="008F3663">
              <w:rPr>
                <w:color w:val="000000" w:themeColor="text1"/>
              </w:rPr>
              <w:t>справностей в работе инструментов</w:t>
            </w:r>
            <w:r w:rsidRPr="008F3663">
              <w:rPr>
                <w:color w:val="000000" w:themeColor="text1"/>
              </w:rPr>
              <w:t xml:space="preserve"> и приспособлений</w:t>
            </w:r>
          </w:p>
        </w:tc>
      </w:tr>
      <w:tr w:rsidR="00CD16B8" w:rsidRPr="008F3663" w14:paraId="1BC07042" w14:textId="77777777" w:rsidTr="00F2357E">
        <w:trPr>
          <w:trHeight w:val="20"/>
        </w:trPr>
        <w:tc>
          <w:tcPr>
            <w:tcW w:w="1291" w:type="pct"/>
            <w:vMerge w:val="restart"/>
          </w:tcPr>
          <w:p w14:paraId="60F42EE0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  <w:r w:rsidRPr="008F3663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14:paraId="12B74435" w14:textId="07FA4FA8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Читать технологическую и конструкторскую документацию</w:t>
            </w:r>
          </w:p>
        </w:tc>
      </w:tr>
      <w:tr w:rsidR="00CD16B8" w:rsidRPr="008F3663" w14:paraId="19B60272" w14:textId="77777777" w:rsidTr="00F2357E">
        <w:trPr>
          <w:trHeight w:val="20"/>
        </w:trPr>
        <w:tc>
          <w:tcPr>
            <w:tcW w:w="1291" w:type="pct"/>
            <w:vMerge/>
          </w:tcPr>
          <w:p w14:paraId="0AB9FF0D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C7A4501" w14:textId="6734BF70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CD16B8" w:rsidRPr="008F3663" w14:paraId="2288B413" w14:textId="77777777" w:rsidTr="00F2357E">
        <w:trPr>
          <w:trHeight w:val="20"/>
        </w:trPr>
        <w:tc>
          <w:tcPr>
            <w:tcW w:w="1291" w:type="pct"/>
            <w:vMerge/>
          </w:tcPr>
          <w:p w14:paraId="673136A2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609D6F7" w14:textId="10E0F468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Копировать, перемещать, сохранять, переименовывать, удалять, восстанавливать файлы</w:t>
            </w:r>
          </w:p>
        </w:tc>
      </w:tr>
      <w:tr w:rsidR="00CD16B8" w:rsidRPr="008F3663" w14:paraId="2DAB46A2" w14:textId="77777777" w:rsidTr="00F2357E">
        <w:trPr>
          <w:trHeight w:val="20"/>
        </w:trPr>
        <w:tc>
          <w:tcPr>
            <w:tcW w:w="1291" w:type="pct"/>
            <w:vMerge/>
          </w:tcPr>
          <w:p w14:paraId="3D2907C0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A1B2019" w14:textId="6FE3CA9E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CD16B8" w:rsidRPr="008F3663" w14:paraId="17FC6EED" w14:textId="77777777" w:rsidTr="00F2357E">
        <w:trPr>
          <w:trHeight w:val="20"/>
        </w:trPr>
        <w:tc>
          <w:tcPr>
            <w:tcW w:w="1291" w:type="pct"/>
            <w:vMerge/>
          </w:tcPr>
          <w:p w14:paraId="409F66FF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E3F285E" w14:textId="5857E9A8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Анализировать параметры технологического процесса для настройки пресса и нагревательного оборудования</w:t>
            </w:r>
          </w:p>
        </w:tc>
      </w:tr>
      <w:tr w:rsidR="00CD16B8" w:rsidRPr="008F3663" w14:paraId="6490C090" w14:textId="77777777" w:rsidTr="00F2357E">
        <w:trPr>
          <w:trHeight w:val="20"/>
        </w:trPr>
        <w:tc>
          <w:tcPr>
            <w:tcW w:w="1291" w:type="pct"/>
            <w:vMerge/>
          </w:tcPr>
          <w:p w14:paraId="40A41BC8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72CAAE61" w14:textId="3D90B860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Пользоваться программным обеспечением для управления работой прессов и нагревательного оборудования</w:t>
            </w:r>
          </w:p>
        </w:tc>
      </w:tr>
      <w:tr w:rsidR="00CD16B8" w:rsidRPr="008F3663" w14:paraId="35B6A326" w14:textId="77777777" w:rsidTr="00F2357E">
        <w:trPr>
          <w:trHeight w:val="20"/>
        </w:trPr>
        <w:tc>
          <w:tcPr>
            <w:tcW w:w="1291" w:type="pct"/>
            <w:vMerge/>
          </w:tcPr>
          <w:p w14:paraId="46D66D8B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2B354577" w14:textId="33CCA4DB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Анализировать и регулировать параметры работы прессового и вспомогательного оборудования, температуру нагревательного оборудования</w:t>
            </w:r>
          </w:p>
        </w:tc>
      </w:tr>
      <w:tr w:rsidR="00CD16B8" w:rsidRPr="008F3663" w14:paraId="3E4E5302" w14:textId="77777777" w:rsidTr="00F2357E">
        <w:trPr>
          <w:trHeight w:val="20"/>
        </w:trPr>
        <w:tc>
          <w:tcPr>
            <w:tcW w:w="1291" w:type="pct"/>
            <w:vMerge/>
          </w:tcPr>
          <w:p w14:paraId="4A38263B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71F7EBF" w14:textId="083B62AC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Выбирать инструмент</w:t>
            </w:r>
            <w:r w:rsidR="00745478" w:rsidRPr="008F3663">
              <w:rPr>
                <w:color w:val="000000" w:themeColor="text1"/>
              </w:rPr>
              <w:t>ы</w:t>
            </w:r>
            <w:r w:rsidRPr="008F3663">
              <w:rPr>
                <w:color w:val="000000" w:themeColor="text1"/>
              </w:rPr>
              <w:t xml:space="preserve"> и оснастку в соответствии с прессуемым материалом и видом изделия</w:t>
            </w:r>
          </w:p>
        </w:tc>
      </w:tr>
      <w:tr w:rsidR="00CD16B8" w:rsidRPr="008F3663" w14:paraId="30ABFC8F" w14:textId="77777777" w:rsidTr="00F2357E">
        <w:trPr>
          <w:trHeight w:val="20"/>
        </w:trPr>
        <w:tc>
          <w:tcPr>
            <w:tcW w:w="1291" w:type="pct"/>
            <w:vMerge/>
          </w:tcPr>
          <w:p w14:paraId="6580E105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C457BD3" w14:textId="5104C88C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t>Управлять автоматическими укладчиками для загрузки заготовок в пресс</w:t>
            </w:r>
          </w:p>
        </w:tc>
      </w:tr>
      <w:tr w:rsidR="00CD16B8" w:rsidRPr="008F3663" w14:paraId="6A9A7D43" w14:textId="77777777" w:rsidTr="00F2357E">
        <w:trPr>
          <w:trHeight w:val="20"/>
        </w:trPr>
        <w:tc>
          <w:tcPr>
            <w:tcW w:w="1291" w:type="pct"/>
            <w:vMerge/>
          </w:tcPr>
          <w:p w14:paraId="5DD34399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0CD5368D" w14:textId="5A8464BE" w:rsidR="00CD16B8" w:rsidRPr="008F3663" w:rsidRDefault="00CD16B8" w:rsidP="008F3663">
            <w:pPr>
              <w:suppressAutoHyphens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Корректировать режимы протяжки и прессования в случае выявления дефектов</w:t>
            </w:r>
          </w:p>
        </w:tc>
      </w:tr>
      <w:tr w:rsidR="00CD16B8" w:rsidRPr="008F3663" w14:paraId="535E7DAF" w14:textId="77777777" w:rsidTr="00F2357E">
        <w:trPr>
          <w:trHeight w:val="20"/>
        </w:trPr>
        <w:tc>
          <w:tcPr>
            <w:tcW w:w="1291" w:type="pct"/>
            <w:vMerge/>
          </w:tcPr>
          <w:p w14:paraId="43C45C77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5F1C1500" w14:textId="001EA2BF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Контролировать</w:t>
            </w:r>
            <w:r w:rsidR="002F33CD">
              <w:rPr>
                <w:color w:val="000000" w:themeColor="text1"/>
              </w:rPr>
              <w:t xml:space="preserve"> параметры</w:t>
            </w:r>
            <w:r w:rsidRPr="008F3663">
              <w:rPr>
                <w:color w:val="000000" w:themeColor="text1"/>
              </w:rPr>
              <w:t xml:space="preserve">, выявлять и корректировать отклонения параметров технологического процесса, работы прессового, нагревательного и вспомогательного оборудования </w:t>
            </w:r>
          </w:p>
        </w:tc>
      </w:tr>
      <w:tr w:rsidR="00CD16B8" w:rsidRPr="008F3663" w14:paraId="2CB13653" w14:textId="77777777" w:rsidTr="00F2357E">
        <w:trPr>
          <w:trHeight w:val="20"/>
        </w:trPr>
        <w:tc>
          <w:tcPr>
            <w:tcW w:w="1291" w:type="pct"/>
            <w:vMerge/>
          </w:tcPr>
          <w:p w14:paraId="21CC64D6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9452535" w14:textId="257DE05A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t>Управлять автоматическими выталкивателями для выгрузки готового изделия</w:t>
            </w:r>
          </w:p>
        </w:tc>
      </w:tr>
      <w:tr w:rsidR="00CD16B8" w:rsidRPr="008F3663" w14:paraId="17868195" w14:textId="77777777" w:rsidTr="00F2357E">
        <w:trPr>
          <w:trHeight w:val="20"/>
        </w:trPr>
        <w:tc>
          <w:tcPr>
            <w:tcW w:w="1291" w:type="pct"/>
            <w:vMerge/>
          </w:tcPr>
          <w:p w14:paraId="6B0896DC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3907287" w14:textId="75ECC24B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t>Пользоваться контрольно-измерительными приборами, приспособлениями и инструментами для контроля размеров трубок и изделий из спецсплавов тугоплавких металлов после протяжки и прессования</w:t>
            </w:r>
          </w:p>
        </w:tc>
      </w:tr>
      <w:tr w:rsidR="00CD16B8" w:rsidRPr="008F3663" w14:paraId="46BD439B" w14:textId="77777777" w:rsidTr="00F2357E">
        <w:trPr>
          <w:trHeight w:val="20"/>
        </w:trPr>
        <w:tc>
          <w:tcPr>
            <w:tcW w:w="1291" w:type="pct"/>
            <w:vMerge/>
          </w:tcPr>
          <w:p w14:paraId="6A29E50D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4450427" w14:textId="6874E079" w:rsidR="00CD16B8" w:rsidRPr="008F3663" w:rsidRDefault="00CD16B8" w:rsidP="008F3663">
            <w:pPr>
              <w:jc w:val="both"/>
            </w:pPr>
            <w:r w:rsidRPr="008F3663">
              <w:t>Использовать компьютерно-измерительные системы для контроля давления прессования и температуры спекания</w:t>
            </w:r>
          </w:p>
        </w:tc>
      </w:tr>
      <w:tr w:rsidR="00CD16B8" w:rsidRPr="008F3663" w14:paraId="01EF8D51" w14:textId="77777777" w:rsidTr="00F2357E">
        <w:trPr>
          <w:trHeight w:val="20"/>
        </w:trPr>
        <w:tc>
          <w:tcPr>
            <w:tcW w:w="1291" w:type="pct"/>
            <w:vMerge/>
          </w:tcPr>
          <w:p w14:paraId="1E25F11F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09FEA62" w14:textId="35F9B32D" w:rsidR="00CD16B8" w:rsidRPr="008F3663" w:rsidRDefault="00CD16B8" w:rsidP="008F3663">
            <w:pPr>
              <w:pStyle w:val="afe"/>
              <w:jc w:val="both"/>
            </w:pPr>
            <w:r w:rsidRPr="008F3663">
              <w:t>Определять время окончания процесса прессования, протяжки и спекания</w:t>
            </w:r>
          </w:p>
        </w:tc>
      </w:tr>
      <w:tr w:rsidR="00CD16B8" w:rsidRPr="008F3663" w14:paraId="116228E2" w14:textId="77777777" w:rsidTr="00F2357E">
        <w:trPr>
          <w:trHeight w:val="20"/>
        </w:trPr>
        <w:tc>
          <w:tcPr>
            <w:tcW w:w="1291" w:type="pct"/>
            <w:vMerge/>
          </w:tcPr>
          <w:p w14:paraId="5E0D1C7D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80ACCDE" w14:textId="3A79325A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Производить подналадку и регулировку механизмов пресса</w:t>
            </w:r>
          </w:p>
        </w:tc>
      </w:tr>
      <w:tr w:rsidR="00CD16B8" w:rsidRPr="008F3663" w14:paraId="74C3688A" w14:textId="77777777" w:rsidTr="00F2357E">
        <w:trPr>
          <w:trHeight w:val="20"/>
        </w:trPr>
        <w:tc>
          <w:tcPr>
            <w:tcW w:w="1291" w:type="pct"/>
            <w:vMerge/>
          </w:tcPr>
          <w:p w14:paraId="7DC71D78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5AC28DB6" w14:textId="7E2716AC" w:rsidR="00CD16B8" w:rsidRPr="008F3663" w:rsidRDefault="00CD16B8" w:rsidP="008F3663">
            <w:pPr>
              <w:jc w:val="both"/>
              <w:rPr>
                <w:color w:val="000000" w:themeColor="text1"/>
              </w:rPr>
            </w:pPr>
            <w:r w:rsidRPr="008F3663">
              <w:t>Управлять подъемно-транспортным оборудованием для пере</w:t>
            </w:r>
            <w:r w:rsidR="00C82745" w:rsidRPr="008F3663">
              <w:t>мещения материалов и инструментов</w:t>
            </w:r>
          </w:p>
        </w:tc>
      </w:tr>
      <w:tr w:rsidR="00CD16B8" w:rsidRPr="008F3663" w14:paraId="29216AD2" w14:textId="77777777" w:rsidTr="00F2357E">
        <w:trPr>
          <w:trHeight w:val="20"/>
        </w:trPr>
        <w:tc>
          <w:tcPr>
            <w:tcW w:w="1291" w:type="pct"/>
            <w:vMerge/>
          </w:tcPr>
          <w:p w14:paraId="5CF65266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0C3F881" w14:textId="21998029" w:rsidR="00CD16B8" w:rsidRPr="008F3663" w:rsidRDefault="00CD16B8" w:rsidP="008F3663">
            <w:pPr>
              <w:suppressAutoHyphens/>
              <w:jc w:val="both"/>
              <w:rPr>
                <w:color w:val="000000" w:themeColor="text1"/>
              </w:rPr>
            </w:pPr>
            <w:r w:rsidRPr="008F3663">
              <w:t>Применять средства индивидуальной и коллективной защиты при проведении процесса глубокой многократной протяжки тонкостенных трубок, изделий из спецсплавов тугоплавких металлов в горячем состоянии на протяжных прессах</w:t>
            </w:r>
          </w:p>
        </w:tc>
      </w:tr>
      <w:tr w:rsidR="00CD16B8" w:rsidRPr="008F3663" w14:paraId="417405A0" w14:textId="77777777" w:rsidTr="00F2357E">
        <w:trPr>
          <w:trHeight w:val="20"/>
        </w:trPr>
        <w:tc>
          <w:tcPr>
            <w:tcW w:w="1291" w:type="pct"/>
            <w:vMerge/>
          </w:tcPr>
          <w:p w14:paraId="4B3AD4BD" w14:textId="77777777" w:rsidR="00CD16B8" w:rsidRPr="008F3663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B003167" w14:textId="04F0AB46" w:rsidR="00CD16B8" w:rsidRPr="008F3663" w:rsidRDefault="00CD16B8" w:rsidP="008F3663">
            <w:pPr>
              <w:suppressAutoHyphens/>
              <w:jc w:val="both"/>
              <w:rPr>
                <w:color w:val="000000" w:themeColor="text1"/>
              </w:rPr>
            </w:pPr>
            <w:r w:rsidRPr="008F3663">
              <w:t>Поддерживать состояние рабочего места при проведении процесса глубокой многократной протяжки тонкостенных трубок, изделий из спецсплавов тугоплавких металлов в горячем состоянии на протяжных прессах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745478" w:rsidRPr="008F3663" w14:paraId="7D61A8BD" w14:textId="77777777" w:rsidTr="00F2357E">
        <w:trPr>
          <w:trHeight w:val="20"/>
        </w:trPr>
        <w:tc>
          <w:tcPr>
            <w:tcW w:w="1291" w:type="pct"/>
            <w:vMerge w:val="restart"/>
          </w:tcPr>
          <w:p w14:paraId="020BBACE" w14:textId="77777777" w:rsidR="00745478" w:rsidRPr="008F3663" w:rsidRDefault="00745478" w:rsidP="00CF0EE2">
            <w:pPr>
              <w:rPr>
                <w:color w:val="000000" w:themeColor="text1"/>
              </w:rPr>
            </w:pPr>
            <w:r w:rsidRPr="008F3663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09" w:type="pct"/>
          </w:tcPr>
          <w:p w14:paraId="170A3360" w14:textId="0BC2A78F" w:rsidR="00745478" w:rsidRPr="008F3663" w:rsidRDefault="00745478" w:rsidP="008F3663">
            <w:pPr>
              <w:pStyle w:val="afe"/>
              <w:jc w:val="both"/>
            </w:pPr>
            <w:r w:rsidRPr="008F3663">
              <w:t>Правила чтения технологической и конструкторской документации</w:t>
            </w:r>
          </w:p>
        </w:tc>
      </w:tr>
      <w:tr w:rsidR="00745478" w:rsidRPr="008F3663" w14:paraId="78F623EE" w14:textId="77777777" w:rsidTr="00F2357E">
        <w:trPr>
          <w:trHeight w:val="20"/>
        </w:trPr>
        <w:tc>
          <w:tcPr>
            <w:tcW w:w="1291" w:type="pct"/>
            <w:vMerge/>
          </w:tcPr>
          <w:p w14:paraId="5445357E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E21FD0F" w14:textId="66A1E0F2" w:rsidR="00745478" w:rsidRPr="008F3663" w:rsidRDefault="00745478" w:rsidP="008F3663">
            <w:pPr>
              <w:pStyle w:val="afe"/>
              <w:jc w:val="both"/>
            </w:pPr>
            <w:r w:rsidRPr="008F3663">
              <w:t>Порядок работы с персональной вычислительной техникой</w:t>
            </w:r>
          </w:p>
        </w:tc>
      </w:tr>
      <w:tr w:rsidR="00745478" w:rsidRPr="008F3663" w14:paraId="588F400F" w14:textId="77777777" w:rsidTr="00F2357E">
        <w:trPr>
          <w:trHeight w:val="20"/>
        </w:trPr>
        <w:tc>
          <w:tcPr>
            <w:tcW w:w="1291" w:type="pct"/>
            <w:vMerge/>
          </w:tcPr>
          <w:p w14:paraId="125E24BD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0B41B7C" w14:textId="7F10DEE9" w:rsidR="00745478" w:rsidRPr="008F3663" w:rsidRDefault="00745478" w:rsidP="008F3663">
            <w:pPr>
              <w:pStyle w:val="afe"/>
              <w:jc w:val="both"/>
            </w:pPr>
            <w:r w:rsidRPr="008F3663">
              <w:t>Порядок работы с файловой системой</w:t>
            </w:r>
          </w:p>
        </w:tc>
      </w:tr>
      <w:tr w:rsidR="00745478" w:rsidRPr="008F3663" w14:paraId="3FCF0011" w14:textId="77777777" w:rsidTr="00F2357E">
        <w:trPr>
          <w:trHeight w:val="20"/>
        </w:trPr>
        <w:tc>
          <w:tcPr>
            <w:tcW w:w="1291" w:type="pct"/>
            <w:vMerge/>
          </w:tcPr>
          <w:p w14:paraId="306147E5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F0FE4F3" w14:textId="4367E41C" w:rsidR="00745478" w:rsidRPr="008F3663" w:rsidRDefault="00745478" w:rsidP="008F3663">
            <w:pPr>
              <w:pStyle w:val="afe"/>
              <w:jc w:val="both"/>
            </w:pPr>
            <w:r w:rsidRPr="008F3663">
              <w:t>Основные форматы представления электронной графической и текстовой информации</w:t>
            </w:r>
          </w:p>
        </w:tc>
      </w:tr>
      <w:tr w:rsidR="00745478" w:rsidRPr="008F3663" w14:paraId="1FB7DE5D" w14:textId="77777777" w:rsidTr="00F2357E">
        <w:trPr>
          <w:trHeight w:val="20"/>
        </w:trPr>
        <w:tc>
          <w:tcPr>
            <w:tcW w:w="1291" w:type="pct"/>
            <w:vMerge/>
          </w:tcPr>
          <w:p w14:paraId="0F6E5124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62B8C73" w14:textId="6725DF93" w:rsidR="00745478" w:rsidRPr="008F3663" w:rsidRDefault="00745478" w:rsidP="008F3663">
            <w:pPr>
              <w:pStyle w:val="afe"/>
              <w:jc w:val="both"/>
            </w:pPr>
            <w:r w:rsidRPr="008F3663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745478" w:rsidRPr="008F3663" w14:paraId="52C87D96" w14:textId="77777777" w:rsidTr="00F2357E">
        <w:trPr>
          <w:trHeight w:val="20"/>
        </w:trPr>
        <w:tc>
          <w:tcPr>
            <w:tcW w:w="1291" w:type="pct"/>
            <w:vMerge/>
          </w:tcPr>
          <w:p w14:paraId="36766079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65FC2FE" w14:textId="198537C1" w:rsidR="00745478" w:rsidRPr="008F3663" w:rsidRDefault="00745478" w:rsidP="008F3663">
            <w:pPr>
              <w:pStyle w:val="afe"/>
              <w:jc w:val="both"/>
              <w:rPr>
                <w:bCs w:val="0"/>
                <w:color w:val="000000" w:themeColor="text1"/>
              </w:rPr>
            </w:pPr>
            <w:r w:rsidRPr="008F3663">
              <w:t>Основы теории прессования</w:t>
            </w:r>
          </w:p>
        </w:tc>
      </w:tr>
      <w:tr w:rsidR="00745478" w:rsidRPr="008F3663" w14:paraId="276F425A" w14:textId="77777777" w:rsidTr="00F2357E">
        <w:trPr>
          <w:trHeight w:val="20"/>
        </w:trPr>
        <w:tc>
          <w:tcPr>
            <w:tcW w:w="1291" w:type="pct"/>
            <w:vMerge/>
          </w:tcPr>
          <w:p w14:paraId="2617897E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002687C" w14:textId="343221C1" w:rsidR="00745478" w:rsidRPr="008F3663" w:rsidRDefault="00745478" w:rsidP="008F3663">
            <w:pPr>
              <w:pStyle w:val="afe"/>
              <w:jc w:val="both"/>
              <w:rPr>
                <w:bCs w:val="0"/>
                <w:color w:val="000000" w:themeColor="text1"/>
              </w:rPr>
            </w:pPr>
            <w:r w:rsidRPr="008F3663">
              <w:t xml:space="preserve">Марки применяемых сплавов и смесей </w:t>
            </w:r>
          </w:p>
        </w:tc>
      </w:tr>
      <w:tr w:rsidR="00745478" w:rsidRPr="008F3663" w14:paraId="441A48D1" w14:textId="77777777" w:rsidTr="00F2357E">
        <w:trPr>
          <w:trHeight w:val="20"/>
        </w:trPr>
        <w:tc>
          <w:tcPr>
            <w:tcW w:w="1291" w:type="pct"/>
            <w:vMerge/>
          </w:tcPr>
          <w:p w14:paraId="3A147CA4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EFE7D50" w14:textId="4DADECF9" w:rsidR="00745478" w:rsidRPr="008F3663" w:rsidRDefault="00745478" w:rsidP="008F3663">
            <w:pPr>
              <w:pStyle w:val="afe"/>
              <w:jc w:val="both"/>
            </w:pPr>
            <w:r w:rsidRPr="008F3663">
              <w:t>Виды и назначение спецсплавов тугоплавких металлов</w:t>
            </w:r>
          </w:p>
        </w:tc>
      </w:tr>
      <w:tr w:rsidR="00745478" w:rsidRPr="008F3663" w14:paraId="1E9549A0" w14:textId="77777777" w:rsidTr="00F2357E">
        <w:trPr>
          <w:trHeight w:val="20"/>
        </w:trPr>
        <w:tc>
          <w:tcPr>
            <w:tcW w:w="1291" w:type="pct"/>
            <w:vMerge/>
          </w:tcPr>
          <w:p w14:paraId="57EF9535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D3BEA39" w14:textId="025C9352" w:rsidR="00745478" w:rsidRPr="008F3663" w:rsidRDefault="00745478" w:rsidP="008F3663">
            <w:pPr>
              <w:pStyle w:val="afe"/>
              <w:jc w:val="both"/>
              <w:rPr>
                <w:bCs w:val="0"/>
                <w:color w:val="000000" w:themeColor="text1"/>
              </w:rPr>
            </w:pPr>
            <w:r w:rsidRPr="008F3663">
              <w:t>Технологические свойства твердосплавных смесей и порошков тугоплавких металлов и их сплавов</w:t>
            </w:r>
          </w:p>
        </w:tc>
      </w:tr>
      <w:tr w:rsidR="00745478" w:rsidRPr="008F3663" w14:paraId="79F1D2BA" w14:textId="77777777" w:rsidTr="00F2357E">
        <w:trPr>
          <w:trHeight w:val="20"/>
        </w:trPr>
        <w:tc>
          <w:tcPr>
            <w:tcW w:w="1291" w:type="pct"/>
            <w:vMerge/>
          </w:tcPr>
          <w:p w14:paraId="4388AE11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D8A9E8F" w14:textId="06267674" w:rsidR="00745478" w:rsidRPr="008F3663" w:rsidRDefault="00745478" w:rsidP="008F3663">
            <w:pPr>
              <w:pStyle w:val="afe"/>
              <w:jc w:val="both"/>
              <w:rPr>
                <w:bCs w:val="0"/>
                <w:color w:val="000000" w:themeColor="text1"/>
              </w:rPr>
            </w:pPr>
            <w:r w:rsidRPr="008F3663">
              <w:t>Нормы расхода применяемых сырья, материалов</w:t>
            </w:r>
          </w:p>
        </w:tc>
      </w:tr>
      <w:tr w:rsidR="00745478" w:rsidRPr="008F3663" w14:paraId="174719D6" w14:textId="77777777" w:rsidTr="00F2357E">
        <w:trPr>
          <w:trHeight w:val="20"/>
        </w:trPr>
        <w:tc>
          <w:tcPr>
            <w:tcW w:w="1291" w:type="pct"/>
            <w:vMerge/>
          </w:tcPr>
          <w:p w14:paraId="1722C462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BD4A192" w14:textId="30D116F1" w:rsidR="00745478" w:rsidRPr="008F3663" w:rsidRDefault="00745478" w:rsidP="008F3663">
            <w:pPr>
              <w:pStyle w:val="afe"/>
              <w:jc w:val="both"/>
              <w:rPr>
                <w:bCs w:val="0"/>
                <w:color w:val="000000" w:themeColor="text1"/>
              </w:rPr>
            </w:pPr>
            <w:r w:rsidRPr="008F3663">
              <w:t>Припуски и допуски на детали, получаемые горячим и холодным прессованием из твердосплавных смесей и порошков тугоплавких металлов и их сплавов</w:t>
            </w:r>
          </w:p>
        </w:tc>
      </w:tr>
      <w:tr w:rsidR="00745478" w:rsidRPr="008F3663" w14:paraId="75FCA288" w14:textId="77777777" w:rsidTr="00F2357E">
        <w:trPr>
          <w:trHeight w:val="20"/>
        </w:trPr>
        <w:tc>
          <w:tcPr>
            <w:tcW w:w="1291" w:type="pct"/>
            <w:vMerge/>
          </w:tcPr>
          <w:p w14:paraId="14E93770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2007105" w14:textId="0725CE01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Формы стандартных изделий</w:t>
            </w:r>
          </w:p>
        </w:tc>
      </w:tr>
      <w:tr w:rsidR="00745478" w:rsidRPr="008F3663" w14:paraId="721F4396" w14:textId="77777777" w:rsidTr="00F2357E">
        <w:trPr>
          <w:trHeight w:val="20"/>
        </w:trPr>
        <w:tc>
          <w:tcPr>
            <w:tcW w:w="1291" w:type="pct"/>
            <w:vMerge/>
          </w:tcPr>
          <w:p w14:paraId="6AD849F8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69A8CFC" w14:textId="781AC3DA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Устройство, принцип работы и правила технической эксплуатации обслуживаемого оборудования, систем блокировок и средств автоматики</w:t>
            </w:r>
          </w:p>
        </w:tc>
      </w:tr>
      <w:tr w:rsidR="00745478" w:rsidRPr="008F3663" w14:paraId="7DE594C0" w14:textId="77777777" w:rsidTr="00F2357E">
        <w:trPr>
          <w:trHeight w:val="20"/>
        </w:trPr>
        <w:tc>
          <w:tcPr>
            <w:tcW w:w="1291" w:type="pct"/>
            <w:vMerge/>
          </w:tcPr>
          <w:p w14:paraId="5246238D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7CEA6E5" w14:textId="673A0693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t xml:space="preserve">Конструкции, назначение, геометрические параметры и правила эксплуатации инструментов, применяемых для протяжки и прессования изделий </w:t>
            </w:r>
            <w:r w:rsidRPr="008F3663">
              <w:rPr>
                <w:color w:val="000000" w:themeColor="text1"/>
              </w:rPr>
              <w:t>из спецсплавов тугоплавких металлов в горячем состоянии</w:t>
            </w:r>
          </w:p>
        </w:tc>
      </w:tr>
      <w:tr w:rsidR="00745478" w:rsidRPr="008F3663" w14:paraId="73B068B9" w14:textId="77777777" w:rsidTr="00F2357E">
        <w:trPr>
          <w:trHeight w:val="20"/>
        </w:trPr>
        <w:tc>
          <w:tcPr>
            <w:tcW w:w="1291" w:type="pct"/>
            <w:vMerge/>
          </w:tcPr>
          <w:p w14:paraId="79F643B4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7903E3C" w14:textId="16F7BCEB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Назначение элементов интерфейса систем управления работой прессов и нагревательного оборудования</w:t>
            </w:r>
          </w:p>
        </w:tc>
      </w:tr>
      <w:tr w:rsidR="00745478" w:rsidRPr="008F3663" w14:paraId="74EE179E" w14:textId="77777777" w:rsidTr="00F2357E">
        <w:trPr>
          <w:trHeight w:val="20"/>
        </w:trPr>
        <w:tc>
          <w:tcPr>
            <w:tcW w:w="1291" w:type="pct"/>
            <w:vMerge/>
          </w:tcPr>
          <w:p w14:paraId="0560FA66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472D8A5" w14:textId="4A9754E4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Возможности и правила эксплуатации компьютерно-измерительных систем контроля давления и температуры</w:t>
            </w:r>
          </w:p>
        </w:tc>
      </w:tr>
      <w:tr w:rsidR="00745478" w:rsidRPr="008F3663" w14:paraId="25428062" w14:textId="77777777" w:rsidTr="00F2357E">
        <w:trPr>
          <w:trHeight w:val="20"/>
        </w:trPr>
        <w:tc>
          <w:tcPr>
            <w:tcW w:w="1291" w:type="pct"/>
            <w:vMerge/>
          </w:tcPr>
          <w:p w14:paraId="6D0CF4F8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51EAF94" w14:textId="6D70E53A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Технологии подготовки твердосплавных, жаропрочных и тугоплавких смесей в зависимости от вида выпускаемой продукции</w:t>
            </w:r>
          </w:p>
        </w:tc>
      </w:tr>
      <w:tr w:rsidR="00745478" w:rsidRPr="008F3663" w14:paraId="48AEB1A9" w14:textId="77777777" w:rsidTr="00F2357E">
        <w:trPr>
          <w:trHeight w:val="20"/>
        </w:trPr>
        <w:tc>
          <w:tcPr>
            <w:tcW w:w="1291" w:type="pct"/>
            <w:vMerge/>
          </w:tcPr>
          <w:p w14:paraId="0343EB40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FA499D7" w14:textId="4B6C4F2E" w:rsidR="00745478" w:rsidRPr="008F3663" w:rsidRDefault="00745478" w:rsidP="008F3663">
            <w:pPr>
              <w:suppressAutoHyphens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Технологические и производственные инструкции по прессованию</w:t>
            </w:r>
          </w:p>
        </w:tc>
      </w:tr>
      <w:tr w:rsidR="00745478" w:rsidRPr="008F3663" w14:paraId="52DF8A6E" w14:textId="77777777" w:rsidTr="00F2357E">
        <w:trPr>
          <w:trHeight w:val="20"/>
        </w:trPr>
        <w:tc>
          <w:tcPr>
            <w:tcW w:w="1291" w:type="pct"/>
            <w:vMerge/>
          </w:tcPr>
          <w:p w14:paraId="2906D8CC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6B7C3CF" w14:textId="64CE7A92" w:rsidR="00745478" w:rsidRPr="008F3663" w:rsidRDefault="00745478" w:rsidP="008F3663">
            <w:pPr>
              <w:suppressAutoHyphens/>
              <w:jc w:val="both"/>
              <w:rPr>
                <w:color w:val="000000" w:themeColor="text1"/>
              </w:rPr>
            </w:pPr>
            <w:r w:rsidRPr="008F3663">
              <w:rPr>
                <w:color w:val="000000" w:themeColor="text1"/>
              </w:rPr>
              <w:t>Способы предупреждения и устранения дефектов при прессовании</w:t>
            </w:r>
          </w:p>
        </w:tc>
      </w:tr>
      <w:tr w:rsidR="00745478" w:rsidRPr="008F3663" w14:paraId="3B8B57D5" w14:textId="77777777" w:rsidTr="00F2357E">
        <w:trPr>
          <w:trHeight w:val="20"/>
        </w:trPr>
        <w:tc>
          <w:tcPr>
            <w:tcW w:w="1291" w:type="pct"/>
            <w:vMerge/>
          </w:tcPr>
          <w:p w14:paraId="70E28818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D8BE98B" w14:textId="3A848F35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t>Виды и причины возникновения дефектов изделий при протяжке тонкостенных трубок, изделий из спецсплавов тугоплавких металлов в горячем состоянии и способы корректировки режимов прессования для их устранения</w:t>
            </w:r>
          </w:p>
        </w:tc>
      </w:tr>
      <w:tr w:rsidR="00745478" w:rsidRPr="008F3663" w14:paraId="088644E8" w14:textId="77777777" w:rsidTr="00F2357E">
        <w:trPr>
          <w:trHeight w:val="20"/>
        </w:trPr>
        <w:tc>
          <w:tcPr>
            <w:tcW w:w="1291" w:type="pct"/>
            <w:vMerge/>
          </w:tcPr>
          <w:p w14:paraId="0086C594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D5672FD" w14:textId="07C677A3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t>Способы и правила управления подъемно-транспортными механизмами и грузозахватными приспособлениями</w:t>
            </w:r>
          </w:p>
        </w:tc>
      </w:tr>
      <w:tr w:rsidR="00745478" w:rsidRPr="008F3663" w14:paraId="7D3CC95F" w14:textId="77777777" w:rsidTr="00F2357E">
        <w:trPr>
          <w:trHeight w:val="20"/>
        </w:trPr>
        <w:tc>
          <w:tcPr>
            <w:tcW w:w="1291" w:type="pct"/>
            <w:vMerge/>
          </w:tcPr>
          <w:p w14:paraId="6CFC3846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307CC7E" w14:textId="641826B6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t>Схемы строповки грузов</w:t>
            </w:r>
          </w:p>
        </w:tc>
      </w:tr>
      <w:tr w:rsidR="00745478" w:rsidRPr="008F3663" w14:paraId="4D33437F" w14:textId="77777777" w:rsidTr="00F2357E">
        <w:trPr>
          <w:trHeight w:val="20"/>
        </w:trPr>
        <w:tc>
          <w:tcPr>
            <w:tcW w:w="1291" w:type="pct"/>
            <w:vMerge/>
          </w:tcPr>
          <w:p w14:paraId="0DFD03C7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E869C9F" w14:textId="42B140C5" w:rsidR="00745478" w:rsidRPr="008F3663" w:rsidRDefault="00745478" w:rsidP="008F3663">
            <w:pPr>
              <w:jc w:val="both"/>
            </w:pPr>
            <w:r w:rsidRPr="008F3663">
              <w:t>Система знаковой сигнализации при работе с машинистом крана</w:t>
            </w:r>
          </w:p>
        </w:tc>
      </w:tr>
      <w:tr w:rsidR="00745478" w:rsidRPr="008F3663" w14:paraId="4C5CF3B2" w14:textId="77777777" w:rsidTr="00F2357E">
        <w:trPr>
          <w:trHeight w:val="20"/>
        </w:trPr>
        <w:tc>
          <w:tcPr>
            <w:tcW w:w="1291" w:type="pct"/>
            <w:vMerge/>
          </w:tcPr>
          <w:p w14:paraId="3D6BA43F" w14:textId="77777777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588CE3D" w14:textId="57D9DC57" w:rsidR="00745478" w:rsidRPr="008F3663" w:rsidRDefault="00041251" w:rsidP="008F3663">
            <w:pPr>
              <w:jc w:val="both"/>
            </w:pPr>
            <w:r w:rsidRPr="008F3663">
              <w:t xml:space="preserve">Меры безопасности </w:t>
            </w:r>
            <w:r w:rsidR="00745478" w:rsidRPr="008F3663">
              <w:t>при работе с заготовками и изделиями из спецсплавов тугоплавких металлов в горячем состоянии</w:t>
            </w:r>
          </w:p>
        </w:tc>
      </w:tr>
      <w:tr w:rsidR="00745478" w:rsidRPr="008F3663" w14:paraId="5FFB6530" w14:textId="77777777" w:rsidTr="00F2357E">
        <w:trPr>
          <w:trHeight w:val="20"/>
        </w:trPr>
        <w:tc>
          <w:tcPr>
            <w:tcW w:w="1291" w:type="pct"/>
            <w:vMerge/>
          </w:tcPr>
          <w:p w14:paraId="7F104BEA" w14:textId="59833E28" w:rsidR="00745478" w:rsidRPr="008F3663" w:rsidDel="002A1D54" w:rsidRDefault="0074547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F3D5BE6" w14:textId="21CD0FF1" w:rsidR="00745478" w:rsidRPr="008F3663" w:rsidRDefault="00745478" w:rsidP="008F3663">
            <w:pPr>
              <w:jc w:val="both"/>
              <w:rPr>
                <w:color w:val="000000" w:themeColor="text1"/>
              </w:rPr>
            </w:pPr>
            <w:r w:rsidRPr="008F3663">
              <w:t>Требования охраны труда, промышленной, экологической и пожарной безопасности участка прессования</w:t>
            </w:r>
          </w:p>
        </w:tc>
      </w:tr>
      <w:tr w:rsidR="00745478" w:rsidRPr="008F3663" w14:paraId="5316CB0D" w14:textId="77777777" w:rsidTr="00F2357E">
        <w:trPr>
          <w:trHeight w:val="20"/>
        </w:trPr>
        <w:tc>
          <w:tcPr>
            <w:tcW w:w="1291" w:type="pct"/>
          </w:tcPr>
          <w:p w14:paraId="07EAABC6" w14:textId="348E1AD8" w:rsidR="00745478" w:rsidRPr="008F3663" w:rsidDel="002A1D54" w:rsidRDefault="00745478" w:rsidP="00CF0EE2">
            <w:pPr>
              <w:rPr>
                <w:color w:val="000000" w:themeColor="text1"/>
              </w:rPr>
            </w:pPr>
            <w:r w:rsidRPr="008F3663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09" w:type="pct"/>
          </w:tcPr>
          <w:p w14:paraId="50CC9256" w14:textId="2DC4DA51" w:rsidR="00745478" w:rsidRPr="008F3663" w:rsidRDefault="002F33CD" w:rsidP="008F36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14:paraId="4A65CC16" w14:textId="77777777" w:rsidR="006455FE" w:rsidRPr="008166CD" w:rsidRDefault="006455FE" w:rsidP="00CF0EE2">
      <w:pPr>
        <w:pStyle w:val="2"/>
      </w:pPr>
      <w:bookmarkStart w:id="15" w:name="_Toc44696894"/>
      <w:r w:rsidRPr="008166CD">
        <w:t>3.</w:t>
      </w:r>
      <w:r w:rsidR="00D57B10" w:rsidRPr="008166CD">
        <w:t>3</w:t>
      </w:r>
      <w:r w:rsidR="00655785" w:rsidRPr="008166CD">
        <w:t>.</w:t>
      </w:r>
      <w:r w:rsidRPr="008166CD">
        <w:t xml:space="preserve"> Обобщенная трудовая функция</w:t>
      </w:r>
      <w:bookmarkEnd w:id="15"/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2"/>
        <w:gridCol w:w="4396"/>
        <w:gridCol w:w="606"/>
        <w:gridCol w:w="639"/>
        <w:gridCol w:w="1779"/>
        <w:gridCol w:w="1098"/>
      </w:tblGrid>
      <w:tr w:rsidR="0053199F" w:rsidRPr="00C94D3C" w14:paraId="165AE2CA" w14:textId="77777777" w:rsidTr="0037070A">
        <w:trPr>
          <w:trHeight w:val="20"/>
        </w:trPr>
        <w:tc>
          <w:tcPr>
            <w:tcW w:w="82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53462D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8128D" w14:textId="5FE98C66" w:rsidR="006455FE" w:rsidRPr="00C94D3C" w:rsidRDefault="00E66A52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Прессование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C7BC4" w14:textId="77777777" w:rsidR="006455FE" w:rsidRPr="00C94D3C" w:rsidRDefault="006455FE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51886" w14:textId="66020C81" w:rsidR="006455FE" w:rsidRPr="00143276" w:rsidRDefault="00143276" w:rsidP="00CF0EE2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5A8C25" w14:textId="77777777" w:rsidR="006455FE" w:rsidRPr="00C94D3C" w:rsidRDefault="006455FE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BF3B82" w14:textId="77777777" w:rsidR="006455FE" w:rsidRPr="00C94D3C" w:rsidRDefault="00E66A52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</w:t>
            </w:r>
          </w:p>
        </w:tc>
      </w:tr>
    </w:tbl>
    <w:p w14:paraId="73F813EA" w14:textId="77777777" w:rsidR="002F33CD" w:rsidRDefault="002F33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304"/>
        <w:gridCol w:w="624"/>
        <w:gridCol w:w="2152"/>
        <w:gridCol w:w="1246"/>
        <w:gridCol w:w="2191"/>
      </w:tblGrid>
      <w:tr w:rsidR="0053199F" w:rsidRPr="00C94D3C" w14:paraId="45B789B1" w14:textId="77777777" w:rsidTr="00EA23D4">
        <w:trPr>
          <w:trHeight w:val="20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BA234F5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8D67512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655F3C1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50023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3346E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F2127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</w:tr>
      <w:tr w:rsidR="0053199F" w:rsidRPr="00C94D3C" w14:paraId="6B5C4A72" w14:textId="77777777" w:rsidTr="0037070A">
        <w:trPr>
          <w:trHeight w:val="20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2D2A31CE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200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6C571E5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AF31AA" w14:textId="77777777" w:rsidR="006455FE" w:rsidRPr="00C94D3C" w:rsidRDefault="006455F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0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110793" w14:textId="77777777" w:rsidR="006455FE" w:rsidRPr="00C94D3C" w:rsidRDefault="006455F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33CDC9" w14:textId="77777777" w:rsidR="002F33CD" w:rsidRDefault="002F33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7514"/>
      </w:tblGrid>
      <w:tr w:rsidR="0053199F" w:rsidRPr="00C94D3C" w14:paraId="68B223E0" w14:textId="77777777" w:rsidTr="00EA23D4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75D3B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Возможные наименования должностей, профессий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09DCA" w14:textId="77777777" w:rsidR="006455FE" w:rsidRPr="00C94D3C" w:rsidRDefault="00AA5F24" w:rsidP="00CF0EE2">
            <w:pPr>
              <w:suppressAutoHyphens/>
              <w:rPr>
                <w:noProof/>
                <w:color w:val="000000" w:themeColor="text1"/>
              </w:rPr>
            </w:pPr>
            <w:r w:rsidRPr="00C94D3C">
              <w:rPr>
                <w:color w:val="000000" w:themeColor="text1"/>
              </w:rPr>
              <w:t xml:space="preserve">Прессовщик твердых сплавов </w:t>
            </w:r>
            <w:r w:rsidRPr="00C94D3C">
              <w:rPr>
                <w:noProof/>
                <w:color w:val="000000" w:themeColor="text1"/>
              </w:rPr>
              <w:t>5-го разряда</w:t>
            </w:r>
          </w:p>
        </w:tc>
      </w:tr>
    </w:tbl>
    <w:p w14:paraId="6DD8A4BF" w14:textId="77777777" w:rsidR="002F33CD" w:rsidRDefault="002F33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7514"/>
      </w:tblGrid>
      <w:tr w:rsidR="003F4B7E" w:rsidRPr="00C94D3C" w14:paraId="26E9E38B" w14:textId="77777777" w:rsidTr="002F33CD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560F4" w14:textId="77777777" w:rsidR="003F4B7E" w:rsidRPr="00C94D3C" w:rsidRDefault="003F4B7E" w:rsidP="00CF0EE2">
            <w:pPr>
              <w:pStyle w:val="afe"/>
            </w:pPr>
            <w:r w:rsidRPr="00C94D3C">
              <w:t>Требования к образованию и обучению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3AD9D" w14:textId="77777777" w:rsidR="003F4B7E" w:rsidRPr="00C94D3C" w:rsidRDefault="003F4B7E" w:rsidP="00CF0EE2">
            <w:pPr>
              <w:pStyle w:val="afe"/>
              <w:rPr>
                <w:lang w:eastAsia="en-US"/>
              </w:rPr>
            </w:pPr>
            <w:r w:rsidRPr="00C94D3C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 и программы повышения квалификации рабочих, служащих</w:t>
            </w:r>
          </w:p>
          <w:p w14:paraId="0A184DA9" w14:textId="77777777" w:rsidR="003F4B7E" w:rsidRPr="00C94D3C" w:rsidRDefault="003F4B7E" w:rsidP="00CF0EE2">
            <w:pPr>
              <w:pStyle w:val="afe"/>
              <w:rPr>
                <w:lang w:eastAsia="en-US"/>
              </w:rPr>
            </w:pPr>
            <w:r w:rsidRPr="00C94D3C">
              <w:rPr>
                <w:lang w:eastAsia="en-US"/>
              </w:rPr>
              <w:t>или</w:t>
            </w:r>
          </w:p>
          <w:p w14:paraId="14D0BCDB" w14:textId="6167F5E7" w:rsidR="003F4B7E" w:rsidRPr="00C94D3C" w:rsidRDefault="003F4B7E" w:rsidP="00CF0EE2">
            <w:pPr>
              <w:pStyle w:val="afe"/>
              <w:rPr>
                <w:shd w:val="clear" w:color="auto" w:fill="FFFFFF"/>
              </w:rPr>
            </w:pPr>
            <w:r w:rsidRPr="00C94D3C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C94D3C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3F4B7E" w:rsidRPr="00C94D3C" w14:paraId="5B226230" w14:textId="77777777" w:rsidTr="002F33CD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B17FF" w14:textId="77777777" w:rsidR="003F4B7E" w:rsidRPr="00C94D3C" w:rsidRDefault="003F4B7E" w:rsidP="00CF0EE2">
            <w:pPr>
              <w:pStyle w:val="afe"/>
            </w:pPr>
            <w:r w:rsidRPr="00C94D3C">
              <w:t>Требования к опыту практической работы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01282" w14:textId="61207EBA" w:rsidR="003F4B7E" w:rsidRPr="00C94D3C" w:rsidRDefault="003F4B7E" w:rsidP="00CF0EE2">
            <w:pPr>
              <w:pStyle w:val="afe"/>
              <w:rPr>
                <w:rFonts w:eastAsia="Calibri"/>
                <w:lang w:bidi="en-US"/>
              </w:rPr>
            </w:pPr>
            <w:r w:rsidRPr="00C94D3C">
              <w:rPr>
                <w:rFonts w:eastAsia="Calibri"/>
                <w:lang w:bidi="en-US"/>
              </w:rPr>
              <w:t xml:space="preserve">Не менее двух лет </w:t>
            </w:r>
            <w:r w:rsidRPr="00C94D3C">
              <w:t xml:space="preserve">прессовщиком твердых сплавов </w:t>
            </w:r>
            <w:r w:rsidRPr="00C94D3C">
              <w:rPr>
                <w:rFonts w:eastAsia="Calibri"/>
                <w:lang w:bidi="en-US"/>
              </w:rPr>
              <w:t xml:space="preserve">4-го разряда для прошедших профессиональное обучение </w:t>
            </w:r>
          </w:p>
          <w:p w14:paraId="2919BADC" w14:textId="1F42C7FD" w:rsidR="003F4B7E" w:rsidRPr="00C94D3C" w:rsidRDefault="003F4B7E" w:rsidP="00CF0EE2">
            <w:pPr>
              <w:pStyle w:val="afe"/>
              <w:rPr>
                <w:rFonts w:eastAsia="Calibri"/>
                <w:lang w:bidi="en-US"/>
              </w:rPr>
            </w:pPr>
            <w:r w:rsidRPr="00C94D3C">
              <w:rPr>
                <w:rFonts w:eastAsia="Calibri"/>
                <w:lang w:bidi="en-US"/>
              </w:rPr>
              <w:t xml:space="preserve">Не менее одного года </w:t>
            </w:r>
            <w:r w:rsidRPr="00C94D3C">
              <w:t xml:space="preserve">прессовщиком твердых сплавов </w:t>
            </w:r>
            <w:r w:rsidRPr="00C94D3C">
              <w:rPr>
                <w:rFonts w:eastAsia="Calibri"/>
                <w:lang w:bidi="en-US"/>
              </w:rPr>
              <w:t>4-го разряда при наличии среднего профессионального образования</w:t>
            </w:r>
          </w:p>
        </w:tc>
      </w:tr>
      <w:tr w:rsidR="004B4200" w:rsidRPr="00C94D3C" w14:paraId="143FF227" w14:textId="77777777" w:rsidTr="002F33CD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1DA43A" w14:textId="77777777" w:rsidR="004B4200" w:rsidRPr="00C94D3C" w:rsidRDefault="004B4200" w:rsidP="00CF0EE2">
            <w:pPr>
              <w:pStyle w:val="afe"/>
            </w:pPr>
            <w:r w:rsidRPr="00C94D3C">
              <w:t>Особые условия допуска к работе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84BA0B" w14:textId="77777777" w:rsidR="00B66ED1" w:rsidRPr="00C94D3C" w:rsidRDefault="00B66ED1" w:rsidP="00CF0EE2">
            <w:pPr>
              <w:pStyle w:val="afe"/>
            </w:pPr>
            <w:r w:rsidRPr="00C94D3C">
              <w:t>Лица не моложе 18 лет</w:t>
            </w:r>
          </w:p>
          <w:p w14:paraId="39A8C11F" w14:textId="46C4BCE7" w:rsidR="004B4200" w:rsidRPr="00C94D3C" w:rsidRDefault="001E43ED" w:rsidP="00CF0EE2">
            <w:pPr>
              <w:pStyle w:val="afe"/>
            </w:pPr>
            <w:r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4B4200" w:rsidRPr="00C94D3C">
              <w:rPr>
                <w:lang w:eastAsia="en-US"/>
              </w:rPr>
              <w:t xml:space="preserve"> </w:t>
            </w:r>
          </w:p>
          <w:p w14:paraId="1A05A0E6" w14:textId="1D86092A" w:rsidR="004B4200" w:rsidRPr="00C94D3C" w:rsidRDefault="00535D83" w:rsidP="00CF0EE2">
            <w:pPr>
              <w:pStyle w:val="afe"/>
            </w:pPr>
            <w:r w:rsidRPr="00CA4610">
              <w:rPr>
                <w:shd w:val="clear" w:color="auto" w:fill="FFFFFF"/>
              </w:rPr>
              <w:t>Прохождение обучения мерам пожарной безопасности</w:t>
            </w:r>
          </w:p>
          <w:p w14:paraId="64FA5AD7" w14:textId="77777777" w:rsidR="004B4200" w:rsidRPr="00C94D3C" w:rsidRDefault="004B4200" w:rsidP="00CF0EE2">
            <w:pPr>
              <w:pStyle w:val="afe"/>
            </w:pPr>
            <w:r w:rsidRPr="00C94D3C">
              <w:t>Прохождение инструктажа по охране труда на рабочем месте</w:t>
            </w:r>
          </w:p>
          <w:p w14:paraId="737BC84A" w14:textId="16559104" w:rsidR="004B4200" w:rsidRPr="00C94D3C" w:rsidRDefault="00F8622D" w:rsidP="00CF0EE2">
            <w:pPr>
              <w:pStyle w:val="afe"/>
            </w:pPr>
            <w:r w:rsidRPr="00CA4610">
              <w:rPr>
                <w:shd w:val="clear" w:color="auto" w:fill="FFFFFF"/>
              </w:rPr>
              <w:t xml:space="preserve">Прохождение </w:t>
            </w:r>
            <w:r w:rsidRPr="00CA4610">
              <w:t>инструктажа на рабочем месте и проверки навыков по зацепке грузов</w:t>
            </w:r>
          </w:p>
          <w:p w14:paraId="56C7BD16" w14:textId="3E930750" w:rsidR="004B4200" w:rsidRDefault="00F8622D" w:rsidP="00CF0EE2">
            <w:pPr>
              <w:pStyle w:val="afe"/>
            </w:pPr>
            <w:r w:rsidRPr="00CA4610"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79322846" w14:textId="183C6C5A" w:rsidR="00F34AFD" w:rsidRPr="00C94D3C" w:rsidRDefault="00CE1998" w:rsidP="00CF0EE2">
            <w:pPr>
              <w:pStyle w:val="afe"/>
            </w:pPr>
            <w:r w:rsidRPr="006B7924">
              <w:t>Наличие II группы по электробезопасности</w:t>
            </w:r>
          </w:p>
        </w:tc>
      </w:tr>
      <w:tr w:rsidR="0053199F" w:rsidRPr="00C94D3C" w14:paraId="4A7FAEE4" w14:textId="77777777" w:rsidTr="002F33CD">
        <w:trPr>
          <w:trHeight w:val="20"/>
        </w:trPr>
        <w:tc>
          <w:tcPr>
            <w:tcW w:w="13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98AE5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6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A26815" w14:textId="77777777" w:rsidR="00DF08BA" w:rsidRPr="00C94D3C" w:rsidRDefault="00DF08BA" w:rsidP="00CF0EE2">
            <w:pPr>
              <w:rPr>
                <w:color w:val="000000" w:themeColor="text1"/>
                <w:shd w:val="clear" w:color="auto" w:fill="FFFFFF"/>
              </w:rPr>
            </w:pPr>
            <w:r w:rsidRPr="00C94D3C">
              <w:rPr>
                <w:color w:val="000000" w:themeColor="text1"/>
                <w:shd w:val="clear" w:color="auto" w:fill="FFFFFF"/>
              </w:rPr>
              <w:t>-</w:t>
            </w:r>
          </w:p>
        </w:tc>
      </w:tr>
    </w:tbl>
    <w:p w14:paraId="7A9AA383" w14:textId="77777777" w:rsidR="002F33CD" w:rsidRDefault="002F33CD"/>
    <w:p w14:paraId="197FE515" w14:textId="386BC4D1" w:rsidR="002F33CD" w:rsidRDefault="002F33CD">
      <w:pPr>
        <w:rPr>
          <w:color w:val="000000" w:themeColor="text1"/>
        </w:rPr>
      </w:pPr>
      <w:r w:rsidRPr="00C94D3C">
        <w:rPr>
          <w:color w:val="000000" w:themeColor="text1"/>
        </w:rPr>
        <w:t>Дополнительные характеристики</w:t>
      </w:r>
    </w:p>
    <w:p w14:paraId="196A67A3" w14:textId="77777777" w:rsidR="002F33CD" w:rsidRDefault="002F33C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4"/>
        <w:gridCol w:w="1236"/>
        <w:gridCol w:w="5575"/>
      </w:tblGrid>
      <w:tr w:rsidR="0053199F" w:rsidRPr="00C94D3C" w14:paraId="5323B02C" w14:textId="77777777" w:rsidTr="00EA23D4">
        <w:trPr>
          <w:trHeight w:val="20"/>
        </w:trPr>
        <w:tc>
          <w:tcPr>
            <w:tcW w:w="1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A31E6F" w14:textId="77777777" w:rsidR="00DF08BA" w:rsidRPr="00C94D3C" w:rsidRDefault="00DF08BA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D37EA3" w14:textId="77777777" w:rsidR="00DF08BA" w:rsidRPr="00C94D3C" w:rsidRDefault="00DF08BA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Код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E05DC" w14:textId="77777777" w:rsidR="00DF08BA" w:rsidRPr="00C94D3C" w:rsidRDefault="00DF08BA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53199F" w:rsidRPr="00C94D3C" w14:paraId="01D7DC5B" w14:textId="77777777" w:rsidTr="00EA23D4">
        <w:trPr>
          <w:trHeight w:val="20"/>
        </w:trPr>
        <w:tc>
          <w:tcPr>
            <w:tcW w:w="166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B2A6D84" w14:textId="77777777" w:rsidR="00DF08BA" w:rsidRPr="00C94D3C" w:rsidRDefault="00DF08BA" w:rsidP="00CF0EE2">
            <w:pPr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</w:rPr>
              <w:t>ОКЗ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5B81926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7211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2A9A97C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Формовщики и стерженщики</w:t>
            </w:r>
          </w:p>
        </w:tc>
      </w:tr>
      <w:tr w:rsidR="0053199F" w:rsidRPr="00C94D3C" w14:paraId="1E1A2905" w14:textId="77777777" w:rsidTr="00EA23D4">
        <w:trPr>
          <w:trHeight w:val="20"/>
        </w:trPr>
        <w:tc>
          <w:tcPr>
            <w:tcW w:w="1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D4E86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Е</w:t>
            </w:r>
            <w:r w:rsidRPr="00C94D3C">
              <w:rPr>
                <w:color w:val="000000" w:themeColor="text1"/>
                <w:lang w:val="en-US"/>
              </w:rPr>
              <w:t>Т</w:t>
            </w:r>
            <w:r w:rsidRPr="00C94D3C">
              <w:rPr>
                <w:color w:val="000000" w:themeColor="text1"/>
              </w:rPr>
              <w:t>КС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A3EC0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§ 37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634F3" w14:textId="77777777" w:rsidR="00DF08BA" w:rsidRPr="00C94D3C" w:rsidRDefault="00DF08BA" w:rsidP="00CF0EE2">
            <w:pPr>
              <w:suppressAutoHyphens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Прессовщик твердых сплавов 5-го разряда</w:t>
            </w:r>
          </w:p>
        </w:tc>
      </w:tr>
      <w:tr w:rsidR="0053199F" w:rsidRPr="00C94D3C" w14:paraId="6C201990" w14:textId="77777777" w:rsidTr="003F4B7E">
        <w:trPr>
          <w:trHeight w:val="20"/>
        </w:trPr>
        <w:tc>
          <w:tcPr>
            <w:tcW w:w="1666" w:type="pct"/>
            <w:tcBorders>
              <w:left w:val="single" w:sz="4" w:space="0" w:color="808080"/>
              <w:right w:val="single" w:sz="4" w:space="0" w:color="808080"/>
            </w:tcBorders>
          </w:tcPr>
          <w:p w14:paraId="6CA45704" w14:textId="77777777" w:rsidR="00DF08BA" w:rsidRPr="00C94D3C" w:rsidRDefault="00DF08BA" w:rsidP="00CF0EE2">
            <w:pPr>
              <w:rPr>
                <w:bCs w:val="0"/>
                <w:color w:val="000000" w:themeColor="text1"/>
              </w:rPr>
            </w:pPr>
            <w:r w:rsidRPr="00C94D3C">
              <w:rPr>
                <w:bCs w:val="0"/>
                <w:color w:val="000000" w:themeColor="text1"/>
              </w:rPr>
              <w:t>ОКПДТР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AB291D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17117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536B1" w14:textId="77777777" w:rsidR="00DF08BA" w:rsidRPr="00C94D3C" w:rsidRDefault="00DF08BA" w:rsidP="00CF0EE2">
            <w:pPr>
              <w:rPr>
                <w:color w:val="000000" w:themeColor="text1"/>
              </w:rPr>
            </w:pPr>
            <w:r w:rsidRPr="00C94D3C">
              <w:rPr>
                <w:rFonts w:eastAsia="Calibri"/>
                <w:color w:val="000000" w:themeColor="text1"/>
                <w:lang w:bidi="en-US"/>
              </w:rPr>
              <w:t>Прессовщик твердых сплавов</w:t>
            </w:r>
          </w:p>
        </w:tc>
      </w:tr>
      <w:tr w:rsidR="003F4B7E" w:rsidRPr="00C94D3C" w14:paraId="7B7DC4BA" w14:textId="77777777" w:rsidTr="00EA23D4">
        <w:trPr>
          <w:trHeight w:val="20"/>
        </w:trPr>
        <w:tc>
          <w:tcPr>
            <w:tcW w:w="1666" w:type="pct"/>
            <w:tcBorders>
              <w:left w:val="single" w:sz="4" w:space="0" w:color="808080"/>
              <w:right w:val="single" w:sz="4" w:space="0" w:color="808080"/>
            </w:tcBorders>
          </w:tcPr>
          <w:p w14:paraId="2E44724A" w14:textId="1E217CF8" w:rsidR="003F4B7E" w:rsidRPr="00C94D3C" w:rsidRDefault="003F4B7E" w:rsidP="00CF0EE2">
            <w:pPr>
              <w:rPr>
                <w:bCs w:val="0"/>
                <w:color w:val="000000" w:themeColor="text1"/>
              </w:rPr>
            </w:pPr>
            <w:r w:rsidRPr="00C94D3C">
              <w:t>ОКСО</w:t>
            </w:r>
          </w:p>
        </w:tc>
        <w:tc>
          <w:tcPr>
            <w:tcW w:w="59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2E14EA9" w14:textId="178751DE" w:rsidR="003F4B7E" w:rsidRPr="00C94D3C" w:rsidRDefault="003F4B7E" w:rsidP="00CF0EE2">
            <w:pPr>
              <w:rPr>
                <w:color w:val="000000" w:themeColor="text1"/>
              </w:rPr>
            </w:pPr>
            <w:r w:rsidRPr="00C94D3C">
              <w:t>2.15.01.01</w:t>
            </w:r>
          </w:p>
        </w:tc>
        <w:tc>
          <w:tcPr>
            <w:tcW w:w="27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89371B3" w14:textId="3D5C6F2A" w:rsidR="003F4B7E" w:rsidRPr="00C94D3C" w:rsidRDefault="003F4B7E" w:rsidP="00CF0EE2">
            <w:pPr>
              <w:rPr>
                <w:rFonts w:eastAsia="Calibri"/>
                <w:color w:val="000000" w:themeColor="text1"/>
                <w:lang w:bidi="en-US"/>
              </w:rPr>
            </w:pPr>
            <w:r w:rsidRPr="00C94D3C">
              <w:rPr>
                <w:rFonts w:eastAsia="Calibri"/>
                <w:lang w:bidi="en-US"/>
              </w:rPr>
              <w:t>Оператор в производстве металлических изделий</w:t>
            </w:r>
          </w:p>
        </w:tc>
      </w:tr>
    </w:tbl>
    <w:p w14:paraId="26818D7E" w14:textId="77777777" w:rsidR="006455FE" w:rsidRPr="008166CD" w:rsidRDefault="006455FE" w:rsidP="00CF0EE2">
      <w:pPr>
        <w:pStyle w:val="3"/>
        <w:keepNext w:val="0"/>
      </w:pPr>
      <w:r w:rsidRPr="008166CD">
        <w:t>3.</w:t>
      </w:r>
      <w:r w:rsidR="00C559F0" w:rsidRPr="008166CD">
        <w:t>3</w:t>
      </w:r>
      <w:r w:rsidRPr="008166CD">
        <w:t>.1.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372"/>
        <w:gridCol w:w="690"/>
        <w:gridCol w:w="973"/>
        <w:gridCol w:w="1826"/>
        <w:gridCol w:w="549"/>
      </w:tblGrid>
      <w:tr w:rsidR="0053199F" w:rsidRPr="00C94D3C" w14:paraId="3E10F026" w14:textId="77777777" w:rsidTr="00210AB0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1DEF11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94647" w14:textId="2EC2307A" w:rsidR="000D0D41" w:rsidRPr="00C94D3C" w:rsidRDefault="00E66A52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 xml:space="preserve">Подготовка </w:t>
            </w:r>
            <w:r w:rsidR="00BC551B" w:rsidRPr="00C94D3C">
              <w:rPr>
                <w:color w:val="000000" w:themeColor="text1"/>
              </w:rPr>
              <w:t xml:space="preserve">к </w:t>
            </w:r>
            <w:r w:rsidRPr="00C94D3C">
              <w:rPr>
                <w:color w:val="000000" w:themeColor="text1"/>
              </w:rPr>
              <w:t>прессовани</w:t>
            </w:r>
            <w:r w:rsidR="00BC551B" w:rsidRPr="00C94D3C">
              <w:rPr>
                <w:color w:val="000000" w:themeColor="text1"/>
              </w:rPr>
              <w:t>ю</w:t>
            </w:r>
            <w:r w:rsidRPr="00C94D3C">
              <w:rPr>
                <w:color w:val="000000" w:themeColor="text1"/>
              </w:rPr>
              <w:t xml:space="preserve">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B9E93B" w14:textId="77777777" w:rsidR="006455FE" w:rsidRPr="00C94D3C" w:rsidRDefault="006455FE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57BA9" w14:textId="500654CE" w:rsidR="006455FE" w:rsidRPr="00C94D3C" w:rsidRDefault="00143276" w:rsidP="00CF0EE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C</w:t>
            </w:r>
            <w:r w:rsidR="006455FE" w:rsidRPr="00C94D3C">
              <w:rPr>
                <w:color w:val="000000" w:themeColor="text1"/>
              </w:rPr>
              <w:t>/01.</w:t>
            </w:r>
            <w:r w:rsidR="00E66A52" w:rsidRPr="00C94D3C">
              <w:rPr>
                <w:color w:val="000000" w:themeColor="text1"/>
              </w:rPr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8D5EC92" w14:textId="77777777" w:rsidR="006455FE" w:rsidRPr="00C94D3C" w:rsidRDefault="006455FE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E15F48" w14:textId="77777777" w:rsidR="006455FE" w:rsidRPr="00C94D3C" w:rsidRDefault="00E66A52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</w:t>
            </w:r>
          </w:p>
        </w:tc>
      </w:tr>
    </w:tbl>
    <w:p w14:paraId="597666AF" w14:textId="77777777" w:rsidR="00210AB0" w:rsidRDefault="00210A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289"/>
        <w:gridCol w:w="426"/>
        <w:gridCol w:w="2073"/>
        <w:gridCol w:w="1448"/>
        <w:gridCol w:w="2338"/>
      </w:tblGrid>
      <w:tr w:rsidR="0053199F" w:rsidRPr="00C94D3C" w14:paraId="2290BD7D" w14:textId="77777777" w:rsidTr="00EA23D4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0645A74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4EEE849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C5211B0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D4643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D2A18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A592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</w:tr>
      <w:tr w:rsidR="0037070A" w:rsidRPr="00C94D3C" w14:paraId="0551BB53" w14:textId="77777777" w:rsidTr="0037070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25C22A05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4D2D1D8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C8FEA5" w14:textId="77777777" w:rsidR="006455FE" w:rsidRPr="00C94D3C" w:rsidRDefault="006455F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DDDC1B" w14:textId="77777777" w:rsidR="006455FE" w:rsidRPr="00C94D3C" w:rsidRDefault="006455F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B8C0584" w14:textId="77777777" w:rsidR="006455FE" w:rsidRPr="00C94D3C" w:rsidRDefault="006455FE" w:rsidP="00CF0EE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694D36" w:rsidRPr="00210AB0" w14:paraId="43FF8D43" w14:textId="77777777" w:rsidTr="00EA23D4">
        <w:trPr>
          <w:trHeight w:val="20"/>
        </w:trPr>
        <w:tc>
          <w:tcPr>
            <w:tcW w:w="1291" w:type="pct"/>
            <w:vMerge w:val="restart"/>
          </w:tcPr>
          <w:p w14:paraId="35BC72CB" w14:textId="77777777" w:rsidR="00694D36" w:rsidRPr="00210AB0" w:rsidRDefault="00694D36" w:rsidP="00CF0EE2">
            <w:pPr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09" w:type="pct"/>
          </w:tcPr>
          <w:p w14:paraId="198CA76C" w14:textId="4432573F" w:rsidR="00694D36" w:rsidRPr="00210AB0" w:rsidRDefault="00694D36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Проверка состояния и готовности к работе </w:t>
            </w:r>
            <w:r w:rsidR="00372784" w:rsidRPr="00210AB0">
              <w:rPr>
                <w:color w:val="000000" w:themeColor="text1"/>
              </w:rPr>
              <w:t xml:space="preserve">гидравлического </w:t>
            </w:r>
            <w:r w:rsidRPr="00210AB0">
              <w:rPr>
                <w:color w:val="000000" w:themeColor="text1"/>
              </w:rPr>
              <w:t>прессового оборудования, меха</w:t>
            </w:r>
            <w:r w:rsidR="00372784" w:rsidRPr="00210AB0">
              <w:rPr>
                <w:color w:val="000000" w:themeColor="text1"/>
              </w:rPr>
              <w:t>низмов, оснастки, инструментов</w:t>
            </w:r>
            <w:r w:rsidRPr="00210AB0">
              <w:rPr>
                <w:color w:val="000000" w:themeColor="text1"/>
              </w:rPr>
              <w:t xml:space="preserve"> и приспособлений</w:t>
            </w:r>
            <w:r w:rsidR="00372784" w:rsidRPr="00210AB0">
              <w:rPr>
                <w:color w:val="000000" w:themeColor="text1"/>
              </w:rPr>
              <w:t xml:space="preserve"> для прессования тонкостенных трубок и стержней из пластифицированной твердосплавной смеси</w:t>
            </w:r>
          </w:p>
        </w:tc>
      </w:tr>
      <w:tr w:rsidR="00694D36" w:rsidRPr="00210AB0" w14:paraId="12194EF1" w14:textId="77777777" w:rsidTr="00EA23D4">
        <w:trPr>
          <w:trHeight w:val="20"/>
        </w:trPr>
        <w:tc>
          <w:tcPr>
            <w:tcW w:w="1291" w:type="pct"/>
            <w:vMerge/>
          </w:tcPr>
          <w:p w14:paraId="3DDB1191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83DB36E" w14:textId="6C2CB2DA" w:rsidR="00694D36" w:rsidRPr="00210AB0" w:rsidRDefault="00694D36" w:rsidP="00210AB0">
            <w:pPr>
              <w:suppressAutoHyphens/>
              <w:jc w:val="both"/>
            </w:pPr>
            <w:r w:rsidRPr="00210AB0">
              <w:rPr>
                <w:color w:val="000000" w:themeColor="text1"/>
              </w:rPr>
              <w:t>Проверка состояния о</w:t>
            </w:r>
            <w:r w:rsidR="00C82745" w:rsidRPr="00210AB0">
              <w:rPr>
                <w:color w:val="000000" w:themeColor="text1"/>
              </w:rPr>
              <w:t>граждений блокировок, аварийных инструментов</w:t>
            </w:r>
            <w:r w:rsidRPr="00210AB0">
              <w:rPr>
                <w:color w:val="000000" w:themeColor="text1"/>
              </w:rPr>
              <w:t>, противопожарного оборудования</w:t>
            </w:r>
            <w:r w:rsidR="00372784" w:rsidRPr="00210AB0">
              <w:rPr>
                <w:color w:val="000000" w:themeColor="text1"/>
              </w:rPr>
              <w:t xml:space="preserve"> и их готовности для прессования тонкостенных трубок и стержней из пластифицированной твердосплавной смеси</w:t>
            </w:r>
          </w:p>
        </w:tc>
      </w:tr>
      <w:tr w:rsidR="00694D36" w:rsidRPr="00210AB0" w14:paraId="2C35CBB1" w14:textId="77777777" w:rsidTr="00EA23D4">
        <w:trPr>
          <w:trHeight w:val="20"/>
        </w:trPr>
        <w:tc>
          <w:tcPr>
            <w:tcW w:w="1291" w:type="pct"/>
            <w:vMerge/>
          </w:tcPr>
          <w:p w14:paraId="0943E9CD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D6D111A" w14:textId="34CAE0BE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Проверка наличия рабочих жидкостей, масла в приводах гидр</w:t>
            </w:r>
            <w:r w:rsidR="002373C2" w:rsidRPr="00210AB0">
              <w:rPr>
                <w:color w:val="000000" w:themeColor="text1"/>
              </w:rPr>
              <w:t>авлических прессов</w:t>
            </w:r>
            <w:r w:rsidR="00E27DE7" w:rsidRPr="00210AB0">
              <w:rPr>
                <w:color w:val="000000" w:themeColor="text1"/>
              </w:rPr>
              <w:t>, применяемых для прессования тонкостенных трубок и стержней из пластифицированной твердосплавной смеси</w:t>
            </w:r>
          </w:p>
        </w:tc>
      </w:tr>
      <w:tr w:rsidR="00694D36" w:rsidRPr="00210AB0" w14:paraId="65C9E226" w14:textId="77777777" w:rsidTr="00EA23D4">
        <w:trPr>
          <w:trHeight w:val="20"/>
        </w:trPr>
        <w:tc>
          <w:tcPr>
            <w:tcW w:w="1291" w:type="pct"/>
            <w:vMerge/>
          </w:tcPr>
          <w:p w14:paraId="03AC492E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38022F6" w14:textId="0E37DC20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 xml:space="preserve">Наладка работы </w:t>
            </w:r>
            <w:r w:rsidR="00E27DE7" w:rsidRPr="00210AB0">
              <w:t xml:space="preserve">гидравлических </w:t>
            </w:r>
            <w:r w:rsidRPr="00210AB0">
              <w:t>пресс</w:t>
            </w:r>
            <w:r w:rsidR="00E27DE7" w:rsidRPr="00210AB0">
              <w:t>ов</w:t>
            </w:r>
            <w:r w:rsidRPr="00210AB0">
              <w:t xml:space="preserve"> для </w:t>
            </w:r>
            <w:r w:rsidRPr="00210AB0">
              <w:rPr>
                <w:color w:val="000000" w:themeColor="text1"/>
              </w:rPr>
              <w:t>прессования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</w:tr>
      <w:tr w:rsidR="00694D36" w:rsidRPr="00210AB0" w14:paraId="3AF0C1A9" w14:textId="77777777" w:rsidTr="00EA23D4">
        <w:trPr>
          <w:trHeight w:val="20"/>
        </w:trPr>
        <w:tc>
          <w:tcPr>
            <w:tcW w:w="1291" w:type="pct"/>
            <w:vMerge/>
          </w:tcPr>
          <w:p w14:paraId="2B595064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C6DCA25" w14:textId="14B7BE81" w:rsidR="00694D36" w:rsidRPr="00210AB0" w:rsidRDefault="00694D36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Подбор матриц, мундштуков, пресс-шайб, оправок</w:t>
            </w:r>
            <w:r w:rsidR="00056E9F" w:rsidRPr="00210AB0">
              <w:rPr>
                <w:color w:val="000000" w:themeColor="text1"/>
              </w:rPr>
              <w:t xml:space="preserve"> </w:t>
            </w:r>
            <w:r w:rsidRPr="00210AB0">
              <w:rPr>
                <w:color w:val="000000" w:themeColor="text1"/>
              </w:rPr>
              <w:t>для тонкостенных трубок и стержней различного профиля</w:t>
            </w:r>
          </w:p>
        </w:tc>
      </w:tr>
      <w:tr w:rsidR="00694D36" w:rsidRPr="00210AB0" w14:paraId="6894B2C4" w14:textId="77777777" w:rsidTr="00EA23D4">
        <w:trPr>
          <w:trHeight w:val="20"/>
        </w:trPr>
        <w:tc>
          <w:tcPr>
            <w:tcW w:w="1291" w:type="pct"/>
            <w:vMerge/>
          </w:tcPr>
          <w:p w14:paraId="7AF5DFCD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597B8AE" w14:textId="77777777" w:rsidR="00694D36" w:rsidRPr="00210AB0" w:rsidRDefault="00694D36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Приготовление пластификатора в реакторе и пластифицированной смеси в смесителе </w:t>
            </w:r>
          </w:p>
        </w:tc>
      </w:tr>
      <w:tr w:rsidR="00694D36" w:rsidRPr="00210AB0" w14:paraId="6D6CE9A2" w14:textId="77777777" w:rsidTr="00EA23D4">
        <w:trPr>
          <w:trHeight w:val="20"/>
        </w:trPr>
        <w:tc>
          <w:tcPr>
            <w:tcW w:w="1291" w:type="pct"/>
            <w:vMerge/>
          </w:tcPr>
          <w:p w14:paraId="66007474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A807748" w14:textId="064BDBF3" w:rsidR="00694D36" w:rsidRPr="00210AB0" w:rsidRDefault="00694D36" w:rsidP="00210AB0">
            <w:pPr>
              <w:jc w:val="both"/>
              <w:rPr>
                <w:color w:val="000000" w:themeColor="text1"/>
              </w:rPr>
            </w:pPr>
            <w:r w:rsidRPr="00210AB0">
              <w:t>Сушка пластифицированной смеси при помощи сушильных шкафов</w:t>
            </w:r>
          </w:p>
        </w:tc>
      </w:tr>
      <w:tr w:rsidR="00694D36" w:rsidRPr="00210AB0" w14:paraId="29399198" w14:textId="77777777" w:rsidTr="00EA23D4">
        <w:trPr>
          <w:trHeight w:val="20"/>
        </w:trPr>
        <w:tc>
          <w:tcPr>
            <w:tcW w:w="1291" w:type="pct"/>
            <w:vMerge/>
          </w:tcPr>
          <w:p w14:paraId="3801E91B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C58797D" w14:textId="57E0B535" w:rsidR="00694D36" w:rsidRPr="00210AB0" w:rsidRDefault="00C82745" w:rsidP="00210AB0">
            <w:pPr>
              <w:jc w:val="both"/>
              <w:rPr>
                <w:color w:val="000000" w:themeColor="text1"/>
              </w:rPr>
            </w:pPr>
            <w:r w:rsidRPr="00210AB0">
              <w:t>Разогрев инструментов</w:t>
            </w:r>
            <w:r w:rsidR="00694D36" w:rsidRPr="00210AB0">
              <w:t xml:space="preserve"> и заготовок при помощи нагревательных устройств</w:t>
            </w:r>
          </w:p>
        </w:tc>
      </w:tr>
      <w:tr w:rsidR="00694D36" w:rsidRPr="00210AB0" w14:paraId="11B59E5E" w14:textId="77777777" w:rsidTr="00EA23D4">
        <w:trPr>
          <w:trHeight w:val="20"/>
        </w:trPr>
        <w:tc>
          <w:tcPr>
            <w:tcW w:w="1291" w:type="pct"/>
            <w:vMerge/>
          </w:tcPr>
          <w:p w14:paraId="54EAE322" w14:textId="77777777" w:rsidR="00694D36" w:rsidRPr="00210AB0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2188510" w14:textId="4CCA036B" w:rsidR="00694D36" w:rsidRPr="00210AB0" w:rsidRDefault="00F60492" w:rsidP="00210AB0">
            <w:pPr>
              <w:pStyle w:val="afe"/>
              <w:jc w:val="both"/>
            </w:pPr>
            <w:r w:rsidRPr="00210AB0">
              <w:t>Смена, очистка и правка матриц, мундштуков, пресс-шайб, оправок</w:t>
            </w:r>
          </w:p>
        </w:tc>
      </w:tr>
      <w:tr w:rsidR="00C1469B" w:rsidRPr="00210AB0" w14:paraId="2E7190C6" w14:textId="77777777" w:rsidTr="00EA23D4">
        <w:trPr>
          <w:trHeight w:val="20"/>
        </w:trPr>
        <w:tc>
          <w:tcPr>
            <w:tcW w:w="1291" w:type="pct"/>
            <w:vMerge w:val="restart"/>
          </w:tcPr>
          <w:p w14:paraId="6BE42346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  <w:r w:rsidRPr="00210AB0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14:paraId="2A2A28F2" w14:textId="73C37624" w:rsidR="00C1469B" w:rsidRPr="00210AB0" w:rsidRDefault="00C1469B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Анализировать параметры технологического процесса для настройки пресса и нагревательного оборудования</w:t>
            </w:r>
          </w:p>
        </w:tc>
      </w:tr>
      <w:tr w:rsidR="00C1469B" w:rsidRPr="00210AB0" w14:paraId="269BA2F0" w14:textId="77777777" w:rsidTr="00EA23D4">
        <w:trPr>
          <w:trHeight w:val="20"/>
        </w:trPr>
        <w:tc>
          <w:tcPr>
            <w:tcW w:w="1291" w:type="pct"/>
            <w:vMerge/>
          </w:tcPr>
          <w:p w14:paraId="3857AF23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6E692D5" w14:textId="3BC69573" w:rsidR="00C1469B" w:rsidRPr="00210AB0" w:rsidRDefault="00C1469B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Анализировать и регулировать параметры работы прессового и вспомогательного оборудования, температуру нагревательного оборудования</w:t>
            </w:r>
          </w:p>
        </w:tc>
      </w:tr>
      <w:tr w:rsidR="00C1469B" w:rsidRPr="00210AB0" w14:paraId="167F8799" w14:textId="77777777" w:rsidTr="00EA23D4">
        <w:trPr>
          <w:trHeight w:val="20"/>
        </w:trPr>
        <w:tc>
          <w:tcPr>
            <w:tcW w:w="1291" w:type="pct"/>
            <w:vMerge/>
          </w:tcPr>
          <w:p w14:paraId="55CBD2FF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076A5D07" w14:textId="77777777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Читать технологическую и конструкторскую документацию</w:t>
            </w:r>
          </w:p>
        </w:tc>
      </w:tr>
      <w:tr w:rsidR="00C1469B" w:rsidRPr="00210AB0" w14:paraId="1519910D" w14:textId="77777777" w:rsidTr="00EA23D4">
        <w:trPr>
          <w:trHeight w:val="20"/>
        </w:trPr>
        <w:tc>
          <w:tcPr>
            <w:tcW w:w="1291" w:type="pct"/>
            <w:vMerge/>
          </w:tcPr>
          <w:p w14:paraId="18194884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CFF9C3D" w14:textId="7753DC3B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C1469B" w:rsidRPr="00210AB0" w14:paraId="1DF14F2A" w14:textId="77777777" w:rsidTr="00EA23D4">
        <w:trPr>
          <w:trHeight w:val="20"/>
        </w:trPr>
        <w:tc>
          <w:tcPr>
            <w:tcW w:w="1291" w:type="pct"/>
            <w:vMerge/>
          </w:tcPr>
          <w:p w14:paraId="20393A15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E75F2D2" w14:textId="400B5E86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Копировать, перемещать, сохранять, переименовывать, удалять, восстанавливать файлы</w:t>
            </w:r>
          </w:p>
        </w:tc>
      </w:tr>
      <w:tr w:rsidR="00C1469B" w:rsidRPr="00210AB0" w14:paraId="52BD3DCA" w14:textId="77777777" w:rsidTr="00EA23D4">
        <w:trPr>
          <w:trHeight w:val="20"/>
        </w:trPr>
        <w:tc>
          <w:tcPr>
            <w:tcW w:w="1291" w:type="pct"/>
            <w:vMerge/>
          </w:tcPr>
          <w:p w14:paraId="43C7C3BF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1AD5C5D" w14:textId="0F3605FC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C1469B" w:rsidRPr="00210AB0" w14:paraId="562BDCD8" w14:textId="77777777" w:rsidTr="00EA23D4">
        <w:trPr>
          <w:trHeight w:val="20"/>
        </w:trPr>
        <w:tc>
          <w:tcPr>
            <w:tcW w:w="1291" w:type="pct"/>
            <w:vMerge/>
          </w:tcPr>
          <w:p w14:paraId="3581B8F2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CA0F6E0" w14:textId="77777777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Регулировать параметры работы прессового и вспомогательного оборудования</w:t>
            </w:r>
          </w:p>
        </w:tc>
      </w:tr>
      <w:tr w:rsidR="00C1469B" w:rsidRPr="00210AB0" w14:paraId="2A823F88" w14:textId="77777777" w:rsidTr="00EA23D4">
        <w:trPr>
          <w:trHeight w:val="20"/>
        </w:trPr>
        <w:tc>
          <w:tcPr>
            <w:tcW w:w="1291" w:type="pct"/>
            <w:vMerge/>
          </w:tcPr>
          <w:p w14:paraId="09315DBF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5E62E12" w14:textId="2B36F203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Пользоваться программным обеспечением для управления работой прессов и вспомогательного оборудования</w:t>
            </w:r>
          </w:p>
        </w:tc>
      </w:tr>
      <w:tr w:rsidR="00C1469B" w:rsidRPr="00210AB0" w14:paraId="06AA36E1" w14:textId="77777777" w:rsidTr="00EA23D4">
        <w:trPr>
          <w:trHeight w:val="20"/>
        </w:trPr>
        <w:tc>
          <w:tcPr>
            <w:tcW w:w="1291" w:type="pct"/>
            <w:vMerge/>
          </w:tcPr>
          <w:p w14:paraId="6BC432C4" w14:textId="77777777" w:rsidR="00C1469B" w:rsidRPr="00210AB0" w:rsidDel="002A1D54" w:rsidRDefault="00C1469B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0DC8369" w14:textId="71D64E3F" w:rsidR="00C1469B" w:rsidRPr="00210AB0" w:rsidRDefault="00C1469B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Подбирать</w:t>
            </w:r>
            <w:r w:rsidR="00694D36" w:rsidRPr="00210AB0">
              <w:rPr>
                <w:color w:val="000000" w:themeColor="text1"/>
              </w:rPr>
              <w:t xml:space="preserve"> и проверять</w:t>
            </w:r>
            <w:r w:rsidRPr="00210AB0">
              <w:rPr>
                <w:color w:val="000000" w:themeColor="text1"/>
              </w:rPr>
              <w:t xml:space="preserve"> </w:t>
            </w:r>
            <w:r w:rsidR="00745478" w:rsidRPr="00210AB0">
              <w:rPr>
                <w:color w:val="000000" w:themeColor="text1"/>
              </w:rPr>
              <w:t xml:space="preserve">оснастку и инструменты </w:t>
            </w:r>
            <w:r w:rsidRPr="00210AB0">
              <w:rPr>
                <w:color w:val="000000" w:themeColor="text1"/>
              </w:rPr>
              <w:t>в соответствии с прессуемым материалом</w:t>
            </w:r>
            <w:r w:rsidR="00694D36" w:rsidRPr="00210AB0">
              <w:rPr>
                <w:color w:val="000000" w:themeColor="text1"/>
              </w:rPr>
              <w:t xml:space="preserve">, </w:t>
            </w:r>
            <w:r w:rsidRPr="00210AB0">
              <w:rPr>
                <w:color w:val="000000" w:themeColor="text1"/>
              </w:rPr>
              <w:t>видом изделия</w:t>
            </w:r>
            <w:r w:rsidR="00694D36" w:rsidRPr="00210AB0">
              <w:rPr>
                <w:color w:val="000000" w:themeColor="text1"/>
              </w:rPr>
              <w:t xml:space="preserve"> и технологическим процессом</w:t>
            </w:r>
          </w:p>
        </w:tc>
      </w:tr>
      <w:tr w:rsidR="00694D36" w:rsidRPr="00210AB0" w14:paraId="405B967C" w14:textId="77777777" w:rsidTr="00EA23D4">
        <w:trPr>
          <w:trHeight w:val="20"/>
        </w:trPr>
        <w:tc>
          <w:tcPr>
            <w:tcW w:w="1291" w:type="pct"/>
            <w:vMerge/>
          </w:tcPr>
          <w:p w14:paraId="14078AA4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005E6529" w14:textId="70C7D029" w:rsidR="00694D36" w:rsidRPr="00210AB0" w:rsidRDefault="00694D36" w:rsidP="00210AB0">
            <w:pPr>
              <w:jc w:val="both"/>
              <w:rPr>
                <w:color w:val="000000" w:themeColor="text1"/>
              </w:rPr>
            </w:pPr>
            <w:r w:rsidRPr="00210AB0">
              <w:t xml:space="preserve">Заменять, очищать, исправлять </w:t>
            </w:r>
            <w:r w:rsidR="00745478" w:rsidRPr="00210AB0">
              <w:t>используемые инструменты</w:t>
            </w:r>
            <w:r w:rsidRPr="00210AB0">
              <w:t xml:space="preserve"> и оснастку</w:t>
            </w:r>
          </w:p>
        </w:tc>
      </w:tr>
      <w:tr w:rsidR="00694D36" w:rsidRPr="00210AB0" w14:paraId="01B2574B" w14:textId="77777777" w:rsidTr="00EA23D4">
        <w:trPr>
          <w:trHeight w:val="20"/>
        </w:trPr>
        <w:tc>
          <w:tcPr>
            <w:tcW w:w="1291" w:type="pct"/>
            <w:vMerge/>
          </w:tcPr>
          <w:p w14:paraId="4B080026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0CFA844E" w14:textId="77777777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Подбирать пластификатор для смесей разных марок, применяемых в прессовании</w:t>
            </w:r>
          </w:p>
        </w:tc>
      </w:tr>
      <w:tr w:rsidR="00694D36" w:rsidRPr="00210AB0" w14:paraId="71139C2C" w14:textId="77777777" w:rsidTr="00EA23D4">
        <w:trPr>
          <w:trHeight w:val="20"/>
        </w:trPr>
        <w:tc>
          <w:tcPr>
            <w:tcW w:w="1291" w:type="pct"/>
            <w:vMerge/>
          </w:tcPr>
          <w:p w14:paraId="213BB96B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0B44FFBD" w14:textId="582D049D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 xml:space="preserve">Использовать весовые, дозировочные устройства, </w:t>
            </w:r>
            <w:r w:rsidR="00745478" w:rsidRPr="00210AB0">
              <w:t>измерительные инструменты</w:t>
            </w:r>
            <w:r w:rsidRPr="00210AB0">
              <w:t xml:space="preserve"> и приспособления</w:t>
            </w:r>
          </w:p>
        </w:tc>
      </w:tr>
      <w:tr w:rsidR="00694D36" w:rsidRPr="00210AB0" w14:paraId="6BC057CB" w14:textId="77777777" w:rsidTr="00EA23D4">
        <w:trPr>
          <w:trHeight w:val="20"/>
        </w:trPr>
        <w:tc>
          <w:tcPr>
            <w:tcW w:w="1291" w:type="pct"/>
            <w:vMerge/>
          </w:tcPr>
          <w:p w14:paraId="38FC8E14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BE35853" w14:textId="7C06D0F8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Предупреждать образование дефектов на стадии подготовки пластифицированной смеси и оснастки</w:t>
            </w:r>
          </w:p>
        </w:tc>
      </w:tr>
      <w:tr w:rsidR="00694D36" w:rsidRPr="00210AB0" w14:paraId="2026E95B" w14:textId="77777777" w:rsidTr="00EA23D4">
        <w:trPr>
          <w:trHeight w:val="20"/>
        </w:trPr>
        <w:tc>
          <w:tcPr>
            <w:tcW w:w="1291" w:type="pct"/>
            <w:vMerge/>
          </w:tcPr>
          <w:p w14:paraId="789FA295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F2D190E" w14:textId="4C7ABA84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Создавать электронные таблицы и выполнять вычисления для расчета параметров смеси и е</w:t>
            </w:r>
            <w:r w:rsidR="00CF0EE2" w:rsidRPr="00210AB0">
              <w:t>е</w:t>
            </w:r>
            <w:r w:rsidRPr="00210AB0">
              <w:t xml:space="preserve"> состава</w:t>
            </w:r>
          </w:p>
        </w:tc>
      </w:tr>
      <w:tr w:rsidR="00694D36" w:rsidRPr="00210AB0" w14:paraId="185E475D" w14:textId="77777777" w:rsidTr="00EA23D4">
        <w:trPr>
          <w:trHeight w:val="20"/>
        </w:trPr>
        <w:tc>
          <w:tcPr>
            <w:tcW w:w="1291" w:type="pct"/>
            <w:vMerge/>
          </w:tcPr>
          <w:p w14:paraId="5F62145A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50B3AF70" w14:textId="7D97DD56" w:rsidR="00694D36" w:rsidRPr="00210AB0" w:rsidRDefault="00694D36" w:rsidP="00210AB0">
            <w:pPr>
              <w:suppressAutoHyphens/>
              <w:jc w:val="both"/>
            </w:pPr>
            <w:r w:rsidRPr="00210AB0">
              <w:t>Управлять нагревательными устрой</w:t>
            </w:r>
            <w:r w:rsidR="00C82745" w:rsidRPr="00210AB0">
              <w:t>ствами для разогрева инструментов</w:t>
            </w:r>
            <w:r w:rsidRPr="00210AB0">
              <w:t xml:space="preserve"> и заготовок, сушки пластифицированной смеси</w:t>
            </w:r>
          </w:p>
        </w:tc>
      </w:tr>
      <w:tr w:rsidR="00694D36" w:rsidRPr="00210AB0" w14:paraId="3C9D583F" w14:textId="77777777" w:rsidTr="00EA23D4">
        <w:trPr>
          <w:trHeight w:val="20"/>
        </w:trPr>
        <w:tc>
          <w:tcPr>
            <w:tcW w:w="1291" w:type="pct"/>
            <w:vMerge/>
          </w:tcPr>
          <w:p w14:paraId="31CB7924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65F329F4" w14:textId="280E1B48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Пользоваться контрольно-измерительным инструмент</w:t>
            </w:r>
            <w:r w:rsidR="00745478" w:rsidRPr="00210AB0">
              <w:rPr>
                <w:color w:val="000000" w:themeColor="text1"/>
              </w:rPr>
              <w:t>ами</w:t>
            </w:r>
            <w:r w:rsidRPr="00210AB0">
              <w:rPr>
                <w:color w:val="000000" w:themeColor="text1"/>
              </w:rPr>
              <w:t>, приборами</w:t>
            </w:r>
            <w:r w:rsidR="00745478" w:rsidRPr="00210AB0">
              <w:rPr>
                <w:color w:val="000000" w:themeColor="text1"/>
              </w:rPr>
              <w:t xml:space="preserve"> и</w:t>
            </w:r>
            <w:r w:rsidRPr="00210AB0">
              <w:rPr>
                <w:color w:val="000000" w:themeColor="text1"/>
              </w:rPr>
              <w:t xml:space="preserve"> приспособлениями</w:t>
            </w:r>
          </w:p>
        </w:tc>
      </w:tr>
      <w:tr w:rsidR="00694D36" w:rsidRPr="00210AB0" w14:paraId="339988E1" w14:textId="77777777" w:rsidTr="00EA23D4">
        <w:trPr>
          <w:trHeight w:val="20"/>
        </w:trPr>
        <w:tc>
          <w:tcPr>
            <w:tcW w:w="1291" w:type="pct"/>
            <w:vMerge/>
          </w:tcPr>
          <w:p w14:paraId="7B4F4439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2AF928A8" w14:textId="22EC1FDE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Устанавливать и заменять </w:t>
            </w:r>
            <w:r w:rsidR="00745478" w:rsidRPr="00210AB0">
              <w:rPr>
                <w:color w:val="000000" w:themeColor="text1"/>
              </w:rPr>
              <w:t xml:space="preserve">пресс-инструменты </w:t>
            </w:r>
            <w:r w:rsidRPr="00210AB0">
              <w:rPr>
                <w:color w:val="000000" w:themeColor="text1"/>
              </w:rPr>
              <w:t>(матрицы, мундштуки, пресс-шайбы, оправки)</w:t>
            </w:r>
          </w:p>
        </w:tc>
      </w:tr>
      <w:tr w:rsidR="00694D36" w:rsidRPr="00210AB0" w14:paraId="42BDEC3F" w14:textId="77777777" w:rsidTr="00EA23D4">
        <w:trPr>
          <w:trHeight w:val="20"/>
        </w:trPr>
        <w:tc>
          <w:tcPr>
            <w:tcW w:w="1291" w:type="pct"/>
            <w:vMerge/>
          </w:tcPr>
          <w:p w14:paraId="01B53644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FEF8494" w14:textId="13359139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Управл</w:t>
            </w:r>
            <w:r w:rsidR="005E35B4" w:rsidRPr="00210AB0">
              <w:t>ять</w:t>
            </w:r>
            <w:r w:rsidRPr="00210AB0">
              <w:t xml:space="preserve"> подъемно-транспортным оборудованием для пере</w:t>
            </w:r>
            <w:r w:rsidR="00C82745" w:rsidRPr="00210AB0">
              <w:t>мещения материалов и инструментов</w:t>
            </w:r>
          </w:p>
        </w:tc>
      </w:tr>
      <w:tr w:rsidR="00694D36" w:rsidRPr="00210AB0" w14:paraId="036229B5" w14:textId="77777777" w:rsidTr="00EA23D4">
        <w:trPr>
          <w:trHeight w:val="20"/>
        </w:trPr>
        <w:tc>
          <w:tcPr>
            <w:tcW w:w="1291" w:type="pct"/>
            <w:vMerge/>
          </w:tcPr>
          <w:p w14:paraId="4F8A007E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7C41CCFE" w14:textId="13CD86C9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Применять средства индивидуальной и коллективной защиты при подготовке к</w:t>
            </w:r>
            <w:r w:rsidRPr="00210AB0">
              <w:rPr>
                <w:color w:val="000000" w:themeColor="text1"/>
              </w:rPr>
              <w:t xml:space="preserve"> прессованию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</w:tr>
      <w:tr w:rsidR="00694D36" w:rsidRPr="00210AB0" w14:paraId="634EBD26" w14:textId="77777777" w:rsidTr="00EA23D4">
        <w:trPr>
          <w:trHeight w:val="20"/>
        </w:trPr>
        <w:tc>
          <w:tcPr>
            <w:tcW w:w="1291" w:type="pct"/>
            <w:vMerge/>
          </w:tcPr>
          <w:p w14:paraId="5CEAA643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0F9340E" w14:textId="496351A0" w:rsidR="00694D36" w:rsidRPr="00210AB0" w:rsidRDefault="00694D36" w:rsidP="00210AB0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Поддерживать состояние рабочего места при подготовке к</w:t>
            </w:r>
            <w:r w:rsidRPr="00210AB0">
              <w:rPr>
                <w:color w:val="000000" w:themeColor="text1"/>
              </w:rPr>
              <w:t xml:space="preserve"> прессованию тонкостенных трубок и стержней из пластифицированной твердосплавной смеси на гидравлических прессах со съемным мундштуком</w:t>
            </w:r>
            <w:r w:rsidRPr="00210AB0">
              <w:t xml:space="preserve">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694D36" w:rsidRPr="00210AB0" w14:paraId="7DBF2DBB" w14:textId="77777777" w:rsidTr="00EA23D4">
        <w:trPr>
          <w:trHeight w:val="20"/>
        </w:trPr>
        <w:tc>
          <w:tcPr>
            <w:tcW w:w="1291" w:type="pct"/>
            <w:vMerge w:val="restart"/>
          </w:tcPr>
          <w:p w14:paraId="2424DD08" w14:textId="77777777" w:rsidR="00694D36" w:rsidRPr="00210AB0" w:rsidRDefault="00694D36" w:rsidP="00CF0EE2">
            <w:pPr>
              <w:rPr>
                <w:color w:val="000000" w:themeColor="text1"/>
              </w:rPr>
            </w:pPr>
            <w:r w:rsidRPr="00210AB0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09" w:type="pct"/>
          </w:tcPr>
          <w:p w14:paraId="354045B6" w14:textId="77777777" w:rsidR="00694D36" w:rsidRPr="00210AB0" w:rsidRDefault="00694D36" w:rsidP="00210AB0">
            <w:pPr>
              <w:pStyle w:val="afe"/>
              <w:jc w:val="both"/>
            </w:pPr>
            <w:r w:rsidRPr="00210AB0">
              <w:t xml:space="preserve">Устройство и правила эксплуатации обслуживаемого оборудования </w:t>
            </w:r>
          </w:p>
        </w:tc>
      </w:tr>
      <w:tr w:rsidR="00694D36" w:rsidRPr="00210AB0" w14:paraId="7148FF89" w14:textId="77777777" w:rsidTr="00EA23D4">
        <w:trPr>
          <w:trHeight w:val="20"/>
        </w:trPr>
        <w:tc>
          <w:tcPr>
            <w:tcW w:w="1291" w:type="pct"/>
            <w:vMerge/>
          </w:tcPr>
          <w:p w14:paraId="2A4A5E3D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20E1505" w14:textId="77777777" w:rsidR="00694D36" w:rsidRPr="00210AB0" w:rsidRDefault="00694D36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Правила чтения технологической и конструкторской документации</w:t>
            </w:r>
          </w:p>
        </w:tc>
      </w:tr>
      <w:tr w:rsidR="00694D36" w:rsidRPr="00210AB0" w14:paraId="20C3BAEC" w14:textId="77777777" w:rsidTr="00EA23D4">
        <w:trPr>
          <w:trHeight w:val="20"/>
        </w:trPr>
        <w:tc>
          <w:tcPr>
            <w:tcW w:w="1291" w:type="pct"/>
            <w:vMerge/>
          </w:tcPr>
          <w:p w14:paraId="2C7F69C6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F09A9CC" w14:textId="25AC2974" w:rsidR="00694D36" w:rsidRPr="00210AB0" w:rsidRDefault="00694D36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Порядок работы с персональной вычислительной техникой</w:t>
            </w:r>
          </w:p>
        </w:tc>
      </w:tr>
      <w:tr w:rsidR="00694D36" w:rsidRPr="00210AB0" w14:paraId="12D0037B" w14:textId="77777777" w:rsidTr="00EA23D4">
        <w:trPr>
          <w:trHeight w:val="20"/>
        </w:trPr>
        <w:tc>
          <w:tcPr>
            <w:tcW w:w="1291" w:type="pct"/>
            <w:vMerge/>
          </w:tcPr>
          <w:p w14:paraId="47E30CBC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C6C5399" w14:textId="58BF1943" w:rsidR="00694D36" w:rsidRPr="00210AB0" w:rsidRDefault="00694D36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Порядок работы с файловой системой</w:t>
            </w:r>
          </w:p>
        </w:tc>
      </w:tr>
      <w:tr w:rsidR="00694D36" w:rsidRPr="00210AB0" w14:paraId="6C9A6FB2" w14:textId="77777777" w:rsidTr="00EA23D4">
        <w:trPr>
          <w:trHeight w:val="20"/>
        </w:trPr>
        <w:tc>
          <w:tcPr>
            <w:tcW w:w="1291" w:type="pct"/>
            <w:vMerge/>
          </w:tcPr>
          <w:p w14:paraId="58494CB0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F0FCF90" w14:textId="3638FC2D" w:rsidR="00694D36" w:rsidRPr="00210AB0" w:rsidRDefault="00694D36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694D36" w:rsidRPr="00210AB0" w14:paraId="339B3607" w14:textId="77777777" w:rsidTr="00EA23D4">
        <w:trPr>
          <w:trHeight w:val="20"/>
        </w:trPr>
        <w:tc>
          <w:tcPr>
            <w:tcW w:w="1291" w:type="pct"/>
            <w:vMerge/>
          </w:tcPr>
          <w:p w14:paraId="6984D35A" w14:textId="77777777" w:rsidR="00694D36" w:rsidRPr="00210AB0" w:rsidDel="002A1D54" w:rsidRDefault="00694D36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7AD04BB" w14:textId="432F2636" w:rsidR="00694D36" w:rsidRPr="00210AB0" w:rsidRDefault="00694D36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4052D1" w:rsidRPr="00210AB0" w14:paraId="7F4F8D8F" w14:textId="77777777" w:rsidTr="00EA23D4">
        <w:trPr>
          <w:trHeight w:val="20"/>
        </w:trPr>
        <w:tc>
          <w:tcPr>
            <w:tcW w:w="1291" w:type="pct"/>
            <w:vMerge/>
          </w:tcPr>
          <w:p w14:paraId="4433693B" w14:textId="77777777" w:rsidR="004052D1" w:rsidRPr="00210AB0" w:rsidDel="002A1D54" w:rsidRDefault="004052D1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358C378" w14:textId="35A9EA97" w:rsidR="004052D1" w:rsidRPr="00210AB0" w:rsidRDefault="004052D1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Основы теории прессования</w:t>
            </w:r>
          </w:p>
        </w:tc>
      </w:tr>
      <w:tr w:rsidR="00CD16B8" w:rsidRPr="00210AB0" w14:paraId="447C1CA2" w14:textId="77777777" w:rsidTr="00EA23D4">
        <w:trPr>
          <w:trHeight w:val="20"/>
        </w:trPr>
        <w:tc>
          <w:tcPr>
            <w:tcW w:w="1291" w:type="pct"/>
            <w:vMerge/>
          </w:tcPr>
          <w:p w14:paraId="3B344F11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0CA1B09" w14:textId="7E26FDCE" w:rsidR="00CD16B8" w:rsidRPr="00210AB0" w:rsidRDefault="00CD16B8" w:rsidP="00210AB0">
            <w:pPr>
              <w:jc w:val="both"/>
            </w:pPr>
            <w:r w:rsidRPr="00210AB0">
              <w:rPr>
                <w:color w:val="000000" w:themeColor="text1"/>
              </w:rPr>
              <w:t xml:space="preserve">Технология прессования тонкостенных трубок и стержней </w:t>
            </w:r>
          </w:p>
        </w:tc>
      </w:tr>
      <w:tr w:rsidR="00CD16B8" w:rsidRPr="00210AB0" w14:paraId="0D681D7B" w14:textId="77777777" w:rsidTr="00EA23D4">
        <w:trPr>
          <w:trHeight w:val="20"/>
        </w:trPr>
        <w:tc>
          <w:tcPr>
            <w:tcW w:w="1291" w:type="pct"/>
            <w:vMerge/>
          </w:tcPr>
          <w:p w14:paraId="46B10C5B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133DB13" w14:textId="31064B49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t xml:space="preserve">Виды и назначение </w:t>
            </w:r>
            <w:r w:rsidRPr="00210AB0">
              <w:rPr>
                <w:color w:val="000000" w:themeColor="text1"/>
              </w:rPr>
              <w:t>пластифицированных твердосплавных смесей</w:t>
            </w:r>
          </w:p>
        </w:tc>
      </w:tr>
      <w:tr w:rsidR="00CD16B8" w:rsidRPr="00210AB0" w14:paraId="1FA0C0A2" w14:textId="77777777" w:rsidTr="00EA23D4">
        <w:trPr>
          <w:trHeight w:val="20"/>
        </w:trPr>
        <w:tc>
          <w:tcPr>
            <w:tcW w:w="1291" w:type="pct"/>
            <w:vMerge/>
          </w:tcPr>
          <w:p w14:paraId="74E20033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D2E9898" w14:textId="227BF1FC" w:rsidR="00CD16B8" w:rsidRPr="00210AB0" w:rsidRDefault="00CD16B8" w:rsidP="00210AB0">
            <w:pPr>
              <w:jc w:val="both"/>
            </w:pPr>
            <w:r w:rsidRPr="00210AB0">
              <w:t>Состав и свойства пластификатора и его компонентов</w:t>
            </w:r>
          </w:p>
        </w:tc>
      </w:tr>
      <w:tr w:rsidR="00CD16B8" w:rsidRPr="00210AB0" w14:paraId="57EB2248" w14:textId="77777777" w:rsidTr="00EA23D4">
        <w:trPr>
          <w:trHeight w:val="20"/>
        </w:trPr>
        <w:tc>
          <w:tcPr>
            <w:tcW w:w="1291" w:type="pct"/>
            <w:vMerge/>
          </w:tcPr>
          <w:p w14:paraId="06140EDF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A8B2A86" w14:textId="07FF0394" w:rsidR="00CD16B8" w:rsidRPr="00210AB0" w:rsidRDefault="00CD16B8" w:rsidP="00210AB0">
            <w:pPr>
              <w:jc w:val="both"/>
            </w:pPr>
            <w:r w:rsidRPr="00210AB0">
              <w:t>Марки пластифицированных твердосплавных смесей и способы их приготовления</w:t>
            </w:r>
          </w:p>
        </w:tc>
      </w:tr>
      <w:tr w:rsidR="00CD16B8" w:rsidRPr="00210AB0" w14:paraId="226C3402" w14:textId="77777777" w:rsidTr="00EA23D4">
        <w:trPr>
          <w:trHeight w:val="20"/>
        </w:trPr>
        <w:tc>
          <w:tcPr>
            <w:tcW w:w="1291" w:type="pct"/>
            <w:vMerge/>
          </w:tcPr>
          <w:p w14:paraId="266E20C6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9EC1EF3" w14:textId="24FD5C14" w:rsidR="00CD16B8" w:rsidRPr="00210AB0" w:rsidRDefault="00CD16B8" w:rsidP="00210AB0">
            <w:pPr>
              <w:jc w:val="both"/>
            </w:pPr>
            <w:r w:rsidRPr="00210AB0">
              <w:t xml:space="preserve">Технические требования </w:t>
            </w:r>
            <w:r w:rsidR="00210AB0">
              <w:t>к</w:t>
            </w:r>
            <w:r w:rsidRPr="00210AB0">
              <w:t xml:space="preserve"> исходн</w:t>
            </w:r>
            <w:r w:rsidR="00210AB0">
              <w:t>ому</w:t>
            </w:r>
            <w:r w:rsidRPr="00210AB0">
              <w:t xml:space="preserve"> материал</w:t>
            </w:r>
            <w:r w:rsidR="00210AB0">
              <w:t>у</w:t>
            </w:r>
            <w:r w:rsidRPr="00210AB0">
              <w:t xml:space="preserve"> для</w:t>
            </w:r>
            <w:r w:rsidRPr="00210AB0">
              <w:rPr>
                <w:color w:val="000000" w:themeColor="text1"/>
              </w:rPr>
              <w:t xml:space="preserve"> пластифицированной твердосплавной смеси</w:t>
            </w:r>
          </w:p>
        </w:tc>
      </w:tr>
      <w:tr w:rsidR="00CD16B8" w:rsidRPr="00210AB0" w14:paraId="513C4513" w14:textId="77777777" w:rsidTr="00EA23D4">
        <w:trPr>
          <w:trHeight w:val="20"/>
        </w:trPr>
        <w:tc>
          <w:tcPr>
            <w:tcW w:w="1291" w:type="pct"/>
            <w:vMerge/>
          </w:tcPr>
          <w:p w14:paraId="67E5523F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3911E17" w14:textId="65D6B4F0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Технологические свойства пластифицированных твердосплавных смесей</w:t>
            </w:r>
          </w:p>
        </w:tc>
      </w:tr>
      <w:tr w:rsidR="00CD16B8" w:rsidRPr="00210AB0" w14:paraId="5B9901B7" w14:textId="77777777" w:rsidTr="00EA23D4">
        <w:trPr>
          <w:trHeight w:val="20"/>
        </w:trPr>
        <w:tc>
          <w:tcPr>
            <w:tcW w:w="1291" w:type="pct"/>
            <w:vMerge/>
          </w:tcPr>
          <w:p w14:paraId="69E639AC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03F6881" w14:textId="5DCA21EA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Нормы расхода применяемых сырья, материалов</w:t>
            </w:r>
          </w:p>
        </w:tc>
      </w:tr>
      <w:tr w:rsidR="00CD16B8" w:rsidRPr="00210AB0" w14:paraId="7434F4E4" w14:textId="77777777" w:rsidTr="00EA23D4">
        <w:trPr>
          <w:trHeight w:val="20"/>
        </w:trPr>
        <w:tc>
          <w:tcPr>
            <w:tcW w:w="1291" w:type="pct"/>
            <w:vMerge/>
          </w:tcPr>
          <w:p w14:paraId="4C14BAEC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253CEE4" w14:textId="4EB23BBC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t xml:space="preserve">Припуски и допуски на детали, получаемые прессованием </w:t>
            </w:r>
            <w:r w:rsidRPr="00210AB0">
              <w:rPr>
                <w:color w:val="000000" w:themeColor="text1"/>
              </w:rPr>
              <w:t>из пластифицированных твердосплавных смесей на гидравлических прессах со съемным мундштуком</w:t>
            </w:r>
          </w:p>
        </w:tc>
      </w:tr>
      <w:tr w:rsidR="00CD16B8" w:rsidRPr="00210AB0" w14:paraId="47102414" w14:textId="77777777" w:rsidTr="00EA23D4">
        <w:trPr>
          <w:trHeight w:val="20"/>
        </w:trPr>
        <w:tc>
          <w:tcPr>
            <w:tcW w:w="1291" w:type="pct"/>
            <w:vMerge/>
          </w:tcPr>
          <w:p w14:paraId="1EE40DB8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DEF0E9B" w14:textId="30358C0F" w:rsidR="00CD16B8" w:rsidRPr="00210AB0" w:rsidRDefault="00CD16B8" w:rsidP="00210AB0">
            <w:pPr>
              <w:jc w:val="both"/>
            </w:pPr>
            <w:r w:rsidRPr="00210AB0">
              <w:t xml:space="preserve">Технические требования </w:t>
            </w:r>
            <w:r w:rsidR="00210AB0">
              <w:t>к</w:t>
            </w:r>
            <w:r w:rsidRPr="00210AB0">
              <w:t xml:space="preserve"> прессованны</w:t>
            </w:r>
            <w:r w:rsidR="00210AB0">
              <w:t>м</w:t>
            </w:r>
            <w:r w:rsidRPr="00210AB0">
              <w:t xml:space="preserve"> </w:t>
            </w:r>
            <w:r w:rsidRPr="00210AB0">
              <w:rPr>
                <w:color w:val="000000" w:themeColor="text1"/>
              </w:rPr>
              <w:t>тонкостенны</w:t>
            </w:r>
            <w:r w:rsidR="00210AB0">
              <w:rPr>
                <w:color w:val="000000" w:themeColor="text1"/>
              </w:rPr>
              <w:t>м</w:t>
            </w:r>
            <w:r w:rsidRPr="00210AB0">
              <w:rPr>
                <w:color w:val="000000" w:themeColor="text1"/>
              </w:rPr>
              <w:t xml:space="preserve"> трубк</w:t>
            </w:r>
            <w:r w:rsidR="00210AB0">
              <w:rPr>
                <w:color w:val="000000" w:themeColor="text1"/>
              </w:rPr>
              <w:t>ам</w:t>
            </w:r>
            <w:r w:rsidRPr="00210AB0">
              <w:rPr>
                <w:color w:val="000000" w:themeColor="text1"/>
              </w:rPr>
              <w:t xml:space="preserve"> и стержн</w:t>
            </w:r>
            <w:r w:rsidR="00210AB0">
              <w:rPr>
                <w:color w:val="000000" w:themeColor="text1"/>
              </w:rPr>
              <w:t>ям</w:t>
            </w:r>
            <w:r w:rsidRPr="00210AB0">
              <w:rPr>
                <w:color w:val="000000" w:themeColor="text1"/>
              </w:rPr>
              <w:t xml:space="preserve"> из пластифицированной твердосплавной смеси</w:t>
            </w:r>
          </w:p>
        </w:tc>
      </w:tr>
      <w:tr w:rsidR="00CD16B8" w:rsidRPr="00210AB0" w14:paraId="49E97291" w14:textId="77777777" w:rsidTr="00EA23D4">
        <w:trPr>
          <w:trHeight w:val="20"/>
        </w:trPr>
        <w:tc>
          <w:tcPr>
            <w:tcW w:w="1291" w:type="pct"/>
            <w:vMerge/>
          </w:tcPr>
          <w:p w14:paraId="2751BFE9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63C1475" w14:textId="16EC0FCA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color w:val="000000" w:themeColor="text1"/>
              </w:rPr>
              <w:t>Формы стандартных изделий</w:t>
            </w:r>
          </w:p>
        </w:tc>
      </w:tr>
      <w:tr w:rsidR="00CD16B8" w:rsidRPr="00210AB0" w14:paraId="5C9CFC1F" w14:textId="77777777" w:rsidTr="00EA23D4">
        <w:trPr>
          <w:trHeight w:val="20"/>
        </w:trPr>
        <w:tc>
          <w:tcPr>
            <w:tcW w:w="1291" w:type="pct"/>
            <w:vMerge/>
          </w:tcPr>
          <w:p w14:paraId="253DBF36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CDD3091" w14:textId="79267645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color w:val="000000" w:themeColor="text1"/>
              </w:rPr>
              <w:t>Устройство, принцип работы и правила технической эксплуатации обслуживаемого оборудования, систем блокировок и средств автоматики</w:t>
            </w:r>
          </w:p>
        </w:tc>
      </w:tr>
      <w:tr w:rsidR="00CD16B8" w:rsidRPr="00210AB0" w14:paraId="5304CDB0" w14:textId="77777777" w:rsidTr="00EA23D4">
        <w:trPr>
          <w:trHeight w:val="20"/>
        </w:trPr>
        <w:tc>
          <w:tcPr>
            <w:tcW w:w="1291" w:type="pct"/>
            <w:vMerge/>
          </w:tcPr>
          <w:p w14:paraId="482E5B78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577E123" w14:textId="706ED993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t xml:space="preserve">Конструкции, назначение, геометрические параметры и </w:t>
            </w:r>
            <w:r w:rsidR="00C82745" w:rsidRPr="00210AB0">
              <w:t>правила эксплуатации инструментов, применяемых</w:t>
            </w:r>
            <w:r w:rsidRPr="00210AB0">
              <w:t xml:space="preserve"> для прессования </w:t>
            </w:r>
            <w:r w:rsidRPr="00210AB0">
              <w:rPr>
                <w:color w:val="000000" w:themeColor="text1"/>
              </w:rPr>
              <w:t>пластифицированных твердосплавных смесей</w:t>
            </w:r>
          </w:p>
        </w:tc>
      </w:tr>
      <w:tr w:rsidR="00CD16B8" w:rsidRPr="00210AB0" w14:paraId="4F65D189" w14:textId="77777777" w:rsidTr="00EA23D4">
        <w:trPr>
          <w:trHeight w:val="20"/>
        </w:trPr>
        <w:tc>
          <w:tcPr>
            <w:tcW w:w="1291" w:type="pct"/>
            <w:vMerge/>
          </w:tcPr>
          <w:p w14:paraId="4256F7DA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D6F3C37" w14:textId="34CB3596" w:rsidR="00CD16B8" w:rsidRPr="00210AB0" w:rsidRDefault="00CD16B8" w:rsidP="00210AB0">
            <w:pPr>
              <w:pStyle w:val="afe"/>
              <w:jc w:val="both"/>
            </w:pPr>
            <w:r w:rsidRPr="00210AB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CD16B8" w:rsidRPr="00210AB0" w14:paraId="35D4BDC4" w14:textId="77777777" w:rsidTr="00EA23D4">
        <w:trPr>
          <w:trHeight w:val="20"/>
        </w:trPr>
        <w:tc>
          <w:tcPr>
            <w:tcW w:w="1291" w:type="pct"/>
            <w:vMerge/>
          </w:tcPr>
          <w:p w14:paraId="2842F3B4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B8C0627" w14:textId="76F1F2D3" w:rsidR="00CD16B8" w:rsidRPr="00210AB0" w:rsidRDefault="00CD16B8" w:rsidP="00210AB0">
            <w:pPr>
              <w:pStyle w:val="afe"/>
              <w:jc w:val="both"/>
            </w:pPr>
            <w:r w:rsidRPr="00210AB0">
              <w:t>Устройство и правила пользования применяемыми контрольно-измерит</w:t>
            </w:r>
            <w:r w:rsidR="00745478" w:rsidRPr="00210AB0">
              <w:t>ельными приборами и инструментами</w:t>
            </w:r>
          </w:p>
        </w:tc>
      </w:tr>
      <w:tr w:rsidR="00CD16B8" w:rsidRPr="00210AB0" w14:paraId="5C11D5D5" w14:textId="77777777" w:rsidTr="00EA23D4">
        <w:trPr>
          <w:trHeight w:val="20"/>
        </w:trPr>
        <w:tc>
          <w:tcPr>
            <w:tcW w:w="1291" w:type="pct"/>
            <w:vMerge/>
          </w:tcPr>
          <w:p w14:paraId="6A7D660A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7C06C91" w14:textId="4DD059E2" w:rsidR="00CD16B8" w:rsidRPr="00210AB0" w:rsidRDefault="00CD16B8" w:rsidP="00210AB0">
            <w:pPr>
              <w:pStyle w:val="afe"/>
              <w:jc w:val="both"/>
            </w:pPr>
            <w:r w:rsidRPr="00210AB0">
              <w:t>Назначение элементов интерфейса систем управления работой прессов и вспомогательного оборудования</w:t>
            </w:r>
          </w:p>
        </w:tc>
      </w:tr>
      <w:tr w:rsidR="00CD16B8" w:rsidRPr="00210AB0" w14:paraId="6E15E3D3" w14:textId="77777777" w:rsidTr="00EA23D4">
        <w:trPr>
          <w:trHeight w:val="20"/>
        </w:trPr>
        <w:tc>
          <w:tcPr>
            <w:tcW w:w="1291" w:type="pct"/>
            <w:vMerge/>
          </w:tcPr>
          <w:p w14:paraId="5F8B87C1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6E3D959" w14:textId="1D7DDA25" w:rsidR="00CD16B8" w:rsidRPr="00210AB0" w:rsidRDefault="00CD16B8" w:rsidP="00210AB0">
            <w:pPr>
              <w:pStyle w:val="afe"/>
              <w:jc w:val="both"/>
            </w:pPr>
            <w:r w:rsidRPr="00210AB0">
              <w:t>Виды и причины возникновения дефектов изделий при прессовании тонкостенных трубок и стержней из пластифицированной твердосплавной смеси, способы их предупреждения и устранения на подготовительной стадии</w:t>
            </w:r>
          </w:p>
        </w:tc>
      </w:tr>
      <w:tr w:rsidR="00CD16B8" w:rsidRPr="00210AB0" w14:paraId="6C46E063" w14:textId="77777777" w:rsidTr="00EA23D4">
        <w:trPr>
          <w:trHeight w:val="20"/>
        </w:trPr>
        <w:tc>
          <w:tcPr>
            <w:tcW w:w="1291" w:type="pct"/>
            <w:vMerge/>
          </w:tcPr>
          <w:p w14:paraId="498B79B6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6C91C14" w14:textId="77777777" w:rsidR="00CD16B8" w:rsidRPr="00210AB0" w:rsidRDefault="00CD16B8" w:rsidP="00210AB0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color w:val="000000" w:themeColor="text1"/>
              </w:rPr>
              <w:t>Основы химии, физики, электротехники, вакуумной техники, гидравлики в объеме выполняемых работ</w:t>
            </w:r>
          </w:p>
        </w:tc>
      </w:tr>
      <w:tr w:rsidR="00CD16B8" w:rsidRPr="00210AB0" w14:paraId="7BC77859" w14:textId="77777777" w:rsidTr="00EA23D4">
        <w:trPr>
          <w:trHeight w:val="20"/>
        </w:trPr>
        <w:tc>
          <w:tcPr>
            <w:tcW w:w="1291" w:type="pct"/>
            <w:vMerge/>
          </w:tcPr>
          <w:p w14:paraId="65E5A0A6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550E755" w14:textId="5E7DC8AB" w:rsidR="00CD16B8" w:rsidRPr="00210AB0" w:rsidRDefault="00CD16B8" w:rsidP="00210AB0">
            <w:pPr>
              <w:jc w:val="both"/>
              <w:rPr>
                <w:color w:val="000000" w:themeColor="text1"/>
              </w:rPr>
            </w:pPr>
            <w:r w:rsidRPr="00210AB0">
              <w:t>Способы и правила управления подъемно-транспортными механизмами и грузозахватными приспособлениями</w:t>
            </w:r>
          </w:p>
        </w:tc>
      </w:tr>
      <w:tr w:rsidR="00CD16B8" w:rsidRPr="00210AB0" w14:paraId="10654614" w14:textId="77777777" w:rsidTr="00EA23D4">
        <w:trPr>
          <w:trHeight w:val="20"/>
        </w:trPr>
        <w:tc>
          <w:tcPr>
            <w:tcW w:w="1291" w:type="pct"/>
            <w:vMerge/>
          </w:tcPr>
          <w:p w14:paraId="6F33F859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7CB616C" w14:textId="1A882FF9" w:rsidR="00CD16B8" w:rsidRPr="00210AB0" w:rsidRDefault="00CD16B8" w:rsidP="00210AB0">
            <w:pPr>
              <w:jc w:val="both"/>
              <w:rPr>
                <w:color w:val="000000" w:themeColor="text1"/>
              </w:rPr>
            </w:pPr>
            <w:r w:rsidRPr="00210AB0">
              <w:t>Схемы строповки грузов</w:t>
            </w:r>
          </w:p>
        </w:tc>
      </w:tr>
      <w:tr w:rsidR="00D50993" w:rsidRPr="00210AB0" w14:paraId="5EBC7AB8" w14:textId="77777777" w:rsidTr="00EA23D4">
        <w:trPr>
          <w:trHeight w:val="20"/>
        </w:trPr>
        <w:tc>
          <w:tcPr>
            <w:tcW w:w="1291" w:type="pct"/>
            <w:vMerge/>
          </w:tcPr>
          <w:p w14:paraId="1D353D93" w14:textId="77777777" w:rsidR="00D50993" w:rsidRPr="00210AB0" w:rsidDel="002A1D54" w:rsidRDefault="00D50993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E87E72D" w14:textId="7FBCC8B8" w:rsidR="00D50993" w:rsidRPr="00210AB0" w:rsidRDefault="00D50993" w:rsidP="00210AB0">
            <w:pPr>
              <w:jc w:val="both"/>
            </w:pPr>
            <w:r w:rsidRPr="00210AB0">
              <w:t>Система знаковой сигнализации при работе с машинистом крана</w:t>
            </w:r>
          </w:p>
        </w:tc>
      </w:tr>
      <w:tr w:rsidR="00CD16B8" w:rsidRPr="00210AB0" w14:paraId="04BFD140" w14:textId="77777777" w:rsidTr="00EA23D4">
        <w:trPr>
          <w:trHeight w:val="20"/>
        </w:trPr>
        <w:tc>
          <w:tcPr>
            <w:tcW w:w="1291" w:type="pct"/>
            <w:vMerge/>
          </w:tcPr>
          <w:p w14:paraId="0CD23AB9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8237EAE" w14:textId="40831C28" w:rsidR="00CD16B8" w:rsidRPr="00210AB0" w:rsidRDefault="00041251" w:rsidP="00210AB0">
            <w:pPr>
              <w:jc w:val="both"/>
              <w:rPr>
                <w:color w:val="000000" w:themeColor="text1"/>
              </w:rPr>
            </w:pPr>
            <w:r w:rsidRPr="00210AB0">
              <w:t xml:space="preserve">Меры безопасности </w:t>
            </w:r>
            <w:r w:rsidR="00CD16B8" w:rsidRPr="00210AB0">
              <w:t xml:space="preserve">при работе с заготовками и изделиями из </w:t>
            </w:r>
            <w:r w:rsidR="00CD16B8" w:rsidRPr="00210AB0">
              <w:rPr>
                <w:color w:val="000000" w:themeColor="text1"/>
              </w:rPr>
              <w:t>пластифицированной твердосплавной смеси</w:t>
            </w:r>
          </w:p>
        </w:tc>
      </w:tr>
      <w:tr w:rsidR="00CD16B8" w:rsidRPr="00210AB0" w14:paraId="18BCE9D9" w14:textId="77777777" w:rsidTr="00EA23D4">
        <w:trPr>
          <w:trHeight w:val="20"/>
        </w:trPr>
        <w:tc>
          <w:tcPr>
            <w:tcW w:w="1291" w:type="pct"/>
            <w:vMerge/>
          </w:tcPr>
          <w:p w14:paraId="761B2DD9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BBACFA7" w14:textId="77777777" w:rsidR="00CD16B8" w:rsidRPr="00210AB0" w:rsidRDefault="00CD16B8" w:rsidP="00210AB0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прессования</w:t>
            </w:r>
          </w:p>
        </w:tc>
      </w:tr>
      <w:tr w:rsidR="00CD16B8" w:rsidRPr="00210AB0" w14:paraId="0B83FC68" w14:textId="77777777" w:rsidTr="00EA23D4">
        <w:trPr>
          <w:trHeight w:val="20"/>
        </w:trPr>
        <w:tc>
          <w:tcPr>
            <w:tcW w:w="1291" w:type="pct"/>
          </w:tcPr>
          <w:p w14:paraId="2263FBCE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  <w:r w:rsidRPr="00210AB0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09" w:type="pct"/>
          </w:tcPr>
          <w:p w14:paraId="70BFDCBC" w14:textId="77777777" w:rsidR="00CD16B8" w:rsidRPr="00210AB0" w:rsidRDefault="00CD16B8" w:rsidP="00210AB0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-</w:t>
            </w:r>
          </w:p>
        </w:tc>
      </w:tr>
    </w:tbl>
    <w:p w14:paraId="6176C8AB" w14:textId="77777777" w:rsidR="006455FE" w:rsidRPr="008166CD" w:rsidRDefault="006455FE" w:rsidP="00CF0EE2">
      <w:pPr>
        <w:pStyle w:val="3"/>
        <w:keepNext w:val="0"/>
      </w:pPr>
      <w:r w:rsidRPr="008166CD">
        <w:t>3.</w:t>
      </w:r>
      <w:r w:rsidR="00C559F0" w:rsidRPr="008166CD">
        <w:t>3</w:t>
      </w:r>
      <w:r w:rsidRPr="008166CD">
        <w:t>.2. Трудовая функция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4372"/>
        <w:gridCol w:w="690"/>
        <w:gridCol w:w="973"/>
        <w:gridCol w:w="1826"/>
        <w:gridCol w:w="549"/>
      </w:tblGrid>
      <w:tr w:rsidR="0053199F" w:rsidRPr="00C94D3C" w14:paraId="75358EBC" w14:textId="77777777" w:rsidTr="00210AB0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4FD2C61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C3A11" w14:textId="23249568" w:rsidR="000D0D41" w:rsidRPr="00C94D3C" w:rsidRDefault="00CF0EE2" w:rsidP="00CF0EE2">
            <w:pPr>
              <w:pStyle w:val="afe"/>
            </w:pPr>
            <w:r w:rsidRPr="00C94D3C">
              <w:t>Ведение процесса прессования тонкостенных трубок и стержней различного профиля из пластифицированной твердосплавной смеси на гидравлических прессах со съемным мундштуком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6C53D3" w14:textId="77777777" w:rsidR="006455FE" w:rsidRPr="00C94D3C" w:rsidRDefault="006455FE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8A197" w14:textId="25D5B931" w:rsidR="006455FE" w:rsidRPr="00C94D3C" w:rsidRDefault="00143276" w:rsidP="00CF0EE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C</w:t>
            </w:r>
            <w:r w:rsidR="006455FE" w:rsidRPr="00C94D3C">
              <w:rPr>
                <w:color w:val="000000" w:themeColor="text1"/>
              </w:rPr>
              <w:t>/0</w:t>
            </w:r>
            <w:r w:rsidR="006455FE" w:rsidRPr="00C94D3C">
              <w:rPr>
                <w:color w:val="000000" w:themeColor="text1"/>
                <w:lang w:val="en-US"/>
              </w:rPr>
              <w:t>2</w:t>
            </w:r>
            <w:r w:rsidR="006455FE" w:rsidRPr="00C94D3C">
              <w:rPr>
                <w:color w:val="000000" w:themeColor="text1"/>
              </w:rPr>
              <w:t>.</w:t>
            </w:r>
            <w:r w:rsidR="00E66A52" w:rsidRPr="00C94D3C">
              <w:rPr>
                <w:color w:val="000000" w:themeColor="text1"/>
              </w:rPr>
              <w:t>4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BBF2D4" w14:textId="77777777" w:rsidR="006455FE" w:rsidRPr="00C94D3C" w:rsidRDefault="006455FE" w:rsidP="00CF0EE2">
            <w:pPr>
              <w:jc w:val="center"/>
              <w:rPr>
                <w:color w:val="000000" w:themeColor="text1"/>
                <w:vertAlign w:val="superscript"/>
              </w:rPr>
            </w:pPr>
            <w:r w:rsidRPr="00C94D3C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F61BE" w14:textId="77777777" w:rsidR="006455FE" w:rsidRPr="00C94D3C" w:rsidRDefault="00E66A52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4</w:t>
            </w:r>
          </w:p>
        </w:tc>
      </w:tr>
    </w:tbl>
    <w:p w14:paraId="114AE4A8" w14:textId="77777777" w:rsidR="00210AB0" w:rsidRDefault="00210AB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6"/>
        <w:gridCol w:w="1289"/>
        <w:gridCol w:w="426"/>
        <w:gridCol w:w="2073"/>
        <w:gridCol w:w="1448"/>
        <w:gridCol w:w="2338"/>
      </w:tblGrid>
      <w:tr w:rsidR="0053199F" w:rsidRPr="00C94D3C" w14:paraId="311E7D61" w14:textId="77777777" w:rsidTr="00EA23D4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64EDFBF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AEA787C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01CD535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</w:rPr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2C39E1" w14:textId="77777777" w:rsidR="006455FE" w:rsidRPr="00C94D3C" w:rsidRDefault="006455FE" w:rsidP="00CF0EE2">
            <w:pPr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B54E98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4FF9A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</w:tr>
      <w:tr w:rsidR="0037070A" w:rsidRPr="00C94D3C" w14:paraId="57B0BE19" w14:textId="77777777" w:rsidTr="0037070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14:paraId="79BCC22F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9727E02" w14:textId="77777777" w:rsidR="006455FE" w:rsidRPr="00C94D3C" w:rsidRDefault="006455FE" w:rsidP="00CF0EE2">
            <w:pPr>
              <w:rPr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58F329" w14:textId="77777777" w:rsidR="006455FE" w:rsidRPr="00C94D3C" w:rsidRDefault="006455F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753CF8" w14:textId="77777777" w:rsidR="006455FE" w:rsidRPr="00C94D3C" w:rsidRDefault="006455FE" w:rsidP="00CF0EE2">
            <w:pPr>
              <w:jc w:val="center"/>
              <w:rPr>
                <w:color w:val="000000" w:themeColor="text1"/>
              </w:rPr>
            </w:pPr>
            <w:r w:rsidRPr="00C94D3C">
              <w:rPr>
                <w:color w:val="000000" w:themeColor="text1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279B447" w14:textId="77777777" w:rsidR="006455FE" w:rsidRPr="00C94D3C" w:rsidRDefault="006455FE" w:rsidP="00CF0EE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53199F" w:rsidRPr="00210AB0" w14:paraId="0F2F0001" w14:textId="77777777" w:rsidTr="00CD16B8">
        <w:trPr>
          <w:trHeight w:val="20"/>
        </w:trPr>
        <w:tc>
          <w:tcPr>
            <w:tcW w:w="1291" w:type="pct"/>
            <w:vMerge w:val="restart"/>
          </w:tcPr>
          <w:p w14:paraId="0205D08D" w14:textId="77777777" w:rsidR="00CE649C" w:rsidRPr="00210AB0" w:rsidRDefault="00CE649C" w:rsidP="00CF0EE2">
            <w:pPr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09" w:type="pct"/>
          </w:tcPr>
          <w:p w14:paraId="341E7303" w14:textId="77777777" w:rsidR="00CE649C" w:rsidRPr="00210AB0" w:rsidRDefault="00CE649C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Загрузка брикетов твердосплавной пластифицированной смеси в рабочую камеру пресса</w:t>
            </w:r>
          </w:p>
        </w:tc>
      </w:tr>
      <w:tr w:rsidR="0053199F" w:rsidRPr="00210AB0" w14:paraId="4FFA35BF" w14:textId="77777777" w:rsidTr="00CD16B8">
        <w:trPr>
          <w:trHeight w:val="20"/>
        </w:trPr>
        <w:tc>
          <w:tcPr>
            <w:tcW w:w="1291" w:type="pct"/>
            <w:vMerge/>
          </w:tcPr>
          <w:p w14:paraId="191FDC8A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65C5A1E" w14:textId="77777777" w:rsidR="00CE649C" w:rsidRPr="00210AB0" w:rsidRDefault="00CE649C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Наблюдение за работой пресса, регулирование давления и скорости прессования</w:t>
            </w:r>
          </w:p>
        </w:tc>
      </w:tr>
      <w:tr w:rsidR="0053199F" w:rsidRPr="00210AB0" w14:paraId="479C5792" w14:textId="77777777" w:rsidTr="00CD16B8">
        <w:trPr>
          <w:trHeight w:val="20"/>
        </w:trPr>
        <w:tc>
          <w:tcPr>
            <w:tcW w:w="1291" w:type="pct"/>
            <w:vMerge/>
          </w:tcPr>
          <w:p w14:paraId="4CECBC2C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0FBD162" w14:textId="77777777" w:rsidR="00CE649C" w:rsidRPr="00210AB0" w:rsidRDefault="00CE649C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Отсекание изделий от пресс-остатка </w:t>
            </w:r>
          </w:p>
        </w:tc>
      </w:tr>
      <w:tr w:rsidR="0053199F" w:rsidRPr="00210AB0" w14:paraId="1515C045" w14:textId="77777777" w:rsidTr="00CD16B8">
        <w:trPr>
          <w:trHeight w:val="20"/>
        </w:trPr>
        <w:tc>
          <w:tcPr>
            <w:tcW w:w="1291" w:type="pct"/>
            <w:vMerge/>
          </w:tcPr>
          <w:p w14:paraId="53D85401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D1B8DA5" w14:textId="1EE0501B" w:rsidR="00CE649C" w:rsidRPr="00210AB0" w:rsidRDefault="00CE649C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Периодический контроль </w:t>
            </w:r>
            <w:r w:rsidR="00D950C5" w:rsidRPr="00210AB0">
              <w:rPr>
                <w:color w:val="000000" w:themeColor="text1"/>
              </w:rPr>
              <w:t>параметров</w:t>
            </w:r>
            <w:r w:rsidRPr="00210AB0">
              <w:rPr>
                <w:color w:val="000000" w:themeColor="text1"/>
              </w:rPr>
              <w:t xml:space="preserve"> </w:t>
            </w:r>
            <w:r w:rsidR="00975765" w:rsidRPr="00210AB0">
              <w:rPr>
                <w:color w:val="000000" w:themeColor="text1"/>
              </w:rPr>
              <w:t xml:space="preserve">прессования и </w:t>
            </w:r>
            <w:r w:rsidRPr="00210AB0">
              <w:rPr>
                <w:color w:val="000000" w:themeColor="text1"/>
              </w:rPr>
              <w:t>качеств</w:t>
            </w:r>
            <w:r w:rsidR="008331AC" w:rsidRPr="00210AB0">
              <w:rPr>
                <w:color w:val="000000" w:themeColor="text1"/>
              </w:rPr>
              <w:t>а</w:t>
            </w:r>
            <w:r w:rsidR="00975765" w:rsidRPr="00210AB0">
              <w:rPr>
                <w:color w:val="000000" w:themeColor="text1"/>
              </w:rPr>
              <w:t xml:space="preserve"> изделий</w:t>
            </w:r>
            <w:r w:rsidRPr="00210AB0">
              <w:rPr>
                <w:color w:val="000000" w:themeColor="text1"/>
              </w:rPr>
              <w:t xml:space="preserve"> с использованием контрольно-измерительных приборов </w:t>
            </w:r>
          </w:p>
        </w:tc>
      </w:tr>
      <w:tr w:rsidR="0053199F" w:rsidRPr="00210AB0" w14:paraId="49A629CB" w14:textId="77777777" w:rsidTr="00CD16B8">
        <w:trPr>
          <w:trHeight w:val="20"/>
        </w:trPr>
        <w:tc>
          <w:tcPr>
            <w:tcW w:w="1291" w:type="pct"/>
            <w:vMerge/>
          </w:tcPr>
          <w:p w14:paraId="7E7DDBEC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D6AEA2A" w14:textId="77777777" w:rsidR="00CE649C" w:rsidRPr="00210AB0" w:rsidRDefault="00CE649C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Прессование брикетов из смеси на прессах </w:t>
            </w:r>
          </w:p>
        </w:tc>
      </w:tr>
      <w:tr w:rsidR="0053199F" w:rsidRPr="00210AB0" w14:paraId="714DCE63" w14:textId="77777777" w:rsidTr="00CD16B8">
        <w:trPr>
          <w:trHeight w:val="20"/>
        </w:trPr>
        <w:tc>
          <w:tcPr>
            <w:tcW w:w="1291" w:type="pct"/>
            <w:vMerge/>
          </w:tcPr>
          <w:p w14:paraId="069E371A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EB49890" w14:textId="77777777" w:rsidR="00CE649C" w:rsidRPr="00210AB0" w:rsidRDefault="00CE649C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Обслуживание прессов, смесителя, реактора, сушильных шкафов, транспортных средств </w:t>
            </w:r>
          </w:p>
        </w:tc>
      </w:tr>
      <w:tr w:rsidR="0053199F" w:rsidRPr="00210AB0" w14:paraId="67BC0F1E" w14:textId="77777777" w:rsidTr="00CD16B8">
        <w:trPr>
          <w:trHeight w:val="20"/>
        </w:trPr>
        <w:tc>
          <w:tcPr>
            <w:tcW w:w="1291" w:type="pct"/>
            <w:vMerge/>
          </w:tcPr>
          <w:p w14:paraId="50F39264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B43EBDC" w14:textId="77777777" w:rsidR="00CE649C" w:rsidRPr="00210AB0" w:rsidRDefault="00CE649C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Установка рабочего давления и скорости прессования в зависимости от вида прессуемых изделий, формы, требуемой плотности и коэффициента вытяжки прессуемой заготовки</w:t>
            </w:r>
          </w:p>
        </w:tc>
      </w:tr>
      <w:tr w:rsidR="0053199F" w:rsidRPr="00210AB0" w14:paraId="6ED2DC5D" w14:textId="77777777" w:rsidTr="00CD16B8">
        <w:trPr>
          <w:trHeight w:val="20"/>
        </w:trPr>
        <w:tc>
          <w:tcPr>
            <w:tcW w:w="1291" w:type="pct"/>
            <w:vMerge/>
          </w:tcPr>
          <w:p w14:paraId="349CD494" w14:textId="77777777" w:rsidR="00CE649C" w:rsidRPr="00210AB0" w:rsidRDefault="00CE649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7F941411" w14:textId="77777777" w:rsidR="00CE649C" w:rsidRPr="00210AB0" w:rsidRDefault="00CE649C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Прессование тонкостенных трубок и стержней различного профиля из пластифицированной твердосплавной смеси на гидравлических прессах со съемным мундштуком</w:t>
            </w:r>
          </w:p>
        </w:tc>
      </w:tr>
      <w:tr w:rsidR="00BA1A22" w:rsidRPr="00210AB0" w14:paraId="1E2A33F5" w14:textId="77777777" w:rsidTr="00CD16B8">
        <w:trPr>
          <w:trHeight w:val="20"/>
        </w:trPr>
        <w:tc>
          <w:tcPr>
            <w:tcW w:w="1291" w:type="pct"/>
            <w:vMerge/>
          </w:tcPr>
          <w:p w14:paraId="15505647" w14:textId="77777777" w:rsidR="00BA1A22" w:rsidRPr="00210AB0" w:rsidRDefault="00BA1A22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60A8F59" w14:textId="541803B0" w:rsidR="00BA1A22" w:rsidRPr="00210AB0" w:rsidRDefault="00BA1A22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Выявление и устранение неисправностей в работе инструмента и приспособлений</w:t>
            </w:r>
          </w:p>
        </w:tc>
      </w:tr>
      <w:tr w:rsidR="00F60492" w:rsidRPr="00210AB0" w14:paraId="07993125" w14:textId="77777777" w:rsidTr="00CD16B8">
        <w:trPr>
          <w:trHeight w:val="20"/>
        </w:trPr>
        <w:tc>
          <w:tcPr>
            <w:tcW w:w="1291" w:type="pct"/>
            <w:vMerge/>
          </w:tcPr>
          <w:p w14:paraId="11C756F1" w14:textId="77777777" w:rsidR="00F60492" w:rsidRPr="00210AB0" w:rsidRDefault="00F60492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75F219C" w14:textId="45FD3490" w:rsidR="00F60492" w:rsidRPr="00210AB0" w:rsidRDefault="00F60492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Подналадка нагревательного и вспомогательного оборудования</w:t>
            </w:r>
            <w:r w:rsidR="00975765" w:rsidRPr="00210AB0">
              <w:rPr>
                <w:color w:val="000000" w:themeColor="text1"/>
              </w:rPr>
              <w:t xml:space="preserve"> при прессовании </w:t>
            </w:r>
            <w:r w:rsidR="00975765" w:rsidRPr="00210AB0">
              <w:t>тонкостенных трубок и стержней из пластифицированной твердосплавной смеси</w:t>
            </w:r>
          </w:p>
        </w:tc>
      </w:tr>
      <w:tr w:rsidR="00CD16B8" w:rsidRPr="00210AB0" w14:paraId="24479688" w14:textId="77777777" w:rsidTr="00CD16B8">
        <w:trPr>
          <w:trHeight w:val="20"/>
        </w:trPr>
        <w:tc>
          <w:tcPr>
            <w:tcW w:w="1291" w:type="pct"/>
            <w:vMerge/>
          </w:tcPr>
          <w:p w14:paraId="160F40F4" w14:textId="77777777" w:rsidR="00CD16B8" w:rsidRPr="00210AB0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23B9ECA" w14:textId="69354CE8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 xml:space="preserve">Выгрузка спрессованных </w:t>
            </w:r>
            <w:r w:rsidR="00C82745" w:rsidRPr="00210AB0">
              <w:t>трубок и стержней</w:t>
            </w:r>
            <w:r w:rsidRPr="00210AB0">
              <w:t xml:space="preserve"> из инструмента при помощи выталкивателей</w:t>
            </w:r>
          </w:p>
        </w:tc>
      </w:tr>
      <w:tr w:rsidR="00CD16B8" w:rsidRPr="00210AB0" w14:paraId="536C8629" w14:textId="77777777" w:rsidTr="00CD16B8">
        <w:trPr>
          <w:trHeight w:val="20"/>
        </w:trPr>
        <w:tc>
          <w:tcPr>
            <w:tcW w:w="1291" w:type="pct"/>
            <w:vMerge/>
          </w:tcPr>
          <w:p w14:paraId="5F7EBC8D" w14:textId="77777777" w:rsidR="00CD16B8" w:rsidRPr="00210AB0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C145779" w14:textId="38B49BAC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 xml:space="preserve">Извлечение спрессованных </w:t>
            </w:r>
            <w:r w:rsidR="00C82745" w:rsidRPr="00210AB0">
              <w:t>трубок и стержней</w:t>
            </w:r>
            <w:r w:rsidRPr="00210AB0">
              <w:t xml:space="preserve"> из пресса и укладка их в тару</w:t>
            </w:r>
          </w:p>
        </w:tc>
      </w:tr>
      <w:tr w:rsidR="00CD16B8" w:rsidRPr="00210AB0" w14:paraId="7D057FB2" w14:textId="77777777" w:rsidTr="00CD16B8">
        <w:trPr>
          <w:trHeight w:val="20"/>
        </w:trPr>
        <w:tc>
          <w:tcPr>
            <w:tcW w:w="1291" w:type="pct"/>
            <w:vMerge/>
          </w:tcPr>
          <w:p w14:paraId="2A5CD64B" w14:textId="77777777" w:rsidR="00CD16B8" w:rsidRPr="00210AB0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695D47C" w14:textId="14E8A325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Регулировка режимов работы гидравлического пресса при выявлении дефектов</w:t>
            </w:r>
          </w:p>
        </w:tc>
      </w:tr>
      <w:tr w:rsidR="00CD16B8" w:rsidRPr="00210AB0" w14:paraId="121F4495" w14:textId="77777777" w:rsidTr="00CD16B8">
        <w:trPr>
          <w:trHeight w:val="20"/>
        </w:trPr>
        <w:tc>
          <w:tcPr>
            <w:tcW w:w="1291" w:type="pct"/>
            <w:vMerge w:val="restart"/>
          </w:tcPr>
          <w:p w14:paraId="5700CA05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  <w:r w:rsidRPr="00210AB0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14:paraId="5453137B" w14:textId="0FF3A4D5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 xml:space="preserve">Подбирать </w:t>
            </w:r>
            <w:r w:rsidR="00745478" w:rsidRPr="00210AB0">
              <w:rPr>
                <w:color w:val="000000" w:themeColor="text1"/>
              </w:rPr>
              <w:t xml:space="preserve">оснастку и инструменты </w:t>
            </w:r>
            <w:r w:rsidRPr="00210AB0">
              <w:rPr>
                <w:color w:val="000000" w:themeColor="text1"/>
              </w:rPr>
              <w:t>в соответствии с прессуемым материалом и видом изделия</w:t>
            </w:r>
          </w:p>
        </w:tc>
      </w:tr>
      <w:tr w:rsidR="00CD16B8" w:rsidRPr="00210AB0" w14:paraId="201FE232" w14:textId="77777777" w:rsidTr="00CD16B8">
        <w:trPr>
          <w:trHeight w:val="20"/>
        </w:trPr>
        <w:tc>
          <w:tcPr>
            <w:tcW w:w="1291" w:type="pct"/>
            <w:vMerge/>
          </w:tcPr>
          <w:p w14:paraId="5496B503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4AB065D" w14:textId="77777777" w:rsidR="00CD16B8" w:rsidRPr="00210AB0" w:rsidRDefault="00CD16B8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Читать технологическую и конструкторскую документацию</w:t>
            </w:r>
          </w:p>
        </w:tc>
      </w:tr>
      <w:tr w:rsidR="00CD16B8" w:rsidRPr="00210AB0" w14:paraId="1937CEDA" w14:textId="77777777" w:rsidTr="00CD16B8">
        <w:trPr>
          <w:trHeight w:val="20"/>
        </w:trPr>
        <w:tc>
          <w:tcPr>
            <w:tcW w:w="1291" w:type="pct"/>
            <w:vMerge/>
          </w:tcPr>
          <w:p w14:paraId="45047237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569E7D3F" w14:textId="6A04F586" w:rsidR="00CD16B8" w:rsidRPr="00210AB0" w:rsidRDefault="00CD16B8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CD16B8" w:rsidRPr="00210AB0" w14:paraId="60F64C12" w14:textId="77777777" w:rsidTr="00CD16B8">
        <w:trPr>
          <w:trHeight w:val="20"/>
        </w:trPr>
        <w:tc>
          <w:tcPr>
            <w:tcW w:w="1291" w:type="pct"/>
            <w:vMerge/>
          </w:tcPr>
          <w:p w14:paraId="5CE477A2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3CE6B47" w14:textId="5B4BFFB4" w:rsidR="00CD16B8" w:rsidRPr="00210AB0" w:rsidRDefault="00CD16B8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Копировать, перемещать, сохранять, переименовывать, удалять, восстанавливать файлы</w:t>
            </w:r>
          </w:p>
        </w:tc>
      </w:tr>
      <w:tr w:rsidR="00CD16B8" w:rsidRPr="00210AB0" w14:paraId="254DCC88" w14:textId="77777777" w:rsidTr="00CD16B8">
        <w:trPr>
          <w:trHeight w:val="20"/>
        </w:trPr>
        <w:tc>
          <w:tcPr>
            <w:tcW w:w="1291" w:type="pct"/>
            <w:vMerge/>
          </w:tcPr>
          <w:p w14:paraId="4C005DF4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521307C" w14:textId="0D9D770F" w:rsidR="00CD16B8" w:rsidRPr="00210AB0" w:rsidRDefault="00CD16B8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CD16B8" w:rsidRPr="00210AB0" w14:paraId="59E077BC" w14:textId="77777777" w:rsidTr="00CD16B8">
        <w:trPr>
          <w:trHeight w:val="20"/>
        </w:trPr>
        <w:tc>
          <w:tcPr>
            <w:tcW w:w="1291" w:type="pct"/>
            <w:vMerge/>
          </w:tcPr>
          <w:p w14:paraId="02356BCA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5674CCC5" w14:textId="77777777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Устанавливать давление и скорость прессования в зависимости от заданного режима, формы прессуемого изделия, требуемой плотности изделия и марки прессуемой смеси</w:t>
            </w:r>
          </w:p>
        </w:tc>
      </w:tr>
      <w:tr w:rsidR="00CD16B8" w:rsidRPr="00210AB0" w14:paraId="7139E623" w14:textId="77777777" w:rsidTr="00CD16B8">
        <w:trPr>
          <w:trHeight w:val="20"/>
        </w:trPr>
        <w:tc>
          <w:tcPr>
            <w:tcW w:w="1291" w:type="pct"/>
            <w:vMerge/>
          </w:tcPr>
          <w:p w14:paraId="71C4E27C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2931A955" w14:textId="553EB8C3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Управлять автоматическими укладчиками</w:t>
            </w:r>
          </w:p>
        </w:tc>
      </w:tr>
      <w:tr w:rsidR="00CD16B8" w:rsidRPr="00210AB0" w14:paraId="5E9425C8" w14:textId="77777777" w:rsidTr="00CD16B8">
        <w:trPr>
          <w:trHeight w:val="20"/>
        </w:trPr>
        <w:tc>
          <w:tcPr>
            <w:tcW w:w="1291" w:type="pct"/>
            <w:vMerge/>
          </w:tcPr>
          <w:p w14:paraId="3DB73B66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96E7BE7" w14:textId="13EED49E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Пользоваться программным обеспечением для управления работой прессов и вспомогательного оборудования</w:t>
            </w:r>
          </w:p>
        </w:tc>
      </w:tr>
      <w:tr w:rsidR="00CD16B8" w:rsidRPr="00210AB0" w14:paraId="7236217F" w14:textId="77777777" w:rsidTr="00CD16B8">
        <w:trPr>
          <w:trHeight w:val="20"/>
        </w:trPr>
        <w:tc>
          <w:tcPr>
            <w:tcW w:w="1291" w:type="pct"/>
            <w:vMerge/>
          </w:tcPr>
          <w:p w14:paraId="19FF5B39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745B6B73" w14:textId="21AFF5C2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Использовать компьютерно-измерительные системы для контроля давления и температуры прессования</w:t>
            </w:r>
          </w:p>
        </w:tc>
      </w:tr>
      <w:tr w:rsidR="00CD16B8" w:rsidRPr="00210AB0" w14:paraId="2B868722" w14:textId="77777777" w:rsidTr="00CD16B8">
        <w:trPr>
          <w:trHeight w:val="20"/>
        </w:trPr>
        <w:tc>
          <w:tcPr>
            <w:tcW w:w="1291" w:type="pct"/>
            <w:vMerge/>
          </w:tcPr>
          <w:p w14:paraId="135E53CC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24C16D30" w14:textId="65188CB7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Корректировать режим прессования в случае выявления дефектов</w:t>
            </w:r>
          </w:p>
        </w:tc>
      </w:tr>
      <w:tr w:rsidR="00CD16B8" w:rsidRPr="00210AB0" w14:paraId="17B50A1D" w14:textId="77777777" w:rsidTr="00CD16B8">
        <w:trPr>
          <w:trHeight w:val="20"/>
        </w:trPr>
        <w:tc>
          <w:tcPr>
            <w:tcW w:w="1291" w:type="pct"/>
            <w:vMerge/>
          </w:tcPr>
          <w:p w14:paraId="62FADBC5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CCE0C27" w14:textId="77777777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Подбирать пластификатор для смесей разных марок, применяемых в прессовании</w:t>
            </w:r>
          </w:p>
        </w:tc>
      </w:tr>
      <w:tr w:rsidR="00CD16B8" w:rsidRPr="00210AB0" w14:paraId="37CDC719" w14:textId="77777777" w:rsidTr="00CD16B8">
        <w:trPr>
          <w:trHeight w:val="20"/>
        </w:trPr>
        <w:tc>
          <w:tcPr>
            <w:tcW w:w="1291" w:type="pct"/>
            <w:vMerge/>
          </w:tcPr>
          <w:p w14:paraId="1751BB20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5848421" w14:textId="37FE0D58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Пользоваться контр</w:t>
            </w:r>
            <w:r w:rsidR="00745478" w:rsidRPr="00210AB0">
              <w:rPr>
                <w:color w:val="000000" w:themeColor="text1"/>
              </w:rPr>
              <w:t>ольно-измерительным инструментами</w:t>
            </w:r>
            <w:r w:rsidRPr="00210AB0">
              <w:rPr>
                <w:color w:val="000000" w:themeColor="text1"/>
              </w:rPr>
              <w:t xml:space="preserve">, приборами, приспособлениями </w:t>
            </w:r>
          </w:p>
        </w:tc>
      </w:tr>
      <w:tr w:rsidR="00CD16B8" w:rsidRPr="00210AB0" w14:paraId="76B5FE8E" w14:textId="77777777" w:rsidTr="00CD16B8">
        <w:trPr>
          <w:trHeight w:val="20"/>
        </w:trPr>
        <w:tc>
          <w:tcPr>
            <w:tcW w:w="1291" w:type="pct"/>
            <w:vMerge/>
          </w:tcPr>
          <w:p w14:paraId="6C5BCD24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18D9CDB9" w14:textId="7B36EE08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Производить уста</w:t>
            </w:r>
            <w:r w:rsidR="00C82745" w:rsidRPr="00210AB0">
              <w:rPr>
                <w:color w:val="000000" w:themeColor="text1"/>
              </w:rPr>
              <w:t>новку и замену пресс-инструментов</w:t>
            </w:r>
            <w:r w:rsidRPr="00210AB0">
              <w:rPr>
                <w:color w:val="000000" w:themeColor="text1"/>
              </w:rPr>
              <w:t>: матриц, мундштуков, пресс-шайб, оправок</w:t>
            </w:r>
          </w:p>
        </w:tc>
      </w:tr>
      <w:tr w:rsidR="00CD16B8" w:rsidRPr="00210AB0" w14:paraId="0C8F2A8A" w14:textId="77777777" w:rsidTr="00CD16B8">
        <w:trPr>
          <w:trHeight w:val="20"/>
        </w:trPr>
        <w:tc>
          <w:tcPr>
            <w:tcW w:w="1291" w:type="pct"/>
            <w:vMerge/>
          </w:tcPr>
          <w:p w14:paraId="0DFCF778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CAE7A1B" w14:textId="6B5FA39B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Управлять автоматическими выталкивателями для выгрузки готового изделия</w:t>
            </w:r>
          </w:p>
        </w:tc>
      </w:tr>
      <w:tr w:rsidR="00CD16B8" w:rsidRPr="00210AB0" w14:paraId="3F636AD1" w14:textId="77777777" w:rsidTr="00CD16B8">
        <w:trPr>
          <w:trHeight w:val="20"/>
        </w:trPr>
        <w:tc>
          <w:tcPr>
            <w:tcW w:w="1291" w:type="pct"/>
            <w:vMerge/>
          </w:tcPr>
          <w:p w14:paraId="57EFB1C1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2183265C" w14:textId="7840AE27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Управлять подъемно-транспортным оборудованием для пере</w:t>
            </w:r>
            <w:r w:rsidR="00C82745" w:rsidRPr="00210AB0">
              <w:t>мещения материалов и инструментов</w:t>
            </w:r>
          </w:p>
        </w:tc>
      </w:tr>
      <w:tr w:rsidR="00CD16B8" w:rsidRPr="00210AB0" w14:paraId="3FC88A14" w14:textId="77777777" w:rsidTr="00CD16B8">
        <w:trPr>
          <w:trHeight w:val="20"/>
        </w:trPr>
        <w:tc>
          <w:tcPr>
            <w:tcW w:w="1291" w:type="pct"/>
            <w:vMerge/>
          </w:tcPr>
          <w:p w14:paraId="2630D879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3AED61AA" w14:textId="0744068D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Применять средства индивидуальной и коллективной защиты при прессовании</w:t>
            </w:r>
            <w:r w:rsidRPr="00210AB0">
              <w:rPr>
                <w:color w:val="000000" w:themeColor="text1"/>
              </w:rPr>
              <w:t xml:space="preserve"> тонкостенных трубок и стержней из пластифицированной твердосплавной смеси на гидравлических прессах со съемным мундштуком</w:t>
            </w:r>
          </w:p>
        </w:tc>
      </w:tr>
      <w:tr w:rsidR="00CD16B8" w:rsidRPr="00210AB0" w14:paraId="024A885B" w14:textId="77777777" w:rsidTr="00CD16B8">
        <w:trPr>
          <w:trHeight w:val="20"/>
        </w:trPr>
        <w:tc>
          <w:tcPr>
            <w:tcW w:w="1291" w:type="pct"/>
            <w:vMerge/>
          </w:tcPr>
          <w:p w14:paraId="24C25DDC" w14:textId="77777777" w:rsidR="00CD16B8" w:rsidRPr="00210AB0" w:rsidDel="002A1D54" w:rsidRDefault="00CD16B8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  <w:shd w:val="clear" w:color="auto" w:fill="auto"/>
          </w:tcPr>
          <w:p w14:paraId="4F97815C" w14:textId="3B6EAD3A" w:rsidR="00CD16B8" w:rsidRPr="00210AB0" w:rsidRDefault="00CD16B8" w:rsidP="00CF0EE2">
            <w:pPr>
              <w:suppressAutoHyphens/>
              <w:jc w:val="both"/>
              <w:rPr>
                <w:color w:val="000000" w:themeColor="text1"/>
              </w:rPr>
            </w:pPr>
            <w:r w:rsidRPr="00210AB0">
              <w:t>Поддерживать состояние рабочего места при прессовании</w:t>
            </w:r>
            <w:r w:rsidRPr="00210AB0">
              <w:rPr>
                <w:color w:val="000000" w:themeColor="text1"/>
              </w:rPr>
              <w:t xml:space="preserve"> тонкостенных трубок и стержней из пластифицированной твердосплавной смеси на гидравлических прессах со съемным мундштуком</w:t>
            </w:r>
            <w:r w:rsidRPr="00210AB0">
              <w:t xml:space="preserve"> в соответствии с требованиями охраны труда, пожарной, промышленной, экологической и электробезопасности</w:t>
            </w:r>
          </w:p>
        </w:tc>
      </w:tr>
      <w:tr w:rsidR="00C94D3C" w:rsidRPr="00210AB0" w14:paraId="4EE0B36D" w14:textId="77777777" w:rsidTr="00CD16B8">
        <w:trPr>
          <w:trHeight w:val="20"/>
        </w:trPr>
        <w:tc>
          <w:tcPr>
            <w:tcW w:w="1291" w:type="pct"/>
            <w:vMerge w:val="restart"/>
          </w:tcPr>
          <w:p w14:paraId="39EF17EC" w14:textId="77777777" w:rsidR="00C94D3C" w:rsidRPr="00210AB0" w:rsidRDefault="00C94D3C" w:rsidP="00CF0EE2">
            <w:pPr>
              <w:rPr>
                <w:color w:val="000000" w:themeColor="text1"/>
              </w:rPr>
            </w:pPr>
            <w:r w:rsidRPr="00210AB0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09" w:type="pct"/>
          </w:tcPr>
          <w:p w14:paraId="24759BA4" w14:textId="77777777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Устройство и правила эксплуатации обслуживаемого оборудования</w:t>
            </w:r>
          </w:p>
        </w:tc>
      </w:tr>
      <w:tr w:rsidR="00C94D3C" w:rsidRPr="00210AB0" w14:paraId="382FE95C" w14:textId="77777777" w:rsidTr="00CD16B8">
        <w:trPr>
          <w:trHeight w:val="20"/>
        </w:trPr>
        <w:tc>
          <w:tcPr>
            <w:tcW w:w="1291" w:type="pct"/>
            <w:vMerge/>
          </w:tcPr>
          <w:p w14:paraId="1D503611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936D902" w14:textId="77777777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Правила чтения технологической и конструкторской документации</w:t>
            </w:r>
          </w:p>
        </w:tc>
      </w:tr>
      <w:tr w:rsidR="00C94D3C" w:rsidRPr="00210AB0" w14:paraId="4BD0904F" w14:textId="77777777" w:rsidTr="00CD16B8">
        <w:trPr>
          <w:trHeight w:val="20"/>
        </w:trPr>
        <w:tc>
          <w:tcPr>
            <w:tcW w:w="1291" w:type="pct"/>
            <w:vMerge/>
          </w:tcPr>
          <w:p w14:paraId="791DB396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37F75A3" w14:textId="1A0DBE02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Порядок работы с персональной вычислительной техникой</w:t>
            </w:r>
          </w:p>
        </w:tc>
      </w:tr>
      <w:tr w:rsidR="00C94D3C" w:rsidRPr="00210AB0" w14:paraId="7EE0FF92" w14:textId="77777777" w:rsidTr="00CD16B8">
        <w:trPr>
          <w:trHeight w:val="20"/>
        </w:trPr>
        <w:tc>
          <w:tcPr>
            <w:tcW w:w="1291" w:type="pct"/>
            <w:vMerge/>
          </w:tcPr>
          <w:p w14:paraId="634CFD03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B935999" w14:textId="1C3F07EE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Порядок работы с файловой системой</w:t>
            </w:r>
          </w:p>
        </w:tc>
      </w:tr>
      <w:tr w:rsidR="00C94D3C" w:rsidRPr="00210AB0" w14:paraId="038C4637" w14:textId="77777777" w:rsidTr="00CD16B8">
        <w:trPr>
          <w:trHeight w:val="20"/>
        </w:trPr>
        <w:tc>
          <w:tcPr>
            <w:tcW w:w="1291" w:type="pct"/>
            <w:vMerge/>
          </w:tcPr>
          <w:p w14:paraId="36096B84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26E7BB3" w14:textId="391FE797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C94D3C" w:rsidRPr="00210AB0" w14:paraId="4D3681B7" w14:textId="77777777" w:rsidTr="00CD16B8">
        <w:trPr>
          <w:trHeight w:val="20"/>
        </w:trPr>
        <w:tc>
          <w:tcPr>
            <w:tcW w:w="1291" w:type="pct"/>
            <w:vMerge/>
          </w:tcPr>
          <w:p w14:paraId="7683EC55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E0E7F4D" w14:textId="18045331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bCs w:val="0"/>
                <w:color w:val="000000" w:themeColor="text1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C94D3C" w:rsidRPr="00210AB0" w14:paraId="194EC08F" w14:textId="77777777" w:rsidTr="00CD16B8">
        <w:trPr>
          <w:trHeight w:val="20"/>
        </w:trPr>
        <w:tc>
          <w:tcPr>
            <w:tcW w:w="1291" w:type="pct"/>
            <w:vMerge/>
          </w:tcPr>
          <w:p w14:paraId="5303E6A0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7B36C4E" w14:textId="69FFA716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Основы теории прессования</w:t>
            </w:r>
          </w:p>
        </w:tc>
      </w:tr>
      <w:tr w:rsidR="00C94D3C" w:rsidRPr="00210AB0" w14:paraId="1A61183C" w14:textId="77777777" w:rsidTr="00CD16B8">
        <w:trPr>
          <w:trHeight w:val="20"/>
        </w:trPr>
        <w:tc>
          <w:tcPr>
            <w:tcW w:w="1291" w:type="pct"/>
            <w:vMerge/>
          </w:tcPr>
          <w:p w14:paraId="53859981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75EC966" w14:textId="49C6506F" w:rsidR="00C94D3C" w:rsidRPr="00210AB0" w:rsidRDefault="00C94D3C" w:rsidP="00CF0EE2">
            <w:pPr>
              <w:jc w:val="both"/>
            </w:pPr>
            <w:r w:rsidRPr="00210AB0">
              <w:rPr>
                <w:color w:val="000000" w:themeColor="text1"/>
              </w:rPr>
              <w:t xml:space="preserve">Технология прессования тонкостенных трубок и стержней </w:t>
            </w:r>
          </w:p>
        </w:tc>
      </w:tr>
      <w:tr w:rsidR="00C94D3C" w:rsidRPr="00210AB0" w14:paraId="6AFFB276" w14:textId="77777777" w:rsidTr="00CD16B8">
        <w:trPr>
          <w:trHeight w:val="20"/>
        </w:trPr>
        <w:tc>
          <w:tcPr>
            <w:tcW w:w="1291" w:type="pct"/>
            <w:vMerge/>
          </w:tcPr>
          <w:p w14:paraId="5B45C36C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E66DB81" w14:textId="0FB9ED28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 xml:space="preserve">Виды и назначение </w:t>
            </w:r>
            <w:r w:rsidRPr="00210AB0">
              <w:rPr>
                <w:color w:val="000000" w:themeColor="text1"/>
              </w:rPr>
              <w:t>пластифицированных твердосплавных смесей</w:t>
            </w:r>
          </w:p>
        </w:tc>
      </w:tr>
      <w:tr w:rsidR="00C94D3C" w:rsidRPr="00210AB0" w14:paraId="6221FA91" w14:textId="77777777" w:rsidTr="00CD16B8">
        <w:trPr>
          <w:trHeight w:val="20"/>
        </w:trPr>
        <w:tc>
          <w:tcPr>
            <w:tcW w:w="1291" w:type="pct"/>
            <w:vMerge/>
          </w:tcPr>
          <w:p w14:paraId="160591C7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EB6492B" w14:textId="6ACBDC2A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Состав и свойства пластификатора и его компонентов</w:t>
            </w:r>
          </w:p>
        </w:tc>
      </w:tr>
      <w:tr w:rsidR="00C94D3C" w:rsidRPr="00210AB0" w14:paraId="2914530A" w14:textId="77777777" w:rsidTr="00CD16B8">
        <w:trPr>
          <w:trHeight w:val="20"/>
        </w:trPr>
        <w:tc>
          <w:tcPr>
            <w:tcW w:w="1291" w:type="pct"/>
            <w:vMerge/>
          </w:tcPr>
          <w:p w14:paraId="30C2F9C0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2F4169D" w14:textId="29CA1FC9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Марки пластифицированных твердосплавных смесей и способы их приготовления</w:t>
            </w:r>
          </w:p>
        </w:tc>
      </w:tr>
      <w:tr w:rsidR="00C94D3C" w:rsidRPr="00210AB0" w14:paraId="4F5EC59C" w14:textId="77777777" w:rsidTr="00CD16B8">
        <w:trPr>
          <w:trHeight w:val="20"/>
        </w:trPr>
        <w:tc>
          <w:tcPr>
            <w:tcW w:w="1291" w:type="pct"/>
            <w:vMerge/>
          </w:tcPr>
          <w:p w14:paraId="06719B3F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F5D7503" w14:textId="4A32247B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Технологические свойства пластифицированных твердосплавных смесей</w:t>
            </w:r>
          </w:p>
        </w:tc>
      </w:tr>
      <w:tr w:rsidR="00C94D3C" w:rsidRPr="00210AB0" w14:paraId="0806FF2A" w14:textId="77777777" w:rsidTr="00CD16B8">
        <w:trPr>
          <w:trHeight w:val="20"/>
        </w:trPr>
        <w:tc>
          <w:tcPr>
            <w:tcW w:w="1291" w:type="pct"/>
            <w:vMerge/>
          </w:tcPr>
          <w:p w14:paraId="373895F0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10DCF746" w14:textId="00AE60F3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>Нормы расхода применяемых сырья, материалов</w:t>
            </w:r>
          </w:p>
        </w:tc>
      </w:tr>
      <w:tr w:rsidR="00C94D3C" w:rsidRPr="00210AB0" w14:paraId="7C3AD805" w14:textId="77777777" w:rsidTr="00CD16B8">
        <w:trPr>
          <w:trHeight w:val="20"/>
        </w:trPr>
        <w:tc>
          <w:tcPr>
            <w:tcW w:w="1291" w:type="pct"/>
            <w:vMerge/>
          </w:tcPr>
          <w:p w14:paraId="68FC6ABE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697E50C" w14:textId="3CC9EAB9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 xml:space="preserve">Припуски и допуски на детали, получаемые прессованием </w:t>
            </w:r>
            <w:r w:rsidRPr="00210AB0">
              <w:rPr>
                <w:color w:val="000000" w:themeColor="text1"/>
              </w:rPr>
              <w:t>из пластифицированных твердосплавных смесей на гидравлических прессах со съемным мундштуком</w:t>
            </w:r>
          </w:p>
        </w:tc>
      </w:tr>
      <w:tr w:rsidR="00C94D3C" w:rsidRPr="00210AB0" w14:paraId="2961E201" w14:textId="77777777" w:rsidTr="00CD16B8">
        <w:trPr>
          <w:trHeight w:val="20"/>
        </w:trPr>
        <w:tc>
          <w:tcPr>
            <w:tcW w:w="1291" w:type="pct"/>
            <w:vMerge/>
          </w:tcPr>
          <w:p w14:paraId="1ADA7FFD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B6CD631" w14:textId="4F0B3606" w:rsidR="00C94D3C" w:rsidRPr="00210AB0" w:rsidRDefault="00C94D3C" w:rsidP="00CF0EE2">
            <w:pPr>
              <w:jc w:val="both"/>
            </w:pPr>
            <w:r w:rsidRPr="00210AB0">
              <w:t xml:space="preserve">Технические требования </w:t>
            </w:r>
            <w:r w:rsidR="00651872">
              <w:t>к</w:t>
            </w:r>
            <w:r w:rsidRPr="00210AB0">
              <w:t xml:space="preserve"> прессованны</w:t>
            </w:r>
            <w:r w:rsidR="00651872">
              <w:t>м</w:t>
            </w:r>
            <w:r w:rsidRPr="00210AB0">
              <w:t xml:space="preserve"> </w:t>
            </w:r>
            <w:r w:rsidRPr="00210AB0">
              <w:rPr>
                <w:color w:val="000000" w:themeColor="text1"/>
              </w:rPr>
              <w:t>тонкостенны</w:t>
            </w:r>
            <w:r w:rsidR="00651872">
              <w:rPr>
                <w:color w:val="000000" w:themeColor="text1"/>
              </w:rPr>
              <w:t>м</w:t>
            </w:r>
            <w:r w:rsidRPr="00210AB0">
              <w:rPr>
                <w:color w:val="000000" w:themeColor="text1"/>
              </w:rPr>
              <w:t xml:space="preserve"> трубк</w:t>
            </w:r>
            <w:r w:rsidR="00651872">
              <w:rPr>
                <w:color w:val="000000" w:themeColor="text1"/>
              </w:rPr>
              <w:t>ам</w:t>
            </w:r>
            <w:r w:rsidRPr="00210AB0">
              <w:rPr>
                <w:color w:val="000000" w:themeColor="text1"/>
              </w:rPr>
              <w:t xml:space="preserve"> и стержн</w:t>
            </w:r>
            <w:r w:rsidR="00651872">
              <w:rPr>
                <w:color w:val="000000" w:themeColor="text1"/>
              </w:rPr>
              <w:t>ям</w:t>
            </w:r>
            <w:r w:rsidRPr="00210AB0">
              <w:rPr>
                <w:color w:val="000000" w:themeColor="text1"/>
              </w:rPr>
              <w:t xml:space="preserve"> из пластифицированной твердосплавной смеси</w:t>
            </w:r>
          </w:p>
        </w:tc>
      </w:tr>
      <w:tr w:rsidR="00C94D3C" w:rsidRPr="00210AB0" w14:paraId="4FB11E92" w14:textId="77777777" w:rsidTr="00CD16B8">
        <w:trPr>
          <w:trHeight w:val="20"/>
        </w:trPr>
        <w:tc>
          <w:tcPr>
            <w:tcW w:w="1291" w:type="pct"/>
            <w:vMerge/>
          </w:tcPr>
          <w:p w14:paraId="4C40B5BF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9893487" w14:textId="293E87A3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color w:val="000000" w:themeColor="text1"/>
              </w:rPr>
              <w:t>Формы стандартных изделий</w:t>
            </w:r>
          </w:p>
        </w:tc>
      </w:tr>
      <w:tr w:rsidR="00C94D3C" w:rsidRPr="00210AB0" w14:paraId="50D23183" w14:textId="77777777" w:rsidTr="00CD16B8">
        <w:trPr>
          <w:trHeight w:val="20"/>
        </w:trPr>
        <w:tc>
          <w:tcPr>
            <w:tcW w:w="1291" w:type="pct"/>
            <w:vMerge/>
          </w:tcPr>
          <w:p w14:paraId="216F7EF1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4D65AE07" w14:textId="5EE641A5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rPr>
                <w:color w:val="000000" w:themeColor="text1"/>
              </w:rPr>
              <w:t>Устройство, принцип работы и правила технической эксплуатации обслуживаемого оборудования, систем блокировок и средств автоматики</w:t>
            </w:r>
          </w:p>
        </w:tc>
      </w:tr>
      <w:tr w:rsidR="00C94D3C" w:rsidRPr="00210AB0" w14:paraId="6781CC2B" w14:textId="77777777" w:rsidTr="00CD16B8">
        <w:trPr>
          <w:trHeight w:val="20"/>
        </w:trPr>
        <w:tc>
          <w:tcPr>
            <w:tcW w:w="1291" w:type="pct"/>
            <w:vMerge/>
          </w:tcPr>
          <w:p w14:paraId="5C4A3E01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73997D0" w14:textId="52C853F5" w:rsidR="00C94D3C" w:rsidRPr="00210AB0" w:rsidRDefault="00C94D3C" w:rsidP="00CF0EE2">
            <w:pPr>
              <w:jc w:val="both"/>
              <w:rPr>
                <w:bCs w:val="0"/>
                <w:color w:val="000000" w:themeColor="text1"/>
              </w:rPr>
            </w:pPr>
            <w:r w:rsidRPr="00210AB0">
              <w:t xml:space="preserve">Конструкции, назначение, геометрические параметры и правила эксплуатации инструментов, применяемых для прессования </w:t>
            </w:r>
            <w:r w:rsidRPr="00210AB0">
              <w:rPr>
                <w:color w:val="000000" w:themeColor="text1"/>
              </w:rPr>
              <w:t>пластифицированных твердосплавных смесей</w:t>
            </w:r>
          </w:p>
        </w:tc>
      </w:tr>
      <w:tr w:rsidR="00C94D3C" w:rsidRPr="00210AB0" w14:paraId="23FBCBB0" w14:textId="77777777" w:rsidTr="00CD16B8">
        <w:trPr>
          <w:trHeight w:val="20"/>
        </w:trPr>
        <w:tc>
          <w:tcPr>
            <w:tcW w:w="1291" w:type="pct"/>
            <w:vMerge/>
          </w:tcPr>
          <w:p w14:paraId="1E3EBFBD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84E6EC1" w14:textId="0A057101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Устройство и правила пользования применяемыми контрольно-измерительными приборами и инструментами</w:t>
            </w:r>
          </w:p>
        </w:tc>
      </w:tr>
      <w:tr w:rsidR="00C94D3C" w:rsidRPr="00210AB0" w14:paraId="43A451F2" w14:textId="77777777" w:rsidTr="00CD16B8">
        <w:trPr>
          <w:trHeight w:val="20"/>
        </w:trPr>
        <w:tc>
          <w:tcPr>
            <w:tcW w:w="1291" w:type="pct"/>
            <w:vMerge/>
          </w:tcPr>
          <w:p w14:paraId="0DC1F628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50D207D" w14:textId="391E791B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Назначение элементов интерфейса систем управления работой прессов и вспомогательного оборудования</w:t>
            </w:r>
          </w:p>
        </w:tc>
      </w:tr>
      <w:tr w:rsidR="00651872" w:rsidRPr="00210AB0" w14:paraId="524A4F6A" w14:textId="77777777" w:rsidTr="00651872">
        <w:trPr>
          <w:trHeight w:val="567"/>
        </w:trPr>
        <w:tc>
          <w:tcPr>
            <w:tcW w:w="1291" w:type="pct"/>
            <w:vMerge/>
          </w:tcPr>
          <w:p w14:paraId="7C214636" w14:textId="77777777" w:rsidR="00651872" w:rsidRPr="00210AB0" w:rsidDel="002A1D54" w:rsidRDefault="00651872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238F7A0F" w14:textId="71249DE0" w:rsidR="00651872" w:rsidRPr="00210AB0" w:rsidRDefault="00651872" w:rsidP="00CF0EE2">
            <w:pPr>
              <w:jc w:val="both"/>
              <w:rPr>
                <w:color w:val="000000" w:themeColor="text1"/>
              </w:rPr>
            </w:pPr>
            <w:r w:rsidRPr="00210AB0">
              <w:t xml:space="preserve">Технические требования </w:t>
            </w:r>
            <w:r>
              <w:t>к</w:t>
            </w:r>
            <w:r w:rsidRPr="00210AB0">
              <w:t xml:space="preserve"> исходн</w:t>
            </w:r>
            <w:r>
              <w:t>ому</w:t>
            </w:r>
            <w:r w:rsidRPr="00210AB0">
              <w:t xml:space="preserve"> материал</w:t>
            </w:r>
            <w:r>
              <w:t>у</w:t>
            </w:r>
            <w:r w:rsidRPr="00210AB0">
              <w:t xml:space="preserve"> для</w:t>
            </w:r>
            <w:r w:rsidRPr="00210AB0">
              <w:rPr>
                <w:color w:val="000000" w:themeColor="text1"/>
              </w:rPr>
              <w:t xml:space="preserve"> пластифицированной твердосплавной смеси</w:t>
            </w:r>
          </w:p>
        </w:tc>
      </w:tr>
      <w:tr w:rsidR="00C94D3C" w:rsidRPr="00210AB0" w14:paraId="228D18C2" w14:textId="77777777" w:rsidTr="00CD16B8">
        <w:trPr>
          <w:trHeight w:val="20"/>
        </w:trPr>
        <w:tc>
          <w:tcPr>
            <w:tcW w:w="1291" w:type="pct"/>
            <w:vMerge/>
          </w:tcPr>
          <w:p w14:paraId="09E9AC1F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47CCB38" w14:textId="661591FC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Основы химии, физики, электротехники, вакуумной техники, гидравлики в объеме выполняемых работ</w:t>
            </w:r>
          </w:p>
        </w:tc>
      </w:tr>
      <w:tr w:rsidR="00C94D3C" w:rsidRPr="00210AB0" w14:paraId="6DC09307" w14:textId="77777777" w:rsidTr="00CD16B8">
        <w:trPr>
          <w:trHeight w:val="20"/>
        </w:trPr>
        <w:tc>
          <w:tcPr>
            <w:tcW w:w="1291" w:type="pct"/>
            <w:vMerge/>
          </w:tcPr>
          <w:p w14:paraId="77229794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51E12B6" w14:textId="452CA295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t>Виды и причины возникновения дефектов при прессовании тонкостенных трубок и стержней из пластифицированной твердосплавной смеси и способы корректировки режимов прессования для их устранения</w:t>
            </w:r>
          </w:p>
        </w:tc>
      </w:tr>
      <w:tr w:rsidR="00C94D3C" w:rsidRPr="00210AB0" w14:paraId="24D33F74" w14:textId="77777777" w:rsidTr="00CD16B8">
        <w:trPr>
          <w:trHeight w:val="20"/>
        </w:trPr>
        <w:tc>
          <w:tcPr>
            <w:tcW w:w="1291" w:type="pct"/>
            <w:vMerge/>
          </w:tcPr>
          <w:p w14:paraId="1F6F1757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03DF33CF" w14:textId="4EB1A4C5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t>Способы и правила управления подъемно-транспортными механизмами и грузозахватными приспособлениями</w:t>
            </w:r>
          </w:p>
        </w:tc>
      </w:tr>
      <w:tr w:rsidR="00C94D3C" w:rsidRPr="00210AB0" w14:paraId="72C13B0C" w14:textId="77777777" w:rsidTr="00CD16B8">
        <w:trPr>
          <w:trHeight w:val="20"/>
        </w:trPr>
        <w:tc>
          <w:tcPr>
            <w:tcW w:w="1291" w:type="pct"/>
            <w:vMerge/>
          </w:tcPr>
          <w:p w14:paraId="1A2C8558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9043DBD" w14:textId="0EA47468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t>Схемы строповки грузов</w:t>
            </w:r>
          </w:p>
        </w:tc>
      </w:tr>
      <w:tr w:rsidR="00C94D3C" w:rsidRPr="00210AB0" w14:paraId="2A9A067B" w14:textId="77777777" w:rsidTr="00CD16B8">
        <w:trPr>
          <w:trHeight w:val="20"/>
        </w:trPr>
        <w:tc>
          <w:tcPr>
            <w:tcW w:w="1291" w:type="pct"/>
            <w:vMerge/>
          </w:tcPr>
          <w:p w14:paraId="6204A830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67B52003" w14:textId="71F76C08" w:rsidR="00C94D3C" w:rsidRPr="00210AB0" w:rsidRDefault="00C94D3C" w:rsidP="00CF0EE2">
            <w:pPr>
              <w:jc w:val="both"/>
            </w:pPr>
            <w:r w:rsidRPr="00210AB0">
              <w:t>Система знаковой сигнализации при работе с машинистом крана</w:t>
            </w:r>
          </w:p>
        </w:tc>
      </w:tr>
      <w:tr w:rsidR="00C94D3C" w:rsidRPr="00210AB0" w14:paraId="006BB6A8" w14:textId="77777777" w:rsidTr="00CD16B8">
        <w:trPr>
          <w:trHeight w:val="20"/>
        </w:trPr>
        <w:tc>
          <w:tcPr>
            <w:tcW w:w="1291" w:type="pct"/>
            <w:vMerge/>
          </w:tcPr>
          <w:p w14:paraId="1D72BE47" w14:textId="77777777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55FA5A6C" w14:textId="11F15596" w:rsidR="00C94D3C" w:rsidRPr="00210AB0" w:rsidRDefault="00041251" w:rsidP="00CF0EE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210AB0">
              <w:t xml:space="preserve">Меры безопасности </w:t>
            </w:r>
            <w:r w:rsidR="00C94D3C" w:rsidRPr="00210AB0">
              <w:t xml:space="preserve">при работе с заготовками и изделиями из </w:t>
            </w:r>
            <w:r w:rsidR="00C94D3C" w:rsidRPr="00210AB0">
              <w:rPr>
                <w:color w:val="000000" w:themeColor="text1"/>
              </w:rPr>
              <w:t>пластифицированной твердосплавной смеси</w:t>
            </w:r>
          </w:p>
        </w:tc>
      </w:tr>
      <w:tr w:rsidR="00C94D3C" w:rsidRPr="00210AB0" w14:paraId="54814A79" w14:textId="77777777" w:rsidTr="00CD16B8">
        <w:trPr>
          <w:trHeight w:val="20"/>
        </w:trPr>
        <w:tc>
          <w:tcPr>
            <w:tcW w:w="1291" w:type="pct"/>
            <w:vMerge/>
          </w:tcPr>
          <w:p w14:paraId="3F4B0134" w14:textId="2FECB7D8" w:rsidR="00C94D3C" w:rsidRPr="00210AB0" w:rsidDel="002A1D54" w:rsidRDefault="00C94D3C" w:rsidP="00CF0EE2">
            <w:pPr>
              <w:rPr>
                <w:color w:val="000000" w:themeColor="text1"/>
              </w:rPr>
            </w:pPr>
          </w:p>
        </w:tc>
        <w:tc>
          <w:tcPr>
            <w:tcW w:w="3709" w:type="pct"/>
          </w:tcPr>
          <w:p w14:paraId="3B7A0E3F" w14:textId="188FA698" w:rsidR="00C94D3C" w:rsidRPr="00210AB0" w:rsidRDefault="00C94D3C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прессования</w:t>
            </w:r>
          </w:p>
        </w:tc>
      </w:tr>
      <w:tr w:rsidR="00745478" w:rsidRPr="00210AB0" w14:paraId="28B5BA15" w14:textId="77777777" w:rsidTr="00CD16B8">
        <w:trPr>
          <w:trHeight w:val="20"/>
        </w:trPr>
        <w:tc>
          <w:tcPr>
            <w:tcW w:w="1291" w:type="pct"/>
          </w:tcPr>
          <w:p w14:paraId="18C44E22" w14:textId="5785836B" w:rsidR="00745478" w:rsidRPr="00210AB0" w:rsidDel="002A1D54" w:rsidRDefault="00745478" w:rsidP="00CF0EE2">
            <w:pPr>
              <w:rPr>
                <w:color w:val="000000" w:themeColor="text1"/>
              </w:rPr>
            </w:pPr>
            <w:r w:rsidRPr="00210AB0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09" w:type="pct"/>
          </w:tcPr>
          <w:p w14:paraId="3DF630AA" w14:textId="5EB086AD" w:rsidR="00745478" w:rsidRPr="00210AB0" w:rsidRDefault="00745478" w:rsidP="00CF0EE2">
            <w:pPr>
              <w:jc w:val="both"/>
              <w:rPr>
                <w:color w:val="000000" w:themeColor="text1"/>
              </w:rPr>
            </w:pPr>
            <w:r w:rsidRPr="00210AB0">
              <w:rPr>
                <w:color w:val="000000" w:themeColor="text1"/>
              </w:rPr>
              <w:t>-</w:t>
            </w:r>
          </w:p>
        </w:tc>
      </w:tr>
    </w:tbl>
    <w:p w14:paraId="7F12D7A6" w14:textId="77777777" w:rsidR="003C2636" w:rsidRDefault="003C2636" w:rsidP="00CF0EE2">
      <w:pPr>
        <w:rPr>
          <w:color w:val="000000" w:themeColor="text1"/>
        </w:rPr>
      </w:pPr>
      <w:bookmarkStart w:id="16" w:name="_Toc433309210"/>
      <w:bookmarkStart w:id="17" w:name="_Toc437342584"/>
      <w:bookmarkStart w:id="18" w:name="_Toc455597537"/>
    </w:p>
    <w:p w14:paraId="611568F3" w14:textId="77777777" w:rsidR="00BF6C7C" w:rsidRDefault="00BF6C7C" w:rsidP="00CF0EE2">
      <w:pPr>
        <w:rPr>
          <w:color w:val="000000" w:themeColor="text1"/>
        </w:rPr>
      </w:pPr>
    </w:p>
    <w:p w14:paraId="228D3FBE" w14:textId="77777777" w:rsidR="00BF6C7C" w:rsidRPr="00C94D3C" w:rsidRDefault="00BF6C7C" w:rsidP="00CF0EE2">
      <w:pPr>
        <w:rPr>
          <w:color w:val="000000" w:themeColor="text1"/>
        </w:rPr>
      </w:pPr>
    </w:p>
    <w:p w14:paraId="10E7F764" w14:textId="77777777" w:rsidR="00417511" w:rsidRPr="008166CD" w:rsidRDefault="00417511" w:rsidP="00CF0EE2">
      <w:pPr>
        <w:pStyle w:val="1"/>
      </w:pPr>
      <w:bookmarkStart w:id="19" w:name="_Toc44696895"/>
      <w:r w:rsidRPr="008166CD">
        <w:t>IV. Сведения об организациях – разработчиках профессионального стандарта</w:t>
      </w:r>
      <w:bookmarkEnd w:id="16"/>
      <w:bookmarkEnd w:id="17"/>
      <w:bookmarkEnd w:id="18"/>
      <w:bookmarkEnd w:id="19"/>
    </w:p>
    <w:p w14:paraId="5FAD493D" w14:textId="77777777" w:rsidR="00496143" w:rsidRDefault="00496143" w:rsidP="00CF0EE2">
      <w:pPr>
        <w:pStyle w:val="22"/>
      </w:pPr>
      <w:bookmarkStart w:id="20" w:name="_Toc454313653"/>
      <w:bookmarkStart w:id="21" w:name="_Toc464893289"/>
      <w:r>
        <w:t>4.1. Ответственная организация-разработчик</w:t>
      </w:r>
      <w:bookmarkEnd w:id="20"/>
      <w:bookmarkEnd w:id="21"/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0F693C" w14:paraId="0C0BD5EA" w14:textId="77777777" w:rsidTr="00535D83">
        <w:trPr>
          <w:trHeight w:val="20"/>
        </w:trPr>
        <w:tc>
          <w:tcPr>
            <w:tcW w:w="5000" w:type="pct"/>
            <w:hideMark/>
          </w:tcPr>
          <w:p w14:paraId="39299A28" w14:textId="58AAD56E" w:rsidR="000F693C" w:rsidRDefault="00520367" w:rsidP="00535D83">
            <w:bookmarkStart w:id="22" w:name="_Toc454313654"/>
            <w:bookmarkStart w:id="23" w:name="_Toc464893290"/>
            <w:r>
              <w:t>Совет по профессиональным квалификациям</w:t>
            </w:r>
            <w:r w:rsidR="000F693C">
              <w:t xml:space="preserve"> в машиностроении, город Москва</w:t>
            </w:r>
          </w:p>
        </w:tc>
      </w:tr>
      <w:tr w:rsidR="000F693C" w14:paraId="2DBB47A1" w14:textId="77777777" w:rsidTr="00535D83">
        <w:trPr>
          <w:trHeight w:val="20"/>
        </w:trPr>
        <w:tc>
          <w:tcPr>
            <w:tcW w:w="5000" w:type="pct"/>
            <w:hideMark/>
          </w:tcPr>
          <w:p w14:paraId="3D1A1C45" w14:textId="77777777" w:rsidR="000F693C" w:rsidRDefault="000F693C" w:rsidP="00535D83">
            <w:r>
              <w:rPr>
                <w:bCs w:val="0"/>
              </w:rPr>
              <w:t xml:space="preserve">Заместитель председателя 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Романовская Станислава Николаевна</w:t>
            </w:r>
          </w:p>
        </w:tc>
      </w:tr>
    </w:tbl>
    <w:p w14:paraId="5668B070" w14:textId="77777777" w:rsidR="00496143" w:rsidRDefault="00496143" w:rsidP="00CF0EE2">
      <w:pPr>
        <w:pStyle w:val="22"/>
      </w:pPr>
      <w:r>
        <w:t>4.2. Наименования организаций-разработчиков</w:t>
      </w:r>
      <w:bookmarkEnd w:id="22"/>
      <w:bookmarkEnd w:id="23"/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59"/>
        <w:gridCol w:w="9636"/>
      </w:tblGrid>
      <w:tr w:rsidR="000F693C" w14:paraId="19FB8EAC" w14:textId="77777777" w:rsidTr="000F693C">
        <w:trPr>
          <w:trHeight w:val="20"/>
        </w:trPr>
        <w:tc>
          <w:tcPr>
            <w:tcW w:w="274" w:type="pct"/>
          </w:tcPr>
          <w:p w14:paraId="1EEC998D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</w:tcPr>
          <w:p w14:paraId="75CB795B" w14:textId="77777777" w:rsidR="000F693C" w:rsidRDefault="000F693C" w:rsidP="000F693C">
            <w:pPr>
              <w:rPr>
                <w:lang w:eastAsia="ar-SA"/>
              </w:rPr>
            </w:pPr>
            <w:r w:rsidRPr="00715ACC">
              <w:rPr>
                <w:lang w:eastAsia="ar-SA"/>
              </w:rPr>
              <w:t>АО «Российские космические системы», город Москва</w:t>
            </w:r>
          </w:p>
        </w:tc>
      </w:tr>
      <w:tr w:rsidR="000F693C" w14:paraId="5262DCD8" w14:textId="77777777" w:rsidTr="000F693C">
        <w:trPr>
          <w:trHeight w:val="20"/>
        </w:trPr>
        <w:tc>
          <w:tcPr>
            <w:tcW w:w="274" w:type="pct"/>
          </w:tcPr>
          <w:p w14:paraId="629D24A3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hideMark/>
          </w:tcPr>
          <w:p w14:paraId="41937E58" w14:textId="77777777" w:rsidR="000F693C" w:rsidRDefault="000F693C" w:rsidP="000F693C">
            <w:pPr>
              <w:rPr>
                <w:lang w:eastAsia="ar-SA"/>
              </w:rPr>
            </w:pPr>
            <w:r>
              <w:t>Ассоциация «Лига содействия оборонным предприятиям», город Москва</w:t>
            </w:r>
          </w:p>
        </w:tc>
      </w:tr>
      <w:tr w:rsidR="000F693C" w14:paraId="5DF085EC" w14:textId="77777777" w:rsidTr="000F693C">
        <w:trPr>
          <w:trHeight w:val="20"/>
        </w:trPr>
        <w:tc>
          <w:tcPr>
            <w:tcW w:w="274" w:type="pct"/>
          </w:tcPr>
          <w:p w14:paraId="35BF335F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hideMark/>
          </w:tcPr>
          <w:p w14:paraId="03228261" w14:textId="6BDB9250" w:rsidR="000F693C" w:rsidRDefault="00520367" w:rsidP="000F693C">
            <w:pPr>
              <w:pStyle w:val="afe"/>
            </w:pPr>
            <w:r>
              <w:t>ООО</w:t>
            </w:r>
            <w:r w:rsidR="00B022A4">
              <w:t>Р «СоюзМаш</w:t>
            </w:r>
            <w:r w:rsidR="000F693C">
              <w:t xml:space="preserve"> России», город Москва</w:t>
            </w:r>
          </w:p>
        </w:tc>
      </w:tr>
      <w:tr w:rsidR="000F693C" w14:paraId="166996B6" w14:textId="77777777" w:rsidTr="000F693C">
        <w:trPr>
          <w:trHeight w:val="20"/>
        </w:trPr>
        <w:tc>
          <w:tcPr>
            <w:tcW w:w="274" w:type="pct"/>
          </w:tcPr>
          <w:p w14:paraId="6F4EA1E6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hideMark/>
          </w:tcPr>
          <w:p w14:paraId="36A5EC5E" w14:textId="7E833CDD" w:rsidR="000F693C" w:rsidRDefault="000F693C" w:rsidP="000F693C">
            <w:pPr>
              <w:rPr>
                <w:lang w:eastAsia="ar-SA"/>
              </w:rPr>
            </w:pPr>
            <w:r w:rsidRPr="00E7411F">
              <w:t>Союз предприятий и организаций, обеспечивающих рациональное использование природных ресурсов и защиту окружающей среды «Экосфера», город Москва</w:t>
            </w:r>
          </w:p>
        </w:tc>
      </w:tr>
      <w:tr w:rsidR="000F693C" w14:paraId="49794608" w14:textId="77777777" w:rsidTr="000F693C">
        <w:trPr>
          <w:trHeight w:val="20"/>
        </w:trPr>
        <w:tc>
          <w:tcPr>
            <w:tcW w:w="274" w:type="pct"/>
          </w:tcPr>
          <w:p w14:paraId="6BC77F4F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</w:tcPr>
          <w:p w14:paraId="5F6BE692" w14:textId="7A17E981" w:rsidR="000F693C" w:rsidRPr="00715ACC" w:rsidRDefault="00F8622D" w:rsidP="000F693C">
            <w:pPr>
              <w:rPr>
                <w:lang w:eastAsia="ar-SA"/>
              </w:rPr>
            </w:pPr>
            <w:r>
              <w:rPr>
                <w:lang w:eastAsia="ar-SA"/>
              </w:rPr>
              <w:t>ФГБОУ ВО «МГТУ «СТАНКИН</w:t>
            </w:r>
            <w:r w:rsidR="000F693C">
              <w:rPr>
                <w:lang w:eastAsia="ar-SA"/>
              </w:rPr>
              <w:t>», город Москва</w:t>
            </w:r>
          </w:p>
        </w:tc>
      </w:tr>
      <w:tr w:rsidR="000F693C" w14:paraId="269A884B" w14:textId="77777777" w:rsidTr="000F693C">
        <w:trPr>
          <w:trHeight w:val="20"/>
        </w:trPr>
        <w:tc>
          <w:tcPr>
            <w:tcW w:w="274" w:type="pct"/>
          </w:tcPr>
          <w:p w14:paraId="4C807653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hideMark/>
          </w:tcPr>
          <w:p w14:paraId="77482AB0" w14:textId="74D75B67" w:rsidR="000F693C" w:rsidRDefault="000F693C" w:rsidP="000F693C">
            <w:pPr>
              <w:rPr>
                <w:lang w:eastAsia="ar-SA"/>
              </w:rPr>
            </w:pPr>
            <w:r>
              <w:t>ФГБОУ ВО «Московский государственный технический университет имени Н.Э. Баумана (национальный исследовательский университет)», город Москва</w:t>
            </w:r>
          </w:p>
        </w:tc>
      </w:tr>
      <w:tr w:rsidR="000F693C" w14:paraId="243F4422" w14:textId="77777777" w:rsidTr="000F693C">
        <w:trPr>
          <w:trHeight w:val="20"/>
        </w:trPr>
        <w:tc>
          <w:tcPr>
            <w:tcW w:w="274" w:type="pct"/>
          </w:tcPr>
          <w:p w14:paraId="116B5D85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  <w:hideMark/>
          </w:tcPr>
          <w:p w14:paraId="5EEF7A9A" w14:textId="6B1806E9" w:rsidR="000F693C" w:rsidRDefault="000F693C" w:rsidP="00F8622D">
            <w:pPr>
              <w:rPr>
                <w:lang w:eastAsia="ar-SA"/>
              </w:rPr>
            </w:pPr>
            <w:r w:rsidRPr="00E7411F">
              <w:t>ФГБУ «ВНИИ труда»</w:t>
            </w:r>
            <w:r w:rsidR="00F8622D">
              <w:t xml:space="preserve"> Минтруда России</w:t>
            </w:r>
            <w:r w:rsidRPr="00E7411F">
              <w:t>, город Москва</w:t>
            </w:r>
          </w:p>
        </w:tc>
      </w:tr>
      <w:tr w:rsidR="000F693C" w14:paraId="3333AE4A" w14:textId="77777777" w:rsidTr="000F693C">
        <w:trPr>
          <w:trHeight w:val="20"/>
        </w:trPr>
        <w:tc>
          <w:tcPr>
            <w:tcW w:w="274" w:type="pct"/>
          </w:tcPr>
          <w:p w14:paraId="2A258C31" w14:textId="77777777" w:rsidR="000F693C" w:rsidRDefault="000F693C" w:rsidP="000F693C">
            <w:pPr>
              <w:numPr>
                <w:ilvl w:val="0"/>
                <w:numId w:val="34"/>
              </w:numPr>
            </w:pPr>
          </w:p>
        </w:tc>
        <w:tc>
          <w:tcPr>
            <w:tcW w:w="4726" w:type="pct"/>
          </w:tcPr>
          <w:p w14:paraId="7D800458" w14:textId="5CC93934" w:rsidR="000F693C" w:rsidRDefault="000F693C" w:rsidP="000F693C">
            <w:pPr>
              <w:rPr>
                <w:lang w:eastAsia="ar-SA"/>
              </w:rPr>
            </w:pPr>
            <w:r w:rsidRPr="008E1D4A">
              <w:rPr>
                <w:lang w:eastAsia="ar-SA"/>
              </w:rPr>
              <w:t xml:space="preserve">ФГУП «Центральный аэрогидродинамический институт имени профессора Н.Е. Жуковского», </w:t>
            </w:r>
            <w:r>
              <w:rPr>
                <w:lang w:eastAsia="ar-SA"/>
              </w:rPr>
              <w:t xml:space="preserve">город Жуковский, </w:t>
            </w:r>
            <w:r w:rsidRPr="008E1D4A">
              <w:rPr>
                <w:lang w:eastAsia="ar-SA"/>
              </w:rPr>
              <w:t>Московская область</w:t>
            </w:r>
          </w:p>
        </w:tc>
      </w:tr>
    </w:tbl>
    <w:p w14:paraId="1E1F369C" w14:textId="77777777" w:rsidR="00DD6BC2" w:rsidRPr="00DD6BC2" w:rsidRDefault="00DD6BC2" w:rsidP="00CF0EE2"/>
    <w:sectPr w:rsidR="00DD6BC2" w:rsidRPr="00DD6BC2" w:rsidSect="001E43ED">
      <w:headerReference w:type="default" r:id="rId14"/>
      <w:footerReference w:type="default" r:id="rId15"/>
      <w:headerReference w:type="first" r:id="rId16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79454" w14:textId="77777777" w:rsidR="004B77E0" w:rsidRDefault="004B77E0" w:rsidP="004C2989">
      <w:r>
        <w:separator/>
      </w:r>
    </w:p>
    <w:p w14:paraId="188224C6" w14:textId="77777777" w:rsidR="004B77E0" w:rsidRDefault="004B77E0"/>
  </w:endnote>
  <w:endnote w:type="continuationSeparator" w:id="0">
    <w:p w14:paraId="7265CE10" w14:textId="77777777" w:rsidR="004B77E0" w:rsidRDefault="004B77E0" w:rsidP="004C2989">
      <w:r>
        <w:continuationSeparator/>
      </w:r>
    </w:p>
    <w:p w14:paraId="469F2F34" w14:textId="77777777" w:rsidR="004B77E0" w:rsidRDefault="004B77E0"/>
  </w:endnote>
  <w:endnote w:id="1">
    <w:p w14:paraId="2EA67B06" w14:textId="77777777" w:rsidR="00535D83" w:rsidRPr="009C4828" w:rsidRDefault="00535D83" w:rsidP="00143276">
      <w:pPr>
        <w:pStyle w:val="ab"/>
        <w:jc w:val="both"/>
      </w:pPr>
      <w:r w:rsidRPr="007F2EA6">
        <w:rPr>
          <w:rStyle w:val="ad"/>
          <w:szCs w:val="20"/>
        </w:rPr>
        <w:endnoteRef/>
      </w:r>
      <w:r w:rsidRPr="007F2EA6">
        <w:rPr>
          <w:szCs w:val="20"/>
        </w:rPr>
        <w:t xml:space="preserve"> Общероссийский классификатор занятий</w:t>
      </w:r>
      <w:r w:rsidRPr="009C4828">
        <w:t>.</w:t>
      </w:r>
    </w:p>
  </w:endnote>
  <w:endnote w:id="2">
    <w:p w14:paraId="43CA6820" w14:textId="77777777" w:rsidR="00535D83" w:rsidRPr="009C4828" w:rsidRDefault="00535D83" w:rsidP="00143276">
      <w:pPr>
        <w:jc w:val="both"/>
        <w:rPr>
          <w:bCs w:val="0"/>
          <w:sz w:val="20"/>
          <w:szCs w:val="20"/>
        </w:rPr>
      </w:pPr>
      <w:r w:rsidRPr="009C4828">
        <w:rPr>
          <w:rStyle w:val="ad"/>
          <w:sz w:val="20"/>
          <w:szCs w:val="20"/>
        </w:rPr>
        <w:endnoteRef/>
      </w:r>
      <w:r w:rsidRPr="009C4828">
        <w:rPr>
          <w:bCs w:val="0"/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1069790C" w14:textId="22736701" w:rsidR="00535D83" w:rsidRPr="00081FC9" w:rsidRDefault="00535D83" w:rsidP="00143276">
      <w:pPr>
        <w:pStyle w:val="ab"/>
        <w:jc w:val="both"/>
      </w:pPr>
      <w:r w:rsidRPr="00081FC9">
        <w:rPr>
          <w:rStyle w:val="ad"/>
        </w:rPr>
        <w:endnoteRef/>
      </w:r>
      <w:r w:rsidRPr="00081FC9">
        <w:t xml:space="preserve"> </w:t>
      </w:r>
      <w:bookmarkStart w:id="9" w:name="_Hlk37859463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szCs w:val="20"/>
        </w:rPr>
        <w:t>№ </w:t>
      </w:r>
      <w:r w:rsidRPr="003829B4">
        <w:rPr>
          <w:szCs w:val="20"/>
        </w:rPr>
        <w:t xml:space="preserve">10, </w:t>
      </w:r>
      <w:r w:rsidR="00F8622D">
        <w:rPr>
          <w:szCs w:val="20"/>
        </w:rPr>
        <w:br/>
      </w:r>
      <w:r w:rsidRPr="003829B4">
        <w:rPr>
          <w:szCs w:val="20"/>
        </w:rPr>
        <w:t xml:space="preserve">ст. 1131; 2011, </w:t>
      </w:r>
      <w:r>
        <w:rPr>
          <w:szCs w:val="20"/>
        </w:rPr>
        <w:t>№ </w:t>
      </w:r>
      <w:r w:rsidRPr="003829B4">
        <w:rPr>
          <w:szCs w:val="20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szCs w:val="20"/>
        </w:rPr>
        <w:t>№ </w:t>
      </w:r>
      <w:r w:rsidRPr="003829B4">
        <w:rPr>
          <w:szCs w:val="20"/>
        </w:rPr>
        <w:t xml:space="preserve">1, ст. 3; 2013, </w:t>
      </w:r>
      <w:r>
        <w:rPr>
          <w:szCs w:val="20"/>
        </w:rPr>
        <w:t>№ </w:t>
      </w:r>
      <w:r w:rsidRPr="003829B4">
        <w:rPr>
          <w:szCs w:val="20"/>
        </w:rPr>
        <w:t>14, ст. 1666</w:t>
      </w:r>
      <w:bookmarkEnd w:id="9"/>
      <w:r w:rsidRPr="00081FC9">
        <w:t>).</w:t>
      </w:r>
    </w:p>
  </w:endnote>
  <w:endnote w:id="4">
    <w:p w14:paraId="70458EC2" w14:textId="025F0CA3" w:rsidR="00535D83" w:rsidRPr="005D3F21" w:rsidRDefault="00535D83" w:rsidP="00143276">
      <w:pPr>
        <w:pStyle w:val="ab"/>
        <w:jc w:val="both"/>
        <w:rPr>
          <w:szCs w:val="20"/>
        </w:rPr>
      </w:pPr>
      <w:r w:rsidRPr="005D3F21">
        <w:rPr>
          <w:rStyle w:val="ad"/>
        </w:rPr>
        <w:endnoteRef/>
      </w:r>
      <w:r w:rsidRPr="005D3F21">
        <w:rPr>
          <w:szCs w:val="20"/>
        </w:rPr>
        <w:t xml:space="preserve"> </w:t>
      </w:r>
      <w:bookmarkStart w:id="10" w:name="_Hlk68114471"/>
      <w:r w:rsidRPr="004441BA">
        <w:rPr>
          <w:rFonts w:cs="Calibri"/>
          <w:szCs w:val="20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</w:t>
      </w:r>
      <w:r w:rsidRPr="00887457">
        <w:rPr>
          <w:rFonts w:cs="Calibri"/>
          <w:szCs w:val="20"/>
        </w:rPr>
        <w:t xml:space="preserve">риказ Минздрава России </w:t>
      </w:r>
      <w:r w:rsidR="00F8622D">
        <w:rPr>
          <w:rFonts w:cs="Calibri"/>
          <w:szCs w:val="20"/>
        </w:rPr>
        <w:br/>
      </w:r>
      <w:r w:rsidRPr="00887457">
        <w:rPr>
          <w:rFonts w:cs="Calibri"/>
          <w:szCs w:val="20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BF6C7C">
        <w:rPr>
          <w:rFonts w:cs="Calibri"/>
          <w:szCs w:val="20"/>
        </w:rPr>
        <w:br/>
      </w:r>
      <w:r w:rsidRPr="00887457">
        <w:rPr>
          <w:rFonts w:cs="Calibri"/>
          <w:szCs w:val="20"/>
        </w:rPr>
        <w:t>№ 62277</w:t>
      </w:r>
      <w:bookmarkEnd w:id="10"/>
      <w:r>
        <w:t>)</w:t>
      </w:r>
      <w:r w:rsidRPr="005D3F21">
        <w:rPr>
          <w:szCs w:val="20"/>
        </w:rPr>
        <w:t>.</w:t>
      </w:r>
    </w:p>
  </w:endnote>
  <w:endnote w:id="5">
    <w:p w14:paraId="37829C04" w14:textId="44A37621" w:rsidR="00535D83" w:rsidRPr="005D3F21" w:rsidRDefault="00535D83" w:rsidP="00143276">
      <w:pPr>
        <w:pStyle w:val="ab"/>
        <w:jc w:val="both"/>
      </w:pPr>
      <w:r w:rsidRPr="005D3F21">
        <w:rPr>
          <w:rStyle w:val="ad"/>
        </w:rPr>
        <w:endnoteRef/>
      </w:r>
      <w:r w:rsidRPr="005D3F21">
        <w:t xml:space="preserve"> </w:t>
      </w:r>
      <w:r w:rsidR="00F8622D" w:rsidRPr="00AC317F">
        <w:rPr>
          <w:color w:val="00000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</w:t>
      </w:r>
      <w:r w:rsidR="00F8622D">
        <w:rPr>
          <w:color w:val="000000"/>
        </w:rPr>
        <w:t xml:space="preserve">кой Федерации, 2020, </w:t>
      </w:r>
      <w:r w:rsidR="00F8622D" w:rsidRPr="00AC317F">
        <w:rPr>
          <w:color w:val="000000"/>
        </w:rPr>
        <w:t>№ 39, ст. 6056</w:t>
      </w:r>
      <w:r w:rsidR="00F8622D">
        <w:t>; 2021, № 3, ст. 593</w:t>
      </w:r>
      <w:r w:rsidR="00F8622D" w:rsidRPr="00AC317F">
        <w:rPr>
          <w:color w:val="000000"/>
        </w:rPr>
        <w:t>).</w:t>
      </w:r>
    </w:p>
  </w:endnote>
  <w:endnote w:id="6">
    <w:p w14:paraId="28A822E4" w14:textId="1FD325D5" w:rsidR="00535D83" w:rsidRPr="005D3F21" w:rsidRDefault="00535D83" w:rsidP="00143276">
      <w:pPr>
        <w:pStyle w:val="ab"/>
        <w:jc w:val="both"/>
      </w:pPr>
      <w:r w:rsidRPr="005D3F21">
        <w:rPr>
          <w:rStyle w:val="ad"/>
        </w:rPr>
        <w:endnoteRef/>
      </w:r>
      <w:r w:rsidRPr="005D3F21">
        <w:t xml:space="preserve"> </w:t>
      </w:r>
      <w:bookmarkStart w:id="11" w:name="_Hlk68114557"/>
      <w:r w:rsidRPr="003829B4">
        <w:rPr>
          <w:szCs w:val="20"/>
        </w:rPr>
        <w:t>Постановление Минтруда России, Минобразования России от 13 января 2003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697н/1490 (зарегистрирован Минюстом России 16 декабря 2016</w:t>
      </w:r>
      <w:r>
        <w:rPr>
          <w:szCs w:val="20"/>
        </w:rPr>
        <w:t> г.</w:t>
      </w:r>
      <w:r w:rsidRPr="003829B4">
        <w:rPr>
          <w:szCs w:val="20"/>
        </w:rPr>
        <w:t xml:space="preserve">, регистрационный </w:t>
      </w:r>
      <w:r>
        <w:rPr>
          <w:szCs w:val="20"/>
        </w:rPr>
        <w:t>№ </w:t>
      </w:r>
      <w:r w:rsidRPr="003829B4">
        <w:rPr>
          <w:szCs w:val="20"/>
        </w:rPr>
        <w:t>44767</w:t>
      </w:r>
      <w:bookmarkEnd w:id="11"/>
      <w:r w:rsidRPr="005D3F21">
        <w:t>).</w:t>
      </w:r>
    </w:p>
  </w:endnote>
  <w:endnote w:id="7">
    <w:p w14:paraId="6525B3C1" w14:textId="36E6357B" w:rsidR="00535D83" w:rsidRDefault="00535D83" w:rsidP="00143276">
      <w:pPr>
        <w:pStyle w:val="ab"/>
        <w:jc w:val="both"/>
      </w:pPr>
      <w:r>
        <w:rPr>
          <w:rStyle w:val="ad"/>
        </w:rPr>
        <w:endnoteRef/>
      </w:r>
      <w:r>
        <w:t xml:space="preserve"> </w:t>
      </w:r>
      <w:bookmarkStart w:id="12" w:name="_Hlk61790763"/>
      <w:r w:rsidRPr="00C91191">
        <w:rPr>
          <w:szCs w:val="20"/>
        </w:rPr>
        <w:t>Приказ Ростехнадзора от 26 ноября 2020 г. № 461 «Об утверждении федеральных норм и правил в обл</w:t>
      </w:r>
      <w:r w:rsidR="00F8622D">
        <w:rPr>
          <w:szCs w:val="20"/>
        </w:rPr>
        <w:t>асти промышленной безопасности «</w:t>
      </w:r>
      <w:r w:rsidRPr="00C91191">
        <w:rPr>
          <w:szCs w:val="20"/>
        </w:rPr>
        <w:t>Правила безопасности опасных производственных объектов, на которых ис</w:t>
      </w:r>
      <w:r w:rsidR="00F8622D">
        <w:rPr>
          <w:szCs w:val="20"/>
        </w:rPr>
        <w:t>пользуются подъемные сооружения</w:t>
      </w:r>
      <w:r w:rsidRPr="00C91191">
        <w:rPr>
          <w:szCs w:val="20"/>
        </w:rPr>
        <w:t>» (зарегистрирован Минюстом России 30 декабря 2020 г., регистрационный № 61983</w:t>
      </w:r>
      <w:bookmarkEnd w:id="12"/>
      <w:r w:rsidRPr="005D3F21">
        <w:rPr>
          <w:rFonts w:eastAsiaTheme="majorEastAsia"/>
          <w:szCs w:val="20"/>
        </w:rPr>
        <w:t>)</w:t>
      </w:r>
      <w:r w:rsidRPr="005D3F21">
        <w:rPr>
          <w:color w:val="000000" w:themeColor="text1"/>
          <w:szCs w:val="20"/>
        </w:rPr>
        <w:t>.</w:t>
      </w:r>
    </w:p>
  </w:endnote>
  <w:endnote w:id="8">
    <w:p w14:paraId="1FA01114" w14:textId="3FE7C1AD" w:rsidR="00535D83" w:rsidRDefault="00535D83" w:rsidP="00143276">
      <w:pPr>
        <w:pStyle w:val="ab"/>
        <w:jc w:val="both"/>
      </w:pPr>
      <w:r>
        <w:rPr>
          <w:rStyle w:val="ad"/>
        </w:rPr>
        <w:endnoteRef/>
      </w:r>
      <w:r>
        <w:t xml:space="preserve"> </w:t>
      </w:r>
      <w:r w:rsidRPr="008F63FA">
        <w:rPr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>
        <w:rPr>
          <w:szCs w:val="20"/>
        </w:rPr>
        <w:t>).</w:t>
      </w:r>
    </w:p>
  </w:endnote>
  <w:endnote w:id="9">
    <w:p w14:paraId="631DE5D2" w14:textId="358F5B3F" w:rsidR="00535D83" w:rsidRDefault="00535D83" w:rsidP="00143276">
      <w:pPr>
        <w:pStyle w:val="ab"/>
        <w:jc w:val="both"/>
      </w:pPr>
      <w:r>
        <w:rPr>
          <w:rStyle w:val="ad"/>
        </w:rPr>
        <w:endnoteRef/>
      </w:r>
      <w:r>
        <w:t xml:space="preserve"> </w:t>
      </w:r>
      <w:r w:rsidRPr="007F2EA6">
        <w:rPr>
          <w:szCs w:val="20"/>
        </w:rPr>
        <w:t xml:space="preserve">Единый тарифно-квалификационный справочник работ и профессий рабочих, выпуск 8, </w:t>
      </w:r>
      <w:r w:rsidRPr="007F2EA6">
        <w:rPr>
          <w:bCs/>
          <w:szCs w:val="20"/>
        </w:rPr>
        <w:t>раздел «Производство твердых сплавов, тугоплавких металлов и изделий порошковой металлургии».</w:t>
      </w:r>
    </w:p>
  </w:endnote>
  <w:endnote w:id="10">
    <w:p w14:paraId="5F1D84E5" w14:textId="3104213A" w:rsidR="00535D83" w:rsidRDefault="00535D83" w:rsidP="00143276">
      <w:pPr>
        <w:pStyle w:val="ab"/>
        <w:jc w:val="both"/>
      </w:pPr>
      <w:r>
        <w:rPr>
          <w:rStyle w:val="ad"/>
        </w:rPr>
        <w:endnoteRef/>
      </w:r>
      <w:r>
        <w:t xml:space="preserve"> </w:t>
      </w:r>
      <w:r w:rsidRPr="007F2EA6">
        <w:rPr>
          <w:szCs w:val="20"/>
        </w:rPr>
        <w:t>Общероссийский классификатор профессий рабочих, должностей служащих и тарифных разрядов.</w:t>
      </w:r>
    </w:p>
  </w:endnote>
  <w:endnote w:id="11">
    <w:p w14:paraId="7A056230" w14:textId="77777777" w:rsidR="00535D83" w:rsidRPr="0077636D" w:rsidRDefault="00535D83" w:rsidP="00143276">
      <w:pPr>
        <w:pStyle w:val="ab"/>
        <w:jc w:val="both"/>
      </w:pPr>
      <w:r w:rsidRPr="0077636D">
        <w:rPr>
          <w:rStyle w:val="ad"/>
        </w:rPr>
        <w:endnoteRef/>
      </w:r>
      <w:r w:rsidRPr="0077636D">
        <w:t xml:space="preserve"> Общероссийский классификато</w:t>
      </w:r>
      <w:r>
        <w:t>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0E051" w14:textId="77777777" w:rsidR="00535D83" w:rsidRDefault="00535D83" w:rsidP="004C2989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10A2F8F" w14:textId="77777777" w:rsidR="00535D83" w:rsidRDefault="00535D83" w:rsidP="004C29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ED007" w14:textId="77777777" w:rsidR="00535D83" w:rsidRDefault="00535D83" w:rsidP="004C29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7C4E5" w14:textId="77777777" w:rsidR="00535D83" w:rsidRDefault="00535D83" w:rsidP="004C29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5D6A6" w14:textId="77777777" w:rsidR="00535D83" w:rsidRDefault="00535D83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C68F0" w14:textId="77777777" w:rsidR="004B77E0" w:rsidRDefault="004B77E0" w:rsidP="004C2989">
      <w:r>
        <w:separator/>
      </w:r>
    </w:p>
    <w:p w14:paraId="72F27FD9" w14:textId="77777777" w:rsidR="004B77E0" w:rsidRDefault="004B77E0"/>
  </w:footnote>
  <w:footnote w:type="continuationSeparator" w:id="0">
    <w:p w14:paraId="4416E342" w14:textId="77777777" w:rsidR="004B77E0" w:rsidRDefault="004B77E0" w:rsidP="004C2989">
      <w:r>
        <w:continuationSeparator/>
      </w:r>
    </w:p>
    <w:p w14:paraId="3D192C59" w14:textId="77777777" w:rsidR="004B77E0" w:rsidRDefault="004B77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B6AA0" w14:textId="77777777" w:rsidR="00535D83" w:rsidRDefault="00535D83" w:rsidP="00315127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4B6816C" w14:textId="77777777" w:rsidR="00535D83" w:rsidRDefault="00535D83" w:rsidP="0031512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92F43" w14:textId="77777777" w:rsidR="00535D83" w:rsidRPr="001E43ED" w:rsidRDefault="00535D83" w:rsidP="00315127">
    <w:pPr>
      <w:pStyle w:val="af"/>
      <w:rPr>
        <w:sz w:val="20"/>
        <w:szCs w:val="20"/>
      </w:rPr>
    </w:pPr>
    <w:r w:rsidRPr="001E43ED">
      <w:rPr>
        <w:sz w:val="20"/>
        <w:szCs w:val="20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0416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33C6A9F6" w14:textId="77777777" w:rsidR="00535D83" w:rsidRPr="00BA56B5" w:rsidRDefault="00021730" w:rsidP="00315127">
        <w:pPr>
          <w:pStyle w:val="af"/>
          <w:rPr>
            <w:color w:val="FFFFFF" w:themeColor="background1"/>
          </w:rPr>
        </w:pPr>
      </w:p>
    </w:sdtContent>
  </w:sdt>
  <w:p w14:paraId="6773123D" w14:textId="77777777" w:rsidR="00535D83" w:rsidRPr="00315127" w:rsidRDefault="00535D83" w:rsidP="00315127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D04E1" w14:textId="77777777" w:rsidR="00535D83" w:rsidRPr="001E43ED" w:rsidRDefault="00535D83" w:rsidP="00315127">
    <w:pPr>
      <w:pStyle w:val="af"/>
      <w:rPr>
        <w:sz w:val="20"/>
        <w:szCs w:val="20"/>
      </w:rPr>
    </w:pPr>
    <w:r w:rsidRPr="001E43ED">
      <w:rPr>
        <w:sz w:val="20"/>
        <w:szCs w:val="20"/>
      </w:rPr>
      <w:fldChar w:fldCharType="begin"/>
    </w:r>
    <w:r w:rsidRPr="001E43ED">
      <w:rPr>
        <w:sz w:val="20"/>
        <w:szCs w:val="20"/>
      </w:rPr>
      <w:instrText xml:space="preserve"> PAGE   \* MERGEFORMAT </w:instrText>
    </w:r>
    <w:r w:rsidRPr="001E43ED">
      <w:rPr>
        <w:sz w:val="20"/>
        <w:szCs w:val="20"/>
      </w:rPr>
      <w:fldChar w:fldCharType="separate"/>
    </w:r>
    <w:r w:rsidR="00021730">
      <w:rPr>
        <w:noProof/>
        <w:sz w:val="20"/>
        <w:szCs w:val="20"/>
      </w:rPr>
      <w:t>20</w:t>
    </w:r>
    <w:r w:rsidRPr="001E43ED">
      <w:rPr>
        <w:noProof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2"/>
      </w:rPr>
      <w:id w:val="2460417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5370AD80" w14:textId="77777777" w:rsidR="00535D83" w:rsidRPr="008E007F" w:rsidRDefault="00535D83" w:rsidP="008E007F">
        <w:pPr>
          <w:pStyle w:val="af"/>
          <w:rPr>
            <w:color w:val="FFFFFF" w:themeColor="background1"/>
            <w:sz w:val="32"/>
          </w:rPr>
        </w:pPr>
        <w:r w:rsidRPr="008E007F">
          <w:rPr>
            <w:szCs w:val="20"/>
          </w:rPr>
          <w:fldChar w:fldCharType="begin"/>
        </w:r>
        <w:r w:rsidRPr="008E007F">
          <w:rPr>
            <w:szCs w:val="20"/>
          </w:rPr>
          <w:instrText xml:space="preserve"> PAGE   \* MERGEFORMAT </w:instrText>
        </w:r>
        <w:r w:rsidRPr="008E007F">
          <w:rPr>
            <w:szCs w:val="20"/>
          </w:rPr>
          <w:fldChar w:fldCharType="separate"/>
        </w:r>
        <w:r>
          <w:rPr>
            <w:noProof/>
            <w:szCs w:val="20"/>
          </w:rPr>
          <w:t>3</w:t>
        </w:r>
        <w:r w:rsidRPr="008E007F">
          <w:rPr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94397"/>
    <w:multiLevelType w:val="hybridMultilevel"/>
    <w:tmpl w:val="225A2B04"/>
    <w:lvl w:ilvl="0" w:tplc="03F8B3F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0"/>
  </w:num>
  <w:num w:numId="8">
    <w:abstractNumId w:val="23"/>
  </w:num>
  <w:num w:numId="9">
    <w:abstractNumId w:val="21"/>
  </w:num>
  <w:num w:numId="10">
    <w:abstractNumId w:val="8"/>
  </w:num>
  <w:num w:numId="11">
    <w:abstractNumId w:val="26"/>
  </w:num>
  <w:num w:numId="12">
    <w:abstractNumId w:val="22"/>
  </w:num>
  <w:num w:numId="13">
    <w:abstractNumId w:val="10"/>
  </w:num>
  <w:num w:numId="14">
    <w:abstractNumId w:val="32"/>
  </w:num>
  <w:num w:numId="15">
    <w:abstractNumId w:val="27"/>
  </w:num>
  <w:num w:numId="16">
    <w:abstractNumId w:val="16"/>
  </w:num>
  <w:num w:numId="17">
    <w:abstractNumId w:val="28"/>
  </w:num>
  <w:num w:numId="18">
    <w:abstractNumId w:val="24"/>
  </w:num>
  <w:num w:numId="19">
    <w:abstractNumId w:val="19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9"/>
  </w:num>
  <w:num w:numId="31">
    <w:abstractNumId w:val="11"/>
  </w:num>
  <w:num w:numId="32">
    <w:abstractNumId w:val="14"/>
  </w:num>
  <w:num w:numId="33">
    <w:abstractNumId w:val="1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673"/>
    <w:rsid w:val="000008A5"/>
    <w:rsid w:val="00002506"/>
    <w:rsid w:val="00003CE3"/>
    <w:rsid w:val="00003DB9"/>
    <w:rsid w:val="00003FEB"/>
    <w:rsid w:val="00004B7E"/>
    <w:rsid w:val="0000590A"/>
    <w:rsid w:val="00005FAE"/>
    <w:rsid w:val="00007145"/>
    <w:rsid w:val="00007AF0"/>
    <w:rsid w:val="0001117F"/>
    <w:rsid w:val="00011F36"/>
    <w:rsid w:val="00013440"/>
    <w:rsid w:val="0001347D"/>
    <w:rsid w:val="000135DC"/>
    <w:rsid w:val="00013656"/>
    <w:rsid w:val="00014209"/>
    <w:rsid w:val="00014301"/>
    <w:rsid w:val="00014C68"/>
    <w:rsid w:val="00014CEC"/>
    <w:rsid w:val="00015E6F"/>
    <w:rsid w:val="00016204"/>
    <w:rsid w:val="0001620B"/>
    <w:rsid w:val="0002029A"/>
    <w:rsid w:val="000210D4"/>
    <w:rsid w:val="000211F1"/>
    <w:rsid w:val="00021730"/>
    <w:rsid w:val="00022580"/>
    <w:rsid w:val="000238FD"/>
    <w:rsid w:val="00024195"/>
    <w:rsid w:val="00024E8E"/>
    <w:rsid w:val="00024FBD"/>
    <w:rsid w:val="0002516C"/>
    <w:rsid w:val="000255F1"/>
    <w:rsid w:val="000277B4"/>
    <w:rsid w:val="00027E9D"/>
    <w:rsid w:val="000301CB"/>
    <w:rsid w:val="0003221D"/>
    <w:rsid w:val="000324B3"/>
    <w:rsid w:val="0003394B"/>
    <w:rsid w:val="000341F7"/>
    <w:rsid w:val="00034DEC"/>
    <w:rsid w:val="00035A12"/>
    <w:rsid w:val="00037DF9"/>
    <w:rsid w:val="00041251"/>
    <w:rsid w:val="00041342"/>
    <w:rsid w:val="00041395"/>
    <w:rsid w:val="00042C8F"/>
    <w:rsid w:val="0004304F"/>
    <w:rsid w:val="000436CE"/>
    <w:rsid w:val="00043969"/>
    <w:rsid w:val="0004451B"/>
    <w:rsid w:val="00045455"/>
    <w:rsid w:val="00046A47"/>
    <w:rsid w:val="00047D95"/>
    <w:rsid w:val="000523BA"/>
    <w:rsid w:val="0005283D"/>
    <w:rsid w:val="00052B5E"/>
    <w:rsid w:val="000543E2"/>
    <w:rsid w:val="00054913"/>
    <w:rsid w:val="000557CA"/>
    <w:rsid w:val="000557EE"/>
    <w:rsid w:val="00056E9F"/>
    <w:rsid w:val="000575CC"/>
    <w:rsid w:val="00057ACB"/>
    <w:rsid w:val="0006042C"/>
    <w:rsid w:val="00060543"/>
    <w:rsid w:val="00060589"/>
    <w:rsid w:val="00062383"/>
    <w:rsid w:val="00063D8C"/>
    <w:rsid w:val="00064388"/>
    <w:rsid w:val="0006489B"/>
    <w:rsid w:val="00064BC3"/>
    <w:rsid w:val="00064FB6"/>
    <w:rsid w:val="0006663A"/>
    <w:rsid w:val="00066693"/>
    <w:rsid w:val="00067607"/>
    <w:rsid w:val="00067A5C"/>
    <w:rsid w:val="00070855"/>
    <w:rsid w:val="000711E5"/>
    <w:rsid w:val="00071543"/>
    <w:rsid w:val="00072491"/>
    <w:rsid w:val="00073183"/>
    <w:rsid w:val="000735D7"/>
    <w:rsid w:val="00074176"/>
    <w:rsid w:val="00074386"/>
    <w:rsid w:val="0007467C"/>
    <w:rsid w:val="000749A0"/>
    <w:rsid w:val="00074CD2"/>
    <w:rsid w:val="000751BD"/>
    <w:rsid w:val="00076831"/>
    <w:rsid w:val="00077341"/>
    <w:rsid w:val="00080A8C"/>
    <w:rsid w:val="0008170C"/>
    <w:rsid w:val="0008173C"/>
    <w:rsid w:val="00081C83"/>
    <w:rsid w:val="00082AC8"/>
    <w:rsid w:val="00084FE7"/>
    <w:rsid w:val="00085C1F"/>
    <w:rsid w:val="000866CC"/>
    <w:rsid w:val="00090445"/>
    <w:rsid w:val="00090F10"/>
    <w:rsid w:val="0009129A"/>
    <w:rsid w:val="00092985"/>
    <w:rsid w:val="00092A72"/>
    <w:rsid w:val="00093670"/>
    <w:rsid w:val="00093B33"/>
    <w:rsid w:val="00093D9A"/>
    <w:rsid w:val="00094586"/>
    <w:rsid w:val="00094C31"/>
    <w:rsid w:val="00095D9E"/>
    <w:rsid w:val="0009652C"/>
    <w:rsid w:val="000978D3"/>
    <w:rsid w:val="00097C4E"/>
    <w:rsid w:val="000A0E02"/>
    <w:rsid w:val="000A0E94"/>
    <w:rsid w:val="000A1A00"/>
    <w:rsid w:val="000A1E9D"/>
    <w:rsid w:val="000A2579"/>
    <w:rsid w:val="000A474B"/>
    <w:rsid w:val="000A5D75"/>
    <w:rsid w:val="000A5EA0"/>
    <w:rsid w:val="000A6C3C"/>
    <w:rsid w:val="000A70E2"/>
    <w:rsid w:val="000A751A"/>
    <w:rsid w:val="000B0549"/>
    <w:rsid w:val="000B27C3"/>
    <w:rsid w:val="000B55CE"/>
    <w:rsid w:val="000B5785"/>
    <w:rsid w:val="000B74D0"/>
    <w:rsid w:val="000C1911"/>
    <w:rsid w:val="000C1E8D"/>
    <w:rsid w:val="000C1FAC"/>
    <w:rsid w:val="000C224E"/>
    <w:rsid w:val="000C35B1"/>
    <w:rsid w:val="000C39E8"/>
    <w:rsid w:val="000C4BBC"/>
    <w:rsid w:val="000C5904"/>
    <w:rsid w:val="000C69FF"/>
    <w:rsid w:val="000C6BC5"/>
    <w:rsid w:val="000D05DE"/>
    <w:rsid w:val="000D0D41"/>
    <w:rsid w:val="000D22F2"/>
    <w:rsid w:val="000D247B"/>
    <w:rsid w:val="000D306D"/>
    <w:rsid w:val="000D3602"/>
    <w:rsid w:val="000D37B0"/>
    <w:rsid w:val="000D3B5A"/>
    <w:rsid w:val="000D4708"/>
    <w:rsid w:val="000D486D"/>
    <w:rsid w:val="000D5A10"/>
    <w:rsid w:val="000D624C"/>
    <w:rsid w:val="000D65A3"/>
    <w:rsid w:val="000D778B"/>
    <w:rsid w:val="000E00E9"/>
    <w:rsid w:val="000E1C4F"/>
    <w:rsid w:val="000E2A3E"/>
    <w:rsid w:val="000E2C4A"/>
    <w:rsid w:val="000E3AC3"/>
    <w:rsid w:val="000E4055"/>
    <w:rsid w:val="000E411D"/>
    <w:rsid w:val="000E432A"/>
    <w:rsid w:val="000E450C"/>
    <w:rsid w:val="000E4825"/>
    <w:rsid w:val="000E5AD9"/>
    <w:rsid w:val="000E6F6B"/>
    <w:rsid w:val="000E6FCE"/>
    <w:rsid w:val="000F05D1"/>
    <w:rsid w:val="000F1626"/>
    <w:rsid w:val="000F1A0E"/>
    <w:rsid w:val="000F2DE1"/>
    <w:rsid w:val="000F3134"/>
    <w:rsid w:val="000F339F"/>
    <w:rsid w:val="000F37E3"/>
    <w:rsid w:val="000F3C5A"/>
    <w:rsid w:val="000F693C"/>
    <w:rsid w:val="000F7BBF"/>
    <w:rsid w:val="00102486"/>
    <w:rsid w:val="00103445"/>
    <w:rsid w:val="0010397B"/>
    <w:rsid w:val="00104C16"/>
    <w:rsid w:val="00105974"/>
    <w:rsid w:val="00106DC8"/>
    <w:rsid w:val="001070F8"/>
    <w:rsid w:val="00107205"/>
    <w:rsid w:val="00110314"/>
    <w:rsid w:val="0011074D"/>
    <w:rsid w:val="00110BAC"/>
    <w:rsid w:val="00110C63"/>
    <w:rsid w:val="00114C92"/>
    <w:rsid w:val="001150B7"/>
    <w:rsid w:val="00116055"/>
    <w:rsid w:val="0011679D"/>
    <w:rsid w:val="001179F0"/>
    <w:rsid w:val="00117A6B"/>
    <w:rsid w:val="0012055F"/>
    <w:rsid w:val="00120914"/>
    <w:rsid w:val="0012250A"/>
    <w:rsid w:val="0012395B"/>
    <w:rsid w:val="001245EC"/>
    <w:rsid w:val="00125183"/>
    <w:rsid w:val="00125F69"/>
    <w:rsid w:val="0013075E"/>
    <w:rsid w:val="00131305"/>
    <w:rsid w:val="00131876"/>
    <w:rsid w:val="0013238C"/>
    <w:rsid w:val="00133394"/>
    <w:rsid w:val="00133696"/>
    <w:rsid w:val="00134679"/>
    <w:rsid w:val="00134EE5"/>
    <w:rsid w:val="00134F9F"/>
    <w:rsid w:val="001358F1"/>
    <w:rsid w:val="00135E7F"/>
    <w:rsid w:val="00140B27"/>
    <w:rsid w:val="00140B6F"/>
    <w:rsid w:val="001410F3"/>
    <w:rsid w:val="00141BEB"/>
    <w:rsid w:val="001420F2"/>
    <w:rsid w:val="00142177"/>
    <w:rsid w:val="00142272"/>
    <w:rsid w:val="00142947"/>
    <w:rsid w:val="00142CE9"/>
    <w:rsid w:val="00142DD0"/>
    <w:rsid w:val="00143276"/>
    <w:rsid w:val="00144CDB"/>
    <w:rsid w:val="00145EAF"/>
    <w:rsid w:val="00146940"/>
    <w:rsid w:val="00146E3E"/>
    <w:rsid w:val="001471AC"/>
    <w:rsid w:val="0015075B"/>
    <w:rsid w:val="0015199E"/>
    <w:rsid w:val="00152B1E"/>
    <w:rsid w:val="00153278"/>
    <w:rsid w:val="00154618"/>
    <w:rsid w:val="0015586B"/>
    <w:rsid w:val="0015646E"/>
    <w:rsid w:val="00156663"/>
    <w:rsid w:val="00156CC8"/>
    <w:rsid w:val="0015736A"/>
    <w:rsid w:val="001577BE"/>
    <w:rsid w:val="00157F96"/>
    <w:rsid w:val="001601ED"/>
    <w:rsid w:val="00160DF8"/>
    <w:rsid w:val="001612CC"/>
    <w:rsid w:val="0016271F"/>
    <w:rsid w:val="00163537"/>
    <w:rsid w:val="001640CA"/>
    <w:rsid w:val="001644C1"/>
    <w:rsid w:val="00165134"/>
    <w:rsid w:val="00165F82"/>
    <w:rsid w:val="00167925"/>
    <w:rsid w:val="00170BDC"/>
    <w:rsid w:val="0017169D"/>
    <w:rsid w:val="00171760"/>
    <w:rsid w:val="00171B29"/>
    <w:rsid w:val="00171F56"/>
    <w:rsid w:val="00173106"/>
    <w:rsid w:val="001733B1"/>
    <w:rsid w:val="001746A8"/>
    <w:rsid w:val="00175260"/>
    <w:rsid w:val="001800C0"/>
    <w:rsid w:val="001800E3"/>
    <w:rsid w:val="001803C9"/>
    <w:rsid w:val="00180789"/>
    <w:rsid w:val="00181DBD"/>
    <w:rsid w:val="00181FC7"/>
    <w:rsid w:val="001825EC"/>
    <w:rsid w:val="001837CE"/>
    <w:rsid w:val="0018505A"/>
    <w:rsid w:val="00185B04"/>
    <w:rsid w:val="001860C0"/>
    <w:rsid w:val="00186F71"/>
    <w:rsid w:val="0018759F"/>
    <w:rsid w:val="00187845"/>
    <w:rsid w:val="00187941"/>
    <w:rsid w:val="00187EAE"/>
    <w:rsid w:val="001909E3"/>
    <w:rsid w:val="00190CA4"/>
    <w:rsid w:val="00190F55"/>
    <w:rsid w:val="001912AF"/>
    <w:rsid w:val="001914A7"/>
    <w:rsid w:val="0019217D"/>
    <w:rsid w:val="00192F43"/>
    <w:rsid w:val="00194D2C"/>
    <w:rsid w:val="00195029"/>
    <w:rsid w:val="0019628B"/>
    <w:rsid w:val="001A005D"/>
    <w:rsid w:val="001A014E"/>
    <w:rsid w:val="001A048D"/>
    <w:rsid w:val="001A174E"/>
    <w:rsid w:val="001A1AEB"/>
    <w:rsid w:val="001A25C1"/>
    <w:rsid w:val="001A35AF"/>
    <w:rsid w:val="001A5E03"/>
    <w:rsid w:val="001A707C"/>
    <w:rsid w:val="001B39D7"/>
    <w:rsid w:val="001B3AA2"/>
    <w:rsid w:val="001B3D9C"/>
    <w:rsid w:val="001B41F8"/>
    <w:rsid w:val="001B543D"/>
    <w:rsid w:val="001B55E4"/>
    <w:rsid w:val="001B5A3F"/>
    <w:rsid w:val="001B5B7C"/>
    <w:rsid w:val="001B67D6"/>
    <w:rsid w:val="001B7565"/>
    <w:rsid w:val="001C02B9"/>
    <w:rsid w:val="001C0D77"/>
    <w:rsid w:val="001C0FB9"/>
    <w:rsid w:val="001C0FED"/>
    <w:rsid w:val="001C11EE"/>
    <w:rsid w:val="001C2673"/>
    <w:rsid w:val="001C2FAC"/>
    <w:rsid w:val="001C34E1"/>
    <w:rsid w:val="001C36F5"/>
    <w:rsid w:val="001C72A6"/>
    <w:rsid w:val="001D0799"/>
    <w:rsid w:val="001D1181"/>
    <w:rsid w:val="001D1407"/>
    <w:rsid w:val="001D3422"/>
    <w:rsid w:val="001D3943"/>
    <w:rsid w:val="001D5675"/>
    <w:rsid w:val="001D5E99"/>
    <w:rsid w:val="001D6221"/>
    <w:rsid w:val="001D6A2B"/>
    <w:rsid w:val="001D7054"/>
    <w:rsid w:val="001D77EF"/>
    <w:rsid w:val="001D7953"/>
    <w:rsid w:val="001D7D13"/>
    <w:rsid w:val="001E030D"/>
    <w:rsid w:val="001E1608"/>
    <w:rsid w:val="001E24F6"/>
    <w:rsid w:val="001E3CE5"/>
    <w:rsid w:val="001E424F"/>
    <w:rsid w:val="001E43ED"/>
    <w:rsid w:val="001E44D4"/>
    <w:rsid w:val="001E4789"/>
    <w:rsid w:val="001E5206"/>
    <w:rsid w:val="001E705B"/>
    <w:rsid w:val="001F0740"/>
    <w:rsid w:val="001F086D"/>
    <w:rsid w:val="001F092A"/>
    <w:rsid w:val="001F0D7C"/>
    <w:rsid w:val="001F3C41"/>
    <w:rsid w:val="001F521A"/>
    <w:rsid w:val="001F556F"/>
    <w:rsid w:val="001F7147"/>
    <w:rsid w:val="001F7ABA"/>
    <w:rsid w:val="00200D08"/>
    <w:rsid w:val="00201DB0"/>
    <w:rsid w:val="00202578"/>
    <w:rsid w:val="0020277F"/>
    <w:rsid w:val="00202B80"/>
    <w:rsid w:val="002032E8"/>
    <w:rsid w:val="00203629"/>
    <w:rsid w:val="00204CDA"/>
    <w:rsid w:val="00204DFE"/>
    <w:rsid w:val="00205F09"/>
    <w:rsid w:val="00206616"/>
    <w:rsid w:val="002066A6"/>
    <w:rsid w:val="0020719D"/>
    <w:rsid w:val="0020789C"/>
    <w:rsid w:val="00207C85"/>
    <w:rsid w:val="00210215"/>
    <w:rsid w:val="002109A6"/>
    <w:rsid w:val="00210AB0"/>
    <w:rsid w:val="0021224E"/>
    <w:rsid w:val="00212D59"/>
    <w:rsid w:val="00215460"/>
    <w:rsid w:val="00215D68"/>
    <w:rsid w:val="0021787E"/>
    <w:rsid w:val="00217D4E"/>
    <w:rsid w:val="00217D60"/>
    <w:rsid w:val="002204F2"/>
    <w:rsid w:val="00221171"/>
    <w:rsid w:val="00222409"/>
    <w:rsid w:val="00222F22"/>
    <w:rsid w:val="00223117"/>
    <w:rsid w:val="002250B4"/>
    <w:rsid w:val="00225BEB"/>
    <w:rsid w:val="002267DE"/>
    <w:rsid w:val="00226AB7"/>
    <w:rsid w:val="00226BE5"/>
    <w:rsid w:val="00226C88"/>
    <w:rsid w:val="00227680"/>
    <w:rsid w:val="00227E5C"/>
    <w:rsid w:val="0023071B"/>
    <w:rsid w:val="00230CF0"/>
    <w:rsid w:val="002311EB"/>
    <w:rsid w:val="00231E42"/>
    <w:rsid w:val="00232693"/>
    <w:rsid w:val="00232934"/>
    <w:rsid w:val="00235D88"/>
    <w:rsid w:val="00235E5D"/>
    <w:rsid w:val="00235F5E"/>
    <w:rsid w:val="0023648C"/>
    <w:rsid w:val="00236BDA"/>
    <w:rsid w:val="002373C2"/>
    <w:rsid w:val="00237DDF"/>
    <w:rsid w:val="00240144"/>
    <w:rsid w:val="0024079C"/>
    <w:rsid w:val="00240C7F"/>
    <w:rsid w:val="0024109F"/>
    <w:rsid w:val="002410B5"/>
    <w:rsid w:val="00242131"/>
    <w:rsid w:val="00242396"/>
    <w:rsid w:val="002423D7"/>
    <w:rsid w:val="00242AE7"/>
    <w:rsid w:val="00243007"/>
    <w:rsid w:val="0024406D"/>
    <w:rsid w:val="002442AF"/>
    <w:rsid w:val="00244FE8"/>
    <w:rsid w:val="00245A5E"/>
    <w:rsid w:val="00246F9B"/>
    <w:rsid w:val="00247594"/>
    <w:rsid w:val="00247D86"/>
    <w:rsid w:val="0025038D"/>
    <w:rsid w:val="0025352B"/>
    <w:rsid w:val="00253C71"/>
    <w:rsid w:val="00253E43"/>
    <w:rsid w:val="00253E45"/>
    <w:rsid w:val="00254B32"/>
    <w:rsid w:val="00255D23"/>
    <w:rsid w:val="002564E8"/>
    <w:rsid w:val="00256859"/>
    <w:rsid w:val="00257033"/>
    <w:rsid w:val="002578D9"/>
    <w:rsid w:val="00260321"/>
    <w:rsid w:val="00260853"/>
    <w:rsid w:val="00260D29"/>
    <w:rsid w:val="00261DA9"/>
    <w:rsid w:val="00262410"/>
    <w:rsid w:val="002628C7"/>
    <w:rsid w:val="00263005"/>
    <w:rsid w:val="0026312B"/>
    <w:rsid w:val="002638E4"/>
    <w:rsid w:val="00263DEF"/>
    <w:rsid w:val="002670DE"/>
    <w:rsid w:val="00267E94"/>
    <w:rsid w:val="00270B41"/>
    <w:rsid w:val="002716BF"/>
    <w:rsid w:val="0027190F"/>
    <w:rsid w:val="00272EB8"/>
    <w:rsid w:val="0027560A"/>
    <w:rsid w:val="00275B8D"/>
    <w:rsid w:val="00275DA5"/>
    <w:rsid w:val="002764C4"/>
    <w:rsid w:val="0027693A"/>
    <w:rsid w:val="00277260"/>
    <w:rsid w:val="00280891"/>
    <w:rsid w:val="00283FF2"/>
    <w:rsid w:val="0028400D"/>
    <w:rsid w:val="002846F8"/>
    <w:rsid w:val="00285C92"/>
    <w:rsid w:val="0029022A"/>
    <w:rsid w:val="00290658"/>
    <w:rsid w:val="0029147B"/>
    <w:rsid w:val="0029175C"/>
    <w:rsid w:val="00291E66"/>
    <w:rsid w:val="0029282F"/>
    <w:rsid w:val="002947B8"/>
    <w:rsid w:val="00294C80"/>
    <w:rsid w:val="00294F83"/>
    <w:rsid w:val="00295D9F"/>
    <w:rsid w:val="00296117"/>
    <w:rsid w:val="0029672D"/>
    <w:rsid w:val="00297238"/>
    <w:rsid w:val="002A087E"/>
    <w:rsid w:val="002A1D54"/>
    <w:rsid w:val="002A23EE"/>
    <w:rsid w:val="002A24B7"/>
    <w:rsid w:val="002A2685"/>
    <w:rsid w:val="002A2EE6"/>
    <w:rsid w:val="002A346C"/>
    <w:rsid w:val="002A370B"/>
    <w:rsid w:val="002A451A"/>
    <w:rsid w:val="002A54CB"/>
    <w:rsid w:val="002A7306"/>
    <w:rsid w:val="002B1D26"/>
    <w:rsid w:val="002B4E76"/>
    <w:rsid w:val="002B69E8"/>
    <w:rsid w:val="002B6B50"/>
    <w:rsid w:val="002B781C"/>
    <w:rsid w:val="002C00AE"/>
    <w:rsid w:val="002C00B6"/>
    <w:rsid w:val="002C0199"/>
    <w:rsid w:val="002C0383"/>
    <w:rsid w:val="002C286C"/>
    <w:rsid w:val="002C2ED2"/>
    <w:rsid w:val="002C346B"/>
    <w:rsid w:val="002C3D03"/>
    <w:rsid w:val="002C511D"/>
    <w:rsid w:val="002C60CD"/>
    <w:rsid w:val="002C629F"/>
    <w:rsid w:val="002C67BD"/>
    <w:rsid w:val="002C69DD"/>
    <w:rsid w:val="002C6DC1"/>
    <w:rsid w:val="002D1A6F"/>
    <w:rsid w:val="002D2674"/>
    <w:rsid w:val="002D3895"/>
    <w:rsid w:val="002D3FCB"/>
    <w:rsid w:val="002D5131"/>
    <w:rsid w:val="002D5911"/>
    <w:rsid w:val="002D59FA"/>
    <w:rsid w:val="002D6CB2"/>
    <w:rsid w:val="002D70E9"/>
    <w:rsid w:val="002D78E8"/>
    <w:rsid w:val="002D7C80"/>
    <w:rsid w:val="002E00C5"/>
    <w:rsid w:val="002E04BC"/>
    <w:rsid w:val="002E2059"/>
    <w:rsid w:val="002E23B0"/>
    <w:rsid w:val="002E26EE"/>
    <w:rsid w:val="002E54FF"/>
    <w:rsid w:val="002E67D2"/>
    <w:rsid w:val="002F0043"/>
    <w:rsid w:val="002F154E"/>
    <w:rsid w:val="002F1974"/>
    <w:rsid w:val="002F2159"/>
    <w:rsid w:val="002F2A72"/>
    <w:rsid w:val="002F33CD"/>
    <w:rsid w:val="002F34D2"/>
    <w:rsid w:val="002F3B8E"/>
    <w:rsid w:val="002F5239"/>
    <w:rsid w:val="002F56D9"/>
    <w:rsid w:val="002F672F"/>
    <w:rsid w:val="002F7ED4"/>
    <w:rsid w:val="003002AB"/>
    <w:rsid w:val="00300B76"/>
    <w:rsid w:val="00301C94"/>
    <w:rsid w:val="00303309"/>
    <w:rsid w:val="00303A0F"/>
    <w:rsid w:val="003042FD"/>
    <w:rsid w:val="0030557F"/>
    <w:rsid w:val="00307895"/>
    <w:rsid w:val="00307A7B"/>
    <w:rsid w:val="00310E43"/>
    <w:rsid w:val="0031161A"/>
    <w:rsid w:val="0031170F"/>
    <w:rsid w:val="003126BE"/>
    <w:rsid w:val="003130A4"/>
    <w:rsid w:val="00313A5B"/>
    <w:rsid w:val="0031510F"/>
    <w:rsid w:val="00315127"/>
    <w:rsid w:val="003162C3"/>
    <w:rsid w:val="00317C73"/>
    <w:rsid w:val="00317CFB"/>
    <w:rsid w:val="00320DCC"/>
    <w:rsid w:val="00320FE9"/>
    <w:rsid w:val="00321412"/>
    <w:rsid w:val="00322399"/>
    <w:rsid w:val="00322F00"/>
    <w:rsid w:val="00323534"/>
    <w:rsid w:val="0032392D"/>
    <w:rsid w:val="0032437A"/>
    <w:rsid w:val="00324A0D"/>
    <w:rsid w:val="003252DE"/>
    <w:rsid w:val="00325397"/>
    <w:rsid w:val="0032650F"/>
    <w:rsid w:val="003324DD"/>
    <w:rsid w:val="0033292E"/>
    <w:rsid w:val="003331AF"/>
    <w:rsid w:val="003335E8"/>
    <w:rsid w:val="00335E96"/>
    <w:rsid w:val="00335FDA"/>
    <w:rsid w:val="0033640C"/>
    <w:rsid w:val="0033649A"/>
    <w:rsid w:val="0033663D"/>
    <w:rsid w:val="0033691D"/>
    <w:rsid w:val="00336946"/>
    <w:rsid w:val="00336F01"/>
    <w:rsid w:val="003376B8"/>
    <w:rsid w:val="00340201"/>
    <w:rsid w:val="00340380"/>
    <w:rsid w:val="00341935"/>
    <w:rsid w:val="003421EE"/>
    <w:rsid w:val="00342D6B"/>
    <w:rsid w:val="00342FCF"/>
    <w:rsid w:val="003446D2"/>
    <w:rsid w:val="003464C8"/>
    <w:rsid w:val="0034676E"/>
    <w:rsid w:val="00346FE3"/>
    <w:rsid w:val="003472F2"/>
    <w:rsid w:val="00350691"/>
    <w:rsid w:val="0035075E"/>
    <w:rsid w:val="00350A4F"/>
    <w:rsid w:val="0035141C"/>
    <w:rsid w:val="00353508"/>
    <w:rsid w:val="00353F73"/>
    <w:rsid w:val="00354422"/>
    <w:rsid w:val="0035554B"/>
    <w:rsid w:val="00355794"/>
    <w:rsid w:val="00355E21"/>
    <w:rsid w:val="00356359"/>
    <w:rsid w:val="003575E3"/>
    <w:rsid w:val="003601BD"/>
    <w:rsid w:val="00360BAE"/>
    <w:rsid w:val="00360E78"/>
    <w:rsid w:val="00361139"/>
    <w:rsid w:val="00361237"/>
    <w:rsid w:val="00362853"/>
    <w:rsid w:val="00362C7C"/>
    <w:rsid w:val="0036347B"/>
    <w:rsid w:val="00364091"/>
    <w:rsid w:val="0036467D"/>
    <w:rsid w:val="003649FB"/>
    <w:rsid w:val="00364B3B"/>
    <w:rsid w:val="0036555B"/>
    <w:rsid w:val="00365CDA"/>
    <w:rsid w:val="003667F3"/>
    <w:rsid w:val="00366B2A"/>
    <w:rsid w:val="0037070A"/>
    <w:rsid w:val="00372088"/>
    <w:rsid w:val="00372784"/>
    <w:rsid w:val="00373649"/>
    <w:rsid w:val="003740B9"/>
    <w:rsid w:val="00375172"/>
    <w:rsid w:val="0037608A"/>
    <w:rsid w:val="00376750"/>
    <w:rsid w:val="00376F41"/>
    <w:rsid w:val="00377D61"/>
    <w:rsid w:val="00377ED0"/>
    <w:rsid w:val="0038002D"/>
    <w:rsid w:val="003803E8"/>
    <w:rsid w:val="003806CC"/>
    <w:rsid w:val="00380EAA"/>
    <w:rsid w:val="003817C8"/>
    <w:rsid w:val="00381F61"/>
    <w:rsid w:val="00382463"/>
    <w:rsid w:val="00382D44"/>
    <w:rsid w:val="003836CF"/>
    <w:rsid w:val="00384070"/>
    <w:rsid w:val="0038461B"/>
    <w:rsid w:val="003856A0"/>
    <w:rsid w:val="00385CD9"/>
    <w:rsid w:val="003868F1"/>
    <w:rsid w:val="00387EE8"/>
    <w:rsid w:val="0039124B"/>
    <w:rsid w:val="003916E3"/>
    <w:rsid w:val="0039255B"/>
    <w:rsid w:val="00393A76"/>
    <w:rsid w:val="00394187"/>
    <w:rsid w:val="0039564F"/>
    <w:rsid w:val="00396126"/>
    <w:rsid w:val="0039636C"/>
    <w:rsid w:val="00396620"/>
    <w:rsid w:val="00397E3E"/>
    <w:rsid w:val="003A029A"/>
    <w:rsid w:val="003A2565"/>
    <w:rsid w:val="003A26B0"/>
    <w:rsid w:val="003A31D8"/>
    <w:rsid w:val="003A391C"/>
    <w:rsid w:val="003A4BD8"/>
    <w:rsid w:val="003A5A72"/>
    <w:rsid w:val="003A5D99"/>
    <w:rsid w:val="003A6812"/>
    <w:rsid w:val="003A7247"/>
    <w:rsid w:val="003B15B0"/>
    <w:rsid w:val="003B3377"/>
    <w:rsid w:val="003B3D33"/>
    <w:rsid w:val="003B4669"/>
    <w:rsid w:val="003B4994"/>
    <w:rsid w:val="003B566C"/>
    <w:rsid w:val="003B6E8A"/>
    <w:rsid w:val="003B7210"/>
    <w:rsid w:val="003B7A2D"/>
    <w:rsid w:val="003B7B50"/>
    <w:rsid w:val="003B7D8C"/>
    <w:rsid w:val="003B7EBB"/>
    <w:rsid w:val="003C0374"/>
    <w:rsid w:val="003C069F"/>
    <w:rsid w:val="003C1691"/>
    <w:rsid w:val="003C2636"/>
    <w:rsid w:val="003C28D0"/>
    <w:rsid w:val="003C29FD"/>
    <w:rsid w:val="003C4F89"/>
    <w:rsid w:val="003C5AA4"/>
    <w:rsid w:val="003C6000"/>
    <w:rsid w:val="003C6BEF"/>
    <w:rsid w:val="003C6E6F"/>
    <w:rsid w:val="003C72D5"/>
    <w:rsid w:val="003C7613"/>
    <w:rsid w:val="003C76CB"/>
    <w:rsid w:val="003D06B1"/>
    <w:rsid w:val="003D20A7"/>
    <w:rsid w:val="003D294C"/>
    <w:rsid w:val="003D3178"/>
    <w:rsid w:val="003D3A0D"/>
    <w:rsid w:val="003D4B63"/>
    <w:rsid w:val="003D5FDE"/>
    <w:rsid w:val="003D6B60"/>
    <w:rsid w:val="003D6DE3"/>
    <w:rsid w:val="003D721E"/>
    <w:rsid w:val="003E033C"/>
    <w:rsid w:val="003E0AA6"/>
    <w:rsid w:val="003E3199"/>
    <w:rsid w:val="003E43E2"/>
    <w:rsid w:val="003E44C4"/>
    <w:rsid w:val="003E47C3"/>
    <w:rsid w:val="003E4C8F"/>
    <w:rsid w:val="003E4D6E"/>
    <w:rsid w:val="003E4F23"/>
    <w:rsid w:val="003E5892"/>
    <w:rsid w:val="003E5B3F"/>
    <w:rsid w:val="003E76D0"/>
    <w:rsid w:val="003E79C1"/>
    <w:rsid w:val="003E7C88"/>
    <w:rsid w:val="003E7FDB"/>
    <w:rsid w:val="003F0A07"/>
    <w:rsid w:val="003F1427"/>
    <w:rsid w:val="003F3AC1"/>
    <w:rsid w:val="003F3CD4"/>
    <w:rsid w:val="003F488A"/>
    <w:rsid w:val="003F4B7E"/>
    <w:rsid w:val="003F54B4"/>
    <w:rsid w:val="003F5626"/>
    <w:rsid w:val="003F5771"/>
    <w:rsid w:val="003F7A59"/>
    <w:rsid w:val="00400A65"/>
    <w:rsid w:val="004031A3"/>
    <w:rsid w:val="00403724"/>
    <w:rsid w:val="00403A5B"/>
    <w:rsid w:val="00404108"/>
    <w:rsid w:val="00404845"/>
    <w:rsid w:val="00404B8A"/>
    <w:rsid w:val="004052D1"/>
    <w:rsid w:val="0040599E"/>
    <w:rsid w:val="00405E56"/>
    <w:rsid w:val="00406477"/>
    <w:rsid w:val="004101F9"/>
    <w:rsid w:val="004106BB"/>
    <w:rsid w:val="00411630"/>
    <w:rsid w:val="00412E09"/>
    <w:rsid w:val="00414059"/>
    <w:rsid w:val="0041451E"/>
    <w:rsid w:val="004148A1"/>
    <w:rsid w:val="004151E0"/>
    <w:rsid w:val="00415B13"/>
    <w:rsid w:val="00415BF6"/>
    <w:rsid w:val="00415DC6"/>
    <w:rsid w:val="004161F1"/>
    <w:rsid w:val="00416207"/>
    <w:rsid w:val="00416BF4"/>
    <w:rsid w:val="00416EBA"/>
    <w:rsid w:val="00417511"/>
    <w:rsid w:val="00420E8D"/>
    <w:rsid w:val="00421368"/>
    <w:rsid w:val="00421745"/>
    <w:rsid w:val="00421E6D"/>
    <w:rsid w:val="0042303F"/>
    <w:rsid w:val="00423058"/>
    <w:rsid w:val="004234A9"/>
    <w:rsid w:val="004234B0"/>
    <w:rsid w:val="00423EC1"/>
    <w:rsid w:val="004242EA"/>
    <w:rsid w:val="00424827"/>
    <w:rsid w:val="004254A4"/>
    <w:rsid w:val="00425FEA"/>
    <w:rsid w:val="0042643C"/>
    <w:rsid w:val="00426458"/>
    <w:rsid w:val="004273C3"/>
    <w:rsid w:val="004301E1"/>
    <w:rsid w:val="00431DD2"/>
    <w:rsid w:val="004339CF"/>
    <w:rsid w:val="00433F66"/>
    <w:rsid w:val="00434432"/>
    <w:rsid w:val="00434609"/>
    <w:rsid w:val="00435282"/>
    <w:rsid w:val="0043555F"/>
    <w:rsid w:val="00435BFF"/>
    <w:rsid w:val="004362A6"/>
    <w:rsid w:val="004364AB"/>
    <w:rsid w:val="00436BBF"/>
    <w:rsid w:val="00437F3B"/>
    <w:rsid w:val="00437FD3"/>
    <w:rsid w:val="00440971"/>
    <w:rsid w:val="00440B2A"/>
    <w:rsid w:val="00441E0E"/>
    <w:rsid w:val="00441E7D"/>
    <w:rsid w:val="00441F3B"/>
    <w:rsid w:val="00442243"/>
    <w:rsid w:val="00442832"/>
    <w:rsid w:val="00443396"/>
    <w:rsid w:val="00445302"/>
    <w:rsid w:val="00445680"/>
    <w:rsid w:val="00451A15"/>
    <w:rsid w:val="00451D0A"/>
    <w:rsid w:val="00451E97"/>
    <w:rsid w:val="004525EB"/>
    <w:rsid w:val="00453AF1"/>
    <w:rsid w:val="0045414D"/>
    <w:rsid w:val="004546C6"/>
    <w:rsid w:val="00455624"/>
    <w:rsid w:val="00455C17"/>
    <w:rsid w:val="004568BE"/>
    <w:rsid w:val="00456F08"/>
    <w:rsid w:val="00457A60"/>
    <w:rsid w:val="004626A1"/>
    <w:rsid w:val="00462A21"/>
    <w:rsid w:val="00462F2E"/>
    <w:rsid w:val="004640BA"/>
    <w:rsid w:val="00464D51"/>
    <w:rsid w:val="00465E7F"/>
    <w:rsid w:val="00465EB0"/>
    <w:rsid w:val="0046630A"/>
    <w:rsid w:val="004673ED"/>
    <w:rsid w:val="00470DC9"/>
    <w:rsid w:val="0047165C"/>
    <w:rsid w:val="00471CBC"/>
    <w:rsid w:val="004735A2"/>
    <w:rsid w:val="00473F7E"/>
    <w:rsid w:val="0047497D"/>
    <w:rsid w:val="00475AC1"/>
    <w:rsid w:val="00475DBD"/>
    <w:rsid w:val="0047655A"/>
    <w:rsid w:val="004768A8"/>
    <w:rsid w:val="00476C3B"/>
    <w:rsid w:val="00476E34"/>
    <w:rsid w:val="004772D9"/>
    <w:rsid w:val="00480A25"/>
    <w:rsid w:val="00480BFC"/>
    <w:rsid w:val="004812D3"/>
    <w:rsid w:val="00482838"/>
    <w:rsid w:val="00483300"/>
    <w:rsid w:val="00483682"/>
    <w:rsid w:val="00483783"/>
    <w:rsid w:val="00484628"/>
    <w:rsid w:val="004859FD"/>
    <w:rsid w:val="00487032"/>
    <w:rsid w:val="00487564"/>
    <w:rsid w:val="0048790A"/>
    <w:rsid w:val="00487D74"/>
    <w:rsid w:val="00490F60"/>
    <w:rsid w:val="00492770"/>
    <w:rsid w:val="00492A51"/>
    <w:rsid w:val="004931C0"/>
    <w:rsid w:val="004938AF"/>
    <w:rsid w:val="00493912"/>
    <w:rsid w:val="00494494"/>
    <w:rsid w:val="0049521D"/>
    <w:rsid w:val="004953DB"/>
    <w:rsid w:val="00495CF1"/>
    <w:rsid w:val="00495DE8"/>
    <w:rsid w:val="00495EFE"/>
    <w:rsid w:val="00496143"/>
    <w:rsid w:val="00496656"/>
    <w:rsid w:val="00497156"/>
    <w:rsid w:val="00497A21"/>
    <w:rsid w:val="004A2A3D"/>
    <w:rsid w:val="004A332B"/>
    <w:rsid w:val="004A3377"/>
    <w:rsid w:val="004A3621"/>
    <w:rsid w:val="004A435D"/>
    <w:rsid w:val="004A46E0"/>
    <w:rsid w:val="004A49BC"/>
    <w:rsid w:val="004A670A"/>
    <w:rsid w:val="004B01DF"/>
    <w:rsid w:val="004B085A"/>
    <w:rsid w:val="004B1257"/>
    <w:rsid w:val="004B1C2D"/>
    <w:rsid w:val="004B261B"/>
    <w:rsid w:val="004B41BB"/>
    <w:rsid w:val="004B4200"/>
    <w:rsid w:val="004B46C8"/>
    <w:rsid w:val="004B4F31"/>
    <w:rsid w:val="004B6028"/>
    <w:rsid w:val="004B71DF"/>
    <w:rsid w:val="004B72C6"/>
    <w:rsid w:val="004B77E0"/>
    <w:rsid w:val="004B7DB0"/>
    <w:rsid w:val="004C0537"/>
    <w:rsid w:val="004C0C01"/>
    <w:rsid w:val="004C107E"/>
    <w:rsid w:val="004C2989"/>
    <w:rsid w:val="004C30D3"/>
    <w:rsid w:val="004C317C"/>
    <w:rsid w:val="004C3C21"/>
    <w:rsid w:val="004C3FBA"/>
    <w:rsid w:val="004C5AF3"/>
    <w:rsid w:val="004C7D8F"/>
    <w:rsid w:val="004C7FB9"/>
    <w:rsid w:val="004D0595"/>
    <w:rsid w:val="004D091C"/>
    <w:rsid w:val="004D143D"/>
    <w:rsid w:val="004D1D32"/>
    <w:rsid w:val="004D2877"/>
    <w:rsid w:val="004D347C"/>
    <w:rsid w:val="004D3911"/>
    <w:rsid w:val="004D3CBA"/>
    <w:rsid w:val="004D4590"/>
    <w:rsid w:val="004D49E6"/>
    <w:rsid w:val="004D4E3E"/>
    <w:rsid w:val="004D5332"/>
    <w:rsid w:val="004D54B8"/>
    <w:rsid w:val="004D55B8"/>
    <w:rsid w:val="004D7659"/>
    <w:rsid w:val="004E1652"/>
    <w:rsid w:val="004E1A5B"/>
    <w:rsid w:val="004E1D96"/>
    <w:rsid w:val="004E246E"/>
    <w:rsid w:val="004E456B"/>
    <w:rsid w:val="004E4626"/>
    <w:rsid w:val="004E55F8"/>
    <w:rsid w:val="004E5F9A"/>
    <w:rsid w:val="004F040A"/>
    <w:rsid w:val="004F25DC"/>
    <w:rsid w:val="004F2CD7"/>
    <w:rsid w:val="004F2DD7"/>
    <w:rsid w:val="004F30A7"/>
    <w:rsid w:val="004F32EB"/>
    <w:rsid w:val="004F44B6"/>
    <w:rsid w:val="004F451F"/>
    <w:rsid w:val="004F4A08"/>
    <w:rsid w:val="004F52DE"/>
    <w:rsid w:val="004F56FE"/>
    <w:rsid w:val="004F5F1A"/>
    <w:rsid w:val="004F74B7"/>
    <w:rsid w:val="004F79D7"/>
    <w:rsid w:val="004F7B52"/>
    <w:rsid w:val="00501955"/>
    <w:rsid w:val="005019FC"/>
    <w:rsid w:val="00502036"/>
    <w:rsid w:val="005023E6"/>
    <w:rsid w:val="005030EB"/>
    <w:rsid w:val="005032F8"/>
    <w:rsid w:val="00504B7B"/>
    <w:rsid w:val="00507486"/>
    <w:rsid w:val="00507DF6"/>
    <w:rsid w:val="00510420"/>
    <w:rsid w:val="00511100"/>
    <w:rsid w:val="00511C86"/>
    <w:rsid w:val="00511FAC"/>
    <w:rsid w:val="00514246"/>
    <w:rsid w:val="00514674"/>
    <w:rsid w:val="00514712"/>
    <w:rsid w:val="00515A3C"/>
    <w:rsid w:val="00515F80"/>
    <w:rsid w:val="00515F8F"/>
    <w:rsid w:val="005168D3"/>
    <w:rsid w:val="00517753"/>
    <w:rsid w:val="00517BAF"/>
    <w:rsid w:val="00520367"/>
    <w:rsid w:val="00520453"/>
    <w:rsid w:val="00520786"/>
    <w:rsid w:val="00520A10"/>
    <w:rsid w:val="00521D9F"/>
    <w:rsid w:val="005227F5"/>
    <w:rsid w:val="00523E75"/>
    <w:rsid w:val="0052633C"/>
    <w:rsid w:val="005267C9"/>
    <w:rsid w:val="00526FDB"/>
    <w:rsid w:val="00527441"/>
    <w:rsid w:val="005308A6"/>
    <w:rsid w:val="005310FF"/>
    <w:rsid w:val="00531154"/>
    <w:rsid w:val="005314AD"/>
    <w:rsid w:val="0053199F"/>
    <w:rsid w:val="00531EF0"/>
    <w:rsid w:val="00532213"/>
    <w:rsid w:val="00533257"/>
    <w:rsid w:val="00534BF7"/>
    <w:rsid w:val="005352F3"/>
    <w:rsid w:val="00535533"/>
    <w:rsid w:val="00535D83"/>
    <w:rsid w:val="0053638B"/>
    <w:rsid w:val="005375E1"/>
    <w:rsid w:val="00537869"/>
    <w:rsid w:val="00537C99"/>
    <w:rsid w:val="00540B83"/>
    <w:rsid w:val="00540C48"/>
    <w:rsid w:val="0054266C"/>
    <w:rsid w:val="00542DF5"/>
    <w:rsid w:val="00543063"/>
    <w:rsid w:val="00543A63"/>
    <w:rsid w:val="00543D6F"/>
    <w:rsid w:val="005459BA"/>
    <w:rsid w:val="005462A7"/>
    <w:rsid w:val="005462EF"/>
    <w:rsid w:val="00546520"/>
    <w:rsid w:val="0054664C"/>
    <w:rsid w:val="00547F37"/>
    <w:rsid w:val="005503EF"/>
    <w:rsid w:val="005506CD"/>
    <w:rsid w:val="00550B50"/>
    <w:rsid w:val="00553559"/>
    <w:rsid w:val="00553580"/>
    <w:rsid w:val="005538E0"/>
    <w:rsid w:val="00554D20"/>
    <w:rsid w:val="00555122"/>
    <w:rsid w:val="00555723"/>
    <w:rsid w:val="00555955"/>
    <w:rsid w:val="00556FD7"/>
    <w:rsid w:val="0056187D"/>
    <w:rsid w:val="00562BDF"/>
    <w:rsid w:val="00563315"/>
    <w:rsid w:val="00563902"/>
    <w:rsid w:val="005646F9"/>
    <w:rsid w:val="00570E25"/>
    <w:rsid w:val="00571128"/>
    <w:rsid w:val="005713FE"/>
    <w:rsid w:val="00572564"/>
    <w:rsid w:val="0057323C"/>
    <w:rsid w:val="00573269"/>
    <w:rsid w:val="005739BF"/>
    <w:rsid w:val="00574746"/>
    <w:rsid w:val="0057569A"/>
    <w:rsid w:val="005759AD"/>
    <w:rsid w:val="00576962"/>
    <w:rsid w:val="00576D22"/>
    <w:rsid w:val="00577447"/>
    <w:rsid w:val="00577C4F"/>
    <w:rsid w:val="00580A5C"/>
    <w:rsid w:val="00581839"/>
    <w:rsid w:val="0058289A"/>
    <w:rsid w:val="00583215"/>
    <w:rsid w:val="0058374C"/>
    <w:rsid w:val="00584812"/>
    <w:rsid w:val="00584AAA"/>
    <w:rsid w:val="00584B1A"/>
    <w:rsid w:val="00585500"/>
    <w:rsid w:val="00585ECE"/>
    <w:rsid w:val="00586B30"/>
    <w:rsid w:val="00586DB2"/>
    <w:rsid w:val="00587080"/>
    <w:rsid w:val="005903F8"/>
    <w:rsid w:val="0059056C"/>
    <w:rsid w:val="00590F63"/>
    <w:rsid w:val="00592DAA"/>
    <w:rsid w:val="00593C93"/>
    <w:rsid w:val="00594989"/>
    <w:rsid w:val="005950E7"/>
    <w:rsid w:val="00595323"/>
    <w:rsid w:val="005953C4"/>
    <w:rsid w:val="005966A5"/>
    <w:rsid w:val="0059789F"/>
    <w:rsid w:val="005A020E"/>
    <w:rsid w:val="005A05D3"/>
    <w:rsid w:val="005A0651"/>
    <w:rsid w:val="005A1499"/>
    <w:rsid w:val="005A1EA0"/>
    <w:rsid w:val="005A2288"/>
    <w:rsid w:val="005A24BB"/>
    <w:rsid w:val="005A4202"/>
    <w:rsid w:val="005A5D53"/>
    <w:rsid w:val="005A5EA3"/>
    <w:rsid w:val="005A69D7"/>
    <w:rsid w:val="005A79DA"/>
    <w:rsid w:val="005B003D"/>
    <w:rsid w:val="005B046C"/>
    <w:rsid w:val="005B165F"/>
    <w:rsid w:val="005B1F7F"/>
    <w:rsid w:val="005B2375"/>
    <w:rsid w:val="005B295B"/>
    <w:rsid w:val="005B35DF"/>
    <w:rsid w:val="005B3DE5"/>
    <w:rsid w:val="005B3E63"/>
    <w:rsid w:val="005B4EF4"/>
    <w:rsid w:val="005B56EF"/>
    <w:rsid w:val="005B5F5E"/>
    <w:rsid w:val="005B66B4"/>
    <w:rsid w:val="005B7566"/>
    <w:rsid w:val="005C00EE"/>
    <w:rsid w:val="005C0B69"/>
    <w:rsid w:val="005C4617"/>
    <w:rsid w:val="005C4968"/>
    <w:rsid w:val="005C4BD1"/>
    <w:rsid w:val="005C4DB3"/>
    <w:rsid w:val="005C58F1"/>
    <w:rsid w:val="005D0DAE"/>
    <w:rsid w:val="005D2627"/>
    <w:rsid w:val="005D2BA1"/>
    <w:rsid w:val="005D2D36"/>
    <w:rsid w:val="005D310D"/>
    <w:rsid w:val="005D415E"/>
    <w:rsid w:val="005D49DF"/>
    <w:rsid w:val="005D5F13"/>
    <w:rsid w:val="005D6176"/>
    <w:rsid w:val="005D691C"/>
    <w:rsid w:val="005D7CE7"/>
    <w:rsid w:val="005E0C24"/>
    <w:rsid w:val="005E2EBE"/>
    <w:rsid w:val="005E328E"/>
    <w:rsid w:val="005E35B4"/>
    <w:rsid w:val="005E38F8"/>
    <w:rsid w:val="005E3B74"/>
    <w:rsid w:val="005E3ED2"/>
    <w:rsid w:val="005E4842"/>
    <w:rsid w:val="005E4BEF"/>
    <w:rsid w:val="005E4D39"/>
    <w:rsid w:val="005E5A33"/>
    <w:rsid w:val="005E5E3F"/>
    <w:rsid w:val="005E5EB5"/>
    <w:rsid w:val="005E6393"/>
    <w:rsid w:val="005E6D42"/>
    <w:rsid w:val="005E6EC9"/>
    <w:rsid w:val="005E77AE"/>
    <w:rsid w:val="005E78A4"/>
    <w:rsid w:val="005F010E"/>
    <w:rsid w:val="005F2048"/>
    <w:rsid w:val="005F492D"/>
    <w:rsid w:val="005F534F"/>
    <w:rsid w:val="005F5396"/>
    <w:rsid w:val="005F54F3"/>
    <w:rsid w:val="005F56C4"/>
    <w:rsid w:val="005F5D3B"/>
    <w:rsid w:val="005F64C1"/>
    <w:rsid w:val="00600558"/>
    <w:rsid w:val="00600982"/>
    <w:rsid w:val="00600BBA"/>
    <w:rsid w:val="00601DB7"/>
    <w:rsid w:val="00603337"/>
    <w:rsid w:val="006034A3"/>
    <w:rsid w:val="0060456C"/>
    <w:rsid w:val="0060666B"/>
    <w:rsid w:val="00606A07"/>
    <w:rsid w:val="00607E3F"/>
    <w:rsid w:val="0061012E"/>
    <w:rsid w:val="00610DBD"/>
    <w:rsid w:val="00610E2D"/>
    <w:rsid w:val="006115AC"/>
    <w:rsid w:val="00611F02"/>
    <w:rsid w:val="006122A2"/>
    <w:rsid w:val="00612E55"/>
    <w:rsid w:val="0061400F"/>
    <w:rsid w:val="006143BD"/>
    <w:rsid w:val="00614D6C"/>
    <w:rsid w:val="00615A67"/>
    <w:rsid w:val="00615AB0"/>
    <w:rsid w:val="0061727F"/>
    <w:rsid w:val="00620172"/>
    <w:rsid w:val="006218E1"/>
    <w:rsid w:val="00621C5D"/>
    <w:rsid w:val="00622078"/>
    <w:rsid w:val="006228A9"/>
    <w:rsid w:val="00623F9E"/>
    <w:rsid w:val="00624F0F"/>
    <w:rsid w:val="00625E86"/>
    <w:rsid w:val="0063076A"/>
    <w:rsid w:val="006308B7"/>
    <w:rsid w:val="00630C3B"/>
    <w:rsid w:val="00631A45"/>
    <w:rsid w:val="00631F05"/>
    <w:rsid w:val="00632163"/>
    <w:rsid w:val="00632EAC"/>
    <w:rsid w:val="00633D7C"/>
    <w:rsid w:val="00633DA5"/>
    <w:rsid w:val="00634700"/>
    <w:rsid w:val="0063483A"/>
    <w:rsid w:val="00634A99"/>
    <w:rsid w:val="00634F76"/>
    <w:rsid w:val="0063552B"/>
    <w:rsid w:val="00637A85"/>
    <w:rsid w:val="00637B70"/>
    <w:rsid w:val="006406BF"/>
    <w:rsid w:val="006408B7"/>
    <w:rsid w:val="00641C9D"/>
    <w:rsid w:val="006422E6"/>
    <w:rsid w:val="0064231D"/>
    <w:rsid w:val="00642C5B"/>
    <w:rsid w:val="00642E0C"/>
    <w:rsid w:val="00643A16"/>
    <w:rsid w:val="00643B82"/>
    <w:rsid w:val="006440CB"/>
    <w:rsid w:val="00644C55"/>
    <w:rsid w:val="00644F78"/>
    <w:rsid w:val="00644FCC"/>
    <w:rsid w:val="006455FE"/>
    <w:rsid w:val="00645B59"/>
    <w:rsid w:val="006513DB"/>
    <w:rsid w:val="006516C1"/>
    <w:rsid w:val="00651872"/>
    <w:rsid w:val="00652B8F"/>
    <w:rsid w:val="00652CCD"/>
    <w:rsid w:val="006531F3"/>
    <w:rsid w:val="006537D2"/>
    <w:rsid w:val="006538DD"/>
    <w:rsid w:val="00654982"/>
    <w:rsid w:val="00655785"/>
    <w:rsid w:val="006577ED"/>
    <w:rsid w:val="00657D69"/>
    <w:rsid w:val="00657FC2"/>
    <w:rsid w:val="00662F12"/>
    <w:rsid w:val="0066319B"/>
    <w:rsid w:val="006632F5"/>
    <w:rsid w:val="0066447C"/>
    <w:rsid w:val="00664CDA"/>
    <w:rsid w:val="00664CEF"/>
    <w:rsid w:val="00665BBF"/>
    <w:rsid w:val="00666EF3"/>
    <w:rsid w:val="00667066"/>
    <w:rsid w:val="0067189B"/>
    <w:rsid w:val="00672C72"/>
    <w:rsid w:val="006749A6"/>
    <w:rsid w:val="00674AC4"/>
    <w:rsid w:val="00675057"/>
    <w:rsid w:val="0067530D"/>
    <w:rsid w:val="00675759"/>
    <w:rsid w:val="006759EB"/>
    <w:rsid w:val="00675DEF"/>
    <w:rsid w:val="00676289"/>
    <w:rsid w:val="006806D3"/>
    <w:rsid w:val="00680A91"/>
    <w:rsid w:val="0068117E"/>
    <w:rsid w:val="00681421"/>
    <w:rsid w:val="00681B98"/>
    <w:rsid w:val="00682E2E"/>
    <w:rsid w:val="00682ECD"/>
    <w:rsid w:val="00683F92"/>
    <w:rsid w:val="00684772"/>
    <w:rsid w:val="006858DC"/>
    <w:rsid w:val="00685CC8"/>
    <w:rsid w:val="006867FB"/>
    <w:rsid w:val="00687F28"/>
    <w:rsid w:val="00691AF8"/>
    <w:rsid w:val="006928A1"/>
    <w:rsid w:val="00694136"/>
    <w:rsid w:val="006945F7"/>
    <w:rsid w:val="00694D36"/>
    <w:rsid w:val="00696C81"/>
    <w:rsid w:val="00697CE2"/>
    <w:rsid w:val="006A0FC6"/>
    <w:rsid w:val="006A24BD"/>
    <w:rsid w:val="006A44CC"/>
    <w:rsid w:val="006A4E3A"/>
    <w:rsid w:val="006A5BEE"/>
    <w:rsid w:val="006A778C"/>
    <w:rsid w:val="006A797E"/>
    <w:rsid w:val="006B0A41"/>
    <w:rsid w:val="006B1DC3"/>
    <w:rsid w:val="006B2D5F"/>
    <w:rsid w:val="006B311E"/>
    <w:rsid w:val="006B3194"/>
    <w:rsid w:val="006B494C"/>
    <w:rsid w:val="006B50E0"/>
    <w:rsid w:val="006B5466"/>
    <w:rsid w:val="006B55D4"/>
    <w:rsid w:val="006B5E02"/>
    <w:rsid w:val="006B5E41"/>
    <w:rsid w:val="006B69D8"/>
    <w:rsid w:val="006C00D7"/>
    <w:rsid w:val="006C1296"/>
    <w:rsid w:val="006C2D6F"/>
    <w:rsid w:val="006C2DE1"/>
    <w:rsid w:val="006C2F7B"/>
    <w:rsid w:val="006C32B4"/>
    <w:rsid w:val="006C3306"/>
    <w:rsid w:val="006C388A"/>
    <w:rsid w:val="006C3A44"/>
    <w:rsid w:val="006C41D0"/>
    <w:rsid w:val="006C4BB2"/>
    <w:rsid w:val="006C577C"/>
    <w:rsid w:val="006C5AE1"/>
    <w:rsid w:val="006C60CC"/>
    <w:rsid w:val="006C75C9"/>
    <w:rsid w:val="006C7D2B"/>
    <w:rsid w:val="006D0865"/>
    <w:rsid w:val="006D24E6"/>
    <w:rsid w:val="006D26AA"/>
    <w:rsid w:val="006D4516"/>
    <w:rsid w:val="006D489C"/>
    <w:rsid w:val="006D4FCF"/>
    <w:rsid w:val="006D55C4"/>
    <w:rsid w:val="006D5AFA"/>
    <w:rsid w:val="006D5C67"/>
    <w:rsid w:val="006D60DF"/>
    <w:rsid w:val="006D7790"/>
    <w:rsid w:val="006E0157"/>
    <w:rsid w:val="006E1943"/>
    <w:rsid w:val="006E1A15"/>
    <w:rsid w:val="006E252B"/>
    <w:rsid w:val="006E26AF"/>
    <w:rsid w:val="006E37C7"/>
    <w:rsid w:val="006E46B3"/>
    <w:rsid w:val="006E480E"/>
    <w:rsid w:val="006E59A8"/>
    <w:rsid w:val="006E5AA3"/>
    <w:rsid w:val="006E5D75"/>
    <w:rsid w:val="006F07CF"/>
    <w:rsid w:val="006F10A5"/>
    <w:rsid w:val="006F148B"/>
    <w:rsid w:val="006F1B46"/>
    <w:rsid w:val="006F1E5F"/>
    <w:rsid w:val="006F30FC"/>
    <w:rsid w:val="006F397B"/>
    <w:rsid w:val="006F3A91"/>
    <w:rsid w:val="006F3F1E"/>
    <w:rsid w:val="006F3F3C"/>
    <w:rsid w:val="006F4394"/>
    <w:rsid w:val="006F476C"/>
    <w:rsid w:val="006F4F61"/>
    <w:rsid w:val="006F5889"/>
    <w:rsid w:val="006F644C"/>
    <w:rsid w:val="006F6502"/>
    <w:rsid w:val="006F69B5"/>
    <w:rsid w:val="006F6BD5"/>
    <w:rsid w:val="006F761B"/>
    <w:rsid w:val="006F78ED"/>
    <w:rsid w:val="006F7C2E"/>
    <w:rsid w:val="00701DB7"/>
    <w:rsid w:val="00701DFD"/>
    <w:rsid w:val="00701F92"/>
    <w:rsid w:val="00702416"/>
    <w:rsid w:val="0070343D"/>
    <w:rsid w:val="0070375E"/>
    <w:rsid w:val="00703AC1"/>
    <w:rsid w:val="00703B32"/>
    <w:rsid w:val="00704DCF"/>
    <w:rsid w:val="00706D59"/>
    <w:rsid w:val="00710D0C"/>
    <w:rsid w:val="00710D4B"/>
    <w:rsid w:val="00710D81"/>
    <w:rsid w:val="007110F7"/>
    <w:rsid w:val="00711C7E"/>
    <w:rsid w:val="007122A7"/>
    <w:rsid w:val="00713E23"/>
    <w:rsid w:val="007141EB"/>
    <w:rsid w:val="007142BC"/>
    <w:rsid w:val="00714486"/>
    <w:rsid w:val="00714A48"/>
    <w:rsid w:val="00714D24"/>
    <w:rsid w:val="007150C4"/>
    <w:rsid w:val="00715ACC"/>
    <w:rsid w:val="00717B28"/>
    <w:rsid w:val="00717BB5"/>
    <w:rsid w:val="00720421"/>
    <w:rsid w:val="0072110C"/>
    <w:rsid w:val="0072336E"/>
    <w:rsid w:val="0072352F"/>
    <w:rsid w:val="00724B75"/>
    <w:rsid w:val="007250EE"/>
    <w:rsid w:val="00725F9A"/>
    <w:rsid w:val="0072657E"/>
    <w:rsid w:val="00726626"/>
    <w:rsid w:val="00727FA7"/>
    <w:rsid w:val="00730091"/>
    <w:rsid w:val="00730C48"/>
    <w:rsid w:val="007312FB"/>
    <w:rsid w:val="007323B2"/>
    <w:rsid w:val="00733332"/>
    <w:rsid w:val="0073356F"/>
    <w:rsid w:val="00734E65"/>
    <w:rsid w:val="00737321"/>
    <w:rsid w:val="007377F1"/>
    <w:rsid w:val="00740BD1"/>
    <w:rsid w:val="00740DBC"/>
    <w:rsid w:val="007413D1"/>
    <w:rsid w:val="00741BD9"/>
    <w:rsid w:val="00742EF3"/>
    <w:rsid w:val="0074390E"/>
    <w:rsid w:val="00743CD8"/>
    <w:rsid w:val="00744061"/>
    <w:rsid w:val="0074461C"/>
    <w:rsid w:val="00744A2B"/>
    <w:rsid w:val="00744BA0"/>
    <w:rsid w:val="00744E7C"/>
    <w:rsid w:val="00745478"/>
    <w:rsid w:val="0074561B"/>
    <w:rsid w:val="007457A8"/>
    <w:rsid w:val="00745B5B"/>
    <w:rsid w:val="00745BE6"/>
    <w:rsid w:val="007464CA"/>
    <w:rsid w:val="0074702C"/>
    <w:rsid w:val="00747570"/>
    <w:rsid w:val="007501E3"/>
    <w:rsid w:val="00750422"/>
    <w:rsid w:val="00751EC3"/>
    <w:rsid w:val="0075200A"/>
    <w:rsid w:val="00753369"/>
    <w:rsid w:val="00753576"/>
    <w:rsid w:val="007535B4"/>
    <w:rsid w:val="00753817"/>
    <w:rsid w:val="00754CD3"/>
    <w:rsid w:val="00755917"/>
    <w:rsid w:val="007560FA"/>
    <w:rsid w:val="00756897"/>
    <w:rsid w:val="00756F9E"/>
    <w:rsid w:val="00757818"/>
    <w:rsid w:val="00760102"/>
    <w:rsid w:val="00760841"/>
    <w:rsid w:val="00760A9C"/>
    <w:rsid w:val="00760FB8"/>
    <w:rsid w:val="00761E41"/>
    <w:rsid w:val="00762F0A"/>
    <w:rsid w:val="007637DF"/>
    <w:rsid w:val="00764DBC"/>
    <w:rsid w:val="00765068"/>
    <w:rsid w:val="00765AA2"/>
    <w:rsid w:val="007667A3"/>
    <w:rsid w:val="007667A4"/>
    <w:rsid w:val="00766DD1"/>
    <w:rsid w:val="007707D7"/>
    <w:rsid w:val="00770879"/>
    <w:rsid w:val="00771C77"/>
    <w:rsid w:val="007721EA"/>
    <w:rsid w:val="007732C1"/>
    <w:rsid w:val="00774126"/>
    <w:rsid w:val="00774616"/>
    <w:rsid w:val="0077558B"/>
    <w:rsid w:val="007756F4"/>
    <w:rsid w:val="0077688C"/>
    <w:rsid w:val="00776ECD"/>
    <w:rsid w:val="00776F56"/>
    <w:rsid w:val="00777957"/>
    <w:rsid w:val="00777AD7"/>
    <w:rsid w:val="00777EB8"/>
    <w:rsid w:val="00780515"/>
    <w:rsid w:val="007812F8"/>
    <w:rsid w:val="00781AB5"/>
    <w:rsid w:val="00781B84"/>
    <w:rsid w:val="007827D9"/>
    <w:rsid w:val="007855E5"/>
    <w:rsid w:val="00786386"/>
    <w:rsid w:val="00787943"/>
    <w:rsid w:val="007909DA"/>
    <w:rsid w:val="00791479"/>
    <w:rsid w:val="00791C8C"/>
    <w:rsid w:val="00793879"/>
    <w:rsid w:val="00793D8C"/>
    <w:rsid w:val="007941D5"/>
    <w:rsid w:val="00795B74"/>
    <w:rsid w:val="00796009"/>
    <w:rsid w:val="007A0A23"/>
    <w:rsid w:val="007A1C53"/>
    <w:rsid w:val="007A2457"/>
    <w:rsid w:val="007A2C81"/>
    <w:rsid w:val="007A30E2"/>
    <w:rsid w:val="007A3758"/>
    <w:rsid w:val="007A3CE4"/>
    <w:rsid w:val="007A48A8"/>
    <w:rsid w:val="007A5C1C"/>
    <w:rsid w:val="007A6235"/>
    <w:rsid w:val="007A65E8"/>
    <w:rsid w:val="007A7458"/>
    <w:rsid w:val="007B03B3"/>
    <w:rsid w:val="007B0977"/>
    <w:rsid w:val="007B0A93"/>
    <w:rsid w:val="007B0EB5"/>
    <w:rsid w:val="007B1699"/>
    <w:rsid w:val="007B2B5F"/>
    <w:rsid w:val="007B31A1"/>
    <w:rsid w:val="007B32C5"/>
    <w:rsid w:val="007B3CDE"/>
    <w:rsid w:val="007B40B2"/>
    <w:rsid w:val="007B4221"/>
    <w:rsid w:val="007B46E9"/>
    <w:rsid w:val="007B70D7"/>
    <w:rsid w:val="007B727E"/>
    <w:rsid w:val="007B7389"/>
    <w:rsid w:val="007C0B07"/>
    <w:rsid w:val="007C1A78"/>
    <w:rsid w:val="007C2F37"/>
    <w:rsid w:val="007C4877"/>
    <w:rsid w:val="007C4E3A"/>
    <w:rsid w:val="007C5845"/>
    <w:rsid w:val="007D10C1"/>
    <w:rsid w:val="007D4064"/>
    <w:rsid w:val="007D45F0"/>
    <w:rsid w:val="007D572B"/>
    <w:rsid w:val="007D5922"/>
    <w:rsid w:val="007D5A44"/>
    <w:rsid w:val="007D5C29"/>
    <w:rsid w:val="007D6066"/>
    <w:rsid w:val="007D70CA"/>
    <w:rsid w:val="007D7284"/>
    <w:rsid w:val="007D7C1D"/>
    <w:rsid w:val="007E196C"/>
    <w:rsid w:val="007E20C4"/>
    <w:rsid w:val="007E2F2E"/>
    <w:rsid w:val="007E31C9"/>
    <w:rsid w:val="007E37B3"/>
    <w:rsid w:val="007E524B"/>
    <w:rsid w:val="007E5813"/>
    <w:rsid w:val="007E5DEF"/>
    <w:rsid w:val="007E5F2D"/>
    <w:rsid w:val="007E60A2"/>
    <w:rsid w:val="007E74DE"/>
    <w:rsid w:val="007E7AAD"/>
    <w:rsid w:val="007F04F2"/>
    <w:rsid w:val="007F0F22"/>
    <w:rsid w:val="007F20D4"/>
    <w:rsid w:val="007F2162"/>
    <w:rsid w:val="007F2EA6"/>
    <w:rsid w:val="007F326D"/>
    <w:rsid w:val="007F3961"/>
    <w:rsid w:val="007F56DF"/>
    <w:rsid w:val="007F58A0"/>
    <w:rsid w:val="007F6C26"/>
    <w:rsid w:val="00800F29"/>
    <w:rsid w:val="008013A5"/>
    <w:rsid w:val="0080189A"/>
    <w:rsid w:val="00803565"/>
    <w:rsid w:val="008040E3"/>
    <w:rsid w:val="008045CB"/>
    <w:rsid w:val="00804D5A"/>
    <w:rsid w:val="00805694"/>
    <w:rsid w:val="008061C7"/>
    <w:rsid w:val="00806695"/>
    <w:rsid w:val="00806D59"/>
    <w:rsid w:val="00806D98"/>
    <w:rsid w:val="00807D95"/>
    <w:rsid w:val="00810716"/>
    <w:rsid w:val="00810F50"/>
    <w:rsid w:val="00811087"/>
    <w:rsid w:val="008122E3"/>
    <w:rsid w:val="00812FA7"/>
    <w:rsid w:val="008149BB"/>
    <w:rsid w:val="008152B2"/>
    <w:rsid w:val="008152F5"/>
    <w:rsid w:val="00815B55"/>
    <w:rsid w:val="00815F2C"/>
    <w:rsid w:val="008166CD"/>
    <w:rsid w:val="0081712E"/>
    <w:rsid w:val="008173A8"/>
    <w:rsid w:val="00817510"/>
    <w:rsid w:val="008176F2"/>
    <w:rsid w:val="00817EB7"/>
    <w:rsid w:val="0082167B"/>
    <w:rsid w:val="00821C3B"/>
    <w:rsid w:val="00822745"/>
    <w:rsid w:val="008228E2"/>
    <w:rsid w:val="008242DD"/>
    <w:rsid w:val="00824EB4"/>
    <w:rsid w:val="00825977"/>
    <w:rsid w:val="008267E8"/>
    <w:rsid w:val="0082693C"/>
    <w:rsid w:val="00827792"/>
    <w:rsid w:val="00830325"/>
    <w:rsid w:val="00831457"/>
    <w:rsid w:val="00831BE9"/>
    <w:rsid w:val="00832DAB"/>
    <w:rsid w:val="008331AC"/>
    <w:rsid w:val="0083567A"/>
    <w:rsid w:val="0083568F"/>
    <w:rsid w:val="008365D6"/>
    <w:rsid w:val="00836828"/>
    <w:rsid w:val="00837221"/>
    <w:rsid w:val="00837AA8"/>
    <w:rsid w:val="0084099E"/>
    <w:rsid w:val="00842E2C"/>
    <w:rsid w:val="00843482"/>
    <w:rsid w:val="0084380C"/>
    <w:rsid w:val="00843D44"/>
    <w:rsid w:val="008442C3"/>
    <w:rsid w:val="00846480"/>
    <w:rsid w:val="00846C0D"/>
    <w:rsid w:val="0084709C"/>
    <w:rsid w:val="00847875"/>
    <w:rsid w:val="00850749"/>
    <w:rsid w:val="00852E8B"/>
    <w:rsid w:val="0085401D"/>
    <w:rsid w:val="00854400"/>
    <w:rsid w:val="0085467D"/>
    <w:rsid w:val="0085544E"/>
    <w:rsid w:val="00855A11"/>
    <w:rsid w:val="00855ACD"/>
    <w:rsid w:val="00855FE5"/>
    <w:rsid w:val="008564D7"/>
    <w:rsid w:val="00856661"/>
    <w:rsid w:val="00856DF8"/>
    <w:rsid w:val="00857EE8"/>
    <w:rsid w:val="008600BE"/>
    <w:rsid w:val="00860330"/>
    <w:rsid w:val="00860590"/>
    <w:rsid w:val="00861917"/>
    <w:rsid w:val="0086352E"/>
    <w:rsid w:val="00863D4B"/>
    <w:rsid w:val="008662D3"/>
    <w:rsid w:val="00866460"/>
    <w:rsid w:val="00866DCB"/>
    <w:rsid w:val="00867ABE"/>
    <w:rsid w:val="00870345"/>
    <w:rsid w:val="008723F5"/>
    <w:rsid w:val="0087425F"/>
    <w:rsid w:val="00874906"/>
    <w:rsid w:val="00874950"/>
    <w:rsid w:val="0087515F"/>
    <w:rsid w:val="00875359"/>
    <w:rsid w:val="0087541B"/>
    <w:rsid w:val="0087674B"/>
    <w:rsid w:val="0087728D"/>
    <w:rsid w:val="00880D5C"/>
    <w:rsid w:val="0088325B"/>
    <w:rsid w:val="008833B4"/>
    <w:rsid w:val="008839DA"/>
    <w:rsid w:val="00883C79"/>
    <w:rsid w:val="00884857"/>
    <w:rsid w:val="00886778"/>
    <w:rsid w:val="00887740"/>
    <w:rsid w:val="00887A9A"/>
    <w:rsid w:val="00890697"/>
    <w:rsid w:val="0089084C"/>
    <w:rsid w:val="00891A76"/>
    <w:rsid w:val="00892DC2"/>
    <w:rsid w:val="00892E78"/>
    <w:rsid w:val="00893315"/>
    <w:rsid w:val="00893AF2"/>
    <w:rsid w:val="00895439"/>
    <w:rsid w:val="00896588"/>
    <w:rsid w:val="00896E98"/>
    <w:rsid w:val="008A1E0F"/>
    <w:rsid w:val="008A2A49"/>
    <w:rsid w:val="008A3AB2"/>
    <w:rsid w:val="008A4611"/>
    <w:rsid w:val="008A5BA5"/>
    <w:rsid w:val="008A5C47"/>
    <w:rsid w:val="008A6009"/>
    <w:rsid w:val="008A66A1"/>
    <w:rsid w:val="008A6DC2"/>
    <w:rsid w:val="008B0D15"/>
    <w:rsid w:val="008B17F7"/>
    <w:rsid w:val="008B2469"/>
    <w:rsid w:val="008B2631"/>
    <w:rsid w:val="008B2701"/>
    <w:rsid w:val="008B3431"/>
    <w:rsid w:val="008B4CB4"/>
    <w:rsid w:val="008B50E1"/>
    <w:rsid w:val="008B5B6D"/>
    <w:rsid w:val="008B5FE0"/>
    <w:rsid w:val="008B63D5"/>
    <w:rsid w:val="008B6A4B"/>
    <w:rsid w:val="008B77CC"/>
    <w:rsid w:val="008C074A"/>
    <w:rsid w:val="008C2564"/>
    <w:rsid w:val="008C353B"/>
    <w:rsid w:val="008C39C4"/>
    <w:rsid w:val="008C3FB4"/>
    <w:rsid w:val="008C41BF"/>
    <w:rsid w:val="008C596E"/>
    <w:rsid w:val="008C5F34"/>
    <w:rsid w:val="008C6C7B"/>
    <w:rsid w:val="008D0B17"/>
    <w:rsid w:val="008D0ED8"/>
    <w:rsid w:val="008D1079"/>
    <w:rsid w:val="008D1C89"/>
    <w:rsid w:val="008D227E"/>
    <w:rsid w:val="008D238D"/>
    <w:rsid w:val="008D2A50"/>
    <w:rsid w:val="008D4472"/>
    <w:rsid w:val="008D4BAC"/>
    <w:rsid w:val="008D51F8"/>
    <w:rsid w:val="008D5293"/>
    <w:rsid w:val="008D6B7B"/>
    <w:rsid w:val="008D6DB4"/>
    <w:rsid w:val="008D78C6"/>
    <w:rsid w:val="008E007F"/>
    <w:rsid w:val="008E1A41"/>
    <w:rsid w:val="008E2FDA"/>
    <w:rsid w:val="008E3816"/>
    <w:rsid w:val="008E3E79"/>
    <w:rsid w:val="008E498F"/>
    <w:rsid w:val="008E4AE6"/>
    <w:rsid w:val="008E4F9C"/>
    <w:rsid w:val="008E588B"/>
    <w:rsid w:val="008E58AB"/>
    <w:rsid w:val="008E6979"/>
    <w:rsid w:val="008E6DEA"/>
    <w:rsid w:val="008E7402"/>
    <w:rsid w:val="008F07E8"/>
    <w:rsid w:val="008F09AA"/>
    <w:rsid w:val="008F1189"/>
    <w:rsid w:val="008F2940"/>
    <w:rsid w:val="008F3663"/>
    <w:rsid w:val="008F4BB1"/>
    <w:rsid w:val="008F56B9"/>
    <w:rsid w:val="008F59BB"/>
    <w:rsid w:val="008F5EF6"/>
    <w:rsid w:val="008F5FEB"/>
    <w:rsid w:val="008F6571"/>
    <w:rsid w:val="008F6DCB"/>
    <w:rsid w:val="008F7030"/>
    <w:rsid w:val="008F709D"/>
    <w:rsid w:val="008F70EF"/>
    <w:rsid w:val="008F77FF"/>
    <w:rsid w:val="008F7DDB"/>
    <w:rsid w:val="00900061"/>
    <w:rsid w:val="009001B5"/>
    <w:rsid w:val="00900D07"/>
    <w:rsid w:val="0090177A"/>
    <w:rsid w:val="00901B97"/>
    <w:rsid w:val="00902E68"/>
    <w:rsid w:val="009035A1"/>
    <w:rsid w:val="00903D07"/>
    <w:rsid w:val="00903D0C"/>
    <w:rsid w:val="0090539A"/>
    <w:rsid w:val="00905C29"/>
    <w:rsid w:val="0090638B"/>
    <w:rsid w:val="00906C64"/>
    <w:rsid w:val="00906D49"/>
    <w:rsid w:val="0090727E"/>
    <w:rsid w:val="00907693"/>
    <w:rsid w:val="00907714"/>
    <w:rsid w:val="00907AE9"/>
    <w:rsid w:val="00910423"/>
    <w:rsid w:val="00910745"/>
    <w:rsid w:val="00910D06"/>
    <w:rsid w:val="0091138D"/>
    <w:rsid w:val="00911634"/>
    <w:rsid w:val="00911C04"/>
    <w:rsid w:val="00912B3D"/>
    <w:rsid w:val="00914232"/>
    <w:rsid w:val="0091434F"/>
    <w:rsid w:val="00915CA2"/>
    <w:rsid w:val="00916822"/>
    <w:rsid w:val="00917448"/>
    <w:rsid w:val="00917B9E"/>
    <w:rsid w:val="0092061F"/>
    <w:rsid w:val="00920EBA"/>
    <w:rsid w:val="009212E6"/>
    <w:rsid w:val="00922582"/>
    <w:rsid w:val="0092329B"/>
    <w:rsid w:val="00923329"/>
    <w:rsid w:val="00923C44"/>
    <w:rsid w:val="00924009"/>
    <w:rsid w:val="0092513F"/>
    <w:rsid w:val="00925279"/>
    <w:rsid w:val="009258AF"/>
    <w:rsid w:val="00925FF4"/>
    <w:rsid w:val="00926B25"/>
    <w:rsid w:val="00926F8E"/>
    <w:rsid w:val="00927007"/>
    <w:rsid w:val="0092741C"/>
    <w:rsid w:val="0092764B"/>
    <w:rsid w:val="009278EF"/>
    <w:rsid w:val="00927C43"/>
    <w:rsid w:val="00930576"/>
    <w:rsid w:val="00931077"/>
    <w:rsid w:val="009325D8"/>
    <w:rsid w:val="00932C47"/>
    <w:rsid w:val="00932DF8"/>
    <w:rsid w:val="009339BB"/>
    <w:rsid w:val="00933DF0"/>
    <w:rsid w:val="00935E76"/>
    <w:rsid w:val="009377FB"/>
    <w:rsid w:val="00940643"/>
    <w:rsid w:val="00940855"/>
    <w:rsid w:val="00940857"/>
    <w:rsid w:val="00940CEC"/>
    <w:rsid w:val="009411CB"/>
    <w:rsid w:val="009414F2"/>
    <w:rsid w:val="00941D88"/>
    <w:rsid w:val="00942478"/>
    <w:rsid w:val="00942D7F"/>
    <w:rsid w:val="00943307"/>
    <w:rsid w:val="009433B1"/>
    <w:rsid w:val="00943DCA"/>
    <w:rsid w:val="0094671B"/>
    <w:rsid w:val="00946C0E"/>
    <w:rsid w:val="009474C4"/>
    <w:rsid w:val="00947F89"/>
    <w:rsid w:val="009502EA"/>
    <w:rsid w:val="00951F5A"/>
    <w:rsid w:val="009539CA"/>
    <w:rsid w:val="009539EB"/>
    <w:rsid w:val="00953B7D"/>
    <w:rsid w:val="00953C52"/>
    <w:rsid w:val="00954252"/>
    <w:rsid w:val="009561DD"/>
    <w:rsid w:val="0095768E"/>
    <w:rsid w:val="00957AF7"/>
    <w:rsid w:val="00957E77"/>
    <w:rsid w:val="00961D63"/>
    <w:rsid w:val="0096489B"/>
    <w:rsid w:val="00964B2F"/>
    <w:rsid w:val="00965662"/>
    <w:rsid w:val="00965881"/>
    <w:rsid w:val="009662AA"/>
    <w:rsid w:val="00970D64"/>
    <w:rsid w:val="00972118"/>
    <w:rsid w:val="009723D1"/>
    <w:rsid w:val="0097319D"/>
    <w:rsid w:val="009743B4"/>
    <w:rsid w:val="009747D8"/>
    <w:rsid w:val="00975765"/>
    <w:rsid w:val="00975FE0"/>
    <w:rsid w:val="0097656C"/>
    <w:rsid w:val="00977149"/>
    <w:rsid w:val="00977B3A"/>
    <w:rsid w:val="0098037D"/>
    <w:rsid w:val="0098040A"/>
    <w:rsid w:val="0098070D"/>
    <w:rsid w:val="00980AF5"/>
    <w:rsid w:val="00980B25"/>
    <w:rsid w:val="00981A72"/>
    <w:rsid w:val="00981C20"/>
    <w:rsid w:val="00981E1D"/>
    <w:rsid w:val="009826F1"/>
    <w:rsid w:val="009833B8"/>
    <w:rsid w:val="0098358D"/>
    <w:rsid w:val="00983B69"/>
    <w:rsid w:val="00984500"/>
    <w:rsid w:val="00985149"/>
    <w:rsid w:val="00986022"/>
    <w:rsid w:val="0098656A"/>
    <w:rsid w:val="00986952"/>
    <w:rsid w:val="009877C8"/>
    <w:rsid w:val="009901AA"/>
    <w:rsid w:val="009904A3"/>
    <w:rsid w:val="00990AAB"/>
    <w:rsid w:val="00990C47"/>
    <w:rsid w:val="0099135B"/>
    <w:rsid w:val="009918BF"/>
    <w:rsid w:val="00992254"/>
    <w:rsid w:val="009922CF"/>
    <w:rsid w:val="0099232B"/>
    <w:rsid w:val="00992540"/>
    <w:rsid w:val="00992A30"/>
    <w:rsid w:val="00992FAC"/>
    <w:rsid w:val="009935CD"/>
    <w:rsid w:val="0099388B"/>
    <w:rsid w:val="00993E42"/>
    <w:rsid w:val="009941C8"/>
    <w:rsid w:val="009945D6"/>
    <w:rsid w:val="00994602"/>
    <w:rsid w:val="00994634"/>
    <w:rsid w:val="00995504"/>
    <w:rsid w:val="009A0524"/>
    <w:rsid w:val="009A0770"/>
    <w:rsid w:val="009A07DC"/>
    <w:rsid w:val="009A08DE"/>
    <w:rsid w:val="009A213F"/>
    <w:rsid w:val="009A3221"/>
    <w:rsid w:val="009A367C"/>
    <w:rsid w:val="009A4D78"/>
    <w:rsid w:val="009A5CCB"/>
    <w:rsid w:val="009A6EE1"/>
    <w:rsid w:val="009A71B4"/>
    <w:rsid w:val="009A76F9"/>
    <w:rsid w:val="009B03B7"/>
    <w:rsid w:val="009B0538"/>
    <w:rsid w:val="009B1160"/>
    <w:rsid w:val="009B12D8"/>
    <w:rsid w:val="009B1CCC"/>
    <w:rsid w:val="009B25B6"/>
    <w:rsid w:val="009B3640"/>
    <w:rsid w:val="009B3AC3"/>
    <w:rsid w:val="009B4662"/>
    <w:rsid w:val="009B4D54"/>
    <w:rsid w:val="009B7736"/>
    <w:rsid w:val="009C052F"/>
    <w:rsid w:val="009C0E04"/>
    <w:rsid w:val="009C0F03"/>
    <w:rsid w:val="009C0FF4"/>
    <w:rsid w:val="009C188F"/>
    <w:rsid w:val="009C2862"/>
    <w:rsid w:val="009C2D4B"/>
    <w:rsid w:val="009C3867"/>
    <w:rsid w:val="009C4012"/>
    <w:rsid w:val="009C4026"/>
    <w:rsid w:val="009C405D"/>
    <w:rsid w:val="009C4821"/>
    <w:rsid w:val="009C4828"/>
    <w:rsid w:val="009C495E"/>
    <w:rsid w:val="009C5100"/>
    <w:rsid w:val="009C56B7"/>
    <w:rsid w:val="009C63DB"/>
    <w:rsid w:val="009C6865"/>
    <w:rsid w:val="009C6D08"/>
    <w:rsid w:val="009D2605"/>
    <w:rsid w:val="009D2768"/>
    <w:rsid w:val="009D2965"/>
    <w:rsid w:val="009D3503"/>
    <w:rsid w:val="009D3CF0"/>
    <w:rsid w:val="009D4284"/>
    <w:rsid w:val="009D4785"/>
    <w:rsid w:val="009D4EF7"/>
    <w:rsid w:val="009D5406"/>
    <w:rsid w:val="009D5695"/>
    <w:rsid w:val="009D592C"/>
    <w:rsid w:val="009D64BD"/>
    <w:rsid w:val="009D6A5F"/>
    <w:rsid w:val="009D6C2D"/>
    <w:rsid w:val="009D6D50"/>
    <w:rsid w:val="009D6F05"/>
    <w:rsid w:val="009D7A63"/>
    <w:rsid w:val="009E05DB"/>
    <w:rsid w:val="009E0A9C"/>
    <w:rsid w:val="009E1C03"/>
    <w:rsid w:val="009E20E8"/>
    <w:rsid w:val="009E220D"/>
    <w:rsid w:val="009E377E"/>
    <w:rsid w:val="009E3EE1"/>
    <w:rsid w:val="009E7670"/>
    <w:rsid w:val="009E7EBA"/>
    <w:rsid w:val="009F2102"/>
    <w:rsid w:val="009F2FF7"/>
    <w:rsid w:val="009F355F"/>
    <w:rsid w:val="009F39B5"/>
    <w:rsid w:val="009F4EF1"/>
    <w:rsid w:val="009F5581"/>
    <w:rsid w:val="009F631A"/>
    <w:rsid w:val="009F6348"/>
    <w:rsid w:val="009F6349"/>
    <w:rsid w:val="00A0018B"/>
    <w:rsid w:val="00A00305"/>
    <w:rsid w:val="00A00F4E"/>
    <w:rsid w:val="00A00FE1"/>
    <w:rsid w:val="00A01DF1"/>
    <w:rsid w:val="00A0247F"/>
    <w:rsid w:val="00A02536"/>
    <w:rsid w:val="00A02C58"/>
    <w:rsid w:val="00A048B2"/>
    <w:rsid w:val="00A0493E"/>
    <w:rsid w:val="00A04B87"/>
    <w:rsid w:val="00A0799F"/>
    <w:rsid w:val="00A1052C"/>
    <w:rsid w:val="00A111A5"/>
    <w:rsid w:val="00A11A38"/>
    <w:rsid w:val="00A12DD7"/>
    <w:rsid w:val="00A13465"/>
    <w:rsid w:val="00A136EC"/>
    <w:rsid w:val="00A13FF7"/>
    <w:rsid w:val="00A1440D"/>
    <w:rsid w:val="00A14543"/>
    <w:rsid w:val="00A14C59"/>
    <w:rsid w:val="00A15747"/>
    <w:rsid w:val="00A16273"/>
    <w:rsid w:val="00A16609"/>
    <w:rsid w:val="00A16B1A"/>
    <w:rsid w:val="00A1793E"/>
    <w:rsid w:val="00A20462"/>
    <w:rsid w:val="00A204BB"/>
    <w:rsid w:val="00A20BDD"/>
    <w:rsid w:val="00A21322"/>
    <w:rsid w:val="00A21523"/>
    <w:rsid w:val="00A21EC5"/>
    <w:rsid w:val="00A22C0C"/>
    <w:rsid w:val="00A231A3"/>
    <w:rsid w:val="00A231F4"/>
    <w:rsid w:val="00A251E3"/>
    <w:rsid w:val="00A25DEB"/>
    <w:rsid w:val="00A2637E"/>
    <w:rsid w:val="00A26414"/>
    <w:rsid w:val="00A26FB0"/>
    <w:rsid w:val="00A3361E"/>
    <w:rsid w:val="00A33C70"/>
    <w:rsid w:val="00A34231"/>
    <w:rsid w:val="00A344BF"/>
    <w:rsid w:val="00A34B98"/>
    <w:rsid w:val="00A34D8A"/>
    <w:rsid w:val="00A3578E"/>
    <w:rsid w:val="00A36F8D"/>
    <w:rsid w:val="00A372A1"/>
    <w:rsid w:val="00A405EB"/>
    <w:rsid w:val="00A41097"/>
    <w:rsid w:val="00A41208"/>
    <w:rsid w:val="00A4454C"/>
    <w:rsid w:val="00A45235"/>
    <w:rsid w:val="00A45C3A"/>
    <w:rsid w:val="00A46256"/>
    <w:rsid w:val="00A46C13"/>
    <w:rsid w:val="00A50560"/>
    <w:rsid w:val="00A50E23"/>
    <w:rsid w:val="00A51403"/>
    <w:rsid w:val="00A51AE6"/>
    <w:rsid w:val="00A51E24"/>
    <w:rsid w:val="00A52BE6"/>
    <w:rsid w:val="00A53843"/>
    <w:rsid w:val="00A54328"/>
    <w:rsid w:val="00A5433D"/>
    <w:rsid w:val="00A5532F"/>
    <w:rsid w:val="00A55C2E"/>
    <w:rsid w:val="00A579AB"/>
    <w:rsid w:val="00A57E88"/>
    <w:rsid w:val="00A623C5"/>
    <w:rsid w:val="00A653BB"/>
    <w:rsid w:val="00A6616C"/>
    <w:rsid w:val="00A6791F"/>
    <w:rsid w:val="00A70B58"/>
    <w:rsid w:val="00A719AF"/>
    <w:rsid w:val="00A71BF4"/>
    <w:rsid w:val="00A729B0"/>
    <w:rsid w:val="00A750A4"/>
    <w:rsid w:val="00A751BA"/>
    <w:rsid w:val="00A76630"/>
    <w:rsid w:val="00A76C23"/>
    <w:rsid w:val="00A80608"/>
    <w:rsid w:val="00A806DE"/>
    <w:rsid w:val="00A8072B"/>
    <w:rsid w:val="00A82ECA"/>
    <w:rsid w:val="00A8325E"/>
    <w:rsid w:val="00A835A7"/>
    <w:rsid w:val="00A84008"/>
    <w:rsid w:val="00A84252"/>
    <w:rsid w:val="00A84FD9"/>
    <w:rsid w:val="00A85279"/>
    <w:rsid w:val="00A85817"/>
    <w:rsid w:val="00A86142"/>
    <w:rsid w:val="00A86A60"/>
    <w:rsid w:val="00A86F9F"/>
    <w:rsid w:val="00A875E9"/>
    <w:rsid w:val="00A87B24"/>
    <w:rsid w:val="00A902DA"/>
    <w:rsid w:val="00A90EE3"/>
    <w:rsid w:val="00A926DF"/>
    <w:rsid w:val="00A92803"/>
    <w:rsid w:val="00A93073"/>
    <w:rsid w:val="00A941B1"/>
    <w:rsid w:val="00A94FB9"/>
    <w:rsid w:val="00A95387"/>
    <w:rsid w:val="00A954CB"/>
    <w:rsid w:val="00A95DB8"/>
    <w:rsid w:val="00A961BE"/>
    <w:rsid w:val="00A9623B"/>
    <w:rsid w:val="00A96E0D"/>
    <w:rsid w:val="00AA08EC"/>
    <w:rsid w:val="00AA1CB4"/>
    <w:rsid w:val="00AA1CC9"/>
    <w:rsid w:val="00AA2C95"/>
    <w:rsid w:val="00AA35FD"/>
    <w:rsid w:val="00AA3E16"/>
    <w:rsid w:val="00AA4127"/>
    <w:rsid w:val="00AA4ABD"/>
    <w:rsid w:val="00AA5F24"/>
    <w:rsid w:val="00AA66E0"/>
    <w:rsid w:val="00AA6FD8"/>
    <w:rsid w:val="00AA772A"/>
    <w:rsid w:val="00AA7BAE"/>
    <w:rsid w:val="00AA7D16"/>
    <w:rsid w:val="00AB0682"/>
    <w:rsid w:val="00AB0AA8"/>
    <w:rsid w:val="00AB0B14"/>
    <w:rsid w:val="00AB221F"/>
    <w:rsid w:val="00AB3015"/>
    <w:rsid w:val="00AB32BD"/>
    <w:rsid w:val="00AB35D9"/>
    <w:rsid w:val="00AB3648"/>
    <w:rsid w:val="00AB417F"/>
    <w:rsid w:val="00AB434B"/>
    <w:rsid w:val="00AB43E4"/>
    <w:rsid w:val="00AB4D04"/>
    <w:rsid w:val="00AB6C68"/>
    <w:rsid w:val="00AB6CD4"/>
    <w:rsid w:val="00AB71E0"/>
    <w:rsid w:val="00AC072B"/>
    <w:rsid w:val="00AC09BD"/>
    <w:rsid w:val="00AC09E2"/>
    <w:rsid w:val="00AC1AE5"/>
    <w:rsid w:val="00AC2552"/>
    <w:rsid w:val="00AC2E31"/>
    <w:rsid w:val="00AC48E1"/>
    <w:rsid w:val="00AC5A1D"/>
    <w:rsid w:val="00AC6A03"/>
    <w:rsid w:val="00AC725A"/>
    <w:rsid w:val="00AD064B"/>
    <w:rsid w:val="00AD0A38"/>
    <w:rsid w:val="00AD0A76"/>
    <w:rsid w:val="00AD1680"/>
    <w:rsid w:val="00AD19A0"/>
    <w:rsid w:val="00AD3219"/>
    <w:rsid w:val="00AD3AAE"/>
    <w:rsid w:val="00AD4402"/>
    <w:rsid w:val="00AD4D09"/>
    <w:rsid w:val="00AD6B1F"/>
    <w:rsid w:val="00AD71DF"/>
    <w:rsid w:val="00AD7E52"/>
    <w:rsid w:val="00AD7FD2"/>
    <w:rsid w:val="00AE0465"/>
    <w:rsid w:val="00AE0CD6"/>
    <w:rsid w:val="00AE0D3F"/>
    <w:rsid w:val="00AE0E90"/>
    <w:rsid w:val="00AE1C16"/>
    <w:rsid w:val="00AE202C"/>
    <w:rsid w:val="00AE2CA6"/>
    <w:rsid w:val="00AE3B0A"/>
    <w:rsid w:val="00AE3CF7"/>
    <w:rsid w:val="00AE4388"/>
    <w:rsid w:val="00AE51A6"/>
    <w:rsid w:val="00AE5510"/>
    <w:rsid w:val="00AE5F26"/>
    <w:rsid w:val="00AE68AB"/>
    <w:rsid w:val="00AE7591"/>
    <w:rsid w:val="00AE7BFD"/>
    <w:rsid w:val="00AF0052"/>
    <w:rsid w:val="00AF0551"/>
    <w:rsid w:val="00AF0942"/>
    <w:rsid w:val="00AF0AE0"/>
    <w:rsid w:val="00AF0F42"/>
    <w:rsid w:val="00AF121F"/>
    <w:rsid w:val="00AF1402"/>
    <w:rsid w:val="00AF1441"/>
    <w:rsid w:val="00AF1767"/>
    <w:rsid w:val="00AF19F2"/>
    <w:rsid w:val="00AF2485"/>
    <w:rsid w:val="00AF2680"/>
    <w:rsid w:val="00AF4055"/>
    <w:rsid w:val="00AF4335"/>
    <w:rsid w:val="00AF46A7"/>
    <w:rsid w:val="00AF4A83"/>
    <w:rsid w:val="00AF5232"/>
    <w:rsid w:val="00AF5C29"/>
    <w:rsid w:val="00AF6174"/>
    <w:rsid w:val="00AF6B2B"/>
    <w:rsid w:val="00AF7CDA"/>
    <w:rsid w:val="00B022A4"/>
    <w:rsid w:val="00B023B0"/>
    <w:rsid w:val="00B031FA"/>
    <w:rsid w:val="00B03611"/>
    <w:rsid w:val="00B041BB"/>
    <w:rsid w:val="00B04568"/>
    <w:rsid w:val="00B045DB"/>
    <w:rsid w:val="00B0464F"/>
    <w:rsid w:val="00B04A95"/>
    <w:rsid w:val="00B05E0A"/>
    <w:rsid w:val="00B06849"/>
    <w:rsid w:val="00B105E9"/>
    <w:rsid w:val="00B10A0D"/>
    <w:rsid w:val="00B1118B"/>
    <w:rsid w:val="00B117E0"/>
    <w:rsid w:val="00B11B47"/>
    <w:rsid w:val="00B124E2"/>
    <w:rsid w:val="00B127EA"/>
    <w:rsid w:val="00B12C89"/>
    <w:rsid w:val="00B153F1"/>
    <w:rsid w:val="00B15772"/>
    <w:rsid w:val="00B169B8"/>
    <w:rsid w:val="00B17E88"/>
    <w:rsid w:val="00B204ED"/>
    <w:rsid w:val="00B21196"/>
    <w:rsid w:val="00B21648"/>
    <w:rsid w:val="00B21663"/>
    <w:rsid w:val="00B217D2"/>
    <w:rsid w:val="00B21D65"/>
    <w:rsid w:val="00B22295"/>
    <w:rsid w:val="00B225C7"/>
    <w:rsid w:val="00B22B13"/>
    <w:rsid w:val="00B22F18"/>
    <w:rsid w:val="00B2568E"/>
    <w:rsid w:val="00B2577C"/>
    <w:rsid w:val="00B26802"/>
    <w:rsid w:val="00B26837"/>
    <w:rsid w:val="00B2705D"/>
    <w:rsid w:val="00B270A5"/>
    <w:rsid w:val="00B270AD"/>
    <w:rsid w:val="00B30A06"/>
    <w:rsid w:val="00B31CD7"/>
    <w:rsid w:val="00B35381"/>
    <w:rsid w:val="00B35FD7"/>
    <w:rsid w:val="00B36749"/>
    <w:rsid w:val="00B36884"/>
    <w:rsid w:val="00B36A05"/>
    <w:rsid w:val="00B4116B"/>
    <w:rsid w:val="00B41A3C"/>
    <w:rsid w:val="00B41EA0"/>
    <w:rsid w:val="00B44747"/>
    <w:rsid w:val="00B451D4"/>
    <w:rsid w:val="00B45555"/>
    <w:rsid w:val="00B45AB8"/>
    <w:rsid w:val="00B4646B"/>
    <w:rsid w:val="00B4729D"/>
    <w:rsid w:val="00B47728"/>
    <w:rsid w:val="00B478BA"/>
    <w:rsid w:val="00B47F43"/>
    <w:rsid w:val="00B5034F"/>
    <w:rsid w:val="00B51025"/>
    <w:rsid w:val="00B51808"/>
    <w:rsid w:val="00B520D5"/>
    <w:rsid w:val="00B52239"/>
    <w:rsid w:val="00B52A5D"/>
    <w:rsid w:val="00B53ABF"/>
    <w:rsid w:val="00B53E71"/>
    <w:rsid w:val="00B54210"/>
    <w:rsid w:val="00B54771"/>
    <w:rsid w:val="00B55D2C"/>
    <w:rsid w:val="00B56B56"/>
    <w:rsid w:val="00B56B9D"/>
    <w:rsid w:val="00B576C3"/>
    <w:rsid w:val="00B6113A"/>
    <w:rsid w:val="00B63B81"/>
    <w:rsid w:val="00B640DE"/>
    <w:rsid w:val="00B64CAA"/>
    <w:rsid w:val="00B65177"/>
    <w:rsid w:val="00B664AA"/>
    <w:rsid w:val="00B66B25"/>
    <w:rsid w:val="00B66ED1"/>
    <w:rsid w:val="00B6787D"/>
    <w:rsid w:val="00B70AD6"/>
    <w:rsid w:val="00B716A9"/>
    <w:rsid w:val="00B71C9A"/>
    <w:rsid w:val="00B723AC"/>
    <w:rsid w:val="00B72AEA"/>
    <w:rsid w:val="00B73302"/>
    <w:rsid w:val="00B73666"/>
    <w:rsid w:val="00B7375F"/>
    <w:rsid w:val="00B74204"/>
    <w:rsid w:val="00B74756"/>
    <w:rsid w:val="00B7497A"/>
    <w:rsid w:val="00B752C7"/>
    <w:rsid w:val="00B757F9"/>
    <w:rsid w:val="00B75AA3"/>
    <w:rsid w:val="00B75BD8"/>
    <w:rsid w:val="00B75C2F"/>
    <w:rsid w:val="00B7663E"/>
    <w:rsid w:val="00B76C6B"/>
    <w:rsid w:val="00B77846"/>
    <w:rsid w:val="00B77C1D"/>
    <w:rsid w:val="00B81AAF"/>
    <w:rsid w:val="00B81BAE"/>
    <w:rsid w:val="00B82857"/>
    <w:rsid w:val="00B8294B"/>
    <w:rsid w:val="00B8304D"/>
    <w:rsid w:val="00B8362C"/>
    <w:rsid w:val="00B83909"/>
    <w:rsid w:val="00B84303"/>
    <w:rsid w:val="00B85446"/>
    <w:rsid w:val="00B86FC7"/>
    <w:rsid w:val="00B87A33"/>
    <w:rsid w:val="00B87E32"/>
    <w:rsid w:val="00B90455"/>
    <w:rsid w:val="00B917C8"/>
    <w:rsid w:val="00B919C6"/>
    <w:rsid w:val="00B94445"/>
    <w:rsid w:val="00B94512"/>
    <w:rsid w:val="00B95D7D"/>
    <w:rsid w:val="00B9635C"/>
    <w:rsid w:val="00B96B18"/>
    <w:rsid w:val="00B96C45"/>
    <w:rsid w:val="00B97236"/>
    <w:rsid w:val="00B97420"/>
    <w:rsid w:val="00B97E79"/>
    <w:rsid w:val="00B97FFE"/>
    <w:rsid w:val="00BA0512"/>
    <w:rsid w:val="00BA1A22"/>
    <w:rsid w:val="00BA1B15"/>
    <w:rsid w:val="00BA1F38"/>
    <w:rsid w:val="00BA370A"/>
    <w:rsid w:val="00BA56B5"/>
    <w:rsid w:val="00BA5D68"/>
    <w:rsid w:val="00BA5E20"/>
    <w:rsid w:val="00BA6EEA"/>
    <w:rsid w:val="00BA7B9E"/>
    <w:rsid w:val="00BB11C2"/>
    <w:rsid w:val="00BB297A"/>
    <w:rsid w:val="00BB4B26"/>
    <w:rsid w:val="00BB587B"/>
    <w:rsid w:val="00BB63C3"/>
    <w:rsid w:val="00BB75E9"/>
    <w:rsid w:val="00BC06D6"/>
    <w:rsid w:val="00BC0A73"/>
    <w:rsid w:val="00BC15D3"/>
    <w:rsid w:val="00BC1776"/>
    <w:rsid w:val="00BC1CE9"/>
    <w:rsid w:val="00BC1D2B"/>
    <w:rsid w:val="00BC23B2"/>
    <w:rsid w:val="00BC25B6"/>
    <w:rsid w:val="00BC35AB"/>
    <w:rsid w:val="00BC36DA"/>
    <w:rsid w:val="00BC3F48"/>
    <w:rsid w:val="00BC534A"/>
    <w:rsid w:val="00BC551B"/>
    <w:rsid w:val="00BC5875"/>
    <w:rsid w:val="00BC7696"/>
    <w:rsid w:val="00BC770C"/>
    <w:rsid w:val="00BD0137"/>
    <w:rsid w:val="00BD016E"/>
    <w:rsid w:val="00BD0AA9"/>
    <w:rsid w:val="00BD2E52"/>
    <w:rsid w:val="00BD3679"/>
    <w:rsid w:val="00BD52A7"/>
    <w:rsid w:val="00BD5595"/>
    <w:rsid w:val="00BD5630"/>
    <w:rsid w:val="00BD5884"/>
    <w:rsid w:val="00BD5CA4"/>
    <w:rsid w:val="00BD6013"/>
    <w:rsid w:val="00BD67B9"/>
    <w:rsid w:val="00BD6DED"/>
    <w:rsid w:val="00BD7829"/>
    <w:rsid w:val="00BD7BDA"/>
    <w:rsid w:val="00BE1179"/>
    <w:rsid w:val="00BE14AD"/>
    <w:rsid w:val="00BE1579"/>
    <w:rsid w:val="00BE2C54"/>
    <w:rsid w:val="00BE3173"/>
    <w:rsid w:val="00BE391D"/>
    <w:rsid w:val="00BE3D16"/>
    <w:rsid w:val="00BE3E14"/>
    <w:rsid w:val="00BE3FB4"/>
    <w:rsid w:val="00BE5B1A"/>
    <w:rsid w:val="00BE7D7C"/>
    <w:rsid w:val="00BF0357"/>
    <w:rsid w:val="00BF1241"/>
    <w:rsid w:val="00BF13B7"/>
    <w:rsid w:val="00BF1A36"/>
    <w:rsid w:val="00BF2A49"/>
    <w:rsid w:val="00BF3802"/>
    <w:rsid w:val="00BF5F41"/>
    <w:rsid w:val="00BF6BC7"/>
    <w:rsid w:val="00BF6C7C"/>
    <w:rsid w:val="00BF6D54"/>
    <w:rsid w:val="00BF6E0D"/>
    <w:rsid w:val="00BF7090"/>
    <w:rsid w:val="00BF72DA"/>
    <w:rsid w:val="00C00F46"/>
    <w:rsid w:val="00C01471"/>
    <w:rsid w:val="00C0282D"/>
    <w:rsid w:val="00C046D4"/>
    <w:rsid w:val="00C063DE"/>
    <w:rsid w:val="00C06C2E"/>
    <w:rsid w:val="00C1002F"/>
    <w:rsid w:val="00C106A6"/>
    <w:rsid w:val="00C12D83"/>
    <w:rsid w:val="00C1469B"/>
    <w:rsid w:val="00C152DD"/>
    <w:rsid w:val="00C15CA0"/>
    <w:rsid w:val="00C15FBA"/>
    <w:rsid w:val="00C17BAA"/>
    <w:rsid w:val="00C20187"/>
    <w:rsid w:val="00C205F1"/>
    <w:rsid w:val="00C214C9"/>
    <w:rsid w:val="00C2203B"/>
    <w:rsid w:val="00C2308B"/>
    <w:rsid w:val="00C23D1C"/>
    <w:rsid w:val="00C265A7"/>
    <w:rsid w:val="00C26A13"/>
    <w:rsid w:val="00C2734C"/>
    <w:rsid w:val="00C27C7E"/>
    <w:rsid w:val="00C27EFF"/>
    <w:rsid w:val="00C3003D"/>
    <w:rsid w:val="00C30633"/>
    <w:rsid w:val="00C30EC2"/>
    <w:rsid w:val="00C31440"/>
    <w:rsid w:val="00C31515"/>
    <w:rsid w:val="00C32C59"/>
    <w:rsid w:val="00C33B22"/>
    <w:rsid w:val="00C33EFB"/>
    <w:rsid w:val="00C3555B"/>
    <w:rsid w:val="00C35569"/>
    <w:rsid w:val="00C36109"/>
    <w:rsid w:val="00C3615C"/>
    <w:rsid w:val="00C364C5"/>
    <w:rsid w:val="00C36B31"/>
    <w:rsid w:val="00C36C91"/>
    <w:rsid w:val="00C36EA7"/>
    <w:rsid w:val="00C4019F"/>
    <w:rsid w:val="00C4042E"/>
    <w:rsid w:val="00C40F5A"/>
    <w:rsid w:val="00C4139F"/>
    <w:rsid w:val="00C41D70"/>
    <w:rsid w:val="00C42F09"/>
    <w:rsid w:val="00C4318F"/>
    <w:rsid w:val="00C44F2B"/>
    <w:rsid w:val="00C4576F"/>
    <w:rsid w:val="00C45CDD"/>
    <w:rsid w:val="00C45F4F"/>
    <w:rsid w:val="00C46079"/>
    <w:rsid w:val="00C46621"/>
    <w:rsid w:val="00C475EE"/>
    <w:rsid w:val="00C47839"/>
    <w:rsid w:val="00C50586"/>
    <w:rsid w:val="00C50626"/>
    <w:rsid w:val="00C5087D"/>
    <w:rsid w:val="00C508A9"/>
    <w:rsid w:val="00C50E0C"/>
    <w:rsid w:val="00C5225E"/>
    <w:rsid w:val="00C525B1"/>
    <w:rsid w:val="00C53542"/>
    <w:rsid w:val="00C53CBA"/>
    <w:rsid w:val="00C53FB5"/>
    <w:rsid w:val="00C541AD"/>
    <w:rsid w:val="00C54C50"/>
    <w:rsid w:val="00C559F0"/>
    <w:rsid w:val="00C56168"/>
    <w:rsid w:val="00C61C8D"/>
    <w:rsid w:val="00C6442F"/>
    <w:rsid w:val="00C64798"/>
    <w:rsid w:val="00C65570"/>
    <w:rsid w:val="00C65C42"/>
    <w:rsid w:val="00C6619B"/>
    <w:rsid w:val="00C66368"/>
    <w:rsid w:val="00C67303"/>
    <w:rsid w:val="00C67965"/>
    <w:rsid w:val="00C679C3"/>
    <w:rsid w:val="00C7081F"/>
    <w:rsid w:val="00C708FA"/>
    <w:rsid w:val="00C713C9"/>
    <w:rsid w:val="00C723A1"/>
    <w:rsid w:val="00C7276B"/>
    <w:rsid w:val="00C73750"/>
    <w:rsid w:val="00C7489B"/>
    <w:rsid w:val="00C7507E"/>
    <w:rsid w:val="00C7663E"/>
    <w:rsid w:val="00C772EF"/>
    <w:rsid w:val="00C77CA9"/>
    <w:rsid w:val="00C80793"/>
    <w:rsid w:val="00C82337"/>
    <w:rsid w:val="00C82745"/>
    <w:rsid w:val="00C82928"/>
    <w:rsid w:val="00C834DA"/>
    <w:rsid w:val="00C848D1"/>
    <w:rsid w:val="00C85D0C"/>
    <w:rsid w:val="00C86BD1"/>
    <w:rsid w:val="00C87AB9"/>
    <w:rsid w:val="00C87DFC"/>
    <w:rsid w:val="00C90734"/>
    <w:rsid w:val="00C91B5E"/>
    <w:rsid w:val="00C92166"/>
    <w:rsid w:val="00C924B8"/>
    <w:rsid w:val="00C925B5"/>
    <w:rsid w:val="00C9321F"/>
    <w:rsid w:val="00C93F34"/>
    <w:rsid w:val="00C940D2"/>
    <w:rsid w:val="00C94D3C"/>
    <w:rsid w:val="00C967D3"/>
    <w:rsid w:val="00C96ECD"/>
    <w:rsid w:val="00C9716F"/>
    <w:rsid w:val="00C97858"/>
    <w:rsid w:val="00CA0190"/>
    <w:rsid w:val="00CA04B0"/>
    <w:rsid w:val="00CA100B"/>
    <w:rsid w:val="00CA1C0F"/>
    <w:rsid w:val="00CA1C25"/>
    <w:rsid w:val="00CA2365"/>
    <w:rsid w:val="00CA24D7"/>
    <w:rsid w:val="00CA2D42"/>
    <w:rsid w:val="00CA2F99"/>
    <w:rsid w:val="00CA3ED2"/>
    <w:rsid w:val="00CA3F9E"/>
    <w:rsid w:val="00CA411E"/>
    <w:rsid w:val="00CA4C27"/>
    <w:rsid w:val="00CA5848"/>
    <w:rsid w:val="00CA5865"/>
    <w:rsid w:val="00CA5B6E"/>
    <w:rsid w:val="00CA626B"/>
    <w:rsid w:val="00CA6EE7"/>
    <w:rsid w:val="00CB0339"/>
    <w:rsid w:val="00CB0DB9"/>
    <w:rsid w:val="00CB0F4C"/>
    <w:rsid w:val="00CB2099"/>
    <w:rsid w:val="00CB22A4"/>
    <w:rsid w:val="00CB2A30"/>
    <w:rsid w:val="00CB2FAF"/>
    <w:rsid w:val="00CB339F"/>
    <w:rsid w:val="00CB3592"/>
    <w:rsid w:val="00CB35AF"/>
    <w:rsid w:val="00CB3D81"/>
    <w:rsid w:val="00CB5140"/>
    <w:rsid w:val="00CB522D"/>
    <w:rsid w:val="00CB5702"/>
    <w:rsid w:val="00CB5AE1"/>
    <w:rsid w:val="00CC0074"/>
    <w:rsid w:val="00CC024A"/>
    <w:rsid w:val="00CC094D"/>
    <w:rsid w:val="00CC1631"/>
    <w:rsid w:val="00CC2930"/>
    <w:rsid w:val="00CC3523"/>
    <w:rsid w:val="00CC4645"/>
    <w:rsid w:val="00CC47EE"/>
    <w:rsid w:val="00CC5474"/>
    <w:rsid w:val="00CC5580"/>
    <w:rsid w:val="00CC6C66"/>
    <w:rsid w:val="00CC769D"/>
    <w:rsid w:val="00CC7BEF"/>
    <w:rsid w:val="00CC7C34"/>
    <w:rsid w:val="00CC7FED"/>
    <w:rsid w:val="00CD054E"/>
    <w:rsid w:val="00CD0B86"/>
    <w:rsid w:val="00CD16B8"/>
    <w:rsid w:val="00CD1C97"/>
    <w:rsid w:val="00CD209D"/>
    <w:rsid w:val="00CD210F"/>
    <w:rsid w:val="00CD21D9"/>
    <w:rsid w:val="00CD3169"/>
    <w:rsid w:val="00CD3B88"/>
    <w:rsid w:val="00CD3EF3"/>
    <w:rsid w:val="00CD4184"/>
    <w:rsid w:val="00CD51F4"/>
    <w:rsid w:val="00CD567C"/>
    <w:rsid w:val="00CD68D4"/>
    <w:rsid w:val="00CE0E53"/>
    <w:rsid w:val="00CE1194"/>
    <w:rsid w:val="00CE1998"/>
    <w:rsid w:val="00CE1CA4"/>
    <w:rsid w:val="00CE1EF4"/>
    <w:rsid w:val="00CE32A2"/>
    <w:rsid w:val="00CE3DBF"/>
    <w:rsid w:val="00CE4071"/>
    <w:rsid w:val="00CE4580"/>
    <w:rsid w:val="00CE5349"/>
    <w:rsid w:val="00CE649C"/>
    <w:rsid w:val="00CE6E78"/>
    <w:rsid w:val="00CE71B3"/>
    <w:rsid w:val="00CE7332"/>
    <w:rsid w:val="00CE79FF"/>
    <w:rsid w:val="00CF0EE2"/>
    <w:rsid w:val="00CF2277"/>
    <w:rsid w:val="00CF264E"/>
    <w:rsid w:val="00CF3A66"/>
    <w:rsid w:val="00CF4869"/>
    <w:rsid w:val="00CF5BD5"/>
    <w:rsid w:val="00CF68EB"/>
    <w:rsid w:val="00CF6A1F"/>
    <w:rsid w:val="00CF7AE5"/>
    <w:rsid w:val="00D00D4E"/>
    <w:rsid w:val="00D014E8"/>
    <w:rsid w:val="00D01CA5"/>
    <w:rsid w:val="00D02679"/>
    <w:rsid w:val="00D050A9"/>
    <w:rsid w:val="00D0510C"/>
    <w:rsid w:val="00D05467"/>
    <w:rsid w:val="00D05BE3"/>
    <w:rsid w:val="00D05F98"/>
    <w:rsid w:val="00D064E0"/>
    <w:rsid w:val="00D07D7F"/>
    <w:rsid w:val="00D104EB"/>
    <w:rsid w:val="00D10A18"/>
    <w:rsid w:val="00D115C0"/>
    <w:rsid w:val="00D12100"/>
    <w:rsid w:val="00D123D3"/>
    <w:rsid w:val="00D140DB"/>
    <w:rsid w:val="00D14360"/>
    <w:rsid w:val="00D14866"/>
    <w:rsid w:val="00D14AFC"/>
    <w:rsid w:val="00D14D8D"/>
    <w:rsid w:val="00D15CC7"/>
    <w:rsid w:val="00D162EA"/>
    <w:rsid w:val="00D166F8"/>
    <w:rsid w:val="00D17430"/>
    <w:rsid w:val="00D17958"/>
    <w:rsid w:val="00D208F5"/>
    <w:rsid w:val="00D20972"/>
    <w:rsid w:val="00D231C2"/>
    <w:rsid w:val="00D23730"/>
    <w:rsid w:val="00D23ED4"/>
    <w:rsid w:val="00D2497B"/>
    <w:rsid w:val="00D24B09"/>
    <w:rsid w:val="00D25CEF"/>
    <w:rsid w:val="00D2629C"/>
    <w:rsid w:val="00D26522"/>
    <w:rsid w:val="00D26A3F"/>
    <w:rsid w:val="00D27BD9"/>
    <w:rsid w:val="00D27D10"/>
    <w:rsid w:val="00D30DD1"/>
    <w:rsid w:val="00D3178F"/>
    <w:rsid w:val="00D31D02"/>
    <w:rsid w:val="00D33929"/>
    <w:rsid w:val="00D37972"/>
    <w:rsid w:val="00D4121E"/>
    <w:rsid w:val="00D424DE"/>
    <w:rsid w:val="00D429CF"/>
    <w:rsid w:val="00D432A0"/>
    <w:rsid w:val="00D43595"/>
    <w:rsid w:val="00D43713"/>
    <w:rsid w:val="00D43BC4"/>
    <w:rsid w:val="00D4798E"/>
    <w:rsid w:val="00D500FA"/>
    <w:rsid w:val="00D50993"/>
    <w:rsid w:val="00D50CF9"/>
    <w:rsid w:val="00D527B7"/>
    <w:rsid w:val="00D53587"/>
    <w:rsid w:val="00D54F2C"/>
    <w:rsid w:val="00D5551C"/>
    <w:rsid w:val="00D56405"/>
    <w:rsid w:val="00D57B10"/>
    <w:rsid w:val="00D60F31"/>
    <w:rsid w:val="00D61368"/>
    <w:rsid w:val="00D628BF"/>
    <w:rsid w:val="00D62F17"/>
    <w:rsid w:val="00D630DE"/>
    <w:rsid w:val="00D6437C"/>
    <w:rsid w:val="00D64912"/>
    <w:rsid w:val="00D654B5"/>
    <w:rsid w:val="00D65C47"/>
    <w:rsid w:val="00D667B7"/>
    <w:rsid w:val="00D67648"/>
    <w:rsid w:val="00D6772B"/>
    <w:rsid w:val="00D71311"/>
    <w:rsid w:val="00D71891"/>
    <w:rsid w:val="00D7198D"/>
    <w:rsid w:val="00D71C22"/>
    <w:rsid w:val="00D72637"/>
    <w:rsid w:val="00D72703"/>
    <w:rsid w:val="00D732FD"/>
    <w:rsid w:val="00D735D5"/>
    <w:rsid w:val="00D7592F"/>
    <w:rsid w:val="00D7674F"/>
    <w:rsid w:val="00D76BD3"/>
    <w:rsid w:val="00D772EA"/>
    <w:rsid w:val="00D80543"/>
    <w:rsid w:val="00D80A91"/>
    <w:rsid w:val="00D81B6A"/>
    <w:rsid w:val="00D82DD6"/>
    <w:rsid w:val="00D849AD"/>
    <w:rsid w:val="00D8555F"/>
    <w:rsid w:val="00D856A6"/>
    <w:rsid w:val="00D85CF6"/>
    <w:rsid w:val="00D85E6C"/>
    <w:rsid w:val="00D86053"/>
    <w:rsid w:val="00D878FE"/>
    <w:rsid w:val="00D87E9C"/>
    <w:rsid w:val="00D90446"/>
    <w:rsid w:val="00D90A85"/>
    <w:rsid w:val="00D91723"/>
    <w:rsid w:val="00D928BF"/>
    <w:rsid w:val="00D92DA0"/>
    <w:rsid w:val="00D93107"/>
    <w:rsid w:val="00D933FC"/>
    <w:rsid w:val="00D94468"/>
    <w:rsid w:val="00D950C5"/>
    <w:rsid w:val="00D95DA1"/>
    <w:rsid w:val="00D96C61"/>
    <w:rsid w:val="00D977DC"/>
    <w:rsid w:val="00DA1303"/>
    <w:rsid w:val="00DA1B34"/>
    <w:rsid w:val="00DA2415"/>
    <w:rsid w:val="00DA2BC5"/>
    <w:rsid w:val="00DA40F1"/>
    <w:rsid w:val="00DA5195"/>
    <w:rsid w:val="00DA66B8"/>
    <w:rsid w:val="00DA682F"/>
    <w:rsid w:val="00DA77EA"/>
    <w:rsid w:val="00DA7A52"/>
    <w:rsid w:val="00DB141B"/>
    <w:rsid w:val="00DB1D20"/>
    <w:rsid w:val="00DB1EC6"/>
    <w:rsid w:val="00DB2BAF"/>
    <w:rsid w:val="00DB4BE5"/>
    <w:rsid w:val="00DB556D"/>
    <w:rsid w:val="00DB6150"/>
    <w:rsid w:val="00DB7BA7"/>
    <w:rsid w:val="00DC006F"/>
    <w:rsid w:val="00DC0657"/>
    <w:rsid w:val="00DC2BBB"/>
    <w:rsid w:val="00DC3B67"/>
    <w:rsid w:val="00DC44FD"/>
    <w:rsid w:val="00DC45EA"/>
    <w:rsid w:val="00DC57AF"/>
    <w:rsid w:val="00DC62E9"/>
    <w:rsid w:val="00DC696E"/>
    <w:rsid w:val="00DD01B8"/>
    <w:rsid w:val="00DD1098"/>
    <w:rsid w:val="00DD19AA"/>
    <w:rsid w:val="00DD21A7"/>
    <w:rsid w:val="00DD4D3D"/>
    <w:rsid w:val="00DD5261"/>
    <w:rsid w:val="00DD58E3"/>
    <w:rsid w:val="00DD5FFD"/>
    <w:rsid w:val="00DD6BC2"/>
    <w:rsid w:val="00DE0334"/>
    <w:rsid w:val="00DE0A43"/>
    <w:rsid w:val="00DE19B8"/>
    <w:rsid w:val="00DE2C48"/>
    <w:rsid w:val="00DE454E"/>
    <w:rsid w:val="00DE4C36"/>
    <w:rsid w:val="00DE5755"/>
    <w:rsid w:val="00DE6B95"/>
    <w:rsid w:val="00DE7028"/>
    <w:rsid w:val="00DE7813"/>
    <w:rsid w:val="00DE7EBF"/>
    <w:rsid w:val="00DF08BA"/>
    <w:rsid w:val="00DF1858"/>
    <w:rsid w:val="00DF20DA"/>
    <w:rsid w:val="00DF230E"/>
    <w:rsid w:val="00DF233E"/>
    <w:rsid w:val="00DF29B5"/>
    <w:rsid w:val="00DF30F0"/>
    <w:rsid w:val="00DF3C0C"/>
    <w:rsid w:val="00DF42EF"/>
    <w:rsid w:val="00DF4AC8"/>
    <w:rsid w:val="00DF562D"/>
    <w:rsid w:val="00DF6841"/>
    <w:rsid w:val="00E00094"/>
    <w:rsid w:val="00E00392"/>
    <w:rsid w:val="00E00738"/>
    <w:rsid w:val="00E00C47"/>
    <w:rsid w:val="00E01CB5"/>
    <w:rsid w:val="00E023EF"/>
    <w:rsid w:val="00E023F6"/>
    <w:rsid w:val="00E02DDD"/>
    <w:rsid w:val="00E04608"/>
    <w:rsid w:val="00E04C27"/>
    <w:rsid w:val="00E04C84"/>
    <w:rsid w:val="00E04D31"/>
    <w:rsid w:val="00E057F7"/>
    <w:rsid w:val="00E06042"/>
    <w:rsid w:val="00E07ED0"/>
    <w:rsid w:val="00E100D3"/>
    <w:rsid w:val="00E10443"/>
    <w:rsid w:val="00E10550"/>
    <w:rsid w:val="00E1183C"/>
    <w:rsid w:val="00E1199A"/>
    <w:rsid w:val="00E11AA1"/>
    <w:rsid w:val="00E12060"/>
    <w:rsid w:val="00E1249C"/>
    <w:rsid w:val="00E12A8E"/>
    <w:rsid w:val="00E137C9"/>
    <w:rsid w:val="00E139F4"/>
    <w:rsid w:val="00E142DD"/>
    <w:rsid w:val="00E14A81"/>
    <w:rsid w:val="00E168C2"/>
    <w:rsid w:val="00E17235"/>
    <w:rsid w:val="00E17525"/>
    <w:rsid w:val="00E178D6"/>
    <w:rsid w:val="00E17C33"/>
    <w:rsid w:val="00E17CB2"/>
    <w:rsid w:val="00E17CD0"/>
    <w:rsid w:val="00E20563"/>
    <w:rsid w:val="00E20BA2"/>
    <w:rsid w:val="00E20CE9"/>
    <w:rsid w:val="00E23419"/>
    <w:rsid w:val="00E24EC2"/>
    <w:rsid w:val="00E2542E"/>
    <w:rsid w:val="00E256B4"/>
    <w:rsid w:val="00E25C19"/>
    <w:rsid w:val="00E272F4"/>
    <w:rsid w:val="00E27C35"/>
    <w:rsid w:val="00E27DE7"/>
    <w:rsid w:val="00E306A7"/>
    <w:rsid w:val="00E3091A"/>
    <w:rsid w:val="00E35A2E"/>
    <w:rsid w:val="00E36919"/>
    <w:rsid w:val="00E36A45"/>
    <w:rsid w:val="00E37F7B"/>
    <w:rsid w:val="00E40009"/>
    <w:rsid w:val="00E41124"/>
    <w:rsid w:val="00E414E1"/>
    <w:rsid w:val="00E42F96"/>
    <w:rsid w:val="00E447FD"/>
    <w:rsid w:val="00E46BC2"/>
    <w:rsid w:val="00E46DFE"/>
    <w:rsid w:val="00E471E8"/>
    <w:rsid w:val="00E503EE"/>
    <w:rsid w:val="00E509DB"/>
    <w:rsid w:val="00E50A05"/>
    <w:rsid w:val="00E51507"/>
    <w:rsid w:val="00E51C14"/>
    <w:rsid w:val="00E533F9"/>
    <w:rsid w:val="00E5395B"/>
    <w:rsid w:val="00E53AAD"/>
    <w:rsid w:val="00E53F46"/>
    <w:rsid w:val="00E540AD"/>
    <w:rsid w:val="00E54A29"/>
    <w:rsid w:val="00E54C02"/>
    <w:rsid w:val="00E55066"/>
    <w:rsid w:val="00E55C64"/>
    <w:rsid w:val="00E5683B"/>
    <w:rsid w:val="00E56D7E"/>
    <w:rsid w:val="00E5780C"/>
    <w:rsid w:val="00E6328F"/>
    <w:rsid w:val="00E63704"/>
    <w:rsid w:val="00E66A52"/>
    <w:rsid w:val="00E66D57"/>
    <w:rsid w:val="00E674EE"/>
    <w:rsid w:val="00E67754"/>
    <w:rsid w:val="00E70D17"/>
    <w:rsid w:val="00E72D81"/>
    <w:rsid w:val="00E72EE3"/>
    <w:rsid w:val="00E72F7C"/>
    <w:rsid w:val="00E733DF"/>
    <w:rsid w:val="00E74476"/>
    <w:rsid w:val="00E744CD"/>
    <w:rsid w:val="00E75381"/>
    <w:rsid w:val="00E757FD"/>
    <w:rsid w:val="00E763F6"/>
    <w:rsid w:val="00E76D5B"/>
    <w:rsid w:val="00E811F6"/>
    <w:rsid w:val="00E81606"/>
    <w:rsid w:val="00E825BE"/>
    <w:rsid w:val="00E85B85"/>
    <w:rsid w:val="00E863C7"/>
    <w:rsid w:val="00E86923"/>
    <w:rsid w:val="00E86FFE"/>
    <w:rsid w:val="00E9236A"/>
    <w:rsid w:val="00E9258F"/>
    <w:rsid w:val="00E926DA"/>
    <w:rsid w:val="00E92A88"/>
    <w:rsid w:val="00E93064"/>
    <w:rsid w:val="00E93C38"/>
    <w:rsid w:val="00E94262"/>
    <w:rsid w:val="00E947D1"/>
    <w:rsid w:val="00E957FE"/>
    <w:rsid w:val="00E95AEC"/>
    <w:rsid w:val="00E95FD2"/>
    <w:rsid w:val="00E96369"/>
    <w:rsid w:val="00E9643A"/>
    <w:rsid w:val="00E965C6"/>
    <w:rsid w:val="00E965E4"/>
    <w:rsid w:val="00E96ED0"/>
    <w:rsid w:val="00EA02C0"/>
    <w:rsid w:val="00EA0943"/>
    <w:rsid w:val="00EA0B13"/>
    <w:rsid w:val="00EA1236"/>
    <w:rsid w:val="00EA144B"/>
    <w:rsid w:val="00EA23D4"/>
    <w:rsid w:val="00EA37A1"/>
    <w:rsid w:val="00EA46F2"/>
    <w:rsid w:val="00EA53BC"/>
    <w:rsid w:val="00EA566D"/>
    <w:rsid w:val="00EA7C31"/>
    <w:rsid w:val="00EA7F93"/>
    <w:rsid w:val="00EB0777"/>
    <w:rsid w:val="00EB0779"/>
    <w:rsid w:val="00EB083B"/>
    <w:rsid w:val="00EB0F0A"/>
    <w:rsid w:val="00EB0FF4"/>
    <w:rsid w:val="00EB140C"/>
    <w:rsid w:val="00EB1EF2"/>
    <w:rsid w:val="00EB30DD"/>
    <w:rsid w:val="00EB3477"/>
    <w:rsid w:val="00EB3554"/>
    <w:rsid w:val="00EB35C0"/>
    <w:rsid w:val="00EB422D"/>
    <w:rsid w:val="00EB4782"/>
    <w:rsid w:val="00EB48C4"/>
    <w:rsid w:val="00EB4AB1"/>
    <w:rsid w:val="00EB5416"/>
    <w:rsid w:val="00EB60D2"/>
    <w:rsid w:val="00EB6D41"/>
    <w:rsid w:val="00EB7062"/>
    <w:rsid w:val="00EB77A0"/>
    <w:rsid w:val="00EB7B7B"/>
    <w:rsid w:val="00EC021A"/>
    <w:rsid w:val="00EC057C"/>
    <w:rsid w:val="00EC0F08"/>
    <w:rsid w:val="00EC15C8"/>
    <w:rsid w:val="00EC1C9F"/>
    <w:rsid w:val="00EC1F5F"/>
    <w:rsid w:val="00EC2369"/>
    <w:rsid w:val="00EC345E"/>
    <w:rsid w:val="00EC4347"/>
    <w:rsid w:val="00EC45AB"/>
    <w:rsid w:val="00EC4E90"/>
    <w:rsid w:val="00EC6CC2"/>
    <w:rsid w:val="00ED0179"/>
    <w:rsid w:val="00ED138D"/>
    <w:rsid w:val="00ED1F57"/>
    <w:rsid w:val="00ED26F1"/>
    <w:rsid w:val="00ED4560"/>
    <w:rsid w:val="00ED4DDD"/>
    <w:rsid w:val="00ED4F38"/>
    <w:rsid w:val="00ED5B13"/>
    <w:rsid w:val="00ED5F28"/>
    <w:rsid w:val="00ED62B2"/>
    <w:rsid w:val="00ED715D"/>
    <w:rsid w:val="00ED7FCE"/>
    <w:rsid w:val="00EE0ABB"/>
    <w:rsid w:val="00EE0FC9"/>
    <w:rsid w:val="00EE1FAB"/>
    <w:rsid w:val="00EE3638"/>
    <w:rsid w:val="00EE44D3"/>
    <w:rsid w:val="00EE4F71"/>
    <w:rsid w:val="00EE5B41"/>
    <w:rsid w:val="00EE5BCE"/>
    <w:rsid w:val="00EE69AC"/>
    <w:rsid w:val="00EE6AE8"/>
    <w:rsid w:val="00EE6D6F"/>
    <w:rsid w:val="00EF0380"/>
    <w:rsid w:val="00EF124E"/>
    <w:rsid w:val="00EF15A8"/>
    <w:rsid w:val="00EF265A"/>
    <w:rsid w:val="00EF4163"/>
    <w:rsid w:val="00EF4F71"/>
    <w:rsid w:val="00EF563B"/>
    <w:rsid w:val="00EF5CDE"/>
    <w:rsid w:val="00EF6115"/>
    <w:rsid w:val="00EF62D8"/>
    <w:rsid w:val="00EF6D34"/>
    <w:rsid w:val="00EF6DB4"/>
    <w:rsid w:val="00EF7FD0"/>
    <w:rsid w:val="00F00F7E"/>
    <w:rsid w:val="00F01133"/>
    <w:rsid w:val="00F014EA"/>
    <w:rsid w:val="00F0182D"/>
    <w:rsid w:val="00F0194C"/>
    <w:rsid w:val="00F0218A"/>
    <w:rsid w:val="00F02239"/>
    <w:rsid w:val="00F023FE"/>
    <w:rsid w:val="00F0386B"/>
    <w:rsid w:val="00F03C5A"/>
    <w:rsid w:val="00F04364"/>
    <w:rsid w:val="00F052D6"/>
    <w:rsid w:val="00F0555C"/>
    <w:rsid w:val="00F05FF8"/>
    <w:rsid w:val="00F07E95"/>
    <w:rsid w:val="00F12073"/>
    <w:rsid w:val="00F121F1"/>
    <w:rsid w:val="00F14EED"/>
    <w:rsid w:val="00F1521B"/>
    <w:rsid w:val="00F153A9"/>
    <w:rsid w:val="00F21296"/>
    <w:rsid w:val="00F21BF3"/>
    <w:rsid w:val="00F21C97"/>
    <w:rsid w:val="00F21E40"/>
    <w:rsid w:val="00F21F83"/>
    <w:rsid w:val="00F2212E"/>
    <w:rsid w:val="00F2357E"/>
    <w:rsid w:val="00F2367E"/>
    <w:rsid w:val="00F23B8B"/>
    <w:rsid w:val="00F23CA9"/>
    <w:rsid w:val="00F23D01"/>
    <w:rsid w:val="00F2501D"/>
    <w:rsid w:val="00F2548B"/>
    <w:rsid w:val="00F25CC4"/>
    <w:rsid w:val="00F2720B"/>
    <w:rsid w:val="00F30689"/>
    <w:rsid w:val="00F30E2C"/>
    <w:rsid w:val="00F30E57"/>
    <w:rsid w:val="00F3175B"/>
    <w:rsid w:val="00F33331"/>
    <w:rsid w:val="00F33A56"/>
    <w:rsid w:val="00F33AAA"/>
    <w:rsid w:val="00F34102"/>
    <w:rsid w:val="00F34107"/>
    <w:rsid w:val="00F34AC3"/>
    <w:rsid w:val="00F34AFD"/>
    <w:rsid w:val="00F355F5"/>
    <w:rsid w:val="00F357EB"/>
    <w:rsid w:val="00F35A5B"/>
    <w:rsid w:val="00F36C85"/>
    <w:rsid w:val="00F37D5B"/>
    <w:rsid w:val="00F401FB"/>
    <w:rsid w:val="00F4037C"/>
    <w:rsid w:val="00F41469"/>
    <w:rsid w:val="00F41949"/>
    <w:rsid w:val="00F41D13"/>
    <w:rsid w:val="00F425FB"/>
    <w:rsid w:val="00F45E03"/>
    <w:rsid w:val="00F4646B"/>
    <w:rsid w:val="00F46B68"/>
    <w:rsid w:val="00F4752D"/>
    <w:rsid w:val="00F47677"/>
    <w:rsid w:val="00F47F90"/>
    <w:rsid w:val="00F50FE8"/>
    <w:rsid w:val="00F51AD7"/>
    <w:rsid w:val="00F51EB6"/>
    <w:rsid w:val="00F52D34"/>
    <w:rsid w:val="00F52F46"/>
    <w:rsid w:val="00F5315C"/>
    <w:rsid w:val="00F534A8"/>
    <w:rsid w:val="00F53872"/>
    <w:rsid w:val="00F54970"/>
    <w:rsid w:val="00F55C4E"/>
    <w:rsid w:val="00F55CA4"/>
    <w:rsid w:val="00F565CB"/>
    <w:rsid w:val="00F56754"/>
    <w:rsid w:val="00F56E8A"/>
    <w:rsid w:val="00F577A4"/>
    <w:rsid w:val="00F577CC"/>
    <w:rsid w:val="00F60492"/>
    <w:rsid w:val="00F604C8"/>
    <w:rsid w:val="00F608E8"/>
    <w:rsid w:val="00F609A6"/>
    <w:rsid w:val="00F60BC6"/>
    <w:rsid w:val="00F618AF"/>
    <w:rsid w:val="00F6201B"/>
    <w:rsid w:val="00F622C6"/>
    <w:rsid w:val="00F62DAB"/>
    <w:rsid w:val="00F646F8"/>
    <w:rsid w:val="00F65C6F"/>
    <w:rsid w:val="00F66296"/>
    <w:rsid w:val="00F666E9"/>
    <w:rsid w:val="00F66A82"/>
    <w:rsid w:val="00F679D0"/>
    <w:rsid w:val="00F70096"/>
    <w:rsid w:val="00F709D8"/>
    <w:rsid w:val="00F71E78"/>
    <w:rsid w:val="00F7259E"/>
    <w:rsid w:val="00F72966"/>
    <w:rsid w:val="00F72DA5"/>
    <w:rsid w:val="00F734B9"/>
    <w:rsid w:val="00F74798"/>
    <w:rsid w:val="00F751D5"/>
    <w:rsid w:val="00F75840"/>
    <w:rsid w:val="00F7715C"/>
    <w:rsid w:val="00F77200"/>
    <w:rsid w:val="00F77976"/>
    <w:rsid w:val="00F800E3"/>
    <w:rsid w:val="00F80101"/>
    <w:rsid w:val="00F80EB8"/>
    <w:rsid w:val="00F83B61"/>
    <w:rsid w:val="00F84488"/>
    <w:rsid w:val="00F85BB8"/>
    <w:rsid w:val="00F8622D"/>
    <w:rsid w:val="00F863EB"/>
    <w:rsid w:val="00F876FF"/>
    <w:rsid w:val="00F87CF2"/>
    <w:rsid w:val="00F87E5C"/>
    <w:rsid w:val="00F91023"/>
    <w:rsid w:val="00F91942"/>
    <w:rsid w:val="00F91A94"/>
    <w:rsid w:val="00F91B22"/>
    <w:rsid w:val="00F926E3"/>
    <w:rsid w:val="00F92C38"/>
    <w:rsid w:val="00F930F4"/>
    <w:rsid w:val="00F93AA7"/>
    <w:rsid w:val="00F9415D"/>
    <w:rsid w:val="00F94C83"/>
    <w:rsid w:val="00F95084"/>
    <w:rsid w:val="00F9523D"/>
    <w:rsid w:val="00F9600B"/>
    <w:rsid w:val="00F967E3"/>
    <w:rsid w:val="00F96FB4"/>
    <w:rsid w:val="00F97B75"/>
    <w:rsid w:val="00F97CFA"/>
    <w:rsid w:val="00F97D44"/>
    <w:rsid w:val="00F97FB4"/>
    <w:rsid w:val="00FA096C"/>
    <w:rsid w:val="00FA0CC6"/>
    <w:rsid w:val="00FA0D4B"/>
    <w:rsid w:val="00FA1098"/>
    <w:rsid w:val="00FA198C"/>
    <w:rsid w:val="00FA3A7D"/>
    <w:rsid w:val="00FA3F57"/>
    <w:rsid w:val="00FA4208"/>
    <w:rsid w:val="00FA4949"/>
    <w:rsid w:val="00FA6F2C"/>
    <w:rsid w:val="00FA75F6"/>
    <w:rsid w:val="00FB14F2"/>
    <w:rsid w:val="00FB1924"/>
    <w:rsid w:val="00FB1986"/>
    <w:rsid w:val="00FB2735"/>
    <w:rsid w:val="00FB58AA"/>
    <w:rsid w:val="00FB5A6C"/>
    <w:rsid w:val="00FB5ACD"/>
    <w:rsid w:val="00FB65B8"/>
    <w:rsid w:val="00FB6F87"/>
    <w:rsid w:val="00FC0071"/>
    <w:rsid w:val="00FC1DD2"/>
    <w:rsid w:val="00FC3F82"/>
    <w:rsid w:val="00FC41E9"/>
    <w:rsid w:val="00FC4FA5"/>
    <w:rsid w:val="00FC50A1"/>
    <w:rsid w:val="00FC6701"/>
    <w:rsid w:val="00FD02B9"/>
    <w:rsid w:val="00FD0F39"/>
    <w:rsid w:val="00FD17AA"/>
    <w:rsid w:val="00FD1D35"/>
    <w:rsid w:val="00FD2D2B"/>
    <w:rsid w:val="00FD31C6"/>
    <w:rsid w:val="00FD3899"/>
    <w:rsid w:val="00FD3BA8"/>
    <w:rsid w:val="00FD4706"/>
    <w:rsid w:val="00FD5380"/>
    <w:rsid w:val="00FD54A9"/>
    <w:rsid w:val="00FD5771"/>
    <w:rsid w:val="00FD582F"/>
    <w:rsid w:val="00FD698C"/>
    <w:rsid w:val="00FD791F"/>
    <w:rsid w:val="00FE07AE"/>
    <w:rsid w:val="00FE0B72"/>
    <w:rsid w:val="00FE1762"/>
    <w:rsid w:val="00FE19ED"/>
    <w:rsid w:val="00FE2075"/>
    <w:rsid w:val="00FE24B1"/>
    <w:rsid w:val="00FE3D86"/>
    <w:rsid w:val="00FE4E48"/>
    <w:rsid w:val="00FE5DE2"/>
    <w:rsid w:val="00FE5E38"/>
    <w:rsid w:val="00FE634A"/>
    <w:rsid w:val="00FE65F5"/>
    <w:rsid w:val="00FE7211"/>
    <w:rsid w:val="00FF05B3"/>
    <w:rsid w:val="00FF16E5"/>
    <w:rsid w:val="00FF2269"/>
    <w:rsid w:val="00FF2B51"/>
    <w:rsid w:val="00FF38B7"/>
    <w:rsid w:val="00FF4792"/>
    <w:rsid w:val="00FF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1308A7"/>
  <w15:docId w15:val="{1516744F-86A7-4E3E-81C8-CD1A1EAB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1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922582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2582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2582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922582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922582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922582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2258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22582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22582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22582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22582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922582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922582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922582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92258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9225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9225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92258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9225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92258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2582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rsid w:val="00922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rsid w:val="00922582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225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22582"/>
    <w:rPr>
      <w:rFonts w:ascii="Segoe UI" w:hAnsi="Segoe UI" w:cs="Segoe UI"/>
      <w:bCs/>
      <w:sz w:val="18"/>
      <w:szCs w:val="18"/>
    </w:rPr>
  </w:style>
  <w:style w:type="paragraph" w:styleId="ab">
    <w:name w:val="endnote text"/>
    <w:aliases w:val="Знак4"/>
    <w:basedOn w:val="a"/>
    <w:link w:val="ac"/>
    <w:uiPriority w:val="99"/>
    <w:rsid w:val="00922582"/>
    <w:rPr>
      <w:bCs w:val="0"/>
      <w:sz w:val="20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locked/>
    <w:rsid w:val="00922582"/>
    <w:rPr>
      <w:rFonts w:ascii="Times New Roman" w:hAnsi="Times New Roman"/>
      <w:szCs w:val="22"/>
    </w:rPr>
  </w:style>
  <w:style w:type="character" w:styleId="ad">
    <w:name w:val="endnote reference"/>
    <w:uiPriority w:val="10"/>
    <w:rsid w:val="00922582"/>
    <w:rPr>
      <w:vertAlign w:val="superscript"/>
    </w:rPr>
  </w:style>
  <w:style w:type="character" w:styleId="ae">
    <w:name w:val="page number"/>
    <w:uiPriority w:val="99"/>
    <w:rsid w:val="00355E21"/>
  </w:style>
  <w:style w:type="paragraph" w:styleId="af">
    <w:name w:val="header"/>
    <w:basedOn w:val="a"/>
    <w:link w:val="af0"/>
    <w:uiPriority w:val="99"/>
    <w:unhideWhenUsed/>
    <w:rsid w:val="00922582"/>
    <w:pPr>
      <w:jc w:val="center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922582"/>
    <w:rPr>
      <w:rFonts w:ascii="Times New Roman" w:hAnsi="Times New Roman"/>
      <w:bCs/>
      <w:sz w:val="24"/>
      <w:szCs w:val="24"/>
    </w:rPr>
  </w:style>
  <w:style w:type="paragraph" w:styleId="af1">
    <w:name w:val="Title"/>
    <w:basedOn w:val="a"/>
    <w:next w:val="a"/>
    <w:link w:val="af2"/>
    <w:qFormat/>
    <w:rsid w:val="00922582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rsid w:val="00922582"/>
    <w:rPr>
      <w:rFonts w:ascii="Times New Roman" w:hAnsi="Times New Roman"/>
      <w:spacing w:val="5"/>
      <w:sz w:val="52"/>
      <w:szCs w:val="52"/>
    </w:rPr>
  </w:style>
  <w:style w:type="character" w:customStyle="1" w:styleId="11">
    <w:name w:val="Текст концевой сноски Знак1"/>
    <w:uiPriority w:val="99"/>
    <w:semiHidden/>
    <w:locked/>
    <w:rsid w:val="002B69E8"/>
    <w:rPr>
      <w:rFonts w:ascii="Calibri" w:hAnsi="Calibri" w:cs="Times New Roman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locked/>
    <w:rsid w:val="00922582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locked/>
    <w:rsid w:val="0092258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2582"/>
    <w:rPr>
      <w:rFonts w:ascii="Times New Roman" w:hAnsi="Times New Roman"/>
      <w:bCs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locked/>
    <w:rsid w:val="00922582"/>
    <w:rPr>
      <w:b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2582"/>
    <w:rPr>
      <w:rFonts w:ascii="Times New Roman" w:hAnsi="Times New Roman"/>
      <w:b/>
      <w:bCs/>
    </w:rPr>
  </w:style>
  <w:style w:type="paragraph" w:styleId="12">
    <w:name w:val="toc 1"/>
    <w:next w:val="a"/>
    <w:autoRedefine/>
    <w:uiPriority w:val="39"/>
    <w:unhideWhenUsed/>
    <w:qFormat/>
    <w:rsid w:val="00922582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922582"/>
    <w:pPr>
      <w:tabs>
        <w:tab w:val="right" w:leader="dot" w:pos="10205"/>
      </w:tabs>
      <w:ind w:left="240"/>
    </w:pPr>
  </w:style>
  <w:style w:type="character" w:styleId="af8">
    <w:name w:val="FollowedHyperlink"/>
    <w:uiPriority w:val="99"/>
    <w:semiHidden/>
    <w:unhideWhenUsed/>
    <w:locked/>
    <w:rsid w:val="00922582"/>
    <w:rPr>
      <w:color w:val="954F72"/>
      <w:u w:val="single"/>
    </w:rPr>
  </w:style>
  <w:style w:type="paragraph" w:customStyle="1" w:styleId="af9">
    <w:name w:val="Утв"/>
    <w:basedOn w:val="a"/>
    <w:rsid w:val="00922582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a">
    <w:name w:val="Назв"/>
    <w:basedOn w:val="a"/>
    <w:qFormat/>
    <w:rsid w:val="00922582"/>
    <w:pPr>
      <w:suppressAutoHyphens/>
      <w:spacing w:before="240" w:after="240"/>
      <w:jc w:val="center"/>
    </w:pPr>
    <w:rPr>
      <w:b/>
      <w:sz w:val="28"/>
    </w:rPr>
  </w:style>
  <w:style w:type="character" w:styleId="afb">
    <w:name w:val="Hyperlink"/>
    <w:basedOn w:val="a0"/>
    <w:uiPriority w:val="99"/>
    <w:unhideWhenUsed/>
    <w:locked/>
    <w:rsid w:val="00355E21"/>
    <w:rPr>
      <w:color w:val="0000FF" w:themeColor="hyperlink"/>
      <w:u w:val="single"/>
    </w:rPr>
  </w:style>
  <w:style w:type="paragraph" w:styleId="afc">
    <w:name w:val="List Paragraph"/>
    <w:basedOn w:val="a"/>
    <w:uiPriority w:val="34"/>
    <w:qFormat/>
    <w:rsid w:val="00CC5474"/>
    <w:pPr>
      <w:ind w:left="720"/>
      <w:contextualSpacing/>
    </w:pPr>
  </w:style>
  <w:style w:type="table" w:customStyle="1" w:styleId="13">
    <w:name w:val="Сетка таблицы светлая1"/>
    <w:basedOn w:val="a1"/>
    <w:uiPriority w:val="40"/>
    <w:rsid w:val="0092258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922582"/>
    <w:pPr>
      <w:spacing w:after="100"/>
      <w:ind w:left="440"/>
    </w:pPr>
    <w:rPr>
      <w:rFonts w:ascii="Calibri" w:hAnsi="Calibri"/>
    </w:rPr>
  </w:style>
  <w:style w:type="paragraph" w:styleId="afd">
    <w:name w:val="Revision"/>
    <w:hidden/>
    <w:uiPriority w:val="99"/>
    <w:semiHidden/>
    <w:rsid w:val="00922582"/>
    <w:rPr>
      <w:rFonts w:ascii="Times New Roman" w:hAnsi="Times New Roman"/>
      <w:bCs/>
      <w:sz w:val="24"/>
      <w:szCs w:val="24"/>
    </w:rPr>
  </w:style>
  <w:style w:type="paragraph" w:customStyle="1" w:styleId="afe">
    <w:name w:val="С_Т"/>
    <w:link w:val="aff"/>
    <w:qFormat/>
    <w:rsid w:val="00922582"/>
    <w:pPr>
      <w:suppressAutoHyphens/>
    </w:pPr>
    <w:rPr>
      <w:rFonts w:ascii="Times New Roman" w:hAnsi="Times New Roman"/>
      <w:bCs/>
      <w:sz w:val="24"/>
      <w:szCs w:val="24"/>
    </w:rPr>
  </w:style>
  <w:style w:type="paragraph" w:customStyle="1" w:styleId="aff0">
    <w:name w:val="С_Т_Ц"/>
    <w:basedOn w:val="a"/>
    <w:qFormat/>
    <w:rsid w:val="00922582"/>
    <w:pPr>
      <w:suppressAutoHyphens/>
      <w:jc w:val="center"/>
    </w:pPr>
  </w:style>
  <w:style w:type="paragraph" w:customStyle="1" w:styleId="100">
    <w:name w:val="СМ_10"/>
    <w:basedOn w:val="a"/>
    <w:qFormat/>
    <w:rsid w:val="00922582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922582"/>
    <w:pPr>
      <w:suppressAutoHyphens/>
      <w:jc w:val="center"/>
    </w:pPr>
    <w:rPr>
      <w:sz w:val="20"/>
      <w:szCs w:val="20"/>
    </w:rPr>
  </w:style>
  <w:style w:type="character" w:customStyle="1" w:styleId="aff">
    <w:name w:val="С_Т Знак"/>
    <w:link w:val="afe"/>
    <w:rsid w:val="00922582"/>
    <w:rPr>
      <w:rFonts w:ascii="Times New Roman" w:hAnsi="Times New Roman"/>
      <w:bCs/>
      <w:sz w:val="24"/>
      <w:szCs w:val="24"/>
    </w:rPr>
  </w:style>
  <w:style w:type="paragraph" w:customStyle="1" w:styleId="22">
    <w:name w:val="Заг2"/>
    <w:uiPriority w:val="8"/>
    <w:qFormat/>
    <w:rsid w:val="00922582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character" w:customStyle="1" w:styleId="aff1">
    <w:name w:val="Термин"/>
    <w:basedOn w:val="a0"/>
    <w:uiPriority w:val="1"/>
    <w:qFormat/>
    <w:rsid w:val="0092258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84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0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04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29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84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95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80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98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040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796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976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8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39158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8843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5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4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4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2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24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05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26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9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9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43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258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216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944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0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456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640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1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5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0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2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61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4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6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1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78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385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699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97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720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053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892CD-1055-4FB9-8400-944F80A0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15</TotalTime>
  <Pages>20</Pages>
  <Words>6392</Words>
  <Characters>36438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Прессовщик твердых сплавов</vt:lpstr>
    </vt:vector>
  </TitlesOfParts>
  <Manager>Васильев А.С.</Manager>
  <Company>МГТУ им. Н.Э.Баумана</Company>
  <LinksUpToDate>false</LinksUpToDate>
  <CharactersWithSpaces>42745</CharactersWithSpaces>
  <SharedDoc>false</SharedDoc>
  <HLinks>
    <vt:vector size="24" baseType="variant">
      <vt:variant>
        <vt:i4>2031669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_Toc433309210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_Toc433309209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_Toc433309208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_Toc433309207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Прессовщик твердых сплавов</dc:title>
  <dc:subject>Профстандарт</dc:subject>
  <dc:creator>Алленов;Союзмаш</dc:creator>
  <cp:keywords>Профстандарт</cp:keywords>
  <cp:lastModifiedBy>1403-2</cp:lastModifiedBy>
  <cp:revision>7</cp:revision>
  <cp:lastPrinted>2021-05-21T07:16:00Z</cp:lastPrinted>
  <dcterms:created xsi:type="dcterms:W3CDTF">2021-05-21T07:02:00Z</dcterms:created>
  <dcterms:modified xsi:type="dcterms:W3CDTF">2021-06-08T11:19:00Z</dcterms:modified>
</cp:coreProperties>
</file>