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EA1CD" w14:textId="77777777" w:rsidR="00F80E09" w:rsidRPr="003829B4" w:rsidRDefault="00F80E09" w:rsidP="00DC11D5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54A1F263" w14:textId="77777777" w:rsidR="00F80E09" w:rsidRPr="003829B4" w:rsidRDefault="00F80E09" w:rsidP="00DC11D5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63DCB3A7" w14:textId="77777777" w:rsidR="00F80E09" w:rsidRPr="003829B4" w:rsidRDefault="00F80E09" w:rsidP="00DC11D5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24E4F8E4" w14:textId="70797099" w:rsidR="00F80E09" w:rsidRPr="003829B4" w:rsidRDefault="00515ED5" w:rsidP="00DC11D5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«8» июня</w:t>
      </w:r>
      <w:r w:rsidR="0005741C">
        <w:rPr>
          <w:sz w:val="28"/>
          <w:szCs w:val="28"/>
        </w:rPr>
        <w:t xml:space="preserve"> </w:t>
      </w:r>
      <w:r w:rsidR="00F80E09" w:rsidRPr="003829B4">
        <w:rPr>
          <w:sz w:val="28"/>
          <w:szCs w:val="28"/>
        </w:rPr>
        <w:t>20</w:t>
      </w:r>
      <w:r w:rsidR="00F80E09">
        <w:rPr>
          <w:sz w:val="28"/>
          <w:szCs w:val="28"/>
        </w:rPr>
        <w:t>21 г.</w:t>
      </w:r>
      <w:r>
        <w:rPr>
          <w:sz w:val="28"/>
          <w:szCs w:val="28"/>
        </w:rPr>
        <w:t xml:space="preserve"> № 376н</w:t>
      </w:r>
      <w:bookmarkStart w:id="1" w:name="_GoBack"/>
      <w:bookmarkEnd w:id="1"/>
    </w:p>
    <w:bookmarkEnd w:id="0"/>
    <w:p w14:paraId="2292F716" w14:textId="77777777" w:rsidR="0005741C" w:rsidRPr="000F6A41" w:rsidRDefault="0005741C" w:rsidP="00DC11D5">
      <w:pPr>
        <w:pStyle w:val="af4"/>
        <w:rPr>
          <w:sz w:val="10"/>
          <w:szCs w:val="10"/>
        </w:rPr>
      </w:pPr>
    </w:p>
    <w:p w14:paraId="1681F721" w14:textId="77777777" w:rsidR="00EB35C0" w:rsidRPr="0032022B" w:rsidRDefault="00EB35C0" w:rsidP="00DC11D5">
      <w:pPr>
        <w:pStyle w:val="af4"/>
        <w:rPr>
          <w:b/>
        </w:rPr>
      </w:pPr>
      <w:r w:rsidRPr="0032022B">
        <w:t>ПРОФЕССИОНАЛЬНЫЙ СТАНДАРТ</w:t>
      </w:r>
    </w:p>
    <w:p w14:paraId="12F27AD8" w14:textId="6589A27B" w:rsidR="00EB35C0" w:rsidRPr="00A57274" w:rsidRDefault="004D7D08" w:rsidP="00E4667A">
      <w:pPr>
        <w:pStyle w:val="aff0"/>
        <w:spacing w:before="0" w:after="0"/>
      </w:pPr>
      <w:r>
        <w:t>Специалист</w:t>
      </w:r>
      <w:r w:rsidR="008F7BD8" w:rsidRPr="00A57274">
        <w:t xml:space="preserve"> по компози</w:t>
      </w:r>
      <w:r>
        <w:t>ционным</w:t>
      </w:r>
      <w:r w:rsidR="008F7BD8" w:rsidRPr="00A57274">
        <w:t xml:space="preserve"> материалам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</w:tblGrid>
      <w:tr w:rsidR="00A57274" w:rsidRPr="00A57274" w14:paraId="13F4BED3" w14:textId="77777777" w:rsidTr="00BC0D2B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B5F5960" w14:textId="77777777" w:rsidR="00EB35C0" w:rsidRPr="00A57274" w:rsidRDefault="00320D8F" w:rsidP="00E4667A">
            <w:pPr>
              <w:pStyle w:val="aff4"/>
            </w:pPr>
            <w:r>
              <w:t>975</w:t>
            </w:r>
          </w:p>
        </w:tc>
      </w:tr>
      <w:tr w:rsidR="00A57274" w:rsidRPr="00A57274" w14:paraId="2C8FF29C" w14:textId="77777777" w:rsidTr="00F80E09">
        <w:trPr>
          <w:trHeight w:val="283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F495D60" w14:textId="77777777" w:rsidR="00EB35C0" w:rsidRPr="00A57274" w:rsidRDefault="00EB35C0" w:rsidP="00E4667A">
            <w:pPr>
              <w:pStyle w:val="102"/>
              <w:rPr>
                <w:vertAlign w:val="superscript"/>
              </w:rPr>
            </w:pPr>
            <w:r w:rsidRPr="00A57274">
              <w:t>Регистрационный номер</w:t>
            </w:r>
          </w:p>
        </w:tc>
      </w:tr>
    </w:tbl>
    <w:p w14:paraId="295B1022" w14:textId="77777777" w:rsidR="008C5F34" w:rsidRPr="00A57274" w:rsidRDefault="008C5F34" w:rsidP="00E4667A">
      <w:pPr>
        <w:pStyle w:val="aff4"/>
      </w:pPr>
      <w:r w:rsidRPr="00A57274">
        <w:t>Содержание</w:t>
      </w:r>
    </w:p>
    <w:p w14:paraId="514DA303" w14:textId="157FDCDA" w:rsidR="00DC11D5" w:rsidRDefault="00DC11D5" w:rsidP="004434AE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\u \t "Загол1;1;Загол2;2"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_Toc69065031 \h </w:instrText>
      </w:r>
      <w:r>
        <w:fldChar w:fldCharType="separate"/>
      </w:r>
      <w:r w:rsidR="0005741C">
        <w:t>1</w:t>
      </w:r>
      <w:r>
        <w:fldChar w:fldCharType="end"/>
      </w:r>
    </w:p>
    <w:p w14:paraId="2A739743" w14:textId="240EBB82" w:rsidR="00DC11D5" w:rsidRDefault="00DC11D5" w:rsidP="004434AE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_Toc69065032 \h </w:instrText>
      </w:r>
      <w:r>
        <w:fldChar w:fldCharType="separate"/>
      </w:r>
      <w:r w:rsidR="0005741C">
        <w:t>2</w:t>
      </w:r>
      <w:r>
        <w:fldChar w:fldCharType="end"/>
      </w:r>
    </w:p>
    <w:p w14:paraId="2F7EB1C5" w14:textId="74575103" w:rsidR="00DC11D5" w:rsidRDefault="00DC11D5" w:rsidP="004434AE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_Toc69065033 \h </w:instrText>
      </w:r>
      <w:r>
        <w:fldChar w:fldCharType="separate"/>
      </w:r>
      <w:r w:rsidR="0005741C">
        <w:t>4</w:t>
      </w:r>
      <w:r>
        <w:fldChar w:fldCharType="end"/>
      </w:r>
    </w:p>
    <w:p w14:paraId="2A769089" w14:textId="29004D1D" w:rsidR="00DC11D5" w:rsidRDefault="0005741C" w:rsidP="004434AE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3.1. </w:t>
      </w:r>
      <w:r w:rsidR="00DC11D5">
        <w:rPr>
          <w:noProof/>
        </w:rPr>
        <w:t>Обобщенная трудовая функция</w:t>
      </w:r>
      <w:r w:rsidR="004434AE" w:rsidRPr="004434AE">
        <w:rPr>
          <w:noProof/>
        </w:rPr>
        <w:t xml:space="preserve"> </w:t>
      </w:r>
      <w:r w:rsidR="004434AE">
        <w:rPr>
          <w:noProof/>
        </w:rPr>
        <w:t>«</w:t>
      </w:r>
      <w:r w:rsidR="004434AE" w:rsidRPr="00A57274">
        <w:rPr>
          <w:noProof/>
        </w:rPr>
        <w:t>Выполнение вспомогательных работ при производстве изделий из компози</w:t>
      </w:r>
      <w:r w:rsidR="004434AE">
        <w:rPr>
          <w:noProof/>
        </w:rPr>
        <w:t>ционных</w:t>
      </w:r>
      <w:r w:rsidR="004434AE" w:rsidRPr="00A57274">
        <w:rPr>
          <w:noProof/>
        </w:rPr>
        <w:t xml:space="preserve"> материалов</w:t>
      </w:r>
      <w:r w:rsidR="004434AE">
        <w:rPr>
          <w:noProof/>
        </w:rPr>
        <w:t>»</w:t>
      </w:r>
      <w:r w:rsidR="00DC11D5">
        <w:rPr>
          <w:noProof/>
        </w:rPr>
        <w:tab/>
      </w:r>
      <w:r w:rsidR="00DC11D5">
        <w:rPr>
          <w:noProof/>
        </w:rPr>
        <w:fldChar w:fldCharType="begin"/>
      </w:r>
      <w:r w:rsidR="00DC11D5">
        <w:rPr>
          <w:noProof/>
        </w:rPr>
        <w:instrText xml:space="preserve"> PAGEREF _Toc69065034 \h </w:instrText>
      </w:r>
      <w:r w:rsidR="00DC11D5">
        <w:rPr>
          <w:noProof/>
        </w:rPr>
      </w:r>
      <w:r w:rsidR="00DC11D5">
        <w:rPr>
          <w:noProof/>
        </w:rPr>
        <w:fldChar w:fldCharType="separate"/>
      </w:r>
      <w:r>
        <w:rPr>
          <w:noProof/>
        </w:rPr>
        <w:t>4</w:t>
      </w:r>
      <w:r w:rsidR="00DC11D5">
        <w:rPr>
          <w:noProof/>
        </w:rPr>
        <w:fldChar w:fldCharType="end"/>
      </w:r>
    </w:p>
    <w:p w14:paraId="21939391" w14:textId="57D0D698" w:rsidR="00DC11D5" w:rsidRDefault="0005741C" w:rsidP="004434AE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3.2. </w:t>
      </w:r>
      <w:r w:rsidR="00DC11D5">
        <w:rPr>
          <w:noProof/>
        </w:rPr>
        <w:t>Обобщенная трудовая функция</w:t>
      </w:r>
      <w:r w:rsidR="004434AE" w:rsidRPr="004434AE">
        <w:rPr>
          <w:noProof/>
        </w:rPr>
        <w:t xml:space="preserve"> </w:t>
      </w:r>
      <w:r w:rsidR="004434AE">
        <w:rPr>
          <w:noProof/>
        </w:rPr>
        <w:t>«</w:t>
      </w:r>
      <w:r w:rsidR="004434AE" w:rsidRPr="00A57274">
        <w:rPr>
          <w:noProof/>
        </w:rPr>
        <w:t>Разработка конструкций несложных изделий из компози</w:t>
      </w:r>
      <w:r w:rsidR="004434AE">
        <w:rPr>
          <w:noProof/>
        </w:rPr>
        <w:t>ционных</w:t>
      </w:r>
      <w:r w:rsidR="004434AE" w:rsidRPr="00A57274">
        <w:rPr>
          <w:noProof/>
        </w:rPr>
        <w:t xml:space="preserve"> материалов и технологи</w:t>
      </w:r>
      <w:r w:rsidR="004434AE">
        <w:rPr>
          <w:noProof/>
        </w:rPr>
        <w:t>и</w:t>
      </w:r>
      <w:r w:rsidR="004434AE" w:rsidRPr="00A57274">
        <w:rPr>
          <w:noProof/>
        </w:rPr>
        <w:t xml:space="preserve"> их изготовления</w:t>
      </w:r>
      <w:r w:rsidR="004434AE">
        <w:rPr>
          <w:noProof/>
        </w:rPr>
        <w:t>»</w:t>
      </w:r>
      <w:r w:rsidR="00DC11D5">
        <w:rPr>
          <w:noProof/>
        </w:rPr>
        <w:tab/>
      </w:r>
      <w:r w:rsidR="00DC11D5">
        <w:rPr>
          <w:noProof/>
        </w:rPr>
        <w:fldChar w:fldCharType="begin"/>
      </w:r>
      <w:r w:rsidR="00DC11D5">
        <w:rPr>
          <w:noProof/>
        </w:rPr>
        <w:instrText xml:space="preserve"> PAGEREF _Toc69065035 \h </w:instrText>
      </w:r>
      <w:r w:rsidR="00DC11D5">
        <w:rPr>
          <w:noProof/>
        </w:rPr>
      </w:r>
      <w:r w:rsidR="00DC11D5">
        <w:rPr>
          <w:noProof/>
        </w:rPr>
        <w:fldChar w:fldCharType="separate"/>
      </w:r>
      <w:r>
        <w:rPr>
          <w:noProof/>
        </w:rPr>
        <w:t>12</w:t>
      </w:r>
      <w:r w:rsidR="00DC11D5">
        <w:rPr>
          <w:noProof/>
        </w:rPr>
        <w:fldChar w:fldCharType="end"/>
      </w:r>
    </w:p>
    <w:p w14:paraId="3590D334" w14:textId="0C6F2D87" w:rsidR="00DC11D5" w:rsidRDefault="0005741C" w:rsidP="004434AE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3.3. </w:t>
      </w:r>
      <w:r w:rsidR="00DC11D5">
        <w:rPr>
          <w:noProof/>
        </w:rPr>
        <w:t>Обобщенная трудовая функция</w:t>
      </w:r>
      <w:r w:rsidR="004434AE" w:rsidRPr="004434AE">
        <w:rPr>
          <w:noProof/>
        </w:rPr>
        <w:t xml:space="preserve"> </w:t>
      </w:r>
      <w:r w:rsidR="004434AE">
        <w:rPr>
          <w:noProof/>
        </w:rPr>
        <w:t>«</w:t>
      </w:r>
      <w:r w:rsidR="004434AE" w:rsidRPr="00A57274">
        <w:rPr>
          <w:noProof/>
        </w:rPr>
        <w:t>Разработка конструкций сложных изделий из компози</w:t>
      </w:r>
      <w:r w:rsidR="004434AE">
        <w:rPr>
          <w:noProof/>
        </w:rPr>
        <w:t>ционных</w:t>
      </w:r>
      <w:r w:rsidR="004434AE" w:rsidRPr="00A57274">
        <w:rPr>
          <w:noProof/>
        </w:rPr>
        <w:t xml:space="preserve"> материалов и технологи</w:t>
      </w:r>
      <w:r w:rsidR="004434AE">
        <w:rPr>
          <w:noProof/>
        </w:rPr>
        <w:t>и</w:t>
      </w:r>
      <w:r w:rsidR="004434AE" w:rsidRPr="00A57274">
        <w:rPr>
          <w:noProof/>
        </w:rPr>
        <w:t xml:space="preserve"> их изготовления</w:t>
      </w:r>
      <w:r w:rsidR="004434AE">
        <w:rPr>
          <w:noProof/>
        </w:rPr>
        <w:t>»</w:t>
      </w:r>
      <w:r w:rsidR="00DC11D5">
        <w:rPr>
          <w:noProof/>
        </w:rPr>
        <w:tab/>
      </w:r>
      <w:r w:rsidR="00DC11D5">
        <w:rPr>
          <w:noProof/>
        </w:rPr>
        <w:fldChar w:fldCharType="begin"/>
      </w:r>
      <w:r w:rsidR="00DC11D5">
        <w:rPr>
          <w:noProof/>
        </w:rPr>
        <w:instrText xml:space="preserve"> PAGEREF _Toc69065036 \h </w:instrText>
      </w:r>
      <w:r w:rsidR="00DC11D5">
        <w:rPr>
          <w:noProof/>
        </w:rPr>
      </w:r>
      <w:r w:rsidR="00DC11D5">
        <w:rPr>
          <w:noProof/>
        </w:rPr>
        <w:fldChar w:fldCharType="separate"/>
      </w:r>
      <w:r>
        <w:rPr>
          <w:noProof/>
        </w:rPr>
        <w:t>20</w:t>
      </w:r>
      <w:r w:rsidR="00DC11D5">
        <w:rPr>
          <w:noProof/>
        </w:rPr>
        <w:fldChar w:fldCharType="end"/>
      </w:r>
    </w:p>
    <w:p w14:paraId="10034E35" w14:textId="46DCE03A" w:rsidR="00DC11D5" w:rsidRDefault="00DC11D5" w:rsidP="004434AE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</w:t>
      </w:r>
      <w:r w:rsidRPr="00DC11D5">
        <w:rPr>
          <w:noProof/>
        </w:rPr>
        <w:t>4</w:t>
      </w:r>
      <w:r w:rsidR="0005741C">
        <w:rPr>
          <w:noProof/>
        </w:rPr>
        <w:t>. </w:t>
      </w:r>
      <w:r>
        <w:rPr>
          <w:noProof/>
        </w:rPr>
        <w:t>Обобщенная трудовая функция</w:t>
      </w:r>
      <w:r w:rsidR="004434AE" w:rsidRPr="004434AE">
        <w:rPr>
          <w:noProof/>
        </w:rPr>
        <w:t xml:space="preserve"> </w:t>
      </w:r>
      <w:r w:rsidR="004434AE">
        <w:rPr>
          <w:noProof/>
        </w:rPr>
        <w:t>«</w:t>
      </w:r>
      <w:r w:rsidR="004434AE" w:rsidRPr="00356FE0">
        <w:rPr>
          <w:noProof/>
        </w:rPr>
        <w:t xml:space="preserve">Разработка комплексных технологических процессов изготовления изделий </w:t>
      </w:r>
      <w:r w:rsidR="004434AE" w:rsidRPr="00A57274">
        <w:rPr>
          <w:noProof/>
        </w:rPr>
        <w:t>из компози</w:t>
      </w:r>
      <w:r w:rsidR="004434AE">
        <w:rPr>
          <w:noProof/>
        </w:rPr>
        <w:t>ционных</w:t>
      </w:r>
      <w:r w:rsidR="004434AE" w:rsidRPr="00A57274">
        <w:rPr>
          <w:noProof/>
        </w:rPr>
        <w:t xml:space="preserve"> материалов</w:t>
      </w:r>
      <w:r w:rsidR="004434AE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_Toc69065037 \h </w:instrText>
      </w:r>
      <w:r>
        <w:rPr>
          <w:noProof/>
        </w:rPr>
      </w:r>
      <w:r>
        <w:rPr>
          <w:noProof/>
        </w:rPr>
        <w:fldChar w:fldCharType="separate"/>
      </w:r>
      <w:r w:rsidR="0005741C">
        <w:rPr>
          <w:noProof/>
        </w:rPr>
        <w:t>29</w:t>
      </w:r>
      <w:r>
        <w:rPr>
          <w:noProof/>
        </w:rPr>
        <w:fldChar w:fldCharType="end"/>
      </w:r>
    </w:p>
    <w:p w14:paraId="69DBF256" w14:textId="61855F8C" w:rsidR="00DC11D5" w:rsidRDefault="00DC11D5" w:rsidP="004434AE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_Toc69065038 \h </w:instrText>
      </w:r>
      <w:r>
        <w:fldChar w:fldCharType="separate"/>
      </w:r>
      <w:r w:rsidR="0005741C">
        <w:t>37</w:t>
      </w:r>
      <w:r>
        <w:fldChar w:fldCharType="end"/>
      </w:r>
    </w:p>
    <w:p w14:paraId="030219CE" w14:textId="35ECB817" w:rsidR="008C5F34" w:rsidRPr="000F6A41" w:rsidRDefault="00DC11D5" w:rsidP="004434AE">
      <w:pPr>
        <w:pStyle w:val="12"/>
        <w:jc w:val="both"/>
        <w:rPr>
          <w:sz w:val="20"/>
          <w:szCs w:val="20"/>
        </w:rPr>
      </w:pPr>
      <w:r>
        <w:fldChar w:fldCharType="end"/>
      </w:r>
    </w:p>
    <w:p w14:paraId="02A4AF55" w14:textId="77777777" w:rsidR="00EB35C0" w:rsidRPr="0032022B" w:rsidRDefault="00A55C2E" w:rsidP="00DC11D5">
      <w:pPr>
        <w:pStyle w:val="16"/>
      </w:pPr>
      <w:bookmarkStart w:id="2" w:name="_I._Общие_сведения"/>
      <w:bookmarkStart w:id="3" w:name="_Toc472681159"/>
      <w:bookmarkStart w:id="4" w:name="_Toc69065031"/>
      <w:bookmarkEnd w:id="2"/>
      <w:r w:rsidRPr="0032022B">
        <w:t xml:space="preserve">I. </w:t>
      </w:r>
      <w:r w:rsidR="00EB35C0" w:rsidRPr="0032022B">
        <w:t>Общие сведения</w:t>
      </w:r>
      <w:bookmarkEnd w:id="3"/>
      <w:bookmarkEnd w:id="4"/>
    </w:p>
    <w:p w14:paraId="02E70BE7" w14:textId="77777777" w:rsidR="00EB35C0" w:rsidRPr="000F6A41" w:rsidRDefault="00EB35C0" w:rsidP="00DC11D5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EB35C0" w:rsidRPr="00A57274" w14:paraId="158DF064" w14:textId="77777777" w:rsidTr="00320D8F">
        <w:trPr>
          <w:trHeight w:val="437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4C053FC" w14:textId="39D3674A" w:rsidR="00EB35C0" w:rsidRPr="00A57274" w:rsidRDefault="00A32127" w:rsidP="00DC11D5">
            <w:r>
              <w:t>Конструирование</w:t>
            </w:r>
            <w:r w:rsidR="00733F47" w:rsidRPr="00A57274">
              <w:t xml:space="preserve"> </w:t>
            </w:r>
            <w:r w:rsidR="00DE348B" w:rsidRPr="00A57274">
              <w:t>изделий</w:t>
            </w:r>
            <w:r w:rsidR="00733F47" w:rsidRPr="00A57274">
              <w:t xml:space="preserve"> из компози</w:t>
            </w:r>
            <w:r w:rsidR="004D7D08">
              <w:t>ционных</w:t>
            </w:r>
            <w:r w:rsidR="00733F47" w:rsidRPr="00A57274">
              <w:t xml:space="preserve"> материалов</w:t>
            </w:r>
            <w:r>
              <w:t xml:space="preserve"> и разработка технологий их производства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162D02B" w14:textId="77777777" w:rsidR="00EB35C0" w:rsidRPr="00A57274" w:rsidRDefault="00EB35C0" w:rsidP="00DC11D5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8C86E" w14:textId="77777777" w:rsidR="00EB35C0" w:rsidRPr="00A57274" w:rsidRDefault="00320D8F" w:rsidP="00DC11D5">
            <w:pPr>
              <w:jc w:val="center"/>
            </w:pPr>
            <w:r>
              <w:t>40.167</w:t>
            </w:r>
          </w:p>
        </w:tc>
      </w:tr>
      <w:tr w:rsidR="00EB35C0" w:rsidRPr="00A57274" w14:paraId="2DD64450" w14:textId="77777777" w:rsidTr="00841B00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BEA4C" w14:textId="77777777" w:rsidR="00EB35C0" w:rsidRPr="00A57274" w:rsidRDefault="00EB35C0" w:rsidP="00DC11D5">
            <w:pPr>
              <w:jc w:val="center"/>
              <w:rPr>
                <w:sz w:val="20"/>
                <w:szCs w:val="20"/>
              </w:rPr>
            </w:pPr>
            <w:r w:rsidRPr="00A57274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8682167" w14:textId="77777777" w:rsidR="00EB35C0" w:rsidRPr="00A57274" w:rsidRDefault="00EB35C0" w:rsidP="00DC11D5">
            <w:pPr>
              <w:jc w:val="center"/>
              <w:rPr>
                <w:sz w:val="20"/>
                <w:szCs w:val="20"/>
              </w:rPr>
            </w:pPr>
            <w:r w:rsidRPr="00A57274">
              <w:rPr>
                <w:sz w:val="20"/>
                <w:szCs w:val="20"/>
              </w:rPr>
              <w:t>Код</w:t>
            </w:r>
          </w:p>
        </w:tc>
      </w:tr>
    </w:tbl>
    <w:p w14:paraId="40F854FF" w14:textId="77777777" w:rsidR="004434AE" w:rsidRPr="00E4667A" w:rsidRDefault="004434AE">
      <w:pPr>
        <w:rPr>
          <w:sz w:val="22"/>
          <w:szCs w:val="22"/>
        </w:rPr>
      </w:pPr>
    </w:p>
    <w:p w14:paraId="11E1905C" w14:textId="1D8A1754" w:rsidR="004434AE" w:rsidRDefault="004434AE">
      <w:r w:rsidRPr="00A57274">
        <w:t>Основная цель вида профессиональной деятельности:</w:t>
      </w:r>
    </w:p>
    <w:p w14:paraId="55ADB001" w14:textId="77777777" w:rsidR="004434AE" w:rsidRPr="000F6A41" w:rsidRDefault="004434AE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EB35C0" w:rsidRPr="00A57274" w14:paraId="280E4803" w14:textId="77777777" w:rsidTr="0032022B">
        <w:trPr>
          <w:trHeight w:val="283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4FB4EE4" w14:textId="6BAD7DE0" w:rsidR="00F91942" w:rsidRPr="00A57274" w:rsidRDefault="00076831" w:rsidP="00DC11D5">
            <w:r w:rsidRPr="00A57274">
              <w:t xml:space="preserve">Обеспечение </w:t>
            </w:r>
            <w:r w:rsidR="00733F47" w:rsidRPr="00A57274">
              <w:t xml:space="preserve">качества </w:t>
            </w:r>
            <w:r w:rsidR="00BC1A55" w:rsidRPr="00356FE0">
              <w:t xml:space="preserve">и производительности </w:t>
            </w:r>
            <w:r w:rsidR="00BC1A55">
              <w:t xml:space="preserve">при </w:t>
            </w:r>
            <w:r w:rsidR="00733F47" w:rsidRPr="00A57274">
              <w:t>производ</w:t>
            </w:r>
            <w:r w:rsidR="00BC1A55">
              <w:t>стве</w:t>
            </w:r>
            <w:r w:rsidR="00733F47" w:rsidRPr="00A57274">
              <w:t xml:space="preserve"> </w:t>
            </w:r>
            <w:r w:rsidR="00BC1A55">
              <w:t>изделий</w:t>
            </w:r>
            <w:r w:rsidR="00767431" w:rsidRPr="00A57274">
              <w:t xml:space="preserve"> </w:t>
            </w:r>
            <w:r w:rsidR="0008253D" w:rsidRPr="00A57274">
              <w:t>из компози</w:t>
            </w:r>
            <w:r w:rsidR="004D7D08">
              <w:t>ционных</w:t>
            </w:r>
            <w:r w:rsidR="0008253D" w:rsidRPr="00A57274">
              <w:t xml:space="preserve"> материалов</w:t>
            </w:r>
          </w:p>
        </w:tc>
      </w:tr>
    </w:tbl>
    <w:p w14:paraId="7DF736D9" w14:textId="77777777" w:rsidR="004434AE" w:rsidRPr="000F6A41" w:rsidRDefault="004434AE">
      <w:pPr>
        <w:rPr>
          <w:sz w:val="20"/>
          <w:szCs w:val="20"/>
        </w:rPr>
      </w:pPr>
    </w:p>
    <w:p w14:paraId="10001A45" w14:textId="3992D17A" w:rsidR="004434AE" w:rsidRDefault="004434AE">
      <w:r w:rsidRPr="00A57274">
        <w:t>Группа занятий:</w:t>
      </w:r>
    </w:p>
    <w:p w14:paraId="507B0AF6" w14:textId="77777777" w:rsidR="004434AE" w:rsidRPr="0005741C" w:rsidRDefault="004434AE">
      <w:pPr>
        <w:rPr>
          <w:sz w:val="16"/>
          <w:szCs w:val="16"/>
        </w:rPr>
      </w:pPr>
    </w:p>
    <w:tbl>
      <w:tblPr>
        <w:tblW w:w="502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2"/>
        <w:gridCol w:w="3067"/>
        <w:gridCol w:w="1117"/>
        <w:gridCol w:w="4844"/>
      </w:tblGrid>
      <w:tr w:rsidR="00803062" w:rsidRPr="00A57274" w14:paraId="47593095" w14:textId="77777777" w:rsidTr="000F6A41">
        <w:trPr>
          <w:trHeight w:val="334"/>
        </w:trPr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019673" w14:textId="613ED26B" w:rsidR="00803062" w:rsidRPr="00A57274" w:rsidRDefault="00803062" w:rsidP="00DC11D5">
            <w:r w:rsidRPr="00356FE0">
              <w:t>2141</w:t>
            </w:r>
          </w:p>
        </w:tc>
        <w:tc>
          <w:tcPr>
            <w:tcW w:w="14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F5A66C" w14:textId="421B3CD2" w:rsidR="00803062" w:rsidRPr="00A57274" w:rsidRDefault="00803062" w:rsidP="00DC11D5">
            <w:r w:rsidRPr="00356FE0">
              <w:t>Инженеры в промышленности и на производстве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FE659D" w14:textId="134ECFF0" w:rsidR="00803062" w:rsidRPr="00A57274" w:rsidRDefault="00803062" w:rsidP="00DC11D5">
            <w:r w:rsidRPr="00A57274">
              <w:t>3115</w:t>
            </w:r>
          </w:p>
        </w:tc>
        <w:tc>
          <w:tcPr>
            <w:tcW w:w="23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68CEC7C" w14:textId="518BE934" w:rsidR="00803062" w:rsidRPr="00A57274" w:rsidRDefault="00803062" w:rsidP="00DC11D5">
            <w:r w:rsidRPr="00A57274">
              <w:t>Техники-механики</w:t>
            </w:r>
          </w:p>
        </w:tc>
      </w:tr>
      <w:tr w:rsidR="00803062" w:rsidRPr="00A57274" w14:paraId="22F1C769" w14:textId="77777777" w:rsidTr="000F6A41">
        <w:trPr>
          <w:trHeight w:val="217"/>
        </w:trPr>
        <w:tc>
          <w:tcPr>
            <w:tcW w:w="5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78B427" w14:textId="0E630B4C" w:rsidR="00803062" w:rsidRPr="00A57274" w:rsidRDefault="00803062" w:rsidP="00DC11D5">
            <w:pPr>
              <w:jc w:val="center"/>
              <w:rPr>
                <w:sz w:val="20"/>
                <w:szCs w:val="20"/>
              </w:rPr>
            </w:pPr>
            <w:r w:rsidRPr="00A57274">
              <w:rPr>
                <w:sz w:val="20"/>
                <w:szCs w:val="20"/>
              </w:rPr>
              <w:t>(код ОКЗ</w:t>
            </w:r>
            <w:r w:rsidRPr="00D91BED">
              <w:rPr>
                <w:rStyle w:val="ad"/>
                <w:sz w:val="20"/>
                <w:szCs w:val="20"/>
              </w:rPr>
              <w:endnoteReference w:id="1"/>
            </w:r>
            <w:r w:rsidRPr="00A57274">
              <w:rPr>
                <w:sz w:val="20"/>
                <w:szCs w:val="20"/>
              </w:rPr>
              <w:t>)</w:t>
            </w:r>
          </w:p>
        </w:tc>
        <w:tc>
          <w:tcPr>
            <w:tcW w:w="14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A4152F" w14:textId="77777777" w:rsidR="00803062" w:rsidRPr="00A57274" w:rsidRDefault="00803062" w:rsidP="00DC11D5">
            <w:pPr>
              <w:jc w:val="center"/>
              <w:rPr>
                <w:sz w:val="20"/>
                <w:szCs w:val="20"/>
              </w:rPr>
            </w:pPr>
            <w:r w:rsidRPr="00A57274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CD7DD3" w14:textId="77777777" w:rsidR="00803062" w:rsidRPr="00A57274" w:rsidRDefault="00803062" w:rsidP="00DC11D5">
            <w:pPr>
              <w:jc w:val="center"/>
              <w:rPr>
                <w:sz w:val="20"/>
                <w:szCs w:val="20"/>
              </w:rPr>
            </w:pPr>
            <w:r w:rsidRPr="00A57274">
              <w:rPr>
                <w:sz w:val="20"/>
                <w:szCs w:val="20"/>
              </w:rPr>
              <w:t>(код ОКЗ)</w:t>
            </w:r>
          </w:p>
        </w:tc>
        <w:tc>
          <w:tcPr>
            <w:tcW w:w="23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60C1A6" w14:textId="77777777" w:rsidR="00803062" w:rsidRPr="00A57274" w:rsidRDefault="00803062" w:rsidP="00DC11D5">
            <w:pPr>
              <w:jc w:val="center"/>
              <w:rPr>
                <w:sz w:val="20"/>
                <w:szCs w:val="20"/>
              </w:rPr>
            </w:pPr>
            <w:r w:rsidRPr="00A57274">
              <w:rPr>
                <w:sz w:val="20"/>
                <w:szCs w:val="20"/>
              </w:rPr>
              <w:t>(наименование)</w:t>
            </w:r>
          </w:p>
        </w:tc>
      </w:tr>
    </w:tbl>
    <w:p w14:paraId="1B6070D0" w14:textId="77777777" w:rsidR="004434AE" w:rsidRPr="000F6A41" w:rsidRDefault="004434AE">
      <w:pPr>
        <w:rPr>
          <w:sz w:val="20"/>
          <w:szCs w:val="20"/>
        </w:rPr>
      </w:pPr>
    </w:p>
    <w:p w14:paraId="505FCF63" w14:textId="7CD71DDC" w:rsidR="004434AE" w:rsidRDefault="004434AE">
      <w:r w:rsidRPr="00A57274">
        <w:t>Отнесение к видам экономической деятельности:</w:t>
      </w:r>
    </w:p>
    <w:p w14:paraId="5E2CD2A0" w14:textId="77777777" w:rsidR="0005741C" w:rsidRPr="000F6A41" w:rsidRDefault="0005741C">
      <w:pPr>
        <w:rPr>
          <w:sz w:val="16"/>
          <w:szCs w:val="16"/>
        </w:rPr>
      </w:pPr>
    </w:p>
    <w:tbl>
      <w:tblPr>
        <w:tblW w:w="499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1"/>
        <w:gridCol w:w="8694"/>
      </w:tblGrid>
      <w:tr w:rsidR="00803062" w:rsidRPr="00A57274" w14:paraId="0D826BE9" w14:textId="77777777" w:rsidTr="000F6A41">
        <w:trPr>
          <w:trHeight w:val="276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FE08CBE" w14:textId="3093986E" w:rsidR="00803062" w:rsidRPr="00A57274" w:rsidRDefault="00803062" w:rsidP="00DC11D5">
            <w:r w:rsidRPr="00356FE0">
              <w:t>22.29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842B6A" w14:textId="294B778C" w:rsidR="00803062" w:rsidRPr="00A57274" w:rsidRDefault="00803062" w:rsidP="00DC11D5">
            <w:r w:rsidRPr="00356FE0">
              <w:t>Производство прочих пластмассовых изделий</w:t>
            </w:r>
          </w:p>
        </w:tc>
      </w:tr>
      <w:tr w:rsidR="00803062" w:rsidRPr="00A57274" w14:paraId="401FACF2" w14:textId="77777777" w:rsidTr="000F6A41">
        <w:trPr>
          <w:trHeight w:val="276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60362F3" w14:textId="2BD98247" w:rsidR="00803062" w:rsidRPr="00A57274" w:rsidRDefault="00803062" w:rsidP="00DC11D5">
            <w:r w:rsidRPr="00356FE0">
              <w:t>23.49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AF7D127" w14:textId="5267A92C" w:rsidR="00803062" w:rsidRPr="00A57274" w:rsidRDefault="00803062" w:rsidP="00DC11D5">
            <w:r w:rsidRPr="00356FE0">
              <w:t>Производство прочих керамических изделий</w:t>
            </w:r>
          </w:p>
        </w:tc>
      </w:tr>
      <w:tr w:rsidR="00803062" w:rsidRPr="00A57274" w14:paraId="29B115D3" w14:textId="77777777" w:rsidTr="000F6A41">
        <w:trPr>
          <w:trHeight w:val="276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563963F" w14:textId="3928394C" w:rsidR="00803062" w:rsidRPr="00A57274" w:rsidRDefault="00803062" w:rsidP="00DC11D5">
            <w:r w:rsidRPr="00A57274">
              <w:t>25.50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87B82B" w14:textId="572AECAE" w:rsidR="00803062" w:rsidRPr="00A57274" w:rsidRDefault="00803062" w:rsidP="00DC11D5">
            <w:r w:rsidRPr="00A57274">
              <w:t>Ковка, прессование, штамповка и профилирование, изготовление изделий методом порошковой металлургии</w:t>
            </w:r>
          </w:p>
        </w:tc>
      </w:tr>
      <w:tr w:rsidR="00803062" w:rsidRPr="00A57274" w14:paraId="23E4E05A" w14:textId="77777777" w:rsidTr="000F6A41">
        <w:trPr>
          <w:trHeight w:val="276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581800" w14:textId="02A1C83B" w:rsidR="00803062" w:rsidRPr="00A57274" w:rsidRDefault="00803062" w:rsidP="00DC11D5">
            <w:r w:rsidRPr="00356FE0">
              <w:t>25.61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29D9EE0" w14:textId="138B438C" w:rsidR="00803062" w:rsidRPr="00A57274" w:rsidRDefault="00803062" w:rsidP="00DC11D5">
            <w:r w:rsidRPr="00356FE0">
              <w:t>Обработка металлов и нанесение покрытий на металлы</w:t>
            </w:r>
          </w:p>
        </w:tc>
      </w:tr>
      <w:tr w:rsidR="00803062" w:rsidRPr="00A57274" w14:paraId="09ED2613" w14:textId="77777777" w:rsidTr="000F6A41">
        <w:trPr>
          <w:trHeight w:val="237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2FB9DE8" w14:textId="7BF78126" w:rsidR="00803062" w:rsidRPr="00A57274" w:rsidRDefault="00803062" w:rsidP="00DC11D5">
            <w:pPr>
              <w:jc w:val="center"/>
              <w:rPr>
                <w:sz w:val="20"/>
                <w:szCs w:val="20"/>
              </w:rPr>
            </w:pPr>
            <w:r w:rsidRPr="00A57274">
              <w:rPr>
                <w:sz w:val="20"/>
                <w:szCs w:val="20"/>
              </w:rPr>
              <w:t>(код ОКВЭД</w:t>
            </w:r>
            <w:r w:rsidRPr="00D91BED">
              <w:rPr>
                <w:rStyle w:val="ad"/>
                <w:sz w:val="20"/>
                <w:szCs w:val="20"/>
              </w:rPr>
              <w:endnoteReference w:id="2"/>
            </w:r>
            <w:r w:rsidRPr="00A57274">
              <w:rPr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E5A4B9" w14:textId="77777777" w:rsidR="00803062" w:rsidRPr="00A57274" w:rsidRDefault="00803062" w:rsidP="00DC11D5">
            <w:pPr>
              <w:jc w:val="center"/>
              <w:rPr>
                <w:sz w:val="20"/>
                <w:szCs w:val="20"/>
              </w:rPr>
            </w:pPr>
            <w:r w:rsidRPr="00A57274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9DA6AB6" w14:textId="77777777" w:rsidR="00520A10" w:rsidRPr="00A57274" w:rsidRDefault="00520A10" w:rsidP="00DC11D5">
      <w:pPr>
        <w:rPr>
          <w:lang w:val="en-US"/>
        </w:rPr>
      </w:pPr>
    </w:p>
    <w:p w14:paraId="7B3CB0B7" w14:textId="77777777" w:rsidR="00502036" w:rsidRPr="000F6A41" w:rsidRDefault="00502036" w:rsidP="00DC11D5">
      <w:pPr>
        <w:rPr>
          <w:sz w:val="10"/>
          <w:szCs w:val="10"/>
        </w:rPr>
        <w:sectPr w:rsidR="00502036" w:rsidRPr="000F6A41" w:rsidSect="006C5AE1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2544C32" w14:textId="4082E8FE" w:rsidR="00A55C2E" w:rsidRPr="00A57274" w:rsidRDefault="00A55C2E" w:rsidP="00DC11D5">
      <w:pPr>
        <w:pStyle w:val="16"/>
        <w:jc w:val="center"/>
      </w:pPr>
      <w:bookmarkStart w:id="5" w:name="_Toc69065032"/>
      <w:r w:rsidRPr="00A57274">
        <w:lastRenderedPageBreak/>
        <w:t>I</w:t>
      </w:r>
      <w:bookmarkStart w:id="6" w:name="_Toc472681160"/>
      <w:r w:rsidRPr="00A57274">
        <w:t xml:space="preserve">I. Описание трудовых функций, </w:t>
      </w:r>
      <w:r w:rsidR="002032E8" w:rsidRPr="00A57274">
        <w:t>входящих в</w:t>
      </w:r>
      <w:r w:rsidRPr="00A57274">
        <w:t xml:space="preserve"> профессиональный стандарт (функциональная карта вида </w:t>
      </w:r>
      <w:r w:rsidR="00BC0D2B" w:rsidRPr="00A57274">
        <w:t>профессиональной</w:t>
      </w:r>
      <w:r w:rsidRPr="00A57274">
        <w:t xml:space="preserve"> деятельности)</w:t>
      </w:r>
      <w:bookmarkEnd w:id="5"/>
      <w:bookmarkEnd w:id="6"/>
    </w:p>
    <w:p w14:paraId="56FC13C6" w14:textId="77777777" w:rsidR="002032E8" w:rsidRPr="00A57274" w:rsidRDefault="002032E8" w:rsidP="00DC11D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71"/>
        <w:gridCol w:w="2760"/>
        <w:gridCol w:w="1787"/>
        <w:gridCol w:w="6671"/>
        <w:gridCol w:w="877"/>
        <w:gridCol w:w="1694"/>
      </w:tblGrid>
      <w:tr w:rsidR="00502036" w:rsidRPr="00A57274" w14:paraId="7EF19D97" w14:textId="77777777" w:rsidTr="004434AE">
        <w:tc>
          <w:tcPr>
            <w:tcW w:w="1827" w:type="pct"/>
            <w:gridSpan w:val="3"/>
            <w:vAlign w:val="center"/>
          </w:tcPr>
          <w:p w14:paraId="1F8F6534" w14:textId="77777777" w:rsidR="00502036" w:rsidRPr="00A57274" w:rsidRDefault="00502036" w:rsidP="00DC11D5">
            <w:pPr>
              <w:jc w:val="center"/>
            </w:pPr>
            <w:r w:rsidRPr="00A57274">
              <w:t>Обобщенные трудовые функции</w:t>
            </w:r>
          </w:p>
        </w:tc>
        <w:tc>
          <w:tcPr>
            <w:tcW w:w="3173" w:type="pct"/>
            <w:gridSpan w:val="3"/>
            <w:vAlign w:val="center"/>
          </w:tcPr>
          <w:p w14:paraId="5B2A404C" w14:textId="77777777" w:rsidR="00502036" w:rsidRPr="00A57274" w:rsidRDefault="00502036" w:rsidP="00DC11D5">
            <w:pPr>
              <w:jc w:val="center"/>
            </w:pPr>
            <w:r w:rsidRPr="00A57274">
              <w:t>Трудовые функции</w:t>
            </w:r>
          </w:p>
        </w:tc>
      </w:tr>
      <w:tr w:rsidR="00502036" w:rsidRPr="00A57274" w14:paraId="0639A02B" w14:textId="77777777" w:rsidTr="004434AE">
        <w:trPr>
          <w:trHeight w:val="1"/>
        </w:trPr>
        <w:tc>
          <w:tcPr>
            <w:tcW w:w="265" w:type="pct"/>
            <w:vAlign w:val="center"/>
          </w:tcPr>
          <w:p w14:paraId="16379EF9" w14:textId="77777777" w:rsidR="00502036" w:rsidRPr="00A57274" w:rsidRDefault="00841B00" w:rsidP="00DC11D5">
            <w:pPr>
              <w:jc w:val="center"/>
            </w:pPr>
            <w:r w:rsidRPr="00A57274">
              <w:t>код</w:t>
            </w:r>
          </w:p>
        </w:tc>
        <w:tc>
          <w:tcPr>
            <w:tcW w:w="948" w:type="pct"/>
            <w:vAlign w:val="center"/>
          </w:tcPr>
          <w:p w14:paraId="6EDA6655" w14:textId="77777777" w:rsidR="00502036" w:rsidRPr="00A57274" w:rsidRDefault="00841B00" w:rsidP="00DC11D5">
            <w:pPr>
              <w:jc w:val="center"/>
            </w:pPr>
            <w:r w:rsidRPr="00A57274">
              <w:t>наименование</w:t>
            </w:r>
          </w:p>
        </w:tc>
        <w:tc>
          <w:tcPr>
            <w:tcW w:w="614" w:type="pct"/>
            <w:vAlign w:val="center"/>
          </w:tcPr>
          <w:p w14:paraId="4B94CDB4" w14:textId="77777777" w:rsidR="00502036" w:rsidRPr="00A57274" w:rsidRDefault="00841B00" w:rsidP="00DC11D5">
            <w:pPr>
              <w:jc w:val="center"/>
            </w:pPr>
            <w:r w:rsidRPr="00A57274">
              <w:t>уровень квалификации</w:t>
            </w:r>
          </w:p>
        </w:tc>
        <w:tc>
          <w:tcPr>
            <w:tcW w:w="2291" w:type="pct"/>
            <w:vAlign w:val="center"/>
          </w:tcPr>
          <w:p w14:paraId="26A451ED" w14:textId="77777777" w:rsidR="00502036" w:rsidRPr="00A57274" w:rsidRDefault="00841B00" w:rsidP="00DC11D5">
            <w:pPr>
              <w:jc w:val="center"/>
            </w:pPr>
            <w:r w:rsidRPr="00A57274">
              <w:t>наименование</w:t>
            </w:r>
          </w:p>
        </w:tc>
        <w:tc>
          <w:tcPr>
            <w:tcW w:w="301" w:type="pct"/>
            <w:vAlign w:val="center"/>
          </w:tcPr>
          <w:p w14:paraId="08E7BB48" w14:textId="77777777" w:rsidR="00502036" w:rsidRPr="00A57274" w:rsidRDefault="00841B00" w:rsidP="00DC11D5">
            <w:pPr>
              <w:jc w:val="center"/>
            </w:pPr>
            <w:r w:rsidRPr="00A57274">
              <w:t>код</w:t>
            </w:r>
          </w:p>
        </w:tc>
        <w:tc>
          <w:tcPr>
            <w:tcW w:w="581" w:type="pct"/>
            <w:vAlign w:val="center"/>
          </w:tcPr>
          <w:p w14:paraId="3D0865E4" w14:textId="77777777" w:rsidR="00502036" w:rsidRPr="00A57274" w:rsidRDefault="00841B00" w:rsidP="00DC11D5">
            <w:pPr>
              <w:jc w:val="center"/>
            </w:pPr>
            <w:r w:rsidRPr="00A57274">
              <w:t>уровень (подуровень) квалификации</w:t>
            </w:r>
          </w:p>
        </w:tc>
      </w:tr>
      <w:tr w:rsidR="004572C4" w:rsidRPr="00A57274" w14:paraId="4AEAAB3D" w14:textId="77777777" w:rsidTr="004434AE">
        <w:trPr>
          <w:trHeight w:val="20"/>
        </w:trPr>
        <w:tc>
          <w:tcPr>
            <w:tcW w:w="265" w:type="pct"/>
            <w:vMerge w:val="restart"/>
          </w:tcPr>
          <w:p w14:paraId="6BC237E8" w14:textId="421CCBDD" w:rsidR="004572C4" w:rsidRPr="00A57274" w:rsidRDefault="007734EE" w:rsidP="00DC11D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48" w:type="pct"/>
            <w:vMerge w:val="restart"/>
          </w:tcPr>
          <w:p w14:paraId="14E7B885" w14:textId="6196AE4B" w:rsidR="006326F5" w:rsidRPr="00A57274" w:rsidRDefault="00767431" w:rsidP="00DC11D5">
            <w:r w:rsidRPr="00A57274">
              <w:t xml:space="preserve">Выполнение вспомогательных работ при </w:t>
            </w:r>
            <w:r w:rsidR="004572C4" w:rsidRPr="00A57274">
              <w:t>производств</w:t>
            </w:r>
            <w:r w:rsidRPr="00A57274">
              <w:t xml:space="preserve">е </w:t>
            </w:r>
            <w:r w:rsidR="004572C4" w:rsidRPr="00A57274">
              <w:t xml:space="preserve">изделий из </w:t>
            </w:r>
            <w:r w:rsidR="004D7D08" w:rsidRPr="00A57274">
              <w:t>компози</w:t>
            </w:r>
            <w:r w:rsidR="004D7D08">
              <w:t>ционных</w:t>
            </w:r>
            <w:r w:rsidR="004572C4" w:rsidRPr="00A57274">
              <w:t xml:space="preserve"> материалов</w:t>
            </w:r>
          </w:p>
        </w:tc>
        <w:tc>
          <w:tcPr>
            <w:tcW w:w="614" w:type="pct"/>
            <w:vMerge w:val="restart"/>
          </w:tcPr>
          <w:p w14:paraId="189E75E6" w14:textId="77777777" w:rsidR="004572C4" w:rsidRPr="00A57274" w:rsidRDefault="004572C4" w:rsidP="00DC11D5">
            <w:pPr>
              <w:jc w:val="center"/>
            </w:pPr>
            <w:r w:rsidRPr="00A57274">
              <w:t>4</w:t>
            </w:r>
          </w:p>
        </w:tc>
        <w:tc>
          <w:tcPr>
            <w:tcW w:w="2291" w:type="pct"/>
          </w:tcPr>
          <w:p w14:paraId="121DB925" w14:textId="1C591305" w:rsidR="004572C4" w:rsidRPr="00A57274" w:rsidRDefault="000C7B17" w:rsidP="00DC11D5">
            <w:r w:rsidRPr="000D29DC">
              <w:t>Выполнение</w:t>
            </w:r>
            <w:r w:rsidRPr="00A57274">
              <w:t xml:space="preserve"> вспомогательных работ при </w:t>
            </w:r>
            <w:r>
              <w:t xml:space="preserve">конструировании и разработке технологии </w:t>
            </w:r>
            <w:r w:rsidRPr="00A57274">
              <w:t>изготовления 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301" w:type="pct"/>
          </w:tcPr>
          <w:p w14:paraId="195489F3" w14:textId="2489FCD6" w:rsidR="004572C4" w:rsidRPr="00A57274" w:rsidRDefault="007734EE" w:rsidP="00DC11D5">
            <w:pPr>
              <w:jc w:val="center"/>
            </w:pPr>
            <w:r>
              <w:rPr>
                <w:lang w:val="en-US"/>
              </w:rPr>
              <w:t>A</w:t>
            </w:r>
            <w:r w:rsidR="004572C4" w:rsidRPr="00A57274">
              <w:t>/01.4</w:t>
            </w:r>
          </w:p>
        </w:tc>
        <w:tc>
          <w:tcPr>
            <w:tcW w:w="581" w:type="pct"/>
          </w:tcPr>
          <w:p w14:paraId="5B3CEA05" w14:textId="77777777" w:rsidR="004572C4" w:rsidRPr="00A57274" w:rsidRDefault="004572C4" w:rsidP="00DC11D5">
            <w:pPr>
              <w:jc w:val="center"/>
            </w:pPr>
            <w:r w:rsidRPr="00A57274">
              <w:t>4</w:t>
            </w:r>
          </w:p>
        </w:tc>
      </w:tr>
      <w:tr w:rsidR="00FD7FA2" w:rsidRPr="00A57274" w14:paraId="0C3AB416" w14:textId="77777777" w:rsidTr="004434AE">
        <w:trPr>
          <w:trHeight w:val="20"/>
        </w:trPr>
        <w:tc>
          <w:tcPr>
            <w:tcW w:w="265" w:type="pct"/>
            <w:vMerge/>
          </w:tcPr>
          <w:p w14:paraId="27B832CE" w14:textId="77777777" w:rsidR="00FD7FA2" w:rsidRPr="00A57274" w:rsidRDefault="00FD7FA2" w:rsidP="00DC11D5"/>
        </w:tc>
        <w:tc>
          <w:tcPr>
            <w:tcW w:w="948" w:type="pct"/>
            <w:vMerge/>
          </w:tcPr>
          <w:p w14:paraId="6081D509" w14:textId="77777777" w:rsidR="00FD7FA2" w:rsidRPr="00A57274" w:rsidRDefault="00FD7FA2" w:rsidP="00DC11D5"/>
        </w:tc>
        <w:tc>
          <w:tcPr>
            <w:tcW w:w="614" w:type="pct"/>
            <w:vMerge/>
          </w:tcPr>
          <w:p w14:paraId="6FD6B00E" w14:textId="77777777" w:rsidR="00FD7FA2" w:rsidRPr="00A57274" w:rsidRDefault="00FD7FA2" w:rsidP="00DC11D5">
            <w:pPr>
              <w:jc w:val="center"/>
            </w:pPr>
          </w:p>
        </w:tc>
        <w:tc>
          <w:tcPr>
            <w:tcW w:w="2291" w:type="pct"/>
          </w:tcPr>
          <w:p w14:paraId="1A2CF79C" w14:textId="326753A7" w:rsidR="00FD7FA2" w:rsidRPr="00A57274" w:rsidRDefault="009A5D7A" w:rsidP="00DC11D5">
            <w:r w:rsidRPr="00A57274">
              <w:t>Контроль соблюдения технологических режимов изготовления изделий и их составных частей</w:t>
            </w:r>
          </w:p>
        </w:tc>
        <w:tc>
          <w:tcPr>
            <w:tcW w:w="301" w:type="pct"/>
          </w:tcPr>
          <w:p w14:paraId="4A23CC26" w14:textId="33E2788B" w:rsidR="00FD7FA2" w:rsidRPr="00A57274" w:rsidRDefault="007734EE" w:rsidP="00DC11D5">
            <w:pPr>
              <w:jc w:val="center"/>
            </w:pPr>
            <w:r>
              <w:rPr>
                <w:lang w:val="en-US"/>
              </w:rPr>
              <w:t>A</w:t>
            </w:r>
            <w:r w:rsidR="00FD7FA2" w:rsidRPr="00A57274">
              <w:t>/02.4</w:t>
            </w:r>
          </w:p>
        </w:tc>
        <w:tc>
          <w:tcPr>
            <w:tcW w:w="581" w:type="pct"/>
          </w:tcPr>
          <w:p w14:paraId="5A5BBBA6" w14:textId="77777777" w:rsidR="00FD7FA2" w:rsidRPr="00A57274" w:rsidRDefault="00FD7FA2" w:rsidP="00DC11D5">
            <w:pPr>
              <w:jc w:val="center"/>
            </w:pPr>
            <w:r w:rsidRPr="00A57274">
              <w:t>4</w:t>
            </w:r>
          </w:p>
        </w:tc>
      </w:tr>
      <w:tr w:rsidR="009A5D7A" w:rsidRPr="00A57274" w14:paraId="57EF21A1" w14:textId="77777777" w:rsidTr="004434AE">
        <w:trPr>
          <w:trHeight w:val="20"/>
        </w:trPr>
        <w:tc>
          <w:tcPr>
            <w:tcW w:w="265" w:type="pct"/>
            <w:vMerge/>
          </w:tcPr>
          <w:p w14:paraId="2F0564CF" w14:textId="77777777" w:rsidR="009A5D7A" w:rsidRPr="00A57274" w:rsidRDefault="009A5D7A" w:rsidP="00DC11D5"/>
        </w:tc>
        <w:tc>
          <w:tcPr>
            <w:tcW w:w="948" w:type="pct"/>
            <w:vMerge/>
          </w:tcPr>
          <w:p w14:paraId="7CF9306A" w14:textId="77777777" w:rsidR="009A5D7A" w:rsidRPr="00A57274" w:rsidRDefault="009A5D7A" w:rsidP="00DC11D5"/>
        </w:tc>
        <w:tc>
          <w:tcPr>
            <w:tcW w:w="614" w:type="pct"/>
            <w:vMerge/>
          </w:tcPr>
          <w:p w14:paraId="7EC33CD4" w14:textId="77777777" w:rsidR="009A5D7A" w:rsidRPr="00A57274" w:rsidRDefault="009A5D7A" w:rsidP="00DC11D5">
            <w:pPr>
              <w:jc w:val="center"/>
            </w:pPr>
          </w:p>
        </w:tc>
        <w:tc>
          <w:tcPr>
            <w:tcW w:w="2291" w:type="pct"/>
          </w:tcPr>
          <w:p w14:paraId="230187A1" w14:textId="5DD8E875" w:rsidR="009A5D7A" w:rsidRPr="00A57274" w:rsidRDefault="009A5D7A" w:rsidP="00DC11D5">
            <w:r w:rsidRPr="00A57274">
              <w:t>Контроль качества готовых 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301" w:type="pct"/>
          </w:tcPr>
          <w:p w14:paraId="0CBCF3A6" w14:textId="6978F21E" w:rsidR="009A5D7A" w:rsidRPr="00A57274" w:rsidRDefault="007734EE" w:rsidP="00DC11D5">
            <w:pPr>
              <w:jc w:val="center"/>
            </w:pPr>
            <w:r>
              <w:rPr>
                <w:lang w:val="en-US"/>
              </w:rPr>
              <w:t>A</w:t>
            </w:r>
            <w:r w:rsidR="009A5D7A" w:rsidRPr="00A57274">
              <w:t>/0</w:t>
            </w:r>
            <w:r w:rsidR="009A5D7A">
              <w:t>3</w:t>
            </w:r>
            <w:r w:rsidR="009A5D7A" w:rsidRPr="00A57274">
              <w:t>.4</w:t>
            </w:r>
          </w:p>
        </w:tc>
        <w:tc>
          <w:tcPr>
            <w:tcW w:w="581" w:type="pct"/>
          </w:tcPr>
          <w:p w14:paraId="47DBD7B5" w14:textId="0BFCF14C" w:rsidR="009A5D7A" w:rsidRPr="00A57274" w:rsidRDefault="009A5D7A" w:rsidP="00DC11D5">
            <w:pPr>
              <w:jc w:val="center"/>
            </w:pPr>
            <w:r w:rsidRPr="00A57274">
              <w:t>4</w:t>
            </w:r>
          </w:p>
        </w:tc>
      </w:tr>
      <w:tr w:rsidR="009A5D7A" w:rsidRPr="00A57274" w14:paraId="31A9811B" w14:textId="77777777" w:rsidTr="004434AE">
        <w:trPr>
          <w:trHeight w:val="20"/>
        </w:trPr>
        <w:tc>
          <w:tcPr>
            <w:tcW w:w="265" w:type="pct"/>
            <w:vMerge/>
          </w:tcPr>
          <w:p w14:paraId="431B6F3B" w14:textId="77777777" w:rsidR="009A5D7A" w:rsidRPr="00A57274" w:rsidRDefault="009A5D7A" w:rsidP="00DC11D5"/>
        </w:tc>
        <w:tc>
          <w:tcPr>
            <w:tcW w:w="948" w:type="pct"/>
            <w:vMerge/>
          </w:tcPr>
          <w:p w14:paraId="0E870FF7" w14:textId="77777777" w:rsidR="009A5D7A" w:rsidRPr="00A57274" w:rsidRDefault="009A5D7A" w:rsidP="00DC11D5"/>
        </w:tc>
        <w:tc>
          <w:tcPr>
            <w:tcW w:w="614" w:type="pct"/>
            <w:vMerge/>
          </w:tcPr>
          <w:p w14:paraId="6E7C2EED" w14:textId="77777777" w:rsidR="009A5D7A" w:rsidRPr="00A57274" w:rsidRDefault="009A5D7A" w:rsidP="00DC11D5">
            <w:pPr>
              <w:jc w:val="center"/>
            </w:pPr>
          </w:p>
        </w:tc>
        <w:tc>
          <w:tcPr>
            <w:tcW w:w="2291" w:type="pct"/>
          </w:tcPr>
          <w:p w14:paraId="2D211CC8" w14:textId="5E0C933C" w:rsidR="009A5D7A" w:rsidRPr="00A57274" w:rsidRDefault="009A5D7A" w:rsidP="00DC11D5">
            <w:r w:rsidRPr="00A57274">
              <w:t>Оформление плановой и отчетной документации производства 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301" w:type="pct"/>
          </w:tcPr>
          <w:p w14:paraId="6A59E0AC" w14:textId="2D487146" w:rsidR="009A5D7A" w:rsidRPr="00A57274" w:rsidRDefault="007734EE" w:rsidP="00DC11D5">
            <w:pPr>
              <w:jc w:val="center"/>
            </w:pPr>
            <w:r>
              <w:rPr>
                <w:lang w:val="en-US"/>
              </w:rPr>
              <w:t>A</w:t>
            </w:r>
            <w:r w:rsidR="009A5D7A" w:rsidRPr="00A57274">
              <w:t>/0</w:t>
            </w:r>
            <w:r w:rsidR="009A5D7A">
              <w:t>4</w:t>
            </w:r>
            <w:r w:rsidR="009A5D7A" w:rsidRPr="00A57274">
              <w:t>.4</w:t>
            </w:r>
          </w:p>
        </w:tc>
        <w:tc>
          <w:tcPr>
            <w:tcW w:w="581" w:type="pct"/>
          </w:tcPr>
          <w:p w14:paraId="150D1348" w14:textId="77777777" w:rsidR="009A5D7A" w:rsidRPr="00A57274" w:rsidRDefault="009A5D7A" w:rsidP="00DC11D5">
            <w:pPr>
              <w:jc w:val="center"/>
            </w:pPr>
            <w:r w:rsidRPr="00A57274">
              <w:t>4</w:t>
            </w:r>
          </w:p>
        </w:tc>
      </w:tr>
      <w:tr w:rsidR="009A5D7A" w:rsidRPr="00A57274" w14:paraId="61281B79" w14:textId="77777777" w:rsidTr="004434AE">
        <w:trPr>
          <w:trHeight w:val="20"/>
        </w:trPr>
        <w:tc>
          <w:tcPr>
            <w:tcW w:w="265" w:type="pct"/>
            <w:vMerge w:val="restart"/>
          </w:tcPr>
          <w:p w14:paraId="4ECABB61" w14:textId="6DF7EDD2" w:rsidR="009A5D7A" w:rsidRPr="00A57274" w:rsidRDefault="007734EE" w:rsidP="00DC11D5">
            <w:r>
              <w:t>B</w:t>
            </w:r>
          </w:p>
        </w:tc>
        <w:tc>
          <w:tcPr>
            <w:tcW w:w="948" w:type="pct"/>
            <w:vMerge w:val="restart"/>
          </w:tcPr>
          <w:p w14:paraId="52835885" w14:textId="7D577809" w:rsidR="009A5D7A" w:rsidRPr="00A57274" w:rsidRDefault="009A5D7A" w:rsidP="00DC11D5">
            <w:r w:rsidRPr="00A57274">
              <w:t>Разработка конструкций несложных изделий из компози</w:t>
            </w:r>
            <w:r>
              <w:t>ционных</w:t>
            </w:r>
            <w:r w:rsidRPr="00A57274">
              <w:t xml:space="preserve"> материалов и технологи</w:t>
            </w:r>
            <w:r w:rsidR="007E7729">
              <w:t>и</w:t>
            </w:r>
            <w:r w:rsidRPr="00A57274">
              <w:t xml:space="preserve"> их изготовления</w:t>
            </w:r>
          </w:p>
        </w:tc>
        <w:tc>
          <w:tcPr>
            <w:tcW w:w="614" w:type="pct"/>
            <w:vMerge w:val="restart"/>
          </w:tcPr>
          <w:p w14:paraId="13E7CFD2" w14:textId="77777777" w:rsidR="009A5D7A" w:rsidRPr="00A57274" w:rsidRDefault="009A5D7A" w:rsidP="00DC11D5">
            <w:pPr>
              <w:jc w:val="center"/>
            </w:pPr>
            <w:r w:rsidRPr="00A57274">
              <w:t>5</w:t>
            </w:r>
          </w:p>
        </w:tc>
        <w:tc>
          <w:tcPr>
            <w:tcW w:w="2291" w:type="pct"/>
          </w:tcPr>
          <w:p w14:paraId="3F1C552D" w14:textId="7E50661F" w:rsidR="009A5D7A" w:rsidRPr="00A57274" w:rsidRDefault="009A5D7A" w:rsidP="00DC11D5">
            <w:r w:rsidRPr="00A57274">
              <w:t xml:space="preserve">Конструирование </w:t>
            </w:r>
            <w:r>
              <w:t xml:space="preserve">несложных </w:t>
            </w:r>
            <w:r w:rsidRPr="00A57274">
              <w:t>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301" w:type="pct"/>
          </w:tcPr>
          <w:p w14:paraId="3CFC676E" w14:textId="3CD5D5C5" w:rsidR="009A5D7A" w:rsidRPr="00A57274" w:rsidRDefault="007734EE" w:rsidP="00DC11D5">
            <w:pPr>
              <w:jc w:val="center"/>
            </w:pPr>
            <w:r>
              <w:t>B</w:t>
            </w:r>
            <w:r w:rsidR="009A5D7A" w:rsidRPr="00A57274">
              <w:t>/01.5</w:t>
            </w:r>
          </w:p>
        </w:tc>
        <w:tc>
          <w:tcPr>
            <w:tcW w:w="581" w:type="pct"/>
          </w:tcPr>
          <w:p w14:paraId="3A18B6C3" w14:textId="77777777" w:rsidR="009A5D7A" w:rsidRPr="00A57274" w:rsidRDefault="009A5D7A" w:rsidP="00DC11D5">
            <w:pPr>
              <w:jc w:val="center"/>
            </w:pPr>
            <w:r w:rsidRPr="00A57274">
              <w:t>5</w:t>
            </w:r>
          </w:p>
        </w:tc>
      </w:tr>
      <w:tr w:rsidR="009A5D7A" w:rsidRPr="00A57274" w14:paraId="73EDB470" w14:textId="77777777" w:rsidTr="004434AE">
        <w:trPr>
          <w:trHeight w:val="20"/>
        </w:trPr>
        <w:tc>
          <w:tcPr>
            <w:tcW w:w="265" w:type="pct"/>
            <w:vMerge/>
          </w:tcPr>
          <w:p w14:paraId="5AB2D97B" w14:textId="77777777" w:rsidR="009A5D7A" w:rsidRPr="00A57274" w:rsidRDefault="009A5D7A" w:rsidP="00DC11D5">
            <w:pPr>
              <w:rPr>
                <w:lang w:val="en-US"/>
              </w:rPr>
            </w:pPr>
          </w:p>
        </w:tc>
        <w:tc>
          <w:tcPr>
            <w:tcW w:w="948" w:type="pct"/>
            <w:vMerge/>
          </w:tcPr>
          <w:p w14:paraId="1A4E2C70" w14:textId="77777777" w:rsidR="009A5D7A" w:rsidRPr="00A57274" w:rsidRDefault="009A5D7A" w:rsidP="00DC11D5"/>
        </w:tc>
        <w:tc>
          <w:tcPr>
            <w:tcW w:w="614" w:type="pct"/>
            <w:vMerge/>
          </w:tcPr>
          <w:p w14:paraId="440B759E" w14:textId="77777777" w:rsidR="009A5D7A" w:rsidRPr="00A57274" w:rsidRDefault="009A5D7A" w:rsidP="00DC11D5">
            <w:pPr>
              <w:jc w:val="center"/>
            </w:pPr>
          </w:p>
        </w:tc>
        <w:tc>
          <w:tcPr>
            <w:tcW w:w="2291" w:type="pct"/>
          </w:tcPr>
          <w:p w14:paraId="06ABF955" w14:textId="4A8D16A4" w:rsidR="009A5D7A" w:rsidRPr="00A57274" w:rsidRDefault="009A5D7A" w:rsidP="00DC11D5">
            <w:r w:rsidRPr="00A57274">
              <w:t xml:space="preserve">Разработка технологических </w:t>
            </w:r>
            <w:r>
              <w:t>процессов</w:t>
            </w:r>
            <w:r w:rsidRPr="00A57274">
              <w:t xml:space="preserve"> изготовления </w:t>
            </w:r>
            <w:r>
              <w:t>несложных</w:t>
            </w:r>
            <w:r w:rsidRPr="00A57274">
              <w:t xml:space="preserve">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  <w:tc>
          <w:tcPr>
            <w:tcW w:w="301" w:type="pct"/>
          </w:tcPr>
          <w:p w14:paraId="0E88D792" w14:textId="52D3EF87" w:rsidR="009A5D7A" w:rsidRPr="00A57274" w:rsidRDefault="007734EE" w:rsidP="00DC11D5">
            <w:pPr>
              <w:jc w:val="center"/>
            </w:pPr>
            <w:r>
              <w:rPr>
                <w:lang w:val="en-US"/>
              </w:rPr>
              <w:t>B</w:t>
            </w:r>
            <w:r w:rsidR="009A5D7A" w:rsidRPr="00A57274">
              <w:rPr>
                <w:lang w:val="en-US"/>
              </w:rPr>
              <w:t>/02.</w:t>
            </w:r>
            <w:r w:rsidR="009A5D7A" w:rsidRPr="00A57274">
              <w:t>5</w:t>
            </w:r>
          </w:p>
        </w:tc>
        <w:tc>
          <w:tcPr>
            <w:tcW w:w="581" w:type="pct"/>
          </w:tcPr>
          <w:p w14:paraId="32C2BD87" w14:textId="77777777" w:rsidR="009A5D7A" w:rsidRPr="00A57274" w:rsidRDefault="009A5D7A" w:rsidP="00DC11D5">
            <w:pPr>
              <w:jc w:val="center"/>
            </w:pPr>
            <w:r w:rsidRPr="00A57274">
              <w:t>5</w:t>
            </w:r>
          </w:p>
        </w:tc>
      </w:tr>
      <w:tr w:rsidR="009A5D7A" w:rsidRPr="00A57274" w14:paraId="5CB7AEB4" w14:textId="77777777" w:rsidTr="004434AE">
        <w:trPr>
          <w:trHeight w:val="20"/>
        </w:trPr>
        <w:tc>
          <w:tcPr>
            <w:tcW w:w="265" w:type="pct"/>
            <w:vMerge/>
          </w:tcPr>
          <w:p w14:paraId="01302913" w14:textId="77777777" w:rsidR="009A5D7A" w:rsidRPr="00A57274" w:rsidRDefault="009A5D7A" w:rsidP="00DC11D5">
            <w:pPr>
              <w:rPr>
                <w:lang w:val="en-US"/>
              </w:rPr>
            </w:pPr>
          </w:p>
        </w:tc>
        <w:tc>
          <w:tcPr>
            <w:tcW w:w="948" w:type="pct"/>
            <w:vMerge/>
          </w:tcPr>
          <w:p w14:paraId="2FA45F19" w14:textId="77777777" w:rsidR="009A5D7A" w:rsidRPr="00A57274" w:rsidRDefault="009A5D7A" w:rsidP="00DC11D5"/>
        </w:tc>
        <w:tc>
          <w:tcPr>
            <w:tcW w:w="614" w:type="pct"/>
            <w:vMerge/>
          </w:tcPr>
          <w:p w14:paraId="4FE10777" w14:textId="77777777" w:rsidR="009A5D7A" w:rsidRPr="00A57274" w:rsidRDefault="009A5D7A" w:rsidP="00DC11D5">
            <w:pPr>
              <w:jc w:val="center"/>
            </w:pPr>
          </w:p>
        </w:tc>
        <w:tc>
          <w:tcPr>
            <w:tcW w:w="2291" w:type="pct"/>
          </w:tcPr>
          <w:p w14:paraId="06E84D38" w14:textId="5395EFDE" w:rsidR="009A5D7A" w:rsidRPr="00A57274" w:rsidRDefault="009A5D7A" w:rsidP="00DC11D5">
            <w:r w:rsidRPr="00356FE0">
              <w:t xml:space="preserve">Постановка на производство несложных изделий </w:t>
            </w:r>
            <w:r>
              <w:t>из композиционных материалов</w:t>
            </w:r>
          </w:p>
        </w:tc>
        <w:tc>
          <w:tcPr>
            <w:tcW w:w="301" w:type="pct"/>
          </w:tcPr>
          <w:p w14:paraId="18E70535" w14:textId="30B11304" w:rsidR="009A5D7A" w:rsidRPr="00A57274" w:rsidRDefault="007734EE" w:rsidP="00DC11D5">
            <w:pPr>
              <w:jc w:val="center"/>
            </w:pPr>
            <w:r>
              <w:rPr>
                <w:lang w:val="en-US"/>
              </w:rPr>
              <w:t>B</w:t>
            </w:r>
            <w:r w:rsidR="009A5D7A" w:rsidRPr="00A57274">
              <w:rPr>
                <w:lang w:val="en-US"/>
              </w:rPr>
              <w:t>/0</w:t>
            </w:r>
            <w:r w:rsidR="009A5D7A" w:rsidRPr="00A57274">
              <w:t>3</w:t>
            </w:r>
            <w:r w:rsidR="009A5D7A" w:rsidRPr="00A57274">
              <w:rPr>
                <w:lang w:val="en-US"/>
              </w:rPr>
              <w:t>.</w:t>
            </w:r>
            <w:r w:rsidR="009A5D7A" w:rsidRPr="00A57274">
              <w:t>5</w:t>
            </w:r>
          </w:p>
        </w:tc>
        <w:tc>
          <w:tcPr>
            <w:tcW w:w="581" w:type="pct"/>
          </w:tcPr>
          <w:p w14:paraId="71BF8E01" w14:textId="77777777" w:rsidR="009A5D7A" w:rsidRPr="00A57274" w:rsidRDefault="009A5D7A" w:rsidP="00DC11D5">
            <w:pPr>
              <w:jc w:val="center"/>
            </w:pPr>
            <w:r w:rsidRPr="00A57274">
              <w:t>5</w:t>
            </w:r>
          </w:p>
        </w:tc>
      </w:tr>
      <w:tr w:rsidR="009A5D7A" w:rsidRPr="00A57274" w14:paraId="476A20AF" w14:textId="77777777" w:rsidTr="004434AE">
        <w:trPr>
          <w:trHeight w:val="20"/>
        </w:trPr>
        <w:tc>
          <w:tcPr>
            <w:tcW w:w="265" w:type="pct"/>
            <w:vMerge w:val="restart"/>
          </w:tcPr>
          <w:p w14:paraId="4B5F66C1" w14:textId="44A02FCD" w:rsidR="009A5D7A" w:rsidRPr="00A57274" w:rsidRDefault="007734EE" w:rsidP="00DC11D5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48" w:type="pct"/>
            <w:vMerge w:val="restart"/>
          </w:tcPr>
          <w:p w14:paraId="25F5D753" w14:textId="793DAFE5" w:rsidR="009A5D7A" w:rsidRPr="004D7D08" w:rsidRDefault="009A5D7A" w:rsidP="00DC11D5">
            <w:pPr>
              <w:rPr>
                <w:bCs w:val="0"/>
                <w:highlight w:val="yellow"/>
              </w:rPr>
            </w:pPr>
            <w:r w:rsidRPr="00A57274">
              <w:t>Разработка конструкций сложных изделий из компози</w:t>
            </w:r>
            <w:r>
              <w:t>ционных</w:t>
            </w:r>
            <w:r w:rsidRPr="00A57274">
              <w:t xml:space="preserve"> материалов и технологи</w:t>
            </w:r>
            <w:r w:rsidR="007E7729">
              <w:t>и</w:t>
            </w:r>
            <w:r w:rsidRPr="00A57274">
              <w:t xml:space="preserve"> их изготовления</w:t>
            </w:r>
          </w:p>
        </w:tc>
        <w:tc>
          <w:tcPr>
            <w:tcW w:w="614" w:type="pct"/>
            <w:vMerge w:val="restart"/>
          </w:tcPr>
          <w:p w14:paraId="6352637E" w14:textId="0062FABB" w:rsidR="009A5D7A" w:rsidRPr="00A57274" w:rsidRDefault="009A5D7A" w:rsidP="00DC11D5">
            <w:pPr>
              <w:jc w:val="center"/>
            </w:pPr>
            <w:r>
              <w:t>6</w:t>
            </w:r>
          </w:p>
        </w:tc>
        <w:tc>
          <w:tcPr>
            <w:tcW w:w="2291" w:type="pct"/>
          </w:tcPr>
          <w:p w14:paraId="6ABFB888" w14:textId="69DFB5BD" w:rsidR="009A5D7A" w:rsidRPr="00A57274" w:rsidRDefault="009A5D7A" w:rsidP="00DC11D5">
            <w:r w:rsidRPr="00A57274">
              <w:t xml:space="preserve">Конструирование </w:t>
            </w:r>
            <w:r>
              <w:t xml:space="preserve">сложных </w:t>
            </w:r>
            <w:r w:rsidRPr="00A57274">
              <w:t>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301" w:type="pct"/>
          </w:tcPr>
          <w:p w14:paraId="5817187D" w14:textId="0E7B1F2F" w:rsidR="009A5D7A" w:rsidRPr="00A57274" w:rsidRDefault="007734EE" w:rsidP="00DC11D5">
            <w:pPr>
              <w:jc w:val="center"/>
            </w:pPr>
            <w:r>
              <w:t>C</w:t>
            </w:r>
            <w:r w:rsidR="009A5D7A" w:rsidRPr="00A57274">
              <w:t>/01.</w:t>
            </w:r>
            <w:r w:rsidR="009A5D7A">
              <w:t>6</w:t>
            </w:r>
          </w:p>
        </w:tc>
        <w:tc>
          <w:tcPr>
            <w:tcW w:w="581" w:type="pct"/>
          </w:tcPr>
          <w:p w14:paraId="09136082" w14:textId="6AEF15CF" w:rsidR="009A5D7A" w:rsidRPr="00A57274" w:rsidRDefault="009A5D7A" w:rsidP="00DC11D5">
            <w:pPr>
              <w:jc w:val="center"/>
            </w:pPr>
            <w:r>
              <w:t>6</w:t>
            </w:r>
          </w:p>
        </w:tc>
      </w:tr>
      <w:tr w:rsidR="009A5D7A" w:rsidRPr="00A57274" w14:paraId="7CDF0BCA" w14:textId="77777777" w:rsidTr="004434AE">
        <w:trPr>
          <w:trHeight w:val="20"/>
        </w:trPr>
        <w:tc>
          <w:tcPr>
            <w:tcW w:w="265" w:type="pct"/>
            <w:vMerge/>
            <w:vAlign w:val="center"/>
          </w:tcPr>
          <w:p w14:paraId="4D74C206" w14:textId="77777777" w:rsidR="009A5D7A" w:rsidRPr="00A57274" w:rsidRDefault="009A5D7A" w:rsidP="00DC11D5"/>
        </w:tc>
        <w:tc>
          <w:tcPr>
            <w:tcW w:w="948" w:type="pct"/>
            <w:vMerge/>
            <w:vAlign w:val="center"/>
          </w:tcPr>
          <w:p w14:paraId="134441F7" w14:textId="77777777" w:rsidR="009A5D7A" w:rsidRPr="00A57274" w:rsidRDefault="009A5D7A" w:rsidP="00DC11D5">
            <w:pPr>
              <w:rPr>
                <w:bCs w:val="0"/>
              </w:rPr>
            </w:pPr>
          </w:p>
        </w:tc>
        <w:tc>
          <w:tcPr>
            <w:tcW w:w="614" w:type="pct"/>
            <w:vMerge/>
            <w:vAlign w:val="center"/>
          </w:tcPr>
          <w:p w14:paraId="3CA355C8" w14:textId="77777777" w:rsidR="009A5D7A" w:rsidRPr="00A57274" w:rsidRDefault="009A5D7A" w:rsidP="00DC11D5">
            <w:pPr>
              <w:jc w:val="center"/>
            </w:pPr>
          </w:p>
        </w:tc>
        <w:tc>
          <w:tcPr>
            <w:tcW w:w="2291" w:type="pct"/>
          </w:tcPr>
          <w:p w14:paraId="611EA435" w14:textId="7688DB7A" w:rsidR="009A5D7A" w:rsidRPr="00A57274" w:rsidRDefault="009A5D7A" w:rsidP="00DC11D5">
            <w:r w:rsidRPr="00A57274">
              <w:t xml:space="preserve">Разработка технологических </w:t>
            </w:r>
            <w:r>
              <w:t>процессов</w:t>
            </w:r>
            <w:r w:rsidRPr="00A57274">
              <w:t xml:space="preserve"> изготовления </w:t>
            </w:r>
            <w:r>
              <w:t>сложных</w:t>
            </w:r>
            <w:r w:rsidRPr="00A57274">
              <w:t xml:space="preserve">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  <w:tc>
          <w:tcPr>
            <w:tcW w:w="301" w:type="pct"/>
          </w:tcPr>
          <w:p w14:paraId="6F8E7B30" w14:textId="45C8479E" w:rsidR="009A5D7A" w:rsidRPr="00A57274" w:rsidRDefault="007734EE" w:rsidP="00DC11D5">
            <w:pPr>
              <w:jc w:val="center"/>
            </w:pPr>
            <w:r>
              <w:t>C</w:t>
            </w:r>
            <w:r w:rsidR="009A5D7A" w:rsidRPr="00A57274">
              <w:t>/02.</w:t>
            </w:r>
            <w:r w:rsidR="009A5D7A">
              <w:t>6</w:t>
            </w:r>
          </w:p>
        </w:tc>
        <w:tc>
          <w:tcPr>
            <w:tcW w:w="581" w:type="pct"/>
          </w:tcPr>
          <w:p w14:paraId="4818DCE5" w14:textId="238CAC23" w:rsidR="009A5D7A" w:rsidRPr="00A57274" w:rsidRDefault="009A5D7A" w:rsidP="00DC11D5">
            <w:pPr>
              <w:jc w:val="center"/>
            </w:pPr>
            <w:r>
              <w:t>6</w:t>
            </w:r>
          </w:p>
        </w:tc>
      </w:tr>
      <w:tr w:rsidR="009A5D7A" w:rsidRPr="00A57274" w14:paraId="2F6FA07D" w14:textId="77777777" w:rsidTr="004434AE">
        <w:trPr>
          <w:trHeight w:val="20"/>
        </w:trPr>
        <w:tc>
          <w:tcPr>
            <w:tcW w:w="265" w:type="pct"/>
            <w:vMerge/>
            <w:vAlign w:val="center"/>
          </w:tcPr>
          <w:p w14:paraId="13D432FB" w14:textId="77777777" w:rsidR="009A5D7A" w:rsidRPr="00A57274" w:rsidRDefault="009A5D7A" w:rsidP="00DC11D5"/>
        </w:tc>
        <w:tc>
          <w:tcPr>
            <w:tcW w:w="948" w:type="pct"/>
            <w:vMerge/>
            <w:vAlign w:val="center"/>
          </w:tcPr>
          <w:p w14:paraId="4EB47E8E" w14:textId="77777777" w:rsidR="009A5D7A" w:rsidRPr="00A57274" w:rsidRDefault="009A5D7A" w:rsidP="00DC11D5">
            <w:pPr>
              <w:rPr>
                <w:bCs w:val="0"/>
              </w:rPr>
            </w:pPr>
          </w:p>
        </w:tc>
        <w:tc>
          <w:tcPr>
            <w:tcW w:w="614" w:type="pct"/>
            <w:vMerge/>
            <w:vAlign w:val="center"/>
          </w:tcPr>
          <w:p w14:paraId="7D67F057" w14:textId="77777777" w:rsidR="009A5D7A" w:rsidRPr="00A57274" w:rsidRDefault="009A5D7A" w:rsidP="00DC11D5">
            <w:pPr>
              <w:jc w:val="center"/>
            </w:pPr>
          </w:p>
        </w:tc>
        <w:tc>
          <w:tcPr>
            <w:tcW w:w="2291" w:type="pct"/>
          </w:tcPr>
          <w:p w14:paraId="177C22E2" w14:textId="78CDFFC8" w:rsidR="009A5D7A" w:rsidRPr="00A57274" w:rsidRDefault="009A5D7A" w:rsidP="00DC11D5">
            <w:r w:rsidRPr="00356FE0">
              <w:t xml:space="preserve">Постановка на производство сложных изделий </w:t>
            </w:r>
            <w:r>
              <w:t>из композиционных материалов</w:t>
            </w:r>
          </w:p>
        </w:tc>
        <w:tc>
          <w:tcPr>
            <w:tcW w:w="301" w:type="pct"/>
          </w:tcPr>
          <w:p w14:paraId="1052F386" w14:textId="03B67856" w:rsidR="009A5D7A" w:rsidRPr="00A57274" w:rsidRDefault="007734EE" w:rsidP="00DC11D5">
            <w:pPr>
              <w:jc w:val="center"/>
            </w:pPr>
            <w:r>
              <w:t>C</w:t>
            </w:r>
            <w:r w:rsidR="009A5D7A" w:rsidRPr="00A57274">
              <w:t>/03.</w:t>
            </w:r>
            <w:r w:rsidR="009A5D7A">
              <w:t>6</w:t>
            </w:r>
          </w:p>
        </w:tc>
        <w:tc>
          <w:tcPr>
            <w:tcW w:w="581" w:type="pct"/>
          </w:tcPr>
          <w:p w14:paraId="595510BA" w14:textId="344D0FF4" w:rsidR="009A5D7A" w:rsidRPr="00A57274" w:rsidRDefault="009A5D7A" w:rsidP="00DC11D5">
            <w:pPr>
              <w:jc w:val="center"/>
            </w:pPr>
            <w:r>
              <w:t>6</w:t>
            </w:r>
          </w:p>
        </w:tc>
      </w:tr>
      <w:tr w:rsidR="009A5D7A" w:rsidRPr="00A57274" w14:paraId="2EB6DF63" w14:textId="77777777" w:rsidTr="004434AE">
        <w:trPr>
          <w:trHeight w:val="286"/>
        </w:trPr>
        <w:tc>
          <w:tcPr>
            <w:tcW w:w="265" w:type="pct"/>
            <w:vMerge w:val="restart"/>
          </w:tcPr>
          <w:p w14:paraId="2C0391A1" w14:textId="4EA65870" w:rsidR="009A5D7A" w:rsidRPr="00915DA6" w:rsidRDefault="009A5D7A" w:rsidP="00DC11D5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948" w:type="pct"/>
            <w:vMerge w:val="restart"/>
          </w:tcPr>
          <w:p w14:paraId="1FF6A2D5" w14:textId="300581F1" w:rsidR="009A5D7A" w:rsidRPr="00A57274" w:rsidRDefault="009A5D7A" w:rsidP="00DC11D5">
            <w:pPr>
              <w:rPr>
                <w:bCs w:val="0"/>
              </w:rPr>
            </w:pPr>
            <w:r w:rsidRPr="00356FE0">
              <w:t xml:space="preserve">Разработка комплексных технологических процессов изготовления изделий </w:t>
            </w:r>
            <w:r w:rsidRPr="00A57274">
              <w:t xml:space="preserve">из </w:t>
            </w:r>
            <w:r w:rsidRPr="00A57274">
              <w:lastRenderedPageBreak/>
              <w:t>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614" w:type="pct"/>
            <w:vMerge w:val="restart"/>
          </w:tcPr>
          <w:p w14:paraId="53D19AF2" w14:textId="5E9B92A8" w:rsidR="009A5D7A" w:rsidRPr="00915DA6" w:rsidRDefault="009A5D7A" w:rsidP="00DC11D5">
            <w:pPr>
              <w:jc w:val="center"/>
            </w:pPr>
            <w:r w:rsidRPr="00915DA6">
              <w:lastRenderedPageBreak/>
              <w:t>7</w:t>
            </w:r>
          </w:p>
        </w:tc>
        <w:tc>
          <w:tcPr>
            <w:tcW w:w="2291" w:type="pct"/>
          </w:tcPr>
          <w:p w14:paraId="2B322064" w14:textId="3AD8BD79" w:rsidR="009A5D7A" w:rsidRPr="00A57274" w:rsidRDefault="009A5D7A" w:rsidP="00DC11D5">
            <w:r w:rsidRPr="00356FE0">
              <w:t xml:space="preserve">Разработка комплексных решений в области производств </w:t>
            </w:r>
            <w:r>
              <w:t>изделий из композиционных материалов</w:t>
            </w:r>
          </w:p>
        </w:tc>
        <w:tc>
          <w:tcPr>
            <w:tcW w:w="301" w:type="pct"/>
          </w:tcPr>
          <w:p w14:paraId="3D115413" w14:textId="0362975A" w:rsidR="009A5D7A" w:rsidRPr="00915DA6" w:rsidRDefault="009A5D7A" w:rsidP="00DC11D5">
            <w:pPr>
              <w:jc w:val="center"/>
            </w:pPr>
            <w:r w:rsidRPr="00356FE0">
              <w:rPr>
                <w:lang w:val="en-US"/>
              </w:rPr>
              <w:t>D/01.7</w:t>
            </w:r>
          </w:p>
        </w:tc>
        <w:tc>
          <w:tcPr>
            <w:tcW w:w="581" w:type="pct"/>
          </w:tcPr>
          <w:p w14:paraId="5CD33C23" w14:textId="785513DC" w:rsidR="009A5D7A" w:rsidRDefault="009A5D7A" w:rsidP="00DC11D5">
            <w:pPr>
              <w:jc w:val="center"/>
            </w:pPr>
            <w:r w:rsidRPr="00356FE0">
              <w:rPr>
                <w:lang w:val="en-US"/>
              </w:rPr>
              <w:t>7</w:t>
            </w:r>
          </w:p>
        </w:tc>
      </w:tr>
      <w:tr w:rsidR="009A5D7A" w:rsidRPr="00A57274" w14:paraId="78630F44" w14:textId="77777777" w:rsidTr="004434AE">
        <w:trPr>
          <w:trHeight w:val="264"/>
        </w:trPr>
        <w:tc>
          <w:tcPr>
            <w:tcW w:w="265" w:type="pct"/>
            <w:vMerge/>
          </w:tcPr>
          <w:p w14:paraId="3C663403" w14:textId="77777777" w:rsidR="009A5D7A" w:rsidRDefault="009A5D7A" w:rsidP="00DC11D5">
            <w:pPr>
              <w:rPr>
                <w:lang w:val="en-US"/>
              </w:rPr>
            </w:pPr>
          </w:p>
        </w:tc>
        <w:tc>
          <w:tcPr>
            <w:tcW w:w="948" w:type="pct"/>
            <w:vMerge/>
            <w:vAlign w:val="center"/>
          </w:tcPr>
          <w:p w14:paraId="37E62DC8" w14:textId="77777777" w:rsidR="009A5D7A" w:rsidRPr="00356FE0" w:rsidRDefault="009A5D7A" w:rsidP="00DC11D5"/>
        </w:tc>
        <w:tc>
          <w:tcPr>
            <w:tcW w:w="614" w:type="pct"/>
            <w:vMerge/>
          </w:tcPr>
          <w:p w14:paraId="14773191" w14:textId="77777777" w:rsidR="009A5D7A" w:rsidRPr="00915DA6" w:rsidRDefault="009A5D7A" w:rsidP="00DC11D5">
            <w:pPr>
              <w:jc w:val="center"/>
            </w:pPr>
          </w:p>
        </w:tc>
        <w:tc>
          <w:tcPr>
            <w:tcW w:w="2291" w:type="pct"/>
          </w:tcPr>
          <w:p w14:paraId="3BB54E55" w14:textId="54835806" w:rsidR="009A5D7A" w:rsidRPr="00A57274" w:rsidRDefault="009A5D7A" w:rsidP="00DC11D5">
            <w:r w:rsidRPr="00356FE0">
              <w:t xml:space="preserve">Разработка технических заданий на проектирование систем автоматизированного управления </w:t>
            </w:r>
            <w:r>
              <w:t xml:space="preserve">гибридными </w:t>
            </w:r>
            <w:r w:rsidRPr="00356FE0">
              <w:t>производств</w:t>
            </w:r>
            <w:r>
              <w:t>ами</w:t>
            </w:r>
            <w:r w:rsidRPr="00356FE0">
              <w:t xml:space="preserve"> </w:t>
            </w:r>
            <w:r>
              <w:t>изделий из композиционных материалов</w:t>
            </w:r>
          </w:p>
        </w:tc>
        <w:tc>
          <w:tcPr>
            <w:tcW w:w="301" w:type="pct"/>
          </w:tcPr>
          <w:p w14:paraId="358AF7BC" w14:textId="72E7D9A7" w:rsidR="009A5D7A" w:rsidRPr="00915DA6" w:rsidRDefault="009A5D7A" w:rsidP="00DC11D5">
            <w:pPr>
              <w:jc w:val="center"/>
            </w:pPr>
            <w:r w:rsidRPr="00356FE0">
              <w:rPr>
                <w:lang w:val="en-US"/>
              </w:rPr>
              <w:t>D/02.7</w:t>
            </w:r>
          </w:p>
        </w:tc>
        <w:tc>
          <w:tcPr>
            <w:tcW w:w="581" w:type="pct"/>
          </w:tcPr>
          <w:p w14:paraId="2F4EAD82" w14:textId="4395C9E3" w:rsidR="009A5D7A" w:rsidRDefault="009A5D7A" w:rsidP="00DC11D5">
            <w:pPr>
              <w:jc w:val="center"/>
            </w:pPr>
            <w:r w:rsidRPr="00356FE0">
              <w:rPr>
                <w:lang w:val="en-US"/>
              </w:rPr>
              <w:t>7</w:t>
            </w:r>
          </w:p>
        </w:tc>
      </w:tr>
      <w:tr w:rsidR="009A5D7A" w:rsidRPr="00A57274" w14:paraId="62EC4C44" w14:textId="77777777" w:rsidTr="004434AE">
        <w:trPr>
          <w:trHeight w:val="568"/>
        </w:trPr>
        <w:tc>
          <w:tcPr>
            <w:tcW w:w="265" w:type="pct"/>
            <w:vMerge/>
          </w:tcPr>
          <w:p w14:paraId="5D05D74F" w14:textId="77777777" w:rsidR="009A5D7A" w:rsidRDefault="009A5D7A" w:rsidP="00DC11D5">
            <w:pPr>
              <w:rPr>
                <w:lang w:val="en-US"/>
              </w:rPr>
            </w:pPr>
          </w:p>
        </w:tc>
        <w:tc>
          <w:tcPr>
            <w:tcW w:w="948" w:type="pct"/>
            <w:vMerge/>
            <w:vAlign w:val="center"/>
          </w:tcPr>
          <w:p w14:paraId="4421E65D" w14:textId="77777777" w:rsidR="009A5D7A" w:rsidRPr="00356FE0" w:rsidRDefault="009A5D7A" w:rsidP="00DC11D5"/>
        </w:tc>
        <w:tc>
          <w:tcPr>
            <w:tcW w:w="614" w:type="pct"/>
            <w:vMerge/>
          </w:tcPr>
          <w:p w14:paraId="638F5081" w14:textId="77777777" w:rsidR="009A5D7A" w:rsidRPr="00915DA6" w:rsidRDefault="009A5D7A" w:rsidP="00DC11D5">
            <w:pPr>
              <w:jc w:val="center"/>
            </w:pPr>
          </w:p>
        </w:tc>
        <w:tc>
          <w:tcPr>
            <w:tcW w:w="2291" w:type="pct"/>
          </w:tcPr>
          <w:p w14:paraId="0C105316" w14:textId="0461E82D" w:rsidR="009A5D7A" w:rsidRPr="00A57274" w:rsidRDefault="009A5D7A" w:rsidP="00DC11D5">
            <w:r w:rsidRPr="00356FE0">
              <w:t xml:space="preserve">Разработка методик проведения испытаний и исследований </w:t>
            </w:r>
            <w:r>
              <w:t>изделий из композиционных материалов</w:t>
            </w:r>
          </w:p>
        </w:tc>
        <w:tc>
          <w:tcPr>
            <w:tcW w:w="301" w:type="pct"/>
          </w:tcPr>
          <w:p w14:paraId="69502DE2" w14:textId="646EEACB" w:rsidR="009A5D7A" w:rsidRPr="00915DA6" w:rsidRDefault="009A5D7A" w:rsidP="00DC11D5">
            <w:pPr>
              <w:jc w:val="center"/>
            </w:pPr>
            <w:r w:rsidRPr="00356FE0">
              <w:rPr>
                <w:lang w:val="en-US"/>
              </w:rPr>
              <w:t>D/03.7</w:t>
            </w:r>
          </w:p>
        </w:tc>
        <w:tc>
          <w:tcPr>
            <w:tcW w:w="581" w:type="pct"/>
          </w:tcPr>
          <w:p w14:paraId="43FD2E76" w14:textId="0E326C14" w:rsidR="009A5D7A" w:rsidRDefault="009A5D7A" w:rsidP="00DC11D5">
            <w:pPr>
              <w:jc w:val="center"/>
            </w:pPr>
            <w:r w:rsidRPr="00356FE0">
              <w:rPr>
                <w:lang w:val="en-US"/>
              </w:rPr>
              <w:t>7</w:t>
            </w:r>
          </w:p>
        </w:tc>
      </w:tr>
    </w:tbl>
    <w:p w14:paraId="70B70062" w14:textId="77777777" w:rsidR="00502036" w:rsidRPr="00A57274" w:rsidRDefault="00502036" w:rsidP="00DC11D5">
      <w:pPr>
        <w:sectPr w:rsidR="00502036" w:rsidRPr="00A57274" w:rsidSect="004434AE">
          <w:headerReference w:type="default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37969641" w14:textId="77777777" w:rsidR="00502036" w:rsidRPr="00A57274" w:rsidRDefault="00502036" w:rsidP="00DC11D5">
      <w:pPr>
        <w:pStyle w:val="16"/>
        <w:jc w:val="center"/>
      </w:pPr>
      <w:bookmarkStart w:id="7" w:name="_III._Характеристика_обобщенных"/>
      <w:bookmarkStart w:id="8" w:name="_Toc472681161"/>
      <w:bookmarkStart w:id="9" w:name="_Toc69065033"/>
      <w:bookmarkEnd w:id="7"/>
      <w:r w:rsidRPr="00A57274">
        <w:lastRenderedPageBreak/>
        <w:t>III.</w:t>
      </w:r>
      <w:r w:rsidR="00A55C2E" w:rsidRPr="00A57274">
        <w:t xml:space="preserve"> </w:t>
      </w:r>
      <w:r w:rsidRPr="00A57274">
        <w:t xml:space="preserve">Характеристика </w:t>
      </w:r>
      <w:r w:rsidRPr="0032022B">
        <w:t>обобщенных</w:t>
      </w:r>
      <w:r w:rsidRPr="00A57274">
        <w:t xml:space="preserve"> трудовых функций</w:t>
      </w:r>
      <w:bookmarkEnd w:id="8"/>
      <w:bookmarkEnd w:id="9"/>
    </w:p>
    <w:p w14:paraId="07DC5EA5" w14:textId="77777777" w:rsidR="00A55C2E" w:rsidRPr="0032022B" w:rsidRDefault="00A55C2E" w:rsidP="00DC11D5">
      <w:pPr>
        <w:pStyle w:val="25"/>
      </w:pPr>
      <w:bookmarkStart w:id="10" w:name="_3.1._Обобщенная_трудовая"/>
      <w:bookmarkStart w:id="11" w:name="_Toc69065034"/>
      <w:bookmarkEnd w:id="10"/>
      <w:r w:rsidRPr="0032022B">
        <w:t>3</w:t>
      </w:r>
      <w:bookmarkStart w:id="12" w:name="_Toc472681162"/>
      <w:r w:rsidRPr="0032022B">
        <w:t>.1. Обобщенная трудовая функция</w:t>
      </w:r>
      <w:bookmarkEnd w:id="11"/>
      <w:bookmarkEnd w:id="12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4500"/>
        <w:gridCol w:w="592"/>
        <w:gridCol w:w="610"/>
        <w:gridCol w:w="1750"/>
        <w:gridCol w:w="1081"/>
      </w:tblGrid>
      <w:tr w:rsidR="00154C06" w:rsidRPr="00A57274" w14:paraId="66F3FA2F" w14:textId="77777777" w:rsidTr="000D29DC">
        <w:trPr>
          <w:trHeight w:val="278"/>
        </w:trPr>
        <w:tc>
          <w:tcPr>
            <w:tcW w:w="81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2F7776" w14:textId="77777777" w:rsidR="00154C06" w:rsidRPr="00A57274" w:rsidRDefault="00154C06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68E5B" w14:textId="3E663ACE" w:rsidR="00154C06" w:rsidRPr="00A57274" w:rsidRDefault="007C2453" w:rsidP="00DC11D5">
            <w:r w:rsidRPr="00A57274">
              <w:t xml:space="preserve">Выполнение вспомогательных работ при производстве изделий </w:t>
            </w:r>
            <w:bookmarkStart w:id="13" w:name="_Hlk35619251"/>
            <w:r w:rsidRPr="00A57274">
              <w:t xml:space="preserve">из </w:t>
            </w:r>
            <w:r w:rsidR="004D7D08" w:rsidRPr="00A57274">
              <w:t>компози</w:t>
            </w:r>
            <w:r w:rsidR="004D7D08">
              <w:t>ционных</w:t>
            </w:r>
            <w:r w:rsidRPr="00A57274">
              <w:t xml:space="preserve"> материалов</w:t>
            </w:r>
            <w:bookmarkEnd w:id="13"/>
          </w:p>
        </w:tc>
        <w:tc>
          <w:tcPr>
            <w:tcW w:w="2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902482" w14:textId="77777777" w:rsidR="00154C06" w:rsidRPr="00A57274" w:rsidRDefault="00154C06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2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554D6" w14:textId="672FAA8D" w:rsidR="00154C06" w:rsidRPr="007734EE" w:rsidRDefault="007734EE" w:rsidP="00DC11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5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2465C4" w14:textId="77777777" w:rsidR="00154C06" w:rsidRPr="00A57274" w:rsidRDefault="00154C06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квалификации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60E9BD" w14:textId="77777777" w:rsidR="00154C06" w:rsidRPr="00A57274" w:rsidRDefault="00154C06" w:rsidP="00DC11D5">
            <w:pPr>
              <w:jc w:val="center"/>
            </w:pPr>
            <w:r w:rsidRPr="00A57274">
              <w:t>4</w:t>
            </w:r>
          </w:p>
        </w:tc>
      </w:tr>
    </w:tbl>
    <w:p w14:paraId="10B7B6B6" w14:textId="77777777" w:rsidR="000D29DC" w:rsidRDefault="000D29D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6"/>
        <w:gridCol w:w="1287"/>
        <w:gridCol w:w="390"/>
        <w:gridCol w:w="2507"/>
        <w:gridCol w:w="1217"/>
        <w:gridCol w:w="2163"/>
      </w:tblGrid>
      <w:tr w:rsidR="00EB35C0" w:rsidRPr="00A57274" w14:paraId="180021EC" w14:textId="77777777" w:rsidTr="000D29DC">
        <w:trPr>
          <w:trHeight w:val="283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C8744FB" w14:textId="77777777" w:rsidR="00EB35C0" w:rsidRPr="00A57274" w:rsidRDefault="00CD21D9" w:rsidP="00DC11D5">
            <w:r w:rsidRPr="00A5727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C6E49F8" w14:textId="77777777" w:rsidR="00EB35C0" w:rsidRPr="00A57274" w:rsidRDefault="00CD21D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E188171" w14:textId="77777777" w:rsidR="00EB35C0" w:rsidRPr="00A57274" w:rsidRDefault="008149BB" w:rsidP="00DC11D5">
            <w:r w:rsidRPr="00A57274">
              <w:t>Х</w:t>
            </w:r>
          </w:p>
        </w:tc>
        <w:tc>
          <w:tcPr>
            <w:tcW w:w="12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A976E" w14:textId="77777777" w:rsidR="00EB35C0" w:rsidRPr="00A57274" w:rsidRDefault="00CD21D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002675" w14:textId="77777777" w:rsidR="00EB35C0" w:rsidRPr="00A57274" w:rsidRDefault="00EB35C0" w:rsidP="00DC11D5"/>
        </w:tc>
        <w:tc>
          <w:tcPr>
            <w:tcW w:w="1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04BFD" w14:textId="77777777" w:rsidR="00EB35C0" w:rsidRPr="00A57274" w:rsidRDefault="00EB35C0" w:rsidP="00DC11D5"/>
        </w:tc>
      </w:tr>
      <w:tr w:rsidR="00EB35C0" w:rsidRPr="00A57274" w14:paraId="62B11134" w14:textId="77777777" w:rsidTr="000D29DC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14:paraId="58221BB2" w14:textId="77777777" w:rsidR="00EB35C0" w:rsidRPr="00A57274" w:rsidRDefault="00EB35C0" w:rsidP="00DC11D5"/>
        </w:tc>
        <w:tc>
          <w:tcPr>
            <w:tcW w:w="204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F8D6803" w14:textId="77777777" w:rsidR="00EB35C0" w:rsidRPr="00A57274" w:rsidRDefault="00EB35C0" w:rsidP="00DC11D5"/>
        </w:tc>
        <w:tc>
          <w:tcPr>
            <w:tcW w:w="5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DC0797" w14:textId="77777777" w:rsidR="00EB35C0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0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1C1727" w14:textId="77777777" w:rsidR="00EB35C0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2E90FB9" w14:textId="77777777" w:rsidR="000D29DC" w:rsidRDefault="000D29D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6"/>
        <w:gridCol w:w="7559"/>
      </w:tblGrid>
      <w:tr w:rsidR="00BC0D2B" w:rsidRPr="00A57274" w14:paraId="7042F616" w14:textId="77777777" w:rsidTr="000D29DC">
        <w:trPr>
          <w:trHeight w:val="525"/>
        </w:trPr>
        <w:tc>
          <w:tcPr>
            <w:tcW w:w="1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2397FF" w14:textId="77777777" w:rsidR="00BC0D2B" w:rsidRPr="00A57274" w:rsidRDefault="00BC0D2B" w:rsidP="00DC11D5">
            <w:pPr>
              <w:rPr>
                <w:rFonts w:eastAsia="Calibri"/>
              </w:rPr>
            </w:pPr>
            <w:r w:rsidRPr="00A57274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7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D1A9D" w14:textId="64A33280" w:rsidR="00BC0D2B" w:rsidRPr="00D61261" w:rsidRDefault="00BC0D2B" w:rsidP="00DC11D5">
            <w:r w:rsidRPr="00A57274">
              <w:t>Техник</w:t>
            </w:r>
            <w:r w:rsidR="00687523" w:rsidRPr="00356FE0">
              <w:t xml:space="preserve">-технолог по </w:t>
            </w:r>
            <w:r w:rsidR="00687523">
              <w:t>композиционным материалам</w:t>
            </w:r>
            <w:r w:rsidR="00687523" w:rsidRPr="00356FE0">
              <w:t xml:space="preserve"> </w:t>
            </w:r>
          </w:p>
        </w:tc>
      </w:tr>
    </w:tbl>
    <w:p w14:paraId="720D2178" w14:textId="77777777" w:rsidR="000D29DC" w:rsidRDefault="000D29D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6"/>
        <w:gridCol w:w="7559"/>
      </w:tblGrid>
      <w:tr w:rsidR="00BC0D2B" w:rsidRPr="00A57274" w14:paraId="0801ABFB" w14:textId="77777777" w:rsidTr="000D29DC">
        <w:trPr>
          <w:trHeight w:val="408"/>
        </w:trPr>
        <w:tc>
          <w:tcPr>
            <w:tcW w:w="1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3EE30A" w14:textId="77777777" w:rsidR="00BC0D2B" w:rsidRPr="00A57274" w:rsidRDefault="00BC0D2B" w:rsidP="00DC11D5">
            <w:r w:rsidRPr="00A57274">
              <w:t>Требования к образованию и обучению</w:t>
            </w:r>
          </w:p>
        </w:tc>
        <w:tc>
          <w:tcPr>
            <w:tcW w:w="37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8B919" w14:textId="747E0D11" w:rsidR="00017B6F" w:rsidRPr="0005741C" w:rsidRDefault="00BC0D2B" w:rsidP="00DC11D5">
            <w:pPr>
              <w:rPr>
                <w:rFonts w:eastAsia="Calibri"/>
                <w:lang w:bidi="en-US"/>
              </w:rPr>
            </w:pPr>
            <w:r w:rsidRPr="00A57274">
              <w:rPr>
                <w:rFonts w:eastAsia="Calibri"/>
                <w:lang w:bidi="en-US"/>
              </w:rPr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BC0D2B" w:rsidRPr="00A57274" w14:paraId="5A90B55B" w14:textId="77777777" w:rsidTr="000D29DC">
        <w:trPr>
          <w:trHeight w:val="408"/>
        </w:trPr>
        <w:tc>
          <w:tcPr>
            <w:tcW w:w="1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F82FE" w14:textId="77777777" w:rsidR="00BC0D2B" w:rsidRPr="00A57274" w:rsidRDefault="00BC0D2B" w:rsidP="00DC11D5">
            <w:r w:rsidRPr="00A57274">
              <w:t>Требования к опыту практической работы</w:t>
            </w:r>
          </w:p>
        </w:tc>
        <w:tc>
          <w:tcPr>
            <w:tcW w:w="37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116B4" w14:textId="77777777" w:rsidR="00BC0D2B" w:rsidRPr="00A57274" w:rsidRDefault="00BC0D2B" w:rsidP="00DC11D5">
            <w:r w:rsidRPr="00A57274">
              <w:t>-</w:t>
            </w:r>
          </w:p>
        </w:tc>
      </w:tr>
      <w:tr w:rsidR="008339F2" w:rsidRPr="00A57274" w14:paraId="2B33DE66" w14:textId="77777777" w:rsidTr="000D29DC">
        <w:trPr>
          <w:trHeight w:val="20"/>
        </w:trPr>
        <w:tc>
          <w:tcPr>
            <w:tcW w:w="1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A4636" w14:textId="77777777" w:rsidR="008339F2" w:rsidRPr="00A57274" w:rsidRDefault="008339F2" w:rsidP="00DC11D5">
            <w:r w:rsidRPr="00A57274">
              <w:t>Особые условия допуска к работе</w:t>
            </w:r>
          </w:p>
        </w:tc>
        <w:tc>
          <w:tcPr>
            <w:tcW w:w="370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57ABF91" w14:textId="14CCFD0E" w:rsidR="008339F2" w:rsidRPr="008339F2" w:rsidRDefault="000D29DC" w:rsidP="00DC11D5">
            <w:pPr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8339F2" w:rsidRPr="008339F2">
              <w:rPr>
                <w:vertAlign w:val="superscript"/>
                <w:lang w:eastAsia="en-US"/>
              </w:rPr>
              <w:endnoteReference w:id="3"/>
            </w:r>
          </w:p>
          <w:p w14:paraId="2113DE0B" w14:textId="562E2046" w:rsidR="008339F2" w:rsidRPr="008339F2" w:rsidRDefault="00017B6F" w:rsidP="00DC11D5">
            <w:pPr>
              <w:rPr>
                <w:lang w:eastAsia="en-US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  <w:r w:rsidRPr="008339F2">
              <w:rPr>
                <w:vertAlign w:val="superscript"/>
                <w:lang w:eastAsia="en-US"/>
              </w:rPr>
              <w:t xml:space="preserve"> </w:t>
            </w:r>
            <w:r w:rsidR="008339F2" w:rsidRPr="008339F2">
              <w:rPr>
                <w:vertAlign w:val="superscript"/>
                <w:lang w:eastAsia="en-US"/>
              </w:rPr>
              <w:endnoteReference w:id="4"/>
            </w:r>
            <w:r w:rsidR="008339F2" w:rsidRPr="008339F2">
              <w:rPr>
                <w:lang w:eastAsia="en-US"/>
              </w:rPr>
              <w:t xml:space="preserve"> </w:t>
            </w:r>
          </w:p>
          <w:p w14:paraId="5FB483DF" w14:textId="123A0099" w:rsidR="008339F2" w:rsidRPr="00A57274" w:rsidRDefault="008339F2" w:rsidP="00DC11D5">
            <w:pPr>
              <w:rPr>
                <w:shd w:val="clear" w:color="auto" w:fill="FFFFFF"/>
              </w:rPr>
            </w:pPr>
            <w:r w:rsidRPr="008339F2">
              <w:rPr>
                <w:lang w:eastAsia="en-US"/>
              </w:rPr>
              <w:t>Прохождение инструктажа по охране труда на рабочем месте</w:t>
            </w:r>
            <w:r w:rsidRPr="008339F2">
              <w:rPr>
                <w:vertAlign w:val="superscript"/>
                <w:lang w:eastAsia="en-US"/>
              </w:rPr>
              <w:endnoteReference w:id="5"/>
            </w:r>
          </w:p>
        </w:tc>
      </w:tr>
      <w:tr w:rsidR="00EB60A0" w:rsidRPr="00A57274" w14:paraId="36405347" w14:textId="77777777" w:rsidTr="000D29DC">
        <w:trPr>
          <w:trHeight w:val="20"/>
        </w:trPr>
        <w:tc>
          <w:tcPr>
            <w:tcW w:w="1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115AFD" w14:textId="77777777" w:rsidR="00EB60A0" w:rsidRPr="00A57274" w:rsidRDefault="00EB60A0" w:rsidP="00DC11D5">
            <w:r w:rsidRPr="00A57274">
              <w:t>Другие характеристики</w:t>
            </w:r>
          </w:p>
        </w:tc>
        <w:tc>
          <w:tcPr>
            <w:tcW w:w="37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C6BB6" w14:textId="60E90896" w:rsidR="00EB60A0" w:rsidRPr="00A57274" w:rsidRDefault="00EB60A0" w:rsidP="00DC11D5">
            <w:pPr>
              <w:rPr>
                <w:spacing w:val="-4"/>
              </w:rPr>
            </w:pPr>
            <w:r w:rsidRPr="00A57274">
              <w:rPr>
                <w:spacing w:val="-4"/>
              </w:rPr>
              <w:t xml:space="preserve">Для непрофильного образования рекомендуется дополнительное профессиональное образование – программы профессиональной переподготовки </w:t>
            </w:r>
            <w:r w:rsidRPr="00A57274">
              <w:t>в</w:t>
            </w:r>
            <w:r w:rsidR="00546696">
              <w:t xml:space="preserve"> области </w:t>
            </w:r>
            <w:r w:rsidR="004D7D08" w:rsidRPr="00A57274">
              <w:t>компози</w:t>
            </w:r>
            <w:r w:rsidR="004D7D08">
              <w:t>ционных</w:t>
            </w:r>
            <w:r w:rsidR="00546696">
              <w:t xml:space="preserve"> материалов</w:t>
            </w:r>
          </w:p>
          <w:p w14:paraId="7E1CE9BF" w14:textId="77777777" w:rsidR="00EB60A0" w:rsidRPr="00A57274" w:rsidRDefault="00EB60A0" w:rsidP="00DC11D5">
            <w:pPr>
              <w:rPr>
                <w:spacing w:val="-4"/>
              </w:rPr>
            </w:pPr>
            <w:r>
              <w:t>Рекомендуется дополнительное профессиональное образование – программы повышения квалификации</w:t>
            </w:r>
            <w:r w:rsidRPr="00A57274">
              <w:rPr>
                <w:spacing w:val="-4"/>
              </w:rPr>
              <w:t xml:space="preserve"> не реже одного раза в пять лет</w:t>
            </w:r>
          </w:p>
        </w:tc>
      </w:tr>
    </w:tbl>
    <w:p w14:paraId="7CC9DCC5" w14:textId="77777777" w:rsidR="000D29DC" w:rsidRDefault="000D29DC"/>
    <w:p w14:paraId="67276C39" w14:textId="32ED8621" w:rsidR="000D29DC" w:rsidRDefault="000D29DC">
      <w:r w:rsidRPr="00A57274">
        <w:t>Дополнительные характеристики</w:t>
      </w:r>
    </w:p>
    <w:p w14:paraId="5D3F752E" w14:textId="77777777" w:rsidR="000D29DC" w:rsidRDefault="000D29D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17"/>
        <w:gridCol w:w="1533"/>
        <w:gridCol w:w="6845"/>
      </w:tblGrid>
      <w:tr w:rsidR="00EB60A0" w:rsidRPr="00A57274" w14:paraId="18D73611" w14:textId="77777777" w:rsidTr="000D29DC">
        <w:trPr>
          <w:trHeight w:val="20"/>
        </w:trPr>
        <w:tc>
          <w:tcPr>
            <w:tcW w:w="8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2D5C2F" w14:textId="77777777" w:rsidR="00EB60A0" w:rsidRPr="00A57274" w:rsidRDefault="00EB60A0" w:rsidP="00DC11D5">
            <w:pPr>
              <w:jc w:val="center"/>
            </w:pPr>
            <w:r w:rsidRPr="00A57274">
              <w:t>Наименование документа</w:t>
            </w:r>
          </w:p>
        </w:tc>
        <w:tc>
          <w:tcPr>
            <w:tcW w:w="7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364393" w14:textId="77777777" w:rsidR="00EB60A0" w:rsidRPr="00A57274" w:rsidRDefault="00EB60A0" w:rsidP="00DC11D5">
            <w:pPr>
              <w:jc w:val="center"/>
            </w:pPr>
            <w:r w:rsidRPr="00A57274">
              <w:t>Код</w:t>
            </w:r>
          </w:p>
        </w:tc>
        <w:tc>
          <w:tcPr>
            <w:tcW w:w="3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CB49B3" w14:textId="77777777" w:rsidR="00EB60A0" w:rsidRPr="00A57274" w:rsidRDefault="00EB60A0" w:rsidP="00DC11D5">
            <w:pPr>
              <w:jc w:val="center"/>
            </w:pPr>
            <w:r w:rsidRPr="00A57274">
              <w:t>Наименование базовой группы, должности (профессии) или специальности</w:t>
            </w:r>
          </w:p>
        </w:tc>
      </w:tr>
      <w:tr w:rsidR="005A0666" w:rsidRPr="00A57274" w14:paraId="6B03739A" w14:textId="77777777" w:rsidTr="000D29DC">
        <w:trPr>
          <w:trHeight w:val="20"/>
        </w:trPr>
        <w:tc>
          <w:tcPr>
            <w:tcW w:w="8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41DC15" w14:textId="77777777" w:rsidR="005A0666" w:rsidRPr="00A57274" w:rsidRDefault="005A0666" w:rsidP="00DC11D5">
            <w:pPr>
              <w:rPr>
                <w:vertAlign w:val="superscript"/>
              </w:rPr>
            </w:pPr>
            <w:r w:rsidRPr="00A57274">
              <w:t>ОКЗ</w:t>
            </w:r>
          </w:p>
        </w:tc>
        <w:tc>
          <w:tcPr>
            <w:tcW w:w="7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0A4C40E" w14:textId="77777777" w:rsidR="005A0666" w:rsidRPr="00A57274" w:rsidRDefault="005A0666" w:rsidP="00DC11D5">
            <w:r w:rsidRPr="00A57274">
              <w:t>3115</w:t>
            </w:r>
          </w:p>
        </w:tc>
        <w:tc>
          <w:tcPr>
            <w:tcW w:w="335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02304B" w14:textId="77777777" w:rsidR="005A0666" w:rsidRPr="00A57274" w:rsidRDefault="005A0666" w:rsidP="00DC11D5">
            <w:r w:rsidRPr="00A57274">
              <w:t>Техники-механики</w:t>
            </w:r>
          </w:p>
        </w:tc>
      </w:tr>
      <w:tr w:rsidR="00EB60A0" w:rsidRPr="00A57274" w14:paraId="032BB7F3" w14:textId="77777777" w:rsidTr="000D29DC">
        <w:trPr>
          <w:trHeight w:val="20"/>
        </w:trPr>
        <w:tc>
          <w:tcPr>
            <w:tcW w:w="8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6C8D0" w14:textId="77777777" w:rsidR="00EB60A0" w:rsidRPr="00A57274" w:rsidRDefault="00EB60A0" w:rsidP="00DC11D5">
            <w:r w:rsidRPr="00A57274">
              <w:t>ЕКС</w:t>
            </w:r>
            <w:r w:rsidRPr="00A57274">
              <w:rPr>
                <w:rStyle w:val="ad"/>
              </w:rPr>
              <w:endnoteReference w:id="6"/>
            </w:r>
          </w:p>
        </w:tc>
        <w:tc>
          <w:tcPr>
            <w:tcW w:w="7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02A7C8" w14:textId="77777777" w:rsidR="00EB60A0" w:rsidRPr="00A57274" w:rsidRDefault="00EB60A0" w:rsidP="00DC11D5">
            <w:r w:rsidRPr="00A57274">
              <w:t>-</w:t>
            </w:r>
          </w:p>
        </w:tc>
        <w:tc>
          <w:tcPr>
            <w:tcW w:w="3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B83CA" w14:textId="77777777" w:rsidR="00EB60A0" w:rsidRPr="00A57274" w:rsidRDefault="00EB60A0" w:rsidP="00DC11D5">
            <w:bookmarkStart w:id="16" w:name="sub_3267"/>
            <w:r w:rsidRPr="00A57274">
              <w:t>Техник</w:t>
            </w:r>
            <w:bookmarkEnd w:id="16"/>
          </w:p>
        </w:tc>
      </w:tr>
      <w:tr w:rsidR="00EB60A0" w:rsidRPr="00A57274" w14:paraId="24DAD405" w14:textId="77777777" w:rsidTr="000D29DC">
        <w:trPr>
          <w:trHeight w:val="20"/>
        </w:trPr>
        <w:tc>
          <w:tcPr>
            <w:tcW w:w="89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F3C9768" w14:textId="77777777" w:rsidR="00EB60A0" w:rsidRPr="00A57274" w:rsidRDefault="00EB60A0" w:rsidP="00DC11D5">
            <w:r w:rsidRPr="00A57274">
              <w:t>ОКПДТР</w:t>
            </w:r>
            <w:r w:rsidRPr="00A57274">
              <w:rPr>
                <w:rStyle w:val="ad"/>
              </w:rPr>
              <w:endnoteReference w:id="7"/>
            </w:r>
          </w:p>
        </w:tc>
        <w:tc>
          <w:tcPr>
            <w:tcW w:w="7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289381E" w14:textId="77777777" w:rsidR="00EB60A0" w:rsidRPr="00A57274" w:rsidRDefault="00EB60A0" w:rsidP="00DC11D5">
            <w:r w:rsidRPr="00A57274">
              <w:t>26927</w:t>
            </w:r>
          </w:p>
        </w:tc>
        <w:tc>
          <w:tcPr>
            <w:tcW w:w="335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53A9E62" w14:textId="77777777" w:rsidR="00EB60A0" w:rsidRPr="00A57274" w:rsidRDefault="00EB60A0" w:rsidP="00DC11D5">
            <w:r w:rsidRPr="00A57274">
              <w:t>Техник</w:t>
            </w:r>
          </w:p>
        </w:tc>
      </w:tr>
      <w:tr w:rsidR="005A1E77" w:rsidRPr="00A57274" w14:paraId="121737C6" w14:textId="77777777" w:rsidTr="000D29DC">
        <w:trPr>
          <w:trHeight w:val="20"/>
        </w:trPr>
        <w:tc>
          <w:tcPr>
            <w:tcW w:w="89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04830D" w14:textId="77777777" w:rsidR="005A1E77" w:rsidRPr="00A57274" w:rsidRDefault="005A1E77" w:rsidP="00DC11D5">
            <w:r w:rsidRPr="00A57274">
              <w:t>ОКСО</w:t>
            </w:r>
            <w:r w:rsidRPr="00A57274">
              <w:rPr>
                <w:rStyle w:val="ad"/>
              </w:rPr>
              <w:endnoteReference w:id="8"/>
            </w:r>
          </w:p>
        </w:tc>
        <w:tc>
          <w:tcPr>
            <w:tcW w:w="7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24959E" w14:textId="0C9F02B9" w:rsidR="005A1E77" w:rsidRPr="00A57274" w:rsidRDefault="005A1E77" w:rsidP="00DC11D5">
            <w:r w:rsidRPr="00356FE0">
              <w:t>2.22.02.0</w:t>
            </w:r>
            <w:r w:rsidR="007734EE">
              <w:t>4</w:t>
            </w:r>
          </w:p>
        </w:tc>
        <w:tc>
          <w:tcPr>
            <w:tcW w:w="3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8C86AC" w14:textId="2BC0506F" w:rsidR="005A1E77" w:rsidRPr="00A57274" w:rsidRDefault="005A1E77" w:rsidP="00DC11D5">
            <w:r w:rsidRPr="00356FE0">
              <w:t>Металловедение и термическая обработка металлов</w:t>
            </w:r>
          </w:p>
        </w:tc>
      </w:tr>
      <w:tr w:rsidR="005A1E77" w:rsidRPr="00A57274" w14:paraId="36A16B65" w14:textId="77777777" w:rsidTr="000D29DC">
        <w:trPr>
          <w:trHeight w:val="20"/>
        </w:trPr>
        <w:tc>
          <w:tcPr>
            <w:tcW w:w="8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35EC1" w14:textId="77777777" w:rsidR="005A1E77" w:rsidRPr="00A57274" w:rsidRDefault="005A1E77" w:rsidP="00DC11D5"/>
        </w:tc>
        <w:tc>
          <w:tcPr>
            <w:tcW w:w="7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6D1F4" w14:textId="57C1D5A4" w:rsidR="005A1E77" w:rsidRPr="00A57274" w:rsidRDefault="005A1E77" w:rsidP="00DC11D5">
            <w:r w:rsidRPr="00356FE0">
              <w:t>2.22.02.07</w:t>
            </w:r>
          </w:p>
        </w:tc>
        <w:tc>
          <w:tcPr>
            <w:tcW w:w="3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14E2F" w14:textId="71633B67" w:rsidR="005A1E77" w:rsidRPr="00A57274" w:rsidRDefault="005A1E77" w:rsidP="00DC11D5">
            <w:r w:rsidRPr="00356FE0">
              <w:t>Порошковая металлургия, композиционные материалы, покрытия</w:t>
            </w:r>
          </w:p>
        </w:tc>
      </w:tr>
    </w:tbl>
    <w:p w14:paraId="7D7BEF99" w14:textId="77777777" w:rsidR="00D166F8" w:rsidRDefault="00D166F8" w:rsidP="00DC11D5">
      <w:pPr>
        <w:pStyle w:val="3"/>
        <w:keepNext w:val="0"/>
      </w:pPr>
      <w:r w:rsidRPr="00A57274">
        <w:t>3.1.1.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FD7FA2" w:rsidRPr="00A57274" w14:paraId="6632DEE4" w14:textId="77777777" w:rsidTr="000D29DC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2027DF6" w14:textId="77777777" w:rsidR="00FD7FA2" w:rsidRPr="00A57274" w:rsidRDefault="00FD7FA2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A6FEB6" w14:textId="10C1D4E7" w:rsidR="006326F5" w:rsidRPr="00A57274" w:rsidRDefault="000B6BEB" w:rsidP="00DC11D5">
            <w:r w:rsidRPr="00A57274">
              <w:t xml:space="preserve">Выполнение вспомогательных работ при </w:t>
            </w:r>
            <w:r w:rsidR="000C7B17">
              <w:t xml:space="preserve">конструировании и разработке технологии </w:t>
            </w:r>
            <w:r w:rsidR="006326F5" w:rsidRPr="00A57274">
              <w:t xml:space="preserve">изготовления изделий из </w:t>
            </w:r>
            <w:r w:rsidR="004D7D08" w:rsidRPr="00A57274">
              <w:t>компози</w:t>
            </w:r>
            <w:r w:rsidR="004D7D08">
              <w:t>ционных</w:t>
            </w:r>
            <w:r w:rsidR="006326F5" w:rsidRPr="00A57274">
              <w:t xml:space="preserve"> материалов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867CBD" w14:textId="77777777" w:rsidR="00FD7FA2" w:rsidRPr="00A57274" w:rsidRDefault="00FD7FA2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6C125D" w14:textId="0E5E0C0E" w:rsidR="00FD7FA2" w:rsidRPr="00A57274" w:rsidRDefault="007734EE" w:rsidP="00DC11D5">
            <w:r>
              <w:rPr>
                <w:lang w:val="en-US"/>
              </w:rPr>
              <w:t>A</w:t>
            </w:r>
            <w:r w:rsidR="00FD7FA2" w:rsidRPr="00A57274">
              <w:t>/01.4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0939FF" w14:textId="77777777" w:rsidR="00FD7FA2" w:rsidRPr="00A57274" w:rsidRDefault="00FD7FA2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02DF08" w14:textId="77777777" w:rsidR="00FD7FA2" w:rsidRPr="00A57274" w:rsidRDefault="00FD7FA2" w:rsidP="00DC11D5">
            <w:pPr>
              <w:jc w:val="center"/>
            </w:pPr>
            <w:r w:rsidRPr="00A57274">
              <w:t>4</w:t>
            </w:r>
          </w:p>
        </w:tc>
      </w:tr>
    </w:tbl>
    <w:p w14:paraId="2FD7BCEA" w14:textId="77777777" w:rsidR="000D29DC" w:rsidRDefault="000D29D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B87E32" w:rsidRPr="00A57274" w14:paraId="726D1734" w14:textId="77777777" w:rsidTr="00424A3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424A57" w14:textId="77777777" w:rsidR="00B87E32" w:rsidRPr="00A57274" w:rsidRDefault="002B69E8" w:rsidP="00DC11D5">
            <w:r w:rsidRPr="00A57274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12AC751" w14:textId="77777777" w:rsidR="00B87E32" w:rsidRPr="00A57274" w:rsidRDefault="00CD21D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12D54DA" w14:textId="77777777" w:rsidR="00B87E32" w:rsidRPr="00A57274" w:rsidRDefault="00B87E32" w:rsidP="00DC11D5">
            <w:r w:rsidRPr="00A57274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1D14A7" w14:textId="77777777" w:rsidR="00B87E32" w:rsidRPr="00A57274" w:rsidRDefault="00CD21D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DFBE6" w14:textId="77777777" w:rsidR="00B87E32" w:rsidRPr="00A57274" w:rsidRDefault="00B87E32" w:rsidP="00DC11D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566FE" w14:textId="77777777" w:rsidR="00B87E32" w:rsidRPr="00A57274" w:rsidRDefault="00B87E32" w:rsidP="00DC11D5"/>
        </w:tc>
      </w:tr>
      <w:tr w:rsidR="00B87E32" w:rsidRPr="00A57274" w14:paraId="343BBA3B" w14:textId="77777777" w:rsidTr="00424A3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E202C89" w14:textId="77777777" w:rsidR="00B87E32" w:rsidRPr="00A57274" w:rsidRDefault="00B87E32" w:rsidP="00DC11D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596D59" w14:textId="77777777" w:rsidR="00B87E32" w:rsidRPr="00A57274" w:rsidRDefault="00B87E32" w:rsidP="00DC11D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C4A02F" w14:textId="77777777" w:rsidR="00B87E32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421565" w14:textId="77777777" w:rsidR="00B87E32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2642A8B" w14:textId="77777777" w:rsidR="00841B00" w:rsidRDefault="00841B00" w:rsidP="00DC11D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0B6BEB" w:rsidRPr="00A57274" w14:paraId="6103D90D" w14:textId="77777777" w:rsidTr="006F54C7">
        <w:trPr>
          <w:trHeight w:val="20"/>
        </w:trPr>
        <w:tc>
          <w:tcPr>
            <w:tcW w:w="1291" w:type="pct"/>
            <w:vMerge w:val="restart"/>
          </w:tcPr>
          <w:p w14:paraId="07C110C8" w14:textId="77777777" w:rsidR="000B6BEB" w:rsidRPr="00A57274" w:rsidRDefault="000B6BEB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709" w:type="pct"/>
          </w:tcPr>
          <w:p w14:paraId="14AD8CEB" w14:textId="4BFDED08" w:rsidR="000B6BEB" w:rsidRPr="00A57274" w:rsidRDefault="00B2135A" w:rsidP="000D29DC">
            <w:pPr>
              <w:pStyle w:val="aff2"/>
              <w:jc w:val="both"/>
            </w:pPr>
            <w:r>
              <w:t>Анализ</w:t>
            </w:r>
            <w:r w:rsidR="000B6BEB" w:rsidRPr="00A57274">
              <w:t xml:space="preserve"> технической документации на изделие из </w:t>
            </w:r>
            <w:r w:rsidR="004D7D08" w:rsidRPr="00A57274">
              <w:t>компози</w:t>
            </w:r>
            <w:r w:rsidR="004D7D08">
              <w:t>ционных</w:t>
            </w:r>
            <w:r w:rsidR="000B6BEB" w:rsidRPr="00A57274">
              <w:t xml:space="preserve"> материалов</w:t>
            </w:r>
          </w:p>
        </w:tc>
      </w:tr>
      <w:tr w:rsidR="000B6BEB" w:rsidRPr="00A57274" w14:paraId="60E4C71C" w14:textId="77777777" w:rsidTr="006F54C7">
        <w:trPr>
          <w:trHeight w:val="20"/>
        </w:trPr>
        <w:tc>
          <w:tcPr>
            <w:tcW w:w="1291" w:type="pct"/>
            <w:vMerge/>
          </w:tcPr>
          <w:p w14:paraId="6BAAC513" w14:textId="77777777" w:rsidR="000B6BEB" w:rsidRPr="00A57274" w:rsidRDefault="000B6BEB" w:rsidP="00DC11D5">
            <w:pPr>
              <w:pStyle w:val="aff2"/>
            </w:pPr>
          </w:p>
        </w:tc>
        <w:tc>
          <w:tcPr>
            <w:tcW w:w="3709" w:type="pct"/>
          </w:tcPr>
          <w:p w14:paraId="115765B0" w14:textId="03BA2A32" w:rsidR="000B6BEB" w:rsidRPr="00A57274" w:rsidRDefault="000B6BEB" w:rsidP="000D29DC">
            <w:pPr>
              <w:pStyle w:val="aff2"/>
              <w:jc w:val="both"/>
            </w:pPr>
            <w:r w:rsidRPr="00A57274">
              <w:t xml:space="preserve">Учет исходных материалов для получения составных частей </w:t>
            </w:r>
            <w:r w:rsidR="004D7D08" w:rsidRPr="00A57274">
              <w:t>компози</w:t>
            </w:r>
            <w:r w:rsidR="004D7D08">
              <w:t>ционных</w:t>
            </w:r>
            <w:r w:rsidRPr="00A57274">
              <w:t xml:space="preserve"> материалов</w:t>
            </w:r>
          </w:p>
        </w:tc>
      </w:tr>
      <w:tr w:rsidR="000B6BEB" w:rsidRPr="00A57274" w14:paraId="3767ED8D" w14:textId="77777777" w:rsidTr="006F54C7">
        <w:trPr>
          <w:trHeight w:val="20"/>
        </w:trPr>
        <w:tc>
          <w:tcPr>
            <w:tcW w:w="1291" w:type="pct"/>
            <w:vMerge/>
          </w:tcPr>
          <w:p w14:paraId="22855156" w14:textId="77777777" w:rsidR="000B6BEB" w:rsidRPr="00A57274" w:rsidRDefault="000B6BEB" w:rsidP="00DC11D5">
            <w:pPr>
              <w:pStyle w:val="aff2"/>
            </w:pPr>
          </w:p>
        </w:tc>
        <w:tc>
          <w:tcPr>
            <w:tcW w:w="3709" w:type="pct"/>
          </w:tcPr>
          <w:p w14:paraId="6F8E0BCF" w14:textId="55C4541B" w:rsidR="000B6BEB" w:rsidRPr="00A57274" w:rsidRDefault="000B6BEB" w:rsidP="000D29DC">
            <w:pPr>
              <w:pStyle w:val="aff2"/>
              <w:jc w:val="both"/>
            </w:pPr>
            <w:r w:rsidRPr="00A57274">
              <w:t>П</w:t>
            </w:r>
            <w:r w:rsidR="00124F90">
              <w:t xml:space="preserve">одготовка </w:t>
            </w:r>
            <w:r w:rsidRPr="00A57274">
              <w:t>средств контроля качества</w:t>
            </w:r>
            <w:r w:rsidR="00124F90">
              <w:t xml:space="preserve"> к работе</w:t>
            </w:r>
          </w:p>
        </w:tc>
      </w:tr>
      <w:tr w:rsidR="000B6BEB" w:rsidRPr="00A57274" w14:paraId="122C0F8D" w14:textId="77777777" w:rsidTr="006F54C7">
        <w:trPr>
          <w:trHeight w:val="20"/>
        </w:trPr>
        <w:tc>
          <w:tcPr>
            <w:tcW w:w="1291" w:type="pct"/>
            <w:vMerge/>
          </w:tcPr>
          <w:p w14:paraId="2910FCB0" w14:textId="77777777" w:rsidR="000B6BEB" w:rsidRPr="00A57274" w:rsidRDefault="000B6BEB" w:rsidP="00DC11D5">
            <w:pPr>
              <w:pStyle w:val="aff2"/>
            </w:pPr>
          </w:p>
        </w:tc>
        <w:tc>
          <w:tcPr>
            <w:tcW w:w="3709" w:type="pct"/>
          </w:tcPr>
          <w:p w14:paraId="0BBAA3D6" w14:textId="6F7F8DFD" w:rsidR="000B6BEB" w:rsidRPr="00A57274" w:rsidRDefault="003B0563" w:rsidP="000D29DC">
            <w:pPr>
              <w:pStyle w:val="aff2"/>
              <w:jc w:val="both"/>
            </w:pPr>
            <w:r w:rsidRPr="00A57274">
              <w:t>К</w:t>
            </w:r>
            <w:r w:rsidR="000B6BEB" w:rsidRPr="00A57274">
              <w:t xml:space="preserve">онтроль качества исходных материалов для получения составных частей </w:t>
            </w:r>
            <w:r w:rsidR="004D7D08" w:rsidRPr="00A57274">
              <w:t>компози</w:t>
            </w:r>
            <w:r w:rsidR="004D7D08">
              <w:t>ционных</w:t>
            </w:r>
            <w:r w:rsidR="000B6BEB" w:rsidRPr="00A57274">
              <w:t xml:space="preserve"> материалов </w:t>
            </w:r>
          </w:p>
        </w:tc>
      </w:tr>
      <w:tr w:rsidR="000B6BEB" w:rsidRPr="00A57274" w14:paraId="6325BD01" w14:textId="77777777" w:rsidTr="006F54C7">
        <w:trPr>
          <w:trHeight w:val="20"/>
        </w:trPr>
        <w:tc>
          <w:tcPr>
            <w:tcW w:w="1291" w:type="pct"/>
            <w:vMerge/>
          </w:tcPr>
          <w:p w14:paraId="3F5D60A6" w14:textId="77777777" w:rsidR="000B6BEB" w:rsidRPr="00A57274" w:rsidRDefault="000B6BEB" w:rsidP="00DC11D5">
            <w:pPr>
              <w:pStyle w:val="aff2"/>
            </w:pPr>
          </w:p>
        </w:tc>
        <w:tc>
          <w:tcPr>
            <w:tcW w:w="3709" w:type="pct"/>
          </w:tcPr>
          <w:p w14:paraId="7C51A4A1" w14:textId="70D08C37" w:rsidR="000B6BEB" w:rsidRPr="00A57274" w:rsidRDefault="000B6BEB" w:rsidP="000D29DC">
            <w:pPr>
              <w:pStyle w:val="aff2"/>
              <w:jc w:val="both"/>
            </w:pPr>
            <w:r w:rsidRPr="00A57274">
              <w:t xml:space="preserve">Определение механических свойств составных частей и структуры препрега </w:t>
            </w:r>
            <w:r w:rsidR="004D7D08" w:rsidRPr="00A57274">
              <w:t>компози</w:t>
            </w:r>
            <w:r w:rsidR="004D7D08">
              <w:t>ционных</w:t>
            </w:r>
            <w:r w:rsidRPr="00A57274">
              <w:t xml:space="preserve"> материалов</w:t>
            </w:r>
          </w:p>
        </w:tc>
      </w:tr>
      <w:tr w:rsidR="000B6BEB" w:rsidRPr="00A57274" w14:paraId="3F9AA559" w14:textId="77777777" w:rsidTr="006F54C7">
        <w:trPr>
          <w:trHeight w:val="20"/>
        </w:trPr>
        <w:tc>
          <w:tcPr>
            <w:tcW w:w="1291" w:type="pct"/>
            <w:vMerge/>
          </w:tcPr>
          <w:p w14:paraId="39D0CDC5" w14:textId="77777777" w:rsidR="000B6BEB" w:rsidRPr="00A57274" w:rsidRDefault="000B6BEB" w:rsidP="00DC11D5">
            <w:pPr>
              <w:pStyle w:val="aff2"/>
            </w:pPr>
          </w:p>
        </w:tc>
        <w:tc>
          <w:tcPr>
            <w:tcW w:w="3709" w:type="pct"/>
          </w:tcPr>
          <w:p w14:paraId="1A72C274" w14:textId="0EB05887" w:rsidR="000B6BEB" w:rsidRPr="00A57274" w:rsidRDefault="000B6BEB" w:rsidP="000D29DC">
            <w:pPr>
              <w:pStyle w:val="aff2"/>
              <w:jc w:val="both"/>
            </w:pPr>
            <w:r w:rsidRPr="00A57274">
              <w:t xml:space="preserve">Выполнение вспомогательных работ при проведении </w:t>
            </w:r>
            <w:r w:rsidR="000C7B17">
              <w:t xml:space="preserve">доводочных </w:t>
            </w:r>
            <w:r w:rsidRPr="00A57274">
              <w:t xml:space="preserve">испытаний новых и модифицированных конструкций и технологических процессов изготовления изделий из </w:t>
            </w:r>
            <w:r w:rsidR="004D7D08" w:rsidRPr="00A57274">
              <w:t>компози</w:t>
            </w:r>
            <w:r w:rsidR="004D7D08">
              <w:t>ционных</w:t>
            </w:r>
            <w:r w:rsidRPr="00A57274">
              <w:t xml:space="preserve"> материалов</w:t>
            </w:r>
          </w:p>
        </w:tc>
      </w:tr>
      <w:tr w:rsidR="00544C3E" w:rsidRPr="00A57274" w14:paraId="5812547D" w14:textId="77777777" w:rsidTr="006F54C7">
        <w:trPr>
          <w:trHeight w:val="20"/>
        </w:trPr>
        <w:tc>
          <w:tcPr>
            <w:tcW w:w="1291" w:type="pct"/>
            <w:vMerge w:val="restart"/>
          </w:tcPr>
          <w:p w14:paraId="2AC60C91" w14:textId="77777777" w:rsidR="00544C3E" w:rsidRPr="00A57274" w:rsidDel="002A1D54" w:rsidRDefault="00544C3E" w:rsidP="00DC11D5">
            <w:pPr>
              <w:pStyle w:val="aff2"/>
            </w:pPr>
            <w:r w:rsidRPr="00A57274" w:rsidDel="002A1D54">
              <w:t>Необходимые умения</w:t>
            </w:r>
          </w:p>
        </w:tc>
        <w:tc>
          <w:tcPr>
            <w:tcW w:w="3709" w:type="pct"/>
            <w:shd w:val="clear" w:color="auto" w:fill="auto"/>
          </w:tcPr>
          <w:p w14:paraId="0ADCEA39" w14:textId="3F1FE9B0" w:rsidR="00544C3E" w:rsidRPr="00A57274" w:rsidRDefault="00B2135A" w:rsidP="000D29DC">
            <w:pPr>
              <w:pStyle w:val="aff2"/>
              <w:jc w:val="both"/>
            </w:pPr>
            <w:r>
              <w:t xml:space="preserve">Устанавливать </w:t>
            </w:r>
            <w:r w:rsidR="000D29DC">
              <w:t xml:space="preserve">требования к изделиям </w:t>
            </w:r>
            <w:r w:rsidRPr="00A57274">
              <w:t>из компози</w:t>
            </w:r>
            <w:r>
              <w:t>ционных</w:t>
            </w:r>
            <w:r w:rsidRPr="00A57274">
              <w:t xml:space="preserve"> материалов </w:t>
            </w:r>
            <w:r>
              <w:t xml:space="preserve">по результатам рассмотрения </w:t>
            </w:r>
            <w:r w:rsidR="00544C3E" w:rsidRPr="00A57274">
              <w:t>конструкторск</w:t>
            </w:r>
            <w:r>
              <w:t>ой</w:t>
            </w:r>
            <w:r w:rsidR="00544C3E" w:rsidRPr="00A57274">
              <w:t xml:space="preserve"> и технологическ</w:t>
            </w:r>
            <w:r>
              <w:t>ой</w:t>
            </w:r>
            <w:r w:rsidR="00544C3E" w:rsidRPr="00A57274">
              <w:t xml:space="preserve"> документаци</w:t>
            </w:r>
            <w:r>
              <w:t>и</w:t>
            </w:r>
            <w:r w:rsidR="00544C3E" w:rsidRPr="00A57274">
              <w:t xml:space="preserve"> </w:t>
            </w:r>
          </w:p>
        </w:tc>
      </w:tr>
      <w:tr w:rsidR="00455793" w:rsidRPr="00A57274" w14:paraId="53808A74" w14:textId="77777777" w:rsidTr="006F54C7">
        <w:trPr>
          <w:trHeight w:val="20"/>
        </w:trPr>
        <w:tc>
          <w:tcPr>
            <w:tcW w:w="1291" w:type="pct"/>
            <w:vMerge/>
          </w:tcPr>
          <w:p w14:paraId="374F475C" w14:textId="77777777" w:rsidR="00455793" w:rsidRPr="00A57274" w:rsidDel="002A1D54" w:rsidRDefault="00455793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77716019" w14:textId="3670BAEB" w:rsidR="00455793" w:rsidRPr="00A57274" w:rsidRDefault="00455793" w:rsidP="000D29DC">
            <w:pPr>
              <w:pStyle w:val="aff2"/>
              <w:jc w:val="both"/>
            </w:pPr>
            <w:r w:rsidRPr="00D91BED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455793" w:rsidRPr="00A57274" w14:paraId="549B36F7" w14:textId="77777777" w:rsidTr="006F54C7">
        <w:trPr>
          <w:trHeight w:val="20"/>
        </w:trPr>
        <w:tc>
          <w:tcPr>
            <w:tcW w:w="1291" w:type="pct"/>
            <w:vMerge/>
          </w:tcPr>
          <w:p w14:paraId="02B3B18D" w14:textId="77777777" w:rsidR="00455793" w:rsidRPr="00A57274" w:rsidDel="002A1D54" w:rsidRDefault="00455793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42AF27EB" w14:textId="1DBF94D4" w:rsidR="00455793" w:rsidRPr="00A57274" w:rsidRDefault="00455793" w:rsidP="000D29DC">
            <w:pPr>
              <w:pStyle w:val="aff2"/>
              <w:jc w:val="both"/>
            </w:pPr>
            <w:r w:rsidRPr="00D91BED">
              <w:t>Копировать, перемещать, сохранять, переименовывать, удалять, восстанавливать файлы</w:t>
            </w:r>
          </w:p>
        </w:tc>
      </w:tr>
      <w:tr w:rsidR="00455793" w:rsidRPr="00A57274" w14:paraId="7AEA55D3" w14:textId="77777777" w:rsidTr="006F54C7">
        <w:trPr>
          <w:trHeight w:val="20"/>
        </w:trPr>
        <w:tc>
          <w:tcPr>
            <w:tcW w:w="1291" w:type="pct"/>
            <w:vMerge/>
          </w:tcPr>
          <w:p w14:paraId="4454A6E5" w14:textId="77777777" w:rsidR="00455793" w:rsidRPr="00A57274" w:rsidDel="002A1D54" w:rsidRDefault="00455793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7E937B33" w14:textId="59BD391E" w:rsidR="00455793" w:rsidRPr="00A57274" w:rsidRDefault="00455793" w:rsidP="000D29DC">
            <w:pPr>
              <w:pStyle w:val="aff2"/>
              <w:jc w:val="both"/>
            </w:pPr>
            <w:r w:rsidRPr="00D91BED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455793" w:rsidRPr="00A57274" w14:paraId="16FF4615" w14:textId="77777777" w:rsidTr="006F54C7">
        <w:trPr>
          <w:trHeight w:val="20"/>
        </w:trPr>
        <w:tc>
          <w:tcPr>
            <w:tcW w:w="1291" w:type="pct"/>
            <w:vMerge/>
          </w:tcPr>
          <w:p w14:paraId="5FEE05B1" w14:textId="77777777" w:rsidR="00455793" w:rsidRPr="00A57274" w:rsidDel="002A1D54" w:rsidRDefault="00455793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495D2FCA" w14:textId="4B452544" w:rsidR="00455793" w:rsidRPr="00A57274" w:rsidRDefault="00455793" w:rsidP="000D29DC">
            <w:pPr>
              <w:pStyle w:val="aff2"/>
              <w:jc w:val="both"/>
            </w:pPr>
            <w:r w:rsidRPr="00D91BED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CD75B1" w:rsidRPr="00A57274" w14:paraId="1E1891FC" w14:textId="77777777" w:rsidTr="006F54C7">
        <w:trPr>
          <w:trHeight w:val="20"/>
        </w:trPr>
        <w:tc>
          <w:tcPr>
            <w:tcW w:w="1291" w:type="pct"/>
            <w:vMerge/>
          </w:tcPr>
          <w:p w14:paraId="235FC473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2C002F05" w14:textId="4FED8AD0" w:rsidR="00CD75B1" w:rsidRPr="00A57274" w:rsidRDefault="00CD75B1" w:rsidP="000D29DC">
            <w:pPr>
              <w:pStyle w:val="aff2"/>
              <w:jc w:val="both"/>
            </w:pPr>
            <w:r w:rsidRPr="00D91BED">
              <w:t xml:space="preserve">Искать в электронном архиве справочную информацию, конструкторские и технологические документы о </w:t>
            </w:r>
            <w:r>
              <w:t>технологическом оборудовании, применяемом для изготовления изделий из композиционных материалов</w:t>
            </w:r>
          </w:p>
        </w:tc>
      </w:tr>
      <w:tr w:rsidR="004E3BC5" w:rsidRPr="00A57274" w14:paraId="2CFA21D8" w14:textId="77777777" w:rsidTr="006F54C7">
        <w:trPr>
          <w:trHeight w:val="20"/>
        </w:trPr>
        <w:tc>
          <w:tcPr>
            <w:tcW w:w="1291" w:type="pct"/>
            <w:vMerge/>
          </w:tcPr>
          <w:p w14:paraId="4BE452B2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11455C7F" w14:textId="651FC958" w:rsidR="004E3BC5" w:rsidRPr="00A57274" w:rsidRDefault="004E3BC5" w:rsidP="000D29DC">
            <w:pPr>
              <w:pStyle w:val="aff2"/>
              <w:jc w:val="both"/>
            </w:pPr>
            <w:r w:rsidRPr="00D91BED">
              <w:t xml:space="preserve">Искать информацию о </w:t>
            </w:r>
            <w:r>
              <w:t>технологическом оборудовании, применяемом для изготовления изделий из композиционных материалов</w:t>
            </w:r>
            <w:r w:rsidRPr="00D91BED">
              <w:t xml:space="preserve">, с использованием </w:t>
            </w:r>
            <w:r w:rsidR="000D29DC">
              <w:t>информационно-телекоммуникационной сети «Интернет»</w:t>
            </w:r>
          </w:p>
        </w:tc>
      </w:tr>
      <w:tr w:rsidR="00CD75B1" w:rsidRPr="00A57274" w14:paraId="53DB07DF" w14:textId="77777777" w:rsidTr="006F54C7">
        <w:trPr>
          <w:trHeight w:val="20"/>
        </w:trPr>
        <w:tc>
          <w:tcPr>
            <w:tcW w:w="1291" w:type="pct"/>
            <w:vMerge/>
          </w:tcPr>
          <w:p w14:paraId="6F3B900A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5B11C5B8" w14:textId="08AA4CFC" w:rsidR="00CD75B1" w:rsidRPr="00A57274" w:rsidRDefault="00CD75B1" w:rsidP="000D29DC">
            <w:pPr>
              <w:pStyle w:val="aff2"/>
              <w:jc w:val="both"/>
            </w:pPr>
            <w:r>
              <w:t>Настраивать</w:t>
            </w:r>
            <w:r w:rsidRPr="00A57274">
              <w:t xml:space="preserve"> оборудовани</w:t>
            </w:r>
            <w:r>
              <w:t>е</w:t>
            </w:r>
            <w:r w:rsidRPr="00A57274">
              <w:t xml:space="preserve"> для механических испытаний изделий из компози</w:t>
            </w:r>
            <w:r>
              <w:t>ционных</w:t>
            </w:r>
            <w:r w:rsidRPr="00A57274">
              <w:t xml:space="preserve"> материалов </w:t>
            </w:r>
          </w:p>
        </w:tc>
      </w:tr>
      <w:tr w:rsidR="00CD75B1" w:rsidRPr="00A57274" w14:paraId="1B6C8399" w14:textId="77777777" w:rsidTr="006F54C7">
        <w:trPr>
          <w:trHeight w:val="20"/>
        </w:trPr>
        <w:tc>
          <w:tcPr>
            <w:tcW w:w="1291" w:type="pct"/>
            <w:vMerge/>
          </w:tcPr>
          <w:p w14:paraId="14C9E2A9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20092F69" w14:textId="453FE596" w:rsidR="00CD75B1" w:rsidRPr="00A57274" w:rsidRDefault="00CD75B1" w:rsidP="000D29DC">
            <w:pPr>
              <w:pStyle w:val="aff2"/>
              <w:jc w:val="both"/>
            </w:pPr>
            <w:r>
              <w:t xml:space="preserve">Настраивать приборы </w:t>
            </w:r>
            <w:r w:rsidRPr="00A57274">
              <w:t>для определения физических и структурных свойств компози</w:t>
            </w:r>
            <w:r>
              <w:t>ционных</w:t>
            </w:r>
            <w:r w:rsidRPr="00A57274">
              <w:t xml:space="preserve"> материалов </w:t>
            </w:r>
          </w:p>
        </w:tc>
      </w:tr>
      <w:tr w:rsidR="00CD75B1" w:rsidRPr="00A57274" w14:paraId="6D451357" w14:textId="77777777" w:rsidTr="006F54C7">
        <w:trPr>
          <w:trHeight w:val="20"/>
        </w:trPr>
        <w:tc>
          <w:tcPr>
            <w:tcW w:w="1291" w:type="pct"/>
            <w:vMerge/>
          </w:tcPr>
          <w:p w14:paraId="2D013DC1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  <w:shd w:val="clear" w:color="auto" w:fill="auto"/>
          </w:tcPr>
          <w:p w14:paraId="23AADF4B" w14:textId="7C4B1734" w:rsidR="00CD75B1" w:rsidRPr="00A57274" w:rsidRDefault="00CD75B1" w:rsidP="000D29DC">
            <w:pPr>
              <w:pStyle w:val="aff2"/>
              <w:jc w:val="both"/>
            </w:pPr>
            <w:r>
              <w:t xml:space="preserve">Настраивать </w:t>
            </w:r>
            <w:r w:rsidRPr="00A57274">
              <w:t>средств</w:t>
            </w:r>
            <w:r>
              <w:t>а</w:t>
            </w:r>
            <w:r w:rsidRPr="00A57274">
              <w:t xml:space="preserve"> нераз</w:t>
            </w:r>
            <w:r>
              <w:t>р</w:t>
            </w:r>
            <w:r w:rsidRPr="00A57274">
              <w:t>ушающего контроля 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CD75B1" w:rsidRPr="00A57274" w14:paraId="5435BBC8" w14:textId="77777777" w:rsidTr="006F54C7">
        <w:trPr>
          <w:trHeight w:val="20"/>
        </w:trPr>
        <w:tc>
          <w:tcPr>
            <w:tcW w:w="1291" w:type="pct"/>
            <w:vMerge/>
          </w:tcPr>
          <w:p w14:paraId="0E03DB4F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45010BFD" w14:textId="77777777" w:rsidR="00CD75B1" w:rsidRPr="00A57274" w:rsidRDefault="00CD75B1" w:rsidP="000D29DC">
            <w:pPr>
              <w:pStyle w:val="aff2"/>
              <w:jc w:val="both"/>
            </w:pPr>
            <w:r w:rsidRPr="00A57274">
              <w:t>Документировать поступление и расход материальных ценностей, в том числе с использованием прикладных программных средств</w:t>
            </w:r>
          </w:p>
        </w:tc>
      </w:tr>
      <w:tr w:rsidR="00CD75B1" w:rsidRPr="00A57274" w14:paraId="4CE6E67E" w14:textId="77777777" w:rsidTr="006F54C7">
        <w:trPr>
          <w:trHeight w:val="20"/>
        </w:trPr>
        <w:tc>
          <w:tcPr>
            <w:tcW w:w="1291" w:type="pct"/>
            <w:vMerge/>
          </w:tcPr>
          <w:p w14:paraId="2C71BD73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227DBDCB" w14:textId="43F8A910" w:rsidR="00CD75B1" w:rsidRPr="00A57274" w:rsidRDefault="00CD75B1" w:rsidP="000D29DC">
            <w:pPr>
              <w:pStyle w:val="aff2"/>
              <w:jc w:val="both"/>
            </w:pPr>
            <w:r w:rsidRPr="00A57274">
              <w:t>Осуществлять визуальный контроль исходных материалов для получения составных частей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CD75B1" w:rsidRPr="00A57274" w14:paraId="0A853EA2" w14:textId="77777777" w:rsidTr="006F54C7">
        <w:trPr>
          <w:trHeight w:val="20"/>
        </w:trPr>
        <w:tc>
          <w:tcPr>
            <w:tcW w:w="1291" w:type="pct"/>
            <w:vMerge/>
          </w:tcPr>
          <w:p w14:paraId="51255021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1F7FF275" w14:textId="77777777" w:rsidR="00CD75B1" w:rsidRPr="00A57274" w:rsidRDefault="00CD75B1" w:rsidP="000D29DC">
            <w:pPr>
              <w:pStyle w:val="aff2"/>
              <w:jc w:val="both"/>
            </w:pPr>
            <w:r w:rsidRPr="00A57274">
              <w:t>Измерять механические свойства армирующих нитей и тканей</w:t>
            </w:r>
          </w:p>
        </w:tc>
      </w:tr>
      <w:tr w:rsidR="00CD75B1" w:rsidRPr="00A57274" w14:paraId="5F672436" w14:textId="77777777" w:rsidTr="006F54C7">
        <w:trPr>
          <w:trHeight w:val="20"/>
        </w:trPr>
        <w:tc>
          <w:tcPr>
            <w:tcW w:w="1291" w:type="pct"/>
            <w:vMerge/>
          </w:tcPr>
          <w:p w14:paraId="34C0954F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5B2CC3FA" w14:textId="71470DEA" w:rsidR="00CD75B1" w:rsidRPr="00A57274" w:rsidRDefault="00CD75B1" w:rsidP="000D29DC">
            <w:pPr>
              <w:pStyle w:val="aff2"/>
              <w:jc w:val="both"/>
            </w:pPr>
            <w:r w:rsidRPr="00A57274">
              <w:t xml:space="preserve">Определять свойства препрега </w:t>
            </w:r>
            <w:r w:rsidR="002D1FF0">
              <w:t>композиционных материалов</w:t>
            </w:r>
          </w:p>
        </w:tc>
      </w:tr>
      <w:tr w:rsidR="00893F86" w:rsidRPr="00A57274" w14:paraId="4EC1A093" w14:textId="77777777" w:rsidTr="00893F86">
        <w:trPr>
          <w:trHeight w:val="289"/>
        </w:trPr>
        <w:tc>
          <w:tcPr>
            <w:tcW w:w="1291" w:type="pct"/>
            <w:vMerge w:val="restart"/>
          </w:tcPr>
          <w:p w14:paraId="12E51605" w14:textId="77777777" w:rsidR="00893F86" w:rsidRPr="00A57274" w:rsidRDefault="00893F86" w:rsidP="00DC11D5">
            <w:pPr>
              <w:pStyle w:val="aff2"/>
            </w:pPr>
            <w:r w:rsidRPr="00A57274" w:rsidDel="002A1D54">
              <w:t>Необходимые знания</w:t>
            </w:r>
          </w:p>
        </w:tc>
        <w:tc>
          <w:tcPr>
            <w:tcW w:w="3709" w:type="pct"/>
          </w:tcPr>
          <w:p w14:paraId="798A6E97" w14:textId="744D6107" w:rsidR="00893F86" w:rsidRPr="00A57274" w:rsidRDefault="00893F86" w:rsidP="000D29DC">
            <w:pPr>
              <w:pStyle w:val="aff2"/>
              <w:jc w:val="both"/>
            </w:pPr>
            <w:r w:rsidRPr="00A57274">
              <w:t>Порядок ведения учета и предоставления отчетности</w:t>
            </w:r>
          </w:p>
        </w:tc>
      </w:tr>
      <w:tr w:rsidR="00CD75B1" w:rsidRPr="00A57274" w14:paraId="75786383" w14:textId="77777777" w:rsidTr="006F54C7">
        <w:trPr>
          <w:trHeight w:val="20"/>
        </w:trPr>
        <w:tc>
          <w:tcPr>
            <w:tcW w:w="1291" w:type="pct"/>
            <w:vMerge/>
          </w:tcPr>
          <w:p w14:paraId="1E136AF9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69FBA1BB" w14:textId="7E044541" w:rsidR="00CD75B1" w:rsidRPr="00A57274" w:rsidRDefault="00CD75B1" w:rsidP="000D29DC">
            <w:pPr>
              <w:pStyle w:val="aff2"/>
              <w:jc w:val="both"/>
            </w:pPr>
            <w:r w:rsidRPr="00D91BED">
              <w:t>Порядок работы с персональной вычислительной техникой</w:t>
            </w:r>
          </w:p>
        </w:tc>
      </w:tr>
      <w:tr w:rsidR="00CD75B1" w:rsidRPr="00A57274" w14:paraId="4A72C5E4" w14:textId="77777777" w:rsidTr="006F54C7">
        <w:trPr>
          <w:trHeight w:val="20"/>
        </w:trPr>
        <w:tc>
          <w:tcPr>
            <w:tcW w:w="1291" w:type="pct"/>
            <w:vMerge/>
          </w:tcPr>
          <w:p w14:paraId="1207EDB8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55376D8E" w14:textId="04E1C71A" w:rsidR="00CD75B1" w:rsidRPr="00A57274" w:rsidRDefault="00CD75B1" w:rsidP="000D29DC">
            <w:pPr>
              <w:pStyle w:val="aff2"/>
              <w:jc w:val="both"/>
            </w:pPr>
            <w:r w:rsidRPr="00D91BED">
              <w:t>Порядок работы с файловой системой</w:t>
            </w:r>
          </w:p>
        </w:tc>
      </w:tr>
      <w:tr w:rsidR="00CD75B1" w:rsidRPr="00A57274" w14:paraId="32AE949A" w14:textId="77777777" w:rsidTr="006F54C7">
        <w:trPr>
          <w:trHeight w:val="20"/>
        </w:trPr>
        <w:tc>
          <w:tcPr>
            <w:tcW w:w="1291" w:type="pct"/>
            <w:vMerge/>
          </w:tcPr>
          <w:p w14:paraId="2882F6C1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43411424" w14:textId="649FE6EB" w:rsidR="00CD75B1" w:rsidRPr="00A57274" w:rsidRDefault="00CD75B1" w:rsidP="000D29DC">
            <w:pPr>
              <w:pStyle w:val="aff2"/>
              <w:jc w:val="both"/>
            </w:pPr>
            <w:r w:rsidRPr="00D91BED">
              <w:t>Основные форматы представления электронной графической и текстовой информации</w:t>
            </w:r>
          </w:p>
        </w:tc>
      </w:tr>
      <w:tr w:rsidR="00CD75B1" w:rsidRPr="00A57274" w14:paraId="4455D460" w14:textId="77777777" w:rsidTr="006F54C7">
        <w:trPr>
          <w:trHeight w:val="20"/>
        </w:trPr>
        <w:tc>
          <w:tcPr>
            <w:tcW w:w="1291" w:type="pct"/>
            <w:vMerge/>
          </w:tcPr>
          <w:p w14:paraId="1FE8521F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2EA32882" w14:textId="656AA13B" w:rsidR="00CD75B1" w:rsidRPr="00A57274" w:rsidRDefault="00CD75B1" w:rsidP="000D29DC">
            <w:pPr>
              <w:pStyle w:val="aff2"/>
              <w:jc w:val="both"/>
            </w:pPr>
            <w:r w:rsidRPr="00D91BED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E3BC5" w:rsidRPr="00A57274" w14:paraId="7369C898" w14:textId="77777777" w:rsidTr="006F54C7">
        <w:trPr>
          <w:trHeight w:val="20"/>
        </w:trPr>
        <w:tc>
          <w:tcPr>
            <w:tcW w:w="1291" w:type="pct"/>
            <w:vMerge/>
          </w:tcPr>
          <w:p w14:paraId="42FE7D69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381E09C6" w14:textId="39899D29" w:rsidR="004E3BC5" w:rsidRPr="00A57274" w:rsidRDefault="004E3BC5" w:rsidP="000D29DC">
            <w:pPr>
              <w:pStyle w:val="aff2"/>
              <w:jc w:val="both"/>
            </w:pPr>
            <w:r w:rsidRPr="00D91BED">
              <w:t>Порядок работы с электронным архивом технической документации</w:t>
            </w:r>
          </w:p>
        </w:tc>
      </w:tr>
      <w:tr w:rsidR="004E3BC5" w:rsidRPr="00A57274" w14:paraId="3414605D" w14:textId="77777777" w:rsidTr="006F54C7">
        <w:trPr>
          <w:trHeight w:val="20"/>
        </w:trPr>
        <w:tc>
          <w:tcPr>
            <w:tcW w:w="1291" w:type="pct"/>
            <w:vMerge/>
          </w:tcPr>
          <w:p w14:paraId="31B86AA0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0ADF5033" w14:textId="355742A4" w:rsidR="004E3BC5" w:rsidRPr="00D91BED" w:rsidRDefault="004E3BC5" w:rsidP="000D29DC">
            <w:pPr>
              <w:pStyle w:val="aff2"/>
              <w:jc w:val="both"/>
            </w:pPr>
            <w:r w:rsidRPr="00D91BED">
              <w:t xml:space="preserve">Браузеры для работы с </w:t>
            </w:r>
            <w:r w:rsidR="002D1FF0">
              <w:t>информационно-телекоммуникационной сетью «Интернет»</w:t>
            </w:r>
            <w:r w:rsidRPr="00D91BED">
              <w:t>: наименования, возможности и порядок работы в них</w:t>
            </w:r>
          </w:p>
        </w:tc>
      </w:tr>
      <w:tr w:rsidR="004E3BC5" w:rsidRPr="00A57274" w14:paraId="29961137" w14:textId="77777777" w:rsidTr="006F54C7">
        <w:trPr>
          <w:trHeight w:val="20"/>
        </w:trPr>
        <w:tc>
          <w:tcPr>
            <w:tcW w:w="1291" w:type="pct"/>
            <w:vMerge/>
          </w:tcPr>
          <w:p w14:paraId="403F16F0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4F5FCF07" w14:textId="260604BA" w:rsidR="004E3BC5" w:rsidRPr="00D91BED" w:rsidRDefault="004E3BC5" w:rsidP="000D29DC">
            <w:pPr>
              <w:pStyle w:val="aff2"/>
              <w:jc w:val="both"/>
            </w:pPr>
            <w:r w:rsidRPr="00D91BED">
              <w:t xml:space="preserve">Правила безопасности при работе в </w:t>
            </w:r>
            <w:r w:rsidR="000D29DC">
              <w:t>информационно-телекоммуникационной сети «Интернет»</w:t>
            </w:r>
          </w:p>
        </w:tc>
      </w:tr>
      <w:tr w:rsidR="004E3BC5" w:rsidRPr="00A57274" w14:paraId="6706EFED" w14:textId="77777777" w:rsidTr="006F54C7">
        <w:trPr>
          <w:trHeight w:val="20"/>
        </w:trPr>
        <w:tc>
          <w:tcPr>
            <w:tcW w:w="1291" w:type="pct"/>
            <w:vMerge/>
          </w:tcPr>
          <w:p w14:paraId="0638246B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32D9C27C" w14:textId="478FFA6B" w:rsidR="004E3BC5" w:rsidRPr="00D91BED" w:rsidRDefault="004E3BC5" w:rsidP="000D29DC">
            <w:pPr>
              <w:pStyle w:val="aff2"/>
              <w:jc w:val="both"/>
            </w:pPr>
            <w:r w:rsidRPr="00D91BED">
              <w:t xml:space="preserve">Поисковые системы для поиска информации в </w:t>
            </w:r>
            <w:r w:rsidR="000D29DC">
              <w:t>информационно-телекоммуникационной сети «Интернет»</w:t>
            </w:r>
            <w:r w:rsidRPr="00D91BED">
              <w:t>: наименования, возможности и порядок работы в них</w:t>
            </w:r>
          </w:p>
        </w:tc>
      </w:tr>
      <w:tr w:rsidR="004E3BC5" w:rsidRPr="00A57274" w14:paraId="3CF2729F" w14:textId="77777777" w:rsidTr="006F54C7">
        <w:trPr>
          <w:trHeight w:val="20"/>
        </w:trPr>
        <w:tc>
          <w:tcPr>
            <w:tcW w:w="1291" w:type="pct"/>
            <w:vMerge/>
          </w:tcPr>
          <w:p w14:paraId="71F0E2F3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413F8587" w14:textId="77777777" w:rsidR="004E3BC5" w:rsidRPr="00A57274" w:rsidRDefault="004E3BC5" w:rsidP="000D29DC">
            <w:pPr>
              <w:pStyle w:val="aff2"/>
              <w:jc w:val="both"/>
            </w:pPr>
            <w:r w:rsidRPr="00A57274">
              <w:t xml:space="preserve">Основы технологии и </w:t>
            </w:r>
            <w:r>
              <w:t xml:space="preserve">устройство </w:t>
            </w:r>
            <w:r w:rsidRPr="00A57274">
              <w:t xml:space="preserve">оборудования для получения армирующих частиц, волокон и тканей </w:t>
            </w:r>
          </w:p>
        </w:tc>
      </w:tr>
      <w:tr w:rsidR="004E3BC5" w:rsidRPr="00A57274" w14:paraId="28750B7C" w14:textId="77777777" w:rsidTr="006F54C7">
        <w:trPr>
          <w:trHeight w:val="20"/>
        </w:trPr>
        <w:tc>
          <w:tcPr>
            <w:tcW w:w="1291" w:type="pct"/>
            <w:vMerge/>
          </w:tcPr>
          <w:p w14:paraId="3C240ACA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4DBEB6BB" w14:textId="0BCCE04E" w:rsidR="004E3BC5" w:rsidRPr="00A57274" w:rsidRDefault="004E3BC5" w:rsidP="000D29DC">
            <w:pPr>
              <w:pStyle w:val="aff2"/>
              <w:jc w:val="both"/>
            </w:pPr>
            <w:r w:rsidRPr="00A57274">
              <w:t>Основы конструирования и технологий производства изделий из компози</w:t>
            </w:r>
            <w:r>
              <w:t>ционных</w:t>
            </w:r>
            <w:r w:rsidRPr="00A57274">
              <w:t xml:space="preserve"> материалов на основе полимеров</w:t>
            </w:r>
          </w:p>
        </w:tc>
      </w:tr>
      <w:tr w:rsidR="004E3BC5" w:rsidRPr="00A57274" w14:paraId="54783593" w14:textId="77777777" w:rsidTr="006F54C7">
        <w:trPr>
          <w:trHeight w:val="20"/>
        </w:trPr>
        <w:tc>
          <w:tcPr>
            <w:tcW w:w="1291" w:type="pct"/>
            <w:vMerge/>
          </w:tcPr>
          <w:p w14:paraId="2D466EF0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021AAD55" w14:textId="34FECADE" w:rsidR="004E3BC5" w:rsidRPr="00A57274" w:rsidRDefault="004E3BC5" w:rsidP="000D29DC">
            <w:pPr>
              <w:pStyle w:val="aff2"/>
              <w:jc w:val="both"/>
            </w:pPr>
            <w:r w:rsidRPr="00A57274">
              <w:t>Основы конструирования и технологий производства изделий из металлических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4E3BC5" w:rsidRPr="00A57274" w14:paraId="4C968525" w14:textId="77777777" w:rsidTr="006F54C7">
        <w:trPr>
          <w:trHeight w:val="20"/>
        </w:trPr>
        <w:tc>
          <w:tcPr>
            <w:tcW w:w="1291" w:type="pct"/>
            <w:vMerge/>
          </w:tcPr>
          <w:p w14:paraId="22AC1BE0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3FB63831" w14:textId="77777777" w:rsidR="004E3BC5" w:rsidRPr="00A57274" w:rsidRDefault="004E3BC5" w:rsidP="000D29DC">
            <w:pPr>
              <w:pStyle w:val="aff2"/>
              <w:jc w:val="both"/>
            </w:pPr>
            <w:r w:rsidRPr="00A57274">
              <w:t xml:space="preserve">Основы конструирования, технологий и </w:t>
            </w:r>
            <w:r>
              <w:t xml:space="preserve">устройство </w:t>
            </w:r>
            <w:r w:rsidRPr="00A57274">
              <w:t>оборудования для производства изделий из углерод-углеродных материалов</w:t>
            </w:r>
          </w:p>
        </w:tc>
      </w:tr>
      <w:tr w:rsidR="004E3BC5" w:rsidRPr="00A57274" w14:paraId="4CEF3FA3" w14:textId="77777777" w:rsidTr="006F54C7">
        <w:trPr>
          <w:trHeight w:val="20"/>
        </w:trPr>
        <w:tc>
          <w:tcPr>
            <w:tcW w:w="1291" w:type="pct"/>
            <w:vMerge/>
          </w:tcPr>
          <w:p w14:paraId="457EB202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287FE134" w14:textId="3F49BB2E" w:rsidR="004E3BC5" w:rsidRPr="00A57274" w:rsidRDefault="004E3BC5" w:rsidP="000D29DC">
            <w:pPr>
              <w:pStyle w:val="aff2"/>
              <w:jc w:val="both"/>
            </w:pPr>
            <w:r w:rsidRPr="00A57274">
              <w:t>Конструктивные особенности, назначение, принципы работы и правила эксплуатации оборудования, используемого при изготовлении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4E3BC5" w:rsidRPr="00A57274" w14:paraId="4FB2AFFE" w14:textId="77777777" w:rsidTr="006F54C7">
        <w:trPr>
          <w:trHeight w:val="20"/>
        </w:trPr>
        <w:tc>
          <w:tcPr>
            <w:tcW w:w="1291" w:type="pct"/>
            <w:vMerge/>
          </w:tcPr>
          <w:p w14:paraId="11692F74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0B4E2373" w14:textId="7C2D70B1" w:rsidR="004E3BC5" w:rsidRPr="00A57274" w:rsidRDefault="00893F86" w:rsidP="000D29DC">
            <w:pPr>
              <w:pStyle w:val="aff2"/>
              <w:jc w:val="both"/>
            </w:pPr>
            <w:r>
              <w:t xml:space="preserve">Порядок </w:t>
            </w:r>
            <w:r w:rsidR="004E3BC5" w:rsidRPr="00A57274">
              <w:t>осмотра технологического оборудования и обнаружения дефектов</w:t>
            </w:r>
          </w:p>
        </w:tc>
      </w:tr>
      <w:tr w:rsidR="004E3BC5" w:rsidRPr="00A57274" w14:paraId="36E0FD3B" w14:textId="77777777" w:rsidTr="006F54C7">
        <w:trPr>
          <w:trHeight w:val="20"/>
        </w:trPr>
        <w:tc>
          <w:tcPr>
            <w:tcW w:w="1291" w:type="pct"/>
            <w:vMerge/>
          </w:tcPr>
          <w:p w14:paraId="15168C7A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1D17D8B3" w14:textId="77777777" w:rsidR="004E3BC5" w:rsidRPr="00A57274" w:rsidRDefault="004E3BC5" w:rsidP="000D29DC">
            <w:pPr>
              <w:pStyle w:val="aff2"/>
              <w:jc w:val="both"/>
            </w:pPr>
            <w:r w:rsidRPr="00A57274">
              <w:t xml:space="preserve">Методы настройки и поверки контрольно-измерительных приборов </w:t>
            </w:r>
          </w:p>
        </w:tc>
      </w:tr>
      <w:tr w:rsidR="004E3BC5" w:rsidRPr="00A57274" w14:paraId="47A8A8AC" w14:textId="77777777" w:rsidTr="006F54C7">
        <w:trPr>
          <w:trHeight w:val="20"/>
        </w:trPr>
        <w:tc>
          <w:tcPr>
            <w:tcW w:w="1291" w:type="pct"/>
            <w:vMerge/>
          </w:tcPr>
          <w:p w14:paraId="705F8EBB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1CF39505" w14:textId="77777777" w:rsidR="004E3BC5" w:rsidRPr="00A57274" w:rsidRDefault="004E3BC5" w:rsidP="000D29DC">
            <w:pPr>
              <w:pStyle w:val="aff2"/>
              <w:jc w:val="both"/>
            </w:pPr>
            <w:r w:rsidRPr="00A57274">
              <w:t>Методики измерения механических свойств армирующих нитей и тканей</w:t>
            </w:r>
          </w:p>
        </w:tc>
      </w:tr>
      <w:tr w:rsidR="004E3BC5" w:rsidRPr="00A57274" w14:paraId="2F38F038" w14:textId="77777777" w:rsidTr="006F54C7">
        <w:trPr>
          <w:trHeight w:val="20"/>
        </w:trPr>
        <w:tc>
          <w:tcPr>
            <w:tcW w:w="1291" w:type="pct"/>
            <w:vMerge/>
          </w:tcPr>
          <w:p w14:paraId="2C5BAFBE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5471DD05" w14:textId="61762F82" w:rsidR="004E3BC5" w:rsidRPr="00A57274" w:rsidRDefault="004E3BC5" w:rsidP="000D29DC">
            <w:pPr>
              <w:pStyle w:val="aff2"/>
              <w:jc w:val="both"/>
            </w:pPr>
            <w:r w:rsidRPr="00A57274">
              <w:t>Методики определения свойств препрега компози</w:t>
            </w:r>
            <w:r>
              <w:t>ционного</w:t>
            </w:r>
            <w:r w:rsidRPr="00A57274">
              <w:t xml:space="preserve"> материала</w:t>
            </w:r>
          </w:p>
        </w:tc>
      </w:tr>
      <w:tr w:rsidR="004E3BC5" w:rsidRPr="00A57274" w14:paraId="38C99D95" w14:textId="77777777" w:rsidTr="006F54C7">
        <w:trPr>
          <w:trHeight w:val="20"/>
        </w:trPr>
        <w:tc>
          <w:tcPr>
            <w:tcW w:w="1291" w:type="pct"/>
            <w:vMerge/>
          </w:tcPr>
          <w:p w14:paraId="3664614C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43F568FD" w14:textId="2422098D" w:rsidR="004E3BC5" w:rsidRPr="00A57274" w:rsidRDefault="004E3BC5" w:rsidP="000D29DC">
            <w:pPr>
              <w:pStyle w:val="aff2"/>
              <w:jc w:val="both"/>
            </w:pPr>
            <w:r w:rsidRPr="00A57274">
              <w:t xml:space="preserve">Методики проведения экспериментальных работ при внедрении новых конструкций и технологических процессов </w:t>
            </w:r>
            <w:r w:rsidR="002D1FF0" w:rsidRPr="0005741C">
              <w:t>производства</w:t>
            </w:r>
            <w:r w:rsidR="002D1FF0">
              <w:t xml:space="preserve">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 xml:space="preserve">ных </w:t>
            </w:r>
            <w:r w:rsidRPr="00A57274">
              <w:t>материалов</w:t>
            </w:r>
          </w:p>
        </w:tc>
      </w:tr>
      <w:tr w:rsidR="004E3BC5" w:rsidRPr="00A57274" w14:paraId="277D869C" w14:textId="77777777" w:rsidTr="006F54C7">
        <w:trPr>
          <w:trHeight w:val="20"/>
        </w:trPr>
        <w:tc>
          <w:tcPr>
            <w:tcW w:w="1291" w:type="pct"/>
            <w:vMerge/>
          </w:tcPr>
          <w:p w14:paraId="29AF37A5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41F6789A" w14:textId="77777777" w:rsidR="004E3BC5" w:rsidRPr="00A57274" w:rsidRDefault="004E3BC5" w:rsidP="000D29DC">
            <w:pPr>
              <w:pStyle w:val="aff2"/>
              <w:jc w:val="both"/>
            </w:pPr>
            <w:r w:rsidRPr="00A57274">
              <w:t>Технологические приемы изготовления макетов изделий</w:t>
            </w:r>
          </w:p>
        </w:tc>
      </w:tr>
      <w:tr w:rsidR="004E3BC5" w:rsidRPr="00A57274" w14:paraId="011852C3" w14:textId="77777777" w:rsidTr="006F54C7">
        <w:trPr>
          <w:trHeight w:val="20"/>
        </w:trPr>
        <w:tc>
          <w:tcPr>
            <w:tcW w:w="1291" w:type="pct"/>
            <w:vMerge/>
          </w:tcPr>
          <w:p w14:paraId="15A1E046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7E25897C" w14:textId="19ED05B9" w:rsidR="004E3BC5" w:rsidRPr="00A57274" w:rsidRDefault="004E3BC5" w:rsidP="000D29DC">
            <w:pPr>
              <w:pStyle w:val="aff2"/>
              <w:jc w:val="both"/>
            </w:pPr>
            <w:r w:rsidRPr="00A57274">
              <w:t>Стандарты и технические условия на исходные материалы для производства составных частей для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4E3BC5" w:rsidRPr="00A57274" w14:paraId="69601FF7" w14:textId="77777777" w:rsidTr="006F54C7">
        <w:trPr>
          <w:trHeight w:val="20"/>
        </w:trPr>
        <w:tc>
          <w:tcPr>
            <w:tcW w:w="1291" w:type="pct"/>
            <w:vMerge/>
          </w:tcPr>
          <w:p w14:paraId="1D2BA7EF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2ED62BEE" w14:textId="6D4DA2AC" w:rsidR="004E3BC5" w:rsidRPr="00A57274" w:rsidRDefault="004E3BC5" w:rsidP="000D29DC">
            <w:pPr>
              <w:pStyle w:val="aff2"/>
              <w:jc w:val="both"/>
            </w:pPr>
            <w:r w:rsidRPr="00A57274">
              <w:t xml:space="preserve">Правила хранения химических </w:t>
            </w:r>
            <w:r>
              <w:t>веществ</w:t>
            </w:r>
            <w:r w:rsidRPr="00A57274">
              <w:t>, применяемых при изготовлении 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4E3BC5" w:rsidRPr="00A57274" w14:paraId="0CE70E50" w14:textId="77777777" w:rsidTr="006F54C7">
        <w:trPr>
          <w:trHeight w:val="20"/>
        </w:trPr>
        <w:tc>
          <w:tcPr>
            <w:tcW w:w="1291" w:type="pct"/>
            <w:vMerge/>
          </w:tcPr>
          <w:p w14:paraId="69B9FD32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1F3344E7" w14:textId="78D81024" w:rsidR="004E3BC5" w:rsidRPr="00A57274" w:rsidRDefault="002D1FF0" w:rsidP="000D29DC">
            <w:pPr>
              <w:pStyle w:val="aff2"/>
              <w:jc w:val="both"/>
            </w:pPr>
            <w:r>
              <w:t xml:space="preserve">Меры безопасности </w:t>
            </w:r>
            <w:r w:rsidR="004E3BC5" w:rsidRPr="00D91BED">
              <w:t xml:space="preserve">при </w:t>
            </w:r>
            <w:r w:rsidR="004E3BC5">
              <w:t>в</w:t>
            </w:r>
            <w:r w:rsidR="004E3BC5" w:rsidRPr="00A57274">
              <w:t>ыполнени</w:t>
            </w:r>
            <w:r w:rsidR="004E3BC5">
              <w:t>и</w:t>
            </w:r>
            <w:r w:rsidR="004E3BC5" w:rsidRPr="00A57274">
              <w:t xml:space="preserve"> вспомогательных работ при производстве компози</w:t>
            </w:r>
            <w:r w:rsidR="004E3BC5">
              <w:t>ционных</w:t>
            </w:r>
            <w:r w:rsidR="004E3BC5" w:rsidRPr="00A57274">
              <w:t xml:space="preserve"> материалов</w:t>
            </w:r>
          </w:p>
        </w:tc>
      </w:tr>
      <w:tr w:rsidR="004E3BC5" w:rsidRPr="00A57274" w14:paraId="6E61395F" w14:textId="77777777" w:rsidTr="006F54C7">
        <w:trPr>
          <w:trHeight w:val="20"/>
        </w:trPr>
        <w:tc>
          <w:tcPr>
            <w:tcW w:w="1291" w:type="pct"/>
            <w:vMerge/>
          </w:tcPr>
          <w:p w14:paraId="499F86B4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07FF7612" w14:textId="797585EC" w:rsidR="004E3BC5" w:rsidRPr="00A57274" w:rsidRDefault="004E3BC5" w:rsidP="000D29DC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>
              <w:t>в</w:t>
            </w:r>
            <w:r w:rsidRPr="00A57274">
              <w:t>ыполнени</w:t>
            </w:r>
            <w:r>
              <w:t>и</w:t>
            </w:r>
            <w:r w:rsidRPr="00A57274">
              <w:t xml:space="preserve"> вспомогательных работ при производстве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4E3BC5" w:rsidRPr="00A57274" w14:paraId="115F7FBD" w14:textId="77777777" w:rsidTr="006F54C7">
        <w:trPr>
          <w:trHeight w:val="20"/>
        </w:trPr>
        <w:tc>
          <w:tcPr>
            <w:tcW w:w="1291" w:type="pct"/>
            <w:vMerge/>
          </w:tcPr>
          <w:p w14:paraId="662E32E2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1562FBB8" w14:textId="51ED1777" w:rsidR="004E3BC5" w:rsidRPr="00A57274" w:rsidRDefault="004E3BC5" w:rsidP="000D29DC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4E3BC5" w:rsidRPr="00A57274" w14:paraId="5D7A3835" w14:textId="77777777" w:rsidTr="006F54C7">
        <w:trPr>
          <w:trHeight w:val="20"/>
        </w:trPr>
        <w:tc>
          <w:tcPr>
            <w:tcW w:w="1291" w:type="pct"/>
          </w:tcPr>
          <w:p w14:paraId="400C76B2" w14:textId="77777777" w:rsidR="004E3BC5" w:rsidRPr="00E3625C" w:rsidRDefault="004E3BC5" w:rsidP="00DC11D5">
            <w:pPr>
              <w:pStyle w:val="aff2"/>
            </w:pPr>
            <w:r w:rsidRPr="00E3625C">
              <w:t>Другие характеристики</w:t>
            </w:r>
          </w:p>
        </w:tc>
        <w:tc>
          <w:tcPr>
            <w:tcW w:w="3709" w:type="pct"/>
          </w:tcPr>
          <w:p w14:paraId="393265DA" w14:textId="77777777" w:rsidR="004E3BC5" w:rsidRDefault="004E3BC5" w:rsidP="000D29DC">
            <w:pPr>
              <w:pStyle w:val="aff2"/>
              <w:jc w:val="both"/>
            </w:pPr>
            <w:r w:rsidRPr="00E3625C">
              <w:t xml:space="preserve">- </w:t>
            </w:r>
          </w:p>
        </w:tc>
      </w:tr>
    </w:tbl>
    <w:p w14:paraId="6D79F48D" w14:textId="77777777" w:rsidR="007734EE" w:rsidRDefault="007734EE" w:rsidP="00DC11D5">
      <w:pPr>
        <w:pStyle w:val="3"/>
        <w:keepNext w:val="0"/>
      </w:pPr>
    </w:p>
    <w:p w14:paraId="6E582CA5" w14:textId="7AA7C50C" w:rsidR="006A0515" w:rsidRPr="00A57274" w:rsidRDefault="006A0515" w:rsidP="00DC11D5">
      <w:pPr>
        <w:pStyle w:val="3"/>
        <w:keepNext w:val="0"/>
      </w:pPr>
      <w:r w:rsidRPr="00E5166B">
        <w:t>3.</w:t>
      </w:r>
      <w:r w:rsidR="00E5166B" w:rsidRPr="00E5166B">
        <w:t>1</w:t>
      </w:r>
      <w:r w:rsidRPr="00E5166B">
        <w:t>.</w:t>
      </w:r>
      <w:r w:rsidR="00E5166B" w:rsidRPr="00E5166B">
        <w:t>2</w:t>
      </w:r>
      <w:r w:rsidRPr="00E5166B">
        <w:t>. Трудовая функция</w:t>
      </w: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6A0515" w:rsidRPr="00A57274" w14:paraId="17617581" w14:textId="77777777" w:rsidTr="00893F86">
        <w:trPr>
          <w:trHeight w:val="278"/>
        </w:trPr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7B59F37" w14:textId="77777777" w:rsidR="006A0515" w:rsidRPr="00A57274" w:rsidRDefault="006A0515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9E2C4" w14:textId="189AC15D" w:rsidR="006A0515" w:rsidRPr="00A57274" w:rsidRDefault="006A0515" w:rsidP="00DC11D5">
            <w:r w:rsidRPr="00A57274">
              <w:t>Контроль соблюдения технологических режимов изготовления изделий и их составных частей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6D2E41" w14:textId="77777777" w:rsidR="006A0515" w:rsidRPr="00A57274" w:rsidRDefault="006A0515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43E2C" w14:textId="4C94ECF3" w:rsidR="006A0515" w:rsidRPr="00E5166B" w:rsidRDefault="007734EE" w:rsidP="00DC11D5">
            <w:pPr>
              <w:rPr>
                <w:lang w:val="en-US"/>
              </w:rPr>
            </w:pPr>
            <w:r>
              <w:t>A</w:t>
            </w:r>
            <w:r w:rsidR="006A0515" w:rsidRPr="00A57274">
              <w:t>/0</w:t>
            </w:r>
            <w:r w:rsidR="00E5166B">
              <w:rPr>
                <w:lang w:val="en-US"/>
              </w:rPr>
              <w:t>2</w:t>
            </w:r>
            <w:r w:rsidR="006A0515" w:rsidRPr="00A57274">
              <w:t>.</w:t>
            </w:r>
            <w:r w:rsidR="00E5166B">
              <w:rPr>
                <w:lang w:val="en-US"/>
              </w:rPr>
              <w:t>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21C732" w14:textId="77777777" w:rsidR="006A0515" w:rsidRPr="00A57274" w:rsidRDefault="006A0515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39F41" w14:textId="420ECF67" w:rsidR="006A0515" w:rsidRPr="00E5166B" w:rsidRDefault="00E5166B" w:rsidP="00DC11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2BE80B33" w14:textId="77777777" w:rsidR="002D1FF0" w:rsidRDefault="002D1FF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2"/>
        <w:gridCol w:w="390"/>
        <w:gridCol w:w="2080"/>
        <w:gridCol w:w="1459"/>
        <w:gridCol w:w="2346"/>
      </w:tblGrid>
      <w:tr w:rsidR="006A0515" w:rsidRPr="00A57274" w14:paraId="054BB6F2" w14:textId="77777777" w:rsidTr="00893F86">
        <w:trPr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DF7B910" w14:textId="77777777" w:rsidR="006A0515" w:rsidRPr="00A57274" w:rsidRDefault="006A0515" w:rsidP="00DC11D5">
            <w:r w:rsidRPr="00A57274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383879C" w14:textId="77777777" w:rsidR="006A0515" w:rsidRPr="00A57274" w:rsidRDefault="006A0515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7F63BA0" w14:textId="77777777" w:rsidR="006A0515" w:rsidRPr="00A57274" w:rsidRDefault="006A0515" w:rsidP="00DC11D5">
            <w:r w:rsidRPr="00A57274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A1556" w14:textId="77777777" w:rsidR="006A0515" w:rsidRPr="00A57274" w:rsidRDefault="006A0515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F13E29" w14:textId="77777777" w:rsidR="006A0515" w:rsidRPr="00A57274" w:rsidRDefault="006A0515" w:rsidP="00DC11D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EA9465" w14:textId="77777777" w:rsidR="006A0515" w:rsidRPr="00A57274" w:rsidRDefault="006A0515" w:rsidP="00DC11D5"/>
        </w:tc>
      </w:tr>
      <w:tr w:rsidR="006A0515" w:rsidRPr="00A57274" w14:paraId="172F9EE4" w14:textId="77777777" w:rsidTr="00893F86">
        <w:trPr>
          <w:trHeight w:val="479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603A2" w14:textId="77777777" w:rsidR="006A0515" w:rsidRPr="00A57274" w:rsidRDefault="006A0515" w:rsidP="00DC11D5"/>
        </w:tc>
        <w:tc>
          <w:tcPr>
            <w:tcW w:w="1844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5B62DA7" w14:textId="77777777" w:rsidR="006A0515" w:rsidRPr="00A57274" w:rsidRDefault="006A0515" w:rsidP="00DC11D5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0902244E" w14:textId="77777777" w:rsidR="006A0515" w:rsidRPr="00A57274" w:rsidRDefault="006A0515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32378680" w14:textId="77777777" w:rsidR="006A0515" w:rsidRPr="00A57274" w:rsidRDefault="006A0515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8EF41C2" w14:textId="77777777" w:rsidR="006A0515" w:rsidRDefault="006A0515" w:rsidP="00DC11D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781924" w:rsidRPr="00A57274" w14:paraId="445DDA3B" w14:textId="77777777" w:rsidTr="00781924">
        <w:trPr>
          <w:trHeight w:val="520"/>
        </w:trPr>
        <w:tc>
          <w:tcPr>
            <w:tcW w:w="1291" w:type="pct"/>
            <w:vMerge w:val="restart"/>
          </w:tcPr>
          <w:p w14:paraId="2DBA7A68" w14:textId="77777777" w:rsidR="00781924" w:rsidRPr="00A57274" w:rsidRDefault="00781924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709" w:type="pct"/>
          </w:tcPr>
          <w:p w14:paraId="65F6B3D5" w14:textId="79AA1376" w:rsidR="00781924" w:rsidRPr="00A57274" w:rsidRDefault="00781924" w:rsidP="002D1FF0">
            <w:pPr>
              <w:pStyle w:val="aff2"/>
              <w:jc w:val="both"/>
            </w:pPr>
            <w:r>
              <w:t>Выборочный к</w:t>
            </w:r>
            <w:r w:rsidRPr="00A57274">
              <w:t xml:space="preserve">онтроль исходных материалов </w:t>
            </w:r>
            <w:r>
              <w:t xml:space="preserve">для изготовления изделий из композиционных материалов </w:t>
            </w:r>
            <w:r w:rsidRPr="00A57274">
              <w:t>на соответствие установленным требованиям</w:t>
            </w:r>
          </w:p>
        </w:tc>
      </w:tr>
      <w:tr w:rsidR="006A0515" w:rsidRPr="00A57274" w14:paraId="3029D699" w14:textId="77777777" w:rsidTr="00893F86">
        <w:trPr>
          <w:trHeight w:val="20"/>
        </w:trPr>
        <w:tc>
          <w:tcPr>
            <w:tcW w:w="1291" w:type="pct"/>
            <w:vMerge/>
          </w:tcPr>
          <w:p w14:paraId="688FE26B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72EE045A" w14:textId="47F8D508" w:rsidR="006A0515" w:rsidRPr="00A57274" w:rsidRDefault="00781924" w:rsidP="002D1FF0">
            <w:pPr>
              <w:pStyle w:val="aff2"/>
              <w:jc w:val="both"/>
            </w:pPr>
            <w:r>
              <w:t>Операционный</w:t>
            </w:r>
            <w:r w:rsidR="006A0515" w:rsidRPr="00A57274">
              <w:t xml:space="preserve"> контроль параметров технологии изготовления составных частей </w:t>
            </w:r>
            <w:r w:rsidR="006A0515">
              <w:t xml:space="preserve">изделий из </w:t>
            </w:r>
            <w:r w:rsidR="006A0515" w:rsidRPr="00A57274">
              <w:t>компози</w:t>
            </w:r>
            <w:r w:rsidR="006A0515">
              <w:t>цион</w:t>
            </w:r>
            <w:r w:rsidR="006A0515" w:rsidRPr="00A57274">
              <w:t>ных материалов</w:t>
            </w:r>
          </w:p>
        </w:tc>
      </w:tr>
      <w:tr w:rsidR="006A0515" w:rsidRPr="00A57274" w14:paraId="5B22A8EC" w14:textId="77777777" w:rsidTr="00893F86">
        <w:trPr>
          <w:trHeight w:val="20"/>
        </w:trPr>
        <w:tc>
          <w:tcPr>
            <w:tcW w:w="1291" w:type="pct"/>
            <w:vMerge/>
          </w:tcPr>
          <w:p w14:paraId="501A869F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24AB4FD7" w14:textId="2D71A4D0" w:rsidR="006A0515" w:rsidRPr="00A57274" w:rsidRDefault="00781924" w:rsidP="002D1FF0">
            <w:pPr>
              <w:pStyle w:val="aff2"/>
              <w:jc w:val="both"/>
            </w:pPr>
            <w:r>
              <w:t>Операционный</w:t>
            </w:r>
            <w:r w:rsidR="006A0515" w:rsidRPr="00A57274">
              <w:t xml:space="preserve"> контроль параметров технологии формообразования изделий из компози</w:t>
            </w:r>
            <w:r w:rsidR="006A0515">
              <w:t>цион</w:t>
            </w:r>
            <w:r w:rsidR="006A0515" w:rsidRPr="00A57274">
              <w:t>ных материалов</w:t>
            </w:r>
          </w:p>
        </w:tc>
      </w:tr>
      <w:tr w:rsidR="006A0515" w:rsidRPr="00A57274" w14:paraId="21B0F87F" w14:textId="77777777" w:rsidTr="00893F86">
        <w:trPr>
          <w:trHeight w:val="20"/>
        </w:trPr>
        <w:tc>
          <w:tcPr>
            <w:tcW w:w="1291" w:type="pct"/>
            <w:vMerge/>
          </w:tcPr>
          <w:p w14:paraId="5BB739F4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1F3725C7" w14:textId="45B95D7B" w:rsidR="006A0515" w:rsidRPr="00A57274" w:rsidRDefault="006A0515" w:rsidP="002D1FF0">
            <w:pPr>
              <w:pStyle w:val="aff2"/>
              <w:jc w:val="both"/>
            </w:pPr>
            <w:r w:rsidRPr="00A57274">
              <w:t xml:space="preserve">Контроль соблюдения технологических параметров обработки </w:t>
            </w:r>
            <w:r>
              <w:t xml:space="preserve">при изготовлении </w:t>
            </w:r>
            <w:r w:rsidRPr="00A57274">
              <w:t>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2BA62A1D" w14:textId="77777777" w:rsidTr="00893F86">
        <w:trPr>
          <w:trHeight w:val="20"/>
        </w:trPr>
        <w:tc>
          <w:tcPr>
            <w:tcW w:w="1291" w:type="pct"/>
            <w:vMerge/>
          </w:tcPr>
          <w:p w14:paraId="1D39D244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4E444209" w14:textId="22EEB661" w:rsidR="006A0515" w:rsidRPr="00A57274" w:rsidRDefault="006A0515" w:rsidP="002D1FF0">
            <w:pPr>
              <w:pStyle w:val="aff2"/>
              <w:jc w:val="both"/>
            </w:pPr>
            <w:r w:rsidRPr="00A57274">
              <w:t>Контроль соблюдения технологических параметров выполнения неразъемных и разъемных соединений</w:t>
            </w:r>
            <w:r>
              <w:t xml:space="preserve"> при изготовлении</w:t>
            </w:r>
            <w:r w:rsidR="00781924">
              <w:t xml:space="preserve"> </w:t>
            </w:r>
            <w:r w:rsidRPr="00A57274">
              <w:t>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7DD17508" w14:textId="77777777" w:rsidTr="00893F86">
        <w:trPr>
          <w:trHeight w:val="20"/>
        </w:trPr>
        <w:tc>
          <w:tcPr>
            <w:tcW w:w="1291" w:type="pct"/>
            <w:vMerge/>
          </w:tcPr>
          <w:p w14:paraId="20AA6205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437F183B" w14:textId="36ACF13D" w:rsidR="006A0515" w:rsidRPr="00A57274" w:rsidRDefault="00781924" w:rsidP="002D1FF0">
            <w:pPr>
              <w:pStyle w:val="aff2"/>
              <w:jc w:val="both"/>
            </w:pPr>
            <w:r>
              <w:t>Операционный</w:t>
            </w:r>
            <w:r w:rsidR="006A0515" w:rsidRPr="00A57274">
              <w:t xml:space="preserve"> контроль состояния технологического оборудования</w:t>
            </w:r>
            <w:r w:rsidR="006A0515">
              <w:t xml:space="preserve"> при производстве </w:t>
            </w:r>
            <w:r w:rsidR="006A0515" w:rsidRPr="00A57274">
              <w:t>изделий из компози</w:t>
            </w:r>
            <w:r w:rsidR="006A0515">
              <w:t>цион</w:t>
            </w:r>
            <w:r w:rsidR="006A0515" w:rsidRPr="00A57274">
              <w:t>ных материалов</w:t>
            </w:r>
          </w:p>
        </w:tc>
      </w:tr>
      <w:tr w:rsidR="006A0515" w:rsidRPr="00A57274" w14:paraId="780509AB" w14:textId="77777777" w:rsidTr="00893F86">
        <w:trPr>
          <w:trHeight w:val="20"/>
        </w:trPr>
        <w:tc>
          <w:tcPr>
            <w:tcW w:w="1291" w:type="pct"/>
            <w:vMerge/>
          </w:tcPr>
          <w:p w14:paraId="6783BFCC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4461D3BE" w14:textId="2376E6B6" w:rsidR="006A0515" w:rsidRPr="00A57274" w:rsidRDefault="006A0515" w:rsidP="002D1FF0">
            <w:pPr>
              <w:pStyle w:val="aff2"/>
              <w:jc w:val="both"/>
            </w:pPr>
            <w:r w:rsidRPr="00A57274">
              <w:t>Выявление и устранение причин отклонений от заданных технологических параметров</w:t>
            </w:r>
            <w:r>
              <w:t xml:space="preserve"> при производстве </w:t>
            </w:r>
            <w:r w:rsidRPr="00A57274">
              <w:t>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168ABFA6" w14:textId="77777777" w:rsidTr="00893F86">
        <w:trPr>
          <w:trHeight w:val="20"/>
        </w:trPr>
        <w:tc>
          <w:tcPr>
            <w:tcW w:w="1291" w:type="pct"/>
            <w:vMerge w:val="restart"/>
          </w:tcPr>
          <w:p w14:paraId="7450E9AB" w14:textId="77777777" w:rsidR="006A0515" w:rsidRPr="00A57274" w:rsidDel="002A1D54" w:rsidRDefault="006A0515" w:rsidP="00DC11D5">
            <w:pPr>
              <w:pStyle w:val="aff2"/>
            </w:pPr>
            <w:r w:rsidRPr="00A57274" w:rsidDel="002A1D54">
              <w:t>Необходимые умения</w:t>
            </w:r>
          </w:p>
        </w:tc>
        <w:tc>
          <w:tcPr>
            <w:tcW w:w="3709" w:type="pct"/>
          </w:tcPr>
          <w:p w14:paraId="5F212B66" w14:textId="4E4B673B" w:rsidR="006A0515" w:rsidRPr="00A57274" w:rsidRDefault="006A0515" w:rsidP="002D1FF0">
            <w:pPr>
              <w:pStyle w:val="aff2"/>
              <w:jc w:val="both"/>
            </w:pPr>
            <w:r w:rsidRPr="00A57274">
              <w:t xml:space="preserve">Применять методы контроля несоответствия исходных материалов </w:t>
            </w:r>
            <w:r>
              <w:t xml:space="preserve">для </w:t>
            </w:r>
            <w:r w:rsidRPr="00A57274">
              <w:t>изделий из компози</w:t>
            </w:r>
            <w:r>
              <w:t>цион</w:t>
            </w:r>
            <w:r w:rsidRPr="00A57274">
              <w:t>ных материалов требованиям, установленным действующими стандартами и техническими условиями</w:t>
            </w:r>
          </w:p>
        </w:tc>
      </w:tr>
      <w:tr w:rsidR="006A0515" w:rsidRPr="00A57274" w14:paraId="572B86FD" w14:textId="77777777" w:rsidTr="00893F86">
        <w:trPr>
          <w:trHeight w:val="20"/>
        </w:trPr>
        <w:tc>
          <w:tcPr>
            <w:tcW w:w="1291" w:type="pct"/>
            <w:vMerge/>
          </w:tcPr>
          <w:p w14:paraId="63E703BE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308771F5" w14:textId="4D3FCF1F" w:rsidR="006A0515" w:rsidRPr="00A57274" w:rsidRDefault="006A0515" w:rsidP="002D1FF0">
            <w:pPr>
              <w:pStyle w:val="aff2"/>
              <w:jc w:val="both"/>
            </w:pPr>
            <w:r w:rsidRPr="00A57274">
              <w:t>Измерять механические свойства армирующих нитей и тканей</w:t>
            </w:r>
            <w:r>
              <w:t xml:space="preserve"> для </w:t>
            </w:r>
            <w:r w:rsidRPr="00A57274">
              <w:t>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687482F9" w14:textId="77777777" w:rsidTr="00893F86">
        <w:trPr>
          <w:trHeight w:val="20"/>
        </w:trPr>
        <w:tc>
          <w:tcPr>
            <w:tcW w:w="1291" w:type="pct"/>
            <w:vMerge/>
          </w:tcPr>
          <w:p w14:paraId="3BE68096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14DFCAD1" w14:textId="72FEAF6B" w:rsidR="006A0515" w:rsidRPr="00A57274" w:rsidRDefault="006A0515" w:rsidP="002D1FF0">
            <w:pPr>
              <w:pStyle w:val="aff2"/>
              <w:jc w:val="both"/>
            </w:pPr>
            <w:r w:rsidRPr="00A57274">
              <w:t>Определять свойства препрега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1CD4033B" w14:textId="77777777" w:rsidTr="00893F86">
        <w:trPr>
          <w:trHeight w:val="20"/>
        </w:trPr>
        <w:tc>
          <w:tcPr>
            <w:tcW w:w="1291" w:type="pct"/>
            <w:vMerge/>
          </w:tcPr>
          <w:p w14:paraId="58D17C7F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77A1FF82" w14:textId="1C76BD7B" w:rsidR="006A0515" w:rsidRPr="00A57274" w:rsidRDefault="006A0515" w:rsidP="002D1FF0">
            <w:pPr>
              <w:pStyle w:val="aff2"/>
              <w:jc w:val="both"/>
            </w:pPr>
            <w:r w:rsidRPr="00A57274">
              <w:t>Оценивать выявленные отклонения от параметров технологии формообразования изделий из компози</w:t>
            </w:r>
            <w:r>
              <w:t>цион</w:t>
            </w:r>
            <w:r w:rsidRPr="00A57274">
              <w:t xml:space="preserve">ных материалов </w:t>
            </w:r>
          </w:p>
        </w:tc>
      </w:tr>
      <w:tr w:rsidR="006A0515" w:rsidRPr="00A57274" w14:paraId="2D8C0A25" w14:textId="77777777" w:rsidTr="00893F86">
        <w:trPr>
          <w:trHeight w:val="20"/>
        </w:trPr>
        <w:tc>
          <w:tcPr>
            <w:tcW w:w="1291" w:type="pct"/>
            <w:vMerge/>
          </w:tcPr>
          <w:p w14:paraId="0C8CC295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0F1180EF" w14:textId="02695068" w:rsidR="006A0515" w:rsidRPr="00A57274" w:rsidRDefault="00781924" w:rsidP="002D1FF0">
            <w:pPr>
              <w:pStyle w:val="aff2"/>
              <w:jc w:val="both"/>
            </w:pPr>
            <w:r>
              <w:t xml:space="preserve">Выявлять </w:t>
            </w:r>
            <w:r w:rsidR="006A0515" w:rsidRPr="00A57274">
              <w:t>причин</w:t>
            </w:r>
            <w:r>
              <w:t>ы</w:t>
            </w:r>
            <w:r w:rsidR="006A0515" w:rsidRPr="00A57274">
              <w:t xml:space="preserve"> отклонений от технологических параметров при изготовлении армирующих частиц, нитей и тканей</w:t>
            </w:r>
            <w:r w:rsidR="006A0515">
              <w:t xml:space="preserve"> для </w:t>
            </w:r>
            <w:r w:rsidR="006A0515" w:rsidRPr="00A57274">
              <w:t>изделий из компози</w:t>
            </w:r>
            <w:r w:rsidR="006A0515">
              <w:t>цион</w:t>
            </w:r>
            <w:r w:rsidR="006A0515" w:rsidRPr="00A57274">
              <w:t>ных материалов</w:t>
            </w:r>
          </w:p>
        </w:tc>
      </w:tr>
      <w:tr w:rsidR="00781924" w:rsidRPr="00A57274" w14:paraId="45FCE8FF" w14:textId="77777777" w:rsidTr="00525DA1">
        <w:trPr>
          <w:trHeight w:val="502"/>
        </w:trPr>
        <w:tc>
          <w:tcPr>
            <w:tcW w:w="1291" w:type="pct"/>
            <w:vMerge/>
          </w:tcPr>
          <w:p w14:paraId="706E058E" w14:textId="77777777" w:rsidR="00781924" w:rsidRPr="00A57274" w:rsidDel="002A1D54" w:rsidRDefault="00781924" w:rsidP="00DC11D5">
            <w:pPr>
              <w:pStyle w:val="aff2"/>
            </w:pPr>
          </w:p>
        </w:tc>
        <w:tc>
          <w:tcPr>
            <w:tcW w:w="3709" w:type="pct"/>
          </w:tcPr>
          <w:p w14:paraId="47D809CD" w14:textId="4B36CD65" w:rsidR="00781924" w:rsidRPr="00A57274" w:rsidRDefault="00781924" w:rsidP="002D1FF0">
            <w:pPr>
              <w:pStyle w:val="aff2"/>
              <w:jc w:val="both"/>
            </w:pPr>
            <w:r>
              <w:t xml:space="preserve">Выявлять </w:t>
            </w:r>
            <w:r w:rsidRPr="00A57274">
              <w:t>причин</w:t>
            </w:r>
            <w:r>
              <w:t>ы</w:t>
            </w:r>
            <w:r w:rsidRPr="00A57274">
              <w:t xml:space="preserve"> отклонений от параметров технологии формообразования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781924" w:rsidRPr="00A57274" w14:paraId="04291362" w14:textId="77777777" w:rsidTr="00781924">
        <w:trPr>
          <w:trHeight w:val="804"/>
        </w:trPr>
        <w:tc>
          <w:tcPr>
            <w:tcW w:w="1291" w:type="pct"/>
            <w:vMerge/>
          </w:tcPr>
          <w:p w14:paraId="2CA7D218" w14:textId="77777777" w:rsidR="00781924" w:rsidRPr="00A57274" w:rsidDel="002A1D54" w:rsidRDefault="00781924" w:rsidP="00DC11D5">
            <w:pPr>
              <w:pStyle w:val="aff2"/>
            </w:pPr>
          </w:p>
        </w:tc>
        <w:tc>
          <w:tcPr>
            <w:tcW w:w="3709" w:type="pct"/>
          </w:tcPr>
          <w:p w14:paraId="3D33B810" w14:textId="5F5BFC5A" w:rsidR="00781924" w:rsidRPr="00A57274" w:rsidRDefault="00781924" w:rsidP="002D1FF0">
            <w:pPr>
              <w:pStyle w:val="aff2"/>
              <w:jc w:val="both"/>
            </w:pPr>
            <w:r>
              <w:t>Выявлять причины</w:t>
            </w:r>
            <w:r w:rsidRPr="00A57274">
              <w:t xml:space="preserve"> нарушений технологии выполнения неразъемных и разъемных соединений</w:t>
            </w:r>
            <w:r>
              <w:t xml:space="preserve"> при производстве </w:t>
            </w:r>
            <w:r w:rsidRPr="00A57274">
              <w:t>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10B961FF" w14:textId="77777777" w:rsidTr="00893F86">
        <w:trPr>
          <w:trHeight w:val="20"/>
        </w:trPr>
        <w:tc>
          <w:tcPr>
            <w:tcW w:w="1291" w:type="pct"/>
            <w:vMerge/>
          </w:tcPr>
          <w:p w14:paraId="3B9E267D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3D37620D" w14:textId="06C18943" w:rsidR="006A0515" w:rsidRPr="00A57274" w:rsidRDefault="006A0515" w:rsidP="002D1FF0">
            <w:pPr>
              <w:pStyle w:val="aff2"/>
              <w:jc w:val="both"/>
            </w:pPr>
            <w:r w:rsidRPr="00A57274">
              <w:t>Документировать факты несоответствия исходных материалов предъявляемым требованиям, нарушений технологии изготовления изделий из компози</w:t>
            </w:r>
            <w:r>
              <w:t>цион</w:t>
            </w:r>
            <w:r w:rsidRPr="00A57274">
              <w:t>ных материалов, отказов и дефектов технологического оборудования</w:t>
            </w:r>
          </w:p>
        </w:tc>
      </w:tr>
      <w:tr w:rsidR="006A0515" w:rsidRPr="00A57274" w14:paraId="016DA00C" w14:textId="77777777" w:rsidTr="00893F86">
        <w:trPr>
          <w:trHeight w:val="20"/>
        </w:trPr>
        <w:tc>
          <w:tcPr>
            <w:tcW w:w="1291" w:type="pct"/>
            <w:vMerge w:val="restart"/>
          </w:tcPr>
          <w:p w14:paraId="32F11BE0" w14:textId="77777777" w:rsidR="006A0515" w:rsidRPr="00A57274" w:rsidRDefault="006A0515" w:rsidP="00DC11D5">
            <w:pPr>
              <w:pStyle w:val="aff2"/>
            </w:pPr>
            <w:r w:rsidRPr="00A57274" w:rsidDel="002A1D54">
              <w:t>Необходимые знания</w:t>
            </w:r>
          </w:p>
        </w:tc>
        <w:tc>
          <w:tcPr>
            <w:tcW w:w="3709" w:type="pct"/>
          </w:tcPr>
          <w:p w14:paraId="66C7289B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>Требования стандартов и технических условий, предъявляемые к исходным материалам для составных частей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26214E5A" w14:textId="77777777" w:rsidTr="00893F86">
        <w:trPr>
          <w:trHeight w:val="20"/>
        </w:trPr>
        <w:tc>
          <w:tcPr>
            <w:tcW w:w="1291" w:type="pct"/>
            <w:vMerge/>
          </w:tcPr>
          <w:p w14:paraId="65A1A8C0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05D3B707" w14:textId="7A037727" w:rsidR="006A0515" w:rsidRPr="00A57274" w:rsidRDefault="006A0515" w:rsidP="002D1FF0">
            <w:pPr>
              <w:pStyle w:val="aff2"/>
              <w:jc w:val="both"/>
            </w:pPr>
            <w:r w:rsidRPr="00A57274">
              <w:t>Методы выявления отклонений от требований стандартов и технических условий, предъявляемы</w:t>
            </w:r>
            <w:r w:rsidR="002D1FF0">
              <w:t>х</w:t>
            </w:r>
            <w:r w:rsidRPr="00A57274">
              <w:t xml:space="preserve"> к исходным материалам </w:t>
            </w:r>
          </w:p>
        </w:tc>
      </w:tr>
      <w:tr w:rsidR="006A0515" w:rsidRPr="00A57274" w14:paraId="3EF71F03" w14:textId="77777777" w:rsidTr="00893F86">
        <w:trPr>
          <w:trHeight w:val="20"/>
        </w:trPr>
        <w:tc>
          <w:tcPr>
            <w:tcW w:w="1291" w:type="pct"/>
            <w:vMerge/>
          </w:tcPr>
          <w:p w14:paraId="66C79F1F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13304C98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>Методы контроля качества составных частей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15888396" w14:textId="77777777" w:rsidTr="00893F86">
        <w:trPr>
          <w:trHeight w:val="20"/>
        </w:trPr>
        <w:tc>
          <w:tcPr>
            <w:tcW w:w="1291" w:type="pct"/>
            <w:vMerge/>
          </w:tcPr>
          <w:p w14:paraId="296D8DFC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6AECB27E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>Технология изготовления армирующих частиц, волокон и тканей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03249AAB" w14:textId="77777777" w:rsidTr="00893F86">
        <w:trPr>
          <w:trHeight w:val="20"/>
        </w:trPr>
        <w:tc>
          <w:tcPr>
            <w:tcW w:w="1291" w:type="pct"/>
            <w:vMerge/>
          </w:tcPr>
          <w:p w14:paraId="312CD60E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201C9248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>Технологии контактного формования, формования с эластичной матрицей, формования давлением и прессованием, намоткой, пултрузией полимерных компози</w:t>
            </w:r>
            <w:r>
              <w:t>цион</w:t>
            </w:r>
            <w:r w:rsidRPr="00A57274">
              <w:t xml:space="preserve">ных материалов </w:t>
            </w:r>
          </w:p>
        </w:tc>
      </w:tr>
      <w:tr w:rsidR="006A0515" w:rsidRPr="00A57274" w14:paraId="18181C46" w14:textId="77777777" w:rsidTr="00893F86">
        <w:trPr>
          <w:trHeight w:val="20"/>
        </w:trPr>
        <w:tc>
          <w:tcPr>
            <w:tcW w:w="1291" w:type="pct"/>
            <w:vMerge/>
          </w:tcPr>
          <w:p w14:paraId="2E4E42AD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0B60B54E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 xml:space="preserve">Жидкофазные, твердофазные и газофазные методы изготовления изделий из металлических </w:t>
            </w:r>
            <w:r>
              <w:t>композиционных</w:t>
            </w:r>
            <w:r w:rsidRPr="00A57274">
              <w:t xml:space="preserve"> материалов</w:t>
            </w:r>
          </w:p>
        </w:tc>
      </w:tr>
      <w:tr w:rsidR="006A0515" w:rsidRPr="00A57274" w14:paraId="4ADCBC9F" w14:textId="77777777" w:rsidTr="00893F86">
        <w:trPr>
          <w:trHeight w:val="20"/>
        </w:trPr>
        <w:tc>
          <w:tcPr>
            <w:tcW w:w="1291" w:type="pct"/>
            <w:vMerge/>
          </w:tcPr>
          <w:p w14:paraId="70015FFA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7FCBDCA6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>Технология изготовления изделий из углерод-углеродных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267CC90C" w14:textId="77777777" w:rsidTr="00893F86">
        <w:trPr>
          <w:trHeight w:val="20"/>
        </w:trPr>
        <w:tc>
          <w:tcPr>
            <w:tcW w:w="1291" w:type="pct"/>
            <w:vMerge/>
          </w:tcPr>
          <w:p w14:paraId="113D0465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6CDE47FE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>Технология изготовления изделий металлокерамических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02942CFF" w14:textId="77777777" w:rsidTr="00893F86">
        <w:trPr>
          <w:trHeight w:val="20"/>
        </w:trPr>
        <w:tc>
          <w:tcPr>
            <w:tcW w:w="1291" w:type="pct"/>
            <w:vMerge/>
          </w:tcPr>
          <w:p w14:paraId="1C3988E2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6645106E" w14:textId="12BEFEA3" w:rsidR="006A0515" w:rsidRPr="00A57274" w:rsidRDefault="006A0515" w:rsidP="002D1FF0">
            <w:pPr>
              <w:pStyle w:val="aff2"/>
              <w:jc w:val="both"/>
            </w:pPr>
            <w:r w:rsidRPr="00A57274">
              <w:t xml:space="preserve">Технологии выполнения сварных, клееных, клепаных и </w:t>
            </w:r>
            <w:r w:rsidRPr="00A23857">
              <w:t>клее</w:t>
            </w:r>
            <w:r w:rsidR="00A23857">
              <w:t>-</w:t>
            </w:r>
            <w:r w:rsidRPr="00A23857">
              <w:t>клепанных</w:t>
            </w:r>
            <w:r w:rsidRPr="00A57274">
              <w:t xml:space="preserve"> неразъемных соединений конструктивных элементов</w:t>
            </w:r>
            <w:r>
              <w:t xml:space="preserve"> </w:t>
            </w:r>
            <w:r w:rsidRPr="00A57274">
              <w:t>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212F4B11" w14:textId="77777777" w:rsidTr="00893F86">
        <w:trPr>
          <w:trHeight w:val="20"/>
        </w:trPr>
        <w:tc>
          <w:tcPr>
            <w:tcW w:w="1291" w:type="pct"/>
            <w:vMerge/>
          </w:tcPr>
          <w:p w14:paraId="098EEEBC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4B694956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>Способы и средства текущего контроля технологических режимов производства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6D0A949B" w14:textId="77777777" w:rsidTr="00893F86">
        <w:trPr>
          <w:trHeight w:val="20"/>
        </w:trPr>
        <w:tc>
          <w:tcPr>
            <w:tcW w:w="1291" w:type="pct"/>
            <w:vMerge/>
          </w:tcPr>
          <w:p w14:paraId="2E5F85C5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219BB20E" w14:textId="77777777" w:rsidR="006A0515" w:rsidRPr="00A57274" w:rsidRDefault="006A0515" w:rsidP="002D1FF0">
            <w:pPr>
              <w:pStyle w:val="aff2"/>
              <w:jc w:val="both"/>
            </w:pPr>
            <w:r w:rsidRPr="00A57274">
              <w:t>Методы осмотра технологического оборудования и обнаружения дефектов</w:t>
            </w:r>
          </w:p>
        </w:tc>
      </w:tr>
      <w:tr w:rsidR="006A0515" w:rsidRPr="00A57274" w14:paraId="473E8D98" w14:textId="77777777" w:rsidTr="00893F86">
        <w:trPr>
          <w:trHeight w:val="20"/>
        </w:trPr>
        <w:tc>
          <w:tcPr>
            <w:tcW w:w="1291" w:type="pct"/>
            <w:vMerge/>
          </w:tcPr>
          <w:p w14:paraId="49F3F020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2E4FD22B" w14:textId="4979DE74" w:rsidR="006A0515" w:rsidRPr="00A57274" w:rsidRDefault="00CB4736" w:rsidP="002D1FF0">
            <w:pPr>
              <w:pStyle w:val="aff2"/>
              <w:jc w:val="both"/>
            </w:pPr>
            <w:r w:rsidRPr="007E5105">
              <w:t>Нормативно-технические</w:t>
            </w:r>
            <w:r w:rsidR="0057253D" w:rsidRPr="007E5105">
              <w:t xml:space="preserve"> документы</w:t>
            </w:r>
            <w:r w:rsidR="006A0515" w:rsidRPr="007E5105">
              <w:t xml:space="preserve"> </w:t>
            </w:r>
            <w:r w:rsidR="006A0515" w:rsidRPr="00A57274">
              <w:t xml:space="preserve">и руководящие материалы по оборудованию, применяемому в производстве изделий из </w:t>
            </w:r>
            <w:r w:rsidR="006A0515">
              <w:t>композиционных</w:t>
            </w:r>
            <w:r w:rsidR="006A0515" w:rsidRPr="00A57274">
              <w:t xml:space="preserve"> материалов</w:t>
            </w:r>
          </w:p>
        </w:tc>
      </w:tr>
      <w:tr w:rsidR="006A0515" w:rsidRPr="00A57274" w14:paraId="7D1F719C" w14:textId="77777777" w:rsidTr="00893F86">
        <w:trPr>
          <w:trHeight w:val="20"/>
        </w:trPr>
        <w:tc>
          <w:tcPr>
            <w:tcW w:w="1291" w:type="pct"/>
            <w:vMerge/>
          </w:tcPr>
          <w:p w14:paraId="45CACF1E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10789602" w14:textId="12170CB2" w:rsidR="006A0515" w:rsidRPr="00A57274" w:rsidRDefault="006A0515" w:rsidP="002D1FF0">
            <w:pPr>
              <w:pStyle w:val="aff2"/>
              <w:jc w:val="both"/>
            </w:pPr>
            <w:r w:rsidRPr="00A57274">
              <w:t xml:space="preserve">Основы конструкции оборудования, применяемого в производстве изделий из </w:t>
            </w:r>
            <w:r>
              <w:t>композиционных</w:t>
            </w:r>
            <w:r w:rsidRPr="00A57274">
              <w:t xml:space="preserve"> материалов</w:t>
            </w:r>
          </w:p>
        </w:tc>
      </w:tr>
      <w:tr w:rsidR="00781924" w:rsidRPr="00A57274" w14:paraId="2D30704B" w14:textId="77777777" w:rsidTr="00781924">
        <w:trPr>
          <w:trHeight w:val="496"/>
        </w:trPr>
        <w:tc>
          <w:tcPr>
            <w:tcW w:w="1291" w:type="pct"/>
            <w:vMerge/>
          </w:tcPr>
          <w:p w14:paraId="3A56784A" w14:textId="77777777" w:rsidR="00781924" w:rsidRPr="00A57274" w:rsidDel="002A1D54" w:rsidRDefault="00781924" w:rsidP="00DC11D5">
            <w:pPr>
              <w:pStyle w:val="aff2"/>
            </w:pPr>
          </w:p>
        </w:tc>
        <w:tc>
          <w:tcPr>
            <w:tcW w:w="3709" w:type="pct"/>
          </w:tcPr>
          <w:p w14:paraId="22518A39" w14:textId="77777777" w:rsidR="00781924" w:rsidRPr="00A57274" w:rsidRDefault="00781924" w:rsidP="002D1FF0">
            <w:pPr>
              <w:pStyle w:val="aff2"/>
              <w:jc w:val="both"/>
            </w:pPr>
            <w:r w:rsidRPr="00A57274">
              <w:t>Типовые методы исследования составных частей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A0515" w:rsidRPr="00A57274" w14:paraId="2E8AFE0C" w14:textId="77777777" w:rsidTr="00893F86">
        <w:trPr>
          <w:trHeight w:val="20"/>
        </w:trPr>
        <w:tc>
          <w:tcPr>
            <w:tcW w:w="1291" w:type="pct"/>
            <w:vMerge/>
          </w:tcPr>
          <w:p w14:paraId="11FA9E68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569BB566" w14:textId="7E47BEC8" w:rsidR="006A0515" w:rsidRPr="00A57274" w:rsidRDefault="002D1FF0" w:rsidP="002D1FF0">
            <w:pPr>
              <w:pStyle w:val="aff2"/>
              <w:jc w:val="both"/>
            </w:pPr>
            <w:r>
              <w:t xml:space="preserve">Меры безопасности </w:t>
            </w:r>
            <w:r w:rsidR="006A0515" w:rsidRPr="00A57274">
              <w:t>при производстве компози</w:t>
            </w:r>
            <w:r w:rsidR="006A0515">
              <w:t>ционных</w:t>
            </w:r>
            <w:r w:rsidR="006A0515" w:rsidRPr="00A57274">
              <w:t xml:space="preserve"> материалов</w:t>
            </w:r>
          </w:p>
        </w:tc>
      </w:tr>
      <w:tr w:rsidR="006A0515" w:rsidRPr="00A57274" w14:paraId="51B6EDD6" w14:textId="77777777" w:rsidTr="00893F86">
        <w:trPr>
          <w:trHeight w:val="20"/>
        </w:trPr>
        <w:tc>
          <w:tcPr>
            <w:tcW w:w="1291" w:type="pct"/>
            <w:vMerge/>
          </w:tcPr>
          <w:p w14:paraId="2540CCBB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41FAE884" w14:textId="77777777" w:rsidR="006A0515" w:rsidRPr="00A57274" w:rsidRDefault="006A0515" w:rsidP="002D1FF0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 w:rsidRPr="00A57274">
              <w:t>производстве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6A0515" w:rsidRPr="00A57274" w14:paraId="3DD04F97" w14:textId="77777777" w:rsidTr="00893F86">
        <w:trPr>
          <w:trHeight w:val="20"/>
        </w:trPr>
        <w:tc>
          <w:tcPr>
            <w:tcW w:w="1291" w:type="pct"/>
            <w:vMerge/>
          </w:tcPr>
          <w:p w14:paraId="71CF1B6E" w14:textId="77777777" w:rsidR="006A0515" w:rsidRPr="00A57274" w:rsidDel="002A1D5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315C525C" w14:textId="77777777" w:rsidR="006A0515" w:rsidRPr="00A57274" w:rsidRDefault="006A0515" w:rsidP="002D1FF0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6A0515" w:rsidRPr="00A57274" w14:paraId="78C8A5AF" w14:textId="77777777" w:rsidTr="00893F86">
        <w:trPr>
          <w:trHeight w:val="20"/>
        </w:trPr>
        <w:tc>
          <w:tcPr>
            <w:tcW w:w="1291" w:type="pct"/>
          </w:tcPr>
          <w:p w14:paraId="7B8A2839" w14:textId="77777777" w:rsidR="006A0515" w:rsidRPr="00E3625C" w:rsidRDefault="006A0515" w:rsidP="00DC11D5">
            <w:pPr>
              <w:pStyle w:val="aff2"/>
            </w:pPr>
            <w:r w:rsidRPr="00E3625C">
              <w:t>Другие характеристики</w:t>
            </w:r>
          </w:p>
        </w:tc>
        <w:tc>
          <w:tcPr>
            <w:tcW w:w="3709" w:type="pct"/>
          </w:tcPr>
          <w:p w14:paraId="7E3600C6" w14:textId="77777777" w:rsidR="006A0515" w:rsidRDefault="006A0515" w:rsidP="002D1FF0">
            <w:pPr>
              <w:pStyle w:val="aff2"/>
              <w:jc w:val="both"/>
            </w:pPr>
            <w:r w:rsidRPr="00E3625C">
              <w:t xml:space="preserve">- </w:t>
            </w:r>
          </w:p>
        </w:tc>
      </w:tr>
    </w:tbl>
    <w:p w14:paraId="44893138" w14:textId="37EA68DB" w:rsidR="006A0515" w:rsidRPr="00A57274" w:rsidRDefault="006A0515" w:rsidP="00DC11D5">
      <w:pPr>
        <w:pStyle w:val="3"/>
        <w:keepNext w:val="0"/>
      </w:pPr>
      <w:r w:rsidRPr="00E5166B">
        <w:t>3.</w:t>
      </w:r>
      <w:r w:rsidR="00E5166B">
        <w:t>1</w:t>
      </w:r>
      <w:r w:rsidRPr="00E5166B">
        <w:t>.</w:t>
      </w:r>
      <w:r w:rsidR="00E5166B" w:rsidRPr="00E5166B">
        <w:t>3</w:t>
      </w:r>
      <w:r w:rsidRPr="00E5166B">
        <w:t>. Трудовая функция</w:t>
      </w: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6A0515" w:rsidRPr="00A57274" w14:paraId="1EC9C434" w14:textId="77777777" w:rsidTr="005730AE">
        <w:trPr>
          <w:cantSplit/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E321AEB" w14:textId="77777777" w:rsidR="006A0515" w:rsidRPr="00A57274" w:rsidRDefault="006A0515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F8096" w14:textId="72935117" w:rsidR="006A0515" w:rsidRPr="00A57274" w:rsidRDefault="006A0515" w:rsidP="00DC11D5">
            <w:r w:rsidRPr="00A57274">
              <w:t>Контроль качества готовых 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34E4D0" w14:textId="77777777" w:rsidR="006A0515" w:rsidRPr="00A57274" w:rsidRDefault="006A0515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3AF619" w14:textId="73F60808" w:rsidR="006A0515" w:rsidRPr="00E5166B" w:rsidRDefault="007734EE" w:rsidP="00DC11D5">
            <w:pPr>
              <w:rPr>
                <w:lang w:val="en-US"/>
              </w:rPr>
            </w:pPr>
            <w:r>
              <w:t>A</w:t>
            </w:r>
            <w:r w:rsidR="006A0515" w:rsidRPr="00A57274">
              <w:t>/0</w:t>
            </w:r>
            <w:r w:rsidR="00E5166B">
              <w:rPr>
                <w:lang w:val="en-US"/>
              </w:rPr>
              <w:t>3</w:t>
            </w:r>
            <w:r w:rsidR="006A0515" w:rsidRPr="00A57274">
              <w:t>.</w:t>
            </w:r>
            <w:r w:rsidR="00E5166B">
              <w:rPr>
                <w:lang w:val="en-US"/>
              </w:rPr>
              <w:t>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0004B4" w14:textId="77777777" w:rsidR="006A0515" w:rsidRPr="00A57274" w:rsidRDefault="006A0515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1759C" w14:textId="21DEAB16" w:rsidR="006A0515" w:rsidRPr="00E5166B" w:rsidRDefault="00E5166B" w:rsidP="00DC11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26F6B299" w14:textId="77777777" w:rsidR="005730AE" w:rsidRDefault="005730A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6A0515" w:rsidRPr="00A57274" w14:paraId="196E52CA" w14:textId="77777777" w:rsidTr="00893F86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A2994AE" w14:textId="77777777" w:rsidR="006A0515" w:rsidRPr="00A57274" w:rsidRDefault="006A0515" w:rsidP="00DC11D5">
            <w:r w:rsidRPr="00A57274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839B073" w14:textId="77777777" w:rsidR="006A0515" w:rsidRPr="00A57274" w:rsidRDefault="006A0515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833126F" w14:textId="77777777" w:rsidR="006A0515" w:rsidRPr="00A57274" w:rsidRDefault="006A0515" w:rsidP="00DC11D5">
            <w:r w:rsidRPr="00A57274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56D9F5" w14:textId="77777777" w:rsidR="006A0515" w:rsidRPr="00A57274" w:rsidRDefault="006A0515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F4573B" w14:textId="77777777" w:rsidR="006A0515" w:rsidRPr="00A57274" w:rsidRDefault="006A0515" w:rsidP="00DC11D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35A5D" w14:textId="77777777" w:rsidR="006A0515" w:rsidRPr="00A57274" w:rsidRDefault="006A0515" w:rsidP="00DC11D5"/>
        </w:tc>
      </w:tr>
      <w:tr w:rsidR="006A0515" w:rsidRPr="00A57274" w14:paraId="107C57FE" w14:textId="77777777" w:rsidTr="00893F86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AE148" w14:textId="77777777" w:rsidR="006A0515" w:rsidRPr="00A57274" w:rsidRDefault="006A0515" w:rsidP="00DC11D5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7514F16" w14:textId="77777777" w:rsidR="006A0515" w:rsidRPr="00A57274" w:rsidRDefault="006A0515" w:rsidP="00DC11D5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0553E739" w14:textId="77777777" w:rsidR="006A0515" w:rsidRPr="00A57274" w:rsidRDefault="006A0515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7EDA1C4B" w14:textId="77777777" w:rsidR="006A0515" w:rsidRPr="00A57274" w:rsidRDefault="006A0515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D4870BC" w14:textId="77777777" w:rsidR="006A0515" w:rsidRDefault="006A0515" w:rsidP="00DC11D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6A0515" w:rsidRPr="00A57274" w14:paraId="52684603" w14:textId="77777777" w:rsidTr="00893F86">
        <w:trPr>
          <w:trHeight w:val="20"/>
        </w:trPr>
        <w:tc>
          <w:tcPr>
            <w:tcW w:w="1291" w:type="pct"/>
            <w:vMerge w:val="restart"/>
          </w:tcPr>
          <w:p w14:paraId="2F199E63" w14:textId="77777777" w:rsidR="006A0515" w:rsidRPr="00A57274" w:rsidRDefault="006A0515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709" w:type="pct"/>
          </w:tcPr>
          <w:p w14:paraId="04DDF763" w14:textId="6C0CB9E0" w:rsidR="006A0515" w:rsidRPr="005730AE" w:rsidRDefault="006A0515" w:rsidP="005730AE">
            <w:pPr>
              <w:pStyle w:val="aff2"/>
              <w:jc w:val="both"/>
            </w:pPr>
            <w:r w:rsidRPr="005730AE">
              <w:t xml:space="preserve">Проведение испытаний </w:t>
            </w:r>
            <w:r w:rsidR="005730AE">
              <w:t xml:space="preserve">механических свойств изделий из композиционных материалов </w:t>
            </w:r>
          </w:p>
        </w:tc>
      </w:tr>
      <w:tr w:rsidR="006A0515" w:rsidRPr="00A57274" w14:paraId="62146E10" w14:textId="77777777" w:rsidTr="00893F86">
        <w:trPr>
          <w:trHeight w:val="20"/>
        </w:trPr>
        <w:tc>
          <w:tcPr>
            <w:tcW w:w="1291" w:type="pct"/>
            <w:vMerge/>
          </w:tcPr>
          <w:p w14:paraId="0552D203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554F664D" w14:textId="0B7D5859" w:rsidR="006A0515" w:rsidRPr="005730AE" w:rsidRDefault="006A0515" w:rsidP="005730AE">
            <w:pPr>
              <w:pStyle w:val="aff2"/>
              <w:jc w:val="both"/>
            </w:pPr>
            <w:r w:rsidRPr="005730AE">
              <w:t>Проведение испытаний на соответствие физических и структурных свойств изделий из композиционных материалов заданным параметрам</w:t>
            </w:r>
          </w:p>
        </w:tc>
      </w:tr>
      <w:tr w:rsidR="006A0515" w:rsidRPr="00A57274" w14:paraId="23064A87" w14:textId="77777777" w:rsidTr="00893F86">
        <w:trPr>
          <w:trHeight w:val="20"/>
        </w:trPr>
        <w:tc>
          <w:tcPr>
            <w:tcW w:w="1291" w:type="pct"/>
            <w:vMerge/>
          </w:tcPr>
          <w:p w14:paraId="44CF50B3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6057CAA7" w14:textId="61C87565" w:rsidR="006A0515" w:rsidRPr="005730AE" w:rsidRDefault="006A0515" w:rsidP="005730AE">
            <w:pPr>
              <w:pStyle w:val="aff2"/>
              <w:jc w:val="both"/>
            </w:pPr>
            <w:r w:rsidRPr="005730AE">
              <w:t>Контроль герметичности изделий из композиционных материалов</w:t>
            </w:r>
          </w:p>
        </w:tc>
      </w:tr>
      <w:tr w:rsidR="006A0515" w:rsidRPr="00A57274" w14:paraId="334D9DD6" w14:textId="77777777" w:rsidTr="00893F86">
        <w:trPr>
          <w:trHeight w:val="20"/>
        </w:trPr>
        <w:tc>
          <w:tcPr>
            <w:tcW w:w="1291" w:type="pct"/>
            <w:vMerge/>
          </w:tcPr>
          <w:p w14:paraId="4365D910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3545013F" w14:textId="321BE105" w:rsidR="006A0515" w:rsidRPr="005730AE" w:rsidRDefault="006A0515" w:rsidP="005730AE">
            <w:pPr>
              <w:pStyle w:val="aff2"/>
              <w:jc w:val="both"/>
            </w:pPr>
            <w:r w:rsidRPr="005730AE">
              <w:t>Контроль теплофизических свойств композиционных материалов, используемых при производстве изделий</w:t>
            </w:r>
          </w:p>
        </w:tc>
      </w:tr>
      <w:tr w:rsidR="006A0515" w:rsidRPr="00A57274" w14:paraId="44AF7778" w14:textId="77777777" w:rsidTr="00893F86">
        <w:trPr>
          <w:trHeight w:val="20"/>
        </w:trPr>
        <w:tc>
          <w:tcPr>
            <w:tcW w:w="1291" w:type="pct"/>
            <w:vMerge/>
          </w:tcPr>
          <w:p w14:paraId="43ACED50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5C18F658" w14:textId="708E8053" w:rsidR="006A0515" w:rsidRPr="005730AE" w:rsidRDefault="006A0515" w:rsidP="005730AE">
            <w:pPr>
              <w:pStyle w:val="aff2"/>
              <w:jc w:val="both"/>
            </w:pPr>
            <w:r w:rsidRPr="005730AE">
              <w:t>Установление причин отклонений результирующих эксплуатационных свойств изделий из композиционных материалов от заданных параметров</w:t>
            </w:r>
          </w:p>
        </w:tc>
      </w:tr>
      <w:tr w:rsidR="006A0515" w:rsidRPr="00A57274" w14:paraId="2B9E7506" w14:textId="77777777" w:rsidTr="00893F86">
        <w:trPr>
          <w:trHeight w:val="20"/>
        </w:trPr>
        <w:tc>
          <w:tcPr>
            <w:tcW w:w="1291" w:type="pct"/>
            <w:vMerge/>
          </w:tcPr>
          <w:p w14:paraId="1A8706D8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491E548D" w14:textId="3B24D2D6" w:rsidR="006A0515" w:rsidRPr="005730AE" w:rsidRDefault="006A0515" w:rsidP="005730AE">
            <w:pPr>
              <w:pStyle w:val="aff2"/>
              <w:jc w:val="both"/>
            </w:pPr>
            <w:r w:rsidRPr="005730AE">
              <w:t>Принятие мер по устранению выявленных нарушений технологических режимов изготовления изделий из композиционных материалов</w:t>
            </w:r>
          </w:p>
        </w:tc>
      </w:tr>
      <w:tr w:rsidR="006A0515" w:rsidRPr="00A57274" w14:paraId="43C83BD1" w14:textId="77777777" w:rsidTr="00893F86">
        <w:trPr>
          <w:trHeight w:val="20"/>
        </w:trPr>
        <w:tc>
          <w:tcPr>
            <w:tcW w:w="1291" w:type="pct"/>
            <w:vMerge/>
          </w:tcPr>
          <w:p w14:paraId="78FC2BD0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7D29B316" w14:textId="4CFAB23D" w:rsidR="006A0515" w:rsidRPr="005730AE" w:rsidRDefault="006A0515" w:rsidP="005730AE">
            <w:pPr>
              <w:pStyle w:val="aff2"/>
              <w:jc w:val="both"/>
            </w:pPr>
            <w:r w:rsidRPr="005730AE">
              <w:t>Внесение предложений по изменению типовых технологических режимов производства составных частей изделий из композиционных материалов</w:t>
            </w:r>
          </w:p>
        </w:tc>
      </w:tr>
      <w:tr w:rsidR="006A0515" w:rsidRPr="00A57274" w14:paraId="7D90965A" w14:textId="77777777" w:rsidTr="00893F86">
        <w:trPr>
          <w:trHeight w:val="20"/>
        </w:trPr>
        <w:tc>
          <w:tcPr>
            <w:tcW w:w="1291" w:type="pct"/>
            <w:vMerge/>
          </w:tcPr>
          <w:p w14:paraId="73AB9F42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1A099B1E" w14:textId="52FB4AC4" w:rsidR="006A0515" w:rsidRPr="005730AE" w:rsidRDefault="006A0515" w:rsidP="005730AE">
            <w:pPr>
              <w:pStyle w:val="aff2"/>
              <w:jc w:val="both"/>
            </w:pPr>
            <w:r w:rsidRPr="005730AE">
              <w:t>Внесение предложений по изменению технологических режимов формообразования изделий из композиционных материалов</w:t>
            </w:r>
          </w:p>
        </w:tc>
      </w:tr>
      <w:tr w:rsidR="006A0515" w:rsidRPr="00A57274" w14:paraId="6CB03AFD" w14:textId="77777777" w:rsidTr="00893F86">
        <w:trPr>
          <w:trHeight w:val="20"/>
        </w:trPr>
        <w:tc>
          <w:tcPr>
            <w:tcW w:w="1291" w:type="pct"/>
            <w:vMerge/>
          </w:tcPr>
          <w:p w14:paraId="2EE4ED56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1F71D2C9" w14:textId="0B206BEE" w:rsidR="006A0515" w:rsidRPr="005730AE" w:rsidRDefault="006A0515" w:rsidP="005730AE">
            <w:pPr>
              <w:pStyle w:val="aff2"/>
              <w:jc w:val="both"/>
            </w:pPr>
            <w:r w:rsidRPr="005730AE">
              <w:t>Внесение предложений по изменению типовых технологических режимов выполнения соединений в изделиях из композиционных материалов</w:t>
            </w:r>
          </w:p>
        </w:tc>
      </w:tr>
      <w:tr w:rsidR="006A0515" w:rsidRPr="00A57274" w14:paraId="3AE4647A" w14:textId="77777777" w:rsidTr="00893F86">
        <w:trPr>
          <w:trHeight w:val="20"/>
        </w:trPr>
        <w:tc>
          <w:tcPr>
            <w:tcW w:w="1291" w:type="pct"/>
            <w:vMerge/>
          </w:tcPr>
          <w:p w14:paraId="3FD3F12C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40D8092A" w14:textId="0755529C" w:rsidR="006A0515" w:rsidRPr="005730AE" w:rsidRDefault="006A0515" w:rsidP="005730AE">
            <w:pPr>
              <w:pStyle w:val="aff2"/>
              <w:jc w:val="both"/>
            </w:pPr>
            <w:r w:rsidRPr="005730AE">
              <w:t>Внесение предложений по изменению типовых технологических режимов образования отверстий, резьб и гнезд в изделиях из композиционных материалов, а также резания и обработки ультразвуком</w:t>
            </w:r>
          </w:p>
        </w:tc>
      </w:tr>
      <w:tr w:rsidR="006A0515" w:rsidRPr="00A57274" w14:paraId="16C656E2" w14:textId="77777777" w:rsidTr="00893F86">
        <w:trPr>
          <w:trHeight w:val="20"/>
        </w:trPr>
        <w:tc>
          <w:tcPr>
            <w:tcW w:w="1291" w:type="pct"/>
            <w:vMerge/>
          </w:tcPr>
          <w:p w14:paraId="66EF7C74" w14:textId="77777777" w:rsidR="006A0515" w:rsidRPr="00A57274" w:rsidRDefault="006A0515" w:rsidP="00DC11D5">
            <w:pPr>
              <w:pStyle w:val="aff2"/>
            </w:pPr>
          </w:p>
        </w:tc>
        <w:tc>
          <w:tcPr>
            <w:tcW w:w="3709" w:type="pct"/>
          </w:tcPr>
          <w:p w14:paraId="0C8649B5" w14:textId="635700E9" w:rsidR="006A0515" w:rsidRPr="005730AE" w:rsidRDefault="006A0515" w:rsidP="005730AE">
            <w:pPr>
              <w:pStyle w:val="aff2"/>
              <w:jc w:val="both"/>
            </w:pPr>
            <w:r w:rsidRPr="005730AE">
              <w:t>Внесение изменений в технологическ</w:t>
            </w:r>
            <w:r w:rsidR="00F77444" w:rsidRPr="005730AE">
              <w:t>ую документацию</w:t>
            </w:r>
            <w:r w:rsidRPr="005730AE">
              <w:t xml:space="preserve"> на изделия из композиционных материалов</w:t>
            </w:r>
          </w:p>
        </w:tc>
      </w:tr>
      <w:tr w:rsidR="00893F86" w:rsidRPr="00A57274" w14:paraId="7E3E6919" w14:textId="77777777" w:rsidTr="00893F86">
        <w:trPr>
          <w:trHeight w:val="435"/>
        </w:trPr>
        <w:tc>
          <w:tcPr>
            <w:tcW w:w="1291" w:type="pct"/>
            <w:vMerge/>
          </w:tcPr>
          <w:p w14:paraId="51FFE36F" w14:textId="77777777" w:rsidR="00893F86" w:rsidRPr="00A5727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60C4F02A" w14:textId="3C2E448F" w:rsidR="00893F86" w:rsidRPr="005730AE" w:rsidRDefault="00893F86" w:rsidP="005730AE">
            <w:pPr>
              <w:pStyle w:val="aff2"/>
              <w:jc w:val="both"/>
            </w:pPr>
            <w:r w:rsidRPr="005730AE">
              <w:t>Документирование отклонений эксплуатационных свойств готовых изделий из композиционных материалов от заданных</w:t>
            </w:r>
          </w:p>
        </w:tc>
      </w:tr>
      <w:tr w:rsidR="00893F86" w:rsidRPr="00A57274" w14:paraId="2C4FE84C" w14:textId="77777777" w:rsidTr="00893F86">
        <w:trPr>
          <w:trHeight w:val="457"/>
        </w:trPr>
        <w:tc>
          <w:tcPr>
            <w:tcW w:w="1291" w:type="pct"/>
            <w:vMerge w:val="restart"/>
          </w:tcPr>
          <w:p w14:paraId="251BE086" w14:textId="77777777" w:rsidR="00893F86" w:rsidRPr="00A57274" w:rsidDel="002A1D54" w:rsidRDefault="00893F86" w:rsidP="00DC11D5">
            <w:pPr>
              <w:pStyle w:val="aff2"/>
            </w:pPr>
            <w:r w:rsidRPr="00A57274" w:rsidDel="002A1D54">
              <w:t>Необходимые умения</w:t>
            </w:r>
          </w:p>
        </w:tc>
        <w:tc>
          <w:tcPr>
            <w:tcW w:w="3709" w:type="pct"/>
          </w:tcPr>
          <w:p w14:paraId="3981315F" w14:textId="15E71149" w:rsidR="00893F86" w:rsidRPr="005730AE" w:rsidRDefault="00893F86" w:rsidP="005730AE">
            <w:pPr>
              <w:pStyle w:val="aff2"/>
              <w:jc w:val="both"/>
            </w:pPr>
            <w:r w:rsidRPr="005730AE">
              <w:t xml:space="preserve">Измерять механические свойства готовых изделий из композиционных материалов </w:t>
            </w:r>
          </w:p>
        </w:tc>
      </w:tr>
      <w:tr w:rsidR="00893F86" w:rsidRPr="00A57274" w14:paraId="6EE74757" w14:textId="77777777" w:rsidTr="00893F86">
        <w:trPr>
          <w:trHeight w:val="457"/>
        </w:trPr>
        <w:tc>
          <w:tcPr>
            <w:tcW w:w="1291" w:type="pct"/>
            <w:vMerge/>
          </w:tcPr>
          <w:p w14:paraId="080CB33D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6A44DD36" w14:textId="016AD253" w:rsidR="00893F86" w:rsidRPr="005730AE" w:rsidRDefault="00893F86" w:rsidP="005730AE">
            <w:pPr>
              <w:pStyle w:val="aff2"/>
              <w:jc w:val="both"/>
            </w:pPr>
            <w:r w:rsidRPr="005730AE">
              <w:t>Измерять теплофизические свойства готовых изделий из композиционных материалов</w:t>
            </w:r>
          </w:p>
        </w:tc>
      </w:tr>
      <w:tr w:rsidR="00893F86" w:rsidRPr="00A57274" w14:paraId="3E9DFCBA" w14:textId="77777777" w:rsidTr="00893F86">
        <w:trPr>
          <w:trHeight w:val="20"/>
        </w:trPr>
        <w:tc>
          <w:tcPr>
            <w:tcW w:w="1291" w:type="pct"/>
            <w:vMerge/>
          </w:tcPr>
          <w:p w14:paraId="722F67AD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1FA957E7" w14:textId="31D7A603" w:rsidR="00893F86" w:rsidRPr="005730AE" w:rsidRDefault="00893F86" w:rsidP="005730AE">
            <w:pPr>
              <w:pStyle w:val="aff2"/>
              <w:jc w:val="both"/>
            </w:pPr>
            <w:r w:rsidRPr="005730AE">
              <w:t>Определять степень отверждения, плотност</w:t>
            </w:r>
            <w:r w:rsidR="005730AE">
              <w:t>ь</w:t>
            </w:r>
            <w:r w:rsidRPr="005730AE">
              <w:t>, содержание связующего и пористость композита</w:t>
            </w:r>
          </w:p>
        </w:tc>
      </w:tr>
      <w:tr w:rsidR="00893F86" w:rsidRPr="00A57274" w14:paraId="47E4F41D" w14:textId="77777777" w:rsidTr="00893F86">
        <w:trPr>
          <w:trHeight w:val="20"/>
        </w:trPr>
        <w:tc>
          <w:tcPr>
            <w:tcW w:w="1291" w:type="pct"/>
            <w:vMerge/>
          </w:tcPr>
          <w:p w14:paraId="522D0DC6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25765699" w14:textId="625DCBE1" w:rsidR="00893F86" w:rsidRPr="005730AE" w:rsidRDefault="00893F86" w:rsidP="005730AE">
            <w:pPr>
              <w:pStyle w:val="aff2"/>
              <w:jc w:val="both"/>
            </w:pPr>
            <w:r w:rsidRPr="005730AE">
              <w:t>Проверять степень герметичности изделий из композиционных материалов неразрушающими методами</w:t>
            </w:r>
          </w:p>
        </w:tc>
      </w:tr>
      <w:tr w:rsidR="00893F86" w:rsidRPr="00A57274" w14:paraId="637EEA99" w14:textId="77777777" w:rsidTr="00893F86">
        <w:trPr>
          <w:trHeight w:val="20"/>
        </w:trPr>
        <w:tc>
          <w:tcPr>
            <w:tcW w:w="1291" w:type="pct"/>
            <w:vMerge/>
          </w:tcPr>
          <w:p w14:paraId="380A57DF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7FD9D9A1" w14:textId="436374FE" w:rsidR="00893F86" w:rsidRPr="005730AE" w:rsidRDefault="00893F86" w:rsidP="005730AE">
            <w:pPr>
              <w:pStyle w:val="aff2"/>
              <w:jc w:val="both"/>
            </w:pPr>
            <w:r w:rsidRPr="005730AE">
              <w:t>Измерять теплофизические свойства композиционных материалов</w:t>
            </w:r>
          </w:p>
        </w:tc>
      </w:tr>
      <w:tr w:rsidR="00893F86" w:rsidRPr="00A57274" w14:paraId="51238F15" w14:textId="77777777" w:rsidTr="00893F86">
        <w:trPr>
          <w:trHeight w:val="20"/>
        </w:trPr>
        <w:tc>
          <w:tcPr>
            <w:tcW w:w="1291" w:type="pct"/>
            <w:vMerge/>
          </w:tcPr>
          <w:p w14:paraId="4AA55BF0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44C4E8CB" w14:textId="598C1095" w:rsidR="00893F86" w:rsidRPr="005730AE" w:rsidRDefault="00893F86" w:rsidP="005730AE">
            <w:pPr>
              <w:pStyle w:val="aff2"/>
              <w:jc w:val="both"/>
            </w:pPr>
            <w:r w:rsidRPr="005730AE">
              <w:t>Создавать электронные таблицы, выполнять вычисления и обработку данных по результатам контроля изделий из композиционных материалов</w:t>
            </w:r>
          </w:p>
        </w:tc>
      </w:tr>
      <w:tr w:rsidR="00893F86" w:rsidRPr="00A57274" w14:paraId="11316B01" w14:textId="77777777" w:rsidTr="00893F86">
        <w:trPr>
          <w:trHeight w:val="20"/>
        </w:trPr>
        <w:tc>
          <w:tcPr>
            <w:tcW w:w="1291" w:type="pct"/>
            <w:vMerge/>
          </w:tcPr>
          <w:p w14:paraId="2F147396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3EA3138A" w14:textId="6D651BF0" w:rsidR="00893F86" w:rsidRPr="005730AE" w:rsidRDefault="00893F86" w:rsidP="005730AE">
            <w:pPr>
              <w:pStyle w:val="aff2"/>
              <w:jc w:val="both"/>
            </w:pPr>
            <w:r w:rsidRPr="005730AE">
              <w:t>Использовать прикладные компьютерные программы для вычислений характеристик твердости и прочности изделий из композиционных материалов</w:t>
            </w:r>
          </w:p>
        </w:tc>
      </w:tr>
      <w:tr w:rsidR="00893F86" w:rsidRPr="00A57274" w14:paraId="3EB0B37C" w14:textId="77777777" w:rsidTr="00893F86">
        <w:trPr>
          <w:trHeight w:val="20"/>
        </w:trPr>
        <w:tc>
          <w:tcPr>
            <w:tcW w:w="1291" w:type="pct"/>
            <w:vMerge/>
          </w:tcPr>
          <w:p w14:paraId="3F4553B8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61A9806D" w14:textId="5AEDB109" w:rsidR="00893F86" w:rsidRPr="005730AE" w:rsidRDefault="00893F86" w:rsidP="005730AE">
            <w:pPr>
              <w:pStyle w:val="aff2"/>
              <w:jc w:val="both"/>
            </w:pPr>
            <w:r w:rsidRPr="005730AE">
              <w:t>Выполнять поиск данных о применяемых методах контроля качества изделий из композиционных материалов в электронных справочных системах и библиотеках</w:t>
            </w:r>
          </w:p>
        </w:tc>
      </w:tr>
      <w:tr w:rsidR="00893F86" w:rsidRPr="00A57274" w14:paraId="1B76BCA4" w14:textId="77777777" w:rsidTr="00893F86">
        <w:trPr>
          <w:trHeight w:val="20"/>
        </w:trPr>
        <w:tc>
          <w:tcPr>
            <w:tcW w:w="1291" w:type="pct"/>
            <w:vMerge/>
          </w:tcPr>
          <w:p w14:paraId="241913BD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7117070F" w14:textId="6BAD8101" w:rsidR="00893F86" w:rsidRPr="005730AE" w:rsidRDefault="00893F86" w:rsidP="005730AE">
            <w:pPr>
              <w:pStyle w:val="aff2"/>
              <w:jc w:val="both"/>
            </w:pPr>
            <w:r w:rsidRPr="005730AE">
              <w:t>Просматривать документы и их реквизиты в электронном архиве</w:t>
            </w:r>
          </w:p>
        </w:tc>
      </w:tr>
      <w:tr w:rsidR="00893F86" w:rsidRPr="00A57274" w14:paraId="48F76D1C" w14:textId="77777777" w:rsidTr="00893F86">
        <w:trPr>
          <w:trHeight w:val="20"/>
        </w:trPr>
        <w:tc>
          <w:tcPr>
            <w:tcW w:w="1291" w:type="pct"/>
            <w:vMerge/>
          </w:tcPr>
          <w:p w14:paraId="20B812F2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50BBA00A" w14:textId="7A3B024A" w:rsidR="00893F86" w:rsidRPr="005730AE" w:rsidRDefault="00893F86" w:rsidP="005730AE">
            <w:pPr>
              <w:pStyle w:val="aff2"/>
              <w:jc w:val="both"/>
            </w:pPr>
            <w:r w:rsidRPr="005730AE">
              <w:t>Сохранять документы из электронного архива</w:t>
            </w:r>
          </w:p>
        </w:tc>
      </w:tr>
      <w:tr w:rsidR="00893F86" w:rsidRPr="00A57274" w14:paraId="47012676" w14:textId="77777777" w:rsidTr="00893F86">
        <w:trPr>
          <w:trHeight w:val="636"/>
        </w:trPr>
        <w:tc>
          <w:tcPr>
            <w:tcW w:w="1291" w:type="pct"/>
            <w:vMerge/>
          </w:tcPr>
          <w:p w14:paraId="44747182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42335999" w14:textId="3908966F" w:rsidR="00893F86" w:rsidRPr="005730AE" w:rsidRDefault="00893F86" w:rsidP="005730AE">
            <w:pPr>
              <w:pStyle w:val="aff2"/>
              <w:jc w:val="both"/>
            </w:pPr>
            <w:r w:rsidRPr="005730AE">
              <w:t xml:space="preserve">Искать справочную информацию о методах контроля качества изделий из композиционных материалов с использованием </w:t>
            </w:r>
            <w:r w:rsidR="000D29DC" w:rsidRPr="005730AE">
              <w:t>информационно-телекоммуникационной сети «Интернет»</w:t>
            </w:r>
          </w:p>
        </w:tc>
      </w:tr>
      <w:tr w:rsidR="00893F86" w:rsidRPr="00A57274" w14:paraId="5601BA02" w14:textId="77777777" w:rsidTr="00893F86">
        <w:trPr>
          <w:trHeight w:val="20"/>
        </w:trPr>
        <w:tc>
          <w:tcPr>
            <w:tcW w:w="1291" w:type="pct"/>
            <w:vMerge/>
          </w:tcPr>
          <w:p w14:paraId="2FBDA7AE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19D686E5" w14:textId="2CB28A53" w:rsidR="00893F86" w:rsidRPr="005730AE" w:rsidRDefault="00893F86" w:rsidP="005730AE">
            <w:pPr>
              <w:pStyle w:val="aff2"/>
              <w:jc w:val="both"/>
            </w:pPr>
            <w:r w:rsidRPr="005730AE">
              <w:t>Анализировать информацию о применяемом оборудовании, технологиях и средствах контроля качества изделий из композиционных материалов с использованием систем управления базами данных</w:t>
            </w:r>
          </w:p>
        </w:tc>
      </w:tr>
      <w:tr w:rsidR="00893F86" w:rsidRPr="00A57274" w14:paraId="61F304CF" w14:textId="77777777" w:rsidTr="00893F86">
        <w:trPr>
          <w:trHeight w:val="20"/>
        </w:trPr>
        <w:tc>
          <w:tcPr>
            <w:tcW w:w="1291" w:type="pct"/>
            <w:vMerge/>
          </w:tcPr>
          <w:p w14:paraId="1B49CF1F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799B9D6B" w14:textId="42F68E60" w:rsidR="00893F86" w:rsidRPr="005730AE" w:rsidRDefault="00893F86" w:rsidP="005730AE">
            <w:pPr>
              <w:pStyle w:val="aff2"/>
              <w:jc w:val="both"/>
            </w:pPr>
            <w:r w:rsidRPr="005730AE">
              <w:t>Эксплуатировать системы передачи, автоматизированной обработки и визуализации собираемых данных о технологических режимах производства, результатах контроля качества и эксплуатационных свойствах изделий из композиционных материалов</w:t>
            </w:r>
          </w:p>
        </w:tc>
      </w:tr>
      <w:tr w:rsidR="00893F86" w:rsidRPr="00A57274" w14:paraId="047DCDDE" w14:textId="77777777" w:rsidTr="00893F86">
        <w:trPr>
          <w:trHeight w:val="20"/>
        </w:trPr>
        <w:tc>
          <w:tcPr>
            <w:tcW w:w="1291" w:type="pct"/>
            <w:vMerge/>
          </w:tcPr>
          <w:p w14:paraId="430C6B9D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4E894DE3" w14:textId="4983467D" w:rsidR="00893F86" w:rsidRPr="005730AE" w:rsidRDefault="00893F86" w:rsidP="005730AE">
            <w:pPr>
              <w:pStyle w:val="aff2"/>
              <w:jc w:val="both"/>
            </w:pPr>
            <w:r w:rsidRPr="005730AE">
              <w:t>Применять пакеты прикладных программ статистического анализа и для анализа результатов испытаний эксплуатационных свойств изделий из композиционных материалов</w:t>
            </w:r>
          </w:p>
        </w:tc>
      </w:tr>
      <w:tr w:rsidR="00893F86" w:rsidRPr="00A57274" w14:paraId="3A91E693" w14:textId="77777777" w:rsidTr="00893F86">
        <w:trPr>
          <w:trHeight w:val="20"/>
        </w:trPr>
        <w:tc>
          <w:tcPr>
            <w:tcW w:w="1291" w:type="pct"/>
            <w:vMerge/>
          </w:tcPr>
          <w:p w14:paraId="694F6D4D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272110E5" w14:textId="3995E6B2" w:rsidR="00893F86" w:rsidRPr="005730AE" w:rsidRDefault="00893F86" w:rsidP="005730AE">
            <w:pPr>
              <w:pStyle w:val="aff2"/>
              <w:jc w:val="both"/>
            </w:pPr>
            <w:r w:rsidRPr="005730AE">
              <w:t>Оптимизировать планы испытаний эксплуатационных свойств изделий из композиционных материалов с применением прикладных программ статистического анализа</w:t>
            </w:r>
          </w:p>
        </w:tc>
      </w:tr>
      <w:tr w:rsidR="00893F86" w:rsidRPr="00A57274" w14:paraId="4A5BDB67" w14:textId="77777777" w:rsidTr="00893F86">
        <w:trPr>
          <w:trHeight w:val="20"/>
        </w:trPr>
        <w:tc>
          <w:tcPr>
            <w:tcW w:w="1291" w:type="pct"/>
            <w:vMerge/>
          </w:tcPr>
          <w:p w14:paraId="0A4776E3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72A8A200" w14:textId="1161417E" w:rsidR="00893F86" w:rsidRPr="005730AE" w:rsidRDefault="00893F86" w:rsidP="005730AE">
            <w:pPr>
              <w:pStyle w:val="aff2"/>
              <w:jc w:val="both"/>
            </w:pPr>
            <w:r w:rsidRPr="005730AE">
              <w:t>Использовать методики составления актов по итогам контроля качества готовых изделий из композиционных материалов</w:t>
            </w:r>
          </w:p>
        </w:tc>
      </w:tr>
      <w:tr w:rsidR="00893F86" w:rsidRPr="00A57274" w14:paraId="78588BBF" w14:textId="77777777" w:rsidTr="00893F86">
        <w:trPr>
          <w:trHeight w:val="20"/>
        </w:trPr>
        <w:tc>
          <w:tcPr>
            <w:tcW w:w="1291" w:type="pct"/>
            <w:vMerge/>
          </w:tcPr>
          <w:p w14:paraId="40FCCC92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3D40C1D3" w14:textId="0C7F0410" w:rsidR="00893F86" w:rsidRPr="005730AE" w:rsidRDefault="00893F86" w:rsidP="005730AE">
            <w:pPr>
              <w:pStyle w:val="aff2"/>
              <w:jc w:val="both"/>
            </w:pPr>
            <w:r w:rsidRPr="005730AE">
              <w:t>Использовать приемы документооборота в технической сфере при производстве изделий из композиционных материалов</w:t>
            </w:r>
          </w:p>
        </w:tc>
      </w:tr>
      <w:tr w:rsidR="00893F86" w:rsidRPr="00A57274" w14:paraId="56CBDCC6" w14:textId="77777777" w:rsidTr="00893F86">
        <w:trPr>
          <w:trHeight w:val="20"/>
        </w:trPr>
        <w:tc>
          <w:tcPr>
            <w:tcW w:w="1291" w:type="pct"/>
            <w:vMerge/>
          </w:tcPr>
          <w:p w14:paraId="77F62541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39002D05" w14:textId="74C24676" w:rsidR="00893F86" w:rsidRPr="005730AE" w:rsidRDefault="00893F86" w:rsidP="005730AE">
            <w:pPr>
              <w:pStyle w:val="aff2"/>
              <w:jc w:val="both"/>
            </w:pPr>
            <w:r w:rsidRPr="005730AE">
              <w:t>Применять прикладные программные средства для ведения электронного документооборота при производстве изделий из композиционных материалов</w:t>
            </w:r>
          </w:p>
        </w:tc>
      </w:tr>
      <w:tr w:rsidR="00893F86" w:rsidRPr="00A57274" w14:paraId="7B28BDAC" w14:textId="77777777" w:rsidTr="00893F86">
        <w:trPr>
          <w:trHeight w:val="20"/>
        </w:trPr>
        <w:tc>
          <w:tcPr>
            <w:tcW w:w="1291" w:type="pct"/>
            <w:vMerge/>
          </w:tcPr>
          <w:p w14:paraId="65E18E77" w14:textId="77777777" w:rsidR="00893F86" w:rsidRPr="00A57274" w:rsidDel="002A1D54" w:rsidRDefault="00893F86" w:rsidP="00DC11D5">
            <w:pPr>
              <w:pStyle w:val="aff2"/>
            </w:pPr>
          </w:p>
        </w:tc>
        <w:tc>
          <w:tcPr>
            <w:tcW w:w="3709" w:type="pct"/>
          </w:tcPr>
          <w:p w14:paraId="192352B6" w14:textId="1475A7AA" w:rsidR="00893F86" w:rsidRPr="005730AE" w:rsidRDefault="00893F86" w:rsidP="005730AE">
            <w:pPr>
              <w:pStyle w:val="aff2"/>
              <w:jc w:val="both"/>
            </w:pPr>
            <w:r w:rsidRPr="005730AE">
              <w:t>Составлять технически грамотные описания проводимых работ, спецификации, диаграммы, таблицы и графики при производстве изделий из композиционных материалов</w:t>
            </w:r>
          </w:p>
        </w:tc>
      </w:tr>
      <w:tr w:rsidR="00E5166B" w:rsidRPr="00A57274" w14:paraId="6885ED6B" w14:textId="77777777" w:rsidTr="00E5166B">
        <w:trPr>
          <w:trHeight w:val="565"/>
        </w:trPr>
        <w:tc>
          <w:tcPr>
            <w:tcW w:w="1291" w:type="pct"/>
            <w:vMerge w:val="restart"/>
          </w:tcPr>
          <w:p w14:paraId="65015A1B" w14:textId="77777777" w:rsidR="00E5166B" w:rsidRPr="00A57274" w:rsidRDefault="00E5166B" w:rsidP="00DC11D5">
            <w:pPr>
              <w:pStyle w:val="aff2"/>
            </w:pPr>
            <w:r w:rsidRPr="00A57274" w:rsidDel="002A1D54">
              <w:t>Необходимые знания</w:t>
            </w:r>
          </w:p>
        </w:tc>
        <w:tc>
          <w:tcPr>
            <w:tcW w:w="3709" w:type="pct"/>
          </w:tcPr>
          <w:p w14:paraId="7FEAA9ED" w14:textId="15706638" w:rsidR="00E5166B" w:rsidRPr="005730AE" w:rsidRDefault="00E5166B" w:rsidP="005730AE">
            <w:pPr>
              <w:pStyle w:val="aff2"/>
              <w:jc w:val="both"/>
            </w:pPr>
            <w:r w:rsidRPr="005730AE">
              <w:t>Требования действующих стандартов и технических условий на изделия из композиционных материалов</w:t>
            </w:r>
          </w:p>
        </w:tc>
      </w:tr>
      <w:tr w:rsidR="00E5166B" w:rsidRPr="00A57274" w14:paraId="1DB0A69B" w14:textId="77777777" w:rsidTr="00893F86">
        <w:trPr>
          <w:trHeight w:val="20"/>
        </w:trPr>
        <w:tc>
          <w:tcPr>
            <w:tcW w:w="1291" w:type="pct"/>
            <w:vMerge/>
          </w:tcPr>
          <w:p w14:paraId="7706FD27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622AC411" w14:textId="1491A52F" w:rsidR="00E5166B" w:rsidRPr="005730AE" w:rsidRDefault="00E5166B" w:rsidP="005730AE">
            <w:pPr>
              <w:pStyle w:val="aff2"/>
              <w:jc w:val="both"/>
            </w:pPr>
            <w:r w:rsidRPr="005730AE">
              <w:t>Стандартные методики и средства определения механических свойств препрега и готовых изделий из композиционных материалов</w:t>
            </w:r>
          </w:p>
        </w:tc>
      </w:tr>
      <w:tr w:rsidR="00E5166B" w:rsidRPr="00A57274" w14:paraId="40C962FD" w14:textId="77777777" w:rsidTr="00893F86">
        <w:trPr>
          <w:trHeight w:val="20"/>
        </w:trPr>
        <w:tc>
          <w:tcPr>
            <w:tcW w:w="1291" w:type="pct"/>
            <w:vMerge/>
          </w:tcPr>
          <w:p w14:paraId="2E53FFBF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6786FDF4" w14:textId="327AB9AB" w:rsidR="00E5166B" w:rsidRPr="005730AE" w:rsidRDefault="00E5166B" w:rsidP="005730AE">
            <w:pPr>
              <w:pStyle w:val="aff2"/>
              <w:jc w:val="both"/>
            </w:pPr>
            <w:r w:rsidRPr="005730AE">
              <w:t>Типовые методики и средства определения степени отверждения, содержания связующего и пористости композита физическими и химическими методами</w:t>
            </w:r>
          </w:p>
        </w:tc>
      </w:tr>
      <w:tr w:rsidR="00E5166B" w:rsidRPr="00A57274" w14:paraId="3456AB83" w14:textId="77777777" w:rsidTr="00893F86">
        <w:trPr>
          <w:trHeight w:val="20"/>
        </w:trPr>
        <w:tc>
          <w:tcPr>
            <w:tcW w:w="1291" w:type="pct"/>
            <w:vMerge/>
          </w:tcPr>
          <w:p w14:paraId="2069CEFA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16361880" w14:textId="29319470" w:rsidR="00E5166B" w:rsidRPr="005730AE" w:rsidRDefault="00E5166B" w:rsidP="005730AE">
            <w:pPr>
              <w:pStyle w:val="aff2"/>
              <w:jc w:val="both"/>
            </w:pPr>
            <w:r w:rsidRPr="005730AE">
              <w:t>Типовые методики и средства контроля герметичности изделий из композиционных материалов неразрушающими методами</w:t>
            </w:r>
          </w:p>
        </w:tc>
      </w:tr>
      <w:tr w:rsidR="00E5166B" w:rsidRPr="00A57274" w14:paraId="284A8B52" w14:textId="77777777" w:rsidTr="00893F86">
        <w:trPr>
          <w:trHeight w:val="20"/>
        </w:trPr>
        <w:tc>
          <w:tcPr>
            <w:tcW w:w="1291" w:type="pct"/>
            <w:vMerge/>
          </w:tcPr>
          <w:p w14:paraId="28F8DD02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6E435616" w14:textId="6E1852D1" w:rsidR="00E5166B" w:rsidRPr="005730AE" w:rsidRDefault="00E5166B" w:rsidP="005730AE">
            <w:pPr>
              <w:pStyle w:val="aff2"/>
              <w:jc w:val="both"/>
            </w:pPr>
            <w:r w:rsidRPr="005730AE">
              <w:t>Стандартные методики и средства измерения теплофизических свойств композиционных материалов</w:t>
            </w:r>
          </w:p>
        </w:tc>
      </w:tr>
      <w:tr w:rsidR="00E5166B" w:rsidRPr="00A57274" w14:paraId="531637A1" w14:textId="77777777" w:rsidTr="00893F86">
        <w:trPr>
          <w:trHeight w:val="20"/>
        </w:trPr>
        <w:tc>
          <w:tcPr>
            <w:tcW w:w="1291" w:type="pct"/>
            <w:vMerge/>
          </w:tcPr>
          <w:p w14:paraId="28D48567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7C0E7E75" w14:textId="362E1CBA" w:rsidR="00E5166B" w:rsidRPr="005730AE" w:rsidRDefault="00E5166B" w:rsidP="005730AE">
            <w:pPr>
              <w:pStyle w:val="aff2"/>
              <w:jc w:val="both"/>
            </w:pPr>
            <w:r w:rsidRPr="005730AE">
              <w:t>Типовая последовательность и техника проведения измерений, наблюдений и экспериментов</w:t>
            </w:r>
          </w:p>
        </w:tc>
      </w:tr>
      <w:tr w:rsidR="00E5166B" w:rsidRPr="00A57274" w14:paraId="0A6E16C3" w14:textId="77777777" w:rsidTr="00893F86">
        <w:trPr>
          <w:trHeight w:val="20"/>
        </w:trPr>
        <w:tc>
          <w:tcPr>
            <w:tcW w:w="1291" w:type="pct"/>
            <w:vMerge/>
          </w:tcPr>
          <w:p w14:paraId="34BF1893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221E9606" w14:textId="2210EEB4" w:rsidR="00E5166B" w:rsidRPr="005730AE" w:rsidRDefault="00E5166B" w:rsidP="005730AE">
            <w:pPr>
              <w:pStyle w:val="aff2"/>
              <w:jc w:val="both"/>
            </w:pPr>
            <w:r w:rsidRPr="005730AE">
              <w:t>Правила оформления технической документации по результатам испытаний</w:t>
            </w:r>
          </w:p>
        </w:tc>
      </w:tr>
      <w:tr w:rsidR="00E5166B" w:rsidRPr="00A57274" w14:paraId="360C18A9" w14:textId="77777777" w:rsidTr="00893F86">
        <w:trPr>
          <w:trHeight w:val="20"/>
        </w:trPr>
        <w:tc>
          <w:tcPr>
            <w:tcW w:w="1291" w:type="pct"/>
            <w:vMerge/>
          </w:tcPr>
          <w:p w14:paraId="44B32F73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29301E6E" w14:textId="7EA22EC7" w:rsidR="00E5166B" w:rsidRPr="005730AE" w:rsidRDefault="00E5166B" w:rsidP="005730AE">
            <w:pPr>
              <w:pStyle w:val="aff2"/>
              <w:jc w:val="both"/>
            </w:pPr>
            <w:r w:rsidRPr="005730A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E5166B" w:rsidRPr="00A57274" w14:paraId="71974AAB" w14:textId="77777777" w:rsidTr="00893F86">
        <w:trPr>
          <w:trHeight w:val="20"/>
        </w:trPr>
        <w:tc>
          <w:tcPr>
            <w:tcW w:w="1291" w:type="pct"/>
            <w:vMerge/>
          </w:tcPr>
          <w:p w14:paraId="4E4A9F82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1FD60C01" w14:textId="2EE97BC2" w:rsidR="00E5166B" w:rsidRPr="005730AE" w:rsidRDefault="00E5166B" w:rsidP="005730AE">
            <w:pPr>
              <w:pStyle w:val="aff2"/>
              <w:jc w:val="both"/>
            </w:pPr>
            <w:r w:rsidRPr="005730AE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E5166B" w:rsidRPr="00A57274" w14:paraId="5F4C3198" w14:textId="77777777" w:rsidTr="00893F86">
        <w:trPr>
          <w:trHeight w:val="20"/>
        </w:trPr>
        <w:tc>
          <w:tcPr>
            <w:tcW w:w="1291" w:type="pct"/>
            <w:vMerge/>
          </w:tcPr>
          <w:p w14:paraId="4EB19758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0E07E0EA" w14:textId="4E3D97DE" w:rsidR="00E5166B" w:rsidRPr="005730AE" w:rsidRDefault="00E5166B" w:rsidP="005730AE">
            <w:pPr>
              <w:pStyle w:val="aff2"/>
              <w:jc w:val="both"/>
            </w:pPr>
            <w:r w:rsidRPr="005730AE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E5166B" w:rsidRPr="00A57274" w14:paraId="47D4886E" w14:textId="77777777" w:rsidTr="00893F86">
        <w:trPr>
          <w:trHeight w:val="20"/>
        </w:trPr>
        <w:tc>
          <w:tcPr>
            <w:tcW w:w="1291" w:type="pct"/>
            <w:vMerge/>
          </w:tcPr>
          <w:p w14:paraId="5289A581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059F3583" w14:textId="2BF80A0C" w:rsidR="00E5166B" w:rsidRPr="005730AE" w:rsidRDefault="00E5166B" w:rsidP="005730AE">
            <w:pPr>
              <w:pStyle w:val="aff2"/>
              <w:jc w:val="both"/>
            </w:pPr>
            <w:r w:rsidRPr="005730AE">
              <w:t>Порядок работы с электронным архивом технической документации</w:t>
            </w:r>
          </w:p>
        </w:tc>
      </w:tr>
      <w:tr w:rsidR="00E5166B" w:rsidRPr="00A57274" w14:paraId="5339CDD8" w14:textId="77777777" w:rsidTr="00893F86">
        <w:trPr>
          <w:trHeight w:val="20"/>
        </w:trPr>
        <w:tc>
          <w:tcPr>
            <w:tcW w:w="1291" w:type="pct"/>
            <w:vMerge/>
          </w:tcPr>
          <w:p w14:paraId="76536D07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798A8C6B" w14:textId="0F7F784C" w:rsidR="00E5166B" w:rsidRPr="005730AE" w:rsidRDefault="00E5166B" w:rsidP="005730AE">
            <w:pPr>
              <w:pStyle w:val="aff2"/>
              <w:jc w:val="both"/>
            </w:pPr>
            <w:r w:rsidRPr="005730AE">
              <w:t xml:space="preserve">Браузеры для работы с </w:t>
            </w:r>
            <w:r w:rsidR="002D1FF0" w:rsidRPr="005730AE">
              <w:t>информационно-телекоммуникационной сетью «Интернет»</w:t>
            </w:r>
            <w:r w:rsidRPr="005730AE">
              <w:t>: наименования, возможности и порядок работы в них</w:t>
            </w:r>
          </w:p>
        </w:tc>
      </w:tr>
      <w:tr w:rsidR="00E5166B" w:rsidRPr="00A57274" w14:paraId="4EE4CDF7" w14:textId="77777777" w:rsidTr="00893F86">
        <w:trPr>
          <w:trHeight w:val="20"/>
        </w:trPr>
        <w:tc>
          <w:tcPr>
            <w:tcW w:w="1291" w:type="pct"/>
            <w:vMerge/>
          </w:tcPr>
          <w:p w14:paraId="53CBD801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4E2A7C06" w14:textId="6F0DB369" w:rsidR="00E5166B" w:rsidRPr="005730AE" w:rsidRDefault="00E5166B" w:rsidP="005730AE">
            <w:pPr>
              <w:pStyle w:val="aff2"/>
              <w:jc w:val="both"/>
            </w:pPr>
            <w:r w:rsidRPr="005730AE">
              <w:t xml:space="preserve">Правила безопасности при работе в </w:t>
            </w:r>
            <w:r w:rsidR="000D29DC" w:rsidRPr="005730AE">
              <w:t>информационно-телекоммуникационной сети «Интернет»</w:t>
            </w:r>
          </w:p>
        </w:tc>
      </w:tr>
      <w:tr w:rsidR="00E5166B" w:rsidRPr="00A57274" w14:paraId="37C94D34" w14:textId="77777777" w:rsidTr="00E5166B">
        <w:trPr>
          <w:trHeight w:val="467"/>
        </w:trPr>
        <w:tc>
          <w:tcPr>
            <w:tcW w:w="1291" w:type="pct"/>
            <w:vMerge/>
          </w:tcPr>
          <w:p w14:paraId="59E844F8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3EAAC160" w14:textId="120519FB" w:rsidR="00E5166B" w:rsidRPr="005730AE" w:rsidRDefault="00E5166B" w:rsidP="005730AE">
            <w:pPr>
              <w:pStyle w:val="aff2"/>
              <w:jc w:val="both"/>
            </w:pPr>
            <w:r w:rsidRPr="005730AE">
              <w:t xml:space="preserve">Поисковые системы для поиска информации в </w:t>
            </w:r>
            <w:r w:rsidR="000D29DC" w:rsidRPr="005730AE">
              <w:t>информационно-телекоммуникационной сети «Интернет»</w:t>
            </w:r>
            <w:r w:rsidRPr="005730AE">
              <w:t>: наименования, возможности и порядок работы в них</w:t>
            </w:r>
          </w:p>
        </w:tc>
      </w:tr>
      <w:tr w:rsidR="00E5166B" w:rsidRPr="00A57274" w14:paraId="77A759FC" w14:textId="77777777" w:rsidTr="00893F86">
        <w:trPr>
          <w:trHeight w:val="20"/>
        </w:trPr>
        <w:tc>
          <w:tcPr>
            <w:tcW w:w="1291" w:type="pct"/>
            <w:vMerge/>
          </w:tcPr>
          <w:p w14:paraId="3764B600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2DA6EB8D" w14:textId="77777777" w:rsidR="00E5166B" w:rsidRPr="005730AE" w:rsidRDefault="00E5166B" w:rsidP="005730AE">
            <w:pPr>
              <w:pStyle w:val="aff2"/>
              <w:jc w:val="both"/>
            </w:pPr>
            <w:r w:rsidRPr="005730AE">
              <w:t>Устройства, обеспечивающие передачу, автоматизированную обработку и визуализацию собираемых данных</w:t>
            </w:r>
          </w:p>
        </w:tc>
      </w:tr>
      <w:tr w:rsidR="00E5166B" w:rsidRPr="00A57274" w14:paraId="62B50D94" w14:textId="77777777" w:rsidTr="00893F86">
        <w:trPr>
          <w:trHeight w:val="20"/>
        </w:trPr>
        <w:tc>
          <w:tcPr>
            <w:tcW w:w="1291" w:type="pct"/>
            <w:vMerge/>
          </w:tcPr>
          <w:p w14:paraId="6A34099D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6961A99E" w14:textId="73EE786D" w:rsidR="00E5166B" w:rsidRPr="005730AE" w:rsidRDefault="00E5166B" w:rsidP="005730AE">
            <w:pPr>
              <w:pStyle w:val="aff2"/>
              <w:jc w:val="both"/>
            </w:pPr>
            <w:r w:rsidRPr="005730AE">
              <w:t xml:space="preserve">Методика использования и возможности электронных таблиц, систем управления базами данных </w:t>
            </w:r>
            <w:r w:rsidRPr="00017B6F">
              <w:t>и иных</w:t>
            </w:r>
            <w:r w:rsidRPr="005730AE">
              <w:t xml:space="preserve"> прикладных программ для контроля качества изделий из композиционных материалов </w:t>
            </w:r>
          </w:p>
        </w:tc>
      </w:tr>
      <w:tr w:rsidR="00E5166B" w:rsidRPr="00A57274" w14:paraId="6A33EB05" w14:textId="77777777" w:rsidTr="00893F86">
        <w:trPr>
          <w:trHeight w:val="20"/>
        </w:trPr>
        <w:tc>
          <w:tcPr>
            <w:tcW w:w="1291" w:type="pct"/>
            <w:vMerge/>
          </w:tcPr>
          <w:p w14:paraId="56D6D848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0B34231E" w14:textId="77777777" w:rsidR="00E5166B" w:rsidRPr="005730AE" w:rsidRDefault="00E5166B" w:rsidP="005730AE">
            <w:pPr>
              <w:pStyle w:val="aff2"/>
              <w:jc w:val="both"/>
            </w:pPr>
            <w:r w:rsidRPr="005730AE">
              <w:t xml:space="preserve">Основы методов математической статистики, применяемых в целях контроля качества </w:t>
            </w:r>
          </w:p>
        </w:tc>
      </w:tr>
      <w:tr w:rsidR="00E5166B" w:rsidRPr="00A57274" w14:paraId="1A32AEF0" w14:textId="77777777" w:rsidTr="00893F86">
        <w:trPr>
          <w:trHeight w:val="20"/>
        </w:trPr>
        <w:tc>
          <w:tcPr>
            <w:tcW w:w="1291" w:type="pct"/>
            <w:vMerge/>
          </w:tcPr>
          <w:p w14:paraId="64CC16B3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048FC2D9" w14:textId="77777777" w:rsidR="00E5166B" w:rsidRPr="005730AE" w:rsidRDefault="00E5166B" w:rsidP="005730AE">
            <w:pPr>
              <w:pStyle w:val="aff2"/>
              <w:jc w:val="both"/>
            </w:pPr>
            <w:r w:rsidRPr="005730AE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E5166B" w:rsidRPr="00A57274" w14:paraId="0B2B5606" w14:textId="77777777" w:rsidTr="00893F86">
        <w:trPr>
          <w:trHeight w:val="20"/>
        </w:trPr>
        <w:tc>
          <w:tcPr>
            <w:tcW w:w="1291" w:type="pct"/>
            <w:vMerge/>
          </w:tcPr>
          <w:p w14:paraId="256DF831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06D742D3" w14:textId="77777777" w:rsidR="00E5166B" w:rsidRPr="005730AE" w:rsidRDefault="00E5166B" w:rsidP="005730AE">
            <w:pPr>
              <w:pStyle w:val="aff2"/>
              <w:jc w:val="both"/>
            </w:pPr>
            <w:r w:rsidRPr="005730AE">
              <w:t>Правила оформления технической документации по результатам испытаний с использованием вычислительной техники и прикладных программ</w:t>
            </w:r>
          </w:p>
        </w:tc>
      </w:tr>
      <w:tr w:rsidR="00E5166B" w:rsidRPr="00A57274" w14:paraId="600BDB02" w14:textId="77777777" w:rsidTr="00893F86">
        <w:trPr>
          <w:trHeight w:val="20"/>
        </w:trPr>
        <w:tc>
          <w:tcPr>
            <w:tcW w:w="1291" w:type="pct"/>
            <w:vMerge/>
          </w:tcPr>
          <w:p w14:paraId="188FCE98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5FF5495A" w14:textId="5D09164D" w:rsidR="00E5166B" w:rsidRPr="005730AE" w:rsidRDefault="00E5166B" w:rsidP="005730AE">
            <w:pPr>
              <w:pStyle w:val="aff2"/>
              <w:jc w:val="both"/>
              <w:rPr>
                <w:highlight w:val="yellow"/>
              </w:rPr>
            </w:pPr>
            <w:r w:rsidRPr="005730AE">
              <w:t xml:space="preserve">Порядок внесения изменений в электронную технологическую документацию </w:t>
            </w:r>
            <w:r w:rsidR="005730AE">
              <w:t>в</w:t>
            </w:r>
            <w:r w:rsidRPr="005730AE">
              <w:t xml:space="preserve"> технологические режимы изготовления изделий из композиционных материалов</w:t>
            </w:r>
          </w:p>
        </w:tc>
      </w:tr>
      <w:tr w:rsidR="00E5166B" w:rsidRPr="00A57274" w14:paraId="40C05BDB" w14:textId="77777777" w:rsidTr="00893F86">
        <w:trPr>
          <w:trHeight w:val="20"/>
        </w:trPr>
        <w:tc>
          <w:tcPr>
            <w:tcW w:w="1291" w:type="pct"/>
            <w:vMerge/>
          </w:tcPr>
          <w:p w14:paraId="41DDC959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74822B34" w14:textId="3C02DAC6" w:rsidR="00E5166B" w:rsidRPr="005730AE" w:rsidRDefault="002D1FF0" w:rsidP="005730AE">
            <w:pPr>
              <w:pStyle w:val="aff2"/>
              <w:jc w:val="both"/>
            </w:pPr>
            <w:r w:rsidRPr="005730AE">
              <w:t xml:space="preserve">Меры безопасности </w:t>
            </w:r>
            <w:r w:rsidR="00E5166B" w:rsidRPr="005730AE">
              <w:t>при производстве композиционных материалов</w:t>
            </w:r>
          </w:p>
        </w:tc>
      </w:tr>
      <w:tr w:rsidR="00E5166B" w:rsidRPr="00A57274" w14:paraId="7A3CF16E" w14:textId="77777777" w:rsidTr="00893F86">
        <w:trPr>
          <w:trHeight w:val="20"/>
        </w:trPr>
        <w:tc>
          <w:tcPr>
            <w:tcW w:w="1291" w:type="pct"/>
            <w:vMerge/>
          </w:tcPr>
          <w:p w14:paraId="2E90C50A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02E3DA5E" w14:textId="77777777" w:rsidR="00E5166B" w:rsidRPr="005730AE" w:rsidRDefault="00E5166B" w:rsidP="005730AE">
            <w:pPr>
              <w:pStyle w:val="aff2"/>
              <w:jc w:val="both"/>
            </w:pPr>
            <w:r w:rsidRPr="005730AE">
              <w:t>Порядок применения средств индивидуальной и коллективной защиты при производстве композиционных материалов</w:t>
            </w:r>
          </w:p>
        </w:tc>
      </w:tr>
      <w:tr w:rsidR="00E5166B" w:rsidRPr="00A57274" w14:paraId="05BDE252" w14:textId="77777777" w:rsidTr="00893F86">
        <w:trPr>
          <w:trHeight w:val="20"/>
        </w:trPr>
        <w:tc>
          <w:tcPr>
            <w:tcW w:w="1291" w:type="pct"/>
            <w:vMerge/>
          </w:tcPr>
          <w:p w14:paraId="0F070C64" w14:textId="77777777" w:rsidR="00E5166B" w:rsidRPr="00A57274" w:rsidDel="002A1D54" w:rsidRDefault="00E5166B" w:rsidP="00DC11D5">
            <w:pPr>
              <w:pStyle w:val="aff2"/>
            </w:pPr>
          </w:p>
        </w:tc>
        <w:tc>
          <w:tcPr>
            <w:tcW w:w="3709" w:type="pct"/>
          </w:tcPr>
          <w:p w14:paraId="1C731373" w14:textId="77777777" w:rsidR="00E5166B" w:rsidRPr="005730AE" w:rsidRDefault="00E5166B" w:rsidP="005730AE">
            <w:pPr>
              <w:pStyle w:val="aff2"/>
              <w:jc w:val="both"/>
            </w:pPr>
            <w:r w:rsidRPr="005730AE">
              <w:t>Требования охраны труда, пожарной, промышленной, экологической и электробезопасности</w:t>
            </w:r>
          </w:p>
        </w:tc>
      </w:tr>
      <w:tr w:rsidR="00E5166B" w:rsidRPr="00A57274" w14:paraId="78D6A383" w14:textId="77777777" w:rsidTr="00893F86">
        <w:trPr>
          <w:trHeight w:val="20"/>
        </w:trPr>
        <w:tc>
          <w:tcPr>
            <w:tcW w:w="1291" w:type="pct"/>
          </w:tcPr>
          <w:p w14:paraId="60A01876" w14:textId="77777777" w:rsidR="00E5166B" w:rsidRPr="00E3625C" w:rsidRDefault="00E5166B" w:rsidP="00DC11D5">
            <w:pPr>
              <w:pStyle w:val="aff2"/>
            </w:pPr>
            <w:r w:rsidRPr="00E3625C">
              <w:t>Другие характеристики</w:t>
            </w:r>
          </w:p>
        </w:tc>
        <w:tc>
          <w:tcPr>
            <w:tcW w:w="3709" w:type="pct"/>
          </w:tcPr>
          <w:p w14:paraId="78D75B4D" w14:textId="77777777" w:rsidR="00E5166B" w:rsidRPr="005730AE" w:rsidRDefault="00E5166B" w:rsidP="005730AE">
            <w:pPr>
              <w:pStyle w:val="aff2"/>
              <w:jc w:val="both"/>
            </w:pPr>
            <w:r w:rsidRPr="005730AE">
              <w:t xml:space="preserve">- </w:t>
            </w:r>
          </w:p>
        </w:tc>
      </w:tr>
    </w:tbl>
    <w:p w14:paraId="13E18B5C" w14:textId="3DFD221B" w:rsidR="00D166F8" w:rsidRPr="00C157D9" w:rsidRDefault="00D166F8" w:rsidP="00DC11D5">
      <w:pPr>
        <w:pStyle w:val="3"/>
        <w:keepNext w:val="0"/>
      </w:pPr>
      <w:r w:rsidRPr="00C157D9">
        <w:t>3.1.</w:t>
      </w:r>
      <w:r w:rsidR="006A0515">
        <w:t>4</w:t>
      </w:r>
      <w:r w:rsidRPr="00C157D9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6C1296" w:rsidRPr="00A57274" w14:paraId="2EC24C7F" w14:textId="77777777" w:rsidTr="00841B00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EAC06CD" w14:textId="77777777" w:rsidR="006C1296" w:rsidRPr="00A57274" w:rsidRDefault="00CD21D9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8DB569" w14:textId="4C89DA3C" w:rsidR="006C1296" w:rsidRPr="00A57274" w:rsidRDefault="00083D64" w:rsidP="00DC11D5">
            <w:r w:rsidRPr="00A57274">
              <w:t xml:space="preserve">Оформление плановой и отчетной документации производства изделий из </w:t>
            </w:r>
            <w:r w:rsidR="004D7D08" w:rsidRPr="00A57274">
              <w:t>компози</w:t>
            </w:r>
            <w:r w:rsidR="004D7D08">
              <w:t>ционных</w:t>
            </w:r>
            <w:r w:rsidRPr="00A57274">
              <w:t xml:space="preserve"> материалов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755184" w14:textId="77777777" w:rsidR="006C1296" w:rsidRPr="00A57274" w:rsidRDefault="00CD21D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4FCA9" w14:textId="324A59A5" w:rsidR="009102EF" w:rsidRPr="00A57274" w:rsidRDefault="007734EE" w:rsidP="00DC11D5">
            <w:r>
              <w:rPr>
                <w:lang w:val="en-US"/>
              </w:rPr>
              <w:t>A</w:t>
            </w:r>
            <w:r w:rsidR="009102EF" w:rsidRPr="00A57274">
              <w:t>/0</w:t>
            </w:r>
            <w:r w:rsidR="00E5166B">
              <w:rPr>
                <w:lang w:val="en-US"/>
              </w:rPr>
              <w:t>4</w:t>
            </w:r>
            <w:r w:rsidR="009102EF" w:rsidRPr="00A57274">
              <w:t>.</w:t>
            </w:r>
            <w:r w:rsidR="00D23DF9" w:rsidRPr="00A57274">
              <w:t>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1DB2B8" w14:textId="77777777" w:rsidR="006C1296" w:rsidRPr="00A57274" w:rsidRDefault="002B69E8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DEFB9" w14:textId="77777777" w:rsidR="006C1296" w:rsidRPr="00A57274" w:rsidRDefault="00D23DF9" w:rsidP="00DC11D5">
            <w:pPr>
              <w:jc w:val="center"/>
            </w:pPr>
            <w:r w:rsidRPr="00A57274">
              <w:t>4</w:t>
            </w:r>
          </w:p>
        </w:tc>
      </w:tr>
    </w:tbl>
    <w:p w14:paraId="40A96615" w14:textId="77777777" w:rsidR="005730AE" w:rsidRDefault="005730A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2"/>
        <w:gridCol w:w="390"/>
        <w:gridCol w:w="2080"/>
        <w:gridCol w:w="1459"/>
        <w:gridCol w:w="2346"/>
      </w:tblGrid>
      <w:tr w:rsidR="00094C31" w:rsidRPr="00A57274" w14:paraId="0F1F9BCF" w14:textId="77777777" w:rsidTr="002B69E8">
        <w:trPr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917ABDC" w14:textId="77777777" w:rsidR="00094C31" w:rsidRPr="00A57274" w:rsidRDefault="002B69E8" w:rsidP="00DC11D5">
            <w:r w:rsidRPr="00A57274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C28FCAD" w14:textId="77777777" w:rsidR="00094C31" w:rsidRPr="00A57274" w:rsidRDefault="00CD21D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B7245F3" w14:textId="77777777" w:rsidR="00094C31" w:rsidRPr="00A57274" w:rsidRDefault="00094C31" w:rsidP="00DC11D5">
            <w:r w:rsidRPr="00A57274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25198" w14:textId="77777777" w:rsidR="00094C31" w:rsidRPr="00A57274" w:rsidRDefault="00CD21D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117A5" w14:textId="77777777" w:rsidR="00094C31" w:rsidRPr="00A57274" w:rsidRDefault="00094C31" w:rsidP="00DC11D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51692" w14:textId="77777777" w:rsidR="00094C31" w:rsidRPr="00A57274" w:rsidRDefault="00094C31" w:rsidP="00DC11D5"/>
        </w:tc>
      </w:tr>
      <w:tr w:rsidR="00094C31" w:rsidRPr="00A57274" w14:paraId="386FF19B" w14:textId="77777777" w:rsidTr="00841B00">
        <w:trPr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14:paraId="4AA91397" w14:textId="77777777" w:rsidR="00094C31" w:rsidRPr="00A57274" w:rsidRDefault="00094C31" w:rsidP="00DC11D5"/>
        </w:tc>
        <w:tc>
          <w:tcPr>
            <w:tcW w:w="18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36154F5" w14:textId="77777777" w:rsidR="00094C31" w:rsidRPr="00A57274" w:rsidRDefault="00094C31" w:rsidP="00DC11D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051152" w14:textId="77777777" w:rsidR="00094C31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765A38" w14:textId="77777777" w:rsidR="00094C31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994AA4A" w14:textId="77777777" w:rsidR="00841B00" w:rsidRDefault="00841B00" w:rsidP="00DC11D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A14543" w:rsidRPr="00A57274" w14:paraId="40AA4A15" w14:textId="77777777" w:rsidTr="006F54C7">
        <w:trPr>
          <w:trHeight w:val="20"/>
        </w:trPr>
        <w:tc>
          <w:tcPr>
            <w:tcW w:w="1291" w:type="pct"/>
            <w:vMerge w:val="restart"/>
          </w:tcPr>
          <w:p w14:paraId="1755B0B4" w14:textId="77777777" w:rsidR="00A14543" w:rsidRPr="00A57274" w:rsidRDefault="00A14543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709" w:type="pct"/>
          </w:tcPr>
          <w:p w14:paraId="4D68985F" w14:textId="77777777" w:rsidR="00A14543" w:rsidRPr="00A57274" w:rsidRDefault="00D23DF9" w:rsidP="005730AE">
            <w:pPr>
              <w:pStyle w:val="aff2"/>
              <w:jc w:val="both"/>
            </w:pPr>
            <w:r w:rsidRPr="00A57274">
              <w:t>Прием, регистрация и обеспечение сохранности поступающей технической документации</w:t>
            </w:r>
          </w:p>
        </w:tc>
      </w:tr>
      <w:tr w:rsidR="00A14543" w:rsidRPr="00A57274" w14:paraId="36E737CD" w14:textId="77777777" w:rsidTr="006F54C7">
        <w:trPr>
          <w:trHeight w:val="20"/>
        </w:trPr>
        <w:tc>
          <w:tcPr>
            <w:tcW w:w="1291" w:type="pct"/>
            <w:vMerge/>
          </w:tcPr>
          <w:p w14:paraId="5FE8CBBD" w14:textId="77777777" w:rsidR="00A14543" w:rsidRPr="00A57274" w:rsidRDefault="00A14543" w:rsidP="00DC11D5">
            <w:pPr>
              <w:pStyle w:val="aff2"/>
            </w:pPr>
          </w:p>
        </w:tc>
        <w:tc>
          <w:tcPr>
            <w:tcW w:w="3709" w:type="pct"/>
          </w:tcPr>
          <w:p w14:paraId="00DCEFC6" w14:textId="77777777" w:rsidR="00A14543" w:rsidRPr="00A57274" w:rsidRDefault="002102CB" w:rsidP="005730AE">
            <w:pPr>
              <w:pStyle w:val="aff2"/>
              <w:jc w:val="both"/>
            </w:pPr>
            <w:r w:rsidRPr="00A57274">
              <w:t xml:space="preserve">Ведение учета прохождения </w:t>
            </w:r>
            <w:r w:rsidR="00BB6D98" w:rsidRPr="00A57274">
              <w:t xml:space="preserve">технических и организационных </w:t>
            </w:r>
            <w:r w:rsidRPr="00A57274">
              <w:t>документов</w:t>
            </w:r>
          </w:p>
        </w:tc>
      </w:tr>
      <w:tr w:rsidR="00AB5881" w:rsidRPr="00A57274" w14:paraId="62F8D271" w14:textId="77777777" w:rsidTr="006F54C7">
        <w:trPr>
          <w:trHeight w:val="20"/>
        </w:trPr>
        <w:tc>
          <w:tcPr>
            <w:tcW w:w="1291" w:type="pct"/>
            <w:vMerge/>
          </w:tcPr>
          <w:p w14:paraId="5F548824" w14:textId="77777777" w:rsidR="00AB5881" w:rsidRPr="00A57274" w:rsidRDefault="00AB5881" w:rsidP="00DC11D5">
            <w:pPr>
              <w:pStyle w:val="aff2"/>
            </w:pPr>
          </w:p>
        </w:tc>
        <w:tc>
          <w:tcPr>
            <w:tcW w:w="3709" w:type="pct"/>
          </w:tcPr>
          <w:p w14:paraId="48F7BC1F" w14:textId="77777777" w:rsidR="00AB5881" w:rsidRPr="00A57274" w:rsidRDefault="002102CB" w:rsidP="005730AE">
            <w:pPr>
              <w:pStyle w:val="aff2"/>
              <w:jc w:val="both"/>
            </w:pPr>
            <w:r w:rsidRPr="00A57274">
              <w:t>О</w:t>
            </w:r>
            <w:r w:rsidR="00AB5881" w:rsidRPr="00A57274">
              <w:t>формление документов, законченных делопроизводством</w:t>
            </w:r>
          </w:p>
        </w:tc>
      </w:tr>
      <w:tr w:rsidR="005320A6" w:rsidRPr="00A57274" w14:paraId="055A370F" w14:textId="77777777" w:rsidTr="006F54C7">
        <w:trPr>
          <w:trHeight w:val="20"/>
        </w:trPr>
        <w:tc>
          <w:tcPr>
            <w:tcW w:w="1291" w:type="pct"/>
            <w:vMerge/>
          </w:tcPr>
          <w:p w14:paraId="7EAE2971" w14:textId="77777777" w:rsidR="005320A6" w:rsidRPr="00A57274" w:rsidRDefault="005320A6" w:rsidP="00DC11D5">
            <w:pPr>
              <w:pStyle w:val="aff2"/>
            </w:pPr>
          </w:p>
        </w:tc>
        <w:tc>
          <w:tcPr>
            <w:tcW w:w="3709" w:type="pct"/>
          </w:tcPr>
          <w:p w14:paraId="7A78BF92" w14:textId="77777777" w:rsidR="005320A6" w:rsidRPr="00A57274" w:rsidRDefault="005320A6" w:rsidP="005730AE">
            <w:pPr>
              <w:pStyle w:val="aff2"/>
              <w:jc w:val="both"/>
            </w:pPr>
            <w:r w:rsidRPr="00A57274">
              <w:t xml:space="preserve">Составление описаний проводимых работ, спецификаций, диаграмм, таблиц, графиков </w:t>
            </w:r>
          </w:p>
        </w:tc>
      </w:tr>
      <w:tr w:rsidR="005320A6" w:rsidRPr="00A57274" w14:paraId="472A472A" w14:textId="77777777" w:rsidTr="006F54C7">
        <w:trPr>
          <w:trHeight w:val="20"/>
        </w:trPr>
        <w:tc>
          <w:tcPr>
            <w:tcW w:w="1291" w:type="pct"/>
            <w:vMerge/>
          </w:tcPr>
          <w:p w14:paraId="70FEE707" w14:textId="77777777" w:rsidR="005320A6" w:rsidRPr="00A57274" w:rsidRDefault="005320A6" w:rsidP="00DC11D5">
            <w:pPr>
              <w:pStyle w:val="aff2"/>
            </w:pPr>
          </w:p>
        </w:tc>
        <w:tc>
          <w:tcPr>
            <w:tcW w:w="3709" w:type="pct"/>
          </w:tcPr>
          <w:p w14:paraId="7DF1FAAA" w14:textId="77777777" w:rsidR="005320A6" w:rsidRPr="00A57274" w:rsidRDefault="005320A6" w:rsidP="005730AE">
            <w:pPr>
              <w:pStyle w:val="aff2"/>
              <w:jc w:val="both"/>
            </w:pPr>
            <w:r w:rsidRPr="00A57274">
              <w:t>Систематизация и обработка данных для составления отчетов о работе</w:t>
            </w:r>
          </w:p>
        </w:tc>
      </w:tr>
      <w:tr w:rsidR="005320A6" w:rsidRPr="00A57274" w14:paraId="044D4453" w14:textId="77777777" w:rsidTr="006F54C7">
        <w:trPr>
          <w:trHeight w:val="20"/>
        </w:trPr>
        <w:tc>
          <w:tcPr>
            <w:tcW w:w="1291" w:type="pct"/>
            <w:vMerge w:val="restart"/>
          </w:tcPr>
          <w:p w14:paraId="3BF8F664" w14:textId="77777777" w:rsidR="005320A6" w:rsidRPr="00A57274" w:rsidDel="002A1D54" w:rsidRDefault="005320A6" w:rsidP="00DC11D5">
            <w:pPr>
              <w:pStyle w:val="aff2"/>
            </w:pPr>
            <w:r w:rsidRPr="00A57274" w:rsidDel="002A1D54">
              <w:t>Необходимые умения</w:t>
            </w:r>
          </w:p>
        </w:tc>
        <w:tc>
          <w:tcPr>
            <w:tcW w:w="3709" w:type="pct"/>
          </w:tcPr>
          <w:p w14:paraId="591135E4" w14:textId="2397D6C3" w:rsidR="005320A6" w:rsidRPr="00A57274" w:rsidRDefault="005320A6" w:rsidP="005730AE">
            <w:pPr>
              <w:pStyle w:val="aff2"/>
              <w:jc w:val="both"/>
            </w:pPr>
            <w:r w:rsidRPr="00A57274">
              <w:t xml:space="preserve">Оформлять служебную документацию в технической сфере </w:t>
            </w:r>
          </w:p>
        </w:tc>
      </w:tr>
      <w:tr w:rsidR="008E2B1B" w:rsidRPr="00A57274" w14:paraId="7EB08C49" w14:textId="77777777" w:rsidTr="006F54C7">
        <w:trPr>
          <w:trHeight w:val="20"/>
        </w:trPr>
        <w:tc>
          <w:tcPr>
            <w:tcW w:w="1291" w:type="pct"/>
            <w:vMerge/>
          </w:tcPr>
          <w:p w14:paraId="2342C51F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53910D1A" w14:textId="4679B39D" w:rsidR="008E2B1B" w:rsidRPr="00A57274" w:rsidRDefault="008E2B1B" w:rsidP="005730AE">
            <w:pPr>
              <w:pStyle w:val="aff2"/>
              <w:jc w:val="both"/>
            </w:pPr>
            <w:r w:rsidRPr="00D91BED">
              <w:t>Использовать текстовые редакторы (процессоры) для создания документов по результатам контроля результатов термической обработки</w:t>
            </w:r>
          </w:p>
        </w:tc>
      </w:tr>
      <w:tr w:rsidR="008E2B1B" w:rsidRPr="00A57274" w14:paraId="2E5E2309" w14:textId="77777777" w:rsidTr="006F54C7">
        <w:trPr>
          <w:trHeight w:val="20"/>
        </w:trPr>
        <w:tc>
          <w:tcPr>
            <w:tcW w:w="1291" w:type="pct"/>
            <w:vMerge/>
          </w:tcPr>
          <w:p w14:paraId="5602D7A9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46185412" w14:textId="45EC6F11" w:rsidR="008E2B1B" w:rsidRPr="00A57274" w:rsidRDefault="008E2B1B" w:rsidP="005730AE">
            <w:pPr>
              <w:pStyle w:val="aff2"/>
              <w:jc w:val="both"/>
            </w:pPr>
            <w:r w:rsidRPr="00D91BED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8E2B1B" w:rsidRPr="00A57274" w14:paraId="7BFC5821" w14:textId="77777777" w:rsidTr="006F54C7">
        <w:trPr>
          <w:trHeight w:val="20"/>
        </w:trPr>
        <w:tc>
          <w:tcPr>
            <w:tcW w:w="1291" w:type="pct"/>
            <w:vMerge/>
          </w:tcPr>
          <w:p w14:paraId="6C72EAB5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0FA304D0" w14:textId="1A6DC1A2" w:rsidR="008E2B1B" w:rsidRPr="00A57274" w:rsidRDefault="008E2B1B" w:rsidP="005730AE">
            <w:pPr>
              <w:pStyle w:val="aff2"/>
              <w:jc w:val="both"/>
            </w:pPr>
            <w:r w:rsidRPr="00D91BED">
              <w:t>Получать, отправлять, пересылать сообщения и документы по электронной почте</w:t>
            </w:r>
          </w:p>
        </w:tc>
      </w:tr>
      <w:tr w:rsidR="008E2B1B" w:rsidRPr="00A57274" w14:paraId="670ADAF2" w14:textId="77777777" w:rsidTr="006F54C7">
        <w:trPr>
          <w:trHeight w:val="20"/>
        </w:trPr>
        <w:tc>
          <w:tcPr>
            <w:tcW w:w="1291" w:type="pct"/>
            <w:vMerge/>
          </w:tcPr>
          <w:p w14:paraId="6A4BD213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79C71F5B" w14:textId="538E9AEB" w:rsidR="008E2B1B" w:rsidRPr="00A57274" w:rsidRDefault="00CD75B1" w:rsidP="005730AE">
            <w:pPr>
              <w:pStyle w:val="aff2"/>
              <w:jc w:val="both"/>
            </w:pPr>
            <w:r w:rsidRPr="00D91BED">
              <w:t xml:space="preserve">Использовать системы управления базами данных и для хранения, систематизации и обработки информации по результатам контроля качества </w:t>
            </w:r>
            <w:r>
              <w:t>изделий из композиционных материалов</w:t>
            </w:r>
          </w:p>
        </w:tc>
      </w:tr>
      <w:tr w:rsidR="004E3BC5" w:rsidRPr="00A57274" w14:paraId="13C4DE2A" w14:textId="77777777" w:rsidTr="006F54C7">
        <w:trPr>
          <w:trHeight w:val="20"/>
        </w:trPr>
        <w:tc>
          <w:tcPr>
            <w:tcW w:w="1291" w:type="pct"/>
            <w:vMerge/>
          </w:tcPr>
          <w:p w14:paraId="587DC44A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6BE037AD" w14:textId="2639BB62" w:rsidR="004E3BC5" w:rsidRPr="00A57274" w:rsidRDefault="004E3BC5" w:rsidP="005730AE">
            <w:pPr>
              <w:pStyle w:val="aff2"/>
              <w:jc w:val="both"/>
            </w:pPr>
            <w:r>
              <w:t>Редактировать</w:t>
            </w:r>
            <w:r w:rsidRPr="00D91BED">
              <w:t xml:space="preserve"> изображени</w:t>
            </w:r>
            <w:r>
              <w:t>я, полученные по результатам контроля</w:t>
            </w:r>
            <w:r w:rsidRPr="00D91BED">
              <w:t xml:space="preserve"> качества </w:t>
            </w:r>
            <w:r>
              <w:t>изделий из композиционных материалов,</w:t>
            </w:r>
            <w:r w:rsidRPr="00D91BED">
              <w:t xml:space="preserve"> с использованием компьютерных программ для работы с графической информацией</w:t>
            </w:r>
          </w:p>
        </w:tc>
      </w:tr>
      <w:tr w:rsidR="008E2B1B" w:rsidRPr="00A57274" w14:paraId="25E5FD77" w14:textId="77777777" w:rsidTr="006F54C7">
        <w:trPr>
          <w:trHeight w:val="20"/>
        </w:trPr>
        <w:tc>
          <w:tcPr>
            <w:tcW w:w="1291" w:type="pct"/>
            <w:vMerge w:val="restart"/>
          </w:tcPr>
          <w:p w14:paraId="544328BC" w14:textId="77777777" w:rsidR="008E2B1B" w:rsidRPr="00A57274" w:rsidRDefault="008E2B1B" w:rsidP="00DC11D5">
            <w:pPr>
              <w:pStyle w:val="aff2"/>
            </w:pPr>
            <w:r w:rsidRPr="00A57274" w:rsidDel="002A1D54">
              <w:t>Необходимые знания</w:t>
            </w:r>
          </w:p>
        </w:tc>
        <w:tc>
          <w:tcPr>
            <w:tcW w:w="3709" w:type="pct"/>
          </w:tcPr>
          <w:p w14:paraId="2F7E934F" w14:textId="77777777" w:rsidR="008E2B1B" w:rsidRPr="00A57274" w:rsidRDefault="008E2B1B" w:rsidP="005730AE">
            <w:pPr>
              <w:pStyle w:val="aff2"/>
              <w:jc w:val="both"/>
            </w:pPr>
            <w:r w:rsidRPr="00A57274">
              <w:t xml:space="preserve">Основы ведения делопроизводства </w:t>
            </w:r>
          </w:p>
        </w:tc>
      </w:tr>
      <w:tr w:rsidR="008E2B1B" w:rsidRPr="00A57274" w14:paraId="39107ABC" w14:textId="77777777" w:rsidTr="006F54C7">
        <w:trPr>
          <w:trHeight w:val="20"/>
        </w:trPr>
        <w:tc>
          <w:tcPr>
            <w:tcW w:w="1291" w:type="pct"/>
            <w:vMerge/>
          </w:tcPr>
          <w:p w14:paraId="033987D0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511BF846" w14:textId="291E69CA" w:rsidR="008E2B1B" w:rsidRPr="00A57274" w:rsidRDefault="008E2B1B" w:rsidP="005730AE">
            <w:pPr>
              <w:pStyle w:val="aff2"/>
              <w:jc w:val="both"/>
            </w:pPr>
            <w:r w:rsidRPr="00A57274">
              <w:t xml:space="preserve">Стандарты </w:t>
            </w:r>
            <w:r w:rsidR="00CB4736">
              <w:t>и нормативно-технические</w:t>
            </w:r>
            <w:r w:rsidRPr="00A57274">
              <w:t xml:space="preserve"> документы, регламентирующие правила оформления технической документации</w:t>
            </w:r>
          </w:p>
        </w:tc>
      </w:tr>
      <w:tr w:rsidR="008E2B1B" w:rsidRPr="00A57274" w14:paraId="73593B67" w14:textId="77777777" w:rsidTr="006F54C7">
        <w:trPr>
          <w:trHeight w:val="20"/>
        </w:trPr>
        <w:tc>
          <w:tcPr>
            <w:tcW w:w="1291" w:type="pct"/>
            <w:vMerge/>
          </w:tcPr>
          <w:p w14:paraId="48415EF4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0EE49C9F" w14:textId="77777777" w:rsidR="008E2B1B" w:rsidRPr="00A57274" w:rsidRDefault="008E2B1B" w:rsidP="005730AE">
            <w:pPr>
              <w:pStyle w:val="aff2"/>
              <w:jc w:val="both"/>
            </w:pPr>
            <w:r w:rsidRPr="00A57274">
              <w:t xml:space="preserve">Методы и средства выполнения технических расчетов, графических и вычислительных работ </w:t>
            </w:r>
          </w:p>
        </w:tc>
      </w:tr>
      <w:tr w:rsidR="008E2B1B" w:rsidRPr="00A57274" w14:paraId="45BAE9C4" w14:textId="77777777" w:rsidTr="006F54C7">
        <w:trPr>
          <w:trHeight w:val="20"/>
        </w:trPr>
        <w:tc>
          <w:tcPr>
            <w:tcW w:w="1291" w:type="pct"/>
            <w:vMerge/>
          </w:tcPr>
          <w:p w14:paraId="4148CEBC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212FE6EE" w14:textId="77777777" w:rsidR="008E2B1B" w:rsidRPr="00A57274" w:rsidRDefault="008E2B1B" w:rsidP="005730AE">
            <w:pPr>
              <w:pStyle w:val="aff2"/>
              <w:jc w:val="both"/>
            </w:pPr>
            <w:r w:rsidRPr="00A57274">
              <w:t>Технические средства получения, обработки и передачи информации</w:t>
            </w:r>
          </w:p>
        </w:tc>
      </w:tr>
      <w:tr w:rsidR="008E2B1B" w:rsidRPr="00A57274" w14:paraId="12524169" w14:textId="77777777" w:rsidTr="006F54C7">
        <w:trPr>
          <w:trHeight w:val="20"/>
        </w:trPr>
        <w:tc>
          <w:tcPr>
            <w:tcW w:w="1291" w:type="pct"/>
            <w:vMerge/>
          </w:tcPr>
          <w:p w14:paraId="2EA6CB9C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4FDDFD7B" w14:textId="67B0AEB8" w:rsidR="008E2B1B" w:rsidRPr="00A57274" w:rsidRDefault="008E2B1B" w:rsidP="005730AE">
            <w:pPr>
              <w:pStyle w:val="aff2"/>
              <w:jc w:val="both"/>
            </w:pPr>
            <w:r w:rsidRPr="00A57274">
              <w:t>Применяемые формы учета и отчетности и порядок ведения учета и составления отчетности</w:t>
            </w:r>
          </w:p>
        </w:tc>
      </w:tr>
      <w:tr w:rsidR="008E2B1B" w:rsidRPr="00A57274" w14:paraId="17481B19" w14:textId="77777777" w:rsidTr="006F54C7">
        <w:trPr>
          <w:trHeight w:val="20"/>
        </w:trPr>
        <w:tc>
          <w:tcPr>
            <w:tcW w:w="1291" w:type="pct"/>
            <w:vMerge/>
          </w:tcPr>
          <w:p w14:paraId="29690B2C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3DDE6150" w14:textId="262CC27C" w:rsidR="008E2B1B" w:rsidRPr="00A57274" w:rsidRDefault="008E2B1B" w:rsidP="005730AE">
            <w:pPr>
              <w:pStyle w:val="aff2"/>
              <w:jc w:val="both"/>
            </w:pPr>
            <w:r w:rsidRPr="00D91BED">
              <w:t>Текстовые редакторы (процессоры): наименования, возможности и порядок работы в них</w:t>
            </w:r>
          </w:p>
        </w:tc>
      </w:tr>
      <w:tr w:rsidR="008E2B1B" w:rsidRPr="00A57274" w14:paraId="73F6C96F" w14:textId="77777777" w:rsidTr="006F54C7">
        <w:trPr>
          <w:trHeight w:val="20"/>
        </w:trPr>
        <w:tc>
          <w:tcPr>
            <w:tcW w:w="1291" w:type="pct"/>
            <w:vMerge/>
          </w:tcPr>
          <w:p w14:paraId="7D5D633C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02B4FA66" w14:textId="1E2DC4D9" w:rsidR="008E2B1B" w:rsidRPr="00A57274" w:rsidRDefault="008E2B1B" w:rsidP="005730AE">
            <w:pPr>
              <w:pStyle w:val="aff2"/>
              <w:jc w:val="both"/>
            </w:pPr>
            <w:r w:rsidRPr="00D91BED"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8E2B1B" w:rsidRPr="00A57274" w14:paraId="1D9BC1BA" w14:textId="77777777" w:rsidTr="006F54C7">
        <w:trPr>
          <w:trHeight w:val="20"/>
        </w:trPr>
        <w:tc>
          <w:tcPr>
            <w:tcW w:w="1291" w:type="pct"/>
            <w:vMerge/>
          </w:tcPr>
          <w:p w14:paraId="28A18EA3" w14:textId="77777777" w:rsidR="008E2B1B" w:rsidRPr="00A57274" w:rsidDel="002A1D54" w:rsidRDefault="008E2B1B" w:rsidP="00DC11D5">
            <w:pPr>
              <w:pStyle w:val="aff2"/>
            </w:pPr>
          </w:p>
        </w:tc>
        <w:tc>
          <w:tcPr>
            <w:tcW w:w="3709" w:type="pct"/>
          </w:tcPr>
          <w:p w14:paraId="58E9D4F6" w14:textId="5CE57C57" w:rsidR="008E2B1B" w:rsidRPr="00A57274" w:rsidRDefault="008E2B1B" w:rsidP="005730AE">
            <w:pPr>
              <w:pStyle w:val="aff2"/>
              <w:jc w:val="both"/>
            </w:pPr>
            <w:r w:rsidRPr="00D91BED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CD75B1" w:rsidRPr="00A57274" w14:paraId="71C9EE14" w14:textId="77777777" w:rsidTr="006F54C7">
        <w:trPr>
          <w:trHeight w:val="20"/>
        </w:trPr>
        <w:tc>
          <w:tcPr>
            <w:tcW w:w="1291" w:type="pct"/>
            <w:vMerge/>
          </w:tcPr>
          <w:p w14:paraId="7C178D46" w14:textId="77777777" w:rsidR="00CD75B1" w:rsidRPr="00A57274" w:rsidDel="002A1D54" w:rsidRDefault="00CD75B1" w:rsidP="00DC11D5">
            <w:pPr>
              <w:pStyle w:val="aff2"/>
            </w:pPr>
          </w:p>
        </w:tc>
        <w:tc>
          <w:tcPr>
            <w:tcW w:w="3709" w:type="pct"/>
          </w:tcPr>
          <w:p w14:paraId="2E93A912" w14:textId="143F7534" w:rsidR="00CD75B1" w:rsidRPr="00A57274" w:rsidRDefault="00CD75B1" w:rsidP="005730AE">
            <w:pPr>
              <w:pStyle w:val="aff2"/>
              <w:jc w:val="both"/>
            </w:pPr>
            <w:r w:rsidRPr="00D91BED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4E3BC5" w:rsidRPr="00A57274" w14:paraId="6A90C779" w14:textId="77777777" w:rsidTr="006F54C7">
        <w:trPr>
          <w:trHeight w:val="20"/>
        </w:trPr>
        <w:tc>
          <w:tcPr>
            <w:tcW w:w="1291" w:type="pct"/>
            <w:vMerge/>
          </w:tcPr>
          <w:p w14:paraId="58CC0EBD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275E5FDF" w14:textId="2A14DBDA" w:rsidR="004E3BC5" w:rsidRPr="00A57274" w:rsidRDefault="004E3BC5" w:rsidP="005730AE">
            <w:pPr>
              <w:pStyle w:val="aff2"/>
              <w:jc w:val="both"/>
            </w:pPr>
            <w:r w:rsidRPr="00D91BE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4E3BC5" w:rsidRPr="00A57274" w14:paraId="6C71392C" w14:textId="77777777" w:rsidTr="006F54C7">
        <w:trPr>
          <w:trHeight w:val="20"/>
        </w:trPr>
        <w:tc>
          <w:tcPr>
            <w:tcW w:w="1291" w:type="pct"/>
            <w:vMerge/>
          </w:tcPr>
          <w:p w14:paraId="05A84B14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2455036D" w14:textId="7CB7D6D7" w:rsidR="004E3BC5" w:rsidRPr="00A57274" w:rsidRDefault="004E3BC5" w:rsidP="005730AE">
            <w:pPr>
              <w:pStyle w:val="aff2"/>
              <w:jc w:val="both"/>
            </w:pPr>
            <w:r>
              <w:t>Т</w:t>
            </w:r>
            <w:r w:rsidRPr="00A57274">
              <w:t>ерминологи</w:t>
            </w:r>
            <w:r>
              <w:t>я</w:t>
            </w:r>
            <w:r w:rsidRPr="00A57274">
              <w:t>, примен</w:t>
            </w:r>
            <w:r>
              <w:t>я</w:t>
            </w:r>
            <w:r w:rsidRPr="00A57274">
              <w:t>ем</w:t>
            </w:r>
            <w:r>
              <w:t>ая</w:t>
            </w:r>
            <w:r w:rsidRPr="00A57274">
              <w:t xml:space="preserve"> в специальной и справочной литературе, рабочих программах и инструкциях</w:t>
            </w:r>
          </w:p>
        </w:tc>
      </w:tr>
      <w:tr w:rsidR="004E3BC5" w:rsidRPr="00A57274" w14:paraId="36AC7888" w14:textId="77777777" w:rsidTr="006F54C7">
        <w:trPr>
          <w:trHeight w:val="20"/>
        </w:trPr>
        <w:tc>
          <w:tcPr>
            <w:tcW w:w="1291" w:type="pct"/>
            <w:vMerge/>
          </w:tcPr>
          <w:p w14:paraId="79FA87C4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1B3761B7" w14:textId="33B9FA6E" w:rsidR="004E3BC5" w:rsidRPr="00A57274" w:rsidRDefault="004E3BC5" w:rsidP="005730AE">
            <w:pPr>
              <w:pStyle w:val="aff2"/>
              <w:jc w:val="both"/>
            </w:pPr>
            <w:r>
              <w:t>М</w:t>
            </w:r>
            <w:r w:rsidRPr="00A57274">
              <w:t>етодик</w:t>
            </w:r>
            <w:r>
              <w:t>а</w:t>
            </w:r>
            <w:r w:rsidRPr="00A57274">
              <w:t xml:space="preserve"> разработки </w:t>
            </w:r>
            <w:r>
              <w:t>о</w:t>
            </w:r>
            <w:r w:rsidRPr="00A57274">
              <w:t>писаний проводимых работ, спецификаций, диаграмм, таблиц и графиков</w:t>
            </w:r>
          </w:p>
        </w:tc>
      </w:tr>
      <w:tr w:rsidR="004E3BC5" w:rsidRPr="00A57274" w14:paraId="45368F1C" w14:textId="77777777" w:rsidTr="006F54C7">
        <w:trPr>
          <w:trHeight w:val="20"/>
        </w:trPr>
        <w:tc>
          <w:tcPr>
            <w:tcW w:w="1291" w:type="pct"/>
            <w:vMerge/>
          </w:tcPr>
          <w:p w14:paraId="6587DB70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27FA37AC" w14:textId="26C6868B" w:rsidR="004E3BC5" w:rsidRPr="00A57274" w:rsidRDefault="002D1FF0" w:rsidP="005730AE">
            <w:pPr>
              <w:pStyle w:val="aff2"/>
              <w:jc w:val="both"/>
            </w:pPr>
            <w:r>
              <w:t xml:space="preserve">Меры безопасности </w:t>
            </w:r>
            <w:r w:rsidR="004E3BC5" w:rsidRPr="00D91BED">
              <w:t xml:space="preserve">при </w:t>
            </w:r>
            <w:r w:rsidR="004E3BC5">
              <w:t>в</w:t>
            </w:r>
            <w:r w:rsidR="004E3BC5" w:rsidRPr="00A57274">
              <w:t>ыполнени</w:t>
            </w:r>
            <w:r w:rsidR="004E3BC5">
              <w:t>и</w:t>
            </w:r>
            <w:r w:rsidR="004E3BC5" w:rsidRPr="00A57274">
              <w:t xml:space="preserve"> вспомогательных работ при производстве компози</w:t>
            </w:r>
            <w:r w:rsidR="004E3BC5">
              <w:t>ционных</w:t>
            </w:r>
            <w:r w:rsidR="004E3BC5" w:rsidRPr="00A57274">
              <w:t xml:space="preserve"> материалов</w:t>
            </w:r>
          </w:p>
        </w:tc>
      </w:tr>
      <w:tr w:rsidR="004E3BC5" w:rsidRPr="00A57274" w14:paraId="7C6E8525" w14:textId="77777777" w:rsidTr="006F54C7">
        <w:trPr>
          <w:trHeight w:val="20"/>
        </w:trPr>
        <w:tc>
          <w:tcPr>
            <w:tcW w:w="1291" w:type="pct"/>
            <w:vMerge/>
          </w:tcPr>
          <w:p w14:paraId="57A62345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1BA3F804" w14:textId="7D443E90" w:rsidR="004E3BC5" w:rsidRPr="00A57274" w:rsidRDefault="004E3BC5" w:rsidP="005730AE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>
              <w:t>в</w:t>
            </w:r>
            <w:r w:rsidRPr="00A57274">
              <w:t>ыполнени</w:t>
            </w:r>
            <w:r>
              <w:t>и</w:t>
            </w:r>
            <w:r w:rsidRPr="00A57274">
              <w:t xml:space="preserve"> вспомогательных работ при производстве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4E3BC5" w:rsidRPr="00A57274" w14:paraId="3D1D4E47" w14:textId="77777777" w:rsidTr="006F54C7">
        <w:trPr>
          <w:trHeight w:val="20"/>
        </w:trPr>
        <w:tc>
          <w:tcPr>
            <w:tcW w:w="1291" w:type="pct"/>
            <w:vMerge/>
          </w:tcPr>
          <w:p w14:paraId="78A417EE" w14:textId="77777777" w:rsidR="004E3BC5" w:rsidRPr="00A57274" w:rsidDel="002A1D54" w:rsidRDefault="004E3BC5" w:rsidP="00DC11D5">
            <w:pPr>
              <w:pStyle w:val="aff2"/>
            </w:pPr>
          </w:p>
        </w:tc>
        <w:tc>
          <w:tcPr>
            <w:tcW w:w="3709" w:type="pct"/>
          </w:tcPr>
          <w:p w14:paraId="4A370DE8" w14:textId="3E210B3B" w:rsidR="004E3BC5" w:rsidRPr="00A57274" w:rsidRDefault="004E3BC5" w:rsidP="005730AE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4E3BC5" w:rsidRPr="00A57274" w14:paraId="31302F48" w14:textId="77777777" w:rsidTr="006F54C7">
        <w:trPr>
          <w:trHeight w:val="20"/>
        </w:trPr>
        <w:tc>
          <w:tcPr>
            <w:tcW w:w="1291" w:type="pct"/>
          </w:tcPr>
          <w:p w14:paraId="2850E132" w14:textId="77777777" w:rsidR="004E3BC5" w:rsidRPr="00E3625C" w:rsidRDefault="004E3BC5" w:rsidP="00DC11D5">
            <w:pPr>
              <w:pStyle w:val="aff2"/>
            </w:pPr>
            <w:r w:rsidRPr="00E3625C">
              <w:t>Другие характеристики</w:t>
            </w:r>
          </w:p>
        </w:tc>
        <w:tc>
          <w:tcPr>
            <w:tcW w:w="3709" w:type="pct"/>
          </w:tcPr>
          <w:p w14:paraId="41DC081E" w14:textId="77777777" w:rsidR="004E3BC5" w:rsidRDefault="004E3BC5" w:rsidP="005730AE">
            <w:pPr>
              <w:pStyle w:val="aff2"/>
              <w:jc w:val="both"/>
            </w:pPr>
            <w:r w:rsidRPr="00E3625C">
              <w:t xml:space="preserve">- </w:t>
            </w:r>
          </w:p>
        </w:tc>
      </w:tr>
    </w:tbl>
    <w:p w14:paraId="346F89BF" w14:textId="77777777" w:rsidR="000711E5" w:rsidRDefault="000711E5" w:rsidP="00DC11D5">
      <w:pPr>
        <w:pStyle w:val="25"/>
      </w:pPr>
      <w:bookmarkStart w:id="17" w:name="_3.2._Обобщенная_трудовая"/>
      <w:bookmarkStart w:id="18" w:name="_Toc472681163"/>
      <w:bookmarkStart w:id="19" w:name="_Toc69065035"/>
      <w:bookmarkEnd w:id="17"/>
      <w:r w:rsidRPr="0025616A">
        <w:t>3.2. Обобщенная трудовая функция</w:t>
      </w:r>
      <w:bookmarkEnd w:id="18"/>
      <w:bookmarkEnd w:id="19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335"/>
        <w:gridCol w:w="606"/>
        <w:gridCol w:w="702"/>
        <w:gridCol w:w="1779"/>
        <w:gridCol w:w="1100"/>
      </w:tblGrid>
      <w:tr w:rsidR="00A34231" w:rsidRPr="00A57274" w14:paraId="345D3CED" w14:textId="77777777" w:rsidTr="00CE54FB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8812F05" w14:textId="77777777" w:rsidR="00A34231" w:rsidRPr="00A57274" w:rsidRDefault="00CD21D9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5CAC6" w14:textId="4DC5CA82" w:rsidR="00A34231" w:rsidRPr="00A57274" w:rsidRDefault="00083D64" w:rsidP="00DC11D5">
            <w:r w:rsidRPr="00A57274">
              <w:t>Разработка конструкций несложных изделий из компози</w:t>
            </w:r>
            <w:r w:rsidR="004E3060">
              <w:t>ционных</w:t>
            </w:r>
            <w:r w:rsidRPr="00A57274">
              <w:t xml:space="preserve"> материалов и технологи</w:t>
            </w:r>
            <w:r w:rsidR="007E7729">
              <w:t>и</w:t>
            </w:r>
            <w:r w:rsidRPr="00A57274">
              <w:t xml:space="preserve"> их изготовления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7106B6" w14:textId="77777777" w:rsidR="00A34231" w:rsidRPr="00A57274" w:rsidRDefault="00CD21D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B6CD4" w14:textId="5150C27E" w:rsidR="00A34231" w:rsidRPr="007734EE" w:rsidRDefault="007734EE" w:rsidP="00DC11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2ACC65" w14:textId="77777777" w:rsidR="00A34231" w:rsidRPr="00A57274" w:rsidRDefault="00CD21D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квалификации</w:t>
            </w:r>
          </w:p>
        </w:tc>
        <w:tc>
          <w:tcPr>
            <w:tcW w:w="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00E31" w14:textId="77777777" w:rsidR="00A34231" w:rsidRPr="00A57274" w:rsidRDefault="00A128C1" w:rsidP="00DC11D5">
            <w:pPr>
              <w:jc w:val="center"/>
            </w:pPr>
            <w:r w:rsidRPr="00A57274">
              <w:t>5</w:t>
            </w:r>
          </w:p>
        </w:tc>
      </w:tr>
    </w:tbl>
    <w:p w14:paraId="3DD71FFE" w14:textId="77777777" w:rsidR="00B102C4" w:rsidRDefault="00B102C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1200"/>
        <w:gridCol w:w="469"/>
        <w:gridCol w:w="2330"/>
        <w:gridCol w:w="1246"/>
        <w:gridCol w:w="2185"/>
      </w:tblGrid>
      <w:tr w:rsidR="000711E5" w:rsidRPr="00A57274" w14:paraId="63A1F814" w14:textId="77777777" w:rsidTr="00B102C4">
        <w:trPr>
          <w:trHeight w:val="283"/>
        </w:trPr>
        <w:tc>
          <w:tcPr>
            <w:tcW w:w="135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082F4F6" w14:textId="77777777" w:rsidR="000711E5" w:rsidRPr="00A57274" w:rsidRDefault="00CD21D9" w:rsidP="00DC11D5">
            <w:r w:rsidRPr="00A5727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AFC3990" w14:textId="77777777" w:rsidR="000711E5" w:rsidRPr="00A57274" w:rsidRDefault="00CD21D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9392BFF" w14:textId="77777777" w:rsidR="000711E5" w:rsidRPr="00A57274" w:rsidRDefault="000711E5" w:rsidP="00DC11D5">
            <w:r w:rsidRPr="00A57274">
              <w:t>Х</w:t>
            </w:r>
          </w:p>
        </w:tc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599194" w14:textId="77777777" w:rsidR="000711E5" w:rsidRPr="00A57274" w:rsidRDefault="00CD21D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2C098" w14:textId="77777777" w:rsidR="000711E5" w:rsidRPr="00A57274" w:rsidRDefault="000711E5" w:rsidP="00DC11D5"/>
        </w:tc>
        <w:tc>
          <w:tcPr>
            <w:tcW w:w="1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35B4A" w14:textId="77777777" w:rsidR="000711E5" w:rsidRPr="00A57274" w:rsidRDefault="000711E5" w:rsidP="00DC11D5"/>
        </w:tc>
      </w:tr>
      <w:tr w:rsidR="000711E5" w:rsidRPr="00A57274" w14:paraId="0220E6E5" w14:textId="77777777" w:rsidTr="00B102C4">
        <w:trPr>
          <w:trHeight w:val="479"/>
        </w:trPr>
        <w:tc>
          <w:tcPr>
            <w:tcW w:w="1358" w:type="pct"/>
            <w:tcBorders>
              <w:top w:val="nil"/>
              <w:bottom w:val="nil"/>
              <w:right w:val="nil"/>
            </w:tcBorders>
            <w:vAlign w:val="center"/>
          </w:tcPr>
          <w:p w14:paraId="57B6FB12" w14:textId="77777777" w:rsidR="000711E5" w:rsidRPr="00A57274" w:rsidRDefault="000711E5" w:rsidP="00DC11D5"/>
        </w:tc>
        <w:tc>
          <w:tcPr>
            <w:tcW w:w="19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1CAB948" w14:textId="77777777" w:rsidR="000711E5" w:rsidRPr="00A57274" w:rsidRDefault="000711E5" w:rsidP="00DC11D5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32CD87" w14:textId="77777777" w:rsidR="000711E5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03B419" w14:textId="77777777" w:rsidR="000711E5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F33762" w14:textId="77777777" w:rsidR="00B102C4" w:rsidRDefault="00B102C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9"/>
        <w:gridCol w:w="7426"/>
      </w:tblGrid>
      <w:tr w:rsidR="00BC0D2B" w:rsidRPr="00A57274" w14:paraId="3FD6FC22" w14:textId="77777777" w:rsidTr="00B102C4">
        <w:trPr>
          <w:trHeight w:val="525"/>
        </w:trPr>
        <w:tc>
          <w:tcPr>
            <w:tcW w:w="1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A8799" w14:textId="77777777" w:rsidR="00BC0D2B" w:rsidRPr="00A57274" w:rsidRDefault="00BC0D2B" w:rsidP="00DC11D5">
            <w:pPr>
              <w:rPr>
                <w:rFonts w:eastAsia="Calibri"/>
              </w:rPr>
            </w:pPr>
            <w:r w:rsidRPr="00A57274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6EFF3" w14:textId="52BBE155" w:rsidR="00CE54FB" w:rsidRPr="00356FE0" w:rsidRDefault="00CE54FB" w:rsidP="00DC11D5">
            <w:pPr>
              <w:pStyle w:val="aff2"/>
            </w:pPr>
            <w:r w:rsidRPr="00356FE0">
              <w:t xml:space="preserve">Инженер-технолог по </w:t>
            </w:r>
            <w:r>
              <w:t>композиционным материалам</w:t>
            </w:r>
            <w:r w:rsidRPr="00356FE0">
              <w:t xml:space="preserve"> III категории</w:t>
            </w:r>
          </w:p>
          <w:p w14:paraId="1D5003F0" w14:textId="77777777" w:rsidR="00CE54FB" w:rsidRPr="00356FE0" w:rsidRDefault="00CE54FB" w:rsidP="00DC11D5">
            <w:pPr>
              <w:pStyle w:val="aff2"/>
            </w:pPr>
            <w:r w:rsidRPr="00356FE0">
              <w:t>Инженер-технолог III категории</w:t>
            </w:r>
          </w:p>
          <w:p w14:paraId="7D0B916D" w14:textId="21B3CCAE" w:rsidR="00BC0D2B" w:rsidRPr="00A57274" w:rsidRDefault="00CE54FB" w:rsidP="00DC11D5">
            <w:r w:rsidRPr="00356FE0">
              <w:t>Инженер III категории</w:t>
            </w:r>
          </w:p>
        </w:tc>
      </w:tr>
    </w:tbl>
    <w:p w14:paraId="0DA0687F" w14:textId="77777777" w:rsidR="00B102C4" w:rsidRDefault="00B102C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9"/>
        <w:gridCol w:w="7426"/>
      </w:tblGrid>
      <w:tr w:rsidR="00BC0D2B" w:rsidRPr="00A57274" w14:paraId="338564BA" w14:textId="77777777" w:rsidTr="00B102C4">
        <w:trPr>
          <w:trHeight w:val="408"/>
        </w:trPr>
        <w:tc>
          <w:tcPr>
            <w:tcW w:w="1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C6357" w14:textId="77777777" w:rsidR="00BC0D2B" w:rsidRPr="00A57274" w:rsidRDefault="00BC0D2B" w:rsidP="00DC11D5">
            <w:r w:rsidRPr="00A57274">
              <w:t>Требования к образованию и обучению</w:t>
            </w:r>
          </w:p>
        </w:tc>
        <w:tc>
          <w:tcPr>
            <w:tcW w:w="3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A4E35B" w14:textId="60512A1B" w:rsidR="00017B6F" w:rsidRDefault="006F54C7" w:rsidP="00017B6F">
            <w:r w:rsidRPr="00A57274">
              <w:t>Среднее профессиональное образование – программы подготовки специалистов среднего звена</w:t>
            </w:r>
          </w:p>
          <w:p w14:paraId="5312D311" w14:textId="14381F4D" w:rsidR="006F54C7" w:rsidRDefault="006F54C7" w:rsidP="00DC11D5">
            <w:r>
              <w:t>или</w:t>
            </w:r>
          </w:p>
          <w:p w14:paraId="71CBD3B3" w14:textId="24C93091" w:rsidR="00017B6F" w:rsidRPr="006F54C7" w:rsidRDefault="006F54C7" w:rsidP="00DC11D5">
            <w:r w:rsidRPr="00356FE0">
              <w:t>Высшее образование – бакалавриат</w:t>
            </w:r>
          </w:p>
        </w:tc>
      </w:tr>
      <w:tr w:rsidR="00BC0D2B" w:rsidRPr="00A57274" w14:paraId="6F59CC8E" w14:textId="77777777" w:rsidTr="007734EE">
        <w:trPr>
          <w:trHeight w:val="283"/>
        </w:trPr>
        <w:tc>
          <w:tcPr>
            <w:tcW w:w="1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760039" w14:textId="5F859580" w:rsidR="00BC0D2B" w:rsidRPr="00A57274" w:rsidRDefault="00BC0D2B" w:rsidP="00DC11D5">
            <w:r w:rsidRPr="00A57274">
              <w:t>Требования к опыту практической работы</w:t>
            </w:r>
          </w:p>
        </w:tc>
        <w:tc>
          <w:tcPr>
            <w:tcW w:w="3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35D95" w14:textId="47846E48" w:rsidR="00BC0D2B" w:rsidRPr="00A57274" w:rsidRDefault="00CE54FB" w:rsidP="00B102C4">
            <w:pPr>
              <w:pStyle w:val="aff2"/>
            </w:pPr>
            <w:r w:rsidRPr="00356FE0">
              <w:t xml:space="preserve">Не менее </w:t>
            </w:r>
            <w:r w:rsidR="00B102C4">
              <w:t>трех</w:t>
            </w:r>
            <w:r w:rsidRPr="00356FE0">
              <w:t xml:space="preserve"> лет техником </w:t>
            </w:r>
            <w:r w:rsidRPr="0018108E">
              <w:t xml:space="preserve">в области </w:t>
            </w:r>
            <w:r w:rsidR="006F54C7">
              <w:t>композиционных материалов</w:t>
            </w:r>
            <w:r>
              <w:t xml:space="preserve"> </w:t>
            </w:r>
            <w:r w:rsidRPr="00356FE0">
              <w:t>при наличии среднего профессионального образования – программы подготовки специалистов среднего звена</w:t>
            </w:r>
          </w:p>
        </w:tc>
      </w:tr>
      <w:tr w:rsidR="00CE54FB" w:rsidRPr="00A57274" w14:paraId="2F8F7BAE" w14:textId="77777777" w:rsidTr="00B102C4">
        <w:trPr>
          <w:trHeight w:val="1049"/>
        </w:trPr>
        <w:tc>
          <w:tcPr>
            <w:tcW w:w="1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962F6" w14:textId="77777777" w:rsidR="00CE54FB" w:rsidRPr="00A57274" w:rsidRDefault="00CE54FB" w:rsidP="00DC11D5">
            <w:r w:rsidRPr="00A57274">
              <w:t>Особые условия допуска к работе</w:t>
            </w:r>
          </w:p>
        </w:tc>
        <w:tc>
          <w:tcPr>
            <w:tcW w:w="364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1C2C3C1" w14:textId="46F1B690" w:rsidR="00CE54FB" w:rsidRPr="008339F2" w:rsidRDefault="000D29DC" w:rsidP="00DC11D5">
            <w:pPr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CE54FB" w:rsidRPr="008339F2">
              <w:rPr>
                <w:lang w:eastAsia="en-US"/>
              </w:rPr>
              <w:t xml:space="preserve"> </w:t>
            </w:r>
          </w:p>
          <w:p w14:paraId="77DC85A6" w14:textId="563A3A38" w:rsidR="00CE54FB" w:rsidRPr="008339F2" w:rsidRDefault="00017B6F" w:rsidP="00DC11D5">
            <w:pPr>
              <w:rPr>
                <w:lang w:eastAsia="en-US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7A266F79" w14:textId="7344EEE8" w:rsidR="00CE54FB" w:rsidRPr="00A57274" w:rsidRDefault="00CE54FB" w:rsidP="00DC11D5">
            <w:pPr>
              <w:rPr>
                <w:shd w:val="clear" w:color="auto" w:fill="FFFFFF"/>
              </w:rPr>
            </w:pPr>
            <w:r w:rsidRPr="008339F2">
              <w:rPr>
                <w:lang w:eastAsia="en-US"/>
              </w:rPr>
              <w:t>Прохождение инструктажа по охране труда на рабочем месте</w:t>
            </w:r>
          </w:p>
        </w:tc>
      </w:tr>
      <w:tr w:rsidR="00CE54FB" w:rsidRPr="00A57274" w14:paraId="0ACBBC9F" w14:textId="77777777" w:rsidTr="00B102C4">
        <w:trPr>
          <w:trHeight w:val="102"/>
        </w:trPr>
        <w:tc>
          <w:tcPr>
            <w:tcW w:w="1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9B58A" w14:textId="77777777" w:rsidR="00CE54FB" w:rsidRPr="00A57274" w:rsidRDefault="00CE54FB" w:rsidP="00DC11D5">
            <w:r w:rsidRPr="00A57274">
              <w:t>Другие характеристики</w:t>
            </w:r>
          </w:p>
        </w:tc>
        <w:tc>
          <w:tcPr>
            <w:tcW w:w="36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63D35" w14:textId="79922A07" w:rsidR="00CE54FB" w:rsidRPr="00A57274" w:rsidRDefault="00CE54FB" w:rsidP="00DC11D5">
            <w:pPr>
              <w:rPr>
                <w:spacing w:val="-4"/>
              </w:rPr>
            </w:pPr>
            <w:r w:rsidRPr="00A57274">
              <w:rPr>
                <w:spacing w:val="-4"/>
              </w:rPr>
              <w:t xml:space="preserve">Для непрофильного образования рекомендуется дополнительное профессиональное образование – программы профессиональной переподготовки </w:t>
            </w:r>
            <w:r w:rsidRPr="00A57274">
              <w:t xml:space="preserve">в области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Pr="00A57274">
              <w:t xml:space="preserve"> </w:t>
            </w:r>
            <w:r>
              <w:t>материалов</w:t>
            </w:r>
          </w:p>
          <w:p w14:paraId="5A36FE6F" w14:textId="77777777" w:rsidR="00CE54FB" w:rsidRPr="00A57274" w:rsidRDefault="00CE54FB" w:rsidP="00DC11D5">
            <w:pPr>
              <w:rPr>
                <w:spacing w:val="-4"/>
              </w:rPr>
            </w:pPr>
            <w:r>
              <w:t>Рекомендуется дополнительное профессиональное образование – программы повышения квалификации</w:t>
            </w:r>
            <w:r w:rsidRPr="00A57274">
              <w:rPr>
                <w:spacing w:val="-4"/>
              </w:rPr>
              <w:t xml:space="preserve"> не реже одного раза в пять лет</w:t>
            </w:r>
          </w:p>
        </w:tc>
      </w:tr>
    </w:tbl>
    <w:p w14:paraId="5DD584F6" w14:textId="77777777" w:rsidR="00B102C4" w:rsidRDefault="00B102C4"/>
    <w:p w14:paraId="635AB8E1" w14:textId="7B42264F" w:rsidR="00B102C4" w:rsidRDefault="00B102C4">
      <w:r w:rsidRPr="00A57274">
        <w:t>Дополнительные характеристики</w:t>
      </w:r>
    </w:p>
    <w:p w14:paraId="33C4A73A" w14:textId="77777777" w:rsidR="00B102C4" w:rsidRDefault="00B102C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417"/>
        <w:gridCol w:w="6792"/>
      </w:tblGrid>
      <w:tr w:rsidR="00CE54FB" w:rsidRPr="00A57274" w14:paraId="0B4D92EC" w14:textId="77777777" w:rsidTr="00B102C4">
        <w:trPr>
          <w:trHeight w:val="20"/>
        </w:trPr>
        <w:tc>
          <w:tcPr>
            <w:tcW w:w="974" w:type="pct"/>
            <w:vAlign w:val="center"/>
          </w:tcPr>
          <w:p w14:paraId="4867A76A" w14:textId="77777777" w:rsidR="00CE54FB" w:rsidRPr="00A57274" w:rsidRDefault="00CE54FB" w:rsidP="00DC11D5">
            <w:pPr>
              <w:jc w:val="center"/>
            </w:pPr>
            <w:r w:rsidRPr="00A57274">
              <w:t>Наименование документа</w:t>
            </w:r>
          </w:p>
        </w:tc>
        <w:tc>
          <w:tcPr>
            <w:tcW w:w="695" w:type="pct"/>
            <w:vAlign w:val="center"/>
          </w:tcPr>
          <w:p w14:paraId="4B8E77AE" w14:textId="77777777" w:rsidR="00CE54FB" w:rsidRPr="00A57274" w:rsidRDefault="00CE54FB" w:rsidP="00DC11D5">
            <w:pPr>
              <w:jc w:val="center"/>
            </w:pPr>
            <w:r w:rsidRPr="00A57274">
              <w:t>Код</w:t>
            </w:r>
          </w:p>
        </w:tc>
        <w:tc>
          <w:tcPr>
            <w:tcW w:w="3331" w:type="pct"/>
            <w:vAlign w:val="center"/>
          </w:tcPr>
          <w:p w14:paraId="339236D0" w14:textId="77777777" w:rsidR="00CE54FB" w:rsidRPr="00A57274" w:rsidRDefault="00CE54FB" w:rsidP="00DC11D5">
            <w:pPr>
              <w:jc w:val="center"/>
            </w:pPr>
            <w:r w:rsidRPr="00A57274">
              <w:t>Наименование базовой группы, должности (профессии) или специальности</w:t>
            </w:r>
          </w:p>
        </w:tc>
      </w:tr>
      <w:tr w:rsidR="00DA14F9" w:rsidRPr="00A57274" w14:paraId="2D9C119C" w14:textId="77777777" w:rsidTr="00B102C4">
        <w:trPr>
          <w:trHeight w:val="20"/>
        </w:trPr>
        <w:tc>
          <w:tcPr>
            <w:tcW w:w="974" w:type="pct"/>
          </w:tcPr>
          <w:p w14:paraId="3A0A148B" w14:textId="77777777" w:rsidR="00DA14F9" w:rsidRPr="00A57274" w:rsidRDefault="00DA14F9" w:rsidP="00DC11D5">
            <w:pPr>
              <w:rPr>
                <w:vertAlign w:val="superscript"/>
              </w:rPr>
            </w:pPr>
            <w:r w:rsidRPr="00A57274">
              <w:t>ОКЗ</w:t>
            </w:r>
          </w:p>
        </w:tc>
        <w:tc>
          <w:tcPr>
            <w:tcW w:w="695" w:type="pct"/>
          </w:tcPr>
          <w:p w14:paraId="2FC2E3CD" w14:textId="71AC2157" w:rsidR="00DA14F9" w:rsidRPr="00A57274" w:rsidRDefault="00DA14F9" w:rsidP="00DC11D5">
            <w:r w:rsidRPr="00356FE0">
              <w:t>2141</w:t>
            </w:r>
          </w:p>
        </w:tc>
        <w:tc>
          <w:tcPr>
            <w:tcW w:w="3331" w:type="pct"/>
          </w:tcPr>
          <w:p w14:paraId="62A9F800" w14:textId="41358A81" w:rsidR="00DA14F9" w:rsidRPr="00A57274" w:rsidRDefault="00DA14F9" w:rsidP="00DC11D5">
            <w:r w:rsidRPr="00356FE0">
              <w:t>Инженеры в промышленности и на производстве</w:t>
            </w:r>
          </w:p>
        </w:tc>
      </w:tr>
      <w:tr w:rsidR="00DA14F9" w:rsidRPr="00A57274" w14:paraId="18942FFB" w14:textId="77777777" w:rsidTr="00B102C4">
        <w:trPr>
          <w:trHeight w:val="20"/>
        </w:trPr>
        <w:tc>
          <w:tcPr>
            <w:tcW w:w="974" w:type="pct"/>
          </w:tcPr>
          <w:p w14:paraId="76906761" w14:textId="77777777" w:rsidR="00DA14F9" w:rsidRPr="00A57274" w:rsidRDefault="00DA14F9" w:rsidP="00DC11D5">
            <w:r w:rsidRPr="00A57274">
              <w:t xml:space="preserve">ЕКС </w:t>
            </w:r>
          </w:p>
        </w:tc>
        <w:tc>
          <w:tcPr>
            <w:tcW w:w="695" w:type="pct"/>
          </w:tcPr>
          <w:p w14:paraId="1CDADEF0" w14:textId="02D150BB" w:rsidR="00DA14F9" w:rsidRPr="00A57274" w:rsidRDefault="00DA14F9" w:rsidP="00DC11D5">
            <w:r w:rsidRPr="00356FE0">
              <w:t>-</w:t>
            </w:r>
          </w:p>
        </w:tc>
        <w:tc>
          <w:tcPr>
            <w:tcW w:w="3331" w:type="pct"/>
          </w:tcPr>
          <w:p w14:paraId="13A769D8" w14:textId="58310021" w:rsidR="00DA14F9" w:rsidRPr="00A57274" w:rsidRDefault="00DA14F9" w:rsidP="00DC11D5">
            <w:r w:rsidRPr="00356FE0">
              <w:t>Инженер-технолог</w:t>
            </w:r>
            <w:r w:rsidR="007734EE">
              <w:t xml:space="preserve"> (технолог)</w:t>
            </w:r>
          </w:p>
        </w:tc>
      </w:tr>
      <w:tr w:rsidR="00DA14F9" w:rsidRPr="00A57274" w14:paraId="72424AF3" w14:textId="77777777" w:rsidTr="00B102C4">
        <w:trPr>
          <w:trHeight w:val="20"/>
        </w:trPr>
        <w:tc>
          <w:tcPr>
            <w:tcW w:w="974" w:type="pct"/>
          </w:tcPr>
          <w:p w14:paraId="08015F9E" w14:textId="77777777" w:rsidR="00DA14F9" w:rsidRPr="00A57274" w:rsidRDefault="00DA14F9" w:rsidP="00DC11D5">
            <w:r w:rsidRPr="00A57274">
              <w:t>ОКДТПР</w:t>
            </w:r>
          </w:p>
        </w:tc>
        <w:tc>
          <w:tcPr>
            <w:tcW w:w="695" w:type="pct"/>
          </w:tcPr>
          <w:p w14:paraId="37BDE30D" w14:textId="76ADBA14" w:rsidR="00DA14F9" w:rsidRPr="00A57274" w:rsidRDefault="00DA14F9" w:rsidP="00DC11D5">
            <w:r w:rsidRPr="00356FE0">
              <w:t>22854</w:t>
            </w:r>
          </w:p>
        </w:tc>
        <w:tc>
          <w:tcPr>
            <w:tcW w:w="3331" w:type="pct"/>
          </w:tcPr>
          <w:p w14:paraId="0ABC3B79" w14:textId="07CC0B8C" w:rsidR="00DA14F9" w:rsidRPr="00A57274" w:rsidRDefault="00DA14F9" w:rsidP="00DC11D5">
            <w:r w:rsidRPr="00356FE0">
              <w:t>Инженер-технолог</w:t>
            </w:r>
          </w:p>
        </w:tc>
      </w:tr>
      <w:tr w:rsidR="00DA14F9" w:rsidRPr="00A57274" w14:paraId="6E49512E" w14:textId="77777777" w:rsidTr="00B102C4">
        <w:trPr>
          <w:trHeight w:val="20"/>
        </w:trPr>
        <w:tc>
          <w:tcPr>
            <w:tcW w:w="974" w:type="pct"/>
            <w:vMerge w:val="restart"/>
          </w:tcPr>
          <w:p w14:paraId="74423CBE" w14:textId="77777777" w:rsidR="00DA14F9" w:rsidRPr="00A57274" w:rsidRDefault="00DA14F9" w:rsidP="00DC11D5">
            <w:r w:rsidRPr="00A57274">
              <w:t>ОКСО</w:t>
            </w:r>
          </w:p>
        </w:tc>
        <w:tc>
          <w:tcPr>
            <w:tcW w:w="695" w:type="pct"/>
          </w:tcPr>
          <w:p w14:paraId="2C213797" w14:textId="3021774F" w:rsidR="00DA14F9" w:rsidRPr="00A57274" w:rsidRDefault="00DA14F9" w:rsidP="00DC11D5">
            <w:r w:rsidRPr="00356FE0">
              <w:t>2.22.02.0</w:t>
            </w:r>
            <w:r w:rsidR="007734EE">
              <w:t>4</w:t>
            </w:r>
          </w:p>
        </w:tc>
        <w:tc>
          <w:tcPr>
            <w:tcW w:w="3331" w:type="pct"/>
          </w:tcPr>
          <w:p w14:paraId="115E6B5C" w14:textId="2DE5FE2E" w:rsidR="00DA14F9" w:rsidRPr="00A57274" w:rsidRDefault="00DA14F9" w:rsidP="00DC11D5">
            <w:r w:rsidRPr="00356FE0">
              <w:t>Металловедение и термическая обработка металлов</w:t>
            </w:r>
          </w:p>
        </w:tc>
      </w:tr>
      <w:tr w:rsidR="00DA14F9" w:rsidRPr="00A57274" w14:paraId="6329F2BB" w14:textId="77777777" w:rsidTr="00B102C4">
        <w:trPr>
          <w:trHeight w:val="20"/>
        </w:trPr>
        <w:tc>
          <w:tcPr>
            <w:tcW w:w="974" w:type="pct"/>
            <w:vMerge/>
          </w:tcPr>
          <w:p w14:paraId="6A479965" w14:textId="77777777" w:rsidR="00DA14F9" w:rsidRPr="00A57274" w:rsidRDefault="00DA14F9" w:rsidP="00DC11D5"/>
        </w:tc>
        <w:tc>
          <w:tcPr>
            <w:tcW w:w="695" w:type="pct"/>
          </w:tcPr>
          <w:p w14:paraId="57D4B100" w14:textId="6B550931" w:rsidR="00DA14F9" w:rsidRPr="00A57274" w:rsidRDefault="00DA14F9" w:rsidP="00DC11D5">
            <w:r w:rsidRPr="00356FE0">
              <w:t>2.22.02.07</w:t>
            </w:r>
          </w:p>
        </w:tc>
        <w:tc>
          <w:tcPr>
            <w:tcW w:w="3331" w:type="pct"/>
          </w:tcPr>
          <w:p w14:paraId="159729C4" w14:textId="384E9EE1" w:rsidR="00DA14F9" w:rsidRPr="00A57274" w:rsidRDefault="00DA14F9" w:rsidP="00DC11D5">
            <w:r w:rsidRPr="00356FE0">
              <w:t>Порошковая металлургия, композиционные материалы, покрытия</w:t>
            </w:r>
          </w:p>
        </w:tc>
      </w:tr>
      <w:tr w:rsidR="00DA14F9" w:rsidRPr="00A57274" w14:paraId="685FFB98" w14:textId="77777777" w:rsidTr="00B102C4">
        <w:trPr>
          <w:trHeight w:val="20"/>
        </w:trPr>
        <w:tc>
          <w:tcPr>
            <w:tcW w:w="974" w:type="pct"/>
            <w:vMerge/>
          </w:tcPr>
          <w:p w14:paraId="0DBC4AB9" w14:textId="77777777" w:rsidR="00DA14F9" w:rsidRPr="00A57274" w:rsidRDefault="00DA14F9" w:rsidP="00DC11D5"/>
        </w:tc>
        <w:tc>
          <w:tcPr>
            <w:tcW w:w="695" w:type="pct"/>
          </w:tcPr>
          <w:p w14:paraId="0B8B5C2C" w14:textId="0316E6EE" w:rsidR="00DA14F9" w:rsidRPr="00A57274" w:rsidRDefault="00DA14F9" w:rsidP="00DC11D5">
            <w:r w:rsidRPr="00356FE0">
              <w:t>2.22.03.01</w:t>
            </w:r>
          </w:p>
        </w:tc>
        <w:tc>
          <w:tcPr>
            <w:tcW w:w="3331" w:type="pct"/>
          </w:tcPr>
          <w:p w14:paraId="7C5BC9F7" w14:textId="1802EBBF" w:rsidR="00DA14F9" w:rsidRPr="00A57274" w:rsidRDefault="00DA14F9" w:rsidP="00DC11D5">
            <w:r w:rsidRPr="00356FE0">
              <w:t>Материаловедение и технологии материалов</w:t>
            </w:r>
          </w:p>
        </w:tc>
      </w:tr>
    </w:tbl>
    <w:p w14:paraId="4543E197" w14:textId="77777777" w:rsidR="000711E5" w:rsidRPr="00A57274" w:rsidRDefault="000711E5" w:rsidP="00DC11D5">
      <w:pPr>
        <w:pStyle w:val="3"/>
        <w:keepNext w:val="0"/>
      </w:pPr>
      <w:r w:rsidRPr="00A57274">
        <w:t>3.</w:t>
      </w:r>
      <w:r w:rsidR="00480BFC" w:rsidRPr="00A57274">
        <w:t>2</w:t>
      </w:r>
      <w:r w:rsidRPr="00A57274">
        <w:t xml:space="preserve">.1. </w:t>
      </w:r>
      <w:r w:rsidRPr="00D10969">
        <w:t>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313A5B" w:rsidRPr="00A57274" w14:paraId="0088EFA6" w14:textId="77777777" w:rsidTr="00841B00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83242DC" w14:textId="77777777" w:rsidR="00313A5B" w:rsidRPr="00A57274" w:rsidRDefault="00CD21D9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BC612" w14:textId="486355C8" w:rsidR="00313A5B" w:rsidRPr="00A57274" w:rsidRDefault="0086507D" w:rsidP="00DC11D5">
            <w:r w:rsidRPr="00A57274">
              <w:t xml:space="preserve">Конструирование </w:t>
            </w:r>
            <w:r w:rsidR="00E2164A">
              <w:t xml:space="preserve">несложных </w:t>
            </w:r>
            <w:r w:rsidRPr="00A57274">
              <w:t>изделий из компози</w:t>
            </w:r>
            <w:r w:rsidR="00E2164A">
              <w:t>ционных</w:t>
            </w:r>
            <w:r w:rsidRPr="00A57274">
              <w:t xml:space="preserve"> материалов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2A5357" w14:textId="77777777" w:rsidR="00313A5B" w:rsidRPr="00A57274" w:rsidRDefault="00CD21D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C1049" w14:textId="6373DE29" w:rsidR="00313A5B" w:rsidRPr="00A57274" w:rsidRDefault="007734EE" w:rsidP="00DC11D5">
            <w:r>
              <w:rPr>
                <w:lang w:val="en-US"/>
              </w:rPr>
              <w:t>B</w:t>
            </w:r>
            <w:r w:rsidR="00313A5B" w:rsidRPr="00A57274">
              <w:t>/01.</w:t>
            </w:r>
            <w:r w:rsidR="0086507D" w:rsidRPr="00A57274">
              <w:t>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99BF00" w14:textId="77777777" w:rsidR="00313A5B" w:rsidRPr="00A57274" w:rsidRDefault="002B69E8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412DDB" w14:textId="77777777" w:rsidR="00313A5B" w:rsidRPr="00A57274" w:rsidRDefault="00FD7FA2" w:rsidP="00DC11D5">
            <w:pPr>
              <w:jc w:val="center"/>
            </w:pPr>
            <w:r w:rsidRPr="00A57274">
              <w:t>5</w:t>
            </w:r>
          </w:p>
        </w:tc>
      </w:tr>
    </w:tbl>
    <w:p w14:paraId="3E878F48" w14:textId="77777777" w:rsidR="00B102C4" w:rsidRDefault="00B102C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2"/>
        <w:gridCol w:w="390"/>
        <w:gridCol w:w="2080"/>
        <w:gridCol w:w="1459"/>
        <w:gridCol w:w="2346"/>
      </w:tblGrid>
      <w:tr w:rsidR="000711E5" w:rsidRPr="00A57274" w14:paraId="22D423F5" w14:textId="77777777" w:rsidTr="00013656">
        <w:trPr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AC944EE" w14:textId="77777777" w:rsidR="000711E5" w:rsidRPr="00A57274" w:rsidRDefault="002B69E8" w:rsidP="00DC11D5">
            <w:r w:rsidRPr="00A57274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66622F2" w14:textId="77777777" w:rsidR="000711E5" w:rsidRPr="00A57274" w:rsidRDefault="00CD21D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7577881" w14:textId="77777777" w:rsidR="000711E5" w:rsidRPr="00A57274" w:rsidRDefault="000711E5" w:rsidP="00DC11D5">
            <w:r w:rsidRPr="00A57274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6B77D" w14:textId="77777777" w:rsidR="000711E5" w:rsidRPr="00A57274" w:rsidRDefault="00CD21D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AA3351" w14:textId="77777777" w:rsidR="000711E5" w:rsidRPr="00A57274" w:rsidRDefault="000711E5" w:rsidP="00DC11D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F7C66" w14:textId="77777777" w:rsidR="000711E5" w:rsidRPr="00A57274" w:rsidRDefault="000711E5" w:rsidP="00DC11D5"/>
        </w:tc>
      </w:tr>
      <w:tr w:rsidR="000711E5" w:rsidRPr="00A57274" w14:paraId="288F62AC" w14:textId="77777777" w:rsidTr="00841B00">
        <w:trPr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14:paraId="3F742BBF" w14:textId="77777777" w:rsidR="000711E5" w:rsidRPr="00A57274" w:rsidRDefault="000711E5" w:rsidP="00DC11D5"/>
        </w:tc>
        <w:tc>
          <w:tcPr>
            <w:tcW w:w="18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6BF0BA3" w14:textId="77777777" w:rsidR="000711E5" w:rsidRPr="00A57274" w:rsidRDefault="000711E5" w:rsidP="00DC11D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2E5078" w14:textId="77777777" w:rsidR="000711E5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D1E6C7" w14:textId="77777777" w:rsidR="000711E5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FC9160F" w14:textId="77777777" w:rsidR="00841B00" w:rsidRDefault="00841B00" w:rsidP="00DC11D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0467DD" w:rsidRPr="00A57274" w14:paraId="64CD9515" w14:textId="77777777" w:rsidTr="00BA246F">
        <w:trPr>
          <w:trHeight w:val="20"/>
        </w:trPr>
        <w:tc>
          <w:tcPr>
            <w:tcW w:w="1291" w:type="pct"/>
            <w:vMerge w:val="restart"/>
          </w:tcPr>
          <w:p w14:paraId="0060126C" w14:textId="77777777" w:rsidR="000467DD" w:rsidRPr="00A57274" w:rsidRDefault="000467DD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709" w:type="pct"/>
          </w:tcPr>
          <w:p w14:paraId="00AF6BF7" w14:textId="2C88C66C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Анализ технической документации на разрабатываемые </w:t>
            </w:r>
            <w:r w:rsidR="00B67644">
              <w:t xml:space="preserve">несложные </w:t>
            </w:r>
            <w:r w:rsidRPr="00A57274">
              <w:t>изделия</w:t>
            </w:r>
          </w:p>
        </w:tc>
      </w:tr>
      <w:tr w:rsidR="000467DD" w:rsidRPr="00A57274" w14:paraId="259C24E8" w14:textId="77777777" w:rsidTr="00BA246F">
        <w:trPr>
          <w:trHeight w:val="20"/>
        </w:trPr>
        <w:tc>
          <w:tcPr>
            <w:tcW w:w="1291" w:type="pct"/>
            <w:vMerge/>
          </w:tcPr>
          <w:p w14:paraId="3DDD313D" w14:textId="77777777" w:rsidR="000467DD" w:rsidRPr="00A5727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69B6D1D1" w14:textId="2B7D4803" w:rsidR="000467DD" w:rsidRPr="00A57274" w:rsidRDefault="008927E2" w:rsidP="00B102C4">
            <w:pPr>
              <w:pStyle w:val="aff2"/>
              <w:jc w:val="both"/>
            </w:pPr>
            <w:r>
              <w:t>Р</w:t>
            </w:r>
            <w:r w:rsidR="006A0515">
              <w:t xml:space="preserve">асчет </w:t>
            </w:r>
            <w:r w:rsidR="000467DD" w:rsidRPr="00A57274">
              <w:t xml:space="preserve">проектируемых несложных изделий из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="000467DD" w:rsidRPr="00A57274">
              <w:t xml:space="preserve"> материалов при помощи интегрированных </w:t>
            </w:r>
            <w:r w:rsidR="007A45B0">
              <w:t>систем</w:t>
            </w:r>
            <w:r w:rsidR="000467DD" w:rsidRPr="00A57274">
              <w:t xml:space="preserve"> автоматизированного проектирования</w:t>
            </w:r>
          </w:p>
        </w:tc>
      </w:tr>
      <w:tr w:rsidR="000467DD" w:rsidRPr="00A57274" w14:paraId="3569985A" w14:textId="77777777" w:rsidTr="00BA246F">
        <w:trPr>
          <w:trHeight w:val="20"/>
        </w:trPr>
        <w:tc>
          <w:tcPr>
            <w:tcW w:w="1291" w:type="pct"/>
            <w:vMerge/>
          </w:tcPr>
          <w:p w14:paraId="724093EC" w14:textId="77777777" w:rsidR="000467DD" w:rsidRPr="00A5727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3277B50E" w14:textId="7701F368" w:rsidR="000467DD" w:rsidRPr="00A57274" w:rsidRDefault="008927E2" w:rsidP="00B102C4">
            <w:pPr>
              <w:pStyle w:val="aff2"/>
              <w:jc w:val="both"/>
            </w:pPr>
            <w:r>
              <w:t>П</w:t>
            </w:r>
            <w:r w:rsidR="000467DD" w:rsidRPr="00A57274">
              <w:t>атентны</w:t>
            </w:r>
            <w:r w:rsidR="006A0515">
              <w:t>е</w:t>
            </w:r>
            <w:r w:rsidR="000467DD" w:rsidRPr="00A57274">
              <w:t xml:space="preserve"> исследовани</w:t>
            </w:r>
            <w:r w:rsidR="006A0515">
              <w:t>я</w:t>
            </w:r>
            <w:r w:rsidR="000467DD" w:rsidRPr="00A57274">
              <w:t xml:space="preserve"> на предмет наличия аналогов </w:t>
            </w:r>
            <w:r w:rsidR="000467DD">
              <w:t>несложных</w:t>
            </w:r>
            <w:r w:rsidR="000467DD" w:rsidRPr="00A57274">
              <w:t xml:space="preserve"> изделий или их составных частей, защищенных авторским правом</w:t>
            </w:r>
          </w:p>
        </w:tc>
      </w:tr>
      <w:tr w:rsidR="000467DD" w:rsidRPr="00A57274" w14:paraId="20729C9D" w14:textId="77777777" w:rsidTr="00BA246F">
        <w:trPr>
          <w:trHeight w:val="20"/>
        </w:trPr>
        <w:tc>
          <w:tcPr>
            <w:tcW w:w="1291" w:type="pct"/>
            <w:vMerge/>
          </w:tcPr>
          <w:p w14:paraId="2F068C5D" w14:textId="77777777" w:rsidR="000467DD" w:rsidRPr="00A5727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29439332" w14:textId="187F122C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Определение геометрических параметров </w:t>
            </w:r>
            <w:r>
              <w:t>несложного</w:t>
            </w:r>
            <w:r w:rsidRPr="00A57274">
              <w:t xml:space="preserve"> изделия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0467DD" w:rsidRPr="00A57274" w14:paraId="2DA2F18D" w14:textId="77777777" w:rsidTr="00BA246F">
        <w:trPr>
          <w:trHeight w:val="20"/>
        </w:trPr>
        <w:tc>
          <w:tcPr>
            <w:tcW w:w="1291" w:type="pct"/>
            <w:vMerge/>
          </w:tcPr>
          <w:p w14:paraId="67EEF665" w14:textId="77777777" w:rsidR="000467DD" w:rsidRPr="00A5727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556F65D8" w14:textId="2D0EABD6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Выбор составных частей </w:t>
            </w:r>
            <w:r>
              <w:t xml:space="preserve">несложного изделия из </w:t>
            </w:r>
            <w:r w:rsidRPr="00A57274">
              <w:t>компози</w:t>
            </w:r>
            <w:r>
              <w:t>цион</w:t>
            </w:r>
            <w:r w:rsidRPr="00A57274">
              <w:t>ного материала и их характеристик</w:t>
            </w:r>
          </w:p>
        </w:tc>
      </w:tr>
      <w:tr w:rsidR="000467DD" w:rsidRPr="00A57274" w14:paraId="6B88F872" w14:textId="77777777" w:rsidTr="00BA246F">
        <w:trPr>
          <w:trHeight w:val="20"/>
        </w:trPr>
        <w:tc>
          <w:tcPr>
            <w:tcW w:w="1291" w:type="pct"/>
            <w:vMerge/>
          </w:tcPr>
          <w:p w14:paraId="5F197F25" w14:textId="77777777" w:rsidR="000467DD" w:rsidRPr="00A5727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702F8EDF" w14:textId="06849E04" w:rsidR="000467DD" w:rsidRPr="00A57274" w:rsidRDefault="000467DD" w:rsidP="00B102C4">
            <w:pPr>
              <w:pStyle w:val="aff2"/>
              <w:jc w:val="both"/>
            </w:pPr>
            <w:r w:rsidRPr="00A57274">
              <w:t>Конструирование разъемных и неразъемных соединений конструктивных элементов несложных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0467DD" w:rsidRPr="00A57274" w14:paraId="67D1459A" w14:textId="77777777" w:rsidTr="00BA246F">
        <w:trPr>
          <w:trHeight w:val="20"/>
        </w:trPr>
        <w:tc>
          <w:tcPr>
            <w:tcW w:w="1291" w:type="pct"/>
            <w:vMerge/>
          </w:tcPr>
          <w:p w14:paraId="00B01BF0" w14:textId="77777777" w:rsidR="000467DD" w:rsidRPr="00A5727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7F2C76AA" w14:textId="007BC6C0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Разработка </w:t>
            </w:r>
            <w:r w:rsidR="006A0515">
              <w:t>п</w:t>
            </w:r>
            <w:r w:rsidRPr="00A57274">
              <w:t>роектной и рабочей конструкторской документации</w:t>
            </w:r>
            <w:r>
              <w:t xml:space="preserve"> на несложное изделие из композиционных материалов</w:t>
            </w:r>
          </w:p>
        </w:tc>
      </w:tr>
      <w:tr w:rsidR="000467DD" w:rsidRPr="00A57274" w14:paraId="40437C90" w14:textId="77777777" w:rsidTr="00BA246F">
        <w:trPr>
          <w:trHeight w:val="20"/>
        </w:trPr>
        <w:tc>
          <w:tcPr>
            <w:tcW w:w="1291" w:type="pct"/>
            <w:vMerge/>
          </w:tcPr>
          <w:p w14:paraId="3152EBE5" w14:textId="77777777" w:rsidR="000467DD" w:rsidRPr="00A5727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55307D4B" w14:textId="6F5A13F9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Уведомление в письменной форме руководителя подразделения о создании </w:t>
            </w:r>
            <w:r w:rsidR="00E4667A">
              <w:t xml:space="preserve">объекта </w:t>
            </w:r>
            <w:r w:rsidRPr="00356FE0">
              <w:t xml:space="preserve">в связи с выполнением своих трудовых обязанностей или </w:t>
            </w:r>
            <w:r w:rsidRPr="00E4667A">
              <w:t>конкретно</w:t>
            </w:r>
            <w:r w:rsidR="00E4667A">
              <w:t>м</w:t>
            </w:r>
            <w:r w:rsidRPr="00E4667A">
              <w:t xml:space="preserve"> объект</w:t>
            </w:r>
            <w:r w:rsidR="00E4667A">
              <w:t>е</w:t>
            </w:r>
            <w:r w:rsidRPr="00356FE0">
              <w:t>, в отношении которого возможна правовая охрана</w:t>
            </w:r>
          </w:p>
        </w:tc>
      </w:tr>
      <w:tr w:rsidR="00A51070" w:rsidRPr="00A57274" w14:paraId="201114E4" w14:textId="77777777" w:rsidTr="00A51070">
        <w:trPr>
          <w:trHeight w:val="1027"/>
        </w:trPr>
        <w:tc>
          <w:tcPr>
            <w:tcW w:w="1291" w:type="pct"/>
            <w:vMerge w:val="restart"/>
          </w:tcPr>
          <w:p w14:paraId="62681543" w14:textId="77777777" w:rsidR="00A51070" w:rsidRPr="00A57274" w:rsidDel="002A1D54" w:rsidRDefault="00A51070" w:rsidP="00DC11D5">
            <w:pPr>
              <w:pStyle w:val="aff2"/>
            </w:pPr>
            <w:r w:rsidRPr="00A57274" w:rsidDel="002A1D54">
              <w:t>Необходимые умения</w:t>
            </w:r>
          </w:p>
        </w:tc>
        <w:tc>
          <w:tcPr>
            <w:tcW w:w="3709" w:type="pct"/>
          </w:tcPr>
          <w:p w14:paraId="4E048FE5" w14:textId="28C666DF" w:rsidR="00A51070" w:rsidRPr="00A57274" w:rsidRDefault="00A51070" w:rsidP="00B102C4">
            <w:pPr>
              <w:pStyle w:val="aff2"/>
              <w:jc w:val="both"/>
            </w:pPr>
            <w:r w:rsidRPr="00356FE0">
              <w:t xml:space="preserve">Просматривать конструкторскую документацию и устанавливать необходимые размеры несложных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конструкторских систем автоматизированного проектирования</w:t>
            </w:r>
          </w:p>
        </w:tc>
      </w:tr>
      <w:tr w:rsidR="000467DD" w:rsidRPr="00A57274" w14:paraId="2C250F08" w14:textId="77777777" w:rsidTr="00BA246F">
        <w:trPr>
          <w:trHeight w:val="20"/>
        </w:trPr>
        <w:tc>
          <w:tcPr>
            <w:tcW w:w="1291" w:type="pct"/>
            <w:vMerge/>
          </w:tcPr>
          <w:p w14:paraId="34A8FA8F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51A11810" w14:textId="0DA73186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Применять конструкторские системы автоматизированного проектирования для моделирования конструктивных решений и структурно-компоновочных вариантов несложных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0467DD" w:rsidRPr="00A57274" w14:paraId="5897696B" w14:textId="77777777" w:rsidTr="00BA246F">
        <w:trPr>
          <w:trHeight w:val="20"/>
        </w:trPr>
        <w:tc>
          <w:tcPr>
            <w:tcW w:w="1291" w:type="pct"/>
            <w:vMerge/>
          </w:tcPr>
          <w:p w14:paraId="0C074921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0E8D2A2B" w14:textId="73A9263A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Создавать чертежи несложных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конструкторских систем автоматизированного проектирования</w:t>
            </w:r>
          </w:p>
        </w:tc>
      </w:tr>
      <w:tr w:rsidR="000467DD" w:rsidRPr="00A57274" w14:paraId="01603ED6" w14:textId="77777777" w:rsidTr="00BA246F">
        <w:trPr>
          <w:trHeight w:val="20"/>
        </w:trPr>
        <w:tc>
          <w:tcPr>
            <w:tcW w:w="1291" w:type="pct"/>
            <w:vMerge/>
          </w:tcPr>
          <w:p w14:paraId="6520D3E3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376D90FE" w14:textId="027DE882" w:rsidR="000467DD" w:rsidRPr="00356FE0" w:rsidRDefault="000467DD" w:rsidP="00B102C4">
            <w:pPr>
              <w:pStyle w:val="aff2"/>
              <w:jc w:val="both"/>
            </w:pPr>
            <w:r w:rsidRPr="00A57274">
              <w:t xml:space="preserve">Применять прикладные программы для анализа условий эксплуатации </w:t>
            </w:r>
            <w:r>
              <w:t xml:space="preserve">несложного </w:t>
            </w:r>
            <w:r w:rsidRPr="00A57274">
              <w:t>изделия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0467DD" w:rsidRPr="00A57274" w14:paraId="6414CE3A" w14:textId="77777777" w:rsidTr="00BA246F">
        <w:trPr>
          <w:trHeight w:val="20"/>
        </w:trPr>
        <w:tc>
          <w:tcPr>
            <w:tcW w:w="1291" w:type="pct"/>
            <w:vMerge/>
          </w:tcPr>
          <w:p w14:paraId="1C23CE68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24B237D6" w14:textId="0B8DFDD8" w:rsidR="000467DD" w:rsidRPr="00356FE0" w:rsidRDefault="000467DD" w:rsidP="00B102C4">
            <w:pPr>
              <w:pStyle w:val="aff2"/>
              <w:jc w:val="both"/>
            </w:pPr>
            <w:r w:rsidRPr="00A57274">
              <w:t xml:space="preserve">Выполнять прочностные расчеты </w:t>
            </w:r>
            <w:r>
              <w:t>несложного</w:t>
            </w:r>
            <w:r w:rsidRPr="00A57274">
              <w:t xml:space="preserve"> издели</w:t>
            </w:r>
            <w:r>
              <w:t>я</w:t>
            </w:r>
            <w:r w:rsidRPr="00A57274">
              <w:t xml:space="preserve"> из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Pr="00A57274">
              <w:t xml:space="preserve"> материалов </w:t>
            </w:r>
            <w:r w:rsidRPr="00356FE0">
              <w:t>при помощи прикладных программ</w:t>
            </w:r>
          </w:p>
        </w:tc>
      </w:tr>
      <w:tr w:rsidR="000467DD" w:rsidRPr="00A57274" w14:paraId="419FBD1F" w14:textId="77777777" w:rsidTr="00BA246F">
        <w:trPr>
          <w:trHeight w:val="20"/>
        </w:trPr>
        <w:tc>
          <w:tcPr>
            <w:tcW w:w="1291" w:type="pct"/>
            <w:vMerge/>
          </w:tcPr>
          <w:p w14:paraId="65867D5F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73849D9E" w14:textId="1C3F2BAA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Выполнять компоновочные расчеты несложных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конструкторских систем автоматизированного проектирования</w:t>
            </w:r>
          </w:p>
        </w:tc>
      </w:tr>
      <w:tr w:rsidR="000467DD" w:rsidRPr="00A57274" w14:paraId="4702650B" w14:textId="77777777" w:rsidTr="00BA246F">
        <w:trPr>
          <w:trHeight w:val="20"/>
        </w:trPr>
        <w:tc>
          <w:tcPr>
            <w:tcW w:w="1291" w:type="pct"/>
            <w:vMerge/>
          </w:tcPr>
          <w:p w14:paraId="195E3208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4DB22A02" w14:textId="20938F27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Выполнять геометрические построения несложных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конструкторских систем автоматизированного проектирования </w:t>
            </w:r>
          </w:p>
        </w:tc>
      </w:tr>
      <w:tr w:rsidR="000467DD" w:rsidRPr="00A57274" w14:paraId="782BD695" w14:textId="77777777" w:rsidTr="00BA246F">
        <w:trPr>
          <w:trHeight w:val="20"/>
        </w:trPr>
        <w:tc>
          <w:tcPr>
            <w:tcW w:w="1291" w:type="pct"/>
            <w:vMerge/>
          </w:tcPr>
          <w:p w14:paraId="7B6AD4E6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4C7679CF" w14:textId="011F3393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Выполнять поиск данных о несложных изделиях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в электронных справочных системах и библиотеках</w:t>
            </w:r>
          </w:p>
        </w:tc>
      </w:tr>
      <w:tr w:rsidR="000467DD" w:rsidRPr="00A57274" w14:paraId="14077D16" w14:textId="77777777" w:rsidTr="00BA246F">
        <w:trPr>
          <w:trHeight w:val="20"/>
        </w:trPr>
        <w:tc>
          <w:tcPr>
            <w:tcW w:w="1291" w:type="pct"/>
            <w:vMerge/>
          </w:tcPr>
          <w:p w14:paraId="1910D6B1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36090B69" w14:textId="07B9B3EE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Искать информацию о несложных изделиях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</w:t>
            </w:r>
            <w:r w:rsidR="000D29DC">
              <w:t>информационно-телекоммуникационной сети «Интернет»</w:t>
            </w:r>
          </w:p>
        </w:tc>
      </w:tr>
      <w:tr w:rsidR="000467DD" w:rsidRPr="00A57274" w14:paraId="5E3166ED" w14:textId="77777777" w:rsidTr="00BA246F">
        <w:trPr>
          <w:trHeight w:val="20"/>
        </w:trPr>
        <w:tc>
          <w:tcPr>
            <w:tcW w:w="1291" w:type="pct"/>
            <w:vMerge/>
          </w:tcPr>
          <w:p w14:paraId="265413FE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028FB578" w14:textId="51E992B9" w:rsidR="000467DD" w:rsidRPr="00A57274" w:rsidRDefault="000467DD" w:rsidP="00B102C4">
            <w:pPr>
              <w:pStyle w:val="aff2"/>
              <w:jc w:val="both"/>
            </w:pPr>
            <w:r w:rsidRPr="00A57274">
              <w:t>Про</w:t>
            </w:r>
            <w:r w:rsidR="00B102C4">
              <w:t>из</w:t>
            </w:r>
            <w:r w:rsidRPr="00A57274">
              <w:t xml:space="preserve">водить патентный поиск аналогов разрабатываемых </w:t>
            </w:r>
            <w:r>
              <w:t xml:space="preserve">несложных </w:t>
            </w:r>
            <w:r w:rsidRPr="00A57274">
              <w:t>изделий или их составных частей, защищенных авторским правом</w:t>
            </w:r>
          </w:p>
        </w:tc>
      </w:tr>
      <w:tr w:rsidR="000467DD" w:rsidRPr="00A57274" w14:paraId="11723956" w14:textId="77777777" w:rsidTr="00BA246F">
        <w:trPr>
          <w:trHeight w:val="20"/>
        </w:trPr>
        <w:tc>
          <w:tcPr>
            <w:tcW w:w="1291" w:type="pct"/>
            <w:vMerge/>
          </w:tcPr>
          <w:p w14:paraId="749CBB82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3BD264CF" w14:textId="5E13090A" w:rsidR="000467DD" w:rsidRPr="00A57274" w:rsidRDefault="000467DD" w:rsidP="00B102C4">
            <w:pPr>
              <w:pStyle w:val="aff2"/>
              <w:jc w:val="both"/>
            </w:pPr>
            <w:r w:rsidRPr="00356FE0">
              <w:t>Разрабатывать во взаимодействии с правовым подразделением технической документации для подачи заявки о регистрации объекта интеллектуальной собственности в федеральный орган исполнительной власти, осуществляющий нормативно</w:t>
            </w:r>
            <w:r w:rsidR="0057253D">
              <w:t xml:space="preserve">е </w:t>
            </w:r>
            <w:r w:rsidRPr="00356FE0">
              <w:t>правовое регулирование в сфере авторского права и смежных прав</w:t>
            </w:r>
          </w:p>
        </w:tc>
      </w:tr>
      <w:tr w:rsidR="000467DD" w:rsidRPr="00A57274" w14:paraId="5DEA8167" w14:textId="77777777" w:rsidTr="00BA246F">
        <w:trPr>
          <w:trHeight w:val="20"/>
        </w:trPr>
        <w:tc>
          <w:tcPr>
            <w:tcW w:w="1291" w:type="pct"/>
            <w:vMerge/>
          </w:tcPr>
          <w:p w14:paraId="03905BD5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541FAADB" w14:textId="0EB26E84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Применять средства </w:t>
            </w:r>
            <w:r w:rsidR="00BA246F">
              <w:t>вычислительной</w:t>
            </w:r>
            <w:r w:rsidRPr="00A57274">
              <w:t xml:space="preserve"> техники для оформления технической документации</w:t>
            </w:r>
            <w:r>
              <w:t xml:space="preserve"> на несложное изделие из композиционных материалов</w:t>
            </w:r>
          </w:p>
        </w:tc>
      </w:tr>
      <w:tr w:rsidR="000467DD" w:rsidRPr="00A57274" w14:paraId="3BB5EC74" w14:textId="77777777" w:rsidTr="00BA246F">
        <w:trPr>
          <w:trHeight w:val="20"/>
        </w:trPr>
        <w:tc>
          <w:tcPr>
            <w:tcW w:w="1291" w:type="pct"/>
            <w:vMerge/>
          </w:tcPr>
          <w:p w14:paraId="34E2B4BB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783C487D" w14:textId="26041093" w:rsidR="000467DD" w:rsidRPr="00A57274" w:rsidRDefault="000467DD" w:rsidP="00B102C4">
            <w:pPr>
              <w:pStyle w:val="aff2"/>
              <w:jc w:val="both"/>
            </w:pPr>
            <w:r w:rsidRPr="00356FE0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0467DD" w:rsidRPr="00A57274" w14:paraId="06543493" w14:textId="77777777" w:rsidTr="00BA246F">
        <w:trPr>
          <w:trHeight w:val="20"/>
        </w:trPr>
        <w:tc>
          <w:tcPr>
            <w:tcW w:w="1291" w:type="pct"/>
            <w:vMerge w:val="restart"/>
          </w:tcPr>
          <w:p w14:paraId="7A90EE26" w14:textId="77777777" w:rsidR="000467DD" w:rsidRPr="00A57274" w:rsidRDefault="000467DD" w:rsidP="00DC11D5">
            <w:pPr>
              <w:pStyle w:val="aff2"/>
            </w:pPr>
            <w:r w:rsidRPr="00A57274" w:rsidDel="002A1D54">
              <w:t>Необходимые знания</w:t>
            </w:r>
          </w:p>
        </w:tc>
        <w:tc>
          <w:tcPr>
            <w:tcW w:w="3709" w:type="pct"/>
          </w:tcPr>
          <w:p w14:paraId="250D326D" w14:textId="77777777" w:rsidR="000467DD" w:rsidRPr="00A57274" w:rsidRDefault="000467DD" w:rsidP="00B102C4">
            <w:pPr>
              <w:pStyle w:val="aff2"/>
              <w:jc w:val="both"/>
            </w:pPr>
            <w:r w:rsidRPr="00A57274">
              <w:t>Порядок использования электронной конструкторско-технологической документации</w:t>
            </w:r>
          </w:p>
        </w:tc>
      </w:tr>
      <w:tr w:rsidR="000467DD" w:rsidRPr="00A57274" w14:paraId="7C585706" w14:textId="77777777" w:rsidTr="00BA246F">
        <w:trPr>
          <w:trHeight w:val="20"/>
        </w:trPr>
        <w:tc>
          <w:tcPr>
            <w:tcW w:w="1291" w:type="pct"/>
            <w:vMerge/>
          </w:tcPr>
          <w:p w14:paraId="6771AEFC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0F52F39C" w14:textId="5B6D3CBF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Методика анализа условий эксплуатации изделий из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Pr="00A57274">
              <w:t xml:space="preserve"> материалов</w:t>
            </w:r>
          </w:p>
        </w:tc>
      </w:tr>
      <w:tr w:rsidR="000467DD" w:rsidRPr="00A57274" w14:paraId="7E0C580F" w14:textId="77777777" w:rsidTr="00BA246F">
        <w:trPr>
          <w:trHeight w:val="20"/>
        </w:trPr>
        <w:tc>
          <w:tcPr>
            <w:tcW w:w="1291" w:type="pct"/>
            <w:vMerge/>
          </w:tcPr>
          <w:p w14:paraId="640F7996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40B86BCC" w14:textId="29E43348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Основы зависимости эксплуатационных свойств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Pr="00A57274">
              <w:t xml:space="preserve"> материалов от их структуры и свойств составных частей</w:t>
            </w:r>
          </w:p>
        </w:tc>
      </w:tr>
      <w:tr w:rsidR="000467DD" w:rsidRPr="00A57274" w14:paraId="526F3DB3" w14:textId="77777777" w:rsidTr="00BA246F">
        <w:trPr>
          <w:trHeight w:val="20"/>
        </w:trPr>
        <w:tc>
          <w:tcPr>
            <w:tcW w:w="1291" w:type="pct"/>
            <w:vMerge/>
          </w:tcPr>
          <w:p w14:paraId="3A9B2751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6D402F9B" w14:textId="77777777" w:rsidR="000467DD" w:rsidRPr="00A57274" w:rsidRDefault="000467DD" w:rsidP="00B102C4">
            <w:pPr>
              <w:pStyle w:val="aff2"/>
              <w:jc w:val="both"/>
            </w:pPr>
            <w:r w:rsidRPr="00A57274">
              <w:t>Основы построения интегрированных сред автоматизированного проектирования</w:t>
            </w:r>
          </w:p>
        </w:tc>
      </w:tr>
      <w:tr w:rsidR="000467DD" w:rsidRPr="00A57274" w14:paraId="35FAFC60" w14:textId="77777777" w:rsidTr="00BA246F">
        <w:trPr>
          <w:trHeight w:val="20"/>
        </w:trPr>
        <w:tc>
          <w:tcPr>
            <w:tcW w:w="1291" w:type="pct"/>
            <w:vMerge/>
          </w:tcPr>
          <w:p w14:paraId="109EE78D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3B25D8CD" w14:textId="1E5997C5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Основы механики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Pr="00A57274">
              <w:t xml:space="preserve"> материалов</w:t>
            </w:r>
          </w:p>
        </w:tc>
      </w:tr>
      <w:tr w:rsidR="000467DD" w:rsidRPr="00A57274" w14:paraId="5EA0A985" w14:textId="77777777" w:rsidTr="00BA246F">
        <w:trPr>
          <w:trHeight w:val="20"/>
        </w:trPr>
        <w:tc>
          <w:tcPr>
            <w:tcW w:w="1291" w:type="pct"/>
            <w:vMerge/>
          </w:tcPr>
          <w:p w14:paraId="78B0C8C9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3113C606" w14:textId="77777777" w:rsidR="000467DD" w:rsidRPr="00A57274" w:rsidRDefault="000467DD" w:rsidP="00B102C4">
            <w:pPr>
              <w:pStyle w:val="aff2"/>
              <w:jc w:val="both"/>
            </w:pPr>
            <w:r w:rsidRPr="00A57274">
              <w:t>Основы физики конденсированных сред</w:t>
            </w:r>
          </w:p>
        </w:tc>
      </w:tr>
      <w:tr w:rsidR="000467DD" w:rsidRPr="00A57274" w14:paraId="1B80BD89" w14:textId="77777777" w:rsidTr="00BA246F">
        <w:trPr>
          <w:trHeight w:val="20"/>
        </w:trPr>
        <w:tc>
          <w:tcPr>
            <w:tcW w:w="1291" w:type="pct"/>
            <w:vMerge/>
          </w:tcPr>
          <w:p w14:paraId="54944F3F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58B10E5C" w14:textId="77777777" w:rsidR="000467DD" w:rsidRPr="00A57274" w:rsidRDefault="000467DD" w:rsidP="00B102C4">
            <w:pPr>
              <w:pStyle w:val="aff2"/>
              <w:jc w:val="both"/>
              <w:rPr>
                <w:lang w:val="en-US"/>
              </w:rPr>
            </w:pPr>
            <w:r w:rsidRPr="00A57274">
              <w:t>Основы патентоведения</w:t>
            </w:r>
          </w:p>
        </w:tc>
      </w:tr>
      <w:tr w:rsidR="000467DD" w:rsidRPr="00A57274" w14:paraId="02A40D78" w14:textId="77777777" w:rsidTr="00BA246F">
        <w:trPr>
          <w:trHeight w:val="20"/>
        </w:trPr>
        <w:tc>
          <w:tcPr>
            <w:tcW w:w="1291" w:type="pct"/>
            <w:vMerge/>
          </w:tcPr>
          <w:p w14:paraId="34F3E9A4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0C570D40" w14:textId="611DAB1D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Свойства армирующих частиц, волокон и тканей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Pr="00A57274">
              <w:t xml:space="preserve"> материалов, а также связующих матриц</w:t>
            </w:r>
          </w:p>
        </w:tc>
      </w:tr>
      <w:tr w:rsidR="000467DD" w:rsidRPr="00A57274" w14:paraId="7D596F98" w14:textId="77777777" w:rsidTr="00BA246F">
        <w:trPr>
          <w:trHeight w:val="20"/>
        </w:trPr>
        <w:tc>
          <w:tcPr>
            <w:tcW w:w="1291" w:type="pct"/>
            <w:vMerge/>
          </w:tcPr>
          <w:p w14:paraId="6AA5776D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68E391B3" w14:textId="3BB51183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Принципы конструирования изделий из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Pr="00A57274">
              <w:t xml:space="preserve"> материалов</w:t>
            </w:r>
          </w:p>
        </w:tc>
      </w:tr>
      <w:tr w:rsidR="000467DD" w:rsidRPr="00A57274" w14:paraId="4D8E47D0" w14:textId="77777777" w:rsidTr="00BA246F">
        <w:trPr>
          <w:trHeight w:val="20"/>
        </w:trPr>
        <w:tc>
          <w:tcPr>
            <w:tcW w:w="1291" w:type="pct"/>
            <w:vMerge/>
          </w:tcPr>
          <w:p w14:paraId="6B1B05D0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06BAF67A" w14:textId="54304AA7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Методика </w:t>
            </w:r>
            <w:r w:rsidR="000C7B17">
              <w:t>доводочных</w:t>
            </w:r>
            <w:r w:rsidRPr="00A57274">
              <w:t xml:space="preserve"> испытаний изделий из </w:t>
            </w:r>
            <w:r w:rsidR="00EE0ABB" w:rsidRPr="00A57274">
              <w:t>компози</w:t>
            </w:r>
            <w:r w:rsidR="00EE0ABB">
              <w:t>цион</w:t>
            </w:r>
            <w:r w:rsidR="00EE0ABB" w:rsidRPr="00A57274">
              <w:t>ных</w:t>
            </w:r>
            <w:r w:rsidRPr="00A57274">
              <w:t xml:space="preserve"> материалов</w:t>
            </w:r>
          </w:p>
        </w:tc>
      </w:tr>
      <w:tr w:rsidR="000467DD" w:rsidRPr="00A57274" w14:paraId="0BB52BED" w14:textId="77777777" w:rsidTr="00BA246F">
        <w:trPr>
          <w:trHeight w:val="20"/>
        </w:trPr>
        <w:tc>
          <w:tcPr>
            <w:tcW w:w="1291" w:type="pct"/>
            <w:vMerge/>
          </w:tcPr>
          <w:p w14:paraId="6665D7D1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6C156449" w14:textId="5E0D5289" w:rsidR="000467DD" w:rsidRPr="00A57274" w:rsidRDefault="003C2CF0" w:rsidP="00B102C4">
            <w:pPr>
              <w:pStyle w:val="aff2"/>
              <w:jc w:val="both"/>
            </w:pPr>
            <w:r>
              <w:t>Порядок</w:t>
            </w:r>
            <w:r w:rsidR="000467DD" w:rsidRPr="00A57274">
              <w:t xml:space="preserve"> разработки технической документации</w:t>
            </w:r>
          </w:p>
        </w:tc>
      </w:tr>
      <w:tr w:rsidR="000467DD" w:rsidRPr="00A57274" w14:paraId="202D27B0" w14:textId="77777777" w:rsidTr="00BA246F">
        <w:trPr>
          <w:trHeight w:val="20"/>
        </w:trPr>
        <w:tc>
          <w:tcPr>
            <w:tcW w:w="1291" w:type="pct"/>
            <w:vMerge/>
          </w:tcPr>
          <w:p w14:paraId="2F9C72EE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1FF1F412" w14:textId="0ADC9E31" w:rsidR="000467DD" w:rsidRPr="00A57274" w:rsidRDefault="000467DD" w:rsidP="00B102C4">
            <w:pPr>
              <w:pStyle w:val="aff2"/>
              <w:jc w:val="both"/>
            </w:pPr>
            <w:r w:rsidRPr="00356FE0">
              <w:t>Единая система конструкторской документации</w:t>
            </w:r>
          </w:p>
        </w:tc>
      </w:tr>
      <w:tr w:rsidR="000467DD" w:rsidRPr="00A57274" w14:paraId="7999F36B" w14:textId="77777777" w:rsidTr="00BA246F">
        <w:trPr>
          <w:trHeight w:val="20"/>
        </w:trPr>
        <w:tc>
          <w:tcPr>
            <w:tcW w:w="1291" w:type="pct"/>
            <w:vMerge/>
          </w:tcPr>
          <w:p w14:paraId="32399E0D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67711E07" w14:textId="4CAD85A8" w:rsidR="000467DD" w:rsidRPr="00A57274" w:rsidRDefault="000467DD" w:rsidP="00B102C4">
            <w:pPr>
              <w:pStyle w:val="aff2"/>
              <w:jc w:val="both"/>
            </w:pPr>
            <w:r w:rsidRPr="00356FE0">
              <w:t>Единая система допусков и посадок</w:t>
            </w:r>
          </w:p>
        </w:tc>
      </w:tr>
      <w:tr w:rsidR="000467DD" w:rsidRPr="00A57274" w14:paraId="3B376819" w14:textId="77777777" w:rsidTr="00BA246F">
        <w:trPr>
          <w:trHeight w:val="20"/>
        </w:trPr>
        <w:tc>
          <w:tcPr>
            <w:tcW w:w="1291" w:type="pct"/>
            <w:vMerge/>
          </w:tcPr>
          <w:p w14:paraId="4062C9B0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28E02D52" w14:textId="32047F58" w:rsidR="000467DD" w:rsidRPr="00A57274" w:rsidRDefault="000467DD" w:rsidP="00B102C4">
            <w:pPr>
              <w:pStyle w:val="aff2"/>
              <w:jc w:val="both"/>
            </w:pPr>
            <w:r w:rsidRPr="00A57274">
              <w:t xml:space="preserve">Стандарты </w:t>
            </w:r>
            <w:r w:rsidR="00CB4736">
              <w:t>и нормативно-технические</w:t>
            </w:r>
            <w:r w:rsidRPr="00A57274">
              <w:t xml:space="preserve"> документы, регламентирующие порядок оформления технической документации</w:t>
            </w:r>
          </w:p>
        </w:tc>
      </w:tr>
      <w:tr w:rsidR="000467DD" w:rsidRPr="00A57274" w14:paraId="5FE11330" w14:textId="77777777" w:rsidTr="00BA246F">
        <w:trPr>
          <w:trHeight w:val="20"/>
        </w:trPr>
        <w:tc>
          <w:tcPr>
            <w:tcW w:w="1291" w:type="pct"/>
            <w:vMerge/>
          </w:tcPr>
          <w:p w14:paraId="4C6ABFBC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364A6A69" w14:textId="17947DD1" w:rsidR="000467DD" w:rsidRPr="00A57274" w:rsidRDefault="000467DD" w:rsidP="00B102C4">
            <w:pPr>
              <w:pStyle w:val="aff2"/>
              <w:jc w:val="both"/>
            </w:pPr>
            <w:r w:rsidRPr="00356FE0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0467DD" w:rsidRPr="00A57274" w14:paraId="1DCB4074" w14:textId="77777777" w:rsidTr="00BA246F">
        <w:trPr>
          <w:trHeight w:val="20"/>
        </w:trPr>
        <w:tc>
          <w:tcPr>
            <w:tcW w:w="1291" w:type="pct"/>
            <w:vMerge/>
          </w:tcPr>
          <w:p w14:paraId="45218F71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3388AFC1" w14:textId="36AB7D2A" w:rsidR="000467DD" w:rsidRPr="00A57274" w:rsidRDefault="000467DD" w:rsidP="00B102C4">
            <w:pPr>
              <w:pStyle w:val="aff2"/>
              <w:jc w:val="both"/>
            </w:pPr>
            <w:r w:rsidRPr="00356FE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0467DD" w:rsidRPr="00A57274" w14:paraId="3729087D" w14:textId="77777777" w:rsidTr="00BA246F">
        <w:trPr>
          <w:trHeight w:val="20"/>
        </w:trPr>
        <w:tc>
          <w:tcPr>
            <w:tcW w:w="1291" w:type="pct"/>
            <w:vMerge/>
          </w:tcPr>
          <w:p w14:paraId="5346260F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452F003D" w14:textId="58294B29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Браузеры для работы с </w:t>
            </w:r>
            <w:r w:rsidR="002D1FF0">
              <w:t>информационно-телекоммуникационной сетью «Интернет»</w:t>
            </w:r>
            <w:r w:rsidRPr="00356FE0">
              <w:t>: наименования, возможности и порядок работы в них</w:t>
            </w:r>
          </w:p>
        </w:tc>
      </w:tr>
      <w:tr w:rsidR="000467DD" w:rsidRPr="00A57274" w14:paraId="44C3B1E8" w14:textId="77777777" w:rsidTr="00BA246F">
        <w:trPr>
          <w:trHeight w:val="20"/>
        </w:trPr>
        <w:tc>
          <w:tcPr>
            <w:tcW w:w="1291" w:type="pct"/>
            <w:vMerge/>
          </w:tcPr>
          <w:p w14:paraId="18260DFD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06F3745C" w14:textId="5E62F56E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Правила безопасности при работе в </w:t>
            </w:r>
            <w:r w:rsidR="000D29DC">
              <w:t>информационно-телекоммуникационной сети «Интернет»</w:t>
            </w:r>
          </w:p>
        </w:tc>
      </w:tr>
      <w:tr w:rsidR="000467DD" w:rsidRPr="00A57274" w14:paraId="25A225B3" w14:textId="77777777" w:rsidTr="00BA246F">
        <w:trPr>
          <w:trHeight w:val="20"/>
        </w:trPr>
        <w:tc>
          <w:tcPr>
            <w:tcW w:w="1291" w:type="pct"/>
            <w:vMerge/>
          </w:tcPr>
          <w:p w14:paraId="55F02E1F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7A262D3B" w14:textId="474F2DC3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Поисковые системы для поиска информации в </w:t>
            </w:r>
            <w:r w:rsidR="000D29DC">
              <w:t>информационно-телекоммуникационной сети «Интернет»</w:t>
            </w:r>
            <w:r w:rsidRPr="00356FE0">
              <w:t>: наименования, возможности и порядок работы в них</w:t>
            </w:r>
          </w:p>
        </w:tc>
      </w:tr>
      <w:tr w:rsidR="000467DD" w:rsidRPr="00A57274" w14:paraId="7E535EEF" w14:textId="77777777" w:rsidTr="00BA246F">
        <w:trPr>
          <w:trHeight w:val="20"/>
        </w:trPr>
        <w:tc>
          <w:tcPr>
            <w:tcW w:w="1291" w:type="pct"/>
            <w:vMerge/>
          </w:tcPr>
          <w:p w14:paraId="0F713313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04C1151B" w14:textId="310772CD" w:rsidR="000467DD" w:rsidRPr="00A57274" w:rsidRDefault="000467DD" w:rsidP="00B102C4">
            <w:pPr>
              <w:pStyle w:val="aff2"/>
              <w:jc w:val="both"/>
            </w:pPr>
            <w:r w:rsidRPr="00356FE0">
              <w:t xml:space="preserve">Пакеты прикладных программ для </w:t>
            </w:r>
            <w:r>
              <w:t>прочностных</w:t>
            </w:r>
            <w:r w:rsidRPr="00356FE0">
              <w:t xml:space="preserve"> расчетов: наименования, возможности и порядок работы в них</w:t>
            </w:r>
          </w:p>
        </w:tc>
      </w:tr>
      <w:tr w:rsidR="000467DD" w:rsidRPr="00A57274" w14:paraId="6EAF0058" w14:textId="77777777" w:rsidTr="00BA246F">
        <w:trPr>
          <w:trHeight w:val="20"/>
        </w:trPr>
        <w:tc>
          <w:tcPr>
            <w:tcW w:w="1291" w:type="pct"/>
            <w:vMerge/>
          </w:tcPr>
          <w:p w14:paraId="7DD4815F" w14:textId="77777777" w:rsidR="000467DD" w:rsidRPr="00A57274" w:rsidDel="002A1D54" w:rsidRDefault="000467DD" w:rsidP="00DC11D5">
            <w:pPr>
              <w:pStyle w:val="aff2"/>
            </w:pPr>
          </w:p>
        </w:tc>
        <w:tc>
          <w:tcPr>
            <w:tcW w:w="3709" w:type="pct"/>
          </w:tcPr>
          <w:p w14:paraId="5C7424A7" w14:textId="2212DAF7" w:rsidR="000467DD" w:rsidRPr="00A57274" w:rsidRDefault="000467DD" w:rsidP="00B102C4">
            <w:pPr>
              <w:pStyle w:val="aff2"/>
              <w:jc w:val="both"/>
            </w:pPr>
            <w:r w:rsidRPr="00356FE0">
              <w:t>Пакеты прикладных программ для теплотехнических расчетов: наименования, возможности и порядок работы в них</w:t>
            </w:r>
          </w:p>
        </w:tc>
      </w:tr>
      <w:tr w:rsidR="00EE0ABB" w:rsidRPr="00A57274" w14:paraId="3262D451" w14:textId="77777777" w:rsidTr="00BA246F">
        <w:trPr>
          <w:trHeight w:val="20"/>
        </w:trPr>
        <w:tc>
          <w:tcPr>
            <w:tcW w:w="1291" w:type="pct"/>
            <w:vMerge/>
          </w:tcPr>
          <w:p w14:paraId="56DD122D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7A0F2747" w14:textId="34378249" w:rsidR="00EE0ABB" w:rsidRPr="00A57274" w:rsidRDefault="00EE0ABB" w:rsidP="00B102C4">
            <w:pPr>
              <w:pStyle w:val="aff2"/>
              <w:jc w:val="both"/>
            </w:pPr>
            <w:r w:rsidRPr="00356FE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EE0ABB" w:rsidRPr="00A57274" w14:paraId="24C9182D" w14:textId="77777777" w:rsidTr="00BA246F">
        <w:trPr>
          <w:trHeight w:val="20"/>
        </w:trPr>
        <w:tc>
          <w:tcPr>
            <w:tcW w:w="1291" w:type="pct"/>
            <w:vMerge/>
          </w:tcPr>
          <w:p w14:paraId="5AB690C2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28DC417D" w14:textId="508E0A5A" w:rsidR="00EE0ABB" w:rsidRPr="00A57274" w:rsidRDefault="00EE0ABB" w:rsidP="00B102C4">
            <w:pPr>
              <w:pStyle w:val="aff2"/>
              <w:jc w:val="both"/>
            </w:pPr>
            <w:r w:rsidRPr="00356FE0">
              <w:t>Системы автоматизированного расчета и компьютерного моделирования: наименования, возможности и порядок работы в них</w:t>
            </w:r>
          </w:p>
        </w:tc>
      </w:tr>
      <w:tr w:rsidR="000256A5" w:rsidRPr="00A57274" w14:paraId="4B6609CE" w14:textId="77777777" w:rsidTr="00BA246F">
        <w:trPr>
          <w:trHeight w:val="20"/>
        </w:trPr>
        <w:tc>
          <w:tcPr>
            <w:tcW w:w="1291" w:type="pct"/>
            <w:vMerge/>
          </w:tcPr>
          <w:p w14:paraId="2D45BD13" w14:textId="77777777" w:rsidR="000256A5" w:rsidRPr="00A57274" w:rsidDel="002A1D54" w:rsidRDefault="000256A5" w:rsidP="00DC11D5">
            <w:pPr>
              <w:pStyle w:val="aff2"/>
            </w:pPr>
          </w:p>
        </w:tc>
        <w:tc>
          <w:tcPr>
            <w:tcW w:w="3709" w:type="pct"/>
          </w:tcPr>
          <w:p w14:paraId="67733FDE" w14:textId="4B033C39" w:rsidR="000256A5" w:rsidRPr="00356FE0" w:rsidRDefault="000256A5" w:rsidP="00B102C4">
            <w:pPr>
              <w:pStyle w:val="aff2"/>
              <w:jc w:val="both"/>
            </w:pPr>
            <w:r w:rsidRPr="00723F11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EE0ABB" w:rsidRPr="00A57274" w14:paraId="4C5B9F10" w14:textId="77777777" w:rsidTr="00BA246F">
        <w:trPr>
          <w:trHeight w:val="20"/>
        </w:trPr>
        <w:tc>
          <w:tcPr>
            <w:tcW w:w="1291" w:type="pct"/>
            <w:vMerge/>
          </w:tcPr>
          <w:p w14:paraId="76430EFB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05A2A9E0" w14:textId="721F8A9C" w:rsidR="00EE0ABB" w:rsidRPr="00A57274" w:rsidRDefault="002D1FF0" w:rsidP="00B102C4">
            <w:pPr>
              <w:pStyle w:val="aff2"/>
              <w:jc w:val="both"/>
            </w:pPr>
            <w:r>
              <w:t xml:space="preserve">Меры безопасности </w:t>
            </w:r>
            <w:r w:rsidR="00EE0ABB" w:rsidRPr="00A57274">
              <w:t>при производстве компози</w:t>
            </w:r>
            <w:r w:rsidR="00EE0ABB">
              <w:t>ционных</w:t>
            </w:r>
            <w:r w:rsidR="00EE0ABB" w:rsidRPr="00A57274">
              <w:t xml:space="preserve"> материалов</w:t>
            </w:r>
          </w:p>
        </w:tc>
      </w:tr>
      <w:tr w:rsidR="00EE0ABB" w:rsidRPr="00A57274" w14:paraId="4CF1236C" w14:textId="77777777" w:rsidTr="00BA246F">
        <w:trPr>
          <w:trHeight w:val="20"/>
        </w:trPr>
        <w:tc>
          <w:tcPr>
            <w:tcW w:w="1291" w:type="pct"/>
            <w:vMerge/>
          </w:tcPr>
          <w:p w14:paraId="53CA8CA4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1C82472C" w14:textId="219E2D23" w:rsidR="00EE0ABB" w:rsidRPr="00A57274" w:rsidRDefault="00EE0ABB" w:rsidP="00B102C4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 w:rsidRPr="00A57274">
              <w:t>производстве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EE0ABB" w:rsidRPr="00A57274" w14:paraId="14A59B31" w14:textId="77777777" w:rsidTr="00BA246F">
        <w:trPr>
          <w:trHeight w:val="20"/>
        </w:trPr>
        <w:tc>
          <w:tcPr>
            <w:tcW w:w="1291" w:type="pct"/>
            <w:vMerge/>
          </w:tcPr>
          <w:p w14:paraId="57A16198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6529EE3E" w14:textId="4C3657A1" w:rsidR="00EE0ABB" w:rsidRPr="00A57274" w:rsidRDefault="00EE0ABB" w:rsidP="00B102C4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EE0ABB" w:rsidRPr="00A57274" w14:paraId="58F059A5" w14:textId="77777777" w:rsidTr="00BA246F">
        <w:trPr>
          <w:trHeight w:val="20"/>
        </w:trPr>
        <w:tc>
          <w:tcPr>
            <w:tcW w:w="1291" w:type="pct"/>
          </w:tcPr>
          <w:p w14:paraId="303F5209" w14:textId="77777777" w:rsidR="00EE0ABB" w:rsidRPr="00E3625C" w:rsidRDefault="00EE0ABB" w:rsidP="00DC11D5">
            <w:pPr>
              <w:pStyle w:val="aff2"/>
            </w:pPr>
            <w:r w:rsidRPr="00E3625C">
              <w:t>Другие характеристики</w:t>
            </w:r>
          </w:p>
        </w:tc>
        <w:tc>
          <w:tcPr>
            <w:tcW w:w="3709" w:type="pct"/>
          </w:tcPr>
          <w:p w14:paraId="083AF5B2" w14:textId="77777777" w:rsidR="00EE0ABB" w:rsidRDefault="00EE0ABB" w:rsidP="00B102C4">
            <w:pPr>
              <w:pStyle w:val="aff2"/>
              <w:jc w:val="both"/>
            </w:pPr>
            <w:r w:rsidRPr="00E3625C">
              <w:t xml:space="preserve">- </w:t>
            </w:r>
          </w:p>
        </w:tc>
      </w:tr>
    </w:tbl>
    <w:p w14:paraId="17AC00AF" w14:textId="77777777" w:rsidR="002250B4" w:rsidRPr="00A57274" w:rsidRDefault="002250B4" w:rsidP="00DC11D5">
      <w:pPr>
        <w:pStyle w:val="3"/>
        <w:keepNext w:val="0"/>
      </w:pPr>
      <w:r w:rsidRPr="00A57274">
        <w:t>3.2.2.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11074D" w:rsidRPr="00A57274" w14:paraId="28F54C11" w14:textId="77777777" w:rsidTr="00841B00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CA30913" w14:textId="77777777" w:rsidR="0011074D" w:rsidRPr="00A57274" w:rsidRDefault="00CD21D9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FED07" w14:textId="75EBC4C2" w:rsidR="0011074D" w:rsidRPr="00A57274" w:rsidRDefault="000D29DC" w:rsidP="00DC11D5">
            <w:r w:rsidRPr="00A57274">
              <w:t xml:space="preserve">Разработка технологических </w:t>
            </w:r>
            <w:r>
              <w:t>процессов</w:t>
            </w:r>
            <w:r w:rsidRPr="00A57274">
              <w:t xml:space="preserve"> изготовления </w:t>
            </w:r>
            <w:r>
              <w:t>несложных</w:t>
            </w:r>
            <w:r w:rsidRPr="00A57274">
              <w:t xml:space="preserve">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54F830" w14:textId="77777777" w:rsidR="0011074D" w:rsidRPr="00A57274" w:rsidRDefault="00CD21D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230B1" w14:textId="0640AADC" w:rsidR="0011074D" w:rsidRPr="00A57274" w:rsidRDefault="007734EE" w:rsidP="00DC11D5">
            <w:r>
              <w:rPr>
                <w:lang w:val="en-US"/>
              </w:rPr>
              <w:t>B</w:t>
            </w:r>
            <w:r w:rsidR="0011074D" w:rsidRPr="00A57274">
              <w:t>/02.</w:t>
            </w:r>
            <w:r w:rsidR="000B2B49" w:rsidRPr="00A57274">
              <w:t>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D2B577" w14:textId="77777777" w:rsidR="0011074D" w:rsidRPr="00A57274" w:rsidRDefault="002B69E8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874CA" w14:textId="77777777" w:rsidR="0011074D" w:rsidRPr="00A57274" w:rsidRDefault="00FD7FA2" w:rsidP="00DC11D5">
            <w:pPr>
              <w:jc w:val="center"/>
            </w:pPr>
            <w:r w:rsidRPr="00A57274">
              <w:t>5</w:t>
            </w:r>
          </w:p>
        </w:tc>
      </w:tr>
    </w:tbl>
    <w:p w14:paraId="08AEA8BD" w14:textId="77777777" w:rsidR="00B102C4" w:rsidRDefault="00B102C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2"/>
        <w:gridCol w:w="390"/>
        <w:gridCol w:w="2080"/>
        <w:gridCol w:w="1459"/>
        <w:gridCol w:w="2346"/>
      </w:tblGrid>
      <w:tr w:rsidR="002250B4" w:rsidRPr="00A57274" w14:paraId="4293A97F" w14:textId="77777777" w:rsidTr="00013656">
        <w:trPr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8A40BA4" w14:textId="77777777" w:rsidR="002250B4" w:rsidRPr="00A57274" w:rsidRDefault="002B69E8" w:rsidP="00DC11D5">
            <w:r w:rsidRPr="00A57274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85F64C7" w14:textId="77777777" w:rsidR="002250B4" w:rsidRPr="00A57274" w:rsidRDefault="00CD21D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EA9E3BB" w14:textId="77777777" w:rsidR="002250B4" w:rsidRPr="00A57274" w:rsidRDefault="002250B4" w:rsidP="00DC11D5">
            <w:r w:rsidRPr="00A57274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927B0B" w14:textId="77777777" w:rsidR="002250B4" w:rsidRPr="00A57274" w:rsidRDefault="00CD21D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86FD15" w14:textId="77777777" w:rsidR="002250B4" w:rsidRPr="00A57274" w:rsidRDefault="002250B4" w:rsidP="00DC11D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A7EF4A" w14:textId="77777777" w:rsidR="002250B4" w:rsidRPr="00A57274" w:rsidRDefault="002250B4" w:rsidP="00DC11D5"/>
        </w:tc>
      </w:tr>
      <w:tr w:rsidR="002250B4" w:rsidRPr="00A57274" w14:paraId="08D28A06" w14:textId="77777777" w:rsidTr="00841B00">
        <w:trPr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14:paraId="35DA4F25" w14:textId="77777777" w:rsidR="002250B4" w:rsidRPr="00A57274" w:rsidRDefault="002250B4" w:rsidP="00DC11D5"/>
        </w:tc>
        <w:tc>
          <w:tcPr>
            <w:tcW w:w="18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1B0866" w14:textId="77777777" w:rsidR="002250B4" w:rsidRPr="00A57274" w:rsidRDefault="002250B4" w:rsidP="00DC11D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1DEF40" w14:textId="77777777" w:rsidR="002250B4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701497" w14:textId="77777777" w:rsidR="002250B4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005BF41" w14:textId="77777777" w:rsidR="00841B00" w:rsidRDefault="00841B00" w:rsidP="00DC11D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1008A0" w:rsidRPr="00A57274" w14:paraId="4AAC2F9D" w14:textId="77777777" w:rsidTr="00BA246F">
        <w:trPr>
          <w:trHeight w:val="20"/>
        </w:trPr>
        <w:tc>
          <w:tcPr>
            <w:tcW w:w="1291" w:type="pct"/>
            <w:vMerge w:val="restart"/>
          </w:tcPr>
          <w:p w14:paraId="4786E77F" w14:textId="77777777" w:rsidR="001008A0" w:rsidRPr="00A57274" w:rsidRDefault="001008A0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709" w:type="pct"/>
          </w:tcPr>
          <w:p w14:paraId="1D6BC689" w14:textId="70D4E4AF" w:rsidR="001008A0" w:rsidRPr="00B102C4" w:rsidRDefault="001008A0" w:rsidP="00B102C4">
            <w:pPr>
              <w:pStyle w:val="aff2"/>
              <w:jc w:val="both"/>
            </w:pPr>
            <w:r w:rsidRPr="00B102C4">
              <w:t>Выбор технологического оборудования для изготовления составных частей компози</w:t>
            </w:r>
            <w:r w:rsidR="00D96567" w:rsidRPr="00B102C4">
              <w:t>цион</w:t>
            </w:r>
            <w:r w:rsidRPr="00B102C4">
              <w:t>ного материала</w:t>
            </w:r>
            <w:r w:rsidR="00D96567" w:rsidRPr="00B102C4">
              <w:t xml:space="preserve"> для несложного изделия</w:t>
            </w:r>
          </w:p>
        </w:tc>
      </w:tr>
      <w:tr w:rsidR="001008A0" w:rsidRPr="00A57274" w14:paraId="5706E311" w14:textId="77777777" w:rsidTr="00BA246F">
        <w:trPr>
          <w:trHeight w:val="20"/>
        </w:trPr>
        <w:tc>
          <w:tcPr>
            <w:tcW w:w="1291" w:type="pct"/>
            <w:vMerge/>
          </w:tcPr>
          <w:p w14:paraId="4AAB7C91" w14:textId="77777777" w:rsidR="001008A0" w:rsidRPr="00A57274" w:rsidRDefault="001008A0" w:rsidP="00DC11D5">
            <w:pPr>
              <w:pStyle w:val="aff2"/>
            </w:pPr>
          </w:p>
        </w:tc>
        <w:tc>
          <w:tcPr>
            <w:tcW w:w="3709" w:type="pct"/>
          </w:tcPr>
          <w:p w14:paraId="2FD69B0C" w14:textId="0DEEA081" w:rsidR="001008A0" w:rsidRPr="00B102C4" w:rsidRDefault="001008A0" w:rsidP="00B102C4">
            <w:pPr>
              <w:pStyle w:val="aff2"/>
              <w:jc w:val="both"/>
            </w:pPr>
            <w:r w:rsidRPr="00B102C4">
              <w:t xml:space="preserve">Выбор технологических режимов изготовления составных частей </w:t>
            </w:r>
            <w:r w:rsidR="00D96567" w:rsidRPr="00B102C4">
              <w:t>композиционного материала для несложного изделия</w:t>
            </w:r>
          </w:p>
        </w:tc>
      </w:tr>
      <w:tr w:rsidR="001008A0" w:rsidRPr="00A57274" w14:paraId="57C50C87" w14:textId="77777777" w:rsidTr="00BA246F">
        <w:trPr>
          <w:trHeight w:val="20"/>
        </w:trPr>
        <w:tc>
          <w:tcPr>
            <w:tcW w:w="1291" w:type="pct"/>
            <w:vMerge/>
          </w:tcPr>
          <w:p w14:paraId="3E41D67F" w14:textId="77777777" w:rsidR="001008A0" w:rsidRPr="00A57274" w:rsidRDefault="001008A0" w:rsidP="00DC11D5">
            <w:pPr>
              <w:pStyle w:val="aff2"/>
            </w:pPr>
          </w:p>
        </w:tc>
        <w:tc>
          <w:tcPr>
            <w:tcW w:w="3709" w:type="pct"/>
          </w:tcPr>
          <w:p w14:paraId="7ECE9F5F" w14:textId="54BFE5C3" w:rsidR="001008A0" w:rsidRPr="00B102C4" w:rsidRDefault="001008A0" w:rsidP="00B102C4">
            <w:pPr>
              <w:pStyle w:val="aff2"/>
              <w:jc w:val="both"/>
            </w:pPr>
            <w:r w:rsidRPr="00B102C4">
              <w:t xml:space="preserve">Проектирование специальной технологической оснастки </w:t>
            </w:r>
            <w:r w:rsidR="00D96567" w:rsidRPr="00B102C4">
              <w:t xml:space="preserve">для изготовления композиционного материала для несложного изделия </w:t>
            </w:r>
          </w:p>
        </w:tc>
      </w:tr>
      <w:tr w:rsidR="001008A0" w:rsidRPr="00A57274" w14:paraId="5D2898A1" w14:textId="77777777" w:rsidTr="00BA246F">
        <w:trPr>
          <w:trHeight w:val="20"/>
        </w:trPr>
        <w:tc>
          <w:tcPr>
            <w:tcW w:w="1291" w:type="pct"/>
            <w:vMerge/>
          </w:tcPr>
          <w:p w14:paraId="3D7E6B30" w14:textId="77777777" w:rsidR="001008A0" w:rsidRPr="00A57274" w:rsidRDefault="001008A0" w:rsidP="00DC11D5">
            <w:pPr>
              <w:pStyle w:val="aff2"/>
            </w:pPr>
          </w:p>
        </w:tc>
        <w:tc>
          <w:tcPr>
            <w:tcW w:w="3709" w:type="pct"/>
          </w:tcPr>
          <w:p w14:paraId="35E2E99A" w14:textId="1E0A7BC2" w:rsidR="001008A0" w:rsidRPr="00B102C4" w:rsidRDefault="001008A0" w:rsidP="00B102C4">
            <w:pPr>
              <w:pStyle w:val="aff2"/>
              <w:jc w:val="both"/>
            </w:pPr>
            <w:r w:rsidRPr="00B102C4">
              <w:t>Выбор технологических</w:t>
            </w:r>
            <w:r w:rsidR="00DB77A6" w:rsidRPr="00B102C4">
              <w:t xml:space="preserve"> процессов</w:t>
            </w:r>
            <w:r w:rsidRPr="00B102C4">
              <w:t xml:space="preserve"> формообразования </w:t>
            </w:r>
            <w:r w:rsidR="00D96567" w:rsidRPr="00B102C4">
              <w:t xml:space="preserve">несложного </w:t>
            </w:r>
            <w:r w:rsidRPr="00B102C4">
              <w:t>изделия из компози</w:t>
            </w:r>
            <w:r w:rsidR="00D96567" w:rsidRPr="00B102C4">
              <w:t xml:space="preserve">ционного </w:t>
            </w:r>
            <w:r w:rsidRPr="00B102C4">
              <w:t>материал</w:t>
            </w:r>
            <w:r w:rsidR="00D96567" w:rsidRPr="00B102C4">
              <w:t>а</w:t>
            </w:r>
          </w:p>
        </w:tc>
      </w:tr>
      <w:tr w:rsidR="001008A0" w:rsidRPr="00A57274" w14:paraId="4390916B" w14:textId="77777777" w:rsidTr="00BA246F">
        <w:trPr>
          <w:trHeight w:val="20"/>
        </w:trPr>
        <w:tc>
          <w:tcPr>
            <w:tcW w:w="1291" w:type="pct"/>
            <w:vMerge/>
          </w:tcPr>
          <w:p w14:paraId="7974309A" w14:textId="77777777" w:rsidR="001008A0" w:rsidRPr="00A57274" w:rsidRDefault="001008A0" w:rsidP="00DC11D5">
            <w:pPr>
              <w:pStyle w:val="aff2"/>
            </w:pPr>
          </w:p>
        </w:tc>
        <w:tc>
          <w:tcPr>
            <w:tcW w:w="3709" w:type="pct"/>
          </w:tcPr>
          <w:p w14:paraId="79797529" w14:textId="2C9FCF31" w:rsidR="001008A0" w:rsidRPr="00B102C4" w:rsidRDefault="00413A09" w:rsidP="00B102C4">
            <w:pPr>
              <w:pStyle w:val="aff2"/>
              <w:jc w:val="both"/>
            </w:pPr>
            <w:r w:rsidRPr="00B102C4">
              <w:t>Определение режимов обработки резанием и ультразвуком заготовок из компози</w:t>
            </w:r>
            <w:r w:rsidR="00D96567" w:rsidRPr="00B102C4">
              <w:t>ционных</w:t>
            </w:r>
            <w:r w:rsidRPr="00B102C4">
              <w:t xml:space="preserve"> материалов</w:t>
            </w:r>
            <w:r w:rsidR="00CD40F9" w:rsidRPr="00B102C4">
              <w:t xml:space="preserve"> </w:t>
            </w:r>
            <w:r w:rsidR="00D96567" w:rsidRPr="00B102C4">
              <w:t>для изготовления несложного изделия</w:t>
            </w:r>
          </w:p>
        </w:tc>
      </w:tr>
      <w:tr w:rsidR="001008A0" w:rsidRPr="00A57274" w14:paraId="1C5EF405" w14:textId="77777777" w:rsidTr="00BA246F">
        <w:trPr>
          <w:trHeight w:val="20"/>
        </w:trPr>
        <w:tc>
          <w:tcPr>
            <w:tcW w:w="1291" w:type="pct"/>
            <w:vMerge/>
          </w:tcPr>
          <w:p w14:paraId="1C278286" w14:textId="77777777" w:rsidR="001008A0" w:rsidRPr="00A57274" w:rsidRDefault="001008A0" w:rsidP="00DC11D5">
            <w:pPr>
              <w:pStyle w:val="aff2"/>
            </w:pPr>
          </w:p>
        </w:tc>
        <w:tc>
          <w:tcPr>
            <w:tcW w:w="3709" w:type="pct"/>
          </w:tcPr>
          <w:p w14:paraId="32C7218D" w14:textId="2925B170" w:rsidR="001008A0" w:rsidRPr="00B102C4" w:rsidRDefault="001008A0" w:rsidP="00B102C4">
            <w:pPr>
              <w:pStyle w:val="aff2"/>
              <w:jc w:val="both"/>
            </w:pPr>
            <w:r w:rsidRPr="00B102C4">
              <w:t xml:space="preserve">Выбор технологических </w:t>
            </w:r>
            <w:r w:rsidR="00413A09" w:rsidRPr="00B102C4">
              <w:t>режимов</w:t>
            </w:r>
            <w:r w:rsidRPr="00B102C4">
              <w:t xml:space="preserve"> </w:t>
            </w:r>
            <w:r w:rsidR="00F61712" w:rsidRPr="00B102C4">
              <w:t>образования</w:t>
            </w:r>
            <w:r w:rsidRPr="00B102C4">
              <w:t xml:space="preserve"> отверстий, резьб и гнезд в </w:t>
            </w:r>
            <w:r w:rsidR="00D96567" w:rsidRPr="00B102C4">
              <w:t xml:space="preserve">несложном </w:t>
            </w:r>
            <w:r w:rsidRPr="00B102C4">
              <w:t>изделии из компози</w:t>
            </w:r>
            <w:r w:rsidR="00D96567" w:rsidRPr="00B102C4">
              <w:t>ционн</w:t>
            </w:r>
            <w:r w:rsidRPr="00B102C4">
              <w:t>ых материалов</w:t>
            </w:r>
          </w:p>
        </w:tc>
      </w:tr>
      <w:tr w:rsidR="001008A0" w:rsidRPr="00A57274" w14:paraId="18EBA8F8" w14:textId="77777777" w:rsidTr="00BA246F">
        <w:trPr>
          <w:trHeight w:val="20"/>
        </w:trPr>
        <w:tc>
          <w:tcPr>
            <w:tcW w:w="1291" w:type="pct"/>
            <w:vMerge/>
          </w:tcPr>
          <w:p w14:paraId="01C41679" w14:textId="77777777" w:rsidR="001008A0" w:rsidRPr="00A57274" w:rsidRDefault="001008A0" w:rsidP="00DC11D5">
            <w:pPr>
              <w:pStyle w:val="aff2"/>
            </w:pPr>
          </w:p>
        </w:tc>
        <w:tc>
          <w:tcPr>
            <w:tcW w:w="3709" w:type="pct"/>
          </w:tcPr>
          <w:p w14:paraId="5A9ECB57" w14:textId="663EB826" w:rsidR="00974686" w:rsidRPr="00B102C4" w:rsidRDefault="001008A0" w:rsidP="00B102C4">
            <w:pPr>
              <w:pStyle w:val="aff2"/>
              <w:jc w:val="both"/>
            </w:pPr>
            <w:r w:rsidRPr="00B102C4">
              <w:t xml:space="preserve">Выбор </w:t>
            </w:r>
            <w:r w:rsidR="00816FCD" w:rsidRPr="00B102C4">
              <w:t xml:space="preserve">способа </w:t>
            </w:r>
            <w:r w:rsidRPr="00B102C4">
              <w:t xml:space="preserve">выполнения неразъемных соединений конструктивных элементов </w:t>
            </w:r>
            <w:r w:rsidR="00D96567" w:rsidRPr="00B102C4">
              <w:t xml:space="preserve">несложных </w:t>
            </w:r>
            <w:r w:rsidRPr="00B102C4">
              <w:t>изделий из компози</w:t>
            </w:r>
            <w:r w:rsidR="00D96567" w:rsidRPr="00B102C4">
              <w:t>цион</w:t>
            </w:r>
            <w:r w:rsidRPr="00B102C4">
              <w:t>ных материалов</w:t>
            </w:r>
            <w:r w:rsidR="00816FCD" w:rsidRPr="00B102C4">
              <w:t xml:space="preserve"> и его технологических режимов</w:t>
            </w:r>
          </w:p>
        </w:tc>
      </w:tr>
      <w:tr w:rsidR="00974686" w:rsidRPr="00A57274" w14:paraId="0306B5E8" w14:textId="77777777" w:rsidTr="00BA246F">
        <w:trPr>
          <w:trHeight w:val="20"/>
        </w:trPr>
        <w:tc>
          <w:tcPr>
            <w:tcW w:w="1291" w:type="pct"/>
            <w:vMerge/>
          </w:tcPr>
          <w:p w14:paraId="23BDECD7" w14:textId="77777777" w:rsidR="00974686" w:rsidRPr="00A57274" w:rsidRDefault="00974686" w:rsidP="00DC11D5">
            <w:pPr>
              <w:pStyle w:val="aff2"/>
            </w:pPr>
          </w:p>
        </w:tc>
        <w:tc>
          <w:tcPr>
            <w:tcW w:w="3709" w:type="pct"/>
          </w:tcPr>
          <w:p w14:paraId="4833B72B" w14:textId="56BC56BD" w:rsidR="00974686" w:rsidRPr="00B102C4" w:rsidRDefault="003E197B" w:rsidP="00B102C4">
            <w:pPr>
              <w:pStyle w:val="aff2"/>
              <w:jc w:val="both"/>
            </w:pPr>
            <w:r w:rsidRPr="00B102C4">
              <w:t>Выполнение расчетов</w:t>
            </w:r>
            <w:r w:rsidR="00974686" w:rsidRPr="00B102C4">
              <w:t xml:space="preserve"> технически обоснованных </w:t>
            </w:r>
            <w:r w:rsidR="00816FCD" w:rsidRPr="00B102C4">
              <w:t>норм времени</w:t>
            </w:r>
            <w:r w:rsidR="00974686" w:rsidRPr="00B102C4">
              <w:t>, норм расхода сырья, материалов, инструмента, топлива и энергии</w:t>
            </w:r>
            <w:r w:rsidR="00D96567" w:rsidRPr="00B102C4">
              <w:t xml:space="preserve"> при изготовлении несложного изделия из композиционного материала</w:t>
            </w:r>
          </w:p>
        </w:tc>
      </w:tr>
      <w:tr w:rsidR="00974686" w:rsidRPr="00A57274" w14:paraId="72BC2618" w14:textId="77777777" w:rsidTr="00BA246F">
        <w:trPr>
          <w:trHeight w:val="20"/>
        </w:trPr>
        <w:tc>
          <w:tcPr>
            <w:tcW w:w="1291" w:type="pct"/>
            <w:vMerge/>
          </w:tcPr>
          <w:p w14:paraId="337D2B1F" w14:textId="77777777" w:rsidR="00974686" w:rsidRPr="00A57274" w:rsidRDefault="00974686" w:rsidP="00DC11D5">
            <w:pPr>
              <w:pStyle w:val="aff2"/>
            </w:pPr>
          </w:p>
        </w:tc>
        <w:tc>
          <w:tcPr>
            <w:tcW w:w="3709" w:type="pct"/>
          </w:tcPr>
          <w:p w14:paraId="63EC13B0" w14:textId="60A9E9CF" w:rsidR="00974686" w:rsidRPr="00B102C4" w:rsidRDefault="003E197B" w:rsidP="00B102C4">
            <w:pPr>
              <w:pStyle w:val="aff2"/>
              <w:jc w:val="both"/>
            </w:pPr>
            <w:r w:rsidRPr="00B102C4">
              <w:t>Проведение</w:t>
            </w:r>
            <w:r w:rsidR="00974686" w:rsidRPr="00B102C4">
              <w:t xml:space="preserve"> </w:t>
            </w:r>
            <w:r w:rsidRPr="00B102C4">
              <w:t xml:space="preserve">предварительной </w:t>
            </w:r>
            <w:r w:rsidR="00974686" w:rsidRPr="00B102C4">
              <w:t>оценк</w:t>
            </w:r>
            <w:r w:rsidRPr="00B102C4">
              <w:t>и</w:t>
            </w:r>
            <w:r w:rsidR="00974686" w:rsidRPr="00B102C4">
              <w:t xml:space="preserve"> экономической эффективности проектируемых технологических режимов</w:t>
            </w:r>
            <w:r w:rsidR="00D96567" w:rsidRPr="00B102C4">
              <w:t xml:space="preserve"> изготовления несложного изделия из композиционного материала</w:t>
            </w:r>
          </w:p>
        </w:tc>
      </w:tr>
      <w:tr w:rsidR="00974686" w:rsidRPr="00A57274" w14:paraId="4FA775C1" w14:textId="77777777" w:rsidTr="00BA246F">
        <w:trPr>
          <w:trHeight w:val="20"/>
        </w:trPr>
        <w:tc>
          <w:tcPr>
            <w:tcW w:w="1291" w:type="pct"/>
            <w:vMerge/>
          </w:tcPr>
          <w:p w14:paraId="370E5AC9" w14:textId="77777777" w:rsidR="00974686" w:rsidRPr="00A57274" w:rsidRDefault="00974686" w:rsidP="00DC11D5">
            <w:pPr>
              <w:pStyle w:val="aff2"/>
            </w:pPr>
          </w:p>
        </w:tc>
        <w:tc>
          <w:tcPr>
            <w:tcW w:w="3709" w:type="pct"/>
          </w:tcPr>
          <w:p w14:paraId="3CBD926F" w14:textId="19810AA9" w:rsidR="00974686" w:rsidRPr="00B102C4" w:rsidRDefault="00E75C33" w:rsidP="00B102C4">
            <w:pPr>
              <w:pStyle w:val="aff2"/>
              <w:jc w:val="both"/>
            </w:pPr>
            <w:r w:rsidRPr="00B102C4">
              <w:t xml:space="preserve">Проведение </w:t>
            </w:r>
            <w:r w:rsidR="00842604" w:rsidRPr="00B102C4">
              <w:t>доводочных</w:t>
            </w:r>
            <w:r w:rsidR="003E197B" w:rsidRPr="00B102C4">
              <w:t xml:space="preserve"> испытани</w:t>
            </w:r>
            <w:r w:rsidRPr="00B102C4">
              <w:t>й</w:t>
            </w:r>
            <w:r w:rsidR="003E197B" w:rsidRPr="00B102C4">
              <w:t xml:space="preserve"> в ходе </w:t>
            </w:r>
            <w:r w:rsidR="00974686" w:rsidRPr="00B102C4">
              <w:t>проверк</w:t>
            </w:r>
            <w:r w:rsidR="003E197B" w:rsidRPr="00B102C4">
              <w:t>и</w:t>
            </w:r>
            <w:r w:rsidR="00974686" w:rsidRPr="00B102C4">
              <w:t xml:space="preserve"> и освоени</w:t>
            </w:r>
            <w:r w:rsidR="003E197B" w:rsidRPr="00B102C4">
              <w:t>я</w:t>
            </w:r>
            <w:r w:rsidR="00974686" w:rsidRPr="00B102C4">
              <w:t xml:space="preserve"> проектируемых технологических режимов</w:t>
            </w:r>
            <w:r w:rsidR="00D96567" w:rsidRPr="00B102C4">
              <w:t xml:space="preserve"> изготовления несложного изделия из композиционного материала</w:t>
            </w:r>
          </w:p>
        </w:tc>
      </w:tr>
      <w:tr w:rsidR="00974686" w:rsidRPr="00A57274" w14:paraId="7F990E03" w14:textId="77777777" w:rsidTr="00BA246F">
        <w:trPr>
          <w:trHeight w:val="20"/>
        </w:trPr>
        <w:tc>
          <w:tcPr>
            <w:tcW w:w="1291" w:type="pct"/>
            <w:vMerge/>
          </w:tcPr>
          <w:p w14:paraId="665D4740" w14:textId="77777777" w:rsidR="00974686" w:rsidRPr="00A57274" w:rsidRDefault="00974686" w:rsidP="00DC11D5">
            <w:pPr>
              <w:pStyle w:val="aff2"/>
            </w:pPr>
          </w:p>
        </w:tc>
        <w:tc>
          <w:tcPr>
            <w:tcW w:w="3709" w:type="pct"/>
          </w:tcPr>
          <w:p w14:paraId="23834FCC" w14:textId="59E7016E" w:rsidR="00974686" w:rsidRPr="00B102C4" w:rsidRDefault="00E75C33" w:rsidP="00B102C4">
            <w:pPr>
              <w:pStyle w:val="aff2"/>
              <w:jc w:val="both"/>
            </w:pPr>
            <w:r w:rsidRPr="00B102C4">
              <w:t>Разработка</w:t>
            </w:r>
            <w:r w:rsidR="00974686" w:rsidRPr="00B102C4">
              <w:t xml:space="preserve"> технологическ</w:t>
            </w:r>
            <w:r w:rsidR="00AB69F8" w:rsidRPr="00B102C4">
              <w:t>ой</w:t>
            </w:r>
            <w:r w:rsidR="00974686" w:rsidRPr="00B102C4">
              <w:t xml:space="preserve"> </w:t>
            </w:r>
            <w:r w:rsidR="00AB69F8" w:rsidRPr="00B102C4">
              <w:t>документации</w:t>
            </w:r>
            <w:r w:rsidR="00974686" w:rsidRPr="00B102C4">
              <w:t xml:space="preserve"> </w:t>
            </w:r>
            <w:r w:rsidR="00D96567" w:rsidRPr="00B102C4">
              <w:t>для изготовления несложного изделия из композиционного материала</w:t>
            </w:r>
          </w:p>
        </w:tc>
      </w:tr>
      <w:tr w:rsidR="000B2B49" w:rsidRPr="00A57274" w14:paraId="1ADCBAF1" w14:textId="77777777" w:rsidTr="00BA246F">
        <w:trPr>
          <w:trHeight w:val="20"/>
        </w:trPr>
        <w:tc>
          <w:tcPr>
            <w:tcW w:w="1291" w:type="pct"/>
            <w:vMerge w:val="restart"/>
          </w:tcPr>
          <w:p w14:paraId="2DAC36B1" w14:textId="77777777" w:rsidR="000B2B49" w:rsidRPr="00A57274" w:rsidDel="002A1D54" w:rsidRDefault="000B2B49" w:rsidP="00DC11D5">
            <w:pPr>
              <w:pStyle w:val="aff2"/>
            </w:pPr>
            <w:r w:rsidRPr="00A57274" w:rsidDel="002A1D54">
              <w:t>Необходимы</w:t>
            </w:r>
            <w:r w:rsidR="00F15CAE" w:rsidRPr="00A57274">
              <w:t>е</w:t>
            </w:r>
            <w:r w:rsidRPr="00A57274" w:rsidDel="002A1D54">
              <w:t xml:space="preserve"> умения</w:t>
            </w:r>
          </w:p>
        </w:tc>
        <w:tc>
          <w:tcPr>
            <w:tcW w:w="3709" w:type="pct"/>
          </w:tcPr>
          <w:p w14:paraId="42BAFF30" w14:textId="3B61FC65" w:rsidR="00EF2583" w:rsidRPr="00B102C4" w:rsidRDefault="00256329" w:rsidP="00B102C4">
            <w:pPr>
              <w:pStyle w:val="aff2"/>
              <w:jc w:val="both"/>
            </w:pPr>
            <w:r w:rsidRPr="00B102C4">
              <w:t xml:space="preserve">Использовать методики </w:t>
            </w:r>
            <w:r w:rsidR="007854D3" w:rsidRPr="00B102C4">
              <w:t>выбор</w:t>
            </w:r>
            <w:r w:rsidRPr="00B102C4">
              <w:t>а</w:t>
            </w:r>
            <w:r w:rsidR="007854D3" w:rsidRPr="00B102C4">
              <w:t xml:space="preserve"> технологического оборудования </w:t>
            </w:r>
            <w:r w:rsidR="00F15CAE" w:rsidRPr="00B102C4">
              <w:t>для изготовления составных частей компози</w:t>
            </w:r>
            <w:r w:rsidR="007329A0" w:rsidRPr="00B102C4">
              <w:t>цион</w:t>
            </w:r>
            <w:r w:rsidR="00F15CAE" w:rsidRPr="00B102C4">
              <w:t>ного материала</w:t>
            </w:r>
            <w:r w:rsidR="002F0443" w:rsidRPr="00B102C4">
              <w:t xml:space="preserve"> </w:t>
            </w:r>
            <w:r w:rsidR="007329A0" w:rsidRPr="00B102C4">
              <w:t>для несложного изделия</w:t>
            </w:r>
          </w:p>
        </w:tc>
      </w:tr>
      <w:tr w:rsidR="00F15CAE" w:rsidRPr="00A57274" w14:paraId="6A8A0D41" w14:textId="77777777" w:rsidTr="00BA246F">
        <w:trPr>
          <w:trHeight w:val="20"/>
        </w:trPr>
        <w:tc>
          <w:tcPr>
            <w:tcW w:w="1291" w:type="pct"/>
            <w:vMerge/>
          </w:tcPr>
          <w:p w14:paraId="20FC759C" w14:textId="77777777" w:rsidR="00F15CAE" w:rsidRPr="00A57274" w:rsidDel="002A1D54" w:rsidRDefault="00F15CAE" w:rsidP="00DC11D5">
            <w:pPr>
              <w:pStyle w:val="aff2"/>
            </w:pPr>
          </w:p>
        </w:tc>
        <w:tc>
          <w:tcPr>
            <w:tcW w:w="3709" w:type="pct"/>
          </w:tcPr>
          <w:p w14:paraId="1038B525" w14:textId="6B847FAC" w:rsidR="00F15CAE" w:rsidRPr="00B102C4" w:rsidRDefault="00256329" w:rsidP="00B102C4">
            <w:pPr>
              <w:pStyle w:val="aff2"/>
              <w:jc w:val="both"/>
            </w:pPr>
            <w:r w:rsidRPr="00B102C4">
              <w:t xml:space="preserve">Использовать методики </w:t>
            </w:r>
            <w:r w:rsidR="00F15CAE" w:rsidRPr="00B102C4">
              <w:t>оптим</w:t>
            </w:r>
            <w:r w:rsidRPr="00B102C4">
              <w:t>изации</w:t>
            </w:r>
            <w:r w:rsidR="00F15CAE" w:rsidRPr="00B102C4">
              <w:t xml:space="preserve"> технологически</w:t>
            </w:r>
            <w:r w:rsidRPr="00B102C4">
              <w:t>х</w:t>
            </w:r>
            <w:r w:rsidR="00F15CAE" w:rsidRPr="00B102C4">
              <w:t xml:space="preserve"> режим</w:t>
            </w:r>
            <w:r w:rsidRPr="00B102C4">
              <w:t>ов</w:t>
            </w:r>
            <w:r w:rsidR="00F15CAE" w:rsidRPr="00B102C4">
              <w:t xml:space="preserve"> изготовления составных частей компози</w:t>
            </w:r>
            <w:r w:rsidR="00A44B44" w:rsidRPr="00B102C4">
              <w:t>ционн</w:t>
            </w:r>
            <w:r w:rsidR="00F15CAE" w:rsidRPr="00B102C4">
              <w:t>ых материалов</w:t>
            </w:r>
            <w:r w:rsidR="00A44B44" w:rsidRPr="00B102C4">
              <w:t xml:space="preserve"> для несложного изделия</w:t>
            </w:r>
          </w:p>
        </w:tc>
      </w:tr>
      <w:tr w:rsidR="00EE0ABB" w:rsidRPr="00A57274" w14:paraId="2D98603E" w14:textId="77777777" w:rsidTr="00BA246F">
        <w:trPr>
          <w:trHeight w:val="20"/>
        </w:trPr>
        <w:tc>
          <w:tcPr>
            <w:tcW w:w="1291" w:type="pct"/>
            <w:vMerge/>
          </w:tcPr>
          <w:p w14:paraId="61BC814B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17B8F4EA" w14:textId="42093A43" w:rsidR="00EE0ABB" w:rsidRPr="00B102C4" w:rsidRDefault="00EE0ABB" w:rsidP="00B102C4">
            <w:pPr>
              <w:pStyle w:val="aff2"/>
              <w:jc w:val="both"/>
            </w:pPr>
            <w:r w:rsidRPr="00B102C4">
              <w:t>Просматривать конструкторскую документацию и устанавливать необходимые размеры технологической оснастки с использованием конструкторских систем автоматизированного проектирования</w:t>
            </w:r>
          </w:p>
        </w:tc>
      </w:tr>
      <w:tr w:rsidR="00EE0ABB" w:rsidRPr="00A57274" w14:paraId="64870017" w14:textId="77777777" w:rsidTr="00BA246F">
        <w:trPr>
          <w:trHeight w:val="20"/>
        </w:trPr>
        <w:tc>
          <w:tcPr>
            <w:tcW w:w="1291" w:type="pct"/>
            <w:vMerge/>
          </w:tcPr>
          <w:p w14:paraId="4F31AFB8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402EF558" w14:textId="770CF760" w:rsidR="00EE0ABB" w:rsidRPr="00B102C4" w:rsidRDefault="00EE0ABB" w:rsidP="00B102C4">
            <w:pPr>
              <w:pStyle w:val="aff2"/>
              <w:jc w:val="both"/>
            </w:pPr>
            <w:r w:rsidRPr="00B102C4">
              <w:t>Применять конструкторские системы автоматизированного проектирования для моделирования конструктивных решений и структурно-компоновочных вариантов технологической оснастки</w:t>
            </w:r>
          </w:p>
        </w:tc>
      </w:tr>
      <w:tr w:rsidR="00EE0ABB" w:rsidRPr="00A57274" w14:paraId="10E67AE5" w14:textId="77777777" w:rsidTr="00BA246F">
        <w:trPr>
          <w:trHeight w:val="20"/>
        </w:trPr>
        <w:tc>
          <w:tcPr>
            <w:tcW w:w="1291" w:type="pct"/>
            <w:vMerge/>
          </w:tcPr>
          <w:p w14:paraId="123E5CA7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7D751D00" w14:textId="477B1250" w:rsidR="00EE0ABB" w:rsidRPr="00B102C4" w:rsidRDefault="00EE0ABB" w:rsidP="00B102C4">
            <w:pPr>
              <w:pStyle w:val="aff2"/>
              <w:jc w:val="both"/>
            </w:pPr>
            <w:r w:rsidRPr="00B102C4">
              <w:t>Создавать чертежи технологической оснастки с использованием конструкторских систем автоматизированного проектирования</w:t>
            </w:r>
          </w:p>
        </w:tc>
      </w:tr>
      <w:tr w:rsidR="00EE0ABB" w:rsidRPr="00A57274" w14:paraId="1D2412CD" w14:textId="77777777" w:rsidTr="00BA246F">
        <w:trPr>
          <w:trHeight w:val="20"/>
        </w:trPr>
        <w:tc>
          <w:tcPr>
            <w:tcW w:w="1291" w:type="pct"/>
            <w:vMerge/>
          </w:tcPr>
          <w:p w14:paraId="55CAB309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5C434E6A" w14:textId="577A6B64" w:rsidR="00EE0ABB" w:rsidRPr="00B102C4" w:rsidRDefault="00EE0ABB" w:rsidP="00B102C4">
            <w:pPr>
              <w:pStyle w:val="aff2"/>
              <w:jc w:val="both"/>
            </w:pPr>
            <w:r w:rsidRPr="00B102C4">
              <w:t>Выполнять компоновочные расчеты технологической оснастки с использованием конструкторских систем автоматизированного проектирования</w:t>
            </w:r>
          </w:p>
        </w:tc>
      </w:tr>
      <w:tr w:rsidR="00EE0ABB" w:rsidRPr="00A57274" w14:paraId="191DDEEA" w14:textId="77777777" w:rsidTr="00BA246F">
        <w:trPr>
          <w:trHeight w:val="20"/>
        </w:trPr>
        <w:tc>
          <w:tcPr>
            <w:tcW w:w="1291" w:type="pct"/>
            <w:vMerge/>
          </w:tcPr>
          <w:p w14:paraId="755C008D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658E2492" w14:textId="6AB99DAA" w:rsidR="00EE0ABB" w:rsidRPr="00B102C4" w:rsidRDefault="006E6688" w:rsidP="00B102C4">
            <w:pPr>
              <w:pStyle w:val="aff2"/>
              <w:jc w:val="both"/>
            </w:pPr>
            <w:r w:rsidRPr="00B102C4">
              <w:t xml:space="preserve">Выполнять построения </w:t>
            </w:r>
            <w:r w:rsidR="00EE0ABB" w:rsidRPr="00B102C4">
              <w:t>технологическ</w:t>
            </w:r>
            <w:r w:rsidRPr="00B102C4">
              <w:t>ой</w:t>
            </w:r>
            <w:r w:rsidR="00EE0ABB" w:rsidRPr="00B102C4">
              <w:t xml:space="preserve"> оснастк</w:t>
            </w:r>
            <w:r w:rsidRPr="00B102C4">
              <w:t>и</w:t>
            </w:r>
            <w:r w:rsidR="000E3F74" w:rsidRPr="00B102C4">
              <w:t xml:space="preserve"> </w:t>
            </w:r>
            <w:r w:rsidR="00EE0ABB" w:rsidRPr="00B102C4">
              <w:t xml:space="preserve">с использованием конструкторских систем автоматизированного проектирования </w:t>
            </w:r>
          </w:p>
        </w:tc>
      </w:tr>
      <w:tr w:rsidR="00EE0ABB" w:rsidRPr="00A57274" w14:paraId="4551651A" w14:textId="77777777" w:rsidTr="00BA246F">
        <w:trPr>
          <w:trHeight w:val="20"/>
        </w:trPr>
        <w:tc>
          <w:tcPr>
            <w:tcW w:w="1291" w:type="pct"/>
            <w:vMerge/>
          </w:tcPr>
          <w:p w14:paraId="6EA01962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0EFAC482" w14:textId="7C5015EF" w:rsidR="00EE0ABB" w:rsidRPr="00B102C4" w:rsidRDefault="00EE0ABB" w:rsidP="00B102C4">
            <w:pPr>
              <w:pStyle w:val="aff2"/>
              <w:jc w:val="both"/>
            </w:pPr>
            <w:r w:rsidRPr="00B102C4">
              <w:t>Выполнять поиск данных о технологической оснастке в электронных справочных системах и библиотеках</w:t>
            </w:r>
          </w:p>
        </w:tc>
      </w:tr>
      <w:tr w:rsidR="00EE0ABB" w:rsidRPr="00A57274" w14:paraId="2550E2BA" w14:textId="77777777" w:rsidTr="00BA246F">
        <w:trPr>
          <w:trHeight w:val="20"/>
        </w:trPr>
        <w:tc>
          <w:tcPr>
            <w:tcW w:w="1291" w:type="pct"/>
            <w:vMerge/>
          </w:tcPr>
          <w:p w14:paraId="79C6CF9A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5B173B75" w14:textId="3CEBFEF8" w:rsidR="00EE0ABB" w:rsidRPr="00B102C4" w:rsidRDefault="00EE0ABB" w:rsidP="00B102C4">
            <w:pPr>
              <w:pStyle w:val="aff2"/>
              <w:jc w:val="both"/>
            </w:pPr>
            <w:r w:rsidRPr="00B102C4">
              <w:t xml:space="preserve">Искать информацию о технологической оснастке с использованием </w:t>
            </w:r>
            <w:r w:rsidR="000D29DC" w:rsidRPr="00B102C4">
              <w:t>информационно-телекоммуникационной сети «Интернет»</w:t>
            </w:r>
          </w:p>
        </w:tc>
      </w:tr>
      <w:tr w:rsidR="00F65B1E" w:rsidRPr="00A57274" w14:paraId="016705C6" w14:textId="77777777" w:rsidTr="00BA246F">
        <w:trPr>
          <w:trHeight w:val="20"/>
        </w:trPr>
        <w:tc>
          <w:tcPr>
            <w:tcW w:w="1291" w:type="pct"/>
            <w:vMerge/>
          </w:tcPr>
          <w:p w14:paraId="5CFEC15C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344CCD26" w14:textId="2A2498A0" w:rsidR="00F65B1E" w:rsidRPr="00B102C4" w:rsidRDefault="003E677F" w:rsidP="00B102C4">
            <w:pPr>
              <w:pStyle w:val="aff2"/>
              <w:jc w:val="both"/>
            </w:pPr>
            <w:r w:rsidRPr="00B102C4">
              <w:t>Искать</w:t>
            </w:r>
            <w:r w:rsidR="00F65B1E" w:rsidRPr="00B102C4">
              <w:t xml:space="preserve"> типовы</w:t>
            </w:r>
            <w:r w:rsidRPr="00B102C4">
              <w:t>е</w:t>
            </w:r>
            <w:r w:rsidR="00F65B1E" w:rsidRPr="00B102C4">
              <w:t xml:space="preserve"> технологически</w:t>
            </w:r>
            <w:r w:rsidRPr="00B102C4">
              <w:t>е</w:t>
            </w:r>
            <w:r w:rsidR="00F65B1E" w:rsidRPr="00B102C4">
              <w:t xml:space="preserve"> процесс</w:t>
            </w:r>
            <w:r w:rsidRPr="00B102C4">
              <w:t>ы</w:t>
            </w:r>
            <w:r w:rsidR="00F65B1E" w:rsidRPr="00B102C4">
              <w:t xml:space="preserve"> и технологически</w:t>
            </w:r>
            <w:r w:rsidRPr="00B102C4">
              <w:t>е</w:t>
            </w:r>
            <w:r w:rsidR="00F65B1E" w:rsidRPr="00B102C4">
              <w:t xml:space="preserve"> процесс</w:t>
            </w:r>
            <w:r w:rsidRPr="00B102C4">
              <w:t>ы</w:t>
            </w:r>
            <w:r w:rsidR="00B102C4">
              <w:t xml:space="preserve"> – </w:t>
            </w:r>
            <w:r w:rsidR="00F65B1E" w:rsidRPr="00B102C4">
              <w:t>аналог</w:t>
            </w:r>
            <w:r w:rsidRPr="00B102C4">
              <w:t>и</w:t>
            </w:r>
            <w:r w:rsidR="00F65B1E" w:rsidRPr="00B102C4">
              <w:t xml:space="preserve"> изготовления несложных изделий из композиционных материалов</w:t>
            </w:r>
            <w:r w:rsidRPr="00B102C4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EE0ABB" w:rsidRPr="00A57274" w14:paraId="23E71094" w14:textId="77777777" w:rsidTr="00BA246F">
        <w:trPr>
          <w:trHeight w:val="20"/>
        </w:trPr>
        <w:tc>
          <w:tcPr>
            <w:tcW w:w="1291" w:type="pct"/>
            <w:vMerge/>
          </w:tcPr>
          <w:p w14:paraId="63392FA0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23E5046A" w14:textId="58FFF7BB" w:rsidR="00EE0ABB" w:rsidRPr="00B102C4" w:rsidRDefault="003E677F" w:rsidP="00B102C4">
            <w:pPr>
              <w:pStyle w:val="aff2"/>
              <w:jc w:val="both"/>
            </w:pPr>
            <w:r w:rsidRPr="00B102C4">
              <w:t>Определять</w:t>
            </w:r>
            <w:r w:rsidR="00EE0ABB" w:rsidRPr="00B102C4">
              <w:t xml:space="preserve"> технологически</w:t>
            </w:r>
            <w:r w:rsidRPr="00B102C4">
              <w:t>е</w:t>
            </w:r>
            <w:r w:rsidR="00EE0ABB" w:rsidRPr="00B102C4">
              <w:t xml:space="preserve"> возможност</w:t>
            </w:r>
            <w:r w:rsidRPr="00B102C4">
              <w:t>и</w:t>
            </w:r>
            <w:r w:rsidR="00EE0ABB" w:rsidRPr="00B102C4">
              <w:t xml:space="preserve"> средств технологического оснащения, используемых при изготовлении несложных изделий из композиционных материалов</w:t>
            </w:r>
            <w:r w:rsidR="00B102C4">
              <w:t>,</w:t>
            </w:r>
            <w:r w:rsidRPr="00B102C4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EE0ABB" w:rsidRPr="00A57274" w14:paraId="5C4AACF5" w14:textId="77777777" w:rsidTr="00BA246F">
        <w:trPr>
          <w:trHeight w:val="20"/>
        </w:trPr>
        <w:tc>
          <w:tcPr>
            <w:tcW w:w="1291" w:type="pct"/>
            <w:vMerge/>
          </w:tcPr>
          <w:p w14:paraId="366CDF71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09C4C1C7" w14:textId="6ECFB751" w:rsidR="00EE0ABB" w:rsidRPr="00B102C4" w:rsidRDefault="003E677F" w:rsidP="00B102C4">
            <w:pPr>
              <w:pStyle w:val="aff2"/>
              <w:jc w:val="both"/>
            </w:pPr>
            <w:r w:rsidRPr="00B102C4">
              <w:t>О</w:t>
            </w:r>
            <w:r w:rsidR="00EE0ABB" w:rsidRPr="00B102C4">
              <w:t>предел</w:t>
            </w:r>
            <w:r w:rsidRPr="00B102C4">
              <w:t>ять</w:t>
            </w:r>
            <w:r w:rsidR="00EE0ABB" w:rsidRPr="00B102C4">
              <w:t xml:space="preserve"> технологически</w:t>
            </w:r>
            <w:r w:rsidRPr="00B102C4">
              <w:t>е</w:t>
            </w:r>
            <w:r w:rsidR="00EE0ABB" w:rsidRPr="00B102C4">
              <w:t xml:space="preserve"> возможност</w:t>
            </w:r>
            <w:r w:rsidRPr="00B102C4">
              <w:t>и</w:t>
            </w:r>
            <w:r w:rsidR="00EE0ABB" w:rsidRPr="00B102C4">
              <w:t xml:space="preserve"> контрольно-измерительных </w:t>
            </w:r>
            <w:r w:rsidR="000A2F67" w:rsidRPr="00B102C4">
              <w:t>приборов и инструментов</w:t>
            </w:r>
            <w:r w:rsidR="00EE0ABB" w:rsidRPr="00B102C4">
              <w:t>, используемых при изготовлении несложных изделий из композиционных материалов</w:t>
            </w:r>
            <w:r w:rsidR="00B102C4">
              <w:t>,</w:t>
            </w:r>
            <w:r w:rsidRPr="00B102C4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EE0ABB" w:rsidRPr="00A57274" w14:paraId="3B36DCA9" w14:textId="77777777" w:rsidTr="00BA246F">
        <w:trPr>
          <w:trHeight w:val="20"/>
        </w:trPr>
        <w:tc>
          <w:tcPr>
            <w:tcW w:w="1291" w:type="pct"/>
            <w:vMerge/>
          </w:tcPr>
          <w:p w14:paraId="17B5ED07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3952DEB7" w14:textId="04EAA030" w:rsidR="00EE0ABB" w:rsidRPr="00B102C4" w:rsidRDefault="003E677F" w:rsidP="00B102C4">
            <w:pPr>
              <w:pStyle w:val="aff2"/>
              <w:jc w:val="both"/>
            </w:pPr>
            <w:r w:rsidRPr="00B102C4">
              <w:t>Н</w:t>
            </w:r>
            <w:r w:rsidR="00EE0ABB" w:rsidRPr="00B102C4">
              <w:t>ормирова</w:t>
            </w:r>
            <w:r w:rsidRPr="00B102C4">
              <w:t>ть</w:t>
            </w:r>
            <w:r w:rsidR="00EE0ABB" w:rsidRPr="00B102C4">
              <w:t xml:space="preserve"> технологически</w:t>
            </w:r>
            <w:r w:rsidRPr="00B102C4">
              <w:t>е</w:t>
            </w:r>
            <w:r w:rsidR="00EE0ABB" w:rsidRPr="00B102C4">
              <w:t xml:space="preserve"> операци</w:t>
            </w:r>
            <w:r w:rsidRPr="00B102C4">
              <w:t>и</w:t>
            </w:r>
            <w:r w:rsidR="00EE0ABB" w:rsidRPr="00B102C4">
              <w:t xml:space="preserve"> изготовления несложных изделий из композиционных материалов</w:t>
            </w:r>
            <w:r w:rsidRPr="00B102C4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EE0ABB" w:rsidRPr="00A57274" w14:paraId="5B005579" w14:textId="77777777" w:rsidTr="00BA246F">
        <w:trPr>
          <w:trHeight w:val="20"/>
        </w:trPr>
        <w:tc>
          <w:tcPr>
            <w:tcW w:w="1291" w:type="pct"/>
            <w:vMerge/>
          </w:tcPr>
          <w:p w14:paraId="55286ED3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0B306787" w14:textId="585A4509" w:rsidR="00EE0ABB" w:rsidRPr="00B102C4" w:rsidRDefault="003E677F" w:rsidP="00B102C4">
            <w:pPr>
              <w:pStyle w:val="aff2"/>
              <w:jc w:val="both"/>
            </w:pPr>
            <w:r w:rsidRPr="00B102C4">
              <w:t xml:space="preserve">Выбирать </w:t>
            </w:r>
            <w:r w:rsidR="00EE0ABB" w:rsidRPr="00B102C4">
              <w:t>технологически</w:t>
            </w:r>
            <w:r w:rsidRPr="00B102C4">
              <w:t>е</w:t>
            </w:r>
            <w:r w:rsidR="00EE0ABB" w:rsidRPr="00B102C4">
              <w:t xml:space="preserve"> режим</w:t>
            </w:r>
            <w:r w:rsidRPr="00B102C4">
              <w:t>ы</w:t>
            </w:r>
            <w:r w:rsidR="00EE0ABB" w:rsidRPr="00B102C4">
              <w:t xml:space="preserve"> изготовления несложных изделий из композиционных материалов</w:t>
            </w:r>
            <w:r w:rsidRPr="00B102C4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EE0ABB" w:rsidRPr="00A57274" w14:paraId="36406430" w14:textId="77777777" w:rsidTr="00BA246F">
        <w:trPr>
          <w:trHeight w:val="20"/>
        </w:trPr>
        <w:tc>
          <w:tcPr>
            <w:tcW w:w="1291" w:type="pct"/>
            <w:vMerge/>
          </w:tcPr>
          <w:p w14:paraId="35A4F840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14D4795B" w14:textId="62FBCC82" w:rsidR="00EE0ABB" w:rsidRPr="00B102C4" w:rsidRDefault="003E677F" w:rsidP="00B102C4">
            <w:pPr>
              <w:pStyle w:val="aff2"/>
              <w:jc w:val="both"/>
            </w:pPr>
            <w:r w:rsidRPr="00B102C4">
              <w:t>Рас</w:t>
            </w:r>
            <w:r w:rsidR="00EE0ABB" w:rsidRPr="00B102C4">
              <w:t>сч</w:t>
            </w:r>
            <w:r w:rsidRPr="00B102C4">
              <w:t xml:space="preserve">итывать </w:t>
            </w:r>
            <w:r w:rsidR="00EE0ABB" w:rsidRPr="00B102C4">
              <w:t>норм</w:t>
            </w:r>
            <w:r w:rsidRPr="00B102C4">
              <w:t>ы</w:t>
            </w:r>
            <w:r w:rsidR="00EE0ABB" w:rsidRPr="00B102C4">
              <w:t xml:space="preserve"> расхода технологических газов и энергии при изготовлении несложных изделий из композиционных материалов</w:t>
            </w:r>
            <w:r w:rsidRPr="00B102C4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EE0ABB" w:rsidRPr="00A57274" w14:paraId="79E47B0D" w14:textId="77777777" w:rsidTr="00BA246F">
        <w:trPr>
          <w:trHeight w:val="20"/>
        </w:trPr>
        <w:tc>
          <w:tcPr>
            <w:tcW w:w="1291" w:type="pct"/>
            <w:vMerge/>
          </w:tcPr>
          <w:p w14:paraId="0B6FCFFD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5B8AE0F2" w14:textId="49FED237" w:rsidR="00EE0ABB" w:rsidRPr="00B102C4" w:rsidRDefault="003E677F" w:rsidP="00B102C4">
            <w:pPr>
              <w:pStyle w:val="aff2"/>
              <w:jc w:val="both"/>
            </w:pPr>
            <w:r w:rsidRPr="00B102C4">
              <w:t>О</w:t>
            </w:r>
            <w:r w:rsidR="00EE0ABB" w:rsidRPr="00B102C4">
              <w:t>формл</w:t>
            </w:r>
            <w:r w:rsidRPr="00B102C4">
              <w:t xml:space="preserve">ять </w:t>
            </w:r>
            <w:r w:rsidR="00EE0ABB" w:rsidRPr="00B102C4">
              <w:t>технологическ</w:t>
            </w:r>
            <w:r w:rsidRPr="00B102C4">
              <w:t>ую</w:t>
            </w:r>
            <w:r w:rsidR="00EE0ABB" w:rsidRPr="00B102C4">
              <w:t xml:space="preserve"> документаци</w:t>
            </w:r>
            <w:r w:rsidRPr="00B102C4">
              <w:t>ю</w:t>
            </w:r>
            <w:r w:rsidR="00EE0ABB" w:rsidRPr="00B102C4">
              <w:t xml:space="preserve"> на технологические процессы изготовления несложных изделий из композиционных материалов</w:t>
            </w:r>
            <w:r w:rsidRPr="00B102C4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F65B1E" w:rsidRPr="00A57274" w14:paraId="54A35487" w14:textId="77777777" w:rsidTr="00BA246F">
        <w:trPr>
          <w:trHeight w:val="20"/>
        </w:trPr>
        <w:tc>
          <w:tcPr>
            <w:tcW w:w="1291" w:type="pct"/>
            <w:vMerge/>
          </w:tcPr>
          <w:p w14:paraId="753FF0CF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31062AC3" w14:textId="47C4BA4A" w:rsidR="00F65B1E" w:rsidRPr="00B102C4" w:rsidRDefault="00F65B1E" w:rsidP="00B102C4">
            <w:pPr>
              <w:pStyle w:val="aff2"/>
              <w:jc w:val="both"/>
            </w:pPr>
            <w:r w:rsidRPr="00B102C4">
              <w:t>Выполнять поиск данных о технологических процессах изготовления несложных изделий из композиционных материалов в электронных справочных системах и библиотеках</w:t>
            </w:r>
          </w:p>
        </w:tc>
      </w:tr>
      <w:tr w:rsidR="00EE0ABB" w:rsidRPr="00A57274" w14:paraId="00C37190" w14:textId="77777777" w:rsidTr="00BA246F">
        <w:trPr>
          <w:trHeight w:val="20"/>
        </w:trPr>
        <w:tc>
          <w:tcPr>
            <w:tcW w:w="1291" w:type="pct"/>
            <w:vMerge/>
          </w:tcPr>
          <w:p w14:paraId="37AB8A3C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4AE2FAFC" w14:textId="22BDFF97" w:rsidR="00EE0ABB" w:rsidRPr="00B102C4" w:rsidRDefault="00EE0ABB" w:rsidP="00B102C4">
            <w:pPr>
              <w:pStyle w:val="aff2"/>
              <w:jc w:val="both"/>
            </w:pPr>
            <w:r w:rsidRPr="00B102C4">
              <w:t>Прогнозировать влияние технологии формообразования несложного изделия на результирующие эксплуатационные свойства</w:t>
            </w:r>
          </w:p>
        </w:tc>
      </w:tr>
      <w:tr w:rsidR="00EE0ABB" w:rsidRPr="00A57274" w14:paraId="5B41E1E0" w14:textId="77777777" w:rsidTr="00BA246F">
        <w:trPr>
          <w:trHeight w:val="20"/>
        </w:trPr>
        <w:tc>
          <w:tcPr>
            <w:tcW w:w="1291" w:type="pct"/>
            <w:vMerge/>
          </w:tcPr>
          <w:p w14:paraId="64E856E2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405A176F" w14:textId="31E1E8F9" w:rsidR="00EE0ABB" w:rsidRPr="00B102C4" w:rsidRDefault="00E75C33" w:rsidP="00B102C4">
            <w:pPr>
              <w:pStyle w:val="aff2"/>
              <w:jc w:val="both"/>
            </w:pPr>
            <w:r w:rsidRPr="00B102C4">
              <w:t>Выбирать параметры т</w:t>
            </w:r>
            <w:r w:rsidR="00EE0ABB" w:rsidRPr="00B102C4">
              <w:t xml:space="preserve">ехнологических </w:t>
            </w:r>
            <w:r w:rsidR="000E3F74" w:rsidRPr="00B102C4">
              <w:t>процесс</w:t>
            </w:r>
            <w:r w:rsidR="00EE0ABB" w:rsidRPr="00B102C4">
              <w:t>ов формообразования несложного изделия из композиционных материалов</w:t>
            </w:r>
          </w:p>
        </w:tc>
      </w:tr>
      <w:tr w:rsidR="00EE0ABB" w:rsidRPr="00A57274" w14:paraId="35CE0C6B" w14:textId="77777777" w:rsidTr="00BA246F">
        <w:trPr>
          <w:trHeight w:val="20"/>
        </w:trPr>
        <w:tc>
          <w:tcPr>
            <w:tcW w:w="1291" w:type="pct"/>
            <w:vMerge/>
          </w:tcPr>
          <w:p w14:paraId="09834571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0C0BA538" w14:textId="608D96E5" w:rsidR="00EE0ABB" w:rsidRPr="00B102C4" w:rsidRDefault="00EE0ABB" w:rsidP="00B102C4">
            <w:pPr>
              <w:pStyle w:val="aff2"/>
              <w:jc w:val="both"/>
            </w:pPr>
            <w:r w:rsidRPr="00B102C4">
              <w:t>Определять параметры технологических режимов образования отверстий, резьб и гнезд в несложном изделии из композиционных материалов</w:t>
            </w:r>
          </w:p>
        </w:tc>
      </w:tr>
      <w:tr w:rsidR="00EE0ABB" w:rsidRPr="00A57274" w14:paraId="157C8170" w14:textId="77777777" w:rsidTr="00BA246F">
        <w:trPr>
          <w:trHeight w:val="20"/>
        </w:trPr>
        <w:tc>
          <w:tcPr>
            <w:tcW w:w="1291" w:type="pct"/>
            <w:vMerge/>
          </w:tcPr>
          <w:p w14:paraId="3CBF2BC1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0CFE5E83" w14:textId="6EB1EC4D" w:rsidR="00EE0ABB" w:rsidRPr="00B102C4" w:rsidRDefault="00EE0ABB" w:rsidP="00B102C4">
            <w:pPr>
              <w:pStyle w:val="aff2"/>
              <w:jc w:val="both"/>
            </w:pPr>
            <w:r w:rsidRPr="00B102C4">
              <w:t>Определять параметры технологических режимов выполнения неразъемных соединений конструктивных элементов несложных изделий из композиционных материалов</w:t>
            </w:r>
          </w:p>
        </w:tc>
      </w:tr>
      <w:tr w:rsidR="00EE0ABB" w:rsidRPr="00A57274" w14:paraId="551A8C2B" w14:textId="77777777" w:rsidTr="00BA246F">
        <w:trPr>
          <w:trHeight w:val="20"/>
        </w:trPr>
        <w:tc>
          <w:tcPr>
            <w:tcW w:w="1291" w:type="pct"/>
            <w:vMerge/>
          </w:tcPr>
          <w:p w14:paraId="647E61DA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5F7CE2ED" w14:textId="6F1735E4" w:rsidR="00EE0ABB" w:rsidRPr="00B102C4" w:rsidRDefault="00EE0ABB" w:rsidP="00B102C4">
            <w:pPr>
              <w:pStyle w:val="aff2"/>
              <w:jc w:val="both"/>
            </w:pPr>
            <w:r w:rsidRPr="00B102C4">
              <w:t>Оценивать основные параметры расхода энергии и материалов, а также нормативных трудозатрат на производство несложных изделий</w:t>
            </w:r>
          </w:p>
        </w:tc>
      </w:tr>
      <w:tr w:rsidR="00EE0ABB" w:rsidRPr="00A57274" w14:paraId="42B1AA1C" w14:textId="77777777" w:rsidTr="00BA246F">
        <w:trPr>
          <w:trHeight w:val="20"/>
        </w:trPr>
        <w:tc>
          <w:tcPr>
            <w:tcW w:w="1291" w:type="pct"/>
            <w:vMerge/>
          </w:tcPr>
          <w:p w14:paraId="768020F0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2C7C96CB" w14:textId="40989D16" w:rsidR="00EE0ABB" w:rsidRPr="00B102C4" w:rsidRDefault="00EE0ABB" w:rsidP="00B102C4">
            <w:pPr>
              <w:pStyle w:val="aff2"/>
              <w:jc w:val="both"/>
            </w:pPr>
            <w:r w:rsidRPr="00B102C4">
              <w:t>Производить расчеты по оценке экономической эффективности проектируемых технологических режимов изготовления несложных изделий при помощи вычислительной техники и прикладных программ</w:t>
            </w:r>
          </w:p>
        </w:tc>
      </w:tr>
      <w:tr w:rsidR="000B40A4" w:rsidRPr="00A57274" w14:paraId="2A88D3EF" w14:textId="77777777" w:rsidTr="00BA246F">
        <w:trPr>
          <w:trHeight w:val="20"/>
        </w:trPr>
        <w:tc>
          <w:tcPr>
            <w:tcW w:w="1291" w:type="pct"/>
            <w:vMerge/>
          </w:tcPr>
          <w:p w14:paraId="51132182" w14:textId="77777777" w:rsidR="000B40A4" w:rsidRPr="00A57274" w:rsidDel="002A1D54" w:rsidRDefault="000B40A4" w:rsidP="00DC11D5">
            <w:pPr>
              <w:pStyle w:val="aff2"/>
            </w:pPr>
          </w:p>
        </w:tc>
        <w:tc>
          <w:tcPr>
            <w:tcW w:w="3709" w:type="pct"/>
          </w:tcPr>
          <w:p w14:paraId="65F95D9A" w14:textId="1B1EF18D" w:rsidR="000B40A4" w:rsidRPr="00B102C4" w:rsidRDefault="00F4020F" w:rsidP="00B102C4">
            <w:pPr>
              <w:pStyle w:val="aff2"/>
              <w:jc w:val="both"/>
            </w:pPr>
            <w:r w:rsidRPr="00B102C4">
              <w:t xml:space="preserve">Проводить испытания механических свойств несложных изделий из композиционного материала в ходе проверки и освоения проектируемых технологических режимов изготовления </w:t>
            </w:r>
          </w:p>
        </w:tc>
      </w:tr>
      <w:tr w:rsidR="00EE0ABB" w:rsidRPr="00A57274" w14:paraId="5FBAB896" w14:textId="77777777" w:rsidTr="00BA246F">
        <w:trPr>
          <w:trHeight w:val="20"/>
        </w:trPr>
        <w:tc>
          <w:tcPr>
            <w:tcW w:w="1291" w:type="pct"/>
            <w:vMerge/>
          </w:tcPr>
          <w:p w14:paraId="34D7CF23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563238D2" w14:textId="5D5A71CD" w:rsidR="00EE0ABB" w:rsidRPr="00B102C4" w:rsidRDefault="00EE0ABB" w:rsidP="00B102C4">
            <w:pPr>
              <w:pStyle w:val="aff2"/>
              <w:jc w:val="both"/>
            </w:pPr>
            <w:r w:rsidRPr="00B102C4">
              <w:t xml:space="preserve">Оформлять техническую документацию на несложные изделия в соответствии с требованиями действующих стандартов и </w:t>
            </w:r>
            <w:r w:rsidR="00705A2C">
              <w:t>нормативно-технической документации</w:t>
            </w:r>
          </w:p>
        </w:tc>
      </w:tr>
      <w:tr w:rsidR="00EE0ABB" w:rsidRPr="00A57274" w14:paraId="4B77CD61" w14:textId="77777777" w:rsidTr="00BA246F">
        <w:trPr>
          <w:trHeight w:val="20"/>
        </w:trPr>
        <w:tc>
          <w:tcPr>
            <w:tcW w:w="1291" w:type="pct"/>
            <w:vMerge/>
          </w:tcPr>
          <w:p w14:paraId="19484CB4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05B352B0" w14:textId="31A056B0" w:rsidR="00EE0ABB" w:rsidRPr="00B102C4" w:rsidRDefault="00EE0ABB" w:rsidP="00B102C4">
            <w:pPr>
              <w:pStyle w:val="aff2"/>
              <w:jc w:val="both"/>
            </w:pPr>
            <w:r w:rsidRPr="00B102C4">
              <w:t>Пользоваться терминологией, применяемой в специальной и справочной литературе, рабочих программах и инструкциях</w:t>
            </w:r>
            <w:r w:rsidR="00533A85">
              <w:t>,</w:t>
            </w:r>
            <w:r w:rsidRPr="00B102C4">
              <w:t xml:space="preserve"> при разработке технологии изготовления несложного изделия</w:t>
            </w:r>
          </w:p>
        </w:tc>
      </w:tr>
      <w:tr w:rsidR="00EE0ABB" w:rsidRPr="00A57274" w14:paraId="29125348" w14:textId="77777777" w:rsidTr="00BA246F">
        <w:trPr>
          <w:trHeight w:val="20"/>
        </w:trPr>
        <w:tc>
          <w:tcPr>
            <w:tcW w:w="1291" w:type="pct"/>
            <w:vMerge/>
          </w:tcPr>
          <w:p w14:paraId="4E0ED8DB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2AA22280" w14:textId="1D70C403" w:rsidR="00EE0ABB" w:rsidRPr="00B102C4" w:rsidRDefault="00EE0ABB" w:rsidP="00B102C4">
            <w:pPr>
              <w:pStyle w:val="aff2"/>
              <w:jc w:val="both"/>
            </w:pPr>
            <w:r w:rsidRPr="00B102C4">
              <w:t>Составлять инструктивные документы, отражающие отдельные особенности разрабатываемых технологических режимов изготовления несложного изделия</w:t>
            </w:r>
          </w:p>
        </w:tc>
      </w:tr>
      <w:tr w:rsidR="00EE0ABB" w:rsidRPr="00A57274" w14:paraId="0B27268C" w14:textId="77777777" w:rsidTr="00BA246F">
        <w:trPr>
          <w:trHeight w:val="20"/>
        </w:trPr>
        <w:tc>
          <w:tcPr>
            <w:tcW w:w="1291" w:type="pct"/>
            <w:vMerge/>
          </w:tcPr>
          <w:p w14:paraId="3F11AF46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247DDA29" w14:textId="2ABE0ECE" w:rsidR="00EE0ABB" w:rsidRPr="00B102C4" w:rsidRDefault="00EE0ABB" w:rsidP="00B102C4">
            <w:pPr>
              <w:pStyle w:val="aff2"/>
              <w:jc w:val="both"/>
            </w:pPr>
            <w:r w:rsidRPr="00B102C4">
              <w:t>Оформлять электронн</w:t>
            </w:r>
            <w:r w:rsidR="00F77444" w:rsidRPr="00B102C4">
              <w:t>ую</w:t>
            </w:r>
            <w:r w:rsidRPr="00B102C4">
              <w:t xml:space="preserve"> технологическ</w:t>
            </w:r>
            <w:r w:rsidR="00F77444" w:rsidRPr="00B102C4">
              <w:t>ую документацию на</w:t>
            </w:r>
            <w:r w:rsidRPr="00B102C4">
              <w:t xml:space="preserve"> </w:t>
            </w:r>
            <w:r w:rsidR="00F77444" w:rsidRPr="00B102C4">
              <w:t>процессы</w:t>
            </w:r>
            <w:r w:rsidRPr="00B102C4">
              <w:t xml:space="preserve"> изготовления несложных изделий из композиционных материалов и их составных частей</w:t>
            </w:r>
          </w:p>
        </w:tc>
      </w:tr>
      <w:tr w:rsidR="00EE0ABB" w:rsidRPr="00A57274" w14:paraId="666D73C5" w14:textId="77777777" w:rsidTr="00BA246F">
        <w:trPr>
          <w:trHeight w:val="20"/>
        </w:trPr>
        <w:tc>
          <w:tcPr>
            <w:tcW w:w="1291" w:type="pct"/>
            <w:vMerge/>
          </w:tcPr>
          <w:p w14:paraId="77FE7F8E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79705B5A" w14:textId="27FDB79E" w:rsidR="00EE0ABB" w:rsidRPr="00B102C4" w:rsidRDefault="00EE0ABB" w:rsidP="00B102C4">
            <w:pPr>
              <w:pStyle w:val="aff2"/>
              <w:jc w:val="both"/>
            </w:pPr>
            <w:r w:rsidRPr="00B102C4">
              <w:t>Уточнять параметры разрабатываемых технологических режимов по результатам работ по внедрению новых конструкций несложных изделий и технологических процессов композиционных материалов</w:t>
            </w:r>
          </w:p>
        </w:tc>
      </w:tr>
      <w:tr w:rsidR="00EE0ABB" w:rsidRPr="00A57274" w14:paraId="4A782FB1" w14:textId="77777777" w:rsidTr="00BA246F">
        <w:trPr>
          <w:trHeight w:val="20"/>
        </w:trPr>
        <w:tc>
          <w:tcPr>
            <w:tcW w:w="1291" w:type="pct"/>
            <w:vMerge w:val="restart"/>
          </w:tcPr>
          <w:p w14:paraId="0FFF31F3" w14:textId="77777777" w:rsidR="00EE0ABB" w:rsidRPr="00A57274" w:rsidRDefault="00EE0ABB" w:rsidP="00DC11D5">
            <w:pPr>
              <w:pStyle w:val="aff2"/>
            </w:pPr>
            <w:r w:rsidRPr="00A57274" w:rsidDel="002A1D54">
              <w:t>Необходимые знания</w:t>
            </w:r>
          </w:p>
        </w:tc>
        <w:tc>
          <w:tcPr>
            <w:tcW w:w="3709" w:type="pct"/>
          </w:tcPr>
          <w:p w14:paraId="4C2BE189" w14:textId="20E639DC" w:rsidR="00EE0ABB" w:rsidRPr="00B102C4" w:rsidRDefault="00EE0ABB" w:rsidP="00B102C4">
            <w:pPr>
              <w:pStyle w:val="aff2"/>
              <w:jc w:val="both"/>
            </w:pPr>
            <w:r w:rsidRPr="00B102C4">
              <w:t>Технологическое оборудование для изготовления составных частей композиционного материала</w:t>
            </w:r>
          </w:p>
        </w:tc>
      </w:tr>
      <w:tr w:rsidR="00EE0ABB" w:rsidRPr="00A57274" w14:paraId="1CFB22F5" w14:textId="77777777" w:rsidTr="00BA246F">
        <w:trPr>
          <w:trHeight w:val="20"/>
        </w:trPr>
        <w:tc>
          <w:tcPr>
            <w:tcW w:w="1291" w:type="pct"/>
            <w:vMerge/>
          </w:tcPr>
          <w:p w14:paraId="7FCA7ADB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15D8106F" w14:textId="28B4722B" w:rsidR="00EE0ABB" w:rsidRPr="00B102C4" w:rsidRDefault="00EE0ABB" w:rsidP="00B102C4">
            <w:pPr>
              <w:pStyle w:val="aff2"/>
              <w:jc w:val="both"/>
            </w:pPr>
            <w:r w:rsidRPr="00B102C4">
              <w:t>Технология изготовления армирующих частиц, волокон и тканей композиционных материалов</w:t>
            </w:r>
          </w:p>
        </w:tc>
      </w:tr>
      <w:tr w:rsidR="00EE0ABB" w:rsidRPr="00A57274" w14:paraId="634038E6" w14:textId="77777777" w:rsidTr="00BA246F">
        <w:trPr>
          <w:trHeight w:val="20"/>
        </w:trPr>
        <w:tc>
          <w:tcPr>
            <w:tcW w:w="1291" w:type="pct"/>
            <w:vMerge/>
          </w:tcPr>
          <w:p w14:paraId="6978C00F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586CDBFC" w14:textId="48DAF045" w:rsidR="00EE0ABB" w:rsidRPr="00B102C4" w:rsidRDefault="00EE0ABB" w:rsidP="00B102C4">
            <w:pPr>
              <w:pStyle w:val="aff2"/>
              <w:jc w:val="both"/>
            </w:pPr>
            <w:r w:rsidRPr="00B102C4">
              <w:t xml:space="preserve">Технологии контактного формования, формования с эластичной матрицей, формования давлением и прессованием, намоткой, пултрузией полимерных композиционных материалов </w:t>
            </w:r>
          </w:p>
        </w:tc>
      </w:tr>
      <w:tr w:rsidR="00EE0ABB" w:rsidRPr="00A57274" w14:paraId="497CC365" w14:textId="77777777" w:rsidTr="00BA246F">
        <w:trPr>
          <w:trHeight w:val="20"/>
        </w:trPr>
        <w:tc>
          <w:tcPr>
            <w:tcW w:w="1291" w:type="pct"/>
            <w:vMerge/>
          </w:tcPr>
          <w:p w14:paraId="31D3AE0A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20C89159" w14:textId="033931CA" w:rsidR="00EE0ABB" w:rsidRPr="00B102C4" w:rsidRDefault="00EE0ABB" w:rsidP="00B102C4">
            <w:pPr>
              <w:pStyle w:val="aff2"/>
              <w:jc w:val="both"/>
            </w:pPr>
            <w:r w:rsidRPr="00B102C4">
              <w:t>Жидкофазные, твердофазные и газофазные методы изготовления изделий из металлических композиционных материалов</w:t>
            </w:r>
          </w:p>
        </w:tc>
      </w:tr>
      <w:tr w:rsidR="00EE0ABB" w:rsidRPr="00A57274" w14:paraId="3F2027B5" w14:textId="77777777" w:rsidTr="00BA246F">
        <w:trPr>
          <w:trHeight w:val="20"/>
        </w:trPr>
        <w:tc>
          <w:tcPr>
            <w:tcW w:w="1291" w:type="pct"/>
            <w:vMerge/>
          </w:tcPr>
          <w:p w14:paraId="5260DF25" w14:textId="77777777" w:rsidR="00EE0ABB" w:rsidRPr="00A57274" w:rsidDel="002A1D54" w:rsidRDefault="00EE0ABB" w:rsidP="00DC11D5">
            <w:pPr>
              <w:pStyle w:val="aff2"/>
            </w:pPr>
          </w:p>
        </w:tc>
        <w:tc>
          <w:tcPr>
            <w:tcW w:w="3709" w:type="pct"/>
          </w:tcPr>
          <w:p w14:paraId="695D6608" w14:textId="77777777" w:rsidR="00EE0ABB" w:rsidRPr="00B102C4" w:rsidRDefault="00EE0ABB" w:rsidP="00B102C4">
            <w:pPr>
              <w:pStyle w:val="aff2"/>
              <w:jc w:val="both"/>
            </w:pPr>
            <w:r w:rsidRPr="00B102C4">
              <w:t>Технология изготовления конструкций из углерод-углеродных материалов</w:t>
            </w:r>
          </w:p>
        </w:tc>
      </w:tr>
      <w:tr w:rsidR="00F65B1E" w:rsidRPr="00A57274" w14:paraId="60B22C68" w14:textId="77777777" w:rsidTr="00BA246F">
        <w:trPr>
          <w:trHeight w:val="20"/>
        </w:trPr>
        <w:tc>
          <w:tcPr>
            <w:tcW w:w="1291" w:type="pct"/>
            <w:vMerge/>
          </w:tcPr>
          <w:p w14:paraId="4FA02CAF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4EDF1EEC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Технология изготовления металлокерамических конструкций</w:t>
            </w:r>
          </w:p>
        </w:tc>
      </w:tr>
      <w:tr w:rsidR="00F65B1E" w:rsidRPr="00A57274" w14:paraId="6E5E829B" w14:textId="77777777" w:rsidTr="00BA246F">
        <w:trPr>
          <w:trHeight w:val="20"/>
        </w:trPr>
        <w:tc>
          <w:tcPr>
            <w:tcW w:w="1291" w:type="pct"/>
            <w:vMerge/>
          </w:tcPr>
          <w:p w14:paraId="1BE5647A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4A4C5B7C" w14:textId="25BC96F5" w:rsidR="00F65B1E" w:rsidRPr="00B102C4" w:rsidRDefault="00F65B1E" w:rsidP="00B102C4">
            <w:pPr>
              <w:pStyle w:val="aff2"/>
              <w:jc w:val="both"/>
            </w:pPr>
            <w:r w:rsidRPr="00B102C4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F65B1E" w:rsidRPr="00A57274" w14:paraId="7709FB76" w14:textId="77777777" w:rsidTr="00BA246F">
        <w:trPr>
          <w:trHeight w:val="20"/>
        </w:trPr>
        <w:tc>
          <w:tcPr>
            <w:tcW w:w="1291" w:type="pct"/>
            <w:vMerge/>
          </w:tcPr>
          <w:p w14:paraId="0642A5AF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45DAD429" w14:textId="4EF802DB" w:rsidR="00F65B1E" w:rsidRPr="00B102C4" w:rsidRDefault="00F65B1E" w:rsidP="00B102C4">
            <w:pPr>
              <w:pStyle w:val="aff2"/>
              <w:jc w:val="both"/>
            </w:pPr>
            <w:r w:rsidRPr="00B102C4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F65B1E" w:rsidRPr="00A57274" w14:paraId="17F78355" w14:textId="77777777" w:rsidTr="00BA246F">
        <w:trPr>
          <w:trHeight w:val="20"/>
        </w:trPr>
        <w:tc>
          <w:tcPr>
            <w:tcW w:w="1291" w:type="pct"/>
            <w:vMerge/>
          </w:tcPr>
          <w:p w14:paraId="4C8EA579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176EFD48" w14:textId="6B9CB1D4" w:rsidR="00F65B1E" w:rsidRPr="00B102C4" w:rsidRDefault="00F65B1E" w:rsidP="00B102C4">
            <w:pPr>
              <w:pStyle w:val="aff2"/>
              <w:jc w:val="both"/>
            </w:pPr>
            <w:r w:rsidRPr="00B102C4">
              <w:t xml:space="preserve">Браузеры для работы с </w:t>
            </w:r>
            <w:r w:rsidR="002D1FF0" w:rsidRPr="00B102C4">
              <w:t>информационно-телекоммуникационной сетью «Интернет»</w:t>
            </w:r>
            <w:r w:rsidRPr="00B102C4">
              <w:t>: наименования, возможности и порядок работы в них</w:t>
            </w:r>
          </w:p>
        </w:tc>
      </w:tr>
      <w:tr w:rsidR="00F65B1E" w:rsidRPr="00A57274" w14:paraId="71DF0A25" w14:textId="77777777" w:rsidTr="00BA246F">
        <w:trPr>
          <w:trHeight w:val="20"/>
        </w:trPr>
        <w:tc>
          <w:tcPr>
            <w:tcW w:w="1291" w:type="pct"/>
            <w:vMerge/>
          </w:tcPr>
          <w:p w14:paraId="34E2CA6D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7B7C7D47" w14:textId="7A142DB3" w:rsidR="00F65B1E" w:rsidRPr="00B102C4" w:rsidRDefault="00F65B1E" w:rsidP="00B102C4">
            <w:pPr>
              <w:pStyle w:val="aff2"/>
              <w:jc w:val="both"/>
            </w:pPr>
            <w:r w:rsidRPr="00B102C4">
              <w:t xml:space="preserve">Правила безопасности при работе в </w:t>
            </w:r>
            <w:r w:rsidR="000D29DC" w:rsidRPr="00B102C4">
              <w:t>информационно-телекоммуникационной сети «Интернет»</w:t>
            </w:r>
          </w:p>
        </w:tc>
      </w:tr>
      <w:tr w:rsidR="00F65B1E" w:rsidRPr="00A57274" w14:paraId="75777A47" w14:textId="77777777" w:rsidTr="00BA246F">
        <w:trPr>
          <w:trHeight w:val="20"/>
        </w:trPr>
        <w:tc>
          <w:tcPr>
            <w:tcW w:w="1291" w:type="pct"/>
            <w:vMerge/>
          </w:tcPr>
          <w:p w14:paraId="6CD216A2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52BB45F4" w14:textId="34C45B9C" w:rsidR="00F65B1E" w:rsidRPr="00B102C4" w:rsidRDefault="00F65B1E" w:rsidP="00B102C4">
            <w:pPr>
              <w:pStyle w:val="aff2"/>
              <w:jc w:val="both"/>
            </w:pPr>
            <w:r w:rsidRPr="00B102C4">
              <w:t xml:space="preserve">Поисковые системы для поиска информации в </w:t>
            </w:r>
            <w:r w:rsidR="000D29DC" w:rsidRPr="00B102C4">
              <w:t>информационно-телекоммуникационной сети «Интернет»</w:t>
            </w:r>
            <w:r w:rsidRPr="00B102C4">
              <w:t>: наименования, возможности и порядок работы в них</w:t>
            </w:r>
          </w:p>
        </w:tc>
      </w:tr>
      <w:tr w:rsidR="00FC1230" w:rsidRPr="00A57274" w14:paraId="0AA8D5A0" w14:textId="77777777" w:rsidTr="00FC1230">
        <w:trPr>
          <w:trHeight w:val="748"/>
        </w:trPr>
        <w:tc>
          <w:tcPr>
            <w:tcW w:w="1291" w:type="pct"/>
            <w:vMerge/>
          </w:tcPr>
          <w:p w14:paraId="4A93AC93" w14:textId="77777777" w:rsidR="00FC1230" w:rsidRPr="00A57274" w:rsidDel="002A1D54" w:rsidRDefault="00FC1230" w:rsidP="00DC11D5">
            <w:pPr>
              <w:pStyle w:val="aff2"/>
            </w:pPr>
          </w:p>
        </w:tc>
        <w:tc>
          <w:tcPr>
            <w:tcW w:w="3709" w:type="pct"/>
          </w:tcPr>
          <w:p w14:paraId="1E5053BA" w14:textId="1D27867A" w:rsidR="00FC1230" w:rsidRPr="00B102C4" w:rsidRDefault="00FC1230" w:rsidP="00B102C4">
            <w:pPr>
              <w:pStyle w:val="aff2"/>
              <w:jc w:val="both"/>
            </w:pPr>
            <w:r w:rsidRPr="00B102C4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F65B1E" w:rsidRPr="00A57274" w14:paraId="3A8D604B" w14:textId="77777777" w:rsidTr="00BA246F">
        <w:trPr>
          <w:trHeight w:val="20"/>
        </w:trPr>
        <w:tc>
          <w:tcPr>
            <w:tcW w:w="1291" w:type="pct"/>
            <w:vMerge/>
          </w:tcPr>
          <w:p w14:paraId="48CB331E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3674D147" w14:textId="6793DF26" w:rsidR="00F65B1E" w:rsidRPr="00B102C4" w:rsidRDefault="00F65B1E" w:rsidP="00B102C4">
            <w:pPr>
              <w:pStyle w:val="aff2"/>
              <w:jc w:val="both"/>
            </w:pPr>
            <w:r w:rsidRPr="00B102C4">
              <w:t>Основные методы расчета экономической эффективности с применением вычислительной техники и прикладных программ</w:t>
            </w:r>
          </w:p>
        </w:tc>
      </w:tr>
      <w:tr w:rsidR="00F65B1E" w:rsidRPr="00A57274" w14:paraId="019853A3" w14:textId="77777777" w:rsidTr="00BA246F">
        <w:trPr>
          <w:trHeight w:val="20"/>
        </w:trPr>
        <w:tc>
          <w:tcPr>
            <w:tcW w:w="1291" w:type="pct"/>
            <w:vMerge/>
          </w:tcPr>
          <w:p w14:paraId="2AA1A4C9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163B7230" w14:textId="2EE4989C" w:rsidR="00F65B1E" w:rsidRPr="00B102C4" w:rsidRDefault="00F65B1E" w:rsidP="00B102C4">
            <w:pPr>
              <w:pStyle w:val="aff2"/>
              <w:jc w:val="both"/>
            </w:pPr>
            <w:r w:rsidRPr="00B102C4">
              <w:t>Единая система конструкторской документации</w:t>
            </w:r>
          </w:p>
        </w:tc>
      </w:tr>
      <w:tr w:rsidR="00F65B1E" w:rsidRPr="00A57274" w14:paraId="779C9C03" w14:textId="77777777" w:rsidTr="00BA246F">
        <w:trPr>
          <w:trHeight w:val="20"/>
        </w:trPr>
        <w:tc>
          <w:tcPr>
            <w:tcW w:w="1291" w:type="pct"/>
            <w:vMerge/>
          </w:tcPr>
          <w:p w14:paraId="2E735E69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1AF9AE33" w14:textId="12BF706A" w:rsidR="00F65B1E" w:rsidRPr="00B102C4" w:rsidRDefault="00F65B1E" w:rsidP="00B102C4">
            <w:pPr>
              <w:pStyle w:val="aff2"/>
              <w:jc w:val="both"/>
            </w:pPr>
            <w:r w:rsidRPr="00B102C4">
              <w:t>Единая система допусков и посадок</w:t>
            </w:r>
          </w:p>
        </w:tc>
      </w:tr>
      <w:tr w:rsidR="00F65B1E" w:rsidRPr="00A57274" w14:paraId="3D4157B7" w14:textId="77777777" w:rsidTr="00BA246F">
        <w:trPr>
          <w:trHeight w:val="20"/>
        </w:trPr>
        <w:tc>
          <w:tcPr>
            <w:tcW w:w="1291" w:type="pct"/>
            <w:vMerge/>
          </w:tcPr>
          <w:p w14:paraId="7AC13F68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62AA6068" w14:textId="554860E2" w:rsidR="00F65B1E" w:rsidRPr="00B102C4" w:rsidRDefault="00F65B1E" w:rsidP="00B102C4">
            <w:pPr>
              <w:pStyle w:val="aff2"/>
              <w:jc w:val="both"/>
            </w:pPr>
            <w:r w:rsidRPr="00B102C4">
              <w:t>Единая система технологической документации</w:t>
            </w:r>
          </w:p>
        </w:tc>
      </w:tr>
      <w:tr w:rsidR="00F65B1E" w:rsidRPr="00A57274" w14:paraId="1181A91A" w14:textId="77777777" w:rsidTr="00BA246F">
        <w:trPr>
          <w:trHeight w:val="20"/>
        </w:trPr>
        <w:tc>
          <w:tcPr>
            <w:tcW w:w="1291" w:type="pct"/>
            <w:vMerge/>
          </w:tcPr>
          <w:p w14:paraId="06E6D79C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60EA245B" w14:textId="54B997CA" w:rsidR="00F65B1E" w:rsidRPr="00B102C4" w:rsidRDefault="00F65B1E" w:rsidP="00B102C4">
            <w:pPr>
              <w:pStyle w:val="aff2"/>
              <w:jc w:val="both"/>
            </w:pPr>
            <w:r w:rsidRPr="00B102C4">
              <w:t>Единая система технологической подготовки производства</w:t>
            </w:r>
          </w:p>
        </w:tc>
      </w:tr>
      <w:tr w:rsidR="00F65B1E" w:rsidRPr="00A57274" w14:paraId="6537CDF7" w14:textId="77777777" w:rsidTr="00BA246F">
        <w:trPr>
          <w:trHeight w:val="20"/>
        </w:trPr>
        <w:tc>
          <w:tcPr>
            <w:tcW w:w="1291" w:type="pct"/>
            <w:vMerge/>
          </w:tcPr>
          <w:p w14:paraId="1FEB2BEC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1C00C950" w14:textId="54AF6A94" w:rsidR="00F65B1E" w:rsidRPr="00B102C4" w:rsidRDefault="00F65B1E" w:rsidP="00B102C4">
            <w:pPr>
              <w:pStyle w:val="aff2"/>
              <w:jc w:val="both"/>
            </w:pPr>
            <w:r w:rsidRPr="00B102C4">
              <w:t>Технологии выполнения сварных, клееных, клепаных и клее</w:t>
            </w:r>
            <w:r w:rsidR="007734EE">
              <w:t>-</w:t>
            </w:r>
            <w:r w:rsidRPr="00B102C4">
              <w:t>клепанных неразъемных соединений конструктивных элементов несложных изделий из композиционных материалов</w:t>
            </w:r>
          </w:p>
        </w:tc>
      </w:tr>
      <w:tr w:rsidR="00F65B1E" w:rsidRPr="00A57274" w14:paraId="2203B966" w14:textId="77777777" w:rsidTr="00BA246F">
        <w:trPr>
          <w:trHeight w:val="20"/>
        </w:trPr>
        <w:tc>
          <w:tcPr>
            <w:tcW w:w="1291" w:type="pct"/>
            <w:vMerge/>
          </w:tcPr>
          <w:p w14:paraId="28E556A5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0139D096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Основы химии полимеров</w:t>
            </w:r>
          </w:p>
        </w:tc>
      </w:tr>
      <w:tr w:rsidR="00F65B1E" w:rsidRPr="00A57274" w14:paraId="589BD139" w14:textId="77777777" w:rsidTr="00BA246F">
        <w:trPr>
          <w:trHeight w:val="20"/>
        </w:trPr>
        <w:tc>
          <w:tcPr>
            <w:tcW w:w="1291" w:type="pct"/>
            <w:vMerge/>
          </w:tcPr>
          <w:p w14:paraId="03EC4CA9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1B459CC4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Основы химии неорганических минеральных веществ</w:t>
            </w:r>
          </w:p>
        </w:tc>
      </w:tr>
      <w:tr w:rsidR="00F65B1E" w:rsidRPr="00A57274" w14:paraId="7FDFFF3F" w14:textId="77777777" w:rsidTr="00BA246F">
        <w:trPr>
          <w:trHeight w:val="20"/>
        </w:trPr>
        <w:tc>
          <w:tcPr>
            <w:tcW w:w="1291" w:type="pct"/>
            <w:vMerge/>
          </w:tcPr>
          <w:p w14:paraId="6CB65ADF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2AC91965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Основы порошковой металлургии</w:t>
            </w:r>
          </w:p>
        </w:tc>
      </w:tr>
      <w:tr w:rsidR="00F65B1E" w:rsidRPr="00A57274" w14:paraId="11A12187" w14:textId="77777777" w:rsidTr="00BA246F">
        <w:trPr>
          <w:trHeight w:val="20"/>
        </w:trPr>
        <w:tc>
          <w:tcPr>
            <w:tcW w:w="1291" w:type="pct"/>
            <w:vMerge/>
          </w:tcPr>
          <w:p w14:paraId="4F4FFFA2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4B0ECB7C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Основы плазменных и вакуумных технологий</w:t>
            </w:r>
          </w:p>
        </w:tc>
      </w:tr>
      <w:tr w:rsidR="00F65B1E" w:rsidRPr="00A57274" w14:paraId="7015C793" w14:textId="77777777" w:rsidTr="00BA246F">
        <w:trPr>
          <w:trHeight w:val="20"/>
        </w:trPr>
        <w:tc>
          <w:tcPr>
            <w:tcW w:w="1291" w:type="pct"/>
            <w:vMerge/>
          </w:tcPr>
          <w:p w14:paraId="6D8FE479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443CEB25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Основы технологии лазерной обработки</w:t>
            </w:r>
          </w:p>
        </w:tc>
      </w:tr>
      <w:tr w:rsidR="00F65B1E" w:rsidRPr="00A57274" w14:paraId="406DD9AB" w14:textId="77777777" w:rsidTr="00BA246F">
        <w:trPr>
          <w:trHeight w:val="20"/>
        </w:trPr>
        <w:tc>
          <w:tcPr>
            <w:tcW w:w="1291" w:type="pct"/>
            <w:vMerge/>
          </w:tcPr>
          <w:p w14:paraId="0E964A24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36A704BF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Основы технологии резания металлических и неметаллических материалов</w:t>
            </w:r>
          </w:p>
        </w:tc>
      </w:tr>
      <w:tr w:rsidR="00F65B1E" w:rsidRPr="00A57274" w14:paraId="5BA868CF" w14:textId="77777777" w:rsidTr="00BA246F">
        <w:trPr>
          <w:trHeight w:val="20"/>
        </w:trPr>
        <w:tc>
          <w:tcPr>
            <w:tcW w:w="1291" w:type="pct"/>
            <w:vMerge/>
          </w:tcPr>
          <w:p w14:paraId="51445D7F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46C3ABF3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Основы технологии обработки ультразвуком</w:t>
            </w:r>
          </w:p>
        </w:tc>
      </w:tr>
      <w:tr w:rsidR="00F65B1E" w:rsidRPr="00A57274" w14:paraId="42486A99" w14:textId="77777777" w:rsidTr="00BA246F">
        <w:trPr>
          <w:trHeight w:val="20"/>
        </w:trPr>
        <w:tc>
          <w:tcPr>
            <w:tcW w:w="1291" w:type="pct"/>
            <w:vMerge/>
          </w:tcPr>
          <w:p w14:paraId="66C9BDBD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6480F51E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Основы экономических расчетов</w:t>
            </w:r>
          </w:p>
        </w:tc>
      </w:tr>
      <w:tr w:rsidR="00F4020F" w:rsidRPr="00A57274" w14:paraId="54DF179B" w14:textId="77777777" w:rsidTr="00BA246F">
        <w:trPr>
          <w:trHeight w:val="20"/>
        </w:trPr>
        <w:tc>
          <w:tcPr>
            <w:tcW w:w="1291" w:type="pct"/>
            <w:vMerge/>
          </w:tcPr>
          <w:p w14:paraId="385DC67C" w14:textId="77777777" w:rsidR="00F4020F" w:rsidRPr="00A57274" w:rsidDel="002A1D54" w:rsidRDefault="00F4020F" w:rsidP="00DC11D5">
            <w:pPr>
              <w:pStyle w:val="aff2"/>
            </w:pPr>
          </w:p>
        </w:tc>
        <w:tc>
          <w:tcPr>
            <w:tcW w:w="3709" w:type="pct"/>
          </w:tcPr>
          <w:p w14:paraId="00945074" w14:textId="210FC82D" w:rsidR="00F4020F" w:rsidRPr="00B102C4" w:rsidRDefault="00F4020F" w:rsidP="00B102C4">
            <w:pPr>
              <w:pStyle w:val="aff2"/>
              <w:jc w:val="both"/>
            </w:pPr>
            <w:r w:rsidRPr="00B102C4">
              <w:t xml:space="preserve">Виды, назначение и порядок применения машин для </w:t>
            </w:r>
            <w:r w:rsidR="000C7B17" w:rsidRPr="00B102C4">
              <w:t xml:space="preserve">доводочных </w:t>
            </w:r>
            <w:r w:rsidRPr="00B102C4">
              <w:t xml:space="preserve">испытаний </w:t>
            </w:r>
            <w:r w:rsidR="005730AE" w:rsidRPr="00B102C4">
              <w:t xml:space="preserve">механических свойств изделий из композиционных материалов </w:t>
            </w:r>
          </w:p>
        </w:tc>
      </w:tr>
      <w:tr w:rsidR="00F65B1E" w:rsidRPr="00A57274" w14:paraId="608C2210" w14:textId="77777777" w:rsidTr="00BA246F">
        <w:trPr>
          <w:trHeight w:val="20"/>
        </w:trPr>
        <w:tc>
          <w:tcPr>
            <w:tcW w:w="1291" w:type="pct"/>
            <w:vMerge/>
          </w:tcPr>
          <w:p w14:paraId="6F2E3C3B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5BC99CAB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>Методика разработки технологических инструкций</w:t>
            </w:r>
          </w:p>
        </w:tc>
      </w:tr>
      <w:tr w:rsidR="00F65B1E" w:rsidRPr="00A57274" w14:paraId="5CD3DEEF" w14:textId="77777777" w:rsidTr="00BA246F">
        <w:trPr>
          <w:trHeight w:val="20"/>
        </w:trPr>
        <w:tc>
          <w:tcPr>
            <w:tcW w:w="1291" w:type="pct"/>
            <w:vMerge/>
          </w:tcPr>
          <w:p w14:paraId="7B03A6C3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562176B5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 xml:space="preserve">Основы ведения делопроизводства </w:t>
            </w:r>
          </w:p>
        </w:tc>
      </w:tr>
      <w:tr w:rsidR="00F65B1E" w:rsidRPr="00A57274" w14:paraId="3C3DE571" w14:textId="77777777" w:rsidTr="00BA246F">
        <w:trPr>
          <w:trHeight w:val="20"/>
        </w:trPr>
        <w:tc>
          <w:tcPr>
            <w:tcW w:w="1291" w:type="pct"/>
            <w:vMerge/>
          </w:tcPr>
          <w:p w14:paraId="471C6737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27B09481" w14:textId="274DA960" w:rsidR="00F65B1E" w:rsidRPr="00B102C4" w:rsidRDefault="00F65B1E" w:rsidP="00B102C4">
            <w:pPr>
              <w:pStyle w:val="aff2"/>
              <w:jc w:val="both"/>
            </w:pPr>
            <w:r w:rsidRPr="00B102C4">
              <w:t xml:space="preserve">Стандарты </w:t>
            </w:r>
            <w:r w:rsidR="00CB4736" w:rsidRPr="00B102C4">
              <w:t>и нормативно-технические</w:t>
            </w:r>
            <w:r w:rsidRPr="00B102C4">
              <w:t xml:space="preserve"> документы, регламентирующие правила оформления технической документации</w:t>
            </w:r>
          </w:p>
        </w:tc>
      </w:tr>
      <w:tr w:rsidR="00F65B1E" w:rsidRPr="00A57274" w14:paraId="1B98253B" w14:textId="77777777" w:rsidTr="00BA246F">
        <w:trPr>
          <w:trHeight w:val="20"/>
        </w:trPr>
        <w:tc>
          <w:tcPr>
            <w:tcW w:w="1291" w:type="pct"/>
            <w:vMerge/>
          </w:tcPr>
          <w:p w14:paraId="2D97EBF4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3843C98E" w14:textId="47A882E0" w:rsidR="00F65B1E" w:rsidRPr="00B102C4" w:rsidRDefault="00F65B1E" w:rsidP="00B102C4">
            <w:pPr>
              <w:pStyle w:val="aff2"/>
              <w:jc w:val="both"/>
            </w:pPr>
            <w:r w:rsidRPr="00B102C4">
              <w:t xml:space="preserve">Порядок оформления </w:t>
            </w:r>
            <w:r w:rsidR="00F77444" w:rsidRPr="00B102C4">
              <w:t>технологической документации</w:t>
            </w:r>
          </w:p>
        </w:tc>
      </w:tr>
      <w:tr w:rsidR="00F65B1E" w:rsidRPr="00A57274" w14:paraId="06648829" w14:textId="77777777" w:rsidTr="00BA246F">
        <w:trPr>
          <w:trHeight w:val="20"/>
        </w:trPr>
        <w:tc>
          <w:tcPr>
            <w:tcW w:w="1291" w:type="pct"/>
            <w:vMerge/>
          </w:tcPr>
          <w:p w14:paraId="329291A0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3BE9761A" w14:textId="378CBA39" w:rsidR="00F65B1E" w:rsidRPr="00B102C4" w:rsidRDefault="002D1FF0" w:rsidP="00B102C4">
            <w:pPr>
              <w:pStyle w:val="aff2"/>
              <w:jc w:val="both"/>
            </w:pPr>
            <w:r w:rsidRPr="00B102C4">
              <w:t xml:space="preserve">Меры безопасности </w:t>
            </w:r>
            <w:r w:rsidR="00F65B1E" w:rsidRPr="00B102C4">
              <w:t>при производстве композиционных материалов</w:t>
            </w:r>
          </w:p>
        </w:tc>
      </w:tr>
      <w:tr w:rsidR="00F65B1E" w:rsidRPr="00A57274" w14:paraId="5C0139C9" w14:textId="77777777" w:rsidTr="00BA246F">
        <w:trPr>
          <w:trHeight w:val="20"/>
        </w:trPr>
        <w:tc>
          <w:tcPr>
            <w:tcW w:w="1291" w:type="pct"/>
            <w:vMerge/>
          </w:tcPr>
          <w:p w14:paraId="7E1FFCD8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2C33D864" w14:textId="2DF0F4EE" w:rsidR="00F65B1E" w:rsidRPr="00B102C4" w:rsidRDefault="00F65B1E" w:rsidP="00B102C4">
            <w:pPr>
              <w:pStyle w:val="aff2"/>
              <w:jc w:val="both"/>
            </w:pPr>
            <w:r w:rsidRPr="00B102C4">
              <w:t>Порядок применения средств индивидуальной и коллективной защиты при производстве композиционных материалов</w:t>
            </w:r>
          </w:p>
        </w:tc>
      </w:tr>
      <w:tr w:rsidR="00F65B1E" w:rsidRPr="00A57274" w14:paraId="1F8BD043" w14:textId="77777777" w:rsidTr="00BA246F">
        <w:trPr>
          <w:trHeight w:val="20"/>
        </w:trPr>
        <w:tc>
          <w:tcPr>
            <w:tcW w:w="1291" w:type="pct"/>
            <w:vMerge/>
          </w:tcPr>
          <w:p w14:paraId="17A1234A" w14:textId="77777777" w:rsidR="00F65B1E" w:rsidRPr="00A57274" w:rsidDel="002A1D54" w:rsidRDefault="00F65B1E" w:rsidP="00DC11D5">
            <w:pPr>
              <w:pStyle w:val="aff2"/>
            </w:pPr>
          </w:p>
        </w:tc>
        <w:tc>
          <w:tcPr>
            <w:tcW w:w="3709" w:type="pct"/>
          </w:tcPr>
          <w:p w14:paraId="1BD39870" w14:textId="4FF53904" w:rsidR="00F65B1E" w:rsidRPr="00B102C4" w:rsidRDefault="00F65B1E" w:rsidP="00B102C4">
            <w:pPr>
              <w:pStyle w:val="aff2"/>
              <w:jc w:val="both"/>
            </w:pPr>
            <w:r w:rsidRPr="00B102C4">
              <w:t>Требования охраны труда, пожарной, промышленной, экологической и электробезопасности</w:t>
            </w:r>
          </w:p>
        </w:tc>
      </w:tr>
      <w:tr w:rsidR="00F65B1E" w:rsidRPr="00A57274" w14:paraId="513D207C" w14:textId="77777777" w:rsidTr="00BA246F">
        <w:trPr>
          <w:trHeight w:val="20"/>
        </w:trPr>
        <w:tc>
          <w:tcPr>
            <w:tcW w:w="1291" w:type="pct"/>
          </w:tcPr>
          <w:p w14:paraId="36D8F757" w14:textId="77777777" w:rsidR="00F65B1E" w:rsidRPr="00E3625C" w:rsidRDefault="00F65B1E" w:rsidP="00DC11D5">
            <w:pPr>
              <w:pStyle w:val="aff2"/>
            </w:pPr>
            <w:r w:rsidRPr="00E3625C">
              <w:t>Другие характеристики</w:t>
            </w:r>
          </w:p>
        </w:tc>
        <w:tc>
          <w:tcPr>
            <w:tcW w:w="3709" w:type="pct"/>
          </w:tcPr>
          <w:p w14:paraId="3C959335" w14:textId="77777777" w:rsidR="00F65B1E" w:rsidRPr="00B102C4" w:rsidRDefault="00F65B1E" w:rsidP="00B102C4">
            <w:pPr>
              <w:pStyle w:val="aff2"/>
              <w:jc w:val="both"/>
            </w:pPr>
            <w:r w:rsidRPr="00B102C4">
              <w:t xml:space="preserve">- </w:t>
            </w:r>
          </w:p>
        </w:tc>
      </w:tr>
    </w:tbl>
    <w:p w14:paraId="52AD1598" w14:textId="65BE768C" w:rsidR="005A1E77" w:rsidRPr="00356FE0" w:rsidRDefault="005A1E77" w:rsidP="00DC11D5">
      <w:pPr>
        <w:pStyle w:val="3"/>
        <w:keepNext w:val="0"/>
        <w:rPr>
          <w:szCs w:val="20"/>
        </w:rPr>
      </w:pPr>
      <w:r w:rsidRPr="00356FE0">
        <w:t>3.</w:t>
      </w:r>
      <w:r w:rsidRPr="00356FE0">
        <w:rPr>
          <w:lang w:val="en-US"/>
        </w:rPr>
        <w:t>2</w:t>
      </w:r>
      <w:r w:rsidRPr="00356FE0">
        <w:t>.</w:t>
      </w:r>
      <w:r w:rsidR="007A441C">
        <w:t>3</w:t>
      </w:r>
      <w:r w:rsidRPr="00356FE0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4527"/>
        <w:gridCol w:w="720"/>
        <w:gridCol w:w="875"/>
        <w:gridCol w:w="1597"/>
        <w:gridCol w:w="957"/>
      </w:tblGrid>
      <w:tr w:rsidR="005A1E77" w:rsidRPr="00356FE0" w14:paraId="178727B3" w14:textId="77777777" w:rsidTr="00893F86">
        <w:trPr>
          <w:trHeight w:val="278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522401C" w14:textId="77777777" w:rsidR="005A1E77" w:rsidRPr="00356FE0" w:rsidRDefault="005A1E77" w:rsidP="00DC11D5">
            <w:pPr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024E7C" w14:textId="17D79FD2" w:rsidR="005A1E77" w:rsidRPr="00356FE0" w:rsidRDefault="005A1E77" w:rsidP="00DC11D5">
            <w:pPr>
              <w:pStyle w:val="aff2"/>
              <w:rPr>
                <w:sz w:val="18"/>
                <w:szCs w:val="16"/>
              </w:rPr>
            </w:pPr>
            <w:r w:rsidRPr="00356FE0">
              <w:t xml:space="preserve">Постановка на производство несложных изделий </w:t>
            </w:r>
            <w:r>
              <w:t>из композиционных материалов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89BC7E" w14:textId="77777777" w:rsidR="005A1E77" w:rsidRPr="00356FE0" w:rsidRDefault="005A1E77" w:rsidP="00DC11D5">
            <w:pPr>
              <w:jc w:val="right"/>
              <w:rPr>
                <w:sz w:val="16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118A0" w14:textId="3ED56E4C" w:rsidR="005A1E77" w:rsidRPr="00356FE0" w:rsidRDefault="007734EE" w:rsidP="00DC11D5">
            <w:r>
              <w:t>B</w:t>
            </w:r>
            <w:r w:rsidR="005A1E77" w:rsidRPr="00356FE0">
              <w:t>/0</w:t>
            </w:r>
            <w:r w:rsidR="000D29DC">
              <w:t>3</w:t>
            </w:r>
            <w:r w:rsidR="005A1E77" w:rsidRPr="00356FE0">
              <w:t>.5</w:t>
            </w:r>
          </w:p>
        </w:tc>
        <w:tc>
          <w:tcPr>
            <w:tcW w:w="7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EA6659" w14:textId="77777777" w:rsidR="005A1E77" w:rsidRPr="00356FE0" w:rsidRDefault="005A1E77" w:rsidP="00DC11D5">
            <w:pPr>
              <w:rPr>
                <w:sz w:val="18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655553" w14:textId="77777777" w:rsidR="005A1E77" w:rsidRPr="00356FE0" w:rsidRDefault="005A1E77" w:rsidP="00DC11D5">
            <w:pPr>
              <w:jc w:val="center"/>
            </w:pPr>
            <w:r w:rsidRPr="00356FE0">
              <w:t>5</w:t>
            </w:r>
          </w:p>
        </w:tc>
      </w:tr>
    </w:tbl>
    <w:p w14:paraId="6F2A6EA2" w14:textId="77777777" w:rsidR="00533A85" w:rsidRDefault="00533A8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0"/>
        <w:gridCol w:w="1414"/>
        <w:gridCol w:w="451"/>
        <w:gridCol w:w="2206"/>
        <w:gridCol w:w="1479"/>
        <w:gridCol w:w="1902"/>
      </w:tblGrid>
      <w:tr w:rsidR="005A1E77" w:rsidRPr="00356FE0" w14:paraId="6847FDC7" w14:textId="77777777" w:rsidTr="00893F86">
        <w:trPr>
          <w:trHeight w:val="488"/>
        </w:trPr>
        <w:tc>
          <w:tcPr>
            <w:tcW w:w="13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BA3B9A4" w14:textId="77777777" w:rsidR="005A1E77" w:rsidRPr="00356FE0" w:rsidRDefault="005A1E77" w:rsidP="00DC11D5">
            <w:pPr>
              <w:rPr>
                <w:sz w:val="20"/>
                <w:szCs w:val="18"/>
              </w:rPr>
            </w:pPr>
            <w:r w:rsidRPr="00356FE0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31595D4" w14:textId="77777777" w:rsidR="005A1E77" w:rsidRPr="00356FE0" w:rsidRDefault="005A1E77" w:rsidP="00DC11D5">
            <w:r w:rsidRPr="00356FE0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E21CA45" w14:textId="77777777" w:rsidR="005A1E77" w:rsidRPr="00356FE0" w:rsidRDefault="005A1E77" w:rsidP="00DC11D5">
            <w:r w:rsidRPr="00356FE0">
              <w:t>Х</w:t>
            </w:r>
          </w:p>
        </w:tc>
        <w:tc>
          <w:tcPr>
            <w:tcW w:w="10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599441" w14:textId="77777777" w:rsidR="005A1E77" w:rsidRPr="00356FE0" w:rsidRDefault="005A1E77" w:rsidP="00DC11D5">
            <w:r w:rsidRPr="00356FE0">
              <w:rPr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995DA0" w14:textId="77777777" w:rsidR="005A1E77" w:rsidRPr="00356FE0" w:rsidRDefault="005A1E77" w:rsidP="00DC11D5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A99F10" w14:textId="77777777" w:rsidR="005A1E77" w:rsidRPr="00356FE0" w:rsidRDefault="005A1E77" w:rsidP="00DC11D5">
            <w:pPr>
              <w:jc w:val="center"/>
            </w:pPr>
          </w:p>
        </w:tc>
      </w:tr>
      <w:tr w:rsidR="005A1E77" w:rsidRPr="00356FE0" w14:paraId="1C8410B2" w14:textId="77777777" w:rsidTr="00893F86">
        <w:trPr>
          <w:trHeight w:val="479"/>
        </w:trPr>
        <w:tc>
          <w:tcPr>
            <w:tcW w:w="1348" w:type="pct"/>
            <w:tcBorders>
              <w:top w:val="nil"/>
              <w:bottom w:val="nil"/>
              <w:right w:val="nil"/>
            </w:tcBorders>
            <w:vAlign w:val="center"/>
          </w:tcPr>
          <w:p w14:paraId="2CDFBABF" w14:textId="77777777" w:rsidR="005A1E77" w:rsidRPr="00356FE0" w:rsidRDefault="005A1E77" w:rsidP="00DC11D5">
            <w:pPr>
              <w:rPr>
                <w:sz w:val="18"/>
                <w:szCs w:val="16"/>
              </w:rPr>
            </w:pPr>
          </w:p>
        </w:tc>
        <w:tc>
          <w:tcPr>
            <w:tcW w:w="19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E0C0A1B" w14:textId="77777777" w:rsidR="005A1E77" w:rsidRPr="00356FE0" w:rsidRDefault="005A1E77" w:rsidP="00DC11D5">
            <w:pPr>
              <w:rPr>
                <w:sz w:val="18"/>
                <w:szCs w:val="16"/>
              </w:rPr>
            </w:pPr>
          </w:p>
        </w:tc>
        <w:tc>
          <w:tcPr>
            <w:tcW w:w="7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EC63AE" w14:textId="77777777" w:rsidR="005A1E77" w:rsidRPr="00356FE0" w:rsidRDefault="005A1E77" w:rsidP="00DC11D5">
            <w:pPr>
              <w:jc w:val="center"/>
              <w:rPr>
                <w:sz w:val="18"/>
                <w:szCs w:val="16"/>
              </w:rPr>
            </w:pPr>
            <w:r w:rsidRPr="00356F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B8FB0D" w14:textId="77777777" w:rsidR="005A1E77" w:rsidRPr="00356FE0" w:rsidRDefault="005A1E77" w:rsidP="00DC11D5">
            <w:pPr>
              <w:ind w:right="-104"/>
              <w:jc w:val="center"/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EB885FE" w14:textId="77777777" w:rsidR="000A2F67" w:rsidRPr="00356FE0" w:rsidRDefault="000A2F67" w:rsidP="00DC11D5">
      <w:pPr>
        <w:rPr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9"/>
        <w:gridCol w:w="7446"/>
      </w:tblGrid>
      <w:tr w:rsidR="000A2F67" w:rsidRPr="00356FE0" w14:paraId="76D22172" w14:textId="77777777" w:rsidTr="00893F86">
        <w:trPr>
          <w:trHeight w:val="20"/>
        </w:trPr>
        <w:tc>
          <w:tcPr>
            <w:tcW w:w="134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875CD" w14:textId="772C6EDD" w:rsidR="000A2F67" w:rsidRPr="00356FE0" w:rsidRDefault="000A2F67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BF9FD" w14:textId="152DE093" w:rsidR="000A2F67" w:rsidRPr="00356FE0" w:rsidRDefault="000A2F67" w:rsidP="00533A85">
            <w:pPr>
              <w:pStyle w:val="aff2"/>
              <w:jc w:val="both"/>
            </w:pPr>
            <w:r w:rsidRPr="00533A85">
              <w:t>Летучий контроль</w:t>
            </w:r>
            <w:r w:rsidRPr="00356FE0">
              <w:t xml:space="preserve"> соблюдения параметров технологических процессов изготовления несложных изделий </w:t>
            </w:r>
            <w:r>
              <w:t>из композиционных материалов</w:t>
            </w:r>
          </w:p>
        </w:tc>
      </w:tr>
      <w:tr w:rsidR="000A2F67" w:rsidRPr="00356FE0" w14:paraId="292BC83D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9F7A4" w14:textId="77777777" w:rsidR="000A2F67" w:rsidRPr="00356FE0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7E37B3" w14:textId="73205557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Разработка технологических процессов </w:t>
            </w:r>
            <w:r>
              <w:t>механической, упрочняющей и поверхностной</w:t>
            </w:r>
            <w:r w:rsidRPr="00356FE0">
              <w:t xml:space="preserve"> обработки несложного изделия </w:t>
            </w:r>
            <w:r>
              <w:t>из композиционных материалов</w:t>
            </w:r>
          </w:p>
        </w:tc>
      </w:tr>
      <w:tr w:rsidR="000A2F67" w:rsidRPr="00356FE0" w14:paraId="0234B46D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AD8988" w14:textId="77777777" w:rsidR="000A2F67" w:rsidRPr="00356FE0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1D0D2" w14:textId="5E7BE9A9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Проверка результатов испытаний эксплуатационных свойств и исследований структуры несложных изделий </w:t>
            </w:r>
            <w:r>
              <w:t>из композиционных материалов</w:t>
            </w:r>
          </w:p>
        </w:tc>
      </w:tr>
      <w:tr w:rsidR="000A2F67" w:rsidRPr="00356FE0" w14:paraId="433B698F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A6C8D" w14:textId="77777777" w:rsidR="000A2F67" w:rsidRPr="00356FE0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23247C" w14:textId="289723EE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Корректировка технологических параметров в зависимости от выявленных отклонений от заданных свойств и структуры несложных изделий </w:t>
            </w:r>
            <w:r>
              <w:t>из композиционных материалов</w:t>
            </w:r>
          </w:p>
        </w:tc>
      </w:tr>
      <w:tr w:rsidR="000A2F67" w:rsidRPr="00356FE0" w14:paraId="4EEF3D80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4D7BD9" w14:textId="77777777" w:rsidR="000A2F67" w:rsidRPr="00356FE0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951910" w14:textId="7E46BB4D" w:rsidR="000A2F67" w:rsidRPr="00356FE0" w:rsidRDefault="00AB69F8" w:rsidP="00533A85">
            <w:pPr>
              <w:pStyle w:val="aff2"/>
              <w:jc w:val="both"/>
            </w:pPr>
            <w:r>
              <w:t>Корректировка</w:t>
            </w:r>
            <w:r w:rsidR="000A2F67" w:rsidRPr="00356FE0">
              <w:t xml:space="preserve"> технологической документации на процессы изготовления несложных изделий </w:t>
            </w:r>
            <w:r w:rsidR="000A2F67">
              <w:t>из композиционных материалов</w:t>
            </w:r>
          </w:p>
        </w:tc>
      </w:tr>
      <w:tr w:rsidR="000A2F67" w:rsidRPr="00356FE0" w14:paraId="79848C34" w14:textId="77777777" w:rsidTr="000A2F67">
        <w:trPr>
          <w:trHeight w:val="679"/>
        </w:trPr>
        <w:tc>
          <w:tcPr>
            <w:tcW w:w="134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7244D" w14:textId="77777777" w:rsidR="000A2F67" w:rsidRPr="00356FE0" w:rsidDel="002A1D54" w:rsidRDefault="000A2F67" w:rsidP="00DC11D5">
            <w:pPr>
              <w:pStyle w:val="aff2"/>
            </w:pPr>
            <w:r w:rsidRPr="00356FE0" w:rsidDel="002A1D54">
              <w:t>Необходимые умения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87EC7" w14:textId="49AEB6FA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Оформлять технологическую документацию на процессы изготовления несложного изделия </w:t>
            </w:r>
            <w:r>
              <w:t>из композиционных материалов</w:t>
            </w:r>
            <w:r w:rsidRPr="00356FE0">
              <w:t xml:space="preserve"> при помощи вычислительной техники и прикладных программ</w:t>
            </w:r>
          </w:p>
        </w:tc>
      </w:tr>
      <w:tr w:rsidR="000A2F67" w:rsidRPr="00356FE0" w14:paraId="0D5AC707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D9CC17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7771EF" w14:textId="11402E40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Оформлять </w:t>
            </w:r>
            <w:r w:rsidRPr="00A57274">
              <w:t>технологическ</w:t>
            </w:r>
            <w:r>
              <w:t xml:space="preserve">ую документацию </w:t>
            </w:r>
            <w:r w:rsidRPr="00356FE0">
              <w:t xml:space="preserve">на </w:t>
            </w:r>
            <w:r>
              <w:t>механическую, упрочняющую и поверхностную</w:t>
            </w:r>
            <w:r w:rsidRPr="00356FE0">
              <w:t xml:space="preserve"> обработку несложного изделия </w:t>
            </w:r>
            <w:r>
              <w:t>из композиционных материалов</w:t>
            </w:r>
            <w:r w:rsidRPr="00356FE0">
              <w:t xml:space="preserve"> при помощи вычислительных средств и прикладных программ</w:t>
            </w:r>
          </w:p>
        </w:tc>
      </w:tr>
      <w:tr w:rsidR="000A2F67" w:rsidRPr="00356FE0" w14:paraId="75A9DBA2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920BEA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00EEF" w14:textId="14B1EA3A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Анализировать результаты изготовления несложных изделий </w:t>
            </w:r>
            <w:r>
              <w:t>из композиционных материалов</w:t>
            </w:r>
          </w:p>
        </w:tc>
      </w:tr>
      <w:tr w:rsidR="000A2F67" w:rsidRPr="00356FE0" w14:paraId="16BAE1AE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BDCF3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81CF0" w14:textId="51B5920D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Уточнять технологические параметры изготовления несложного изделия </w:t>
            </w:r>
            <w:r>
              <w:t>из композиционных материалов</w:t>
            </w:r>
          </w:p>
        </w:tc>
      </w:tr>
      <w:tr w:rsidR="000A2F67" w:rsidRPr="00356FE0" w14:paraId="0A784ABB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0966C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476847" w14:textId="463DABCD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Согласовывать и вносить изменения и дополнения в технологическую документацию на новое несложное изделие </w:t>
            </w:r>
            <w:r>
              <w:t>из композиционных материалов</w:t>
            </w:r>
          </w:p>
        </w:tc>
      </w:tr>
      <w:tr w:rsidR="000A2F67" w:rsidRPr="00356FE0" w14:paraId="4BFEDF71" w14:textId="77777777" w:rsidTr="00893F86">
        <w:trPr>
          <w:trHeight w:val="20"/>
        </w:trPr>
        <w:tc>
          <w:tcPr>
            <w:tcW w:w="134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7A0CE" w14:textId="77777777" w:rsidR="000A2F67" w:rsidRPr="00356FE0" w:rsidRDefault="000A2F67" w:rsidP="00DC11D5">
            <w:pPr>
              <w:pStyle w:val="aff2"/>
            </w:pPr>
            <w:r w:rsidRPr="00356FE0" w:rsidDel="002A1D54">
              <w:t>Необходимые знания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40D381" w14:textId="779363B3" w:rsidR="000A2F67" w:rsidRPr="00356FE0" w:rsidRDefault="000A2F67" w:rsidP="00533A85">
            <w:pPr>
              <w:pStyle w:val="aff2"/>
              <w:jc w:val="both"/>
            </w:pPr>
            <w:r w:rsidRPr="00356FE0">
              <w:t>Единая система технологической документации</w:t>
            </w:r>
          </w:p>
        </w:tc>
      </w:tr>
      <w:tr w:rsidR="000A2F67" w:rsidRPr="00356FE0" w14:paraId="2938C27A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EDB41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E00FE" w14:textId="6C64C189" w:rsidR="000A2F67" w:rsidRPr="00356FE0" w:rsidRDefault="000A2F67" w:rsidP="00533A85">
            <w:pPr>
              <w:pStyle w:val="aff2"/>
              <w:jc w:val="both"/>
            </w:pPr>
            <w:r w:rsidRPr="00356FE0">
              <w:t>Единая система технологической подготовки производства</w:t>
            </w:r>
          </w:p>
        </w:tc>
      </w:tr>
      <w:tr w:rsidR="000A2F67" w:rsidRPr="00356FE0" w14:paraId="1C65BAE8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990A0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DF67C" w14:textId="04F3FF85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Назначение и технология основных операций </w:t>
            </w:r>
            <w:r>
              <w:t>механической</w:t>
            </w:r>
            <w:r w:rsidRPr="00356FE0">
              <w:t xml:space="preserve"> обработки </w:t>
            </w:r>
            <w:r>
              <w:t>изделий из композиционных материалов</w:t>
            </w:r>
          </w:p>
        </w:tc>
      </w:tr>
      <w:tr w:rsidR="000A2F67" w:rsidRPr="00356FE0" w14:paraId="46D2C2CF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D90C8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819CD" w14:textId="7EEDA314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Назначение и технология основных операций </w:t>
            </w:r>
            <w:r>
              <w:t>упрочняющей и поверхностной</w:t>
            </w:r>
            <w:r w:rsidRPr="00356FE0">
              <w:t xml:space="preserve"> обработки </w:t>
            </w:r>
            <w:r>
              <w:t>изделий из композиционных материалов</w:t>
            </w:r>
          </w:p>
        </w:tc>
      </w:tr>
      <w:tr w:rsidR="000A2F67" w:rsidRPr="00356FE0" w14:paraId="7701E195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01CAE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8F87F" w14:textId="621E2928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Требования, предъявляемые к изделию </w:t>
            </w:r>
            <w:r>
              <w:t>из композиционных материалов</w:t>
            </w:r>
            <w:r w:rsidRPr="00356FE0">
              <w:t xml:space="preserve">, подвергнутого </w:t>
            </w:r>
            <w:r>
              <w:t>механической</w:t>
            </w:r>
            <w:r w:rsidRPr="00356FE0">
              <w:t xml:space="preserve"> обработке</w:t>
            </w:r>
          </w:p>
        </w:tc>
      </w:tr>
      <w:tr w:rsidR="000A2F67" w:rsidRPr="00356FE0" w14:paraId="017E1358" w14:textId="77777777" w:rsidTr="000A2F6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4CE5D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D77E9" w14:textId="3A1DD725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Требования, предъявляемые к изделию </w:t>
            </w:r>
            <w:r>
              <w:t>из композиционных материалов</w:t>
            </w:r>
            <w:r w:rsidRPr="00356FE0">
              <w:t xml:space="preserve">, подвергнутого </w:t>
            </w:r>
            <w:r>
              <w:t>упрочняющей и поверхностной</w:t>
            </w:r>
            <w:r w:rsidRPr="00356FE0">
              <w:t xml:space="preserve"> обработке</w:t>
            </w:r>
          </w:p>
        </w:tc>
      </w:tr>
      <w:tr w:rsidR="000A2F67" w:rsidRPr="00356FE0" w14:paraId="4CEAFE47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8178D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C50F7" w14:textId="043B0758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Порядок оформления </w:t>
            </w:r>
            <w:r w:rsidRPr="00A57274">
              <w:t>технологическ</w:t>
            </w:r>
            <w:r>
              <w:t xml:space="preserve">ой документации </w:t>
            </w:r>
            <w:r w:rsidRPr="00356FE0">
              <w:t xml:space="preserve">на </w:t>
            </w:r>
            <w:r>
              <w:t>механическую</w:t>
            </w:r>
            <w:r w:rsidRPr="00356FE0">
              <w:t xml:space="preserve"> обработку несложного изделия </w:t>
            </w:r>
            <w:r>
              <w:t>из композиционных материалов</w:t>
            </w:r>
          </w:p>
        </w:tc>
      </w:tr>
      <w:tr w:rsidR="000A2F67" w:rsidRPr="00356FE0" w14:paraId="42D91648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F2A39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B383EE" w14:textId="6BC910ED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Порядок оформления </w:t>
            </w:r>
            <w:r w:rsidRPr="00A57274">
              <w:t>технологическ</w:t>
            </w:r>
            <w:r>
              <w:t xml:space="preserve">ой документации </w:t>
            </w:r>
            <w:r w:rsidRPr="00356FE0">
              <w:t xml:space="preserve">на </w:t>
            </w:r>
            <w:r>
              <w:t>упрочняющую и поверхностную</w:t>
            </w:r>
            <w:r w:rsidRPr="00356FE0">
              <w:t xml:space="preserve"> обработку несложного изделия </w:t>
            </w:r>
            <w:r>
              <w:t>из композиционных материалов</w:t>
            </w:r>
          </w:p>
        </w:tc>
      </w:tr>
      <w:tr w:rsidR="000A2F67" w:rsidRPr="00356FE0" w14:paraId="672DCCAB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29CEDE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F21C20" w14:textId="1B0A0EE9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Порядок испытаний эксплуатационных свойств, исследований структуры несложных изделий </w:t>
            </w:r>
            <w:r>
              <w:t>из композиционных материалов</w:t>
            </w:r>
          </w:p>
        </w:tc>
      </w:tr>
      <w:tr w:rsidR="000A2F67" w:rsidRPr="00356FE0" w14:paraId="0BB83DF3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119C2D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A1654E" w14:textId="6BEABA1D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Требования технологической дисциплины при изготовлении несложных изделий </w:t>
            </w:r>
            <w:r>
              <w:t>из композиционных материалов</w:t>
            </w:r>
          </w:p>
        </w:tc>
      </w:tr>
      <w:tr w:rsidR="000A2F67" w:rsidRPr="00356FE0" w14:paraId="5B2022FB" w14:textId="77777777" w:rsidTr="000A2F67">
        <w:trPr>
          <w:trHeight w:val="467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D5A3C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EB8A2A" w14:textId="26F2D097" w:rsidR="000A2F67" w:rsidRPr="00356FE0" w:rsidRDefault="000A2F67" w:rsidP="00533A85">
            <w:pPr>
              <w:pStyle w:val="aff2"/>
              <w:jc w:val="both"/>
            </w:pPr>
            <w:r w:rsidRPr="00356FE0">
              <w:t xml:space="preserve">Порядок разработки технологических инструкций на изготовление несложных изделий </w:t>
            </w:r>
            <w:r>
              <w:t>из композиционных материалов</w:t>
            </w:r>
          </w:p>
        </w:tc>
      </w:tr>
      <w:tr w:rsidR="000A2F67" w:rsidRPr="00356FE0" w14:paraId="402B86C3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3FBE5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32B94" w14:textId="66DFD26B" w:rsidR="000A2F67" w:rsidRPr="00356FE0" w:rsidRDefault="002D1FF0" w:rsidP="00533A85">
            <w:pPr>
              <w:pStyle w:val="aff2"/>
              <w:jc w:val="both"/>
            </w:pPr>
            <w:r>
              <w:t xml:space="preserve">Меры безопасности </w:t>
            </w:r>
            <w:r w:rsidR="000A2F67" w:rsidRPr="00A57274">
              <w:t xml:space="preserve">при производстве </w:t>
            </w:r>
            <w:r w:rsidR="000A2F67">
              <w:t xml:space="preserve">изделий из </w:t>
            </w:r>
            <w:r w:rsidR="000A2F67" w:rsidRPr="00A57274">
              <w:t>компози</w:t>
            </w:r>
            <w:r w:rsidR="000A2F67">
              <w:t>ционных</w:t>
            </w:r>
            <w:r w:rsidR="000A2F67" w:rsidRPr="00A57274">
              <w:t xml:space="preserve"> материалов</w:t>
            </w:r>
          </w:p>
        </w:tc>
      </w:tr>
      <w:tr w:rsidR="000A2F67" w:rsidRPr="00356FE0" w14:paraId="4D406E74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DDB0F1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A000B" w14:textId="2335DEB3" w:rsidR="000A2F67" w:rsidRPr="00356FE0" w:rsidRDefault="000A2F67" w:rsidP="00533A85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 w:rsidRPr="00A57274">
              <w:t xml:space="preserve">производстве </w:t>
            </w:r>
            <w:r>
              <w:t xml:space="preserve">изделий из </w:t>
            </w:r>
            <w:r w:rsidRPr="00A57274">
              <w:t>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0A2F67" w:rsidRPr="00356FE0" w14:paraId="24883BBD" w14:textId="77777777" w:rsidTr="00893F86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DA246B" w14:textId="77777777" w:rsidR="000A2F67" w:rsidRPr="00356FE0" w:rsidDel="002A1D54" w:rsidRDefault="000A2F67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3F344" w14:textId="080EC256" w:rsidR="000A2F67" w:rsidRPr="00356FE0" w:rsidRDefault="000A2F67" w:rsidP="00533A85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0A2F67" w:rsidRPr="00356FE0" w14:paraId="065D4050" w14:textId="77777777" w:rsidTr="00893F86">
        <w:trPr>
          <w:trHeight w:val="20"/>
        </w:trPr>
        <w:tc>
          <w:tcPr>
            <w:tcW w:w="1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898CE" w14:textId="77777777" w:rsidR="000A2F67" w:rsidRPr="00356FE0" w:rsidDel="002A1D54" w:rsidRDefault="000A2F67" w:rsidP="00DC11D5">
            <w:pPr>
              <w:pStyle w:val="aff2"/>
            </w:pPr>
            <w:r w:rsidRPr="00356FE0" w:rsidDel="002A1D54">
              <w:t>Другие характеристики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BAD3D3" w14:textId="77777777" w:rsidR="000A2F67" w:rsidRPr="00356FE0" w:rsidRDefault="000A2F67" w:rsidP="00533A85">
            <w:pPr>
              <w:pStyle w:val="aff2"/>
              <w:jc w:val="both"/>
            </w:pPr>
            <w:r w:rsidRPr="00356FE0">
              <w:t>-</w:t>
            </w:r>
          </w:p>
        </w:tc>
      </w:tr>
    </w:tbl>
    <w:p w14:paraId="32D39916" w14:textId="77777777" w:rsidR="00AA2C95" w:rsidRPr="009C7B57" w:rsidRDefault="00AA2C95" w:rsidP="00DC11D5">
      <w:pPr>
        <w:pStyle w:val="25"/>
      </w:pPr>
      <w:bookmarkStart w:id="20" w:name="_Toc69065036"/>
      <w:r w:rsidRPr="009C7B57">
        <w:t>3</w:t>
      </w:r>
      <w:bookmarkStart w:id="21" w:name="_Toc472681164"/>
      <w:r w:rsidRPr="009C7B57">
        <w:t>.3. Обобщенная трудовая функция</w:t>
      </w:r>
      <w:bookmarkEnd w:id="20"/>
      <w:bookmarkEnd w:id="21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37"/>
        <w:gridCol w:w="606"/>
        <w:gridCol w:w="702"/>
        <w:gridCol w:w="1779"/>
        <w:gridCol w:w="1098"/>
      </w:tblGrid>
      <w:tr w:rsidR="00855A20" w:rsidRPr="00A57274" w14:paraId="606F06C8" w14:textId="77777777" w:rsidTr="00841B00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9ABAD2" w14:textId="77777777" w:rsidR="00855A20" w:rsidRPr="00A57274" w:rsidRDefault="00855A20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DDB24" w14:textId="0E360039" w:rsidR="00855A20" w:rsidRPr="00A57274" w:rsidRDefault="009C7B57" w:rsidP="00DC11D5">
            <w:pPr>
              <w:rPr>
                <w:bCs w:val="0"/>
              </w:rPr>
            </w:pPr>
            <w:r w:rsidRPr="00A57274">
              <w:t>Разработка конструкций сложных изделий из компози</w:t>
            </w:r>
            <w:r>
              <w:t>ционных</w:t>
            </w:r>
            <w:r w:rsidRPr="00A57274">
              <w:t xml:space="preserve"> материалов и технологи</w:t>
            </w:r>
            <w:r w:rsidR="007E7729">
              <w:t>и</w:t>
            </w:r>
            <w:r w:rsidRPr="00A57274">
              <w:t xml:space="preserve"> их изготовления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CCA72E" w14:textId="77777777" w:rsidR="00855A20" w:rsidRPr="00A57274" w:rsidRDefault="00855A20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664E7" w14:textId="02C1371D" w:rsidR="00855A20" w:rsidRPr="007734EE" w:rsidRDefault="007734EE" w:rsidP="00DC11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C9DFEA" w14:textId="77777777" w:rsidR="00855A20" w:rsidRPr="00A57274" w:rsidRDefault="00855A20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9FE05D" w14:textId="7183D619" w:rsidR="00855A20" w:rsidRPr="00A57274" w:rsidRDefault="006050C9" w:rsidP="00DC11D5">
            <w:pPr>
              <w:jc w:val="center"/>
            </w:pPr>
            <w:r>
              <w:t>6</w:t>
            </w:r>
          </w:p>
        </w:tc>
      </w:tr>
    </w:tbl>
    <w:p w14:paraId="53EA8625" w14:textId="77777777" w:rsidR="00533A85" w:rsidRDefault="00533A8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1200"/>
        <w:gridCol w:w="469"/>
        <w:gridCol w:w="2330"/>
        <w:gridCol w:w="1246"/>
        <w:gridCol w:w="2193"/>
      </w:tblGrid>
      <w:tr w:rsidR="00AA2C95" w:rsidRPr="00A57274" w14:paraId="0D2481A5" w14:textId="77777777" w:rsidTr="005A69D7">
        <w:trPr>
          <w:trHeight w:val="283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2205D70" w14:textId="77777777" w:rsidR="00AA2C95" w:rsidRPr="00A57274" w:rsidRDefault="00CD21D9" w:rsidP="00DC11D5">
            <w:r w:rsidRPr="00A5727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EAD77D1" w14:textId="77777777" w:rsidR="00AA2C95" w:rsidRPr="00A57274" w:rsidRDefault="00CD21D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FDA5682" w14:textId="77777777" w:rsidR="00AA2C95" w:rsidRPr="00A57274" w:rsidRDefault="00AA2C95" w:rsidP="00DC11D5">
            <w:r w:rsidRPr="00A57274">
              <w:t>Х</w:t>
            </w:r>
          </w:p>
        </w:tc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357AF0" w14:textId="77777777" w:rsidR="00AA2C95" w:rsidRPr="00A57274" w:rsidRDefault="00CD21D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A2E7E" w14:textId="77777777" w:rsidR="00AA2C95" w:rsidRPr="00A57274" w:rsidRDefault="00AA2C95" w:rsidP="00DC11D5"/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96616D" w14:textId="77777777" w:rsidR="00AA2C95" w:rsidRPr="00A57274" w:rsidRDefault="00AA2C95" w:rsidP="00DC11D5"/>
        </w:tc>
      </w:tr>
      <w:tr w:rsidR="00AA2C95" w:rsidRPr="00A57274" w14:paraId="02243DF5" w14:textId="77777777" w:rsidTr="00841B00">
        <w:trPr>
          <w:trHeight w:val="479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14:paraId="4C8E51E9" w14:textId="77777777" w:rsidR="00AA2C95" w:rsidRPr="00A57274" w:rsidRDefault="00AA2C95" w:rsidP="00DC11D5"/>
        </w:tc>
        <w:tc>
          <w:tcPr>
            <w:tcW w:w="19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E92F9D" w14:textId="77777777" w:rsidR="00AA2C95" w:rsidRPr="00A57274" w:rsidRDefault="00AA2C95" w:rsidP="00DC11D5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D456F4" w14:textId="77777777" w:rsidR="00AA2C95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3189BF8" w14:textId="77777777" w:rsidR="00AA2C95" w:rsidRPr="00A57274" w:rsidRDefault="00CD21D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72919A6" w14:textId="77777777" w:rsidR="00533A85" w:rsidRDefault="00533A8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BC0D2B" w:rsidRPr="00A57274" w14:paraId="21EE0EE6" w14:textId="77777777" w:rsidTr="005A69D7">
        <w:trPr>
          <w:trHeight w:val="525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32F07F" w14:textId="77777777" w:rsidR="00BC0D2B" w:rsidRPr="00A57274" w:rsidRDefault="00BC0D2B" w:rsidP="00DC11D5">
            <w:pPr>
              <w:rPr>
                <w:rFonts w:eastAsia="Calibri"/>
              </w:rPr>
            </w:pPr>
            <w:r w:rsidRPr="00A57274">
              <w:rPr>
                <w:rFonts w:eastAsia="Calibri"/>
              </w:rPr>
              <w:t>Возможные наименования должностей, профессий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CF1C73" w14:textId="6F795F83" w:rsidR="009C7B57" w:rsidRPr="00356FE0" w:rsidRDefault="009C7B57" w:rsidP="00DC11D5">
            <w:pPr>
              <w:pStyle w:val="aff2"/>
            </w:pPr>
            <w:r w:rsidRPr="00356FE0">
              <w:t xml:space="preserve">Инженер-технолог по </w:t>
            </w:r>
            <w:r>
              <w:t>композиционным материалам</w:t>
            </w:r>
            <w:r w:rsidRPr="00356FE0">
              <w:t xml:space="preserve"> II категории</w:t>
            </w:r>
          </w:p>
          <w:p w14:paraId="3F834357" w14:textId="77777777" w:rsidR="009C7B57" w:rsidRPr="00356FE0" w:rsidRDefault="009C7B57" w:rsidP="00DC11D5">
            <w:pPr>
              <w:pStyle w:val="aff2"/>
            </w:pPr>
            <w:r w:rsidRPr="00356FE0">
              <w:t>Инженер-технолог II категории</w:t>
            </w:r>
          </w:p>
          <w:p w14:paraId="7E4115CB" w14:textId="29BB3919" w:rsidR="00BC0D2B" w:rsidRPr="00A57274" w:rsidRDefault="009C7B57" w:rsidP="00DC11D5">
            <w:r w:rsidRPr="00356FE0">
              <w:t>Инженер II категории</w:t>
            </w:r>
          </w:p>
        </w:tc>
      </w:tr>
    </w:tbl>
    <w:p w14:paraId="2EC9D7D6" w14:textId="77777777" w:rsidR="00533A85" w:rsidRDefault="00533A8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9C7B57" w:rsidRPr="00A57274" w14:paraId="796E08E7" w14:textId="77777777" w:rsidTr="00533A85">
        <w:trPr>
          <w:trHeight w:val="20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0E382" w14:textId="77777777" w:rsidR="009C7B57" w:rsidRPr="00A57274" w:rsidRDefault="009C7B57" w:rsidP="00DC11D5">
            <w:r w:rsidRPr="00A57274">
              <w:t>Требования к образованию и обучению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D8655" w14:textId="0C71ECF9" w:rsidR="00D06713" w:rsidRPr="00356FE0" w:rsidRDefault="009C7B57" w:rsidP="00DC11D5">
            <w:pPr>
              <w:pStyle w:val="aff2"/>
            </w:pPr>
            <w:r w:rsidRPr="00356FE0">
              <w:t>Высшее образование – бакалавриат</w:t>
            </w:r>
          </w:p>
          <w:p w14:paraId="0540B1DB" w14:textId="77777777" w:rsidR="009C7B57" w:rsidRPr="00356FE0" w:rsidRDefault="009C7B57" w:rsidP="00DC11D5">
            <w:pPr>
              <w:pStyle w:val="aff2"/>
            </w:pPr>
            <w:r w:rsidRPr="00356FE0">
              <w:t>или</w:t>
            </w:r>
          </w:p>
          <w:p w14:paraId="2A64D5E2" w14:textId="1BE2F189" w:rsidR="00D06713" w:rsidRPr="00A57274" w:rsidRDefault="009C7B57" w:rsidP="00DC11D5">
            <w:pPr>
              <w:rPr>
                <w:strike/>
                <w:shd w:val="clear" w:color="auto" w:fill="FFFFFF"/>
              </w:rPr>
            </w:pPr>
            <w:r w:rsidRPr="00356FE0">
              <w:t>Высшее образование – магистратура</w:t>
            </w:r>
          </w:p>
        </w:tc>
      </w:tr>
      <w:tr w:rsidR="009C7B57" w:rsidRPr="00A57274" w14:paraId="51A7F4EA" w14:textId="77777777" w:rsidTr="00533A85">
        <w:trPr>
          <w:trHeight w:val="20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5882E7" w14:textId="77777777" w:rsidR="009C7B57" w:rsidRPr="00A57274" w:rsidRDefault="009C7B57" w:rsidP="00DC11D5">
            <w:r w:rsidRPr="00A57274">
              <w:t>Требования к опыту практической работы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28A7F" w14:textId="0CDA9179" w:rsidR="009C7B57" w:rsidRPr="00A57274" w:rsidRDefault="009C7B57" w:rsidP="00533A85">
            <w:pPr>
              <w:pStyle w:val="aff2"/>
            </w:pPr>
            <w:r w:rsidRPr="00356FE0">
              <w:t xml:space="preserve">Не менее двух лет инженером III категории в области материаловедения и технологии материалов при наличии высшего образования – бакалавриат </w:t>
            </w:r>
          </w:p>
        </w:tc>
      </w:tr>
      <w:tr w:rsidR="009C7B57" w:rsidRPr="00A57274" w14:paraId="19B3A6BB" w14:textId="77777777" w:rsidTr="00533A85">
        <w:trPr>
          <w:trHeight w:val="20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B997D" w14:textId="77777777" w:rsidR="009C7B57" w:rsidRPr="00A57274" w:rsidRDefault="009C7B57" w:rsidP="00DC11D5">
            <w:r w:rsidRPr="00A57274">
              <w:t>Особые условия допуска к работе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1C4E023" w14:textId="06532BB8" w:rsidR="009C7B57" w:rsidRDefault="000D29DC" w:rsidP="00DC11D5">
            <w:pPr>
              <w:pStyle w:val="aff2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Прохождение обязательных предварительных и периодических медицинских осмотров</w:t>
            </w:r>
            <w:r w:rsidR="009C7B57" w:rsidRPr="0058453D">
              <w:rPr>
                <w:shd w:val="clear" w:color="auto" w:fill="FFFFFF"/>
              </w:rPr>
              <w:t xml:space="preserve"> </w:t>
            </w:r>
          </w:p>
          <w:p w14:paraId="18D76E71" w14:textId="6A50E087" w:rsidR="009C7B57" w:rsidRPr="00356FE0" w:rsidRDefault="00D06713" w:rsidP="00DC11D5">
            <w:pPr>
              <w:pStyle w:val="aff2"/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41EC1A24" w14:textId="1BB4A2B8" w:rsidR="009C7B57" w:rsidRPr="00A57274" w:rsidRDefault="009C7B57" w:rsidP="00DC11D5">
            <w:pPr>
              <w:rPr>
                <w:shd w:val="clear" w:color="auto" w:fill="FFFFFF"/>
              </w:rPr>
            </w:pPr>
            <w:r w:rsidRPr="00356FE0">
              <w:rPr>
                <w:shd w:val="clear" w:color="auto" w:fill="FFFFFF"/>
              </w:rPr>
              <w:t>Прохождение работником инструктажа по охране труда на рабочем месте</w:t>
            </w:r>
          </w:p>
        </w:tc>
      </w:tr>
      <w:tr w:rsidR="009C7B57" w:rsidRPr="00A57274" w14:paraId="175525E9" w14:textId="77777777" w:rsidTr="00533A85">
        <w:trPr>
          <w:trHeight w:val="20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817E2" w14:textId="77777777" w:rsidR="009C7B57" w:rsidRPr="00A57274" w:rsidRDefault="009C7B57" w:rsidP="00DC11D5">
            <w:r w:rsidRPr="00A57274">
              <w:t>Другие характеристики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390FA6" w14:textId="725C9657" w:rsidR="009C7B57" w:rsidRPr="00A57274" w:rsidRDefault="009C7B57" w:rsidP="00DC11D5">
            <w:pPr>
              <w:rPr>
                <w:spacing w:val="-4"/>
              </w:rPr>
            </w:pPr>
            <w:r w:rsidRPr="00A57274">
              <w:rPr>
                <w:spacing w:val="-4"/>
              </w:rPr>
              <w:t xml:space="preserve">Для непрофильного образования рекомендуется дополнительное профессиональное образование – программы профессиональной переподготовки </w:t>
            </w:r>
            <w:r w:rsidRPr="00A57274">
              <w:t>в</w:t>
            </w:r>
            <w:r>
              <w:t xml:space="preserve"> области композитных материалов</w:t>
            </w:r>
          </w:p>
          <w:p w14:paraId="0319FEEB" w14:textId="77777777" w:rsidR="009C7B57" w:rsidRPr="00A57274" w:rsidRDefault="009C7B57" w:rsidP="00DC11D5">
            <w:pPr>
              <w:rPr>
                <w:spacing w:val="-4"/>
              </w:rPr>
            </w:pPr>
            <w:r>
              <w:t>Рекомендуется дополнительное профессиональное образование – программы повышения квалификации</w:t>
            </w:r>
            <w:r w:rsidRPr="00A57274">
              <w:rPr>
                <w:spacing w:val="-4"/>
              </w:rPr>
              <w:t xml:space="preserve"> не реже одного раза в пять лет</w:t>
            </w:r>
          </w:p>
        </w:tc>
      </w:tr>
    </w:tbl>
    <w:p w14:paraId="106A011D" w14:textId="77777777" w:rsidR="00533A85" w:rsidRDefault="00533A85"/>
    <w:p w14:paraId="4DB97D3E" w14:textId="1DB4AC1F" w:rsidR="00533A85" w:rsidRDefault="00533A85">
      <w:r w:rsidRPr="00A57274">
        <w:t>Дополнительные характеристики</w:t>
      </w:r>
    </w:p>
    <w:p w14:paraId="373BD3EA" w14:textId="77777777" w:rsidR="00533A85" w:rsidRDefault="00533A8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54"/>
        <w:gridCol w:w="1387"/>
        <w:gridCol w:w="5654"/>
      </w:tblGrid>
      <w:tr w:rsidR="009C7B57" w:rsidRPr="00A57274" w14:paraId="389ECD2B" w14:textId="77777777" w:rsidTr="00533A85">
        <w:trPr>
          <w:trHeight w:val="20"/>
        </w:trPr>
        <w:tc>
          <w:tcPr>
            <w:tcW w:w="1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C87287" w14:textId="77777777" w:rsidR="009C7B57" w:rsidRPr="00A57274" w:rsidRDefault="009C7B57" w:rsidP="00DC11D5">
            <w:pPr>
              <w:jc w:val="center"/>
            </w:pPr>
            <w:r w:rsidRPr="00A57274">
              <w:t>Наименование документа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DEA76B" w14:textId="77777777" w:rsidR="009C7B57" w:rsidRPr="00A57274" w:rsidRDefault="009C7B57" w:rsidP="00DC11D5">
            <w:pPr>
              <w:jc w:val="center"/>
            </w:pPr>
            <w:r w:rsidRPr="00A57274">
              <w:t>Код</w:t>
            </w:r>
          </w:p>
        </w:tc>
        <w:tc>
          <w:tcPr>
            <w:tcW w:w="2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98FCE" w14:textId="77777777" w:rsidR="009C7B57" w:rsidRPr="00A57274" w:rsidRDefault="009C7B57" w:rsidP="00DC11D5">
            <w:pPr>
              <w:jc w:val="center"/>
            </w:pPr>
            <w:r w:rsidRPr="00A57274">
              <w:t>Наименование базовой группы, должности (профессии) или специальности</w:t>
            </w:r>
          </w:p>
        </w:tc>
      </w:tr>
      <w:tr w:rsidR="009C7B57" w:rsidRPr="00A57274" w14:paraId="4E81C05B" w14:textId="77777777" w:rsidTr="00533A85">
        <w:trPr>
          <w:trHeight w:val="20"/>
        </w:trPr>
        <w:tc>
          <w:tcPr>
            <w:tcW w:w="1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31C3DC" w14:textId="77777777" w:rsidR="009C7B57" w:rsidRPr="00A57274" w:rsidRDefault="009C7B57" w:rsidP="00DC11D5">
            <w:pPr>
              <w:rPr>
                <w:vertAlign w:val="superscript"/>
              </w:rPr>
            </w:pPr>
            <w:r w:rsidRPr="00A57274">
              <w:t>ОКЗ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3B592" w14:textId="3F3824A4" w:rsidR="009C7B57" w:rsidRPr="00A57274" w:rsidRDefault="009C7B57" w:rsidP="00DC11D5">
            <w:r w:rsidRPr="00356FE0">
              <w:t>2141</w:t>
            </w:r>
          </w:p>
        </w:tc>
        <w:tc>
          <w:tcPr>
            <w:tcW w:w="2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99C66" w14:textId="77B6D59A" w:rsidR="009C7B57" w:rsidRPr="00A57274" w:rsidRDefault="009C7B57" w:rsidP="00DC11D5">
            <w:r w:rsidRPr="00356FE0">
              <w:t>Инженеры в промышленности и на производстве</w:t>
            </w:r>
          </w:p>
        </w:tc>
      </w:tr>
      <w:tr w:rsidR="009C7B57" w:rsidRPr="00A57274" w14:paraId="33C92512" w14:textId="77777777" w:rsidTr="00533A85">
        <w:trPr>
          <w:trHeight w:val="20"/>
        </w:trPr>
        <w:tc>
          <w:tcPr>
            <w:tcW w:w="1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D51F3" w14:textId="77777777" w:rsidR="009C7B57" w:rsidRPr="00A57274" w:rsidRDefault="009C7B57" w:rsidP="00DC11D5">
            <w:r w:rsidRPr="00A57274">
              <w:t>ЕКС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DD0E4" w14:textId="335F0DBC" w:rsidR="009C7B57" w:rsidRPr="00A57274" w:rsidRDefault="009C7B57" w:rsidP="00DC11D5">
            <w:r w:rsidRPr="00356FE0">
              <w:t>-</w:t>
            </w:r>
          </w:p>
        </w:tc>
        <w:tc>
          <w:tcPr>
            <w:tcW w:w="2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366BD" w14:textId="5D5ABC0E" w:rsidR="009C7B57" w:rsidRPr="00A57274" w:rsidRDefault="009C7B57" w:rsidP="00DC11D5">
            <w:r w:rsidRPr="00356FE0">
              <w:t>Инженер-технолог</w:t>
            </w:r>
            <w:r w:rsidR="007734EE">
              <w:t xml:space="preserve"> (технолог)</w:t>
            </w:r>
          </w:p>
        </w:tc>
      </w:tr>
      <w:tr w:rsidR="009C7B57" w:rsidRPr="00A57274" w14:paraId="0675F5AC" w14:textId="77777777" w:rsidTr="00533A85">
        <w:trPr>
          <w:trHeight w:val="20"/>
        </w:trPr>
        <w:tc>
          <w:tcPr>
            <w:tcW w:w="1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FF729" w14:textId="77777777" w:rsidR="009C7B57" w:rsidRPr="00A57274" w:rsidRDefault="009C7B57" w:rsidP="00DC11D5">
            <w:r w:rsidRPr="00A57274">
              <w:t>ОКДТПР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9AEA6" w14:textId="753E9687" w:rsidR="009C7B57" w:rsidRPr="00A57274" w:rsidRDefault="009C7B57" w:rsidP="00DC11D5">
            <w:r w:rsidRPr="00356FE0">
              <w:t>22854</w:t>
            </w:r>
          </w:p>
        </w:tc>
        <w:tc>
          <w:tcPr>
            <w:tcW w:w="2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DC61D" w14:textId="0FFDAC88" w:rsidR="009C7B57" w:rsidRPr="00A57274" w:rsidRDefault="009C7B57" w:rsidP="00DC11D5">
            <w:r w:rsidRPr="00356FE0">
              <w:t>Инженер-технолог</w:t>
            </w:r>
          </w:p>
        </w:tc>
      </w:tr>
      <w:tr w:rsidR="009C7B57" w:rsidRPr="00A57274" w14:paraId="5C35C2BC" w14:textId="77777777" w:rsidTr="00533A85">
        <w:trPr>
          <w:trHeight w:val="20"/>
        </w:trPr>
        <w:tc>
          <w:tcPr>
            <w:tcW w:w="154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E7543" w14:textId="77777777" w:rsidR="009C7B57" w:rsidRPr="00A57274" w:rsidRDefault="009C7B57" w:rsidP="00DC11D5">
            <w:r w:rsidRPr="00A57274">
              <w:t>ОКСО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58ADF" w14:textId="0D63DFF2" w:rsidR="009C7B57" w:rsidRPr="00A57274" w:rsidRDefault="009C7B57" w:rsidP="00DC11D5">
            <w:r w:rsidRPr="00356FE0">
              <w:t>2.22.03.01</w:t>
            </w:r>
          </w:p>
        </w:tc>
        <w:tc>
          <w:tcPr>
            <w:tcW w:w="2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D467B" w14:textId="4B9305C7" w:rsidR="009C7B57" w:rsidRPr="00A57274" w:rsidRDefault="009C7B57" w:rsidP="00DC11D5">
            <w:r w:rsidRPr="00356FE0">
              <w:t>Материаловедение и технологии материалов</w:t>
            </w:r>
          </w:p>
        </w:tc>
      </w:tr>
      <w:tr w:rsidR="009C7B57" w:rsidRPr="00A57274" w14:paraId="60C75D3E" w14:textId="77777777" w:rsidTr="00533A85">
        <w:trPr>
          <w:trHeight w:val="20"/>
        </w:trPr>
        <w:tc>
          <w:tcPr>
            <w:tcW w:w="154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C8F46" w14:textId="77777777" w:rsidR="009C7B57" w:rsidRPr="00A57274" w:rsidRDefault="009C7B57" w:rsidP="00DC11D5"/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13643" w14:textId="755B5FC3" w:rsidR="009C7B57" w:rsidRPr="00A57274" w:rsidRDefault="009C7B57" w:rsidP="00DC11D5">
            <w:r w:rsidRPr="00356FE0">
              <w:t>2.22.04.01</w:t>
            </w:r>
          </w:p>
        </w:tc>
        <w:tc>
          <w:tcPr>
            <w:tcW w:w="2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B8D44" w14:textId="4D75C2C9" w:rsidR="009C7B57" w:rsidRPr="00A57274" w:rsidRDefault="009C7B57" w:rsidP="00DC11D5">
            <w:r w:rsidRPr="00356FE0">
              <w:t>Материаловедение и технологии материалов</w:t>
            </w:r>
          </w:p>
        </w:tc>
      </w:tr>
    </w:tbl>
    <w:p w14:paraId="4A465576" w14:textId="2FFBC6F1" w:rsidR="006050C9" w:rsidRPr="00A57274" w:rsidRDefault="006050C9" w:rsidP="00DC11D5">
      <w:pPr>
        <w:pStyle w:val="3"/>
        <w:keepNext w:val="0"/>
      </w:pPr>
      <w:bookmarkStart w:id="22" w:name="_Toc472681165"/>
      <w:r w:rsidRPr="00A57274">
        <w:t>3.</w:t>
      </w:r>
      <w:r w:rsidR="00533A85">
        <w:t>3</w:t>
      </w:r>
      <w:r w:rsidRPr="00A57274">
        <w:t xml:space="preserve">.1. </w:t>
      </w:r>
      <w:r w:rsidRPr="00D10969">
        <w:t>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6050C9" w:rsidRPr="00A57274" w14:paraId="48434643" w14:textId="77777777" w:rsidTr="006C1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4976F9" w14:textId="77777777" w:rsidR="006050C9" w:rsidRPr="00A57274" w:rsidRDefault="006050C9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65DF89" w14:textId="652425AF" w:rsidR="006050C9" w:rsidRPr="00A57274" w:rsidRDefault="006050C9" w:rsidP="00DC11D5">
            <w:r w:rsidRPr="00A57274">
              <w:t xml:space="preserve">Конструирование </w:t>
            </w:r>
            <w:r>
              <w:t xml:space="preserve">сложных </w:t>
            </w:r>
            <w:r w:rsidRPr="00A57274">
              <w:t>изделий 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3D63A2" w14:textId="77777777" w:rsidR="006050C9" w:rsidRPr="00A57274" w:rsidRDefault="006050C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42807" w14:textId="4F0E1E82" w:rsidR="006050C9" w:rsidRPr="00A57274" w:rsidRDefault="007734EE" w:rsidP="00DC11D5">
            <w:r>
              <w:t>C</w:t>
            </w:r>
            <w:r w:rsidR="006050C9" w:rsidRPr="00A57274">
              <w:t>/01.</w:t>
            </w:r>
            <w:r w:rsidR="006050C9">
              <w:t>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2056C8" w14:textId="77777777" w:rsidR="006050C9" w:rsidRPr="00A57274" w:rsidRDefault="006050C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E0002" w14:textId="082B57C2" w:rsidR="006050C9" w:rsidRPr="00A57274" w:rsidRDefault="006050C9" w:rsidP="00DC11D5">
            <w:pPr>
              <w:jc w:val="center"/>
            </w:pPr>
            <w:r>
              <w:t>6</w:t>
            </w:r>
          </w:p>
        </w:tc>
      </w:tr>
    </w:tbl>
    <w:p w14:paraId="690BD401" w14:textId="77777777" w:rsidR="00533A85" w:rsidRDefault="00533A8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2"/>
        <w:gridCol w:w="390"/>
        <w:gridCol w:w="2080"/>
        <w:gridCol w:w="1459"/>
        <w:gridCol w:w="2346"/>
      </w:tblGrid>
      <w:tr w:rsidR="006050C9" w:rsidRPr="00A57274" w14:paraId="3C5E617B" w14:textId="77777777" w:rsidTr="006C1FAD">
        <w:trPr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39CA34" w14:textId="77777777" w:rsidR="006050C9" w:rsidRPr="00A57274" w:rsidRDefault="006050C9" w:rsidP="00DC11D5">
            <w:r w:rsidRPr="00A57274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A0EFF3D" w14:textId="77777777" w:rsidR="006050C9" w:rsidRPr="00A57274" w:rsidRDefault="006050C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C62928A" w14:textId="77777777" w:rsidR="006050C9" w:rsidRPr="00A57274" w:rsidRDefault="006050C9" w:rsidP="00DC11D5">
            <w:r w:rsidRPr="00A57274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9C87A2" w14:textId="77777777" w:rsidR="006050C9" w:rsidRPr="00A57274" w:rsidRDefault="006050C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C20FB" w14:textId="77777777" w:rsidR="006050C9" w:rsidRPr="00A57274" w:rsidRDefault="006050C9" w:rsidP="00DC11D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9E977" w14:textId="77777777" w:rsidR="006050C9" w:rsidRPr="00A57274" w:rsidRDefault="006050C9" w:rsidP="00DC11D5"/>
        </w:tc>
      </w:tr>
      <w:tr w:rsidR="006050C9" w:rsidRPr="00A57274" w14:paraId="5C29C9EC" w14:textId="77777777" w:rsidTr="006C1FAD">
        <w:trPr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14:paraId="0BCE9111" w14:textId="77777777" w:rsidR="006050C9" w:rsidRPr="00A57274" w:rsidRDefault="006050C9" w:rsidP="00DC11D5"/>
        </w:tc>
        <w:tc>
          <w:tcPr>
            <w:tcW w:w="18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9FE370" w14:textId="77777777" w:rsidR="006050C9" w:rsidRPr="00A57274" w:rsidRDefault="006050C9" w:rsidP="00DC11D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E50440" w14:textId="77777777" w:rsidR="006050C9" w:rsidRPr="00A57274" w:rsidRDefault="006050C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E0C672" w14:textId="77777777" w:rsidR="006050C9" w:rsidRPr="00A57274" w:rsidRDefault="006050C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A3439A7" w14:textId="77777777" w:rsidR="006050C9" w:rsidRDefault="006050C9" w:rsidP="00DC11D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6050C9" w:rsidRPr="00A57274" w14:paraId="690E0A90" w14:textId="77777777" w:rsidTr="006C1FAD">
        <w:trPr>
          <w:trHeight w:val="20"/>
        </w:trPr>
        <w:tc>
          <w:tcPr>
            <w:tcW w:w="1291" w:type="pct"/>
            <w:vMerge w:val="restart"/>
          </w:tcPr>
          <w:p w14:paraId="50948A1E" w14:textId="77777777" w:rsidR="006050C9" w:rsidRPr="00A57274" w:rsidRDefault="006050C9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709" w:type="pct"/>
          </w:tcPr>
          <w:p w14:paraId="6D83818E" w14:textId="5FEC1006" w:rsidR="006050C9" w:rsidRPr="00A57274" w:rsidRDefault="006050C9" w:rsidP="00533A85">
            <w:pPr>
              <w:pStyle w:val="aff2"/>
              <w:jc w:val="both"/>
            </w:pPr>
            <w:r w:rsidRPr="00A57274">
              <w:t xml:space="preserve">Анализ технической документации на разрабатываемые </w:t>
            </w:r>
            <w:r w:rsidR="00B67644">
              <w:t xml:space="preserve">сложные </w:t>
            </w:r>
            <w:r w:rsidRPr="00A57274">
              <w:t xml:space="preserve">изделия </w:t>
            </w:r>
          </w:p>
        </w:tc>
      </w:tr>
      <w:tr w:rsidR="006050C9" w:rsidRPr="00A57274" w14:paraId="26A08678" w14:textId="77777777" w:rsidTr="006C1FAD">
        <w:trPr>
          <w:trHeight w:val="20"/>
        </w:trPr>
        <w:tc>
          <w:tcPr>
            <w:tcW w:w="1291" w:type="pct"/>
            <w:vMerge/>
          </w:tcPr>
          <w:p w14:paraId="5AB81864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38CAB9D" w14:textId="6E5F7E6D" w:rsidR="006050C9" w:rsidRPr="00A57274" w:rsidRDefault="00F77444" w:rsidP="00533A85">
            <w:pPr>
              <w:pStyle w:val="aff2"/>
              <w:jc w:val="both"/>
            </w:pPr>
            <w:r>
              <w:t>Р</w:t>
            </w:r>
            <w:r w:rsidR="006050C9" w:rsidRPr="00A57274">
              <w:t>асчет</w:t>
            </w:r>
            <w:r>
              <w:t>ы</w:t>
            </w:r>
            <w:r w:rsidR="006050C9" w:rsidRPr="00A57274">
              <w:t xml:space="preserve"> проектируемых сложных изделий из компози</w:t>
            </w:r>
            <w:r w:rsidR="006050C9">
              <w:t>цион</w:t>
            </w:r>
            <w:r w:rsidR="006050C9" w:rsidRPr="00A57274">
              <w:t>ных материалов при помощи интегрированных с</w:t>
            </w:r>
            <w:r w:rsidR="003C2CF0">
              <w:t>истем</w:t>
            </w:r>
            <w:r w:rsidR="006050C9" w:rsidRPr="00A57274">
              <w:t xml:space="preserve"> автоматизированного проектирования</w:t>
            </w:r>
          </w:p>
        </w:tc>
      </w:tr>
      <w:tr w:rsidR="006050C9" w:rsidRPr="00A57274" w14:paraId="03124CE6" w14:textId="77777777" w:rsidTr="006C1FAD">
        <w:trPr>
          <w:trHeight w:val="20"/>
        </w:trPr>
        <w:tc>
          <w:tcPr>
            <w:tcW w:w="1291" w:type="pct"/>
            <w:vMerge/>
          </w:tcPr>
          <w:p w14:paraId="77537AAA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895BA20" w14:textId="4E425ABF" w:rsidR="006050C9" w:rsidRPr="00A57274" w:rsidRDefault="006050C9" w:rsidP="00533A85">
            <w:pPr>
              <w:pStyle w:val="aff2"/>
              <w:jc w:val="both"/>
            </w:pPr>
            <w:r w:rsidRPr="00A57274">
              <w:t>Патентны</w:t>
            </w:r>
            <w:r w:rsidR="00F77444">
              <w:t>е</w:t>
            </w:r>
            <w:r w:rsidRPr="00A57274">
              <w:t xml:space="preserve"> исследовани</w:t>
            </w:r>
            <w:r w:rsidR="00F77444">
              <w:t>я</w:t>
            </w:r>
            <w:r w:rsidRPr="00A57274">
              <w:t xml:space="preserve"> на предмет наличия аналогов </w:t>
            </w:r>
            <w:r>
              <w:t>сложных</w:t>
            </w:r>
            <w:r w:rsidRPr="00A57274">
              <w:t xml:space="preserve"> изделий или их составных частей, защищенных авторским правом</w:t>
            </w:r>
          </w:p>
        </w:tc>
      </w:tr>
      <w:tr w:rsidR="006050C9" w:rsidRPr="00A57274" w14:paraId="1B33F9EC" w14:textId="77777777" w:rsidTr="006C1FAD">
        <w:trPr>
          <w:trHeight w:val="20"/>
        </w:trPr>
        <w:tc>
          <w:tcPr>
            <w:tcW w:w="1291" w:type="pct"/>
            <w:vMerge/>
          </w:tcPr>
          <w:p w14:paraId="701CBCEA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1988410B" w14:textId="217BCAE7" w:rsidR="006050C9" w:rsidRPr="00A57274" w:rsidRDefault="006050C9" w:rsidP="00533A85">
            <w:pPr>
              <w:pStyle w:val="aff2"/>
              <w:jc w:val="both"/>
            </w:pPr>
            <w:r w:rsidRPr="00A57274">
              <w:t xml:space="preserve">Определение геометрических параметров </w:t>
            </w:r>
            <w:r>
              <w:t>сложного</w:t>
            </w:r>
            <w:r w:rsidRPr="00A57274">
              <w:t xml:space="preserve"> изделия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050C9" w:rsidRPr="00A57274" w14:paraId="6030FD4A" w14:textId="77777777" w:rsidTr="006C1FAD">
        <w:trPr>
          <w:trHeight w:val="20"/>
        </w:trPr>
        <w:tc>
          <w:tcPr>
            <w:tcW w:w="1291" w:type="pct"/>
            <w:vMerge/>
          </w:tcPr>
          <w:p w14:paraId="34078BAE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20866DDA" w14:textId="26E30DD8" w:rsidR="006050C9" w:rsidRPr="00A57274" w:rsidRDefault="006050C9" w:rsidP="00533A85">
            <w:pPr>
              <w:pStyle w:val="aff2"/>
              <w:jc w:val="both"/>
            </w:pPr>
            <w:r w:rsidRPr="00A57274">
              <w:t xml:space="preserve">Выбор составных частей </w:t>
            </w:r>
            <w:r>
              <w:t xml:space="preserve">сложного изделия из </w:t>
            </w:r>
            <w:r w:rsidRPr="00A57274">
              <w:t>компози</w:t>
            </w:r>
            <w:r>
              <w:t>цион</w:t>
            </w:r>
            <w:r w:rsidRPr="00A57274">
              <w:t>ного материала и их характеристик</w:t>
            </w:r>
          </w:p>
        </w:tc>
      </w:tr>
      <w:tr w:rsidR="006050C9" w:rsidRPr="00A57274" w14:paraId="22BFF12B" w14:textId="77777777" w:rsidTr="006C1FAD">
        <w:trPr>
          <w:trHeight w:val="20"/>
        </w:trPr>
        <w:tc>
          <w:tcPr>
            <w:tcW w:w="1291" w:type="pct"/>
            <w:vMerge/>
          </w:tcPr>
          <w:p w14:paraId="5271E975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71604B8" w14:textId="17E0043F" w:rsidR="006050C9" w:rsidRPr="00A57274" w:rsidRDefault="006050C9" w:rsidP="00533A85">
            <w:pPr>
              <w:pStyle w:val="aff2"/>
              <w:jc w:val="both"/>
            </w:pPr>
            <w:r w:rsidRPr="00A57274">
              <w:t>Конструирование разъемных и неразъемных соединений конструктивных элементов сложных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050C9" w:rsidRPr="00A57274" w14:paraId="138DAD85" w14:textId="77777777" w:rsidTr="006C1FAD">
        <w:trPr>
          <w:trHeight w:val="20"/>
        </w:trPr>
        <w:tc>
          <w:tcPr>
            <w:tcW w:w="1291" w:type="pct"/>
            <w:vMerge/>
          </w:tcPr>
          <w:p w14:paraId="3893CEDF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19740918" w14:textId="7B2E1DF9" w:rsidR="006050C9" w:rsidRPr="00A57274" w:rsidRDefault="006050C9" w:rsidP="00533A85">
            <w:pPr>
              <w:pStyle w:val="aff2"/>
              <w:jc w:val="both"/>
            </w:pPr>
            <w:r w:rsidRPr="00A57274">
              <w:t>Разработка проектной и рабочей конструкторской документации</w:t>
            </w:r>
            <w:r>
              <w:t xml:space="preserve"> на сложное изделие из композиционных материалов</w:t>
            </w:r>
          </w:p>
        </w:tc>
      </w:tr>
      <w:tr w:rsidR="006050C9" w:rsidRPr="00A57274" w14:paraId="34448E39" w14:textId="77777777" w:rsidTr="006C1FAD">
        <w:trPr>
          <w:trHeight w:val="20"/>
        </w:trPr>
        <w:tc>
          <w:tcPr>
            <w:tcW w:w="1291" w:type="pct"/>
            <w:vMerge/>
          </w:tcPr>
          <w:p w14:paraId="3D468BF4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673D1CD" w14:textId="43B68D04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Уведомление в письменной форме руководителя подразделения о создании </w:t>
            </w:r>
            <w:r w:rsidR="00E4667A">
              <w:t xml:space="preserve">объекта </w:t>
            </w:r>
            <w:r w:rsidRPr="00356FE0">
              <w:t xml:space="preserve">в связи с выполнением своих трудовых обязанностей или </w:t>
            </w:r>
            <w:r w:rsidRPr="00E4667A">
              <w:t>конкретно</w:t>
            </w:r>
            <w:r w:rsidR="00E4667A" w:rsidRPr="00E4667A">
              <w:t>м</w:t>
            </w:r>
            <w:r w:rsidRPr="00E4667A">
              <w:t xml:space="preserve"> о</w:t>
            </w:r>
            <w:r w:rsidRPr="00356FE0">
              <w:t>бъект</w:t>
            </w:r>
            <w:r w:rsidR="00E4667A">
              <w:t>е</w:t>
            </w:r>
            <w:r w:rsidRPr="00356FE0">
              <w:t>, в отношении которого возможна правовая охрана</w:t>
            </w:r>
          </w:p>
        </w:tc>
      </w:tr>
      <w:tr w:rsidR="00F77444" w:rsidRPr="00A57274" w14:paraId="1E3C9084" w14:textId="77777777" w:rsidTr="00F77444">
        <w:trPr>
          <w:trHeight w:val="1036"/>
        </w:trPr>
        <w:tc>
          <w:tcPr>
            <w:tcW w:w="1291" w:type="pct"/>
            <w:vMerge w:val="restart"/>
          </w:tcPr>
          <w:p w14:paraId="4510F800" w14:textId="77777777" w:rsidR="00F77444" w:rsidRPr="00A57274" w:rsidDel="002A1D54" w:rsidRDefault="00F77444" w:rsidP="00DC11D5">
            <w:pPr>
              <w:pStyle w:val="aff2"/>
            </w:pPr>
            <w:r w:rsidRPr="00A57274" w:rsidDel="002A1D54">
              <w:t>Необходимые умения</w:t>
            </w:r>
          </w:p>
        </w:tc>
        <w:tc>
          <w:tcPr>
            <w:tcW w:w="3709" w:type="pct"/>
          </w:tcPr>
          <w:p w14:paraId="3706E2EE" w14:textId="247A1BFA" w:rsidR="00F77444" w:rsidRPr="00A57274" w:rsidRDefault="00F77444" w:rsidP="00533A85">
            <w:pPr>
              <w:pStyle w:val="aff2"/>
              <w:jc w:val="both"/>
            </w:pPr>
            <w:r w:rsidRPr="00356FE0">
              <w:t xml:space="preserve">Просматривать конструкторскую документацию и устанавливать необходимые размеры 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конструкторских систем автоматизированного проектирования</w:t>
            </w:r>
          </w:p>
        </w:tc>
      </w:tr>
      <w:tr w:rsidR="006050C9" w:rsidRPr="00A57274" w14:paraId="0376D138" w14:textId="77777777" w:rsidTr="006C1FAD">
        <w:trPr>
          <w:trHeight w:val="20"/>
        </w:trPr>
        <w:tc>
          <w:tcPr>
            <w:tcW w:w="1291" w:type="pct"/>
            <w:vMerge/>
          </w:tcPr>
          <w:p w14:paraId="1807BAAB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B90F794" w14:textId="40E14729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Применять конструкторские системы автоматизированного проектирования для моделирования конструктивных решений и структурно-компоновочных вариантов 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050C9" w:rsidRPr="00A57274" w14:paraId="38F70BF3" w14:textId="77777777" w:rsidTr="006C1FAD">
        <w:trPr>
          <w:trHeight w:val="20"/>
        </w:trPr>
        <w:tc>
          <w:tcPr>
            <w:tcW w:w="1291" w:type="pct"/>
            <w:vMerge/>
          </w:tcPr>
          <w:p w14:paraId="00450CEA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40D2FFE" w14:textId="7B1DE4D9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Создавать чертежи 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конструкторских систем автоматизированного проектирования</w:t>
            </w:r>
          </w:p>
        </w:tc>
      </w:tr>
      <w:tr w:rsidR="006050C9" w:rsidRPr="00A57274" w14:paraId="13C1B237" w14:textId="77777777" w:rsidTr="006C1FAD">
        <w:trPr>
          <w:trHeight w:val="20"/>
        </w:trPr>
        <w:tc>
          <w:tcPr>
            <w:tcW w:w="1291" w:type="pct"/>
            <w:vMerge/>
          </w:tcPr>
          <w:p w14:paraId="7892480F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1EE35F0A" w14:textId="14E4F73A" w:rsidR="006050C9" w:rsidRPr="00356FE0" w:rsidRDefault="006050C9" w:rsidP="00533A85">
            <w:pPr>
              <w:pStyle w:val="aff2"/>
              <w:jc w:val="both"/>
            </w:pPr>
            <w:r w:rsidRPr="00A57274">
              <w:t xml:space="preserve">Применять прикладные программы для анализа условий эксплуатации </w:t>
            </w:r>
            <w:r>
              <w:t xml:space="preserve">сложного </w:t>
            </w:r>
            <w:r w:rsidRPr="00A57274">
              <w:t>изделия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050C9" w:rsidRPr="00A57274" w14:paraId="4CCF5F9A" w14:textId="77777777" w:rsidTr="006C1FAD">
        <w:trPr>
          <w:trHeight w:val="20"/>
        </w:trPr>
        <w:tc>
          <w:tcPr>
            <w:tcW w:w="1291" w:type="pct"/>
            <w:vMerge/>
          </w:tcPr>
          <w:p w14:paraId="08DEA893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0F5B28B" w14:textId="5919B874" w:rsidR="006050C9" w:rsidRPr="00356FE0" w:rsidRDefault="006050C9" w:rsidP="00533A85">
            <w:pPr>
              <w:pStyle w:val="aff2"/>
              <w:jc w:val="both"/>
            </w:pPr>
            <w:r w:rsidRPr="00A57274">
              <w:t xml:space="preserve">Выполнять прочностные расчеты </w:t>
            </w:r>
            <w:r>
              <w:t>сложного</w:t>
            </w:r>
            <w:r w:rsidRPr="00A57274">
              <w:t xml:space="preserve"> издели</w:t>
            </w:r>
            <w:r>
              <w:t>я</w:t>
            </w:r>
            <w:r w:rsidRPr="00A57274">
              <w:t xml:space="preserve"> из компози</w:t>
            </w:r>
            <w:r>
              <w:t>цион</w:t>
            </w:r>
            <w:r w:rsidRPr="00A57274">
              <w:t xml:space="preserve">ных материалов </w:t>
            </w:r>
            <w:r w:rsidRPr="00356FE0">
              <w:t>при помощи прикладных программ</w:t>
            </w:r>
          </w:p>
        </w:tc>
      </w:tr>
      <w:tr w:rsidR="006050C9" w:rsidRPr="00A57274" w14:paraId="6A0988F2" w14:textId="77777777" w:rsidTr="006C1FAD">
        <w:trPr>
          <w:trHeight w:val="20"/>
        </w:trPr>
        <w:tc>
          <w:tcPr>
            <w:tcW w:w="1291" w:type="pct"/>
            <w:vMerge/>
          </w:tcPr>
          <w:p w14:paraId="4A93805E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17B085CB" w14:textId="2E469B58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Выполнять компоновочные расчеты 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конструкторских систем автоматизированного проектирования</w:t>
            </w:r>
          </w:p>
        </w:tc>
      </w:tr>
      <w:tr w:rsidR="006050C9" w:rsidRPr="00A57274" w14:paraId="336357A1" w14:textId="77777777" w:rsidTr="006C1FAD">
        <w:trPr>
          <w:trHeight w:val="20"/>
        </w:trPr>
        <w:tc>
          <w:tcPr>
            <w:tcW w:w="1291" w:type="pct"/>
            <w:vMerge/>
          </w:tcPr>
          <w:p w14:paraId="0AD7A1B4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0D633E8D" w14:textId="6BA4F111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Выполнять геометрические построения сложных изделий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конструкторских систем автоматизированного проектирования </w:t>
            </w:r>
          </w:p>
        </w:tc>
      </w:tr>
      <w:tr w:rsidR="006050C9" w:rsidRPr="00A57274" w14:paraId="144A00C9" w14:textId="77777777" w:rsidTr="006C1FAD">
        <w:trPr>
          <w:trHeight w:val="20"/>
        </w:trPr>
        <w:tc>
          <w:tcPr>
            <w:tcW w:w="1291" w:type="pct"/>
            <w:vMerge/>
          </w:tcPr>
          <w:p w14:paraId="05257C01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0A12F4E7" w14:textId="56E65C32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Выполнять поиск данных о сложных изделиях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в электронных справочных системах и библиотеках</w:t>
            </w:r>
          </w:p>
        </w:tc>
      </w:tr>
      <w:tr w:rsidR="006050C9" w:rsidRPr="00A57274" w14:paraId="76E48D77" w14:textId="77777777" w:rsidTr="006C1FAD">
        <w:trPr>
          <w:trHeight w:val="20"/>
        </w:trPr>
        <w:tc>
          <w:tcPr>
            <w:tcW w:w="1291" w:type="pct"/>
            <w:vMerge/>
          </w:tcPr>
          <w:p w14:paraId="760CE1B4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73BA98E" w14:textId="2387A985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Искать информацию о сложных изделиях </w:t>
            </w:r>
            <w:r w:rsidRPr="00A57274">
              <w:t>из компози</w:t>
            </w:r>
            <w:r>
              <w:t>цион</w:t>
            </w:r>
            <w:r w:rsidRPr="00A57274">
              <w:t>ных материалов</w:t>
            </w:r>
            <w:r w:rsidRPr="00356FE0">
              <w:t xml:space="preserve"> с использованием </w:t>
            </w:r>
            <w:r w:rsidR="000D29DC">
              <w:t>информационно-телекоммуникационной сети «Интернет»</w:t>
            </w:r>
          </w:p>
        </w:tc>
      </w:tr>
      <w:tr w:rsidR="006050C9" w:rsidRPr="00A57274" w14:paraId="4F8576CA" w14:textId="77777777" w:rsidTr="006C1FAD">
        <w:trPr>
          <w:trHeight w:val="20"/>
        </w:trPr>
        <w:tc>
          <w:tcPr>
            <w:tcW w:w="1291" w:type="pct"/>
            <w:vMerge/>
          </w:tcPr>
          <w:p w14:paraId="3914091D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0AE732D" w14:textId="3964D410" w:rsidR="006050C9" w:rsidRPr="00A57274" w:rsidRDefault="006050C9" w:rsidP="00533A85">
            <w:pPr>
              <w:pStyle w:val="aff2"/>
              <w:jc w:val="both"/>
            </w:pPr>
            <w:r w:rsidRPr="00A57274">
              <w:t>Про</w:t>
            </w:r>
            <w:r w:rsidR="00A623D6">
              <w:t>из</w:t>
            </w:r>
            <w:r w:rsidRPr="00A57274">
              <w:t xml:space="preserve">водить патентный поиск аналогов разрабатываемых </w:t>
            </w:r>
            <w:r>
              <w:t xml:space="preserve">сложных </w:t>
            </w:r>
            <w:r w:rsidRPr="00A57274">
              <w:t>изделий или их составных частей, защищенных авторским правом</w:t>
            </w:r>
          </w:p>
        </w:tc>
      </w:tr>
      <w:tr w:rsidR="006050C9" w:rsidRPr="00A57274" w14:paraId="599C4768" w14:textId="77777777" w:rsidTr="006C1FAD">
        <w:trPr>
          <w:trHeight w:val="20"/>
        </w:trPr>
        <w:tc>
          <w:tcPr>
            <w:tcW w:w="1291" w:type="pct"/>
            <w:vMerge/>
          </w:tcPr>
          <w:p w14:paraId="4E2AFD5F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247051E" w14:textId="34EE196D" w:rsidR="006050C9" w:rsidRPr="00A57274" w:rsidRDefault="006050C9" w:rsidP="0057253D">
            <w:pPr>
              <w:pStyle w:val="aff2"/>
              <w:jc w:val="both"/>
            </w:pPr>
            <w:r w:rsidRPr="00356FE0">
              <w:t>Разрабатывать во взаимодействии с правовым подразделением технической документации для подачи заявки о регистрации объекта интеллектуальной собственности в федеральный орган исполнительной власти, осуществляющий нормативно</w:t>
            </w:r>
            <w:r w:rsidR="0057253D">
              <w:t xml:space="preserve">е </w:t>
            </w:r>
            <w:r w:rsidRPr="00356FE0">
              <w:t>правовое регулирование в сфере авторского права и смежных прав</w:t>
            </w:r>
          </w:p>
        </w:tc>
      </w:tr>
      <w:tr w:rsidR="006050C9" w:rsidRPr="00A57274" w14:paraId="73A8C496" w14:textId="77777777" w:rsidTr="006C1FAD">
        <w:trPr>
          <w:trHeight w:val="20"/>
        </w:trPr>
        <w:tc>
          <w:tcPr>
            <w:tcW w:w="1291" w:type="pct"/>
            <w:vMerge/>
          </w:tcPr>
          <w:p w14:paraId="5B6C561E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630A7F8" w14:textId="2196C252" w:rsidR="006050C9" w:rsidRPr="00A57274" w:rsidRDefault="006050C9" w:rsidP="00533A85">
            <w:pPr>
              <w:pStyle w:val="aff2"/>
              <w:jc w:val="both"/>
            </w:pPr>
            <w:r w:rsidRPr="00A57274">
              <w:t xml:space="preserve">Применять средства </w:t>
            </w:r>
            <w:r w:rsidR="00BA246F">
              <w:t>вычислительной</w:t>
            </w:r>
            <w:r w:rsidRPr="00A57274">
              <w:t xml:space="preserve"> техники для оформления технической документации</w:t>
            </w:r>
            <w:r>
              <w:t xml:space="preserve"> на сложное изделие из композиционных материалов</w:t>
            </w:r>
          </w:p>
        </w:tc>
      </w:tr>
      <w:tr w:rsidR="006050C9" w:rsidRPr="00A57274" w14:paraId="7D49C8BC" w14:textId="77777777" w:rsidTr="006C1FAD">
        <w:trPr>
          <w:trHeight w:val="491"/>
        </w:trPr>
        <w:tc>
          <w:tcPr>
            <w:tcW w:w="1291" w:type="pct"/>
            <w:vMerge/>
          </w:tcPr>
          <w:p w14:paraId="2C8A931F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B3AE400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6050C9" w:rsidRPr="00A57274" w14:paraId="54A9F176" w14:textId="77777777" w:rsidTr="006C1FAD">
        <w:trPr>
          <w:trHeight w:val="20"/>
        </w:trPr>
        <w:tc>
          <w:tcPr>
            <w:tcW w:w="1291" w:type="pct"/>
            <w:vMerge w:val="restart"/>
          </w:tcPr>
          <w:p w14:paraId="12A6D45A" w14:textId="77777777" w:rsidR="006050C9" w:rsidRPr="00A57274" w:rsidRDefault="006050C9" w:rsidP="00DC11D5">
            <w:pPr>
              <w:pStyle w:val="aff2"/>
            </w:pPr>
            <w:r w:rsidRPr="00A57274" w:rsidDel="002A1D54">
              <w:t>Необходимые знания</w:t>
            </w:r>
          </w:p>
        </w:tc>
        <w:tc>
          <w:tcPr>
            <w:tcW w:w="3709" w:type="pct"/>
          </w:tcPr>
          <w:p w14:paraId="252D4482" w14:textId="77777777" w:rsidR="006050C9" w:rsidRPr="00A57274" w:rsidRDefault="006050C9" w:rsidP="00533A85">
            <w:pPr>
              <w:pStyle w:val="aff2"/>
              <w:jc w:val="both"/>
            </w:pPr>
            <w:r w:rsidRPr="00A57274">
              <w:t>Порядок использования электронной конструкторско-технологической документации</w:t>
            </w:r>
          </w:p>
        </w:tc>
      </w:tr>
      <w:tr w:rsidR="006050C9" w:rsidRPr="00A57274" w14:paraId="0AB10110" w14:textId="77777777" w:rsidTr="006C1FAD">
        <w:trPr>
          <w:trHeight w:val="20"/>
        </w:trPr>
        <w:tc>
          <w:tcPr>
            <w:tcW w:w="1291" w:type="pct"/>
            <w:vMerge/>
          </w:tcPr>
          <w:p w14:paraId="16A12B97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4011ECAA" w14:textId="77777777" w:rsidR="006050C9" w:rsidRPr="00A57274" w:rsidRDefault="006050C9" w:rsidP="00533A85">
            <w:pPr>
              <w:pStyle w:val="aff2"/>
              <w:jc w:val="both"/>
            </w:pPr>
            <w:r w:rsidRPr="00A57274">
              <w:t>Методика анализа условий эксплуатации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050C9" w:rsidRPr="00A57274" w14:paraId="67184A40" w14:textId="77777777" w:rsidTr="006C1FAD">
        <w:trPr>
          <w:trHeight w:val="20"/>
        </w:trPr>
        <w:tc>
          <w:tcPr>
            <w:tcW w:w="1291" w:type="pct"/>
            <w:vMerge/>
          </w:tcPr>
          <w:p w14:paraId="43828B58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02288238" w14:textId="77777777" w:rsidR="006050C9" w:rsidRPr="00A57274" w:rsidRDefault="006050C9" w:rsidP="00533A85">
            <w:pPr>
              <w:pStyle w:val="aff2"/>
              <w:jc w:val="both"/>
            </w:pPr>
            <w:r w:rsidRPr="00A57274">
              <w:t>Основы зависимости эксплуатационных свойств компози</w:t>
            </w:r>
            <w:r>
              <w:t>цион</w:t>
            </w:r>
            <w:r w:rsidRPr="00A57274">
              <w:t>ных материалов от их структуры и свойств составных частей</w:t>
            </w:r>
          </w:p>
        </w:tc>
      </w:tr>
      <w:tr w:rsidR="006050C9" w:rsidRPr="00A57274" w14:paraId="57FFB885" w14:textId="77777777" w:rsidTr="006C1FAD">
        <w:trPr>
          <w:trHeight w:val="20"/>
        </w:trPr>
        <w:tc>
          <w:tcPr>
            <w:tcW w:w="1291" w:type="pct"/>
            <w:vMerge/>
          </w:tcPr>
          <w:p w14:paraId="29E56407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03B24CD" w14:textId="77777777" w:rsidR="006050C9" w:rsidRPr="00A57274" w:rsidRDefault="006050C9" w:rsidP="00533A85">
            <w:pPr>
              <w:pStyle w:val="aff2"/>
              <w:jc w:val="both"/>
            </w:pPr>
            <w:r w:rsidRPr="00A57274">
              <w:t>Основы построения интегрированных сред автоматизированного проектирования</w:t>
            </w:r>
          </w:p>
        </w:tc>
      </w:tr>
      <w:tr w:rsidR="006050C9" w:rsidRPr="00A57274" w14:paraId="3D7A1C6F" w14:textId="77777777" w:rsidTr="006C1FAD">
        <w:trPr>
          <w:trHeight w:val="20"/>
        </w:trPr>
        <w:tc>
          <w:tcPr>
            <w:tcW w:w="1291" w:type="pct"/>
            <w:vMerge/>
          </w:tcPr>
          <w:p w14:paraId="08569D50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DDDB51D" w14:textId="77777777" w:rsidR="006050C9" w:rsidRPr="00A57274" w:rsidRDefault="006050C9" w:rsidP="00533A85">
            <w:pPr>
              <w:pStyle w:val="aff2"/>
              <w:jc w:val="both"/>
            </w:pPr>
            <w:r w:rsidRPr="00A57274">
              <w:t>Основы механики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050C9" w:rsidRPr="00A57274" w14:paraId="6574157B" w14:textId="77777777" w:rsidTr="006C1FAD">
        <w:trPr>
          <w:trHeight w:val="20"/>
        </w:trPr>
        <w:tc>
          <w:tcPr>
            <w:tcW w:w="1291" w:type="pct"/>
            <w:vMerge/>
          </w:tcPr>
          <w:p w14:paraId="10A1B4C1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26A00F34" w14:textId="77777777" w:rsidR="006050C9" w:rsidRPr="00A57274" w:rsidRDefault="006050C9" w:rsidP="00533A85">
            <w:pPr>
              <w:pStyle w:val="aff2"/>
              <w:jc w:val="both"/>
            </w:pPr>
            <w:r w:rsidRPr="00A57274">
              <w:t>Основы физики конденсированных сред</w:t>
            </w:r>
          </w:p>
        </w:tc>
      </w:tr>
      <w:tr w:rsidR="006050C9" w:rsidRPr="00A57274" w14:paraId="742B642B" w14:textId="77777777" w:rsidTr="006C1FAD">
        <w:trPr>
          <w:trHeight w:val="20"/>
        </w:trPr>
        <w:tc>
          <w:tcPr>
            <w:tcW w:w="1291" w:type="pct"/>
            <w:vMerge/>
          </w:tcPr>
          <w:p w14:paraId="3168F67D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22C4D4FB" w14:textId="77777777" w:rsidR="006050C9" w:rsidRPr="00A57274" w:rsidRDefault="006050C9" w:rsidP="00533A85">
            <w:pPr>
              <w:pStyle w:val="aff2"/>
              <w:jc w:val="both"/>
              <w:rPr>
                <w:lang w:val="en-US"/>
              </w:rPr>
            </w:pPr>
            <w:r w:rsidRPr="00A57274">
              <w:t>Основы патентоведения</w:t>
            </w:r>
          </w:p>
        </w:tc>
      </w:tr>
      <w:tr w:rsidR="006050C9" w:rsidRPr="00A57274" w14:paraId="532CA4BE" w14:textId="77777777" w:rsidTr="006C1FAD">
        <w:trPr>
          <w:trHeight w:val="20"/>
        </w:trPr>
        <w:tc>
          <w:tcPr>
            <w:tcW w:w="1291" w:type="pct"/>
            <w:vMerge/>
          </w:tcPr>
          <w:p w14:paraId="3FAEAE4C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2B616A02" w14:textId="77777777" w:rsidR="006050C9" w:rsidRPr="00A57274" w:rsidRDefault="006050C9" w:rsidP="00533A85">
            <w:pPr>
              <w:pStyle w:val="aff2"/>
              <w:jc w:val="both"/>
            </w:pPr>
            <w:r w:rsidRPr="00A57274">
              <w:t>Свойства армирующих частиц, волокон и тканей компози</w:t>
            </w:r>
            <w:r>
              <w:t>цион</w:t>
            </w:r>
            <w:r w:rsidRPr="00A57274">
              <w:t>ных материалов, а также связующих матриц</w:t>
            </w:r>
          </w:p>
        </w:tc>
      </w:tr>
      <w:tr w:rsidR="006050C9" w:rsidRPr="00A57274" w14:paraId="6D0CD43D" w14:textId="77777777" w:rsidTr="006C1FAD">
        <w:trPr>
          <w:trHeight w:val="20"/>
        </w:trPr>
        <w:tc>
          <w:tcPr>
            <w:tcW w:w="1291" w:type="pct"/>
            <w:vMerge/>
          </w:tcPr>
          <w:p w14:paraId="72B8FAF1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3D7FDB4C" w14:textId="77777777" w:rsidR="006050C9" w:rsidRPr="00A57274" w:rsidRDefault="006050C9" w:rsidP="00533A85">
            <w:pPr>
              <w:pStyle w:val="aff2"/>
              <w:jc w:val="both"/>
            </w:pPr>
            <w:r w:rsidRPr="00A57274">
              <w:t>Принципы конструирования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050C9" w:rsidRPr="00A57274" w14:paraId="34F666AD" w14:textId="77777777" w:rsidTr="006C1FAD">
        <w:trPr>
          <w:trHeight w:val="20"/>
        </w:trPr>
        <w:tc>
          <w:tcPr>
            <w:tcW w:w="1291" w:type="pct"/>
            <w:vMerge/>
          </w:tcPr>
          <w:p w14:paraId="20371C00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D39FEF1" w14:textId="11354162" w:rsidR="006050C9" w:rsidRPr="00A57274" w:rsidRDefault="006050C9" w:rsidP="00533A85">
            <w:pPr>
              <w:pStyle w:val="aff2"/>
              <w:jc w:val="both"/>
            </w:pPr>
            <w:r w:rsidRPr="00A57274">
              <w:t xml:space="preserve">Методика </w:t>
            </w:r>
            <w:r w:rsidR="000C7B17">
              <w:t>проведения доводочных</w:t>
            </w:r>
            <w:r w:rsidRPr="00A57274">
              <w:t xml:space="preserve"> испытаний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</w:tr>
      <w:tr w:rsidR="006050C9" w:rsidRPr="00A57274" w14:paraId="7E2C0235" w14:textId="77777777" w:rsidTr="006C1FAD">
        <w:trPr>
          <w:trHeight w:val="20"/>
        </w:trPr>
        <w:tc>
          <w:tcPr>
            <w:tcW w:w="1291" w:type="pct"/>
            <w:vMerge/>
          </w:tcPr>
          <w:p w14:paraId="6BCDCFE4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1AD3DE3" w14:textId="3D92ADB6" w:rsidR="006050C9" w:rsidRPr="00A57274" w:rsidRDefault="003C2CF0" w:rsidP="00533A85">
            <w:pPr>
              <w:pStyle w:val="aff2"/>
              <w:jc w:val="both"/>
            </w:pPr>
            <w:r>
              <w:t>Порядок</w:t>
            </w:r>
            <w:r w:rsidR="006050C9" w:rsidRPr="00A57274">
              <w:t xml:space="preserve"> разработки технической документации</w:t>
            </w:r>
          </w:p>
        </w:tc>
      </w:tr>
      <w:tr w:rsidR="006050C9" w:rsidRPr="00A57274" w14:paraId="7FC8C226" w14:textId="77777777" w:rsidTr="006C1FAD">
        <w:trPr>
          <w:trHeight w:val="20"/>
        </w:trPr>
        <w:tc>
          <w:tcPr>
            <w:tcW w:w="1291" w:type="pct"/>
            <w:vMerge/>
          </w:tcPr>
          <w:p w14:paraId="795D95CC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1648BEB4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>Единая система конструкторской документации</w:t>
            </w:r>
          </w:p>
        </w:tc>
      </w:tr>
      <w:tr w:rsidR="006050C9" w:rsidRPr="00A57274" w14:paraId="16A5D30B" w14:textId="77777777" w:rsidTr="006C1FAD">
        <w:trPr>
          <w:trHeight w:val="20"/>
        </w:trPr>
        <w:tc>
          <w:tcPr>
            <w:tcW w:w="1291" w:type="pct"/>
            <w:vMerge/>
          </w:tcPr>
          <w:p w14:paraId="53CD25F0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00354507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>Единая система допусков и посадок</w:t>
            </w:r>
          </w:p>
        </w:tc>
      </w:tr>
      <w:tr w:rsidR="006050C9" w:rsidRPr="00A57274" w14:paraId="3108DD78" w14:textId="77777777" w:rsidTr="006C1FAD">
        <w:trPr>
          <w:trHeight w:val="20"/>
        </w:trPr>
        <w:tc>
          <w:tcPr>
            <w:tcW w:w="1291" w:type="pct"/>
            <w:vMerge/>
          </w:tcPr>
          <w:p w14:paraId="729E1AFF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367E9437" w14:textId="45DC505D" w:rsidR="006050C9" w:rsidRPr="00A57274" w:rsidRDefault="006050C9" w:rsidP="00533A85">
            <w:pPr>
              <w:pStyle w:val="aff2"/>
              <w:jc w:val="both"/>
            </w:pPr>
            <w:r w:rsidRPr="00A57274">
              <w:t xml:space="preserve">Стандарты </w:t>
            </w:r>
            <w:r w:rsidR="00CB4736">
              <w:t>и нормативно-технические</w:t>
            </w:r>
            <w:r w:rsidRPr="00A57274">
              <w:t xml:space="preserve"> документы, регламентирующие порядок оформления технической документации</w:t>
            </w:r>
          </w:p>
        </w:tc>
      </w:tr>
      <w:tr w:rsidR="006050C9" w:rsidRPr="00A57274" w14:paraId="05BA7B2B" w14:textId="77777777" w:rsidTr="006C1FAD">
        <w:trPr>
          <w:trHeight w:val="20"/>
        </w:trPr>
        <w:tc>
          <w:tcPr>
            <w:tcW w:w="1291" w:type="pct"/>
            <w:vMerge/>
          </w:tcPr>
          <w:p w14:paraId="3C25161E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5CE4859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6050C9" w:rsidRPr="00A57274" w14:paraId="24BA76EF" w14:textId="77777777" w:rsidTr="006C1FAD">
        <w:trPr>
          <w:trHeight w:val="20"/>
        </w:trPr>
        <w:tc>
          <w:tcPr>
            <w:tcW w:w="1291" w:type="pct"/>
            <w:vMerge/>
          </w:tcPr>
          <w:p w14:paraId="5E13C569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37892E1A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050C9" w:rsidRPr="00A57274" w14:paraId="192C727D" w14:textId="77777777" w:rsidTr="006C1FAD">
        <w:trPr>
          <w:trHeight w:val="20"/>
        </w:trPr>
        <w:tc>
          <w:tcPr>
            <w:tcW w:w="1291" w:type="pct"/>
            <w:vMerge/>
          </w:tcPr>
          <w:p w14:paraId="20718059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3D55A1C9" w14:textId="5B5BFF50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Браузеры для работы с </w:t>
            </w:r>
            <w:r w:rsidR="002D1FF0">
              <w:t>информационно-телекоммуникационной сетью «Интернет»</w:t>
            </w:r>
            <w:r w:rsidRPr="00356FE0">
              <w:t>: наименования, возможности и порядок работы в них</w:t>
            </w:r>
          </w:p>
        </w:tc>
      </w:tr>
      <w:tr w:rsidR="006050C9" w:rsidRPr="00A57274" w14:paraId="70094FC5" w14:textId="77777777" w:rsidTr="006C1FAD">
        <w:trPr>
          <w:trHeight w:val="20"/>
        </w:trPr>
        <w:tc>
          <w:tcPr>
            <w:tcW w:w="1291" w:type="pct"/>
            <w:vMerge/>
          </w:tcPr>
          <w:p w14:paraId="5930F06A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4583E587" w14:textId="7678BA45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Правила безопасности при работе в </w:t>
            </w:r>
            <w:r w:rsidR="000D29DC">
              <w:t>информационно-телекоммуникационной сети «Интернет»</w:t>
            </w:r>
          </w:p>
        </w:tc>
      </w:tr>
      <w:tr w:rsidR="006050C9" w:rsidRPr="00A57274" w14:paraId="29994386" w14:textId="77777777" w:rsidTr="006C1FAD">
        <w:trPr>
          <w:trHeight w:val="20"/>
        </w:trPr>
        <w:tc>
          <w:tcPr>
            <w:tcW w:w="1291" w:type="pct"/>
            <w:vMerge/>
          </w:tcPr>
          <w:p w14:paraId="30462FB4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0FA0DF0A" w14:textId="568F02B1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Поисковые системы для поиска информации в </w:t>
            </w:r>
            <w:r w:rsidR="000D29DC">
              <w:t>информационно-телекоммуникационной сети «Интернет»</w:t>
            </w:r>
            <w:r w:rsidRPr="00356FE0">
              <w:t>: наименования, возможности и порядок работы в них</w:t>
            </w:r>
          </w:p>
        </w:tc>
      </w:tr>
      <w:tr w:rsidR="006050C9" w:rsidRPr="00A57274" w14:paraId="0FE13E72" w14:textId="77777777" w:rsidTr="006C1FAD">
        <w:trPr>
          <w:trHeight w:val="20"/>
        </w:trPr>
        <w:tc>
          <w:tcPr>
            <w:tcW w:w="1291" w:type="pct"/>
            <w:vMerge/>
          </w:tcPr>
          <w:p w14:paraId="77C02AB1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2232BF4A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 xml:space="preserve">Пакеты прикладных программ для </w:t>
            </w:r>
            <w:r>
              <w:t>прочностных</w:t>
            </w:r>
            <w:r w:rsidRPr="00356FE0">
              <w:t xml:space="preserve"> расчетов: наименования, возможности и порядок работы в них</w:t>
            </w:r>
          </w:p>
        </w:tc>
      </w:tr>
      <w:tr w:rsidR="006050C9" w:rsidRPr="00A57274" w14:paraId="33CE6CA1" w14:textId="77777777" w:rsidTr="006C1FAD">
        <w:trPr>
          <w:trHeight w:val="20"/>
        </w:trPr>
        <w:tc>
          <w:tcPr>
            <w:tcW w:w="1291" w:type="pct"/>
            <w:vMerge/>
          </w:tcPr>
          <w:p w14:paraId="4F25569B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678652D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>Пакеты прикладных программ для теплотехнических расчетов: наименования, возможности и порядок работы в них</w:t>
            </w:r>
          </w:p>
        </w:tc>
      </w:tr>
      <w:tr w:rsidR="006050C9" w:rsidRPr="00A57274" w14:paraId="2CF25973" w14:textId="77777777" w:rsidTr="006C1FAD">
        <w:trPr>
          <w:trHeight w:val="20"/>
        </w:trPr>
        <w:tc>
          <w:tcPr>
            <w:tcW w:w="1291" w:type="pct"/>
            <w:vMerge/>
          </w:tcPr>
          <w:p w14:paraId="112A2AF1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19BE19D9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050C9" w:rsidRPr="00A57274" w14:paraId="05B636FF" w14:textId="77777777" w:rsidTr="006C1FAD">
        <w:trPr>
          <w:trHeight w:val="447"/>
        </w:trPr>
        <w:tc>
          <w:tcPr>
            <w:tcW w:w="1291" w:type="pct"/>
            <w:vMerge/>
          </w:tcPr>
          <w:p w14:paraId="685E4C6B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04A69531" w14:textId="77777777" w:rsidR="006050C9" w:rsidRPr="00A57274" w:rsidRDefault="006050C9" w:rsidP="00533A85">
            <w:pPr>
              <w:pStyle w:val="aff2"/>
              <w:jc w:val="both"/>
            </w:pPr>
            <w:r w:rsidRPr="00356FE0">
              <w:t>Системы автоматизированного расчета и компьютерного моделирования: наименования, возможности и порядок работы в них</w:t>
            </w:r>
          </w:p>
        </w:tc>
      </w:tr>
      <w:tr w:rsidR="006050C9" w:rsidRPr="00A57274" w14:paraId="6F795DFB" w14:textId="77777777" w:rsidTr="006C1FAD">
        <w:trPr>
          <w:trHeight w:val="447"/>
        </w:trPr>
        <w:tc>
          <w:tcPr>
            <w:tcW w:w="1291" w:type="pct"/>
            <w:vMerge/>
          </w:tcPr>
          <w:p w14:paraId="3A687EF9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5DBE1FC" w14:textId="77777777" w:rsidR="006050C9" w:rsidRPr="00356FE0" w:rsidRDefault="006050C9" w:rsidP="00533A85">
            <w:pPr>
              <w:pStyle w:val="aff2"/>
              <w:jc w:val="both"/>
            </w:pPr>
            <w:r w:rsidRPr="00723F11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6050C9" w:rsidRPr="00A57274" w14:paraId="14172103" w14:textId="77777777" w:rsidTr="006C1FAD">
        <w:trPr>
          <w:trHeight w:val="20"/>
        </w:trPr>
        <w:tc>
          <w:tcPr>
            <w:tcW w:w="1291" w:type="pct"/>
            <w:vMerge/>
          </w:tcPr>
          <w:p w14:paraId="1E17536E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FE87681" w14:textId="73144FF7" w:rsidR="006050C9" w:rsidRPr="00A57274" w:rsidRDefault="002D1FF0" w:rsidP="00533A85">
            <w:pPr>
              <w:pStyle w:val="aff2"/>
              <w:jc w:val="both"/>
            </w:pPr>
            <w:r>
              <w:t xml:space="preserve">Меры безопасности </w:t>
            </w:r>
            <w:r w:rsidR="006050C9" w:rsidRPr="00A57274">
              <w:t>при производстве компози</w:t>
            </w:r>
            <w:r w:rsidR="006050C9">
              <w:t>ционных</w:t>
            </w:r>
            <w:r w:rsidR="006050C9" w:rsidRPr="00A57274">
              <w:t xml:space="preserve"> материалов</w:t>
            </w:r>
          </w:p>
        </w:tc>
      </w:tr>
      <w:tr w:rsidR="006050C9" w:rsidRPr="00A57274" w14:paraId="7F3ED5D8" w14:textId="77777777" w:rsidTr="006C1FAD">
        <w:trPr>
          <w:trHeight w:val="20"/>
        </w:trPr>
        <w:tc>
          <w:tcPr>
            <w:tcW w:w="1291" w:type="pct"/>
            <w:vMerge/>
          </w:tcPr>
          <w:p w14:paraId="565A242A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B2A4250" w14:textId="77777777" w:rsidR="006050C9" w:rsidRPr="00A57274" w:rsidRDefault="006050C9" w:rsidP="00533A85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 w:rsidRPr="00A57274">
              <w:t>производстве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6050C9" w:rsidRPr="00A57274" w14:paraId="41AD757F" w14:textId="77777777" w:rsidTr="006C1FAD">
        <w:trPr>
          <w:trHeight w:val="20"/>
        </w:trPr>
        <w:tc>
          <w:tcPr>
            <w:tcW w:w="1291" w:type="pct"/>
            <w:vMerge/>
          </w:tcPr>
          <w:p w14:paraId="289EB70E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BE16A07" w14:textId="77777777" w:rsidR="006050C9" w:rsidRPr="00A57274" w:rsidRDefault="006050C9" w:rsidP="00533A85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6050C9" w:rsidRPr="00A57274" w14:paraId="569A7CC7" w14:textId="77777777" w:rsidTr="006C1FAD">
        <w:trPr>
          <w:trHeight w:val="20"/>
        </w:trPr>
        <w:tc>
          <w:tcPr>
            <w:tcW w:w="1291" w:type="pct"/>
          </w:tcPr>
          <w:p w14:paraId="368152CB" w14:textId="77777777" w:rsidR="006050C9" w:rsidRPr="00E3625C" w:rsidRDefault="006050C9" w:rsidP="00DC11D5">
            <w:pPr>
              <w:pStyle w:val="aff2"/>
            </w:pPr>
            <w:r w:rsidRPr="00E3625C">
              <w:t>Другие характеристики</w:t>
            </w:r>
          </w:p>
        </w:tc>
        <w:tc>
          <w:tcPr>
            <w:tcW w:w="3709" w:type="pct"/>
          </w:tcPr>
          <w:p w14:paraId="1A51FE6E" w14:textId="77777777" w:rsidR="006050C9" w:rsidRDefault="006050C9" w:rsidP="00533A85">
            <w:pPr>
              <w:pStyle w:val="aff2"/>
              <w:jc w:val="both"/>
            </w:pPr>
            <w:r w:rsidRPr="00E3625C">
              <w:t xml:space="preserve">- </w:t>
            </w:r>
          </w:p>
        </w:tc>
      </w:tr>
    </w:tbl>
    <w:p w14:paraId="7FB1CEAF" w14:textId="40D47858" w:rsidR="006050C9" w:rsidRPr="00A57274" w:rsidRDefault="006050C9" w:rsidP="00DC11D5">
      <w:pPr>
        <w:pStyle w:val="3"/>
        <w:keepNext w:val="0"/>
      </w:pPr>
      <w:r w:rsidRPr="00A57274">
        <w:t>3.</w:t>
      </w:r>
      <w:r>
        <w:t>3</w:t>
      </w:r>
      <w:r w:rsidRPr="00A57274">
        <w:t>.2.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6050C9" w:rsidRPr="00A57274" w14:paraId="2040A43B" w14:textId="77777777" w:rsidTr="006C1FAD">
        <w:trPr>
          <w:trHeight w:val="278"/>
        </w:trPr>
        <w:tc>
          <w:tcPr>
            <w:tcW w:w="87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352FB18" w14:textId="77777777" w:rsidR="006050C9" w:rsidRPr="00A57274" w:rsidRDefault="006050C9" w:rsidP="00DC11D5">
            <w:r w:rsidRPr="00A57274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7BABD" w14:textId="67961F3E" w:rsidR="006050C9" w:rsidRPr="00A57274" w:rsidRDefault="006050C9" w:rsidP="00DC11D5">
            <w:r w:rsidRPr="00A57274">
              <w:t xml:space="preserve">Разработка технологических </w:t>
            </w:r>
            <w:r w:rsidR="00F77444">
              <w:t xml:space="preserve">процессов </w:t>
            </w:r>
            <w:r w:rsidRPr="00A57274">
              <w:t xml:space="preserve">изготовления </w:t>
            </w:r>
            <w:r>
              <w:t>сложных</w:t>
            </w:r>
            <w:r w:rsidRPr="00A57274">
              <w:t xml:space="preserve"> изделий из компози</w:t>
            </w:r>
            <w:r>
              <w:t>цион</w:t>
            </w:r>
            <w:r w:rsidRPr="00A57274">
              <w:t>ных материалов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43912A" w14:textId="77777777" w:rsidR="006050C9" w:rsidRPr="00A57274" w:rsidRDefault="006050C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4F46A" w14:textId="21B377D8" w:rsidR="006050C9" w:rsidRPr="006050C9" w:rsidRDefault="007734EE" w:rsidP="00DC11D5">
            <w:pPr>
              <w:rPr>
                <w:lang w:val="en-US"/>
              </w:rPr>
            </w:pPr>
            <w:r>
              <w:t>C</w:t>
            </w:r>
            <w:r w:rsidR="006050C9" w:rsidRPr="00A57274">
              <w:t>/02.</w:t>
            </w:r>
            <w:r w:rsidR="006050C9">
              <w:rPr>
                <w:lang w:val="en-US"/>
              </w:rPr>
              <w:t>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C16AFE" w14:textId="77777777" w:rsidR="006050C9" w:rsidRPr="00A57274" w:rsidRDefault="006050C9" w:rsidP="00DC11D5">
            <w:pPr>
              <w:jc w:val="center"/>
              <w:rPr>
                <w:vertAlign w:val="superscript"/>
              </w:rPr>
            </w:pPr>
            <w:r w:rsidRPr="00A5727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3235A5" w14:textId="6288A2FC" w:rsidR="006050C9" w:rsidRPr="006050C9" w:rsidRDefault="006050C9" w:rsidP="00DC11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</w:tbl>
    <w:p w14:paraId="6078C6AC" w14:textId="77777777" w:rsidR="00A623D6" w:rsidRDefault="00A623D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2"/>
        <w:gridCol w:w="390"/>
        <w:gridCol w:w="2080"/>
        <w:gridCol w:w="1459"/>
        <w:gridCol w:w="2346"/>
      </w:tblGrid>
      <w:tr w:rsidR="006050C9" w:rsidRPr="00A57274" w14:paraId="4D816FC4" w14:textId="77777777" w:rsidTr="006C1FAD">
        <w:trPr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55AA031" w14:textId="77777777" w:rsidR="006050C9" w:rsidRPr="00A57274" w:rsidRDefault="006050C9" w:rsidP="00DC11D5">
            <w:r w:rsidRPr="00A57274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0C036BF" w14:textId="77777777" w:rsidR="006050C9" w:rsidRPr="00A57274" w:rsidRDefault="006050C9" w:rsidP="00DC11D5">
            <w:r w:rsidRPr="00A57274">
              <w:rPr>
                <w:sz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900E0AD" w14:textId="77777777" w:rsidR="006050C9" w:rsidRPr="00A57274" w:rsidRDefault="006050C9" w:rsidP="00DC11D5">
            <w:r w:rsidRPr="00A57274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83BE4" w14:textId="77777777" w:rsidR="006050C9" w:rsidRPr="00A57274" w:rsidRDefault="006050C9" w:rsidP="00DC11D5">
            <w:r w:rsidRPr="00A57274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DE8679" w14:textId="77777777" w:rsidR="006050C9" w:rsidRPr="00A57274" w:rsidRDefault="006050C9" w:rsidP="00DC11D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D9B855" w14:textId="77777777" w:rsidR="006050C9" w:rsidRPr="00A57274" w:rsidRDefault="006050C9" w:rsidP="00DC11D5"/>
        </w:tc>
      </w:tr>
      <w:tr w:rsidR="006050C9" w:rsidRPr="00A57274" w14:paraId="086F87CE" w14:textId="77777777" w:rsidTr="006C1FAD">
        <w:trPr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14:paraId="79A998B4" w14:textId="77777777" w:rsidR="006050C9" w:rsidRPr="00A57274" w:rsidRDefault="006050C9" w:rsidP="00DC11D5"/>
        </w:tc>
        <w:tc>
          <w:tcPr>
            <w:tcW w:w="18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A541DCF" w14:textId="77777777" w:rsidR="006050C9" w:rsidRPr="00A57274" w:rsidRDefault="006050C9" w:rsidP="00DC11D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08881C" w14:textId="77777777" w:rsidR="006050C9" w:rsidRPr="00A57274" w:rsidRDefault="006050C9" w:rsidP="00DC11D5">
            <w:pPr>
              <w:jc w:val="center"/>
            </w:pPr>
            <w:r w:rsidRPr="00A57274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5A6207" w14:textId="77777777" w:rsidR="006050C9" w:rsidRPr="00A57274" w:rsidRDefault="006050C9" w:rsidP="00DC11D5">
            <w:pPr>
              <w:jc w:val="center"/>
            </w:pPr>
            <w:r w:rsidRPr="00A5727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9B99479" w14:textId="77777777" w:rsidR="006050C9" w:rsidRDefault="006050C9" w:rsidP="00DC11D5">
      <w:pPr>
        <w:pStyle w:val="aff2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6050C9" w:rsidRPr="00A57274" w14:paraId="5D76D63C" w14:textId="77777777" w:rsidTr="006C1FAD">
        <w:trPr>
          <w:trHeight w:val="20"/>
        </w:trPr>
        <w:tc>
          <w:tcPr>
            <w:tcW w:w="1291" w:type="pct"/>
            <w:vMerge w:val="restart"/>
          </w:tcPr>
          <w:p w14:paraId="1F81A6FF" w14:textId="77777777" w:rsidR="006050C9" w:rsidRPr="00A57274" w:rsidRDefault="006050C9" w:rsidP="00DC11D5">
            <w:pPr>
              <w:pStyle w:val="aff2"/>
            </w:pPr>
            <w:r w:rsidRPr="00A57274">
              <w:t>Трудовые действия</w:t>
            </w:r>
          </w:p>
        </w:tc>
        <w:tc>
          <w:tcPr>
            <w:tcW w:w="3709" w:type="pct"/>
          </w:tcPr>
          <w:p w14:paraId="4BF05196" w14:textId="114EF724" w:rsidR="006050C9" w:rsidRPr="00A623D6" w:rsidRDefault="006050C9" w:rsidP="00A623D6">
            <w:pPr>
              <w:pStyle w:val="aff2"/>
              <w:jc w:val="both"/>
            </w:pPr>
            <w:r w:rsidRPr="00A623D6">
              <w:t>Выбор технологического оборудования для изготовления составных частей композиционного материала для сложного изделия</w:t>
            </w:r>
          </w:p>
        </w:tc>
      </w:tr>
      <w:tr w:rsidR="006050C9" w:rsidRPr="00A57274" w14:paraId="5DC3D2D5" w14:textId="77777777" w:rsidTr="006C1FAD">
        <w:trPr>
          <w:trHeight w:val="20"/>
        </w:trPr>
        <w:tc>
          <w:tcPr>
            <w:tcW w:w="1291" w:type="pct"/>
            <w:vMerge/>
          </w:tcPr>
          <w:p w14:paraId="3305A778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AF6811B" w14:textId="4BD0C992" w:rsidR="006050C9" w:rsidRPr="00A623D6" w:rsidRDefault="006050C9" w:rsidP="00A623D6">
            <w:pPr>
              <w:pStyle w:val="aff2"/>
              <w:jc w:val="both"/>
            </w:pPr>
            <w:r w:rsidRPr="00A623D6">
              <w:t>Выбор технологических режимов изготовления составных частей композиционного материала для сложного изделия</w:t>
            </w:r>
          </w:p>
        </w:tc>
      </w:tr>
      <w:tr w:rsidR="006050C9" w:rsidRPr="00A57274" w14:paraId="088DCE89" w14:textId="77777777" w:rsidTr="006C1FAD">
        <w:trPr>
          <w:trHeight w:val="20"/>
        </w:trPr>
        <w:tc>
          <w:tcPr>
            <w:tcW w:w="1291" w:type="pct"/>
            <w:vMerge/>
          </w:tcPr>
          <w:p w14:paraId="3C7C101E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E832776" w14:textId="3F22BEC6" w:rsidR="006050C9" w:rsidRPr="00A623D6" w:rsidRDefault="006050C9" w:rsidP="00A623D6">
            <w:pPr>
              <w:pStyle w:val="aff2"/>
              <w:jc w:val="both"/>
            </w:pPr>
            <w:r w:rsidRPr="00A623D6">
              <w:t xml:space="preserve">Проектирование специальной технологической оснастки для изготовления композиционного материала для сложного изделия </w:t>
            </w:r>
          </w:p>
        </w:tc>
      </w:tr>
      <w:tr w:rsidR="006050C9" w:rsidRPr="00A57274" w14:paraId="5A84B89D" w14:textId="77777777" w:rsidTr="006C1FAD">
        <w:trPr>
          <w:trHeight w:val="20"/>
        </w:trPr>
        <w:tc>
          <w:tcPr>
            <w:tcW w:w="1291" w:type="pct"/>
            <w:vMerge/>
          </w:tcPr>
          <w:p w14:paraId="43390A34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E493BB6" w14:textId="454C4634" w:rsidR="006050C9" w:rsidRPr="00A623D6" w:rsidRDefault="006050C9" w:rsidP="00A623D6">
            <w:pPr>
              <w:pStyle w:val="aff2"/>
              <w:jc w:val="both"/>
            </w:pPr>
            <w:r w:rsidRPr="00A623D6">
              <w:t>Выбор технологических процессов формообразования сложного изделия из композиционного материала</w:t>
            </w:r>
          </w:p>
        </w:tc>
      </w:tr>
      <w:tr w:rsidR="006050C9" w:rsidRPr="00A57274" w14:paraId="12670904" w14:textId="77777777" w:rsidTr="006C1FAD">
        <w:trPr>
          <w:trHeight w:val="20"/>
        </w:trPr>
        <w:tc>
          <w:tcPr>
            <w:tcW w:w="1291" w:type="pct"/>
            <w:vMerge/>
          </w:tcPr>
          <w:p w14:paraId="30AB56D9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382F8751" w14:textId="72A8B797" w:rsidR="006050C9" w:rsidRPr="00A623D6" w:rsidRDefault="006050C9" w:rsidP="00A623D6">
            <w:pPr>
              <w:pStyle w:val="aff2"/>
              <w:jc w:val="both"/>
            </w:pPr>
            <w:r w:rsidRPr="00A623D6">
              <w:t>Определение режимов обработки резанием и ультразвуком заготовок из композиционных материалов для изготовления сложного изделия</w:t>
            </w:r>
          </w:p>
        </w:tc>
      </w:tr>
      <w:tr w:rsidR="006050C9" w:rsidRPr="00A57274" w14:paraId="51ACA6F5" w14:textId="77777777" w:rsidTr="006C1FAD">
        <w:trPr>
          <w:trHeight w:val="20"/>
        </w:trPr>
        <w:tc>
          <w:tcPr>
            <w:tcW w:w="1291" w:type="pct"/>
            <w:vMerge/>
          </w:tcPr>
          <w:p w14:paraId="15D1A916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2750612C" w14:textId="5B296EDB" w:rsidR="006050C9" w:rsidRPr="00A623D6" w:rsidRDefault="006050C9" w:rsidP="00A623D6">
            <w:pPr>
              <w:pStyle w:val="aff2"/>
              <w:jc w:val="both"/>
            </w:pPr>
            <w:r w:rsidRPr="00A623D6">
              <w:t>Выбор технологических режимов образования отверстий, резьб и гнезд в сложном изделии из композиционных материалов</w:t>
            </w:r>
          </w:p>
        </w:tc>
      </w:tr>
      <w:tr w:rsidR="006050C9" w:rsidRPr="00A57274" w14:paraId="78BD986D" w14:textId="77777777" w:rsidTr="006C1FAD">
        <w:trPr>
          <w:trHeight w:val="20"/>
        </w:trPr>
        <w:tc>
          <w:tcPr>
            <w:tcW w:w="1291" w:type="pct"/>
            <w:vMerge/>
          </w:tcPr>
          <w:p w14:paraId="678DD3E7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47072906" w14:textId="5853C08A" w:rsidR="006050C9" w:rsidRPr="00A623D6" w:rsidRDefault="006050C9" w:rsidP="00A623D6">
            <w:pPr>
              <w:pStyle w:val="aff2"/>
              <w:jc w:val="both"/>
            </w:pPr>
            <w:r w:rsidRPr="00A623D6">
              <w:t xml:space="preserve">Выбор способа выполнения неразъемных соединений конструктивных элементов сложных изделий из композиционных материалов и </w:t>
            </w:r>
            <w:r w:rsidR="00A623D6">
              <w:t>их</w:t>
            </w:r>
            <w:r w:rsidRPr="00A623D6">
              <w:t xml:space="preserve"> технологических режимов</w:t>
            </w:r>
          </w:p>
        </w:tc>
      </w:tr>
      <w:tr w:rsidR="006050C9" w:rsidRPr="00A57274" w14:paraId="6FDD7A5F" w14:textId="77777777" w:rsidTr="006C1FAD">
        <w:trPr>
          <w:trHeight w:val="20"/>
        </w:trPr>
        <w:tc>
          <w:tcPr>
            <w:tcW w:w="1291" w:type="pct"/>
            <w:vMerge/>
          </w:tcPr>
          <w:p w14:paraId="1C8D9838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F155151" w14:textId="36376E31" w:rsidR="006050C9" w:rsidRPr="00A623D6" w:rsidRDefault="006050C9" w:rsidP="00A623D6">
            <w:pPr>
              <w:pStyle w:val="aff2"/>
              <w:jc w:val="both"/>
            </w:pPr>
            <w:r w:rsidRPr="00A623D6">
              <w:t>Выполнение расчетов технически обоснованных норм времени, норм расхода сырья, материалов, инструмента, топлива и энергии при изготовлении сложного изделия из композиционного материала</w:t>
            </w:r>
          </w:p>
        </w:tc>
      </w:tr>
      <w:tr w:rsidR="006050C9" w:rsidRPr="00A57274" w14:paraId="68387E2C" w14:textId="77777777" w:rsidTr="006C1FAD">
        <w:trPr>
          <w:trHeight w:val="20"/>
        </w:trPr>
        <w:tc>
          <w:tcPr>
            <w:tcW w:w="1291" w:type="pct"/>
            <w:vMerge/>
          </w:tcPr>
          <w:p w14:paraId="1EAC88B9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C05DE92" w14:textId="7C4C607C" w:rsidR="006050C9" w:rsidRPr="00A623D6" w:rsidRDefault="006050C9" w:rsidP="00A623D6">
            <w:pPr>
              <w:pStyle w:val="aff2"/>
              <w:jc w:val="both"/>
            </w:pPr>
            <w:r w:rsidRPr="00A623D6">
              <w:t>Проведение предварительной оценки экономической эффективности проектируемых технологических режимов изготовления сложного изделия из композиционного материала</w:t>
            </w:r>
          </w:p>
        </w:tc>
      </w:tr>
      <w:tr w:rsidR="006050C9" w:rsidRPr="00A57274" w14:paraId="59F86746" w14:textId="77777777" w:rsidTr="006C1FAD">
        <w:trPr>
          <w:trHeight w:val="20"/>
        </w:trPr>
        <w:tc>
          <w:tcPr>
            <w:tcW w:w="1291" w:type="pct"/>
            <w:vMerge/>
          </w:tcPr>
          <w:p w14:paraId="5A4D56D8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40975C8" w14:textId="704461A0" w:rsidR="006050C9" w:rsidRPr="00A623D6" w:rsidRDefault="00F4020F" w:rsidP="00A623D6">
            <w:pPr>
              <w:pStyle w:val="aff2"/>
              <w:jc w:val="both"/>
            </w:pPr>
            <w:r w:rsidRPr="00A623D6">
              <w:t xml:space="preserve">Проведение </w:t>
            </w:r>
            <w:r w:rsidR="00842604" w:rsidRPr="00A623D6">
              <w:t>доводочных</w:t>
            </w:r>
            <w:r w:rsidRPr="00A623D6">
              <w:t xml:space="preserve"> испытаний в ходе проверки и освоения проектируемых технологических режимов изготовления сложного изделия из композиционного материала</w:t>
            </w:r>
          </w:p>
        </w:tc>
      </w:tr>
      <w:tr w:rsidR="006050C9" w:rsidRPr="00A57274" w14:paraId="45A1CA9C" w14:textId="77777777" w:rsidTr="006C1FAD">
        <w:trPr>
          <w:trHeight w:val="20"/>
        </w:trPr>
        <w:tc>
          <w:tcPr>
            <w:tcW w:w="1291" w:type="pct"/>
            <w:vMerge/>
          </w:tcPr>
          <w:p w14:paraId="299EDEAB" w14:textId="77777777" w:rsidR="006050C9" w:rsidRPr="00A5727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4ED111B9" w14:textId="72EE5BF1" w:rsidR="006050C9" w:rsidRPr="00A623D6" w:rsidRDefault="00E75C33" w:rsidP="00A623D6">
            <w:pPr>
              <w:pStyle w:val="aff2"/>
              <w:jc w:val="both"/>
            </w:pPr>
            <w:r w:rsidRPr="00A623D6">
              <w:t xml:space="preserve">Разработка </w:t>
            </w:r>
            <w:r w:rsidR="006050C9" w:rsidRPr="00A623D6">
              <w:t>технологическ</w:t>
            </w:r>
            <w:r w:rsidR="00AB69F8" w:rsidRPr="00A623D6">
              <w:t>ой документации</w:t>
            </w:r>
            <w:r w:rsidR="006050C9" w:rsidRPr="00A623D6">
              <w:t xml:space="preserve"> для изготовления сложного изделия из композиционного материала</w:t>
            </w:r>
          </w:p>
        </w:tc>
      </w:tr>
      <w:tr w:rsidR="006050C9" w:rsidRPr="00A57274" w14:paraId="0BEAFF9B" w14:textId="77777777" w:rsidTr="006C1FAD">
        <w:trPr>
          <w:trHeight w:val="20"/>
        </w:trPr>
        <w:tc>
          <w:tcPr>
            <w:tcW w:w="1291" w:type="pct"/>
            <w:vMerge w:val="restart"/>
          </w:tcPr>
          <w:p w14:paraId="5BC34B43" w14:textId="77777777" w:rsidR="006050C9" w:rsidRPr="00A57274" w:rsidDel="002A1D54" w:rsidRDefault="006050C9" w:rsidP="00DC11D5">
            <w:pPr>
              <w:pStyle w:val="aff2"/>
            </w:pPr>
            <w:r w:rsidRPr="00A57274" w:rsidDel="002A1D54">
              <w:t>Необходимы</w:t>
            </w:r>
            <w:r w:rsidRPr="00A57274">
              <w:t>е</w:t>
            </w:r>
            <w:r w:rsidRPr="00A57274" w:rsidDel="002A1D54">
              <w:t xml:space="preserve"> умения</w:t>
            </w:r>
          </w:p>
        </w:tc>
        <w:tc>
          <w:tcPr>
            <w:tcW w:w="3709" w:type="pct"/>
          </w:tcPr>
          <w:p w14:paraId="6E2B3DB3" w14:textId="3068024C" w:rsidR="006050C9" w:rsidRPr="00A623D6" w:rsidRDefault="006050C9" w:rsidP="00A623D6">
            <w:pPr>
              <w:pStyle w:val="aff2"/>
              <w:jc w:val="both"/>
            </w:pPr>
            <w:r w:rsidRPr="00A623D6">
              <w:t>Использовать методики выбора технологического оборудования для изготовления составных частей композиционного материала для сложного изделия</w:t>
            </w:r>
          </w:p>
        </w:tc>
      </w:tr>
      <w:tr w:rsidR="006050C9" w:rsidRPr="00A57274" w14:paraId="63DD59E0" w14:textId="77777777" w:rsidTr="006C1FAD">
        <w:trPr>
          <w:trHeight w:val="20"/>
        </w:trPr>
        <w:tc>
          <w:tcPr>
            <w:tcW w:w="1291" w:type="pct"/>
            <w:vMerge/>
          </w:tcPr>
          <w:p w14:paraId="515C8F49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6F1C347" w14:textId="548E0EEA" w:rsidR="006050C9" w:rsidRPr="00A623D6" w:rsidRDefault="006050C9" w:rsidP="00A623D6">
            <w:pPr>
              <w:pStyle w:val="aff2"/>
              <w:jc w:val="both"/>
            </w:pPr>
            <w:r w:rsidRPr="00A623D6">
              <w:t>Использовать методики оптимизации технологических режимов изготовления составных частей композиционных материалов для сложного изделия</w:t>
            </w:r>
          </w:p>
        </w:tc>
      </w:tr>
      <w:tr w:rsidR="006050C9" w:rsidRPr="00A57274" w14:paraId="740260F4" w14:textId="77777777" w:rsidTr="006C1FAD">
        <w:trPr>
          <w:trHeight w:val="20"/>
        </w:trPr>
        <w:tc>
          <w:tcPr>
            <w:tcW w:w="1291" w:type="pct"/>
            <w:vMerge/>
          </w:tcPr>
          <w:p w14:paraId="3DCDD379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1C368E6B" w14:textId="77777777" w:rsidR="006050C9" w:rsidRPr="00A623D6" w:rsidRDefault="006050C9" w:rsidP="00A623D6">
            <w:pPr>
              <w:pStyle w:val="aff2"/>
              <w:jc w:val="both"/>
            </w:pPr>
            <w:r w:rsidRPr="00A623D6">
              <w:t>Просматривать конструкторскую документацию и устанавливать необходимые размеры технологической оснастки с использованием конструкторских систем автоматизированного проектирования</w:t>
            </w:r>
          </w:p>
        </w:tc>
      </w:tr>
      <w:tr w:rsidR="006050C9" w:rsidRPr="00A57274" w14:paraId="790D56BF" w14:textId="77777777" w:rsidTr="006C1FAD">
        <w:trPr>
          <w:trHeight w:val="20"/>
        </w:trPr>
        <w:tc>
          <w:tcPr>
            <w:tcW w:w="1291" w:type="pct"/>
            <w:vMerge/>
          </w:tcPr>
          <w:p w14:paraId="1A4E78CA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4F7C9282" w14:textId="77777777" w:rsidR="006050C9" w:rsidRPr="00A623D6" w:rsidRDefault="006050C9" w:rsidP="00A623D6">
            <w:pPr>
              <w:pStyle w:val="aff2"/>
              <w:jc w:val="both"/>
            </w:pPr>
            <w:r w:rsidRPr="00A623D6">
              <w:t>Применять конструкторские системы автоматизированного проектирования для моделирования конструктивных решений и структурно-компоновочных вариантов технологической оснастки</w:t>
            </w:r>
          </w:p>
        </w:tc>
      </w:tr>
      <w:tr w:rsidR="006050C9" w:rsidRPr="00A57274" w14:paraId="5EA4784B" w14:textId="77777777" w:rsidTr="006C1FAD">
        <w:trPr>
          <w:trHeight w:val="20"/>
        </w:trPr>
        <w:tc>
          <w:tcPr>
            <w:tcW w:w="1291" w:type="pct"/>
            <w:vMerge/>
          </w:tcPr>
          <w:p w14:paraId="0FC5CF35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32AAD46F" w14:textId="77777777" w:rsidR="006050C9" w:rsidRPr="00A623D6" w:rsidRDefault="006050C9" w:rsidP="00A623D6">
            <w:pPr>
              <w:pStyle w:val="aff2"/>
              <w:jc w:val="both"/>
            </w:pPr>
            <w:r w:rsidRPr="00A623D6">
              <w:t>Создавать чертежи технологической оснастки с использованием конструкторских систем автоматизированного проектирования</w:t>
            </w:r>
          </w:p>
        </w:tc>
      </w:tr>
      <w:tr w:rsidR="006050C9" w:rsidRPr="00A57274" w14:paraId="73D5A721" w14:textId="77777777" w:rsidTr="006C1FAD">
        <w:trPr>
          <w:trHeight w:val="20"/>
        </w:trPr>
        <w:tc>
          <w:tcPr>
            <w:tcW w:w="1291" w:type="pct"/>
            <w:vMerge/>
          </w:tcPr>
          <w:p w14:paraId="66A7CA82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4E10C155" w14:textId="77777777" w:rsidR="006050C9" w:rsidRPr="00A623D6" w:rsidRDefault="006050C9" w:rsidP="00A623D6">
            <w:pPr>
              <w:pStyle w:val="aff2"/>
              <w:jc w:val="both"/>
            </w:pPr>
            <w:r w:rsidRPr="00A623D6">
              <w:t>Выполнять компоновочные расчеты технологической оснастки с использованием конструкторских систем автоматизированного проектирования</w:t>
            </w:r>
          </w:p>
        </w:tc>
      </w:tr>
      <w:tr w:rsidR="006050C9" w:rsidRPr="00A57274" w14:paraId="245A9BDF" w14:textId="77777777" w:rsidTr="006C1FAD">
        <w:trPr>
          <w:trHeight w:val="20"/>
        </w:trPr>
        <w:tc>
          <w:tcPr>
            <w:tcW w:w="1291" w:type="pct"/>
            <w:vMerge/>
          </w:tcPr>
          <w:p w14:paraId="6679813E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E6002DC" w14:textId="63279C5F" w:rsidR="006050C9" w:rsidRPr="00A623D6" w:rsidRDefault="006E6688" w:rsidP="00A623D6">
            <w:pPr>
              <w:pStyle w:val="aff2"/>
              <w:jc w:val="both"/>
            </w:pPr>
            <w:r w:rsidRPr="00A623D6">
              <w:t xml:space="preserve">Выполнять построения технологической оснастки </w:t>
            </w:r>
            <w:r w:rsidR="000E3F74" w:rsidRPr="00A623D6">
              <w:t xml:space="preserve">с использованием конструкторских систем автоматизированного проектирования </w:t>
            </w:r>
          </w:p>
        </w:tc>
      </w:tr>
      <w:tr w:rsidR="006050C9" w:rsidRPr="00A57274" w14:paraId="63F2AA00" w14:textId="77777777" w:rsidTr="006C1FAD">
        <w:trPr>
          <w:trHeight w:val="20"/>
        </w:trPr>
        <w:tc>
          <w:tcPr>
            <w:tcW w:w="1291" w:type="pct"/>
            <w:vMerge/>
          </w:tcPr>
          <w:p w14:paraId="431A8DB5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CBB2E78" w14:textId="77777777" w:rsidR="006050C9" w:rsidRPr="00A623D6" w:rsidRDefault="006050C9" w:rsidP="00A623D6">
            <w:pPr>
              <w:pStyle w:val="aff2"/>
              <w:jc w:val="both"/>
            </w:pPr>
            <w:r w:rsidRPr="00A623D6">
              <w:t>Выполнять поиск данных о технологической оснастке в электронных справочных системах и библиотеках</w:t>
            </w:r>
          </w:p>
        </w:tc>
      </w:tr>
      <w:tr w:rsidR="006050C9" w:rsidRPr="00A57274" w14:paraId="173BE98A" w14:textId="77777777" w:rsidTr="006C1FAD">
        <w:trPr>
          <w:trHeight w:val="20"/>
        </w:trPr>
        <w:tc>
          <w:tcPr>
            <w:tcW w:w="1291" w:type="pct"/>
            <w:vMerge/>
          </w:tcPr>
          <w:p w14:paraId="6F70BE4E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53419D49" w14:textId="58FE0D46" w:rsidR="006050C9" w:rsidRPr="00A623D6" w:rsidRDefault="006050C9" w:rsidP="00A623D6">
            <w:pPr>
              <w:pStyle w:val="aff2"/>
              <w:jc w:val="both"/>
            </w:pPr>
            <w:r w:rsidRPr="00A623D6">
              <w:t xml:space="preserve">Искать информацию о технологической оснастке с использованием </w:t>
            </w:r>
            <w:r w:rsidR="000D29DC" w:rsidRPr="00A623D6">
              <w:t>информационно-телекоммуникационной сети «Интернет»</w:t>
            </w:r>
          </w:p>
        </w:tc>
      </w:tr>
      <w:tr w:rsidR="003E677F" w:rsidRPr="00A57274" w14:paraId="5C88F87D" w14:textId="77777777" w:rsidTr="006C1FAD">
        <w:trPr>
          <w:trHeight w:val="968"/>
        </w:trPr>
        <w:tc>
          <w:tcPr>
            <w:tcW w:w="1291" w:type="pct"/>
            <w:vMerge/>
          </w:tcPr>
          <w:p w14:paraId="707B1BD0" w14:textId="77777777" w:rsidR="003E677F" w:rsidRPr="00A57274" w:rsidDel="002A1D54" w:rsidRDefault="003E677F" w:rsidP="00DC11D5">
            <w:pPr>
              <w:pStyle w:val="aff2"/>
            </w:pPr>
          </w:p>
        </w:tc>
        <w:tc>
          <w:tcPr>
            <w:tcW w:w="3709" w:type="pct"/>
          </w:tcPr>
          <w:p w14:paraId="3DE6DBBF" w14:textId="4A4605CA" w:rsidR="003E677F" w:rsidRPr="00A623D6" w:rsidRDefault="003E677F" w:rsidP="00A623D6">
            <w:pPr>
              <w:pStyle w:val="aff2"/>
              <w:jc w:val="both"/>
            </w:pPr>
            <w:r w:rsidRPr="00A623D6">
              <w:t>Искать типовые технологические процессы и технологические процессы</w:t>
            </w:r>
            <w:r w:rsidR="00A623D6">
              <w:t xml:space="preserve"> – </w:t>
            </w:r>
            <w:r w:rsidRPr="00A623D6">
              <w:t>аналоги изготовления сложных изделий из композиционных материалов с использованием автоматизированной системы технологической подготовки производства</w:t>
            </w:r>
          </w:p>
        </w:tc>
      </w:tr>
      <w:tr w:rsidR="003E677F" w:rsidRPr="00A57274" w14:paraId="7E7BEA26" w14:textId="77777777" w:rsidTr="006C1FAD">
        <w:trPr>
          <w:trHeight w:val="20"/>
        </w:trPr>
        <w:tc>
          <w:tcPr>
            <w:tcW w:w="1291" w:type="pct"/>
            <w:vMerge/>
          </w:tcPr>
          <w:p w14:paraId="0DB1C5E7" w14:textId="77777777" w:rsidR="003E677F" w:rsidRPr="00A57274" w:rsidDel="002A1D54" w:rsidRDefault="003E677F" w:rsidP="00DC11D5">
            <w:pPr>
              <w:pStyle w:val="aff2"/>
            </w:pPr>
          </w:p>
        </w:tc>
        <w:tc>
          <w:tcPr>
            <w:tcW w:w="3709" w:type="pct"/>
          </w:tcPr>
          <w:p w14:paraId="7801F75F" w14:textId="7B5905DF" w:rsidR="003E677F" w:rsidRPr="00A623D6" w:rsidRDefault="003E677F" w:rsidP="00A623D6">
            <w:pPr>
              <w:pStyle w:val="aff2"/>
              <w:jc w:val="both"/>
            </w:pPr>
            <w:r w:rsidRPr="00A623D6">
              <w:t>Определять технологические возможности средств технологического оснащения, используемых при изготовлении сложных изделий из композиционных материалов</w:t>
            </w:r>
            <w:r w:rsidR="00A623D6">
              <w:t>,</w:t>
            </w:r>
            <w:r w:rsidRPr="00A623D6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3E677F" w:rsidRPr="00A57274" w14:paraId="6F900933" w14:textId="77777777" w:rsidTr="006C1FAD">
        <w:trPr>
          <w:trHeight w:val="20"/>
        </w:trPr>
        <w:tc>
          <w:tcPr>
            <w:tcW w:w="1291" w:type="pct"/>
            <w:vMerge/>
          </w:tcPr>
          <w:p w14:paraId="72D2B0B5" w14:textId="77777777" w:rsidR="003E677F" w:rsidRPr="00A57274" w:rsidDel="002A1D54" w:rsidRDefault="003E677F" w:rsidP="00DC11D5">
            <w:pPr>
              <w:pStyle w:val="aff2"/>
            </w:pPr>
          </w:p>
        </w:tc>
        <w:tc>
          <w:tcPr>
            <w:tcW w:w="3709" w:type="pct"/>
          </w:tcPr>
          <w:p w14:paraId="17D2082B" w14:textId="21434702" w:rsidR="003E677F" w:rsidRPr="00A623D6" w:rsidRDefault="003E677F" w:rsidP="00A623D6">
            <w:pPr>
              <w:pStyle w:val="aff2"/>
              <w:jc w:val="both"/>
            </w:pPr>
            <w:r w:rsidRPr="00A623D6">
              <w:t xml:space="preserve">Определять технологические возможности контрольно-измерительных </w:t>
            </w:r>
            <w:r w:rsidR="000A2F67" w:rsidRPr="00A623D6">
              <w:t>приборов и инструментов</w:t>
            </w:r>
            <w:r w:rsidRPr="00A623D6">
              <w:t>, используемых при изготовлении сложных изделий из композиционных материалов</w:t>
            </w:r>
            <w:r w:rsidR="00A623D6">
              <w:t>,</w:t>
            </w:r>
            <w:r w:rsidRPr="00A623D6">
              <w:t xml:space="preserve"> с использованием автоматизированной системы технологической подготовки производства</w:t>
            </w:r>
          </w:p>
        </w:tc>
      </w:tr>
      <w:tr w:rsidR="000F1B2D" w:rsidRPr="00A57274" w14:paraId="5A597A49" w14:textId="77777777" w:rsidTr="006C1FAD">
        <w:trPr>
          <w:trHeight w:val="20"/>
        </w:trPr>
        <w:tc>
          <w:tcPr>
            <w:tcW w:w="1291" w:type="pct"/>
            <w:vMerge/>
          </w:tcPr>
          <w:p w14:paraId="03BDD07C" w14:textId="77777777" w:rsidR="000F1B2D" w:rsidRPr="00A57274" w:rsidDel="002A1D54" w:rsidRDefault="000F1B2D" w:rsidP="00DC11D5">
            <w:pPr>
              <w:pStyle w:val="aff2"/>
            </w:pPr>
          </w:p>
        </w:tc>
        <w:tc>
          <w:tcPr>
            <w:tcW w:w="3709" w:type="pct"/>
          </w:tcPr>
          <w:p w14:paraId="23F3C857" w14:textId="3C130749" w:rsidR="000F1B2D" w:rsidRPr="00A623D6" w:rsidRDefault="000F1B2D" w:rsidP="00A623D6">
            <w:pPr>
              <w:pStyle w:val="aff2"/>
              <w:jc w:val="both"/>
            </w:pPr>
            <w:r w:rsidRPr="00A623D6">
              <w:t>Нормировать технологические операции изготовления сложных изделий из композиционных материалов с использованием автоматизированной системы технологической подготовки производства</w:t>
            </w:r>
          </w:p>
        </w:tc>
      </w:tr>
      <w:tr w:rsidR="000F1B2D" w:rsidRPr="00A57274" w14:paraId="62904664" w14:textId="77777777" w:rsidTr="006C1FAD">
        <w:trPr>
          <w:trHeight w:val="20"/>
        </w:trPr>
        <w:tc>
          <w:tcPr>
            <w:tcW w:w="1291" w:type="pct"/>
            <w:vMerge/>
          </w:tcPr>
          <w:p w14:paraId="35B523B4" w14:textId="77777777" w:rsidR="000F1B2D" w:rsidRPr="00A57274" w:rsidDel="002A1D54" w:rsidRDefault="000F1B2D" w:rsidP="00DC11D5">
            <w:pPr>
              <w:pStyle w:val="aff2"/>
            </w:pPr>
          </w:p>
        </w:tc>
        <w:tc>
          <w:tcPr>
            <w:tcW w:w="3709" w:type="pct"/>
          </w:tcPr>
          <w:p w14:paraId="01277A6D" w14:textId="686C77E6" w:rsidR="000F1B2D" w:rsidRPr="00A623D6" w:rsidRDefault="000F1B2D" w:rsidP="00A623D6">
            <w:pPr>
              <w:pStyle w:val="aff2"/>
              <w:jc w:val="both"/>
            </w:pPr>
            <w:r w:rsidRPr="00A623D6">
              <w:t>Выбирать технологические режимы изготовления сложных изделий из композиционных материалов с использованием автоматизированной системы технологической подготовки производства</w:t>
            </w:r>
          </w:p>
        </w:tc>
      </w:tr>
      <w:tr w:rsidR="003E677F" w:rsidRPr="00A57274" w14:paraId="72402F38" w14:textId="77777777" w:rsidTr="006C1FAD">
        <w:trPr>
          <w:trHeight w:val="20"/>
        </w:trPr>
        <w:tc>
          <w:tcPr>
            <w:tcW w:w="1291" w:type="pct"/>
            <w:vMerge/>
          </w:tcPr>
          <w:p w14:paraId="53E95D45" w14:textId="77777777" w:rsidR="003E677F" w:rsidRPr="00A57274" w:rsidDel="002A1D54" w:rsidRDefault="003E677F" w:rsidP="00DC11D5">
            <w:pPr>
              <w:pStyle w:val="aff2"/>
            </w:pPr>
          </w:p>
        </w:tc>
        <w:tc>
          <w:tcPr>
            <w:tcW w:w="3709" w:type="pct"/>
          </w:tcPr>
          <w:p w14:paraId="3AABF76F" w14:textId="6D1779B4" w:rsidR="003E677F" w:rsidRPr="00A623D6" w:rsidRDefault="003E677F" w:rsidP="00A623D6">
            <w:pPr>
              <w:pStyle w:val="aff2"/>
              <w:jc w:val="both"/>
            </w:pPr>
            <w:r w:rsidRPr="00A623D6">
              <w:t>Рассчитывать нормы расхода технологических газов и энергии при изготовлении сложных изделий из композиционных материалов с использованием автоматизированной системы технологической подготовки производства</w:t>
            </w:r>
          </w:p>
        </w:tc>
      </w:tr>
      <w:tr w:rsidR="00A74E69" w:rsidRPr="00A57274" w14:paraId="7E6305BE" w14:textId="77777777" w:rsidTr="006C1FAD">
        <w:trPr>
          <w:trHeight w:val="20"/>
        </w:trPr>
        <w:tc>
          <w:tcPr>
            <w:tcW w:w="1291" w:type="pct"/>
            <w:vMerge/>
          </w:tcPr>
          <w:p w14:paraId="2EB1C97C" w14:textId="77777777" w:rsidR="00A74E69" w:rsidRPr="00A57274" w:rsidDel="002A1D54" w:rsidRDefault="00A74E69" w:rsidP="00DC11D5">
            <w:pPr>
              <w:pStyle w:val="aff2"/>
            </w:pPr>
          </w:p>
        </w:tc>
        <w:tc>
          <w:tcPr>
            <w:tcW w:w="3709" w:type="pct"/>
          </w:tcPr>
          <w:p w14:paraId="758B5C5B" w14:textId="7046675D" w:rsidR="00A74E69" w:rsidRPr="00A623D6" w:rsidRDefault="00A74E69" w:rsidP="00A623D6">
            <w:pPr>
              <w:pStyle w:val="aff2"/>
              <w:jc w:val="both"/>
            </w:pPr>
            <w:r w:rsidRPr="00A623D6">
              <w:t xml:space="preserve">Проводить испытания механических свойств сложных изделий из композиционного материала в ходе проверки и освоения проектируемых технологических режимов изготовления </w:t>
            </w:r>
          </w:p>
        </w:tc>
      </w:tr>
      <w:tr w:rsidR="003E677F" w:rsidRPr="00A57274" w14:paraId="4E8BE9ED" w14:textId="77777777" w:rsidTr="006C1FAD">
        <w:trPr>
          <w:trHeight w:val="20"/>
        </w:trPr>
        <w:tc>
          <w:tcPr>
            <w:tcW w:w="1291" w:type="pct"/>
            <w:vMerge/>
          </w:tcPr>
          <w:p w14:paraId="236065A4" w14:textId="77777777" w:rsidR="003E677F" w:rsidRPr="00A57274" w:rsidDel="002A1D54" w:rsidRDefault="003E677F" w:rsidP="00DC11D5">
            <w:pPr>
              <w:pStyle w:val="aff2"/>
            </w:pPr>
          </w:p>
        </w:tc>
        <w:tc>
          <w:tcPr>
            <w:tcW w:w="3709" w:type="pct"/>
          </w:tcPr>
          <w:p w14:paraId="44280671" w14:textId="2604409F" w:rsidR="003E677F" w:rsidRPr="00A623D6" w:rsidRDefault="003E677F" w:rsidP="00A623D6">
            <w:pPr>
              <w:pStyle w:val="aff2"/>
              <w:jc w:val="both"/>
            </w:pPr>
            <w:r w:rsidRPr="00A623D6">
              <w:t>Оформлять технологическую документацию на технологические процессы изготовления сложных изделий из композиционных материалов с использованием автоматизированной системы технологической подготовки производства</w:t>
            </w:r>
          </w:p>
        </w:tc>
      </w:tr>
      <w:tr w:rsidR="006050C9" w:rsidRPr="00A57274" w14:paraId="2B24FAFA" w14:textId="77777777" w:rsidTr="006C1FAD">
        <w:trPr>
          <w:trHeight w:val="740"/>
        </w:trPr>
        <w:tc>
          <w:tcPr>
            <w:tcW w:w="1291" w:type="pct"/>
            <w:vMerge/>
          </w:tcPr>
          <w:p w14:paraId="689A10DF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79862ACD" w14:textId="6013D591" w:rsidR="006050C9" w:rsidRPr="00A623D6" w:rsidRDefault="006050C9" w:rsidP="00A623D6">
            <w:pPr>
              <w:pStyle w:val="aff2"/>
              <w:jc w:val="both"/>
            </w:pPr>
            <w:r w:rsidRPr="00A623D6">
              <w:t>Выполнять поиск данных о технологических процессах изготовления сложных изделий из композиционных материалов в электронных справочных системах и библиотеках</w:t>
            </w:r>
          </w:p>
        </w:tc>
      </w:tr>
      <w:tr w:rsidR="006050C9" w:rsidRPr="00A57274" w14:paraId="45CBF3AE" w14:textId="77777777" w:rsidTr="006C1FAD">
        <w:trPr>
          <w:trHeight w:val="20"/>
        </w:trPr>
        <w:tc>
          <w:tcPr>
            <w:tcW w:w="1291" w:type="pct"/>
            <w:vMerge/>
          </w:tcPr>
          <w:p w14:paraId="44BD1014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241E9F24" w14:textId="08048A6A" w:rsidR="006050C9" w:rsidRPr="00A623D6" w:rsidRDefault="006050C9" w:rsidP="00A623D6">
            <w:pPr>
              <w:pStyle w:val="aff2"/>
              <w:jc w:val="both"/>
            </w:pPr>
            <w:r w:rsidRPr="00A623D6">
              <w:t>Прогнозировать влияние технологии формообразования сложного изделия на результирующие эксплуатационные свойства</w:t>
            </w:r>
          </w:p>
        </w:tc>
      </w:tr>
      <w:tr w:rsidR="006050C9" w:rsidRPr="00A57274" w14:paraId="3AB656AA" w14:textId="77777777" w:rsidTr="006C1FAD">
        <w:trPr>
          <w:trHeight w:val="20"/>
        </w:trPr>
        <w:tc>
          <w:tcPr>
            <w:tcW w:w="1291" w:type="pct"/>
            <w:vMerge/>
          </w:tcPr>
          <w:p w14:paraId="3C503E9E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D7EF628" w14:textId="78B1EA83" w:rsidR="006050C9" w:rsidRPr="00A623D6" w:rsidRDefault="00E75C33" w:rsidP="00A623D6">
            <w:pPr>
              <w:pStyle w:val="aff2"/>
              <w:jc w:val="both"/>
            </w:pPr>
            <w:r w:rsidRPr="00A623D6">
              <w:t>Выбирать параметры</w:t>
            </w:r>
            <w:r w:rsidR="006050C9" w:rsidRPr="00A623D6">
              <w:t xml:space="preserve"> технологических процессов формообразования сложного изделия из композиционных материалов</w:t>
            </w:r>
          </w:p>
        </w:tc>
      </w:tr>
      <w:tr w:rsidR="006050C9" w:rsidRPr="00A57274" w14:paraId="048B5EA2" w14:textId="77777777" w:rsidTr="006C1FAD">
        <w:trPr>
          <w:trHeight w:val="20"/>
        </w:trPr>
        <w:tc>
          <w:tcPr>
            <w:tcW w:w="1291" w:type="pct"/>
            <w:vMerge/>
          </w:tcPr>
          <w:p w14:paraId="00279499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097C6716" w14:textId="5C7E9208" w:rsidR="006050C9" w:rsidRPr="00A623D6" w:rsidRDefault="006050C9" w:rsidP="00A623D6">
            <w:pPr>
              <w:pStyle w:val="aff2"/>
              <w:jc w:val="both"/>
            </w:pPr>
            <w:r w:rsidRPr="00A623D6">
              <w:t>Определять параметры технологических режимов образования отверстий, резьб и гнезд в сложном изделии из композиционных материалов</w:t>
            </w:r>
          </w:p>
        </w:tc>
      </w:tr>
      <w:tr w:rsidR="006050C9" w:rsidRPr="00A57274" w14:paraId="56E92DB0" w14:textId="77777777" w:rsidTr="006C1FAD">
        <w:trPr>
          <w:trHeight w:val="20"/>
        </w:trPr>
        <w:tc>
          <w:tcPr>
            <w:tcW w:w="1291" w:type="pct"/>
            <w:vMerge/>
          </w:tcPr>
          <w:p w14:paraId="71BA3213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0F1FED8F" w14:textId="7EB53337" w:rsidR="006050C9" w:rsidRPr="00A623D6" w:rsidRDefault="006050C9" w:rsidP="00A623D6">
            <w:pPr>
              <w:pStyle w:val="aff2"/>
              <w:jc w:val="both"/>
            </w:pPr>
            <w:r w:rsidRPr="00A623D6">
              <w:t>Определять параметры технологических режимов выполнения неразъемных соединений конструктивных элементов сложных изделий из композиционных материалов</w:t>
            </w:r>
          </w:p>
        </w:tc>
      </w:tr>
      <w:tr w:rsidR="006050C9" w:rsidRPr="00A57274" w14:paraId="518A4542" w14:textId="77777777" w:rsidTr="006C1FAD">
        <w:trPr>
          <w:trHeight w:val="20"/>
        </w:trPr>
        <w:tc>
          <w:tcPr>
            <w:tcW w:w="1291" w:type="pct"/>
            <w:vMerge/>
          </w:tcPr>
          <w:p w14:paraId="4A8A8F41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40A6940B" w14:textId="0210E7C4" w:rsidR="006050C9" w:rsidRPr="00A623D6" w:rsidRDefault="006050C9" w:rsidP="00A623D6">
            <w:pPr>
              <w:pStyle w:val="aff2"/>
              <w:jc w:val="both"/>
            </w:pPr>
            <w:r w:rsidRPr="00A623D6">
              <w:t>Оценивать основные параметры расхода энергии и материалов, а также нормативны</w:t>
            </w:r>
            <w:r w:rsidR="00A623D6">
              <w:t>е</w:t>
            </w:r>
            <w:r w:rsidRPr="00A623D6">
              <w:t xml:space="preserve"> трудозатрат</w:t>
            </w:r>
            <w:r w:rsidR="00A623D6">
              <w:t>ы</w:t>
            </w:r>
            <w:r w:rsidRPr="00A623D6">
              <w:t xml:space="preserve"> на производство сложных изделий</w:t>
            </w:r>
          </w:p>
        </w:tc>
      </w:tr>
      <w:tr w:rsidR="006050C9" w:rsidRPr="00A57274" w14:paraId="22EBB2A2" w14:textId="77777777" w:rsidTr="006C1FAD">
        <w:trPr>
          <w:trHeight w:val="20"/>
        </w:trPr>
        <w:tc>
          <w:tcPr>
            <w:tcW w:w="1291" w:type="pct"/>
            <w:vMerge/>
          </w:tcPr>
          <w:p w14:paraId="408FD7F5" w14:textId="77777777" w:rsidR="006050C9" w:rsidRPr="00A57274" w:rsidDel="002A1D54" w:rsidRDefault="006050C9" w:rsidP="00DC11D5">
            <w:pPr>
              <w:pStyle w:val="aff2"/>
            </w:pPr>
          </w:p>
        </w:tc>
        <w:tc>
          <w:tcPr>
            <w:tcW w:w="3709" w:type="pct"/>
          </w:tcPr>
          <w:p w14:paraId="695CA9D1" w14:textId="04ACDF63" w:rsidR="006050C9" w:rsidRPr="00A623D6" w:rsidRDefault="006050C9" w:rsidP="00A623D6">
            <w:pPr>
              <w:pStyle w:val="aff2"/>
              <w:jc w:val="both"/>
            </w:pPr>
            <w:r w:rsidRPr="00A623D6">
              <w:t>Производить расчеты по оценке экономической эффективности проектируемых технологических режимов изготовления сложных изделий при помощи вычислительной техники и прикладных программ</w:t>
            </w:r>
          </w:p>
        </w:tc>
      </w:tr>
      <w:tr w:rsidR="00842604" w:rsidRPr="00A57274" w14:paraId="6461D3DA" w14:textId="77777777" w:rsidTr="006C1FAD">
        <w:trPr>
          <w:trHeight w:val="20"/>
        </w:trPr>
        <w:tc>
          <w:tcPr>
            <w:tcW w:w="1291" w:type="pct"/>
            <w:vMerge/>
          </w:tcPr>
          <w:p w14:paraId="09C1E8E6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6F106E3C" w14:textId="7D29E9B3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Проводить испытания механических свойств сложных изделий из композиционного материала в ходе проверки и освоения проектируемых технологических режимов изготовления </w:t>
            </w:r>
          </w:p>
        </w:tc>
      </w:tr>
      <w:tr w:rsidR="00842604" w:rsidRPr="00A57274" w14:paraId="6229CB14" w14:textId="77777777" w:rsidTr="006C1FAD">
        <w:trPr>
          <w:trHeight w:val="20"/>
        </w:trPr>
        <w:tc>
          <w:tcPr>
            <w:tcW w:w="1291" w:type="pct"/>
            <w:vMerge/>
          </w:tcPr>
          <w:p w14:paraId="4730C66B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3538E158" w14:textId="194E0ECB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Оформлять техническую документацию на сложные изделия в соответствии с требованиями действующих стандартов и </w:t>
            </w:r>
            <w:r w:rsidR="00705A2C">
              <w:t>нормативно-технической документации</w:t>
            </w:r>
          </w:p>
        </w:tc>
      </w:tr>
      <w:tr w:rsidR="00842604" w:rsidRPr="00A57274" w14:paraId="30EAB15A" w14:textId="77777777" w:rsidTr="006C1FAD">
        <w:trPr>
          <w:trHeight w:val="20"/>
        </w:trPr>
        <w:tc>
          <w:tcPr>
            <w:tcW w:w="1291" w:type="pct"/>
            <w:vMerge/>
          </w:tcPr>
          <w:p w14:paraId="78609D7F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2D870C2C" w14:textId="5D980DF0" w:rsidR="00842604" w:rsidRPr="00A623D6" w:rsidRDefault="00842604" w:rsidP="00A623D6">
            <w:pPr>
              <w:pStyle w:val="aff2"/>
              <w:jc w:val="both"/>
            </w:pPr>
            <w:r w:rsidRPr="00A623D6">
              <w:t>Пользоваться терминологией, применяемой в специальной и справочной литературе, рабочих программах и инструкциях</w:t>
            </w:r>
            <w:r w:rsidR="00A623D6">
              <w:t>,</w:t>
            </w:r>
            <w:r w:rsidRPr="00A623D6">
              <w:t xml:space="preserve"> при разработке технологии изготовления сложного изделия</w:t>
            </w:r>
          </w:p>
        </w:tc>
      </w:tr>
      <w:tr w:rsidR="00842604" w:rsidRPr="00A57274" w14:paraId="5F320BAB" w14:textId="77777777" w:rsidTr="006C1FAD">
        <w:trPr>
          <w:trHeight w:val="20"/>
        </w:trPr>
        <w:tc>
          <w:tcPr>
            <w:tcW w:w="1291" w:type="pct"/>
            <w:vMerge/>
          </w:tcPr>
          <w:p w14:paraId="36A29A78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170CC018" w14:textId="4B496BB6" w:rsidR="00842604" w:rsidRPr="00A623D6" w:rsidRDefault="00842604" w:rsidP="00A623D6">
            <w:pPr>
              <w:pStyle w:val="aff2"/>
              <w:jc w:val="both"/>
            </w:pPr>
            <w:r w:rsidRPr="00A623D6">
              <w:t>Составлять инструктивные документы, отражающие отдельные особенности разрабатываемых технологических режимов изготовления сложного изделия</w:t>
            </w:r>
          </w:p>
        </w:tc>
      </w:tr>
      <w:tr w:rsidR="00842604" w:rsidRPr="00A57274" w14:paraId="19CE5729" w14:textId="77777777" w:rsidTr="006C1FAD">
        <w:trPr>
          <w:trHeight w:val="20"/>
        </w:trPr>
        <w:tc>
          <w:tcPr>
            <w:tcW w:w="1291" w:type="pct"/>
            <w:vMerge/>
          </w:tcPr>
          <w:p w14:paraId="1DF68CBE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168224E6" w14:textId="669D6335" w:rsidR="00842604" w:rsidRPr="00A623D6" w:rsidRDefault="00842604" w:rsidP="00A623D6">
            <w:pPr>
              <w:pStyle w:val="aff2"/>
              <w:jc w:val="both"/>
            </w:pPr>
            <w:r w:rsidRPr="00A623D6">
              <w:t>Оформлять электронную технологическую документацию на процессы изготовления сложных изделий из композиционных материалов и их составных частей</w:t>
            </w:r>
          </w:p>
        </w:tc>
      </w:tr>
      <w:tr w:rsidR="00842604" w:rsidRPr="00A57274" w14:paraId="7207980B" w14:textId="77777777" w:rsidTr="006C1FAD">
        <w:trPr>
          <w:trHeight w:val="20"/>
        </w:trPr>
        <w:tc>
          <w:tcPr>
            <w:tcW w:w="1291" w:type="pct"/>
            <w:vMerge/>
          </w:tcPr>
          <w:p w14:paraId="1BF27DF0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40D622F3" w14:textId="26FB59EB" w:rsidR="00842604" w:rsidRPr="00A623D6" w:rsidRDefault="00842604" w:rsidP="00A623D6">
            <w:pPr>
              <w:pStyle w:val="aff2"/>
              <w:jc w:val="both"/>
            </w:pPr>
            <w:r w:rsidRPr="00A623D6">
              <w:t>Уточнять параметры разрабатываемых технологических режимов по результатам работ по внедрению новых конструкций сложных изделий и технологических процессов композиционных материалов</w:t>
            </w:r>
          </w:p>
        </w:tc>
      </w:tr>
      <w:tr w:rsidR="00842604" w:rsidRPr="00A57274" w14:paraId="337241A2" w14:textId="77777777" w:rsidTr="006C1FAD">
        <w:trPr>
          <w:trHeight w:val="20"/>
        </w:trPr>
        <w:tc>
          <w:tcPr>
            <w:tcW w:w="1291" w:type="pct"/>
            <w:vMerge w:val="restart"/>
          </w:tcPr>
          <w:p w14:paraId="2860E10C" w14:textId="77777777" w:rsidR="00842604" w:rsidRPr="00A57274" w:rsidRDefault="00842604" w:rsidP="00DC11D5">
            <w:pPr>
              <w:pStyle w:val="aff2"/>
            </w:pPr>
            <w:r w:rsidRPr="00A57274" w:rsidDel="002A1D54">
              <w:t>Необходимые знания</w:t>
            </w:r>
          </w:p>
        </w:tc>
        <w:tc>
          <w:tcPr>
            <w:tcW w:w="3709" w:type="pct"/>
          </w:tcPr>
          <w:p w14:paraId="27A6575D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Технологическое оборудование для изготовления составных частей композиционного материала</w:t>
            </w:r>
          </w:p>
        </w:tc>
      </w:tr>
      <w:tr w:rsidR="00842604" w:rsidRPr="00A57274" w14:paraId="21AFE409" w14:textId="77777777" w:rsidTr="006C1FAD">
        <w:trPr>
          <w:trHeight w:val="20"/>
        </w:trPr>
        <w:tc>
          <w:tcPr>
            <w:tcW w:w="1291" w:type="pct"/>
            <w:vMerge/>
          </w:tcPr>
          <w:p w14:paraId="414CBC31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37DC838F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Технология изготовления армирующих частиц, волокон и тканей композиционных материалов</w:t>
            </w:r>
          </w:p>
        </w:tc>
      </w:tr>
      <w:tr w:rsidR="00842604" w:rsidRPr="00A57274" w14:paraId="640653D0" w14:textId="77777777" w:rsidTr="006C1FAD">
        <w:trPr>
          <w:trHeight w:val="20"/>
        </w:trPr>
        <w:tc>
          <w:tcPr>
            <w:tcW w:w="1291" w:type="pct"/>
            <w:vMerge/>
          </w:tcPr>
          <w:p w14:paraId="73CBF400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725C8FD2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Технологии контактного формования, формования с эластичной матрицей, формования давлением и прессованием, намоткой, пултрузией полимерных композиционных материалов </w:t>
            </w:r>
          </w:p>
        </w:tc>
      </w:tr>
      <w:tr w:rsidR="00842604" w:rsidRPr="00A57274" w14:paraId="2B352EE1" w14:textId="77777777" w:rsidTr="006C1FAD">
        <w:trPr>
          <w:trHeight w:val="20"/>
        </w:trPr>
        <w:tc>
          <w:tcPr>
            <w:tcW w:w="1291" w:type="pct"/>
            <w:vMerge/>
          </w:tcPr>
          <w:p w14:paraId="61CA3B63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2655233A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Жидкофазные, твердофазные и газофазные методы изготовления изделий из металлических композиционных материалов</w:t>
            </w:r>
          </w:p>
        </w:tc>
      </w:tr>
      <w:tr w:rsidR="00842604" w:rsidRPr="00A57274" w14:paraId="4308F9A6" w14:textId="77777777" w:rsidTr="006C1FAD">
        <w:trPr>
          <w:trHeight w:val="20"/>
        </w:trPr>
        <w:tc>
          <w:tcPr>
            <w:tcW w:w="1291" w:type="pct"/>
            <w:vMerge/>
          </w:tcPr>
          <w:p w14:paraId="32543A2B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64484196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Технология изготовления конструкций из углерод-углеродных материалов</w:t>
            </w:r>
          </w:p>
        </w:tc>
      </w:tr>
      <w:tr w:rsidR="00842604" w:rsidRPr="00A57274" w14:paraId="750A20C4" w14:textId="77777777" w:rsidTr="006C1FAD">
        <w:trPr>
          <w:trHeight w:val="270"/>
        </w:trPr>
        <w:tc>
          <w:tcPr>
            <w:tcW w:w="1291" w:type="pct"/>
            <w:vMerge/>
          </w:tcPr>
          <w:p w14:paraId="4A5E2D32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19F8B37A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Технология изготовления металлокерамических конструкций</w:t>
            </w:r>
          </w:p>
        </w:tc>
      </w:tr>
      <w:tr w:rsidR="00842604" w:rsidRPr="00A57274" w14:paraId="76F5BA6E" w14:textId="77777777" w:rsidTr="006C1FAD">
        <w:trPr>
          <w:trHeight w:val="20"/>
        </w:trPr>
        <w:tc>
          <w:tcPr>
            <w:tcW w:w="1291" w:type="pct"/>
            <w:vMerge/>
          </w:tcPr>
          <w:p w14:paraId="2097EA0E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7EFACF75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842604" w:rsidRPr="00A57274" w14:paraId="7A4CAE56" w14:textId="77777777" w:rsidTr="006C1FAD">
        <w:trPr>
          <w:trHeight w:val="20"/>
        </w:trPr>
        <w:tc>
          <w:tcPr>
            <w:tcW w:w="1291" w:type="pct"/>
            <w:vMerge/>
          </w:tcPr>
          <w:p w14:paraId="4BFE02C6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6ABD46A9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42604" w:rsidRPr="00A57274" w14:paraId="1E6DE76D" w14:textId="77777777" w:rsidTr="006C1FAD">
        <w:trPr>
          <w:trHeight w:val="20"/>
        </w:trPr>
        <w:tc>
          <w:tcPr>
            <w:tcW w:w="1291" w:type="pct"/>
            <w:vMerge/>
          </w:tcPr>
          <w:p w14:paraId="6AC91D7D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407D352D" w14:textId="0D7F81AD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Браузеры для работы с </w:t>
            </w:r>
            <w:r w:rsidR="002D1FF0" w:rsidRPr="00A623D6">
              <w:t>информационно-телекоммуникационной сетью «Интернет»</w:t>
            </w:r>
            <w:r w:rsidRPr="00A623D6">
              <w:t>: наименования, возможности и порядок работы в них</w:t>
            </w:r>
          </w:p>
        </w:tc>
      </w:tr>
      <w:tr w:rsidR="00842604" w:rsidRPr="00A57274" w14:paraId="75338023" w14:textId="77777777" w:rsidTr="006C1FAD">
        <w:trPr>
          <w:trHeight w:val="20"/>
        </w:trPr>
        <w:tc>
          <w:tcPr>
            <w:tcW w:w="1291" w:type="pct"/>
            <w:vMerge/>
          </w:tcPr>
          <w:p w14:paraId="7953FF89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267F1ACA" w14:textId="0FD9E736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Правила безопасности при работе в </w:t>
            </w:r>
            <w:r w:rsidR="000D29DC" w:rsidRPr="00A623D6">
              <w:t>информационно-телекоммуникационной сети «Интернет»</w:t>
            </w:r>
          </w:p>
        </w:tc>
      </w:tr>
      <w:tr w:rsidR="00842604" w:rsidRPr="00A57274" w14:paraId="57ACEB39" w14:textId="77777777" w:rsidTr="006C1FAD">
        <w:trPr>
          <w:trHeight w:val="575"/>
        </w:trPr>
        <w:tc>
          <w:tcPr>
            <w:tcW w:w="1291" w:type="pct"/>
            <w:vMerge/>
          </w:tcPr>
          <w:p w14:paraId="53C7A6DD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2D5958B5" w14:textId="317E729C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Поисковые системы для поиска информации в </w:t>
            </w:r>
            <w:r w:rsidR="000D29DC" w:rsidRPr="00A623D6">
              <w:t>информационно-телекоммуникационной сети «Интернет»</w:t>
            </w:r>
            <w:r w:rsidRPr="00A623D6">
              <w:t>: наименования, возможности и порядок работы в них</w:t>
            </w:r>
          </w:p>
        </w:tc>
      </w:tr>
      <w:tr w:rsidR="00FC1230" w:rsidRPr="00A57274" w14:paraId="513E1255" w14:textId="77777777" w:rsidTr="00FC1230">
        <w:trPr>
          <w:trHeight w:val="715"/>
        </w:trPr>
        <w:tc>
          <w:tcPr>
            <w:tcW w:w="1291" w:type="pct"/>
            <w:vMerge/>
          </w:tcPr>
          <w:p w14:paraId="1FC8D0E3" w14:textId="77777777" w:rsidR="00FC1230" w:rsidRPr="00A57274" w:rsidDel="002A1D54" w:rsidRDefault="00FC1230" w:rsidP="00DC11D5">
            <w:pPr>
              <w:pStyle w:val="aff2"/>
            </w:pPr>
          </w:p>
        </w:tc>
        <w:tc>
          <w:tcPr>
            <w:tcW w:w="3709" w:type="pct"/>
          </w:tcPr>
          <w:p w14:paraId="76024C82" w14:textId="77777777" w:rsidR="00FC1230" w:rsidRPr="00A623D6" w:rsidRDefault="00FC1230" w:rsidP="00A623D6">
            <w:pPr>
              <w:pStyle w:val="aff2"/>
              <w:jc w:val="both"/>
            </w:pPr>
            <w:r w:rsidRPr="00A623D6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842604" w:rsidRPr="00A57274" w14:paraId="78F5EA63" w14:textId="77777777" w:rsidTr="006C1FAD">
        <w:trPr>
          <w:trHeight w:val="20"/>
        </w:trPr>
        <w:tc>
          <w:tcPr>
            <w:tcW w:w="1291" w:type="pct"/>
            <w:vMerge/>
          </w:tcPr>
          <w:p w14:paraId="24C5CC9E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53477F92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Основные методы расчета экономической эффективности с применением вычислительной техники и прикладных программ</w:t>
            </w:r>
          </w:p>
        </w:tc>
      </w:tr>
      <w:tr w:rsidR="00842604" w:rsidRPr="00A57274" w14:paraId="5B908ABA" w14:textId="77777777" w:rsidTr="006C1FAD">
        <w:trPr>
          <w:trHeight w:val="20"/>
        </w:trPr>
        <w:tc>
          <w:tcPr>
            <w:tcW w:w="1291" w:type="pct"/>
            <w:vMerge/>
          </w:tcPr>
          <w:p w14:paraId="0D2DDCD1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337CF35A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Единая система конструкторской документации</w:t>
            </w:r>
          </w:p>
        </w:tc>
      </w:tr>
      <w:tr w:rsidR="00842604" w:rsidRPr="00A57274" w14:paraId="232BB462" w14:textId="77777777" w:rsidTr="006C1FAD">
        <w:trPr>
          <w:trHeight w:val="20"/>
        </w:trPr>
        <w:tc>
          <w:tcPr>
            <w:tcW w:w="1291" w:type="pct"/>
            <w:vMerge/>
          </w:tcPr>
          <w:p w14:paraId="5326E2E7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15DB8FE3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Единая система допусков и посадок</w:t>
            </w:r>
          </w:p>
        </w:tc>
      </w:tr>
      <w:tr w:rsidR="00842604" w:rsidRPr="00A57274" w14:paraId="73C653DA" w14:textId="77777777" w:rsidTr="006C1FAD">
        <w:trPr>
          <w:trHeight w:val="20"/>
        </w:trPr>
        <w:tc>
          <w:tcPr>
            <w:tcW w:w="1291" w:type="pct"/>
            <w:vMerge/>
          </w:tcPr>
          <w:p w14:paraId="5EB3E0ED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35C8CF52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Единая система технологической документации</w:t>
            </w:r>
          </w:p>
        </w:tc>
      </w:tr>
      <w:tr w:rsidR="00842604" w:rsidRPr="00A57274" w14:paraId="0568FD1E" w14:textId="77777777" w:rsidTr="006C1FAD">
        <w:trPr>
          <w:trHeight w:val="173"/>
        </w:trPr>
        <w:tc>
          <w:tcPr>
            <w:tcW w:w="1291" w:type="pct"/>
            <w:vMerge/>
          </w:tcPr>
          <w:p w14:paraId="1A8BD4F3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01752069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Единая система технологической подготовки производства</w:t>
            </w:r>
          </w:p>
        </w:tc>
      </w:tr>
      <w:tr w:rsidR="00842604" w:rsidRPr="00A57274" w14:paraId="2C936DC4" w14:textId="77777777" w:rsidTr="006C1FAD">
        <w:trPr>
          <w:trHeight w:val="20"/>
        </w:trPr>
        <w:tc>
          <w:tcPr>
            <w:tcW w:w="1291" w:type="pct"/>
            <w:vMerge/>
          </w:tcPr>
          <w:p w14:paraId="27C31861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028B1439" w14:textId="4D4CA0AE" w:rsidR="00842604" w:rsidRPr="00A623D6" w:rsidRDefault="00842604" w:rsidP="00A623D6">
            <w:pPr>
              <w:pStyle w:val="aff2"/>
              <w:jc w:val="both"/>
            </w:pPr>
            <w:r w:rsidRPr="00A623D6">
              <w:t>Технологии выполнения сварных, клееных, клепаных и клее</w:t>
            </w:r>
            <w:r w:rsidR="00E4667A">
              <w:t>-</w:t>
            </w:r>
            <w:r w:rsidRPr="00A623D6">
              <w:t>клепанных неразъемных соединений конструктивных элементов сложных изделий из композиционных материалов</w:t>
            </w:r>
          </w:p>
        </w:tc>
      </w:tr>
      <w:tr w:rsidR="00842604" w:rsidRPr="00A57274" w14:paraId="34379790" w14:textId="77777777" w:rsidTr="006C1FAD">
        <w:trPr>
          <w:trHeight w:val="20"/>
        </w:trPr>
        <w:tc>
          <w:tcPr>
            <w:tcW w:w="1291" w:type="pct"/>
            <w:vMerge/>
          </w:tcPr>
          <w:p w14:paraId="2EE6C9FE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66DFD692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Основы химии полимеров</w:t>
            </w:r>
          </w:p>
        </w:tc>
      </w:tr>
      <w:tr w:rsidR="00842604" w:rsidRPr="00A57274" w14:paraId="1CDADFFA" w14:textId="77777777" w:rsidTr="006C1FAD">
        <w:trPr>
          <w:trHeight w:val="20"/>
        </w:trPr>
        <w:tc>
          <w:tcPr>
            <w:tcW w:w="1291" w:type="pct"/>
            <w:vMerge/>
          </w:tcPr>
          <w:p w14:paraId="53BE3C7D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442364B2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Основы химии неорганических минеральных веществ</w:t>
            </w:r>
          </w:p>
        </w:tc>
      </w:tr>
      <w:tr w:rsidR="00842604" w:rsidRPr="00A57274" w14:paraId="763E26EB" w14:textId="77777777" w:rsidTr="006C1FAD">
        <w:trPr>
          <w:trHeight w:val="20"/>
        </w:trPr>
        <w:tc>
          <w:tcPr>
            <w:tcW w:w="1291" w:type="pct"/>
            <w:vMerge/>
          </w:tcPr>
          <w:p w14:paraId="13CF2F19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0E4E8B2E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Основы порошковой металлургии</w:t>
            </w:r>
          </w:p>
        </w:tc>
      </w:tr>
      <w:tr w:rsidR="00842604" w:rsidRPr="00A57274" w14:paraId="38AAFA1F" w14:textId="77777777" w:rsidTr="006C1FAD">
        <w:trPr>
          <w:trHeight w:val="20"/>
        </w:trPr>
        <w:tc>
          <w:tcPr>
            <w:tcW w:w="1291" w:type="pct"/>
            <w:vMerge/>
          </w:tcPr>
          <w:p w14:paraId="496802F3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36460E9A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Основы плазменных и вакуумных технологий</w:t>
            </w:r>
          </w:p>
        </w:tc>
      </w:tr>
      <w:tr w:rsidR="00842604" w:rsidRPr="00A57274" w14:paraId="6DAFEC5E" w14:textId="77777777" w:rsidTr="006C1FAD">
        <w:trPr>
          <w:trHeight w:val="20"/>
        </w:trPr>
        <w:tc>
          <w:tcPr>
            <w:tcW w:w="1291" w:type="pct"/>
            <w:vMerge/>
          </w:tcPr>
          <w:p w14:paraId="124A3861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44618ECB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Основы технологии лазерной обработки</w:t>
            </w:r>
          </w:p>
        </w:tc>
      </w:tr>
      <w:tr w:rsidR="00842604" w:rsidRPr="00A57274" w14:paraId="4597A2B1" w14:textId="77777777" w:rsidTr="006C1FAD">
        <w:trPr>
          <w:trHeight w:val="20"/>
        </w:trPr>
        <w:tc>
          <w:tcPr>
            <w:tcW w:w="1291" w:type="pct"/>
            <w:vMerge/>
          </w:tcPr>
          <w:p w14:paraId="110BBE33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0A8C5B4F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Основы технологии резания металлических и неметаллических материалов</w:t>
            </w:r>
          </w:p>
        </w:tc>
      </w:tr>
      <w:tr w:rsidR="00842604" w:rsidRPr="00A57274" w14:paraId="20C12B3C" w14:textId="77777777" w:rsidTr="006C1FAD">
        <w:trPr>
          <w:trHeight w:val="20"/>
        </w:trPr>
        <w:tc>
          <w:tcPr>
            <w:tcW w:w="1291" w:type="pct"/>
            <w:vMerge/>
          </w:tcPr>
          <w:p w14:paraId="65493498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44739252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Основы технологии обработки ультразвуком</w:t>
            </w:r>
          </w:p>
        </w:tc>
      </w:tr>
      <w:tr w:rsidR="00842604" w:rsidRPr="00A57274" w14:paraId="23C1E142" w14:textId="77777777" w:rsidTr="006C1FAD">
        <w:trPr>
          <w:trHeight w:val="20"/>
        </w:trPr>
        <w:tc>
          <w:tcPr>
            <w:tcW w:w="1291" w:type="pct"/>
            <w:vMerge/>
          </w:tcPr>
          <w:p w14:paraId="2DA44F4D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138300C9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Основы экономических расчетов</w:t>
            </w:r>
          </w:p>
        </w:tc>
      </w:tr>
      <w:tr w:rsidR="00842604" w:rsidRPr="00A57274" w14:paraId="21A6098F" w14:textId="77777777" w:rsidTr="006C1FAD">
        <w:trPr>
          <w:trHeight w:val="20"/>
        </w:trPr>
        <w:tc>
          <w:tcPr>
            <w:tcW w:w="1291" w:type="pct"/>
            <w:vMerge/>
          </w:tcPr>
          <w:p w14:paraId="692DA36A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16E31B96" w14:textId="2822A46C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Виды, назначение и порядок применения машин для доводочных испытаний </w:t>
            </w:r>
            <w:r w:rsidR="005730AE" w:rsidRPr="00A623D6">
              <w:t xml:space="preserve">механических свойств изделий из композиционных материалов </w:t>
            </w:r>
          </w:p>
        </w:tc>
      </w:tr>
      <w:tr w:rsidR="00842604" w:rsidRPr="00A57274" w14:paraId="71D04806" w14:textId="77777777" w:rsidTr="006C1FAD">
        <w:trPr>
          <w:trHeight w:val="20"/>
        </w:trPr>
        <w:tc>
          <w:tcPr>
            <w:tcW w:w="1291" w:type="pct"/>
            <w:vMerge/>
          </w:tcPr>
          <w:p w14:paraId="5FEB6A54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655B120C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Методика разработки технологических инструкций</w:t>
            </w:r>
          </w:p>
        </w:tc>
      </w:tr>
      <w:tr w:rsidR="00842604" w:rsidRPr="00A57274" w14:paraId="6BBAA513" w14:textId="77777777" w:rsidTr="006C1FAD">
        <w:trPr>
          <w:trHeight w:val="20"/>
        </w:trPr>
        <w:tc>
          <w:tcPr>
            <w:tcW w:w="1291" w:type="pct"/>
            <w:vMerge/>
          </w:tcPr>
          <w:p w14:paraId="5E67FD12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56649526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Основы ведения делопроизводства </w:t>
            </w:r>
          </w:p>
        </w:tc>
      </w:tr>
      <w:tr w:rsidR="00842604" w:rsidRPr="00A57274" w14:paraId="0299BE4B" w14:textId="77777777" w:rsidTr="006C1FAD">
        <w:trPr>
          <w:trHeight w:val="20"/>
        </w:trPr>
        <w:tc>
          <w:tcPr>
            <w:tcW w:w="1291" w:type="pct"/>
            <w:vMerge/>
          </w:tcPr>
          <w:p w14:paraId="725BB4AC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432F248B" w14:textId="1C7BFAEC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Стандарты </w:t>
            </w:r>
            <w:r w:rsidR="00CB4736" w:rsidRPr="00A623D6">
              <w:t>и нормативно-технические</w:t>
            </w:r>
            <w:r w:rsidRPr="00A623D6">
              <w:t xml:space="preserve"> документы, регламентирующие правила оформления технической документации</w:t>
            </w:r>
          </w:p>
        </w:tc>
      </w:tr>
      <w:tr w:rsidR="00842604" w:rsidRPr="00A57274" w14:paraId="05CA6356" w14:textId="77777777" w:rsidTr="006C1FAD">
        <w:trPr>
          <w:trHeight w:val="20"/>
        </w:trPr>
        <w:tc>
          <w:tcPr>
            <w:tcW w:w="1291" w:type="pct"/>
            <w:vMerge/>
          </w:tcPr>
          <w:p w14:paraId="5F25F5E5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4E574A4E" w14:textId="2952B9EB" w:rsidR="00842604" w:rsidRPr="00A623D6" w:rsidRDefault="00842604" w:rsidP="00A623D6">
            <w:pPr>
              <w:pStyle w:val="aff2"/>
              <w:jc w:val="both"/>
            </w:pPr>
            <w:r w:rsidRPr="00A623D6">
              <w:t>Порядок оформления технологической документации</w:t>
            </w:r>
          </w:p>
        </w:tc>
      </w:tr>
      <w:tr w:rsidR="00842604" w:rsidRPr="00A57274" w14:paraId="578E888D" w14:textId="77777777" w:rsidTr="006C1FAD">
        <w:trPr>
          <w:trHeight w:val="20"/>
        </w:trPr>
        <w:tc>
          <w:tcPr>
            <w:tcW w:w="1291" w:type="pct"/>
            <w:vMerge/>
          </w:tcPr>
          <w:p w14:paraId="40519B48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15BEE61C" w14:textId="2EA91379" w:rsidR="00842604" w:rsidRPr="00A623D6" w:rsidRDefault="002D1FF0" w:rsidP="00A623D6">
            <w:pPr>
              <w:pStyle w:val="aff2"/>
              <w:jc w:val="both"/>
            </w:pPr>
            <w:r w:rsidRPr="00A623D6">
              <w:t xml:space="preserve">Меры безопасности </w:t>
            </w:r>
            <w:r w:rsidR="00842604" w:rsidRPr="00A623D6">
              <w:t>при производстве композиционных материалов</w:t>
            </w:r>
          </w:p>
        </w:tc>
      </w:tr>
      <w:tr w:rsidR="00842604" w:rsidRPr="00A57274" w14:paraId="084C966B" w14:textId="77777777" w:rsidTr="006C1FAD">
        <w:trPr>
          <w:trHeight w:val="20"/>
        </w:trPr>
        <w:tc>
          <w:tcPr>
            <w:tcW w:w="1291" w:type="pct"/>
            <w:vMerge/>
          </w:tcPr>
          <w:p w14:paraId="121974E6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75A64FB4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Порядок применения средств индивидуальной и коллективной защиты при производстве композиционных материалов</w:t>
            </w:r>
          </w:p>
        </w:tc>
      </w:tr>
      <w:tr w:rsidR="00842604" w:rsidRPr="00A57274" w14:paraId="65D50897" w14:textId="77777777" w:rsidTr="006C1FAD">
        <w:trPr>
          <w:trHeight w:val="20"/>
        </w:trPr>
        <w:tc>
          <w:tcPr>
            <w:tcW w:w="1291" w:type="pct"/>
            <w:vMerge/>
          </w:tcPr>
          <w:p w14:paraId="7D333B3E" w14:textId="77777777" w:rsidR="00842604" w:rsidRPr="00A57274" w:rsidDel="002A1D54" w:rsidRDefault="00842604" w:rsidP="00DC11D5">
            <w:pPr>
              <w:pStyle w:val="aff2"/>
            </w:pPr>
          </w:p>
        </w:tc>
        <w:tc>
          <w:tcPr>
            <w:tcW w:w="3709" w:type="pct"/>
          </w:tcPr>
          <w:p w14:paraId="3174B874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>Требования охраны труда, пожарной, промышленной, экологической и электробезопасности</w:t>
            </w:r>
          </w:p>
        </w:tc>
      </w:tr>
      <w:tr w:rsidR="00842604" w:rsidRPr="00A57274" w14:paraId="118418AF" w14:textId="77777777" w:rsidTr="006C1FAD">
        <w:trPr>
          <w:trHeight w:val="20"/>
        </w:trPr>
        <w:tc>
          <w:tcPr>
            <w:tcW w:w="1291" w:type="pct"/>
          </w:tcPr>
          <w:p w14:paraId="38B76984" w14:textId="77777777" w:rsidR="00842604" w:rsidRPr="00E3625C" w:rsidRDefault="00842604" w:rsidP="00DC11D5">
            <w:pPr>
              <w:pStyle w:val="aff2"/>
            </w:pPr>
            <w:r w:rsidRPr="00E3625C">
              <w:t>Другие характеристики</w:t>
            </w:r>
          </w:p>
        </w:tc>
        <w:tc>
          <w:tcPr>
            <w:tcW w:w="3709" w:type="pct"/>
          </w:tcPr>
          <w:p w14:paraId="6F57AC91" w14:textId="77777777" w:rsidR="00842604" w:rsidRPr="00A623D6" w:rsidRDefault="00842604" w:rsidP="00A623D6">
            <w:pPr>
              <w:pStyle w:val="aff2"/>
              <w:jc w:val="both"/>
            </w:pPr>
            <w:r w:rsidRPr="00A623D6">
              <w:t xml:space="preserve">- </w:t>
            </w:r>
          </w:p>
        </w:tc>
      </w:tr>
    </w:tbl>
    <w:p w14:paraId="44BC4FDC" w14:textId="7AF90B73" w:rsidR="00877D23" w:rsidRPr="00356FE0" w:rsidRDefault="00877D23" w:rsidP="00DC11D5">
      <w:pPr>
        <w:pStyle w:val="3"/>
        <w:keepNext w:val="0"/>
        <w:rPr>
          <w:szCs w:val="20"/>
        </w:rPr>
      </w:pPr>
      <w:r w:rsidRPr="00356FE0">
        <w:t>3.</w:t>
      </w:r>
      <w:r>
        <w:t>3</w:t>
      </w:r>
      <w:r w:rsidRPr="00356FE0">
        <w:t>.</w:t>
      </w:r>
      <w:r>
        <w:t>3</w:t>
      </w:r>
      <w:r w:rsidRPr="00356FE0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4527"/>
        <w:gridCol w:w="720"/>
        <w:gridCol w:w="875"/>
        <w:gridCol w:w="1597"/>
        <w:gridCol w:w="957"/>
      </w:tblGrid>
      <w:tr w:rsidR="00877D23" w:rsidRPr="00356FE0" w14:paraId="096EB073" w14:textId="77777777" w:rsidTr="00893F86">
        <w:trPr>
          <w:trHeight w:val="278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50854A" w14:textId="77777777" w:rsidR="00877D23" w:rsidRPr="00356FE0" w:rsidRDefault="00877D23" w:rsidP="00DC11D5">
            <w:pPr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61D9B" w14:textId="0EBE61C8" w:rsidR="00877D23" w:rsidRPr="00356FE0" w:rsidRDefault="00877D23" w:rsidP="00DC11D5">
            <w:pPr>
              <w:pStyle w:val="aff2"/>
              <w:rPr>
                <w:sz w:val="18"/>
                <w:szCs w:val="16"/>
              </w:rPr>
            </w:pPr>
            <w:r w:rsidRPr="00356FE0">
              <w:t xml:space="preserve">Постановка на производство сложных изделий </w:t>
            </w:r>
            <w:r>
              <w:t>из композиционных материалов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7AA636" w14:textId="77777777" w:rsidR="00877D23" w:rsidRPr="00356FE0" w:rsidRDefault="00877D23" w:rsidP="00DC11D5">
            <w:pPr>
              <w:jc w:val="right"/>
              <w:rPr>
                <w:sz w:val="16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475CD5" w14:textId="698BE991" w:rsidR="00877D23" w:rsidRPr="00356FE0" w:rsidRDefault="007734EE" w:rsidP="00DC11D5">
            <w:r>
              <w:rPr>
                <w:lang w:val="en-US"/>
              </w:rPr>
              <w:t>C</w:t>
            </w:r>
            <w:r w:rsidR="00877D23" w:rsidRPr="00356FE0">
              <w:t>/0</w:t>
            </w:r>
            <w:r w:rsidR="000D29DC">
              <w:t>3</w:t>
            </w:r>
            <w:r w:rsidR="00877D23" w:rsidRPr="00356FE0">
              <w:t>.</w:t>
            </w:r>
            <w:r w:rsidR="000D29DC">
              <w:t>6</w:t>
            </w:r>
          </w:p>
        </w:tc>
        <w:tc>
          <w:tcPr>
            <w:tcW w:w="7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C10A7A" w14:textId="77777777" w:rsidR="00877D23" w:rsidRPr="00356FE0" w:rsidRDefault="00877D23" w:rsidP="00DC11D5">
            <w:pPr>
              <w:rPr>
                <w:sz w:val="18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BE5E0" w14:textId="10CB4480" w:rsidR="00877D23" w:rsidRPr="00356FE0" w:rsidRDefault="000D29DC" w:rsidP="00DC11D5">
            <w:pPr>
              <w:jc w:val="center"/>
            </w:pPr>
            <w:r>
              <w:t>6</w:t>
            </w:r>
          </w:p>
        </w:tc>
      </w:tr>
    </w:tbl>
    <w:p w14:paraId="04E2E92A" w14:textId="77777777" w:rsidR="00D408AA" w:rsidRDefault="00D408A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0"/>
        <w:gridCol w:w="1414"/>
        <w:gridCol w:w="451"/>
        <w:gridCol w:w="2206"/>
        <w:gridCol w:w="1479"/>
        <w:gridCol w:w="1902"/>
      </w:tblGrid>
      <w:tr w:rsidR="00877D23" w:rsidRPr="00356FE0" w14:paraId="7EACD1B0" w14:textId="77777777" w:rsidTr="00893F86">
        <w:trPr>
          <w:trHeight w:val="488"/>
        </w:trPr>
        <w:tc>
          <w:tcPr>
            <w:tcW w:w="13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D794150" w14:textId="77777777" w:rsidR="00877D23" w:rsidRPr="00356FE0" w:rsidRDefault="00877D23" w:rsidP="00DC11D5">
            <w:pPr>
              <w:rPr>
                <w:sz w:val="20"/>
                <w:szCs w:val="18"/>
              </w:rPr>
            </w:pPr>
            <w:r w:rsidRPr="00356FE0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FCB6E6F" w14:textId="77777777" w:rsidR="00877D23" w:rsidRPr="00356FE0" w:rsidRDefault="00877D23" w:rsidP="00DC11D5">
            <w:r w:rsidRPr="00356FE0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A586008" w14:textId="77777777" w:rsidR="00877D23" w:rsidRPr="00356FE0" w:rsidRDefault="00877D23" w:rsidP="00DC11D5">
            <w:r w:rsidRPr="00356FE0">
              <w:t>Х</w:t>
            </w:r>
          </w:p>
        </w:tc>
        <w:tc>
          <w:tcPr>
            <w:tcW w:w="10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B68E63B" w14:textId="77777777" w:rsidR="00877D23" w:rsidRPr="00356FE0" w:rsidRDefault="00877D23" w:rsidP="00DC11D5">
            <w:r w:rsidRPr="00356FE0">
              <w:rPr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55184F" w14:textId="77777777" w:rsidR="00877D23" w:rsidRPr="00356FE0" w:rsidRDefault="00877D23" w:rsidP="00DC11D5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92755A" w14:textId="77777777" w:rsidR="00877D23" w:rsidRPr="00356FE0" w:rsidRDefault="00877D23" w:rsidP="00DC11D5">
            <w:pPr>
              <w:jc w:val="center"/>
            </w:pPr>
          </w:p>
        </w:tc>
      </w:tr>
      <w:tr w:rsidR="00877D23" w:rsidRPr="00356FE0" w14:paraId="4A9DB822" w14:textId="77777777" w:rsidTr="00893F86">
        <w:trPr>
          <w:trHeight w:val="479"/>
        </w:trPr>
        <w:tc>
          <w:tcPr>
            <w:tcW w:w="1348" w:type="pct"/>
            <w:tcBorders>
              <w:top w:val="nil"/>
              <w:bottom w:val="nil"/>
              <w:right w:val="nil"/>
            </w:tcBorders>
            <w:vAlign w:val="center"/>
          </w:tcPr>
          <w:p w14:paraId="46F53E87" w14:textId="77777777" w:rsidR="00877D23" w:rsidRPr="00356FE0" w:rsidRDefault="00877D23" w:rsidP="00DC11D5">
            <w:pPr>
              <w:rPr>
                <w:sz w:val="18"/>
                <w:szCs w:val="16"/>
              </w:rPr>
            </w:pPr>
          </w:p>
        </w:tc>
        <w:tc>
          <w:tcPr>
            <w:tcW w:w="19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96CA8F8" w14:textId="77777777" w:rsidR="00877D23" w:rsidRPr="00356FE0" w:rsidRDefault="00877D23" w:rsidP="00DC11D5">
            <w:pPr>
              <w:rPr>
                <w:sz w:val="18"/>
                <w:szCs w:val="16"/>
              </w:rPr>
            </w:pPr>
          </w:p>
        </w:tc>
        <w:tc>
          <w:tcPr>
            <w:tcW w:w="7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9B0975" w14:textId="77777777" w:rsidR="00877D23" w:rsidRPr="00356FE0" w:rsidRDefault="00877D23" w:rsidP="00DC11D5">
            <w:pPr>
              <w:jc w:val="center"/>
              <w:rPr>
                <w:sz w:val="18"/>
                <w:szCs w:val="16"/>
              </w:rPr>
            </w:pPr>
            <w:r w:rsidRPr="00356F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C6C5C4" w14:textId="77777777" w:rsidR="00877D23" w:rsidRPr="00356FE0" w:rsidRDefault="00877D23" w:rsidP="00DC11D5">
            <w:pPr>
              <w:ind w:right="-104"/>
              <w:jc w:val="center"/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2F72C879" w14:textId="77777777" w:rsidR="000A2F67" w:rsidRPr="00356FE0" w:rsidRDefault="000A2F67" w:rsidP="00DC11D5">
      <w:pPr>
        <w:pStyle w:val="aff2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9"/>
        <w:gridCol w:w="7446"/>
      </w:tblGrid>
      <w:tr w:rsidR="00877D23" w:rsidRPr="00356FE0" w14:paraId="6B02B84B" w14:textId="77777777" w:rsidTr="000A2F67">
        <w:trPr>
          <w:trHeight w:val="20"/>
        </w:trPr>
        <w:tc>
          <w:tcPr>
            <w:tcW w:w="1348" w:type="pct"/>
            <w:vMerge w:val="restart"/>
          </w:tcPr>
          <w:p w14:paraId="26279D91" w14:textId="63FBB9D5" w:rsidR="00877D23" w:rsidRPr="00356FE0" w:rsidRDefault="00D408AA" w:rsidP="00DC11D5">
            <w:pPr>
              <w:pStyle w:val="aff2"/>
            </w:pPr>
            <w:r>
              <w:t>Трудовые действия</w:t>
            </w:r>
          </w:p>
        </w:tc>
        <w:tc>
          <w:tcPr>
            <w:tcW w:w="3652" w:type="pct"/>
          </w:tcPr>
          <w:p w14:paraId="58D47E6B" w14:textId="354E8931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Летучий контроль соблюдения параметров технологических процессов изготовления сложных изделий </w:t>
            </w:r>
            <w:r>
              <w:t>из композиционных материалов</w:t>
            </w:r>
          </w:p>
        </w:tc>
      </w:tr>
      <w:tr w:rsidR="00877D23" w:rsidRPr="00356FE0" w14:paraId="4511A112" w14:textId="77777777" w:rsidTr="000A2F67">
        <w:trPr>
          <w:trHeight w:val="20"/>
        </w:trPr>
        <w:tc>
          <w:tcPr>
            <w:tcW w:w="1348" w:type="pct"/>
            <w:vMerge/>
          </w:tcPr>
          <w:p w14:paraId="626504E3" w14:textId="77777777" w:rsidR="00877D23" w:rsidRPr="00356FE0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58796B2E" w14:textId="7CD4EBA7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Разработка технологических процессов </w:t>
            </w:r>
            <w:r>
              <w:t xml:space="preserve">механической, упрочняющей и поверхностной </w:t>
            </w:r>
            <w:r w:rsidRPr="00356FE0">
              <w:t xml:space="preserve">обработки сложного изделия </w:t>
            </w:r>
            <w:r>
              <w:t>из композиционных материалов</w:t>
            </w:r>
          </w:p>
        </w:tc>
      </w:tr>
      <w:tr w:rsidR="00877D23" w:rsidRPr="00356FE0" w14:paraId="04D530E3" w14:textId="77777777" w:rsidTr="000A2F67">
        <w:trPr>
          <w:trHeight w:val="20"/>
        </w:trPr>
        <w:tc>
          <w:tcPr>
            <w:tcW w:w="1348" w:type="pct"/>
            <w:vMerge/>
          </w:tcPr>
          <w:p w14:paraId="505D15D1" w14:textId="77777777" w:rsidR="00877D23" w:rsidRPr="00356FE0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1E1ACA72" w14:textId="2662CFA0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Проверка результатов испытаний эксплуатационных свойств и исследований структуры сложных изделий </w:t>
            </w:r>
            <w:r>
              <w:t>из композиционных материалов</w:t>
            </w:r>
          </w:p>
        </w:tc>
      </w:tr>
      <w:tr w:rsidR="00877D23" w:rsidRPr="00356FE0" w14:paraId="099E4248" w14:textId="77777777" w:rsidTr="000A2F67">
        <w:trPr>
          <w:trHeight w:val="20"/>
        </w:trPr>
        <w:tc>
          <w:tcPr>
            <w:tcW w:w="1348" w:type="pct"/>
            <w:vMerge/>
          </w:tcPr>
          <w:p w14:paraId="01C13428" w14:textId="77777777" w:rsidR="00877D23" w:rsidRPr="00356FE0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6BFAA524" w14:textId="73FEBDE9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Корректировка технологических параметров в зависимости от выявленных отклонений от заданных свойств и структуры сложных изделий </w:t>
            </w:r>
            <w:r>
              <w:t>из композиционных материалов</w:t>
            </w:r>
          </w:p>
        </w:tc>
      </w:tr>
      <w:tr w:rsidR="00877D23" w:rsidRPr="00356FE0" w14:paraId="7324EB30" w14:textId="77777777" w:rsidTr="000A2F67">
        <w:trPr>
          <w:trHeight w:val="20"/>
        </w:trPr>
        <w:tc>
          <w:tcPr>
            <w:tcW w:w="1348" w:type="pct"/>
            <w:vMerge/>
          </w:tcPr>
          <w:p w14:paraId="17617370" w14:textId="77777777" w:rsidR="00877D23" w:rsidRPr="00356FE0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10965AC5" w14:textId="5B51DE68" w:rsidR="00877D23" w:rsidRPr="00356FE0" w:rsidRDefault="00AB69F8" w:rsidP="00D408AA">
            <w:pPr>
              <w:pStyle w:val="aff2"/>
              <w:jc w:val="both"/>
            </w:pPr>
            <w:r>
              <w:t>Корректировка</w:t>
            </w:r>
            <w:r w:rsidR="00877D23" w:rsidRPr="00356FE0">
              <w:t xml:space="preserve"> технологической документации на процессы изготовления сложных изделий </w:t>
            </w:r>
            <w:r w:rsidR="00877D23">
              <w:t>из композиционных материалов</w:t>
            </w:r>
          </w:p>
        </w:tc>
      </w:tr>
      <w:tr w:rsidR="00877D23" w:rsidRPr="00356FE0" w14:paraId="32300B39" w14:textId="77777777" w:rsidTr="000A2F67">
        <w:trPr>
          <w:trHeight w:val="679"/>
        </w:trPr>
        <w:tc>
          <w:tcPr>
            <w:tcW w:w="1348" w:type="pct"/>
            <w:vMerge w:val="restart"/>
          </w:tcPr>
          <w:p w14:paraId="6A5F9668" w14:textId="77777777" w:rsidR="00877D23" w:rsidRPr="00356FE0" w:rsidDel="002A1D54" w:rsidRDefault="00877D23" w:rsidP="00DC11D5">
            <w:pPr>
              <w:pStyle w:val="aff2"/>
            </w:pPr>
            <w:r w:rsidRPr="00356FE0" w:rsidDel="002A1D54">
              <w:t>Необходимые умения</w:t>
            </w:r>
          </w:p>
        </w:tc>
        <w:tc>
          <w:tcPr>
            <w:tcW w:w="3652" w:type="pct"/>
          </w:tcPr>
          <w:p w14:paraId="701A0B4A" w14:textId="6BF237DA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Оформлять технологическую документацию на процессы изготовления сложного изделия </w:t>
            </w:r>
            <w:r>
              <w:t>из композиционных материалов</w:t>
            </w:r>
            <w:r w:rsidRPr="00356FE0">
              <w:t xml:space="preserve"> при помощи вычислительной техники и прикладных программ</w:t>
            </w:r>
          </w:p>
        </w:tc>
      </w:tr>
      <w:tr w:rsidR="00877D23" w:rsidRPr="00356FE0" w14:paraId="1CD44090" w14:textId="77777777" w:rsidTr="000A2F67">
        <w:trPr>
          <w:trHeight w:val="20"/>
        </w:trPr>
        <w:tc>
          <w:tcPr>
            <w:tcW w:w="1348" w:type="pct"/>
            <w:vMerge/>
          </w:tcPr>
          <w:p w14:paraId="782B4E90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3071E7BE" w14:textId="3FF60CE7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Оформлять </w:t>
            </w:r>
            <w:r w:rsidR="00F77444" w:rsidRPr="00A57274">
              <w:t>технологическ</w:t>
            </w:r>
            <w:r w:rsidR="00F77444">
              <w:t xml:space="preserve">ую документацию </w:t>
            </w:r>
            <w:r w:rsidRPr="00356FE0">
              <w:t xml:space="preserve">на </w:t>
            </w:r>
            <w:r w:rsidR="00586572">
              <w:t>механическую, упрочняющую и поверхностную</w:t>
            </w:r>
            <w:r w:rsidRPr="00356FE0">
              <w:t xml:space="preserve"> обработку сложного изделия </w:t>
            </w:r>
            <w:r>
              <w:t>из композиционных материалов</w:t>
            </w:r>
            <w:r w:rsidRPr="00356FE0">
              <w:t xml:space="preserve"> при помощи вычислительных средств и прикладных программ</w:t>
            </w:r>
          </w:p>
        </w:tc>
      </w:tr>
      <w:tr w:rsidR="00877D23" w:rsidRPr="00356FE0" w14:paraId="06896038" w14:textId="77777777" w:rsidTr="000A2F67">
        <w:trPr>
          <w:trHeight w:val="20"/>
        </w:trPr>
        <w:tc>
          <w:tcPr>
            <w:tcW w:w="1348" w:type="pct"/>
            <w:vMerge/>
          </w:tcPr>
          <w:p w14:paraId="15BD944E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24EF2C76" w14:textId="1AD2A5D3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Анализировать результаты изготовления сложных изделий </w:t>
            </w:r>
            <w:r>
              <w:t>из композиционных материалов</w:t>
            </w:r>
          </w:p>
        </w:tc>
      </w:tr>
      <w:tr w:rsidR="00877D23" w:rsidRPr="00356FE0" w14:paraId="7D8CA862" w14:textId="77777777" w:rsidTr="000A2F67">
        <w:trPr>
          <w:trHeight w:val="20"/>
        </w:trPr>
        <w:tc>
          <w:tcPr>
            <w:tcW w:w="1348" w:type="pct"/>
            <w:vMerge/>
          </w:tcPr>
          <w:p w14:paraId="5F3D0468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42DEEF3C" w14:textId="3F355C03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Уточнять технологические параметры изготовления сложного изделия </w:t>
            </w:r>
            <w:r>
              <w:t>из композиционных материалов</w:t>
            </w:r>
          </w:p>
        </w:tc>
      </w:tr>
      <w:tr w:rsidR="00877D23" w:rsidRPr="00356FE0" w14:paraId="14A382B4" w14:textId="77777777" w:rsidTr="000A2F67">
        <w:trPr>
          <w:trHeight w:val="20"/>
        </w:trPr>
        <w:tc>
          <w:tcPr>
            <w:tcW w:w="1348" w:type="pct"/>
            <w:vMerge/>
          </w:tcPr>
          <w:p w14:paraId="1824C4C5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559D7522" w14:textId="0F69934E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Согласовывать и вносить изменения и дополнения в технологическую документацию на новое сложное изделие </w:t>
            </w:r>
            <w:r>
              <w:t>из композиционных материалов</w:t>
            </w:r>
          </w:p>
        </w:tc>
      </w:tr>
      <w:tr w:rsidR="00877D23" w:rsidRPr="00356FE0" w14:paraId="57749D87" w14:textId="77777777" w:rsidTr="000A2F67">
        <w:trPr>
          <w:trHeight w:val="20"/>
        </w:trPr>
        <w:tc>
          <w:tcPr>
            <w:tcW w:w="1348" w:type="pct"/>
            <w:vMerge w:val="restart"/>
          </w:tcPr>
          <w:p w14:paraId="5FD9F5B3" w14:textId="77777777" w:rsidR="00877D23" w:rsidRPr="00356FE0" w:rsidRDefault="00877D23" w:rsidP="00DC11D5">
            <w:pPr>
              <w:pStyle w:val="aff2"/>
            </w:pPr>
            <w:r w:rsidRPr="00356FE0" w:rsidDel="002A1D54">
              <w:t>Необходимые знания</w:t>
            </w:r>
          </w:p>
        </w:tc>
        <w:tc>
          <w:tcPr>
            <w:tcW w:w="3652" w:type="pct"/>
          </w:tcPr>
          <w:p w14:paraId="47B3CAB7" w14:textId="77777777" w:rsidR="00877D23" w:rsidRPr="00356FE0" w:rsidRDefault="00877D23" w:rsidP="00D408AA">
            <w:pPr>
              <w:pStyle w:val="aff2"/>
              <w:jc w:val="both"/>
            </w:pPr>
            <w:r w:rsidRPr="00356FE0">
              <w:t>Единая система технологической документации</w:t>
            </w:r>
          </w:p>
        </w:tc>
      </w:tr>
      <w:tr w:rsidR="00877D23" w:rsidRPr="00356FE0" w14:paraId="679D7800" w14:textId="77777777" w:rsidTr="000A2F67">
        <w:trPr>
          <w:trHeight w:val="20"/>
        </w:trPr>
        <w:tc>
          <w:tcPr>
            <w:tcW w:w="1348" w:type="pct"/>
            <w:vMerge/>
          </w:tcPr>
          <w:p w14:paraId="2FCC3616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4843AF00" w14:textId="77777777" w:rsidR="00877D23" w:rsidRPr="00356FE0" w:rsidRDefault="00877D23" w:rsidP="00D408AA">
            <w:pPr>
              <w:pStyle w:val="aff2"/>
              <w:jc w:val="both"/>
            </w:pPr>
            <w:r w:rsidRPr="00356FE0">
              <w:t>Единая система технологической подготовки производства</w:t>
            </w:r>
          </w:p>
        </w:tc>
      </w:tr>
      <w:tr w:rsidR="00877D23" w:rsidRPr="00356FE0" w14:paraId="0DE80204" w14:textId="77777777" w:rsidTr="000A2F67">
        <w:trPr>
          <w:trHeight w:val="20"/>
        </w:trPr>
        <w:tc>
          <w:tcPr>
            <w:tcW w:w="1348" w:type="pct"/>
            <w:vMerge/>
          </w:tcPr>
          <w:p w14:paraId="1F119283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002E5E65" w14:textId="045F1F3D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Назначение и технология основных операций </w:t>
            </w:r>
            <w:r w:rsidR="00586572">
              <w:t>механической</w:t>
            </w:r>
            <w:r w:rsidRPr="00356FE0">
              <w:t xml:space="preserve"> обработки </w:t>
            </w:r>
            <w:r w:rsidR="00BD65B4">
              <w:t xml:space="preserve">изделий </w:t>
            </w:r>
            <w:r>
              <w:t>из композиционных материалов</w:t>
            </w:r>
          </w:p>
        </w:tc>
      </w:tr>
      <w:tr w:rsidR="00BD65B4" w:rsidRPr="00356FE0" w14:paraId="3C697502" w14:textId="77777777" w:rsidTr="000A2F67">
        <w:trPr>
          <w:trHeight w:val="20"/>
        </w:trPr>
        <w:tc>
          <w:tcPr>
            <w:tcW w:w="1348" w:type="pct"/>
            <w:vMerge/>
          </w:tcPr>
          <w:p w14:paraId="0F542E3F" w14:textId="77777777" w:rsidR="00BD65B4" w:rsidRPr="00356FE0" w:rsidDel="002A1D54" w:rsidRDefault="00BD65B4" w:rsidP="00DC11D5">
            <w:pPr>
              <w:pStyle w:val="aff2"/>
            </w:pPr>
          </w:p>
        </w:tc>
        <w:tc>
          <w:tcPr>
            <w:tcW w:w="3652" w:type="pct"/>
          </w:tcPr>
          <w:p w14:paraId="2B7ED977" w14:textId="426E5BC5" w:rsidR="00BD65B4" w:rsidRPr="00356FE0" w:rsidRDefault="00BD65B4" w:rsidP="00D408AA">
            <w:pPr>
              <w:pStyle w:val="aff2"/>
              <w:jc w:val="both"/>
            </w:pPr>
            <w:r w:rsidRPr="00356FE0">
              <w:t xml:space="preserve">Назначение и технология основных операций </w:t>
            </w:r>
            <w:r>
              <w:t>упрочняющей и поверхностной</w:t>
            </w:r>
            <w:r w:rsidRPr="00356FE0">
              <w:t xml:space="preserve"> обработки </w:t>
            </w:r>
            <w:r>
              <w:t>изделий из композиционных материалов</w:t>
            </w:r>
          </w:p>
        </w:tc>
      </w:tr>
      <w:tr w:rsidR="00877D23" w:rsidRPr="00356FE0" w14:paraId="378F5F75" w14:textId="77777777" w:rsidTr="000A2F67">
        <w:trPr>
          <w:trHeight w:val="20"/>
        </w:trPr>
        <w:tc>
          <w:tcPr>
            <w:tcW w:w="1348" w:type="pct"/>
            <w:vMerge/>
          </w:tcPr>
          <w:p w14:paraId="18A20536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1AAE9B7A" w14:textId="7E3256E1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Требования, предъявляемые к изделию </w:t>
            </w:r>
            <w:r>
              <w:t>из композиционных материалов</w:t>
            </w:r>
            <w:r w:rsidRPr="00356FE0">
              <w:t xml:space="preserve">, подвергнутого </w:t>
            </w:r>
            <w:r w:rsidR="00BD65B4">
              <w:t>механической</w:t>
            </w:r>
            <w:r w:rsidRPr="00356FE0">
              <w:t xml:space="preserve"> обработке</w:t>
            </w:r>
          </w:p>
        </w:tc>
      </w:tr>
      <w:tr w:rsidR="00BD65B4" w:rsidRPr="00356FE0" w14:paraId="3749D1AE" w14:textId="77777777" w:rsidTr="000A2F67">
        <w:trPr>
          <w:trHeight w:val="20"/>
        </w:trPr>
        <w:tc>
          <w:tcPr>
            <w:tcW w:w="1348" w:type="pct"/>
            <w:vMerge/>
          </w:tcPr>
          <w:p w14:paraId="6DC803EA" w14:textId="77777777" w:rsidR="00BD65B4" w:rsidRPr="00356FE0" w:rsidDel="002A1D54" w:rsidRDefault="00BD65B4" w:rsidP="00DC11D5">
            <w:pPr>
              <w:pStyle w:val="aff2"/>
            </w:pPr>
          </w:p>
        </w:tc>
        <w:tc>
          <w:tcPr>
            <w:tcW w:w="3652" w:type="pct"/>
          </w:tcPr>
          <w:p w14:paraId="2D4B27FD" w14:textId="17BDF607" w:rsidR="00BD65B4" w:rsidRPr="00356FE0" w:rsidRDefault="00BD65B4" w:rsidP="00D408AA">
            <w:pPr>
              <w:pStyle w:val="aff2"/>
              <w:jc w:val="both"/>
            </w:pPr>
            <w:r w:rsidRPr="00356FE0">
              <w:t xml:space="preserve">Требования, предъявляемые к изделию </w:t>
            </w:r>
            <w:r>
              <w:t>из композиционных материалов</w:t>
            </w:r>
            <w:r w:rsidRPr="00356FE0">
              <w:t xml:space="preserve">, подвергнутого </w:t>
            </w:r>
            <w:r>
              <w:t>упрочняющей и поверхностной</w:t>
            </w:r>
            <w:r w:rsidRPr="00356FE0">
              <w:t xml:space="preserve"> обработке</w:t>
            </w:r>
          </w:p>
        </w:tc>
      </w:tr>
      <w:tr w:rsidR="00877D23" w:rsidRPr="00356FE0" w14:paraId="02012D78" w14:textId="77777777" w:rsidTr="000A2F67">
        <w:trPr>
          <w:trHeight w:val="20"/>
        </w:trPr>
        <w:tc>
          <w:tcPr>
            <w:tcW w:w="1348" w:type="pct"/>
            <w:vMerge/>
          </w:tcPr>
          <w:p w14:paraId="124DEA1F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521B726A" w14:textId="5AC72384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Порядок оформления </w:t>
            </w:r>
            <w:r w:rsidR="00F77444" w:rsidRPr="00A57274">
              <w:t>технологическ</w:t>
            </w:r>
            <w:r w:rsidR="00F77444">
              <w:t xml:space="preserve">ой документации </w:t>
            </w:r>
            <w:r w:rsidRPr="00356FE0">
              <w:t xml:space="preserve">на </w:t>
            </w:r>
            <w:r w:rsidR="00586572">
              <w:t>механическую</w:t>
            </w:r>
            <w:r w:rsidRPr="00356FE0">
              <w:t xml:space="preserve"> обработку сложного изделия </w:t>
            </w:r>
            <w:r>
              <w:t>из композиционных материалов</w:t>
            </w:r>
          </w:p>
        </w:tc>
      </w:tr>
      <w:tr w:rsidR="00586572" w:rsidRPr="00356FE0" w14:paraId="14796B1C" w14:textId="77777777" w:rsidTr="000A2F67">
        <w:trPr>
          <w:trHeight w:val="20"/>
        </w:trPr>
        <w:tc>
          <w:tcPr>
            <w:tcW w:w="1348" w:type="pct"/>
            <w:vMerge/>
          </w:tcPr>
          <w:p w14:paraId="3CB9A449" w14:textId="77777777" w:rsidR="00586572" w:rsidRPr="00356FE0" w:rsidDel="002A1D54" w:rsidRDefault="00586572" w:rsidP="00DC11D5">
            <w:pPr>
              <w:pStyle w:val="aff2"/>
            </w:pPr>
          </w:p>
        </w:tc>
        <w:tc>
          <w:tcPr>
            <w:tcW w:w="3652" w:type="pct"/>
          </w:tcPr>
          <w:p w14:paraId="38E06B19" w14:textId="39DA6A5A" w:rsidR="00586572" w:rsidRPr="00356FE0" w:rsidRDefault="00586572" w:rsidP="00D408AA">
            <w:pPr>
              <w:pStyle w:val="aff2"/>
              <w:jc w:val="both"/>
            </w:pPr>
            <w:r w:rsidRPr="00356FE0">
              <w:t xml:space="preserve">Порядок оформления </w:t>
            </w:r>
            <w:r w:rsidR="00F77444" w:rsidRPr="00A57274">
              <w:t>технологическ</w:t>
            </w:r>
            <w:r w:rsidR="00F77444">
              <w:t xml:space="preserve">ой документации </w:t>
            </w:r>
            <w:r w:rsidRPr="00356FE0">
              <w:t xml:space="preserve">на </w:t>
            </w:r>
            <w:r>
              <w:t>упрочняющую и поверхностную</w:t>
            </w:r>
            <w:r w:rsidRPr="00356FE0">
              <w:t xml:space="preserve"> обработку сложного изделия </w:t>
            </w:r>
            <w:r>
              <w:t>из композиционных материалов</w:t>
            </w:r>
          </w:p>
        </w:tc>
      </w:tr>
      <w:tr w:rsidR="00877D23" w:rsidRPr="00356FE0" w14:paraId="46D55D99" w14:textId="77777777" w:rsidTr="000A2F67">
        <w:trPr>
          <w:trHeight w:val="20"/>
        </w:trPr>
        <w:tc>
          <w:tcPr>
            <w:tcW w:w="1348" w:type="pct"/>
            <w:vMerge/>
          </w:tcPr>
          <w:p w14:paraId="023A09B9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0793A95F" w14:textId="4CF1A301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Порядок испытаний эксплуатационных свойств, исследований структуры сложных изделий </w:t>
            </w:r>
            <w:r>
              <w:t>из композиционных материалов</w:t>
            </w:r>
          </w:p>
        </w:tc>
      </w:tr>
      <w:tr w:rsidR="00877D23" w:rsidRPr="00356FE0" w14:paraId="653B7D7F" w14:textId="77777777" w:rsidTr="000A2F67">
        <w:trPr>
          <w:trHeight w:val="20"/>
        </w:trPr>
        <w:tc>
          <w:tcPr>
            <w:tcW w:w="1348" w:type="pct"/>
            <w:vMerge/>
          </w:tcPr>
          <w:p w14:paraId="0274A2BA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4F93694D" w14:textId="48C0D8DB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Требования технологической дисциплины при изготовлении сложных изделий </w:t>
            </w:r>
            <w:r>
              <w:t>из композиционных материалов</w:t>
            </w:r>
          </w:p>
        </w:tc>
      </w:tr>
      <w:tr w:rsidR="00877D23" w:rsidRPr="00356FE0" w14:paraId="2317157B" w14:textId="77777777" w:rsidTr="000A2F67">
        <w:trPr>
          <w:trHeight w:val="467"/>
        </w:trPr>
        <w:tc>
          <w:tcPr>
            <w:tcW w:w="1348" w:type="pct"/>
            <w:vMerge/>
          </w:tcPr>
          <w:p w14:paraId="364A6FC4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60AE8AFE" w14:textId="6952CD96" w:rsidR="00877D23" w:rsidRPr="00356FE0" w:rsidRDefault="00877D23" w:rsidP="00D408AA">
            <w:pPr>
              <w:pStyle w:val="aff2"/>
              <w:jc w:val="both"/>
            </w:pPr>
            <w:r w:rsidRPr="00356FE0">
              <w:t xml:space="preserve">Порядок разработки технологических инструкций на изготовление сложных изделий </w:t>
            </w:r>
            <w:r>
              <w:t>из композиционных материалов</w:t>
            </w:r>
          </w:p>
        </w:tc>
      </w:tr>
      <w:tr w:rsidR="00877D23" w:rsidRPr="00356FE0" w14:paraId="7B414982" w14:textId="77777777" w:rsidTr="000A2F67">
        <w:trPr>
          <w:trHeight w:val="20"/>
        </w:trPr>
        <w:tc>
          <w:tcPr>
            <w:tcW w:w="1348" w:type="pct"/>
            <w:vMerge/>
          </w:tcPr>
          <w:p w14:paraId="479FD60B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59E32CFA" w14:textId="2EFD1A3C" w:rsidR="00877D23" w:rsidRPr="00356FE0" w:rsidRDefault="002D1FF0" w:rsidP="00D408AA">
            <w:pPr>
              <w:pStyle w:val="aff2"/>
              <w:jc w:val="both"/>
            </w:pPr>
            <w:r>
              <w:t xml:space="preserve">Меры безопасности </w:t>
            </w:r>
            <w:r w:rsidR="00877D23" w:rsidRPr="00A57274">
              <w:t xml:space="preserve">при производстве </w:t>
            </w:r>
            <w:r w:rsidR="00877D23">
              <w:t xml:space="preserve">изделий из </w:t>
            </w:r>
            <w:r w:rsidR="00877D23" w:rsidRPr="00A57274">
              <w:t>компози</w:t>
            </w:r>
            <w:r w:rsidR="00877D23">
              <w:t>ционных</w:t>
            </w:r>
            <w:r w:rsidR="00877D23" w:rsidRPr="00A57274">
              <w:t xml:space="preserve"> материалов</w:t>
            </w:r>
          </w:p>
        </w:tc>
      </w:tr>
      <w:tr w:rsidR="00877D23" w:rsidRPr="00356FE0" w14:paraId="531D9A62" w14:textId="77777777" w:rsidTr="000A2F67">
        <w:trPr>
          <w:trHeight w:val="20"/>
        </w:trPr>
        <w:tc>
          <w:tcPr>
            <w:tcW w:w="1348" w:type="pct"/>
            <w:vMerge/>
          </w:tcPr>
          <w:p w14:paraId="12AE0680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393C2328" w14:textId="77777777" w:rsidR="00877D23" w:rsidRPr="00356FE0" w:rsidRDefault="00877D23" w:rsidP="00D408AA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 w:rsidRPr="00A57274">
              <w:t xml:space="preserve">производстве </w:t>
            </w:r>
            <w:r>
              <w:t xml:space="preserve">изделий из </w:t>
            </w:r>
            <w:r w:rsidRPr="00A57274">
              <w:t>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877D23" w:rsidRPr="00356FE0" w14:paraId="11E24E44" w14:textId="77777777" w:rsidTr="000A2F67">
        <w:trPr>
          <w:trHeight w:val="20"/>
        </w:trPr>
        <w:tc>
          <w:tcPr>
            <w:tcW w:w="1348" w:type="pct"/>
            <w:vMerge/>
          </w:tcPr>
          <w:p w14:paraId="31B88E2D" w14:textId="77777777" w:rsidR="00877D23" w:rsidRPr="00356FE0" w:rsidDel="002A1D54" w:rsidRDefault="00877D23" w:rsidP="00DC11D5">
            <w:pPr>
              <w:pStyle w:val="aff2"/>
            </w:pPr>
          </w:p>
        </w:tc>
        <w:tc>
          <w:tcPr>
            <w:tcW w:w="3652" w:type="pct"/>
          </w:tcPr>
          <w:p w14:paraId="10330F65" w14:textId="77777777" w:rsidR="00877D23" w:rsidRPr="00356FE0" w:rsidRDefault="00877D23" w:rsidP="00D408AA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877D23" w:rsidRPr="00356FE0" w14:paraId="2B788F3B" w14:textId="77777777" w:rsidTr="000A2F67">
        <w:trPr>
          <w:trHeight w:val="20"/>
        </w:trPr>
        <w:tc>
          <w:tcPr>
            <w:tcW w:w="1348" w:type="pct"/>
          </w:tcPr>
          <w:p w14:paraId="31E13F80" w14:textId="77777777" w:rsidR="00877D23" w:rsidRPr="00356FE0" w:rsidDel="002A1D54" w:rsidRDefault="00877D23" w:rsidP="00DC11D5">
            <w:pPr>
              <w:pStyle w:val="aff2"/>
            </w:pPr>
            <w:r w:rsidRPr="00356FE0" w:rsidDel="002A1D54">
              <w:t>Другие характеристики</w:t>
            </w:r>
          </w:p>
        </w:tc>
        <w:tc>
          <w:tcPr>
            <w:tcW w:w="3652" w:type="pct"/>
          </w:tcPr>
          <w:p w14:paraId="294DDF34" w14:textId="77777777" w:rsidR="00877D23" w:rsidRPr="00356FE0" w:rsidRDefault="00877D23" w:rsidP="00D408AA">
            <w:pPr>
              <w:pStyle w:val="aff2"/>
              <w:jc w:val="both"/>
            </w:pPr>
            <w:r w:rsidRPr="00356FE0">
              <w:t>-</w:t>
            </w:r>
          </w:p>
        </w:tc>
      </w:tr>
    </w:tbl>
    <w:p w14:paraId="57FF537A" w14:textId="77777777" w:rsidR="00AE56BE" w:rsidRPr="00356FE0" w:rsidRDefault="00AE56BE" w:rsidP="00DC11D5">
      <w:pPr>
        <w:pStyle w:val="25"/>
      </w:pPr>
      <w:bookmarkStart w:id="23" w:name="_3.4._Обобщенная_трудовая"/>
      <w:bookmarkStart w:id="24" w:name="_Toc8115618"/>
      <w:bookmarkStart w:id="25" w:name="_Toc69065037"/>
      <w:bookmarkEnd w:id="23"/>
      <w:r w:rsidRPr="00356FE0">
        <w:t>3.</w:t>
      </w:r>
      <w:r w:rsidRPr="00356FE0">
        <w:rPr>
          <w:lang w:val="en-US"/>
        </w:rPr>
        <w:t>4</w:t>
      </w:r>
      <w:r w:rsidRPr="00356FE0">
        <w:t>. Обобщенная трудовая функция</w:t>
      </w:r>
      <w:bookmarkEnd w:id="24"/>
      <w:bookmarkEnd w:id="25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4437"/>
        <w:gridCol w:w="628"/>
        <w:gridCol w:w="755"/>
        <w:gridCol w:w="1775"/>
        <w:gridCol w:w="816"/>
      </w:tblGrid>
      <w:tr w:rsidR="00915DA6" w:rsidRPr="00356FE0" w14:paraId="312C1E0B" w14:textId="77777777" w:rsidTr="00D408AA">
        <w:trPr>
          <w:trHeight w:val="278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93257D8" w14:textId="77777777" w:rsidR="00915DA6" w:rsidRPr="00356FE0" w:rsidRDefault="00915DA6" w:rsidP="00DC11D5">
            <w:r w:rsidRPr="00356FE0">
              <w:rPr>
                <w:sz w:val="20"/>
              </w:rPr>
              <w:t>Наименование</w:t>
            </w:r>
          </w:p>
        </w:tc>
        <w:tc>
          <w:tcPr>
            <w:tcW w:w="21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0E239" w14:textId="1BE0DF4D" w:rsidR="00915DA6" w:rsidRPr="00356FE0" w:rsidRDefault="00915DA6" w:rsidP="00D408AA">
            <w:r w:rsidRPr="00356FE0">
              <w:t xml:space="preserve">Разработка комплексных технологических процессов изготовления изделий </w:t>
            </w:r>
            <w:r w:rsidRPr="00A57274">
              <w:t>из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  <w:tc>
          <w:tcPr>
            <w:tcW w:w="3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D355C8" w14:textId="77777777" w:rsidR="00915DA6" w:rsidRPr="00356FE0" w:rsidRDefault="00915DA6" w:rsidP="00DC11D5">
            <w:pPr>
              <w:jc w:val="right"/>
              <w:rPr>
                <w:sz w:val="20"/>
                <w:szCs w:val="18"/>
                <w:vertAlign w:val="superscript"/>
              </w:rPr>
            </w:pPr>
            <w:r w:rsidRPr="00356FE0">
              <w:rPr>
                <w:sz w:val="20"/>
                <w:szCs w:val="18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8ED8E3" w14:textId="77777777" w:rsidR="00915DA6" w:rsidRPr="00356FE0" w:rsidRDefault="00915DA6" w:rsidP="00DC11D5">
            <w:pPr>
              <w:jc w:val="center"/>
            </w:pPr>
            <w:r w:rsidRPr="00356FE0">
              <w:rPr>
                <w:lang w:val="en-US"/>
              </w:rPr>
              <w:t>D</w:t>
            </w:r>
          </w:p>
        </w:tc>
        <w:tc>
          <w:tcPr>
            <w:tcW w:w="8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23406D" w14:textId="77777777" w:rsidR="00915DA6" w:rsidRPr="00356FE0" w:rsidRDefault="00915DA6" w:rsidP="00DC11D5">
            <w:pPr>
              <w:rPr>
                <w:sz w:val="20"/>
                <w:szCs w:val="18"/>
                <w:vertAlign w:val="superscript"/>
              </w:rPr>
            </w:pPr>
            <w:r w:rsidRPr="00356FE0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6B65C6" w14:textId="77777777" w:rsidR="00915DA6" w:rsidRPr="00356FE0" w:rsidRDefault="00915DA6" w:rsidP="00DC11D5">
            <w:pPr>
              <w:jc w:val="center"/>
            </w:pPr>
            <w:r w:rsidRPr="00356FE0">
              <w:t>7</w:t>
            </w:r>
          </w:p>
        </w:tc>
      </w:tr>
    </w:tbl>
    <w:p w14:paraId="4B14FC9E" w14:textId="77777777" w:rsidR="00D408AA" w:rsidRDefault="00D408A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8"/>
        <w:gridCol w:w="1485"/>
        <w:gridCol w:w="498"/>
        <w:gridCol w:w="1757"/>
        <w:gridCol w:w="1298"/>
        <w:gridCol w:w="2426"/>
      </w:tblGrid>
      <w:tr w:rsidR="00915DA6" w:rsidRPr="00356FE0" w14:paraId="09BC4D5B" w14:textId="77777777" w:rsidTr="00F31EC7">
        <w:trPr>
          <w:trHeight w:val="283"/>
        </w:trPr>
        <w:tc>
          <w:tcPr>
            <w:tcW w:w="13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6D3D288" w14:textId="77777777" w:rsidR="00915DA6" w:rsidRPr="00356FE0" w:rsidRDefault="00915DA6" w:rsidP="00DC11D5">
            <w:pPr>
              <w:rPr>
                <w:sz w:val="20"/>
                <w:szCs w:val="18"/>
              </w:rPr>
            </w:pPr>
            <w:r w:rsidRPr="00356FE0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7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740A8C3" w14:textId="77777777" w:rsidR="00915DA6" w:rsidRPr="00356FE0" w:rsidRDefault="00915DA6" w:rsidP="00DC11D5">
            <w:r w:rsidRPr="00356FE0">
              <w:rPr>
                <w:sz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6971655" w14:textId="77777777" w:rsidR="00915DA6" w:rsidRPr="00356FE0" w:rsidRDefault="00915DA6" w:rsidP="00DC11D5">
            <w:r w:rsidRPr="00356FE0">
              <w:t>Х</w:t>
            </w:r>
          </w:p>
        </w:tc>
        <w:tc>
          <w:tcPr>
            <w:tcW w:w="8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409E63" w14:textId="77777777" w:rsidR="00915DA6" w:rsidRPr="00356FE0" w:rsidRDefault="00915DA6" w:rsidP="00DC11D5">
            <w:r w:rsidRPr="00356FE0">
              <w:rPr>
                <w:sz w:val="20"/>
              </w:rPr>
              <w:t>Заимствовано из оригинала</w:t>
            </w:r>
          </w:p>
        </w:tc>
        <w:tc>
          <w:tcPr>
            <w:tcW w:w="6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08F7D6" w14:textId="77777777" w:rsidR="00915DA6" w:rsidRPr="00356FE0" w:rsidRDefault="00915DA6" w:rsidP="00DC11D5">
            <w:pPr>
              <w:jc w:val="center"/>
            </w:pPr>
          </w:p>
        </w:tc>
        <w:tc>
          <w:tcPr>
            <w:tcW w:w="11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18853D" w14:textId="77777777" w:rsidR="00915DA6" w:rsidRPr="00356FE0" w:rsidRDefault="00915DA6" w:rsidP="00DC11D5">
            <w:pPr>
              <w:jc w:val="center"/>
            </w:pPr>
          </w:p>
        </w:tc>
      </w:tr>
      <w:tr w:rsidR="00915DA6" w:rsidRPr="00356FE0" w14:paraId="23F117E2" w14:textId="77777777" w:rsidTr="00F31EC7">
        <w:trPr>
          <w:trHeight w:val="479"/>
        </w:trPr>
        <w:tc>
          <w:tcPr>
            <w:tcW w:w="1342" w:type="pct"/>
            <w:tcBorders>
              <w:top w:val="nil"/>
              <w:bottom w:val="nil"/>
              <w:right w:val="nil"/>
            </w:tcBorders>
            <w:vAlign w:val="center"/>
          </w:tcPr>
          <w:p w14:paraId="17F04785" w14:textId="77777777" w:rsidR="00915DA6" w:rsidRPr="00356FE0" w:rsidRDefault="00915DA6" w:rsidP="00DC11D5"/>
        </w:tc>
        <w:tc>
          <w:tcPr>
            <w:tcW w:w="18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7F47A47" w14:textId="77777777" w:rsidR="00915DA6" w:rsidRPr="00356FE0" w:rsidRDefault="00915DA6" w:rsidP="00DC11D5"/>
        </w:tc>
        <w:tc>
          <w:tcPr>
            <w:tcW w:w="63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03E223" w14:textId="77777777" w:rsidR="00915DA6" w:rsidRPr="00356FE0" w:rsidRDefault="00915DA6" w:rsidP="00DC11D5">
            <w:pPr>
              <w:jc w:val="center"/>
              <w:rPr>
                <w:sz w:val="18"/>
                <w:szCs w:val="18"/>
              </w:rPr>
            </w:pPr>
            <w:r w:rsidRPr="00356FE0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074BBB" w14:textId="77777777" w:rsidR="00915DA6" w:rsidRPr="00356FE0" w:rsidRDefault="00915DA6" w:rsidP="00DC11D5">
            <w:pPr>
              <w:jc w:val="center"/>
              <w:rPr>
                <w:sz w:val="20"/>
                <w:szCs w:val="18"/>
              </w:rPr>
            </w:pPr>
            <w:r w:rsidRPr="00356FE0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F2C03E0" w14:textId="77777777" w:rsidR="00D408AA" w:rsidRDefault="00D408A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6"/>
        <w:gridCol w:w="7459"/>
      </w:tblGrid>
      <w:tr w:rsidR="00915DA6" w:rsidRPr="00356FE0" w14:paraId="7EEA8C67" w14:textId="77777777" w:rsidTr="00F31EC7">
        <w:trPr>
          <w:trHeight w:val="525"/>
        </w:trPr>
        <w:tc>
          <w:tcPr>
            <w:tcW w:w="1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2B2E3" w14:textId="77777777" w:rsidR="00915DA6" w:rsidRPr="00356FE0" w:rsidRDefault="00915DA6" w:rsidP="00DC11D5">
            <w:r w:rsidRPr="00356FE0">
              <w:t>Возможные наименования должностей, профессий</w:t>
            </w:r>
          </w:p>
        </w:tc>
        <w:tc>
          <w:tcPr>
            <w:tcW w:w="36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859244" w14:textId="440B0E18" w:rsidR="00915DA6" w:rsidRPr="00356FE0" w:rsidRDefault="00915DA6" w:rsidP="00DC11D5">
            <w:pPr>
              <w:pStyle w:val="aff2"/>
            </w:pPr>
            <w:r w:rsidRPr="00356FE0">
              <w:t xml:space="preserve">Инженер-технолог </w:t>
            </w:r>
            <w:r w:rsidR="00490EB3" w:rsidRPr="00356FE0">
              <w:t xml:space="preserve">по </w:t>
            </w:r>
            <w:r w:rsidR="00490EB3">
              <w:t>композиционным материалам</w:t>
            </w:r>
            <w:r w:rsidR="00490EB3" w:rsidRPr="00356FE0">
              <w:t xml:space="preserve"> </w:t>
            </w:r>
            <w:r w:rsidRPr="00356FE0">
              <w:t>I категории</w:t>
            </w:r>
          </w:p>
          <w:p w14:paraId="504938CF" w14:textId="77777777" w:rsidR="00915DA6" w:rsidRPr="00356FE0" w:rsidRDefault="00915DA6" w:rsidP="00DC11D5">
            <w:pPr>
              <w:pStyle w:val="aff2"/>
            </w:pPr>
            <w:r w:rsidRPr="00356FE0">
              <w:t>Инженер-технолог I категории</w:t>
            </w:r>
          </w:p>
          <w:p w14:paraId="24152B94" w14:textId="77777777" w:rsidR="00915DA6" w:rsidRPr="00356FE0" w:rsidRDefault="00915DA6" w:rsidP="00DC11D5">
            <w:pPr>
              <w:pStyle w:val="aff2"/>
            </w:pPr>
            <w:r w:rsidRPr="00356FE0">
              <w:t xml:space="preserve">Инженер I категории </w:t>
            </w:r>
          </w:p>
          <w:p w14:paraId="5B358017" w14:textId="66DB20D6" w:rsidR="00915DA6" w:rsidRPr="00356FE0" w:rsidRDefault="00915DA6" w:rsidP="00DC11D5">
            <w:pPr>
              <w:pStyle w:val="aff2"/>
            </w:pPr>
            <w:r w:rsidRPr="00356FE0">
              <w:t xml:space="preserve">Ведущий инженер-технолог </w:t>
            </w:r>
            <w:r w:rsidR="00490EB3" w:rsidRPr="00356FE0">
              <w:t xml:space="preserve">по </w:t>
            </w:r>
            <w:r w:rsidR="00490EB3">
              <w:t>композиционным материалам</w:t>
            </w:r>
          </w:p>
          <w:p w14:paraId="2E7FDC75" w14:textId="77777777" w:rsidR="00915DA6" w:rsidRPr="00356FE0" w:rsidRDefault="00915DA6" w:rsidP="00DC11D5">
            <w:pPr>
              <w:pStyle w:val="aff2"/>
            </w:pPr>
            <w:r w:rsidRPr="00356FE0">
              <w:t>Ведущий инженер-технолог</w:t>
            </w:r>
          </w:p>
          <w:p w14:paraId="7A392FC5" w14:textId="77777777" w:rsidR="00915DA6" w:rsidRPr="00356FE0" w:rsidRDefault="00915DA6" w:rsidP="00DC11D5">
            <w:pPr>
              <w:pStyle w:val="aff2"/>
            </w:pPr>
            <w:r w:rsidRPr="00356FE0">
              <w:t>Ведущий инженер</w:t>
            </w:r>
          </w:p>
        </w:tc>
      </w:tr>
    </w:tbl>
    <w:p w14:paraId="569D9758" w14:textId="77777777" w:rsidR="00D408AA" w:rsidRDefault="00D408A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6"/>
        <w:gridCol w:w="7459"/>
      </w:tblGrid>
      <w:tr w:rsidR="00915DA6" w:rsidRPr="00356FE0" w14:paraId="664CAE93" w14:textId="77777777" w:rsidTr="00D408AA">
        <w:trPr>
          <w:trHeight w:val="20"/>
        </w:trPr>
        <w:tc>
          <w:tcPr>
            <w:tcW w:w="1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B21A4" w14:textId="77777777" w:rsidR="00915DA6" w:rsidRPr="00356FE0" w:rsidRDefault="00915DA6" w:rsidP="00DC11D5">
            <w:pPr>
              <w:pStyle w:val="aff2"/>
            </w:pPr>
            <w:r w:rsidRPr="00356FE0">
              <w:t>Требования к образованию и обучению</w:t>
            </w:r>
          </w:p>
        </w:tc>
        <w:tc>
          <w:tcPr>
            <w:tcW w:w="36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68517" w14:textId="77777777" w:rsidR="00915DA6" w:rsidRPr="00356FE0" w:rsidRDefault="00915DA6" w:rsidP="00DC11D5">
            <w:pPr>
              <w:pStyle w:val="aff2"/>
            </w:pPr>
            <w:r w:rsidRPr="00356FE0">
              <w:t>Высшее образование – магистратура</w:t>
            </w:r>
          </w:p>
        </w:tc>
      </w:tr>
      <w:tr w:rsidR="00915DA6" w:rsidRPr="00356FE0" w14:paraId="15DA0C9F" w14:textId="77777777" w:rsidTr="00D408AA">
        <w:trPr>
          <w:trHeight w:val="20"/>
        </w:trPr>
        <w:tc>
          <w:tcPr>
            <w:tcW w:w="1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23AD6" w14:textId="77777777" w:rsidR="00915DA6" w:rsidRPr="00356FE0" w:rsidRDefault="00915DA6" w:rsidP="00DC11D5">
            <w:pPr>
              <w:pStyle w:val="aff2"/>
            </w:pPr>
            <w:r w:rsidRPr="00356FE0">
              <w:t>Требования к опыту практической работы</w:t>
            </w:r>
          </w:p>
        </w:tc>
        <w:tc>
          <w:tcPr>
            <w:tcW w:w="36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7D9C3" w14:textId="4D96BD8B" w:rsidR="00915DA6" w:rsidRPr="00356FE0" w:rsidRDefault="00915DA6" w:rsidP="00DC11D5">
            <w:pPr>
              <w:pStyle w:val="aff2"/>
            </w:pPr>
            <w:r w:rsidRPr="00356FE0">
              <w:t>Не менее трех лет инженером II категории в области материаловедения и технологии материалов</w:t>
            </w:r>
          </w:p>
        </w:tc>
      </w:tr>
      <w:tr w:rsidR="00915DA6" w:rsidRPr="00356FE0" w14:paraId="3170F1EA" w14:textId="77777777" w:rsidTr="00D408AA">
        <w:trPr>
          <w:trHeight w:val="20"/>
        </w:trPr>
        <w:tc>
          <w:tcPr>
            <w:tcW w:w="13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2F01F" w14:textId="77777777" w:rsidR="00915DA6" w:rsidRPr="00356FE0" w:rsidRDefault="00915DA6" w:rsidP="00DC11D5">
            <w:pPr>
              <w:pStyle w:val="aff2"/>
            </w:pPr>
            <w:r w:rsidRPr="00356FE0">
              <w:t>Особые условия допуска к работе</w:t>
            </w:r>
          </w:p>
        </w:tc>
        <w:tc>
          <w:tcPr>
            <w:tcW w:w="365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C62D696" w14:textId="67D3B952" w:rsidR="00915DA6" w:rsidRDefault="000D29DC" w:rsidP="00DC11D5">
            <w:pPr>
              <w:pStyle w:val="aff2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Прохождение обязательных предварительных и периодических медицинских осмотров</w:t>
            </w:r>
            <w:r w:rsidR="00915DA6" w:rsidRPr="0058453D">
              <w:rPr>
                <w:shd w:val="clear" w:color="auto" w:fill="FFFFFF"/>
              </w:rPr>
              <w:t xml:space="preserve"> </w:t>
            </w:r>
          </w:p>
          <w:p w14:paraId="76CF25F6" w14:textId="6260A740" w:rsidR="00915DA6" w:rsidRPr="00356FE0" w:rsidRDefault="00D06713" w:rsidP="00DC11D5">
            <w:pPr>
              <w:pStyle w:val="aff2"/>
              <w:rPr>
                <w:shd w:val="clear" w:color="auto" w:fill="FFFFFF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03F036BF" w14:textId="77777777" w:rsidR="00915DA6" w:rsidRPr="00356FE0" w:rsidRDefault="00915DA6" w:rsidP="00DC11D5">
            <w:pPr>
              <w:pStyle w:val="aff2"/>
              <w:rPr>
                <w:shd w:val="clear" w:color="auto" w:fill="FFFFFF"/>
              </w:rPr>
            </w:pPr>
            <w:r w:rsidRPr="00356FE0">
              <w:rPr>
                <w:shd w:val="clear" w:color="auto" w:fill="FFFFFF"/>
              </w:rPr>
              <w:t>Прохождение работником инструктажа по охране труда на рабочем месте</w:t>
            </w:r>
          </w:p>
        </w:tc>
      </w:tr>
      <w:tr w:rsidR="00915DA6" w:rsidRPr="00356FE0" w14:paraId="19E1FAC2" w14:textId="77777777" w:rsidTr="00D408AA">
        <w:trPr>
          <w:trHeight w:val="20"/>
        </w:trPr>
        <w:tc>
          <w:tcPr>
            <w:tcW w:w="1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FD5E25" w14:textId="77777777" w:rsidR="00915DA6" w:rsidRPr="00356FE0" w:rsidRDefault="00915DA6" w:rsidP="00DC11D5">
            <w:r w:rsidRPr="00356FE0">
              <w:t>Другие характеристики</w:t>
            </w:r>
          </w:p>
        </w:tc>
        <w:tc>
          <w:tcPr>
            <w:tcW w:w="36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19DDE" w14:textId="77777777" w:rsidR="00915DA6" w:rsidRPr="00356FE0" w:rsidRDefault="00915DA6" w:rsidP="00DC11D5">
            <w:pPr>
              <w:rPr>
                <w:shd w:val="clear" w:color="auto" w:fill="FFFFFF"/>
              </w:rPr>
            </w:pPr>
            <w:r w:rsidRPr="00356FE0">
              <w:t>-</w:t>
            </w:r>
          </w:p>
        </w:tc>
      </w:tr>
    </w:tbl>
    <w:p w14:paraId="76C3E541" w14:textId="77777777" w:rsidR="00D408AA" w:rsidRDefault="00D408AA"/>
    <w:p w14:paraId="543EEA18" w14:textId="79AAAFFF" w:rsidR="00D408AA" w:rsidRDefault="00D408AA">
      <w:r w:rsidRPr="00356FE0">
        <w:t>Дополнительные характеристики</w:t>
      </w:r>
    </w:p>
    <w:p w14:paraId="242EB6A9" w14:textId="77777777" w:rsidR="00D408AA" w:rsidRDefault="00D408A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03"/>
        <w:gridCol w:w="1352"/>
        <w:gridCol w:w="5840"/>
      </w:tblGrid>
      <w:tr w:rsidR="00915DA6" w:rsidRPr="00356FE0" w14:paraId="0B8B573F" w14:textId="77777777" w:rsidTr="00D408AA">
        <w:trPr>
          <w:trHeight w:val="283"/>
        </w:trPr>
        <w:tc>
          <w:tcPr>
            <w:tcW w:w="1473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3D819FFE" w14:textId="77777777" w:rsidR="00915DA6" w:rsidRPr="00356FE0" w:rsidRDefault="00915DA6" w:rsidP="00DC11D5">
            <w:pPr>
              <w:jc w:val="center"/>
            </w:pPr>
            <w:r w:rsidRPr="00356FE0">
              <w:t>Наименование документа</w:t>
            </w:r>
          </w:p>
        </w:tc>
        <w:tc>
          <w:tcPr>
            <w:tcW w:w="663" w:type="pct"/>
            <w:tcBorders>
              <w:bottom w:val="single" w:sz="4" w:space="0" w:color="808080"/>
            </w:tcBorders>
            <w:vAlign w:val="center"/>
          </w:tcPr>
          <w:p w14:paraId="30E39776" w14:textId="77777777" w:rsidR="00915DA6" w:rsidRPr="00356FE0" w:rsidRDefault="00915DA6" w:rsidP="00DC11D5">
            <w:pPr>
              <w:jc w:val="center"/>
            </w:pPr>
            <w:r w:rsidRPr="00356FE0">
              <w:t>Код</w:t>
            </w:r>
          </w:p>
        </w:tc>
        <w:tc>
          <w:tcPr>
            <w:tcW w:w="2864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26364896" w14:textId="77777777" w:rsidR="00915DA6" w:rsidRPr="00356FE0" w:rsidRDefault="00915DA6" w:rsidP="00DC11D5">
            <w:pPr>
              <w:jc w:val="center"/>
            </w:pPr>
            <w:r w:rsidRPr="00356FE0">
              <w:t>Наименование базовой группы, должности (профессии) или специальности</w:t>
            </w:r>
          </w:p>
        </w:tc>
      </w:tr>
      <w:tr w:rsidR="00915DA6" w:rsidRPr="00356FE0" w14:paraId="0860532F" w14:textId="77777777" w:rsidTr="00D408AA">
        <w:trPr>
          <w:trHeight w:val="20"/>
        </w:trPr>
        <w:tc>
          <w:tcPr>
            <w:tcW w:w="1473" w:type="pct"/>
            <w:tcBorders>
              <w:left w:val="single" w:sz="4" w:space="0" w:color="808080"/>
              <w:right w:val="single" w:sz="4" w:space="0" w:color="808080"/>
            </w:tcBorders>
          </w:tcPr>
          <w:p w14:paraId="7B9EBA90" w14:textId="77777777" w:rsidR="00915DA6" w:rsidRPr="00356FE0" w:rsidRDefault="00915DA6" w:rsidP="00DC11D5">
            <w:pPr>
              <w:rPr>
                <w:vertAlign w:val="superscript"/>
              </w:rPr>
            </w:pPr>
            <w:r w:rsidRPr="00356FE0">
              <w:t>ОКЗ</w:t>
            </w:r>
          </w:p>
        </w:tc>
        <w:tc>
          <w:tcPr>
            <w:tcW w:w="663" w:type="pct"/>
            <w:tcBorders>
              <w:left w:val="single" w:sz="4" w:space="0" w:color="808080"/>
              <w:right w:val="single" w:sz="4" w:space="0" w:color="808080"/>
            </w:tcBorders>
          </w:tcPr>
          <w:p w14:paraId="13682CBD" w14:textId="77777777" w:rsidR="00915DA6" w:rsidRPr="00356FE0" w:rsidRDefault="00915DA6" w:rsidP="00DC11D5">
            <w:r w:rsidRPr="00356FE0">
              <w:t>2141</w:t>
            </w:r>
          </w:p>
        </w:tc>
        <w:tc>
          <w:tcPr>
            <w:tcW w:w="2864" w:type="pct"/>
            <w:tcBorders>
              <w:left w:val="single" w:sz="4" w:space="0" w:color="808080"/>
              <w:right w:val="single" w:sz="4" w:space="0" w:color="808080"/>
            </w:tcBorders>
          </w:tcPr>
          <w:p w14:paraId="1E88FD0B" w14:textId="77777777" w:rsidR="00915DA6" w:rsidRPr="00356FE0" w:rsidRDefault="00915DA6" w:rsidP="00DC11D5">
            <w:r w:rsidRPr="00356FE0">
              <w:t>Инженеры в промышленности и на производстве</w:t>
            </w:r>
          </w:p>
        </w:tc>
      </w:tr>
      <w:tr w:rsidR="00915DA6" w:rsidRPr="00356FE0" w14:paraId="5B64DDD8" w14:textId="77777777" w:rsidTr="00D408AA">
        <w:trPr>
          <w:trHeight w:val="20"/>
        </w:trPr>
        <w:tc>
          <w:tcPr>
            <w:tcW w:w="1473" w:type="pct"/>
            <w:tcBorders>
              <w:left w:val="single" w:sz="4" w:space="0" w:color="808080"/>
              <w:right w:val="single" w:sz="4" w:space="0" w:color="808080"/>
            </w:tcBorders>
          </w:tcPr>
          <w:p w14:paraId="7263F0C9" w14:textId="77777777" w:rsidR="00915DA6" w:rsidRPr="00356FE0" w:rsidRDefault="00915DA6" w:rsidP="00DC11D5">
            <w:r w:rsidRPr="00356FE0">
              <w:t>ЕКС</w:t>
            </w:r>
          </w:p>
        </w:tc>
        <w:tc>
          <w:tcPr>
            <w:tcW w:w="663" w:type="pct"/>
            <w:tcBorders>
              <w:left w:val="single" w:sz="4" w:space="0" w:color="808080"/>
              <w:right w:val="single" w:sz="4" w:space="0" w:color="808080"/>
            </w:tcBorders>
          </w:tcPr>
          <w:p w14:paraId="7F19507E" w14:textId="77777777" w:rsidR="00915DA6" w:rsidRPr="00356FE0" w:rsidRDefault="00915DA6" w:rsidP="00DC11D5">
            <w:r w:rsidRPr="00356FE0">
              <w:t>-</w:t>
            </w:r>
          </w:p>
        </w:tc>
        <w:tc>
          <w:tcPr>
            <w:tcW w:w="2864" w:type="pct"/>
            <w:tcBorders>
              <w:left w:val="single" w:sz="4" w:space="0" w:color="808080"/>
              <w:right w:val="single" w:sz="4" w:space="0" w:color="808080"/>
            </w:tcBorders>
          </w:tcPr>
          <w:p w14:paraId="0931ED2F" w14:textId="4A89494C" w:rsidR="00915DA6" w:rsidRPr="00356FE0" w:rsidRDefault="00915DA6" w:rsidP="00DC11D5">
            <w:r w:rsidRPr="00356FE0">
              <w:t>Инженер-технолог</w:t>
            </w:r>
            <w:r w:rsidR="007734EE">
              <w:t xml:space="preserve"> (технолог)</w:t>
            </w:r>
          </w:p>
        </w:tc>
      </w:tr>
      <w:tr w:rsidR="00915DA6" w:rsidRPr="00356FE0" w14:paraId="6D48AECE" w14:textId="77777777" w:rsidTr="00D408AA">
        <w:trPr>
          <w:trHeight w:val="20"/>
        </w:trPr>
        <w:tc>
          <w:tcPr>
            <w:tcW w:w="1473" w:type="pct"/>
            <w:tcBorders>
              <w:left w:val="single" w:sz="4" w:space="0" w:color="808080"/>
              <w:right w:val="single" w:sz="4" w:space="0" w:color="808080"/>
            </w:tcBorders>
          </w:tcPr>
          <w:p w14:paraId="479F8308" w14:textId="77777777" w:rsidR="00915DA6" w:rsidRPr="00356FE0" w:rsidRDefault="00915DA6" w:rsidP="00DC11D5">
            <w:r w:rsidRPr="00356FE0">
              <w:t>ОКПДТР</w:t>
            </w:r>
          </w:p>
        </w:tc>
        <w:tc>
          <w:tcPr>
            <w:tcW w:w="663" w:type="pct"/>
            <w:tcBorders>
              <w:left w:val="single" w:sz="4" w:space="0" w:color="808080"/>
              <w:right w:val="single" w:sz="4" w:space="0" w:color="808080"/>
            </w:tcBorders>
          </w:tcPr>
          <w:p w14:paraId="4D72A265" w14:textId="77777777" w:rsidR="00915DA6" w:rsidRPr="00356FE0" w:rsidRDefault="00915DA6" w:rsidP="00DC11D5">
            <w:r w:rsidRPr="00356FE0">
              <w:t>22854</w:t>
            </w:r>
          </w:p>
        </w:tc>
        <w:tc>
          <w:tcPr>
            <w:tcW w:w="2864" w:type="pct"/>
            <w:tcBorders>
              <w:left w:val="single" w:sz="4" w:space="0" w:color="808080"/>
              <w:right w:val="single" w:sz="4" w:space="0" w:color="808080"/>
            </w:tcBorders>
          </w:tcPr>
          <w:p w14:paraId="41CCEA63" w14:textId="77777777" w:rsidR="00915DA6" w:rsidRPr="00356FE0" w:rsidRDefault="00915DA6" w:rsidP="00DC11D5">
            <w:r w:rsidRPr="00356FE0">
              <w:t>Инженер-технолог</w:t>
            </w:r>
          </w:p>
        </w:tc>
      </w:tr>
      <w:tr w:rsidR="00915DA6" w:rsidRPr="00356FE0" w14:paraId="5C6286E6" w14:textId="77777777" w:rsidTr="00D408AA">
        <w:trPr>
          <w:trHeight w:val="20"/>
        </w:trPr>
        <w:tc>
          <w:tcPr>
            <w:tcW w:w="1473" w:type="pct"/>
            <w:tcBorders>
              <w:left w:val="single" w:sz="4" w:space="0" w:color="808080"/>
              <w:right w:val="single" w:sz="4" w:space="0" w:color="808080"/>
            </w:tcBorders>
          </w:tcPr>
          <w:p w14:paraId="186702AF" w14:textId="77777777" w:rsidR="00915DA6" w:rsidRPr="00356FE0" w:rsidRDefault="00915DA6" w:rsidP="00DC11D5">
            <w:r w:rsidRPr="00356FE0">
              <w:t>ОКСО</w:t>
            </w:r>
          </w:p>
        </w:tc>
        <w:tc>
          <w:tcPr>
            <w:tcW w:w="663" w:type="pct"/>
            <w:tcBorders>
              <w:left w:val="single" w:sz="4" w:space="0" w:color="808080"/>
              <w:right w:val="single" w:sz="4" w:space="0" w:color="808080"/>
            </w:tcBorders>
          </w:tcPr>
          <w:p w14:paraId="42DEB224" w14:textId="77777777" w:rsidR="00915DA6" w:rsidRPr="00356FE0" w:rsidRDefault="00915DA6" w:rsidP="00DC11D5">
            <w:r w:rsidRPr="00356FE0">
              <w:t>2.22.04.01</w:t>
            </w:r>
          </w:p>
        </w:tc>
        <w:tc>
          <w:tcPr>
            <w:tcW w:w="2864" w:type="pct"/>
            <w:tcBorders>
              <w:left w:val="single" w:sz="4" w:space="0" w:color="808080"/>
              <w:right w:val="single" w:sz="4" w:space="0" w:color="808080"/>
            </w:tcBorders>
          </w:tcPr>
          <w:p w14:paraId="7464DC40" w14:textId="77777777" w:rsidR="00915DA6" w:rsidRPr="00356FE0" w:rsidRDefault="00915DA6" w:rsidP="00DC11D5">
            <w:r w:rsidRPr="00356FE0">
              <w:t>Материаловедение и технологии материалов</w:t>
            </w:r>
          </w:p>
        </w:tc>
      </w:tr>
    </w:tbl>
    <w:p w14:paraId="7E35C785" w14:textId="77777777" w:rsidR="0005741C" w:rsidRDefault="0005741C" w:rsidP="00DC11D5">
      <w:pPr>
        <w:pStyle w:val="3"/>
        <w:keepNext w:val="0"/>
      </w:pPr>
    </w:p>
    <w:p w14:paraId="703437DE" w14:textId="77777777" w:rsidR="0005741C" w:rsidRDefault="0005741C" w:rsidP="00DC11D5">
      <w:pPr>
        <w:pStyle w:val="3"/>
        <w:keepNext w:val="0"/>
      </w:pPr>
    </w:p>
    <w:p w14:paraId="6A59331A" w14:textId="77777777" w:rsidR="00C8459E" w:rsidRPr="00356FE0" w:rsidRDefault="00C8459E" w:rsidP="00DC11D5">
      <w:pPr>
        <w:pStyle w:val="3"/>
        <w:keepNext w:val="0"/>
      </w:pPr>
      <w:r w:rsidRPr="00356FE0">
        <w:t>3.</w:t>
      </w:r>
      <w:r w:rsidRPr="00356FE0">
        <w:rPr>
          <w:lang w:val="en-US"/>
        </w:rPr>
        <w:t>4</w:t>
      </w:r>
      <w:r w:rsidRPr="00356FE0">
        <w:t>.1.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4531"/>
        <w:gridCol w:w="718"/>
        <w:gridCol w:w="876"/>
        <w:gridCol w:w="1593"/>
        <w:gridCol w:w="955"/>
      </w:tblGrid>
      <w:tr w:rsidR="006D72B7" w:rsidRPr="00356FE0" w14:paraId="31E9F962" w14:textId="77777777" w:rsidTr="00F31EC7">
        <w:trPr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0A5BEF" w14:textId="77777777" w:rsidR="006D72B7" w:rsidRPr="00356FE0" w:rsidRDefault="006D72B7" w:rsidP="00DC11D5">
            <w:pPr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5EAD1" w14:textId="7A7A255A" w:rsidR="006D72B7" w:rsidRPr="00356FE0" w:rsidRDefault="006D72B7" w:rsidP="00DC11D5">
            <w:pPr>
              <w:rPr>
                <w:sz w:val="18"/>
                <w:szCs w:val="16"/>
              </w:rPr>
            </w:pPr>
            <w:r w:rsidRPr="00356FE0">
              <w:t xml:space="preserve">Разработка комплексных решений в области производств </w:t>
            </w:r>
            <w:r>
              <w:t>изделий из композиционных материалов</w:t>
            </w:r>
          </w:p>
        </w:tc>
        <w:tc>
          <w:tcPr>
            <w:tcW w:w="3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BE2BAA" w14:textId="77777777" w:rsidR="006D72B7" w:rsidRPr="00356FE0" w:rsidRDefault="006D72B7" w:rsidP="00DC11D5">
            <w:pPr>
              <w:jc w:val="right"/>
              <w:rPr>
                <w:sz w:val="16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E0D7F" w14:textId="77777777" w:rsidR="006D72B7" w:rsidRPr="00356FE0" w:rsidRDefault="006D72B7" w:rsidP="00DC11D5">
            <w:r w:rsidRPr="00356FE0">
              <w:rPr>
                <w:lang w:val="en-US"/>
              </w:rPr>
              <w:t>D</w:t>
            </w:r>
            <w:r w:rsidRPr="00356FE0">
              <w:t>/01.7</w:t>
            </w:r>
          </w:p>
        </w:tc>
        <w:tc>
          <w:tcPr>
            <w:tcW w:w="7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789AD3" w14:textId="77777777" w:rsidR="006D72B7" w:rsidRPr="00356FE0" w:rsidRDefault="006D72B7" w:rsidP="00DC11D5">
            <w:pPr>
              <w:rPr>
                <w:sz w:val="18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D87AC0" w14:textId="77777777" w:rsidR="006D72B7" w:rsidRPr="00356FE0" w:rsidRDefault="006D72B7" w:rsidP="00DC11D5">
            <w:pPr>
              <w:jc w:val="center"/>
            </w:pPr>
            <w:r w:rsidRPr="00356FE0">
              <w:t>7</w:t>
            </w:r>
          </w:p>
        </w:tc>
      </w:tr>
    </w:tbl>
    <w:p w14:paraId="2AF25AC9" w14:textId="77777777" w:rsidR="00D408AA" w:rsidRDefault="00D408A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0"/>
        <w:gridCol w:w="1404"/>
        <w:gridCol w:w="455"/>
        <w:gridCol w:w="2202"/>
        <w:gridCol w:w="1479"/>
        <w:gridCol w:w="1912"/>
      </w:tblGrid>
      <w:tr w:rsidR="006D72B7" w:rsidRPr="00356FE0" w14:paraId="32EAA4E0" w14:textId="77777777" w:rsidTr="00F31EC7">
        <w:trPr>
          <w:trHeight w:val="488"/>
        </w:trPr>
        <w:tc>
          <w:tcPr>
            <w:tcW w:w="13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EF280B7" w14:textId="77777777" w:rsidR="006D72B7" w:rsidRPr="00356FE0" w:rsidRDefault="006D72B7" w:rsidP="00DC11D5">
            <w:pPr>
              <w:rPr>
                <w:sz w:val="20"/>
                <w:szCs w:val="18"/>
              </w:rPr>
            </w:pPr>
            <w:r w:rsidRPr="00356FE0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840AA38" w14:textId="77777777" w:rsidR="006D72B7" w:rsidRPr="00356FE0" w:rsidRDefault="006D72B7" w:rsidP="00DC11D5">
            <w:r w:rsidRPr="00356FE0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3CF19F5" w14:textId="77777777" w:rsidR="006D72B7" w:rsidRPr="00356FE0" w:rsidRDefault="006D72B7" w:rsidP="00DC11D5">
            <w:r w:rsidRPr="00356FE0">
              <w:t>Х</w:t>
            </w:r>
          </w:p>
        </w:tc>
        <w:tc>
          <w:tcPr>
            <w:tcW w:w="10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23B041" w14:textId="77777777" w:rsidR="006D72B7" w:rsidRPr="00356FE0" w:rsidRDefault="006D72B7" w:rsidP="00DC11D5">
            <w:r w:rsidRPr="00356FE0">
              <w:rPr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2DAF2B" w14:textId="77777777" w:rsidR="006D72B7" w:rsidRPr="00356FE0" w:rsidRDefault="006D72B7" w:rsidP="00DC11D5">
            <w:pPr>
              <w:jc w:val="center"/>
            </w:pPr>
          </w:p>
        </w:tc>
        <w:tc>
          <w:tcPr>
            <w:tcW w:w="9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A5BA59" w14:textId="77777777" w:rsidR="006D72B7" w:rsidRPr="00356FE0" w:rsidRDefault="006D72B7" w:rsidP="00DC11D5">
            <w:pPr>
              <w:jc w:val="center"/>
            </w:pPr>
          </w:p>
        </w:tc>
      </w:tr>
      <w:tr w:rsidR="006D72B7" w:rsidRPr="00356FE0" w14:paraId="55918AF9" w14:textId="77777777" w:rsidTr="00F31EC7">
        <w:trPr>
          <w:trHeight w:val="479"/>
        </w:trPr>
        <w:tc>
          <w:tcPr>
            <w:tcW w:w="1348" w:type="pct"/>
            <w:tcBorders>
              <w:top w:val="nil"/>
              <w:bottom w:val="nil"/>
              <w:right w:val="nil"/>
            </w:tcBorders>
            <w:vAlign w:val="center"/>
          </w:tcPr>
          <w:p w14:paraId="6EC3F638" w14:textId="77777777" w:rsidR="006D72B7" w:rsidRPr="00356FE0" w:rsidRDefault="006D72B7" w:rsidP="00DC11D5">
            <w:pPr>
              <w:rPr>
                <w:sz w:val="18"/>
                <w:szCs w:val="16"/>
              </w:rPr>
            </w:pPr>
          </w:p>
        </w:tc>
        <w:tc>
          <w:tcPr>
            <w:tcW w:w="199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EC9C22B" w14:textId="77777777" w:rsidR="006D72B7" w:rsidRPr="00356FE0" w:rsidRDefault="006D72B7" w:rsidP="00DC11D5">
            <w:pPr>
              <w:rPr>
                <w:sz w:val="18"/>
                <w:szCs w:val="16"/>
              </w:rPr>
            </w:pPr>
          </w:p>
        </w:tc>
        <w:tc>
          <w:tcPr>
            <w:tcW w:w="7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2AE754" w14:textId="77777777" w:rsidR="006D72B7" w:rsidRPr="00356FE0" w:rsidRDefault="006D72B7" w:rsidP="00DC11D5">
            <w:pPr>
              <w:jc w:val="center"/>
              <w:rPr>
                <w:sz w:val="18"/>
                <w:szCs w:val="16"/>
              </w:rPr>
            </w:pPr>
            <w:r w:rsidRPr="00356F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F9572A" w14:textId="77777777" w:rsidR="006D72B7" w:rsidRPr="00356FE0" w:rsidRDefault="006D72B7" w:rsidP="00DC11D5">
            <w:pPr>
              <w:ind w:right="-104"/>
              <w:jc w:val="center"/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764B641A" w14:textId="77777777" w:rsidR="00C432B3" w:rsidRPr="00356FE0" w:rsidRDefault="00C432B3" w:rsidP="00DC11D5">
      <w:pPr>
        <w:rPr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9"/>
        <w:gridCol w:w="7446"/>
      </w:tblGrid>
      <w:tr w:rsidR="006D72B7" w:rsidRPr="00356FE0" w14:paraId="3E8A3375" w14:textId="77777777" w:rsidTr="00C432B3">
        <w:trPr>
          <w:trHeight w:val="20"/>
        </w:trPr>
        <w:tc>
          <w:tcPr>
            <w:tcW w:w="1348" w:type="pct"/>
            <w:vMerge w:val="restart"/>
          </w:tcPr>
          <w:p w14:paraId="6B38B5EC" w14:textId="77777777" w:rsidR="006D72B7" w:rsidRPr="00356FE0" w:rsidRDefault="006D72B7" w:rsidP="00DC11D5">
            <w:pPr>
              <w:pStyle w:val="aff2"/>
            </w:pPr>
            <w:r w:rsidRPr="00356FE0">
              <w:t>Трудовые действия</w:t>
            </w:r>
          </w:p>
        </w:tc>
        <w:tc>
          <w:tcPr>
            <w:tcW w:w="3652" w:type="pct"/>
          </w:tcPr>
          <w:p w14:paraId="79A809BB" w14:textId="724C7D3E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Анализ технических заданий на изделия </w:t>
            </w:r>
            <w:r w:rsidR="008E66DF" w:rsidRPr="00D408AA">
              <w:t>из композиционных материалов</w:t>
            </w:r>
            <w:r w:rsidRPr="00D408AA">
              <w:t>, требующих дополнительной механической обработки поверхности или упрочняющей обработки</w:t>
            </w:r>
          </w:p>
        </w:tc>
      </w:tr>
      <w:tr w:rsidR="006D72B7" w:rsidRPr="00356FE0" w14:paraId="0780751B" w14:textId="77777777" w:rsidTr="00C432B3">
        <w:trPr>
          <w:trHeight w:val="20"/>
        </w:trPr>
        <w:tc>
          <w:tcPr>
            <w:tcW w:w="1348" w:type="pct"/>
            <w:vMerge/>
          </w:tcPr>
          <w:p w14:paraId="56E4F854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29178CC7" w14:textId="69C96AF5" w:rsidR="006D72B7" w:rsidRPr="00D408AA" w:rsidRDefault="006D72B7" w:rsidP="00D408AA">
            <w:pPr>
              <w:pStyle w:val="aff2"/>
              <w:jc w:val="both"/>
            </w:pPr>
            <w:r w:rsidRPr="00D408AA">
              <w:t>Выявление потребности в разработке комплексных технологических решений в области производств</w:t>
            </w:r>
            <w:r w:rsidR="00F31EC7" w:rsidRPr="00D408AA">
              <w:t>а изделий из композиционных материалов</w:t>
            </w:r>
            <w:r w:rsidRPr="00D408AA">
              <w:t xml:space="preserve">, требующих дополнительной механической обработки поверхности, технологий формирования специальных покрытий и упрочняющей обработки </w:t>
            </w:r>
          </w:p>
        </w:tc>
      </w:tr>
      <w:tr w:rsidR="006D72B7" w:rsidRPr="00356FE0" w14:paraId="6C58E0C2" w14:textId="77777777" w:rsidTr="00C432B3">
        <w:trPr>
          <w:trHeight w:val="20"/>
        </w:trPr>
        <w:tc>
          <w:tcPr>
            <w:tcW w:w="1348" w:type="pct"/>
            <w:vMerge/>
          </w:tcPr>
          <w:p w14:paraId="661932DF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6FC17957" w14:textId="7EC71077" w:rsidR="006D72B7" w:rsidRPr="00D408AA" w:rsidRDefault="006D72B7" w:rsidP="00D408AA">
            <w:pPr>
              <w:pStyle w:val="aff2"/>
              <w:jc w:val="both"/>
            </w:pPr>
            <w:r w:rsidRPr="00D408AA">
              <w:t>Внедрение гибридных производств, сочетающих технологии</w:t>
            </w:r>
            <w:r w:rsidR="00F31EC7" w:rsidRPr="00D408AA">
              <w:t xml:space="preserve"> композиционных материалов </w:t>
            </w:r>
            <w:r w:rsidRPr="00D408AA">
              <w:t xml:space="preserve">и технологические процессы </w:t>
            </w:r>
            <w:r w:rsidR="00C75E4F" w:rsidRPr="00D408AA">
              <w:t>механической</w:t>
            </w:r>
            <w:r w:rsidRPr="00D408AA">
              <w:t xml:space="preserve"> обработки</w:t>
            </w:r>
          </w:p>
        </w:tc>
      </w:tr>
      <w:tr w:rsidR="006D72B7" w:rsidRPr="00356FE0" w14:paraId="659EFFFC" w14:textId="77777777" w:rsidTr="00C432B3">
        <w:trPr>
          <w:trHeight w:val="20"/>
        </w:trPr>
        <w:tc>
          <w:tcPr>
            <w:tcW w:w="1348" w:type="pct"/>
            <w:vMerge/>
          </w:tcPr>
          <w:p w14:paraId="28B370E2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06FE5211" w14:textId="40481C90" w:rsidR="006D72B7" w:rsidRPr="00D408AA" w:rsidRDefault="006D72B7" w:rsidP="00D408AA">
            <w:pPr>
              <w:pStyle w:val="aff2"/>
              <w:jc w:val="both"/>
            </w:pPr>
            <w:r w:rsidRPr="00D408AA">
              <w:t>Оптимизация материальных и информационных производственных потоков при проектировании комплексных решений в области производств</w:t>
            </w:r>
            <w:r w:rsidR="00F31EC7" w:rsidRPr="00D408AA">
              <w:t>а изделий из композиционных материалов</w:t>
            </w:r>
          </w:p>
        </w:tc>
      </w:tr>
      <w:tr w:rsidR="006D72B7" w:rsidRPr="00356FE0" w14:paraId="310379B5" w14:textId="77777777" w:rsidTr="00C432B3">
        <w:trPr>
          <w:trHeight w:val="20"/>
        </w:trPr>
        <w:tc>
          <w:tcPr>
            <w:tcW w:w="1348" w:type="pct"/>
            <w:vMerge/>
          </w:tcPr>
          <w:p w14:paraId="1FCF4E06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6EF11019" w14:textId="1695F3ED" w:rsidR="006D72B7" w:rsidRPr="00D408AA" w:rsidRDefault="006D72B7" w:rsidP="00D408AA">
            <w:pPr>
              <w:pStyle w:val="aff2"/>
              <w:jc w:val="both"/>
            </w:pPr>
            <w:r w:rsidRPr="00D408AA">
              <w:t>Разработка структуры технологических комплексов на основе технологий</w:t>
            </w:r>
            <w:r w:rsidR="00F31EC7" w:rsidRPr="00D408AA">
              <w:t xml:space="preserve"> композиционных материалов</w:t>
            </w:r>
            <w:r w:rsidRPr="00D408AA">
              <w:t>, соответствующ</w:t>
            </w:r>
            <w:r w:rsidR="00D408AA">
              <w:t>их</w:t>
            </w:r>
            <w:r w:rsidRPr="00D408AA">
              <w:t xml:space="preserve"> оптимальным материальным и информационным потокам</w:t>
            </w:r>
          </w:p>
        </w:tc>
      </w:tr>
      <w:tr w:rsidR="006D72B7" w:rsidRPr="00356FE0" w14:paraId="50C73FAB" w14:textId="77777777" w:rsidTr="00C432B3">
        <w:trPr>
          <w:trHeight w:val="20"/>
        </w:trPr>
        <w:tc>
          <w:tcPr>
            <w:tcW w:w="1348" w:type="pct"/>
            <w:vMerge/>
          </w:tcPr>
          <w:p w14:paraId="6D60DA82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37ABB18D" w14:textId="1129345A" w:rsidR="006D72B7" w:rsidRPr="00D408AA" w:rsidRDefault="006D72B7" w:rsidP="00D408AA">
            <w:pPr>
              <w:pStyle w:val="aff2"/>
              <w:jc w:val="both"/>
            </w:pPr>
            <w:r w:rsidRPr="00D408AA">
              <w:t>Выбор оборудования, реализующего технологии</w:t>
            </w:r>
            <w:r w:rsidR="00F31EC7" w:rsidRPr="00D408AA">
              <w:t xml:space="preserve"> композиционных материалов</w:t>
            </w:r>
            <w:r w:rsidRPr="00D408AA">
              <w:t xml:space="preserve">, встраиваемого в производственные линии, обеспечивающего наилучшие соотношения цены и качества готовой продукции </w:t>
            </w:r>
          </w:p>
        </w:tc>
      </w:tr>
      <w:tr w:rsidR="006D72B7" w:rsidRPr="00356FE0" w14:paraId="4E2B0D34" w14:textId="77777777" w:rsidTr="00C432B3">
        <w:trPr>
          <w:trHeight w:val="20"/>
        </w:trPr>
        <w:tc>
          <w:tcPr>
            <w:tcW w:w="1348" w:type="pct"/>
            <w:vMerge/>
          </w:tcPr>
          <w:p w14:paraId="06E26DF9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37A19DAF" w14:textId="5C05DC78" w:rsidR="006D72B7" w:rsidRPr="00D408AA" w:rsidRDefault="006D72B7" w:rsidP="00D408AA">
            <w:pPr>
              <w:pStyle w:val="aff2"/>
              <w:jc w:val="both"/>
            </w:pPr>
            <w:r w:rsidRPr="00D408AA">
              <w:t>Создание заявки на оборудование производств</w:t>
            </w:r>
            <w:r w:rsidR="00F31EC7" w:rsidRPr="00D408AA">
              <w:t>а изделий из композиционных материалов</w:t>
            </w:r>
            <w:r w:rsidRPr="00D408AA">
              <w:t xml:space="preserve"> с использованием вычислительной техники и программного обеспечения </w:t>
            </w:r>
          </w:p>
        </w:tc>
      </w:tr>
      <w:tr w:rsidR="006D72B7" w:rsidRPr="00356FE0" w14:paraId="51120082" w14:textId="77777777" w:rsidTr="00C432B3">
        <w:trPr>
          <w:trHeight w:val="20"/>
        </w:trPr>
        <w:tc>
          <w:tcPr>
            <w:tcW w:w="1348" w:type="pct"/>
            <w:vMerge/>
          </w:tcPr>
          <w:p w14:paraId="64A65A6E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5CE8264B" w14:textId="5D26FC43" w:rsidR="006D72B7" w:rsidRPr="00D408AA" w:rsidRDefault="006D72B7" w:rsidP="00D408AA">
            <w:pPr>
              <w:pStyle w:val="aff2"/>
              <w:jc w:val="both"/>
            </w:pPr>
            <w:r w:rsidRPr="00D408AA">
              <w:t>Разработка технического задания на оборудование производств</w:t>
            </w:r>
            <w:r w:rsidR="00F31EC7" w:rsidRPr="00D408AA">
              <w:t>а изделий из композиционных материалов</w:t>
            </w:r>
          </w:p>
        </w:tc>
      </w:tr>
      <w:tr w:rsidR="006D72B7" w:rsidRPr="00356FE0" w14:paraId="76BC8F3D" w14:textId="77777777" w:rsidTr="00C432B3">
        <w:trPr>
          <w:trHeight w:val="20"/>
        </w:trPr>
        <w:tc>
          <w:tcPr>
            <w:tcW w:w="1348" w:type="pct"/>
            <w:vMerge/>
          </w:tcPr>
          <w:p w14:paraId="3AAA5F55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35180D22" w14:textId="26A0F41D" w:rsidR="006D72B7" w:rsidRPr="00D408AA" w:rsidRDefault="006D72B7" w:rsidP="00D408AA">
            <w:pPr>
              <w:pStyle w:val="aff2"/>
              <w:jc w:val="both"/>
            </w:pPr>
            <w:r w:rsidRPr="00D408AA">
              <w:t>Согласование технического задания на оборудование производств</w:t>
            </w:r>
            <w:r w:rsidR="00F31EC7" w:rsidRPr="00D408AA">
              <w:t>а изделий из композиционных материалов</w:t>
            </w:r>
            <w:r w:rsidRPr="00D408AA">
              <w:t xml:space="preserve"> с руководством подразделения и экономической службой организации</w:t>
            </w:r>
          </w:p>
        </w:tc>
      </w:tr>
      <w:tr w:rsidR="006D72B7" w:rsidRPr="00356FE0" w14:paraId="24CFDFCC" w14:textId="77777777" w:rsidTr="00C432B3">
        <w:trPr>
          <w:trHeight w:val="20"/>
        </w:trPr>
        <w:tc>
          <w:tcPr>
            <w:tcW w:w="1348" w:type="pct"/>
            <w:vMerge/>
          </w:tcPr>
          <w:p w14:paraId="3AD018B6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5C50DA34" w14:textId="48395CB7" w:rsidR="006D72B7" w:rsidRPr="00D408AA" w:rsidRDefault="006D72B7" w:rsidP="00D408AA">
            <w:pPr>
              <w:pStyle w:val="aff2"/>
              <w:jc w:val="both"/>
            </w:pPr>
            <w:r w:rsidRPr="00D408AA">
              <w:t>Организация разработки технологи</w:t>
            </w:r>
            <w:r w:rsidR="00F31EC7" w:rsidRPr="00D408AA">
              <w:t>й формообразования композиционных материалов</w:t>
            </w:r>
            <w:r w:rsidRPr="00D408AA">
              <w:t xml:space="preserve">, интегрированных в производственный процесс изготовления изделий </w:t>
            </w:r>
          </w:p>
        </w:tc>
      </w:tr>
      <w:tr w:rsidR="006D72B7" w:rsidRPr="00356FE0" w14:paraId="3D316DCA" w14:textId="77777777" w:rsidTr="00C432B3">
        <w:trPr>
          <w:trHeight w:val="20"/>
        </w:trPr>
        <w:tc>
          <w:tcPr>
            <w:tcW w:w="1348" w:type="pct"/>
            <w:vMerge/>
          </w:tcPr>
          <w:p w14:paraId="55C965F5" w14:textId="77777777" w:rsidR="006D72B7" w:rsidRPr="00356FE0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2A594178" w14:textId="101AF4A0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Проектное руководство группой инженеров и техников при разработке </w:t>
            </w:r>
            <w:r w:rsidR="00F31EC7" w:rsidRPr="00D408AA">
              <w:t>технологий формообразования композиционных материалов</w:t>
            </w:r>
            <w:r w:rsidRPr="00D408AA">
              <w:t>, интегрированных в производственный процесс изготовления изделий</w:t>
            </w:r>
          </w:p>
        </w:tc>
      </w:tr>
      <w:tr w:rsidR="006D72B7" w:rsidRPr="00356FE0" w14:paraId="628CC332" w14:textId="77777777" w:rsidTr="00C432B3">
        <w:trPr>
          <w:trHeight w:val="20"/>
        </w:trPr>
        <w:tc>
          <w:tcPr>
            <w:tcW w:w="1348" w:type="pct"/>
            <w:vMerge w:val="restart"/>
          </w:tcPr>
          <w:p w14:paraId="2C4DA604" w14:textId="77777777" w:rsidR="006D72B7" w:rsidRPr="00356FE0" w:rsidDel="002A1D54" w:rsidRDefault="006D72B7" w:rsidP="00DC11D5">
            <w:pPr>
              <w:pStyle w:val="aff2"/>
            </w:pPr>
            <w:r w:rsidRPr="00356FE0" w:rsidDel="002A1D54">
              <w:t>Необходимые умения</w:t>
            </w:r>
          </w:p>
        </w:tc>
        <w:tc>
          <w:tcPr>
            <w:tcW w:w="3652" w:type="pct"/>
          </w:tcPr>
          <w:p w14:paraId="39E6B3CE" w14:textId="324F848F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Определять потребности в интегрированных в производственные линии комплексных решений в области </w:t>
            </w:r>
            <w:r w:rsidR="00E5619C" w:rsidRPr="00D408AA">
              <w:t>композиционных материалов</w:t>
            </w:r>
            <w:r w:rsidRPr="00D408AA">
              <w:t>, интегрированных в производственный процесс изготовления изделий</w:t>
            </w:r>
          </w:p>
        </w:tc>
      </w:tr>
      <w:tr w:rsidR="006D72B7" w:rsidRPr="00356FE0" w14:paraId="6B45DB82" w14:textId="77777777" w:rsidTr="00C432B3">
        <w:trPr>
          <w:trHeight w:val="20"/>
        </w:trPr>
        <w:tc>
          <w:tcPr>
            <w:tcW w:w="1348" w:type="pct"/>
            <w:vMerge/>
          </w:tcPr>
          <w:p w14:paraId="4D293B71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41DA3591" w14:textId="223E264F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Выполнять поиск данных о комплексных решениях в области </w:t>
            </w:r>
            <w:r w:rsidR="00E5619C" w:rsidRPr="00D408AA">
              <w:t xml:space="preserve">композиционных материалов </w:t>
            </w:r>
            <w:r w:rsidRPr="00D408AA">
              <w:t>в электронных справочных системах и библиотеках</w:t>
            </w:r>
          </w:p>
        </w:tc>
      </w:tr>
      <w:tr w:rsidR="006D72B7" w:rsidRPr="00356FE0" w14:paraId="31045738" w14:textId="77777777" w:rsidTr="00C432B3">
        <w:trPr>
          <w:trHeight w:val="20"/>
        </w:trPr>
        <w:tc>
          <w:tcPr>
            <w:tcW w:w="1348" w:type="pct"/>
            <w:vMerge/>
          </w:tcPr>
          <w:p w14:paraId="7202F047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75C8BCEA" w14:textId="1951CA0E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Искать информацию о комплексных решениях в области </w:t>
            </w:r>
            <w:r w:rsidR="00E5619C" w:rsidRPr="00D408AA">
              <w:t>композиционных материалов</w:t>
            </w:r>
            <w:r w:rsidRPr="00D408AA">
              <w:t xml:space="preserve"> с использованием </w:t>
            </w:r>
            <w:r w:rsidR="000D29DC" w:rsidRPr="00D408AA">
              <w:t>информационно-телекоммуникационной сети «Интернет»</w:t>
            </w:r>
          </w:p>
        </w:tc>
      </w:tr>
      <w:tr w:rsidR="006D72B7" w:rsidRPr="00356FE0" w14:paraId="76049752" w14:textId="77777777" w:rsidTr="00C432B3">
        <w:trPr>
          <w:trHeight w:val="20"/>
        </w:trPr>
        <w:tc>
          <w:tcPr>
            <w:tcW w:w="1348" w:type="pct"/>
            <w:vMerge/>
          </w:tcPr>
          <w:p w14:paraId="0E92BCB7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2E5E62E4" w14:textId="74681E36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Использовать системы автоматизированного расчета и компьютерного моделирования разрабатываемых комплексных решений в области </w:t>
            </w:r>
            <w:r w:rsidR="00E5619C" w:rsidRPr="00D408AA">
              <w:t>композиционных материалов</w:t>
            </w:r>
          </w:p>
        </w:tc>
      </w:tr>
      <w:tr w:rsidR="006D72B7" w:rsidRPr="00356FE0" w14:paraId="47F43912" w14:textId="77777777" w:rsidTr="00C432B3">
        <w:trPr>
          <w:trHeight w:val="20"/>
        </w:trPr>
        <w:tc>
          <w:tcPr>
            <w:tcW w:w="1348" w:type="pct"/>
            <w:vMerge/>
          </w:tcPr>
          <w:p w14:paraId="292E2478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6A39D6D9" w14:textId="29EE10FE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Определять схему материальных и информационных потоков в разрабатываемых интегрированных технологических процессах </w:t>
            </w:r>
            <w:r w:rsidR="00E5619C" w:rsidRPr="00D408AA">
              <w:t>формообразования композиционных материалов</w:t>
            </w:r>
            <w:r w:rsidRPr="00D408AA">
              <w:t xml:space="preserve"> при помощи компьютерного моделирования</w:t>
            </w:r>
          </w:p>
        </w:tc>
      </w:tr>
      <w:tr w:rsidR="006D72B7" w:rsidRPr="00356FE0" w14:paraId="0816E7D0" w14:textId="77777777" w:rsidTr="00C432B3">
        <w:trPr>
          <w:trHeight w:val="20"/>
        </w:trPr>
        <w:tc>
          <w:tcPr>
            <w:tcW w:w="1348" w:type="pct"/>
            <w:vMerge/>
          </w:tcPr>
          <w:p w14:paraId="7F3E3323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103CD07C" w14:textId="67E7C614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Применять в комплексных решениях в области </w:t>
            </w:r>
            <w:r w:rsidR="00E5619C" w:rsidRPr="00D408AA">
              <w:t>производства изделий из композиционных материалов</w:t>
            </w:r>
            <w:r w:rsidRPr="00D408AA">
              <w:t xml:space="preserve"> гибридные производства, включающие в себя операции </w:t>
            </w:r>
            <w:r w:rsidR="00AB69F8" w:rsidRPr="00D408AA">
              <w:t>механической</w:t>
            </w:r>
            <w:r w:rsidRPr="00D408AA">
              <w:t xml:space="preserve"> обработки</w:t>
            </w:r>
          </w:p>
        </w:tc>
      </w:tr>
      <w:tr w:rsidR="006D72B7" w:rsidRPr="00356FE0" w14:paraId="370A0FA8" w14:textId="77777777" w:rsidTr="00C432B3">
        <w:trPr>
          <w:trHeight w:val="20"/>
        </w:trPr>
        <w:tc>
          <w:tcPr>
            <w:tcW w:w="1348" w:type="pct"/>
            <w:vMerge/>
          </w:tcPr>
          <w:p w14:paraId="71C7C3F7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17B5DDC8" w14:textId="77777777" w:rsidR="006D72B7" w:rsidRPr="00D408AA" w:rsidRDefault="006D72B7" w:rsidP="00D408AA">
            <w:pPr>
              <w:pStyle w:val="aff2"/>
              <w:jc w:val="both"/>
            </w:pPr>
            <w:r w:rsidRPr="00D408AA">
              <w:t>Осуществлять обобщенные экономические расчеты при помощи вычислительной техники и прикладных программ</w:t>
            </w:r>
          </w:p>
        </w:tc>
      </w:tr>
      <w:tr w:rsidR="006D72B7" w:rsidRPr="00356FE0" w14:paraId="636E7D0B" w14:textId="77777777" w:rsidTr="00C432B3">
        <w:trPr>
          <w:trHeight w:val="20"/>
        </w:trPr>
        <w:tc>
          <w:tcPr>
            <w:tcW w:w="1348" w:type="pct"/>
            <w:vMerge/>
          </w:tcPr>
          <w:p w14:paraId="18077D3F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725C8BDC" w14:textId="5DB75B10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Осуществлять формирование структур комплексных систем </w:t>
            </w:r>
            <w:r w:rsidR="00E5619C" w:rsidRPr="00D408AA">
              <w:t>в области производства изделий из композиционных материалов</w:t>
            </w:r>
            <w:r w:rsidRPr="00D408AA">
              <w:t xml:space="preserve"> при помощи вычислительной техники и прикладных программ</w:t>
            </w:r>
          </w:p>
        </w:tc>
      </w:tr>
      <w:tr w:rsidR="006D72B7" w:rsidRPr="00356FE0" w14:paraId="24E02307" w14:textId="77777777" w:rsidTr="00C432B3">
        <w:trPr>
          <w:trHeight w:val="20"/>
        </w:trPr>
        <w:tc>
          <w:tcPr>
            <w:tcW w:w="1348" w:type="pct"/>
            <w:vMerge/>
          </w:tcPr>
          <w:p w14:paraId="20BFEE3B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7E232219" w14:textId="329B905D" w:rsidR="006D72B7" w:rsidRPr="00D408AA" w:rsidRDefault="006D72B7" w:rsidP="00D408AA">
            <w:pPr>
              <w:pStyle w:val="aff2"/>
              <w:jc w:val="both"/>
            </w:pPr>
            <w:r w:rsidRPr="00D408AA">
              <w:t>Осуществлять интеграцию оборудования</w:t>
            </w:r>
            <w:r w:rsidR="00E5619C" w:rsidRPr="00D408AA">
              <w:t xml:space="preserve"> для</w:t>
            </w:r>
            <w:r w:rsidRPr="00D408AA">
              <w:t xml:space="preserve"> </w:t>
            </w:r>
            <w:r w:rsidR="00E5619C" w:rsidRPr="00D408AA">
              <w:t xml:space="preserve">формообразования изделий из композиционных материалов </w:t>
            </w:r>
            <w:r w:rsidRPr="00D408AA">
              <w:t>в производственные линии</w:t>
            </w:r>
          </w:p>
        </w:tc>
      </w:tr>
      <w:tr w:rsidR="006D72B7" w:rsidRPr="00356FE0" w14:paraId="0080E648" w14:textId="77777777" w:rsidTr="00C432B3">
        <w:trPr>
          <w:trHeight w:val="20"/>
        </w:trPr>
        <w:tc>
          <w:tcPr>
            <w:tcW w:w="1348" w:type="pct"/>
            <w:vMerge/>
          </w:tcPr>
          <w:p w14:paraId="45AC8674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06AEF1DA" w14:textId="5BCB2757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Определять оборудование </w:t>
            </w:r>
            <w:r w:rsidR="00E5619C" w:rsidRPr="00D408AA">
              <w:t>для формообразования изделий из композиционных материалов</w:t>
            </w:r>
            <w:r w:rsidRPr="00D408AA">
              <w:t>, встраиваемо</w:t>
            </w:r>
            <w:r w:rsidR="00D408AA">
              <w:t>е</w:t>
            </w:r>
            <w:r w:rsidRPr="00D408AA">
              <w:t xml:space="preserve"> в производственные линии, с учетом требуемого качества готовой продукции, затрат и промышленной безопасности</w:t>
            </w:r>
          </w:p>
        </w:tc>
      </w:tr>
      <w:tr w:rsidR="006D72B7" w:rsidRPr="00356FE0" w14:paraId="721DB2F9" w14:textId="77777777" w:rsidTr="00C432B3">
        <w:trPr>
          <w:trHeight w:val="20"/>
        </w:trPr>
        <w:tc>
          <w:tcPr>
            <w:tcW w:w="1348" w:type="pct"/>
            <w:vMerge/>
          </w:tcPr>
          <w:p w14:paraId="6C0F0077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1691CACC" w14:textId="16FA1455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Прогнозировать расходы на реализацию комплексных решений в области </w:t>
            </w:r>
            <w:r w:rsidR="00E5619C" w:rsidRPr="00D408AA">
              <w:t xml:space="preserve">производства изделий из композиционных материалов </w:t>
            </w:r>
            <w:r w:rsidRPr="00D408AA">
              <w:t>при помощи вычислительной техники и прикладных программ</w:t>
            </w:r>
          </w:p>
        </w:tc>
      </w:tr>
      <w:tr w:rsidR="006D72B7" w:rsidRPr="00356FE0" w14:paraId="59A6102A" w14:textId="77777777" w:rsidTr="00C432B3">
        <w:trPr>
          <w:trHeight w:val="20"/>
        </w:trPr>
        <w:tc>
          <w:tcPr>
            <w:tcW w:w="1348" w:type="pct"/>
            <w:vMerge/>
          </w:tcPr>
          <w:p w14:paraId="7867E381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448FBF2E" w14:textId="5490F0A3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Оценивать экономический эффект от интеграции </w:t>
            </w:r>
            <w:r w:rsidR="00E5619C" w:rsidRPr="00D408AA">
              <w:t>производства изделий из композиционных материалов</w:t>
            </w:r>
            <w:r w:rsidRPr="00D408AA">
              <w:t xml:space="preserve"> в производственные линии при помощи вычислительной техники и прикладных программ</w:t>
            </w:r>
          </w:p>
        </w:tc>
      </w:tr>
      <w:tr w:rsidR="006D72B7" w:rsidRPr="00356FE0" w14:paraId="26B05C50" w14:textId="77777777" w:rsidTr="00C432B3">
        <w:trPr>
          <w:trHeight w:val="20"/>
        </w:trPr>
        <w:tc>
          <w:tcPr>
            <w:tcW w:w="1348" w:type="pct"/>
            <w:vMerge/>
          </w:tcPr>
          <w:p w14:paraId="52C70DE6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396D06F3" w14:textId="7B13F83B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Оформлять технологическую документацию в области </w:t>
            </w:r>
            <w:r w:rsidR="00E5619C" w:rsidRPr="00D408AA">
              <w:t xml:space="preserve">производства изделий из композиционных материалов </w:t>
            </w:r>
            <w:r w:rsidRPr="00D408AA">
              <w:t>в соответствии с действующими требованиями при помощи вычислительной техники и прикладных программ</w:t>
            </w:r>
          </w:p>
        </w:tc>
      </w:tr>
      <w:tr w:rsidR="006D72B7" w:rsidRPr="00356FE0" w14:paraId="27C1BB2F" w14:textId="77777777" w:rsidTr="00C432B3">
        <w:trPr>
          <w:trHeight w:val="20"/>
        </w:trPr>
        <w:tc>
          <w:tcPr>
            <w:tcW w:w="1348" w:type="pct"/>
            <w:vMerge/>
          </w:tcPr>
          <w:p w14:paraId="56D24034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5AF5EE3F" w14:textId="689ADDEC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Организовывать взаимодействие и информационные потоки между инженерами и техниками, участвующими в интеграции оборудования и технологий </w:t>
            </w:r>
            <w:r w:rsidR="00E5619C" w:rsidRPr="00D408AA">
              <w:t xml:space="preserve">композиционных материалов </w:t>
            </w:r>
            <w:r w:rsidRPr="00D408AA">
              <w:t>в производственные линии</w:t>
            </w:r>
          </w:p>
        </w:tc>
      </w:tr>
      <w:tr w:rsidR="006D72B7" w:rsidRPr="00356FE0" w14:paraId="18C6203B" w14:textId="77777777" w:rsidTr="00C432B3">
        <w:trPr>
          <w:trHeight w:val="20"/>
        </w:trPr>
        <w:tc>
          <w:tcPr>
            <w:tcW w:w="1348" w:type="pct"/>
            <w:vMerge/>
          </w:tcPr>
          <w:p w14:paraId="4E36BAD0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24A99501" w14:textId="77777777" w:rsidR="006D72B7" w:rsidRPr="00D408AA" w:rsidRDefault="006D72B7" w:rsidP="00D408AA">
            <w:pPr>
              <w:pStyle w:val="aff2"/>
              <w:jc w:val="both"/>
            </w:pPr>
            <w:r w:rsidRPr="00D408AA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6D72B7" w:rsidRPr="00356FE0" w14:paraId="3EF86EFB" w14:textId="77777777" w:rsidTr="00C432B3">
        <w:trPr>
          <w:trHeight w:val="20"/>
        </w:trPr>
        <w:tc>
          <w:tcPr>
            <w:tcW w:w="1348" w:type="pct"/>
            <w:vMerge/>
          </w:tcPr>
          <w:p w14:paraId="03CF3B3F" w14:textId="77777777" w:rsidR="006D72B7" w:rsidRPr="00356FE0" w:rsidDel="002A1D54" w:rsidRDefault="006D72B7" w:rsidP="00DC11D5">
            <w:pPr>
              <w:pStyle w:val="aff2"/>
            </w:pPr>
          </w:p>
        </w:tc>
        <w:tc>
          <w:tcPr>
            <w:tcW w:w="3652" w:type="pct"/>
          </w:tcPr>
          <w:p w14:paraId="4020A220" w14:textId="7FC4BFB9" w:rsidR="006D72B7" w:rsidRPr="00D408AA" w:rsidRDefault="006D72B7" w:rsidP="00D408AA">
            <w:pPr>
              <w:pStyle w:val="aff2"/>
              <w:jc w:val="both"/>
            </w:pPr>
            <w:r w:rsidRPr="00D408AA">
              <w:t xml:space="preserve">Осуществлять оперативное проектное руководство группой инженеров и техников, участвующих в интеграции оборудования и технологий </w:t>
            </w:r>
            <w:r w:rsidR="00E5619C" w:rsidRPr="00D408AA">
              <w:t xml:space="preserve">композиционных материалов </w:t>
            </w:r>
            <w:r w:rsidRPr="00D408AA">
              <w:t>в производственные линии</w:t>
            </w:r>
          </w:p>
        </w:tc>
      </w:tr>
      <w:tr w:rsidR="0046578B" w:rsidRPr="00356FE0" w14:paraId="021CC452" w14:textId="77777777" w:rsidTr="00C432B3">
        <w:trPr>
          <w:trHeight w:val="20"/>
        </w:trPr>
        <w:tc>
          <w:tcPr>
            <w:tcW w:w="1348" w:type="pct"/>
            <w:vMerge w:val="restart"/>
          </w:tcPr>
          <w:p w14:paraId="5BC6665A" w14:textId="77777777" w:rsidR="0046578B" w:rsidRPr="00356FE0" w:rsidRDefault="0046578B" w:rsidP="00DC11D5">
            <w:pPr>
              <w:pStyle w:val="aff2"/>
            </w:pPr>
            <w:r w:rsidRPr="00356FE0" w:rsidDel="002A1D54">
              <w:t>Необходимые знания</w:t>
            </w:r>
          </w:p>
        </w:tc>
        <w:tc>
          <w:tcPr>
            <w:tcW w:w="3652" w:type="pct"/>
          </w:tcPr>
          <w:p w14:paraId="65517C5C" w14:textId="5AB2C9CB" w:rsidR="0046578B" w:rsidRPr="00D408AA" w:rsidRDefault="0046578B" w:rsidP="00D408AA">
            <w:pPr>
              <w:pStyle w:val="aff2"/>
              <w:jc w:val="both"/>
            </w:pPr>
            <w:r w:rsidRPr="00D408AA">
              <w:t xml:space="preserve">Нормативно-технические и руководящие документы на технологические процессы механической, термической обработки </w:t>
            </w:r>
          </w:p>
        </w:tc>
      </w:tr>
      <w:tr w:rsidR="0046578B" w:rsidRPr="00356FE0" w14:paraId="00A61FE5" w14:textId="77777777" w:rsidTr="00C432B3">
        <w:trPr>
          <w:trHeight w:val="20"/>
        </w:trPr>
        <w:tc>
          <w:tcPr>
            <w:tcW w:w="1348" w:type="pct"/>
            <w:vMerge/>
          </w:tcPr>
          <w:p w14:paraId="24A42AAC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4905DAC2" w14:textId="1C26A78C" w:rsidR="0046578B" w:rsidRPr="00D408AA" w:rsidRDefault="0046578B" w:rsidP="00D408AA">
            <w:pPr>
              <w:pStyle w:val="aff2"/>
              <w:jc w:val="both"/>
            </w:pPr>
            <w:r w:rsidRPr="00D408AA">
              <w:t>Технологические возможности и методика интеграции оборудования для формообразования изделий из композиционных материалов в производственные линии</w:t>
            </w:r>
          </w:p>
        </w:tc>
      </w:tr>
      <w:tr w:rsidR="0046578B" w:rsidRPr="00356FE0" w14:paraId="2F20BAF1" w14:textId="77777777" w:rsidTr="00C432B3">
        <w:trPr>
          <w:trHeight w:val="20"/>
        </w:trPr>
        <w:tc>
          <w:tcPr>
            <w:tcW w:w="1348" w:type="pct"/>
            <w:vMerge/>
          </w:tcPr>
          <w:p w14:paraId="00223863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BD9D72D" w14:textId="6C8549BA" w:rsidR="0046578B" w:rsidRPr="00D408AA" w:rsidRDefault="0046578B" w:rsidP="00D408AA">
            <w:pPr>
              <w:pStyle w:val="aff2"/>
              <w:jc w:val="both"/>
            </w:pPr>
            <w:r w:rsidRPr="00D408AA">
              <w:t>Технологические возможности гибридных производств изделий из композиционных материалов</w:t>
            </w:r>
          </w:p>
        </w:tc>
      </w:tr>
      <w:tr w:rsidR="0046578B" w:rsidRPr="00356FE0" w14:paraId="2ADE98E2" w14:textId="77777777" w:rsidTr="00C432B3">
        <w:trPr>
          <w:trHeight w:val="20"/>
        </w:trPr>
        <w:tc>
          <w:tcPr>
            <w:tcW w:w="1348" w:type="pct"/>
            <w:vMerge/>
          </w:tcPr>
          <w:p w14:paraId="15B0789C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E0FAFF8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Методика моделирования материальных и информационных потоков в комплексных системах и производственных линиях при помощи вычислительной техники и прикладных программ</w:t>
            </w:r>
          </w:p>
        </w:tc>
      </w:tr>
      <w:tr w:rsidR="0046578B" w:rsidRPr="00356FE0" w14:paraId="032E0B8B" w14:textId="77777777" w:rsidTr="00C432B3">
        <w:trPr>
          <w:trHeight w:val="20"/>
        </w:trPr>
        <w:tc>
          <w:tcPr>
            <w:tcW w:w="1348" w:type="pct"/>
            <w:vMerge/>
          </w:tcPr>
          <w:p w14:paraId="389BDD22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4E7F42AF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Принципы функционирования материальных и информационных потоков в комплексных системах и производственных линиях</w:t>
            </w:r>
          </w:p>
        </w:tc>
      </w:tr>
      <w:tr w:rsidR="0046578B" w:rsidRPr="00356FE0" w14:paraId="1478909B" w14:textId="77777777" w:rsidTr="00C432B3">
        <w:trPr>
          <w:trHeight w:val="20"/>
        </w:trPr>
        <w:tc>
          <w:tcPr>
            <w:tcW w:w="1348" w:type="pct"/>
            <w:vMerge/>
          </w:tcPr>
          <w:p w14:paraId="187D906A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419FFD7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Методика разработки структур комплексных систем и производственных линий при помощи вычислительной техники и прикладных программ</w:t>
            </w:r>
          </w:p>
        </w:tc>
      </w:tr>
      <w:tr w:rsidR="0046578B" w:rsidRPr="00356FE0" w14:paraId="45C7E1FC" w14:textId="77777777" w:rsidTr="00C432B3">
        <w:trPr>
          <w:trHeight w:val="20"/>
        </w:trPr>
        <w:tc>
          <w:tcPr>
            <w:tcW w:w="1348" w:type="pct"/>
            <w:vMerge/>
          </w:tcPr>
          <w:p w14:paraId="7050584E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5558ABE9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46578B" w:rsidRPr="00356FE0" w14:paraId="6A0B48F7" w14:textId="77777777" w:rsidTr="00C432B3">
        <w:trPr>
          <w:trHeight w:val="20"/>
        </w:trPr>
        <w:tc>
          <w:tcPr>
            <w:tcW w:w="1348" w:type="pct"/>
            <w:vMerge/>
          </w:tcPr>
          <w:p w14:paraId="2035604F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ABC6F6C" w14:textId="2E23ABDC" w:rsidR="0046578B" w:rsidRPr="00D408AA" w:rsidRDefault="0046578B" w:rsidP="00D408AA">
            <w:pPr>
              <w:pStyle w:val="aff2"/>
              <w:jc w:val="both"/>
            </w:pPr>
            <w:r w:rsidRPr="00D408AA">
              <w:t xml:space="preserve">Браузеры для работы с </w:t>
            </w:r>
            <w:r w:rsidR="002D1FF0" w:rsidRPr="00D408AA">
              <w:t>информационно-телекоммуникационной сетью «Интернет»</w:t>
            </w:r>
            <w:r w:rsidRPr="00D408AA">
              <w:t>: наименования, возможности и порядок работы в них</w:t>
            </w:r>
          </w:p>
        </w:tc>
      </w:tr>
      <w:tr w:rsidR="0046578B" w:rsidRPr="00356FE0" w14:paraId="46F9FC44" w14:textId="77777777" w:rsidTr="00C432B3">
        <w:trPr>
          <w:trHeight w:val="20"/>
        </w:trPr>
        <w:tc>
          <w:tcPr>
            <w:tcW w:w="1348" w:type="pct"/>
            <w:vMerge/>
          </w:tcPr>
          <w:p w14:paraId="4DFB178D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4C364AC" w14:textId="1A7A839E" w:rsidR="0046578B" w:rsidRPr="00D408AA" w:rsidRDefault="0046578B" w:rsidP="00D408AA">
            <w:pPr>
              <w:pStyle w:val="aff2"/>
              <w:jc w:val="both"/>
            </w:pPr>
            <w:r w:rsidRPr="00D408AA">
              <w:t xml:space="preserve">Правила безопасности при работе в </w:t>
            </w:r>
            <w:r w:rsidR="000D29DC" w:rsidRPr="00D408AA">
              <w:t>информационно-телекоммуникационной сети «Интернет»</w:t>
            </w:r>
          </w:p>
        </w:tc>
      </w:tr>
      <w:tr w:rsidR="0046578B" w:rsidRPr="00356FE0" w14:paraId="21F20ECB" w14:textId="77777777" w:rsidTr="00C432B3">
        <w:trPr>
          <w:trHeight w:val="20"/>
        </w:trPr>
        <w:tc>
          <w:tcPr>
            <w:tcW w:w="1348" w:type="pct"/>
            <w:vMerge/>
          </w:tcPr>
          <w:p w14:paraId="7F4F981D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B8B8174" w14:textId="59700852" w:rsidR="0046578B" w:rsidRPr="00D408AA" w:rsidRDefault="0046578B" w:rsidP="00D408AA">
            <w:pPr>
              <w:pStyle w:val="aff2"/>
              <w:jc w:val="both"/>
            </w:pPr>
            <w:r w:rsidRPr="00D408AA">
              <w:t xml:space="preserve">Поисковые системы для поиска информации в </w:t>
            </w:r>
            <w:r w:rsidR="000D29DC" w:rsidRPr="00D408AA">
              <w:t>информационно-телекоммуникационной сети «Интернет»</w:t>
            </w:r>
            <w:r w:rsidRPr="00D408AA">
              <w:t>: наименования, возможности и порядок работы в них</w:t>
            </w:r>
          </w:p>
        </w:tc>
      </w:tr>
      <w:tr w:rsidR="0046578B" w:rsidRPr="00356FE0" w14:paraId="3DC234ED" w14:textId="77777777" w:rsidTr="00C432B3">
        <w:trPr>
          <w:trHeight w:val="20"/>
        </w:trPr>
        <w:tc>
          <w:tcPr>
            <w:tcW w:w="1348" w:type="pct"/>
            <w:vMerge/>
          </w:tcPr>
          <w:p w14:paraId="5E2E3871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E3837D2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Системы автоматизированного расчета и компьютерного моделирования: наименования, возможности и порядок работы в них</w:t>
            </w:r>
          </w:p>
        </w:tc>
      </w:tr>
      <w:tr w:rsidR="0046578B" w:rsidRPr="00356FE0" w14:paraId="4C2453C0" w14:textId="77777777" w:rsidTr="00C432B3">
        <w:trPr>
          <w:trHeight w:val="20"/>
        </w:trPr>
        <w:tc>
          <w:tcPr>
            <w:tcW w:w="1348" w:type="pct"/>
            <w:vMerge/>
          </w:tcPr>
          <w:p w14:paraId="5E75466E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541BDE19" w14:textId="0E45BD08" w:rsidR="0046578B" w:rsidRPr="00D408AA" w:rsidRDefault="0046578B" w:rsidP="00D408AA">
            <w:pPr>
              <w:pStyle w:val="aff2"/>
              <w:jc w:val="both"/>
            </w:pPr>
            <w:r w:rsidRPr="00D408AA">
              <w:t>Требования, предъявляемые к оборудованию для формообразования изделий из композиционных материалов, встраиваемому в производственные линии</w:t>
            </w:r>
          </w:p>
        </w:tc>
      </w:tr>
      <w:tr w:rsidR="0046578B" w:rsidRPr="00356FE0" w14:paraId="256DEE95" w14:textId="77777777" w:rsidTr="00C432B3">
        <w:trPr>
          <w:trHeight w:val="20"/>
        </w:trPr>
        <w:tc>
          <w:tcPr>
            <w:tcW w:w="1348" w:type="pct"/>
            <w:vMerge/>
          </w:tcPr>
          <w:p w14:paraId="28ADD175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F492DC7" w14:textId="3EF72DBB" w:rsidR="0046578B" w:rsidRPr="00D408AA" w:rsidRDefault="0046578B" w:rsidP="00D408AA">
            <w:pPr>
              <w:pStyle w:val="aff2"/>
              <w:jc w:val="both"/>
            </w:pPr>
            <w:r w:rsidRPr="00D408AA">
              <w:t>Конструктивные особенности оборудования для формообразования изделий из композиционных материалов, интегрированного в комплексные системы и производственные линии</w:t>
            </w:r>
          </w:p>
        </w:tc>
      </w:tr>
      <w:tr w:rsidR="0046578B" w:rsidRPr="00356FE0" w14:paraId="77A1983A" w14:textId="77777777" w:rsidTr="00C432B3">
        <w:trPr>
          <w:trHeight w:val="20"/>
        </w:trPr>
        <w:tc>
          <w:tcPr>
            <w:tcW w:w="1348" w:type="pct"/>
            <w:vMerge/>
          </w:tcPr>
          <w:p w14:paraId="056681F4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48942D7B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Методики расчета экономической эффективности с применением программных средств</w:t>
            </w:r>
          </w:p>
        </w:tc>
      </w:tr>
      <w:tr w:rsidR="0046578B" w:rsidRPr="00356FE0" w14:paraId="4306F9D1" w14:textId="77777777" w:rsidTr="00C432B3">
        <w:trPr>
          <w:trHeight w:val="20"/>
        </w:trPr>
        <w:tc>
          <w:tcPr>
            <w:tcW w:w="1348" w:type="pct"/>
            <w:vMerge/>
          </w:tcPr>
          <w:p w14:paraId="0D59F364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4EDB02CB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Единая система конструкторской документации</w:t>
            </w:r>
          </w:p>
        </w:tc>
      </w:tr>
      <w:tr w:rsidR="0046578B" w:rsidRPr="00356FE0" w14:paraId="4FAB49EB" w14:textId="77777777" w:rsidTr="00C432B3">
        <w:trPr>
          <w:trHeight w:val="20"/>
        </w:trPr>
        <w:tc>
          <w:tcPr>
            <w:tcW w:w="1348" w:type="pct"/>
            <w:vMerge/>
          </w:tcPr>
          <w:p w14:paraId="7DAA991E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14C11E12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Единая система допусков и посадок</w:t>
            </w:r>
          </w:p>
        </w:tc>
      </w:tr>
      <w:tr w:rsidR="0046578B" w:rsidRPr="00356FE0" w14:paraId="32DC1214" w14:textId="77777777" w:rsidTr="00C432B3">
        <w:trPr>
          <w:trHeight w:val="20"/>
        </w:trPr>
        <w:tc>
          <w:tcPr>
            <w:tcW w:w="1348" w:type="pct"/>
            <w:vMerge/>
          </w:tcPr>
          <w:p w14:paraId="793F8ABE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15BA9B14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Единая система технологической документации</w:t>
            </w:r>
          </w:p>
        </w:tc>
      </w:tr>
      <w:tr w:rsidR="0046578B" w:rsidRPr="00356FE0" w14:paraId="5C6C0083" w14:textId="77777777" w:rsidTr="00C432B3">
        <w:trPr>
          <w:trHeight w:val="20"/>
        </w:trPr>
        <w:tc>
          <w:tcPr>
            <w:tcW w:w="1348" w:type="pct"/>
            <w:vMerge/>
          </w:tcPr>
          <w:p w14:paraId="3FAE4B81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1C935D38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Единая система технологической подготовки производства</w:t>
            </w:r>
          </w:p>
        </w:tc>
      </w:tr>
      <w:tr w:rsidR="0046578B" w:rsidRPr="00356FE0" w14:paraId="041B357A" w14:textId="77777777" w:rsidTr="00C432B3">
        <w:trPr>
          <w:trHeight w:val="20"/>
        </w:trPr>
        <w:tc>
          <w:tcPr>
            <w:tcW w:w="1348" w:type="pct"/>
            <w:vMerge/>
          </w:tcPr>
          <w:p w14:paraId="365C9342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188A1383" w14:textId="4840826D" w:rsidR="0046578B" w:rsidRPr="00D408AA" w:rsidRDefault="0046578B" w:rsidP="00D408AA">
            <w:pPr>
              <w:pStyle w:val="aff2"/>
              <w:jc w:val="both"/>
            </w:pPr>
            <w:r w:rsidRPr="00D408AA">
              <w:t>Особенности применения оборудования для формообразования изделий из композиционных материалов, интегрированн</w:t>
            </w:r>
            <w:r w:rsidR="00013D35">
              <w:t>ого</w:t>
            </w:r>
            <w:r w:rsidRPr="00D408AA">
              <w:t xml:space="preserve"> в комплексные системы и производственные линии</w:t>
            </w:r>
          </w:p>
        </w:tc>
      </w:tr>
      <w:tr w:rsidR="0046578B" w:rsidRPr="00356FE0" w14:paraId="5D6A1E16" w14:textId="77777777" w:rsidTr="00C432B3">
        <w:trPr>
          <w:trHeight w:val="20"/>
        </w:trPr>
        <w:tc>
          <w:tcPr>
            <w:tcW w:w="1348" w:type="pct"/>
            <w:vMerge/>
          </w:tcPr>
          <w:p w14:paraId="22DF353B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809DCD7" w14:textId="5A5D256B" w:rsidR="0046578B" w:rsidRPr="00D408AA" w:rsidRDefault="0046578B" w:rsidP="00D408AA">
            <w:pPr>
              <w:pStyle w:val="aff2"/>
              <w:jc w:val="both"/>
            </w:pPr>
            <w:r w:rsidRPr="00D408AA">
              <w:t>Структура, возможности и аппаратная реализация систем автоматического управления производственными линиями, в которые интегрировано оборудование для формообразования изделий из композиционных материалов</w:t>
            </w:r>
          </w:p>
        </w:tc>
      </w:tr>
      <w:tr w:rsidR="0046578B" w:rsidRPr="00356FE0" w14:paraId="24FCA851" w14:textId="77777777" w:rsidTr="00C432B3">
        <w:trPr>
          <w:trHeight w:val="20"/>
        </w:trPr>
        <w:tc>
          <w:tcPr>
            <w:tcW w:w="1348" w:type="pct"/>
            <w:vMerge/>
          </w:tcPr>
          <w:p w14:paraId="4B11271B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C160CF9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Методология применения систем управления базами данных и базами знаний</w:t>
            </w:r>
          </w:p>
        </w:tc>
      </w:tr>
      <w:tr w:rsidR="0046578B" w:rsidRPr="00356FE0" w14:paraId="6047E108" w14:textId="77777777" w:rsidTr="00C432B3">
        <w:trPr>
          <w:trHeight w:val="20"/>
        </w:trPr>
        <w:tc>
          <w:tcPr>
            <w:tcW w:w="1348" w:type="pct"/>
            <w:vMerge/>
          </w:tcPr>
          <w:p w14:paraId="0BD1E8A5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0ED6C4C8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Принципы компьютерной безопасности при работе на автоматизированных рабочих местах, включенных в локальную и внешнюю сеть</w:t>
            </w:r>
          </w:p>
        </w:tc>
      </w:tr>
      <w:tr w:rsidR="0046578B" w:rsidRPr="00356FE0" w14:paraId="5A48EEB2" w14:textId="77777777" w:rsidTr="00C432B3">
        <w:trPr>
          <w:trHeight w:val="20"/>
        </w:trPr>
        <w:tc>
          <w:tcPr>
            <w:tcW w:w="1348" w:type="pct"/>
            <w:vMerge/>
          </w:tcPr>
          <w:p w14:paraId="4090C879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0D679843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Основы управления персоналом</w:t>
            </w:r>
          </w:p>
        </w:tc>
      </w:tr>
      <w:tr w:rsidR="0046578B" w:rsidRPr="00356FE0" w14:paraId="47968D6B" w14:textId="77777777" w:rsidTr="00C432B3">
        <w:trPr>
          <w:trHeight w:val="20"/>
        </w:trPr>
        <w:tc>
          <w:tcPr>
            <w:tcW w:w="1348" w:type="pct"/>
            <w:vMerge/>
          </w:tcPr>
          <w:p w14:paraId="3AFA10E2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6668F5C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Основы руководства проектом</w:t>
            </w:r>
          </w:p>
        </w:tc>
      </w:tr>
      <w:tr w:rsidR="0046578B" w:rsidRPr="00356FE0" w14:paraId="598E8B0E" w14:textId="77777777" w:rsidTr="00C432B3">
        <w:trPr>
          <w:trHeight w:val="20"/>
        </w:trPr>
        <w:tc>
          <w:tcPr>
            <w:tcW w:w="1348" w:type="pct"/>
            <w:vMerge/>
          </w:tcPr>
          <w:p w14:paraId="75BC2945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4E882F61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rPr>
                <w:rFonts w:hint="eastAsia"/>
              </w:rPr>
              <w:t>Принципы</w:t>
            </w:r>
            <w:r w:rsidRPr="00D408AA">
              <w:t xml:space="preserve"> с</w:t>
            </w:r>
            <w:r w:rsidRPr="00D408AA">
              <w:rPr>
                <w:rFonts w:hint="eastAsia"/>
              </w:rPr>
              <w:t>тандартизации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унификации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в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области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промышленной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цифровизации</w:t>
            </w:r>
          </w:p>
        </w:tc>
      </w:tr>
      <w:tr w:rsidR="0046578B" w:rsidRPr="00356FE0" w14:paraId="4028E2C4" w14:textId="77777777" w:rsidTr="00C432B3">
        <w:trPr>
          <w:trHeight w:val="20"/>
        </w:trPr>
        <w:tc>
          <w:tcPr>
            <w:tcW w:w="1348" w:type="pct"/>
            <w:vMerge/>
          </w:tcPr>
          <w:p w14:paraId="4C798ABA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DCBD7F6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rPr>
                <w:rFonts w:hint="eastAsia"/>
              </w:rPr>
              <w:t xml:space="preserve">Основы </w:t>
            </w:r>
            <w:r w:rsidRPr="00D408AA">
              <w:t>н</w:t>
            </w:r>
            <w:r w:rsidRPr="00D408AA">
              <w:rPr>
                <w:rFonts w:hint="eastAsia"/>
              </w:rPr>
              <w:t>адежности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 xml:space="preserve">устойчивости цифровых </w:t>
            </w:r>
            <w:r w:rsidRPr="00D408AA">
              <w:t>технологий</w:t>
            </w:r>
          </w:p>
        </w:tc>
      </w:tr>
      <w:tr w:rsidR="0046578B" w:rsidRPr="00356FE0" w14:paraId="11C2FB9A" w14:textId="77777777" w:rsidTr="00C432B3">
        <w:trPr>
          <w:trHeight w:val="20"/>
        </w:trPr>
        <w:tc>
          <w:tcPr>
            <w:tcW w:w="1348" w:type="pct"/>
            <w:vMerge/>
          </w:tcPr>
          <w:p w14:paraId="7B905057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A672352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rPr>
                <w:rFonts w:hint="eastAsia"/>
              </w:rPr>
              <w:t>Принципы автоматизированного</w:t>
            </w:r>
            <w:r w:rsidRPr="00D408AA">
              <w:t xml:space="preserve"> управления </w:t>
            </w:r>
            <w:r w:rsidRPr="00D408AA">
              <w:rPr>
                <w:rFonts w:hint="eastAsia"/>
              </w:rPr>
              <w:t>гибкими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производствами</w:t>
            </w:r>
          </w:p>
        </w:tc>
      </w:tr>
      <w:tr w:rsidR="0046578B" w:rsidRPr="00356FE0" w14:paraId="53A621F6" w14:textId="77777777" w:rsidTr="00C432B3">
        <w:trPr>
          <w:trHeight w:val="20"/>
        </w:trPr>
        <w:tc>
          <w:tcPr>
            <w:tcW w:w="1348" w:type="pct"/>
            <w:vMerge/>
          </w:tcPr>
          <w:p w14:paraId="003AEB43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F60122C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 xml:space="preserve">Методика управления информационными потоками </w:t>
            </w:r>
          </w:p>
        </w:tc>
      </w:tr>
      <w:tr w:rsidR="0046578B" w:rsidRPr="00356FE0" w14:paraId="5B9BE0EF" w14:textId="77777777" w:rsidTr="00C432B3">
        <w:trPr>
          <w:trHeight w:val="20"/>
        </w:trPr>
        <w:tc>
          <w:tcPr>
            <w:tcW w:w="1348" w:type="pct"/>
            <w:vMerge/>
          </w:tcPr>
          <w:p w14:paraId="2771CBE3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53A77E0F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rPr>
                <w:rFonts w:hint="eastAsia"/>
              </w:rPr>
              <w:t>С</w:t>
            </w:r>
            <w:r w:rsidRPr="00D408AA">
              <w:t xml:space="preserve">труктура и назначение </w:t>
            </w:r>
            <w:r w:rsidRPr="00D408AA">
              <w:rPr>
                <w:rFonts w:hint="eastAsia"/>
              </w:rPr>
              <w:t>интеллектуальных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подсистем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автоматического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принятия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реализации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решений</w:t>
            </w:r>
          </w:p>
        </w:tc>
      </w:tr>
      <w:tr w:rsidR="0046578B" w:rsidRPr="00356FE0" w14:paraId="31374C82" w14:textId="77777777" w:rsidTr="00C432B3">
        <w:trPr>
          <w:trHeight w:val="20"/>
        </w:trPr>
        <w:tc>
          <w:tcPr>
            <w:tcW w:w="1348" w:type="pct"/>
            <w:vMerge/>
          </w:tcPr>
          <w:p w14:paraId="061128B7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5B539992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Порядок оформления производственно-технической документации с использованием вычислительной техники и прикладных программ</w:t>
            </w:r>
          </w:p>
        </w:tc>
      </w:tr>
      <w:tr w:rsidR="0046578B" w:rsidRPr="00356FE0" w14:paraId="50B279DF" w14:textId="77777777" w:rsidTr="00C432B3">
        <w:trPr>
          <w:trHeight w:val="20"/>
        </w:trPr>
        <w:tc>
          <w:tcPr>
            <w:tcW w:w="1348" w:type="pct"/>
            <w:vMerge/>
          </w:tcPr>
          <w:p w14:paraId="317EE23B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BB9C474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 xml:space="preserve">Информационные технологии, обеспечивающие </w:t>
            </w:r>
            <w:r w:rsidRPr="00D408AA">
              <w:rPr>
                <w:rFonts w:hint="eastAsia"/>
              </w:rPr>
              <w:t>передачу</w:t>
            </w:r>
            <w:r w:rsidRPr="00D408AA">
              <w:t xml:space="preserve">, </w:t>
            </w:r>
            <w:r w:rsidRPr="00D408AA">
              <w:rPr>
                <w:rFonts w:hint="eastAsia"/>
              </w:rPr>
              <w:t>автоматизированную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обработку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и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визуализацию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собираемых</w:t>
            </w:r>
            <w:r w:rsidRPr="00D408AA">
              <w:t xml:space="preserve"> </w:t>
            </w:r>
            <w:r w:rsidRPr="00D408AA">
              <w:rPr>
                <w:rFonts w:hint="eastAsia"/>
              </w:rPr>
              <w:t>данных</w:t>
            </w:r>
          </w:p>
        </w:tc>
      </w:tr>
      <w:tr w:rsidR="0046578B" w:rsidRPr="00356FE0" w14:paraId="02A6482A" w14:textId="77777777" w:rsidTr="00C432B3">
        <w:trPr>
          <w:trHeight w:val="20"/>
        </w:trPr>
        <w:tc>
          <w:tcPr>
            <w:tcW w:w="1348" w:type="pct"/>
            <w:vMerge/>
          </w:tcPr>
          <w:p w14:paraId="69FA30DB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E314163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46578B" w:rsidRPr="00356FE0" w14:paraId="78BC560D" w14:textId="77777777" w:rsidTr="00C432B3">
        <w:trPr>
          <w:trHeight w:val="20"/>
        </w:trPr>
        <w:tc>
          <w:tcPr>
            <w:tcW w:w="1348" w:type="pct"/>
            <w:vMerge/>
          </w:tcPr>
          <w:p w14:paraId="402B1487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4FBF4B66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Основы экономики</w:t>
            </w:r>
          </w:p>
        </w:tc>
      </w:tr>
      <w:tr w:rsidR="0046578B" w:rsidRPr="00356FE0" w14:paraId="40FB8D1C" w14:textId="77777777" w:rsidTr="00C432B3">
        <w:trPr>
          <w:trHeight w:val="20"/>
        </w:trPr>
        <w:tc>
          <w:tcPr>
            <w:tcW w:w="1348" w:type="pct"/>
            <w:vMerge/>
          </w:tcPr>
          <w:p w14:paraId="6C3E344B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9691FF4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Основы организации производства</w:t>
            </w:r>
          </w:p>
        </w:tc>
      </w:tr>
      <w:tr w:rsidR="0046578B" w:rsidRPr="00356FE0" w14:paraId="1C3AFD9E" w14:textId="77777777" w:rsidTr="00C432B3">
        <w:trPr>
          <w:trHeight w:val="20"/>
        </w:trPr>
        <w:tc>
          <w:tcPr>
            <w:tcW w:w="1348" w:type="pct"/>
            <w:vMerge/>
          </w:tcPr>
          <w:p w14:paraId="52C3EF3A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41BD74EA" w14:textId="54BC1CFA" w:rsidR="0046578B" w:rsidRPr="00D408AA" w:rsidRDefault="002D1FF0" w:rsidP="00D408AA">
            <w:pPr>
              <w:pStyle w:val="aff2"/>
              <w:jc w:val="both"/>
            </w:pPr>
            <w:r w:rsidRPr="00D408AA">
              <w:t xml:space="preserve">Меры безопасности </w:t>
            </w:r>
            <w:r w:rsidR="0046578B" w:rsidRPr="00D408AA">
              <w:t>при производстве композиционных материалов</w:t>
            </w:r>
          </w:p>
        </w:tc>
      </w:tr>
      <w:tr w:rsidR="0046578B" w:rsidRPr="00356FE0" w14:paraId="038DF37F" w14:textId="77777777" w:rsidTr="00C432B3">
        <w:trPr>
          <w:trHeight w:val="20"/>
        </w:trPr>
        <w:tc>
          <w:tcPr>
            <w:tcW w:w="1348" w:type="pct"/>
            <w:vMerge/>
          </w:tcPr>
          <w:p w14:paraId="7938FF33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1AA33DFE" w14:textId="578D61BA" w:rsidR="0046578B" w:rsidRPr="00D408AA" w:rsidRDefault="0046578B" w:rsidP="00D408AA">
            <w:pPr>
              <w:pStyle w:val="aff2"/>
              <w:jc w:val="both"/>
            </w:pPr>
            <w:r w:rsidRPr="00D408AA">
              <w:t>Порядок применения средств индивидуальной и коллективной защиты при производстве композиционных материалов</w:t>
            </w:r>
          </w:p>
        </w:tc>
      </w:tr>
      <w:tr w:rsidR="0046578B" w:rsidRPr="00356FE0" w14:paraId="6E571239" w14:textId="77777777" w:rsidTr="00C432B3">
        <w:trPr>
          <w:trHeight w:val="20"/>
        </w:trPr>
        <w:tc>
          <w:tcPr>
            <w:tcW w:w="1348" w:type="pct"/>
            <w:vMerge/>
          </w:tcPr>
          <w:p w14:paraId="13FD0DAD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E026E87" w14:textId="65EB058B" w:rsidR="0046578B" w:rsidRPr="00D408AA" w:rsidRDefault="0046578B" w:rsidP="00D408AA">
            <w:pPr>
              <w:pStyle w:val="aff2"/>
              <w:jc w:val="both"/>
            </w:pPr>
            <w:r w:rsidRPr="00D408AA">
              <w:t>Требования охраны труда, пожарной, промышленной, экологической и электробезопасности</w:t>
            </w:r>
          </w:p>
        </w:tc>
      </w:tr>
      <w:tr w:rsidR="0046578B" w:rsidRPr="00356FE0" w14:paraId="6A395F68" w14:textId="77777777" w:rsidTr="00C432B3">
        <w:trPr>
          <w:trHeight w:val="20"/>
        </w:trPr>
        <w:tc>
          <w:tcPr>
            <w:tcW w:w="1348" w:type="pct"/>
          </w:tcPr>
          <w:p w14:paraId="0D61513A" w14:textId="77777777" w:rsidR="0046578B" w:rsidRPr="00356FE0" w:rsidDel="002A1D54" w:rsidRDefault="0046578B" w:rsidP="00DC11D5">
            <w:pPr>
              <w:pStyle w:val="aff2"/>
            </w:pPr>
            <w:r w:rsidRPr="00356FE0" w:rsidDel="002A1D54">
              <w:t>Другие характеристики</w:t>
            </w:r>
          </w:p>
        </w:tc>
        <w:tc>
          <w:tcPr>
            <w:tcW w:w="3652" w:type="pct"/>
          </w:tcPr>
          <w:p w14:paraId="6975E0AE" w14:textId="77777777" w:rsidR="0046578B" w:rsidRPr="00D408AA" w:rsidRDefault="0046578B" w:rsidP="00D408AA">
            <w:pPr>
              <w:pStyle w:val="aff2"/>
              <w:jc w:val="both"/>
            </w:pPr>
            <w:r w:rsidRPr="00D408AA">
              <w:t>-</w:t>
            </w:r>
          </w:p>
        </w:tc>
      </w:tr>
    </w:tbl>
    <w:p w14:paraId="360DFDB6" w14:textId="77777777" w:rsidR="00C8459E" w:rsidRPr="00356FE0" w:rsidRDefault="00C8459E" w:rsidP="00DC11D5">
      <w:pPr>
        <w:pStyle w:val="3"/>
        <w:keepNext w:val="0"/>
      </w:pPr>
      <w:r w:rsidRPr="00356FE0">
        <w:t>3.</w:t>
      </w:r>
      <w:r w:rsidRPr="00356FE0">
        <w:rPr>
          <w:lang w:val="en-US"/>
        </w:rPr>
        <w:t>4</w:t>
      </w:r>
      <w:r w:rsidRPr="00356FE0">
        <w:t>.2.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4529"/>
        <w:gridCol w:w="722"/>
        <w:gridCol w:w="876"/>
        <w:gridCol w:w="1595"/>
        <w:gridCol w:w="949"/>
      </w:tblGrid>
      <w:tr w:rsidR="00C8459E" w:rsidRPr="00356FE0" w14:paraId="42841E11" w14:textId="77777777" w:rsidTr="00F31EC7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1CAFC4B" w14:textId="77777777" w:rsidR="00C8459E" w:rsidRPr="00356FE0" w:rsidRDefault="00C8459E" w:rsidP="00DC11D5">
            <w:pPr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DA687" w14:textId="19C399D9" w:rsidR="00C8459E" w:rsidRPr="00356FE0" w:rsidRDefault="00C8459E" w:rsidP="00DC11D5">
            <w:r w:rsidRPr="00356FE0">
              <w:t xml:space="preserve">Разработка технических заданий на проектирование систем автоматизированного управления </w:t>
            </w:r>
            <w:r w:rsidR="00050CFA">
              <w:t>гибридны</w:t>
            </w:r>
            <w:r w:rsidR="00C75E4F">
              <w:t xml:space="preserve">ми </w:t>
            </w:r>
            <w:r w:rsidRPr="00356FE0">
              <w:t>производств</w:t>
            </w:r>
            <w:r w:rsidR="00C75E4F">
              <w:t>ами</w:t>
            </w:r>
            <w:r w:rsidRPr="00356FE0">
              <w:t xml:space="preserve"> </w:t>
            </w:r>
            <w:r w:rsidR="0052018B">
              <w:t>изделий из композиционных материалов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2A8EB8" w14:textId="77777777" w:rsidR="00C8459E" w:rsidRPr="00356FE0" w:rsidRDefault="00C8459E" w:rsidP="00DC11D5">
            <w:pPr>
              <w:jc w:val="right"/>
              <w:rPr>
                <w:sz w:val="16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1DE1E" w14:textId="77777777" w:rsidR="00C8459E" w:rsidRPr="00356FE0" w:rsidRDefault="00C8459E" w:rsidP="00DC11D5">
            <w:r w:rsidRPr="00356FE0">
              <w:rPr>
                <w:lang w:val="en-US"/>
              </w:rPr>
              <w:t>D</w:t>
            </w:r>
            <w:r w:rsidRPr="00356FE0">
              <w:t>/02.7</w:t>
            </w:r>
          </w:p>
        </w:tc>
        <w:tc>
          <w:tcPr>
            <w:tcW w:w="7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A3045B" w14:textId="77777777" w:rsidR="00C8459E" w:rsidRPr="00356FE0" w:rsidRDefault="00C8459E" w:rsidP="00DC11D5">
            <w:pPr>
              <w:rPr>
                <w:sz w:val="18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EB00A2" w14:textId="77777777" w:rsidR="00C8459E" w:rsidRPr="00356FE0" w:rsidRDefault="00C8459E" w:rsidP="00DC11D5">
            <w:pPr>
              <w:jc w:val="center"/>
            </w:pPr>
            <w:r w:rsidRPr="00356FE0">
              <w:t>7</w:t>
            </w:r>
          </w:p>
        </w:tc>
      </w:tr>
    </w:tbl>
    <w:p w14:paraId="6DD86324" w14:textId="77777777" w:rsidR="00013D35" w:rsidRDefault="00013D3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0"/>
        <w:gridCol w:w="1557"/>
        <w:gridCol w:w="457"/>
        <w:gridCol w:w="2051"/>
        <w:gridCol w:w="1479"/>
        <w:gridCol w:w="1908"/>
      </w:tblGrid>
      <w:tr w:rsidR="00C8459E" w:rsidRPr="00356FE0" w14:paraId="0A596E78" w14:textId="77777777" w:rsidTr="00F31EC7">
        <w:trPr>
          <w:trHeight w:val="488"/>
        </w:trPr>
        <w:tc>
          <w:tcPr>
            <w:tcW w:w="13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C02FF6" w14:textId="77777777" w:rsidR="00C8459E" w:rsidRPr="00356FE0" w:rsidRDefault="00C8459E" w:rsidP="00DC11D5">
            <w:pPr>
              <w:rPr>
                <w:sz w:val="20"/>
                <w:szCs w:val="18"/>
              </w:rPr>
            </w:pPr>
            <w:r w:rsidRPr="00356FE0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5FCC44A" w14:textId="77777777" w:rsidR="00C8459E" w:rsidRPr="00356FE0" w:rsidRDefault="00C8459E" w:rsidP="00DC11D5">
            <w:r w:rsidRPr="00356FE0">
              <w:rPr>
                <w:sz w:val="20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D030F25" w14:textId="77777777" w:rsidR="00C8459E" w:rsidRPr="00356FE0" w:rsidRDefault="00C8459E" w:rsidP="00DC11D5">
            <w:r w:rsidRPr="00356FE0">
              <w:t>Х</w:t>
            </w:r>
          </w:p>
        </w:tc>
        <w:tc>
          <w:tcPr>
            <w:tcW w:w="10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68C420" w14:textId="77777777" w:rsidR="00C8459E" w:rsidRPr="00356FE0" w:rsidRDefault="00C8459E" w:rsidP="00DC11D5">
            <w:r w:rsidRPr="00356FE0">
              <w:rPr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38D69F" w14:textId="77777777" w:rsidR="00C8459E" w:rsidRPr="00356FE0" w:rsidRDefault="00C8459E" w:rsidP="00DC11D5">
            <w:pPr>
              <w:jc w:val="center"/>
            </w:pPr>
          </w:p>
        </w:tc>
        <w:tc>
          <w:tcPr>
            <w:tcW w:w="9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8E40D1" w14:textId="77777777" w:rsidR="00C8459E" w:rsidRPr="00356FE0" w:rsidRDefault="00C8459E" w:rsidP="00DC11D5">
            <w:pPr>
              <w:jc w:val="center"/>
            </w:pPr>
          </w:p>
        </w:tc>
      </w:tr>
      <w:tr w:rsidR="00C8459E" w:rsidRPr="00356FE0" w14:paraId="41C4585F" w14:textId="77777777" w:rsidTr="00F31EC7">
        <w:trPr>
          <w:trHeight w:val="479"/>
        </w:trPr>
        <w:tc>
          <w:tcPr>
            <w:tcW w:w="1348" w:type="pct"/>
            <w:tcBorders>
              <w:top w:val="nil"/>
              <w:bottom w:val="nil"/>
              <w:right w:val="nil"/>
            </w:tcBorders>
            <w:vAlign w:val="center"/>
          </w:tcPr>
          <w:p w14:paraId="23EFA239" w14:textId="77777777" w:rsidR="00C8459E" w:rsidRPr="00356FE0" w:rsidRDefault="00C8459E" w:rsidP="00DC11D5">
            <w:pPr>
              <w:rPr>
                <w:sz w:val="18"/>
                <w:szCs w:val="16"/>
              </w:rPr>
            </w:pPr>
          </w:p>
        </w:tc>
        <w:tc>
          <w:tcPr>
            <w:tcW w:w="199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2F3A20" w14:textId="77777777" w:rsidR="00C8459E" w:rsidRPr="00356FE0" w:rsidRDefault="00C8459E" w:rsidP="00DC11D5">
            <w:pPr>
              <w:rPr>
                <w:sz w:val="18"/>
                <w:szCs w:val="16"/>
              </w:rPr>
            </w:pPr>
          </w:p>
        </w:tc>
        <w:tc>
          <w:tcPr>
            <w:tcW w:w="7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D5BA2A" w14:textId="77777777" w:rsidR="00C8459E" w:rsidRPr="00356FE0" w:rsidRDefault="00C8459E" w:rsidP="00DC11D5">
            <w:pPr>
              <w:jc w:val="center"/>
              <w:rPr>
                <w:sz w:val="18"/>
                <w:szCs w:val="16"/>
              </w:rPr>
            </w:pPr>
            <w:r w:rsidRPr="00356F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539D40" w14:textId="77777777" w:rsidR="00C8459E" w:rsidRPr="00356FE0" w:rsidRDefault="00C8459E" w:rsidP="00DC11D5">
            <w:pPr>
              <w:ind w:right="-104"/>
              <w:jc w:val="center"/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749A1711" w14:textId="77777777" w:rsidR="000A2F67" w:rsidRPr="00356FE0" w:rsidRDefault="000A2F67" w:rsidP="00DC11D5">
      <w:pPr>
        <w:pStyle w:val="aff2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9"/>
        <w:gridCol w:w="7446"/>
      </w:tblGrid>
      <w:tr w:rsidR="00C8459E" w:rsidRPr="00356FE0" w14:paraId="22AEDEFD" w14:textId="77777777" w:rsidTr="000A2F67">
        <w:trPr>
          <w:trHeight w:val="20"/>
        </w:trPr>
        <w:tc>
          <w:tcPr>
            <w:tcW w:w="1348" w:type="pct"/>
            <w:vMerge w:val="restart"/>
          </w:tcPr>
          <w:p w14:paraId="2E80A86E" w14:textId="77777777" w:rsidR="00C8459E" w:rsidRPr="00356FE0" w:rsidRDefault="00C8459E" w:rsidP="00DC11D5">
            <w:pPr>
              <w:pStyle w:val="aff2"/>
            </w:pPr>
            <w:r w:rsidRPr="00356FE0">
              <w:t>Трудовые действия</w:t>
            </w:r>
          </w:p>
        </w:tc>
        <w:tc>
          <w:tcPr>
            <w:tcW w:w="3652" w:type="pct"/>
          </w:tcPr>
          <w:p w14:paraId="18CA4467" w14:textId="73C36117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Анализ </w:t>
            </w:r>
            <w:r w:rsidR="004D5F17" w:rsidRPr="00356FE0">
              <w:t xml:space="preserve">производств </w:t>
            </w:r>
            <w:r w:rsidR="004D5F17">
              <w:t>изделий из композиционных материалов</w:t>
            </w:r>
            <w:r w:rsidRPr="00356FE0">
              <w:t xml:space="preserve">, интегрированных в производственные линии, с целью выявления потребности в применении системы автоматизированного управления </w:t>
            </w:r>
          </w:p>
        </w:tc>
      </w:tr>
      <w:tr w:rsidR="00C8459E" w:rsidRPr="00356FE0" w14:paraId="5A6B2BF8" w14:textId="77777777" w:rsidTr="000A2F67">
        <w:trPr>
          <w:trHeight w:val="20"/>
        </w:trPr>
        <w:tc>
          <w:tcPr>
            <w:tcW w:w="1348" w:type="pct"/>
            <w:vMerge/>
          </w:tcPr>
          <w:p w14:paraId="29AD52E6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795203DD" w14:textId="5F9F259A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Анализ существующих систем автоматизированного управления комплексных систем </w:t>
            </w:r>
            <w:r w:rsidR="004D5F17" w:rsidRPr="00356FE0">
              <w:t xml:space="preserve">производств </w:t>
            </w:r>
            <w:r w:rsidR="004D5F17">
              <w:t>изделий из композиционных материалов</w:t>
            </w:r>
            <w:r w:rsidRPr="00356FE0">
              <w:t>, интегрированных в производственные линии</w:t>
            </w:r>
          </w:p>
        </w:tc>
      </w:tr>
      <w:tr w:rsidR="00C8459E" w:rsidRPr="00356FE0" w14:paraId="2B3A254B" w14:textId="77777777" w:rsidTr="000A2F67">
        <w:trPr>
          <w:trHeight w:val="20"/>
        </w:trPr>
        <w:tc>
          <w:tcPr>
            <w:tcW w:w="1348" w:type="pct"/>
            <w:vMerge/>
          </w:tcPr>
          <w:p w14:paraId="5C82BE81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1ED34CE8" w14:textId="77777777" w:rsidR="00C8459E" w:rsidRPr="00356FE0" w:rsidRDefault="00C8459E" w:rsidP="00013D35">
            <w:pPr>
              <w:pStyle w:val="aff2"/>
              <w:jc w:val="both"/>
            </w:pPr>
            <w:r w:rsidRPr="00356FE0">
              <w:t>Оценка экономических характеристик систем автоматизированного управления технологическими комплексами аддитивных производств, интегрированными в производственные линии</w:t>
            </w:r>
          </w:p>
        </w:tc>
      </w:tr>
      <w:tr w:rsidR="00C8459E" w:rsidRPr="00356FE0" w14:paraId="72667DE9" w14:textId="77777777" w:rsidTr="000A2F67">
        <w:trPr>
          <w:trHeight w:val="20"/>
        </w:trPr>
        <w:tc>
          <w:tcPr>
            <w:tcW w:w="1348" w:type="pct"/>
            <w:vMerge/>
          </w:tcPr>
          <w:p w14:paraId="70B56CE2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7B1F149B" w14:textId="58D80E0A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Определение потребности в конкретных системах автоматизированного управления технологическими комплексами </w:t>
            </w:r>
            <w:r w:rsidR="00221E51">
              <w:t xml:space="preserve">производства </w:t>
            </w:r>
            <w:r w:rsidR="004D5F17">
              <w:t>изделий из композиционных материалов</w:t>
            </w:r>
            <w:r w:rsidRPr="00356FE0">
              <w:t>, интегрированными в производственные линии</w:t>
            </w:r>
          </w:p>
        </w:tc>
      </w:tr>
      <w:tr w:rsidR="00C8459E" w:rsidRPr="00356FE0" w14:paraId="62E3D44C" w14:textId="77777777" w:rsidTr="000A2F67">
        <w:trPr>
          <w:trHeight w:val="20"/>
        </w:trPr>
        <w:tc>
          <w:tcPr>
            <w:tcW w:w="1348" w:type="pct"/>
            <w:vMerge/>
          </w:tcPr>
          <w:p w14:paraId="60F93A5F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5441298C" w14:textId="77777777" w:rsidR="00C8459E" w:rsidRPr="00356FE0" w:rsidRDefault="00C8459E" w:rsidP="00013D35">
            <w:pPr>
              <w:pStyle w:val="aff2"/>
              <w:jc w:val="both"/>
            </w:pPr>
            <w:r w:rsidRPr="00356FE0">
              <w:t>Создание заявки на разработку системы автоматизированного управления технологическими комплексами аддитивных производств, интегрированными в производственные линии</w:t>
            </w:r>
          </w:p>
        </w:tc>
      </w:tr>
      <w:tr w:rsidR="00C8459E" w:rsidRPr="00356FE0" w14:paraId="330FEC14" w14:textId="77777777" w:rsidTr="000A2F67">
        <w:trPr>
          <w:trHeight w:val="20"/>
        </w:trPr>
        <w:tc>
          <w:tcPr>
            <w:tcW w:w="1348" w:type="pct"/>
            <w:vMerge/>
          </w:tcPr>
          <w:p w14:paraId="59544BCA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11EC589B" w14:textId="27B50553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Разработка технического задания на проектирование системы автоматизированного управления технологическими комплексами </w:t>
            </w:r>
            <w:r w:rsidR="00221E51">
              <w:t>производства изделий из композиционных материалов</w:t>
            </w:r>
            <w:r w:rsidRPr="00356FE0">
              <w:t>, интегрированн</w:t>
            </w:r>
            <w:r w:rsidR="00AA3505">
              <w:t>ыми</w:t>
            </w:r>
            <w:r w:rsidRPr="00356FE0">
              <w:t xml:space="preserve"> в производственные линии</w:t>
            </w:r>
          </w:p>
        </w:tc>
      </w:tr>
      <w:tr w:rsidR="00C8459E" w:rsidRPr="00356FE0" w14:paraId="26B7118F" w14:textId="77777777" w:rsidTr="000A2F67">
        <w:trPr>
          <w:trHeight w:val="20"/>
        </w:trPr>
        <w:tc>
          <w:tcPr>
            <w:tcW w:w="1348" w:type="pct"/>
            <w:vMerge/>
          </w:tcPr>
          <w:p w14:paraId="04E096D5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37071B82" w14:textId="65A1F85B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Согласование технического задания на разработку системы автоматизированного управления технологическими комплексами </w:t>
            </w:r>
            <w:r w:rsidR="00221E51">
              <w:t>производства изделий из композиционных материалов</w:t>
            </w:r>
            <w:r w:rsidRPr="00356FE0">
              <w:t>, интегрированн</w:t>
            </w:r>
            <w:r w:rsidR="00AA3505">
              <w:t>ыми</w:t>
            </w:r>
            <w:r w:rsidRPr="00356FE0">
              <w:t xml:space="preserve"> в производственные линии, с руководством подразделения, метрологической службой, информационно-технической службой и экономической службой организации</w:t>
            </w:r>
          </w:p>
        </w:tc>
      </w:tr>
      <w:tr w:rsidR="00C8459E" w:rsidRPr="00356FE0" w14:paraId="034FD5DA" w14:textId="77777777" w:rsidTr="000A2F67">
        <w:trPr>
          <w:trHeight w:val="20"/>
        </w:trPr>
        <w:tc>
          <w:tcPr>
            <w:tcW w:w="1348" w:type="pct"/>
            <w:vMerge/>
          </w:tcPr>
          <w:p w14:paraId="582971CA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48FF403A" w14:textId="079306DB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Внесение технического задания на разработку систем автоматизированного управления технологическими комплексами </w:t>
            </w:r>
            <w:r w:rsidR="00221E51">
              <w:t>производства изделий из композиционных материалов</w:t>
            </w:r>
            <w:r w:rsidRPr="00356FE0">
              <w:t>, интегрированны</w:t>
            </w:r>
            <w:r w:rsidR="00AA3505">
              <w:t>ми</w:t>
            </w:r>
            <w:r w:rsidRPr="00356FE0">
              <w:t xml:space="preserve"> в производственные линии, на согласование </w:t>
            </w:r>
            <w:r w:rsidR="00013D35">
              <w:t xml:space="preserve">с </w:t>
            </w:r>
            <w:r w:rsidRPr="00356FE0">
              <w:t>производственными и экономическим подразделениям организации</w:t>
            </w:r>
          </w:p>
        </w:tc>
      </w:tr>
      <w:tr w:rsidR="00C8459E" w:rsidRPr="00356FE0" w14:paraId="48D30EC2" w14:textId="77777777" w:rsidTr="000A2F67">
        <w:trPr>
          <w:trHeight w:val="20"/>
        </w:trPr>
        <w:tc>
          <w:tcPr>
            <w:tcW w:w="1348" w:type="pct"/>
            <w:vMerge w:val="restart"/>
          </w:tcPr>
          <w:p w14:paraId="28CBCB70" w14:textId="77777777" w:rsidR="00C8459E" w:rsidRPr="00356FE0" w:rsidDel="002A1D54" w:rsidRDefault="00C8459E" w:rsidP="00DC11D5">
            <w:pPr>
              <w:pStyle w:val="aff2"/>
            </w:pPr>
            <w:r w:rsidRPr="00356FE0" w:rsidDel="002A1D54">
              <w:t>Необходимые умения</w:t>
            </w:r>
          </w:p>
        </w:tc>
        <w:tc>
          <w:tcPr>
            <w:tcW w:w="3652" w:type="pct"/>
          </w:tcPr>
          <w:p w14:paraId="2D4846DB" w14:textId="6D42F5F2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Анализировать интегрированные производственные линии, включающие </w:t>
            </w:r>
            <w:r w:rsidR="009D62A7">
              <w:t>производств</w:t>
            </w:r>
            <w:r w:rsidR="00013D35">
              <w:t>о</w:t>
            </w:r>
            <w:r w:rsidR="009D62A7">
              <w:t xml:space="preserve"> изделий из композиционных материалов</w:t>
            </w:r>
            <w:r w:rsidRPr="00356FE0">
              <w:t>, с целью выявления потребности в применении системы автоматизированного управления</w:t>
            </w:r>
          </w:p>
        </w:tc>
      </w:tr>
      <w:tr w:rsidR="00C8459E" w:rsidRPr="00356FE0" w14:paraId="10E1EDCD" w14:textId="77777777" w:rsidTr="000A2F67">
        <w:trPr>
          <w:trHeight w:val="20"/>
        </w:trPr>
        <w:tc>
          <w:tcPr>
            <w:tcW w:w="1348" w:type="pct"/>
            <w:vMerge/>
          </w:tcPr>
          <w:p w14:paraId="63EA0217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235F0F7D" w14:textId="526B6CB2" w:rsidR="00C8459E" w:rsidRPr="00356FE0" w:rsidRDefault="00C8459E" w:rsidP="000C3019">
            <w:pPr>
              <w:pStyle w:val="aff2"/>
              <w:jc w:val="both"/>
            </w:pPr>
            <w:r w:rsidRPr="00356FE0">
              <w:t xml:space="preserve">Вносить предложения по использованию методик контроля </w:t>
            </w:r>
            <w:r w:rsidR="000C3019" w:rsidRPr="00356FE0">
              <w:t>систем автоматизированного управления технологически</w:t>
            </w:r>
            <w:r w:rsidR="000C3019">
              <w:t>х комплексов</w:t>
            </w:r>
            <w:r w:rsidR="000C3019" w:rsidRPr="00356FE0">
              <w:t xml:space="preserve"> </w:t>
            </w:r>
            <w:r w:rsidR="009D62A7">
              <w:t>производств</w:t>
            </w:r>
            <w:r w:rsidR="000C3019">
              <w:t>а</w:t>
            </w:r>
            <w:r w:rsidR="009D62A7">
              <w:t xml:space="preserve"> изделий из композиционных материалов</w:t>
            </w:r>
            <w:r w:rsidRPr="00356FE0">
              <w:t xml:space="preserve">, </w:t>
            </w:r>
            <w:r w:rsidRPr="007734EE">
              <w:t>интегрированных в производственные линии</w:t>
            </w:r>
          </w:p>
        </w:tc>
      </w:tr>
      <w:tr w:rsidR="00C8459E" w:rsidRPr="00356FE0" w14:paraId="018ECD47" w14:textId="77777777" w:rsidTr="000A2F67">
        <w:trPr>
          <w:trHeight w:val="20"/>
        </w:trPr>
        <w:tc>
          <w:tcPr>
            <w:tcW w:w="1348" w:type="pct"/>
            <w:vMerge/>
          </w:tcPr>
          <w:p w14:paraId="466C9E93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500C43B8" w14:textId="3ACF83B5" w:rsidR="00C8459E" w:rsidRPr="00356FE0" w:rsidRDefault="00C8459E" w:rsidP="00013D35">
            <w:pPr>
              <w:pStyle w:val="aff2"/>
              <w:jc w:val="both"/>
            </w:pPr>
            <w:r w:rsidRPr="00356FE0">
              <w:t>Про</w:t>
            </w:r>
            <w:r w:rsidR="00013D35">
              <w:t>из</w:t>
            </w:r>
            <w:r w:rsidRPr="00356FE0">
              <w:t>водить анализ структуры, возможностей и аппаратной реализации систем автоматизированного управления производств</w:t>
            </w:r>
            <w:r w:rsidR="00013D35">
              <w:t>ом</w:t>
            </w:r>
            <w:r w:rsidR="009D62A7">
              <w:t xml:space="preserve"> изделий из композиционных материалов</w:t>
            </w:r>
            <w:r w:rsidRPr="00356FE0">
              <w:t>, интегрированны</w:t>
            </w:r>
            <w:r w:rsidR="00013D35">
              <w:t>х</w:t>
            </w:r>
            <w:r w:rsidRPr="00356FE0">
              <w:t xml:space="preserve"> в производственные </w:t>
            </w:r>
            <w:r>
              <w:t>линии</w:t>
            </w:r>
          </w:p>
        </w:tc>
      </w:tr>
      <w:tr w:rsidR="00C8459E" w:rsidRPr="00356FE0" w14:paraId="0A3CEB71" w14:textId="77777777" w:rsidTr="000A2F67">
        <w:trPr>
          <w:trHeight w:val="20"/>
        </w:trPr>
        <w:tc>
          <w:tcPr>
            <w:tcW w:w="1348" w:type="pct"/>
            <w:vMerge/>
          </w:tcPr>
          <w:p w14:paraId="5E65D1B1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032A5649" w14:textId="53F823DF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Определять необходимость разработки конкретных систем автоматизированного управления процессами </w:t>
            </w:r>
            <w:r w:rsidR="009D62A7">
              <w:t>формообразования изделий из композиционных материалов</w:t>
            </w:r>
            <w:r w:rsidRPr="00356FE0">
              <w:t xml:space="preserve">, интегрированных в производственные </w:t>
            </w:r>
            <w:r>
              <w:t>линии</w:t>
            </w:r>
          </w:p>
        </w:tc>
      </w:tr>
      <w:tr w:rsidR="00C8459E" w:rsidRPr="00356FE0" w14:paraId="761B7369" w14:textId="77777777" w:rsidTr="000A2F67">
        <w:trPr>
          <w:trHeight w:val="20"/>
        </w:trPr>
        <w:tc>
          <w:tcPr>
            <w:tcW w:w="1348" w:type="pct"/>
            <w:vMerge/>
          </w:tcPr>
          <w:p w14:paraId="5E20F504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3164764F" w14:textId="1398403E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Применять вычислительную технику и программное обеспечение при разработке технических заданий на системы автоматизированного управления </w:t>
            </w:r>
            <w:r w:rsidR="009D62A7">
              <w:t>производством изделий из композиционных материалов</w:t>
            </w:r>
            <w:r w:rsidRPr="00356FE0">
              <w:t>, интегрированн</w:t>
            </w:r>
            <w:r w:rsidR="00013D35">
              <w:t>ые</w:t>
            </w:r>
            <w:r w:rsidRPr="00356FE0">
              <w:t xml:space="preserve"> в производственные </w:t>
            </w:r>
            <w:r>
              <w:t>линии</w:t>
            </w:r>
          </w:p>
        </w:tc>
      </w:tr>
      <w:tr w:rsidR="00C8459E" w:rsidRPr="00356FE0" w14:paraId="75E76AE4" w14:textId="77777777" w:rsidTr="000A2F67">
        <w:trPr>
          <w:trHeight w:val="20"/>
        </w:trPr>
        <w:tc>
          <w:tcPr>
            <w:tcW w:w="1348" w:type="pct"/>
            <w:vMerge/>
          </w:tcPr>
          <w:p w14:paraId="162784A0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05179CCF" w14:textId="340FC8F4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Прогнозировать расходы на создание систем автоматизированного управления </w:t>
            </w:r>
            <w:r w:rsidR="009D62A7">
              <w:t>производством изделий из композиционных материалов</w:t>
            </w:r>
            <w:r w:rsidRPr="00356FE0">
              <w:t>, интегрированны</w:t>
            </w:r>
            <w:r w:rsidR="00AA3505">
              <w:t>х</w:t>
            </w:r>
            <w:r w:rsidRPr="00356FE0">
              <w:t xml:space="preserve"> в производственные </w:t>
            </w:r>
            <w:r>
              <w:t>линии</w:t>
            </w:r>
          </w:p>
        </w:tc>
      </w:tr>
      <w:tr w:rsidR="00C8459E" w:rsidRPr="00356FE0" w14:paraId="12B13BAF" w14:textId="77777777" w:rsidTr="000A2F67">
        <w:trPr>
          <w:trHeight w:val="20"/>
        </w:trPr>
        <w:tc>
          <w:tcPr>
            <w:tcW w:w="1348" w:type="pct"/>
            <w:vMerge/>
          </w:tcPr>
          <w:p w14:paraId="49FCA7C9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7CBDA6B4" w14:textId="11EEBDF1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Оценивать экономический эффект от разработки систем автоматизированного управления </w:t>
            </w:r>
            <w:r w:rsidR="009D62A7">
              <w:t>производством изделий из композиционных материалов</w:t>
            </w:r>
            <w:r w:rsidRPr="00356FE0">
              <w:t>, интегрированны</w:t>
            </w:r>
            <w:r w:rsidR="00AA3505">
              <w:t>х</w:t>
            </w:r>
            <w:r w:rsidRPr="00356FE0">
              <w:t xml:space="preserve"> в производственные </w:t>
            </w:r>
            <w:r>
              <w:t>линии</w:t>
            </w:r>
          </w:p>
        </w:tc>
      </w:tr>
      <w:tr w:rsidR="00C8459E" w:rsidRPr="00356FE0" w14:paraId="49749154" w14:textId="77777777" w:rsidTr="000A2F67">
        <w:trPr>
          <w:trHeight w:val="20"/>
        </w:trPr>
        <w:tc>
          <w:tcPr>
            <w:tcW w:w="1348" w:type="pct"/>
            <w:vMerge/>
          </w:tcPr>
          <w:p w14:paraId="344B5874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</w:tcPr>
          <w:p w14:paraId="498D369A" w14:textId="6273F4FF" w:rsidR="00C8459E" w:rsidRPr="00356FE0" w:rsidRDefault="00C8459E" w:rsidP="00013D35">
            <w:pPr>
              <w:pStyle w:val="aff2"/>
              <w:jc w:val="both"/>
            </w:pPr>
            <w:r w:rsidRPr="00356FE0">
              <w:t xml:space="preserve">Интегрировать системы автоматизированного управления </w:t>
            </w:r>
            <w:r w:rsidR="009D62A7">
              <w:t>производством изделий из композиционных материалов</w:t>
            </w:r>
            <w:r w:rsidR="009D62A7" w:rsidRPr="00356FE0">
              <w:t xml:space="preserve"> </w:t>
            </w:r>
            <w:r w:rsidRPr="00356FE0">
              <w:t>в единую систему обмена информацией</w:t>
            </w:r>
          </w:p>
        </w:tc>
      </w:tr>
      <w:tr w:rsidR="0046578B" w:rsidRPr="00356FE0" w14:paraId="69632D87" w14:textId="77777777" w:rsidTr="000A2F67">
        <w:trPr>
          <w:trHeight w:val="20"/>
        </w:trPr>
        <w:tc>
          <w:tcPr>
            <w:tcW w:w="1348" w:type="pct"/>
            <w:vMerge w:val="restart"/>
          </w:tcPr>
          <w:p w14:paraId="17F82620" w14:textId="77777777" w:rsidR="0046578B" w:rsidRPr="00356FE0" w:rsidRDefault="0046578B" w:rsidP="00DC11D5">
            <w:pPr>
              <w:pStyle w:val="aff2"/>
            </w:pPr>
            <w:r w:rsidRPr="00356FE0" w:rsidDel="002A1D54">
              <w:t>Необходимые знания</w:t>
            </w:r>
          </w:p>
        </w:tc>
        <w:tc>
          <w:tcPr>
            <w:tcW w:w="3652" w:type="pct"/>
          </w:tcPr>
          <w:p w14:paraId="25DB4E9A" w14:textId="1BD70BC5" w:rsidR="0046578B" w:rsidRPr="00356FE0" w:rsidRDefault="0046578B" w:rsidP="00013D35">
            <w:pPr>
              <w:pStyle w:val="aff2"/>
              <w:jc w:val="both"/>
            </w:pPr>
            <w:r w:rsidRPr="00356FE0">
              <w:t>Методические документы, регламентирующие вопросы разработки систем автоматизированного управления технологическими процессами, интегрированны</w:t>
            </w:r>
            <w:r w:rsidR="00AA3505">
              <w:t>х</w:t>
            </w:r>
            <w:r w:rsidRPr="00356FE0">
              <w:t xml:space="preserve"> в производственные </w:t>
            </w:r>
            <w:r>
              <w:t>линии</w:t>
            </w:r>
          </w:p>
        </w:tc>
      </w:tr>
      <w:tr w:rsidR="0046578B" w:rsidRPr="00356FE0" w14:paraId="69348A4D" w14:textId="77777777" w:rsidTr="000A2F67">
        <w:trPr>
          <w:trHeight w:val="20"/>
        </w:trPr>
        <w:tc>
          <w:tcPr>
            <w:tcW w:w="1348" w:type="pct"/>
            <w:vMerge/>
          </w:tcPr>
          <w:p w14:paraId="1CD68E1B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E165129" w14:textId="107BD326" w:rsidR="0046578B" w:rsidRPr="00356FE0" w:rsidRDefault="0046578B" w:rsidP="00013D35">
            <w:pPr>
              <w:pStyle w:val="aff2"/>
              <w:jc w:val="both"/>
            </w:pPr>
            <w:r w:rsidRPr="00356FE0">
              <w:t>Виды, физические принципы работы, область применения и принципиальные ограничения методов и средств измерения температуры, применяемых в производстве</w:t>
            </w:r>
            <w:r>
              <w:t xml:space="preserve"> изделий из композиционных материалов</w:t>
            </w:r>
          </w:p>
        </w:tc>
      </w:tr>
      <w:tr w:rsidR="0046578B" w:rsidRPr="00356FE0" w14:paraId="243872E5" w14:textId="77777777" w:rsidTr="000A2F67">
        <w:trPr>
          <w:trHeight w:val="20"/>
        </w:trPr>
        <w:tc>
          <w:tcPr>
            <w:tcW w:w="1348" w:type="pct"/>
            <w:vMerge/>
          </w:tcPr>
          <w:p w14:paraId="1FAAA848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710692BE" w14:textId="48F19A0D" w:rsidR="0046578B" w:rsidRPr="00356FE0" w:rsidRDefault="0046578B" w:rsidP="00013D35">
            <w:pPr>
              <w:pStyle w:val="aff2"/>
              <w:jc w:val="both"/>
            </w:pPr>
            <w:r w:rsidRPr="00356FE0">
              <w:t>Виды, физические принципы работы и область применения методов формообразования</w:t>
            </w:r>
            <w:r>
              <w:t xml:space="preserve"> изделий из композиционных материалов</w:t>
            </w:r>
          </w:p>
        </w:tc>
      </w:tr>
      <w:tr w:rsidR="0046578B" w:rsidRPr="00356FE0" w14:paraId="31E5396C" w14:textId="77777777" w:rsidTr="000A2F67">
        <w:trPr>
          <w:trHeight w:val="20"/>
        </w:trPr>
        <w:tc>
          <w:tcPr>
            <w:tcW w:w="1348" w:type="pct"/>
            <w:vMerge/>
          </w:tcPr>
          <w:p w14:paraId="249C7603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1681B1F" w14:textId="4816A073" w:rsidR="0046578B" w:rsidRPr="00356FE0" w:rsidRDefault="0046578B" w:rsidP="00013D35">
            <w:pPr>
              <w:pStyle w:val="aff2"/>
              <w:jc w:val="both"/>
            </w:pPr>
            <w:r w:rsidRPr="00356FE0">
              <w:t xml:space="preserve">Структура, возможности и принципы программной и аппаратной реализации систем автоматизированного управления процессами </w:t>
            </w:r>
            <w:r>
              <w:t>производства изделий из композиционных материалов</w:t>
            </w:r>
            <w:r w:rsidRPr="00356FE0">
              <w:t>, интегрированн</w:t>
            </w:r>
            <w:r w:rsidR="00AA3505">
              <w:t>ых</w:t>
            </w:r>
            <w:r w:rsidRPr="00356FE0">
              <w:t xml:space="preserve"> в производственные </w:t>
            </w:r>
            <w:r>
              <w:t>линии</w:t>
            </w:r>
          </w:p>
        </w:tc>
      </w:tr>
      <w:tr w:rsidR="0046578B" w:rsidRPr="00356FE0" w14:paraId="7DD39A24" w14:textId="77777777" w:rsidTr="000A2F67">
        <w:trPr>
          <w:trHeight w:val="20"/>
        </w:trPr>
        <w:tc>
          <w:tcPr>
            <w:tcW w:w="1348" w:type="pct"/>
            <w:vMerge/>
          </w:tcPr>
          <w:p w14:paraId="41D8B0D0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103E777" w14:textId="54A07C1D" w:rsidR="0046578B" w:rsidRPr="00356FE0" w:rsidRDefault="0046578B" w:rsidP="00013D35">
            <w:pPr>
              <w:pStyle w:val="aff2"/>
              <w:jc w:val="both"/>
            </w:pPr>
            <w:r w:rsidRPr="00356FE0">
              <w:t>Принципы управления технологическими параметрами, применяемые в производств</w:t>
            </w:r>
            <w:r>
              <w:t>е изделий из композиционных материалов</w:t>
            </w:r>
          </w:p>
        </w:tc>
      </w:tr>
      <w:tr w:rsidR="0046578B" w:rsidRPr="00356FE0" w14:paraId="73D27E06" w14:textId="77777777" w:rsidTr="000A2F67">
        <w:trPr>
          <w:trHeight w:val="20"/>
        </w:trPr>
        <w:tc>
          <w:tcPr>
            <w:tcW w:w="1348" w:type="pct"/>
            <w:vMerge/>
          </w:tcPr>
          <w:p w14:paraId="39CD5615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156C38FA" w14:textId="77777777" w:rsidR="0046578B" w:rsidRPr="00356FE0" w:rsidRDefault="0046578B" w:rsidP="00013D35">
            <w:pPr>
              <w:pStyle w:val="aff2"/>
              <w:jc w:val="both"/>
            </w:pPr>
            <w:r w:rsidRPr="00356FE0">
              <w:t>Единая система конструкторской документации</w:t>
            </w:r>
          </w:p>
        </w:tc>
      </w:tr>
      <w:tr w:rsidR="0046578B" w:rsidRPr="00356FE0" w14:paraId="47BE2B79" w14:textId="77777777" w:rsidTr="000A2F67">
        <w:trPr>
          <w:trHeight w:val="20"/>
        </w:trPr>
        <w:tc>
          <w:tcPr>
            <w:tcW w:w="1348" w:type="pct"/>
            <w:vMerge/>
          </w:tcPr>
          <w:p w14:paraId="6D3996A6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555562DA" w14:textId="77777777" w:rsidR="0046578B" w:rsidRPr="00356FE0" w:rsidRDefault="0046578B" w:rsidP="00013D35">
            <w:pPr>
              <w:pStyle w:val="aff2"/>
              <w:jc w:val="both"/>
            </w:pPr>
            <w:r w:rsidRPr="00356FE0">
              <w:t>Единая система допусков и посадок</w:t>
            </w:r>
          </w:p>
        </w:tc>
      </w:tr>
      <w:tr w:rsidR="0046578B" w:rsidRPr="00356FE0" w14:paraId="6909E06F" w14:textId="77777777" w:rsidTr="000A2F67">
        <w:trPr>
          <w:trHeight w:val="20"/>
        </w:trPr>
        <w:tc>
          <w:tcPr>
            <w:tcW w:w="1348" w:type="pct"/>
            <w:vMerge/>
          </w:tcPr>
          <w:p w14:paraId="65969879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5D6439CA" w14:textId="77777777" w:rsidR="0046578B" w:rsidRPr="00356FE0" w:rsidRDefault="0046578B" w:rsidP="00013D35">
            <w:pPr>
              <w:pStyle w:val="aff2"/>
              <w:jc w:val="both"/>
            </w:pPr>
            <w:r w:rsidRPr="00356FE0">
              <w:t>Единая система технологической документации</w:t>
            </w:r>
          </w:p>
        </w:tc>
      </w:tr>
      <w:tr w:rsidR="0046578B" w:rsidRPr="00356FE0" w14:paraId="41BCF9C4" w14:textId="77777777" w:rsidTr="000A2F67">
        <w:trPr>
          <w:trHeight w:val="20"/>
        </w:trPr>
        <w:tc>
          <w:tcPr>
            <w:tcW w:w="1348" w:type="pct"/>
            <w:vMerge/>
          </w:tcPr>
          <w:p w14:paraId="3AF3EB4D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A96AECE" w14:textId="77777777" w:rsidR="0046578B" w:rsidRPr="00356FE0" w:rsidRDefault="0046578B" w:rsidP="00013D35">
            <w:pPr>
              <w:pStyle w:val="aff2"/>
              <w:jc w:val="both"/>
            </w:pPr>
            <w:r w:rsidRPr="00356FE0">
              <w:t>Единая система технологической подготовки производства</w:t>
            </w:r>
          </w:p>
        </w:tc>
      </w:tr>
      <w:tr w:rsidR="0046578B" w:rsidRPr="00356FE0" w14:paraId="760A6AFC" w14:textId="77777777" w:rsidTr="000A2F67">
        <w:trPr>
          <w:trHeight w:val="20"/>
        </w:trPr>
        <w:tc>
          <w:tcPr>
            <w:tcW w:w="1348" w:type="pct"/>
            <w:vMerge/>
          </w:tcPr>
          <w:p w14:paraId="09C6A162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429E387" w14:textId="77777777" w:rsidR="0046578B" w:rsidRPr="00356FE0" w:rsidRDefault="0046578B" w:rsidP="00013D35">
            <w:pPr>
              <w:pStyle w:val="aff2"/>
              <w:jc w:val="both"/>
            </w:pPr>
            <w:r w:rsidRPr="00356FE0">
              <w:t xml:space="preserve">Порядок оформления производственно-технической документации с использованием вычислительной техники и прикладных программ </w:t>
            </w:r>
          </w:p>
        </w:tc>
      </w:tr>
      <w:tr w:rsidR="0046578B" w:rsidRPr="00356FE0" w14:paraId="1D15DDDF" w14:textId="77777777" w:rsidTr="000A2F67">
        <w:trPr>
          <w:trHeight w:val="20"/>
        </w:trPr>
        <w:tc>
          <w:tcPr>
            <w:tcW w:w="1348" w:type="pct"/>
            <w:vMerge/>
          </w:tcPr>
          <w:p w14:paraId="08B7478D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7A40A564" w14:textId="18759410" w:rsidR="0046578B" w:rsidRPr="00356FE0" w:rsidRDefault="0046578B" w:rsidP="00013D35">
            <w:pPr>
              <w:pStyle w:val="aff2"/>
              <w:jc w:val="both"/>
            </w:pPr>
            <w:r w:rsidRPr="00356FE0">
              <w:t xml:space="preserve">Порядок разработки технических заданий на системы автоматизированного управления процессами </w:t>
            </w:r>
            <w:r>
              <w:t>производства изделий из композиционных материалов</w:t>
            </w:r>
            <w:r w:rsidRPr="00356FE0">
              <w:t>, интегрированными в производственные линии</w:t>
            </w:r>
          </w:p>
        </w:tc>
      </w:tr>
      <w:tr w:rsidR="0046578B" w:rsidRPr="00356FE0" w14:paraId="5B8478CF" w14:textId="77777777" w:rsidTr="000A2F67">
        <w:trPr>
          <w:trHeight w:val="20"/>
        </w:trPr>
        <w:tc>
          <w:tcPr>
            <w:tcW w:w="1348" w:type="pct"/>
            <w:vMerge/>
          </w:tcPr>
          <w:p w14:paraId="6AED8741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56AC140" w14:textId="270EB7AA" w:rsidR="0046578B" w:rsidRPr="00356FE0" w:rsidRDefault="0046578B" w:rsidP="00013D35">
            <w:pPr>
              <w:pStyle w:val="aff2"/>
              <w:jc w:val="both"/>
            </w:pPr>
            <w:r w:rsidRPr="00356FE0">
              <w:t xml:space="preserve">Программное обеспечение, применяемое при разработке технических заданий на системы автоматизированного управления </w:t>
            </w:r>
            <w:r>
              <w:t>производством изделий из композиционных материалов</w:t>
            </w:r>
            <w:r w:rsidRPr="00356FE0">
              <w:t>, интегрированным</w:t>
            </w:r>
            <w:r w:rsidR="00AA3505">
              <w:t>и</w:t>
            </w:r>
            <w:r w:rsidRPr="00356FE0">
              <w:t xml:space="preserve"> в производственные линии</w:t>
            </w:r>
          </w:p>
        </w:tc>
      </w:tr>
      <w:tr w:rsidR="0046578B" w:rsidRPr="00356FE0" w14:paraId="37120077" w14:textId="77777777" w:rsidTr="000A2F67">
        <w:trPr>
          <w:trHeight w:val="20"/>
        </w:trPr>
        <w:tc>
          <w:tcPr>
            <w:tcW w:w="1348" w:type="pct"/>
            <w:vMerge/>
          </w:tcPr>
          <w:p w14:paraId="041B7EC3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DDA9EFC" w14:textId="77777777" w:rsidR="0046578B" w:rsidRPr="00356FE0" w:rsidRDefault="0046578B" w:rsidP="00013D35">
            <w:pPr>
              <w:pStyle w:val="aff2"/>
              <w:jc w:val="both"/>
            </w:pPr>
            <w:r w:rsidRPr="00356FE0">
              <w:t>Порядок применения автоматизированных рабочих мест системы управления, подключенными к сети обмена данными</w:t>
            </w:r>
          </w:p>
        </w:tc>
      </w:tr>
      <w:tr w:rsidR="0046578B" w:rsidRPr="00356FE0" w14:paraId="6A256CA0" w14:textId="77777777" w:rsidTr="000A2F67">
        <w:trPr>
          <w:trHeight w:val="20"/>
        </w:trPr>
        <w:tc>
          <w:tcPr>
            <w:tcW w:w="1348" w:type="pct"/>
            <w:vMerge/>
          </w:tcPr>
          <w:p w14:paraId="48A8A3AE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089C2ADF" w14:textId="1286E786" w:rsidR="0046578B" w:rsidRPr="00356FE0" w:rsidRDefault="0046578B" w:rsidP="00013D35">
            <w:pPr>
              <w:pStyle w:val="aff2"/>
              <w:jc w:val="both"/>
            </w:pPr>
            <w:r w:rsidRPr="00356FE0">
              <w:t xml:space="preserve">Состав, назначение и возможность программного обеспечения, применяемого в системах автоматизированного управления </w:t>
            </w:r>
            <w:r>
              <w:t>производством изделий из композиционных материалов</w:t>
            </w:r>
            <w:r w:rsidRPr="00356FE0">
              <w:t>, интегрированны</w:t>
            </w:r>
            <w:r w:rsidR="00AA3505">
              <w:t>х</w:t>
            </w:r>
            <w:r w:rsidRPr="00356FE0">
              <w:t xml:space="preserve"> в производственные линии</w:t>
            </w:r>
          </w:p>
        </w:tc>
      </w:tr>
      <w:tr w:rsidR="0046578B" w:rsidRPr="00356FE0" w14:paraId="159B86E5" w14:textId="77777777" w:rsidTr="000A2F67">
        <w:trPr>
          <w:trHeight w:val="20"/>
        </w:trPr>
        <w:tc>
          <w:tcPr>
            <w:tcW w:w="1348" w:type="pct"/>
            <w:vMerge/>
          </w:tcPr>
          <w:p w14:paraId="38C51822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7C3B9A4D" w14:textId="0EEB624C" w:rsidR="0046578B" w:rsidRPr="00356FE0" w:rsidRDefault="0046578B" w:rsidP="00013D35">
            <w:pPr>
              <w:pStyle w:val="aff2"/>
              <w:jc w:val="both"/>
            </w:pPr>
            <w:r w:rsidRPr="00356FE0">
              <w:t xml:space="preserve">Практические и теоретические основы реализации этапов проектирования систем автоматизированного управления процессами </w:t>
            </w:r>
            <w:r>
              <w:t>производства изделий из композиционных материалов</w:t>
            </w:r>
            <w:r w:rsidRPr="00356FE0">
              <w:t>, интегрированн</w:t>
            </w:r>
            <w:r w:rsidR="00AA3505">
              <w:t>ых</w:t>
            </w:r>
            <w:r w:rsidRPr="00356FE0">
              <w:t xml:space="preserve"> в производственные линии</w:t>
            </w:r>
          </w:p>
        </w:tc>
      </w:tr>
      <w:tr w:rsidR="0046578B" w:rsidRPr="00356FE0" w14:paraId="647E7141" w14:textId="77777777" w:rsidTr="000A2F67">
        <w:trPr>
          <w:trHeight w:val="20"/>
        </w:trPr>
        <w:tc>
          <w:tcPr>
            <w:tcW w:w="1348" w:type="pct"/>
            <w:vMerge/>
          </w:tcPr>
          <w:p w14:paraId="0A92A9AE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7842B50" w14:textId="79DDAE1D" w:rsidR="0046578B" w:rsidRPr="00356FE0" w:rsidRDefault="0046578B" w:rsidP="00013D35">
            <w:pPr>
              <w:pStyle w:val="aff2"/>
              <w:jc w:val="both"/>
            </w:pPr>
            <w:r w:rsidRPr="00356FE0">
              <w:t xml:space="preserve">Методы математического моделирования </w:t>
            </w:r>
            <w:r>
              <w:t>производства изделий из композиционных материалов</w:t>
            </w:r>
          </w:p>
        </w:tc>
      </w:tr>
      <w:tr w:rsidR="0046578B" w:rsidRPr="00356FE0" w14:paraId="172DEC25" w14:textId="77777777" w:rsidTr="000A2F67">
        <w:trPr>
          <w:trHeight w:val="20"/>
        </w:trPr>
        <w:tc>
          <w:tcPr>
            <w:tcW w:w="1348" w:type="pct"/>
            <w:vMerge/>
          </w:tcPr>
          <w:p w14:paraId="76793EB0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2466CF5D" w14:textId="3FAE3C73" w:rsidR="0046578B" w:rsidRPr="00356FE0" w:rsidRDefault="002D1FF0" w:rsidP="00013D35">
            <w:pPr>
              <w:pStyle w:val="aff2"/>
              <w:jc w:val="both"/>
            </w:pPr>
            <w:r>
              <w:t xml:space="preserve">Меры безопасности </w:t>
            </w:r>
            <w:r w:rsidR="0046578B" w:rsidRPr="00A57274">
              <w:t>при производстве компози</w:t>
            </w:r>
            <w:r w:rsidR="0046578B">
              <w:t>ционных</w:t>
            </w:r>
            <w:r w:rsidR="0046578B" w:rsidRPr="00A57274">
              <w:t xml:space="preserve"> материалов</w:t>
            </w:r>
          </w:p>
        </w:tc>
      </w:tr>
      <w:tr w:rsidR="0046578B" w:rsidRPr="00356FE0" w14:paraId="3552D5B7" w14:textId="77777777" w:rsidTr="000A2F67">
        <w:trPr>
          <w:trHeight w:val="20"/>
        </w:trPr>
        <w:tc>
          <w:tcPr>
            <w:tcW w:w="1348" w:type="pct"/>
            <w:vMerge/>
          </w:tcPr>
          <w:p w14:paraId="19BB3E1F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3F4AD825" w14:textId="5E18949E" w:rsidR="0046578B" w:rsidRPr="00356FE0" w:rsidRDefault="0046578B" w:rsidP="00013D35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 w:rsidRPr="00A57274">
              <w:t>производстве 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46578B" w:rsidRPr="00356FE0" w14:paraId="342B4B1D" w14:textId="77777777" w:rsidTr="000A2F67">
        <w:trPr>
          <w:trHeight w:val="20"/>
        </w:trPr>
        <w:tc>
          <w:tcPr>
            <w:tcW w:w="1348" w:type="pct"/>
            <w:vMerge/>
          </w:tcPr>
          <w:p w14:paraId="12E82988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</w:tcPr>
          <w:p w14:paraId="6F8DF635" w14:textId="700A5F9E" w:rsidR="0046578B" w:rsidRPr="00356FE0" w:rsidRDefault="0046578B" w:rsidP="00013D35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46578B" w:rsidRPr="00356FE0" w14:paraId="4DAB948A" w14:textId="77777777" w:rsidTr="000A2F67">
        <w:trPr>
          <w:trHeight w:val="20"/>
        </w:trPr>
        <w:tc>
          <w:tcPr>
            <w:tcW w:w="1348" w:type="pct"/>
          </w:tcPr>
          <w:p w14:paraId="61CBB89B" w14:textId="77777777" w:rsidR="0046578B" w:rsidRPr="00356FE0" w:rsidDel="002A1D54" w:rsidRDefault="0046578B" w:rsidP="00DC11D5">
            <w:pPr>
              <w:pStyle w:val="aff2"/>
            </w:pPr>
            <w:r w:rsidRPr="00356FE0" w:rsidDel="002A1D54">
              <w:t>Другие характеристики</w:t>
            </w:r>
          </w:p>
        </w:tc>
        <w:tc>
          <w:tcPr>
            <w:tcW w:w="3652" w:type="pct"/>
          </w:tcPr>
          <w:p w14:paraId="5F760506" w14:textId="77777777" w:rsidR="0046578B" w:rsidRPr="00356FE0" w:rsidRDefault="0046578B" w:rsidP="00013D35">
            <w:pPr>
              <w:pStyle w:val="aff2"/>
              <w:jc w:val="both"/>
            </w:pPr>
            <w:r w:rsidRPr="00356FE0">
              <w:t>-</w:t>
            </w:r>
          </w:p>
        </w:tc>
      </w:tr>
    </w:tbl>
    <w:p w14:paraId="4A6E5869" w14:textId="77777777" w:rsidR="00C8459E" w:rsidRPr="00356FE0" w:rsidRDefault="00C8459E" w:rsidP="00DC11D5">
      <w:pPr>
        <w:pStyle w:val="3"/>
        <w:keepNext w:val="0"/>
      </w:pPr>
      <w:r w:rsidRPr="00356FE0">
        <w:t>3.</w:t>
      </w:r>
      <w:r w:rsidRPr="00356FE0">
        <w:rPr>
          <w:lang w:val="en-US"/>
        </w:rPr>
        <w:t>4</w:t>
      </w:r>
      <w:r w:rsidRPr="00356FE0">
        <w:t>.3.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4529"/>
        <w:gridCol w:w="722"/>
        <w:gridCol w:w="876"/>
        <w:gridCol w:w="1595"/>
        <w:gridCol w:w="949"/>
      </w:tblGrid>
      <w:tr w:rsidR="00C8459E" w:rsidRPr="00356FE0" w14:paraId="08186112" w14:textId="77777777" w:rsidTr="00F31EC7">
        <w:trPr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428BAA" w14:textId="77777777" w:rsidR="00C8459E" w:rsidRPr="00356FE0" w:rsidRDefault="00C8459E" w:rsidP="00DC11D5">
            <w:pPr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F4B23A" w14:textId="2BFBD343" w:rsidR="00C8459E" w:rsidRPr="00356FE0" w:rsidRDefault="003B7DE4" w:rsidP="00DC11D5">
            <w:pPr>
              <w:pStyle w:val="aff2"/>
            </w:pPr>
            <w:r w:rsidRPr="00356FE0">
              <w:t xml:space="preserve">Разработка методик проведения испытаний и исследований </w:t>
            </w:r>
            <w:r>
              <w:t>изделий из композиционных материалов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66411F" w14:textId="77777777" w:rsidR="00C8459E" w:rsidRPr="00356FE0" w:rsidRDefault="00C8459E" w:rsidP="00DC11D5">
            <w:pPr>
              <w:jc w:val="right"/>
              <w:rPr>
                <w:sz w:val="16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D2B3C" w14:textId="77777777" w:rsidR="00C8459E" w:rsidRPr="00356FE0" w:rsidRDefault="00C8459E" w:rsidP="00DC11D5">
            <w:r w:rsidRPr="00356FE0">
              <w:rPr>
                <w:lang w:val="en-US"/>
              </w:rPr>
              <w:t>D</w:t>
            </w:r>
            <w:r w:rsidRPr="00356FE0">
              <w:t>/03.7</w:t>
            </w:r>
          </w:p>
        </w:tc>
        <w:tc>
          <w:tcPr>
            <w:tcW w:w="7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3D088FF" w14:textId="77777777" w:rsidR="00C8459E" w:rsidRPr="00356FE0" w:rsidRDefault="00C8459E" w:rsidP="00DC11D5">
            <w:pPr>
              <w:rPr>
                <w:sz w:val="18"/>
                <w:szCs w:val="16"/>
                <w:vertAlign w:val="superscript"/>
              </w:rPr>
            </w:pPr>
            <w:r w:rsidRPr="00356FE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45D34" w14:textId="77777777" w:rsidR="00C8459E" w:rsidRPr="00356FE0" w:rsidRDefault="00C8459E" w:rsidP="00DC11D5">
            <w:pPr>
              <w:jc w:val="center"/>
            </w:pPr>
            <w:r w:rsidRPr="00356FE0">
              <w:t>7</w:t>
            </w:r>
          </w:p>
        </w:tc>
      </w:tr>
    </w:tbl>
    <w:p w14:paraId="7726BB0C" w14:textId="77777777" w:rsidR="00AA3505" w:rsidRDefault="00AA350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50"/>
        <w:gridCol w:w="1557"/>
        <w:gridCol w:w="457"/>
        <w:gridCol w:w="2051"/>
        <w:gridCol w:w="1479"/>
        <w:gridCol w:w="1908"/>
      </w:tblGrid>
      <w:tr w:rsidR="00C8459E" w:rsidRPr="00356FE0" w14:paraId="65C84E8C" w14:textId="77777777" w:rsidTr="00F31EC7">
        <w:trPr>
          <w:trHeight w:val="488"/>
        </w:trPr>
        <w:tc>
          <w:tcPr>
            <w:tcW w:w="13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C2185FD" w14:textId="77777777" w:rsidR="00C8459E" w:rsidRPr="00356FE0" w:rsidRDefault="00C8459E" w:rsidP="00DC11D5">
            <w:pPr>
              <w:rPr>
                <w:sz w:val="20"/>
                <w:szCs w:val="18"/>
              </w:rPr>
            </w:pPr>
            <w:r w:rsidRPr="00356FE0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D1DF414" w14:textId="77777777" w:rsidR="00C8459E" w:rsidRPr="00356FE0" w:rsidRDefault="00C8459E" w:rsidP="00DC11D5">
            <w:r w:rsidRPr="00356FE0">
              <w:rPr>
                <w:sz w:val="20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12993D0" w14:textId="77777777" w:rsidR="00C8459E" w:rsidRPr="00356FE0" w:rsidRDefault="00C8459E" w:rsidP="00DC11D5">
            <w:r w:rsidRPr="00356FE0">
              <w:t>Х</w:t>
            </w:r>
          </w:p>
        </w:tc>
        <w:tc>
          <w:tcPr>
            <w:tcW w:w="10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183F4C" w14:textId="77777777" w:rsidR="00C8459E" w:rsidRPr="00356FE0" w:rsidRDefault="00C8459E" w:rsidP="00DC11D5">
            <w:r w:rsidRPr="00356FE0">
              <w:rPr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410AF1" w14:textId="77777777" w:rsidR="00C8459E" w:rsidRPr="00356FE0" w:rsidRDefault="00C8459E" w:rsidP="00DC11D5">
            <w:pPr>
              <w:jc w:val="center"/>
            </w:pPr>
          </w:p>
        </w:tc>
        <w:tc>
          <w:tcPr>
            <w:tcW w:w="9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4DB291" w14:textId="77777777" w:rsidR="00C8459E" w:rsidRPr="00356FE0" w:rsidRDefault="00C8459E" w:rsidP="00DC11D5">
            <w:pPr>
              <w:jc w:val="center"/>
            </w:pPr>
          </w:p>
        </w:tc>
      </w:tr>
      <w:tr w:rsidR="00C8459E" w:rsidRPr="00356FE0" w14:paraId="2CE072EE" w14:textId="77777777" w:rsidTr="00F31EC7">
        <w:trPr>
          <w:trHeight w:val="479"/>
        </w:trPr>
        <w:tc>
          <w:tcPr>
            <w:tcW w:w="1348" w:type="pct"/>
            <w:tcBorders>
              <w:top w:val="nil"/>
              <w:bottom w:val="nil"/>
              <w:right w:val="nil"/>
            </w:tcBorders>
            <w:vAlign w:val="center"/>
          </w:tcPr>
          <w:p w14:paraId="507A43F3" w14:textId="77777777" w:rsidR="00C8459E" w:rsidRPr="00356FE0" w:rsidRDefault="00C8459E" w:rsidP="00DC11D5">
            <w:pPr>
              <w:rPr>
                <w:sz w:val="18"/>
                <w:szCs w:val="16"/>
              </w:rPr>
            </w:pPr>
          </w:p>
        </w:tc>
        <w:tc>
          <w:tcPr>
            <w:tcW w:w="199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D8D9B1D" w14:textId="77777777" w:rsidR="00C8459E" w:rsidRPr="00356FE0" w:rsidRDefault="00C8459E" w:rsidP="00DC11D5">
            <w:pPr>
              <w:rPr>
                <w:sz w:val="18"/>
                <w:szCs w:val="16"/>
              </w:rPr>
            </w:pPr>
          </w:p>
        </w:tc>
        <w:tc>
          <w:tcPr>
            <w:tcW w:w="7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849F92" w14:textId="77777777" w:rsidR="00C8459E" w:rsidRPr="00356FE0" w:rsidRDefault="00C8459E" w:rsidP="00DC11D5">
            <w:pPr>
              <w:jc w:val="center"/>
              <w:rPr>
                <w:sz w:val="18"/>
                <w:szCs w:val="16"/>
              </w:rPr>
            </w:pPr>
            <w:r w:rsidRPr="00356F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EA7D94" w14:textId="77777777" w:rsidR="00C8459E" w:rsidRPr="00356FE0" w:rsidRDefault="00C8459E" w:rsidP="00DC11D5">
            <w:pPr>
              <w:ind w:right="-104"/>
              <w:jc w:val="center"/>
              <w:rPr>
                <w:sz w:val="20"/>
                <w:szCs w:val="16"/>
              </w:rPr>
            </w:pPr>
            <w:r w:rsidRPr="00356FE0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41C6960" w14:textId="77777777" w:rsidR="004C3804" w:rsidRPr="00356FE0" w:rsidRDefault="004C3804" w:rsidP="00DC11D5">
      <w:pPr>
        <w:pStyle w:val="aff2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9"/>
        <w:gridCol w:w="7446"/>
      </w:tblGrid>
      <w:tr w:rsidR="00C8459E" w:rsidRPr="00356FE0" w14:paraId="55463C2B" w14:textId="77777777" w:rsidTr="00F31EC7">
        <w:trPr>
          <w:trHeight w:val="20"/>
        </w:trPr>
        <w:tc>
          <w:tcPr>
            <w:tcW w:w="134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8AEAE" w14:textId="77777777" w:rsidR="00C8459E" w:rsidRPr="00356FE0" w:rsidRDefault="00C8459E" w:rsidP="00DC11D5">
            <w:pPr>
              <w:pStyle w:val="aff2"/>
            </w:pPr>
            <w:r w:rsidRPr="00356FE0">
              <w:t>Трудовые действия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22299" w14:textId="60F64879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Анализ потребности в разработке методики испытаний и исследований изделий </w:t>
            </w:r>
            <w:r w:rsidR="003B7DE4">
              <w:t>из композиционных материалов</w:t>
            </w:r>
          </w:p>
        </w:tc>
      </w:tr>
      <w:tr w:rsidR="00C8459E" w:rsidRPr="00356FE0" w14:paraId="00181B1B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7F2FBE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5731A3" w14:textId="3E48B759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Определение порядка исследования химического состава и структуры изделия </w:t>
            </w:r>
            <w:r w:rsidR="003B7DE4">
              <w:t>из композиционных материалов</w:t>
            </w:r>
          </w:p>
        </w:tc>
      </w:tr>
      <w:tr w:rsidR="00C8459E" w:rsidRPr="00356FE0" w14:paraId="4A510D01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4799B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49FBE2" w14:textId="3F52DF4E" w:rsidR="00C8459E" w:rsidRPr="00356FE0" w:rsidRDefault="00C8459E" w:rsidP="00AA3505">
            <w:pPr>
              <w:pStyle w:val="aff2"/>
              <w:jc w:val="both"/>
            </w:pPr>
            <w:r w:rsidRPr="00356FE0">
              <w:t>Определение порядка испытаний механически</w:t>
            </w:r>
            <w:r w:rsidR="00AA3505">
              <w:t>х</w:t>
            </w:r>
            <w:r w:rsidRPr="00356FE0">
              <w:t xml:space="preserve"> свойств изделия </w:t>
            </w:r>
            <w:r w:rsidR="003B7DE4">
              <w:t>из композиционных материалов</w:t>
            </w:r>
          </w:p>
        </w:tc>
      </w:tr>
      <w:tr w:rsidR="00C8459E" w:rsidRPr="00356FE0" w14:paraId="1C869735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CBB9A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65CD6D" w14:textId="229D854E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Выбор методов и средств испытаний и исследований изделий </w:t>
            </w:r>
            <w:r w:rsidR="003B7DE4">
              <w:t>из композиционных материалов</w:t>
            </w:r>
          </w:p>
        </w:tc>
      </w:tr>
      <w:tr w:rsidR="00C8459E" w:rsidRPr="00356FE0" w14:paraId="3625F73A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3801A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659F5" w14:textId="49DF8FF6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Выбор последовательности и условий проведения испытаний и исследований изделий </w:t>
            </w:r>
            <w:r w:rsidR="003B7DE4">
              <w:t>из композиционных материалов</w:t>
            </w:r>
          </w:p>
        </w:tc>
      </w:tr>
      <w:tr w:rsidR="00C8459E" w:rsidRPr="00356FE0" w14:paraId="7CF291BF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A4336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4151F8" w14:textId="63359B63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Разработка алгоритма обработки результатов испытаний и исследований, принятия решения о годности изделия </w:t>
            </w:r>
            <w:r w:rsidR="003B7DE4">
              <w:t>из композиционных материалов</w:t>
            </w:r>
            <w:r w:rsidR="003B7DE4" w:rsidRPr="00356FE0">
              <w:t xml:space="preserve"> </w:t>
            </w:r>
            <w:r w:rsidRPr="00356FE0">
              <w:t>с использованием прикладных программ</w:t>
            </w:r>
          </w:p>
        </w:tc>
      </w:tr>
      <w:tr w:rsidR="00C8459E" w:rsidRPr="00356FE0" w14:paraId="0AFBAAD9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E59EE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CB796" w14:textId="31858ACC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Оформление документации на методику проведения испытаний и исследований изделий </w:t>
            </w:r>
            <w:r w:rsidR="003B7DE4">
              <w:t>из композиционных материалов</w:t>
            </w:r>
          </w:p>
        </w:tc>
      </w:tr>
      <w:tr w:rsidR="00C8459E" w:rsidRPr="00356FE0" w14:paraId="7F2D9BC4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5EC08" w14:textId="77777777" w:rsidR="00C8459E" w:rsidRPr="00356FE0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CE301" w14:textId="673B91BF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Согласование методик испытаний и исследований изделий </w:t>
            </w:r>
            <w:r w:rsidR="003B7DE4">
              <w:t>из композиционных материалов</w:t>
            </w:r>
            <w:r w:rsidR="003B7DE4" w:rsidRPr="00356FE0">
              <w:t xml:space="preserve"> </w:t>
            </w:r>
            <w:r w:rsidRPr="00356FE0">
              <w:t>с метрологическими и производственными подразделениями организации</w:t>
            </w:r>
          </w:p>
        </w:tc>
      </w:tr>
      <w:tr w:rsidR="00C8459E" w:rsidRPr="00356FE0" w14:paraId="3ECF5C54" w14:textId="77777777" w:rsidTr="00F31EC7">
        <w:trPr>
          <w:trHeight w:val="20"/>
        </w:trPr>
        <w:tc>
          <w:tcPr>
            <w:tcW w:w="134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D9888" w14:textId="77777777" w:rsidR="00C8459E" w:rsidRPr="00356FE0" w:rsidDel="002A1D54" w:rsidRDefault="00C8459E" w:rsidP="00DC11D5">
            <w:pPr>
              <w:pStyle w:val="aff2"/>
            </w:pPr>
            <w:r w:rsidRPr="00356FE0" w:rsidDel="002A1D54">
              <w:t>Необходимые умения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1434A" w14:textId="5A91D259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Анализировать конструкторскую и технологическую документацию на изделия </w:t>
            </w:r>
            <w:r w:rsidR="003B7DE4">
              <w:t>из композиционных материалов</w:t>
            </w:r>
          </w:p>
        </w:tc>
      </w:tr>
      <w:tr w:rsidR="00C8459E" w:rsidRPr="00356FE0" w14:paraId="314425C2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5D277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7F1CD" w14:textId="026AD326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Анализировать возможности методов и средств испытаний и исследований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2F8B499A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9469D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6C549" w14:textId="3CB0AA5B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Определять требования к </w:t>
            </w:r>
            <w:r w:rsidR="00A23857" w:rsidRPr="00356FE0">
              <w:t xml:space="preserve">методикам </w:t>
            </w:r>
            <w:r w:rsidR="00A23857">
              <w:t xml:space="preserve">и </w:t>
            </w:r>
            <w:r w:rsidRPr="00356FE0">
              <w:t xml:space="preserve">оборудованию для испытаний и исследований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3273A458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9368BF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262C05" w14:textId="6F5AA1DF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Разрабатывать последовательность проведения выборочных испытаний и исследований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4D863984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4866F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60839" w14:textId="542CDF7C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Определять требования к условиям проведения испытаний и исследований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274686D5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94962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60F291" w14:textId="3C557167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Разрабатывать алгоритм обработки результатов испытаний и принятия решения о годности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12479AB0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AF7145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994062" w14:textId="69377956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Использовать возможности программного обеспечения для выполнения статистических расчетов и оформления документации по результатам испытаний и исследований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12CD3078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06166C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71353" w14:textId="1CBF26C1" w:rsidR="00C8459E" w:rsidRPr="00356FE0" w:rsidRDefault="00C8459E" w:rsidP="00AA3505">
            <w:pPr>
              <w:pStyle w:val="aff2"/>
              <w:jc w:val="both"/>
            </w:pPr>
            <w:r w:rsidRPr="00356FE0">
              <w:t>Обеспечивать соблюдение требований охран</w:t>
            </w:r>
            <w:r w:rsidR="00A23857">
              <w:t>ы</w:t>
            </w:r>
            <w:r w:rsidRPr="00356FE0">
              <w:t xml:space="preserve"> труда при проведении испытаний и исследований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34B96F25" w14:textId="77777777" w:rsidTr="00F31EC7">
        <w:trPr>
          <w:trHeight w:val="20"/>
        </w:trPr>
        <w:tc>
          <w:tcPr>
            <w:tcW w:w="134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C932D9" w14:textId="77777777" w:rsidR="00C8459E" w:rsidRPr="00356FE0" w:rsidRDefault="00C8459E" w:rsidP="00DC11D5">
            <w:pPr>
              <w:pStyle w:val="aff2"/>
            </w:pPr>
            <w:r w:rsidRPr="00356FE0" w:rsidDel="002A1D54">
              <w:t>Необходимые знания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0A512" w14:textId="5CC8C839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Технические требования, предъявляемые к изделиям </w:t>
            </w:r>
            <w:r w:rsidR="005561D0">
              <w:t>из композиционных материалов</w:t>
            </w:r>
          </w:p>
        </w:tc>
      </w:tr>
      <w:tr w:rsidR="00C8459E" w:rsidRPr="00356FE0" w14:paraId="380FEFF8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99C7B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503CF" w14:textId="6C3FE633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Отраслевые методические документы и локальные акты, регламентирующие вопросы качества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1DCD7960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5D9C7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309B96" w14:textId="02994EC9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Методики испытаний и исследований изделий </w:t>
            </w:r>
            <w:r w:rsidR="005561D0">
              <w:t>из композиционных материалов</w:t>
            </w:r>
            <w:r w:rsidRPr="00356FE0">
              <w:t>, применяемые в организации</w:t>
            </w:r>
          </w:p>
        </w:tc>
      </w:tr>
      <w:tr w:rsidR="00C8459E" w:rsidRPr="00356FE0" w14:paraId="7A5DDB01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60DF9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42FFD8" w14:textId="40557BBC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Области применения методов испытаний и исследования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7649BB25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7B7E3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6697E" w14:textId="71236FE8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Технические характеристики, принцип действия, назначение и особенности применения оборудования для испытаний и исследования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69796106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9D7960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5FFF7" w14:textId="59CCFAAE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Отраслевые методические документы и локальные акты, регламентирующие условия проведения испытаний и исследования изделий </w:t>
            </w:r>
            <w:r w:rsidR="005561D0">
              <w:t>из композиционных материалов</w:t>
            </w:r>
          </w:p>
        </w:tc>
      </w:tr>
      <w:tr w:rsidR="00C8459E" w:rsidRPr="00356FE0" w14:paraId="35D4E917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C0928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48258A" w14:textId="77777777" w:rsidR="00C8459E" w:rsidRPr="00356FE0" w:rsidRDefault="00C8459E" w:rsidP="00AA3505">
            <w:pPr>
              <w:pStyle w:val="aff2"/>
              <w:jc w:val="both"/>
            </w:pPr>
            <w:r w:rsidRPr="00356FE0">
              <w:t>Методики статистической обработки результатов испытаний с использованием вычислительных средств и прикладных программ</w:t>
            </w:r>
          </w:p>
        </w:tc>
      </w:tr>
      <w:tr w:rsidR="00C8459E" w:rsidRPr="00356FE0" w14:paraId="6BE13579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FED58C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32C8F" w14:textId="77777777" w:rsidR="00C8459E" w:rsidRPr="00356FE0" w:rsidRDefault="00C8459E" w:rsidP="00AA3505">
            <w:pPr>
              <w:pStyle w:val="aff2"/>
              <w:jc w:val="both"/>
            </w:pPr>
            <w:r w:rsidRPr="00356FE0">
              <w:t>Особенности методики работы с прикладными программами для статистических расчетов</w:t>
            </w:r>
          </w:p>
        </w:tc>
      </w:tr>
      <w:tr w:rsidR="00C8459E" w:rsidRPr="00356FE0" w14:paraId="501A67B0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D66C2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EBE770" w14:textId="49873CB3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Нормативно-технические и руководящие документы, регламентирующие вопросы разработки и аттестации методик испытаний и исследования </w:t>
            </w:r>
            <w:r w:rsidR="00A23857" w:rsidRPr="00356FE0">
              <w:t>основны</w:t>
            </w:r>
            <w:r w:rsidR="00A23857">
              <w:t>х</w:t>
            </w:r>
            <w:r w:rsidR="00A23857" w:rsidRPr="00356FE0">
              <w:t xml:space="preserve"> эксплуатационны</w:t>
            </w:r>
            <w:r w:rsidR="00A23857">
              <w:t>х</w:t>
            </w:r>
            <w:r w:rsidR="00A23857" w:rsidRPr="00356FE0">
              <w:t xml:space="preserve"> свойств </w:t>
            </w:r>
            <w:r w:rsidRPr="00356FE0">
              <w:t xml:space="preserve">изделий </w:t>
            </w:r>
            <w:r w:rsidR="005561D0">
              <w:t>из композиционных материалов</w:t>
            </w:r>
            <w:r w:rsidR="005561D0" w:rsidRPr="00356FE0">
              <w:t xml:space="preserve"> </w:t>
            </w:r>
          </w:p>
        </w:tc>
      </w:tr>
      <w:tr w:rsidR="00C8459E" w:rsidRPr="00356FE0" w14:paraId="1DFE40D8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8A707" w14:textId="77777777" w:rsidR="00C8459E" w:rsidRPr="00356FE0" w:rsidDel="002A1D54" w:rsidRDefault="00C8459E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FC7417" w14:textId="19B69400" w:rsidR="00C8459E" w:rsidRPr="00356FE0" w:rsidRDefault="00C8459E" w:rsidP="00AA3505">
            <w:pPr>
              <w:pStyle w:val="aff2"/>
              <w:jc w:val="both"/>
            </w:pPr>
            <w:r w:rsidRPr="00356FE0">
              <w:t xml:space="preserve">Порядок согласования методик испытаний и исследования изделий </w:t>
            </w:r>
            <w:r w:rsidR="005561D0">
              <w:t>из композиционных материалов</w:t>
            </w:r>
          </w:p>
        </w:tc>
      </w:tr>
      <w:tr w:rsidR="0046578B" w:rsidRPr="00356FE0" w14:paraId="230E53F5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829A6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2A630" w14:textId="6E4DA155" w:rsidR="0046578B" w:rsidRPr="00356FE0" w:rsidRDefault="002D1FF0" w:rsidP="00AA3505">
            <w:pPr>
              <w:pStyle w:val="aff2"/>
              <w:jc w:val="both"/>
            </w:pPr>
            <w:r>
              <w:t xml:space="preserve">Меры безопасности </w:t>
            </w:r>
            <w:r w:rsidR="0046578B" w:rsidRPr="00A57274">
              <w:t xml:space="preserve">при </w:t>
            </w:r>
            <w:r w:rsidR="0046578B" w:rsidRPr="00356FE0">
              <w:t>испытани</w:t>
            </w:r>
            <w:r w:rsidR="0046578B">
              <w:t>ях</w:t>
            </w:r>
            <w:r w:rsidR="0046578B" w:rsidRPr="00356FE0">
              <w:t xml:space="preserve"> и исследовани</w:t>
            </w:r>
            <w:r w:rsidR="0046578B">
              <w:t>и</w:t>
            </w:r>
            <w:r w:rsidR="0046578B" w:rsidRPr="00356FE0">
              <w:t xml:space="preserve"> изделий</w:t>
            </w:r>
            <w:r w:rsidR="0046578B" w:rsidRPr="00A57274">
              <w:t xml:space="preserve"> </w:t>
            </w:r>
            <w:r w:rsidR="00A23857">
              <w:t xml:space="preserve">из </w:t>
            </w:r>
            <w:r w:rsidR="0046578B" w:rsidRPr="00A57274">
              <w:t>компози</w:t>
            </w:r>
            <w:r w:rsidR="0046578B">
              <w:t>ционных</w:t>
            </w:r>
            <w:r w:rsidR="0046578B" w:rsidRPr="00A57274">
              <w:t xml:space="preserve"> материалов</w:t>
            </w:r>
          </w:p>
        </w:tc>
      </w:tr>
      <w:tr w:rsidR="0046578B" w:rsidRPr="00356FE0" w14:paraId="6B741811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E8761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7C9BDB" w14:textId="6AD9726F" w:rsidR="0046578B" w:rsidRPr="00356FE0" w:rsidRDefault="0046578B" w:rsidP="00AA3505">
            <w:pPr>
              <w:pStyle w:val="aff2"/>
              <w:jc w:val="both"/>
            </w:pPr>
            <w:r w:rsidRPr="00D91BED">
              <w:t xml:space="preserve">Порядок применения средств индивидуальной и коллективной защиты при </w:t>
            </w:r>
            <w:r w:rsidRPr="00356FE0">
              <w:t>испытани</w:t>
            </w:r>
            <w:r>
              <w:t>ях</w:t>
            </w:r>
            <w:r w:rsidRPr="00356FE0">
              <w:t xml:space="preserve"> и исследовани</w:t>
            </w:r>
            <w:r>
              <w:t>и</w:t>
            </w:r>
            <w:r w:rsidRPr="00A57274">
              <w:t xml:space="preserve"> </w:t>
            </w:r>
            <w:r w:rsidR="00A23857">
              <w:t xml:space="preserve">изделий из </w:t>
            </w:r>
            <w:r w:rsidRPr="00A57274">
              <w:t>компози</w:t>
            </w:r>
            <w:r>
              <w:t>ционных</w:t>
            </w:r>
            <w:r w:rsidRPr="00A57274">
              <w:t xml:space="preserve"> материалов</w:t>
            </w:r>
          </w:p>
        </w:tc>
      </w:tr>
      <w:tr w:rsidR="0046578B" w:rsidRPr="00356FE0" w14:paraId="609C7C6D" w14:textId="77777777" w:rsidTr="00F31EC7">
        <w:trPr>
          <w:trHeight w:val="20"/>
        </w:trPr>
        <w:tc>
          <w:tcPr>
            <w:tcW w:w="134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A5192" w14:textId="77777777" w:rsidR="0046578B" w:rsidRPr="00356FE0" w:rsidDel="002A1D54" w:rsidRDefault="0046578B" w:rsidP="00DC11D5">
            <w:pPr>
              <w:pStyle w:val="aff2"/>
            </w:pP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E8233C" w14:textId="6613226D" w:rsidR="0046578B" w:rsidRPr="00356FE0" w:rsidRDefault="0046578B" w:rsidP="00AA3505">
            <w:pPr>
              <w:pStyle w:val="aff2"/>
              <w:jc w:val="both"/>
            </w:pPr>
            <w:r w:rsidRPr="00D91BED">
              <w:t>Требования охраны труда, пожарной, промышленной, экологической и электробезопасности</w:t>
            </w:r>
          </w:p>
        </w:tc>
      </w:tr>
      <w:tr w:rsidR="0046578B" w:rsidRPr="00356FE0" w14:paraId="1B943BAA" w14:textId="77777777" w:rsidTr="00F31EC7">
        <w:trPr>
          <w:trHeight w:val="20"/>
        </w:trPr>
        <w:tc>
          <w:tcPr>
            <w:tcW w:w="1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5E544F" w14:textId="77777777" w:rsidR="0046578B" w:rsidRPr="00356FE0" w:rsidDel="002A1D54" w:rsidRDefault="0046578B" w:rsidP="00DC11D5">
            <w:pPr>
              <w:pStyle w:val="aff2"/>
            </w:pPr>
            <w:r w:rsidRPr="00356FE0" w:rsidDel="002A1D54">
              <w:t>Другие характеристики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55E6D" w14:textId="77777777" w:rsidR="0046578B" w:rsidRPr="00356FE0" w:rsidRDefault="0046578B" w:rsidP="00AA3505">
            <w:pPr>
              <w:pStyle w:val="aff2"/>
              <w:jc w:val="both"/>
            </w:pPr>
            <w:r w:rsidRPr="00356FE0">
              <w:t>-</w:t>
            </w:r>
          </w:p>
        </w:tc>
      </w:tr>
    </w:tbl>
    <w:p w14:paraId="3BEE05AF" w14:textId="77777777" w:rsidR="00490EB3" w:rsidRDefault="00490EB3" w:rsidP="00DC11D5">
      <w:pPr>
        <w:pStyle w:val="aff2"/>
      </w:pPr>
    </w:p>
    <w:p w14:paraId="1E0560CA" w14:textId="1E5037E9" w:rsidR="0032022B" w:rsidRPr="0005741C" w:rsidRDefault="00203629" w:rsidP="0005741C">
      <w:pPr>
        <w:pStyle w:val="16"/>
        <w:jc w:val="center"/>
      </w:pPr>
      <w:bookmarkStart w:id="26" w:name="_Toc69065038"/>
      <w:r w:rsidRPr="00A57274">
        <w:t>IV. Сведения об организациях</w:t>
      </w:r>
      <w:r w:rsidR="00FA096C" w:rsidRPr="00A57274">
        <w:t xml:space="preserve"> – </w:t>
      </w:r>
      <w:r w:rsidRPr="0032022B">
        <w:t>разработчиках</w:t>
      </w:r>
      <w:r w:rsidRPr="00A57274">
        <w:t xml:space="preserve"> профессионального стандарта</w:t>
      </w:r>
      <w:bookmarkEnd w:id="22"/>
      <w:bookmarkEnd w:id="26"/>
    </w:p>
    <w:p w14:paraId="215CBF8F" w14:textId="77777777" w:rsidR="00F46045" w:rsidRDefault="00F46045" w:rsidP="00DC11D5">
      <w:pPr>
        <w:pStyle w:val="23"/>
      </w:pPr>
      <w:bookmarkStart w:id="27" w:name="_Toc454313653"/>
      <w:bookmarkStart w:id="28" w:name="_Toc464893289"/>
      <w:r>
        <w:t>4.1. Ответственная организация-разработчик</w:t>
      </w:r>
      <w:bookmarkEnd w:id="27"/>
      <w:bookmarkEnd w:id="28"/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A23857" w14:paraId="2D72DCB3" w14:textId="77777777" w:rsidTr="00017B6F">
        <w:trPr>
          <w:trHeight w:val="20"/>
        </w:trPr>
        <w:tc>
          <w:tcPr>
            <w:tcW w:w="5000" w:type="pct"/>
            <w:hideMark/>
          </w:tcPr>
          <w:p w14:paraId="101C6C49" w14:textId="7B5890FA" w:rsidR="00A23857" w:rsidRDefault="007E5105" w:rsidP="00017B6F">
            <w:bookmarkStart w:id="29" w:name="_Toc454313654"/>
            <w:bookmarkStart w:id="30" w:name="_Toc464893290"/>
            <w:r>
              <w:t>Совет по профессиональным квалификациям</w:t>
            </w:r>
            <w:r w:rsidR="00A23857">
              <w:t xml:space="preserve"> в машиностроении, город Москва</w:t>
            </w:r>
          </w:p>
        </w:tc>
      </w:tr>
      <w:tr w:rsidR="00A23857" w14:paraId="7A8C7BE5" w14:textId="77777777" w:rsidTr="00017B6F">
        <w:trPr>
          <w:trHeight w:val="20"/>
        </w:trPr>
        <w:tc>
          <w:tcPr>
            <w:tcW w:w="5000" w:type="pct"/>
            <w:hideMark/>
          </w:tcPr>
          <w:p w14:paraId="2A899100" w14:textId="77777777" w:rsidR="00A23857" w:rsidRDefault="00A23857" w:rsidP="00017B6F">
            <w:r>
              <w:rPr>
                <w:bCs w:val="0"/>
              </w:rPr>
              <w:t xml:space="preserve">Заместитель председателя 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Романовская Станислава Николаевна</w:t>
            </w:r>
          </w:p>
        </w:tc>
      </w:tr>
    </w:tbl>
    <w:p w14:paraId="078CBF9F" w14:textId="77777777" w:rsidR="00F46045" w:rsidRDefault="00F46045" w:rsidP="00DC11D5">
      <w:pPr>
        <w:pStyle w:val="23"/>
      </w:pPr>
      <w:r>
        <w:t>4.2. Наименования организаций-разработчиков</w:t>
      </w:r>
      <w:bookmarkEnd w:id="29"/>
      <w:bookmarkEnd w:id="30"/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59"/>
        <w:gridCol w:w="9636"/>
      </w:tblGrid>
      <w:tr w:rsidR="00A23857" w14:paraId="571EE3A6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11DF28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AAD7A1" w14:textId="77777777" w:rsidR="00A23857" w:rsidRDefault="00A23857" w:rsidP="00A23857">
            <w:pPr>
              <w:rPr>
                <w:lang w:eastAsia="ar-SA"/>
              </w:rPr>
            </w:pPr>
            <w:r w:rsidRPr="005D5975">
              <w:rPr>
                <w:lang w:eastAsia="ar-SA"/>
              </w:rPr>
              <w:t>АО «Российские космические системы», город Москва</w:t>
            </w:r>
          </w:p>
        </w:tc>
      </w:tr>
      <w:tr w:rsidR="00A23857" w14:paraId="4C0A8FCE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103EEE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254B1252" w14:textId="77777777" w:rsidR="00A23857" w:rsidRDefault="00A23857" w:rsidP="00A23857">
            <w:pPr>
              <w:rPr>
                <w:lang w:eastAsia="ar-SA"/>
              </w:rPr>
            </w:pPr>
            <w:r>
              <w:t>Ассоциация «Лига содействия оборонным предприятиям», город Москва</w:t>
            </w:r>
          </w:p>
        </w:tc>
      </w:tr>
      <w:tr w:rsidR="00A23857" w14:paraId="3116B70B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3BBEA2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2B0D1CCD" w14:textId="7D66D19D" w:rsidR="00A23857" w:rsidRDefault="00A23857" w:rsidP="007E5105">
            <w:pPr>
              <w:pStyle w:val="aff2"/>
            </w:pPr>
            <w:r>
              <w:t>ОООР «Союз</w:t>
            </w:r>
            <w:r w:rsidR="007E5105">
              <w:t>Маш</w:t>
            </w:r>
            <w:r>
              <w:t xml:space="preserve"> России», город Москва</w:t>
            </w:r>
          </w:p>
        </w:tc>
      </w:tr>
      <w:tr w:rsidR="00A23857" w14:paraId="4986434B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790147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530F7E" w14:textId="64FE819B" w:rsidR="00A23857" w:rsidRDefault="00A23857" w:rsidP="00A23857">
            <w:pPr>
              <w:rPr>
                <w:lang w:eastAsia="ar-SA"/>
              </w:rPr>
            </w:pPr>
            <w:r>
              <w:rPr>
                <w:lang w:eastAsia="ar-SA"/>
              </w:rPr>
              <w:t>Республиканский НИИ интеллектуальной собственности, город Москва</w:t>
            </w:r>
          </w:p>
        </w:tc>
      </w:tr>
      <w:tr w:rsidR="00A23857" w14:paraId="5E2AAE85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D06B17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5CA918D6" w14:textId="234D3F9C" w:rsidR="00A23857" w:rsidRDefault="00A23857" w:rsidP="00A23857">
            <w:pPr>
              <w:rPr>
                <w:lang w:eastAsia="ar-SA"/>
              </w:rPr>
            </w:pPr>
            <w:r w:rsidRPr="00E7411F">
              <w:t>Союз предприятий и организаций, обеспечивающих рациональное использование природных ресурсов и защиту окружающей среды «Экосфера», город Москва</w:t>
            </w:r>
          </w:p>
        </w:tc>
      </w:tr>
      <w:tr w:rsidR="00A23857" w14:paraId="2E23931E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7609EC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6761E7" w14:textId="36AB65F5" w:rsidR="00A23857" w:rsidRPr="005D5975" w:rsidRDefault="00D06713" w:rsidP="00A23857">
            <w:pPr>
              <w:rPr>
                <w:lang w:eastAsia="ar-SA"/>
              </w:rPr>
            </w:pPr>
            <w:r>
              <w:rPr>
                <w:lang w:eastAsia="ar-SA"/>
              </w:rPr>
              <w:t>ФГБОУ ВО «МГТУ «СТАНКИН</w:t>
            </w:r>
            <w:r w:rsidR="00A23857">
              <w:rPr>
                <w:lang w:eastAsia="ar-SA"/>
              </w:rPr>
              <w:t>», город Москва</w:t>
            </w:r>
          </w:p>
        </w:tc>
      </w:tr>
      <w:tr w:rsidR="00A23857" w14:paraId="6D24A858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CFA238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298EFA4A" w14:textId="5C1730D1" w:rsidR="00A23857" w:rsidRDefault="00A23857" w:rsidP="00A23857">
            <w:pPr>
              <w:rPr>
                <w:lang w:eastAsia="ar-SA"/>
              </w:rPr>
            </w:pPr>
            <w:r>
              <w:t>ФГБОУ ВО «Московский государственный технический университет имени Н.Э. Баумана (национальный исследовательский университет)», город Москва</w:t>
            </w:r>
          </w:p>
        </w:tc>
      </w:tr>
      <w:tr w:rsidR="00A23857" w14:paraId="51980995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5B3267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6FA96BC3" w14:textId="6D2F727C" w:rsidR="00A23857" w:rsidRDefault="00A23857" w:rsidP="00D06713">
            <w:pPr>
              <w:rPr>
                <w:lang w:eastAsia="ar-SA"/>
              </w:rPr>
            </w:pPr>
            <w:r w:rsidRPr="00E7411F">
              <w:t>ФГБУ «ВНИИ труда»</w:t>
            </w:r>
            <w:r w:rsidR="00D06713">
              <w:t xml:space="preserve"> Минтруда России</w:t>
            </w:r>
            <w:r w:rsidRPr="00E7411F">
              <w:t>, город Москва</w:t>
            </w:r>
          </w:p>
        </w:tc>
      </w:tr>
      <w:tr w:rsidR="00A23857" w14:paraId="7603A876" w14:textId="77777777" w:rsidTr="00A23857">
        <w:trPr>
          <w:trHeight w:val="20"/>
        </w:trPr>
        <w:tc>
          <w:tcPr>
            <w:tcW w:w="2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B468C7" w14:textId="77777777" w:rsidR="00A23857" w:rsidRDefault="00A23857" w:rsidP="00A23857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24775B" w14:textId="31CB0A3A" w:rsidR="00A23857" w:rsidRDefault="00A23857" w:rsidP="00A23857">
            <w:pPr>
              <w:rPr>
                <w:lang w:eastAsia="ar-SA"/>
              </w:rPr>
            </w:pPr>
            <w:r w:rsidRPr="008E1D4A">
              <w:rPr>
                <w:lang w:eastAsia="ar-SA"/>
              </w:rPr>
              <w:t xml:space="preserve">ФГУП «Центральный аэрогидродинамический институт имени профессора Н.Е. Жуковского», </w:t>
            </w:r>
            <w:r>
              <w:rPr>
                <w:lang w:eastAsia="ar-SA"/>
              </w:rPr>
              <w:t xml:space="preserve">город Жуковский, </w:t>
            </w:r>
            <w:r w:rsidRPr="008E1D4A">
              <w:rPr>
                <w:lang w:eastAsia="ar-SA"/>
              </w:rPr>
              <w:t>Московская область</w:t>
            </w:r>
          </w:p>
        </w:tc>
      </w:tr>
    </w:tbl>
    <w:p w14:paraId="1C09E897" w14:textId="77777777" w:rsidR="00E466C8" w:rsidRPr="00A57274" w:rsidRDefault="00E466C8" w:rsidP="00DC11D5"/>
    <w:sectPr w:rsidR="00E466C8" w:rsidRPr="00A57274" w:rsidSect="000D29DC">
      <w:headerReference w:type="default" r:id="rId15"/>
      <w:footerReference w:type="default" r:id="rId16"/>
      <w:endnotePr>
        <w:numFmt w:val="decimal"/>
      </w:endnotePr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E9DB1" w16cex:dateUtc="2021-04-12T0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4CEBA42" w16cid:durableId="241E9DB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44F05" w14:textId="77777777" w:rsidR="009D0851" w:rsidRDefault="009D0851" w:rsidP="004C2989">
      <w:r>
        <w:separator/>
      </w:r>
    </w:p>
  </w:endnote>
  <w:endnote w:type="continuationSeparator" w:id="0">
    <w:p w14:paraId="2EAA14F5" w14:textId="77777777" w:rsidR="009D0851" w:rsidRDefault="009D0851" w:rsidP="004C2989">
      <w:r>
        <w:continuationSeparator/>
      </w:r>
    </w:p>
  </w:endnote>
  <w:endnote w:id="1">
    <w:p w14:paraId="08B51BDC" w14:textId="77777777" w:rsidR="0005741C" w:rsidRPr="007734EE" w:rsidRDefault="0005741C" w:rsidP="008339F2">
      <w:pPr>
        <w:jc w:val="both"/>
        <w:rPr>
          <w:sz w:val="20"/>
          <w:szCs w:val="20"/>
        </w:rPr>
      </w:pPr>
      <w:r w:rsidRPr="007734EE">
        <w:rPr>
          <w:rStyle w:val="ad"/>
          <w:sz w:val="20"/>
          <w:szCs w:val="20"/>
        </w:rPr>
        <w:endnoteRef/>
      </w:r>
      <w:r w:rsidRPr="007734EE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61229B85" w14:textId="77777777" w:rsidR="0005741C" w:rsidRPr="007734EE" w:rsidRDefault="0005741C" w:rsidP="008339F2">
      <w:pPr>
        <w:jc w:val="both"/>
        <w:rPr>
          <w:bCs w:val="0"/>
          <w:sz w:val="20"/>
          <w:szCs w:val="20"/>
        </w:rPr>
      </w:pPr>
      <w:r w:rsidRPr="007734EE">
        <w:rPr>
          <w:rStyle w:val="ad"/>
          <w:sz w:val="20"/>
          <w:szCs w:val="20"/>
        </w:rPr>
        <w:endnoteRef/>
      </w:r>
      <w:r w:rsidRPr="007734EE">
        <w:rPr>
          <w:bCs w:val="0"/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5635B4B0" w14:textId="067DADA8" w:rsidR="0005741C" w:rsidRPr="007734EE" w:rsidRDefault="0005741C" w:rsidP="008339F2">
      <w:pPr>
        <w:jc w:val="both"/>
        <w:rPr>
          <w:sz w:val="20"/>
          <w:szCs w:val="20"/>
        </w:rPr>
      </w:pPr>
      <w:r w:rsidRPr="007734EE">
        <w:rPr>
          <w:rStyle w:val="ad"/>
          <w:sz w:val="20"/>
          <w:szCs w:val="20"/>
        </w:rPr>
        <w:endnoteRef/>
      </w:r>
      <w:r w:rsidRPr="007734EE">
        <w:rPr>
          <w:sz w:val="20"/>
          <w:szCs w:val="20"/>
        </w:rPr>
        <w:t xml:space="preserve"> </w:t>
      </w:r>
      <w:bookmarkStart w:id="14" w:name="_Hlk68114471"/>
      <w:r w:rsidRPr="007734EE">
        <w:rPr>
          <w:rFonts w:cs="Calibri"/>
          <w:sz w:val="20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cs="Calibri"/>
          <w:sz w:val="20"/>
          <w:szCs w:val="20"/>
        </w:rPr>
        <w:br/>
      </w:r>
      <w:r w:rsidRPr="007734EE">
        <w:rPr>
          <w:rFonts w:cs="Calibri"/>
          <w:sz w:val="20"/>
          <w:szCs w:val="20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cs="Calibri"/>
          <w:sz w:val="20"/>
          <w:szCs w:val="20"/>
        </w:rPr>
        <w:br/>
      </w:r>
      <w:r w:rsidRPr="007734EE">
        <w:rPr>
          <w:rFonts w:cs="Calibri"/>
          <w:sz w:val="20"/>
          <w:szCs w:val="20"/>
        </w:rPr>
        <w:t>№ 62277</w:t>
      </w:r>
      <w:bookmarkEnd w:id="14"/>
      <w:r w:rsidRPr="007734EE">
        <w:rPr>
          <w:sz w:val="20"/>
          <w:szCs w:val="20"/>
        </w:rPr>
        <w:t xml:space="preserve">). </w:t>
      </w:r>
    </w:p>
  </w:endnote>
  <w:endnote w:id="4">
    <w:p w14:paraId="6561AC3C" w14:textId="1FF0C0FC" w:rsidR="0005741C" w:rsidRPr="00D06713" w:rsidRDefault="0005741C" w:rsidP="008339F2">
      <w:pPr>
        <w:shd w:val="clear" w:color="auto" w:fill="FFFFFF"/>
        <w:jc w:val="both"/>
        <w:rPr>
          <w:sz w:val="20"/>
          <w:szCs w:val="20"/>
        </w:rPr>
      </w:pPr>
      <w:r w:rsidRPr="007734EE">
        <w:rPr>
          <w:rStyle w:val="ad"/>
          <w:sz w:val="20"/>
          <w:szCs w:val="20"/>
        </w:rPr>
        <w:endnoteRef/>
      </w:r>
      <w:r w:rsidRPr="007734EE">
        <w:rPr>
          <w:sz w:val="20"/>
          <w:szCs w:val="20"/>
        </w:rPr>
        <w:t xml:space="preserve"> </w:t>
      </w:r>
      <w:r w:rsidRPr="00D06713">
        <w:rPr>
          <w:color w:val="000000"/>
          <w:sz w:val="20"/>
          <w:szCs w:val="20"/>
        </w:rPr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rPr>
          <w:color w:val="000000"/>
          <w:sz w:val="20"/>
          <w:szCs w:val="20"/>
        </w:rPr>
        <w:br/>
      </w:r>
      <w:r w:rsidRPr="00D06713">
        <w:rPr>
          <w:color w:val="000000"/>
          <w:sz w:val="20"/>
          <w:szCs w:val="20"/>
        </w:rPr>
        <w:t>№ 39, ст. 6056</w:t>
      </w:r>
      <w:r w:rsidRPr="00D06713">
        <w:rPr>
          <w:sz w:val="20"/>
          <w:szCs w:val="20"/>
        </w:rPr>
        <w:t>; 2021, № 3, ст. 593</w:t>
      </w:r>
      <w:r w:rsidRPr="00D06713">
        <w:rPr>
          <w:color w:val="000000"/>
          <w:sz w:val="20"/>
          <w:szCs w:val="20"/>
        </w:rPr>
        <w:t>).</w:t>
      </w:r>
    </w:p>
  </w:endnote>
  <w:endnote w:id="5">
    <w:p w14:paraId="6F197401" w14:textId="30F613B3" w:rsidR="0005741C" w:rsidRPr="007734EE" w:rsidRDefault="0005741C" w:rsidP="008339F2">
      <w:pPr>
        <w:jc w:val="both"/>
        <w:rPr>
          <w:sz w:val="20"/>
          <w:szCs w:val="20"/>
        </w:rPr>
      </w:pPr>
      <w:r w:rsidRPr="007734EE">
        <w:rPr>
          <w:rStyle w:val="ad"/>
          <w:sz w:val="20"/>
          <w:szCs w:val="20"/>
        </w:rPr>
        <w:endnoteRef/>
      </w:r>
      <w:r w:rsidRPr="007734EE">
        <w:rPr>
          <w:sz w:val="20"/>
          <w:szCs w:val="20"/>
        </w:rPr>
        <w:t xml:space="preserve"> </w:t>
      </w:r>
      <w:bookmarkStart w:id="15" w:name="_Hlk68114557"/>
      <w:r w:rsidRPr="007734EE">
        <w:rPr>
          <w:sz w:val="20"/>
          <w:szCs w:val="20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</w:t>
      </w:r>
      <w:r w:rsidR="007E5105">
        <w:rPr>
          <w:sz w:val="20"/>
          <w:szCs w:val="20"/>
        </w:rPr>
        <w:t>003 г., регистрационный № 4209)</w:t>
      </w:r>
      <w:r w:rsidRPr="007734EE">
        <w:rPr>
          <w:sz w:val="20"/>
          <w:szCs w:val="20"/>
        </w:rPr>
        <w:t xml:space="preserve"> с изменениями, внесенными приказом Минтруда России, Минобрнауки России от 30 ноября 2016 г. № 697н/1490 (зарегистрирован Минюстом России </w:t>
      </w:r>
      <w:r>
        <w:rPr>
          <w:sz w:val="20"/>
          <w:szCs w:val="20"/>
        </w:rPr>
        <w:br/>
      </w:r>
      <w:r w:rsidRPr="007734EE">
        <w:rPr>
          <w:sz w:val="20"/>
          <w:szCs w:val="20"/>
        </w:rPr>
        <w:t>16 декабря 2016 г., регистрационный № 44767</w:t>
      </w:r>
      <w:bookmarkEnd w:id="15"/>
      <w:r w:rsidRPr="007734EE">
        <w:rPr>
          <w:sz w:val="20"/>
          <w:szCs w:val="20"/>
        </w:rPr>
        <w:t>).</w:t>
      </w:r>
    </w:p>
  </w:endnote>
  <w:endnote w:id="6">
    <w:p w14:paraId="50C1ACAB" w14:textId="45785FB0" w:rsidR="0005741C" w:rsidRPr="007734EE" w:rsidRDefault="0005741C" w:rsidP="00F04CF7">
      <w:pPr>
        <w:pStyle w:val="ab"/>
        <w:jc w:val="both"/>
        <w:rPr>
          <w:szCs w:val="20"/>
        </w:rPr>
      </w:pPr>
      <w:r w:rsidRPr="007734EE">
        <w:rPr>
          <w:rStyle w:val="ad"/>
          <w:szCs w:val="20"/>
        </w:rPr>
        <w:endnoteRef/>
      </w:r>
      <w:r w:rsidRPr="007734EE">
        <w:rPr>
          <w:szCs w:val="20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3109ED92" w14:textId="77777777" w:rsidR="0005741C" w:rsidRPr="007734EE" w:rsidRDefault="0005741C" w:rsidP="00F04CF7">
      <w:pPr>
        <w:jc w:val="both"/>
        <w:rPr>
          <w:bCs w:val="0"/>
          <w:sz w:val="20"/>
          <w:szCs w:val="20"/>
        </w:rPr>
      </w:pPr>
      <w:r w:rsidRPr="007734EE">
        <w:rPr>
          <w:rStyle w:val="ad"/>
          <w:sz w:val="20"/>
          <w:szCs w:val="20"/>
        </w:rPr>
        <w:endnoteRef/>
      </w:r>
      <w:r w:rsidRPr="007734EE">
        <w:rPr>
          <w:sz w:val="20"/>
          <w:szCs w:val="20"/>
        </w:rPr>
        <w:t xml:space="preserve"> </w:t>
      </w:r>
      <w:r w:rsidRPr="007734EE">
        <w:rPr>
          <w:bCs w:val="0"/>
          <w:sz w:val="20"/>
          <w:szCs w:val="20"/>
        </w:rPr>
        <w:t>Общероссийский классификатор профессий рабочих, должностей служащих и тарифных разрядов.</w:t>
      </w:r>
    </w:p>
  </w:endnote>
  <w:endnote w:id="8">
    <w:p w14:paraId="64EBBE86" w14:textId="77777777" w:rsidR="0005741C" w:rsidRPr="007734EE" w:rsidRDefault="0005741C" w:rsidP="00F04CF7">
      <w:pPr>
        <w:pStyle w:val="ab"/>
        <w:jc w:val="both"/>
        <w:rPr>
          <w:szCs w:val="20"/>
        </w:rPr>
      </w:pPr>
      <w:r w:rsidRPr="007734EE">
        <w:rPr>
          <w:rStyle w:val="ad"/>
          <w:szCs w:val="20"/>
        </w:rPr>
        <w:endnoteRef/>
      </w:r>
      <w:r w:rsidRPr="007734EE">
        <w:rPr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473A0" w14:textId="77777777" w:rsidR="0005741C" w:rsidRDefault="0005741C" w:rsidP="004C2989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C34A767" w14:textId="77777777" w:rsidR="0005741C" w:rsidRDefault="0005741C" w:rsidP="004C29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EBA7A" w14:textId="77777777" w:rsidR="0005741C" w:rsidRDefault="0005741C" w:rsidP="004C29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2E71B" w14:textId="77777777" w:rsidR="0005741C" w:rsidRDefault="0005741C" w:rsidP="004C298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324D3" w14:textId="77777777" w:rsidR="0005741C" w:rsidRDefault="0005741C" w:rsidP="004C29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6E3D7" w14:textId="77777777" w:rsidR="009D0851" w:rsidRDefault="009D0851" w:rsidP="004C2989">
      <w:r>
        <w:separator/>
      </w:r>
    </w:p>
  </w:footnote>
  <w:footnote w:type="continuationSeparator" w:id="0">
    <w:p w14:paraId="5F145951" w14:textId="77777777" w:rsidR="009D0851" w:rsidRDefault="009D0851" w:rsidP="004C2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E4619" w14:textId="77777777" w:rsidR="0005741C" w:rsidRDefault="0005741C" w:rsidP="00E70D17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7E3F696" w14:textId="77777777" w:rsidR="0005741C" w:rsidRDefault="0005741C" w:rsidP="00E70D1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73157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4D87D262" w14:textId="5D75EF7B" w:rsidR="0005741C" w:rsidRPr="00E4667A" w:rsidRDefault="0005741C">
        <w:pPr>
          <w:pStyle w:val="af"/>
          <w:rPr>
            <w:sz w:val="20"/>
          </w:rPr>
        </w:pPr>
        <w:r w:rsidRPr="00E4667A">
          <w:rPr>
            <w:sz w:val="20"/>
          </w:rPr>
          <w:fldChar w:fldCharType="begin"/>
        </w:r>
        <w:r w:rsidRPr="00E4667A">
          <w:rPr>
            <w:sz w:val="20"/>
          </w:rPr>
          <w:instrText>PAGE   \* MERGEFORMAT</w:instrText>
        </w:r>
        <w:r w:rsidRPr="00E4667A">
          <w:rPr>
            <w:sz w:val="20"/>
          </w:rPr>
          <w:fldChar w:fldCharType="separate"/>
        </w:r>
        <w:r w:rsidR="000F6A41">
          <w:rPr>
            <w:noProof/>
            <w:sz w:val="20"/>
          </w:rPr>
          <w:t>2</w:t>
        </w:r>
        <w:r w:rsidRPr="00E4667A">
          <w:rPr>
            <w:sz w:val="20"/>
          </w:rPr>
          <w:fldChar w:fldCharType="end"/>
        </w:r>
      </w:p>
    </w:sdtContent>
  </w:sdt>
  <w:p w14:paraId="58917201" w14:textId="77777777" w:rsidR="0005741C" w:rsidRDefault="0005741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C3DA8" w14:textId="77777777" w:rsidR="0005741C" w:rsidRPr="0001347D" w:rsidRDefault="0005741C">
    <w:pPr>
      <w:pStyle w:val="af"/>
      <w:rPr>
        <w:sz w:val="20"/>
        <w:szCs w:val="20"/>
      </w:rPr>
    </w:pPr>
    <w:r w:rsidRPr="0001347D">
      <w:rPr>
        <w:sz w:val="20"/>
        <w:szCs w:val="20"/>
      </w:rPr>
      <w:fldChar w:fldCharType="begin"/>
    </w:r>
    <w:r w:rsidRPr="0001347D">
      <w:rPr>
        <w:sz w:val="20"/>
        <w:szCs w:val="20"/>
      </w:rPr>
      <w:instrText xml:space="preserve"> PAGE   \* MERGEFORMAT </w:instrText>
    </w:r>
    <w:r w:rsidRPr="0001347D">
      <w:rPr>
        <w:sz w:val="20"/>
        <w:szCs w:val="20"/>
      </w:rPr>
      <w:fldChar w:fldCharType="separate"/>
    </w:r>
    <w:r w:rsidR="00515ED5">
      <w:rPr>
        <w:noProof/>
        <w:sz w:val="20"/>
        <w:szCs w:val="20"/>
      </w:rPr>
      <w:t>3</w:t>
    </w:r>
    <w:r w:rsidRPr="0001347D">
      <w:rPr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2C435" w14:textId="77777777" w:rsidR="0005741C" w:rsidRPr="0001347D" w:rsidRDefault="0005741C">
    <w:pPr>
      <w:pStyle w:val="af"/>
      <w:rPr>
        <w:sz w:val="20"/>
        <w:szCs w:val="20"/>
      </w:rPr>
    </w:pPr>
    <w:r w:rsidRPr="0001347D">
      <w:rPr>
        <w:sz w:val="20"/>
        <w:szCs w:val="20"/>
      </w:rPr>
      <w:fldChar w:fldCharType="begin"/>
    </w:r>
    <w:r w:rsidRPr="0001347D">
      <w:rPr>
        <w:sz w:val="20"/>
        <w:szCs w:val="20"/>
      </w:rPr>
      <w:instrText xml:space="preserve"> PAGE   \* MERGEFORMAT </w:instrText>
    </w:r>
    <w:r w:rsidRPr="0001347D">
      <w:rPr>
        <w:sz w:val="20"/>
        <w:szCs w:val="20"/>
      </w:rPr>
      <w:fldChar w:fldCharType="separate"/>
    </w:r>
    <w:r w:rsidR="00515ED5">
      <w:rPr>
        <w:noProof/>
        <w:sz w:val="20"/>
        <w:szCs w:val="20"/>
      </w:rPr>
      <w:t>2</w:t>
    </w:r>
    <w:r w:rsidRPr="0001347D">
      <w:rPr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872E8" w14:textId="77777777" w:rsidR="0005741C" w:rsidRPr="00CD21D9" w:rsidRDefault="0005741C" w:rsidP="00E70D17">
    <w:pPr>
      <w:pStyle w:val="af"/>
      <w:rPr>
        <w:sz w:val="20"/>
      </w:rPr>
    </w:pPr>
    <w:r w:rsidRPr="00CD21D9">
      <w:rPr>
        <w:sz w:val="20"/>
      </w:rPr>
      <w:fldChar w:fldCharType="begin"/>
    </w:r>
    <w:r w:rsidRPr="00CD21D9">
      <w:rPr>
        <w:sz w:val="20"/>
      </w:rPr>
      <w:instrText xml:space="preserve"> PAGE   \* MERGEFORMAT </w:instrText>
    </w:r>
    <w:r w:rsidRPr="00CD21D9">
      <w:rPr>
        <w:sz w:val="20"/>
      </w:rPr>
      <w:fldChar w:fldCharType="separate"/>
    </w:r>
    <w:r w:rsidR="00515ED5">
      <w:rPr>
        <w:noProof/>
        <w:sz w:val="20"/>
      </w:rPr>
      <w:t>21</w:t>
    </w:r>
    <w:r w:rsidRPr="00CD21D9">
      <w:rPr>
        <w:noProof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CD42F60"/>
    <w:multiLevelType w:val="hybridMultilevel"/>
    <w:tmpl w:val="448078AC"/>
    <w:lvl w:ilvl="0" w:tplc="2D068CD4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2"/>
  </w:num>
  <w:num w:numId="7">
    <w:abstractNumId w:val="30"/>
  </w:num>
  <w:num w:numId="8">
    <w:abstractNumId w:val="23"/>
  </w:num>
  <w:num w:numId="9">
    <w:abstractNumId w:val="21"/>
  </w:num>
  <w:num w:numId="10">
    <w:abstractNumId w:val="8"/>
  </w:num>
  <w:num w:numId="11">
    <w:abstractNumId w:val="26"/>
  </w:num>
  <w:num w:numId="12">
    <w:abstractNumId w:val="22"/>
  </w:num>
  <w:num w:numId="13">
    <w:abstractNumId w:val="13"/>
  </w:num>
  <w:num w:numId="14">
    <w:abstractNumId w:val="32"/>
  </w:num>
  <w:num w:numId="15">
    <w:abstractNumId w:val="27"/>
  </w:num>
  <w:num w:numId="16">
    <w:abstractNumId w:val="16"/>
  </w:num>
  <w:num w:numId="17">
    <w:abstractNumId w:val="28"/>
  </w:num>
  <w:num w:numId="18">
    <w:abstractNumId w:val="24"/>
  </w:num>
  <w:num w:numId="19">
    <w:abstractNumId w:val="19"/>
  </w:num>
  <w:num w:numId="20">
    <w:abstractNumId w:val="3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9"/>
  </w:num>
  <w:num w:numId="31">
    <w:abstractNumId w:val="10"/>
  </w:num>
  <w:num w:numId="32">
    <w:abstractNumId w:val="14"/>
  </w:num>
  <w:num w:numId="33">
    <w:abstractNumId w:val="1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8C3"/>
    <w:rsid w:val="00000BDA"/>
    <w:rsid w:val="00002506"/>
    <w:rsid w:val="00003CE3"/>
    <w:rsid w:val="00003DB9"/>
    <w:rsid w:val="00007AF0"/>
    <w:rsid w:val="0001309C"/>
    <w:rsid w:val="00013267"/>
    <w:rsid w:val="00013440"/>
    <w:rsid w:val="0001347D"/>
    <w:rsid w:val="00013559"/>
    <w:rsid w:val="00013656"/>
    <w:rsid w:val="00013D35"/>
    <w:rsid w:val="00014209"/>
    <w:rsid w:val="0001620B"/>
    <w:rsid w:val="00017B6F"/>
    <w:rsid w:val="0002029A"/>
    <w:rsid w:val="000210D4"/>
    <w:rsid w:val="00022994"/>
    <w:rsid w:val="00024E8E"/>
    <w:rsid w:val="00024FBD"/>
    <w:rsid w:val="000256A5"/>
    <w:rsid w:val="00025DFA"/>
    <w:rsid w:val="00025FF4"/>
    <w:rsid w:val="00034DEC"/>
    <w:rsid w:val="00042D15"/>
    <w:rsid w:val="00043969"/>
    <w:rsid w:val="00045455"/>
    <w:rsid w:val="00045BF7"/>
    <w:rsid w:val="000467DD"/>
    <w:rsid w:val="00046A47"/>
    <w:rsid w:val="00047D95"/>
    <w:rsid w:val="00050CFA"/>
    <w:rsid w:val="0005283D"/>
    <w:rsid w:val="000543E2"/>
    <w:rsid w:val="00054913"/>
    <w:rsid w:val="0005741C"/>
    <w:rsid w:val="000575CC"/>
    <w:rsid w:val="00057FA2"/>
    <w:rsid w:val="00060B44"/>
    <w:rsid w:val="00064388"/>
    <w:rsid w:val="00064BC3"/>
    <w:rsid w:val="00064FB6"/>
    <w:rsid w:val="0006663A"/>
    <w:rsid w:val="00067607"/>
    <w:rsid w:val="000711E5"/>
    <w:rsid w:val="00071543"/>
    <w:rsid w:val="00073183"/>
    <w:rsid w:val="000735D7"/>
    <w:rsid w:val="00074176"/>
    <w:rsid w:val="00075125"/>
    <w:rsid w:val="00076831"/>
    <w:rsid w:val="00077341"/>
    <w:rsid w:val="00077B4E"/>
    <w:rsid w:val="0008253D"/>
    <w:rsid w:val="00083D64"/>
    <w:rsid w:val="00084FE7"/>
    <w:rsid w:val="00090F10"/>
    <w:rsid w:val="00091703"/>
    <w:rsid w:val="0009227D"/>
    <w:rsid w:val="00093670"/>
    <w:rsid w:val="00093B33"/>
    <w:rsid w:val="00093D9A"/>
    <w:rsid w:val="00094C31"/>
    <w:rsid w:val="00094E24"/>
    <w:rsid w:val="00095D9E"/>
    <w:rsid w:val="000960B6"/>
    <w:rsid w:val="0009652C"/>
    <w:rsid w:val="00097C4E"/>
    <w:rsid w:val="000A0E02"/>
    <w:rsid w:val="000A1E9D"/>
    <w:rsid w:val="000A2F67"/>
    <w:rsid w:val="000A2F9C"/>
    <w:rsid w:val="000A57B6"/>
    <w:rsid w:val="000A70E2"/>
    <w:rsid w:val="000B28CF"/>
    <w:rsid w:val="000B2B49"/>
    <w:rsid w:val="000B3F8B"/>
    <w:rsid w:val="000B40A4"/>
    <w:rsid w:val="000B6BEB"/>
    <w:rsid w:val="000B74D0"/>
    <w:rsid w:val="000C3019"/>
    <w:rsid w:val="000C4B03"/>
    <w:rsid w:val="000C4BBC"/>
    <w:rsid w:val="000C6BC5"/>
    <w:rsid w:val="000C7951"/>
    <w:rsid w:val="000C7B17"/>
    <w:rsid w:val="000D05DE"/>
    <w:rsid w:val="000D237F"/>
    <w:rsid w:val="000D247B"/>
    <w:rsid w:val="000D29DC"/>
    <w:rsid w:val="000D3602"/>
    <w:rsid w:val="000D3B5A"/>
    <w:rsid w:val="000D4708"/>
    <w:rsid w:val="000D486D"/>
    <w:rsid w:val="000D5A10"/>
    <w:rsid w:val="000D624C"/>
    <w:rsid w:val="000D6FE1"/>
    <w:rsid w:val="000D7A5B"/>
    <w:rsid w:val="000E00E9"/>
    <w:rsid w:val="000E3AC3"/>
    <w:rsid w:val="000E3F74"/>
    <w:rsid w:val="000E432A"/>
    <w:rsid w:val="000E450C"/>
    <w:rsid w:val="000E4825"/>
    <w:rsid w:val="000F118D"/>
    <w:rsid w:val="000F1A0E"/>
    <w:rsid w:val="000F1B2D"/>
    <w:rsid w:val="000F2DE1"/>
    <w:rsid w:val="000F37E3"/>
    <w:rsid w:val="000F6A41"/>
    <w:rsid w:val="001008A0"/>
    <w:rsid w:val="00102486"/>
    <w:rsid w:val="00103947"/>
    <w:rsid w:val="00104C16"/>
    <w:rsid w:val="0010526B"/>
    <w:rsid w:val="001074DE"/>
    <w:rsid w:val="00107CCA"/>
    <w:rsid w:val="0011074D"/>
    <w:rsid w:val="00110C63"/>
    <w:rsid w:val="00112B20"/>
    <w:rsid w:val="00115FC0"/>
    <w:rsid w:val="00116055"/>
    <w:rsid w:val="00116EA8"/>
    <w:rsid w:val="0011732A"/>
    <w:rsid w:val="0012250A"/>
    <w:rsid w:val="001242DE"/>
    <w:rsid w:val="00124F90"/>
    <w:rsid w:val="0012790B"/>
    <w:rsid w:val="00131FC0"/>
    <w:rsid w:val="001379A3"/>
    <w:rsid w:val="00140B27"/>
    <w:rsid w:val="00141427"/>
    <w:rsid w:val="00142272"/>
    <w:rsid w:val="00145EAF"/>
    <w:rsid w:val="00146C0A"/>
    <w:rsid w:val="0015075B"/>
    <w:rsid w:val="001512E4"/>
    <w:rsid w:val="0015199E"/>
    <w:rsid w:val="00152B1E"/>
    <w:rsid w:val="00154C06"/>
    <w:rsid w:val="00156663"/>
    <w:rsid w:val="00156C90"/>
    <w:rsid w:val="00163537"/>
    <w:rsid w:val="0016391A"/>
    <w:rsid w:val="001640CA"/>
    <w:rsid w:val="00165F82"/>
    <w:rsid w:val="0017338C"/>
    <w:rsid w:val="001737CD"/>
    <w:rsid w:val="001746A8"/>
    <w:rsid w:val="00174CAA"/>
    <w:rsid w:val="00176ECF"/>
    <w:rsid w:val="00177FA2"/>
    <w:rsid w:val="00180789"/>
    <w:rsid w:val="00181571"/>
    <w:rsid w:val="001825EC"/>
    <w:rsid w:val="001837CE"/>
    <w:rsid w:val="00186EEB"/>
    <w:rsid w:val="00186F71"/>
    <w:rsid w:val="00187845"/>
    <w:rsid w:val="00190CA4"/>
    <w:rsid w:val="00192F43"/>
    <w:rsid w:val="001953ED"/>
    <w:rsid w:val="00197E2D"/>
    <w:rsid w:val="001A005D"/>
    <w:rsid w:val="001A0705"/>
    <w:rsid w:val="001A1AEB"/>
    <w:rsid w:val="001A54AD"/>
    <w:rsid w:val="001B5A3F"/>
    <w:rsid w:val="001B5B7C"/>
    <w:rsid w:val="001B67D6"/>
    <w:rsid w:val="001C02B9"/>
    <w:rsid w:val="001C11EE"/>
    <w:rsid w:val="001C2C16"/>
    <w:rsid w:val="001C34E1"/>
    <w:rsid w:val="001D340D"/>
    <w:rsid w:val="001D4BE3"/>
    <w:rsid w:val="001D5675"/>
    <w:rsid w:val="001D5E19"/>
    <w:rsid w:val="001D5E99"/>
    <w:rsid w:val="001D6A2B"/>
    <w:rsid w:val="001D6B5A"/>
    <w:rsid w:val="001E030D"/>
    <w:rsid w:val="001E05C5"/>
    <w:rsid w:val="001E1608"/>
    <w:rsid w:val="001E3CE5"/>
    <w:rsid w:val="001E424F"/>
    <w:rsid w:val="001E44D4"/>
    <w:rsid w:val="001F092A"/>
    <w:rsid w:val="001F0AAB"/>
    <w:rsid w:val="001F2798"/>
    <w:rsid w:val="001F3C41"/>
    <w:rsid w:val="001F4E5C"/>
    <w:rsid w:val="001F521A"/>
    <w:rsid w:val="00200EDA"/>
    <w:rsid w:val="00202171"/>
    <w:rsid w:val="00202B80"/>
    <w:rsid w:val="002032E8"/>
    <w:rsid w:val="00203629"/>
    <w:rsid w:val="0020372B"/>
    <w:rsid w:val="002066A6"/>
    <w:rsid w:val="0020719D"/>
    <w:rsid w:val="002102CB"/>
    <w:rsid w:val="002114B1"/>
    <w:rsid w:val="0021200E"/>
    <w:rsid w:val="0021224E"/>
    <w:rsid w:val="00212D59"/>
    <w:rsid w:val="00213484"/>
    <w:rsid w:val="00215460"/>
    <w:rsid w:val="002159BF"/>
    <w:rsid w:val="00215D68"/>
    <w:rsid w:val="0021638C"/>
    <w:rsid w:val="00217D60"/>
    <w:rsid w:val="00221E51"/>
    <w:rsid w:val="00223117"/>
    <w:rsid w:val="002250B4"/>
    <w:rsid w:val="002267DE"/>
    <w:rsid w:val="00226AB7"/>
    <w:rsid w:val="00226C88"/>
    <w:rsid w:val="00230681"/>
    <w:rsid w:val="002311EB"/>
    <w:rsid w:val="00231E42"/>
    <w:rsid w:val="00232693"/>
    <w:rsid w:val="00232934"/>
    <w:rsid w:val="00234A01"/>
    <w:rsid w:val="00235D88"/>
    <w:rsid w:val="00235E5D"/>
    <w:rsid w:val="00236BDA"/>
    <w:rsid w:val="00237DDF"/>
    <w:rsid w:val="00240055"/>
    <w:rsid w:val="0024079C"/>
    <w:rsid w:val="00240C7F"/>
    <w:rsid w:val="002410B5"/>
    <w:rsid w:val="00241E89"/>
    <w:rsid w:val="00242396"/>
    <w:rsid w:val="00242C79"/>
    <w:rsid w:val="00244829"/>
    <w:rsid w:val="00245F75"/>
    <w:rsid w:val="00246F9B"/>
    <w:rsid w:val="00247A53"/>
    <w:rsid w:val="00253E43"/>
    <w:rsid w:val="00255D23"/>
    <w:rsid w:val="0025616A"/>
    <w:rsid w:val="00256329"/>
    <w:rsid w:val="00256859"/>
    <w:rsid w:val="00260D29"/>
    <w:rsid w:val="0026312B"/>
    <w:rsid w:val="00263189"/>
    <w:rsid w:val="00275DA5"/>
    <w:rsid w:val="002764C4"/>
    <w:rsid w:val="0028319C"/>
    <w:rsid w:val="00283FF2"/>
    <w:rsid w:val="002846F8"/>
    <w:rsid w:val="00285C92"/>
    <w:rsid w:val="00286E12"/>
    <w:rsid w:val="00290D2D"/>
    <w:rsid w:val="0029282F"/>
    <w:rsid w:val="00292DA2"/>
    <w:rsid w:val="00294C80"/>
    <w:rsid w:val="00295D9F"/>
    <w:rsid w:val="002A1D54"/>
    <w:rsid w:val="002A24B7"/>
    <w:rsid w:val="002A2EE6"/>
    <w:rsid w:val="002A346C"/>
    <w:rsid w:val="002A3703"/>
    <w:rsid w:val="002A370B"/>
    <w:rsid w:val="002A7306"/>
    <w:rsid w:val="002B1676"/>
    <w:rsid w:val="002B1BB4"/>
    <w:rsid w:val="002B3CA4"/>
    <w:rsid w:val="002B4E76"/>
    <w:rsid w:val="002B6445"/>
    <w:rsid w:val="002B69E8"/>
    <w:rsid w:val="002C346B"/>
    <w:rsid w:val="002C34E1"/>
    <w:rsid w:val="002C3D03"/>
    <w:rsid w:val="002C511D"/>
    <w:rsid w:val="002C629F"/>
    <w:rsid w:val="002C69DD"/>
    <w:rsid w:val="002D1FF0"/>
    <w:rsid w:val="002D2056"/>
    <w:rsid w:val="002D2674"/>
    <w:rsid w:val="002D3895"/>
    <w:rsid w:val="002D3FCB"/>
    <w:rsid w:val="002D4705"/>
    <w:rsid w:val="002D5827"/>
    <w:rsid w:val="002D5911"/>
    <w:rsid w:val="002D7C80"/>
    <w:rsid w:val="002E2F96"/>
    <w:rsid w:val="002E67D2"/>
    <w:rsid w:val="002F0443"/>
    <w:rsid w:val="002F1974"/>
    <w:rsid w:val="002F2A72"/>
    <w:rsid w:val="002F3B8E"/>
    <w:rsid w:val="002F5239"/>
    <w:rsid w:val="002F56D9"/>
    <w:rsid w:val="003017EB"/>
    <w:rsid w:val="00302F4A"/>
    <w:rsid w:val="00303A0F"/>
    <w:rsid w:val="00307174"/>
    <w:rsid w:val="00307A7B"/>
    <w:rsid w:val="003100E0"/>
    <w:rsid w:val="0031161A"/>
    <w:rsid w:val="003130A4"/>
    <w:rsid w:val="00313104"/>
    <w:rsid w:val="00313A5B"/>
    <w:rsid w:val="00316D13"/>
    <w:rsid w:val="00317CFB"/>
    <w:rsid w:val="0032022B"/>
    <w:rsid w:val="00320D8F"/>
    <w:rsid w:val="003222EF"/>
    <w:rsid w:val="00323534"/>
    <w:rsid w:val="0032437A"/>
    <w:rsid w:val="003252DE"/>
    <w:rsid w:val="00325397"/>
    <w:rsid w:val="003331AF"/>
    <w:rsid w:val="003345E6"/>
    <w:rsid w:val="00335E96"/>
    <w:rsid w:val="0033640C"/>
    <w:rsid w:val="0033649A"/>
    <w:rsid w:val="0033663D"/>
    <w:rsid w:val="00336F01"/>
    <w:rsid w:val="003376B8"/>
    <w:rsid w:val="00337B45"/>
    <w:rsid w:val="003419C8"/>
    <w:rsid w:val="003421EE"/>
    <w:rsid w:val="00342D6B"/>
    <w:rsid w:val="00342FCF"/>
    <w:rsid w:val="00347DE8"/>
    <w:rsid w:val="0035075E"/>
    <w:rsid w:val="0035141C"/>
    <w:rsid w:val="00352AA2"/>
    <w:rsid w:val="00352E7D"/>
    <w:rsid w:val="00352F16"/>
    <w:rsid w:val="00354422"/>
    <w:rsid w:val="00355794"/>
    <w:rsid w:val="0035754F"/>
    <w:rsid w:val="00360E78"/>
    <w:rsid w:val="00360F2D"/>
    <w:rsid w:val="00361139"/>
    <w:rsid w:val="00364091"/>
    <w:rsid w:val="0036467D"/>
    <w:rsid w:val="00364B3B"/>
    <w:rsid w:val="003667E4"/>
    <w:rsid w:val="00366E8A"/>
    <w:rsid w:val="00372088"/>
    <w:rsid w:val="00374F12"/>
    <w:rsid w:val="003762E2"/>
    <w:rsid w:val="00376F41"/>
    <w:rsid w:val="00377A32"/>
    <w:rsid w:val="003803E8"/>
    <w:rsid w:val="00380EAA"/>
    <w:rsid w:val="00381314"/>
    <w:rsid w:val="00382463"/>
    <w:rsid w:val="0038461B"/>
    <w:rsid w:val="00385CD9"/>
    <w:rsid w:val="00390D93"/>
    <w:rsid w:val="0039255B"/>
    <w:rsid w:val="00393A76"/>
    <w:rsid w:val="00395277"/>
    <w:rsid w:val="00396126"/>
    <w:rsid w:val="0039636C"/>
    <w:rsid w:val="003A5A72"/>
    <w:rsid w:val="003A6812"/>
    <w:rsid w:val="003A6991"/>
    <w:rsid w:val="003A6F21"/>
    <w:rsid w:val="003B0563"/>
    <w:rsid w:val="003B3377"/>
    <w:rsid w:val="003B4669"/>
    <w:rsid w:val="003B566C"/>
    <w:rsid w:val="003B5996"/>
    <w:rsid w:val="003B5DF7"/>
    <w:rsid w:val="003B6167"/>
    <w:rsid w:val="003B618E"/>
    <w:rsid w:val="003B7B3D"/>
    <w:rsid w:val="003B7DE4"/>
    <w:rsid w:val="003C109D"/>
    <w:rsid w:val="003C1691"/>
    <w:rsid w:val="003C28D0"/>
    <w:rsid w:val="003C2CF0"/>
    <w:rsid w:val="003C54B7"/>
    <w:rsid w:val="003C5AA4"/>
    <w:rsid w:val="003D3178"/>
    <w:rsid w:val="003D5E71"/>
    <w:rsid w:val="003D5FDE"/>
    <w:rsid w:val="003E197B"/>
    <w:rsid w:val="003E2EDA"/>
    <w:rsid w:val="003E3199"/>
    <w:rsid w:val="003E43E2"/>
    <w:rsid w:val="003E44C4"/>
    <w:rsid w:val="003E4C8F"/>
    <w:rsid w:val="003E4F23"/>
    <w:rsid w:val="003E677F"/>
    <w:rsid w:val="003E79C1"/>
    <w:rsid w:val="003E7C88"/>
    <w:rsid w:val="003E7FDB"/>
    <w:rsid w:val="003F251E"/>
    <w:rsid w:val="003F2BD5"/>
    <w:rsid w:val="003F3AC1"/>
    <w:rsid w:val="003F54B4"/>
    <w:rsid w:val="003F5626"/>
    <w:rsid w:val="004031A3"/>
    <w:rsid w:val="00403A5B"/>
    <w:rsid w:val="00405758"/>
    <w:rsid w:val="00406477"/>
    <w:rsid w:val="00406B8A"/>
    <w:rsid w:val="004101F9"/>
    <w:rsid w:val="00412E09"/>
    <w:rsid w:val="00413A09"/>
    <w:rsid w:val="00415B13"/>
    <w:rsid w:val="00415BF6"/>
    <w:rsid w:val="00415DC6"/>
    <w:rsid w:val="00416EBA"/>
    <w:rsid w:val="00420E8D"/>
    <w:rsid w:val="00421745"/>
    <w:rsid w:val="00421E6D"/>
    <w:rsid w:val="00423058"/>
    <w:rsid w:val="00424A3B"/>
    <w:rsid w:val="00425B26"/>
    <w:rsid w:val="00425FEA"/>
    <w:rsid w:val="004301E1"/>
    <w:rsid w:val="004339CF"/>
    <w:rsid w:val="0043400F"/>
    <w:rsid w:val="00434609"/>
    <w:rsid w:val="0043555F"/>
    <w:rsid w:val="004362A6"/>
    <w:rsid w:val="004364AB"/>
    <w:rsid w:val="00437F3B"/>
    <w:rsid w:val="00437FD3"/>
    <w:rsid w:val="00441E0E"/>
    <w:rsid w:val="00442A00"/>
    <w:rsid w:val="00443396"/>
    <w:rsid w:val="004434AE"/>
    <w:rsid w:val="00447EB1"/>
    <w:rsid w:val="00451E97"/>
    <w:rsid w:val="0045414D"/>
    <w:rsid w:val="004547BE"/>
    <w:rsid w:val="00455624"/>
    <w:rsid w:val="00455793"/>
    <w:rsid w:val="004568E1"/>
    <w:rsid w:val="00456F08"/>
    <w:rsid w:val="004572C4"/>
    <w:rsid w:val="004603DB"/>
    <w:rsid w:val="004640BA"/>
    <w:rsid w:val="00464D7E"/>
    <w:rsid w:val="0046578B"/>
    <w:rsid w:val="00465EB0"/>
    <w:rsid w:val="00470617"/>
    <w:rsid w:val="00473454"/>
    <w:rsid w:val="004735A2"/>
    <w:rsid w:val="00473F7E"/>
    <w:rsid w:val="0047465F"/>
    <w:rsid w:val="00475DBD"/>
    <w:rsid w:val="004768A8"/>
    <w:rsid w:val="004772D9"/>
    <w:rsid w:val="00480A25"/>
    <w:rsid w:val="00480BFC"/>
    <w:rsid w:val="00480DF5"/>
    <w:rsid w:val="00482869"/>
    <w:rsid w:val="00483300"/>
    <w:rsid w:val="00483682"/>
    <w:rsid w:val="00483783"/>
    <w:rsid w:val="00487032"/>
    <w:rsid w:val="0048733A"/>
    <w:rsid w:val="00487564"/>
    <w:rsid w:val="0048790A"/>
    <w:rsid w:val="00487B25"/>
    <w:rsid w:val="00490EB3"/>
    <w:rsid w:val="00492770"/>
    <w:rsid w:val="0049521D"/>
    <w:rsid w:val="0049585A"/>
    <w:rsid w:val="00496FDA"/>
    <w:rsid w:val="00497156"/>
    <w:rsid w:val="00497A21"/>
    <w:rsid w:val="004A2A3D"/>
    <w:rsid w:val="004A332B"/>
    <w:rsid w:val="004A3377"/>
    <w:rsid w:val="004A3F03"/>
    <w:rsid w:val="004A435D"/>
    <w:rsid w:val="004A7B68"/>
    <w:rsid w:val="004A7DB2"/>
    <w:rsid w:val="004B4F31"/>
    <w:rsid w:val="004B72C6"/>
    <w:rsid w:val="004B7DB0"/>
    <w:rsid w:val="004C0C01"/>
    <w:rsid w:val="004C107E"/>
    <w:rsid w:val="004C2989"/>
    <w:rsid w:val="004C3804"/>
    <w:rsid w:val="004C3C21"/>
    <w:rsid w:val="004C52DE"/>
    <w:rsid w:val="004C761E"/>
    <w:rsid w:val="004C7D8F"/>
    <w:rsid w:val="004C7FB9"/>
    <w:rsid w:val="004D0595"/>
    <w:rsid w:val="004D143D"/>
    <w:rsid w:val="004D1D32"/>
    <w:rsid w:val="004D1E45"/>
    <w:rsid w:val="004D335C"/>
    <w:rsid w:val="004D347C"/>
    <w:rsid w:val="004D3911"/>
    <w:rsid w:val="004D48DC"/>
    <w:rsid w:val="004D5F17"/>
    <w:rsid w:val="004D6AF5"/>
    <w:rsid w:val="004D7D08"/>
    <w:rsid w:val="004E042C"/>
    <w:rsid w:val="004E1652"/>
    <w:rsid w:val="004E1A5B"/>
    <w:rsid w:val="004E1D96"/>
    <w:rsid w:val="004E3060"/>
    <w:rsid w:val="004E3BC5"/>
    <w:rsid w:val="004E3C18"/>
    <w:rsid w:val="004F040A"/>
    <w:rsid w:val="004F2CD7"/>
    <w:rsid w:val="004F32EB"/>
    <w:rsid w:val="004F44B6"/>
    <w:rsid w:val="004F4A08"/>
    <w:rsid w:val="004F52DE"/>
    <w:rsid w:val="004F7B52"/>
    <w:rsid w:val="005000F8"/>
    <w:rsid w:val="00500DF8"/>
    <w:rsid w:val="005019FC"/>
    <w:rsid w:val="00502036"/>
    <w:rsid w:val="005023E6"/>
    <w:rsid w:val="005030EB"/>
    <w:rsid w:val="00507486"/>
    <w:rsid w:val="00511C86"/>
    <w:rsid w:val="00514246"/>
    <w:rsid w:val="00514712"/>
    <w:rsid w:val="00515ED5"/>
    <w:rsid w:val="00515F8F"/>
    <w:rsid w:val="00517753"/>
    <w:rsid w:val="0052018B"/>
    <w:rsid w:val="00520786"/>
    <w:rsid w:val="00520A10"/>
    <w:rsid w:val="005227F5"/>
    <w:rsid w:val="005238A7"/>
    <w:rsid w:val="00525DA1"/>
    <w:rsid w:val="005308A6"/>
    <w:rsid w:val="005314AD"/>
    <w:rsid w:val="005315FC"/>
    <w:rsid w:val="005320A6"/>
    <w:rsid w:val="00532213"/>
    <w:rsid w:val="00533A85"/>
    <w:rsid w:val="005400CB"/>
    <w:rsid w:val="00540C48"/>
    <w:rsid w:val="0054266C"/>
    <w:rsid w:val="00542DF5"/>
    <w:rsid w:val="00544C3E"/>
    <w:rsid w:val="00546696"/>
    <w:rsid w:val="00552FF5"/>
    <w:rsid w:val="005538E0"/>
    <w:rsid w:val="00555122"/>
    <w:rsid w:val="005561D0"/>
    <w:rsid w:val="005609D5"/>
    <w:rsid w:val="0056187D"/>
    <w:rsid w:val="0056310D"/>
    <w:rsid w:val="00563315"/>
    <w:rsid w:val="005646F9"/>
    <w:rsid w:val="005659F8"/>
    <w:rsid w:val="00571128"/>
    <w:rsid w:val="00571511"/>
    <w:rsid w:val="0057253D"/>
    <w:rsid w:val="00572DF2"/>
    <w:rsid w:val="005730AE"/>
    <w:rsid w:val="00573CE7"/>
    <w:rsid w:val="00576962"/>
    <w:rsid w:val="005803E6"/>
    <w:rsid w:val="00583215"/>
    <w:rsid w:val="0058374C"/>
    <w:rsid w:val="00584AAA"/>
    <w:rsid w:val="00586572"/>
    <w:rsid w:val="00590F63"/>
    <w:rsid w:val="0059133C"/>
    <w:rsid w:val="00592F2C"/>
    <w:rsid w:val="005950E7"/>
    <w:rsid w:val="005953C4"/>
    <w:rsid w:val="00595E56"/>
    <w:rsid w:val="005966A5"/>
    <w:rsid w:val="005A020E"/>
    <w:rsid w:val="005A05D3"/>
    <w:rsid w:val="005A0666"/>
    <w:rsid w:val="005A1E77"/>
    <w:rsid w:val="005A1EA0"/>
    <w:rsid w:val="005A4202"/>
    <w:rsid w:val="005A69D7"/>
    <w:rsid w:val="005B046C"/>
    <w:rsid w:val="005B24B7"/>
    <w:rsid w:val="005B295B"/>
    <w:rsid w:val="005B3DE5"/>
    <w:rsid w:val="005B3E63"/>
    <w:rsid w:val="005B4DEE"/>
    <w:rsid w:val="005B4EF4"/>
    <w:rsid w:val="005B56EF"/>
    <w:rsid w:val="005B66B4"/>
    <w:rsid w:val="005B7384"/>
    <w:rsid w:val="005C1AA7"/>
    <w:rsid w:val="005C4617"/>
    <w:rsid w:val="005C4968"/>
    <w:rsid w:val="005D0616"/>
    <w:rsid w:val="005D0DAE"/>
    <w:rsid w:val="005D1905"/>
    <w:rsid w:val="005D415E"/>
    <w:rsid w:val="005D46A9"/>
    <w:rsid w:val="005D53BB"/>
    <w:rsid w:val="005D5975"/>
    <w:rsid w:val="005D6176"/>
    <w:rsid w:val="005D762B"/>
    <w:rsid w:val="005D7CE7"/>
    <w:rsid w:val="005E0386"/>
    <w:rsid w:val="005E3ED2"/>
    <w:rsid w:val="005E4D39"/>
    <w:rsid w:val="005E4E65"/>
    <w:rsid w:val="005E5804"/>
    <w:rsid w:val="005E5EB5"/>
    <w:rsid w:val="005E733D"/>
    <w:rsid w:val="005E77AE"/>
    <w:rsid w:val="005E78A4"/>
    <w:rsid w:val="005F2048"/>
    <w:rsid w:val="005F534F"/>
    <w:rsid w:val="005F5396"/>
    <w:rsid w:val="005F54F3"/>
    <w:rsid w:val="005F64C1"/>
    <w:rsid w:val="00600558"/>
    <w:rsid w:val="006031A4"/>
    <w:rsid w:val="00603337"/>
    <w:rsid w:val="006050C9"/>
    <w:rsid w:val="00606519"/>
    <w:rsid w:val="00610B55"/>
    <w:rsid w:val="00612E55"/>
    <w:rsid w:val="006143BD"/>
    <w:rsid w:val="00615AB0"/>
    <w:rsid w:val="0061727F"/>
    <w:rsid w:val="00622078"/>
    <w:rsid w:val="00622531"/>
    <w:rsid w:val="0062296A"/>
    <w:rsid w:val="00624F0F"/>
    <w:rsid w:val="00625E86"/>
    <w:rsid w:val="00626384"/>
    <w:rsid w:val="0063076A"/>
    <w:rsid w:val="00630C3B"/>
    <w:rsid w:val="00631A45"/>
    <w:rsid w:val="006326F5"/>
    <w:rsid w:val="00632E61"/>
    <w:rsid w:val="00634700"/>
    <w:rsid w:val="00637A85"/>
    <w:rsid w:val="00637B70"/>
    <w:rsid w:val="00640FC5"/>
    <w:rsid w:val="006422E6"/>
    <w:rsid w:val="00643A16"/>
    <w:rsid w:val="00643B82"/>
    <w:rsid w:val="006442C0"/>
    <w:rsid w:val="00644F78"/>
    <w:rsid w:val="00645B59"/>
    <w:rsid w:val="00646C7C"/>
    <w:rsid w:val="00653B04"/>
    <w:rsid w:val="00653BE8"/>
    <w:rsid w:val="0065611F"/>
    <w:rsid w:val="006577ED"/>
    <w:rsid w:val="00657D69"/>
    <w:rsid w:val="00657FC2"/>
    <w:rsid w:val="00661A9D"/>
    <w:rsid w:val="00664CEF"/>
    <w:rsid w:val="00672C72"/>
    <w:rsid w:val="00675057"/>
    <w:rsid w:val="00675321"/>
    <w:rsid w:val="00676289"/>
    <w:rsid w:val="0068117E"/>
    <w:rsid w:val="00681421"/>
    <w:rsid w:val="00681B98"/>
    <w:rsid w:val="00684866"/>
    <w:rsid w:val="006858DC"/>
    <w:rsid w:val="00687523"/>
    <w:rsid w:val="00687F28"/>
    <w:rsid w:val="00693D75"/>
    <w:rsid w:val="0069598C"/>
    <w:rsid w:val="00696A3C"/>
    <w:rsid w:val="00697CE2"/>
    <w:rsid w:val="006A0515"/>
    <w:rsid w:val="006A370C"/>
    <w:rsid w:val="006A4E3A"/>
    <w:rsid w:val="006A797E"/>
    <w:rsid w:val="006B0A41"/>
    <w:rsid w:val="006B311E"/>
    <w:rsid w:val="006B3194"/>
    <w:rsid w:val="006B5466"/>
    <w:rsid w:val="006B5E41"/>
    <w:rsid w:val="006C1296"/>
    <w:rsid w:val="006C1AC6"/>
    <w:rsid w:val="006C1FAD"/>
    <w:rsid w:val="006C2D6F"/>
    <w:rsid w:val="006C2DE1"/>
    <w:rsid w:val="006C32B4"/>
    <w:rsid w:val="006C42DE"/>
    <w:rsid w:val="006C5AE1"/>
    <w:rsid w:val="006C7D2B"/>
    <w:rsid w:val="006D0865"/>
    <w:rsid w:val="006D2088"/>
    <w:rsid w:val="006D26AA"/>
    <w:rsid w:val="006D5C67"/>
    <w:rsid w:val="006D6D07"/>
    <w:rsid w:val="006D72B7"/>
    <w:rsid w:val="006D7992"/>
    <w:rsid w:val="006E0926"/>
    <w:rsid w:val="006E1502"/>
    <w:rsid w:val="006E17CB"/>
    <w:rsid w:val="006E1A15"/>
    <w:rsid w:val="006E1B94"/>
    <w:rsid w:val="006E5AA3"/>
    <w:rsid w:val="006E6688"/>
    <w:rsid w:val="006F148B"/>
    <w:rsid w:val="006F1E5F"/>
    <w:rsid w:val="006F290A"/>
    <w:rsid w:val="006F30FC"/>
    <w:rsid w:val="006F54C7"/>
    <w:rsid w:val="006F6BD5"/>
    <w:rsid w:val="006F7C2E"/>
    <w:rsid w:val="00700A35"/>
    <w:rsid w:val="00702895"/>
    <w:rsid w:val="00705A2C"/>
    <w:rsid w:val="00706625"/>
    <w:rsid w:val="00706D59"/>
    <w:rsid w:val="00710917"/>
    <w:rsid w:val="007110F7"/>
    <w:rsid w:val="00711810"/>
    <w:rsid w:val="007119FD"/>
    <w:rsid w:val="00711C7E"/>
    <w:rsid w:val="00714486"/>
    <w:rsid w:val="00714D24"/>
    <w:rsid w:val="00717B28"/>
    <w:rsid w:val="00720421"/>
    <w:rsid w:val="0072336E"/>
    <w:rsid w:val="0072352F"/>
    <w:rsid w:val="00723D64"/>
    <w:rsid w:val="0072500B"/>
    <w:rsid w:val="007250EE"/>
    <w:rsid w:val="00725837"/>
    <w:rsid w:val="007261FB"/>
    <w:rsid w:val="007277B2"/>
    <w:rsid w:val="007302F0"/>
    <w:rsid w:val="00730C48"/>
    <w:rsid w:val="00730FF8"/>
    <w:rsid w:val="007312FB"/>
    <w:rsid w:val="007329A0"/>
    <w:rsid w:val="00733F47"/>
    <w:rsid w:val="00737321"/>
    <w:rsid w:val="007377F1"/>
    <w:rsid w:val="00740DBC"/>
    <w:rsid w:val="00745B5B"/>
    <w:rsid w:val="007464CA"/>
    <w:rsid w:val="00747B15"/>
    <w:rsid w:val="00747C37"/>
    <w:rsid w:val="007501E3"/>
    <w:rsid w:val="00753576"/>
    <w:rsid w:val="00755917"/>
    <w:rsid w:val="0075662B"/>
    <w:rsid w:val="00756897"/>
    <w:rsid w:val="00756F9E"/>
    <w:rsid w:val="00757818"/>
    <w:rsid w:val="00760102"/>
    <w:rsid w:val="0076090A"/>
    <w:rsid w:val="00760FB8"/>
    <w:rsid w:val="00761C51"/>
    <w:rsid w:val="00762CAF"/>
    <w:rsid w:val="00762F0A"/>
    <w:rsid w:val="00765AA2"/>
    <w:rsid w:val="00765EC3"/>
    <w:rsid w:val="007667A3"/>
    <w:rsid w:val="007667A4"/>
    <w:rsid w:val="00766E96"/>
    <w:rsid w:val="00767431"/>
    <w:rsid w:val="0077135E"/>
    <w:rsid w:val="007721EA"/>
    <w:rsid w:val="007734EE"/>
    <w:rsid w:val="00777957"/>
    <w:rsid w:val="00780515"/>
    <w:rsid w:val="00781924"/>
    <w:rsid w:val="007827D9"/>
    <w:rsid w:val="007836C0"/>
    <w:rsid w:val="007854D3"/>
    <w:rsid w:val="007855E5"/>
    <w:rsid w:val="00786386"/>
    <w:rsid w:val="007911C7"/>
    <w:rsid w:val="00791B0E"/>
    <w:rsid w:val="00791C8C"/>
    <w:rsid w:val="007921B8"/>
    <w:rsid w:val="00793D8C"/>
    <w:rsid w:val="007947AA"/>
    <w:rsid w:val="00795B74"/>
    <w:rsid w:val="00796009"/>
    <w:rsid w:val="007963B6"/>
    <w:rsid w:val="007A1EC2"/>
    <w:rsid w:val="007A3758"/>
    <w:rsid w:val="007A441C"/>
    <w:rsid w:val="007A45B0"/>
    <w:rsid w:val="007A48A8"/>
    <w:rsid w:val="007A65E8"/>
    <w:rsid w:val="007A7056"/>
    <w:rsid w:val="007B00D4"/>
    <w:rsid w:val="007B03B3"/>
    <w:rsid w:val="007B0977"/>
    <w:rsid w:val="007B0A93"/>
    <w:rsid w:val="007B1E81"/>
    <w:rsid w:val="007B2B5F"/>
    <w:rsid w:val="007B40B2"/>
    <w:rsid w:val="007B70D7"/>
    <w:rsid w:val="007B727E"/>
    <w:rsid w:val="007C0B07"/>
    <w:rsid w:val="007C15CA"/>
    <w:rsid w:val="007C2453"/>
    <w:rsid w:val="007C2F37"/>
    <w:rsid w:val="007C4E3A"/>
    <w:rsid w:val="007C59A9"/>
    <w:rsid w:val="007C5F96"/>
    <w:rsid w:val="007D10C1"/>
    <w:rsid w:val="007D2C5D"/>
    <w:rsid w:val="007D45F0"/>
    <w:rsid w:val="007D5922"/>
    <w:rsid w:val="007D65CF"/>
    <w:rsid w:val="007E5105"/>
    <w:rsid w:val="007E524B"/>
    <w:rsid w:val="007E5F2D"/>
    <w:rsid w:val="007E7729"/>
    <w:rsid w:val="007F20D4"/>
    <w:rsid w:val="007F2818"/>
    <w:rsid w:val="007F33BF"/>
    <w:rsid w:val="007F6FC4"/>
    <w:rsid w:val="00800F29"/>
    <w:rsid w:val="008013A5"/>
    <w:rsid w:val="008022DA"/>
    <w:rsid w:val="00803062"/>
    <w:rsid w:val="008043BC"/>
    <w:rsid w:val="008045CB"/>
    <w:rsid w:val="00804D5A"/>
    <w:rsid w:val="00804D8F"/>
    <w:rsid w:val="00807D95"/>
    <w:rsid w:val="00810716"/>
    <w:rsid w:val="008122E3"/>
    <w:rsid w:val="008149BB"/>
    <w:rsid w:val="00815B55"/>
    <w:rsid w:val="00816FCD"/>
    <w:rsid w:val="0081712E"/>
    <w:rsid w:val="008173A8"/>
    <w:rsid w:val="00817BC9"/>
    <w:rsid w:val="00817EB7"/>
    <w:rsid w:val="00820823"/>
    <w:rsid w:val="0082135C"/>
    <w:rsid w:val="008216D1"/>
    <w:rsid w:val="00821C3B"/>
    <w:rsid w:val="008267E8"/>
    <w:rsid w:val="00832DAB"/>
    <w:rsid w:val="008339F2"/>
    <w:rsid w:val="00835F22"/>
    <w:rsid w:val="00836E46"/>
    <w:rsid w:val="00837221"/>
    <w:rsid w:val="0083732C"/>
    <w:rsid w:val="00841B00"/>
    <w:rsid w:val="00842604"/>
    <w:rsid w:val="00842D78"/>
    <w:rsid w:val="008446CA"/>
    <w:rsid w:val="00844772"/>
    <w:rsid w:val="008523AF"/>
    <w:rsid w:val="00852FF2"/>
    <w:rsid w:val="0085401D"/>
    <w:rsid w:val="00855A20"/>
    <w:rsid w:val="008578E0"/>
    <w:rsid w:val="00857D30"/>
    <w:rsid w:val="00857EE8"/>
    <w:rsid w:val="00861917"/>
    <w:rsid w:val="0086507D"/>
    <w:rsid w:val="00866460"/>
    <w:rsid w:val="00866DCB"/>
    <w:rsid w:val="00867ABE"/>
    <w:rsid w:val="008753FB"/>
    <w:rsid w:val="0087541B"/>
    <w:rsid w:val="0087728D"/>
    <w:rsid w:val="00877D23"/>
    <w:rsid w:val="00881E4A"/>
    <w:rsid w:val="008839DA"/>
    <w:rsid w:val="00884857"/>
    <w:rsid w:val="00887A9A"/>
    <w:rsid w:val="00887B91"/>
    <w:rsid w:val="0089084C"/>
    <w:rsid w:val="008916D8"/>
    <w:rsid w:val="008927E2"/>
    <w:rsid w:val="00893F86"/>
    <w:rsid w:val="00895439"/>
    <w:rsid w:val="00896588"/>
    <w:rsid w:val="008971BC"/>
    <w:rsid w:val="008B0D15"/>
    <w:rsid w:val="008B2631"/>
    <w:rsid w:val="008B3431"/>
    <w:rsid w:val="008B4335"/>
    <w:rsid w:val="008B5965"/>
    <w:rsid w:val="008B5B6D"/>
    <w:rsid w:val="008C2564"/>
    <w:rsid w:val="008C3FB4"/>
    <w:rsid w:val="008C41BF"/>
    <w:rsid w:val="008C5F34"/>
    <w:rsid w:val="008C7EDB"/>
    <w:rsid w:val="008D05C9"/>
    <w:rsid w:val="008D0B17"/>
    <w:rsid w:val="008D1C89"/>
    <w:rsid w:val="008D238D"/>
    <w:rsid w:val="008D3908"/>
    <w:rsid w:val="008D4472"/>
    <w:rsid w:val="008D59F2"/>
    <w:rsid w:val="008D6DB4"/>
    <w:rsid w:val="008D78C6"/>
    <w:rsid w:val="008E1B3A"/>
    <w:rsid w:val="008E2B1B"/>
    <w:rsid w:val="008E40C9"/>
    <w:rsid w:val="008E498F"/>
    <w:rsid w:val="008E66DF"/>
    <w:rsid w:val="008E6979"/>
    <w:rsid w:val="008F4BB1"/>
    <w:rsid w:val="008F5EF6"/>
    <w:rsid w:val="008F5FEB"/>
    <w:rsid w:val="008F70EF"/>
    <w:rsid w:val="008F77FF"/>
    <w:rsid w:val="008F7BD8"/>
    <w:rsid w:val="008F7E09"/>
    <w:rsid w:val="009035A1"/>
    <w:rsid w:val="00903D0C"/>
    <w:rsid w:val="0090727E"/>
    <w:rsid w:val="00907714"/>
    <w:rsid w:val="00907AE9"/>
    <w:rsid w:val="009102EF"/>
    <w:rsid w:val="00910745"/>
    <w:rsid w:val="00911C04"/>
    <w:rsid w:val="00912B3D"/>
    <w:rsid w:val="0091434F"/>
    <w:rsid w:val="00914386"/>
    <w:rsid w:val="00915DA6"/>
    <w:rsid w:val="00917448"/>
    <w:rsid w:val="009212E6"/>
    <w:rsid w:val="00923329"/>
    <w:rsid w:val="00923C44"/>
    <w:rsid w:val="00925279"/>
    <w:rsid w:val="00926F8E"/>
    <w:rsid w:val="0092764B"/>
    <w:rsid w:val="009278EF"/>
    <w:rsid w:val="00931990"/>
    <w:rsid w:val="00931F6B"/>
    <w:rsid w:val="009339BB"/>
    <w:rsid w:val="00935E76"/>
    <w:rsid w:val="00937A9C"/>
    <w:rsid w:val="00942478"/>
    <w:rsid w:val="00943307"/>
    <w:rsid w:val="009433B1"/>
    <w:rsid w:val="00943B7C"/>
    <w:rsid w:val="009508E3"/>
    <w:rsid w:val="009541FC"/>
    <w:rsid w:val="0095768E"/>
    <w:rsid w:val="00957AF7"/>
    <w:rsid w:val="0096489B"/>
    <w:rsid w:val="00965662"/>
    <w:rsid w:val="00970D64"/>
    <w:rsid w:val="00972118"/>
    <w:rsid w:val="009723D1"/>
    <w:rsid w:val="00974686"/>
    <w:rsid w:val="00977149"/>
    <w:rsid w:val="0098037D"/>
    <w:rsid w:val="0098070D"/>
    <w:rsid w:val="00981A72"/>
    <w:rsid w:val="009826F1"/>
    <w:rsid w:val="009833B8"/>
    <w:rsid w:val="00986952"/>
    <w:rsid w:val="00990AAB"/>
    <w:rsid w:val="00990C47"/>
    <w:rsid w:val="00992FAC"/>
    <w:rsid w:val="0099388B"/>
    <w:rsid w:val="009944DE"/>
    <w:rsid w:val="00995504"/>
    <w:rsid w:val="009A08DE"/>
    <w:rsid w:val="009A213F"/>
    <w:rsid w:val="009A21A9"/>
    <w:rsid w:val="009A4D78"/>
    <w:rsid w:val="009A5D7A"/>
    <w:rsid w:val="009A677C"/>
    <w:rsid w:val="009A6EE1"/>
    <w:rsid w:val="009A71B4"/>
    <w:rsid w:val="009A7C77"/>
    <w:rsid w:val="009B03B7"/>
    <w:rsid w:val="009B0538"/>
    <w:rsid w:val="009B0F49"/>
    <w:rsid w:val="009B12D8"/>
    <w:rsid w:val="009B1CCC"/>
    <w:rsid w:val="009B1F52"/>
    <w:rsid w:val="009B6A9A"/>
    <w:rsid w:val="009C0FF4"/>
    <w:rsid w:val="009C33AE"/>
    <w:rsid w:val="009C3867"/>
    <w:rsid w:val="009C3DAC"/>
    <w:rsid w:val="009C495E"/>
    <w:rsid w:val="009C63DB"/>
    <w:rsid w:val="009C7367"/>
    <w:rsid w:val="009C7B57"/>
    <w:rsid w:val="009D0851"/>
    <w:rsid w:val="009D246F"/>
    <w:rsid w:val="009D2605"/>
    <w:rsid w:val="009D2965"/>
    <w:rsid w:val="009D3503"/>
    <w:rsid w:val="009D4EF7"/>
    <w:rsid w:val="009D5695"/>
    <w:rsid w:val="009D592C"/>
    <w:rsid w:val="009D59F6"/>
    <w:rsid w:val="009D62A7"/>
    <w:rsid w:val="009D6C2D"/>
    <w:rsid w:val="009D6D50"/>
    <w:rsid w:val="009D7A63"/>
    <w:rsid w:val="009E0A9C"/>
    <w:rsid w:val="009E1C03"/>
    <w:rsid w:val="009E2D56"/>
    <w:rsid w:val="009E3EE1"/>
    <w:rsid w:val="009E4C14"/>
    <w:rsid w:val="009E7670"/>
    <w:rsid w:val="009F2102"/>
    <w:rsid w:val="009F355F"/>
    <w:rsid w:val="009F5581"/>
    <w:rsid w:val="009F5C3F"/>
    <w:rsid w:val="009F6349"/>
    <w:rsid w:val="00A0247F"/>
    <w:rsid w:val="00A02536"/>
    <w:rsid w:val="00A03BBC"/>
    <w:rsid w:val="00A048B2"/>
    <w:rsid w:val="00A0799F"/>
    <w:rsid w:val="00A115E6"/>
    <w:rsid w:val="00A11A38"/>
    <w:rsid w:val="00A128C1"/>
    <w:rsid w:val="00A12DD7"/>
    <w:rsid w:val="00A13FF7"/>
    <w:rsid w:val="00A1440D"/>
    <w:rsid w:val="00A14543"/>
    <w:rsid w:val="00A14C59"/>
    <w:rsid w:val="00A15747"/>
    <w:rsid w:val="00A164B6"/>
    <w:rsid w:val="00A16812"/>
    <w:rsid w:val="00A20462"/>
    <w:rsid w:val="00A21523"/>
    <w:rsid w:val="00A22C0C"/>
    <w:rsid w:val="00A231A3"/>
    <w:rsid w:val="00A231F4"/>
    <w:rsid w:val="00A23857"/>
    <w:rsid w:val="00A24DC0"/>
    <w:rsid w:val="00A251E3"/>
    <w:rsid w:val="00A25DEB"/>
    <w:rsid w:val="00A2637E"/>
    <w:rsid w:val="00A30B0D"/>
    <w:rsid w:val="00A32127"/>
    <w:rsid w:val="00A326D1"/>
    <w:rsid w:val="00A338F1"/>
    <w:rsid w:val="00A33F86"/>
    <w:rsid w:val="00A34231"/>
    <w:rsid w:val="00A34D8A"/>
    <w:rsid w:val="00A36F8D"/>
    <w:rsid w:val="00A423F7"/>
    <w:rsid w:val="00A43FF8"/>
    <w:rsid w:val="00A4454C"/>
    <w:rsid w:val="00A44B44"/>
    <w:rsid w:val="00A44DB3"/>
    <w:rsid w:val="00A46256"/>
    <w:rsid w:val="00A5044C"/>
    <w:rsid w:val="00A5088A"/>
    <w:rsid w:val="00A50E23"/>
    <w:rsid w:val="00A51070"/>
    <w:rsid w:val="00A55C2E"/>
    <w:rsid w:val="00A57274"/>
    <w:rsid w:val="00A57E53"/>
    <w:rsid w:val="00A623D6"/>
    <w:rsid w:val="00A6791F"/>
    <w:rsid w:val="00A7349F"/>
    <w:rsid w:val="00A74E69"/>
    <w:rsid w:val="00A80434"/>
    <w:rsid w:val="00A806DE"/>
    <w:rsid w:val="00A8072B"/>
    <w:rsid w:val="00A81A28"/>
    <w:rsid w:val="00A82584"/>
    <w:rsid w:val="00A84252"/>
    <w:rsid w:val="00A84CDC"/>
    <w:rsid w:val="00A86A60"/>
    <w:rsid w:val="00A86F9F"/>
    <w:rsid w:val="00A875E9"/>
    <w:rsid w:val="00A87B24"/>
    <w:rsid w:val="00A902DA"/>
    <w:rsid w:val="00A90EE3"/>
    <w:rsid w:val="00A9178D"/>
    <w:rsid w:val="00A94FB9"/>
    <w:rsid w:val="00A95387"/>
    <w:rsid w:val="00A961BE"/>
    <w:rsid w:val="00AA1CC9"/>
    <w:rsid w:val="00AA2C95"/>
    <w:rsid w:val="00AA2F09"/>
    <w:rsid w:val="00AA3505"/>
    <w:rsid w:val="00AA3E16"/>
    <w:rsid w:val="00AA772A"/>
    <w:rsid w:val="00AA7BAE"/>
    <w:rsid w:val="00AA7D16"/>
    <w:rsid w:val="00AB0423"/>
    <w:rsid w:val="00AB0682"/>
    <w:rsid w:val="00AB0A4F"/>
    <w:rsid w:val="00AB0AA8"/>
    <w:rsid w:val="00AB0CA2"/>
    <w:rsid w:val="00AB417F"/>
    <w:rsid w:val="00AB4D04"/>
    <w:rsid w:val="00AB5881"/>
    <w:rsid w:val="00AB69F8"/>
    <w:rsid w:val="00AC09E2"/>
    <w:rsid w:val="00AC29B9"/>
    <w:rsid w:val="00AC43A2"/>
    <w:rsid w:val="00AD0A76"/>
    <w:rsid w:val="00AD19A0"/>
    <w:rsid w:val="00AD6B1F"/>
    <w:rsid w:val="00AD71DF"/>
    <w:rsid w:val="00AD7FD2"/>
    <w:rsid w:val="00AE0E90"/>
    <w:rsid w:val="00AE202C"/>
    <w:rsid w:val="00AE4ED7"/>
    <w:rsid w:val="00AE5510"/>
    <w:rsid w:val="00AE56BE"/>
    <w:rsid w:val="00AE5F26"/>
    <w:rsid w:val="00AE7BFD"/>
    <w:rsid w:val="00AF0942"/>
    <w:rsid w:val="00AF0A07"/>
    <w:rsid w:val="00AF0AE0"/>
    <w:rsid w:val="00AF121F"/>
    <w:rsid w:val="00AF2A24"/>
    <w:rsid w:val="00AF3A3C"/>
    <w:rsid w:val="00AF4335"/>
    <w:rsid w:val="00AF6686"/>
    <w:rsid w:val="00B02488"/>
    <w:rsid w:val="00B029CE"/>
    <w:rsid w:val="00B041BB"/>
    <w:rsid w:val="00B0464F"/>
    <w:rsid w:val="00B06849"/>
    <w:rsid w:val="00B102C4"/>
    <w:rsid w:val="00B105E9"/>
    <w:rsid w:val="00B10710"/>
    <w:rsid w:val="00B1118B"/>
    <w:rsid w:val="00B12C89"/>
    <w:rsid w:val="00B1632D"/>
    <w:rsid w:val="00B2135A"/>
    <w:rsid w:val="00B21663"/>
    <w:rsid w:val="00B225C7"/>
    <w:rsid w:val="00B22B13"/>
    <w:rsid w:val="00B23DFA"/>
    <w:rsid w:val="00B25634"/>
    <w:rsid w:val="00B2568E"/>
    <w:rsid w:val="00B25767"/>
    <w:rsid w:val="00B26837"/>
    <w:rsid w:val="00B270A5"/>
    <w:rsid w:val="00B27D59"/>
    <w:rsid w:val="00B31CD7"/>
    <w:rsid w:val="00B36693"/>
    <w:rsid w:val="00B36A05"/>
    <w:rsid w:val="00B41A3C"/>
    <w:rsid w:val="00B44747"/>
    <w:rsid w:val="00B451D4"/>
    <w:rsid w:val="00B4729D"/>
    <w:rsid w:val="00B47F43"/>
    <w:rsid w:val="00B50794"/>
    <w:rsid w:val="00B51025"/>
    <w:rsid w:val="00B51808"/>
    <w:rsid w:val="00B520D5"/>
    <w:rsid w:val="00B54357"/>
    <w:rsid w:val="00B54771"/>
    <w:rsid w:val="00B56B9D"/>
    <w:rsid w:val="00B57EBA"/>
    <w:rsid w:val="00B6113A"/>
    <w:rsid w:val="00B640DE"/>
    <w:rsid w:val="00B67644"/>
    <w:rsid w:val="00B70EE1"/>
    <w:rsid w:val="00B716A9"/>
    <w:rsid w:val="00B72AEA"/>
    <w:rsid w:val="00B7375F"/>
    <w:rsid w:val="00B75C2F"/>
    <w:rsid w:val="00B80879"/>
    <w:rsid w:val="00B8362C"/>
    <w:rsid w:val="00B87A2C"/>
    <w:rsid w:val="00B87C0A"/>
    <w:rsid w:val="00B87E32"/>
    <w:rsid w:val="00B918EE"/>
    <w:rsid w:val="00B94445"/>
    <w:rsid w:val="00B9489D"/>
    <w:rsid w:val="00B97236"/>
    <w:rsid w:val="00BA0512"/>
    <w:rsid w:val="00BA23C2"/>
    <w:rsid w:val="00BA246F"/>
    <w:rsid w:val="00BA2FAD"/>
    <w:rsid w:val="00BA6EEA"/>
    <w:rsid w:val="00BA7B9E"/>
    <w:rsid w:val="00BB4B26"/>
    <w:rsid w:val="00BB6D98"/>
    <w:rsid w:val="00BB72D9"/>
    <w:rsid w:val="00BC06D6"/>
    <w:rsid w:val="00BC0A73"/>
    <w:rsid w:val="00BC0D2B"/>
    <w:rsid w:val="00BC15D6"/>
    <w:rsid w:val="00BC1A55"/>
    <w:rsid w:val="00BC1CE9"/>
    <w:rsid w:val="00BC1D2B"/>
    <w:rsid w:val="00BC23B2"/>
    <w:rsid w:val="00BC2F6A"/>
    <w:rsid w:val="00BC35AB"/>
    <w:rsid w:val="00BC5875"/>
    <w:rsid w:val="00BD016E"/>
    <w:rsid w:val="00BD3679"/>
    <w:rsid w:val="00BD65B4"/>
    <w:rsid w:val="00BD67B9"/>
    <w:rsid w:val="00BD7829"/>
    <w:rsid w:val="00BE24FA"/>
    <w:rsid w:val="00BE3102"/>
    <w:rsid w:val="00BE5B1A"/>
    <w:rsid w:val="00BE6198"/>
    <w:rsid w:val="00BE75FC"/>
    <w:rsid w:val="00BE7D7C"/>
    <w:rsid w:val="00BF1362"/>
    <w:rsid w:val="00BF1A36"/>
    <w:rsid w:val="00BF6D54"/>
    <w:rsid w:val="00BF739E"/>
    <w:rsid w:val="00C02255"/>
    <w:rsid w:val="00C02557"/>
    <w:rsid w:val="00C0279A"/>
    <w:rsid w:val="00C0282D"/>
    <w:rsid w:val="00C04B2C"/>
    <w:rsid w:val="00C05EB0"/>
    <w:rsid w:val="00C106A6"/>
    <w:rsid w:val="00C157D9"/>
    <w:rsid w:val="00C15C6A"/>
    <w:rsid w:val="00C2022B"/>
    <w:rsid w:val="00C204AC"/>
    <w:rsid w:val="00C214C9"/>
    <w:rsid w:val="00C2203B"/>
    <w:rsid w:val="00C26C9E"/>
    <w:rsid w:val="00C270CA"/>
    <w:rsid w:val="00C2734C"/>
    <w:rsid w:val="00C27C7E"/>
    <w:rsid w:val="00C27EFF"/>
    <w:rsid w:val="00C31E2F"/>
    <w:rsid w:val="00C33EFB"/>
    <w:rsid w:val="00C35569"/>
    <w:rsid w:val="00C364C5"/>
    <w:rsid w:val="00C401D6"/>
    <w:rsid w:val="00C4042E"/>
    <w:rsid w:val="00C432B3"/>
    <w:rsid w:val="00C43986"/>
    <w:rsid w:val="00C4576F"/>
    <w:rsid w:val="00C45F4F"/>
    <w:rsid w:val="00C475EE"/>
    <w:rsid w:val="00C50E0C"/>
    <w:rsid w:val="00C51528"/>
    <w:rsid w:val="00C51BDB"/>
    <w:rsid w:val="00C51FD0"/>
    <w:rsid w:val="00C541AD"/>
    <w:rsid w:val="00C55A85"/>
    <w:rsid w:val="00C65570"/>
    <w:rsid w:val="00C65C95"/>
    <w:rsid w:val="00C6619B"/>
    <w:rsid w:val="00C66474"/>
    <w:rsid w:val="00C7081F"/>
    <w:rsid w:val="00C7276B"/>
    <w:rsid w:val="00C7489B"/>
    <w:rsid w:val="00C75E4F"/>
    <w:rsid w:val="00C81A15"/>
    <w:rsid w:val="00C823EA"/>
    <w:rsid w:val="00C82928"/>
    <w:rsid w:val="00C82ADA"/>
    <w:rsid w:val="00C834DA"/>
    <w:rsid w:val="00C8459E"/>
    <w:rsid w:val="00C848D1"/>
    <w:rsid w:val="00C85B15"/>
    <w:rsid w:val="00C85D0C"/>
    <w:rsid w:val="00C909A6"/>
    <w:rsid w:val="00C93347"/>
    <w:rsid w:val="00C93F34"/>
    <w:rsid w:val="00C97504"/>
    <w:rsid w:val="00CA00C3"/>
    <w:rsid w:val="00CA0269"/>
    <w:rsid w:val="00CA100B"/>
    <w:rsid w:val="00CA1C25"/>
    <w:rsid w:val="00CA24D7"/>
    <w:rsid w:val="00CA2D42"/>
    <w:rsid w:val="00CA3ED2"/>
    <w:rsid w:val="00CA411E"/>
    <w:rsid w:val="00CA522A"/>
    <w:rsid w:val="00CA5865"/>
    <w:rsid w:val="00CA626B"/>
    <w:rsid w:val="00CB2099"/>
    <w:rsid w:val="00CB339F"/>
    <w:rsid w:val="00CB3592"/>
    <w:rsid w:val="00CB35AF"/>
    <w:rsid w:val="00CB3D81"/>
    <w:rsid w:val="00CB4736"/>
    <w:rsid w:val="00CB5702"/>
    <w:rsid w:val="00CB7879"/>
    <w:rsid w:val="00CC0074"/>
    <w:rsid w:val="00CC2930"/>
    <w:rsid w:val="00CC5580"/>
    <w:rsid w:val="00CC6C66"/>
    <w:rsid w:val="00CC7BEF"/>
    <w:rsid w:val="00CC7FED"/>
    <w:rsid w:val="00CD0ADA"/>
    <w:rsid w:val="00CD0FBB"/>
    <w:rsid w:val="00CD210F"/>
    <w:rsid w:val="00CD21D9"/>
    <w:rsid w:val="00CD40F9"/>
    <w:rsid w:val="00CD75B1"/>
    <w:rsid w:val="00CE4580"/>
    <w:rsid w:val="00CE54FB"/>
    <w:rsid w:val="00CE66DD"/>
    <w:rsid w:val="00CE6E78"/>
    <w:rsid w:val="00CE71B3"/>
    <w:rsid w:val="00CF2467"/>
    <w:rsid w:val="00CF2EF0"/>
    <w:rsid w:val="00CF312C"/>
    <w:rsid w:val="00CF422B"/>
    <w:rsid w:val="00D00D4E"/>
    <w:rsid w:val="00D01CDC"/>
    <w:rsid w:val="00D01F0D"/>
    <w:rsid w:val="00D03E35"/>
    <w:rsid w:val="00D050A9"/>
    <w:rsid w:val="00D06713"/>
    <w:rsid w:val="00D0745A"/>
    <w:rsid w:val="00D10969"/>
    <w:rsid w:val="00D115C0"/>
    <w:rsid w:val="00D12100"/>
    <w:rsid w:val="00D123D3"/>
    <w:rsid w:val="00D13A16"/>
    <w:rsid w:val="00D14866"/>
    <w:rsid w:val="00D14AFC"/>
    <w:rsid w:val="00D162EA"/>
    <w:rsid w:val="00D166F8"/>
    <w:rsid w:val="00D17958"/>
    <w:rsid w:val="00D231C2"/>
    <w:rsid w:val="00D23DF9"/>
    <w:rsid w:val="00D23ED4"/>
    <w:rsid w:val="00D261B1"/>
    <w:rsid w:val="00D26522"/>
    <w:rsid w:val="00D26A3F"/>
    <w:rsid w:val="00D27D10"/>
    <w:rsid w:val="00D30DD1"/>
    <w:rsid w:val="00D31D02"/>
    <w:rsid w:val="00D33929"/>
    <w:rsid w:val="00D408AA"/>
    <w:rsid w:val="00D4165C"/>
    <w:rsid w:val="00D424DE"/>
    <w:rsid w:val="00D432A0"/>
    <w:rsid w:val="00D46006"/>
    <w:rsid w:val="00D46739"/>
    <w:rsid w:val="00D50AA1"/>
    <w:rsid w:val="00D51E6E"/>
    <w:rsid w:val="00D52106"/>
    <w:rsid w:val="00D527B7"/>
    <w:rsid w:val="00D53587"/>
    <w:rsid w:val="00D55331"/>
    <w:rsid w:val="00D56405"/>
    <w:rsid w:val="00D60F31"/>
    <w:rsid w:val="00D61261"/>
    <w:rsid w:val="00D61368"/>
    <w:rsid w:val="00D61444"/>
    <w:rsid w:val="00D64AB0"/>
    <w:rsid w:val="00D654B5"/>
    <w:rsid w:val="00D66FEE"/>
    <w:rsid w:val="00D71C22"/>
    <w:rsid w:val="00D76BD3"/>
    <w:rsid w:val="00D80543"/>
    <w:rsid w:val="00D80A91"/>
    <w:rsid w:val="00D82423"/>
    <w:rsid w:val="00D8540F"/>
    <w:rsid w:val="00D86053"/>
    <w:rsid w:val="00D8781B"/>
    <w:rsid w:val="00D878FE"/>
    <w:rsid w:val="00D87E9C"/>
    <w:rsid w:val="00D91723"/>
    <w:rsid w:val="00D91868"/>
    <w:rsid w:val="00D928BF"/>
    <w:rsid w:val="00D95DA1"/>
    <w:rsid w:val="00D96567"/>
    <w:rsid w:val="00D96C61"/>
    <w:rsid w:val="00D97A7D"/>
    <w:rsid w:val="00DA0C62"/>
    <w:rsid w:val="00DA1303"/>
    <w:rsid w:val="00DA14F9"/>
    <w:rsid w:val="00DA529B"/>
    <w:rsid w:val="00DA6359"/>
    <w:rsid w:val="00DA66B8"/>
    <w:rsid w:val="00DA68C1"/>
    <w:rsid w:val="00DA753C"/>
    <w:rsid w:val="00DB141B"/>
    <w:rsid w:val="00DB2BAF"/>
    <w:rsid w:val="00DB4BE5"/>
    <w:rsid w:val="00DB4CC6"/>
    <w:rsid w:val="00DB556D"/>
    <w:rsid w:val="00DB77A6"/>
    <w:rsid w:val="00DC0B2C"/>
    <w:rsid w:val="00DC11D5"/>
    <w:rsid w:val="00DC1916"/>
    <w:rsid w:val="00DC2192"/>
    <w:rsid w:val="00DC4990"/>
    <w:rsid w:val="00DC696E"/>
    <w:rsid w:val="00DD085D"/>
    <w:rsid w:val="00DD325C"/>
    <w:rsid w:val="00DD476F"/>
    <w:rsid w:val="00DE0A43"/>
    <w:rsid w:val="00DE19B8"/>
    <w:rsid w:val="00DE2C48"/>
    <w:rsid w:val="00DE348B"/>
    <w:rsid w:val="00DE6B95"/>
    <w:rsid w:val="00DE7EBF"/>
    <w:rsid w:val="00DF29F1"/>
    <w:rsid w:val="00DF30F0"/>
    <w:rsid w:val="00DF42EF"/>
    <w:rsid w:val="00DF562D"/>
    <w:rsid w:val="00DF6841"/>
    <w:rsid w:val="00DF749F"/>
    <w:rsid w:val="00DF7800"/>
    <w:rsid w:val="00E00094"/>
    <w:rsid w:val="00E00C47"/>
    <w:rsid w:val="00E023EF"/>
    <w:rsid w:val="00E02DDD"/>
    <w:rsid w:val="00E04C27"/>
    <w:rsid w:val="00E04D31"/>
    <w:rsid w:val="00E100D3"/>
    <w:rsid w:val="00E10550"/>
    <w:rsid w:val="00E11A6A"/>
    <w:rsid w:val="00E137C9"/>
    <w:rsid w:val="00E139F4"/>
    <w:rsid w:val="00E142DD"/>
    <w:rsid w:val="00E16DBF"/>
    <w:rsid w:val="00E17235"/>
    <w:rsid w:val="00E17C33"/>
    <w:rsid w:val="00E17CB2"/>
    <w:rsid w:val="00E17CD0"/>
    <w:rsid w:val="00E203C6"/>
    <w:rsid w:val="00E20CAB"/>
    <w:rsid w:val="00E2164A"/>
    <w:rsid w:val="00E23419"/>
    <w:rsid w:val="00E2542E"/>
    <w:rsid w:val="00E272F4"/>
    <w:rsid w:val="00E31E59"/>
    <w:rsid w:val="00E34609"/>
    <w:rsid w:val="00E34D66"/>
    <w:rsid w:val="00E36919"/>
    <w:rsid w:val="00E447FD"/>
    <w:rsid w:val="00E4667A"/>
    <w:rsid w:val="00E466C8"/>
    <w:rsid w:val="00E50868"/>
    <w:rsid w:val="00E51507"/>
    <w:rsid w:val="00E5166B"/>
    <w:rsid w:val="00E51C14"/>
    <w:rsid w:val="00E53AAD"/>
    <w:rsid w:val="00E55FA6"/>
    <w:rsid w:val="00E5619C"/>
    <w:rsid w:val="00E57804"/>
    <w:rsid w:val="00E63704"/>
    <w:rsid w:val="00E65130"/>
    <w:rsid w:val="00E674EE"/>
    <w:rsid w:val="00E67AA7"/>
    <w:rsid w:val="00E708DF"/>
    <w:rsid w:val="00E70D17"/>
    <w:rsid w:val="00E73369"/>
    <w:rsid w:val="00E75C33"/>
    <w:rsid w:val="00E763F6"/>
    <w:rsid w:val="00E77C03"/>
    <w:rsid w:val="00E80437"/>
    <w:rsid w:val="00E81606"/>
    <w:rsid w:val="00E86C9B"/>
    <w:rsid w:val="00E9236A"/>
    <w:rsid w:val="00E9258F"/>
    <w:rsid w:val="00E92A88"/>
    <w:rsid w:val="00E93C38"/>
    <w:rsid w:val="00E955C2"/>
    <w:rsid w:val="00E9643A"/>
    <w:rsid w:val="00E96D34"/>
    <w:rsid w:val="00EA02C0"/>
    <w:rsid w:val="00EA1236"/>
    <w:rsid w:val="00EA37A1"/>
    <w:rsid w:val="00EA46F2"/>
    <w:rsid w:val="00EA7C31"/>
    <w:rsid w:val="00EA7F93"/>
    <w:rsid w:val="00EB1EF2"/>
    <w:rsid w:val="00EB28AD"/>
    <w:rsid w:val="00EB35C0"/>
    <w:rsid w:val="00EB4782"/>
    <w:rsid w:val="00EB60A0"/>
    <w:rsid w:val="00EB7062"/>
    <w:rsid w:val="00EB77A0"/>
    <w:rsid w:val="00EC0F08"/>
    <w:rsid w:val="00EC15C8"/>
    <w:rsid w:val="00EC1C9F"/>
    <w:rsid w:val="00EC45AB"/>
    <w:rsid w:val="00EC5793"/>
    <w:rsid w:val="00ED0998"/>
    <w:rsid w:val="00ED0EBA"/>
    <w:rsid w:val="00ED1F57"/>
    <w:rsid w:val="00ED26F1"/>
    <w:rsid w:val="00ED552D"/>
    <w:rsid w:val="00ED5B13"/>
    <w:rsid w:val="00EE0ABB"/>
    <w:rsid w:val="00EE4F71"/>
    <w:rsid w:val="00EE5BCE"/>
    <w:rsid w:val="00EE6AE8"/>
    <w:rsid w:val="00EF0380"/>
    <w:rsid w:val="00EF15A8"/>
    <w:rsid w:val="00EF2583"/>
    <w:rsid w:val="00EF6D34"/>
    <w:rsid w:val="00EF6DD0"/>
    <w:rsid w:val="00EF7FD0"/>
    <w:rsid w:val="00F01133"/>
    <w:rsid w:val="00F014EA"/>
    <w:rsid w:val="00F0218A"/>
    <w:rsid w:val="00F04CF7"/>
    <w:rsid w:val="00F05FF8"/>
    <w:rsid w:val="00F12073"/>
    <w:rsid w:val="00F15CAE"/>
    <w:rsid w:val="00F17722"/>
    <w:rsid w:val="00F17C86"/>
    <w:rsid w:val="00F2367E"/>
    <w:rsid w:val="00F24106"/>
    <w:rsid w:val="00F279C5"/>
    <w:rsid w:val="00F31EC7"/>
    <w:rsid w:val="00F33331"/>
    <w:rsid w:val="00F33A56"/>
    <w:rsid w:val="00F34107"/>
    <w:rsid w:val="00F401FB"/>
    <w:rsid w:val="00F4020F"/>
    <w:rsid w:val="00F41469"/>
    <w:rsid w:val="00F44425"/>
    <w:rsid w:val="00F46045"/>
    <w:rsid w:val="00F4752D"/>
    <w:rsid w:val="00F47F90"/>
    <w:rsid w:val="00F50366"/>
    <w:rsid w:val="00F50FE8"/>
    <w:rsid w:val="00F517E9"/>
    <w:rsid w:val="00F52F46"/>
    <w:rsid w:val="00F5315C"/>
    <w:rsid w:val="00F54059"/>
    <w:rsid w:val="00F556D1"/>
    <w:rsid w:val="00F556F3"/>
    <w:rsid w:val="00F55C4E"/>
    <w:rsid w:val="00F55CA4"/>
    <w:rsid w:val="00F577A4"/>
    <w:rsid w:val="00F57B73"/>
    <w:rsid w:val="00F57C50"/>
    <w:rsid w:val="00F604C8"/>
    <w:rsid w:val="00F6087E"/>
    <w:rsid w:val="00F609A6"/>
    <w:rsid w:val="00F61712"/>
    <w:rsid w:val="00F618AF"/>
    <w:rsid w:val="00F645C2"/>
    <w:rsid w:val="00F646F8"/>
    <w:rsid w:val="00F65B1E"/>
    <w:rsid w:val="00F65C6F"/>
    <w:rsid w:val="00F66A82"/>
    <w:rsid w:val="00F70096"/>
    <w:rsid w:val="00F709D8"/>
    <w:rsid w:val="00F7259E"/>
    <w:rsid w:val="00F7299F"/>
    <w:rsid w:val="00F73417"/>
    <w:rsid w:val="00F743DA"/>
    <w:rsid w:val="00F74CAD"/>
    <w:rsid w:val="00F750E0"/>
    <w:rsid w:val="00F75445"/>
    <w:rsid w:val="00F75840"/>
    <w:rsid w:val="00F7742D"/>
    <w:rsid w:val="00F77444"/>
    <w:rsid w:val="00F77976"/>
    <w:rsid w:val="00F80267"/>
    <w:rsid w:val="00F8090E"/>
    <w:rsid w:val="00F80E09"/>
    <w:rsid w:val="00F84488"/>
    <w:rsid w:val="00F876FF"/>
    <w:rsid w:val="00F87CF2"/>
    <w:rsid w:val="00F90ACF"/>
    <w:rsid w:val="00F91023"/>
    <w:rsid w:val="00F91942"/>
    <w:rsid w:val="00F92C38"/>
    <w:rsid w:val="00F9600B"/>
    <w:rsid w:val="00F967E3"/>
    <w:rsid w:val="00F969CD"/>
    <w:rsid w:val="00F96FB4"/>
    <w:rsid w:val="00FA096C"/>
    <w:rsid w:val="00FA1098"/>
    <w:rsid w:val="00FA1957"/>
    <w:rsid w:val="00FA198C"/>
    <w:rsid w:val="00FA3F57"/>
    <w:rsid w:val="00FA4208"/>
    <w:rsid w:val="00FA48CE"/>
    <w:rsid w:val="00FA52B3"/>
    <w:rsid w:val="00FA6F2C"/>
    <w:rsid w:val="00FB0DDB"/>
    <w:rsid w:val="00FB14F2"/>
    <w:rsid w:val="00FB1986"/>
    <w:rsid w:val="00FB1B20"/>
    <w:rsid w:val="00FB54B5"/>
    <w:rsid w:val="00FB5A6C"/>
    <w:rsid w:val="00FB6F87"/>
    <w:rsid w:val="00FC0251"/>
    <w:rsid w:val="00FC1230"/>
    <w:rsid w:val="00FC3F82"/>
    <w:rsid w:val="00FC75D6"/>
    <w:rsid w:val="00FD0CB8"/>
    <w:rsid w:val="00FD17AA"/>
    <w:rsid w:val="00FD4706"/>
    <w:rsid w:val="00FD791F"/>
    <w:rsid w:val="00FD7FA2"/>
    <w:rsid w:val="00FE020F"/>
    <w:rsid w:val="00FE07AE"/>
    <w:rsid w:val="00FE0B72"/>
    <w:rsid w:val="00FE264B"/>
    <w:rsid w:val="00FE3E99"/>
    <w:rsid w:val="00FE4164"/>
    <w:rsid w:val="00FE634A"/>
    <w:rsid w:val="00FE6631"/>
    <w:rsid w:val="00FE6852"/>
    <w:rsid w:val="00FF05B3"/>
    <w:rsid w:val="00FF09AD"/>
    <w:rsid w:val="00FF0DFF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CDDD36"/>
  <w15:docId w15:val="{1516744F-86A7-4E3E-81C8-CD1A1EAB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1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4A3F03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A3F03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A3F03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4A3F03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4A3F03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4A3F0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4A3F0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4A3F0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4A3F0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4A3F0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3F03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4A3F03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4A3F03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4A3F03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4A3F03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4A3F03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4A3F0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4A3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4A3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locked/>
    <w:rsid w:val="004A3F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3F03"/>
    <w:rPr>
      <w:rFonts w:ascii="Times New Roman" w:hAnsi="Times New Roman"/>
      <w:bCs/>
      <w:sz w:val="24"/>
      <w:szCs w:val="24"/>
    </w:rPr>
  </w:style>
  <w:style w:type="table" w:styleId="a5">
    <w:name w:val="Table Grid"/>
    <w:basedOn w:val="a1"/>
    <w:uiPriority w:val="99"/>
    <w:rsid w:val="004A3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85401D"/>
    <w:rPr>
      <w:rFonts w:ascii="Calibri" w:hAnsi="Calibri"/>
      <w:bCs w:val="0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8">
    <w:name w:val="footnote reference"/>
    <w:uiPriority w:val="99"/>
    <w:semiHidden/>
    <w:rsid w:val="004A3F03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4A3F0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A3F03"/>
    <w:rPr>
      <w:rFonts w:ascii="Segoe UI" w:hAnsi="Segoe UI" w:cs="Segoe UI"/>
      <w:bCs/>
      <w:sz w:val="18"/>
      <w:szCs w:val="18"/>
    </w:rPr>
  </w:style>
  <w:style w:type="paragraph" w:styleId="ab">
    <w:name w:val="endnote text"/>
    <w:aliases w:val="Знак4"/>
    <w:basedOn w:val="a"/>
    <w:link w:val="ac"/>
    <w:uiPriority w:val="99"/>
    <w:rsid w:val="004A3F03"/>
    <w:rPr>
      <w:bCs w:val="0"/>
      <w:sz w:val="20"/>
      <w:szCs w:val="22"/>
    </w:rPr>
  </w:style>
  <w:style w:type="character" w:customStyle="1" w:styleId="ac">
    <w:name w:val="Текст концевой сноски Знак"/>
    <w:aliases w:val="Знак4 Знак"/>
    <w:link w:val="ab"/>
    <w:uiPriority w:val="99"/>
    <w:locked/>
    <w:rsid w:val="004A3F03"/>
    <w:rPr>
      <w:rFonts w:ascii="Times New Roman" w:hAnsi="Times New Roman"/>
      <w:szCs w:val="22"/>
    </w:rPr>
  </w:style>
  <w:style w:type="character" w:styleId="ad">
    <w:name w:val="endnote reference"/>
    <w:uiPriority w:val="10"/>
    <w:rsid w:val="004A3F03"/>
    <w:rPr>
      <w:vertAlign w:val="superscript"/>
    </w:rPr>
  </w:style>
  <w:style w:type="character" w:styleId="ae">
    <w:name w:val="page number"/>
    <w:uiPriority w:val="99"/>
    <w:rsid w:val="00013559"/>
  </w:style>
  <w:style w:type="paragraph" w:styleId="af">
    <w:name w:val="header"/>
    <w:basedOn w:val="a"/>
    <w:link w:val="af0"/>
    <w:uiPriority w:val="99"/>
    <w:unhideWhenUsed/>
    <w:rsid w:val="004A3F03"/>
    <w:pPr>
      <w:jc w:val="center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4A3F03"/>
    <w:rPr>
      <w:rFonts w:ascii="Times New Roman" w:hAnsi="Times New Roman"/>
      <w:bCs/>
      <w:sz w:val="24"/>
      <w:szCs w:val="24"/>
    </w:rPr>
  </w:style>
  <w:style w:type="character" w:styleId="af1">
    <w:name w:val="Strong"/>
    <w:uiPriority w:val="22"/>
    <w:qFormat/>
    <w:rsid w:val="003E4C8F"/>
    <w:rPr>
      <w:b/>
      <w:bCs/>
    </w:rPr>
  </w:style>
  <w:style w:type="character" w:styleId="af2">
    <w:name w:val="Hyperlink"/>
    <w:basedOn w:val="a0"/>
    <w:uiPriority w:val="99"/>
    <w:unhideWhenUsed/>
    <w:locked/>
    <w:rsid w:val="00013559"/>
    <w:rPr>
      <w:color w:val="0563C1" w:themeColor="hyperlink"/>
      <w:u w:val="single"/>
    </w:rPr>
  </w:style>
  <w:style w:type="character" w:styleId="af3">
    <w:name w:val="Emphasis"/>
    <w:uiPriority w:val="20"/>
    <w:qFormat/>
    <w:rsid w:val="00E137C9"/>
    <w:rPr>
      <w:i/>
      <w:iCs/>
    </w:rPr>
  </w:style>
  <w:style w:type="paragraph" w:styleId="af4">
    <w:name w:val="Title"/>
    <w:basedOn w:val="a"/>
    <w:next w:val="a"/>
    <w:link w:val="af5"/>
    <w:qFormat/>
    <w:rsid w:val="004A3F03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5">
    <w:name w:val="Название Знак"/>
    <w:basedOn w:val="a0"/>
    <w:link w:val="af4"/>
    <w:rsid w:val="004A3F03"/>
    <w:rPr>
      <w:rFonts w:ascii="Times New Roman" w:hAnsi="Times New Roman"/>
      <w:spacing w:val="5"/>
      <w:sz w:val="52"/>
      <w:szCs w:val="52"/>
    </w:rPr>
  </w:style>
  <w:style w:type="character" w:customStyle="1" w:styleId="11">
    <w:name w:val="Текст концевой сноски Знак1"/>
    <w:uiPriority w:val="99"/>
    <w:semiHidden/>
    <w:locked/>
    <w:rsid w:val="002B69E8"/>
    <w:rPr>
      <w:rFonts w:ascii="Calibri" w:hAnsi="Calibri" w:cs="Times New Roman"/>
      <w:sz w:val="20"/>
      <w:szCs w:val="20"/>
      <w:lang w:eastAsia="ru-RU"/>
    </w:rPr>
  </w:style>
  <w:style w:type="character" w:styleId="af6">
    <w:name w:val="annotation reference"/>
    <w:basedOn w:val="a0"/>
    <w:uiPriority w:val="99"/>
    <w:semiHidden/>
    <w:unhideWhenUsed/>
    <w:locked/>
    <w:rsid w:val="004A3F0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locked/>
    <w:rsid w:val="004A3F0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4A3F03"/>
    <w:rPr>
      <w:rFonts w:ascii="Times New Roman" w:hAnsi="Times New Roman"/>
      <w:bCs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locked/>
    <w:rsid w:val="004A3F03"/>
    <w:rPr>
      <w:b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A3F03"/>
    <w:rPr>
      <w:rFonts w:ascii="Times New Roman" w:hAnsi="Times New Roman"/>
      <w:b/>
      <w:bCs/>
    </w:rPr>
  </w:style>
  <w:style w:type="paragraph" w:styleId="12">
    <w:name w:val="toc 1"/>
    <w:next w:val="a"/>
    <w:autoRedefine/>
    <w:uiPriority w:val="39"/>
    <w:unhideWhenUsed/>
    <w:qFormat/>
    <w:rsid w:val="004A3F03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afb">
    <w:name w:val="Revision"/>
    <w:hidden/>
    <w:uiPriority w:val="99"/>
    <w:semiHidden/>
    <w:rsid w:val="004A3F03"/>
    <w:rPr>
      <w:rFonts w:ascii="Times New Roman" w:hAnsi="Times New Roman"/>
      <w:bCs/>
      <w:sz w:val="24"/>
      <w:szCs w:val="24"/>
    </w:rPr>
  </w:style>
  <w:style w:type="character" w:customStyle="1" w:styleId="FontStyle39">
    <w:name w:val="Font Style39"/>
    <w:uiPriority w:val="99"/>
    <w:rsid w:val="00A82584"/>
    <w:rPr>
      <w:rFonts w:ascii="Times New Roman" w:hAnsi="Times New Roman"/>
      <w:sz w:val="22"/>
    </w:rPr>
  </w:style>
  <w:style w:type="character" w:customStyle="1" w:styleId="21">
    <w:name w:val="Основной текст (2)_"/>
    <w:link w:val="210"/>
    <w:uiPriority w:val="99"/>
    <w:rsid w:val="00500DF8"/>
    <w:rPr>
      <w:rFonts w:ascii="MS Reference Sans Serif" w:hAnsi="MS Reference Sans Serif" w:cs="MS Reference Sans Serif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00DF8"/>
    <w:pPr>
      <w:widowControl w:val="0"/>
      <w:shd w:val="clear" w:color="auto" w:fill="FFFFFF"/>
      <w:spacing w:after="240" w:line="240" w:lineRule="atLeast"/>
      <w:jc w:val="center"/>
    </w:pPr>
    <w:rPr>
      <w:rFonts w:ascii="MS Reference Sans Serif" w:hAnsi="MS Reference Sans Serif" w:cs="MS Reference Sans Serif"/>
      <w:b/>
      <w:sz w:val="17"/>
      <w:szCs w:val="17"/>
    </w:rPr>
  </w:style>
  <w:style w:type="character" w:customStyle="1" w:styleId="afc">
    <w:name w:val="Основной текст Знак"/>
    <w:uiPriority w:val="99"/>
    <w:semiHidden/>
    <w:rsid w:val="00500DF8"/>
    <w:rPr>
      <w:rFonts w:ascii="Calibri" w:hAnsi="Calibri"/>
      <w:sz w:val="22"/>
      <w:szCs w:val="22"/>
      <w:lang w:eastAsia="en-US"/>
    </w:rPr>
  </w:style>
  <w:style w:type="character" w:customStyle="1" w:styleId="11pt">
    <w:name w:val="Основной текст + 11 pt"/>
    <w:aliases w:val="Интервал 0 pt1"/>
    <w:uiPriority w:val="99"/>
    <w:rsid w:val="00500DF8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01">
    <w:name w:val="Основной текст + 101"/>
    <w:aliases w:val="5 pt2,Основной текст + 9"/>
    <w:uiPriority w:val="99"/>
    <w:rsid w:val="00500DF8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14">
    <w:name w:val="Основной текст + 14"/>
    <w:aliases w:val="5 pt,Не полужирный,Основной текст + 10"/>
    <w:uiPriority w:val="99"/>
    <w:rsid w:val="00500DF8"/>
    <w:rPr>
      <w:rFonts w:ascii="Times New Roman" w:hAnsi="Times New Roman" w:cs="Times New Roman"/>
      <w:sz w:val="29"/>
      <w:szCs w:val="29"/>
      <w:u w:val="none"/>
      <w:shd w:val="clear" w:color="auto" w:fill="FFFFFF"/>
    </w:rPr>
  </w:style>
  <w:style w:type="character" w:customStyle="1" w:styleId="51">
    <w:name w:val="Основной текст (5)_"/>
    <w:link w:val="52"/>
    <w:uiPriority w:val="99"/>
    <w:rsid w:val="00500DF8"/>
    <w:rPr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500DF8"/>
    <w:pPr>
      <w:widowControl w:val="0"/>
      <w:shd w:val="clear" w:color="auto" w:fill="FFFFFF"/>
      <w:spacing w:before="720" w:after="180" w:line="249" w:lineRule="exact"/>
      <w:jc w:val="both"/>
    </w:pPr>
    <w:rPr>
      <w:rFonts w:ascii="Calibri" w:hAnsi="Calibri"/>
      <w:bCs w:val="0"/>
      <w:sz w:val="21"/>
      <w:szCs w:val="21"/>
    </w:rPr>
  </w:style>
  <w:style w:type="character" w:customStyle="1" w:styleId="afd">
    <w:name w:val="Основной текст + Не полужирный"/>
    <w:aliases w:val="Интервал 0 pt"/>
    <w:uiPriority w:val="99"/>
    <w:rsid w:val="00500DF8"/>
    <w:rPr>
      <w:rFonts w:ascii="Times New Roman" w:hAnsi="Times New Roman" w:cs="Times New Roman"/>
      <w:spacing w:val="0"/>
      <w:sz w:val="25"/>
      <w:szCs w:val="25"/>
      <w:u w:val="none"/>
      <w:shd w:val="clear" w:color="auto" w:fill="FFFFFF"/>
    </w:rPr>
  </w:style>
  <w:style w:type="character" w:customStyle="1" w:styleId="12pt">
    <w:name w:val="Основной текст + 12 pt"/>
    <w:uiPriority w:val="99"/>
    <w:rsid w:val="00500DF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11pt1">
    <w:name w:val="Основной текст + 11 pt1"/>
    <w:uiPriority w:val="99"/>
    <w:rsid w:val="00500DF8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afe">
    <w:name w:val="Основной текст + Полужирный"/>
    <w:uiPriority w:val="99"/>
    <w:rsid w:val="00500DF8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22">
    <w:name w:val="toc 2"/>
    <w:basedOn w:val="a"/>
    <w:next w:val="a"/>
    <w:autoRedefine/>
    <w:uiPriority w:val="39"/>
    <w:unhideWhenUsed/>
    <w:rsid w:val="004A3F03"/>
    <w:pPr>
      <w:tabs>
        <w:tab w:val="right" w:leader="dot" w:pos="10205"/>
      </w:tabs>
      <w:ind w:left="240"/>
    </w:pPr>
  </w:style>
  <w:style w:type="table" w:customStyle="1" w:styleId="13">
    <w:name w:val="Сетка таблицы светлая1"/>
    <w:basedOn w:val="a1"/>
    <w:uiPriority w:val="40"/>
    <w:rsid w:val="004A3F0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semiHidden/>
    <w:qFormat/>
    <w:rsid w:val="004A3F03"/>
    <w:pPr>
      <w:spacing w:after="100"/>
      <w:ind w:left="440"/>
    </w:pPr>
    <w:rPr>
      <w:rFonts w:ascii="Calibri" w:hAnsi="Calibri"/>
    </w:rPr>
  </w:style>
  <w:style w:type="paragraph" w:customStyle="1" w:styleId="aff">
    <w:name w:val="Утв"/>
    <w:basedOn w:val="a"/>
    <w:rsid w:val="004A3F03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f0">
    <w:name w:val="Назв"/>
    <w:basedOn w:val="a"/>
    <w:rsid w:val="004A3F03"/>
    <w:pPr>
      <w:suppressAutoHyphens/>
      <w:spacing w:before="240" w:after="240"/>
      <w:jc w:val="center"/>
    </w:pPr>
    <w:rPr>
      <w:b/>
      <w:sz w:val="28"/>
    </w:rPr>
  </w:style>
  <w:style w:type="character" w:styleId="aff1">
    <w:name w:val="FollowedHyperlink"/>
    <w:uiPriority w:val="99"/>
    <w:semiHidden/>
    <w:unhideWhenUsed/>
    <w:locked/>
    <w:rsid w:val="004A3F03"/>
    <w:rPr>
      <w:color w:val="954F72"/>
      <w:u w:val="single"/>
    </w:rPr>
  </w:style>
  <w:style w:type="paragraph" w:customStyle="1" w:styleId="aff2">
    <w:name w:val="С_Т"/>
    <w:link w:val="aff3"/>
    <w:qFormat/>
    <w:rsid w:val="004A3F03"/>
    <w:pPr>
      <w:suppressAutoHyphens/>
    </w:pPr>
    <w:rPr>
      <w:rFonts w:ascii="Times New Roman" w:hAnsi="Times New Roman"/>
      <w:bCs/>
      <w:sz w:val="24"/>
      <w:szCs w:val="24"/>
    </w:rPr>
  </w:style>
  <w:style w:type="paragraph" w:customStyle="1" w:styleId="aff4">
    <w:name w:val="С_Т_Ц"/>
    <w:basedOn w:val="a"/>
    <w:qFormat/>
    <w:rsid w:val="004A3F03"/>
    <w:pPr>
      <w:suppressAutoHyphens/>
      <w:jc w:val="center"/>
    </w:pPr>
  </w:style>
  <w:style w:type="paragraph" w:customStyle="1" w:styleId="100">
    <w:name w:val="СМ_10"/>
    <w:basedOn w:val="a"/>
    <w:qFormat/>
    <w:rsid w:val="004A3F03"/>
    <w:pPr>
      <w:suppressAutoHyphens/>
    </w:pPr>
    <w:rPr>
      <w:sz w:val="20"/>
      <w:szCs w:val="20"/>
    </w:rPr>
  </w:style>
  <w:style w:type="paragraph" w:customStyle="1" w:styleId="102">
    <w:name w:val="СМ_10_Ц"/>
    <w:basedOn w:val="a"/>
    <w:qFormat/>
    <w:rsid w:val="004A3F03"/>
    <w:pPr>
      <w:suppressAutoHyphens/>
      <w:jc w:val="center"/>
    </w:pPr>
    <w:rPr>
      <w:sz w:val="20"/>
      <w:szCs w:val="20"/>
    </w:rPr>
  </w:style>
  <w:style w:type="character" w:customStyle="1" w:styleId="aff3">
    <w:name w:val="С_Т Знак"/>
    <w:link w:val="aff2"/>
    <w:rsid w:val="004A3F03"/>
    <w:rPr>
      <w:rFonts w:ascii="Times New Roman" w:hAnsi="Times New Roman"/>
      <w:bCs/>
      <w:sz w:val="24"/>
      <w:szCs w:val="24"/>
    </w:rPr>
  </w:style>
  <w:style w:type="paragraph" w:customStyle="1" w:styleId="23">
    <w:name w:val="Заг2"/>
    <w:uiPriority w:val="8"/>
    <w:qFormat/>
    <w:rsid w:val="004A3F03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character" w:customStyle="1" w:styleId="aff5">
    <w:name w:val="Термин"/>
    <w:basedOn w:val="a0"/>
    <w:uiPriority w:val="1"/>
    <w:qFormat/>
    <w:rsid w:val="004A3F03"/>
    <w:rPr>
      <w:b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E3060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3C1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80E09"/>
    <w:rPr>
      <w:color w:val="605E5C"/>
      <w:shd w:val="clear" w:color="auto" w:fill="E1DFDD"/>
    </w:rPr>
  </w:style>
  <w:style w:type="paragraph" w:customStyle="1" w:styleId="16">
    <w:name w:val="Загол1"/>
    <w:basedOn w:val="1"/>
    <w:link w:val="17"/>
    <w:uiPriority w:val="10"/>
    <w:qFormat/>
    <w:rsid w:val="00DC11D5"/>
  </w:style>
  <w:style w:type="paragraph" w:customStyle="1" w:styleId="25">
    <w:name w:val="Загол2"/>
    <w:basedOn w:val="2"/>
    <w:link w:val="26"/>
    <w:uiPriority w:val="10"/>
    <w:qFormat/>
    <w:rsid w:val="00DC11D5"/>
  </w:style>
  <w:style w:type="character" w:customStyle="1" w:styleId="17">
    <w:name w:val="Загол1 Знак"/>
    <w:basedOn w:val="10"/>
    <w:link w:val="16"/>
    <w:uiPriority w:val="10"/>
    <w:rsid w:val="00DC11D5"/>
    <w:rPr>
      <w:rFonts w:ascii="Times New Roman" w:hAnsi="Times New Roman"/>
      <w:b/>
      <w:bCs/>
      <w:sz w:val="28"/>
      <w:szCs w:val="28"/>
    </w:rPr>
  </w:style>
  <w:style w:type="character" w:customStyle="1" w:styleId="26">
    <w:name w:val="Загол2 Знак"/>
    <w:basedOn w:val="20"/>
    <w:link w:val="25"/>
    <w:uiPriority w:val="10"/>
    <w:rsid w:val="00DC11D5"/>
    <w:rPr>
      <w:rFonts w:ascii="Times New Roman" w:hAnsi="Times New Roman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4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3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8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6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4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2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5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0ADC-468D-4630-A8DA-9CF3E431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15</TotalTime>
  <Pages>38</Pages>
  <Words>12633</Words>
  <Characters>72012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Техник по композитным материалам</vt:lpstr>
    </vt:vector>
  </TitlesOfParts>
  <Company>Grizli777</Company>
  <LinksUpToDate>false</LinksUpToDate>
  <CharactersWithSpaces>84477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 по композитным материалам</dc:title>
  <dc:subject>Профстандарт</dc:subject>
  <dc:creator>Семенов;Союзмаш</dc:creator>
  <cp:keywords>Профстандарт</cp:keywords>
  <cp:lastModifiedBy>1403-2</cp:lastModifiedBy>
  <cp:revision>5</cp:revision>
  <cp:lastPrinted>2016-04-20T07:57:00Z</cp:lastPrinted>
  <dcterms:created xsi:type="dcterms:W3CDTF">2021-05-26T07:48:00Z</dcterms:created>
  <dcterms:modified xsi:type="dcterms:W3CDTF">2021-06-08T11:29:00Z</dcterms:modified>
</cp:coreProperties>
</file>