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E0EDE" w14:textId="77777777" w:rsidR="00911370" w:rsidRPr="00FE3627" w:rsidRDefault="00911370" w:rsidP="007C48DC">
      <w:pPr>
        <w:pStyle w:val="af8"/>
        <w:rPr>
          <w:spacing w:val="0"/>
        </w:rPr>
      </w:pPr>
      <w:r w:rsidRPr="00FE3627">
        <w:rPr>
          <w:spacing w:val="0"/>
        </w:rPr>
        <w:t>УТВЕРЖДЕН</w:t>
      </w:r>
    </w:p>
    <w:p w14:paraId="42FD3370" w14:textId="77777777" w:rsidR="00F91869" w:rsidRPr="00FE3627" w:rsidRDefault="00911370" w:rsidP="007C48DC">
      <w:pPr>
        <w:pStyle w:val="af8"/>
        <w:rPr>
          <w:spacing w:val="0"/>
        </w:rPr>
      </w:pPr>
      <w:r w:rsidRPr="00FE3627">
        <w:rPr>
          <w:spacing w:val="0"/>
        </w:rPr>
        <w:t>приказом Министерства</w:t>
      </w:r>
    </w:p>
    <w:p w14:paraId="06AB32E5" w14:textId="77777777" w:rsidR="00911370" w:rsidRPr="00FE3627" w:rsidRDefault="00911370" w:rsidP="007C48DC">
      <w:pPr>
        <w:pStyle w:val="af8"/>
        <w:rPr>
          <w:spacing w:val="0"/>
        </w:rPr>
      </w:pPr>
      <w:r w:rsidRPr="00FE3627">
        <w:rPr>
          <w:spacing w:val="0"/>
        </w:rPr>
        <w:t>труда и социальной защиты Рос</w:t>
      </w:r>
      <w:r w:rsidR="002F3168" w:rsidRPr="00FE3627">
        <w:rPr>
          <w:spacing w:val="0"/>
        </w:rPr>
        <w:t>с</w:t>
      </w:r>
      <w:r w:rsidRPr="00FE3627">
        <w:rPr>
          <w:spacing w:val="0"/>
        </w:rPr>
        <w:t>ийской Федерации</w:t>
      </w:r>
    </w:p>
    <w:p w14:paraId="70CC418C" w14:textId="43A285E8" w:rsidR="005907C3" w:rsidRPr="00FE3627" w:rsidRDefault="00914001" w:rsidP="007C48DC">
      <w:pPr>
        <w:pStyle w:val="af8"/>
        <w:rPr>
          <w:spacing w:val="0"/>
        </w:rPr>
      </w:pPr>
      <w:r w:rsidRPr="00FE3627">
        <w:rPr>
          <w:spacing w:val="0"/>
        </w:rPr>
        <w:t>от «</w:t>
      </w:r>
      <w:r w:rsidR="00AD090D">
        <w:rPr>
          <w:spacing w:val="0"/>
        </w:rPr>
        <w:t>29</w:t>
      </w:r>
      <w:r w:rsidRPr="00FE3627">
        <w:rPr>
          <w:spacing w:val="0"/>
        </w:rPr>
        <w:t xml:space="preserve">» </w:t>
      </w:r>
      <w:r w:rsidR="00AD090D">
        <w:rPr>
          <w:spacing w:val="0"/>
        </w:rPr>
        <w:t>июня</w:t>
      </w:r>
      <w:r w:rsidRPr="00FE3627">
        <w:rPr>
          <w:spacing w:val="0"/>
        </w:rPr>
        <w:t xml:space="preserve"> </w:t>
      </w:r>
      <w:r w:rsidR="005907C3" w:rsidRPr="00FE3627">
        <w:rPr>
          <w:spacing w:val="0"/>
        </w:rPr>
        <w:t>20</w:t>
      </w:r>
      <w:r w:rsidR="00D67026" w:rsidRPr="00FE3627">
        <w:rPr>
          <w:spacing w:val="0"/>
        </w:rPr>
        <w:t>21</w:t>
      </w:r>
      <w:r w:rsidRPr="00FE3627">
        <w:rPr>
          <w:spacing w:val="0"/>
        </w:rPr>
        <w:t xml:space="preserve"> г. № </w:t>
      </w:r>
      <w:r w:rsidR="00AD090D">
        <w:rPr>
          <w:spacing w:val="0"/>
        </w:rPr>
        <w:t>435н</w:t>
      </w:r>
      <w:bookmarkStart w:id="0" w:name="_GoBack"/>
      <w:bookmarkEnd w:id="0"/>
    </w:p>
    <w:p w14:paraId="66FB8733" w14:textId="77777777" w:rsidR="007C48DC" w:rsidRPr="00FE3627" w:rsidRDefault="007C48DC" w:rsidP="007C48DC">
      <w:pPr>
        <w:pStyle w:val="afb"/>
        <w:rPr>
          <w:sz w:val="20"/>
          <w:szCs w:val="20"/>
        </w:rPr>
      </w:pPr>
    </w:p>
    <w:p w14:paraId="5A7EACBB" w14:textId="77777777" w:rsidR="00EB35C0" w:rsidRPr="00FE3627" w:rsidRDefault="00EB35C0" w:rsidP="007C48DC">
      <w:pPr>
        <w:pStyle w:val="af"/>
      </w:pPr>
      <w:r w:rsidRPr="00FE3627">
        <w:t>ПРОФЕССИОНАЛЬНЫЙ СТАНДАРТ</w:t>
      </w:r>
    </w:p>
    <w:p w14:paraId="48B56FC7" w14:textId="1A1C3BDB" w:rsidR="00810716" w:rsidRPr="00FE3627" w:rsidRDefault="0097775E" w:rsidP="007C48DC">
      <w:pPr>
        <w:pStyle w:val="af9"/>
      </w:pPr>
      <w:r w:rsidRPr="00FE3627">
        <w:t xml:space="preserve">Специалист по технологиям </w:t>
      </w:r>
      <w:r w:rsidR="00536A84" w:rsidRPr="00FE3627">
        <w:t>механосборочного</w:t>
      </w:r>
      <w:r w:rsidRPr="00FE3627">
        <w:t xml:space="preserve"> производства</w:t>
      </w:r>
      <w:r w:rsidR="0098175F" w:rsidRPr="00FE3627">
        <w:t xml:space="preserve"> в</w:t>
      </w:r>
      <w:r w:rsidR="0001374A" w:rsidRPr="00FE3627">
        <w:t> </w:t>
      </w:r>
      <w:r w:rsidR="0098175F" w:rsidRPr="00FE3627">
        <w:t>машиностроении</w:t>
      </w:r>
    </w:p>
    <w:tbl>
      <w:tblPr>
        <w:tblW w:w="1112" w:type="pct"/>
        <w:tblInd w:w="799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</w:tblGrid>
      <w:tr w:rsidR="00EB35C0" w:rsidRPr="00FE3627" w14:paraId="4E345C9B" w14:textId="77777777" w:rsidTr="00CC12B6">
        <w:trPr>
          <w:trHeight w:val="399"/>
        </w:trPr>
        <w:tc>
          <w:tcPr>
            <w:tcW w:w="500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B253A25" w14:textId="77777777" w:rsidR="00EB35C0" w:rsidRPr="00FE3627" w:rsidRDefault="00BD1B6F" w:rsidP="007C48DC">
            <w:pPr>
              <w:pStyle w:val="afd"/>
            </w:pPr>
            <w:r w:rsidRPr="00FE3627">
              <w:t>164</w:t>
            </w:r>
          </w:p>
        </w:tc>
      </w:tr>
      <w:tr w:rsidR="00EB35C0" w:rsidRPr="00FE3627" w14:paraId="05E31B55" w14:textId="77777777" w:rsidTr="00CC12B6">
        <w:trPr>
          <w:trHeight w:val="399"/>
        </w:trPr>
        <w:tc>
          <w:tcPr>
            <w:tcW w:w="5000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9D184DE" w14:textId="77777777" w:rsidR="00EB35C0" w:rsidRPr="00FE3627" w:rsidRDefault="00EB35C0" w:rsidP="007C48DC">
            <w:pPr>
              <w:pStyle w:val="101"/>
              <w:rPr>
                <w:vertAlign w:val="superscript"/>
              </w:rPr>
            </w:pPr>
            <w:r w:rsidRPr="00FE3627">
              <w:t>Регистрационный номер</w:t>
            </w:r>
          </w:p>
        </w:tc>
      </w:tr>
    </w:tbl>
    <w:p w14:paraId="749C47D2" w14:textId="77777777" w:rsidR="00C06D8E" w:rsidRPr="00FE3627" w:rsidRDefault="00C06D8E" w:rsidP="007C48DC">
      <w:pPr>
        <w:pStyle w:val="afd"/>
      </w:pPr>
      <w:r w:rsidRPr="00FE3627">
        <w:t>Содержание</w:t>
      </w:r>
    </w:p>
    <w:p w14:paraId="6FEA7231" w14:textId="1C7EA444" w:rsidR="0074178E" w:rsidRPr="00FE3627" w:rsidRDefault="003A474D">
      <w:pPr>
        <w:pStyle w:val="11"/>
        <w:rPr>
          <w:rFonts w:asciiTheme="minorHAnsi" w:eastAsiaTheme="minorEastAsia" w:hAnsiTheme="minorHAnsi" w:cstheme="minorBidi"/>
          <w:sz w:val="22"/>
        </w:rPr>
      </w:pPr>
      <w:r w:rsidRPr="00FE3627">
        <w:fldChar w:fldCharType="begin"/>
      </w:r>
      <w:r w:rsidR="00C06D8E" w:rsidRPr="00FE3627">
        <w:instrText xml:space="preserve"> TOC \o "1-2" \h \z \u </w:instrText>
      </w:r>
      <w:r w:rsidRPr="00FE3627">
        <w:fldChar w:fldCharType="separate"/>
      </w:r>
      <w:hyperlink w:anchor="_Toc36399091" w:history="1">
        <w:r w:rsidR="0074178E" w:rsidRPr="00FE3627">
          <w:rPr>
            <w:rStyle w:val="af1"/>
          </w:rPr>
          <w:t>I. Общие сведения</w:t>
        </w:r>
        <w:r w:rsidR="0074178E" w:rsidRPr="00FE3627">
          <w:rPr>
            <w:webHidden/>
          </w:rPr>
          <w:tab/>
        </w:r>
        <w:r w:rsidR="0074178E" w:rsidRPr="00FE3627">
          <w:rPr>
            <w:webHidden/>
          </w:rPr>
          <w:fldChar w:fldCharType="begin"/>
        </w:r>
        <w:r w:rsidR="0074178E" w:rsidRPr="00FE3627">
          <w:rPr>
            <w:webHidden/>
          </w:rPr>
          <w:instrText xml:space="preserve"> PAGEREF _Toc36399091 \h </w:instrText>
        </w:r>
        <w:r w:rsidR="0074178E" w:rsidRPr="00FE3627">
          <w:rPr>
            <w:webHidden/>
          </w:rPr>
        </w:r>
        <w:r w:rsidR="0074178E" w:rsidRPr="00FE3627">
          <w:rPr>
            <w:webHidden/>
          </w:rPr>
          <w:fldChar w:fldCharType="separate"/>
        </w:r>
        <w:r w:rsidR="000444B7">
          <w:rPr>
            <w:webHidden/>
          </w:rPr>
          <w:t>1</w:t>
        </w:r>
        <w:r w:rsidR="0074178E" w:rsidRPr="00FE3627">
          <w:rPr>
            <w:webHidden/>
          </w:rPr>
          <w:fldChar w:fldCharType="end"/>
        </w:r>
      </w:hyperlink>
    </w:p>
    <w:p w14:paraId="102BAE9A" w14:textId="53BE6CE7" w:rsidR="0074178E" w:rsidRPr="00FE3627" w:rsidRDefault="00AD090D">
      <w:pPr>
        <w:pStyle w:val="11"/>
        <w:rPr>
          <w:rFonts w:asciiTheme="minorHAnsi" w:eastAsiaTheme="minorEastAsia" w:hAnsiTheme="minorHAnsi" w:cstheme="minorBidi"/>
          <w:sz w:val="22"/>
        </w:rPr>
      </w:pPr>
      <w:hyperlink w:anchor="_Toc36399092" w:history="1">
        <w:r w:rsidR="0074178E" w:rsidRPr="00FE3627">
          <w:rPr>
            <w:rStyle w:val="af1"/>
          </w:rPr>
          <w:t>II. Описание трудовых функций, входящих в профессиональный стандарт  (функциональная карта вида профессиональной деятельности)</w:t>
        </w:r>
        <w:r w:rsidR="0074178E" w:rsidRPr="00FE3627">
          <w:rPr>
            <w:webHidden/>
          </w:rPr>
          <w:tab/>
        </w:r>
        <w:r w:rsidR="0074178E" w:rsidRPr="00FE3627">
          <w:rPr>
            <w:webHidden/>
          </w:rPr>
          <w:fldChar w:fldCharType="begin"/>
        </w:r>
        <w:r w:rsidR="0074178E" w:rsidRPr="00FE3627">
          <w:rPr>
            <w:webHidden/>
          </w:rPr>
          <w:instrText xml:space="preserve"> PAGEREF _Toc36399092 \h </w:instrText>
        </w:r>
        <w:r w:rsidR="0074178E" w:rsidRPr="00FE3627">
          <w:rPr>
            <w:webHidden/>
          </w:rPr>
        </w:r>
        <w:r w:rsidR="0074178E" w:rsidRPr="00FE3627">
          <w:rPr>
            <w:webHidden/>
          </w:rPr>
          <w:fldChar w:fldCharType="separate"/>
        </w:r>
        <w:r w:rsidR="000444B7">
          <w:rPr>
            <w:webHidden/>
          </w:rPr>
          <w:t>3</w:t>
        </w:r>
        <w:r w:rsidR="0074178E" w:rsidRPr="00FE3627">
          <w:rPr>
            <w:webHidden/>
          </w:rPr>
          <w:fldChar w:fldCharType="end"/>
        </w:r>
      </w:hyperlink>
    </w:p>
    <w:p w14:paraId="76D5F387" w14:textId="08B1CAB2" w:rsidR="0074178E" w:rsidRPr="00FE3627" w:rsidRDefault="00AD090D">
      <w:pPr>
        <w:pStyle w:val="11"/>
        <w:rPr>
          <w:rFonts w:asciiTheme="minorHAnsi" w:eastAsiaTheme="minorEastAsia" w:hAnsiTheme="minorHAnsi" w:cstheme="minorBidi"/>
          <w:sz w:val="22"/>
        </w:rPr>
      </w:pPr>
      <w:hyperlink w:anchor="_Toc36399093" w:history="1">
        <w:r w:rsidR="0074178E" w:rsidRPr="00FE3627">
          <w:rPr>
            <w:rStyle w:val="af1"/>
          </w:rPr>
          <w:t>III. Характеристика обобщенных трудовых функций</w:t>
        </w:r>
        <w:r w:rsidR="0074178E" w:rsidRPr="00FE3627">
          <w:rPr>
            <w:webHidden/>
          </w:rPr>
          <w:tab/>
        </w:r>
        <w:r w:rsidR="0074178E" w:rsidRPr="00FE3627">
          <w:rPr>
            <w:webHidden/>
          </w:rPr>
          <w:fldChar w:fldCharType="begin"/>
        </w:r>
        <w:r w:rsidR="0074178E" w:rsidRPr="00FE3627">
          <w:rPr>
            <w:webHidden/>
          </w:rPr>
          <w:instrText xml:space="preserve"> PAGEREF _Toc36399093 \h </w:instrText>
        </w:r>
        <w:r w:rsidR="0074178E" w:rsidRPr="00FE3627">
          <w:rPr>
            <w:webHidden/>
          </w:rPr>
        </w:r>
        <w:r w:rsidR="0074178E" w:rsidRPr="00FE3627">
          <w:rPr>
            <w:webHidden/>
          </w:rPr>
          <w:fldChar w:fldCharType="separate"/>
        </w:r>
        <w:r w:rsidR="000444B7">
          <w:rPr>
            <w:webHidden/>
          </w:rPr>
          <w:t>5</w:t>
        </w:r>
        <w:r w:rsidR="0074178E" w:rsidRPr="00FE3627">
          <w:rPr>
            <w:webHidden/>
          </w:rPr>
          <w:fldChar w:fldCharType="end"/>
        </w:r>
      </w:hyperlink>
    </w:p>
    <w:p w14:paraId="08EC7AFB" w14:textId="0E787C85" w:rsidR="0074178E" w:rsidRPr="00FE3627" w:rsidRDefault="00AD090D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6399094" w:history="1">
        <w:r w:rsidR="0074178E" w:rsidRPr="00FE3627">
          <w:rPr>
            <w:rStyle w:val="af1"/>
            <w:noProof/>
          </w:rPr>
          <w:t>3.1. Обобщенная трудовая функция «</w:t>
        </w:r>
        <w:r w:rsidR="0074178E" w:rsidRPr="00FE3627">
          <w:rPr>
            <w:noProof/>
            <w:szCs w:val="28"/>
          </w:rPr>
          <w:t>Поддержка технологической подготовки производства машиностроительных изделий</w:t>
        </w:r>
        <w:r w:rsidR="0074178E" w:rsidRPr="00FE3627">
          <w:rPr>
            <w:rStyle w:val="af1"/>
            <w:noProof/>
          </w:rPr>
          <w:t>»</w:t>
        </w:r>
        <w:r w:rsidR="0074178E" w:rsidRPr="00FE3627">
          <w:rPr>
            <w:noProof/>
            <w:webHidden/>
          </w:rPr>
          <w:tab/>
        </w:r>
        <w:r w:rsidR="0074178E" w:rsidRPr="00FE3627">
          <w:rPr>
            <w:noProof/>
            <w:webHidden/>
          </w:rPr>
          <w:fldChar w:fldCharType="begin"/>
        </w:r>
        <w:r w:rsidR="0074178E" w:rsidRPr="00FE3627">
          <w:rPr>
            <w:noProof/>
            <w:webHidden/>
          </w:rPr>
          <w:instrText xml:space="preserve"> PAGEREF _Toc36399094 \h </w:instrText>
        </w:r>
        <w:r w:rsidR="0074178E" w:rsidRPr="00FE3627">
          <w:rPr>
            <w:noProof/>
            <w:webHidden/>
          </w:rPr>
        </w:r>
        <w:r w:rsidR="0074178E" w:rsidRPr="00FE3627">
          <w:rPr>
            <w:noProof/>
            <w:webHidden/>
          </w:rPr>
          <w:fldChar w:fldCharType="separate"/>
        </w:r>
        <w:r w:rsidR="000444B7">
          <w:rPr>
            <w:noProof/>
            <w:webHidden/>
          </w:rPr>
          <w:t>5</w:t>
        </w:r>
        <w:r w:rsidR="0074178E" w:rsidRPr="00FE3627">
          <w:rPr>
            <w:noProof/>
            <w:webHidden/>
          </w:rPr>
          <w:fldChar w:fldCharType="end"/>
        </w:r>
      </w:hyperlink>
    </w:p>
    <w:p w14:paraId="7336A940" w14:textId="70F56616" w:rsidR="0074178E" w:rsidRPr="00FE3627" w:rsidRDefault="00AD090D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6399095" w:history="1">
        <w:r w:rsidR="0074178E" w:rsidRPr="00FE3627">
          <w:rPr>
            <w:rStyle w:val="af1"/>
            <w:noProof/>
          </w:rPr>
          <w:t>3.2. Обобщенная трудовая функция «</w:t>
        </w:r>
        <w:r w:rsidR="0074178E" w:rsidRPr="00FE3627">
          <w:rPr>
            <w:noProof/>
          </w:rPr>
          <w:t>Технологическая подготовка производства машиностроительных изделий низкой сложности</w:t>
        </w:r>
        <w:r w:rsidR="0074178E" w:rsidRPr="00FE3627">
          <w:rPr>
            <w:rStyle w:val="af1"/>
            <w:noProof/>
          </w:rPr>
          <w:t>»</w:t>
        </w:r>
        <w:r w:rsidR="0074178E" w:rsidRPr="00FE3627">
          <w:rPr>
            <w:noProof/>
            <w:webHidden/>
          </w:rPr>
          <w:tab/>
        </w:r>
        <w:r w:rsidR="0074178E" w:rsidRPr="00FE3627">
          <w:rPr>
            <w:noProof/>
            <w:webHidden/>
          </w:rPr>
          <w:fldChar w:fldCharType="begin"/>
        </w:r>
        <w:r w:rsidR="0074178E" w:rsidRPr="00FE3627">
          <w:rPr>
            <w:noProof/>
            <w:webHidden/>
          </w:rPr>
          <w:instrText xml:space="preserve"> PAGEREF _Toc36399095 \h </w:instrText>
        </w:r>
        <w:r w:rsidR="0074178E" w:rsidRPr="00FE3627">
          <w:rPr>
            <w:noProof/>
            <w:webHidden/>
          </w:rPr>
        </w:r>
        <w:r w:rsidR="0074178E" w:rsidRPr="00FE3627">
          <w:rPr>
            <w:noProof/>
            <w:webHidden/>
          </w:rPr>
          <w:fldChar w:fldCharType="separate"/>
        </w:r>
        <w:r w:rsidR="000444B7">
          <w:rPr>
            <w:noProof/>
            <w:webHidden/>
          </w:rPr>
          <w:t>9</w:t>
        </w:r>
        <w:r w:rsidR="0074178E" w:rsidRPr="00FE3627">
          <w:rPr>
            <w:noProof/>
            <w:webHidden/>
          </w:rPr>
          <w:fldChar w:fldCharType="end"/>
        </w:r>
      </w:hyperlink>
    </w:p>
    <w:p w14:paraId="1307F3B0" w14:textId="48E8A815" w:rsidR="0074178E" w:rsidRPr="00FE3627" w:rsidRDefault="00AD090D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6399096" w:history="1">
        <w:r w:rsidR="0074178E" w:rsidRPr="00FE3627">
          <w:rPr>
            <w:rStyle w:val="af1"/>
            <w:noProof/>
          </w:rPr>
          <w:t>3.3. Обобщенная трудовая функция «</w:t>
        </w:r>
        <w:r w:rsidR="0074178E" w:rsidRPr="00FE3627">
          <w:rPr>
            <w:noProof/>
          </w:rPr>
          <w:t>Технологическая подготовка производства машиностроительных изделий средней сложности</w:t>
        </w:r>
        <w:r w:rsidR="0074178E" w:rsidRPr="00FE3627">
          <w:rPr>
            <w:rStyle w:val="af1"/>
            <w:noProof/>
          </w:rPr>
          <w:t>»</w:t>
        </w:r>
        <w:r w:rsidR="0074178E" w:rsidRPr="00FE3627">
          <w:rPr>
            <w:noProof/>
            <w:webHidden/>
          </w:rPr>
          <w:tab/>
        </w:r>
        <w:r w:rsidR="0074178E" w:rsidRPr="00FE3627">
          <w:rPr>
            <w:noProof/>
            <w:webHidden/>
          </w:rPr>
          <w:fldChar w:fldCharType="begin"/>
        </w:r>
        <w:r w:rsidR="0074178E" w:rsidRPr="00FE3627">
          <w:rPr>
            <w:noProof/>
            <w:webHidden/>
          </w:rPr>
          <w:instrText xml:space="preserve"> PAGEREF _Toc36399096 \h </w:instrText>
        </w:r>
        <w:r w:rsidR="0074178E" w:rsidRPr="00FE3627">
          <w:rPr>
            <w:noProof/>
            <w:webHidden/>
          </w:rPr>
        </w:r>
        <w:r w:rsidR="0074178E" w:rsidRPr="00FE3627">
          <w:rPr>
            <w:noProof/>
            <w:webHidden/>
          </w:rPr>
          <w:fldChar w:fldCharType="separate"/>
        </w:r>
        <w:r w:rsidR="000444B7">
          <w:rPr>
            <w:noProof/>
            <w:webHidden/>
          </w:rPr>
          <w:t>21</w:t>
        </w:r>
        <w:r w:rsidR="0074178E" w:rsidRPr="00FE3627">
          <w:rPr>
            <w:noProof/>
            <w:webHidden/>
          </w:rPr>
          <w:fldChar w:fldCharType="end"/>
        </w:r>
      </w:hyperlink>
    </w:p>
    <w:p w14:paraId="331C6F18" w14:textId="7B08C589" w:rsidR="0074178E" w:rsidRPr="00FE3627" w:rsidRDefault="00AD090D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6399097" w:history="1">
        <w:r w:rsidR="0074178E" w:rsidRPr="00FE3627">
          <w:rPr>
            <w:rStyle w:val="af1"/>
            <w:noProof/>
          </w:rPr>
          <w:t>3.4. Обобщенная трудовая функция «</w:t>
        </w:r>
        <w:r w:rsidR="0074178E" w:rsidRPr="00FE3627">
          <w:rPr>
            <w:noProof/>
          </w:rPr>
          <w:t>Технологическая подготовка производства машиностроительных изделий высокой сложности</w:t>
        </w:r>
        <w:r w:rsidR="0074178E" w:rsidRPr="00FE3627">
          <w:rPr>
            <w:rStyle w:val="af1"/>
            <w:noProof/>
          </w:rPr>
          <w:t>»</w:t>
        </w:r>
        <w:r w:rsidR="0074178E" w:rsidRPr="00FE3627">
          <w:rPr>
            <w:noProof/>
            <w:webHidden/>
          </w:rPr>
          <w:tab/>
        </w:r>
        <w:r w:rsidR="0074178E" w:rsidRPr="00FE3627">
          <w:rPr>
            <w:noProof/>
            <w:webHidden/>
          </w:rPr>
          <w:fldChar w:fldCharType="begin"/>
        </w:r>
        <w:r w:rsidR="0074178E" w:rsidRPr="00FE3627">
          <w:rPr>
            <w:noProof/>
            <w:webHidden/>
          </w:rPr>
          <w:instrText xml:space="preserve"> PAGEREF _Toc36399097 \h </w:instrText>
        </w:r>
        <w:r w:rsidR="0074178E" w:rsidRPr="00FE3627">
          <w:rPr>
            <w:noProof/>
            <w:webHidden/>
          </w:rPr>
        </w:r>
        <w:r w:rsidR="0074178E" w:rsidRPr="00FE3627">
          <w:rPr>
            <w:noProof/>
            <w:webHidden/>
          </w:rPr>
          <w:fldChar w:fldCharType="separate"/>
        </w:r>
        <w:r w:rsidR="000444B7">
          <w:rPr>
            <w:noProof/>
            <w:webHidden/>
          </w:rPr>
          <w:t>36</w:t>
        </w:r>
        <w:r w:rsidR="0074178E" w:rsidRPr="00FE3627">
          <w:rPr>
            <w:noProof/>
            <w:webHidden/>
          </w:rPr>
          <w:fldChar w:fldCharType="end"/>
        </w:r>
      </w:hyperlink>
    </w:p>
    <w:p w14:paraId="64DEC27C" w14:textId="3EF570A2" w:rsidR="0074178E" w:rsidRPr="00FE3627" w:rsidRDefault="00AD090D">
      <w:pPr>
        <w:pStyle w:val="11"/>
        <w:rPr>
          <w:rFonts w:asciiTheme="minorHAnsi" w:eastAsiaTheme="minorEastAsia" w:hAnsiTheme="minorHAnsi" w:cstheme="minorBidi"/>
          <w:sz w:val="22"/>
        </w:rPr>
      </w:pPr>
      <w:hyperlink w:anchor="_Toc36399098" w:history="1">
        <w:r w:rsidR="0074178E" w:rsidRPr="00FE3627">
          <w:rPr>
            <w:rStyle w:val="af1"/>
          </w:rPr>
          <w:t>IV. Сведения об организациях – разработчиках профессионального стандарта</w:t>
        </w:r>
        <w:r w:rsidR="0074178E" w:rsidRPr="00FE3627">
          <w:rPr>
            <w:webHidden/>
          </w:rPr>
          <w:tab/>
        </w:r>
        <w:r w:rsidR="00B1750B">
          <w:rPr>
            <w:webHidden/>
          </w:rPr>
          <w:t>51</w:t>
        </w:r>
      </w:hyperlink>
    </w:p>
    <w:p w14:paraId="6EBE42B3" w14:textId="77777777" w:rsidR="00C06D8E" w:rsidRPr="00FE3627" w:rsidRDefault="003A474D" w:rsidP="003A5D82">
      <w:pPr>
        <w:jc w:val="both"/>
      </w:pPr>
      <w:r w:rsidRPr="00FE3627">
        <w:fldChar w:fldCharType="end"/>
      </w:r>
    </w:p>
    <w:p w14:paraId="1411C092" w14:textId="77777777" w:rsidR="00EB35C0" w:rsidRPr="00FE3627" w:rsidRDefault="00A55C2E" w:rsidP="00444871">
      <w:pPr>
        <w:pStyle w:val="1"/>
        <w:spacing w:line="160" w:lineRule="atLeast"/>
      </w:pPr>
      <w:bookmarkStart w:id="1" w:name="_Toc36399091"/>
      <w:r w:rsidRPr="00FE3627">
        <w:t xml:space="preserve">I. </w:t>
      </w:r>
      <w:r w:rsidR="00EB35C0" w:rsidRPr="00FE3627">
        <w:t>Общие сведения</w:t>
      </w:r>
      <w:bookmarkEnd w:id="1"/>
    </w:p>
    <w:p w14:paraId="0815581D" w14:textId="77777777" w:rsidR="00EB35C0" w:rsidRPr="00FE3627" w:rsidRDefault="00EB35C0" w:rsidP="00936FB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6"/>
        <w:gridCol w:w="606"/>
        <w:gridCol w:w="1430"/>
      </w:tblGrid>
      <w:tr w:rsidR="00EB35C0" w:rsidRPr="00FE3627" w14:paraId="3F67CC2D" w14:textId="77777777" w:rsidTr="00444871">
        <w:trPr>
          <w:trHeight w:val="69"/>
        </w:trPr>
        <w:tc>
          <w:tcPr>
            <w:tcW w:w="400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35E2176B" w14:textId="456090E8" w:rsidR="00EB35C0" w:rsidRPr="00FE3627" w:rsidRDefault="00F91942" w:rsidP="00EF06D5">
            <w:r w:rsidRPr="00FE3627">
              <w:t xml:space="preserve">Технологическая подготовка производства </w:t>
            </w:r>
            <w:r w:rsidR="00EF06D5" w:rsidRPr="00FE3627">
              <w:t>машиностроительных изделий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2" w:space="0" w:color="A6A6A6" w:themeColor="background1" w:themeShade="A6"/>
            </w:tcBorders>
          </w:tcPr>
          <w:p w14:paraId="3DA93744" w14:textId="77777777" w:rsidR="00EB35C0" w:rsidRPr="00FE3627" w:rsidRDefault="00EB35C0" w:rsidP="00936FB3"/>
        </w:tc>
        <w:tc>
          <w:tcPr>
            <w:tcW w:w="701" w:type="pct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1FBA0BEA" w14:textId="77777777" w:rsidR="00EB35C0" w:rsidRPr="00FE3627" w:rsidRDefault="00BD1B6F" w:rsidP="00936FB3">
            <w:pPr>
              <w:jc w:val="center"/>
            </w:pPr>
            <w:r w:rsidRPr="00FE3627">
              <w:t>40.031</w:t>
            </w:r>
          </w:p>
        </w:tc>
      </w:tr>
      <w:tr w:rsidR="00EB35C0" w:rsidRPr="00FE3627" w14:paraId="11B5448C" w14:textId="77777777" w:rsidTr="00CC12B6"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0AEB8" w14:textId="77777777" w:rsidR="00EB35C0" w:rsidRPr="00FE3627" w:rsidRDefault="00EB35C0" w:rsidP="00936FB3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FE3627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770B908C" w14:textId="77777777" w:rsidR="00EB35C0" w:rsidRPr="00FE3627" w:rsidRDefault="00EB35C0" w:rsidP="00936FB3">
            <w:pPr>
              <w:jc w:val="center"/>
              <w:rPr>
                <w:sz w:val="20"/>
                <w:szCs w:val="20"/>
              </w:rPr>
            </w:pPr>
            <w:r w:rsidRPr="00FE3627">
              <w:rPr>
                <w:sz w:val="20"/>
                <w:szCs w:val="20"/>
              </w:rPr>
              <w:t>Код</w:t>
            </w:r>
          </w:p>
        </w:tc>
      </w:tr>
    </w:tbl>
    <w:p w14:paraId="0CFE3CE7" w14:textId="77777777" w:rsidR="00D67026" w:rsidRPr="00FE3627" w:rsidRDefault="00D67026"/>
    <w:p w14:paraId="7C14BF45" w14:textId="72F98CA6" w:rsidR="00D67026" w:rsidRPr="00FE3627" w:rsidRDefault="00D67026">
      <w:r w:rsidRPr="00FE3627">
        <w:t>Основная цель вида профессиональной деятельности:</w:t>
      </w:r>
    </w:p>
    <w:p w14:paraId="2E8E05E6" w14:textId="77777777" w:rsidR="00D67026" w:rsidRPr="00FE3627" w:rsidRDefault="00D6702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9"/>
      </w:tblGrid>
      <w:tr w:rsidR="00EB35C0" w:rsidRPr="00FE3627" w14:paraId="2FE6957A" w14:textId="77777777" w:rsidTr="00536A84">
        <w:trPr>
          <w:trHeight w:val="467"/>
        </w:trPr>
        <w:tc>
          <w:tcPr>
            <w:tcW w:w="500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09CF16C" w14:textId="73C0E36D" w:rsidR="00CD7646" w:rsidRPr="00FE3627" w:rsidRDefault="00E34888" w:rsidP="00536A84">
            <w:r w:rsidRPr="00FE3627">
              <w:t>Обеспечение качества и производительности изготовления машиностроительных изделий</w:t>
            </w:r>
          </w:p>
        </w:tc>
      </w:tr>
    </w:tbl>
    <w:p w14:paraId="42FAB2ED" w14:textId="77777777" w:rsidR="00D67026" w:rsidRPr="00FE3627" w:rsidRDefault="00D67026"/>
    <w:p w14:paraId="26AF077D" w14:textId="7302D5F0" w:rsidR="00D67026" w:rsidRPr="00FE3627" w:rsidRDefault="00D67026">
      <w:r w:rsidRPr="00FE3627">
        <w:t>Группа занятий:</w:t>
      </w:r>
    </w:p>
    <w:p w14:paraId="73117EA0" w14:textId="77777777" w:rsidR="00D67026" w:rsidRPr="00FE3627" w:rsidRDefault="00D67026"/>
    <w:tbl>
      <w:tblPr>
        <w:tblW w:w="4993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5"/>
        <w:gridCol w:w="3573"/>
        <w:gridCol w:w="1232"/>
        <w:gridCol w:w="4025"/>
      </w:tblGrid>
      <w:tr w:rsidR="00911F76" w:rsidRPr="00FE3627" w14:paraId="2C2CF295" w14:textId="77777777" w:rsidTr="00697767">
        <w:trPr>
          <w:trHeight w:val="223"/>
        </w:trPr>
        <w:tc>
          <w:tcPr>
            <w:tcW w:w="66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6338059" w14:textId="26BAD7F2" w:rsidR="00911F76" w:rsidRPr="00FE3627" w:rsidRDefault="00911F76" w:rsidP="00D67026">
            <w:r w:rsidRPr="00FE3627">
              <w:t>2141</w:t>
            </w:r>
          </w:p>
        </w:tc>
        <w:tc>
          <w:tcPr>
            <w:tcW w:w="175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0CFBE42" w14:textId="03EECD24" w:rsidR="00911F76" w:rsidRPr="00FE3627" w:rsidRDefault="00911F76" w:rsidP="00D67026">
            <w:r w:rsidRPr="00FE3627">
              <w:t>Инженеры в промышленности и на производстве</w:t>
            </w:r>
          </w:p>
        </w:tc>
        <w:tc>
          <w:tcPr>
            <w:tcW w:w="60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CC2C158" w14:textId="72838EAE" w:rsidR="00911F76" w:rsidRPr="00FE3627" w:rsidRDefault="00911F76" w:rsidP="00D67026">
            <w:r w:rsidRPr="00FE3627">
              <w:t>3115</w:t>
            </w:r>
          </w:p>
        </w:tc>
        <w:tc>
          <w:tcPr>
            <w:tcW w:w="197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6801EDD" w14:textId="4049B8F1" w:rsidR="00911F76" w:rsidRPr="00FE3627" w:rsidRDefault="00911F76" w:rsidP="00D67026">
            <w:r w:rsidRPr="00FE3627">
              <w:t>Техники-механики</w:t>
            </w:r>
          </w:p>
        </w:tc>
      </w:tr>
      <w:tr w:rsidR="00EB35C0" w:rsidRPr="00FE3627" w14:paraId="04D27218" w14:textId="77777777" w:rsidTr="00697767">
        <w:trPr>
          <w:trHeight w:val="227"/>
        </w:trPr>
        <w:tc>
          <w:tcPr>
            <w:tcW w:w="665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362FFFD" w14:textId="77777777" w:rsidR="00EB35C0" w:rsidRPr="00FE3627" w:rsidRDefault="00EB35C0" w:rsidP="00936FB3">
            <w:pPr>
              <w:jc w:val="center"/>
              <w:rPr>
                <w:sz w:val="20"/>
                <w:szCs w:val="20"/>
              </w:rPr>
            </w:pPr>
            <w:r w:rsidRPr="00FE3627">
              <w:rPr>
                <w:sz w:val="20"/>
                <w:szCs w:val="20"/>
              </w:rPr>
              <w:t>(код ОКЗ</w:t>
            </w:r>
            <w:r w:rsidR="007B0977" w:rsidRPr="00FE3627">
              <w:rPr>
                <w:rStyle w:val="ab"/>
                <w:sz w:val="20"/>
                <w:szCs w:val="20"/>
              </w:rPr>
              <w:endnoteReference w:id="1"/>
            </w:r>
            <w:r w:rsidRPr="00FE3627">
              <w:rPr>
                <w:sz w:val="20"/>
                <w:szCs w:val="20"/>
              </w:rPr>
              <w:t>)</w:t>
            </w:r>
          </w:p>
        </w:tc>
        <w:tc>
          <w:tcPr>
            <w:tcW w:w="1754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8038027" w14:textId="77777777" w:rsidR="00EB35C0" w:rsidRPr="00FE3627" w:rsidRDefault="00EB35C0" w:rsidP="00936FB3">
            <w:pPr>
              <w:jc w:val="center"/>
              <w:rPr>
                <w:sz w:val="20"/>
                <w:szCs w:val="20"/>
              </w:rPr>
            </w:pPr>
            <w:r w:rsidRPr="00FE3627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9581994" w14:textId="77777777" w:rsidR="00EB35C0" w:rsidRPr="00FE3627" w:rsidRDefault="00EB35C0" w:rsidP="00936FB3">
            <w:pPr>
              <w:jc w:val="center"/>
              <w:rPr>
                <w:sz w:val="20"/>
                <w:szCs w:val="20"/>
              </w:rPr>
            </w:pPr>
            <w:r w:rsidRPr="00FE3627">
              <w:rPr>
                <w:sz w:val="20"/>
                <w:szCs w:val="20"/>
              </w:rPr>
              <w:t>(код ОКЗ)</w:t>
            </w:r>
          </w:p>
        </w:tc>
        <w:tc>
          <w:tcPr>
            <w:tcW w:w="1976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23DA3290" w14:textId="77777777" w:rsidR="00EB35C0" w:rsidRPr="00FE3627" w:rsidRDefault="00EB35C0" w:rsidP="00936FB3">
            <w:pPr>
              <w:jc w:val="center"/>
              <w:rPr>
                <w:sz w:val="20"/>
                <w:szCs w:val="20"/>
              </w:rPr>
            </w:pPr>
            <w:r w:rsidRPr="00FE3627">
              <w:rPr>
                <w:sz w:val="20"/>
                <w:szCs w:val="20"/>
              </w:rPr>
              <w:t>(наименование)</w:t>
            </w:r>
          </w:p>
        </w:tc>
      </w:tr>
    </w:tbl>
    <w:p w14:paraId="23BF14A3" w14:textId="23BBFAB3" w:rsidR="00D67026" w:rsidRPr="00FE3627" w:rsidRDefault="00D67026"/>
    <w:p w14:paraId="7D8D6F21" w14:textId="35ED377B" w:rsidR="00FE3627" w:rsidRPr="00FE3627" w:rsidRDefault="00FE3627"/>
    <w:p w14:paraId="68763223" w14:textId="196E5B5C" w:rsidR="00FE3627" w:rsidRPr="00FE3627" w:rsidRDefault="00FE3627"/>
    <w:p w14:paraId="39B38874" w14:textId="37868E2D" w:rsidR="00FE3627" w:rsidRPr="00FE3627" w:rsidRDefault="00FE3627"/>
    <w:p w14:paraId="40092B7D" w14:textId="3AD63DC4" w:rsidR="00FE3627" w:rsidRPr="00FE3627" w:rsidRDefault="00FE3627"/>
    <w:p w14:paraId="480C5C7F" w14:textId="77777777" w:rsidR="00FE3627" w:rsidRPr="00FE3627" w:rsidRDefault="00FE3627"/>
    <w:p w14:paraId="74877CF7" w14:textId="6304D2D4" w:rsidR="00D67026" w:rsidRPr="00FE3627" w:rsidRDefault="00D67026">
      <w:r w:rsidRPr="00FE3627">
        <w:lastRenderedPageBreak/>
        <w:t>Отнесение к видам экономической деятельности:</w:t>
      </w:r>
    </w:p>
    <w:p w14:paraId="6FA64D92" w14:textId="77777777" w:rsidR="00D67026" w:rsidRPr="00FE3627" w:rsidRDefault="00D6702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3"/>
        <w:gridCol w:w="8706"/>
      </w:tblGrid>
      <w:tr w:rsidR="0098175F" w:rsidRPr="00FE3627" w14:paraId="22A4B0A4" w14:textId="77777777" w:rsidTr="00FE3627">
        <w:trPr>
          <w:trHeight w:val="20"/>
        </w:trPr>
        <w:tc>
          <w:tcPr>
            <w:tcW w:w="73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5DE855C" w14:textId="77777777" w:rsidR="0098175F" w:rsidRPr="00FE3627" w:rsidRDefault="0098175F" w:rsidP="00936FB3">
            <w:r w:rsidRPr="00FE3627">
              <w:t>71.12.12</w:t>
            </w:r>
          </w:p>
        </w:tc>
        <w:tc>
          <w:tcPr>
            <w:tcW w:w="426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4AED816" w14:textId="24501D30" w:rsidR="0098175F" w:rsidRPr="00FE3627" w:rsidRDefault="008C02BD" w:rsidP="00936FB3">
            <w:r w:rsidRPr="008C02BD">
              <w:t>Разработка проектов промышленных процессов и производств, относящихся к электротехнике, электронной технике, горному делу, химической технологии, машиностроению, а также в области промышленного строительства, системотехники и техники безопасност</w:t>
            </w:r>
            <w:r>
              <w:t>и</w:t>
            </w:r>
          </w:p>
        </w:tc>
      </w:tr>
      <w:tr w:rsidR="00BC1CE9" w:rsidRPr="00FE3627" w14:paraId="6D145BA7" w14:textId="77777777" w:rsidTr="00FE3627">
        <w:trPr>
          <w:trHeight w:val="244"/>
        </w:trPr>
        <w:tc>
          <w:tcPr>
            <w:tcW w:w="73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23194598" w14:textId="77777777" w:rsidR="00BC1CE9" w:rsidRPr="00FE3627" w:rsidRDefault="00BC1CE9" w:rsidP="00936FB3">
            <w:pPr>
              <w:jc w:val="center"/>
              <w:rPr>
                <w:sz w:val="20"/>
                <w:szCs w:val="20"/>
              </w:rPr>
            </w:pPr>
            <w:r w:rsidRPr="00FE3627">
              <w:rPr>
                <w:sz w:val="20"/>
                <w:szCs w:val="20"/>
              </w:rPr>
              <w:t>(код ОКВЭД</w:t>
            </w:r>
            <w:r w:rsidR="007B0977" w:rsidRPr="00FE3627">
              <w:rPr>
                <w:rStyle w:val="ab"/>
                <w:sz w:val="20"/>
                <w:szCs w:val="20"/>
              </w:rPr>
              <w:endnoteReference w:id="2"/>
            </w:r>
            <w:r w:rsidRPr="00FE3627">
              <w:rPr>
                <w:sz w:val="20"/>
                <w:szCs w:val="20"/>
              </w:rPr>
              <w:t>)</w:t>
            </w:r>
          </w:p>
        </w:tc>
        <w:tc>
          <w:tcPr>
            <w:tcW w:w="426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B8F8CAC" w14:textId="77777777" w:rsidR="00BC1CE9" w:rsidRPr="00FE3627" w:rsidRDefault="00BC1CE9" w:rsidP="00936FB3">
            <w:pPr>
              <w:jc w:val="center"/>
              <w:rPr>
                <w:sz w:val="20"/>
                <w:szCs w:val="20"/>
              </w:rPr>
            </w:pPr>
            <w:r w:rsidRPr="00FE3627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10D0636" w14:textId="77777777" w:rsidR="00520A10" w:rsidRPr="00FE3627" w:rsidRDefault="00520A10" w:rsidP="003A5D82"/>
    <w:p w14:paraId="2BB418DD" w14:textId="77777777" w:rsidR="00502036" w:rsidRPr="00FE3627" w:rsidRDefault="00502036" w:rsidP="003A5D82">
      <w:pPr>
        <w:sectPr w:rsidR="00502036" w:rsidRPr="00FE3627" w:rsidSect="006C5AE1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372AA88F" w14:textId="68A884B5" w:rsidR="006315AA" w:rsidRPr="00FE3627" w:rsidRDefault="006315AA" w:rsidP="003A5D82">
      <w:pPr>
        <w:pStyle w:val="1"/>
        <w:jc w:val="center"/>
      </w:pPr>
      <w:bookmarkStart w:id="2" w:name="_Toc433309208"/>
      <w:bookmarkStart w:id="3" w:name="_Toc455597298"/>
      <w:bookmarkStart w:id="4" w:name="_Toc36399092"/>
      <w:r w:rsidRPr="00FE3627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  <w:bookmarkEnd w:id="3"/>
      <w:bookmarkEnd w:id="4"/>
    </w:p>
    <w:p w14:paraId="23F7FFBA" w14:textId="77777777" w:rsidR="00D67026" w:rsidRPr="00FE3627" w:rsidRDefault="00D67026" w:rsidP="00D6702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631"/>
        <w:gridCol w:w="3458"/>
        <w:gridCol w:w="1694"/>
        <w:gridCol w:w="5872"/>
        <w:gridCol w:w="1211"/>
        <w:gridCol w:w="1694"/>
      </w:tblGrid>
      <w:tr w:rsidR="00502036" w:rsidRPr="00FE3627" w14:paraId="20E007BF" w14:textId="77777777" w:rsidTr="00166505">
        <w:trPr>
          <w:trHeight w:val="20"/>
        </w:trPr>
        <w:tc>
          <w:tcPr>
            <w:tcW w:w="1986" w:type="pct"/>
            <w:gridSpan w:val="3"/>
            <w:vAlign w:val="center"/>
          </w:tcPr>
          <w:p w14:paraId="7A913A5B" w14:textId="77777777" w:rsidR="00502036" w:rsidRPr="00FE3627" w:rsidRDefault="00502036" w:rsidP="003A5D82">
            <w:pPr>
              <w:suppressAutoHyphens/>
              <w:jc w:val="center"/>
            </w:pPr>
            <w:r w:rsidRPr="00FE3627">
              <w:t>Обобщенные трудовые функции</w:t>
            </w:r>
          </w:p>
        </w:tc>
        <w:tc>
          <w:tcPr>
            <w:tcW w:w="3014" w:type="pct"/>
            <w:gridSpan w:val="3"/>
            <w:vAlign w:val="center"/>
          </w:tcPr>
          <w:p w14:paraId="3078AF0B" w14:textId="77777777" w:rsidR="00502036" w:rsidRPr="00FE3627" w:rsidRDefault="00502036" w:rsidP="003A5D82">
            <w:pPr>
              <w:suppressAutoHyphens/>
              <w:jc w:val="center"/>
            </w:pPr>
            <w:r w:rsidRPr="00FE3627">
              <w:t>Трудовые функции</w:t>
            </w:r>
          </w:p>
        </w:tc>
      </w:tr>
      <w:tr w:rsidR="00502036" w:rsidRPr="00FE3627" w14:paraId="7E11CA56" w14:textId="77777777" w:rsidTr="00166505">
        <w:trPr>
          <w:trHeight w:val="20"/>
        </w:trPr>
        <w:tc>
          <w:tcPr>
            <w:tcW w:w="221" w:type="pct"/>
            <w:vAlign w:val="center"/>
          </w:tcPr>
          <w:p w14:paraId="4D96008E" w14:textId="77777777" w:rsidR="00502036" w:rsidRPr="00FE3627" w:rsidRDefault="00CC12B6" w:rsidP="003A5D82">
            <w:pPr>
              <w:suppressAutoHyphens/>
              <w:jc w:val="center"/>
            </w:pPr>
            <w:r w:rsidRPr="00FE3627">
              <w:t xml:space="preserve">код </w:t>
            </w:r>
          </w:p>
        </w:tc>
        <w:tc>
          <w:tcPr>
            <w:tcW w:w="1192" w:type="pct"/>
            <w:vAlign w:val="center"/>
          </w:tcPr>
          <w:p w14:paraId="0EA01D15" w14:textId="77777777" w:rsidR="00502036" w:rsidRPr="00FE3627" w:rsidRDefault="00CC12B6" w:rsidP="003A5D82">
            <w:pPr>
              <w:suppressAutoHyphens/>
              <w:jc w:val="center"/>
            </w:pPr>
            <w:r w:rsidRPr="00FE3627">
              <w:t>наименование</w:t>
            </w:r>
          </w:p>
        </w:tc>
        <w:tc>
          <w:tcPr>
            <w:tcW w:w="573" w:type="pct"/>
            <w:vAlign w:val="center"/>
          </w:tcPr>
          <w:p w14:paraId="2F886BC6" w14:textId="77777777" w:rsidR="00502036" w:rsidRPr="00FE3627" w:rsidRDefault="00CC12B6" w:rsidP="003A5D82">
            <w:pPr>
              <w:suppressAutoHyphens/>
              <w:jc w:val="center"/>
            </w:pPr>
            <w:r w:rsidRPr="00FE3627">
              <w:t>уровень квалификации</w:t>
            </w:r>
          </w:p>
        </w:tc>
        <w:tc>
          <w:tcPr>
            <w:tcW w:w="2021" w:type="pct"/>
            <w:vAlign w:val="center"/>
          </w:tcPr>
          <w:p w14:paraId="1F9B46CD" w14:textId="77777777" w:rsidR="00502036" w:rsidRPr="00FE3627" w:rsidRDefault="00CC12B6" w:rsidP="003A5D82">
            <w:pPr>
              <w:suppressAutoHyphens/>
              <w:jc w:val="center"/>
            </w:pPr>
            <w:r w:rsidRPr="00FE3627">
              <w:t>наименование</w:t>
            </w:r>
          </w:p>
        </w:tc>
        <w:tc>
          <w:tcPr>
            <w:tcW w:w="420" w:type="pct"/>
            <w:vAlign w:val="center"/>
          </w:tcPr>
          <w:p w14:paraId="22F7DEF8" w14:textId="77777777" w:rsidR="00502036" w:rsidRPr="00FE3627" w:rsidRDefault="00CC12B6" w:rsidP="003A5D82">
            <w:pPr>
              <w:suppressAutoHyphens/>
              <w:jc w:val="center"/>
            </w:pPr>
            <w:r w:rsidRPr="00FE3627">
              <w:t xml:space="preserve">код </w:t>
            </w:r>
          </w:p>
        </w:tc>
        <w:tc>
          <w:tcPr>
            <w:tcW w:w="573" w:type="pct"/>
            <w:vAlign w:val="center"/>
          </w:tcPr>
          <w:p w14:paraId="1A31A849" w14:textId="77777777" w:rsidR="00502036" w:rsidRPr="00FE3627" w:rsidRDefault="00CC12B6" w:rsidP="003A5D82">
            <w:pPr>
              <w:suppressAutoHyphens/>
              <w:jc w:val="center"/>
            </w:pPr>
            <w:r w:rsidRPr="00FE3627">
              <w:t>уровень (подуровень) квалификации</w:t>
            </w:r>
          </w:p>
        </w:tc>
      </w:tr>
      <w:tr w:rsidR="00E44109" w:rsidRPr="00FE3627" w14:paraId="0429CF17" w14:textId="77777777" w:rsidTr="00166505">
        <w:trPr>
          <w:trHeight w:val="20"/>
        </w:trPr>
        <w:tc>
          <w:tcPr>
            <w:tcW w:w="221" w:type="pct"/>
            <w:vMerge w:val="restart"/>
          </w:tcPr>
          <w:p w14:paraId="0B8C52EF" w14:textId="55FEB906" w:rsidR="00E44109" w:rsidRPr="00FE3627" w:rsidRDefault="00FE3627" w:rsidP="00B6234E">
            <w:pPr>
              <w:suppressAutoHyphens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192" w:type="pct"/>
            <w:vMerge w:val="restart"/>
          </w:tcPr>
          <w:p w14:paraId="215660E2" w14:textId="76B093D9" w:rsidR="00E44109" w:rsidRPr="00FE3627" w:rsidRDefault="00000632" w:rsidP="00000632">
            <w:pPr>
              <w:suppressAutoHyphens/>
            </w:pPr>
            <w:r w:rsidRPr="00FE3627">
              <w:t>Поддержка</w:t>
            </w:r>
            <w:r w:rsidR="00473362" w:rsidRPr="00FE3627">
              <w:t xml:space="preserve"> технологической подготовк</w:t>
            </w:r>
            <w:r w:rsidRPr="00FE3627">
              <w:t>и</w:t>
            </w:r>
            <w:r w:rsidR="00473362" w:rsidRPr="00FE3627">
              <w:t xml:space="preserve"> производства машиностроительных изделий</w:t>
            </w:r>
          </w:p>
        </w:tc>
        <w:tc>
          <w:tcPr>
            <w:tcW w:w="573" w:type="pct"/>
            <w:vMerge w:val="restart"/>
          </w:tcPr>
          <w:p w14:paraId="09CF9193" w14:textId="77777777" w:rsidR="00E44109" w:rsidRPr="00FE3627" w:rsidRDefault="00E44109" w:rsidP="009A667F">
            <w:pPr>
              <w:suppressAutoHyphens/>
              <w:jc w:val="center"/>
            </w:pPr>
            <w:r w:rsidRPr="00FE3627">
              <w:t>4</w:t>
            </w:r>
          </w:p>
        </w:tc>
        <w:tc>
          <w:tcPr>
            <w:tcW w:w="2021" w:type="pct"/>
            <w:vAlign w:val="center"/>
          </w:tcPr>
          <w:p w14:paraId="7B107536" w14:textId="3EAD4609" w:rsidR="00960178" w:rsidRPr="00FE3627" w:rsidRDefault="00155258" w:rsidP="00155258">
            <w:pPr>
              <w:suppressAutoHyphens/>
            </w:pPr>
            <w:r w:rsidRPr="00FE3627">
              <w:t>Нормирование и у</w:t>
            </w:r>
            <w:r w:rsidR="00960178" w:rsidRPr="00FE3627">
              <w:t>чет работ по технологической подготовке производства машиностроительных изделий</w:t>
            </w:r>
          </w:p>
        </w:tc>
        <w:tc>
          <w:tcPr>
            <w:tcW w:w="420" w:type="pct"/>
          </w:tcPr>
          <w:p w14:paraId="416D9D64" w14:textId="15FDBD06" w:rsidR="00E44109" w:rsidRPr="00FE3627" w:rsidRDefault="00FE3627" w:rsidP="004E282D">
            <w:pPr>
              <w:suppressAutoHyphens/>
              <w:jc w:val="center"/>
            </w:pPr>
            <w:r>
              <w:rPr>
                <w:lang w:val="en-US"/>
              </w:rPr>
              <w:t>A</w:t>
            </w:r>
            <w:r w:rsidR="00E44109" w:rsidRPr="00FE3627">
              <w:t>/01.4</w:t>
            </w:r>
          </w:p>
        </w:tc>
        <w:tc>
          <w:tcPr>
            <w:tcW w:w="573" w:type="pct"/>
          </w:tcPr>
          <w:p w14:paraId="253BDA13" w14:textId="77777777" w:rsidR="00E44109" w:rsidRPr="00FE3627" w:rsidRDefault="00E44109" w:rsidP="00960178">
            <w:pPr>
              <w:suppressAutoHyphens/>
              <w:jc w:val="center"/>
            </w:pPr>
            <w:r w:rsidRPr="00FE3627">
              <w:t>4</w:t>
            </w:r>
          </w:p>
        </w:tc>
      </w:tr>
      <w:tr w:rsidR="00960178" w:rsidRPr="00FE3627" w14:paraId="42CCF9D9" w14:textId="77777777" w:rsidTr="00166505">
        <w:trPr>
          <w:trHeight w:val="20"/>
        </w:trPr>
        <w:tc>
          <w:tcPr>
            <w:tcW w:w="221" w:type="pct"/>
            <w:vMerge/>
          </w:tcPr>
          <w:p w14:paraId="18D6BB70" w14:textId="77777777" w:rsidR="00960178" w:rsidRPr="00FE3627" w:rsidRDefault="00960178" w:rsidP="00B6234E">
            <w:pPr>
              <w:suppressAutoHyphens/>
            </w:pPr>
          </w:p>
        </w:tc>
        <w:tc>
          <w:tcPr>
            <w:tcW w:w="1192" w:type="pct"/>
            <w:vMerge/>
          </w:tcPr>
          <w:p w14:paraId="00E18372" w14:textId="77777777" w:rsidR="00960178" w:rsidRPr="00FE3627" w:rsidRDefault="00960178" w:rsidP="00AD4B2B">
            <w:pPr>
              <w:suppressAutoHyphens/>
            </w:pPr>
          </w:p>
        </w:tc>
        <w:tc>
          <w:tcPr>
            <w:tcW w:w="573" w:type="pct"/>
            <w:vMerge/>
          </w:tcPr>
          <w:p w14:paraId="667C5207" w14:textId="77777777" w:rsidR="00960178" w:rsidRPr="00FE3627" w:rsidRDefault="00960178" w:rsidP="009A667F">
            <w:pPr>
              <w:suppressAutoHyphens/>
              <w:jc w:val="center"/>
            </w:pPr>
          </w:p>
        </w:tc>
        <w:tc>
          <w:tcPr>
            <w:tcW w:w="2021" w:type="pct"/>
            <w:vAlign w:val="center"/>
          </w:tcPr>
          <w:p w14:paraId="4A63B76D" w14:textId="697837E4" w:rsidR="00960178" w:rsidRPr="00FE3627" w:rsidRDefault="00501E56" w:rsidP="00501E56">
            <w:pPr>
              <w:suppressAutoHyphens/>
            </w:pPr>
            <w:r w:rsidRPr="00FE3627">
              <w:t>Ведение технологической документации на машиностроительные изделия</w:t>
            </w:r>
          </w:p>
        </w:tc>
        <w:tc>
          <w:tcPr>
            <w:tcW w:w="420" w:type="pct"/>
          </w:tcPr>
          <w:p w14:paraId="6E80B094" w14:textId="1074EE5C" w:rsidR="00960178" w:rsidRPr="00FE3627" w:rsidRDefault="00FE3627" w:rsidP="00960178">
            <w:pPr>
              <w:suppressAutoHyphens/>
              <w:jc w:val="center"/>
            </w:pPr>
            <w:r>
              <w:rPr>
                <w:lang w:val="en-US"/>
              </w:rPr>
              <w:t>A</w:t>
            </w:r>
            <w:r w:rsidR="00960178" w:rsidRPr="00FE3627">
              <w:t>/02.4</w:t>
            </w:r>
          </w:p>
        </w:tc>
        <w:tc>
          <w:tcPr>
            <w:tcW w:w="573" w:type="pct"/>
          </w:tcPr>
          <w:p w14:paraId="5A0311C1" w14:textId="72A2EA54" w:rsidR="00960178" w:rsidRPr="00FE3627" w:rsidRDefault="00960178" w:rsidP="00960178">
            <w:pPr>
              <w:suppressAutoHyphens/>
              <w:jc w:val="center"/>
            </w:pPr>
            <w:r w:rsidRPr="00FE3627">
              <w:t>4</w:t>
            </w:r>
          </w:p>
        </w:tc>
      </w:tr>
      <w:tr w:rsidR="00E44109" w:rsidRPr="00FE3627" w14:paraId="6ECBCD36" w14:textId="77777777" w:rsidTr="00166505">
        <w:trPr>
          <w:trHeight w:val="20"/>
        </w:trPr>
        <w:tc>
          <w:tcPr>
            <w:tcW w:w="221" w:type="pct"/>
            <w:vMerge/>
          </w:tcPr>
          <w:p w14:paraId="55437323" w14:textId="77777777" w:rsidR="00E44109" w:rsidRPr="00FE3627" w:rsidRDefault="00E44109" w:rsidP="00B6234E">
            <w:pPr>
              <w:suppressAutoHyphens/>
            </w:pPr>
          </w:p>
        </w:tc>
        <w:tc>
          <w:tcPr>
            <w:tcW w:w="1192" w:type="pct"/>
            <w:vMerge/>
          </w:tcPr>
          <w:p w14:paraId="17A4EBC5" w14:textId="77777777" w:rsidR="00E44109" w:rsidRPr="00FE3627" w:rsidRDefault="00E44109" w:rsidP="00AD4B2B">
            <w:pPr>
              <w:suppressAutoHyphens/>
            </w:pPr>
          </w:p>
        </w:tc>
        <w:tc>
          <w:tcPr>
            <w:tcW w:w="573" w:type="pct"/>
            <w:vMerge/>
          </w:tcPr>
          <w:p w14:paraId="2CF5A72E" w14:textId="77777777" w:rsidR="00E44109" w:rsidRPr="00FE3627" w:rsidRDefault="00E44109" w:rsidP="009A667F">
            <w:pPr>
              <w:suppressAutoHyphens/>
              <w:jc w:val="center"/>
            </w:pPr>
          </w:p>
        </w:tc>
        <w:tc>
          <w:tcPr>
            <w:tcW w:w="2021" w:type="pct"/>
            <w:tcBorders>
              <w:top w:val="single" w:sz="4" w:space="0" w:color="808080" w:themeColor="background1" w:themeShade="80"/>
            </w:tcBorders>
            <w:vAlign w:val="center"/>
          </w:tcPr>
          <w:p w14:paraId="671B558B" w14:textId="457D9DBA" w:rsidR="00E44109" w:rsidRPr="00FE3627" w:rsidRDefault="00501E56" w:rsidP="003A1210">
            <w:pPr>
              <w:suppressAutoHyphens/>
            </w:pPr>
            <w:r w:rsidRPr="00FE3627">
              <w:t xml:space="preserve">Ведение баз данных автоматизированных систем технологической подготовки производства </w:t>
            </w:r>
            <w:r w:rsidR="009966EC">
              <w:br/>
            </w:r>
            <w:r w:rsidRPr="00FE3627">
              <w:t>(</w:t>
            </w:r>
            <w:r w:rsidR="00E42C84" w:rsidRPr="00FE3627">
              <w:t xml:space="preserve">далее – </w:t>
            </w:r>
            <w:r w:rsidRPr="00FE3627">
              <w:t>CAPP</w:t>
            </w:r>
            <w:r w:rsidR="00E42C84" w:rsidRPr="00FE3627">
              <w:t>-</w:t>
            </w:r>
            <w:r w:rsidRPr="00FE3627">
              <w:t>систем</w:t>
            </w:r>
            <w:r w:rsidR="00E42C84" w:rsidRPr="00FE3627">
              <w:t>ы</w:t>
            </w:r>
            <w:r w:rsidRPr="00FE3627">
              <w:t>)</w:t>
            </w:r>
            <w:r w:rsidR="00742F57" w:rsidRPr="00FE3627">
              <w:t>, систем управления данными об изделии (</w:t>
            </w:r>
            <w:r w:rsidR="00E42C84" w:rsidRPr="00FE3627">
              <w:t xml:space="preserve">далее – </w:t>
            </w:r>
            <w:r w:rsidR="00742F57" w:rsidRPr="00FE3627">
              <w:t>PDM-систем</w:t>
            </w:r>
            <w:r w:rsidR="00E42C84" w:rsidRPr="00FE3627">
              <w:t>ы</w:t>
            </w:r>
            <w:r w:rsidR="00742F57" w:rsidRPr="00FE3627">
              <w:t>), систем управления нормативно-справочной информацией (</w:t>
            </w:r>
            <w:r w:rsidR="00E42C84" w:rsidRPr="00FE3627">
              <w:t xml:space="preserve">далее – </w:t>
            </w:r>
            <w:r w:rsidR="00742F57" w:rsidRPr="00FE3627">
              <w:t>MDM-систем</w:t>
            </w:r>
            <w:r w:rsidR="00E42C84" w:rsidRPr="00FE3627">
              <w:t>ы</w:t>
            </w:r>
            <w:r w:rsidR="00742F57" w:rsidRPr="00FE3627">
              <w:t>)</w:t>
            </w:r>
          </w:p>
        </w:tc>
        <w:tc>
          <w:tcPr>
            <w:tcW w:w="420" w:type="pct"/>
            <w:tcBorders>
              <w:top w:val="single" w:sz="4" w:space="0" w:color="808080" w:themeColor="background1" w:themeShade="80"/>
            </w:tcBorders>
          </w:tcPr>
          <w:p w14:paraId="1EAD9A6D" w14:textId="35FFD91B" w:rsidR="00E44109" w:rsidRPr="00FE3627" w:rsidRDefault="00FE3627" w:rsidP="00A20C7C">
            <w:pPr>
              <w:suppressAutoHyphens/>
              <w:jc w:val="center"/>
            </w:pPr>
            <w:r>
              <w:rPr>
                <w:lang w:val="en-US"/>
              </w:rPr>
              <w:t>A</w:t>
            </w:r>
            <w:r w:rsidR="00E44109" w:rsidRPr="00FE3627">
              <w:t>/0</w:t>
            </w:r>
            <w:r w:rsidR="00A20C7C" w:rsidRPr="00FE3627">
              <w:t>3</w:t>
            </w:r>
            <w:r w:rsidR="00E44109" w:rsidRPr="00FE3627">
              <w:t>.4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</w:tcBorders>
          </w:tcPr>
          <w:p w14:paraId="050A14C7" w14:textId="1F6D692E" w:rsidR="00E44109" w:rsidRPr="00FE3627" w:rsidRDefault="00E44109" w:rsidP="00960178">
            <w:pPr>
              <w:suppressAutoHyphens/>
              <w:jc w:val="center"/>
            </w:pPr>
            <w:r w:rsidRPr="00FE3627">
              <w:t>4</w:t>
            </w:r>
          </w:p>
        </w:tc>
      </w:tr>
      <w:tr w:rsidR="00750AD4" w:rsidRPr="00FE3627" w14:paraId="394EF2BC" w14:textId="77777777" w:rsidTr="00166505">
        <w:trPr>
          <w:trHeight w:val="20"/>
        </w:trPr>
        <w:tc>
          <w:tcPr>
            <w:tcW w:w="221" w:type="pct"/>
            <w:vMerge w:val="restart"/>
          </w:tcPr>
          <w:p w14:paraId="52E57449" w14:textId="1E46F30E" w:rsidR="00750AD4" w:rsidRPr="00FE3627" w:rsidRDefault="00FE3627" w:rsidP="00B6234E">
            <w:pPr>
              <w:suppressAutoHyphens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192" w:type="pct"/>
            <w:vMerge w:val="restart"/>
          </w:tcPr>
          <w:p w14:paraId="47AAF853" w14:textId="77777777" w:rsidR="00750AD4" w:rsidRPr="00FE3627" w:rsidRDefault="00750AD4" w:rsidP="00AD4B2B">
            <w:pPr>
              <w:suppressAutoHyphens/>
            </w:pPr>
            <w:r w:rsidRPr="00FE3627">
              <w:t>Технологическая подготовка производства машиностроительных изделий низкой сложности</w:t>
            </w:r>
          </w:p>
        </w:tc>
        <w:tc>
          <w:tcPr>
            <w:tcW w:w="573" w:type="pct"/>
            <w:vMerge w:val="restart"/>
          </w:tcPr>
          <w:p w14:paraId="05055FE6" w14:textId="77777777" w:rsidR="00750AD4" w:rsidRPr="00FE3627" w:rsidRDefault="00750AD4" w:rsidP="009A667F">
            <w:pPr>
              <w:suppressAutoHyphens/>
              <w:jc w:val="center"/>
            </w:pPr>
            <w:r w:rsidRPr="00FE3627">
              <w:t>5</w:t>
            </w:r>
          </w:p>
        </w:tc>
        <w:tc>
          <w:tcPr>
            <w:tcW w:w="2021" w:type="pct"/>
            <w:vAlign w:val="center"/>
          </w:tcPr>
          <w:p w14:paraId="265C214B" w14:textId="77777777" w:rsidR="009966EC" w:rsidRDefault="00750AD4" w:rsidP="000B7E41">
            <w:pPr>
              <w:suppressAutoHyphens/>
            </w:pPr>
            <w:r w:rsidRPr="00FE3627">
              <w:t xml:space="preserve">Технологическое сопровождение разработки проектной конструкторской документации </w:t>
            </w:r>
          </w:p>
          <w:p w14:paraId="3A3CA291" w14:textId="377603D4" w:rsidR="00750AD4" w:rsidRPr="00FE3627" w:rsidRDefault="00750AD4" w:rsidP="000B7E41">
            <w:pPr>
              <w:suppressAutoHyphens/>
            </w:pPr>
            <w:r w:rsidRPr="00FE3627">
              <w:t>(</w:t>
            </w:r>
            <w:r w:rsidR="009966EC">
              <w:t xml:space="preserve">далее – </w:t>
            </w:r>
            <w:r w:rsidRPr="00FE3627">
              <w:t>КД) на машиностроительные изделия низкой сложности</w:t>
            </w:r>
          </w:p>
        </w:tc>
        <w:tc>
          <w:tcPr>
            <w:tcW w:w="420" w:type="pct"/>
          </w:tcPr>
          <w:p w14:paraId="43356E5D" w14:textId="166A870A" w:rsidR="00750AD4" w:rsidRPr="00FE3627" w:rsidRDefault="00FE3627" w:rsidP="00D54DDB">
            <w:pPr>
              <w:suppressAutoHyphens/>
              <w:jc w:val="center"/>
            </w:pPr>
            <w:r>
              <w:rPr>
                <w:lang w:val="en-US"/>
              </w:rPr>
              <w:t>B</w:t>
            </w:r>
            <w:r w:rsidR="00750AD4" w:rsidRPr="00FE3627">
              <w:t>/01.5</w:t>
            </w:r>
          </w:p>
        </w:tc>
        <w:tc>
          <w:tcPr>
            <w:tcW w:w="573" w:type="pct"/>
          </w:tcPr>
          <w:p w14:paraId="73D7CFE1" w14:textId="77777777" w:rsidR="00750AD4" w:rsidRPr="00FE3627" w:rsidRDefault="00750AD4" w:rsidP="00EB51D2">
            <w:pPr>
              <w:suppressAutoHyphens/>
              <w:jc w:val="center"/>
            </w:pPr>
            <w:r w:rsidRPr="00FE3627">
              <w:t>5</w:t>
            </w:r>
          </w:p>
        </w:tc>
      </w:tr>
      <w:tr w:rsidR="00750AD4" w:rsidRPr="00FE3627" w14:paraId="72DCD254" w14:textId="77777777" w:rsidTr="00166505">
        <w:trPr>
          <w:trHeight w:val="20"/>
        </w:trPr>
        <w:tc>
          <w:tcPr>
            <w:tcW w:w="221" w:type="pct"/>
            <w:vMerge/>
          </w:tcPr>
          <w:p w14:paraId="24C2E3DA" w14:textId="77777777" w:rsidR="00750AD4" w:rsidRPr="00FE3627" w:rsidRDefault="00750AD4" w:rsidP="00B6234E">
            <w:pPr>
              <w:suppressAutoHyphens/>
            </w:pPr>
          </w:p>
        </w:tc>
        <w:tc>
          <w:tcPr>
            <w:tcW w:w="1192" w:type="pct"/>
            <w:vMerge/>
          </w:tcPr>
          <w:p w14:paraId="63ABD598" w14:textId="77777777" w:rsidR="00750AD4" w:rsidRPr="00FE3627" w:rsidRDefault="00750AD4" w:rsidP="00AD4B2B">
            <w:pPr>
              <w:suppressAutoHyphens/>
            </w:pPr>
          </w:p>
        </w:tc>
        <w:tc>
          <w:tcPr>
            <w:tcW w:w="573" w:type="pct"/>
            <w:vMerge/>
          </w:tcPr>
          <w:p w14:paraId="522E1949" w14:textId="77777777" w:rsidR="00750AD4" w:rsidRPr="00FE3627" w:rsidRDefault="00750AD4" w:rsidP="009A667F">
            <w:pPr>
              <w:suppressAutoHyphens/>
              <w:jc w:val="center"/>
            </w:pPr>
          </w:p>
        </w:tc>
        <w:tc>
          <w:tcPr>
            <w:tcW w:w="2021" w:type="pct"/>
            <w:vAlign w:val="center"/>
          </w:tcPr>
          <w:p w14:paraId="4D8CE308" w14:textId="26D95BC8" w:rsidR="00750AD4" w:rsidRPr="00FE3627" w:rsidRDefault="00750AD4" w:rsidP="00155258">
            <w:pPr>
              <w:suppressAutoHyphens/>
            </w:pPr>
            <w:r w:rsidRPr="00FE3627">
              <w:t>Разработка технологических процессов изготовления опытных (головных) образцов машиностроительных изделий низкой сложности</w:t>
            </w:r>
            <w:r w:rsidR="00155258" w:rsidRPr="00FE3627">
              <w:t>,</w:t>
            </w:r>
            <w:r w:rsidRPr="00FE3627">
              <w:t xml:space="preserve"> машиностроительных изделий низкой сложности единичного производства (опытных образцов машиностроительных изделий низкой сложности)</w:t>
            </w:r>
          </w:p>
        </w:tc>
        <w:tc>
          <w:tcPr>
            <w:tcW w:w="420" w:type="pct"/>
          </w:tcPr>
          <w:p w14:paraId="30EE77C2" w14:textId="035F86BE" w:rsidR="00750AD4" w:rsidRPr="00FE3627" w:rsidRDefault="00FE3627" w:rsidP="00D54DDB">
            <w:pPr>
              <w:suppressAutoHyphens/>
              <w:jc w:val="center"/>
            </w:pPr>
            <w:r>
              <w:rPr>
                <w:lang w:val="en-US"/>
              </w:rPr>
              <w:t>B</w:t>
            </w:r>
            <w:r w:rsidR="00750AD4" w:rsidRPr="00FE3627">
              <w:t>/02.5</w:t>
            </w:r>
          </w:p>
        </w:tc>
        <w:tc>
          <w:tcPr>
            <w:tcW w:w="573" w:type="pct"/>
          </w:tcPr>
          <w:p w14:paraId="47751CC0" w14:textId="77777777" w:rsidR="00750AD4" w:rsidRPr="00FE3627" w:rsidRDefault="00750AD4" w:rsidP="00EB51D2">
            <w:pPr>
              <w:suppressAutoHyphens/>
              <w:jc w:val="center"/>
            </w:pPr>
            <w:r w:rsidRPr="00FE3627">
              <w:t>5</w:t>
            </w:r>
          </w:p>
        </w:tc>
      </w:tr>
      <w:tr w:rsidR="00750AD4" w:rsidRPr="00FE3627" w14:paraId="46E344DF" w14:textId="77777777" w:rsidTr="00166505">
        <w:trPr>
          <w:trHeight w:val="20"/>
        </w:trPr>
        <w:tc>
          <w:tcPr>
            <w:tcW w:w="221" w:type="pct"/>
            <w:vMerge/>
          </w:tcPr>
          <w:p w14:paraId="1C7DE5E4" w14:textId="77777777" w:rsidR="00750AD4" w:rsidRPr="00FE3627" w:rsidRDefault="00750AD4" w:rsidP="00B6234E">
            <w:pPr>
              <w:suppressAutoHyphens/>
            </w:pPr>
          </w:p>
        </w:tc>
        <w:tc>
          <w:tcPr>
            <w:tcW w:w="1192" w:type="pct"/>
            <w:vMerge/>
          </w:tcPr>
          <w:p w14:paraId="24E91B98" w14:textId="77777777" w:rsidR="00750AD4" w:rsidRPr="00FE3627" w:rsidRDefault="00750AD4" w:rsidP="00AD4B2B">
            <w:pPr>
              <w:suppressAutoHyphens/>
            </w:pPr>
          </w:p>
        </w:tc>
        <w:tc>
          <w:tcPr>
            <w:tcW w:w="573" w:type="pct"/>
            <w:vMerge/>
          </w:tcPr>
          <w:p w14:paraId="1DD45FCD" w14:textId="77777777" w:rsidR="00750AD4" w:rsidRPr="00FE3627" w:rsidRDefault="00750AD4" w:rsidP="009A667F">
            <w:pPr>
              <w:suppressAutoHyphens/>
              <w:jc w:val="center"/>
            </w:pPr>
          </w:p>
        </w:tc>
        <w:tc>
          <w:tcPr>
            <w:tcW w:w="2021" w:type="pct"/>
            <w:vAlign w:val="center"/>
          </w:tcPr>
          <w:p w14:paraId="776BFD2F" w14:textId="78E04E14" w:rsidR="00750AD4" w:rsidRPr="00FE3627" w:rsidRDefault="00750AD4" w:rsidP="00750AD4">
            <w:pPr>
              <w:suppressAutoHyphens/>
            </w:pPr>
            <w:r w:rsidRPr="00FE3627">
              <w:t>Разработка технологических процессов изготовления машиностроительных изделий низкой сложности серийного (массового) производства</w:t>
            </w:r>
          </w:p>
        </w:tc>
        <w:tc>
          <w:tcPr>
            <w:tcW w:w="420" w:type="pct"/>
          </w:tcPr>
          <w:p w14:paraId="04DCD962" w14:textId="3DE6D704" w:rsidR="00750AD4" w:rsidRPr="00FE3627" w:rsidRDefault="00FE3627" w:rsidP="00D54DDB">
            <w:pPr>
              <w:suppressAutoHyphens/>
              <w:jc w:val="center"/>
            </w:pPr>
            <w:r>
              <w:rPr>
                <w:lang w:val="en-US"/>
              </w:rPr>
              <w:t>B</w:t>
            </w:r>
            <w:r w:rsidR="00750AD4" w:rsidRPr="00FE3627">
              <w:t>/03.5</w:t>
            </w:r>
          </w:p>
        </w:tc>
        <w:tc>
          <w:tcPr>
            <w:tcW w:w="573" w:type="pct"/>
          </w:tcPr>
          <w:p w14:paraId="278C27E5" w14:textId="77777777" w:rsidR="00750AD4" w:rsidRPr="00FE3627" w:rsidRDefault="00750AD4" w:rsidP="00EB51D2">
            <w:pPr>
              <w:suppressAutoHyphens/>
              <w:jc w:val="center"/>
            </w:pPr>
            <w:r w:rsidRPr="00FE3627">
              <w:t>5</w:t>
            </w:r>
          </w:p>
        </w:tc>
      </w:tr>
      <w:tr w:rsidR="00750AD4" w:rsidRPr="00FE3627" w14:paraId="2DE27EBA" w14:textId="77777777" w:rsidTr="00166505">
        <w:trPr>
          <w:trHeight w:val="20"/>
        </w:trPr>
        <w:tc>
          <w:tcPr>
            <w:tcW w:w="221" w:type="pct"/>
            <w:vMerge/>
          </w:tcPr>
          <w:p w14:paraId="50FC6E5C" w14:textId="77777777" w:rsidR="00750AD4" w:rsidRPr="00FE3627" w:rsidRDefault="00750AD4" w:rsidP="00B6234E">
            <w:pPr>
              <w:suppressAutoHyphens/>
            </w:pPr>
          </w:p>
        </w:tc>
        <w:tc>
          <w:tcPr>
            <w:tcW w:w="1192" w:type="pct"/>
            <w:vMerge/>
          </w:tcPr>
          <w:p w14:paraId="7F22A28C" w14:textId="77777777" w:rsidR="00750AD4" w:rsidRPr="00FE3627" w:rsidRDefault="00750AD4" w:rsidP="00AD4B2B">
            <w:pPr>
              <w:suppressAutoHyphens/>
            </w:pPr>
          </w:p>
        </w:tc>
        <w:tc>
          <w:tcPr>
            <w:tcW w:w="573" w:type="pct"/>
            <w:vMerge/>
          </w:tcPr>
          <w:p w14:paraId="6EC2E0F9" w14:textId="77777777" w:rsidR="00750AD4" w:rsidRPr="00FE3627" w:rsidRDefault="00750AD4" w:rsidP="009A667F">
            <w:pPr>
              <w:suppressAutoHyphens/>
              <w:jc w:val="center"/>
            </w:pPr>
          </w:p>
        </w:tc>
        <w:tc>
          <w:tcPr>
            <w:tcW w:w="2021" w:type="pct"/>
            <w:vAlign w:val="center"/>
          </w:tcPr>
          <w:p w14:paraId="453DA412" w14:textId="65C86171" w:rsidR="00750AD4" w:rsidRPr="00FE3627" w:rsidRDefault="00750AD4" w:rsidP="000B7E41">
            <w:pPr>
              <w:suppressAutoHyphens/>
            </w:pPr>
            <w:r w:rsidRPr="00FE3627">
              <w:t>Организация информации в базах данных CAPP-систем, PDM-систем, MDM-систем</w:t>
            </w:r>
          </w:p>
        </w:tc>
        <w:tc>
          <w:tcPr>
            <w:tcW w:w="420" w:type="pct"/>
          </w:tcPr>
          <w:p w14:paraId="68CC2ADE" w14:textId="5ABF61AF" w:rsidR="00750AD4" w:rsidRPr="00FE3627" w:rsidRDefault="00FE3627" w:rsidP="00750AD4">
            <w:pPr>
              <w:suppressAutoHyphens/>
              <w:jc w:val="center"/>
            </w:pPr>
            <w:r>
              <w:rPr>
                <w:lang w:val="en-US"/>
              </w:rPr>
              <w:t>B</w:t>
            </w:r>
            <w:r w:rsidR="00750AD4" w:rsidRPr="00FE3627">
              <w:t>/04.5</w:t>
            </w:r>
          </w:p>
        </w:tc>
        <w:tc>
          <w:tcPr>
            <w:tcW w:w="573" w:type="pct"/>
          </w:tcPr>
          <w:p w14:paraId="7B9568CD" w14:textId="018D1234" w:rsidR="00750AD4" w:rsidRPr="00FE3627" w:rsidRDefault="00750AD4" w:rsidP="00EB51D2">
            <w:pPr>
              <w:suppressAutoHyphens/>
              <w:jc w:val="center"/>
            </w:pPr>
            <w:r w:rsidRPr="00FE3627">
              <w:t>5</w:t>
            </w:r>
          </w:p>
        </w:tc>
      </w:tr>
      <w:tr w:rsidR="00750AD4" w:rsidRPr="00FE3627" w14:paraId="4FD9B07A" w14:textId="77777777" w:rsidTr="00166505">
        <w:trPr>
          <w:trHeight w:val="20"/>
        </w:trPr>
        <w:tc>
          <w:tcPr>
            <w:tcW w:w="221" w:type="pct"/>
            <w:vMerge w:val="restart"/>
          </w:tcPr>
          <w:p w14:paraId="3BBF8D9C" w14:textId="2FB01C4B" w:rsidR="00750AD4" w:rsidRPr="00FE3627" w:rsidRDefault="00FE3627" w:rsidP="00B6234E">
            <w:pPr>
              <w:suppressAutoHyphens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192" w:type="pct"/>
            <w:vMerge w:val="restart"/>
          </w:tcPr>
          <w:p w14:paraId="3EA87AEE" w14:textId="77777777" w:rsidR="00750AD4" w:rsidRPr="00FE3627" w:rsidRDefault="00750AD4" w:rsidP="00AD4B2B">
            <w:pPr>
              <w:suppressAutoHyphens/>
            </w:pPr>
            <w:r w:rsidRPr="00FE3627">
              <w:t>Технологическая подготовка производства машиностроительных изделий средней сложности</w:t>
            </w:r>
          </w:p>
        </w:tc>
        <w:tc>
          <w:tcPr>
            <w:tcW w:w="573" w:type="pct"/>
            <w:vMerge w:val="restart"/>
          </w:tcPr>
          <w:p w14:paraId="6080D8EC" w14:textId="77777777" w:rsidR="00750AD4" w:rsidRPr="00FE3627" w:rsidRDefault="00750AD4" w:rsidP="009A667F">
            <w:pPr>
              <w:suppressAutoHyphens/>
              <w:jc w:val="center"/>
            </w:pPr>
            <w:r w:rsidRPr="00FE3627">
              <w:t>6</w:t>
            </w:r>
          </w:p>
        </w:tc>
        <w:tc>
          <w:tcPr>
            <w:tcW w:w="2021" w:type="pct"/>
            <w:vAlign w:val="center"/>
          </w:tcPr>
          <w:p w14:paraId="4A0EB51E" w14:textId="77777777" w:rsidR="00750AD4" w:rsidRPr="00FE3627" w:rsidRDefault="00750AD4" w:rsidP="00AF1806">
            <w:pPr>
              <w:suppressAutoHyphens/>
            </w:pPr>
            <w:r w:rsidRPr="00FE3627">
              <w:t>Технологическое сопровождение разработки проектной КД на машиностроительные изделия средней сложности</w:t>
            </w:r>
          </w:p>
        </w:tc>
        <w:tc>
          <w:tcPr>
            <w:tcW w:w="420" w:type="pct"/>
          </w:tcPr>
          <w:p w14:paraId="31472281" w14:textId="5CF099E9" w:rsidR="00750AD4" w:rsidRPr="00FE3627" w:rsidRDefault="00FE3627" w:rsidP="00D54DDB">
            <w:pPr>
              <w:suppressAutoHyphens/>
              <w:jc w:val="center"/>
            </w:pPr>
            <w:r>
              <w:rPr>
                <w:lang w:val="en-US"/>
              </w:rPr>
              <w:t>C</w:t>
            </w:r>
            <w:r w:rsidR="00750AD4" w:rsidRPr="00FE3627">
              <w:t>/01.6</w:t>
            </w:r>
          </w:p>
        </w:tc>
        <w:tc>
          <w:tcPr>
            <w:tcW w:w="573" w:type="pct"/>
          </w:tcPr>
          <w:p w14:paraId="11038A34" w14:textId="77777777" w:rsidR="00750AD4" w:rsidRPr="00FE3627" w:rsidRDefault="00750AD4" w:rsidP="003A5D82">
            <w:pPr>
              <w:suppressAutoHyphens/>
              <w:jc w:val="center"/>
            </w:pPr>
            <w:r w:rsidRPr="00FE3627">
              <w:t>6</w:t>
            </w:r>
          </w:p>
        </w:tc>
      </w:tr>
      <w:tr w:rsidR="00750AD4" w:rsidRPr="00FE3627" w14:paraId="56747174" w14:textId="77777777" w:rsidTr="00166505">
        <w:trPr>
          <w:trHeight w:val="20"/>
        </w:trPr>
        <w:tc>
          <w:tcPr>
            <w:tcW w:w="221" w:type="pct"/>
            <w:vMerge/>
          </w:tcPr>
          <w:p w14:paraId="6D540C03" w14:textId="77777777" w:rsidR="00750AD4" w:rsidRPr="00FE3627" w:rsidRDefault="00750AD4" w:rsidP="00B6234E">
            <w:pPr>
              <w:suppressAutoHyphens/>
            </w:pPr>
          </w:p>
        </w:tc>
        <w:tc>
          <w:tcPr>
            <w:tcW w:w="1192" w:type="pct"/>
            <w:vMerge/>
          </w:tcPr>
          <w:p w14:paraId="4C5DCB2C" w14:textId="77777777" w:rsidR="00750AD4" w:rsidRPr="00FE3627" w:rsidRDefault="00750AD4" w:rsidP="00AD4B2B">
            <w:pPr>
              <w:suppressAutoHyphens/>
            </w:pPr>
          </w:p>
        </w:tc>
        <w:tc>
          <w:tcPr>
            <w:tcW w:w="573" w:type="pct"/>
            <w:vMerge/>
          </w:tcPr>
          <w:p w14:paraId="45482908" w14:textId="77777777" w:rsidR="00750AD4" w:rsidRPr="00FE3627" w:rsidRDefault="00750AD4" w:rsidP="009A667F">
            <w:pPr>
              <w:suppressAutoHyphens/>
              <w:jc w:val="center"/>
            </w:pPr>
          </w:p>
        </w:tc>
        <w:tc>
          <w:tcPr>
            <w:tcW w:w="2021" w:type="pct"/>
            <w:vAlign w:val="center"/>
          </w:tcPr>
          <w:p w14:paraId="7C5AEDC5" w14:textId="5A12551E" w:rsidR="00750AD4" w:rsidRPr="00FE3627" w:rsidRDefault="00750AD4" w:rsidP="00AF1806">
            <w:pPr>
              <w:suppressAutoHyphens/>
            </w:pPr>
            <w:r w:rsidRPr="00FE3627">
              <w:t>Разработка технологических процессов изготовления опытных образцов машиностроительных изделий средней сложности</w:t>
            </w:r>
          </w:p>
        </w:tc>
        <w:tc>
          <w:tcPr>
            <w:tcW w:w="420" w:type="pct"/>
          </w:tcPr>
          <w:p w14:paraId="4760A4EA" w14:textId="530180A2" w:rsidR="00750AD4" w:rsidRPr="00FE3627" w:rsidRDefault="00FE3627" w:rsidP="004E39A5">
            <w:pPr>
              <w:suppressAutoHyphens/>
              <w:jc w:val="center"/>
            </w:pPr>
            <w:r>
              <w:rPr>
                <w:lang w:val="en-US"/>
              </w:rPr>
              <w:t>C</w:t>
            </w:r>
            <w:r w:rsidR="00750AD4" w:rsidRPr="00FE3627">
              <w:t>/02.6</w:t>
            </w:r>
          </w:p>
        </w:tc>
        <w:tc>
          <w:tcPr>
            <w:tcW w:w="573" w:type="pct"/>
          </w:tcPr>
          <w:p w14:paraId="61A372B5" w14:textId="77777777" w:rsidR="00750AD4" w:rsidRPr="00FE3627" w:rsidRDefault="00750AD4" w:rsidP="003A5D82">
            <w:pPr>
              <w:suppressAutoHyphens/>
              <w:jc w:val="center"/>
            </w:pPr>
            <w:r w:rsidRPr="00FE3627">
              <w:t>6</w:t>
            </w:r>
          </w:p>
        </w:tc>
      </w:tr>
      <w:tr w:rsidR="00750AD4" w:rsidRPr="00FE3627" w14:paraId="3E8C37CD" w14:textId="77777777" w:rsidTr="00166505">
        <w:trPr>
          <w:trHeight w:val="20"/>
        </w:trPr>
        <w:tc>
          <w:tcPr>
            <w:tcW w:w="221" w:type="pct"/>
            <w:vMerge/>
          </w:tcPr>
          <w:p w14:paraId="4C3157F7" w14:textId="77777777" w:rsidR="00750AD4" w:rsidRPr="00FE3627" w:rsidRDefault="00750AD4" w:rsidP="00B6234E">
            <w:pPr>
              <w:suppressAutoHyphens/>
            </w:pPr>
          </w:p>
        </w:tc>
        <w:tc>
          <w:tcPr>
            <w:tcW w:w="1192" w:type="pct"/>
            <w:vMerge/>
          </w:tcPr>
          <w:p w14:paraId="1C087CFE" w14:textId="77777777" w:rsidR="00750AD4" w:rsidRPr="00FE3627" w:rsidRDefault="00750AD4" w:rsidP="00AD4B2B">
            <w:pPr>
              <w:suppressAutoHyphens/>
            </w:pPr>
          </w:p>
        </w:tc>
        <w:tc>
          <w:tcPr>
            <w:tcW w:w="573" w:type="pct"/>
            <w:vMerge/>
          </w:tcPr>
          <w:p w14:paraId="0CAFE316" w14:textId="77777777" w:rsidR="00750AD4" w:rsidRPr="00FE3627" w:rsidRDefault="00750AD4" w:rsidP="009A667F">
            <w:pPr>
              <w:suppressAutoHyphens/>
              <w:jc w:val="center"/>
            </w:pPr>
          </w:p>
        </w:tc>
        <w:tc>
          <w:tcPr>
            <w:tcW w:w="2021" w:type="pct"/>
            <w:vAlign w:val="center"/>
          </w:tcPr>
          <w:p w14:paraId="52A7690E" w14:textId="505B72F8" w:rsidR="00750AD4" w:rsidRPr="00FE3627" w:rsidRDefault="00750AD4" w:rsidP="00AB55B7">
            <w:pPr>
              <w:suppressAutoHyphens/>
            </w:pPr>
            <w:r w:rsidRPr="00FE3627">
              <w:t>Разработка технологических процессов изготовления машиностроительных изделий средней сложности серийного (массового) производства</w:t>
            </w:r>
          </w:p>
        </w:tc>
        <w:tc>
          <w:tcPr>
            <w:tcW w:w="420" w:type="pct"/>
          </w:tcPr>
          <w:p w14:paraId="7B762269" w14:textId="4278F351" w:rsidR="00750AD4" w:rsidRPr="00FE3627" w:rsidRDefault="00FE3627" w:rsidP="004E39A5">
            <w:pPr>
              <w:suppressAutoHyphens/>
              <w:jc w:val="center"/>
            </w:pPr>
            <w:r>
              <w:rPr>
                <w:lang w:val="en-US"/>
              </w:rPr>
              <w:t>C</w:t>
            </w:r>
            <w:r w:rsidR="00750AD4" w:rsidRPr="00FE3627">
              <w:t>/03.6</w:t>
            </w:r>
          </w:p>
        </w:tc>
        <w:tc>
          <w:tcPr>
            <w:tcW w:w="573" w:type="pct"/>
          </w:tcPr>
          <w:p w14:paraId="7E131EA9" w14:textId="77777777" w:rsidR="00750AD4" w:rsidRPr="00FE3627" w:rsidRDefault="00750AD4" w:rsidP="003A5D82">
            <w:pPr>
              <w:suppressAutoHyphens/>
              <w:jc w:val="center"/>
            </w:pPr>
            <w:r w:rsidRPr="00FE3627">
              <w:t>6</w:t>
            </w:r>
          </w:p>
        </w:tc>
      </w:tr>
      <w:tr w:rsidR="00750AD4" w:rsidRPr="00FE3627" w14:paraId="0053A81C" w14:textId="77777777" w:rsidTr="00166505">
        <w:trPr>
          <w:trHeight w:val="20"/>
        </w:trPr>
        <w:tc>
          <w:tcPr>
            <w:tcW w:w="221" w:type="pct"/>
            <w:vMerge/>
          </w:tcPr>
          <w:p w14:paraId="2445776F" w14:textId="77777777" w:rsidR="00750AD4" w:rsidRPr="00FE3627" w:rsidRDefault="00750AD4" w:rsidP="00B6234E">
            <w:pPr>
              <w:suppressAutoHyphens/>
            </w:pPr>
          </w:p>
        </w:tc>
        <w:tc>
          <w:tcPr>
            <w:tcW w:w="1192" w:type="pct"/>
            <w:vMerge/>
          </w:tcPr>
          <w:p w14:paraId="1803AD80" w14:textId="77777777" w:rsidR="00750AD4" w:rsidRPr="00FE3627" w:rsidRDefault="00750AD4" w:rsidP="00AD4B2B">
            <w:pPr>
              <w:suppressAutoHyphens/>
            </w:pPr>
          </w:p>
        </w:tc>
        <w:tc>
          <w:tcPr>
            <w:tcW w:w="573" w:type="pct"/>
            <w:vMerge/>
          </w:tcPr>
          <w:p w14:paraId="6023C89C" w14:textId="77777777" w:rsidR="00750AD4" w:rsidRPr="00FE3627" w:rsidRDefault="00750AD4" w:rsidP="009A667F">
            <w:pPr>
              <w:suppressAutoHyphens/>
              <w:jc w:val="center"/>
            </w:pPr>
          </w:p>
        </w:tc>
        <w:tc>
          <w:tcPr>
            <w:tcW w:w="2021" w:type="pct"/>
            <w:vAlign w:val="center"/>
          </w:tcPr>
          <w:p w14:paraId="57D402F4" w14:textId="6223898A" w:rsidR="00750AD4" w:rsidRPr="00FE3627" w:rsidRDefault="00750AD4" w:rsidP="00DF0421">
            <w:pPr>
              <w:suppressAutoHyphens/>
            </w:pPr>
            <w:r w:rsidRPr="00FE3627">
              <w:t>Проектирование простой технологической оснастки для изготовл</w:t>
            </w:r>
            <w:r w:rsidR="00DF0421" w:rsidRPr="00FE3627">
              <w:t>ения машиностроительных изделий</w:t>
            </w:r>
          </w:p>
        </w:tc>
        <w:tc>
          <w:tcPr>
            <w:tcW w:w="420" w:type="pct"/>
          </w:tcPr>
          <w:p w14:paraId="7B823543" w14:textId="72CEAE18" w:rsidR="00750AD4" w:rsidRPr="00FE3627" w:rsidRDefault="00FE3627" w:rsidP="004E39A5">
            <w:pPr>
              <w:suppressAutoHyphens/>
              <w:jc w:val="center"/>
            </w:pPr>
            <w:r>
              <w:rPr>
                <w:lang w:val="en-US"/>
              </w:rPr>
              <w:t>C</w:t>
            </w:r>
            <w:r w:rsidR="00750AD4" w:rsidRPr="00FE3627">
              <w:t>/04.6</w:t>
            </w:r>
          </w:p>
        </w:tc>
        <w:tc>
          <w:tcPr>
            <w:tcW w:w="573" w:type="pct"/>
          </w:tcPr>
          <w:p w14:paraId="4D423763" w14:textId="77777777" w:rsidR="00750AD4" w:rsidRPr="00FE3627" w:rsidRDefault="00750AD4" w:rsidP="004E4849">
            <w:pPr>
              <w:suppressAutoHyphens/>
              <w:jc w:val="center"/>
            </w:pPr>
            <w:r w:rsidRPr="00FE3627">
              <w:t>6</w:t>
            </w:r>
          </w:p>
        </w:tc>
      </w:tr>
      <w:tr w:rsidR="00750AD4" w:rsidRPr="00FE3627" w14:paraId="28751A8A" w14:textId="77777777" w:rsidTr="00166505">
        <w:trPr>
          <w:trHeight w:val="20"/>
        </w:trPr>
        <w:tc>
          <w:tcPr>
            <w:tcW w:w="221" w:type="pct"/>
            <w:vMerge/>
          </w:tcPr>
          <w:p w14:paraId="6E06DD4B" w14:textId="77777777" w:rsidR="00750AD4" w:rsidRPr="00FE3627" w:rsidRDefault="00750AD4" w:rsidP="00B6234E">
            <w:pPr>
              <w:suppressAutoHyphens/>
            </w:pPr>
          </w:p>
        </w:tc>
        <w:tc>
          <w:tcPr>
            <w:tcW w:w="1192" w:type="pct"/>
            <w:vMerge/>
          </w:tcPr>
          <w:p w14:paraId="186467CF" w14:textId="77777777" w:rsidR="00750AD4" w:rsidRPr="00FE3627" w:rsidRDefault="00750AD4" w:rsidP="00AD4B2B">
            <w:pPr>
              <w:suppressAutoHyphens/>
            </w:pPr>
          </w:p>
        </w:tc>
        <w:tc>
          <w:tcPr>
            <w:tcW w:w="573" w:type="pct"/>
            <w:vMerge/>
          </w:tcPr>
          <w:p w14:paraId="5EEF276B" w14:textId="77777777" w:rsidR="00750AD4" w:rsidRPr="00FE3627" w:rsidRDefault="00750AD4" w:rsidP="009A667F">
            <w:pPr>
              <w:suppressAutoHyphens/>
              <w:jc w:val="center"/>
            </w:pPr>
          </w:p>
        </w:tc>
        <w:tc>
          <w:tcPr>
            <w:tcW w:w="2021" w:type="pct"/>
          </w:tcPr>
          <w:p w14:paraId="17C82F0E" w14:textId="10934D88" w:rsidR="00750AD4" w:rsidRPr="00FE3627" w:rsidRDefault="00B66D1C" w:rsidP="00344065">
            <w:pPr>
              <w:suppressAutoHyphens/>
            </w:pPr>
            <w:r w:rsidRPr="00FE3627">
              <w:t>Методическое обеспечение</w:t>
            </w:r>
            <w:r w:rsidR="00750AD4" w:rsidRPr="00FE3627">
              <w:t xml:space="preserve"> CAPP-систем</w:t>
            </w:r>
            <w:r w:rsidRPr="00FE3627">
              <w:t>, PDM-систем, MDM-систем в организации</w:t>
            </w:r>
          </w:p>
        </w:tc>
        <w:tc>
          <w:tcPr>
            <w:tcW w:w="420" w:type="pct"/>
          </w:tcPr>
          <w:p w14:paraId="75C1F73C" w14:textId="742ABDFA" w:rsidR="00750AD4" w:rsidRPr="00FE3627" w:rsidRDefault="00FE3627" w:rsidP="00A20C7C">
            <w:pPr>
              <w:suppressAutoHyphens/>
              <w:jc w:val="center"/>
            </w:pPr>
            <w:r>
              <w:rPr>
                <w:lang w:val="en-US"/>
              </w:rPr>
              <w:t>C</w:t>
            </w:r>
            <w:r w:rsidR="00750AD4" w:rsidRPr="00FE3627">
              <w:t>/05.6</w:t>
            </w:r>
          </w:p>
        </w:tc>
        <w:tc>
          <w:tcPr>
            <w:tcW w:w="573" w:type="pct"/>
          </w:tcPr>
          <w:p w14:paraId="2D36C01E" w14:textId="77777777" w:rsidR="00750AD4" w:rsidRPr="00FE3627" w:rsidRDefault="00750AD4" w:rsidP="004E4849">
            <w:pPr>
              <w:suppressAutoHyphens/>
              <w:jc w:val="center"/>
            </w:pPr>
            <w:r w:rsidRPr="00FE3627">
              <w:t>6</w:t>
            </w:r>
          </w:p>
        </w:tc>
      </w:tr>
      <w:tr w:rsidR="00750AD4" w:rsidRPr="00FE3627" w14:paraId="6953D46E" w14:textId="77777777" w:rsidTr="00166505">
        <w:trPr>
          <w:trHeight w:val="20"/>
        </w:trPr>
        <w:tc>
          <w:tcPr>
            <w:tcW w:w="221" w:type="pct"/>
            <w:vMerge w:val="restart"/>
          </w:tcPr>
          <w:p w14:paraId="01765450" w14:textId="3FCE1BCE" w:rsidR="00750AD4" w:rsidRPr="00FE3627" w:rsidRDefault="00FE3627" w:rsidP="00B6234E">
            <w:pPr>
              <w:suppressAutoHyphens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1192" w:type="pct"/>
            <w:vMerge w:val="restart"/>
          </w:tcPr>
          <w:p w14:paraId="338D2B40" w14:textId="77777777" w:rsidR="00750AD4" w:rsidRPr="00FE3627" w:rsidRDefault="00750AD4" w:rsidP="00AD4B2B">
            <w:pPr>
              <w:suppressAutoHyphens/>
            </w:pPr>
            <w:r w:rsidRPr="00FE3627">
              <w:t>Технологическая подготовка производства машиностроительных изделий высокой сложности</w:t>
            </w:r>
          </w:p>
        </w:tc>
        <w:tc>
          <w:tcPr>
            <w:tcW w:w="573" w:type="pct"/>
            <w:vMerge w:val="restart"/>
          </w:tcPr>
          <w:p w14:paraId="49C0F3D8" w14:textId="77777777" w:rsidR="00750AD4" w:rsidRPr="00FE3627" w:rsidRDefault="00750AD4" w:rsidP="009A667F">
            <w:pPr>
              <w:suppressAutoHyphens/>
              <w:jc w:val="center"/>
            </w:pPr>
            <w:r w:rsidRPr="00FE3627">
              <w:t>7</w:t>
            </w:r>
          </w:p>
        </w:tc>
        <w:tc>
          <w:tcPr>
            <w:tcW w:w="2021" w:type="pct"/>
            <w:vAlign w:val="center"/>
          </w:tcPr>
          <w:p w14:paraId="0A57704A" w14:textId="77777777" w:rsidR="00750AD4" w:rsidRPr="00FE3627" w:rsidRDefault="00750AD4" w:rsidP="00464540">
            <w:pPr>
              <w:suppressAutoHyphens/>
            </w:pPr>
            <w:r w:rsidRPr="00FE3627">
              <w:t>Технологическое сопровождение разработки проектной КД на машиностроительные изделия высокой сложности</w:t>
            </w:r>
          </w:p>
        </w:tc>
        <w:tc>
          <w:tcPr>
            <w:tcW w:w="420" w:type="pct"/>
          </w:tcPr>
          <w:p w14:paraId="577B7556" w14:textId="615C8F86" w:rsidR="00750AD4" w:rsidRPr="00FE3627" w:rsidRDefault="00FE3627" w:rsidP="00D54DDB">
            <w:pPr>
              <w:suppressAutoHyphens/>
              <w:jc w:val="center"/>
            </w:pPr>
            <w:r>
              <w:rPr>
                <w:lang w:val="en-US"/>
              </w:rPr>
              <w:t>D</w:t>
            </w:r>
            <w:r w:rsidR="00750AD4" w:rsidRPr="00FE3627">
              <w:t>/01.7</w:t>
            </w:r>
          </w:p>
        </w:tc>
        <w:tc>
          <w:tcPr>
            <w:tcW w:w="573" w:type="pct"/>
          </w:tcPr>
          <w:p w14:paraId="365155C2" w14:textId="77777777" w:rsidR="00750AD4" w:rsidRPr="00FE3627" w:rsidRDefault="00750AD4" w:rsidP="003A5D82">
            <w:pPr>
              <w:suppressAutoHyphens/>
              <w:jc w:val="center"/>
            </w:pPr>
            <w:r w:rsidRPr="00FE3627">
              <w:t>7</w:t>
            </w:r>
          </w:p>
        </w:tc>
      </w:tr>
      <w:tr w:rsidR="00750AD4" w:rsidRPr="00FE3627" w14:paraId="567D2FBF" w14:textId="77777777" w:rsidTr="00166505">
        <w:trPr>
          <w:trHeight w:val="20"/>
        </w:trPr>
        <w:tc>
          <w:tcPr>
            <w:tcW w:w="221" w:type="pct"/>
            <w:vMerge/>
            <w:vAlign w:val="center"/>
          </w:tcPr>
          <w:p w14:paraId="500981D0" w14:textId="77777777" w:rsidR="00750AD4" w:rsidRPr="00FE3627" w:rsidRDefault="00750AD4" w:rsidP="00D0335F">
            <w:pPr>
              <w:suppressAutoHyphens/>
            </w:pPr>
          </w:p>
        </w:tc>
        <w:tc>
          <w:tcPr>
            <w:tcW w:w="1192" w:type="pct"/>
            <w:vMerge/>
          </w:tcPr>
          <w:p w14:paraId="17C5DA16" w14:textId="77777777" w:rsidR="00750AD4" w:rsidRPr="00FE3627" w:rsidRDefault="00750AD4" w:rsidP="003B2E11">
            <w:pPr>
              <w:suppressAutoHyphens/>
            </w:pPr>
          </w:p>
        </w:tc>
        <w:tc>
          <w:tcPr>
            <w:tcW w:w="573" w:type="pct"/>
            <w:vMerge/>
          </w:tcPr>
          <w:p w14:paraId="1C4C4973" w14:textId="77777777" w:rsidR="00750AD4" w:rsidRPr="00FE3627" w:rsidRDefault="00750AD4" w:rsidP="009A667F">
            <w:pPr>
              <w:suppressAutoHyphens/>
              <w:jc w:val="center"/>
            </w:pPr>
          </w:p>
        </w:tc>
        <w:tc>
          <w:tcPr>
            <w:tcW w:w="2021" w:type="pct"/>
            <w:vAlign w:val="center"/>
          </w:tcPr>
          <w:p w14:paraId="35AA70E2" w14:textId="14811A11" w:rsidR="00750AD4" w:rsidRPr="00FE3627" w:rsidRDefault="00750AD4" w:rsidP="00464540">
            <w:pPr>
              <w:suppressAutoHyphens/>
            </w:pPr>
            <w:r w:rsidRPr="00FE3627">
              <w:t>Разработка технологических процессов изготовления опытных образцов машиностроительных изделий высокой сложности</w:t>
            </w:r>
          </w:p>
        </w:tc>
        <w:tc>
          <w:tcPr>
            <w:tcW w:w="420" w:type="pct"/>
          </w:tcPr>
          <w:p w14:paraId="66B9591A" w14:textId="53F202BC" w:rsidR="00750AD4" w:rsidRPr="00FE3627" w:rsidRDefault="00FE3627" w:rsidP="004E282D">
            <w:pPr>
              <w:suppressAutoHyphens/>
              <w:jc w:val="center"/>
            </w:pPr>
            <w:r>
              <w:rPr>
                <w:lang w:val="en-US"/>
              </w:rPr>
              <w:t>D</w:t>
            </w:r>
            <w:r w:rsidR="00750AD4" w:rsidRPr="00FE3627">
              <w:t>/02.7</w:t>
            </w:r>
          </w:p>
        </w:tc>
        <w:tc>
          <w:tcPr>
            <w:tcW w:w="573" w:type="pct"/>
          </w:tcPr>
          <w:p w14:paraId="6F9C33D4" w14:textId="77777777" w:rsidR="00750AD4" w:rsidRPr="00FE3627" w:rsidRDefault="00750AD4" w:rsidP="003A5D82">
            <w:pPr>
              <w:suppressAutoHyphens/>
              <w:jc w:val="center"/>
            </w:pPr>
            <w:r w:rsidRPr="00FE3627">
              <w:t>7</w:t>
            </w:r>
          </w:p>
        </w:tc>
      </w:tr>
      <w:tr w:rsidR="00750AD4" w:rsidRPr="00FE3627" w14:paraId="408CC760" w14:textId="77777777" w:rsidTr="00166505">
        <w:trPr>
          <w:trHeight w:val="20"/>
        </w:trPr>
        <w:tc>
          <w:tcPr>
            <w:tcW w:w="221" w:type="pct"/>
            <w:vMerge/>
            <w:vAlign w:val="center"/>
          </w:tcPr>
          <w:p w14:paraId="1B9D833D" w14:textId="77777777" w:rsidR="00750AD4" w:rsidRPr="00FE3627" w:rsidRDefault="00750AD4" w:rsidP="00D0335F">
            <w:pPr>
              <w:suppressAutoHyphens/>
            </w:pPr>
          </w:p>
        </w:tc>
        <w:tc>
          <w:tcPr>
            <w:tcW w:w="1192" w:type="pct"/>
            <w:vMerge/>
          </w:tcPr>
          <w:p w14:paraId="04C06E44" w14:textId="77777777" w:rsidR="00750AD4" w:rsidRPr="00FE3627" w:rsidRDefault="00750AD4" w:rsidP="003B2E11">
            <w:pPr>
              <w:suppressAutoHyphens/>
            </w:pPr>
          </w:p>
        </w:tc>
        <w:tc>
          <w:tcPr>
            <w:tcW w:w="573" w:type="pct"/>
            <w:vMerge/>
          </w:tcPr>
          <w:p w14:paraId="6552D588" w14:textId="77777777" w:rsidR="00750AD4" w:rsidRPr="00FE3627" w:rsidRDefault="00750AD4" w:rsidP="009A667F">
            <w:pPr>
              <w:suppressAutoHyphens/>
              <w:jc w:val="center"/>
            </w:pPr>
          </w:p>
        </w:tc>
        <w:tc>
          <w:tcPr>
            <w:tcW w:w="2021" w:type="pct"/>
            <w:vAlign w:val="center"/>
          </w:tcPr>
          <w:p w14:paraId="35D6B067" w14:textId="597F37D1" w:rsidR="00750AD4" w:rsidRPr="00FE3627" w:rsidRDefault="00750AD4" w:rsidP="00AB55B7">
            <w:pPr>
              <w:suppressAutoHyphens/>
            </w:pPr>
            <w:r w:rsidRPr="00FE3627">
              <w:t>Разработка технологических процессов изготовления машиностроительных изделий высокой сложности серийного (массового) производства</w:t>
            </w:r>
          </w:p>
        </w:tc>
        <w:tc>
          <w:tcPr>
            <w:tcW w:w="420" w:type="pct"/>
          </w:tcPr>
          <w:p w14:paraId="083A2BC6" w14:textId="2366245D" w:rsidR="00750AD4" w:rsidRPr="00FE3627" w:rsidRDefault="00FE3627" w:rsidP="004E282D">
            <w:pPr>
              <w:suppressAutoHyphens/>
              <w:jc w:val="center"/>
            </w:pPr>
            <w:r>
              <w:rPr>
                <w:lang w:val="en-US"/>
              </w:rPr>
              <w:t>D</w:t>
            </w:r>
            <w:r w:rsidR="00750AD4" w:rsidRPr="00FE3627">
              <w:t>/03.7</w:t>
            </w:r>
          </w:p>
        </w:tc>
        <w:tc>
          <w:tcPr>
            <w:tcW w:w="573" w:type="pct"/>
          </w:tcPr>
          <w:p w14:paraId="3AAE01ED" w14:textId="77777777" w:rsidR="00750AD4" w:rsidRPr="00FE3627" w:rsidRDefault="00750AD4" w:rsidP="003A5D82">
            <w:pPr>
              <w:suppressAutoHyphens/>
              <w:jc w:val="center"/>
            </w:pPr>
            <w:r w:rsidRPr="00FE3627">
              <w:t>7</w:t>
            </w:r>
          </w:p>
        </w:tc>
      </w:tr>
      <w:tr w:rsidR="0032553B" w:rsidRPr="00FE3627" w14:paraId="0A501DEF" w14:textId="77777777" w:rsidTr="00166505">
        <w:trPr>
          <w:trHeight w:val="20"/>
        </w:trPr>
        <w:tc>
          <w:tcPr>
            <w:tcW w:w="221" w:type="pct"/>
            <w:vMerge/>
            <w:vAlign w:val="center"/>
          </w:tcPr>
          <w:p w14:paraId="361AB5F4" w14:textId="77777777" w:rsidR="0032553B" w:rsidRPr="00FE3627" w:rsidRDefault="0032553B" w:rsidP="0032553B">
            <w:pPr>
              <w:suppressAutoHyphens/>
            </w:pPr>
          </w:p>
        </w:tc>
        <w:tc>
          <w:tcPr>
            <w:tcW w:w="1192" w:type="pct"/>
            <w:vMerge/>
          </w:tcPr>
          <w:p w14:paraId="39C3343F" w14:textId="77777777" w:rsidR="0032553B" w:rsidRPr="00FE3627" w:rsidRDefault="0032553B" w:rsidP="0032553B">
            <w:pPr>
              <w:suppressAutoHyphens/>
            </w:pPr>
          </w:p>
        </w:tc>
        <w:tc>
          <w:tcPr>
            <w:tcW w:w="573" w:type="pct"/>
            <w:vMerge/>
          </w:tcPr>
          <w:p w14:paraId="10B8303A" w14:textId="77777777" w:rsidR="0032553B" w:rsidRPr="00FE3627" w:rsidRDefault="0032553B" w:rsidP="0032553B">
            <w:pPr>
              <w:suppressAutoHyphens/>
              <w:jc w:val="center"/>
            </w:pPr>
          </w:p>
        </w:tc>
        <w:tc>
          <w:tcPr>
            <w:tcW w:w="2021" w:type="pct"/>
            <w:vAlign w:val="center"/>
          </w:tcPr>
          <w:p w14:paraId="051EE4A9" w14:textId="05B90DB9" w:rsidR="0032553B" w:rsidRPr="00FE3627" w:rsidRDefault="0032553B" w:rsidP="0032553B">
            <w:pPr>
              <w:suppressAutoHyphens/>
            </w:pPr>
            <w:r w:rsidRPr="00FE3627">
              <w:t>Опытно-технологические работы по машиностроительным изделиям</w:t>
            </w:r>
          </w:p>
        </w:tc>
        <w:tc>
          <w:tcPr>
            <w:tcW w:w="420" w:type="pct"/>
          </w:tcPr>
          <w:p w14:paraId="0D36D4BB" w14:textId="77B97723" w:rsidR="0032553B" w:rsidRPr="00FE3627" w:rsidRDefault="00FE3627" w:rsidP="0032553B">
            <w:pPr>
              <w:suppressAutoHyphens/>
              <w:jc w:val="center"/>
            </w:pPr>
            <w:r>
              <w:rPr>
                <w:lang w:val="en-US"/>
              </w:rPr>
              <w:t>D</w:t>
            </w:r>
            <w:r w:rsidR="0032553B" w:rsidRPr="00FE3627">
              <w:t>/04.7</w:t>
            </w:r>
          </w:p>
        </w:tc>
        <w:tc>
          <w:tcPr>
            <w:tcW w:w="573" w:type="pct"/>
          </w:tcPr>
          <w:p w14:paraId="0B8BB94B" w14:textId="2A27E230" w:rsidR="0032553B" w:rsidRPr="00FE3627" w:rsidRDefault="0032553B" w:rsidP="0032553B">
            <w:pPr>
              <w:suppressAutoHyphens/>
              <w:jc w:val="center"/>
            </w:pPr>
            <w:r w:rsidRPr="00FE3627">
              <w:t>7</w:t>
            </w:r>
          </w:p>
        </w:tc>
      </w:tr>
      <w:tr w:rsidR="0032553B" w:rsidRPr="00FE3627" w14:paraId="7C80E436" w14:textId="77777777" w:rsidTr="00166505">
        <w:trPr>
          <w:trHeight w:val="20"/>
        </w:trPr>
        <w:tc>
          <w:tcPr>
            <w:tcW w:w="221" w:type="pct"/>
            <w:vMerge/>
            <w:vAlign w:val="center"/>
          </w:tcPr>
          <w:p w14:paraId="05523E99" w14:textId="77777777" w:rsidR="0032553B" w:rsidRPr="00FE3627" w:rsidRDefault="0032553B" w:rsidP="0032553B">
            <w:pPr>
              <w:suppressAutoHyphens/>
            </w:pPr>
          </w:p>
        </w:tc>
        <w:tc>
          <w:tcPr>
            <w:tcW w:w="1192" w:type="pct"/>
            <w:vMerge/>
          </w:tcPr>
          <w:p w14:paraId="3F38379E" w14:textId="77777777" w:rsidR="0032553B" w:rsidRPr="00FE3627" w:rsidRDefault="0032553B" w:rsidP="0032553B">
            <w:pPr>
              <w:suppressAutoHyphens/>
            </w:pPr>
          </w:p>
        </w:tc>
        <w:tc>
          <w:tcPr>
            <w:tcW w:w="573" w:type="pct"/>
            <w:vMerge/>
          </w:tcPr>
          <w:p w14:paraId="6ABA7F8A" w14:textId="77777777" w:rsidR="0032553B" w:rsidRPr="00FE3627" w:rsidRDefault="0032553B" w:rsidP="0032553B">
            <w:pPr>
              <w:suppressAutoHyphens/>
              <w:jc w:val="center"/>
            </w:pPr>
          </w:p>
        </w:tc>
        <w:tc>
          <w:tcPr>
            <w:tcW w:w="2021" w:type="pct"/>
            <w:vAlign w:val="center"/>
          </w:tcPr>
          <w:p w14:paraId="0FBBB47E" w14:textId="26E0EB40" w:rsidR="0032553B" w:rsidRPr="00FE3627" w:rsidRDefault="0032553B" w:rsidP="0032553B">
            <w:pPr>
              <w:suppressAutoHyphens/>
            </w:pPr>
            <w:r w:rsidRPr="00FE3627">
              <w:t>Оперативное управление технологической подготовкой производства машиностроительных изделий</w:t>
            </w:r>
          </w:p>
        </w:tc>
        <w:tc>
          <w:tcPr>
            <w:tcW w:w="420" w:type="pct"/>
          </w:tcPr>
          <w:p w14:paraId="2F07F3B5" w14:textId="5D0AD7B4" w:rsidR="0032553B" w:rsidRPr="00FE3627" w:rsidRDefault="00FE3627" w:rsidP="0032553B">
            <w:pPr>
              <w:suppressAutoHyphens/>
              <w:jc w:val="center"/>
            </w:pPr>
            <w:r>
              <w:rPr>
                <w:lang w:val="en-US"/>
              </w:rPr>
              <w:t>D</w:t>
            </w:r>
            <w:r w:rsidR="0032553B" w:rsidRPr="00FE3627">
              <w:t>/05.7</w:t>
            </w:r>
          </w:p>
        </w:tc>
        <w:tc>
          <w:tcPr>
            <w:tcW w:w="573" w:type="pct"/>
          </w:tcPr>
          <w:p w14:paraId="5F1D277E" w14:textId="2DD30E06" w:rsidR="0032553B" w:rsidRPr="00FE3627" w:rsidRDefault="0032553B" w:rsidP="0032553B">
            <w:pPr>
              <w:suppressAutoHyphens/>
              <w:jc w:val="center"/>
            </w:pPr>
            <w:r w:rsidRPr="00FE3627">
              <w:t>7</w:t>
            </w:r>
          </w:p>
        </w:tc>
      </w:tr>
    </w:tbl>
    <w:p w14:paraId="4F8B372A" w14:textId="77777777" w:rsidR="00502036" w:rsidRPr="00FE3627" w:rsidRDefault="00502036" w:rsidP="003A5D82">
      <w:pPr>
        <w:sectPr w:rsidR="00502036" w:rsidRPr="00FE3627" w:rsidSect="00D90652">
          <w:headerReference w:type="default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2AD0172F" w14:textId="77777777" w:rsidR="00502036" w:rsidRPr="00FE3627" w:rsidRDefault="00502036" w:rsidP="005B78F5">
      <w:pPr>
        <w:pStyle w:val="1"/>
        <w:jc w:val="center"/>
      </w:pPr>
      <w:bookmarkStart w:id="5" w:name="_Toc36399093"/>
      <w:r w:rsidRPr="00FE3627">
        <w:t>III.</w:t>
      </w:r>
      <w:r w:rsidR="00A55C2E" w:rsidRPr="00FE3627">
        <w:t xml:space="preserve"> </w:t>
      </w:r>
      <w:r w:rsidRPr="00FE3627">
        <w:t>Характеристика обобщенных трудовых функций</w:t>
      </w:r>
      <w:bookmarkEnd w:id="5"/>
    </w:p>
    <w:p w14:paraId="07BA9656" w14:textId="77777777" w:rsidR="00D67026" w:rsidRPr="00FE3627" w:rsidRDefault="00D67026" w:rsidP="00D67026">
      <w:bookmarkStart w:id="6" w:name="_Toc36399094"/>
    </w:p>
    <w:p w14:paraId="0C162026" w14:textId="1C260AAE" w:rsidR="00A55C2E" w:rsidRPr="00FE3627" w:rsidRDefault="00A55C2E" w:rsidP="00D67026">
      <w:pPr>
        <w:pStyle w:val="2"/>
      </w:pPr>
      <w:r w:rsidRPr="00FE3627">
        <w:t>3.1. Обобщенная трудовая функция</w:t>
      </w:r>
      <w:bookmarkEnd w:id="6"/>
    </w:p>
    <w:p w14:paraId="7A7479D8" w14:textId="77777777" w:rsidR="00D67026" w:rsidRPr="00FE3627" w:rsidRDefault="00D67026" w:rsidP="00D6702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5106"/>
        <w:gridCol w:w="552"/>
        <w:gridCol w:w="477"/>
        <w:gridCol w:w="1524"/>
        <w:gridCol w:w="994"/>
      </w:tblGrid>
      <w:tr w:rsidR="00EB35C0" w:rsidRPr="00FE3627" w14:paraId="52863A34" w14:textId="77777777" w:rsidTr="00B43DF6">
        <w:trPr>
          <w:trHeight w:val="278"/>
        </w:trPr>
        <w:tc>
          <w:tcPr>
            <w:tcW w:w="76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DBFC83" w14:textId="77777777" w:rsidR="00EB35C0" w:rsidRPr="00FE3627" w:rsidRDefault="009502DC" w:rsidP="003A5D82">
            <w:pPr>
              <w:suppressAutoHyphens/>
            </w:pPr>
            <w:r w:rsidRPr="00FE3627">
              <w:rPr>
                <w:sz w:val="20"/>
              </w:rPr>
              <w:t>Наименование</w:t>
            </w:r>
          </w:p>
        </w:tc>
        <w:tc>
          <w:tcPr>
            <w:tcW w:w="25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731BF5" w14:textId="025249B8" w:rsidR="00EB35C0" w:rsidRPr="00FE3627" w:rsidRDefault="00000632" w:rsidP="003A5D82">
            <w:pPr>
              <w:suppressAutoHyphens/>
              <w:rPr>
                <w:sz w:val="18"/>
                <w:szCs w:val="16"/>
              </w:rPr>
            </w:pPr>
            <w:r w:rsidRPr="00FE3627">
              <w:rPr>
                <w:szCs w:val="28"/>
              </w:rPr>
              <w:t>Поддержка технологической подготовки производства машиностроительных изделий</w:t>
            </w:r>
          </w:p>
        </w:tc>
        <w:tc>
          <w:tcPr>
            <w:tcW w:w="2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4047533" w14:textId="77777777" w:rsidR="00EB35C0" w:rsidRPr="00FE3627" w:rsidRDefault="009502DC" w:rsidP="003A5D82">
            <w:pPr>
              <w:suppressAutoHyphens/>
              <w:jc w:val="center"/>
              <w:rPr>
                <w:sz w:val="16"/>
                <w:vertAlign w:val="superscript"/>
              </w:rPr>
            </w:pPr>
            <w:r w:rsidRPr="00FE3627">
              <w:rPr>
                <w:sz w:val="20"/>
              </w:rPr>
              <w:t>Код</w:t>
            </w:r>
          </w:p>
        </w:tc>
        <w:tc>
          <w:tcPr>
            <w:tcW w:w="2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10EE48" w14:textId="5D478F20" w:rsidR="00EB35C0" w:rsidRPr="00FE3627" w:rsidRDefault="00FE3627" w:rsidP="003A5D82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692284E" w14:textId="77777777" w:rsidR="00EB35C0" w:rsidRPr="00FE3627" w:rsidRDefault="009502DC" w:rsidP="003A5D82">
            <w:pPr>
              <w:suppressAutoHyphens/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Уровень квалификации</w:t>
            </w:r>
          </w:p>
        </w:tc>
        <w:tc>
          <w:tcPr>
            <w:tcW w:w="4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21249C" w14:textId="16DA18D4" w:rsidR="00EB35C0" w:rsidRPr="00FE3627" w:rsidRDefault="00AC4491" w:rsidP="003A5D82">
            <w:pPr>
              <w:suppressAutoHyphens/>
              <w:jc w:val="center"/>
            </w:pPr>
            <w:r w:rsidRPr="00FE3627">
              <w:t>4</w:t>
            </w:r>
          </w:p>
        </w:tc>
      </w:tr>
    </w:tbl>
    <w:p w14:paraId="4D4A85A3" w14:textId="77777777" w:rsidR="00D67026" w:rsidRPr="00FE3627" w:rsidRDefault="00D670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44"/>
        <w:gridCol w:w="1205"/>
        <w:gridCol w:w="390"/>
        <w:gridCol w:w="2551"/>
        <w:gridCol w:w="1097"/>
        <w:gridCol w:w="1913"/>
      </w:tblGrid>
      <w:tr w:rsidR="008E3616" w:rsidRPr="00FE3627" w14:paraId="02263A16" w14:textId="77777777" w:rsidTr="0001374A">
        <w:trPr>
          <w:trHeight w:val="283"/>
        </w:trPr>
        <w:tc>
          <w:tcPr>
            <w:tcW w:w="149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C533536" w14:textId="77777777" w:rsidR="008E3616" w:rsidRPr="00FE3627" w:rsidRDefault="008E3616" w:rsidP="003A5D82">
            <w:pPr>
              <w:suppressAutoHyphens/>
            </w:pPr>
            <w:r w:rsidRPr="00FE3627">
              <w:rPr>
                <w:sz w:val="20"/>
              </w:rPr>
              <w:t xml:space="preserve">Происхождение обобщенной трудовой функции 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F2D36A7" w14:textId="77777777" w:rsidR="008E3616" w:rsidRPr="00FE3627" w:rsidRDefault="008E3616" w:rsidP="003A5D82">
            <w:pPr>
              <w:suppressAutoHyphens/>
            </w:pPr>
            <w:r w:rsidRPr="00FE3627">
              <w:rPr>
                <w:sz w:val="20"/>
              </w:rPr>
              <w:t xml:space="preserve">Оригинал </w:t>
            </w:r>
          </w:p>
        </w:tc>
        <w:tc>
          <w:tcPr>
            <w:tcW w:w="18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967CEE" w14:textId="77777777" w:rsidR="008E3616" w:rsidRPr="00FE3627" w:rsidRDefault="008E3616" w:rsidP="003A5D82">
            <w:pPr>
              <w:suppressAutoHyphens/>
            </w:pPr>
            <w:r w:rsidRPr="00FE3627">
              <w:t>Х</w:t>
            </w:r>
          </w:p>
        </w:tc>
        <w:tc>
          <w:tcPr>
            <w:tcW w:w="12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43B59C" w14:textId="77777777" w:rsidR="008E3616" w:rsidRPr="00FE3627" w:rsidRDefault="008E3616" w:rsidP="003A5D82">
            <w:pPr>
              <w:suppressAutoHyphens/>
            </w:pPr>
            <w:r w:rsidRPr="00FE3627">
              <w:rPr>
                <w:sz w:val="20"/>
              </w:rPr>
              <w:t>Заимствовано из оригинала</w:t>
            </w:r>
          </w:p>
        </w:tc>
        <w:tc>
          <w:tcPr>
            <w:tcW w:w="5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9B2B3D" w14:textId="77777777" w:rsidR="008E3616" w:rsidRPr="00FE3627" w:rsidRDefault="008E3616" w:rsidP="003A5D82">
            <w:pPr>
              <w:suppressAutoHyphens/>
            </w:pPr>
          </w:p>
        </w:tc>
        <w:tc>
          <w:tcPr>
            <w:tcW w:w="9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D6AFE1" w14:textId="77777777" w:rsidR="008E3616" w:rsidRPr="00FE3627" w:rsidRDefault="008E3616" w:rsidP="003A5D82">
            <w:pPr>
              <w:suppressAutoHyphens/>
            </w:pPr>
          </w:p>
        </w:tc>
      </w:tr>
      <w:tr w:rsidR="00EB35C0" w:rsidRPr="00FE3627" w14:paraId="44782F57" w14:textId="77777777" w:rsidTr="0001374A">
        <w:trPr>
          <w:trHeight w:val="479"/>
        </w:trPr>
        <w:tc>
          <w:tcPr>
            <w:tcW w:w="1496" w:type="pct"/>
            <w:tcBorders>
              <w:top w:val="nil"/>
              <w:bottom w:val="nil"/>
              <w:right w:val="nil"/>
            </w:tcBorders>
            <w:vAlign w:val="center"/>
          </w:tcPr>
          <w:p w14:paraId="0F8F0E79" w14:textId="77777777" w:rsidR="00EB35C0" w:rsidRPr="00FE3627" w:rsidRDefault="00EB35C0" w:rsidP="003A5D82">
            <w:pPr>
              <w:suppressAutoHyphens/>
            </w:pPr>
          </w:p>
        </w:tc>
        <w:tc>
          <w:tcPr>
            <w:tcW w:w="2036" w:type="pct"/>
            <w:gridSpan w:val="3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  <w:vAlign w:val="center"/>
          </w:tcPr>
          <w:p w14:paraId="7E2AFF70" w14:textId="77777777" w:rsidR="00EB35C0" w:rsidRPr="00FE3627" w:rsidRDefault="00EB35C0" w:rsidP="003A5D82">
            <w:pPr>
              <w:suppressAutoHyphens/>
            </w:pPr>
          </w:p>
        </w:tc>
        <w:tc>
          <w:tcPr>
            <w:tcW w:w="526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52966778" w14:textId="77777777" w:rsidR="00EB35C0" w:rsidRPr="00FE3627" w:rsidRDefault="009502DC" w:rsidP="003A5D82">
            <w:pPr>
              <w:suppressAutoHyphens/>
              <w:jc w:val="center"/>
              <w:rPr>
                <w:szCs w:val="16"/>
              </w:rPr>
            </w:pPr>
            <w:r w:rsidRPr="00FE3627">
              <w:rPr>
                <w:sz w:val="20"/>
              </w:rPr>
              <w:t>Код оригинала</w:t>
            </w:r>
          </w:p>
        </w:tc>
        <w:tc>
          <w:tcPr>
            <w:tcW w:w="941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6F0C4321" w14:textId="77777777" w:rsidR="00EB35C0" w:rsidRPr="00FE3627" w:rsidRDefault="0024384C" w:rsidP="003A5D82">
            <w:pPr>
              <w:suppressAutoHyphens/>
              <w:jc w:val="center"/>
            </w:pPr>
            <w:r w:rsidRPr="00FE36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EF59522" w14:textId="77777777" w:rsidR="00D67026" w:rsidRPr="00FE3627" w:rsidRDefault="00D670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52"/>
        <w:gridCol w:w="7143"/>
      </w:tblGrid>
      <w:tr w:rsidR="00B40C00" w:rsidRPr="00FE3627" w14:paraId="42373762" w14:textId="77777777" w:rsidTr="00D67026">
        <w:trPr>
          <w:trHeight w:val="525"/>
        </w:trPr>
        <w:tc>
          <w:tcPr>
            <w:tcW w:w="14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CCAF63" w14:textId="77777777" w:rsidR="00B40C00" w:rsidRPr="00FE3627" w:rsidRDefault="00B40C00" w:rsidP="003A5D82">
            <w:pPr>
              <w:suppressAutoHyphens/>
            </w:pPr>
            <w:r w:rsidRPr="00FE3627">
              <w:t>Возможные наименования должностей, профессий</w:t>
            </w:r>
          </w:p>
        </w:tc>
        <w:tc>
          <w:tcPr>
            <w:tcW w:w="35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48D083" w14:textId="77777777" w:rsidR="00B40C00" w:rsidRPr="00FE3627" w:rsidRDefault="00911F76" w:rsidP="003A5D82">
            <w:pPr>
              <w:suppressAutoHyphens/>
            </w:pPr>
            <w:r w:rsidRPr="00FE3627">
              <w:t>Техник-технолог</w:t>
            </w:r>
          </w:p>
          <w:p w14:paraId="0CEBE1FC" w14:textId="6ABB9C08" w:rsidR="00F17B1F" w:rsidRPr="00FE3627" w:rsidRDefault="00F17B1F" w:rsidP="003A5D82">
            <w:pPr>
              <w:suppressAutoHyphens/>
            </w:pPr>
            <w:r w:rsidRPr="00FE3627">
              <w:t>Техник по планированию</w:t>
            </w:r>
          </w:p>
          <w:p w14:paraId="5A7128CD" w14:textId="54D86AC0" w:rsidR="00911F76" w:rsidRPr="00FE3627" w:rsidRDefault="00911F76" w:rsidP="003A5D82">
            <w:pPr>
              <w:suppressAutoHyphens/>
            </w:pPr>
            <w:r w:rsidRPr="00FE3627">
              <w:t>Техник</w:t>
            </w:r>
          </w:p>
        </w:tc>
      </w:tr>
    </w:tbl>
    <w:p w14:paraId="6E6707CD" w14:textId="77777777" w:rsidR="00D67026" w:rsidRPr="00FE3627" w:rsidRDefault="00D670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52"/>
        <w:gridCol w:w="7143"/>
      </w:tblGrid>
      <w:tr w:rsidR="00005537" w:rsidRPr="00FE3627" w14:paraId="0F0F78C5" w14:textId="77777777" w:rsidTr="0001374A">
        <w:trPr>
          <w:trHeight w:val="20"/>
        </w:trPr>
        <w:tc>
          <w:tcPr>
            <w:tcW w:w="14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68CDD7" w14:textId="77777777" w:rsidR="00005537" w:rsidRPr="00FE3627" w:rsidRDefault="00005537" w:rsidP="0001374A">
            <w:pPr>
              <w:suppressAutoHyphens/>
            </w:pPr>
            <w:r w:rsidRPr="00FE3627">
              <w:t>Требования к образованию и обучению</w:t>
            </w:r>
          </w:p>
        </w:tc>
        <w:tc>
          <w:tcPr>
            <w:tcW w:w="35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AD652E" w14:textId="202379E0" w:rsidR="00005537" w:rsidRPr="00FE3627" w:rsidRDefault="00911F76" w:rsidP="0001374A">
            <w:pPr>
              <w:suppressAutoHyphens/>
              <w:rPr>
                <w:shd w:val="clear" w:color="auto" w:fill="FFFFFF"/>
              </w:rPr>
            </w:pPr>
            <w:r w:rsidRPr="00FE3627">
              <w:t>Среднее профессиональное образование – программы подготовки специалистов среднего звена</w:t>
            </w:r>
          </w:p>
        </w:tc>
      </w:tr>
      <w:tr w:rsidR="00EB35C0" w:rsidRPr="00FE3627" w14:paraId="53821A4B" w14:textId="77777777" w:rsidTr="0001374A">
        <w:trPr>
          <w:trHeight w:val="20"/>
        </w:trPr>
        <w:tc>
          <w:tcPr>
            <w:tcW w:w="14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98D5FC" w14:textId="77777777" w:rsidR="00EB35C0" w:rsidRPr="00FE3627" w:rsidRDefault="00EB35C0" w:rsidP="0001374A">
            <w:pPr>
              <w:suppressAutoHyphens/>
            </w:pPr>
            <w:r w:rsidRPr="00FE3627">
              <w:t>Требования к опыту практической</w:t>
            </w:r>
            <w:r w:rsidR="00FA4208" w:rsidRPr="00FE3627">
              <w:t xml:space="preserve"> </w:t>
            </w:r>
            <w:r w:rsidRPr="00FE3627">
              <w:t>работы</w:t>
            </w:r>
          </w:p>
        </w:tc>
        <w:tc>
          <w:tcPr>
            <w:tcW w:w="35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561C23" w14:textId="77777777" w:rsidR="00EB35C0" w:rsidRPr="00FE3627" w:rsidRDefault="00387BF2" w:rsidP="0001374A">
            <w:pPr>
              <w:suppressAutoHyphens/>
            </w:pPr>
            <w:r w:rsidRPr="00FE3627">
              <w:t>-</w:t>
            </w:r>
          </w:p>
        </w:tc>
      </w:tr>
      <w:tr w:rsidR="00B43DF6" w:rsidRPr="00FE3627" w14:paraId="2230D004" w14:textId="77777777" w:rsidTr="0001374A">
        <w:trPr>
          <w:trHeight w:val="20"/>
        </w:trPr>
        <w:tc>
          <w:tcPr>
            <w:tcW w:w="14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379633" w14:textId="77777777" w:rsidR="00B43DF6" w:rsidRPr="00FE3627" w:rsidRDefault="00B43DF6" w:rsidP="0001374A">
            <w:pPr>
              <w:suppressAutoHyphens/>
            </w:pPr>
            <w:r w:rsidRPr="00FE3627">
              <w:t>Особые условия допуска к работе</w:t>
            </w:r>
          </w:p>
        </w:tc>
        <w:tc>
          <w:tcPr>
            <w:tcW w:w="35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30D044" w14:textId="49AE3AB4" w:rsidR="00B43DF6" w:rsidRPr="00FE3627" w:rsidRDefault="00697767" w:rsidP="0001374A">
            <w:pPr>
              <w:suppressAutoHyphens/>
              <w:rPr>
                <w:shd w:val="clear" w:color="auto" w:fill="FFFFFF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B43DF6" w:rsidRPr="00FE3627">
              <w:rPr>
                <w:rStyle w:val="ab"/>
                <w:lang w:eastAsia="en-US"/>
              </w:rPr>
              <w:endnoteReference w:id="3"/>
            </w:r>
          </w:p>
          <w:p w14:paraId="26B2AAF4" w14:textId="40016216" w:rsidR="00B43DF6" w:rsidRPr="00FE3627" w:rsidRDefault="003E76F4" w:rsidP="0001374A">
            <w:pPr>
              <w:suppressAutoHyphens/>
              <w:rPr>
                <w:shd w:val="clear" w:color="auto" w:fill="FFFFFF"/>
              </w:rPr>
            </w:pPr>
            <w:r w:rsidRPr="00CA4610">
              <w:rPr>
                <w:shd w:val="clear" w:color="auto" w:fill="FFFFFF"/>
              </w:rPr>
              <w:t>Прохождение обучения мерам пожарной безопасности</w:t>
            </w:r>
            <w:r w:rsidRPr="00FE3627">
              <w:rPr>
                <w:rStyle w:val="ab"/>
                <w:shd w:val="clear" w:color="auto" w:fill="FFFFFF"/>
              </w:rPr>
              <w:t xml:space="preserve"> </w:t>
            </w:r>
            <w:r w:rsidR="00B43DF6" w:rsidRPr="00FE3627">
              <w:rPr>
                <w:rStyle w:val="ab"/>
                <w:shd w:val="clear" w:color="auto" w:fill="FFFFFF"/>
              </w:rPr>
              <w:endnoteReference w:id="4"/>
            </w:r>
          </w:p>
          <w:p w14:paraId="6BD4AECC" w14:textId="77777777" w:rsidR="00B43DF6" w:rsidRPr="00FE3627" w:rsidRDefault="00B43DF6" w:rsidP="0001374A">
            <w:pPr>
              <w:suppressAutoHyphens/>
              <w:rPr>
                <w:shd w:val="clear" w:color="auto" w:fill="FFFFFF"/>
              </w:rPr>
            </w:pPr>
            <w:r w:rsidRPr="00FE3627">
              <w:rPr>
                <w:shd w:val="clear" w:color="auto" w:fill="FFFFFF"/>
              </w:rPr>
              <w:t>Прохождение инструктажа по охране труда на рабочем месте</w:t>
            </w:r>
            <w:r w:rsidRPr="00FE3627">
              <w:rPr>
                <w:rStyle w:val="ab"/>
                <w:shd w:val="clear" w:color="auto" w:fill="FFFFFF"/>
              </w:rPr>
              <w:endnoteReference w:id="5"/>
            </w:r>
          </w:p>
          <w:p w14:paraId="0C89EC09" w14:textId="1ED15CB4" w:rsidR="00CB5F2C" w:rsidRPr="00FE3627" w:rsidRDefault="00CB5F2C" w:rsidP="0001374A">
            <w:pPr>
              <w:suppressAutoHyphens/>
              <w:rPr>
                <w:shd w:val="clear" w:color="auto" w:fill="FFFFFF"/>
              </w:rPr>
            </w:pPr>
            <w:r w:rsidRPr="00FE3627">
              <w:rPr>
                <w:shd w:val="clear" w:color="auto" w:fill="FFFFFF"/>
              </w:rPr>
              <w:t>Наличие I квалификационной группы по электробезопасности</w:t>
            </w:r>
            <w:r w:rsidR="00805223" w:rsidRPr="00FE3627">
              <w:rPr>
                <w:rStyle w:val="ab"/>
                <w:rFonts w:eastAsiaTheme="majorEastAsia"/>
              </w:rPr>
              <w:endnoteReference w:id="6"/>
            </w:r>
          </w:p>
        </w:tc>
      </w:tr>
      <w:tr w:rsidR="002B43E7" w:rsidRPr="00FE3627" w14:paraId="37864BA0" w14:textId="6153D0BA" w:rsidTr="0001374A">
        <w:trPr>
          <w:trHeight w:val="20"/>
        </w:trPr>
        <w:tc>
          <w:tcPr>
            <w:tcW w:w="14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3EA681" w14:textId="4915C27B" w:rsidR="002B43E7" w:rsidRPr="00FE3627" w:rsidRDefault="002B43E7" w:rsidP="0001374A">
            <w:pPr>
              <w:suppressAutoHyphens/>
            </w:pPr>
            <w:r w:rsidRPr="00FE3627">
              <w:t>Другие характеристики</w:t>
            </w:r>
          </w:p>
        </w:tc>
        <w:tc>
          <w:tcPr>
            <w:tcW w:w="35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7B498F" w14:textId="1430A8A9" w:rsidR="002B43E7" w:rsidRPr="00FE3627" w:rsidRDefault="002B43E7" w:rsidP="0001374A">
            <w:pPr>
              <w:suppressAutoHyphens/>
            </w:pPr>
            <w:r w:rsidRPr="00FE3627">
              <w:t>-</w:t>
            </w:r>
          </w:p>
        </w:tc>
      </w:tr>
    </w:tbl>
    <w:p w14:paraId="01A32422" w14:textId="77777777" w:rsidR="00D67026" w:rsidRPr="00FE3627" w:rsidRDefault="00D67026"/>
    <w:p w14:paraId="6AADEC1D" w14:textId="798B6AFF" w:rsidR="00D67026" w:rsidRPr="00FE3627" w:rsidRDefault="0001374A">
      <w:r w:rsidRPr="00FE3627">
        <w:t>Дополнительные характеристики</w:t>
      </w:r>
    </w:p>
    <w:p w14:paraId="3EE0AFDC" w14:textId="77777777" w:rsidR="00D67026" w:rsidRPr="00FE3627" w:rsidRDefault="00D670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40"/>
        <w:gridCol w:w="1236"/>
        <w:gridCol w:w="5919"/>
      </w:tblGrid>
      <w:tr w:rsidR="00F2626D" w:rsidRPr="00FE3627" w14:paraId="6C457EF5" w14:textId="77777777" w:rsidTr="00D67026">
        <w:trPr>
          <w:trHeight w:val="283"/>
        </w:trPr>
        <w:tc>
          <w:tcPr>
            <w:tcW w:w="14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100BC6" w14:textId="77777777" w:rsidR="00F2626D" w:rsidRPr="00FE3627" w:rsidRDefault="00F2626D" w:rsidP="003A5D82">
            <w:pPr>
              <w:suppressAutoHyphens/>
              <w:jc w:val="center"/>
            </w:pPr>
            <w:r w:rsidRPr="00FE3627">
              <w:t>Наименование документа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A06BD2" w14:textId="77777777" w:rsidR="00F2626D" w:rsidRPr="00FE3627" w:rsidRDefault="00F2626D" w:rsidP="003A5D82">
            <w:pPr>
              <w:suppressAutoHyphens/>
              <w:jc w:val="center"/>
            </w:pPr>
            <w:r w:rsidRPr="00FE3627">
              <w:t>Код</w:t>
            </w:r>
          </w:p>
        </w:tc>
        <w:tc>
          <w:tcPr>
            <w:tcW w:w="29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55164E" w14:textId="77777777" w:rsidR="00F2626D" w:rsidRPr="00FE3627" w:rsidRDefault="00F2626D" w:rsidP="003A5D82">
            <w:pPr>
              <w:suppressAutoHyphens/>
              <w:jc w:val="center"/>
            </w:pPr>
            <w:r w:rsidRPr="00FE3627">
              <w:t>Наименование базовой группы, должности (профессии) или специальности</w:t>
            </w:r>
          </w:p>
        </w:tc>
      </w:tr>
      <w:tr w:rsidR="00F2626D" w:rsidRPr="00FE3627" w14:paraId="120185F2" w14:textId="77777777" w:rsidTr="00697767">
        <w:trPr>
          <w:trHeight w:val="20"/>
        </w:trPr>
        <w:tc>
          <w:tcPr>
            <w:tcW w:w="14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2467ED" w14:textId="77777777" w:rsidR="00F2626D" w:rsidRPr="00FE3627" w:rsidRDefault="00F2626D" w:rsidP="003A5D82">
            <w:pPr>
              <w:suppressAutoHyphens/>
              <w:rPr>
                <w:vertAlign w:val="superscript"/>
              </w:rPr>
            </w:pPr>
            <w:r w:rsidRPr="00FE3627">
              <w:t>ОКЗ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B3D0BB" w14:textId="06000A0F" w:rsidR="00F2626D" w:rsidRPr="00FE3627" w:rsidRDefault="00911F76" w:rsidP="00911F76">
            <w:pPr>
              <w:suppressAutoHyphens/>
            </w:pPr>
            <w:r w:rsidRPr="00FE3627">
              <w:t>3115</w:t>
            </w:r>
          </w:p>
        </w:tc>
        <w:tc>
          <w:tcPr>
            <w:tcW w:w="29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5B636A" w14:textId="42E2D857" w:rsidR="00F2626D" w:rsidRPr="00FE3627" w:rsidRDefault="00911F76" w:rsidP="003A5D82">
            <w:pPr>
              <w:suppressAutoHyphens/>
            </w:pPr>
            <w:r w:rsidRPr="00FE3627">
              <w:t>Техники-механики</w:t>
            </w:r>
          </w:p>
        </w:tc>
      </w:tr>
      <w:tr w:rsidR="00E237B5" w:rsidRPr="00FE3627" w14:paraId="41C2B7BF" w14:textId="77777777" w:rsidTr="00697767">
        <w:trPr>
          <w:trHeight w:val="20"/>
        </w:trPr>
        <w:tc>
          <w:tcPr>
            <w:tcW w:w="1497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7C3D60" w14:textId="77777777" w:rsidR="00E237B5" w:rsidRPr="00FE3627" w:rsidRDefault="00E237B5" w:rsidP="003A5D82">
            <w:pPr>
              <w:suppressAutoHyphens/>
            </w:pPr>
            <w:r w:rsidRPr="00FE3627">
              <w:t>ЕКС</w:t>
            </w:r>
            <w:r w:rsidRPr="00FE3627">
              <w:rPr>
                <w:rStyle w:val="ab"/>
              </w:rPr>
              <w:endnoteReference w:id="7"/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4B6903" w14:textId="77777777" w:rsidR="00E237B5" w:rsidRPr="00FE3627" w:rsidRDefault="00E237B5" w:rsidP="003A5D82">
            <w:pPr>
              <w:suppressAutoHyphens/>
            </w:pPr>
            <w:r w:rsidRPr="00FE3627">
              <w:t>-</w:t>
            </w:r>
          </w:p>
        </w:tc>
        <w:tc>
          <w:tcPr>
            <w:tcW w:w="29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086977" w14:textId="23A4B703" w:rsidR="00E237B5" w:rsidRPr="00FE3627" w:rsidRDefault="00E237B5" w:rsidP="003A5D82">
            <w:pPr>
              <w:suppressAutoHyphens/>
            </w:pPr>
            <w:r w:rsidRPr="00FE3627">
              <w:t>Техник-технолог</w:t>
            </w:r>
          </w:p>
        </w:tc>
      </w:tr>
      <w:tr w:rsidR="00E237B5" w:rsidRPr="00FE3627" w14:paraId="4BF1F2A7" w14:textId="77777777" w:rsidTr="00697767">
        <w:trPr>
          <w:trHeight w:val="20"/>
        </w:trPr>
        <w:tc>
          <w:tcPr>
            <w:tcW w:w="1497" w:type="pct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12B78B" w14:textId="77777777" w:rsidR="00E237B5" w:rsidRPr="00FE3627" w:rsidRDefault="00E237B5" w:rsidP="003A5D82">
            <w:pPr>
              <w:suppressAutoHyphens/>
            </w:pP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181807" w14:textId="661E04EC" w:rsidR="00E237B5" w:rsidRPr="00FE3627" w:rsidRDefault="00E237B5" w:rsidP="003A5D82">
            <w:pPr>
              <w:suppressAutoHyphens/>
            </w:pPr>
            <w:r w:rsidRPr="00FE3627">
              <w:t>-</w:t>
            </w:r>
          </w:p>
        </w:tc>
        <w:tc>
          <w:tcPr>
            <w:tcW w:w="29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5E97CA" w14:textId="71790098" w:rsidR="00E237B5" w:rsidRPr="00FE3627" w:rsidRDefault="00E237B5" w:rsidP="003A5D82">
            <w:pPr>
              <w:suppressAutoHyphens/>
            </w:pPr>
            <w:r w:rsidRPr="00FE3627">
              <w:t>Техник по планированию</w:t>
            </w:r>
          </w:p>
        </w:tc>
      </w:tr>
      <w:tr w:rsidR="00F2626D" w:rsidRPr="00FE3627" w14:paraId="2578ADEA" w14:textId="77777777" w:rsidTr="00697767">
        <w:trPr>
          <w:trHeight w:val="20"/>
        </w:trPr>
        <w:tc>
          <w:tcPr>
            <w:tcW w:w="14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0FF918" w14:textId="77777777" w:rsidR="00F2626D" w:rsidRPr="00FE3627" w:rsidRDefault="00F2626D" w:rsidP="003A5D82">
            <w:pPr>
              <w:suppressAutoHyphens/>
              <w:rPr>
                <w:b/>
              </w:rPr>
            </w:pPr>
            <w:r w:rsidRPr="00FE3627">
              <w:rPr>
                <w:bCs w:val="0"/>
              </w:rPr>
              <w:t>ОКПДТР</w:t>
            </w:r>
            <w:r w:rsidRPr="00FE3627">
              <w:rPr>
                <w:rStyle w:val="ab"/>
                <w:bCs w:val="0"/>
              </w:rPr>
              <w:endnoteReference w:id="8"/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D3FE57" w14:textId="19DE227F" w:rsidR="00F2626D" w:rsidRPr="00FE3627" w:rsidRDefault="00911F76" w:rsidP="003A5D82">
            <w:pPr>
              <w:suppressAutoHyphens/>
            </w:pPr>
            <w:r w:rsidRPr="00FE3627">
              <w:t>27120</w:t>
            </w:r>
          </w:p>
        </w:tc>
        <w:tc>
          <w:tcPr>
            <w:tcW w:w="29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D1034F" w14:textId="7B0B910C" w:rsidR="00F2626D" w:rsidRPr="00FE3627" w:rsidRDefault="00911F76" w:rsidP="003A5D82">
            <w:pPr>
              <w:suppressAutoHyphens/>
            </w:pPr>
            <w:r w:rsidRPr="00FE3627">
              <w:t>Техник-технолог</w:t>
            </w:r>
          </w:p>
        </w:tc>
      </w:tr>
      <w:tr w:rsidR="00CC52AD" w:rsidRPr="00FE3627" w14:paraId="1B98042B" w14:textId="77777777" w:rsidTr="00697767">
        <w:trPr>
          <w:trHeight w:val="20"/>
        </w:trPr>
        <w:tc>
          <w:tcPr>
            <w:tcW w:w="14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B4B709" w14:textId="77777777" w:rsidR="00CC52AD" w:rsidRPr="00FE3627" w:rsidRDefault="00CC52AD" w:rsidP="003A5D82">
            <w:pPr>
              <w:suppressAutoHyphens/>
            </w:pPr>
            <w:r w:rsidRPr="00FE3627">
              <w:t>ОКСО</w:t>
            </w:r>
            <w:r w:rsidRPr="00FE3627">
              <w:rPr>
                <w:rStyle w:val="ab"/>
              </w:rPr>
              <w:endnoteReference w:id="9"/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DEA39F" w14:textId="0A84B8AA" w:rsidR="00CC52AD" w:rsidRPr="00FE3627" w:rsidRDefault="00CC52AD" w:rsidP="003A5D82">
            <w:pPr>
              <w:suppressAutoHyphens/>
              <w:rPr>
                <w:highlight w:val="yellow"/>
              </w:rPr>
            </w:pPr>
            <w:r w:rsidRPr="00FE3627">
              <w:t>2.15.02.08</w:t>
            </w:r>
          </w:p>
        </w:tc>
        <w:tc>
          <w:tcPr>
            <w:tcW w:w="29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37CBF2" w14:textId="20AD09A8" w:rsidR="00CC52AD" w:rsidRPr="00FE3627" w:rsidRDefault="00CC52AD" w:rsidP="003A5D82">
            <w:pPr>
              <w:suppressAutoHyphens/>
              <w:rPr>
                <w:highlight w:val="yellow"/>
              </w:rPr>
            </w:pPr>
            <w:r w:rsidRPr="00FE3627">
              <w:t>Технология машиностроения</w:t>
            </w:r>
          </w:p>
        </w:tc>
      </w:tr>
    </w:tbl>
    <w:p w14:paraId="3A6D4F7B" w14:textId="77777777" w:rsidR="00D67026" w:rsidRPr="00FE3627" w:rsidRDefault="00D67026" w:rsidP="00D67026">
      <w:pPr>
        <w:pStyle w:val="aff1"/>
      </w:pPr>
    </w:p>
    <w:p w14:paraId="28F3D77E" w14:textId="0E8F080A" w:rsidR="00CC07DD" w:rsidRPr="00FE3627" w:rsidRDefault="00CC07DD" w:rsidP="00D67026">
      <w:pPr>
        <w:pStyle w:val="aff1"/>
        <w:rPr>
          <w:b/>
          <w:bCs w:val="0"/>
        </w:rPr>
      </w:pPr>
      <w:r w:rsidRPr="00FE3627">
        <w:rPr>
          <w:b/>
          <w:bCs w:val="0"/>
        </w:rPr>
        <w:t>3.1.1. Трудовая функция</w:t>
      </w:r>
    </w:p>
    <w:p w14:paraId="20341FC2" w14:textId="77777777" w:rsidR="00D67026" w:rsidRPr="00FE3627" w:rsidRDefault="00D67026" w:rsidP="00D67026">
      <w:pPr>
        <w:pStyle w:val="aff1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0"/>
        <w:gridCol w:w="4566"/>
        <w:gridCol w:w="636"/>
        <w:gridCol w:w="947"/>
        <w:gridCol w:w="1769"/>
        <w:gridCol w:w="522"/>
      </w:tblGrid>
      <w:tr w:rsidR="00CC07DD" w:rsidRPr="00FE3627" w14:paraId="4CFEB3F3" w14:textId="77777777" w:rsidTr="00A7022F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D9EC096" w14:textId="77777777" w:rsidR="00CC07DD" w:rsidRPr="00FE3627" w:rsidRDefault="00CC07DD" w:rsidP="00A7022F">
            <w:pPr>
              <w:suppressAutoHyphens/>
            </w:pPr>
            <w:r w:rsidRPr="00FE3627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4EFCBB" w14:textId="2D776906" w:rsidR="00CC07DD" w:rsidRPr="00FE3627" w:rsidRDefault="00155258" w:rsidP="00155258">
            <w:pPr>
              <w:suppressAutoHyphens/>
            </w:pPr>
            <w:r w:rsidRPr="00FE3627">
              <w:t>Нормирование и у</w:t>
            </w:r>
            <w:r w:rsidR="00DA1741" w:rsidRPr="00FE3627">
              <w:t>чет работ по технологической подготовке производства</w:t>
            </w:r>
            <w:r w:rsidR="001B4BED" w:rsidRPr="00FE3627">
              <w:t xml:space="preserve"> машиностроительных изделий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7425B49" w14:textId="77777777" w:rsidR="00CC07DD" w:rsidRPr="00FE3627" w:rsidRDefault="00CC07DD" w:rsidP="00A7022F">
            <w:pPr>
              <w:suppressAutoHyphens/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B4F90E" w14:textId="528E35FA" w:rsidR="00CC07DD" w:rsidRPr="00FE3627" w:rsidRDefault="00FE3627" w:rsidP="00A7022F">
            <w:pPr>
              <w:suppressAutoHyphens/>
            </w:pPr>
            <w:r>
              <w:rPr>
                <w:lang w:val="en-US"/>
              </w:rPr>
              <w:t>A</w:t>
            </w:r>
            <w:r w:rsidR="00CC07DD" w:rsidRPr="00FE3627">
              <w:t>/01.4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4C3598B" w14:textId="77777777" w:rsidR="00CC07DD" w:rsidRPr="00FE3627" w:rsidRDefault="00CC07DD" w:rsidP="00A7022F">
            <w:pPr>
              <w:suppressAutoHyphens/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4ED999" w14:textId="77777777" w:rsidR="00CC07DD" w:rsidRPr="00FE3627" w:rsidRDefault="00CC07DD" w:rsidP="00A7022F">
            <w:pPr>
              <w:suppressAutoHyphens/>
              <w:jc w:val="center"/>
            </w:pPr>
            <w:r w:rsidRPr="00FE3627">
              <w:t>4</w:t>
            </w:r>
          </w:p>
        </w:tc>
      </w:tr>
    </w:tbl>
    <w:p w14:paraId="4CC76835" w14:textId="77777777" w:rsidR="00D67026" w:rsidRPr="00FE3627" w:rsidRDefault="00D670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055"/>
        <w:gridCol w:w="808"/>
        <w:gridCol w:w="2020"/>
        <w:gridCol w:w="1383"/>
        <w:gridCol w:w="2262"/>
      </w:tblGrid>
      <w:tr w:rsidR="00CC07DD" w:rsidRPr="00FE3627" w14:paraId="048DA2B1" w14:textId="77777777" w:rsidTr="00A7022F">
        <w:trPr>
          <w:trHeight w:val="488"/>
        </w:trPr>
        <w:tc>
          <w:tcPr>
            <w:tcW w:w="131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9F90961" w14:textId="77777777" w:rsidR="00CC07DD" w:rsidRPr="00FE3627" w:rsidRDefault="00CC07DD" w:rsidP="00A7022F">
            <w:pPr>
              <w:suppressAutoHyphens/>
            </w:pPr>
            <w:r w:rsidRPr="00FE3627">
              <w:rPr>
                <w:sz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1E9A0BB" w14:textId="77777777" w:rsidR="00CC07DD" w:rsidRPr="00FE3627" w:rsidRDefault="00CC07DD" w:rsidP="00A7022F">
            <w:pPr>
              <w:suppressAutoHyphens/>
            </w:pPr>
            <w:r w:rsidRPr="00FE3627">
              <w:rPr>
                <w:sz w:val="20"/>
              </w:rPr>
              <w:t xml:space="preserve">Оригинал </w:t>
            </w:r>
          </w:p>
        </w:tc>
        <w:tc>
          <w:tcPr>
            <w:tcW w:w="39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C8259D" w14:textId="77777777" w:rsidR="00CC07DD" w:rsidRPr="00FE3627" w:rsidRDefault="00CC07DD" w:rsidP="00A7022F">
            <w:pPr>
              <w:suppressAutoHyphens/>
            </w:pPr>
            <w:r w:rsidRPr="00FE3627">
              <w:t>Х</w:t>
            </w:r>
          </w:p>
        </w:tc>
        <w:tc>
          <w:tcPr>
            <w:tcW w:w="9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57BF4A" w14:textId="77777777" w:rsidR="00CC07DD" w:rsidRPr="00FE3627" w:rsidRDefault="00CC07DD" w:rsidP="00A7022F">
            <w:pPr>
              <w:suppressAutoHyphens/>
            </w:pPr>
            <w:r w:rsidRPr="00FE3627">
              <w:rPr>
                <w:sz w:val="20"/>
              </w:rPr>
              <w:t>Заимствовано из оригинала</w:t>
            </w:r>
          </w:p>
        </w:tc>
        <w:tc>
          <w:tcPr>
            <w:tcW w:w="6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52701E" w14:textId="77777777" w:rsidR="00CC07DD" w:rsidRPr="00FE3627" w:rsidRDefault="00CC07DD" w:rsidP="00A7022F">
            <w:pPr>
              <w:suppressAutoHyphens/>
            </w:pP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A420DE" w14:textId="77777777" w:rsidR="00CC07DD" w:rsidRPr="00FE3627" w:rsidRDefault="00CC07DD" w:rsidP="00A7022F">
            <w:pPr>
              <w:suppressAutoHyphens/>
            </w:pPr>
          </w:p>
        </w:tc>
      </w:tr>
      <w:tr w:rsidR="00CC07DD" w:rsidRPr="00FE3627" w14:paraId="763C246F" w14:textId="77777777" w:rsidTr="00A7022F">
        <w:trPr>
          <w:trHeight w:val="479"/>
        </w:trPr>
        <w:tc>
          <w:tcPr>
            <w:tcW w:w="1310" w:type="pct"/>
            <w:tcBorders>
              <w:top w:val="nil"/>
              <w:bottom w:val="nil"/>
              <w:right w:val="nil"/>
            </w:tcBorders>
            <w:vAlign w:val="center"/>
          </w:tcPr>
          <w:p w14:paraId="48A72310" w14:textId="77777777" w:rsidR="00CC07DD" w:rsidRPr="00FE3627" w:rsidRDefault="00CC07DD" w:rsidP="00A7022F">
            <w:pPr>
              <w:suppressAutoHyphens/>
            </w:pPr>
          </w:p>
        </w:tc>
        <w:tc>
          <w:tcPr>
            <w:tcW w:w="1903" w:type="pct"/>
            <w:gridSpan w:val="3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  <w:vAlign w:val="center"/>
          </w:tcPr>
          <w:p w14:paraId="4EF8F095" w14:textId="77777777" w:rsidR="00CC07DD" w:rsidRPr="00FE3627" w:rsidRDefault="00CC07DD" w:rsidP="00A7022F">
            <w:pPr>
              <w:suppressAutoHyphens/>
            </w:pPr>
          </w:p>
        </w:tc>
        <w:tc>
          <w:tcPr>
            <w:tcW w:w="678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3F3260D1" w14:textId="77777777" w:rsidR="00CC07DD" w:rsidRPr="00FE3627" w:rsidRDefault="00CC07DD" w:rsidP="00A7022F">
            <w:pPr>
              <w:suppressAutoHyphens/>
              <w:jc w:val="center"/>
            </w:pPr>
            <w:r w:rsidRPr="00FE3627">
              <w:rPr>
                <w:sz w:val="20"/>
              </w:rPr>
              <w:t>Код оригинала</w:t>
            </w:r>
          </w:p>
        </w:tc>
        <w:tc>
          <w:tcPr>
            <w:tcW w:w="1109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0AB8FFDB" w14:textId="77777777" w:rsidR="00CC07DD" w:rsidRPr="00FE3627" w:rsidRDefault="00CC07DD" w:rsidP="00A7022F">
            <w:pPr>
              <w:suppressAutoHyphens/>
              <w:jc w:val="center"/>
            </w:pPr>
            <w:r w:rsidRPr="00FE36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C4EB925" w14:textId="77777777" w:rsidR="00CC07DD" w:rsidRPr="00FE3627" w:rsidRDefault="00CC07DD" w:rsidP="00CC07D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71"/>
        <w:gridCol w:w="7524"/>
      </w:tblGrid>
      <w:tr w:rsidR="00CC07DD" w:rsidRPr="00FE3627" w14:paraId="5793EF0F" w14:textId="77777777" w:rsidTr="00A7022F">
        <w:trPr>
          <w:trHeight w:val="20"/>
        </w:trPr>
        <w:tc>
          <w:tcPr>
            <w:tcW w:w="1310" w:type="pct"/>
            <w:vMerge w:val="restart"/>
          </w:tcPr>
          <w:p w14:paraId="7321C656" w14:textId="77777777" w:rsidR="00CC07DD" w:rsidRPr="00FE3627" w:rsidRDefault="00CC07DD" w:rsidP="00A7022F">
            <w:pPr>
              <w:pStyle w:val="afb"/>
            </w:pPr>
            <w:r w:rsidRPr="00FE3627">
              <w:t>Трудовые действия</w:t>
            </w:r>
          </w:p>
        </w:tc>
        <w:tc>
          <w:tcPr>
            <w:tcW w:w="3690" w:type="pct"/>
          </w:tcPr>
          <w:p w14:paraId="71C2C1DB" w14:textId="4C8EE0D0" w:rsidR="00CC07DD" w:rsidRPr="00FE3627" w:rsidRDefault="000E6F02" w:rsidP="00D67026">
            <w:pPr>
              <w:pStyle w:val="afb"/>
              <w:jc w:val="both"/>
            </w:pPr>
            <w:r w:rsidRPr="00FE3627">
              <w:t>Установление норм времени на технологическую подготовку производства машиностроительных изделий</w:t>
            </w:r>
          </w:p>
        </w:tc>
      </w:tr>
      <w:tr w:rsidR="001B4BED" w:rsidRPr="00FE3627" w14:paraId="08C9E81D" w14:textId="77777777" w:rsidTr="00A7022F">
        <w:trPr>
          <w:trHeight w:val="20"/>
        </w:trPr>
        <w:tc>
          <w:tcPr>
            <w:tcW w:w="1310" w:type="pct"/>
            <w:vMerge/>
          </w:tcPr>
          <w:p w14:paraId="61470011" w14:textId="77777777" w:rsidR="001B4BED" w:rsidRPr="00FE3627" w:rsidRDefault="001B4BED" w:rsidP="00A7022F">
            <w:pPr>
              <w:pStyle w:val="afb"/>
            </w:pPr>
          </w:p>
        </w:tc>
        <w:tc>
          <w:tcPr>
            <w:tcW w:w="3690" w:type="pct"/>
          </w:tcPr>
          <w:p w14:paraId="7BDA8269" w14:textId="0BD115B8" w:rsidR="001B4BED" w:rsidRPr="00FE3627" w:rsidRDefault="001B4BED" w:rsidP="00D67026">
            <w:pPr>
              <w:pStyle w:val="afb"/>
              <w:jc w:val="both"/>
            </w:pPr>
            <w:r w:rsidRPr="00FE3627">
              <w:t>Учет выполнения этапов работ по технологической подготовке производства машиностроительных изделий</w:t>
            </w:r>
          </w:p>
        </w:tc>
      </w:tr>
      <w:tr w:rsidR="001B4BED" w:rsidRPr="00FE3627" w14:paraId="7D9276B3" w14:textId="77777777" w:rsidTr="00A7022F">
        <w:trPr>
          <w:trHeight w:val="20"/>
        </w:trPr>
        <w:tc>
          <w:tcPr>
            <w:tcW w:w="1310" w:type="pct"/>
            <w:vMerge/>
          </w:tcPr>
          <w:p w14:paraId="44DA5EA7" w14:textId="77777777" w:rsidR="001B4BED" w:rsidRPr="00FE3627" w:rsidRDefault="001B4BED" w:rsidP="00A7022F">
            <w:pPr>
              <w:pStyle w:val="afb"/>
            </w:pPr>
          </w:p>
        </w:tc>
        <w:tc>
          <w:tcPr>
            <w:tcW w:w="3690" w:type="pct"/>
          </w:tcPr>
          <w:p w14:paraId="086DF667" w14:textId="77777777" w:rsidR="001B4BED" w:rsidRPr="00FE3627" w:rsidRDefault="001B4BED" w:rsidP="00D67026">
            <w:pPr>
              <w:pStyle w:val="afb"/>
              <w:jc w:val="both"/>
            </w:pPr>
            <w:r w:rsidRPr="00FE3627">
              <w:t>Учет затрат времени на технологическую подготовку производства</w:t>
            </w:r>
          </w:p>
        </w:tc>
      </w:tr>
      <w:tr w:rsidR="001B4BED" w:rsidRPr="00FE3627" w14:paraId="0951F52D" w14:textId="77777777" w:rsidTr="00A7022F">
        <w:trPr>
          <w:trHeight w:val="20"/>
        </w:trPr>
        <w:tc>
          <w:tcPr>
            <w:tcW w:w="1310" w:type="pct"/>
            <w:vMerge w:val="restart"/>
          </w:tcPr>
          <w:p w14:paraId="130782BD" w14:textId="77777777" w:rsidR="001B4BED" w:rsidRPr="00FE3627" w:rsidDel="002A1D54" w:rsidRDefault="001B4BED" w:rsidP="00A7022F">
            <w:pPr>
              <w:pStyle w:val="afb"/>
            </w:pPr>
            <w:r w:rsidRPr="00FE3627" w:rsidDel="002A1D54">
              <w:t>Необходимые умения</w:t>
            </w:r>
          </w:p>
        </w:tc>
        <w:tc>
          <w:tcPr>
            <w:tcW w:w="3690" w:type="pct"/>
          </w:tcPr>
          <w:p w14:paraId="222F3D5E" w14:textId="6C4FA196" w:rsidR="001B4BED" w:rsidRPr="00FE3627" w:rsidRDefault="007534AA" w:rsidP="00D67026">
            <w:pPr>
              <w:pStyle w:val="afb"/>
              <w:jc w:val="both"/>
            </w:pPr>
            <w:r w:rsidRPr="00FE3627">
              <w:t>Искать необходимую для установления норм времени на технологическую подготовку производства машиностроительных изделий информацию в руководящих и нормативно-справочных документах</w:t>
            </w:r>
          </w:p>
        </w:tc>
      </w:tr>
      <w:tr w:rsidR="004B69FC" w:rsidRPr="00FE3627" w14:paraId="58597A64" w14:textId="77777777" w:rsidTr="00A7022F">
        <w:trPr>
          <w:trHeight w:val="20"/>
        </w:trPr>
        <w:tc>
          <w:tcPr>
            <w:tcW w:w="1310" w:type="pct"/>
            <w:vMerge/>
          </w:tcPr>
          <w:p w14:paraId="06F7B828" w14:textId="77777777" w:rsidR="004B69FC" w:rsidRPr="00FE3627" w:rsidDel="002A1D54" w:rsidRDefault="004B69FC" w:rsidP="00A7022F">
            <w:pPr>
              <w:pStyle w:val="afb"/>
            </w:pPr>
          </w:p>
        </w:tc>
        <w:tc>
          <w:tcPr>
            <w:tcW w:w="3690" w:type="pct"/>
          </w:tcPr>
          <w:p w14:paraId="68607AF2" w14:textId="3E1A4863" w:rsidR="004B69FC" w:rsidRPr="00FE3627" w:rsidRDefault="00E80C82" w:rsidP="00D67026">
            <w:pPr>
              <w:pStyle w:val="afb"/>
              <w:jc w:val="both"/>
            </w:pPr>
            <w:r w:rsidRPr="00FE3627">
              <w:t>Использовать прикладные компьютерные программы для расчета норм времени на технологическую подготовку производства машиностроительных изделий</w:t>
            </w:r>
          </w:p>
        </w:tc>
      </w:tr>
      <w:tr w:rsidR="004B69FC" w:rsidRPr="00FE3627" w14:paraId="6367AD6F" w14:textId="77777777" w:rsidTr="00A7022F">
        <w:trPr>
          <w:trHeight w:val="20"/>
        </w:trPr>
        <w:tc>
          <w:tcPr>
            <w:tcW w:w="1310" w:type="pct"/>
            <w:vMerge/>
          </w:tcPr>
          <w:p w14:paraId="6BA2AF3C" w14:textId="77777777" w:rsidR="004B69FC" w:rsidRPr="00FE3627" w:rsidDel="002A1D54" w:rsidRDefault="004B69FC" w:rsidP="00A7022F">
            <w:pPr>
              <w:pStyle w:val="afb"/>
            </w:pPr>
          </w:p>
        </w:tc>
        <w:tc>
          <w:tcPr>
            <w:tcW w:w="3690" w:type="pct"/>
          </w:tcPr>
          <w:p w14:paraId="5B298888" w14:textId="235D1005" w:rsidR="004B69FC" w:rsidRPr="00FE3627" w:rsidRDefault="00EA5357" w:rsidP="00D67026">
            <w:pPr>
              <w:pStyle w:val="afb"/>
              <w:jc w:val="both"/>
              <w:rPr>
                <w:b/>
              </w:rPr>
            </w:pPr>
            <w:r w:rsidRPr="00FE3627">
              <w:t>Вносить рассчитанные нормы времени на технологическую подготовку производства машиностроительных изделий в системы управления корпоративны</w:t>
            </w:r>
            <w:r w:rsidR="00697767">
              <w:t>м</w:t>
            </w:r>
            <w:r w:rsidRPr="00FE3627">
              <w:t xml:space="preserve"> контентом (</w:t>
            </w:r>
            <w:r w:rsidR="00E42C84" w:rsidRPr="00FE3627">
              <w:t xml:space="preserve">далее – </w:t>
            </w:r>
            <w:r w:rsidRPr="00FE3627">
              <w:t>ECM-системы) и системы управления проектами организации</w:t>
            </w:r>
          </w:p>
        </w:tc>
      </w:tr>
      <w:tr w:rsidR="00B358D0" w:rsidRPr="00FE3627" w14:paraId="6B89768A" w14:textId="77777777" w:rsidTr="00A7022F">
        <w:trPr>
          <w:trHeight w:val="20"/>
        </w:trPr>
        <w:tc>
          <w:tcPr>
            <w:tcW w:w="1310" w:type="pct"/>
            <w:vMerge/>
          </w:tcPr>
          <w:p w14:paraId="6BA0FE8E" w14:textId="77777777" w:rsidR="00B358D0" w:rsidRPr="00FE3627" w:rsidDel="002A1D54" w:rsidRDefault="00B358D0" w:rsidP="00A7022F">
            <w:pPr>
              <w:pStyle w:val="afb"/>
            </w:pPr>
          </w:p>
        </w:tc>
        <w:tc>
          <w:tcPr>
            <w:tcW w:w="3690" w:type="pct"/>
          </w:tcPr>
          <w:p w14:paraId="1A528A1F" w14:textId="1371451F" w:rsidR="00B358D0" w:rsidRPr="00FE3627" w:rsidRDefault="00B358D0" w:rsidP="00D67026">
            <w:pPr>
              <w:pStyle w:val="afb"/>
              <w:jc w:val="both"/>
            </w:pPr>
            <w:r w:rsidRPr="00FE3627">
              <w:t>Использовать ECM-системы и системы управления проектами организации для получения информации о выполнении этапов работ по технологической подготовке производства машиностроительных изделий</w:t>
            </w:r>
          </w:p>
        </w:tc>
      </w:tr>
      <w:tr w:rsidR="001B4BED" w:rsidRPr="00FE3627" w14:paraId="74569F9E" w14:textId="77777777" w:rsidTr="00A7022F">
        <w:trPr>
          <w:trHeight w:val="20"/>
        </w:trPr>
        <w:tc>
          <w:tcPr>
            <w:tcW w:w="1310" w:type="pct"/>
            <w:vMerge/>
          </w:tcPr>
          <w:p w14:paraId="28377167" w14:textId="77777777" w:rsidR="001B4BED" w:rsidRPr="00FE3627" w:rsidDel="002A1D54" w:rsidRDefault="001B4BED" w:rsidP="00A7022F">
            <w:pPr>
              <w:pStyle w:val="afb"/>
            </w:pPr>
          </w:p>
        </w:tc>
        <w:tc>
          <w:tcPr>
            <w:tcW w:w="3690" w:type="pct"/>
          </w:tcPr>
          <w:p w14:paraId="72063CC7" w14:textId="1E2ED5F8" w:rsidR="001B4BED" w:rsidRPr="00FE3627" w:rsidRDefault="00B358D0" w:rsidP="00D67026">
            <w:pPr>
              <w:pStyle w:val="afb"/>
              <w:jc w:val="both"/>
            </w:pPr>
            <w:r w:rsidRPr="00FE3627">
              <w:t>Составлять отчет</w:t>
            </w:r>
            <w:r w:rsidR="00636EF9" w:rsidRPr="00FE3627">
              <w:t xml:space="preserve"> </w:t>
            </w:r>
            <w:r w:rsidR="0033513C" w:rsidRPr="00FE3627">
              <w:t>о выполнении работ по технологической подготовке производства машиностроительных изделий</w:t>
            </w:r>
          </w:p>
        </w:tc>
      </w:tr>
      <w:tr w:rsidR="009E65D9" w:rsidRPr="00FE3627" w14:paraId="0FE8F53D" w14:textId="77777777" w:rsidTr="00A7022F">
        <w:trPr>
          <w:trHeight w:val="20"/>
        </w:trPr>
        <w:tc>
          <w:tcPr>
            <w:tcW w:w="1310" w:type="pct"/>
            <w:vMerge/>
          </w:tcPr>
          <w:p w14:paraId="0E3F7782" w14:textId="77777777" w:rsidR="009E65D9" w:rsidRPr="00FE3627" w:rsidDel="002A1D54" w:rsidRDefault="009E65D9" w:rsidP="00A7022F">
            <w:pPr>
              <w:pStyle w:val="afb"/>
            </w:pPr>
          </w:p>
        </w:tc>
        <w:tc>
          <w:tcPr>
            <w:tcW w:w="3690" w:type="pct"/>
          </w:tcPr>
          <w:p w14:paraId="33D866B5" w14:textId="50F7F0CF" w:rsidR="009E65D9" w:rsidRPr="00FE3627" w:rsidRDefault="009E65D9" w:rsidP="00D67026">
            <w:pPr>
              <w:pStyle w:val="afb"/>
              <w:jc w:val="both"/>
            </w:pPr>
            <w:r w:rsidRPr="00FE3627">
              <w:t>Использовать текстовые редакторы (процессоры) для оформления отчета о выполнении работ по технологической подготовке производства машиностроительных изделий</w:t>
            </w:r>
          </w:p>
        </w:tc>
      </w:tr>
      <w:tr w:rsidR="001B4BED" w:rsidRPr="00FE3627" w14:paraId="42B23204" w14:textId="77777777" w:rsidTr="00A7022F">
        <w:trPr>
          <w:trHeight w:val="20"/>
        </w:trPr>
        <w:tc>
          <w:tcPr>
            <w:tcW w:w="1310" w:type="pct"/>
            <w:vMerge w:val="restart"/>
          </w:tcPr>
          <w:p w14:paraId="447C7636" w14:textId="77777777" w:rsidR="001B4BED" w:rsidRPr="00FE3627" w:rsidRDefault="001B4BED" w:rsidP="00A7022F">
            <w:pPr>
              <w:pStyle w:val="afb"/>
            </w:pPr>
            <w:r w:rsidRPr="00FE3627" w:rsidDel="002A1D54">
              <w:t>Необходимые знания</w:t>
            </w:r>
          </w:p>
        </w:tc>
        <w:tc>
          <w:tcPr>
            <w:tcW w:w="3690" w:type="pct"/>
          </w:tcPr>
          <w:p w14:paraId="75CFDF30" w14:textId="766F678D" w:rsidR="001B4BED" w:rsidRPr="00FE3627" w:rsidRDefault="007534AA" w:rsidP="00D67026">
            <w:pPr>
              <w:pStyle w:val="afb"/>
              <w:jc w:val="both"/>
            </w:pPr>
            <w:r w:rsidRPr="00FE3627">
              <w:t xml:space="preserve">Способы </w:t>
            </w:r>
            <w:r w:rsidR="0032322A" w:rsidRPr="00FE3627">
              <w:t>установления норм времени</w:t>
            </w:r>
            <w:r w:rsidRPr="00FE3627">
              <w:t xml:space="preserve">, их </w:t>
            </w:r>
            <w:r w:rsidR="006C68DE" w:rsidRPr="00FE3627">
              <w:t>особенности и области применения</w:t>
            </w:r>
          </w:p>
        </w:tc>
      </w:tr>
      <w:tr w:rsidR="001B4BED" w:rsidRPr="00FE3627" w14:paraId="7C856BB4" w14:textId="77777777" w:rsidTr="00A7022F">
        <w:trPr>
          <w:trHeight w:val="20"/>
        </w:trPr>
        <w:tc>
          <w:tcPr>
            <w:tcW w:w="1310" w:type="pct"/>
            <w:vMerge/>
          </w:tcPr>
          <w:p w14:paraId="4935ADC7" w14:textId="77777777" w:rsidR="001B4BED" w:rsidRPr="00FE3627" w:rsidDel="002A1D54" w:rsidRDefault="001B4BED" w:rsidP="00A7022F">
            <w:pPr>
              <w:pStyle w:val="afb"/>
            </w:pPr>
          </w:p>
        </w:tc>
        <w:tc>
          <w:tcPr>
            <w:tcW w:w="3690" w:type="pct"/>
          </w:tcPr>
          <w:p w14:paraId="2B587B78" w14:textId="4945660F" w:rsidR="001B4BED" w:rsidRPr="00FE3627" w:rsidRDefault="007534AA" w:rsidP="00D67026">
            <w:pPr>
              <w:pStyle w:val="afb"/>
              <w:jc w:val="both"/>
            </w:pPr>
            <w:r w:rsidRPr="00FE3627">
              <w:t xml:space="preserve">Порядок </w:t>
            </w:r>
            <w:r w:rsidR="0032322A" w:rsidRPr="00FE3627">
              <w:t>установления норм времени</w:t>
            </w:r>
            <w:r w:rsidRPr="00FE3627">
              <w:t xml:space="preserve"> по технологической подготовке производства машиностроительных изделий</w:t>
            </w:r>
          </w:p>
        </w:tc>
      </w:tr>
      <w:tr w:rsidR="001B4BED" w:rsidRPr="00FE3627" w14:paraId="2F5D26DB" w14:textId="77777777" w:rsidTr="00A7022F">
        <w:trPr>
          <w:trHeight w:val="20"/>
        </w:trPr>
        <w:tc>
          <w:tcPr>
            <w:tcW w:w="1310" w:type="pct"/>
            <w:vMerge/>
          </w:tcPr>
          <w:p w14:paraId="2581D2AD" w14:textId="77777777" w:rsidR="001B4BED" w:rsidRPr="00FE3627" w:rsidDel="002A1D54" w:rsidRDefault="001B4BED" w:rsidP="00A7022F">
            <w:pPr>
              <w:pStyle w:val="afb"/>
            </w:pPr>
          </w:p>
        </w:tc>
        <w:tc>
          <w:tcPr>
            <w:tcW w:w="3690" w:type="pct"/>
          </w:tcPr>
          <w:p w14:paraId="007BFB1D" w14:textId="2D0D1E52" w:rsidR="001B4BED" w:rsidRPr="00FE3627" w:rsidRDefault="004666AB" w:rsidP="00D67026">
            <w:pPr>
              <w:pStyle w:val="afb"/>
              <w:jc w:val="both"/>
            </w:pPr>
            <w:r w:rsidRPr="00FE3627">
              <w:t>Прикладные программы для вычислений и инженерных расчетов</w:t>
            </w:r>
            <w:r w:rsidR="008B53D6" w:rsidRPr="00FE3627">
              <w:t>: наименования, возможности и порядок работы в них</w:t>
            </w:r>
          </w:p>
        </w:tc>
      </w:tr>
      <w:tr w:rsidR="004666AB" w:rsidRPr="00FE3627" w14:paraId="5914E301" w14:textId="77777777" w:rsidTr="00A7022F">
        <w:trPr>
          <w:trHeight w:val="20"/>
        </w:trPr>
        <w:tc>
          <w:tcPr>
            <w:tcW w:w="1310" w:type="pct"/>
            <w:vMerge/>
          </w:tcPr>
          <w:p w14:paraId="45E1C915" w14:textId="77777777" w:rsidR="004666AB" w:rsidRPr="00FE3627" w:rsidDel="002A1D54" w:rsidRDefault="004666AB" w:rsidP="00A7022F">
            <w:pPr>
              <w:pStyle w:val="afb"/>
            </w:pPr>
          </w:p>
        </w:tc>
        <w:tc>
          <w:tcPr>
            <w:tcW w:w="3690" w:type="pct"/>
          </w:tcPr>
          <w:p w14:paraId="01EC1601" w14:textId="38F51479" w:rsidR="004666AB" w:rsidRPr="00FE3627" w:rsidRDefault="008B53D6" w:rsidP="00D67026">
            <w:pPr>
              <w:pStyle w:val="afb"/>
              <w:jc w:val="both"/>
            </w:pPr>
            <w:r w:rsidRPr="00FE3627">
              <w:t>Порядок работы с ECM-системой и системой управления проектами организации</w:t>
            </w:r>
          </w:p>
        </w:tc>
      </w:tr>
      <w:tr w:rsidR="008B53D6" w:rsidRPr="00FE3627" w14:paraId="6FE536F1" w14:textId="77777777" w:rsidTr="00A7022F">
        <w:trPr>
          <w:trHeight w:val="20"/>
        </w:trPr>
        <w:tc>
          <w:tcPr>
            <w:tcW w:w="1310" w:type="pct"/>
            <w:vMerge/>
          </w:tcPr>
          <w:p w14:paraId="4ED1F929" w14:textId="77777777" w:rsidR="008B53D6" w:rsidRPr="00FE3627" w:rsidDel="002A1D54" w:rsidRDefault="008B53D6" w:rsidP="00A7022F">
            <w:pPr>
              <w:pStyle w:val="afb"/>
            </w:pPr>
          </w:p>
        </w:tc>
        <w:tc>
          <w:tcPr>
            <w:tcW w:w="3690" w:type="pct"/>
          </w:tcPr>
          <w:p w14:paraId="68506951" w14:textId="4779B8AE" w:rsidR="008B53D6" w:rsidRPr="00FE3627" w:rsidRDefault="008B53D6" w:rsidP="00D67026">
            <w:pPr>
              <w:pStyle w:val="afb"/>
              <w:jc w:val="both"/>
            </w:pPr>
            <w:r w:rsidRPr="00FE3627">
              <w:t>Правила оформления технических отчетов</w:t>
            </w:r>
          </w:p>
        </w:tc>
      </w:tr>
      <w:tr w:rsidR="008B53D6" w:rsidRPr="00FE3627" w14:paraId="6B1BB043" w14:textId="77777777" w:rsidTr="00A7022F">
        <w:trPr>
          <w:trHeight w:val="20"/>
        </w:trPr>
        <w:tc>
          <w:tcPr>
            <w:tcW w:w="1310" w:type="pct"/>
            <w:vMerge/>
          </w:tcPr>
          <w:p w14:paraId="23A8768E" w14:textId="77777777" w:rsidR="008B53D6" w:rsidRPr="00FE3627" w:rsidDel="002A1D54" w:rsidRDefault="008B53D6" w:rsidP="00A7022F">
            <w:pPr>
              <w:pStyle w:val="afb"/>
            </w:pPr>
          </w:p>
        </w:tc>
        <w:tc>
          <w:tcPr>
            <w:tcW w:w="3690" w:type="pct"/>
          </w:tcPr>
          <w:p w14:paraId="10D8E025" w14:textId="04C43EA3" w:rsidR="008B53D6" w:rsidRPr="00FE3627" w:rsidRDefault="008B53D6" w:rsidP="00D67026">
            <w:pPr>
              <w:pStyle w:val="afb"/>
              <w:jc w:val="both"/>
            </w:pPr>
            <w:r w:rsidRPr="00FE3627">
              <w:t>Текстовые редакторы (процессоры): наименования, возможности и порядок работы в них</w:t>
            </w:r>
          </w:p>
        </w:tc>
      </w:tr>
      <w:tr w:rsidR="008B53D6" w:rsidRPr="00FE3627" w14:paraId="3D13E511" w14:textId="77777777" w:rsidTr="00A7022F">
        <w:trPr>
          <w:trHeight w:val="20"/>
        </w:trPr>
        <w:tc>
          <w:tcPr>
            <w:tcW w:w="1310" w:type="pct"/>
          </w:tcPr>
          <w:p w14:paraId="2045E11B" w14:textId="77777777" w:rsidR="008B53D6" w:rsidRPr="00FE3627" w:rsidDel="002A1D54" w:rsidRDefault="008B53D6" w:rsidP="00A7022F">
            <w:pPr>
              <w:pStyle w:val="afb"/>
            </w:pPr>
            <w:r w:rsidRPr="00FE3627" w:rsidDel="002A1D54">
              <w:t>Другие характеристики</w:t>
            </w:r>
          </w:p>
        </w:tc>
        <w:tc>
          <w:tcPr>
            <w:tcW w:w="3690" w:type="pct"/>
          </w:tcPr>
          <w:p w14:paraId="33D9941D" w14:textId="77777777" w:rsidR="008B53D6" w:rsidRPr="00FE3627" w:rsidRDefault="008B53D6" w:rsidP="00D67026">
            <w:pPr>
              <w:pStyle w:val="afb"/>
              <w:jc w:val="both"/>
            </w:pPr>
            <w:r w:rsidRPr="00FE3627">
              <w:t>-</w:t>
            </w:r>
          </w:p>
        </w:tc>
      </w:tr>
    </w:tbl>
    <w:p w14:paraId="0E3ADD70" w14:textId="77777777" w:rsidR="00D67026" w:rsidRPr="00FE3627" w:rsidRDefault="00D67026" w:rsidP="00D67026">
      <w:pPr>
        <w:pStyle w:val="aff1"/>
      </w:pPr>
    </w:p>
    <w:p w14:paraId="21AA0F0F" w14:textId="034DD221" w:rsidR="00D166F8" w:rsidRPr="00FE3627" w:rsidRDefault="00D166F8" w:rsidP="00D67026">
      <w:pPr>
        <w:pStyle w:val="aff1"/>
        <w:rPr>
          <w:b/>
          <w:bCs w:val="0"/>
        </w:rPr>
      </w:pPr>
      <w:r w:rsidRPr="00FE3627">
        <w:rPr>
          <w:b/>
          <w:bCs w:val="0"/>
        </w:rPr>
        <w:t>3.1.</w:t>
      </w:r>
      <w:r w:rsidR="009466DB" w:rsidRPr="00FE3627">
        <w:rPr>
          <w:b/>
          <w:bCs w:val="0"/>
        </w:rPr>
        <w:t>2</w:t>
      </w:r>
      <w:r w:rsidRPr="00FE3627">
        <w:rPr>
          <w:b/>
          <w:bCs w:val="0"/>
        </w:rPr>
        <w:t>. Трудовая функция</w:t>
      </w:r>
    </w:p>
    <w:p w14:paraId="5B82F78E" w14:textId="77777777" w:rsidR="00D67026" w:rsidRPr="00FE3627" w:rsidRDefault="00D67026" w:rsidP="00D67026">
      <w:pPr>
        <w:pStyle w:val="aff1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0"/>
        <w:gridCol w:w="4566"/>
        <w:gridCol w:w="636"/>
        <w:gridCol w:w="947"/>
        <w:gridCol w:w="1769"/>
        <w:gridCol w:w="522"/>
      </w:tblGrid>
      <w:tr w:rsidR="00B87E32" w:rsidRPr="00FE3627" w14:paraId="245146CF" w14:textId="77777777" w:rsidTr="00CC12B6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4106DF2" w14:textId="77777777" w:rsidR="00B87E32" w:rsidRPr="00FE3627" w:rsidRDefault="009502DC" w:rsidP="003A5D82">
            <w:pPr>
              <w:suppressAutoHyphens/>
            </w:pPr>
            <w:r w:rsidRPr="00FE3627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5698EE" w14:textId="77777777" w:rsidR="00B87E32" w:rsidRPr="00FE3627" w:rsidRDefault="009E17B9" w:rsidP="003A5D82">
            <w:pPr>
              <w:suppressAutoHyphens/>
            </w:pPr>
            <w:r w:rsidRPr="00FE3627">
              <w:t>Ведение технологической документации на машиностроительные изделия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635CF41" w14:textId="77777777" w:rsidR="00B87E32" w:rsidRPr="00FE3627" w:rsidRDefault="009502DC" w:rsidP="003A5D82">
            <w:pPr>
              <w:suppressAutoHyphens/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5CE6EE" w14:textId="5165CBEA" w:rsidR="00B87E32" w:rsidRPr="00FE3627" w:rsidRDefault="00FE3627" w:rsidP="00960178">
            <w:pPr>
              <w:suppressAutoHyphens/>
            </w:pPr>
            <w:r>
              <w:rPr>
                <w:lang w:val="en-US"/>
              </w:rPr>
              <w:t>A</w:t>
            </w:r>
            <w:r w:rsidR="00C475EE" w:rsidRPr="00FE3627">
              <w:t>/0</w:t>
            </w:r>
            <w:r w:rsidR="00960178" w:rsidRPr="00FE3627">
              <w:t>2</w:t>
            </w:r>
            <w:r w:rsidR="00C475EE" w:rsidRPr="00FE3627">
              <w:t>.</w:t>
            </w:r>
            <w:r w:rsidR="00EB51D2" w:rsidRPr="00FE3627">
              <w:t>4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C13E4BE" w14:textId="77777777" w:rsidR="00B87E32" w:rsidRPr="00FE3627" w:rsidRDefault="0092362F" w:rsidP="003A5D82">
            <w:pPr>
              <w:suppressAutoHyphens/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3B3447" w14:textId="77777777" w:rsidR="00B87E32" w:rsidRPr="00FE3627" w:rsidRDefault="00EB51D2" w:rsidP="003A5D82">
            <w:pPr>
              <w:suppressAutoHyphens/>
              <w:jc w:val="center"/>
            </w:pPr>
            <w:r w:rsidRPr="00FE3627">
              <w:t>4</w:t>
            </w:r>
          </w:p>
        </w:tc>
      </w:tr>
    </w:tbl>
    <w:p w14:paraId="4A5FEBF0" w14:textId="77777777" w:rsidR="00D67026" w:rsidRPr="00FE3627" w:rsidRDefault="00D67026"/>
    <w:p w14:paraId="5CEB2F80" w14:textId="77777777" w:rsidR="00D67026" w:rsidRPr="00FE3627" w:rsidRDefault="00D670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055"/>
        <w:gridCol w:w="808"/>
        <w:gridCol w:w="2020"/>
        <w:gridCol w:w="1383"/>
        <w:gridCol w:w="2262"/>
      </w:tblGrid>
      <w:tr w:rsidR="00CF207D" w:rsidRPr="00FE3627" w14:paraId="022FA87A" w14:textId="77777777" w:rsidTr="00CC12B6">
        <w:trPr>
          <w:trHeight w:val="488"/>
        </w:trPr>
        <w:tc>
          <w:tcPr>
            <w:tcW w:w="131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3D88B2D" w14:textId="77777777" w:rsidR="00CF207D" w:rsidRPr="00FE3627" w:rsidRDefault="00CF207D" w:rsidP="003A5D82">
            <w:pPr>
              <w:suppressAutoHyphens/>
            </w:pPr>
            <w:r w:rsidRPr="00FE3627">
              <w:rPr>
                <w:sz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56003DA" w14:textId="77777777" w:rsidR="00CF207D" w:rsidRPr="00FE3627" w:rsidRDefault="00CF207D" w:rsidP="003A5D82">
            <w:pPr>
              <w:suppressAutoHyphens/>
            </w:pPr>
            <w:r w:rsidRPr="00FE3627">
              <w:rPr>
                <w:sz w:val="20"/>
              </w:rPr>
              <w:t xml:space="preserve">Оригинал </w:t>
            </w:r>
          </w:p>
        </w:tc>
        <w:tc>
          <w:tcPr>
            <w:tcW w:w="39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80BF79" w14:textId="77777777" w:rsidR="00CF207D" w:rsidRPr="00FE3627" w:rsidRDefault="00CF207D" w:rsidP="003A5D82">
            <w:pPr>
              <w:suppressAutoHyphens/>
            </w:pPr>
            <w:r w:rsidRPr="00FE3627">
              <w:t>Х</w:t>
            </w:r>
          </w:p>
        </w:tc>
        <w:tc>
          <w:tcPr>
            <w:tcW w:w="9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3E79C6" w14:textId="77777777" w:rsidR="00CF207D" w:rsidRPr="00FE3627" w:rsidRDefault="00CF207D" w:rsidP="003A5D82">
            <w:pPr>
              <w:suppressAutoHyphens/>
            </w:pPr>
            <w:r w:rsidRPr="00FE3627">
              <w:rPr>
                <w:sz w:val="20"/>
              </w:rPr>
              <w:t>Заимствовано из оригинала</w:t>
            </w:r>
          </w:p>
        </w:tc>
        <w:tc>
          <w:tcPr>
            <w:tcW w:w="6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D25B4D" w14:textId="77777777" w:rsidR="00CF207D" w:rsidRPr="00FE3627" w:rsidRDefault="00CF207D" w:rsidP="003A5D82">
            <w:pPr>
              <w:suppressAutoHyphens/>
            </w:pP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055F8D" w14:textId="77777777" w:rsidR="00CF207D" w:rsidRPr="00FE3627" w:rsidRDefault="00CF207D" w:rsidP="003A5D82">
            <w:pPr>
              <w:suppressAutoHyphens/>
            </w:pPr>
          </w:p>
        </w:tc>
      </w:tr>
      <w:tr w:rsidR="00B87E32" w:rsidRPr="00FE3627" w14:paraId="4837948E" w14:textId="77777777" w:rsidTr="00CC12B6">
        <w:trPr>
          <w:trHeight w:val="479"/>
        </w:trPr>
        <w:tc>
          <w:tcPr>
            <w:tcW w:w="1310" w:type="pct"/>
            <w:tcBorders>
              <w:top w:val="nil"/>
              <w:bottom w:val="nil"/>
              <w:right w:val="nil"/>
            </w:tcBorders>
            <w:vAlign w:val="center"/>
          </w:tcPr>
          <w:p w14:paraId="795EF45C" w14:textId="77777777" w:rsidR="00B87E32" w:rsidRPr="00FE3627" w:rsidRDefault="00B87E32" w:rsidP="003A5D82">
            <w:pPr>
              <w:suppressAutoHyphens/>
            </w:pPr>
          </w:p>
        </w:tc>
        <w:tc>
          <w:tcPr>
            <w:tcW w:w="1903" w:type="pct"/>
            <w:gridSpan w:val="3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  <w:vAlign w:val="center"/>
          </w:tcPr>
          <w:p w14:paraId="4AD1556D" w14:textId="77777777" w:rsidR="00B87E32" w:rsidRPr="00FE3627" w:rsidRDefault="00B87E32" w:rsidP="003A5D82">
            <w:pPr>
              <w:suppressAutoHyphens/>
            </w:pPr>
          </w:p>
        </w:tc>
        <w:tc>
          <w:tcPr>
            <w:tcW w:w="678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5BC705A5" w14:textId="77777777" w:rsidR="00B87E32" w:rsidRPr="00FE3627" w:rsidRDefault="009502DC" w:rsidP="003A5D82">
            <w:pPr>
              <w:suppressAutoHyphens/>
              <w:jc w:val="center"/>
            </w:pPr>
            <w:r w:rsidRPr="00FE3627">
              <w:rPr>
                <w:sz w:val="20"/>
              </w:rPr>
              <w:t>Код оригинала</w:t>
            </w:r>
          </w:p>
        </w:tc>
        <w:tc>
          <w:tcPr>
            <w:tcW w:w="1109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7D307CFB" w14:textId="77777777" w:rsidR="00B87E32" w:rsidRPr="00FE3627" w:rsidRDefault="0024384C" w:rsidP="003A5D82">
            <w:pPr>
              <w:suppressAutoHyphens/>
              <w:jc w:val="center"/>
            </w:pPr>
            <w:r w:rsidRPr="00FE36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74AF0AB" w14:textId="77777777" w:rsidR="00CC12B6" w:rsidRPr="00FE3627" w:rsidRDefault="00CC12B6" w:rsidP="003A5D8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71"/>
        <w:gridCol w:w="7524"/>
      </w:tblGrid>
      <w:tr w:rsidR="007667A4" w:rsidRPr="00FE3627" w14:paraId="716EDD24" w14:textId="77777777" w:rsidTr="00CC12B6">
        <w:trPr>
          <w:trHeight w:val="20"/>
        </w:trPr>
        <w:tc>
          <w:tcPr>
            <w:tcW w:w="1310" w:type="pct"/>
            <w:vMerge w:val="restart"/>
          </w:tcPr>
          <w:p w14:paraId="30FF84DF" w14:textId="77777777" w:rsidR="007667A4" w:rsidRPr="00FE3627" w:rsidRDefault="007667A4" w:rsidP="00781F80">
            <w:pPr>
              <w:pStyle w:val="afb"/>
            </w:pPr>
            <w:r w:rsidRPr="00FE3627">
              <w:t>Трудовые действия</w:t>
            </w:r>
          </w:p>
        </w:tc>
        <w:tc>
          <w:tcPr>
            <w:tcW w:w="3690" w:type="pct"/>
          </w:tcPr>
          <w:p w14:paraId="5599340E" w14:textId="7060B7BB" w:rsidR="007667A4" w:rsidRPr="00FE3627" w:rsidRDefault="001512EE" w:rsidP="00D67026">
            <w:pPr>
              <w:pStyle w:val="afb"/>
              <w:jc w:val="both"/>
            </w:pPr>
            <w:r w:rsidRPr="00FE3627">
              <w:t>Расчет количественных показателей технологичности конструкций машиностроительных изделий</w:t>
            </w:r>
          </w:p>
        </w:tc>
      </w:tr>
      <w:tr w:rsidR="00B02DFE" w:rsidRPr="00FE3627" w14:paraId="41C59986" w14:textId="77777777" w:rsidTr="00CC12B6">
        <w:trPr>
          <w:trHeight w:val="20"/>
        </w:trPr>
        <w:tc>
          <w:tcPr>
            <w:tcW w:w="1310" w:type="pct"/>
            <w:vMerge/>
          </w:tcPr>
          <w:p w14:paraId="74D75EB3" w14:textId="77777777" w:rsidR="00B02DFE" w:rsidRPr="00FE3627" w:rsidRDefault="00B02DFE" w:rsidP="00781F80">
            <w:pPr>
              <w:pStyle w:val="afb"/>
            </w:pPr>
          </w:p>
        </w:tc>
        <w:tc>
          <w:tcPr>
            <w:tcW w:w="3690" w:type="pct"/>
          </w:tcPr>
          <w:p w14:paraId="0558FBEE" w14:textId="7F563522" w:rsidR="00B02DFE" w:rsidRPr="00FE3627" w:rsidRDefault="00B02DFE" w:rsidP="00D67026">
            <w:pPr>
              <w:pStyle w:val="afb"/>
              <w:jc w:val="both"/>
            </w:pPr>
            <w:r w:rsidRPr="00FE3627">
              <w:t xml:space="preserve">Установление </w:t>
            </w:r>
            <w:r w:rsidR="00581533" w:rsidRPr="00FE3627">
              <w:t>технологических норм</w:t>
            </w:r>
            <w:r w:rsidRPr="00FE3627">
              <w:t xml:space="preserve"> на изготовление машиностроительных изделий</w:t>
            </w:r>
          </w:p>
        </w:tc>
      </w:tr>
      <w:tr w:rsidR="00B02DFE" w:rsidRPr="00FE3627" w14:paraId="58EEE5A1" w14:textId="77777777" w:rsidTr="00CC12B6">
        <w:trPr>
          <w:trHeight w:val="20"/>
        </w:trPr>
        <w:tc>
          <w:tcPr>
            <w:tcW w:w="1310" w:type="pct"/>
            <w:vMerge/>
          </w:tcPr>
          <w:p w14:paraId="3DDE44A1" w14:textId="77777777" w:rsidR="00B02DFE" w:rsidRPr="00FE3627" w:rsidRDefault="00B02DFE" w:rsidP="00781F80">
            <w:pPr>
              <w:pStyle w:val="afb"/>
            </w:pPr>
          </w:p>
        </w:tc>
        <w:tc>
          <w:tcPr>
            <w:tcW w:w="3690" w:type="pct"/>
          </w:tcPr>
          <w:p w14:paraId="12FB977A" w14:textId="6538A9E4" w:rsidR="00B02DFE" w:rsidRPr="00FE3627" w:rsidRDefault="00B02DFE" w:rsidP="00D67026">
            <w:pPr>
              <w:pStyle w:val="afb"/>
              <w:jc w:val="both"/>
            </w:pPr>
            <w:r w:rsidRPr="00FE3627">
              <w:t>Внесение изменений в технологическую документацию в связи с корректировкой разработанных технологических процессов</w:t>
            </w:r>
          </w:p>
        </w:tc>
      </w:tr>
      <w:tr w:rsidR="00193DCC" w:rsidRPr="00FE3627" w14:paraId="031C1F67" w14:textId="77777777" w:rsidTr="00CC12B6">
        <w:trPr>
          <w:trHeight w:val="20"/>
        </w:trPr>
        <w:tc>
          <w:tcPr>
            <w:tcW w:w="1310" w:type="pct"/>
            <w:vMerge/>
          </w:tcPr>
          <w:p w14:paraId="209F5A0C" w14:textId="77777777" w:rsidR="00193DCC" w:rsidRPr="00FE3627" w:rsidRDefault="00193DCC" w:rsidP="00781F80">
            <w:pPr>
              <w:pStyle w:val="afb"/>
            </w:pPr>
          </w:p>
        </w:tc>
        <w:tc>
          <w:tcPr>
            <w:tcW w:w="3690" w:type="pct"/>
          </w:tcPr>
          <w:p w14:paraId="1C4E4E3C" w14:textId="4050CEE8" w:rsidR="00193DCC" w:rsidRPr="00FE3627" w:rsidRDefault="004644A6" w:rsidP="00D67026">
            <w:pPr>
              <w:pStyle w:val="afb"/>
              <w:jc w:val="both"/>
            </w:pPr>
            <w:r w:rsidRPr="00FE3627">
              <w:t>Оформление</w:t>
            </w:r>
            <w:r w:rsidR="00193DCC" w:rsidRPr="00FE3627">
              <w:t xml:space="preserve"> </w:t>
            </w:r>
            <w:r w:rsidR="003E311B" w:rsidRPr="00FE3627">
              <w:t>каталогов типовых технологических процессов</w:t>
            </w:r>
          </w:p>
        </w:tc>
      </w:tr>
      <w:tr w:rsidR="00B02DFE" w:rsidRPr="00FE3627" w14:paraId="660A7C7D" w14:textId="77777777" w:rsidTr="00CC12B6">
        <w:trPr>
          <w:trHeight w:val="20"/>
        </w:trPr>
        <w:tc>
          <w:tcPr>
            <w:tcW w:w="1310" w:type="pct"/>
            <w:vMerge/>
          </w:tcPr>
          <w:p w14:paraId="79F07EE9" w14:textId="77777777" w:rsidR="00B02DFE" w:rsidRPr="00FE3627" w:rsidRDefault="00B02DFE" w:rsidP="00781F80">
            <w:pPr>
              <w:pStyle w:val="afb"/>
            </w:pPr>
          </w:p>
        </w:tc>
        <w:tc>
          <w:tcPr>
            <w:tcW w:w="3690" w:type="pct"/>
          </w:tcPr>
          <w:p w14:paraId="1A41B6B2" w14:textId="37FF7ED1" w:rsidR="00B02DFE" w:rsidRPr="00FE3627" w:rsidRDefault="00B02DFE" w:rsidP="00D67026">
            <w:pPr>
              <w:pStyle w:val="afb"/>
              <w:jc w:val="both"/>
            </w:pPr>
            <w:r w:rsidRPr="00FE3627">
              <w:t xml:space="preserve">Сбор и систематизация информации о </w:t>
            </w:r>
            <w:r w:rsidR="0032322A" w:rsidRPr="00FE3627">
              <w:t>дефектах</w:t>
            </w:r>
            <w:r w:rsidRPr="00FE3627">
              <w:t xml:space="preserve"> при изготовлении машиностроительных изделий</w:t>
            </w:r>
          </w:p>
        </w:tc>
      </w:tr>
      <w:tr w:rsidR="00B02DFE" w:rsidRPr="00FE3627" w14:paraId="660AEDD7" w14:textId="77777777" w:rsidTr="00CC12B6">
        <w:trPr>
          <w:trHeight w:val="20"/>
        </w:trPr>
        <w:tc>
          <w:tcPr>
            <w:tcW w:w="1310" w:type="pct"/>
            <w:vMerge/>
          </w:tcPr>
          <w:p w14:paraId="3B56BF99" w14:textId="77777777" w:rsidR="00B02DFE" w:rsidRPr="00FE3627" w:rsidRDefault="00B02DFE" w:rsidP="00781F80">
            <w:pPr>
              <w:pStyle w:val="afb"/>
            </w:pPr>
          </w:p>
        </w:tc>
        <w:tc>
          <w:tcPr>
            <w:tcW w:w="3690" w:type="pct"/>
          </w:tcPr>
          <w:p w14:paraId="0A01118C" w14:textId="75710378" w:rsidR="00B02DFE" w:rsidRPr="00FE3627" w:rsidRDefault="00B02DFE" w:rsidP="00D67026">
            <w:pPr>
              <w:pStyle w:val="afb"/>
              <w:jc w:val="both"/>
            </w:pPr>
            <w:r w:rsidRPr="00FE3627">
              <w:t>Сбор и систематизация информации о фактической трудоемкости изготовления машиностроительных изделий</w:t>
            </w:r>
          </w:p>
        </w:tc>
      </w:tr>
      <w:tr w:rsidR="00B02DFE" w:rsidRPr="00FE3627" w14:paraId="4E42165D" w14:textId="77777777" w:rsidTr="00CC12B6">
        <w:trPr>
          <w:trHeight w:val="20"/>
        </w:trPr>
        <w:tc>
          <w:tcPr>
            <w:tcW w:w="1310" w:type="pct"/>
            <w:vMerge/>
          </w:tcPr>
          <w:p w14:paraId="4C5343F8" w14:textId="77777777" w:rsidR="00B02DFE" w:rsidRPr="00FE3627" w:rsidRDefault="00B02DFE" w:rsidP="00781F80">
            <w:pPr>
              <w:pStyle w:val="afb"/>
            </w:pPr>
          </w:p>
        </w:tc>
        <w:tc>
          <w:tcPr>
            <w:tcW w:w="3690" w:type="pct"/>
          </w:tcPr>
          <w:p w14:paraId="31636C64" w14:textId="1527EFB3" w:rsidR="00B02DFE" w:rsidRPr="00FE3627" w:rsidRDefault="00B02DFE" w:rsidP="00D67026">
            <w:pPr>
              <w:pStyle w:val="afb"/>
              <w:jc w:val="both"/>
            </w:pPr>
            <w:r w:rsidRPr="00FE3627">
              <w:t>Сбор и систематизация информации о фактическом расходе материалов при изготовлении машиностроительных изделий</w:t>
            </w:r>
          </w:p>
        </w:tc>
      </w:tr>
      <w:tr w:rsidR="00B02DFE" w:rsidRPr="00FE3627" w14:paraId="15716508" w14:textId="77777777" w:rsidTr="00CC12B6">
        <w:trPr>
          <w:trHeight w:val="20"/>
        </w:trPr>
        <w:tc>
          <w:tcPr>
            <w:tcW w:w="1310" w:type="pct"/>
            <w:vMerge w:val="restart"/>
          </w:tcPr>
          <w:p w14:paraId="574D06C2" w14:textId="77777777" w:rsidR="00B02DFE" w:rsidRPr="00FE3627" w:rsidDel="002A1D54" w:rsidRDefault="00B02DFE" w:rsidP="00781F80">
            <w:pPr>
              <w:pStyle w:val="afb"/>
            </w:pPr>
            <w:r w:rsidRPr="00FE3627" w:rsidDel="002A1D54">
              <w:t>Необходимые умения</w:t>
            </w:r>
          </w:p>
        </w:tc>
        <w:tc>
          <w:tcPr>
            <w:tcW w:w="3690" w:type="pct"/>
          </w:tcPr>
          <w:p w14:paraId="41091B84" w14:textId="1459359C" w:rsidR="00B02DFE" w:rsidRPr="00FE3627" w:rsidRDefault="000A298C" w:rsidP="00D67026">
            <w:pPr>
              <w:pStyle w:val="afb"/>
              <w:jc w:val="both"/>
            </w:pPr>
            <w:r w:rsidRPr="00FE3627">
              <w:t>Искать необходимую для расчета количественных показателей технологичности конструкций машиностроительных изделий информацию в</w:t>
            </w:r>
            <w:r w:rsidR="00636EF9" w:rsidRPr="00FE3627">
              <w:t xml:space="preserve"> </w:t>
            </w:r>
            <w:r w:rsidRPr="00FE3627">
              <w:t>руководящих и нормативно-справочных документах</w:t>
            </w:r>
          </w:p>
        </w:tc>
      </w:tr>
      <w:tr w:rsidR="00B02DFE" w:rsidRPr="00FE3627" w14:paraId="5706D7BB" w14:textId="77777777" w:rsidTr="00CC12B6">
        <w:trPr>
          <w:trHeight w:val="20"/>
        </w:trPr>
        <w:tc>
          <w:tcPr>
            <w:tcW w:w="1310" w:type="pct"/>
            <w:vMerge/>
          </w:tcPr>
          <w:p w14:paraId="3A3DA1B9" w14:textId="77777777" w:rsidR="00B02DFE" w:rsidRPr="00FE3627" w:rsidDel="002A1D54" w:rsidRDefault="00B02DFE" w:rsidP="00781F80">
            <w:pPr>
              <w:pStyle w:val="afb"/>
            </w:pPr>
          </w:p>
        </w:tc>
        <w:tc>
          <w:tcPr>
            <w:tcW w:w="3690" w:type="pct"/>
          </w:tcPr>
          <w:p w14:paraId="69720A6D" w14:textId="0C7628D0" w:rsidR="00B02DFE" w:rsidRPr="00FE3627" w:rsidRDefault="005C0FBD" w:rsidP="00D67026">
            <w:pPr>
              <w:pStyle w:val="afb"/>
              <w:jc w:val="both"/>
            </w:pPr>
            <w:r w:rsidRPr="00FE3627">
              <w:t>Использовать прикладные компьютерные программы для расчета количественных показателей технологичности конструкций машиностроительных изделий</w:t>
            </w:r>
          </w:p>
        </w:tc>
      </w:tr>
      <w:tr w:rsidR="000A298C" w:rsidRPr="00FE3627" w14:paraId="310A14E4" w14:textId="77777777" w:rsidTr="00CC12B6">
        <w:trPr>
          <w:trHeight w:val="20"/>
        </w:trPr>
        <w:tc>
          <w:tcPr>
            <w:tcW w:w="1310" w:type="pct"/>
            <w:vMerge/>
          </w:tcPr>
          <w:p w14:paraId="1FD193B1" w14:textId="77777777" w:rsidR="000A298C" w:rsidRPr="00FE3627" w:rsidDel="002A1D54" w:rsidRDefault="000A298C" w:rsidP="00781F80">
            <w:pPr>
              <w:pStyle w:val="afb"/>
            </w:pPr>
          </w:p>
        </w:tc>
        <w:tc>
          <w:tcPr>
            <w:tcW w:w="3690" w:type="pct"/>
          </w:tcPr>
          <w:p w14:paraId="461BBC0D" w14:textId="35AD0952" w:rsidR="000A298C" w:rsidRPr="00FE3627" w:rsidRDefault="005C0FBD" w:rsidP="00D67026">
            <w:pPr>
              <w:pStyle w:val="afb"/>
              <w:jc w:val="both"/>
            </w:pPr>
            <w:r w:rsidRPr="00FE3627">
              <w:t>Использовать текстовые редакторы (процессоры) для оформления результатов расчета</w:t>
            </w:r>
            <w:r w:rsidR="00636EF9" w:rsidRPr="00FE3627">
              <w:t xml:space="preserve"> </w:t>
            </w:r>
            <w:r w:rsidRPr="00FE3627">
              <w:t>количественных показателей технологичности конструкций машиностроительных изделий</w:t>
            </w:r>
          </w:p>
        </w:tc>
      </w:tr>
      <w:tr w:rsidR="00F8221F" w:rsidRPr="00FE3627" w14:paraId="4AF8A9D4" w14:textId="77777777" w:rsidTr="00CC12B6">
        <w:trPr>
          <w:trHeight w:val="20"/>
        </w:trPr>
        <w:tc>
          <w:tcPr>
            <w:tcW w:w="1310" w:type="pct"/>
            <w:vMerge/>
          </w:tcPr>
          <w:p w14:paraId="2E26B210" w14:textId="77777777" w:rsidR="00F8221F" w:rsidRPr="00FE3627" w:rsidDel="002A1D54" w:rsidRDefault="00F8221F" w:rsidP="00781F80">
            <w:pPr>
              <w:pStyle w:val="afb"/>
            </w:pPr>
          </w:p>
        </w:tc>
        <w:tc>
          <w:tcPr>
            <w:tcW w:w="3690" w:type="pct"/>
          </w:tcPr>
          <w:p w14:paraId="1D89CFE1" w14:textId="209B9E83" w:rsidR="00F8221F" w:rsidRPr="00FE3627" w:rsidRDefault="0043296C" w:rsidP="00D67026">
            <w:pPr>
              <w:pStyle w:val="afb"/>
              <w:jc w:val="both"/>
            </w:pPr>
            <w:r w:rsidRPr="00FE3627">
              <w:t xml:space="preserve">Искать необходимую для </w:t>
            </w:r>
            <w:r w:rsidR="00581533" w:rsidRPr="00FE3627">
              <w:t>технологического нормирования</w:t>
            </w:r>
            <w:r w:rsidRPr="00FE3627">
              <w:t xml:space="preserve"> технологических процессов изготовления машиностроительных изделий информацию в руководящих и нормативно-справочных документах</w:t>
            </w:r>
          </w:p>
        </w:tc>
      </w:tr>
      <w:tr w:rsidR="00F8221F" w:rsidRPr="00FE3627" w14:paraId="3003546D" w14:textId="77777777" w:rsidTr="00CC12B6">
        <w:trPr>
          <w:trHeight w:val="20"/>
        </w:trPr>
        <w:tc>
          <w:tcPr>
            <w:tcW w:w="1310" w:type="pct"/>
            <w:vMerge/>
          </w:tcPr>
          <w:p w14:paraId="032CDA1B" w14:textId="77777777" w:rsidR="00F8221F" w:rsidRPr="00FE3627" w:rsidDel="002A1D54" w:rsidRDefault="00F8221F" w:rsidP="00781F80">
            <w:pPr>
              <w:pStyle w:val="afb"/>
            </w:pPr>
          </w:p>
        </w:tc>
        <w:tc>
          <w:tcPr>
            <w:tcW w:w="3690" w:type="pct"/>
          </w:tcPr>
          <w:p w14:paraId="6AB800CB" w14:textId="5E3B5102" w:rsidR="003035B4" w:rsidRPr="00FE3627" w:rsidRDefault="0043296C" w:rsidP="00D67026">
            <w:pPr>
              <w:pStyle w:val="afb"/>
              <w:jc w:val="both"/>
            </w:pPr>
            <w:r w:rsidRPr="00FE3627">
              <w:t>Использовать CAPP-системы</w:t>
            </w:r>
            <w:r w:rsidR="003A1210" w:rsidRPr="00FE3627">
              <w:t xml:space="preserve"> </w:t>
            </w:r>
            <w:r w:rsidR="00581533" w:rsidRPr="00FE3627">
              <w:t xml:space="preserve">для технологического нормирования </w:t>
            </w:r>
            <w:r w:rsidRPr="00FE3627">
              <w:t>технологических процессов изготовления машиностроительных изделий</w:t>
            </w:r>
          </w:p>
        </w:tc>
      </w:tr>
      <w:tr w:rsidR="00121817" w:rsidRPr="00FE3627" w14:paraId="4403E300" w14:textId="77777777" w:rsidTr="00CC12B6">
        <w:trPr>
          <w:trHeight w:val="20"/>
        </w:trPr>
        <w:tc>
          <w:tcPr>
            <w:tcW w:w="1310" w:type="pct"/>
            <w:vMerge/>
          </w:tcPr>
          <w:p w14:paraId="04BCF3F2" w14:textId="77777777" w:rsidR="00121817" w:rsidRPr="00FE3627" w:rsidDel="002A1D54" w:rsidRDefault="00121817" w:rsidP="00781F80">
            <w:pPr>
              <w:pStyle w:val="afb"/>
            </w:pPr>
          </w:p>
        </w:tc>
        <w:tc>
          <w:tcPr>
            <w:tcW w:w="3690" w:type="pct"/>
          </w:tcPr>
          <w:p w14:paraId="5FE735B2" w14:textId="589443D2" w:rsidR="00121817" w:rsidRPr="00FE3627" w:rsidRDefault="00121817" w:rsidP="00D67026">
            <w:pPr>
              <w:pStyle w:val="afb"/>
              <w:jc w:val="both"/>
            </w:pPr>
            <w:r w:rsidRPr="00FE3627">
              <w:t>Получать, отправлять, пересылать сообщения и документы по электронной почте и с использованием ECM-системы</w:t>
            </w:r>
          </w:p>
        </w:tc>
      </w:tr>
      <w:tr w:rsidR="00F8221F" w:rsidRPr="00FE3627" w14:paraId="59FBEA16" w14:textId="77777777" w:rsidTr="00CC12B6">
        <w:trPr>
          <w:trHeight w:val="20"/>
        </w:trPr>
        <w:tc>
          <w:tcPr>
            <w:tcW w:w="1310" w:type="pct"/>
            <w:vMerge/>
          </w:tcPr>
          <w:p w14:paraId="338446D1" w14:textId="77777777" w:rsidR="00F8221F" w:rsidRPr="00FE3627" w:rsidDel="002A1D54" w:rsidRDefault="00F8221F" w:rsidP="00781F80">
            <w:pPr>
              <w:pStyle w:val="afb"/>
            </w:pPr>
          </w:p>
        </w:tc>
        <w:tc>
          <w:tcPr>
            <w:tcW w:w="3690" w:type="pct"/>
          </w:tcPr>
          <w:p w14:paraId="749D84C8" w14:textId="46B25FEC" w:rsidR="00F8221F" w:rsidRPr="00FE3627" w:rsidRDefault="00121817" w:rsidP="00D67026">
            <w:pPr>
              <w:pStyle w:val="afb"/>
              <w:jc w:val="both"/>
            </w:pPr>
            <w:r w:rsidRPr="00FE3627">
              <w:t>Редактировать с использованием CAPP-систем</w:t>
            </w:r>
            <w:r w:rsidR="00636EF9" w:rsidRPr="00FE3627">
              <w:t xml:space="preserve"> </w:t>
            </w:r>
            <w:r w:rsidRPr="00FE3627">
              <w:t>технологическую документацию</w:t>
            </w:r>
          </w:p>
        </w:tc>
      </w:tr>
      <w:tr w:rsidR="000A298C" w:rsidRPr="00FE3627" w14:paraId="77B7455E" w14:textId="77777777" w:rsidTr="00CC12B6">
        <w:trPr>
          <w:trHeight w:val="20"/>
        </w:trPr>
        <w:tc>
          <w:tcPr>
            <w:tcW w:w="1310" w:type="pct"/>
            <w:vMerge/>
          </w:tcPr>
          <w:p w14:paraId="0FCE6E65" w14:textId="77777777" w:rsidR="000A298C" w:rsidRPr="00FE3627" w:rsidDel="002A1D54" w:rsidRDefault="000A298C" w:rsidP="00781F80">
            <w:pPr>
              <w:pStyle w:val="afb"/>
            </w:pPr>
          </w:p>
        </w:tc>
        <w:tc>
          <w:tcPr>
            <w:tcW w:w="3690" w:type="pct"/>
          </w:tcPr>
          <w:p w14:paraId="7D6DC8A4" w14:textId="39B3C6FA" w:rsidR="000A298C" w:rsidRPr="00FE3627" w:rsidRDefault="00512799" w:rsidP="00D67026">
            <w:pPr>
              <w:pStyle w:val="afb"/>
              <w:jc w:val="both"/>
            </w:pPr>
            <w:r w:rsidRPr="00FE3627">
              <w:t>Использовать текстовые редакторы (процессоры) и</w:t>
            </w:r>
            <w:r w:rsidR="00E8006F" w:rsidRPr="00FE3627">
              <w:t xml:space="preserve"> </w:t>
            </w:r>
            <w:r w:rsidR="00116CDC" w:rsidRPr="00FE3627">
              <w:t>системы автоматизированного проектирования (</w:t>
            </w:r>
            <w:r w:rsidR="00DC7F43" w:rsidRPr="00FE3627">
              <w:t xml:space="preserve">далее – </w:t>
            </w:r>
            <w:r w:rsidR="00E8006F" w:rsidRPr="00FE3627">
              <w:t>CAD-системы</w:t>
            </w:r>
            <w:r w:rsidR="00116CDC" w:rsidRPr="00FE3627">
              <w:t>)</w:t>
            </w:r>
            <w:r w:rsidR="00E8006F" w:rsidRPr="00FE3627">
              <w:t xml:space="preserve"> для оформления каталогов типовых технологических процессов</w:t>
            </w:r>
            <w:r w:rsidRPr="00FE3627">
              <w:t xml:space="preserve"> </w:t>
            </w:r>
          </w:p>
        </w:tc>
      </w:tr>
      <w:tr w:rsidR="000A298C" w:rsidRPr="00FE3627" w14:paraId="3131BACD" w14:textId="77777777" w:rsidTr="00CC12B6">
        <w:trPr>
          <w:trHeight w:val="20"/>
        </w:trPr>
        <w:tc>
          <w:tcPr>
            <w:tcW w:w="1310" w:type="pct"/>
            <w:vMerge/>
          </w:tcPr>
          <w:p w14:paraId="47D77068" w14:textId="77777777" w:rsidR="000A298C" w:rsidRPr="00FE3627" w:rsidDel="002A1D54" w:rsidRDefault="000A298C" w:rsidP="00781F80">
            <w:pPr>
              <w:pStyle w:val="afb"/>
            </w:pPr>
          </w:p>
        </w:tc>
        <w:tc>
          <w:tcPr>
            <w:tcW w:w="3690" w:type="pct"/>
          </w:tcPr>
          <w:p w14:paraId="2F0014FB" w14:textId="3F897058" w:rsidR="000A298C" w:rsidRPr="00FE3627" w:rsidRDefault="00111965" w:rsidP="00D67026">
            <w:pPr>
              <w:pStyle w:val="afb"/>
              <w:jc w:val="both"/>
            </w:pPr>
            <w:r w:rsidRPr="00FE3627">
              <w:t>Просматривать с использованием MES</w:t>
            </w:r>
            <w:r w:rsidR="00CB092C" w:rsidRPr="00FE3627">
              <w:t>-систем</w:t>
            </w:r>
            <w:r w:rsidR="00E657C1" w:rsidRPr="00FE3627">
              <w:t>ы</w:t>
            </w:r>
            <w:r w:rsidRPr="00FE3627">
              <w:t xml:space="preserve">, </w:t>
            </w:r>
            <w:r w:rsidR="002C22B4" w:rsidRPr="002C22B4">
              <w:t xml:space="preserve">системы планирования ресурсов предприятия (далее – </w:t>
            </w:r>
            <w:r w:rsidRPr="00FE3627">
              <w:t>ERP</w:t>
            </w:r>
            <w:r w:rsidR="00CB092C" w:rsidRPr="00FE3627">
              <w:t>-систем</w:t>
            </w:r>
            <w:r w:rsidR="00E657C1" w:rsidRPr="00FE3627">
              <w:t>ы</w:t>
            </w:r>
            <w:r w:rsidR="002C22B4">
              <w:t>)</w:t>
            </w:r>
            <w:r w:rsidR="00E657C1" w:rsidRPr="00FE3627">
              <w:t xml:space="preserve"> </w:t>
            </w:r>
            <w:r w:rsidR="00DC7F43" w:rsidRPr="00FE3627">
              <w:t>организации</w:t>
            </w:r>
            <w:r w:rsidRPr="00FE3627">
              <w:t xml:space="preserve"> акты о браке</w:t>
            </w:r>
          </w:p>
        </w:tc>
      </w:tr>
      <w:tr w:rsidR="00111965" w:rsidRPr="00FE3627" w14:paraId="5040B3DB" w14:textId="77777777" w:rsidTr="00CC12B6">
        <w:trPr>
          <w:trHeight w:val="20"/>
        </w:trPr>
        <w:tc>
          <w:tcPr>
            <w:tcW w:w="1310" w:type="pct"/>
            <w:vMerge/>
          </w:tcPr>
          <w:p w14:paraId="3660F181" w14:textId="3C6B112A" w:rsidR="00111965" w:rsidRPr="00FE3627" w:rsidDel="002A1D54" w:rsidRDefault="00111965" w:rsidP="00781F80">
            <w:pPr>
              <w:pStyle w:val="afb"/>
            </w:pPr>
          </w:p>
        </w:tc>
        <w:tc>
          <w:tcPr>
            <w:tcW w:w="3690" w:type="pct"/>
          </w:tcPr>
          <w:p w14:paraId="401DBF4D" w14:textId="797BD7D4" w:rsidR="00111965" w:rsidRPr="00FE3627" w:rsidRDefault="005974F2" w:rsidP="00D67026">
            <w:pPr>
              <w:pStyle w:val="afb"/>
              <w:jc w:val="both"/>
            </w:pPr>
            <w:r w:rsidRPr="00FE3627">
              <w:t xml:space="preserve">Группировать </w:t>
            </w:r>
            <w:r w:rsidR="0032322A" w:rsidRPr="00FE3627">
              <w:t>дефекты</w:t>
            </w:r>
            <w:r w:rsidRPr="00FE3627">
              <w:t xml:space="preserve"> по причинам, месту, времени возникновения, исполнителям, внешним условиям, частоте появления</w:t>
            </w:r>
          </w:p>
        </w:tc>
      </w:tr>
      <w:tr w:rsidR="009F5425" w:rsidRPr="00FE3627" w14:paraId="3BC92E0B" w14:textId="77777777" w:rsidTr="00CC12B6">
        <w:trPr>
          <w:trHeight w:val="20"/>
        </w:trPr>
        <w:tc>
          <w:tcPr>
            <w:tcW w:w="1310" w:type="pct"/>
            <w:vMerge/>
          </w:tcPr>
          <w:p w14:paraId="1F039B7A" w14:textId="77777777" w:rsidR="009F5425" w:rsidRPr="00FE3627" w:rsidDel="002A1D54" w:rsidRDefault="009F5425" w:rsidP="00781F80">
            <w:pPr>
              <w:pStyle w:val="afb"/>
            </w:pPr>
          </w:p>
        </w:tc>
        <w:tc>
          <w:tcPr>
            <w:tcW w:w="3690" w:type="pct"/>
          </w:tcPr>
          <w:p w14:paraId="68706B17" w14:textId="43BE453B" w:rsidR="009F5425" w:rsidRPr="00FE3627" w:rsidRDefault="009F5425" w:rsidP="00D67026">
            <w:pPr>
              <w:pStyle w:val="afb"/>
              <w:jc w:val="both"/>
            </w:pPr>
            <w:r w:rsidRPr="00FE3627">
              <w:t>Использовать текстовые редакторы (процессоры) для оформления отчета о браке при изготовлении машиностроительных изделий</w:t>
            </w:r>
          </w:p>
        </w:tc>
      </w:tr>
      <w:tr w:rsidR="009F5425" w:rsidRPr="00FE3627" w14:paraId="154A60C3" w14:textId="77777777" w:rsidTr="00CC12B6">
        <w:trPr>
          <w:trHeight w:val="20"/>
        </w:trPr>
        <w:tc>
          <w:tcPr>
            <w:tcW w:w="1310" w:type="pct"/>
            <w:vMerge/>
          </w:tcPr>
          <w:p w14:paraId="73406E5D" w14:textId="77777777" w:rsidR="009F5425" w:rsidRPr="00FE3627" w:rsidDel="002A1D54" w:rsidRDefault="009F5425" w:rsidP="00781F80">
            <w:pPr>
              <w:pStyle w:val="afb"/>
            </w:pPr>
          </w:p>
        </w:tc>
        <w:tc>
          <w:tcPr>
            <w:tcW w:w="3690" w:type="pct"/>
          </w:tcPr>
          <w:p w14:paraId="09D6ECE2" w14:textId="5696345F" w:rsidR="009F5425" w:rsidRPr="00FE3627" w:rsidRDefault="00F77859" w:rsidP="00D67026">
            <w:pPr>
              <w:pStyle w:val="afb"/>
              <w:jc w:val="both"/>
            </w:pPr>
            <w:r w:rsidRPr="00FE3627">
              <w:t>Фиксировать фактическ</w:t>
            </w:r>
            <w:r w:rsidR="00CC53AB" w:rsidRPr="00FE3627">
              <w:t>ие затраты</w:t>
            </w:r>
            <w:r w:rsidRPr="00FE3627">
              <w:t xml:space="preserve"> врем</w:t>
            </w:r>
            <w:r w:rsidR="00CC53AB" w:rsidRPr="00FE3627">
              <w:t>ени</w:t>
            </w:r>
            <w:r w:rsidRPr="00FE3627">
              <w:t xml:space="preserve"> </w:t>
            </w:r>
            <w:r w:rsidR="00804F2C">
              <w:t>на</w:t>
            </w:r>
            <w:r w:rsidRPr="00FE3627">
              <w:t xml:space="preserve"> изготовлени</w:t>
            </w:r>
            <w:r w:rsidR="00804F2C">
              <w:t>е</w:t>
            </w:r>
            <w:r w:rsidRPr="00FE3627">
              <w:t xml:space="preserve"> машиностроительных изделий</w:t>
            </w:r>
          </w:p>
        </w:tc>
      </w:tr>
      <w:tr w:rsidR="009F5425" w:rsidRPr="00FE3627" w14:paraId="58F95F25" w14:textId="77777777" w:rsidTr="00CC12B6">
        <w:trPr>
          <w:trHeight w:val="20"/>
        </w:trPr>
        <w:tc>
          <w:tcPr>
            <w:tcW w:w="1310" w:type="pct"/>
            <w:vMerge/>
          </w:tcPr>
          <w:p w14:paraId="7A889365" w14:textId="77777777" w:rsidR="009F5425" w:rsidRPr="00FE3627" w:rsidDel="002A1D54" w:rsidRDefault="009F5425" w:rsidP="00781F80">
            <w:pPr>
              <w:pStyle w:val="afb"/>
            </w:pPr>
          </w:p>
        </w:tc>
        <w:tc>
          <w:tcPr>
            <w:tcW w:w="3690" w:type="pct"/>
          </w:tcPr>
          <w:p w14:paraId="648B8EFD" w14:textId="590086D3" w:rsidR="009F5425" w:rsidRPr="00FE3627" w:rsidRDefault="00F77859" w:rsidP="00D67026">
            <w:pPr>
              <w:pStyle w:val="afb"/>
              <w:jc w:val="both"/>
            </w:pPr>
            <w:r w:rsidRPr="00FE3627">
              <w:t xml:space="preserve">Использовать текстовые редакторы (процессоры) для оформления отчетов </w:t>
            </w:r>
            <w:r w:rsidR="00CC53AB" w:rsidRPr="00FE3627">
              <w:t>о фактическом расходе производственных ресурсов</w:t>
            </w:r>
          </w:p>
        </w:tc>
      </w:tr>
      <w:tr w:rsidR="009F5425" w:rsidRPr="00FE3627" w14:paraId="62FFBF2A" w14:textId="77777777" w:rsidTr="00CC12B6">
        <w:trPr>
          <w:trHeight w:val="20"/>
        </w:trPr>
        <w:tc>
          <w:tcPr>
            <w:tcW w:w="1310" w:type="pct"/>
            <w:vMerge/>
          </w:tcPr>
          <w:p w14:paraId="0267840C" w14:textId="77777777" w:rsidR="009F5425" w:rsidRPr="00FE3627" w:rsidDel="002A1D54" w:rsidRDefault="009F5425" w:rsidP="00781F80">
            <w:pPr>
              <w:pStyle w:val="afb"/>
            </w:pPr>
          </w:p>
        </w:tc>
        <w:tc>
          <w:tcPr>
            <w:tcW w:w="3690" w:type="pct"/>
          </w:tcPr>
          <w:p w14:paraId="58417A5A" w14:textId="7F1D2679" w:rsidR="009F5425" w:rsidRPr="00FE3627" w:rsidRDefault="00F8221F" w:rsidP="00D67026">
            <w:pPr>
              <w:pStyle w:val="afb"/>
              <w:jc w:val="both"/>
            </w:pPr>
            <w:r w:rsidRPr="00FE3627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B02DFE" w:rsidRPr="00FE3627" w14:paraId="27A7894F" w14:textId="77777777" w:rsidTr="00CC12B6">
        <w:trPr>
          <w:trHeight w:val="20"/>
        </w:trPr>
        <w:tc>
          <w:tcPr>
            <w:tcW w:w="1310" w:type="pct"/>
            <w:vMerge w:val="restart"/>
          </w:tcPr>
          <w:p w14:paraId="7DF00621" w14:textId="77777777" w:rsidR="00B02DFE" w:rsidRPr="00FE3627" w:rsidRDefault="00B02DFE" w:rsidP="00781F80">
            <w:pPr>
              <w:pStyle w:val="afb"/>
            </w:pPr>
            <w:r w:rsidRPr="00FE3627" w:rsidDel="002A1D54">
              <w:t>Необходимые знания</w:t>
            </w:r>
          </w:p>
        </w:tc>
        <w:tc>
          <w:tcPr>
            <w:tcW w:w="3690" w:type="pct"/>
          </w:tcPr>
          <w:p w14:paraId="7C280DD4" w14:textId="2633828E" w:rsidR="00B02DFE" w:rsidRPr="00FE3627" w:rsidRDefault="00C134A4" w:rsidP="00D67026">
            <w:pPr>
              <w:pStyle w:val="afb"/>
              <w:jc w:val="both"/>
            </w:pPr>
            <w:r w:rsidRPr="00FE3627">
              <w:t>Нормативно-технические и руководящие документы в области технологичности машиностроительных изделий</w:t>
            </w:r>
          </w:p>
        </w:tc>
      </w:tr>
      <w:tr w:rsidR="00237A9A" w:rsidRPr="00FE3627" w14:paraId="6D9C44E1" w14:textId="77777777" w:rsidTr="00CC12B6">
        <w:trPr>
          <w:trHeight w:val="20"/>
        </w:trPr>
        <w:tc>
          <w:tcPr>
            <w:tcW w:w="1310" w:type="pct"/>
            <w:vMerge/>
          </w:tcPr>
          <w:p w14:paraId="68F4861E" w14:textId="77777777" w:rsidR="00237A9A" w:rsidRPr="00FE3627" w:rsidDel="002A1D54" w:rsidRDefault="00237A9A" w:rsidP="00781F80">
            <w:pPr>
              <w:pStyle w:val="afb"/>
            </w:pPr>
          </w:p>
        </w:tc>
        <w:tc>
          <w:tcPr>
            <w:tcW w:w="3690" w:type="pct"/>
          </w:tcPr>
          <w:p w14:paraId="07CA0E89" w14:textId="442F5474" w:rsidR="00237A9A" w:rsidRPr="00FE3627" w:rsidRDefault="00C134A4" w:rsidP="00D67026">
            <w:pPr>
              <w:pStyle w:val="afb"/>
              <w:jc w:val="both"/>
            </w:pPr>
            <w:r w:rsidRPr="00FE3627">
              <w:t>Основные показатели количественной оценки технологичности конструкции машиностроительных изделий</w:t>
            </w:r>
          </w:p>
        </w:tc>
      </w:tr>
      <w:tr w:rsidR="00237A9A" w:rsidRPr="00FE3627" w14:paraId="33F2A0F8" w14:textId="77777777" w:rsidTr="00CC12B6">
        <w:trPr>
          <w:trHeight w:val="20"/>
        </w:trPr>
        <w:tc>
          <w:tcPr>
            <w:tcW w:w="1310" w:type="pct"/>
            <w:vMerge/>
          </w:tcPr>
          <w:p w14:paraId="6474383E" w14:textId="77777777" w:rsidR="00237A9A" w:rsidRPr="00FE3627" w:rsidDel="002A1D54" w:rsidRDefault="00237A9A" w:rsidP="00781F80">
            <w:pPr>
              <w:pStyle w:val="afb"/>
            </w:pPr>
          </w:p>
        </w:tc>
        <w:tc>
          <w:tcPr>
            <w:tcW w:w="3690" w:type="pct"/>
          </w:tcPr>
          <w:p w14:paraId="599E9623" w14:textId="30F04598" w:rsidR="00237A9A" w:rsidRPr="00FE3627" w:rsidRDefault="00C134A4" w:rsidP="00D67026">
            <w:pPr>
              <w:pStyle w:val="afb"/>
              <w:jc w:val="both"/>
            </w:pPr>
            <w:r w:rsidRPr="00FE3627">
              <w:t>Последовательность действий при расчете количественных показателей</w:t>
            </w:r>
            <w:r w:rsidR="006C68DE" w:rsidRPr="00FE3627">
              <w:t xml:space="preserve"> </w:t>
            </w:r>
            <w:r w:rsidRPr="00FE3627">
              <w:t>технологичности конструкции машиностроительных изделий</w:t>
            </w:r>
          </w:p>
        </w:tc>
      </w:tr>
      <w:tr w:rsidR="00781724" w:rsidRPr="00FE3627" w14:paraId="557E9479" w14:textId="77777777" w:rsidTr="00CC12B6">
        <w:trPr>
          <w:trHeight w:val="20"/>
        </w:trPr>
        <w:tc>
          <w:tcPr>
            <w:tcW w:w="1310" w:type="pct"/>
            <w:vMerge/>
          </w:tcPr>
          <w:p w14:paraId="7D85A43E" w14:textId="77777777" w:rsidR="00781724" w:rsidRPr="00FE3627" w:rsidDel="002A1D54" w:rsidRDefault="00781724" w:rsidP="00781F80">
            <w:pPr>
              <w:pStyle w:val="afb"/>
            </w:pPr>
          </w:p>
        </w:tc>
        <w:tc>
          <w:tcPr>
            <w:tcW w:w="3690" w:type="pct"/>
          </w:tcPr>
          <w:p w14:paraId="0AFAE061" w14:textId="7412B860" w:rsidR="00781724" w:rsidRPr="00FE3627" w:rsidRDefault="00781724" w:rsidP="00D67026">
            <w:pPr>
              <w:pStyle w:val="afb"/>
              <w:jc w:val="both"/>
            </w:pPr>
            <w:r w:rsidRPr="00FE3627">
              <w:t>Прикладные программы для вычислений и инженерных расчетов: наименования, возможности и порядок работы в них</w:t>
            </w:r>
          </w:p>
        </w:tc>
      </w:tr>
      <w:tr w:rsidR="00781724" w:rsidRPr="00FE3627" w14:paraId="01277EBA" w14:textId="77777777" w:rsidTr="00CC12B6">
        <w:trPr>
          <w:trHeight w:val="20"/>
        </w:trPr>
        <w:tc>
          <w:tcPr>
            <w:tcW w:w="1310" w:type="pct"/>
            <w:vMerge/>
          </w:tcPr>
          <w:p w14:paraId="6906F391" w14:textId="77777777" w:rsidR="00781724" w:rsidRPr="00FE3627" w:rsidDel="002A1D54" w:rsidRDefault="00781724" w:rsidP="00781F80">
            <w:pPr>
              <w:pStyle w:val="afb"/>
            </w:pPr>
          </w:p>
        </w:tc>
        <w:tc>
          <w:tcPr>
            <w:tcW w:w="3690" w:type="pct"/>
          </w:tcPr>
          <w:p w14:paraId="4ABAF3CB" w14:textId="1BA15D76" w:rsidR="00781724" w:rsidRPr="00FE3627" w:rsidRDefault="00781724" w:rsidP="00D67026">
            <w:pPr>
              <w:pStyle w:val="afb"/>
              <w:jc w:val="both"/>
            </w:pPr>
            <w:r w:rsidRPr="00FE3627">
              <w:t>Правила оформления технических отчетов</w:t>
            </w:r>
          </w:p>
        </w:tc>
      </w:tr>
      <w:tr w:rsidR="00781724" w:rsidRPr="00FE3627" w14:paraId="345A3374" w14:textId="77777777" w:rsidTr="00CC12B6">
        <w:trPr>
          <w:trHeight w:val="20"/>
        </w:trPr>
        <w:tc>
          <w:tcPr>
            <w:tcW w:w="1310" w:type="pct"/>
            <w:vMerge/>
          </w:tcPr>
          <w:p w14:paraId="4744407B" w14:textId="77777777" w:rsidR="00781724" w:rsidRPr="00FE3627" w:rsidDel="002A1D54" w:rsidRDefault="00781724" w:rsidP="00781F80">
            <w:pPr>
              <w:pStyle w:val="afb"/>
            </w:pPr>
          </w:p>
        </w:tc>
        <w:tc>
          <w:tcPr>
            <w:tcW w:w="3690" w:type="pct"/>
          </w:tcPr>
          <w:p w14:paraId="206A981C" w14:textId="188B3A68" w:rsidR="00781724" w:rsidRPr="00FE3627" w:rsidRDefault="00781724" w:rsidP="00D67026">
            <w:pPr>
              <w:pStyle w:val="afb"/>
              <w:jc w:val="both"/>
            </w:pPr>
            <w:r w:rsidRPr="00FE3627">
              <w:t>Текстовые редакторы (процессоры): наименования, возможности и порядок работы в них</w:t>
            </w:r>
          </w:p>
        </w:tc>
      </w:tr>
      <w:tr w:rsidR="00781724" w:rsidRPr="00FE3627" w14:paraId="4D8BF276" w14:textId="77777777" w:rsidTr="00CC12B6">
        <w:trPr>
          <w:trHeight w:val="20"/>
        </w:trPr>
        <w:tc>
          <w:tcPr>
            <w:tcW w:w="1310" w:type="pct"/>
            <w:vMerge/>
          </w:tcPr>
          <w:p w14:paraId="6902A88E" w14:textId="77777777" w:rsidR="00781724" w:rsidRPr="00FE3627" w:rsidDel="002A1D54" w:rsidRDefault="00781724" w:rsidP="00781F80">
            <w:pPr>
              <w:pStyle w:val="afb"/>
            </w:pPr>
          </w:p>
        </w:tc>
        <w:tc>
          <w:tcPr>
            <w:tcW w:w="3690" w:type="pct"/>
          </w:tcPr>
          <w:p w14:paraId="26094AEB" w14:textId="1E3F3416" w:rsidR="00781724" w:rsidRPr="00FE3627" w:rsidRDefault="00781724" w:rsidP="00D67026">
            <w:pPr>
              <w:pStyle w:val="afb"/>
              <w:jc w:val="both"/>
            </w:pPr>
            <w:r w:rsidRPr="00FE3627">
              <w:t xml:space="preserve">Способы </w:t>
            </w:r>
            <w:r w:rsidR="0032322A" w:rsidRPr="00FE3627">
              <w:t xml:space="preserve">технологического </w:t>
            </w:r>
            <w:r w:rsidRPr="00FE3627">
              <w:t xml:space="preserve">нормирования работ, их </w:t>
            </w:r>
            <w:r w:rsidR="006C68DE" w:rsidRPr="00FE3627">
              <w:t>особенности и области применения</w:t>
            </w:r>
          </w:p>
        </w:tc>
      </w:tr>
      <w:tr w:rsidR="00781724" w:rsidRPr="00FE3627" w14:paraId="1F3D28EF" w14:textId="77777777" w:rsidTr="00CC12B6">
        <w:trPr>
          <w:trHeight w:val="20"/>
        </w:trPr>
        <w:tc>
          <w:tcPr>
            <w:tcW w:w="1310" w:type="pct"/>
            <w:vMerge/>
          </w:tcPr>
          <w:p w14:paraId="0C7209A1" w14:textId="77777777" w:rsidR="00781724" w:rsidRPr="00FE3627" w:rsidDel="002A1D54" w:rsidRDefault="00781724" w:rsidP="00781F80">
            <w:pPr>
              <w:pStyle w:val="afb"/>
            </w:pPr>
          </w:p>
        </w:tc>
        <w:tc>
          <w:tcPr>
            <w:tcW w:w="3690" w:type="pct"/>
          </w:tcPr>
          <w:p w14:paraId="0DE82E19" w14:textId="2274A253" w:rsidR="00781724" w:rsidRPr="00FE3627" w:rsidRDefault="00781724" w:rsidP="00D67026">
            <w:pPr>
              <w:pStyle w:val="afb"/>
              <w:jc w:val="both"/>
            </w:pPr>
            <w:r w:rsidRPr="00FE3627">
              <w:t xml:space="preserve">Порядок </w:t>
            </w:r>
            <w:r w:rsidR="00581533" w:rsidRPr="00FE3627">
              <w:t>технологического нормирования</w:t>
            </w:r>
            <w:r w:rsidRPr="00FE3627">
              <w:t xml:space="preserve"> изготовлени</w:t>
            </w:r>
            <w:r w:rsidR="00581533" w:rsidRPr="00FE3627">
              <w:t>я</w:t>
            </w:r>
            <w:r w:rsidRPr="00FE3627">
              <w:t xml:space="preserve"> машиностроительных изделий</w:t>
            </w:r>
          </w:p>
        </w:tc>
      </w:tr>
      <w:tr w:rsidR="00781724" w:rsidRPr="00FE3627" w14:paraId="7CF4D3EC" w14:textId="77777777" w:rsidTr="00CC12B6">
        <w:trPr>
          <w:trHeight w:val="20"/>
        </w:trPr>
        <w:tc>
          <w:tcPr>
            <w:tcW w:w="1310" w:type="pct"/>
            <w:vMerge/>
          </w:tcPr>
          <w:p w14:paraId="6C694F68" w14:textId="77777777" w:rsidR="00781724" w:rsidRPr="00FE3627" w:rsidDel="002A1D54" w:rsidRDefault="00781724" w:rsidP="00781F80">
            <w:pPr>
              <w:pStyle w:val="afb"/>
            </w:pPr>
          </w:p>
        </w:tc>
        <w:tc>
          <w:tcPr>
            <w:tcW w:w="3690" w:type="pct"/>
          </w:tcPr>
          <w:p w14:paraId="1F18294B" w14:textId="1A8743E1" w:rsidR="00781724" w:rsidRPr="00FE3627" w:rsidRDefault="00781724" w:rsidP="00D67026">
            <w:pPr>
              <w:pStyle w:val="afb"/>
              <w:jc w:val="both"/>
            </w:pPr>
            <w:r w:rsidRPr="00FE3627">
              <w:t xml:space="preserve">Нормативно-технические и руководящие документы по </w:t>
            </w:r>
            <w:r w:rsidR="00581533" w:rsidRPr="00FE3627">
              <w:t>технологическому нормированию</w:t>
            </w:r>
            <w:r w:rsidRPr="00FE3627">
              <w:t xml:space="preserve"> изготовления машиностроительных изделий</w:t>
            </w:r>
          </w:p>
        </w:tc>
      </w:tr>
      <w:tr w:rsidR="00781724" w:rsidRPr="00FE3627" w14:paraId="52BFC7AA" w14:textId="77777777" w:rsidTr="00CC12B6">
        <w:trPr>
          <w:trHeight w:val="20"/>
        </w:trPr>
        <w:tc>
          <w:tcPr>
            <w:tcW w:w="1310" w:type="pct"/>
            <w:vMerge/>
          </w:tcPr>
          <w:p w14:paraId="12472B17" w14:textId="77777777" w:rsidR="00781724" w:rsidRPr="00FE3627" w:rsidDel="002A1D54" w:rsidRDefault="00781724" w:rsidP="00781F80">
            <w:pPr>
              <w:pStyle w:val="afb"/>
            </w:pPr>
          </w:p>
        </w:tc>
        <w:tc>
          <w:tcPr>
            <w:tcW w:w="3690" w:type="pct"/>
          </w:tcPr>
          <w:p w14:paraId="4F4CDCCF" w14:textId="66955C4B" w:rsidR="00781724" w:rsidRPr="00FE3627" w:rsidRDefault="00B1769F" w:rsidP="00D67026">
            <w:pPr>
              <w:pStyle w:val="afb"/>
              <w:jc w:val="both"/>
            </w:pPr>
            <w:r w:rsidRPr="00FE3627">
              <w:t>CAPP-системы: наименования, возможности и порядок работы в них</w:t>
            </w:r>
          </w:p>
        </w:tc>
      </w:tr>
      <w:tr w:rsidR="00781724" w:rsidRPr="00FE3627" w14:paraId="22D8827A" w14:textId="77777777" w:rsidTr="00CC12B6">
        <w:trPr>
          <w:trHeight w:val="20"/>
        </w:trPr>
        <w:tc>
          <w:tcPr>
            <w:tcW w:w="1310" w:type="pct"/>
            <w:vMerge/>
          </w:tcPr>
          <w:p w14:paraId="075FE9AD" w14:textId="77777777" w:rsidR="00781724" w:rsidRPr="00FE3627" w:rsidDel="002A1D54" w:rsidRDefault="00781724" w:rsidP="00781F80">
            <w:pPr>
              <w:pStyle w:val="afb"/>
            </w:pPr>
          </w:p>
        </w:tc>
        <w:tc>
          <w:tcPr>
            <w:tcW w:w="3690" w:type="pct"/>
          </w:tcPr>
          <w:p w14:paraId="05943C43" w14:textId="0F5CA1BF" w:rsidR="00781724" w:rsidRPr="00FE3627" w:rsidRDefault="00B1769F" w:rsidP="00D67026">
            <w:pPr>
              <w:pStyle w:val="afb"/>
              <w:jc w:val="both"/>
            </w:pPr>
            <w:r w:rsidRPr="00FE3627">
              <w:t xml:space="preserve">Возможности CAPP-систем по </w:t>
            </w:r>
            <w:r w:rsidR="00786686" w:rsidRPr="00FE3627">
              <w:t xml:space="preserve">оформлению технологической документации </w:t>
            </w:r>
          </w:p>
        </w:tc>
      </w:tr>
      <w:tr w:rsidR="00781724" w:rsidRPr="00FE3627" w14:paraId="2AF16AAA" w14:textId="77777777" w:rsidTr="00CC12B6">
        <w:trPr>
          <w:trHeight w:val="20"/>
        </w:trPr>
        <w:tc>
          <w:tcPr>
            <w:tcW w:w="1310" w:type="pct"/>
            <w:vMerge/>
          </w:tcPr>
          <w:p w14:paraId="501F80CF" w14:textId="77777777" w:rsidR="00781724" w:rsidRPr="00FE3627" w:rsidDel="002A1D54" w:rsidRDefault="00781724" w:rsidP="00781F80">
            <w:pPr>
              <w:pStyle w:val="afb"/>
            </w:pPr>
          </w:p>
        </w:tc>
        <w:tc>
          <w:tcPr>
            <w:tcW w:w="3690" w:type="pct"/>
          </w:tcPr>
          <w:p w14:paraId="639D772A" w14:textId="47E3D982" w:rsidR="00781724" w:rsidRPr="00FE3627" w:rsidRDefault="00786686" w:rsidP="00D67026">
            <w:pPr>
              <w:pStyle w:val="afb"/>
              <w:jc w:val="both"/>
            </w:pPr>
            <w:r w:rsidRPr="00FE3627">
              <w:t xml:space="preserve">Возможности CAPP-систем по </w:t>
            </w:r>
            <w:r w:rsidR="00581533" w:rsidRPr="00FE3627">
              <w:t>технологическому нормированию</w:t>
            </w:r>
            <w:r w:rsidRPr="00FE3627">
              <w:t xml:space="preserve"> технологических процессов изготовления машиностроительных изделий</w:t>
            </w:r>
          </w:p>
        </w:tc>
      </w:tr>
      <w:tr w:rsidR="00781724" w:rsidRPr="00FE3627" w14:paraId="6BB521F4" w14:textId="77777777" w:rsidTr="00CC12B6">
        <w:trPr>
          <w:trHeight w:val="20"/>
        </w:trPr>
        <w:tc>
          <w:tcPr>
            <w:tcW w:w="1310" w:type="pct"/>
            <w:vMerge/>
          </w:tcPr>
          <w:p w14:paraId="719AD0AD" w14:textId="77777777" w:rsidR="00781724" w:rsidRPr="00FE3627" w:rsidDel="002A1D54" w:rsidRDefault="00781724" w:rsidP="00781F80">
            <w:pPr>
              <w:pStyle w:val="afb"/>
            </w:pPr>
          </w:p>
        </w:tc>
        <w:tc>
          <w:tcPr>
            <w:tcW w:w="3690" w:type="pct"/>
          </w:tcPr>
          <w:p w14:paraId="5B447123" w14:textId="2C391ABA" w:rsidR="00781724" w:rsidRPr="00FE3627" w:rsidRDefault="003207D3" w:rsidP="00D67026">
            <w:pPr>
              <w:pStyle w:val="afb"/>
              <w:jc w:val="both"/>
            </w:pPr>
            <w:r w:rsidRPr="00FE3627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781724" w:rsidRPr="00FE3627" w14:paraId="23941670" w14:textId="77777777" w:rsidTr="00CC12B6">
        <w:trPr>
          <w:trHeight w:val="20"/>
        </w:trPr>
        <w:tc>
          <w:tcPr>
            <w:tcW w:w="1310" w:type="pct"/>
            <w:vMerge/>
          </w:tcPr>
          <w:p w14:paraId="73CE9D61" w14:textId="77777777" w:rsidR="00781724" w:rsidRPr="00FE3627" w:rsidDel="002A1D54" w:rsidRDefault="00781724" w:rsidP="00781F80">
            <w:pPr>
              <w:pStyle w:val="afb"/>
            </w:pPr>
          </w:p>
        </w:tc>
        <w:tc>
          <w:tcPr>
            <w:tcW w:w="3690" w:type="pct"/>
          </w:tcPr>
          <w:p w14:paraId="58788BB2" w14:textId="40ADF2F1" w:rsidR="00781724" w:rsidRPr="00FE3627" w:rsidRDefault="003207D3" w:rsidP="00D67026">
            <w:pPr>
              <w:pStyle w:val="afb"/>
              <w:jc w:val="both"/>
            </w:pPr>
            <w:r w:rsidRPr="00FE3627">
              <w:t>ECM-система организации: возможности и порядок работы в ней</w:t>
            </w:r>
          </w:p>
        </w:tc>
      </w:tr>
      <w:tr w:rsidR="007B2EA5" w:rsidRPr="00FE3627" w14:paraId="3B534ACF" w14:textId="77777777" w:rsidTr="00CC12B6">
        <w:trPr>
          <w:trHeight w:val="20"/>
        </w:trPr>
        <w:tc>
          <w:tcPr>
            <w:tcW w:w="1310" w:type="pct"/>
            <w:vMerge/>
          </w:tcPr>
          <w:p w14:paraId="495A7D0A" w14:textId="77777777" w:rsidR="007B2EA5" w:rsidRPr="00FE3627" w:rsidDel="002A1D54" w:rsidRDefault="007B2EA5" w:rsidP="00781F80">
            <w:pPr>
              <w:pStyle w:val="afb"/>
            </w:pPr>
          </w:p>
        </w:tc>
        <w:tc>
          <w:tcPr>
            <w:tcW w:w="3690" w:type="pct"/>
          </w:tcPr>
          <w:p w14:paraId="2F7BCC24" w14:textId="0569B6DA" w:rsidR="007B2EA5" w:rsidRPr="00FE3627" w:rsidRDefault="007B2EA5" w:rsidP="00D67026">
            <w:pPr>
              <w:pStyle w:val="afb"/>
              <w:jc w:val="both"/>
            </w:pPr>
            <w:r w:rsidRPr="00FE3627">
              <w:t>Принципы оформления каталогов типовых технологических процессов</w:t>
            </w:r>
          </w:p>
        </w:tc>
      </w:tr>
      <w:tr w:rsidR="00781724" w:rsidRPr="00FE3627" w14:paraId="6DD6F69B" w14:textId="77777777" w:rsidTr="00CC12B6">
        <w:trPr>
          <w:trHeight w:val="20"/>
        </w:trPr>
        <w:tc>
          <w:tcPr>
            <w:tcW w:w="1310" w:type="pct"/>
            <w:vMerge/>
          </w:tcPr>
          <w:p w14:paraId="2B0FECF3" w14:textId="77777777" w:rsidR="00781724" w:rsidRPr="00FE3627" w:rsidDel="002A1D54" w:rsidRDefault="00781724" w:rsidP="00781F80">
            <w:pPr>
              <w:pStyle w:val="afb"/>
            </w:pPr>
          </w:p>
        </w:tc>
        <w:tc>
          <w:tcPr>
            <w:tcW w:w="3690" w:type="pct"/>
          </w:tcPr>
          <w:p w14:paraId="1D01EC67" w14:textId="2119F4FA" w:rsidR="00781724" w:rsidRPr="00FE3627" w:rsidRDefault="006D555B" w:rsidP="00D67026">
            <w:pPr>
              <w:pStyle w:val="afb"/>
              <w:jc w:val="both"/>
            </w:pPr>
            <w:r w:rsidRPr="00FE3627">
              <w:t>CAD-системы: возможности и порядок работы в них</w:t>
            </w:r>
          </w:p>
        </w:tc>
      </w:tr>
      <w:tr w:rsidR="007B2EA5" w:rsidRPr="00FE3627" w14:paraId="4539357B" w14:textId="77777777" w:rsidTr="00CC12B6">
        <w:trPr>
          <w:trHeight w:val="20"/>
        </w:trPr>
        <w:tc>
          <w:tcPr>
            <w:tcW w:w="1310" w:type="pct"/>
            <w:vMerge/>
          </w:tcPr>
          <w:p w14:paraId="5F23B53B" w14:textId="77777777" w:rsidR="007B2EA5" w:rsidRPr="00FE3627" w:rsidDel="002A1D54" w:rsidRDefault="007B2EA5" w:rsidP="00781F80">
            <w:pPr>
              <w:pStyle w:val="afb"/>
            </w:pPr>
          </w:p>
        </w:tc>
        <w:tc>
          <w:tcPr>
            <w:tcW w:w="3690" w:type="pct"/>
          </w:tcPr>
          <w:p w14:paraId="77EC745E" w14:textId="077C5F3F" w:rsidR="007B2EA5" w:rsidRPr="00FE3627" w:rsidRDefault="00CD355B" w:rsidP="00D67026">
            <w:pPr>
              <w:pStyle w:val="afb"/>
              <w:jc w:val="both"/>
            </w:pPr>
            <w:r w:rsidRPr="00FE3627">
              <w:t xml:space="preserve">Причины </w:t>
            </w:r>
            <w:r w:rsidR="0032322A" w:rsidRPr="00FE3627">
              <w:t>дефектов</w:t>
            </w:r>
            <w:r w:rsidRPr="00FE3627">
              <w:t xml:space="preserve"> при изготовлении машиностроительных изделий</w:t>
            </w:r>
          </w:p>
        </w:tc>
      </w:tr>
      <w:tr w:rsidR="007B2EA5" w:rsidRPr="00FE3627" w14:paraId="74F8724D" w14:textId="77777777" w:rsidTr="00CC12B6">
        <w:trPr>
          <w:trHeight w:val="20"/>
        </w:trPr>
        <w:tc>
          <w:tcPr>
            <w:tcW w:w="1310" w:type="pct"/>
            <w:vMerge/>
          </w:tcPr>
          <w:p w14:paraId="78502C75" w14:textId="77777777" w:rsidR="007B2EA5" w:rsidRPr="00FE3627" w:rsidDel="002A1D54" w:rsidRDefault="007B2EA5" w:rsidP="00781F80">
            <w:pPr>
              <w:pStyle w:val="afb"/>
            </w:pPr>
          </w:p>
        </w:tc>
        <w:tc>
          <w:tcPr>
            <w:tcW w:w="3690" w:type="pct"/>
          </w:tcPr>
          <w:p w14:paraId="36C66AB5" w14:textId="3D553656" w:rsidR="007B2EA5" w:rsidRPr="00FE3627" w:rsidRDefault="00AE6D8A" w:rsidP="00D67026">
            <w:pPr>
              <w:pStyle w:val="afb"/>
              <w:jc w:val="both"/>
            </w:pPr>
            <w:r w:rsidRPr="00FE3627">
              <w:t>MES-система и ERP-система организации: возможности</w:t>
            </w:r>
            <w:r w:rsidR="00B83735" w:rsidRPr="00FE3627">
              <w:t xml:space="preserve"> и порядок</w:t>
            </w:r>
            <w:r w:rsidRPr="00FE3627">
              <w:t xml:space="preserve"> поиска и просмотра документации о браке</w:t>
            </w:r>
          </w:p>
        </w:tc>
      </w:tr>
      <w:tr w:rsidR="007B2EA5" w:rsidRPr="00FE3627" w14:paraId="1ED0A2A0" w14:textId="77777777" w:rsidTr="00CC12B6">
        <w:trPr>
          <w:trHeight w:val="20"/>
        </w:trPr>
        <w:tc>
          <w:tcPr>
            <w:tcW w:w="1310" w:type="pct"/>
            <w:vMerge/>
          </w:tcPr>
          <w:p w14:paraId="24ED4C3E" w14:textId="77777777" w:rsidR="007B2EA5" w:rsidRPr="00FE3627" w:rsidDel="002A1D54" w:rsidRDefault="007B2EA5" w:rsidP="00781F80">
            <w:pPr>
              <w:pStyle w:val="afb"/>
            </w:pPr>
          </w:p>
        </w:tc>
        <w:tc>
          <w:tcPr>
            <w:tcW w:w="3690" w:type="pct"/>
          </w:tcPr>
          <w:p w14:paraId="3E92BFB0" w14:textId="5216A8F9" w:rsidR="007B2EA5" w:rsidRPr="00FE3627" w:rsidRDefault="00AE6D8A" w:rsidP="00D67026">
            <w:pPr>
              <w:pStyle w:val="afb"/>
              <w:jc w:val="both"/>
            </w:pPr>
            <w:r w:rsidRPr="00FE3627">
              <w:t>Порядок и правила измерения времени выполнения частей технологического процесса изготовления машиностроительных изделий</w:t>
            </w:r>
          </w:p>
        </w:tc>
      </w:tr>
      <w:tr w:rsidR="007B2EA5" w:rsidRPr="00FE3627" w14:paraId="3D09AE66" w14:textId="77777777" w:rsidTr="00CC12B6">
        <w:trPr>
          <w:trHeight w:val="20"/>
        </w:trPr>
        <w:tc>
          <w:tcPr>
            <w:tcW w:w="1310" w:type="pct"/>
            <w:vMerge/>
          </w:tcPr>
          <w:p w14:paraId="7801334D" w14:textId="77777777" w:rsidR="007B2EA5" w:rsidRPr="00FE3627" w:rsidDel="002A1D54" w:rsidRDefault="007B2EA5" w:rsidP="00781F80">
            <w:pPr>
              <w:pStyle w:val="afb"/>
            </w:pPr>
          </w:p>
        </w:tc>
        <w:tc>
          <w:tcPr>
            <w:tcW w:w="3690" w:type="pct"/>
          </w:tcPr>
          <w:p w14:paraId="6119FCF2" w14:textId="33F083AD" w:rsidR="007B2EA5" w:rsidRPr="00FE3627" w:rsidRDefault="00AC6B37" w:rsidP="00D67026">
            <w:pPr>
              <w:pStyle w:val="afb"/>
              <w:jc w:val="both"/>
            </w:pPr>
            <w:r w:rsidRPr="00FE3627">
              <w:t>Компьютерные персональные информационные менеджеры: наименования, возможности и порядок работы в них</w:t>
            </w:r>
          </w:p>
        </w:tc>
      </w:tr>
      <w:tr w:rsidR="007B2EA5" w:rsidRPr="00FE3627" w14:paraId="62EA0CE1" w14:textId="77777777" w:rsidTr="00CC12B6">
        <w:trPr>
          <w:trHeight w:val="20"/>
        </w:trPr>
        <w:tc>
          <w:tcPr>
            <w:tcW w:w="1310" w:type="pct"/>
            <w:vMerge/>
          </w:tcPr>
          <w:p w14:paraId="568AC0F1" w14:textId="77777777" w:rsidR="007B2EA5" w:rsidRPr="00FE3627" w:rsidDel="002A1D54" w:rsidRDefault="007B2EA5" w:rsidP="00781F80">
            <w:pPr>
              <w:pStyle w:val="afb"/>
            </w:pPr>
          </w:p>
        </w:tc>
        <w:tc>
          <w:tcPr>
            <w:tcW w:w="3690" w:type="pct"/>
          </w:tcPr>
          <w:p w14:paraId="2418B525" w14:textId="7EAD6660" w:rsidR="007B2EA5" w:rsidRPr="00FE3627" w:rsidRDefault="00AC6B37" w:rsidP="00D67026">
            <w:pPr>
              <w:pStyle w:val="afb"/>
              <w:jc w:val="both"/>
            </w:pPr>
            <w:r w:rsidRPr="00FE3627">
              <w:t xml:space="preserve">Положения </w:t>
            </w:r>
            <w:r w:rsidR="00804F2C">
              <w:t>Трудового кодекса Российской Федерации, регулирующие оплату труда, режим труда и отдыха</w:t>
            </w:r>
          </w:p>
        </w:tc>
      </w:tr>
      <w:tr w:rsidR="007B2EA5" w:rsidRPr="00FE3627" w14:paraId="51C3AC60" w14:textId="77777777" w:rsidTr="00CC12B6">
        <w:trPr>
          <w:trHeight w:val="20"/>
        </w:trPr>
        <w:tc>
          <w:tcPr>
            <w:tcW w:w="1310" w:type="pct"/>
            <w:vMerge/>
          </w:tcPr>
          <w:p w14:paraId="41F20645" w14:textId="77777777" w:rsidR="007B2EA5" w:rsidRPr="00FE3627" w:rsidDel="002A1D54" w:rsidRDefault="007B2EA5" w:rsidP="00781F80">
            <w:pPr>
              <w:pStyle w:val="afb"/>
            </w:pPr>
          </w:p>
        </w:tc>
        <w:tc>
          <w:tcPr>
            <w:tcW w:w="3690" w:type="pct"/>
          </w:tcPr>
          <w:p w14:paraId="7CE75563" w14:textId="49C042A1" w:rsidR="007B2EA5" w:rsidRPr="00FE3627" w:rsidRDefault="00AC6B37" w:rsidP="00D67026">
            <w:pPr>
              <w:pStyle w:val="afb"/>
              <w:jc w:val="both"/>
            </w:pPr>
            <w:r w:rsidRPr="00FE3627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7B2EA5" w:rsidRPr="00FE3627" w14:paraId="471C96CF" w14:textId="77777777" w:rsidTr="00CC12B6">
        <w:trPr>
          <w:trHeight w:val="20"/>
        </w:trPr>
        <w:tc>
          <w:tcPr>
            <w:tcW w:w="1310" w:type="pct"/>
          </w:tcPr>
          <w:p w14:paraId="6A891998" w14:textId="77777777" w:rsidR="007B2EA5" w:rsidRPr="00FE3627" w:rsidDel="002A1D54" w:rsidRDefault="007B2EA5" w:rsidP="00781F80">
            <w:pPr>
              <w:pStyle w:val="afb"/>
            </w:pPr>
            <w:r w:rsidRPr="00FE3627" w:rsidDel="002A1D54">
              <w:t>Другие характеристики</w:t>
            </w:r>
          </w:p>
        </w:tc>
        <w:tc>
          <w:tcPr>
            <w:tcW w:w="3690" w:type="pct"/>
          </w:tcPr>
          <w:p w14:paraId="28A7C425" w14:textId="77777777" w:rsidR="007B2EA5" w:rsidRPr="00FE3627" w:rsidRDefault="007B2EA5" w:rsidP="00D67026">
            <w:pPr>
              <w:pStyle w:val="afb"/>
              <w:jc w:val="both"/>
            </w:pPr>
            <w:r w:rsidRPr="00FE3627">
              <w:t>-</w:t>
            </w:r>
          </w:p>
        </w:tc>
      </w:tr>
    </w:tbl>
    <w:p w14:paraId="613E8822" w14:textId="77777777" w:rsidR="00D67026" w:rsidRPr="00FE3627" w:rsidRDefault="00D67026" w:rsidP="00D67026">
      <w:pPr>
        <w:pStyle w:val="aff1"/>
      </w:pPr>
    </w:p>
    <w:p w14:paraId="2ED25519" w14:textId="36F97252" w:rsidR="00D166F8" w:rsidRPr="00FE3627" w:rsidRDefault="00D166F8" w:rsidP="00D67026">
      <w:pPr>
        <w:pStyle w:val="aff1"/>
        <w:rPr>
          <w:b/>
          <w:bCs w:val="0"/>
        </w:rPr>
      </w:pPr>
      <w:r w:rsidRPr="00FE3627">
        <w:rPr>
          <w:b/>
          <w:bCs w:val="0"/>
        </w:rPr>
        <w:t>3.1.</w:t>
      </w:r>
      <w:r w:rsidR="00A20C7C" w:rsidRPr="00FE3627">
        <w:rPr>
          <w:b/>
          <w:bCs w:val="0"/>
        </w:rPr>
        <w:t>3</w:t>
      </w:r>
      <w:r w:rsidRPr="00FE3627">
        <w:rPr>
          <w:b/>
          <w:bCs w:val="0"/>
        </w:rPr>
        <w:t>. Трудовая функция</w:t>
      </w:r>
    </w:p>
    <w:p w14:paraId="1AA371D5" w14:textId="77777777" w:rsidR="00D67026" w:rsidRPr="00FE3627" w:rsidRDefault="00D67026" w:rsidP="00D67026">
      <w:pPr>
        <w:pStyle w:val="aff1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0"/>
        <w:gridCol w:w="4566"/>
        <w:gridCol w:w="636"/>
        <w:gridCol w:w="947"/>
        <w:gridCol w:w="1769"/>
        <w:gridCol w:w="522"/>
      </w:tblGrid>
      <w:tr w:rsidR="00094C31" w:rsidRPr="00FE3627" w14:paraId="266A4B74" w14:textId="77777777" w:rsidTr="008C38AB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6176803" w14:textId="77777777" w:rsidR="00094C31" w:rsidRPr="00FE3627" w:rsidRDefault="009502DC" w:rsidP="00C00C3B">
            <w:pPr>
              <w:suppressAutoHyphens/>
            </w:pPr>
            <w:r w:rsidRPr="00FE3627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FE2350" w14:textId="3709EE15" w:rsidR="00094C31" w:rsidRPr="00FE3627" w:rsidRDefault="00FE3627" w:rsidP="00A73D69">
            <w:pPr>
              <w:suppressAutoHyphens/>
            </w:pPr>
            <w:r w:rsidRPr="00FE3627">
              <w:t xml:space="preserve">Ведение баз данных CAPP-систем, PDM-систем </w:t>
            </w:r>
            <w:r w:rsidR="00A73D69">
              <w:t xml:space="preserve">и </w:t>
            </w:r>
            <w:r w:rsidRPr="00FE3627">
              <w:t>MDM-систем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9DA74D" w14:textId="77777777" w:rsidR="00094C31" w:rsidRPr="00FE3627" w:rsidRDefault="009502DC" w:rsidP="00C00C3B">
            <w:pPr>
              <w:suppressAutoHyphens/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281CBF" w14:textId="1ED487B8" w:rsidR="00094C31" w:rsidRPr="00FE3627" w:rsidRDefault="00FE3627" w:rsidP="00A20C7C">
            <w:pPr>
              <w:suppressAutoHyphens/>
            </w:pPr>
            <w:r>
              <w:rPr>
                <w:lang w:val="en-US"/>
              </w:rPr>
              <w:t>A</w:t>
            </w:r>
            <w:r w:rsidR="00C475EE" w:rsidRPr="00FE3627">
              <w:t>/0</w:t>
            </w:r>
            <w:r w:rsidR="00A20C7C" w:rsidRPr="00FE3627">
              <w:t>3</w:t>
            </w:r>
            <w:r w:rsidR="00C475EE" w:rsidRPr="00FE3627">
              <w:t>.</w:t>
            </w:r>
            <w:r w:rsidR="00EB51D2" w:rsidRPr="00FE3627">
              <w:t>4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EE3BB2D" w14:textId="77777777" w:rsidR="00094C31" w:rsidRPr="00FE3627" w:rsidRDefault="0092362F" w:rsidP="00C00C3B">
            <w:pPr>
              <w:suppressAutoHyphens/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90ADDB" w14:textId="77777777" w:rsidR="00094C31" w:rsidRPr="00FE3627" w:rsidRDefault="00EB51D2" w:rsidP="00C00C3B">
            <w:pPr>
              <w:suppressAutoHyphens/>
              <w:jc w:val="center"/>
            </w:pPr>
            <w:r w:rsidRPr="00FE3627">
              <w:t>4</w:t>
            </w:r>
          </w:p>
        </w:tc>
      </w:tr>
    </w:tbl>
    <w:p w14:paraId="0B52BB25" w14:textId="77777777" w:rsidR="00D67026" w:rsidRDefault="00D67026"/>
    <w:p w14:paraId="12FF7240" w14:textId="77777777" w:rsidR="00A43545" w:rsidRDefault="00A43545"/>
    <w:p w14:paraId="6CCEB3D3" w14:textId="77777777" w:rsidR="00A43545" w:rsidRDefault="00A43545"/>
    <w:p w14:paraId="50D596CB" w14:textId="77777777" w:rsidR="00A43545" w:rsidRPr="00FE3627" w:rsidRDefault="00A4354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0"/>
        <w:gridCol w:w="1055"/>
        <w:gridCol w:w="808"/>
        <w:gridCol w:w="2020"/>
        <w:gridCol w:w="1383"/>
        <w:gridCol w:w="2264"/>
      </w:tblGrid>
      <w:tr w:rsidR="00CF207D" w:rsidRPr="00FE3627" w14:paraId="7329E84F" w14:textId="77777777" w:rsidTr="008C38AB">
        <w:trPr>
          <w:trHeight w:val="488"/>
        </w:trPr>
        <w:tc>
          <w:tcPr>
            <w:tcW w:w="130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CEEA3AC" w14:textId="77777777" w:rsidR="00CF207D" w:rsidRPr="00FE3627" w:rsidRDefault="00CF207D" w:rsidP="00C00C3B">
            <w:pPr>
              <w:suppressAutoHyphens/>
            </w:pPr>
            <w:r w:rsidRPr="00FE3627">
              <w:rPr>
                <w:sz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A09FDB0" w14:textId="77777777" w:rsidR="00CF207D" w:rsidRPr="00FE3627" w:rsidRDefault="00CF207D" w:rsidP="00C00C3B">
            <w:pPr>
              <w:suppressAutoHyphens/>
            </w:pPr>
            <w:r w:rsidRPr="00FE3627">
              <w:rPr>
                <w:sz w:val="20"/>
              </w:rPr>
              <w:t xml:space="preserve">Оригинал </w:t>
            </w:r>
          </w:p>
        </w:tc>
        <w:tc>
          <w:tcPr>
            <w:tcW w:w="39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561AB0" w14:textId="77777777" w:rsidR="00CF207D" w:rsidRPr="00FE3627" w:rsidRDefault="00CF207D" w:rsidP="00C00C3B">
            <w:pPr>
              <w:suppressAutoHyphens/>
            </w:pPr>
            <w:r w:rsidRPr="00FE3627">
              <w:t>Х</w:t>
            </w:r>
          </w:p>
        </w:tc>
        <w:tc>
          <w:tcPr>
            <w:tcW w:w="9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4A8BEE" w14:textId="77777777" w:rsidR="00CF207D" w:rsidRPr="00FE3627" w:rsidRDefault="00CF207D" w:rsidP="00C00C3B">
            <w:pPr>
              <w:suppressAutoHyphens/>
            </w:pPr>
            <w:r w:rsidRPr="00FE3627">
              <w:rPr>
                <w:sz w:val="20"/>
              </w:rPr>
              <w:t>Заимствовано из оригинала</w:t>
            </w:r>
          </w:p>
        </w:tc>
        <w:tc>
          <w:tcPr>
            <w:tcW w:w="6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E719ED" w14:textId="77777777" w:rsidR="00CF207D" w:rsidRPr="00FE3627" w:rsidRDefault="00CF207D" w:rsidP="00C00C3B">
            <w:pPr>
              <w:suppressAutoHyphens/>
            </w:pPr>
          </w:p>
        </w:tc>
        <w:tc>
          <w:tcPr>
            <w:tcW w:w="11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DA8B96" w14:textId="77777777" w:rsidR="00CF207D" w:rsidRPr="00FE3627" w:rsidRDefault="00CF207D" w:rsidP="00C00C3B">
            <w:pPr>
              <w:suppressAutoHyphens/>
            </w:pPr>
          </w:p>
        </w:tc>
      </w:tr>
      <w:tr w:rsidR="00094C31" w:rsidRPr="00FE3627" w14:paraId="24D35C26" w14:textId="77777777" w:rsidTr="008C38AB">
        <w:trPr>
          <w:trHeight w:val="479"/>
        </w:trPr>
        <w:tc>
          <w:tcPr>
            <w:tcW w:w="1309" w:type="pct"/>
            <w:tcBorders>
              <w:top w:val="nil"/>
              <w:bottom w:val="nil"/>
              <w:right w:val="nil"/>
            </w:tcBorders>
            <w:vAlign w:val="center"/>
          </w:tcPr>
          <w:p w14:paraId="29C2116B" w14:textId="77777777" w:rsidR="00094C31" w:rsidRPr="00FE3627" w:rsidRDefault="00094C31" w:rsidP="00C00C3B">
            <w:pPr>
              <w:suppressAutoHyphens/>
            </w:pPr>
          </w:p>
        </w:tc>
        <w:tc>
          <w:tcPr>
            <w:tcW w:w="1903" w:type="pct"/>
            <w:gridSpan w:val="3"/>
            <w:tcBorders>
              <w:top w:val="single" w:sz="2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1522ECF2" w14:textId="77777777" w:rsidR="00094C31" w:rsidRPr="00FE3627" w:rsidRDefault="00094C31" w:rsidP="00C00C3B">
            <w:pPr>
              <w:suppressAutoHyphens/>
            </w:pPr>
          </w:p>
        </w:tc>
        <w:tc>
          <w:tcPr>
            <w:tcW w:w="678" w:type="pct"/>
            <w:tcBorders>
              <w:top w:val="single" w:sz="2" w:space="0" w:color="BFBFBF" w:themeColor="background1" w:themeShade="BF"/>
              <w:left w:val="nil"/>
              <w:bottom w:val="nil"/>
              <w:right w:val="nil"/>
            </w:tcBorders>
          </w:tcPr>
          <w:p w14:paraId="77E8C6CB" w14:textId="77777777" w:rsidR="00094C31" w:rsidRPr="00FE3627" w:rsidRDefault="009502DC" w:rsidP="00C00C3B">
            <w:pPr>
              <w:suppressAutoHyphens/>
              <w:jc w:val="center"/>
            </w:pPr>
            <w:r w:rsidRPr="00FE3627">
              <w:rPr>
                <w:sz w:val="20"/>
              </w:rPr>
              <w:t>Код оригинала</w:t>
            </w:r>
          </w:p>
        </w:tc>
        <w:tc>
          <w:tcPr>
            <w:tcW w:w="1110" w:type="pct"/>
            <w:tcBorders>
              <w:top w:val="single" w:sz="2" w:space="0" w:color="BFBFBF" w:themeColor="background1" w:themeShade="BF"/>
              <w:left w:val="nil"/>
              <w:bottom w:val="nil"/>
              <w:right w:val="nil"/>
            </w:tcBorders>
          </w:tcPr>
          <w:p w14:paraId="381F5381" w14:textId="77777777" w:rsidR="00094C31" w:rsidRPr="00FE3627" w:rsidRDefault="0024384C" w:rsidP="00C00C3B">
            <w:pPr>
              <w:suppressAutoHyphens/>
              <w:jc w:val="center"/>
            </w:pPr>
            <w:r w:rsidRPr="00FE36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B82E0F0" w14:textId="77777777" w:rsidR="008C38AB" w:rsidRPr="00FE3627" w:rsidRDefault="008C38AB" w:rsidP="003A5D8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69"/>
        <w:gridCol w:w="7526"/>
      </w:tblGrid>
      <w:tr w:rsidR="00C84D90" w:rsidRPr="00FE3627" w14:paraId="62E10C62" w14:textId="77777777" w:rsidTr="008C38AB">
        <w:trPr>
          <w:trHeight w:val="20"/>
        </w:trPr>
        <w:tc>
          <w:tcPr>
            <w:tcW w:w="1309" w:type="pct"/>
            <w:vMerge w:val="restart"/>
          </w:tcPr>
          <w:p w14:paraId="46FC4DCD" w14:textId="77777777" w:rsidR="00C84D90" w:rsidRPr="00FE3627" w:rsidRDefault="00C84D90" w:rsidP="00C00C3B">
            <w:pPr>
              <w:suppressAutoHyphens/>
            </w:pPr>
            <w:r w:rsidRPr="00FE3627">
              <w:t>Трудовые действия</w:t>
            </w:r>
          </w:p>
        </w:tc>
        <w:tc>
          <w:tcPr>
            <w:tcW w:w="3691" w:type="pct"/>
          </w:tcPr>
          <w:p w14:paraId="5841798D" w14:textId="2EC321C0" w:rsidR="00C84D90" w:rsidRPr="00FE3627" w:rsidRDefault="00C84D90" w:rsidP="00D67026">
            <w:pPr>
              <w:pStyle w:val="afb"/>
              <w:jc w:val="both"/>
            </w:pPr>
            <w:r w:rsidRPr="00FE3627">
              <w:t>Приведение стандартных форм технологических CAPP-систем в соответствие с нормативами организации</w:t>
            </w:r>
          </w:p>
        </w:tc>
      </w:tr>
      <w:tr w:rsidR="00C84D90" w:rsidRPr="00FE3627" w14:paraId="7BFCD8A1" w14:textId="77777777" w:rsidTr="008C38AB">
        <w:trPr>
          <w:trHeight w:val="20"/>
        </w:trPr>
        <w:tc>
          <w:tcPr>
            <w:tcW w:w="1309" w:type="pct"/>
            <w:vMerge/>
          </w:tcPr>
          <w:p w14:paraId="6EA4F699" w14:textId="77777777" w:rsidR="00C84D90" w:rsidRPr="00FE3627" w:rsidRDefault="00C84D90" w:rsidP="00C00C3B">
            <w:pPr>
              <w:suppressAutoHyphens/>
            </w:pPr>
          </w:p>
        </w:tc>
        <w:tc>
          <w:tcPr>
            <w:tcW w:w="3691" w:type="pct"/>
          </w:tcPr>
          <w:p w14:paraId="4995341B" w14:textId="4E68998F" w:rsidR="00C84D90" w:rsidRPr="00FE3627" w:rsidRDefault="00C84D90" w:rsidP="00D67026">
            <w:pPr>
              <w:pStyle w:val="afb"/>
              <w:jc w:val="both"/>
            </w:pPr>
            <w:r w:rsidRPr="00FE3627">
              <w:t xml:space="preserve">Ведение </w:t>
            </w:r>
            <w:r w:rsidR="00742F57" w:rsidRPr="00FE3627">
              <w:t>баз данных</w:t>
            </w:r>
            <w:r w:rsidRPr="00FE3627">
              <w:t xml:space="preserve"> средств технологического оснащения, контрольно-измерительных приборов и инструментов, конструкторско-технологических решений, нормативно-методической документации CAPP-систем</w:t>
            </w:r>
            <w:r w:rsidR="00742F57" w:rsidRPr="00FE3627">
              <w:t>, PDM-систем, MDM-систем</w:t>
            </w:r>
          </w:p>
        </w:tc>
      </w:tr>
      <w:tr w:rsidR="00C84D90" w:rsidRPr="00FE3627" w14:paraId="4F1D4423" w14:textId="77777777" w:rsidTr="008C38AB">
        <w:trPr>
          <w:trHeight w:val="20"/>
        </w:trPr>
        <w:tc>
          <w:tcPr>
            <w:tcW w:w="1309" w:type="pct"/>
            <w:vMerge w:val="restart"/>
          </w:tcPr>
          <w:p w14:paraId="2E0F9D1D" w14:textId="77777777" w:rsidR="00C84D90" w:rsidRPr="00FE3627" w:rsidDel="002A1D54" w:rsidRDefault="00C84D90" w:rsidP="00C00C3B">
            <w:pPr>
              <w:suppressAutoHyphens/>
            </w:pPr>
            <w:r w:rsidRPr="00FE3627" w:rsidDel="002A1D54">
              <w:t>Необходимые умения</w:t>
            </w:r>
          </w:p>
        </w:tc>
        <w:tc>
          <w:tcPr>
            <w:tcW w:w="3691" w:type="pct"/>
          </w:tcPr>
          <w:p w14:paraId="280B287E" w14:textId="77777777" w:rsidR="00C84D90" w:rsidRPr="00FE3627" w:rsidRDefault="00C84D90" w:rsidP="00D67026">
            <w:pPr>
              <w:pStyle w:val="afb"/>
              <w:jc w:val="both"/>
            </w:pPr>
            <w:r w:rsidRPr="00FE3627">
              <w:t xml:space="preserve">Использовать CAPP-системы для создания и изменения форм технологических документов </w:t>
            </w:r>
          </w:p>
        </w:tc>
      </w:tr>
      <w:tr w:rsidR="00C84D90" w:rsidRPr="00FE3627" w14:paraId="6C0F6715" w14:textId="77777777" w:rsidTr="008C38AB">
        <w:trPr>
          <w:trHeight w:val="20"/>
        </w:trPr>
        <w:tc>
          <w:tcPr>
            <w:tcW w:w="1309" w:type="pct"/>
            <w:vMerge/>
          </w:tcPr>
          <w:p w14:paraId="30CBCECE" w14:textId="77777777" w:rsidR="00C84D90" w:rsidRPr="00FE3627" w:rsidDel="002A1D54" w:rsidRDefault="00C84D90" w:rsidP="00C00C3B">
            <w:pPr>
              <w:suppressAutoHyphens/>
            </w:pPr>
          </w:p>
        </w:tc>
        <w:tc>
          <w:tcPr>
            <w:tcW w:w="3691" w:type="pct"/>
          </w:tcPr>
          <w:p w14:paraId="15C97162" w14:textId="77777777" w:rsidR="00C84D90" w:rsidRPr="00FE3627" w:rsidRDefault="00C84D90" w:rsidP="00D67026">
            <w:pPr>
              <w:pStyle w:val="afb"/>
              <w:jc w:val="both"/>
            </w:pPr>
            <w:bookmarkStart w:id="9" w:name="OLE_LINK121"/>
            <w:r w:rsidRPr="00FE3627">
              <w:t>Использовать CAPP-системы для создания и настройки шаблонов для автоматизированного создания технологических документов</w:t>
            </w:r>
            <w:bookmarkEnd w:id="9"/>
            <w:r w:rsidRPr="00FE3627">
              <w:t xml:space="preserve"> </w:t>
            </w:r>
          </w:p>
        </w:tc>
      </w:tr>
      <w:tr w:rsidR="00C84D90" w:rsidRPr="00FE3627" w14:paraId="46C63366" w14:textId="77777777" w:rsidTr="008C38AB">
        <w:trPr>
          <w:trHeight w:val="20"/>
        </w:trPr>
        <w:tc>
          <w:tcPr>
            <w:tcW w:w="1309" w:type="pct"/>
            <w:vMerge/>
          </w:tcPr>
          <w:p w14:paraId="25F29075" w14:textId="77777777" w:rsidR="00C84D90" w:rsidRPr="00FE3627" w:rsidDel="002A1D54" w:rsidRDefault="00C84D90" w:rsidP="00C00C3B">
            <w:pPr>
              <w:suppressAutoHyphens/>
            </w:pPr>
          </w:p>
        </w:tc>
        <w:tc>
          <w:tcPr>
            <w:tcW w:w="3691" w:type="pct"/>
          </w:tcPr>
          <w:p w14:paraId="659CADD8" w14:textId="05555BFF" w:rsidR="00C84D90" w:rsidRPr="00FE3627" w:rsidRDefault="00C84D90" w:rsidP="00D67026">
            <w:pPr>
              <w:pStyle w:val="afb"/>
              <w:jc w:val="both"/>
            </w:pPr>
            <w:r w:rsidRPr="00FE3627">
              <w:t xml:space="preserve">Создавать новые записи в </w:t>
            </w:r>
            <w:r w:rsidR="00742F57" w:rsidRPr="00FE3627">
              <w:t>базах данных</w:t>
            </w:r>
            <w:r w:rsidRPr="00FE3627">
              <w:t xml:space="preserve"> средств технологического оснащения, контрольно-измерительных приборов и инструментов, конструкторско-технологических решений, нормативно-методической документации </w:t>
            </w:r>
            <w:r w:rsidR="00742F57" w:rsidRPr="00FE3627">
              <w:t>CAPP-системы, PDM-системы, MDM-системы</w:t>
            </w:r>
          </w:p>
        </w:tc>
      </w:tr>
      <w:tr w:rsidR="00C84D90" w:rsidRPr="00FE3627" w14:paraId="4A50D667" w14:textId="77777777" w:rsidTr="008C38AB">
        <w:trPr>
          <w:trHeight w:val="20"/>
        </w:trPr>
        <w:tc>
          <w:tcPr>
            <w:tcW w:w="1309" w:type="pct"/>
            <w:vMerge/>
          </w:tcPr>
          <w:p w14:paraId="3CAEBA87" w14:textId="77777777" w:rsidR="00C84D90" w:rsidRPr="00FE3627" w:rsidDel="002A1D54" w:rsidRDefault="00C84D90" w:rsidP="00C00C3B">
            <w:pPr>
              <w:suppressAutoHyphens/>
            </w:pPr>
          </w:p>
        </w:tc>
        <w:tc>
          <w:tcPr>
            <w:tcW w:w="3691" w:type="pct"/>
          </w:tcPr>
          <w:p w14:paraId="1636AB28" w14:textId="478406C0" w:rsidR="00C84D90" w:rsidRPr="00FE3627" w:rsidRDefault="00C84D90" w:rsidP="00D67026">
            <w:pPr>
              <w:pStyle w:val="afb"/>
              <w:jc w:val="both"/>
            </w:pPr>
            <w:r w:rsidRPr="00FE3627">
              <w:t xml:space="preserve">Редактировать записи в базах </w:t>
            </w:r>
            <w:r w:rsidR="00742F57" w:rsidRPr="00FE3627">
              <w:t>данных</w:t>
            </w:r>
            <w:r w:rsidRPr="00FE3627">
              <w:t xml:space="preserve"> средств технологического оснащения, контрольно-измерительных приборов и инструментов, конструкторско-технологических решений, нормативно-методической документации </w:t>
            </w:r>
            <w:r w:rsidR="00742F57" w:rsidRPr="00FE3627">
              <w:t>CAPP-системы, PDM-системы, MDM-системы</w:t>
            </w:r>
          </w:p>
        </w:tc>
      </w:tr>
      <w:tr w:rsidR="00052F84" w:rsidRPr="00FE3627" w14:paraId="37276F3D" w14:textId="77777777" w:rsidTr="008C38AB">
        <w:trPr>
          <w:trHeight w:val="20"/>
        </w:trPr>
        <w:tc>
          <w:tcPr>
            <w:tcW w:w="1309" w:type="pct"/>
            <w:vMerge w:val="restart"/>
          </w:tcPr>
          <w:p w14:paraId="1A3E0217" w14:textId="77777777" w:rsidR="00052F84" w:rsidRPr="00FE3627" w:rsidRDefault="00052F84" w:rsidP="00C00C3B">
            <w:pPr>
              <w:suppressAutoHyphens/>
            </w:pPr>
            <w:r w:rsidRPr="00FE3627" w:rsidDel="002A1D54">
              <w:t>Необходимые знания</w:t>
            </w:r>
          </w:p>
        </w:tc>
        <w:tc>
          <w:tcPr>
            <w:tcW w:w="3691" w:type="pct"/>
          </w:tcPr>
          <w:p w14:paraId="57E2E992" w14:textId="648893A4" w:rsidR="00052F84" w:rsidRPr="00FE3627" w:rsidRDefault="00052F84" w:rsidP="00D67026">
            <w:pPr>
              <w:suppressAutoHyphens/>
              <w:jc w:val="both"/>
            </w:pPr>
            <w:r w:rsidRPr="00FE3627">
              <w:t>Основные принципы организации баз данных</w:t>
            </w:r>
          </w:p>
        </w:tc>
      </w:tr>
      <w:tr w:rsidR="00052F84" w:rsidRPr="00FE3627" w14:paraId="63691CB6" w14:textId="77777777" w:rsidTr="008C38AB">
        <w:trPr>
          <w:trHeight w:val="20"/>
        </w:trPr>
        <w:tc>
          <w:tcPr>
            <w:tcW w:w="1309" w:type="pct"/>
            <w:vMerge/>
          </w:tcPr>
          <w:p w14:paraId="7EE351E5" w14:textId="77777777" w:rsidR="00052F84" w:rsidRPr="00FE3627" w:rsidDel="002A1D54" w:rsidRDefault="00052F84" w:rsidP="00C00C3B">
            <w:pPr>
              <w:suppressAutoHyphens/>
            </w:pPr>
          </w:p>
        </w:tc>
        <w:tc>
          <w:tcPr>
            <w:tcW w:w="3691" w:type="pct"/>
          </w:tcPr>
          <w:p w14:paraId="71C9BD1E" w14:textId="6694F7C8" w:rsidR="00052F84" w:rsidRPr="00FE3627" w:rsidRDefault="00052F84" w:rsidP="00D67026">
            <w:pPr>
              <w:suppressAutoHyphens/>
              <w:jc w:val="both"/>
            </w:pPr>
            <w:r w:rsidRPr="00FE3627">
              <w:t>Правила внесения, хранения, изменения информации в базах данных</w:t>
            </w:r>
          </w:p>
        </w:tc>
      </w:tr>
      <w:tr w:rsidR="00052F84" w:rsidRPr="00FE3627" w14:paraId="6F815B75" w14:textId="77777777" w:rsidTr="008C38AB">
        <w:trPr>
          <w:trHeight w:val="20"/>
        </w:trPr>
        <w:tc>
          <w:tcPr>
            <w:tcW w:w="1309" w:type="pct"/>
            <w:vMerge/>
          </w:tcPr>
          <w:p w14:paraId="1A5B48AA" w14:textId="77777777" w:rsidR="00052F84" w:rsidRPr="00FE3627" w:rsidDel="002A1D54" w:rsidRDefault="00052F84" w:rsidP="00C00C3B">
            <w:pPr>
              <w:suppressAutoHyphens/>
            </w:pPr>
          </w:p>
        </w:tc>
        <w:tc>
          <w:tcPr>
            <w:tcW w:w="3691" w:type="pct"/>
          </w:tcPr>
          <w:p w14:paraId="3AFF4EDE" w14:textId="1D5F45C0" w:rsidR="00052F84" w:rsidRPr="00FE3627" w:rsidRDefault="00052F84" w:rsidP="00D67026">
            <w:pPr>
              <w:suppressAutoHyphens/>
              <w:jc w:val="both"/>
            </w:pPr>
            <w:r w:rsidRPr="00FE3627">
              <w:t xml:space="preserve">Процедуры </w:t>
            </w:r>
            <w:r w:rsidR="009C7FF5" w:rsidRPr="00FE3627">
              <w:t xml:space="preserve">организации по </w:t>
            </w:r>
            <w:r w:rsidRPr="00FE3627">
              <w:t>согласовани</w:t>
            </w:r>
            <w:r w:rsidR="009C7FF5" w:rsidRPr="00FE3627">
              <w:t>ю</w:t>
            </w:r>
            <w:r w:rsidRPr="00FE3627">
              <w:t xml:space="preserve"> </w:t>
            </w:r>
            <w:r w:rsidR="009C7FF5" w:rsidRPr="00FE3627">
              <w:t>и утверждению</w:t>
            </w:r>
            <w:r w:rsidRPr="00FE3627">
              <w:t xml:space="preserve"> изменений формы технологических докум</w:t>
            </w:r>
            <w:r w:rsidR="009C7FF5" w:rsidRPr="00FE3627">
              <w:t>ентов</w:t>
            </w:r>
          </w:p>
        </w:tc>
      </w:tr>
      <w:tr w:rsidR="00052F84" w:rsidRPr="00FE3627" w14:paraId="2CF41F2E" w14:textId="77777777" w:rsidTr="008C38AB">
        <w:trPr>
          <w:trHeight w:val="20"/>
        </w:trPr>
        <w:tc>
          <w:tcPr>
            <w:tcW w:w="1309" w:type="pct"/>
            <w:vMerge/>
          </w:tcPr>
          <w:p w14:paraId="527F52D9" w14:textId="77777777" w:rsidR="00052F84" w:rsidRPr="00FE3627" w:rsidDel="002A1D54" w:rsidRDefault="00052F84" w:rsidP="00C00C3B">
            <w:pPr>
              <w:suppressAutoHyphens/>
            </w:pPr>
          </w:p>
        </w:tc>
        <w:tc>
          <w:tcPr>
            <w:tcW w:w="3691" w:type="pct"/>
          </w:tcPr>
          <w:p w14:paraId="799A3BC6" w14:textId="07FF20B2" w:rsidR="00052F84" w:rsidRPr="00FE3627" w:rsidRDefault="00052F84" w:rsidP="00D67026">
            <w:pPr>
              <w:suppressAutoHyphens/>
              <w:jc w:val="both"/>
            </w:pPr>
            <w:r w:rsidRPr="00FE3627">
              <w:t>CAPP-системы: наименования, возможности и порядок работы в них</w:t>
            </w:r>
          </w:p>
        </w:tc>
      </w:tr>
      <w:tr w:rsidR="00052F84" w:rsidRPr="00FE3627" w14:paraId="2E184FCD" w14:textId="77777777" w:rsidTr="008C38AB">
        <w:trPr>
          <w:trHeight w:val="20"/>
        </w:trPr>
        <w:tc>
          <w:tcPr>
            <w:tcW w:w="1309" w:type="pct"/>
            <w:vMerge/>
          </w:tcPr>
          <w:p w14:paraId="44BCBD17" w14:textId="77777777" w:rsidR="00052F84" w:rsidRPr="00FE3627" w:rsidDel="002A1D54" w:rsidRDefault="00052F84" w:rsidP="00C00C3B">
            <w:pPr>
              <w:suppressAutoHyphens/>
            </w:pPr>
          </w:p>
        </w:tc>
        <w:tc>
          <w:tcPr>
            <w:tcW w:w="3691" w:type="pct"/>
          </w:tcPr>
          <w:p w14:paraId="17AEF5CC" w14:textId="5B83E25F" w:rsidR="00052F84" w:rsidRPr="00FE3627" w:rsidRDefault="00052F84" w:rsidP="00D67026">
            <w:pPr>
              <w:suppressAutoHyphens/>
              <w:jc w:val="both"/>
            </w:pPr>
            <w:r w:rsidRPr="00FE3627">
              <w:t>PDM-система, MDM-система организации: порядок создания, редактирования, удаления записей в базах данных средств технологического оснащения, контрольно-измерительных приборов и инструментов, конструкторско-технологических решений, нормативно-методической документации</w:t>
            </w:r>
          </w:p>
        </w:tc>
      </w:tr>
      <w:tr w:rsidR="00052F84" w:rsidRPr="00FE3627" w14:paraId="57F167C4" w14:textId="77777777" w:rsidTr="008C38AB">
        <w:trPr>
          <w:trHeight w:val="20"/>
        </w:trPr>
        <w:tc>
          <w:tcPr>
            <w:tcW w:w="1309" w:type="pct"/>
          </w:tcPr>
          <w:p w14:paraId="05F89CAE" w14:textId="77777777" w:rsidR="00052F84" w:rsidRPr="00FE3627" w:rsidDel="002A1D54" w:rsidRDefault="00052F84" w:rsidP="00C00C3B">
            <w:pPr>
              <w:suppressAutoHyphens/>
            </w:pPr>
            <w:r w:rsidRPr="00FE3627" w:rsidDel="002A1D54">
              <w:t>Другие характеристики</w:t>
            </w:r>
          </w:p>
        </w:tc>
        <w:tc>
          <w:tcPr>
            <w:tcW w:w="3691" w:type="pct"/>
          </w:tcPr>
          <w:p w14:paraId="2D9F6BA5" w14:textId="77777777" w:rsidR="00052F84" w:rsidRPr="00FE3627" w:rsidRDefault="00052F84" w:rsidP="00D67026">
            <w:pPr>
              <w:suppressAutoHyphens/>
              <w:jc w:val="both"/>
            </w:pPr>
            <w:r w:rsidRPr="00FE3627">
              <w:t>-</w:t>
            </w:r>
          </w:p>
        </w:tc>
      </w:tr>
    </w:tbl>
    <w:p w14:paraId="449A02D1" w14:textId="77777777" w:rsidR="00D67026" w:rsidRPr="00FE3627" w:rsidRDefault="00D67026" w:rsidP="00D67026">
      <w:bookmarkStart w:id="10" w:name="_Toc36399095"/>
    </w:p>
    <w:p w14:paraId="6326A756" w14:textId="636AF7BF" w:rsidR="00AA2C95" w:rsidRPr="00FE3627" w:rsidRDefault="00AA2C95" w:rsidP="00D67026">
      <w:pPr>
        <w:pStyle w:val="2"/>
      </w:pPr>
      <w:r w:rsidRPr="00FE3627">
        <w:t>3.</w:t>
      </w:r>
      <w:r w:rsidR="00EB51D2" w:rsidRPr="00FE3627">
        <w:t>2</w:t>
      </w:r>
      <w:r w:rsidRPr="00FE3627">
        <w:t>. Обобщенная трудовая функция</w:t>
      </w:r>
      <w:bookmarkEnd w:id="10"/>
    </w:p>
    <w:p w14:paraId="19AF42D7" w14:textId="77777777" w:rsidR="00D67026" w:rsidRPr="00FE3627" w:rsidRDefault="00D67026" w:rsidP="00D6702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4884"/>
        <w:gridCol w:w="552"/>
        <w:gridCol w:w="530"/>
        <w:gridCol w:w="1622"/>
        <w:gridCol w:w="1016"/>
      </w:tblGrid>
      <w:tr w:rsidR="00AA2C95" w:rsidRPr="00FE3627" w14:paraId="17ECBFED" w14:textId="77777777" w:rsidTr="006C68DE">
        <w:trPr>
          <w:trHeight w:val="278"/>
        </w:trPr>
        <w:tc>
          <w:tcPr>
            <w:tcW w:w="784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EE85FA" w14:textId="77777777" w:rsidR="00AA2C95" w:rsidRPr="00FE3627" w:rsidRDefault="009502DC" w:rsidP="003A5D82">
            <w:r w:rsidRPr="00FE3627">
              <w:rPr>
                <w:sz w:val="20"/>
              </w:rPr>
              <w:t>Наименование</w:t>
            </w:r>
          </w:p>
        </w:tc>
        <w:tc>
          <w:tcPr>
            <w:tcW w:w="23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96ABB3" w14:textId="77777777" w:rsidR="00AA2C95" w:rsidRPr="00FE3627" w:rsidRDefault="00EB51D2" w:rsidP="003A5D82">
            <w:pPr>
              <w:rPr>
                <w:sz w:val="18"/>
                <w:szCs w:val="16"/>
              </w:rPr>
            </w:pPr>
            <w:r w:rsidRPr="00FE3627">
              <w:t>Технологическая подготовка производства машиностроительных изделий низкой сложности</w:t>
            </w:r>
          </w:p>
        </w:tc>
        <w:tc>
          <w:tcPr>
            <w:tcW w:w="2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045D0BD" w14:textId="77777777" w:rsidR="00AA2C95" w:rsidRPr="00FE3627" w:rsidRDefault="009502DC" w:rsidP="003A5D82">
            <w:pPr>
              <w:jc w:val="center"/>
              <w:rPr>
                <w:sz w:val="16"/>
                <w:vertAlign w:val="superscript"/>
              </w:rPr>
            </w:pPr>
            <w:r w:rsidRPr="00FE3627">
              <w:rPr>
                <w:sz w:val="20"/>
              </w:rPr>
              <w:t>Код</w:t>
            </w:r>
          </w:p>
        </w:tc>
        <w:tc>
          <w:tcPr>
            <w:tcW w:w="2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65ACEA" w14:textId="4BD503DC" w:rsidR="00AA2C95" w:rsidRPr="00FE3627" w:rsidRDefault="00FE3627" w:rsidP="003A5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9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4A76712" w14:textId="77777777" w:rsidR="00AA2C95" w:rsidRPr="00FE3627" w:rsidRDefault="009502DC" w:rsidP="003A5D82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Уровень квалификации</w:t>
            </w:r>
          </w:p>
        </w:tc>
        <w:tc>
          <w:tcPr>
            <w:tcW w:w="4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2A041D" w14:textId="77777777" w:rsidR="00AA2C95" w:rsidRPr="00FE3627" w:rsidRDefault="00EB51D2" w:rsidP="003A5D82">
            <w:pPr>
              <w:jc w:val="center"/>
            </w:pPr>
            <w:r w:rsidRPr="00FE3627">
              <w:t>5</w:t>
            </w:r>
          </w:p>
        </w:tc>
      </w:tr>
    </w:tbl>
    <w:p w14:paraId="1197E9CB" w14:textId="77777777" w:rsidR="00D67026" w:rsidRPr="00FE3627" w:rsidRDefault="00D670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96"/>
        <w:gridCol w:w="1249"/>
        <w:gridCol w:w="751"/>
        <w:gridCol w:w="2075"/>
        <w:gridCol w:w="1097"/>
        <w:gridCol w:w="2032"/>
      </w:tblGrid>
      <w:tr w:rsidR="001148C1" w:rsidRPr="00FE3627" w14:paraId="6785701F" w14:textId="77777777" w:rsidTr="002B43E7">
        <w:trPr>
          <w:trHeight w:val="283"/>
        </w:trPr>
        <w:tc>
          <w:tcPr>
            <w:tcW w:w="147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58E50C5" w14:textId="77777777" w:rsidR="001148C1" w:rsidRPr="00FE3627" w:rsidRDefault="001148C1" w:rsidP="003A5D82">
            <w:r w:rsidRPr="00FE3627">
              <w:rPr>
                <w:sz w:val="20"/>
              </w:rPr>
              <w:t xml:space="preserve">Происхождение обобщенной трудовой функции </w:t>
            </w:r>
          </w:p>
        </w:tc>
        <w:tc>
          <w:tcPr>
            <w:tcW w:w="6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FBD63A5" w14:textId="77777777" w:rsidR="001148C1" w:rsidRPr="00FE3627" w:rsidRDefault="001148C1" w:rsidP="003A5D82">
            <w:r w:rsidRPr="00FE3627">
              <w:rPr>
                <w:sz w:val="20"/>
              </w:rPr>
              <w:t xml:space="preserve">Оригинал </w:t>
            </w:r>
          </w:p>
        </w:tc>
        <w:tc>
          <w:tcPr>
            <w:tcW w:w="36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A46EC3" w14:textId="77777777" w:rsidR="001148C1" w:rsidRPr="00FE3627" w:rsidRDefault="001148C1" w:rsidP="003A5D82">
            <w:r w:rsidRPr="00FE3627">
              <w:t>Х</w:t>
            </w:r>
          </w:p>
        </w:tc>
        <w:tc>
          <w:tcPr>
            <w:tcW w:w="10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39DCB2" w14:textId="77777777" w:rsidR="001148C1" w:rsidRPr="00FE3627" w:rsidRDefault="001148C1" w:rsidP="003A5D82">
            <w:r w:rsidRPr="00FE3627">
              <w:rPr>
                <w:sz w:val="20"/>
              </w:rPr>
              <w:t>Заимствовано из оригинала</w:t>
            </w:r>
          </w:p>
        </w:tc>
        <w:tc>
          <w:tcPr>
            <w:tcW w:w="5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D478CB" w14:textId="77777777" w:rsidR="001148C1" w:rsidRPr="00FE3627" w:rsidRDefault="001148C1" w:rsidP="003A5D82"/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2B05AD" w14:textId="77777777" w:rsidR="001148C1" w:rsidRPr="00FE3627" w:rsidRDefault="001148C1" w:rsidP="003A5D82"/>
        </w:tc>
      </w:tr>
      <w:tr w:rsidR="00AA2C95" w:rsidRPr="00FE3627" w14:paraId="4624A457" w14:textId="77777777" w:rsidTr="002B43E7">
        <w:trPr>
          <w:trHeight w:val="479"/>
        </w:trPr>
        <w:tc>
          <w:tcPr>
            <w:tcW w:w="1470" w:type="pct"/>
            <w:tcBorders>
              <w:top w:val="nil"/>
              <w:bottom w:val="nil"/>
              <w:right w:val="nil"/>
            </w:tcBorders>
            <w:vAlign w:val="center"/>
          </w:tcPr>
          <w:p w14:paraId="052B50E6" w14:textId="77777777" w:rsidR="00AA2C95" w:rsidRPr="00FE3627" w:rsidRDefault="00AA2C95" w:rsidP="003A5D82"/>
        </w:tc>
        <w:tc>
          <w:tcPr>
            <w:tcW w:w="200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9CB2FCA" w14:textId="77777777" w:rsidR="00AA2C95" w:rsidRPr="00FE3627" w:rsidRDefault="00AA2C95" w:rsidP="003A5D82"/>
        </w:tc>
        <w:tc>
          <w:tcPr>
            <w:tcW w:w="5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2F546FA" w14:textId="77777777" w:rsidR="00AA2C95" w:rsidRPr="00FE3627" w:rsidRDefault="009502DC" w:rsidP="003A5D82">
            <w:pPr>
              <w:jc w:val="center"/>
              <w:rPr>
                <w:szCs w:val="16"/>
              </w:rPr>
            </w:pPr>
            <w:r w:rsidRPr="00FE3627">
              <w:rPr>
                <w:sz w:val="20"/>
              </w:rPr>
              <w:t>Код оригинала</w:t>
            </w:r>
          </w:p>
        </w:tc>
        <w:tc>
          <w:tcPr>
            <w:tcW w:w="99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6B0C28F" w14:textId="77777777" w:rsidR="00AA2C95" w:rsidRPr="00FE3627" w:rsidRDefault="0024384C" w:rsidP="003A5D82">
            <w:pPr>
              <w:jc w:val="center"/>
            </w:pPr>
            <w:r w:rsidRPr="00FE36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BF0CE44" w14:textId="77777777" w:rsidR="00D67026" w:rsidRPr="00FE3627" w:rsidRDefault="00D670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97"/>
        <w:gridCol w:w="7198"/>
      </w:tblGrid>
      <w:tr w:rsidR="00CC2E84" w:rsidRPr="00FE3627" w14:paraId="2802FEC8" w14:textId="77777777" w:rsidTr="0001374A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A1B4DD" w14:textId="77777777" w:rsidR="00CC2E84" w:rsidRPr="00FE3627" w:rsidRDefault="00CC2E84" w:rsidP="003A5D82">
            <w:r w:rsidRPr="00FE3627">
              <w:t>Возможные наименования должностей, профессий</w:t>
            </w:r>
          </w:p>
        </w:tc>
        <w:tc>
          <w:tcPr>
            <w:tcW w:w="3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C9BECD" w14:textId="2C145472" w:rsidR="002079AC" w:rsidRPr="00FE3627" w:rsidRDefault="002079AC" w:rsidP="003A5D82">
            <w:r w:rsidRPr="00FE3627">
              <w:t>Инженер-технолог механосборочного производства III категории</w:t>
            </w:r>
          </w:p>
          <w:p w14:paraId="0FA42A9A" w14:textId="3923503B" w:rsidR="00CC2E84" w:rsidRPr="00FE3627" w:rsidRDefault="002079AC" w:rsidP="003A5D82">
            <w:r w:rsidRPr="00FE3627">
              <w:t>Инженер-технолог III категории</w:t>
            </w:r>
          </w:p>
        </w:tc>
      </w:tr>
    </w:tbl>
    <w:p w14:paraId="3025BF0D" w14:textId="77777777" w:rsidR="00D67026" w:rsidRPr="00FE3627" w:rsidRDefault="00D670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97"/>
        <w:gridCol w:w="7198"/>
      </w:tblGrid>
      <w:tr w:rsidR="00CC2E84" w:rsidRPr="00FE3627" w14:paraId="4DCBA117" w14:textId="77777777" w:rsidTr="0001374A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484DEA" w14:textId="77777777" w:rsidR="00CC2E84" w:rsidRPr="00FE3627" w:rsidRDefault="00CC2E84" w:rsidP="0001374A">
            <w:r w:rsidRPr="00FE3627">
              <w:t>Требования к образованию и обучению</w:t>
            </w:r>
          </w:p>
        </w:tc>
        <w:tc>
          <w:tcPr>
            <w:tcW w:w="3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8EB856" w14:textId="77777777" w:rsidR="00A6223B" w:rsidRDefault="00A6223B" w:rsidP="0001374A">
            <w:r w:rsidRPr="00FE3627">
              <w:t>Среднее профессиональное образование – программы подготовки специалистов среднего звена</w:t>
            </w:r>
          </w:p>
          <w:p w14:paraId="101CB100" w14:textId="37BEF9A8" w:rsidR="003E76F4" w:rsidRPr="00FE3627" w:rsidRDefault="003E76F4" w:rsidP="0001374A">
            <w:r>
              <w:t>или</w:t>
            </w:r>
          </w:p>
          <w:p w14:paraId="59E1FD9F" w14:textId="03429E27" w:rsidR="00CC2E84" w:rsidRPr="00FE3627" w:rsidRDefault="00A6223B" w:rsidP="0001374A">
            <w:pPr>
              <w:rPr>
                <w:shd w:val="clear" w:color="auto" w:fill="FFFFFF"/>
              </w:rPr>
            </w:pPr>
            <w:r w:rsidRPr="00FE3627">
              <w:t>Высшее образование – бакалавриат</w:t>
            </w:r>
          </w:p>
        </w:tc>
      </w:tr>
      <w:tr w:rsidR="00CC2E84" w:rsidRPr="00FE3627" w14:paraId="0F795900" w14:textId="77777777" w:rsidTr="0001374A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EFD184" w14:textId="77777777" w:rsidR="00CC2E84" w:rsidRPr="00FE3627" w:rsidRDefault="00CC2E84" w:rsidP="0001374A">
            <w:r w:rsidRPr="00FE3627">
              <w:t>Требования к опыту практической работы</w:t>
            </w:r>
          </w:p>
        </w:tc>
        <w:tc>
          <w:tcPr>
            <w:tcW w:w="3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45667B" w14:textId="616B53A4" w:rsidR="00CC2E84" w:rsidRPr="00FE3627" w:rsidRDefault="00A6223B" w:rsidP="00804F2C">
            <w:r w:rsidRPr="00FE3627">
              <w:t xml:space="preserve">Не менее </w:t>
            </w:r>
            <w:r w:rsidR="00804F2C">
              <w:t>трех</w:t>
            </w:r>
            <w:r w:rsidRPr="00FE3627">
              <w:t xml:space="preserve"> лет техником </w:t>
            </w:r>
            <w:r w:rsidR="009B1DBC" w:rsidRPr="00FE3627">
              <w:t xml:space="preserve">при </w:t>
            </w:r>
            <w:r w:rsidRPr="00FE3627">
              <w:t>наличии среднего профессионального образования – программы подготовки специалистов среднего звена</w:t>
            </w:r>
          </w:p>
        </w:tc>
      </w:tr>
      <w:tr w:rsidR="006C68DE" w:rsidRPr="00FE3627" w14:paraId="746CF2E8" w14:textId="77777777" w:rsidTr="0001374A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580016" w14:textId="77777777" w:rsidR="006C68DE" w:rsidRPr="00FE3627" w:rsidRDefault="006C68DE" w:rsidP="0001374A">
            <w:r w:rsidRPr="00FE3627">
              <w:t>Особые условия допуска к работе</w:t>
            </w:r>
          </w:p>
        </w:tc>
        <w:tc>
          <w:tcPr>
            <w:tcW w:w="3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BBB38C" w14:textId="4E3FDAD2" w:rsidR="006C68DE" w:rsidRPr="00FE3627" w:rsidRDefault="00697767" w:rsidP="0001374A">
            <w:pPr>
              <w:rPr>
                <w:shd w:val="clear" w:color="auto" w:fill="FFFFFF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6C68DE" w:rsidRPr="00FE3627">
              <w:rPr>
                <w:lang w:eastAsia="en-US"/>
              </w:rPr>
              <w:t xml:space="preserve"> </w:t>
            </w:r>
          </w:p>
          <w:p w14:paraId="31E3E5D1" w14:textId="5D8839B8" w:rsidR="006C68DE" w:rsidRPr="00FE3627" w:rsidRDefault="003E76F4" w:rsidP="0001374A">
            <w:pPr>
              <w:rPr>
                <w:shd w:val="clear" w:color="auto" w:fill="FFFFFF"/>
              </w:rPr>
            </w:pPr>
            <w:r w:rsidRPr="00CA4610">
              <w:rPr>
                <w:shd w:val="clear" w:color="auto" w:fill="FFFFFF"/>
              </w:rPr>
              <w:t>Прохождение обучения мерам пожарной безопасности</w:t>
            </w:r>
          </w:p>
          <w:p w14:paraId="715C1D8F" w14:textId="77777777" w:rsidR="006C68DE" w:rsidRPr="00FE3627" w:rsidRDefault="006C68DE" w:rsidP="0001374A">
            <w:pPr>
              <w:rPr>
                <w:shd w:val="clear" w:color="auto" w:fill="FFFFFF"/>
              </w:rPr>
            </w:pPr>
            <w:r w:rsidRPr="00FE3627">
              <w:rPr>
                <w:shd w:val="clear" w:color="auto" w:fill="FFFFFF"/>
              </w:rPr>
              <w:t>Прохождение инструктажа по охране труда на рабочем месте</w:t>
            </w:r>
          </w:p>
          <w:p w14:paraId="74081079" w14:textId="79C9F269" w:rsidR="00CB5F2C" w:rsidRPr="00FE3627" w:rsidRDefault="00CB5F2C" w:rsidP="0001374A">
            <w:pPr>
              <w:rPr>
                <w:shd w:val="clear" w:color="auto" w:fill="FFFFFF"/>
              </w:rPr>
            </w:pPr>
            <w:r w:rsidRPr="00FE3627">
              <w:rPr>
                <w:shd w:val="clear" w:color="auto" w:fill="FFFFFF"/>
              </w:rPr>
              <w:t>Наличие I квалификационной группы по электробезопасности</w:t>
            </w:r>
          </w:p>
        </w:tc>
      </w:tr>
      <w:tr w:rsidR="002B43E7" w:rsidRPr="00FE3627" w14:paraId="06D8059A" w14:textId="26C0AD50" w:rsidTr="0001374A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2FA4F4" w14:textId="4A580208" w:rsidR="002B43E7" w:rsidRPr="00FE3627" w:rsidRDefault="002B43E7" w:rsidP="0001374A">
            <w:r w:rsidRPr="00FE3627">
              <w:t>Другие характеристики</w:t>
            </w:r>
          </w:p>
        </w:tc>
        <w:tc>
          <w:tcPr>
            <w:tcW w:w="3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C5A3FD" w14:textId="036A0380" w:rsidR="002B43E7" w:rsidRPr="00FE3627" w:rsidRDefault="002B43E7" w:rsidP="0001374A">
            <w:r w:rsidRPr="00FE3627">
              <w:t>-</w:t>
            </w:r>
          </w:p>
        </w:tc>
      </w:tr>
    </w:tbl>
    <w:p w14:paraId="4C1A93E2" w14:textId="32A82BAE" w:rsidR="00D67026" w:rsidRPr="00FE3627" w:rsidRDefault="00D67026"/>
    <w:p w14:paraId="78A07F3C" w14:textId="0956495B" w:rsidR="00D67026" w:rsidRPr="00FE3627" w:rsidRDefault="0001374A">
      <w:r w:rsidRPr="00FE3627">
        <w:t>Дополнительные характеристики</w:t>
      </w:r>
    </w:p>
    <w:p w14:paraId="403E1682" w14:textId="77777777" w:rsidR="00D67026" w:rsidRPr="00FE3627" w:rsidRDefault="00D670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84"/>
        <w:gridCol w:w="1236"/>
        <w:gridCol w:w="5975"/>
      </w:tblGrid>
      <w:tr w:rsidR="00CC2E84" w:rsidRPr="00FE3627" w14:paraId="289E7A2C" w14:textId="77777777" w:rsidTr="006C68DE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5B9A12" w14:textId="77777777" w:rsidR="00CC2E84" w:rsidRPr="00FE3627" w:rsidRDefault="00CC2E84" w:rsidP="003A5D82">
            <w:pPr>
              <w:jc w:val="center"/>
            </w:pPr>
            <w:r w:rsidRPr="00FE3627">
              <w:t>Наименование документа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32760F" w14:textId="77777777" w:rsidR="00CC2E84" w:rsidRPr="00FE3627" w:rsidRDefault="00CC2E84" w:rsidP="003A5D82">
            <w:pPr>
              <w:jc w:val="center"/>
            </w:pPr>
            <w:r w:rsidRPr="00FE3627">
              <w:t>Код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E80F43" w14:textId="77777777" w:rsidR="00CC2E84" w:rsidRPr="00FE3627" w:rsidRDefault="00CC2E84" w:rsidP="003A5D82">
            <w:pPr>
              <w:jc w:val="center"/>
            </w:pPr>
            <w:r w:rsidRPr="00FE3627">
              <w:t>Наименование базовой группы, должности (профессии) или специальности</w:t>
            </w:r>
          </w:p>
        </w:tc>
      </w:tr>
      <w:tr w:rsidR="00CC2E84" w:rsidRPr="00FE3627" w14:paraId="696E7EFA" w14:textId="77777777" w:rsidTr="006C68DE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C1B523" w14:textId="77777777" w:rsidR="00CC2E84" w:rsidRPr="00FE3627" w:rsidRDefault="00CC2E84" w:rsidP="003A5D82">
            <w:pPr>
              <w:rPr>
                <w:vertAlign w:val="superscript"/>
              </w:rPr>
            </w:pPr>
            <w:r w:rsidRPr="00FE3627">
              <w:t>ОКЗ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4EE0AC" w14:textId="5A8C22A7" w:rsidR="00CC2E84" w:rsidRPr="00FE3627" w:rsidRDefault="00CC2E84" w:rsidP="00A6223B">
            <w:r w:rsidRPr="00FE3627">
              <w:t>214</w:t>
            </w:r>
            <w:r w:rsidR="00A6223B" w:rsidRPr="00FE3627">
              <w:t>1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0E01F9" w14:textId="0406AA99" w:rsidR="00CC2E84" w:rsidRPr="00FE3627" w:rsidRDefault="00A6223B" w:rsidP="003A5D82">
            <w:r w:rsidRPr="00FE3627">
              <w:t>Инженеры в промышленности и на производстве</w:t>
            </w:r>
          </w:p>
        </w:tc>
      </w:tr>
      <w:tr w:rsidR="00CC2E84" w:rsidRPr="00FE3627" w14:paraId="7BC2F5C8" w14:textId="77777777" w:rsidTr="006C68DE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0A2EA3" w14:textId="77777777" w:rsidR="00CC2E84" w:rsidRPr="00FE3627" w:rsidRDefault="00CC2E84" w:rsidP="003A5D82">
            <w:r w:rsidRPr="00FE3627">
              <w:t>ЕКС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ABF9AE" w14:textId="77777777" w:rsidR="00CC2E84" w:rsidRPr="00FE3627" w:rsidRDefault="00CC2E84" w:rsidP="003A5D82">
            <w:r w:rsidRPr="00FE3627">
              <w:t>-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967993" w14:textId="6712210C" w:rsidR="00CC2E84" w:rsidRPr="00FE3627" w:rsidRDefault="00A6223B" w:rsidP="003A5D82">
            <w:r w:rsidRPr="00FE3627">
              <w:t>Инженер-технолог (технолог)</w:t>
            </w:r>
          </w:p>
        </w:tc>
      </w:tr>
      <w:tr w:rsidR="00CC2E84" w:rsidRPr="00FE3627" w14:paraId="1A20CD05" w14:textId="77777777" w:rsidTr="006C68DE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5C03C1" w14:textId="77777777" w:rsidR="00CC2E84" w:rsidRPr="00FE3627" w:rsidRDefault="00CC2E84" w:rsidP="003A5D82">
            <w:r w:rsidRPr="00FE3627">
              <w:t xml:space="preserve">ОКПДТР 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08AD99" w14:textId="77777777" w:rsidR="00CC2E84" w:rsidRPr="00FE3627" w:rsidRDefault="00CC2E84" w:rsidP="003A5D82">
            <w:r w:rsidRPr="00FE3627">
              <w:t>22854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F8A00C" w14:textId="0B1987E6" w:rsidR="00CC2E84" w:rsidRPr="00FE3627" w:rsidRDefault="00A6223B" w:rsidP="003A5D82">
            <w:r w:rsidRPr="00FE3627">
              <w:t>Инженер-технолог</w:t>
            </w:r>
          </w:p>
        </w:tc>
      </w:tr>
      <w:tr w:rsidR="00A6223B" w:rsidRPr="00FE3627" w14:paraId="27E131EA" w14:textId="77777777" w:rsidTr="006C68DE">
        <w:trPr>
          <w:trHeight w:val="20"/>
        </w:trPr>
        <w:tc>
          <w:tcPr>
            <w:tcW w:w="147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65F86D" w14:textId="77777777" w:rsidR="00A6223B" w:rsidRPr="00FE3627" w:rsidRDefault="00A6223B" w:rsidP="003A5D82">
            <w:r w:rsidRPr="00FE3627">
              <w:t>ОКСО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F875F8" w14:textId="78664BD2" w:rsidR="00A6223B" w:rsidRPr="00FE3627" w:rsidRDefault="00A6223B" w:rsidP="003A5D82">
            <w:r w:rsidRPr="00FE3627">
              <w:t>2.15.02.08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D2750C" w14:textId="0777B459" w:rsidR="00A6223B" w:rsidRPr="00FE3627" w:rsidRDefault="00A6223B" w:rsidP="003A5D82">
            <w:r w:rsidRPr="00FE3627">
              <w:t>Технология машиностроения</w:t>
            </w:r>
          </w:p>
        </w:tc>
      </w:tr>
      <w:tr w:rsidR="00A6223B" w:rsidRPr="00FE3627" w14:paraId="41A3221A" w14:textId="77777777" w:rsidTr="006C68DE">
        <w:trPr>
          <w:trHeight w:val="20"/>
        </w:trPr>
        <w:tc>
          <w:tcPr>
            <w:tcW w:w="147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44AEB6" w14:textId="77777777" w:rsidR="00A6223B" w:rsidRPr="00FE3627" w:rsidRDefault="00A6223B" w:rsidP="003A5D82"/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EF2148" w14:textId="164E73F4" w:rsidR="00A6223B" w:rsidRPr="00FE3627" w:rsidRDefault="00A6223B" w:rsidP="003A5D82">
            <w:r w:rsidRPr="00FE3627">
              <w:rPr>
                <w:bCs w:val="0"/>
                <w:shd w:val="clear" w:color="auto" w:fill="FFFFFF"/>
              </w:rPr>
              <w:t>2.15.03.01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DCA498" w14:textId="5AC32544" w:rsidR="00A6223B" w:rsidRPr="00FE3627" w:rsidRDefault="00A6223B" w:rsidP="003A5D82">
            <w:pPr>
              <w:rPr>
                <w:shd w:val="clear" w:color="auto" w:fill="FFFFFF"/>
              </w:rPr>
            </w:pPr>
            <w:r w:rsidRPr="00FE3627">
              <w:t>Машиностроение</w:t>
            </w:r>
          </w:p>
        </w:tc>
      </w:tr>
      <w:tr w:rsidR="00A6223B" w:rsidRPr="00FE3627" w14:paraId="6556D096" w14:textId="77777777" w:rsidTr="006C68DE">
        <w:trPr>
          <w:trHeight w:val="20"/>
        </w:trPr>
        <w:tc>
          <w:tcPr>
            <w:tcW w:w="147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6012D8" w14:textId="77777777" w:rsidR="00A6223B" w:rsidRPr="00FE3627" w:rsidRDefault="00A6223B" w:rsidP="003A5D82"/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BFA250" w14:textId="0B798270" w:rsidR="00A6223B" w:rsidRPr="00FE3627" w:rsidRDefault="00A6223B" w:rsidP="003A5D82">
            <w:r w:rsidRPr="00FE3627">
              <w:rPr>
                <w:bCs w:val="0"/>
                <w:shd w:val="clear" w:color="auto" w:fill="FFFFFF"/>
              </w:rPr>
              <w:t>2.15.03.02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C2B998" w14:textId="4F8DC945" w:rsidR="00A6223B" w:rsidRPr="00FE3627" w:rsidRDefault="00A6223B" w:rsidP="003A5D82">
            <w:r w:rsidRPr="00FE3627">
              <w:t>Технологические машины и оборудование</w:t>
            </w:r>
          </w:p>
        </w:tc>
      </w:tr>
      <w:tr w:rsidR="00A6223B" w:rsidRPr="00FE3627" w14:paraId="19DBB003" w14:textId="77777777" w:rsidTr="006C68DE">
        <w:trPr>
          <w:trHeight w:val="20"/>
        </w:trPr>
        <w:tc>
          <w:tcPr>
            <w:tcW w:w="147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8CF890" w14:textId="77777777" w:rsidR="00A6223B" w:rsidRPr="00FE3627" w:rsidRDefault="00A6223B" w:rsidP="003A5D82"/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287FA3" w14:textId="0D6F39F4" w:rsidR="00A6223B" w:rsidRPr="00FE3627" w:rsidRDefault="00A6223B" w:rsidP="003A5D82">
            <w:r w:rsidRPr="00FE3627">
              <w:rPr>
                <w:bCs w:val="0"/>
                <w:shd w:val="clear" w:color="auto" w:fill="FFFFFF"/>
              </w:rPr>
              <w:t>2.15.03.05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B54317" w14:textId="7F0F0FF7" w:rsidR="00A6223B" w:rsidRPr="00FE3627" w:rsidRDefault="00A6223B" w:rsidP="003A5D82">
            <w:pPr>
              <w:rPr>
                <w:shd w:val="clear" w:color="auto" w:fill="FFFFFF"/>
              </w:rPr>
            </w:pPr>
            <w:r w:rsidRPr="00FE3627">
              <w:t>Конструкторско-технологическое обеспечение машиностроительных производств</w:t>
            </w:r>
          </w:p>
        </w:tc>
      </w:tr>
    </w:tbl>
    <w:p w14:paraId="757A6D0C" w14:textId="77777777" w:rsidR="00D67026" w:rsidRPr="00FE3627" w:rsidRDefault="00D67026" w:rsidP="00D67026">
      <w:pPr>
        <w:pStyle w:val="aff1"/>
      </w:pPr>
    </w:p>
    <w:p w14:paraId="13D57373" w14:textId="74B66E1A" w:rsidR="008D78C6" w:rsidRPr="00FE3627" w:rsidRDefault="008D78C6" w:rsidP="00D67026">
      <w:pPr>
        <w:pStyle w:val="aff1"/>
        <w:rPr>
          <w:b/>
          <w:bCs w:val="0"/>
        </w:rPr>
      </w:pPr>
      <w:r w:rsidRPr="00FE3627">
        <w:rPr>
          <w:b/>
          <w:bCs w:val="0"/>
        </w:rPr>
        <w:t>3.</w:t>
      </w:r>
      <w:r w:rsidR="00EB51D2" w:rsidRPr="00FE3627">
        <w:rPr>
          <w:b/>
          <w:bCs w:val="0"/>
        </w:rPr>
        <w:t>2</w:t>
      </w:r>
      <w:r w:rsidRPr="00FE3627">
        <w:rPr>
          <w:b/>
          <w:bCs w:val="0"/>
        </w:rPr>
        <w:t>.1. Трудовая функция</w:t>
      </w:r>
    </w:p>
    <w:p w14:paraId="15AAC852" w14:textId="77777777" w:rsidR="00D67026" w:rsidRPr="00FE3627" w:rsidRDefault="00D67026" w:rsidP="00D67026">
      <w:pPr>
        <w:pStyle w:val="aff1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2"/>
        <w:gridCol w:w="4551"/>
        <w:gridCol w:w="641"/>
        <w:gridCol w:w="949"/>
        <w:gridCol w:w="1773"/>
        <w:gridCol w:w="524"/>
      </w:tblGrid>
      <w:tr w:rsidR="008D78C6" w:rsidRPr="00FE3627" w14:paraId="473DB3C7" w14:textId="77777777" w:rsidTr="009D299C">
        <w:trPr>
          <w:trHeight w:val="278"/>
        </w:trPr>
        <w:tc>
          <w:tcPr>
            <w:tcW w:w="864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EBAB247" w14:textId="77777777" w:rsidR="008D78C6" w:rsidRPr="00FE3627" w:rsidRDefault="009502DC" w:rsidP="003A5D82">
            <w:r w:rsidRPr="00FE3627">
              <w:rPr>
                <w:sz w:val="20"/>
              </w:rPr>
              <w:t>Наименование</w:t>
            </w:r>
          </w:p>
        </w:tc>
        <w:tc>
          <w:tcPr>
            <w:tcW w:w="22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565423" w14:textId="7928108A" w:rsidR="008D78C6" w:rsidRPr="00FE3627" w:rsidRDefault="00FE3627" w:rsidP="001F7289">
            <w:r w:rsidRPr="00FE3627">
              <w:t>Технологическое сопровождение разработки проектной КД на машиностроительные изделия низкой сложности</w:t>
            </w:r>
          </w:p>
        </w:tc>
        <w:tc>
          <w:tcPr>
            <w:tcW w:w="31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9E6B6C8" w14:textId="77777777" w:rsidR="008D78C6" w:rsidRPr="00FE3627" w:rsidRDefault="009502DC" w:rsidP="003A5D82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FED7FE" w14:textId="55AC8B95" w:rsidR="008D78C6" w:rsidRPr="00FE3627" w:rsidRDefault="00FE3627" w:rsidP="003A5D82">
            <w:r>
              <w:rPr>
                <w:lang w:val="en-US"/>
              </w:rPr>
              <w:t>B</w:t>
            </w:r>
            <w:r w:rsidR="00EB51D2" w:rsidRPr="00FE3627">
              <w:t>/01.5</w:t>
            </w:r>
          </w:p>
        </w:tc>
        <w:tc>
          <w:tcPr>
            <w:tcW w:w="86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5B11419" w14:textId="77777777" w:rsidR="008D78C6" w:rsidRPr="00FE3627" w:rsidRDefault="0092362F" w:rsidP="003A5D82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5CE158" w14:textId="77777777" w:rsidR="008D78C6" w:rsidRPr="00FE3627" w:rsidRDefault="00EB51D2" w:rsidP="003A5D82">
            <w:pPr>
              <w:jc w:val="center"/>
            </w:pPr>
            <w:r w:rsidRPr="00FE3627">
              <w:t>5</w:t>
            </w:r>
          </w:p>
        </w:tc>
      </w:tr>
    </w:tbl>
    <w:p w14:paraId="53D3A26B" w14:textId="77777777" w:rsidR="00D67026" w:rsidRPr="00FE3627" w:rsidRDefault="00D670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4"/>
        <w:gridCol w:w="1053"/>
        <w:gridCol w:w="806"/>
        <w:gridCol w:w="2020"/>
        <w:gridCol w:w="1383"/>
        <w:gridCol w:w="2264"/>
      </w:tblGrid>
      <w:tr w:rsidR="00807FE9" w:rsidRPr="00FE3627" w14:paraId="4E692EBD" w14:textId="77777777" w:rsidTr="009D299C">
        <w:trPr>
          <w:trHeight w:val="488"/>
        </w:trPr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994224" w14:textId="77777777" w:rsidR="00807FE9" w:rsidRPr="00FE3627" w:rsidRDefault="00807FE9" w:rsidP="003A5D82">
            <w:r w:rsidRPr="00FE3627">
              <w:rPr>
                <w:sz w:val="20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A8B36F8" w14:textId="77777777" w:rsidR="00807FE9" w:rsidRPr="00FE3627" w:rsidRDefault="00807FE9" w:rsidP="003A5D82">
            <w:r w:rsidRPr="00FE3627">
              <w:rPr>
                <w:sz w:val="20"/>
              </w:rPr>
              <w:t xml:space="preserve">Оригинал </w:t>
            </w:r>
          </w:p>
        </w:tc>
        <w:tc>
          <w:tcPr>
            <w:tcW w:w="39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C8A469" w14:textId="77777777" w:rsidR="00807FE9" w:rsidRPr="00FE3627" w:rsidRDefault="00807FE9" w:rsidP="003A5D82">
            <w:r w:rsidRPr="00FE3627">
              <w:t>Х</w:t>
            </w:r>
          </w:p>
        </w:tc>
        <w:tc>
          <w:tcPr>
            <w:tcW w:w="9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57FB3A" w14:textId="77777777" w:rsidR="00807FE9" w:rsidRPr="00FE3627" w:rsidRDefault="00807FE9" w:rsidP="003A5D82">
            <w:r w:rsidRPr="00FE3627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4DCAEB" w14:textId="77777777" w:rsidR="00807FE9" w:rsidRPr="00FE3627" w:rsidRDefault="00807FE9" w:rsidP="003A5D82"/>
        </w:tc>
        <w:tc>
          <w:tcPr>
            <w:tcW w:w="11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6E741C" w14:textId="77777777" w:rsidR="00807FE9" w:rsidRPr="00FE3627" w:rsidRDefault="00807FE9" w:rsidP="003A5D82"/>
        </w:tc>
      </w:tr>
      <w:tr w:rsidR="008D78C6" w:rsidRPr="00FE3627" w14:paraId="4A3F2A5F" w14:textId="77777777" w:rsidTr="00350099">
        <w:trPr>
          <w:trHeight w:val="479"/>
        </w:trPr>
        <w:tc>
          <w:tcPr>
            <w:tcW w:w="1313" w:type="pct"/>
            <w:tcBorders>
              <w:top w:val="nil"/>
              <w:bottom w:val="nil"/>
              <w:right w:val="nil"/>
            </w:tcBorders>
            <w:vAlign w:val="center"/>
          </w:tcPr>
          <w:p w14:paraId="3432D6F6" w14:textId="77777777" w:rsidR="008D78C6" w:rsidRPr="00FE3627" w:rsidRDefault="008D78C6" w:rsidP="003A5D82"/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D6D6E17" w14:textId="77777777" w:rsidR="008D78C6" w:rsidRPr="00FE3627" w:rsidRDefault="008D78C6" w:rsidP="003A5D82"/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A253037" w14:textId="77777777" w:rsidR="008D78C6" w:rsidRPr="00FE3627" w:rsidRDefault="009502DC" w:rsidP="003A5D82">
            <w:pPr>
              <w:jc w:val="center"/>
            </w:pPr>
            <w:r w:rsidRPr="00FE3627">
              <w:rPr>
                <w:sz w:val="20"/>
              </w:rPr>
              <w:t>Код оригинала</w:t>
            </w:r>
          </w:p>
        </w:tc>
        <w:tc>
          <w:tcPr>
            <w:tcW w:w="11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FB768E0" w14:textId="77777777" w:rsidR="008D78C6" w:rsidRPr="00FE3627" w:rsidRDefault="0024384C" w:rsidP="003A5D82">
            <w:pPr>
              <w:jc w:val="center"/>
            </w:pPr>
            <w:r w:rsidRPr="00FE36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44965E9" w14:textId="77777777" w:rsidR="009D299C" w:rsidRPr="00FE3627" w:rsidRDefault="009D299C" w:rsidP="003A5D8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77"/>
        <w:gridCol w:w="7518"/>
      </w:tblGrid>
      <w:tr w:rsidR="008D78C6" w:rsidRPr="00FE3627" w14:paraId="47C7D9EE" w14:textId="77777777" w:rsidTr="009D299C">
        <w:trPr>
          <w:trHeight w:val="20"/>
        </w:trPr>
        <w:tc>
          <w:tcPr>
            <w:tcW w:w="1313" w:type="pct"/>
            <w:vMerge w:val="restart"/>
          </w:tcPr>
          <w:p w14:paraId="3ED78EF6" w14:textId="77777777" w:rsidR="008D78C6" w:rsidRPr="00FE3627" w:rsidRDefault="008D78C6" w:rsidP="00781F80">
            <w:pPr>
              <w:pStyle w:val="afb"/>
            </w:pPr>
            <w:r w:rsidRPr="00FE3627">
              <w:t>Трудовые действия</w:t>
            </w:r>
          </w:p>
        </w:tc>
        <w:tc>
          <w:tcPr>
            <w:tcW w:w="3687" w:type="pct"/>
          </w:tcPr>
          <w:p w14:paraId="6E943BD2" w14:textId="6FB2EBAD" w:rsidR="008D78C6" w:rsidRPr="00FE3627" w:rsidRDefault="007348B4" w:rsidP="00D67026">
            <w:pPr>
              <w:pStyle w:val="afb"/>
              <w:jc w:val="both"/>
            </w:pPr>
            <w:r w:rsidRPr="00FE3627">
              <w:t>Оценка возможности достижения показателей технологичности машиностроительных изделий низкой сложности, указанных в техническом задании на машиностроительные изделия</w:t>
            </w:r>
          </w:p>
        </w:tc>
      </w:tr>
      <w:tr w:rsidR="00080577" w:rsidRPr="00FE3627" w14:paraId="26615025" w14:textId="77777777" w:rsidTr="009D299C">
        <w:trPr>
          <w:trHeight w:val="20"/>
        </w:trPr>
        <w:tc>
          <w:tcPr>
            <w:tcW w:w="1313" w:type="pct"/>
            <w:vMerge/>
          </w:tcPr>
          <w:p w14:paraId="59005600" w14:textId="77777777" w:rsidR="00080577" w:rsidRPr="00FE3627" w:rsidRDefault="00080577" w:rsidP="00781F80">
            <w:pPr>
              <w:pStyle w:val="afb"/>
            </w:pPr>
          </w:p>
        </w:tc>
        <w:tc>
          <w:tcPr>
            <w:tcW w:w="3687" w:type="pct"/>
          </w:tcPr>
          <w:p w14:paraId="7CF03655" w14:textId="626577B4" w:rsidR="00080577" w:rsidRPr="00FE3627" w:rsidRDefault="00280D4D" w:rsidP="00D67026">
            <w:pPr>
              <w:pStyle w:val="afb"/>
              <w:jc w:val="both"/>
            </w:pPr>
            <w:r w:rsidRPr="00FE3627">
              <w:t>Расцеховка машиностроительных изделий низкой сложности</w:t>
            </w:r>
          </w:p>
        </w:tc>
      </w:tr>
      <w:tr w:rsidR="00502629" w:rsidRPr="00FE3627" w14:paraId="09F42485" w14:textId="77777777" w:rsidTr="009D299C">
        <w:trPr>
          <w:trHeight w:val="20"/>
        </w:trPr>
        <w:tc>
          <w:tcPr>
            <w:tcW w:w="1313" w:type="pct"/>
            <w:vMerge/>
          </w:tcPr>
          <w:p w14:paraId="55FE5CBD" w14:textId="77777777" w:rsidR="00502629" w:rsidRPr="00FE3627" w:rsidRDefault="00502629" w:rsidP="00781F80">
            <w:pPr>
              <w:pStyle w:val="afb"/>
            </w:pPr>
          </w:p>
        </w:tc>
        <w:tc>
          <w:tcPr>
            <w:tcW w:w="3687" w:type="pct"/>
          </w:tcPr>
          <w:p w14:paraId="1A38A3E4" w14:textId="7629A8C0" w:rsidR="00502629" w:rsidRPr="00FE3627" w:rsidRDefault="00502629" w:rsidP="00D67026">
            <w:pPr>
              <w:pStyle w:val="afb"/>
              <w:jc w:val="both"/>
            </w:pPr>
            <w:r w:rsidRPr="00FE3627">
              <w:t>Консультирование конструкторов по вопросам технологичности при разработке проектной КД на машиностроительные изделия низкой сложности</w:t>
            </w:r>
          </w:p>
        </w:tc>
      </w:tr>
      <w:tr w:rsidR="00280D4D" w:rsidRPr="00FE3627" w14:paraId="45658E51" w14:textId="77777777" w:rsidTr="009D299C">
        <w:trPr>
          <w:trHeight w:val="20"/>
        </w:trPr>
        <w:tc>
          <w:tcPr>
            <w:tcW w:w="1313" w:type="pct"/>
            <w:vMerge/>
          </w:tcPr>
          <w:p w14:paraId="1EAC4283" w14:textId="77777777" w:rsidR="00280D4D" w:rsidRPr="00FE3627" w:rsidRDefault="00280D4D" w:rsidP="00781F80">
            <w:pPr>
              <w:pStyle w:val="afb"/>
            </w:pPr>
          </w:p>
        </w:tc>
        <w:tc>
          <w:tcPr>
            <w:tcW w:w="3687" w:type="pct"/>
          </w:tcPr>
          <w:p w14:paraId="51806312" w14:textId="2000A614" w:rsidR="00280D4D" w:rsidRPr="00FE3627" w:rsidRDefault="00502629" w:rsidP="00D67026">
            <w:pPr>
              <w:pStyle w:val="afb"/>
              <w:jc w:val="both"/>
            </w:pPr>
            <w:r w:rsidRPr="00FE3627">
              <w:t>Технологический контроль проектной КД на машиностроительные изделия низкой сложности</w:t>
            </w:r>
          </w:p>
        </w:tc>
      </w:tr>
      <w:tr w:rsidR="00280D4D" w:rsidRPr="00FE3627" w14:paraId="10F6B074" w14:textId="77777777" w:rsidTr="009D299C">
        <w:trPr>
          <w:trHeight w:val="20"/>
        </w:trPr>
        <w:tc>
          <w:tcPr>
            <w:tcW w:w="1313" w:type="pct"/>
            <w:vMerge w:val="restart"/>
          </w:tcPr>
          <w:p w14:paraId="673F8222" w14:textId="77777777" w:rsidR="00280D4D" w:rsidRPr="00FE3627" w:rsidDel="002A1D54" w:rsidRDefault="00280D4D" w:rsidP="00781F80">
            <w:pPr>
              <w:pStyle w:val="afb"/>
            </w:pPr>
            <w:r w:rsidRPr="00FE3627" w:rsidDel="002A1D54">
              <w:t>Необходимые умения</w:t>
            </w:r>
          </w:p>
        </w:tc>
        <w:tc>
          <w:tcPr>
            <w:tcW w:w="3687" w:type="pct"/>
          </w:tcPr>
          <w:p w14:paraId="0A704AEA" w14:textId="0C626DED" w:rsidR="00280D4D" w:rsidRPr="00FE3627" w:rsidRDefault="00B30196" w:rsidP="00D67026">
            <w:pPr>
              <w:pStyle w:val="afb"/>
              <w:jc w:val="both"/>
            </w:pPr>
            <w:r w:rsidRPr="00FE3627">
              <w:t>Использовать PDM-систем</w:t>
            </w:r>
            <w:r w:rsidR="00E657C1" w:rsidRPr="00FE3627">
              <w:t>у</w:t>
            </w:r>
            <w:r w:rsidRPr="00FE3627">
              <w:t xml:space="preserve"> организации для</w:t>
            </w:r>
            <w:r w:rsidR="00B83735" w:rsidRPr="00FE3627">
              <w:t xml:space="preserve"> поиска машиностроительных </w:t>
            </w:r>
            <w:r w:rsidR="008447F6">
              <w:t>изделий – аналогов</w:t>
            </w:r>
            <w:r w:rsidR="00B83735" w:rsidRPr="00FE3627">
              <w:t xml:space="preserve"> низкой сложности</w:t>
            </w:r>
          </w:p>
        </w:tc>
      </w:tr>
      <w:tr w:rsidR="00B30196" w:rsidRPr="00FE3627" w14:paraId="03A7C13B" w14:textId="77777777" w:rsidTr="009D299C">
        <w:trPr>
          <w:trHeight w:val="20"/>
        </w:trPr>
        <w:tc>
          <w:tcPr>
            <w:tcW w:w="1313" w:type="pct"/>
            <w:vMerge/>
          </w:tcPr>
          <w:p w14:paraId="7B014898" w14:textId="77777777" w:rsidR="00B30196" w:rsidRPr="00FE3627" w:rsidDel="002A1D54" w:rsidRDefault="00B30196" w:rsidP="00781F80">
            <w:pPr>
              <w:pStyle w:val="afb"/>
            </w:pPr>
          </w:p>
        </w:tc>
        <w:tc>
          <w:tcPr>
            <w:tcW w:w="3687" w:type="pct"/>
          </w:tcPr>
          <w:p w14:paraId="7B4AE7B3" w14:textId="15FF52E9" w:rsidR="00B30196" w:rsidRPr="00FE3627" w:rsidRDefault="00745B32" w:rsidP="00D67026">
            <w:pPr>
              <w:pStyle w:val="afb"/>
              <w:jc w:val="both"/>
            </w:pPr>
            <w:r w:rsidRPr="00FE3627">
              <w:t>Составлять межцеховые технологические маршруты на составные части машиностроительных изделий низкой сложности</w:t>
            </w:r>
          </w:p>
        </w:tc>
      </w:tr>
      <w:tr w:rsidR="00B30196" w:rsidRPr="00FE3627" w14:paraId="0D0FB141" w14:textId="77777777" w:rsidTr="009D299C">
        <w:trPr>
          <w:trHeight w:val="20"/>
        </w:trPr>
        <w:tc>
          <w:tcPr>
            <w:tcW w:w="1313" w:type="pct"/>
            <w:vMerge/>
          </w:tcPr>
          <w:p w14:paraId="75E5FCC0" w14:textId="77777777" w:rsidR="00B30196" w:rsidRPr="00FE3627" w:rsidDel="002A1D54" w:rsidRDefault="00B30196" w:rsidP="00781F80">
            <w:pPr>
              <w:pStyle w:val="afb"/>
            </w:pPr>
          </w:p>
        </w:tc>
        <w:tc>
          <w:tcPr>
            <w:tcW w:w="3687" w:type="pct"/>
          </w:tcPr>
          <w:p w14:paraId="131E50D5" w14:textId="255C61F1" w:rsidR="00B30196" w:rsidRPr="00FE3627" w:rsidRDefault="00F9663F" w:rsidP="00D67026">
            <w:pPr>
              <w:pStyle w:val="afb"/>
              <w:jc w:val="both"/>
            </w:pPr>
            <w:r w:rsidRPr="00FE3627">
              <w:t>Использовать CAPP-системы для оформления технологической документации</w:t>
            </w:r>
          </w:p>
        </w:tc>
      </w:tr>
      <w:tr w:rsidR="00B30196" w:rsidRPr="00FE3627" w14:paraId="79EC06C1" w14:textId="77777777" w:rsidTr="009D299C">
        <w:trPr>
          <w:trHeight w:val="20"/>
        </w:trPr>
        <w:tc>
          <w:tcPr>
            <w:tcW w:w="1313" w:type="pct"/>
            <w:vMerge/>
          </w:tcPr>
          <w:p w14:paraId="2421C45E" w14:textId="77777777" w:rsidR="00B30196" w:rsidRPr="00FE3627" w:rsidDel="002A1D54" w:rsidRDefault="00B30196" w:rsidP="00781F80">
            <w:pPr>
              <w:pStyle w:val="afb"/>
            </w:pPr>
          </w:p>
        </w:tc>
        <w:tc>
          <w:tcPr>
            <w:tcW w:w="3687" w:type="pct"/>
          </w:tcPr>
          <w:p w14:paraId="3E77184D" w14:textId="786AA1A6" w:rsidR="00B30196" w:rsidRPr="00FE3627" w:rsidRDefault="00E657C1" w:rsidP="00D67026">
            <w:pPr>
              <w:pStyle w:val="afb"/>
              <w:jc w:val="both"/>
            </w:pPr>
            <w:r w:rsidRPr="00FE3627">
              <w:t>Использовать PDM-систему организации для</w:t>
            </w:r>
            <w:r w:rsidR="002C7E8F" w:rsidRPr="00FE3627">
              <w:t xml:space="preserve"> просмотра проектной документации на машиностроительные издели</w:t>
            </w:r>
            <w:r w:rsidR="001F70F6" w:rsidRPr="00FE3627">
              <w:t>я</w:t>
            </w:r>
            <w:r w:rsidR="002C7E8F" w:rsidRPr="00FE3627">
              <w:t xml:space="preserve"> низкой сложности</w:t>
            </w:r>
          </w:p>
        </w:tc>
      </w:tr>
      <w:tr w:rsidR="001F70F6" w:rsidRPr="00FE3627" w14:paraId="2192E28F" w14:textId="77777777" w:rsidTr="009D299C">
        <w:trPr>
          <w:trHeight w:val="20"/>
        </w:trPr>
        <w:tc>
          <w:tcPr>
            <w:tcW w:w="1313" w:type="pct"/>
            <w:vMerge/>
          </w:tcPr>
          <w:p w14:paraId="363A55BD" w14:textId="77777777" w:rsidR="001F70F6" w:rsidRPr="00FE3627" w:rsidDel="002A1D54" w:rsidRDefault="001F70F6" w:rsidP="00781F80">
            <w:pPr>
              <w:pStyle w:val="afb"/>
            </w:pPr>
          </w:p>
        </w:tc>
        <w:tc>
          <w:tcPr>
            <w:tcW w:w="3687" w:type="pct"/>
          </w:tcPr>
          <w:p w14:paraId="76F7F585" w14:textId="5B757E64" w:rsidR="001F70F6" w:rsidRPr="00FE3627" w:rsidRDefault="00E17EFF" w:rsidP="00D67026">
            <w:pPr>
              <w:pStyle w:val="afb"/>
              <w:jc w:val="both"/>
            </w:pPr>
            <w:r w:rsidRPr="00FE3627">
              <w:t>Выявлять несоответствие проектной документации установленным технологическим нормам и требованиям</w:t>
            </w:r>
          </w:p>
        </w:tc>
      </w:tr>
      <w:tr w:rsidR="00B30196" w:rsidRPr="00FE3627" w14:paraId="5211BDF3" w14:textId="77777777" w:rsidTr="009D299C">
        <w:trPr>
          <w:trHeight w:val="20"/>
        </w:trPr>
        <w:tc>
          <w:tcPr>
            <w:tcW w:w="1313" w:type="pct"/>
            <w:vMerge/>
          </w:tcPr>
          <w:p w14:paraId="3B331DA2" w14:textId="77777777" w:rsidR="00B30196" w:rsidRPr="00FE3627" w:rsidDel="002A1D54" w:rsidRDefault="00B30196" w:rsidP="00781F80">
            <w:pPr>
              <w:pStyle w:val="afb"/>
            </w:pPr>
          </w:p>
        </w:tc>
        <w:tc>
          <w:tcPr>
            <w:tcW w:w="3687" w:type="pct"/>
          </w:tcPr>
          <w:p w14:paraId="33049696" w14:textId="3F2C3D16" w:rsidR="00B30196" w:rsidRPr="00FE3627" w:rsidRDefault="008F2CD3" w:rsidP="00D67026">
            <w:pPr>
              <w:pStyle w:val="afb"/>
              <w:jc w:val="both"/>
            </w:pPr>
            <w:r w:rsidRPr="00FE3627">
              <w:t>Разрабатывать предложения по изменению проектной документации на машиностроительные изделия низкой сложности с целью повышения технологичности их конструкции</w:t>
            </w:r>
          </w:p>
        </w:tc>
      </w:tr>
      <w:tr w:rsidR="004A0814" w:rsidRPr="00FE3627" w14:paraId="5811C889" w14:textId="77777777" w:rsidTr="009D299C">
        <w:trPr>
          <w:trHeight w:val="20"/>
        </w:trPr>
        <w:tc>
          <w:tcPr>
            <w:tcW w:w="1313" w:type="pct"/>
            <w:vMerge/>
          </w:tcPr>
          <w:p w14:paraId="64FE25B0" w14:textId="77777777" w:rsidR="004A0814" w:rsidRPr="00FE3627" w:rsidDel="002A1D54" w:rsidRDefault="004A0814" w:rsidP="00781F80">
            <w:pPr>
              <w:pStyle w:val="afb"/>
            </w:pPr>
          </w:p>
        </w:tc>
        <w:tc>
          <w:tcPr>
            <w:tcW w:w="3687" w:type="pct"/>
          </w:tcPr>
          <w:p w14:paraId="04F8CE5F" w14:textId="16B3186D" w:rsidR="004A0814" w:rsidRPr="00FE3627" w:rsidRDefault="00116CDC" w:rsidP="00D67026">
            <w:pPr>
              <w:pStyle w:val="afb"/>
              <w:jc w:val="both"/>
            </w:pPr>
            <w:r w:rsidRPr="00FE3627">
              <w:t>Использовать текстовые редакторы (процессоры) и CAD-системы для оформления предложений по изменению проектной документации</w:t>
            </w:r>
          </w:p>
        </w:tc>
      </w:tr>
      <w:tr w:rsidR="00E2373D" w:rsidRPr="00FE3627" w14:paraId="4A569EB1" w14:textId="77777777" w:rsidTr="009D299C">
        <w:trPr>
          <w:trHeight w:val="20"/>
        </w:trPr>
        <w:tc>
          <w:tcPr>
            <w:tcW w:w="1313" w:type="pct"/>
            <w:vMerge/>
          </w:tcPr>
          <w:p w14:paraId="4604B9C7" w14:textId="77777777" w:rsidR="00E2373D" w:rsidRPr="00FE3627" w:rsidDel="002A1D54" w:rsidRDefault="00E2373D" w:rsidP="00781F80">
            <w:pPr>
              <w:pStyle w:val="afb"/>
            </w:pPr>
          </w:p>
        </w:tc>
        <w:tc>
          <w:tcPr>
            <w:tcW w:w="3687" w:type="pct"/>
          </w:tcPr>
          <w:p w14:paraId="3E57D36C" w14:textId="4532A16C" w:rsidR="00E2373D" w:rsidRPr="00FE3627" w:rsidRDefault="00E2373D" w:rsidP="00D67026">
            <w:pPr>
              <w:pStyle w:val="afb"/>
              <w:jc w:val="both"/>
            </w:pPr>
            <w:r w:rsidRPr="00FE3627">
              <w:t>Использовать PDM-систему, ECM-систему организации для согласования предложений по изменению проектной документации</w:t>
            </w:r>
          </w:p>
        </w:tc>
      </w:tr>
      <w:tr w:rsidR="00B30196" w:rsidRPr="00FE3627" w14:paraId="0C710326" w14:textId="77777777" w:rsidTr="009D299C">
        <w:trPr>
          <w:trHeight w:val="20"/>
        </w:trPr>
        <w:tc>
          <w:tcPr>
            <w:tcW w:w="1313" w:type="pct"/>
            <w:vMerge/>
          </w:tcPr>
          <w:p w14:paraId="33D2881C" w14:textId="77777777" w:rsidR="00B30196" w:rsidRPr="00FE3627" w:rsidDel="002A1D54" w:rsidRDefault="00B30196" w:rsidP="00781F80">
            <w:pPr>
              <w:pStyle w:val="afb"/>
            </w:pPr>
          </w:p>
        </w:tc>
        <w:tc>
          <w:tcPr>
            <w:tcW w:w="3687" w:type="pct"/>
          </w:tcPr>
          <w:p w14:paraId="2EBC64BA" w14:textId="07A3838D" w:rsidR="00B30196" w:rsidRPr="00FE3627" w:rsidRDefault="00010569" w:rsidP="00D67026">
            <w:pPr>
              <w:pStyle w:val="afb"/>
              <w:jc w:val="both"/>
            </w:pPr>
            <w:r w:rsidRPr="00FE3627">
              <w:t>Использовать приемы деловой коммуникации</w:t>
            </w:r>
            <w:r w:rsidR="006C68DE" w:rsidRPr="00FE3627">
              <w:t xml:space="preserve"> </w:t>
            </w:r>
            <w:r w:rsidR="008F2CD3" w:rsidRPr="00FE3627">
              <w:t>для обоснования необходимости изменения проектной документации с целью повышения технологичности конструкции машиностроительных изделий низкой сложности</w:t>
            </w:r>
          </w:p>
        </w:tc>
      </w:tr>
      <w:tr w:rsidR="00280D4D" w:rsidRPr="00FE3627" w14:paraId="1BE906FE" w14:textId="77777777" w:rsidTr="009D299C">
        <w:trPr>
          <w:trHeight w:val="20"/>
        </w:trPr>
        <w:tc>
          <w:tcPr>
            <w:tcW w:w="1313" w:type="pct"/>
            <w:vMerge/>
          </w:tcPr>
          <w:p w14:paraId="62DC0384" w14:textId="77777777" w:rsidR="00280D4D" w:rsidRPr="00FE3627" w:rsidDel="002A1D54" w:rsidRDefault="00280D4D" w:rsidP="00781F80">
            <w:pPr>
              <w:pStyle w:val="afb"/>
            </w:pPr>
          </w:p>
        </w:tc>
        <w:tc>
          <w:tcPr>
            <w:tcW w:w="3687" w:type="pct"/>
          </w:tcPr>
          <w:p w14:paraId="2D7FD3B1" w14:textId="3AAED726" w:rsidR="00280D4D" w:rsidRPr="00FE3627" w:rsidRDefault="00E2373D" w:rsidP="00D67026">
            <w:pPr>
              <w:pStyle w:val="afb"/>
              <w:jc w:val="both"/>
            </w:pPr>
            <w:r w:rsidRPr="00FE3627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280D4D" w:rsidRPr="00FE3627" w14:paraId="63F26AC5" w14:textId="77777777" w:rsidTr="009D299C">
        <w:trPr>
          <w:trHeight w:val="20"/>
        </w:trPr>
        <w:tc>
          <w:tcPr>
            <w:tcW w:w="1313" w:type="pct"/>
            <w:vMerge w:val="restart"/>
          </w:tcPr>
          <w:p w14:paraId="71284D2C" w14:textId="77777777" w:rsidR="00280D4D" w:rsidRPr="00FE3627" w:rsidRDefault="00280D4D" w:rsidP="00781F80">
            <w:pPr>
              <w:pStyle w:val="afb"/>
            </w:pPr>
            <w:r w:rsidRPr="00FE3627" w:rsidDel="002A1D54">
              <w:t>Необходимые знания</w:t>
            </w:r>
          </w:p>
        </w:tc>
        <w:tc>
          <w:tcPr>
            <w:tcW w:w="3687" w:type="pct"/>
          </w:tcPr>
          <w:p w14:paraId="322581D4" w14:textId="3E68BE21" w:rsidR="00280D4D" w:rsidRPr="00FE3627" w:rsidRDefault="00B83735" w:rsidP="00D67026">
            <w:pPr>
              <w:pStyle w:val="afb"/>
              <w:jc w:val="both"/>
            </w:pPr>
            <w:r w:rsidRPr="00FE3627">
              <w:t xml:space="preserve">PDM-система организации: возможности и порядок поиска и просмотра данных </w:t>
            </w:r>
            <w:r w:rsidR="00F16EC7">
              <w:t>о машинос</w:t>
            </w:r>
            <w:r w:rsidRPr="00FE3627">
              <w:t>троительных изделиях</w:t>
            </w:r>
          </w:p>
        </w:tc>
      </w:tr>
      <w:tr w:rsidR="001A0753" w:rsidRPr="00FE3627" w14:paraId="3D62F14E" w14:textId="77777777" w:rsidTr="009D299C">
        <w:trPr>
          <w:trHeight w:val="20"/>
        </w:trPr>
        <w:tc>
          <w:tcPr>
            <w:tcW w:w="1313" w:type="pct"/>
            <w:vMerge/>
          </w:tcPr>
          <w:p w14:paraId="542B22A0" w14:textId="77777777" w:rsidR="001A0753" w:rsidRPr="00FE3627" w:rsidDel="002A1D54" w:rsidRDefault="001A0753" w:rsidP="00781F80">
            <w:pPr>
              <w:pStyle w:val="afb"/>
            </w:pPr>
          </w:p>
        </w:tc>
        <w:tc>
          <w:tcPr>
            <w:tcW w:w="3687" w:type="pct"/>
          </w:tcPr>
          <w:p w14:paraId="15DC3ED3" w14:textId="163C181F" w:rsidR="001A0753" w:rsidRPr="00FE3627" w:rsidRDefault="001A0753" w:rsidP="00D67026">
            <w:pPr>
              <w:pStyle w:val="afb"/>
              <w:jc w:val="both"/>
            </w:pPr>
            <w:r w:rsidRPr="00FE3627">
              <w:t>Типовые технологические процессы изготовления машиностроительных изделий низкой сложности</w:t>
            </w:r>
          </w:p>
        </w:tc>
      </w:tr>
      <w:tr w:rsidR="00FE0A3A" w:rsidRPr="00FE3627" w14:paraId="243650A6" w14:textId="77777777" w:rsidTr="009D299C">
        <w:trPr>
          <w:trHeight w:val="20"/>
        </w:trPr>
        <w:tc>
          <w:tcPr>
            <w:tcW w:w="1313" w:type="pct"/>
            <w:vMerge/>
          </w:tcPr>
          <w:p w14:paraId="65F6EFB7" w14:textId="77777777" w:rsidR="00FE0A3A" w:rsidRPr="00FE3627" w:rsidDel="002A1D54" w:rsidRDefault="00FE0A3A" w:rsidP="00781F80">
            <w:pPr>
              <w:pStyle w:val="afb"/>
            </w:pPr>
          </w:p>
        </w:tc>
        <w:tc>
          <w:tcPr>
            <w:tcW w:w="3687" w:type="pct"/>
          </w:tcPr>
          <w:p w14:paraId="4D572BC0" w14:textId="7A8227EB" w:rsidR="00FE0A3A" w:rsidRPr="00FE3627" w:rsidRDefault="00FE0A3A" w:rsidP="00D67026">
            <w:pPr>
              <w:pStyle w:val="afb"/>
              <w:jc w:val="both"/>
            </w:pPr>
            <w:r w:rsidRPr="00FE3627">
              <w:t>Признаки</w:t>
            </w:r>
            <w:r w:rsidR="00323C19" w:rsidRPr="00FE3627">
              <w:t xml:space="preserve"> подобия</w:t>
            </w:r>
            <w:r w:rsidRPr="00FE3627">
              <w:t xml:space="preserve"> </w:t>
            </w:r>
            <w:r w:rsidR="00387EC1" w:rsidRPr="00FE3627">
              <w:t>технологических процессов</w:t>
            </w:r>
            <w:r w:rsidRPr="00FE3627">
              <w:t xml:space="preserve"> изготовления машиностроительных изделий низкой сложности</w:t>
            </w:r>
          </w:p>
        </w:tc>
      </w:tr>
      <w:tr w:rsidR="00FE0A3A" w:rsidRPr="00FE3627" w14:paraId="76E6216C" w14:textId="77777777" w:rsidTr="009D299C">
        <w:trPr>
          <w:trHeight w:val="20"/>
        </w:trPr>
        <w:tc>
          <w:tcPr>
            <w:tcW w:w="1313" w:type="pct"/>
            <w:vMerge/>
          </w:tcPr>
          <w:p w14:paraId="0184F5F5" w14:textId="77777777" w:rsidR="00FE0A3A" w:rsidRPr="00FE3627" w:rsidDel="002A1D54" w:rsidRDefault="00FE0A3A" w:rsidP="00781F80">
            <w:pPr>
              <w:pStyle w:val="afb"/>
            </w:pPr>
          </w:p>
        </w:tc>
        <w:tc>
          <w:tcPr>
            <w:tcW w:w="3687" w:type="pct"/>
          </w:tcPr>
          <w:p w14:paraId="64DC6A47" w14:textId="026C6550" w:rsidR="00FE0A3A" w:rsidRPr="00FE3627" w:rsidRDefault="00FE0A3A" w:rsidP="00D67026">
            <w:pPr>
              <w:pStyle w:val="afb"/>
              <w:jc w:val="both"/>
            </w:pPr>
            <w:r w:rsidRPr="00FE3627">
              <w:t>CAPP-системы: наименования, возможности и порядок работы в них</w:t>
            </w:r>
          </w:p>
        </w:tc>
      </w:tr>
      <w:tr w:rsidR="00FE0A3A" w:rsidRPr="00FE3627" w14:paraId="3148368A" w14:textId="77777777" w:rsidTr="009D299C">
        <w:trPr>
          <w:trHeight w:val="20"/>
        </w:trPr>
        <w:tc>
          <w:tcPr>
            <w:tcW w:w="1313" w:type="pct"/>
            <w:vMerge/>
          </w:tcPr>
          <w:p w14:paraId="5A741E4C" w14:textId="77777777" w:rsidR="00FE0A3A" w:rsidRPr="00FE3627" w:rsidDel="002A1D54" w:rsidRDefault="00FE0A3A" w:rsidP="00781F80">
            <w:pPr>
              <w:pStyle w:val="afb"/>
            </w:pPr>
          </w:p>
        </w:tc>
        <w:tc>
          <w:tcPr>
            <w:tcW w:w="3687" w:type="pct"/>
          </w:tcPr>
          <w:p w14:paraId="33BB3E0D" w14:textId="13775E8B" w:rsidR="00FE0A3A" w:rsidRPr="00FE3627" w:rsidRDefault="00FE0A3A" w:rsidP="00D67026">
            <w:pPr>
              <w:pStyle w:val="afb"/>
              <w:jc w:val="both"/>
            </w:pPr>
            <w:r w:rsidRPr="00FE3627">
              <w:t xml:space="preserve">Возможности CAPP-систем по оформлению технологической документации </w:t>
            </w:r>
          </w:p>
        </w:tc>
      </w:tr>
      <w:tr w:rsidR="00FE0A3A" w:rsidRPr="00FE3627" w14:paraId="36D91B37" w14:textId="77777777" w:rsidTr="009D299C">
        <w:trPr>
          <w:trHeight w:val="20"/>
        </w:trPr>
        <w:tc>
          <w:tcPr>
            <w:tcW w:w="1313" w:type="pct"/>
            <w:vMerge/>
          </w:tcPr>
          <w:p w14:paraId="74EF10CD" w14:textId="77777777" w:rsidR="00FE0A3A" w:rsidRPr="00FE3627" w:rsidDel="002A1D54" w:rsidRDefault="00FE0A3A" w:rsidP="00781F80">
            <w:pPr>
              <w:pStyle w:val="afb"/>
            </w:pPr>
          </w:p>
        </w:tc>
        <w:tc>
          <w:tcPr>
            <w:tcW w:w="3687" w:type="pct"/>
          </w:tcPr>
          <w:p w14:paraId="12648F46" w14:textId="0941531D" w:rsidR="00FE0A3A" w:rsidRPr="00FE3627" w:rsidRDefault="00FE0A3A" w:rsidP="00D67026">
            <w:pPr>
              <w:pStyle w:val="afb"/>
              <w:jc w:val="both"/>
            </w:pPr>
            <w:r w:rsidRPr="00FE3627">
              <w:t>Нормативно-технические и руководящие документы по п</w:t>
            </w:r>
            <w:r w:rsidR="00317CFC" w:rsidRPr="00FE3627">
              <w:t>орядку,</w:t>
            </w:r>
            <w:r w:rsidRPr="00FE3627">
              <w:t xml:space="preserve"> правилам разработки</w:t>
            </w:r>
            <w:r w:rsidR="00317CFC" w:rsidRPr="00FE3627">
              <w:t xml:space="preserve"> и оформления</w:t>
            </w:r>
            <w:r w:rsidRPr="00FE3627">
              <w:t xml:space="preserve"> конструкторской и технологической документации</w:t>
            </w:r>
          </w:p>
        </w:tc>
      </w:tr>
      <w:tr w:rsidR="00FE0A3A" w:rsidRPr="00FE3627" w14:paraId="316EED6B" w14:textId="77777777" w:rsidTr="009D299C">
        <w:trPr>
          <w:trHeight w:val="20"/>
        </w:trPr>
        <w:tc>
          <w:tcPr>
            <w:tcW w:w="1313" w:type="pct"/>
            <w:vMerge/>
          </w:tcPr>
          <w:p w14:paraId="52C0B95C" w14:textId="77777777" w:rsidR="00FE0A3A" w:rsidRPr="00FE3627" w:rsidDel="002A1D54" w:rsidRDefault="00FE0A3A" w:rsidP="00781F80">
            <w:pPr>
              <w:pStyle w:val="afb"/>
            </w:pPr>
          </w:p>
        </w:tc>
        <w:tc>
          <w:tcPr>
            <w:tcW w:w="3687" w:type="pct"/>
          </w:tcPr>
          <w:p w14:paraId="4693DC15" w14:textId="79C915C8" w:rsidR="00FE0A3A" w:rsidRPr="00FE3627" w:rsidRDefault="00FE0A3A" w:rsidP="00D67026">
            <w:pPr>
              <w:pStyle w:val="afb"/>
              <w:jc w:val="both"/>
            </w:pPr>
            <w:r w:rsidRPr="00FE3627">
              <w:t>Нормативно-технические и руководящие документы в области технологичности</w:t>
            </w:r>
          </w:p>
        </w:tc>
      </w:tr>
      <w:tr w:rsidR="00FE0A3A" w:rsidRPr="00FE3627" w14:paraId="5C5B00D0" w14:textId="77777777" w:rsidTr="009D299C">
        <w:trPr>
          <w:trHeight w:val="20"/>
        </w:trPr>
        <w:tc>
          <w:tcPr>
            <w:tcW w:w="1313" w:type="pct"/>
            <w:vMerge/>
          </w:tcPr>
          <w:p w14:paraId="16A30440" w14:textId="77777777" w:rsidR="00FE0A3A" w:rsidRPr="00FE3627" w:rsidDel="002A1D54" w:rsidRDefault="00FE0A3A" w:rsidP="00781F80">
            <w:pPr>
              <w:pStyle w:val="afb"/>
            </w:pPr>
          </w:p>
        </w:tc>
        <w:tc>
          <w:tcPr>
            <w:tcW w:w="3687" w:type="pct"/>
          </w:tcPr>
          <w:p w14:paraId="06E6B92F" w14:textId="55F6376C" w:rsidR="00FE0A3A" w:rsidRPr="00FE3627" w:rsidRDefault="00FE0A3A" w:rsidP="00D67026">
            <w:pPr>
              <w:pStyle w:val="afb"/>
              <w:jc w:val="both"/>
            </w:pPr>
            <w:r w:rsidRPr="00FE3627">
              <w:t>Последовательность действий при оценке технологичности конструкции машиностроительных изделий</w:t>
            </w:r>
          </w:p>
        </w:tc>
      </w:tr>
      <w:tr w:rsidR="00FE0A3A" w:rsidRPr="00FE3627" w14:paraId="0DF53CFC" w14:textId="77777777" w:rsidTr="009D299C">
        <w:trPr>
          <w:trHeight w:val="20"/>
        </w:trPr>
        <w:tc>
          <w:tcPr>
            <w:tcW w:w="1313" w:type="pct"/>
            <w:vMerge/>
          </w:tcPr>
          <w:p w14:paraId="5334993E" w14:textId="77777777" w:rsidR="00FE0A3A" w:rsidRPr="00FE3627" w:rsidDel="002A1D54" w:rsidRDefault="00FE0A3A" w:rsidP="00781F80">
            <w:pPr>
              <w:pStyle w:val="afb"/>
            </w:pPr>
          </w:p>
        </w:tc>
        <w:tc>
          <w:tcPr>
            <w:tcW w:w="3687" w:type="pct"/>
          </w:tcPr>
          <w:p w14:paraId="23E7C820" w14:textId="6A06D271" w:rsidR="00FE0A3A" w:rsidRPr="00FE3627" w:rsidRDefault="00FE0A3A" w:rsidP="00D67026">
            <w:pPr>
              <w:pStyle w:val="afb"/>
              <w:jc w:val="both"/>
            </w:pPr>
            <w:r w:rsidRPr="00FE3627">
              <w:t>Основные критерии качественной оценки технологичности конструкции машиностроительных изделий</w:t>
            </w:r>
          </w:p>
        </w:tc>
      </w:tr>
      <w:tr w:rsidR="00FE0A3A" w:rsidRPr="00FE3627" w14:paraId="145890C2" w14:textId="77777777" w:rsidTr="009D299C">
        <w:trPr>
          <w:trHeight w:val="20"/>
        </w:trPr>
        <w:tc>
          <w:tcPr>
            <w:tcW w:w="1313" w:type="pct"/>
            <w:vMerge/>
          </w:tcPr>
          <w:p w14:paraId="57FCCA51" w14:textId="77777777" w:rsidR="00FE0A3A" w:rsidRPr="00FE3627" w:rsidDel="002A1D54" w:rsidRDefault="00FE0A3A" w:rsidP="00781F80">
            <w:pPr>
              <w:pStyle w:val="afb"/>
            </w:pPr>
          </w:p>
        </w:tc>
        <w:tc>
          <w:tcPr>
            <w:tcW w:w="3687" w:type="pct"/>
          </w:tcPr>
          <w:p w14:paraId="17EA58AD" w14:textId="5CE96361" w:rsidR="00FE0A3A" w:rsidRPr="00FE3627" w:rsidRDefault="00FE0A3A" w:rsidP="00D67026">
            <w:pPr>
              <w:pStyle w:val="afb"/>
              <w:jc w:val="both"/>
            </w:pPr>
            <w:r w:rsidRPr="00FE3627">
              <w:t>Основные показатели количественной оценки технологичности конструкции машиностроительных изделий</w:t>
            </w:r>
          </w:p>
        </w:tc>
      </w:tr>
      <w:tr w:rsidR="00FE0A3A" w:rsidRPr="00FE3627" w14:paraId="6D859418" w14:textId="77777777" w:rsidTr="009D299C">
        <w:trPr>
          <w:trHeight w:val="20"/>
        </w:trPr>
        <w:tc>
          <w:tcPr>
            <w:tcW w:w="1313" w:type="pct"/>
            <w:vMerge/>
          </w:tcPr>
          <w:p w14:paraId="50AD8B98" w14:textId="77777777" w:rsidR="00FE0A3A" w:rsidRPr="00FE3627" w:rsidDel="002A1D54" w:rsidRDefault="00FE0A3A" w:rsidP="00781F80">
            <w:pPr>
              <w:pStyle w:val="afb"/>
            </w:pPr>
          </w:p>
        </w:tc>
        <w:tc>
          <w:tcPr>
            <w:tcW w:w="3687" w:type="pct"/>
          </w:tcPr>
          <w:p w14:paraId="2CD11E56" w14:textId="40DBB35B" w:rsidR="00FE0A3A" w:rsidRPr="00FE3627" w:rsidRDefault="00FE0A3A" w:rsidP="00D67026">
            <w:pPr>
              <w:pStyle w:val="afb"/>
              <w:jc w:val="both"/>
            </w:pPr>
            <w:r w:rsidRPr="00FE3627">
              <w:t>Характерные значения количественных показателей технологичности конструкции машиностроительных изделий низкой сложности, изготавливаемых организацией</w:t>
            </w:r>
          </w:p>
        </w:tc>
      </w:tr>
      <w:tr w:rsidR="00FE0A3A" w:rsidRPr="00FE3627" w14:paraId="244115BC" w14:textId="77777777" w:rsidTr="009D299C">
        <w:trPr>
          <w:trHeight w:val="20"/>
        </w:trPr>
        <w:tc>
          <w:tcPr>
            <w:tcW w:w="1313" w:type="pct"/>
            <w:vMerge/>
          </w:tcPr>
          <w:p w14:paraId="4C96B648" w14:textId="77777777" w:rsidR="00FE0A3A" w:rsidRPr="00FE3627" w:rsidDel="002A1D54" w:rsidRDefault="00FE0A3A" w:rsidP="00781F80">
            <w:pPr>
              <w:pStyle w:val="afb"/>
            </w:pPr>
          </w:p>
        </w:tc>
        <w:tc>
          <w:tcPr>
            <w:tcW w:w="3687" w:type="pct"/>
          </w:tcPr>
          <w:p w14:paraId="4CDBB87B" w14:textId="71BA2B1D" w:rsidR="00FE0A3A" w:rsidRPr="00FE3627" w:rsidRDefault="00FE0A3A" w:rsidP="00D67026">
            <w:pPr>
              <w:pStyle w:val="afb"/>
              <w:jc w:val="both"/>
            </w:pPr>
            <w:r w:rsidRPr="00FE3627">
              <w:t>Текстовые редакторы (процессоры): наименования, возможности и порядок работы в них</w:t>
            </w:r>
          </w:p>
        </w:tc>
      </w:tr>
      <w:tr w:rsidR="00FE0A3A" w:rsidRPr="00FE3627" w14:paraId="13BB07DE" w14:textId="77777777" w:rsidTr="009D299C">
        <w:trPr>
          <w:trHeight w:val="20"/>
        </w:trPr>
        <w:tc>
          <w:tcPr>
            <w:tcW w:w="1313" w:type="pct"/>
            <w:vMerge/>
          </w:tcPr>
          <w:p w14:paraId="059EA305" w14:textId="77777777" w:rsidR="00FE0A3A" w:rsidRPr="00FE3627" w:rsidDel="002A1D54" w:rsidRDefault="00FE0A3A" w:rsidP="00781F80">
            <w:pPr>
              <w:pStyle w:val="afb"/>
            </w:pPr>
          </w:p>
        </w:tc>
        <w:tc>
          <w:tcPr>
            <w:tcW w:w="3687" w:type="pct"/>
          </w:tcPr>
          <w:p w14:paraId="31E0AF8A" w14:textId="79C42461" w:rsidR="00FE0A3A" w:rsidRPr="00FE3627" w:rsidRDefault="00FE0A3A" w:rsidP="00D67026">
            <w:pPr>
              <w:pStyle w:val="afb"/>
              <w:jc w:val="both"/>
            </w:pPr>
            <w:r w:rsidRPr="00FE3627">
              <w:t>CAD-системы: наименования, возможности и порядок работы в них</w:t>
            </w:r>
          </w:p>
        </w:tc>
      </w:tr>
      <w:tr w:rsidR="00FE0A3A" w:rsidRPr="00FE3627" w14:paraId="0D735667" w14:textId="77777777" w:rsidTr="009D299C">
        <w:trPr>
          <w:trHeight w:val="20"/>
        </w:trPr>
        <w:tc>
          <w:tcPr>
            <w:tcW w:w="1313" w:type="pct"/>
            <w:vMerge/>
          </w:tcPr>
          <w:p w14:paraId="23E224FF" w14:textId="77777777" w:rsidR="00FE0A3A" w:rsidRPr="00FE3627" w:rsidDel="002A1D54" w:rsidRDefault="00FE0A3A" w:rsidP="00781F80">
            <w:pPr>
              <w:pStyle w:val="afb"/>
            </w:pPr>
          </w:p>
        </w:tc>
        <w:tc>
          <w:tcPr>
            <w:tcW w:w="3687" w:type="pct"/>
          </w:tcPr>
          <w:p w14:paraId="35B21F9B" w14:textId="2E242198" w:rsidR="00FE0A3A" w:rsidRPr="009966EC" w:rsidRDefault="00674C26" w:rsidP="00D67026">
            <w:pPr>
              <w:pStyle w:val="afb"/>
              <w:jc w:val="both"/>
            </w:pPr>
            <w:r w:rsidRPr="009966EC">
              <w:rPr>
                <w:rFonts w:eastAsia="Calibri"/>
                <w:bCs w:val="0"/>
              </w:rPr>
              <w:t xml:space="preserve">Порядок согласования и утверждения </w:t>
            </w:r>
            <w:r w:rsidR="00FE0A3A" w:rsidRPr="009966EC">
              <w:t>технологической и конструкторской документации</w:t>
            </w:r>
          </w:p>
        </w:tc>
      </w:tr>
      <w:tr w:rsidR="00FE0A3A" w:rsidRPr="00FE3627" w14:paraId="1180BDB6" w14:textId="77777777" w:rsidTr="009D299C">
        <w:trPr>
          <w:trHeight w:val="20"/>
        </w:trPr>
        <w:tc>
          <w:tcPr>
            <w:tcW w:w="1313" w:type="pct"/>
            <w:vMerge/>
          </w:tcPr>
          <w:p w14:paraId="2AD08B9A" w14:textId="77777777" w:rsidR="00FE0A3A" w:rsidRPr="00FE3627" w:rsidDel="002A1D54" w:rsidRDefault="00FE0A3A" w:rsidP="00781F80">
            <w:pPr>
              <w:pStyle w:val="afb"/>
            </w:pPr>
          </w:p>
        </w:tc>
        <w:tc>
          <w:tcPr>
            <w:tcW w:w="3687" w:type="pct"/>
          </w:tcPr>
          <w:p w14:paraId="1D885064" w14:textId="1278E0C8" w:rsidR="00FE0A3A" w:rsidRPr="00FE3627" w:rsidRDefault="00FE0A3A" w:rsidP="00D67026">
            <w:pPr>
              <w:pStyle w:val="afb"/>
              <w:jc w:val="both"/>
            </w:pPr>
            <w:r w:rsidRPr="00FE3627">
              <w:t>PDM-система организации: возможности и порядок просмотра информации о машиностроительных изделиях</w:t>
            </w:r>
          </w:p>
        </w:tc>
      </w:tr>
      <w:tr w:rsidR="00FE0A3A" w:rsidRPr="00FE3627" w14:paraId="28CB607E" w14:textId="77777777" w:rsidTr="009D299C">
        <w:trPr>
          <w:trHeight w:val="20"/>
        </w:trPr>
        <w:tc>
          <w:tcPr>
            <w:tcW w:w="1313" w:type="pct"/>
            <w:vMerge/>
          </w:tcPr>
          <w:p w14:paraId="42BD634D" w14:textId="77777777" w:rsidR="00FE0A3A" w:rsidRPr="00FE3627" w:rsidDel="002A1D54" w:rsidRDefault="00FE0A3A" w:rsidP="00781F80">
            <w:pPr>
              <w:pStyle w:val="afb"/>
            </w:pPr>
          </w:p>
        </w:tc>
        <w:tc>
          <w:tcPr>
            <w:tcW w:w="3687" w:type="pct"/>
          </w:tcPr>
          <w:p w14:paraId="7697635A" w14:textId="0B940080" w:rsidR="00FE0A3A" w:rsidRPr="00FE3627" w:rsidRDefault="00FE0A3A" w:rsidP="00D67026">
            <w:pPr>
              <w:pStyle w:val="afb"/>
              <w:jc w:val="both"/>
            </w:pPr>
            <w:r w:rsidRPr="00FE3627">
              <w:t xml:space="preserve">PDM-система, ECM-система организации: возможности и порядок согласования изменений в </w:t>
            </w:r>
            <w:r w:rsidR="003A0616" w:rsidRPr="00FE3627">
              <w:t xml:space="preserve">конструкторской и </w:t>
            </w:r>
            <w:r w:rsidR="00B170D0" w:rsidRPr="00FE3627">
              <w:t>технологической</w:t>
            </w:r>
            <w:r w:rsidR="003A0616" w:rsidRPr="00FE3627">
              <w:t xml:space="preserve"> </w:t>
            </w:r>
            <w:r w:rsidRPr="00FE3627">
              <w:t>документации</w:t>
            </w:r>
          </w:p>
        </w:tc>
      </w:tr>
      <w:tr w:rsidR="00FE0A3A" w:rsidRPr="00FE3627" w14:paraId="52600235" w14:textId="77777777" w:rsidTr="009D299C">
        <w:trPr>
          <w:trHeight w:val="20"/>
        </w:trPr>
        <w:tc>
          <w:tcPr>
            <w:tcW w:w="1313" w:type="pct"/>
            <w:vMerge/>
          </w:tcPr>
          <w:p w14:paraId="07193F39" w14:textId="77777777" w:rsidR="00FE0A3A" w:rsidRPr="00FE3627" w:rsidDel="002A1D54" w:rsidRDefault="00FE0A3A" w:rsidP="00781F80">
            <w:pPr>
              <w:pStyle w:val="afb"/>
            </w:pPr>
          </w:p>
        </w:tc>
        <w:tc>
          <w:tcPr>
            <w:tcW w:w="3687" w:type="pct"/>
          </w:tcPr>
          <w:p w14:paraId="6E9B2ED1" w14:textId="2AF36694" w:rsidR="00FE0A3A" w:rsidRPr="00FE3627" w:rsidRDefault="00FE0A3A" w:rsidP="00D67026">
            <w:pPr>
              <w:pStyle w:val="afb"/>
              <w:jc w:val="both"/>
            </w:pPr>
            <w:r w:rsidRPr="00FE3627">
              <w:t xml:space="preserve">Методы и технологии коммуникации </w:t>
            </w:r>
          </w:p>
        </w:tc>
      </w:tr>
      <w:tr w:rsidR="00FE0A3A" w:rsidRPr="00FE3627" w14:paraId="214160FC" w14:textId="77777777" w:rsidTr="009D299C">
        <w:trPr>
          <w:trHeight w:val="20"/>
        </w:trPr>
        <w:tc>
          <w:tcPr>
            <w:tcW w:w="1313" w:type="pct"/>
            <w:vMerge/>
          </w:tcPr>
          <w:p w14:paraId="3527EADF" w14:textId="77777777" w:rsidR="00FE0A3A" w:rsidRPr="00FE3627" w:rsidDel="002A1D54" w:rsidRDefault="00FE0A3A" w:rsidP="00781F80">
            <w:pPr>
              <w:pStyle w:val="afb"/>
            </w:pPr>
          </w:p>
        </w:tc>
        <w:tc>
          <w:tcPr>
            <w:tcW w:w="3687" w:type="pct"/>
          </w:tcPr>
          <w:p w14:paraId="576A3A09" w14:textId="56B315AE" w:rsidR="00FE0A3A" w:rsidRPr="00FE3627" w:rsidRDefault="00FE0A3A" w:rsidP="00D67026">
            <w:pPr>
              <w:pStyle w:val="afb"/>
              <w:jc w:val="both"/>
            </w:pPr>
            <w:r w:rsidRPr="00FE3627">
              <w:t>Основы психологии общения и конфликтологии</w:t>
            </w:r>
          </w:p>
        </w:tc>
      </w:tr>
      <w:tr w:rsidR="00FE0A3A" w:rsidRPr="00FE3627" w14:paraId="5F2AB91F" w14:textId="77777777" w:rsidTr="009D299C">
        <w:trPr>
          <w:trHeight w:val="20"/>
        </w:trPr>
        <w:tc>
          <w:tcPr>
            <w:tcW w:w="1313" w:type="pct"/>
            <w:vMerge/>
          </w:tcPr>
          <w:p w14:paraId="0B6A0094" w14:textId="77777777" w:rsidR="00FE0A3A" w:rsidRPr="00FE3627" w:rsidDel="002A1D54" w:rsidRDefault="00FE0A3A" w:rsidP="00781F80">
            <w:pPr>
              <w:pStyle w:val="afb"/>
            </w:pPr>
          </w:p>
        </w:tc>
        <w:tc>
          <w:tcPr>
            <w:tcW w:w="3687" w:type="pct"/>
          </w:tcPr>
          <w:p w14:paraId="7CA4F3D2" w14:textId="402E6C40" w:rsidR="00FE0A3A" w:rsidRPr="00FE3627" w:rsidRDefault="00FE0A3A" w:rsidP="00D67026">
            <w:pPr>
              <w:pStyle w:val="afb"/>
              <w:jc w:val="both"/>
            </w:pPr>
            <w:r w:rsidRPr="00FE3627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FE0A3A" w:rsidRPr="00FE3627" w14:paraId="361B11F3" w14:textId="77777777" w:rsidTr="009D299C">
        <w:trPr>
          <w:trHeight w:val="20"/>
        </w:trPr>
        <w:tc>
          <w:tcPr>
            <w:tcW w:w="1313" w:type="pct"/>
            <w:vMerge/>
          </w:tcPr>
          <w:p w14:paraId="330D6C3A" w14:textId="77777777" w:rsidR="00FE0A3A" w:rsidRPr="00FE3627" w:rsidDel="002A1D54" w:rsidRDefault="00FE0A3A" w:rsidP="00781F80">
            <w:pPr>
              <w:pStyle w:val="afb"/>
            </w:pPr>
          </w:p>
        </w:tc>
        <w:tc>
          <w:tcPr>
            <w:tcW w:w="3687" w:type="pct"/>
          </w:tcPr>
          <w:p w14:paraId="24FDC27E" w14:textId="188F84F2" w:rsidR="00FE0A3A" w:rsidRPr="00FE3627" w:rsidRDefault="00FE0A3A" w:rsidP="00D67026">
            <w:pPr>
              <w:pStyle w:val="afb"/>
              <w:jc w:val="both"/>
            </w:pPr>
            <w:r w:rsidRPr="00FE3627">
              <w:t xml:space="preserve">Положения </w:t>
            </w:r>
            <w:r w:rsidR="00804F2C">
              <w:t>Трудового кодекса Российской Федерации, регулирующие оплату труда, режим труда и отдыха</w:t>
            </w:r>
          </w:p>
        </w:tc>
      </w:tr>
      <w:tr w:rsidR="00FE0A3A" w:rsidRPr="00FE3627" w14:paraId="1F7D7BE4" w14:textId="77777777" w:rsidTr="009D299C">
        <w:trPr>
          <w:trHeight w:val="20"/>
        </w:trPr>
        <w:tc>
          <w:tcPr>
            <w:tcW w:w="1313" w:type="pct"/>
            <w:vMerge/>
          </w:tcPr>
          <w:p w14:paraId="1119CF27" w14:textId="77777777" w:rsidR="00FE0A3A" w:rsidRPr="00FE3627" w:rsidDel="002A1D54" w:rsidRDefault="00FE0A3A" w:rsidP="00781F80">
            <w:pPr>
              <w:pStyle w:val="afb"/>
            </w:pPr>
          </w:p>
        </w:tc>
        <w:tc>
          <w:tcPr>
            <w:tcW w:w="3687" w:type="pct"/>
          </w:tcPr>
          <w:p w14:paraId="262CCB3C" w14:textId="7211C142" w:rsidR="00FE0A3A" w:rsidRPr="00FE3627" w:rsidRDefault="00FE0A3A" w:rsidP="00D67026">
            <w:pPr>
              <w:pStyle w:val="afb"/>
              <w:jc w:val="both"/>
            </w:pPr>
            <w:r w:rsidRPr="00FE3627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FE0A3A" w:rsidRPr="00FE3627" w14:paraId="47A4F697" w14:textId="77777777" w:rsidTr="009D299C">
        <w:trPr>
          <w:trHeight w:val="20"/>
        </w:trPr>
        <w:tc>
          <w:tcPr>
            <w:tcW w:w="1313" w:type="pct"/>
          </w:tcPr>
          <w:p w14:paraId="1744CA1F" w14:textId="77777777" w:rsidR="00FE0A3A" w:rsidRPr="00FE3627" w:rsidDel="002A1D54" w:rsidRDefault="00FE0A3A" w:rsidP="00781F80">
            <w:pPr>
              <w:pStyle w:val="afb"/>
            </w:pPr>
            <w:r w:rsidRPr="00FE3627" w:rsidDel="002A1D54">
              <w:t>Другие характеристики</w:t>
            </w:r>
          </w:p>
        </w:tc>
        <w:tc>
          <w:tcPr>
            <w:tcW w:w="3687" w:type="pct"/>
          </w:tcPr>
          <w:p w14:paraId="450ABA96" w14:textId="77777777" w:rsidR="00FE0A3A" w:rsidRPr="00FE3627" w:rsidRDefault="00FE0A3A" w:rsidP="00D67026">
            <w:pPr>
              <w:pStyle w:val="afb"/>
              <w:jc w:val="both"/>
            </w:pPr>
            <w:r w:rsidRPr="00FE3627">
              <w:t>-</w:t>
            </w:r>
          </w:p>
        </w:tc>
      </w:tr>
    </w:tbl>
    <w:p w14:paraId="2B4CCB6C" w14:textId="77777777" w:rsidR="00D67026" w:rsidRPr="00FE3627" w:rsidRDefault="00D67026" w:rsidP="00D67026">
      <w:pPr>
        <w:pStyle w:val="aff1"/>
      </w:pPr>
    </w:p>
    <w:p w14:paraId="1E94E07D" w14:textId="3C24AE4C" w:rsidR="00821C3B" w:rsidRPr="00FE3627" w:rsidRDefault="00821C3B" w:rsidP="00D67026">
      <w:pPr>
        <w:pStyle w:val="aff1"/>
        <w:rPr>
          <w:b/>
          <w:bCs w:val="0"/>
        </w:rPr>
      </w:pPr>
      <w:r w:rsidRPr="00FE3627">
        <w:rPr>
          <w:b/>
          <w:bCs w:val="0"/>
        </w:rPr>
        <w:t>3.</w:t>
      </w:r>
      <w:r w:rsidR="00EB51D2" w:rsidRPr="00FE3627">
        <w:rPr>
          <w:b/>
          <w:bCs w:val="0"/>
        </w:rPr>
        <w:t>2</w:t>
      </w:r>
      <w:r w:rsidRPr="00FE3627">
        <w:rPr>
          <w:b/>
          <w:bCs w:val="0"/>
        </w:rPr>
        <w:t>.2. Трудовая функция</w:t>
      </w:r>
    </w:p>
    <w:p w14:paraId="663F7F0F" w14:textId="77777777" w:rsidR="00D67026" w:rsidRPr="00FE3627" w:rsidRDefault="00D67026" w:rsidP="00D67026">
      <w:pPr>
        <w:pStyle w:val="aff1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2"/>
        <w:gridCol w:w="4476"/>
        <w:gridCol w:w="659"/>
        <w:gridCol w:w="959"/>
        <w:gridCol w:w="1795"/>
        <w:gridCol w:w="539"/>
      </w:tblGrid>
      <w:tr w:rsidR="001837CE" w:rsidRPr="00FE3627" w14:paraId="27D59A4F" w14:textId="77777777" w:rsidTr="009D299C">
        <w:trPr>
          <w:trHeight w:val="278"/>
        </w:trPr>
        <w:tc>
          <w:tcPr>
            <w:tcW w:w="86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74E8E3" w14:textId="77777777" w:rsidR="001837CE" w:rsidRPr="00FE3627" w:rsidRDefault="009502DC" w:rsidP="003A5D82">
            <w:r w:rsidRPr="00FE3627">
              <w:rPr>
                <w:sz w:val="20"/>
              </w:rPr>
              <w:t>Наименование</w:t>
            </w:r>
          </w:p>
        </w:tc>
        <w:tc>
          <w:tcPr>
            <w:tcW w:w="21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171F43" w14:textId="54E2B65A" w:rsidR="001837CE" w:rsidRPr="00FE3627" w:rsidRDefault="00FE3627" w:rsidP="00280D4D">
            <w:r w:rsidRPr="00FE3627">
              <w:t>Разработка технологических процессов изготовления опытных (головных) образцов машиностроительных изделий низкой сложности, машиностроительных изделий низкой сложности единичного производства (опытных образцов машиностроительных изделий низкой сложности)</w:t>
            </w:r>
          </w:p>
        </w:tc>
        <w:tc>
          <w:tcPr>
            <w:tcW w:w="3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2171C2B" w14:textId="77777777" w:rsidR="001837CE" w:rsidRPr="00FE3627" w:rsidRDefault="009502DC" w:rsidP="003A5D82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Код</w:t>
            </w:r>
          </w:p>
        </w:tc>
        <w:tc>
          <w:tcPr>
            <w:tcW w:w="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A05465" w14:textId="0F826C72" w:rsidR="001837CE" w:rsidRPr="00FE3627" w:rsidRDefault="00FE3627" w:rsidP="00EB51D2">
            <w:r>
              <w:rPr>
                <w:lang w:val="en-US"/>
              </w:rPr>
              <w:t>B</w:t>
            </w:r>
            <w:r w:rsidR="001837CE" w:rsidRPr="00FE3627">
              <w:t>/02.</w:t>
            </w:r>
            <w:r w:rsidR="00EB51D2" w:rsidRPr="00FE3627">
              <w:t>5</w:t>
            </w:r>
          </w:p>
        </w:tc>
        <w:tc>
          <w:tcPr>
            <w:tcW w:w="88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0D27810" w14:textId="77777777" w:rsidR="001837CE" w:rsidRPr="00FE3627" w:rsidRDefault="0092362F" w:rsidP="003A5D82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54F8B3" w14:textId="77777777" w:rsidR="001837CE" w:rsidRPr="00FE3627" w:rsidRDefault="00EB51D2" w:rsidP="003A5D82">
            <w:pPr>
              <w:jc w:val="center"/>
            </w:pPr>
            <w:r w:rsidRPr="00FE3627">
              <w:t>5</w:t>
            </w:r>
          </w:p>
        </w:tc>
      </w:tr>
    </w:tbl>
    <w:p w14:paraId="2CFA6068" w14:textId="77777777" w:rsidR="00D67026" w:rsidRPr="00FE3627" w:rsidRDefault="00D670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053"/>
        <w:gridCol w:w="637"/>
        <w:gridCol w:w="2079"/>
        <w:gridCol w:w="1546"/>
        <w:gridCol w:w="2295"/>
      </w:tblGrid>
      <w:tr w:rsidR="00807FE9" w:rsidRPr="00FE3627" w14:paraId="0F606E6A" w14:textId="77777777" w:rsidTr="009D299C">
        <w:trPr>
          <w:trHeight w:val="488"/>
        </w:trPr>
        <w:tc>
          <w:tcPr>
            <w:tcW w:w="127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CF90C3" w14:textId="77777777" w:rsidR="00807FE9" w:rsidRPr="00FE3627" w:rsidRDefault="00807FE9" w:rsidP="003A5D82">
            <w:r w:rsidRPr="00FE3627">
              <w:rPr>
                <w:sz w:val="20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DF1805A" w14:textId="77777777" w:rsidR="00807FE9" w:rsidRPr="00FE3627" w:rsidRDefault="00807FE9" w:rsidP="003A5D82">
            <w:r w:rsidRPr="00FE3627">
              <w:rPr>
                <w:sz w:val="20"/>
              </w:rPr>
              <w:t xml:space="preserve">Оригинал </w:t>
            </w:r>
          </w:p>
        </w:tc>
        <w:tc>
          <w:tcPr>
            <w:tcW w:w="31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D5CBBF" w14:textId="77777777" w:rsidR="00807FE9" w:rsidRPr="00FE3627" w:rsidRDefault="00807FE9" w:rsidP="003A5D82">
            <w:r w:rsidRPr="00FE3627">
              <w:t>Х</w:t>
            </w:r>
          </w:p>
        </w:tc>
        <w:tc>
          <w:tcPr>
            <w:tcW w:w="10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F62A10" w14:textId="77777777" w:rsidR="00807FE9" w:rsidRPr="00FE3627" w:rsidRDefault="00807FE9" w:rsidP="003A5D82">
            <w:r w:rsidRPr="00FE3627">
              <w:rPr>
                <w:sz w:val="20"/>
              </w:rPr>
              <w:t>Заимствовано из оригинала</w:t>
            </w:r>
          </w:p>
        </w:tc>
        <w:tc>
          <w:tcPr>
            <w:tcW w:w="7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B8932F" w14:textId="77777777" w:rsidR="00807FE9" w:rsidRPr="00FE3627" w:rsidRDefault="00807FE9" w:rsidP="003A5D82"/>
        </w:tc>
        <w:tc>
          <w:tcPr>
            <w:tcW w:w="11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F35714" w14:textId="77777777" w:rsidR="00807FE9" w:rsidRPr="00FE3627" w:rsidRDefault="00807FE9" w:rsidP="003A5D82"/>
        </w:tc>
      </w:tr>
      <w:tr w:rsidR="001837CE" w:rsidRPr="00FE3627" w14:paraId="37A2A55F" w14:textId="77777777" w:rsidTr="009D299C">
        <w:trPr>
          <w:trHeight w:val="479"/>
        </w:trPr>
        <w:tc>
          <w:tcPr>
            <w:tcW w:w="1272" w:type="pct"/>
            <w:tcBorders>
              <w:top w:val="nil"/>
              <w:bottom w:val="nil"/>
              <w:right w:val="nil"/>
            </w:tcBorders>
            <w:vAlign w:val="center"/>
          </w:tcPr>
          <w:p w14:paraId="01788B50" w14:textId="77777777" w:rsidR="001837CE" w:rsidRPr="00FE3627" w:rsidRDefault="001837CE" w:rsidP="003A5D82"/>
        </w:tc>
        <w:tc>
          <w:tcPr>
            <w:tcW w:w="18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8853563" w14:textId="77777777" w:rsidR="001837CE" w:rsidRPr="00FE3627" w:rsidRDefault="001837CE" w:rsidP="003A5D82"/>
        </w:tc>
        <w:tc>
          <w:tcPr>
            <w:tcW w:w="76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95DC8B7" w14:textId="77777777" w:rsidR="001837CE" w:rsidRPr="00FE3627" w:rsidRDefault="009502DC" w:rsidP="003A5D82">
            <w:pPr>
              <w:jc w:val="center"/>
            </w:pPr>
            <w:r w:rsidRPr="00FE3627">
              <w:rPr>
                <w:sz w:val="20"/>
              </w:rPr>
              <w:t>Код оригинала</w:t>
            </w:r>
          </w:p>
        </w:tc>
        <w:tc>
          <w:tcPr>
            <w:tcW w:w="112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DEA1133" w14:textId="77777777" w:rsidR="001837CE" w:rsidRPr="00FE3627" w:rsidRDefault="0024384C" w:rsidP="003A5D82">
            <w:pPr>
              <w:jc w:val="center"/>
            </w:pPr>
            <w:r w:rsidRPr="00FE36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5AF112A" w14:textId="77777777" w:rsidR="009D299C" w:rsidRPr="00FE3627" w:rsidRDefault="009D299C" w:rsidP="003A5D8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94"/>
        <w:gridCol w:w="7601"/>
      </w:tblGrid>
      <w:tr w:rsidR="001837CE" w:rsidRPr="00FE3627" w14:paraId="57949ACA" w14:textId="77777777" w:rsidTr="004B069B">
        <w:trPr>
          <w:trHeight w:val="20"/>
        </w:trPr>
        <w:tc>
          <w:tcPr>
            <w:tcW w:w="1272" w:type="pct"/>
            <w:vMerge w:val="restart"/>
          </w:tcPr>
          <w:p w14:paraId="5832686D" w14:textId="77777777" w:rsidR="001837CE" w:rsidRPr="00FE3627" w:rsidRDefault="001837CE" w:rsidP="00FE4EC4">
            <w:pPr>
              <w:pStyle w:val="afb"/>
            </w:pPr>
            <w:r w:rsidRPr="00FE3627">
              <w:t>Трудовые действия</w:t>
            </w:r>
          </w:p>
        </w:tc>
        <w:tc>
          <w:tcPr>
            <w:tcW w:w="3728" w:type="pct"/>
          </w:tcPr>
          <w:p w14:paraId="20DCF44B" w14:textId="77777777" w:rsidR="001837CE" w:rsidRPr="00FE3627" w:rsidRDefault="00EC59D2" w:rsidP="00D67026">
            <w:pPr>
              <w:pStyle w:val="afb"/>
              <w:jc w:val="both"/>
            </w:pPr>
            <w:r w:rsidRPr="00FE3627">
              <w:t>Консультирование конструкторов по вопросам технологичности при разработке</w:t>
            </w:r>
            <w:r w:rsidR="007E5C96" w:rsidRPr="00FE3627">
              <w:t xml:space="preserve"> рабочей</w:t>
            </w:r>
            <w:r w:rsidRPr="00FE3627">
              <w:t xml:space="preserve"> КД на опытные образцы машиностроительных изделий низкой сложности</w:t>
            </w:r>
          </w:p>
        </w:tc>
      </w:tr>
      <w:tr w:rsidR="00EC59D2" w:rsidRPr="00FE3627" w14:paraId="6BE50BC9" w14:textId="77777777" w:rsidTr="004B069B">
        <w:trPr>
          <w:trHeight w:val="20"/>
        </w:trPr>
        <w:tc>
          <w:tcPr>
            <w:tcW w:w="1272" w:type="pct"/>
            <w:vMerge/>
          </w:tcPr>
          <w:p w14:paraId="7B032466" w14:textId="77777777" w:rsidR="00EC59D2" w:rsidRPr="00FE3627" w:rsidRDefault="00EC59D2" w:rsidP="00FE4EC4">
            <w:pPr>
              <w:pStyle w:val="afb"/>
            </w:pPr>
          </w:p>
        </w:tc>
        <w:tc>
          <w:tcPr>
            <w:tcW w:w="3728" w:type="pct"/>
          </w:tcPr>
          <w:p w14:paraId="42986846" w14:textId="77777777" w:rsidR="00EC59D2" w:rsidRPr="00FE3627" w:rsidRDefault="00EC59D2" w:rsidP="00D67026">
            <w:pPr>
              <w:pStyle w:val="afb"/>
              <w:jc w:val="both"/>
            </w:pPr>
            <w:r w:rsidRPr="00FE3627">
              <w:t>Технологический контроль рабочей КД опытных образцов машиностроительных изделий низкой сложности</w:t>
            </w:r>
          </w:p>
        </w:tc>
      </w:tr>
      <w:tr w:rsidR="004B28B9" w:rsidRPr="00FE3627" w14:paraId="11F6C432" w14:textId="77777777" w:rsidTr="004B069B">
        <w:trPr>
          <w:trHeight w:val="20"/>
        </w:trPr>
        <w:tc>
          <w:tcPr>
            <w:tcW w:w="1272" w:type="pct"/>
            <w:vMerge/>
          </w:tcPr>
          <w:p w14:paraId="76D80A57" w14:textId="77777777" w:rsidR="004B28B9" w:rsidRPr="00FE3627" w:rsidRDefault="004B28B9" w:rsidP="00FE4EC4">
            <w:pPr>
              <w:pStyle w:val="afb"/>
            </w:pPr>
          </w:p>
        </w:tc>
        <w:tc>
          <w:tcPr>
            <w:tcW w:w="3728" w:type="pct"/>
          </w:tcPr>
          <w:p w14:paraId="5911910F" w14:textId="42D15A2D" w:rsidR="004B28B9" w:rsidRPr="00FE3627" w:rsidRDefault="004B28B9" w:rsidP="00D67026">
            <w:pPr>
              <w:pStyle w:val="afb"/>
              <w:jc w:val="both"/>
            </w:pPr>
            <w:r w:rsidRPr="00FE3627">
              <w:t>Анализ технических требований, предъявляемых к опытным образцам машиностроительных изделий низкой сложности</w:t>
            </w:r>
          </w:p>
        </w:tc>
      </w:tr>
      <w:tr w:rsidR="001837CE" w:rsidRPr="00FE3627" w14:paraId="3B2A3FAF" w14:textId="77777777" w:rsidTr="004B069B">
        <w:trPr>
          <w:trHeight w:val="20"/>
        </w:trPr>
        <w:tc>
          <w:tcPr>
            <w:tcW w:w="1272" w:type="pct"/>
            <w:vMerge/>
          </w:tcPr>
          <w:p w14:paraId="6CC2EEDF" w14:textId="77777777" w:rsidR="001837CE" w:rsidRPr="00FE3627" w:rsidRDefault="001837CE" w:rsidP="00FE4EC4">
            <w:pPr>
              <w:pStyle w:val="afb"/>
            </w:pPr>
          </w:p>
        </w:tc>
        <w:tc>
          <w:tcPr>
            <w:tcW w:w="3728" w:type="pct"/>
          </w:tcPr>
          <w:p w14:paraId="0D52C3B2" w14:textId="6C6D1106" w:rsidR="001837CE" w:rsidRPr="00FE3627" w:rsidRDefault="00AC5AE5" w:rsidP="00D67026">
            <w:pPr>
              <w:pStyle w:val="afb"/>
              <w:jc w:val="both"/>
            </w:pPr>
            <w:r w:rsidRPr="00FE3627">
              <w:t xml:space="preserve">Выбор </w:t>
            </w:r>
            <w:r w:rsidR="00B172E4" w:rsidRPr="00FE3627">
              <w:t>метода изготовления исходных заготовок</w:t>
            </w:r>
            <w:r w:rsidRPr="00FE3627">
              <w:t xml:space="preserve"> для опытных образцов машиностроительных </w:t>
            </w:r>
            <w:r w:rsidR="004B28B9" w:rsidRPr="00FE3627">
              <w:t>деталей</w:t>
            </w:r>
            <w:r w:rsidRPr="00FE3627">
              <w:t xml:space="preserve"> низкой сложности</w:t>
            </w:r>
          </w:p>
        </w:tc>
      </w:tr>
      <w:tr w:rsidR="001837CE" w:rsidRPr="00FE3627" w14:paraId="64B13C5E" w14:textId="77777777" w:rsidTr="004B069B">
        <w:trPr>
          <w:trHeight w:val="20"/>
        </w:trPr>
        <w:tc>
          <w:tcPr>
            <w:tcW w:w="1272" w:type="pct"/>
            <w:vMerge/>
          </w:tcPr>
          <w:p w14:paraId="341AB728" w14:textId="77777777" w:rsidR="001837CE" w:rsidRPr="00FE3627" w:rsidRDefault="001837CE" w:rsidP="00FE4EC4">
            <w:pPr>
              <w:pStyle w:val="afb"/>
            </w:pPr>
          </w:p>
        </w:tc>
        <w:tc>
          <w:tcPr>
            <w:tcW w:w="3728" w:type="pct"/>
          </w:tcPr>
          <w:p w14:paraId="7FF13CAA" w14:textId="4F2AECFA" w:rsidR="001837CE" w:rsidRPr="00FE3627" w:rsidRDefault="00317CFC" w:rsidP="00D67026">
            <w:pPr>
              <w:pStyle w:val="afb"/>
              <w:jc w:val="both"/>
            </w:pPr>
            <w:r w:rsidRPr="00FE3627">
              <w:t>Разработка</w:t>
            </w:r>
            <w:r w:rsidR="00AC5AE5" w:rsidRPr="00FE3627">
              <w:t xml:space="preserve"> технических заданий на проектирование исходных заготовок для опытных образцов машиностроительных </w:t>
            </w:r>
            <w:r w:rsidR="004B28B9" w:rsidRPr="00FE3627">
              <w:t>деталей</w:t>
            </w:r>
            <w:r w:rsidR="00AC5AE5" w:rsidRPr="00FE3627">
              <w:t xml:space="preserve"> низкой сложности</w:t>
            </w:r>
          </w:p>
        </w:tc>
      </w:tr>
      <w:tr w:rsidR="003729A6" w:rsidRPr="00FE3627" w14:paraId="7AE9B70B" w14:textId="77777777" w:rsidTr="004B069B">
        <w:trPr>
          <w:trHeight w:val="20"/>
        </w:trPr>
        <w:tc>
          <w:tcPr>
            <w:tcW w:w="1272" w:type="pct"/>
            <w:vMerge/>
          </w:tcPr>
          <w:p w14:paraId="3291CD52" w14:textId="77777777" w:rsidR="003729A6" w:rsidRPr="00FE3627" w:rsidRDefault="003729A6" w:rsidP="00FE4EC4">
            <w:pPr>
              <w:pStyle w:val="afb"/>
            </w:pPr>
          </w:p>
        </w:tc>
        <w:tc>
          <w:tcPr>
            <w:tcW w:w="3728" w:type="pct"/>
          </w:tcPr>
          <w:p w14:paraId="1E7EA0C0" w14:textId="2EF1FD73" w:rsidR="003729A6" w:rsidRPr="00FE3627" w:rsidRDefault="0081660D" w:rsidP="00D67026">
            <w:pPr>
              <w:pStyle w:val="afb"/>
              <w:jc w:val="both"/>
            </w:pPr>
            <w:r w:rsidRPr="00FE3627">
              <w:t xml:space="preserve">Выбор схем </w:t>
            </w:r>
            <w:r w:rsidR="00CF5708" w:rsidRPr="00FE3627">
              <w:t>установки</w:t>
            </w:r>
            <w:r w:rsidRPr="00FE3627">
              <w:t xml:space="preserve"> заготовок опытных образцов машиностроительных </w:t>
            </w:r>
            <w:r w:rsidR="00CF5708" w:rsidRPr="00FE3627">
              <w:t>деталей</w:t>
            </w:r>
            <w:r w:rsidRPr="00FE3627">
              <w:t xml:space="preserve"> низкой сложности</w:t>
            </w:r>
          </w:p>
        </w:tc>
      </w:tr>
      <w:tr w:rsidR="00CF5708" w:rsidRPr="00FE3627" w14:paraId="7286074A" w14:textId="77777777" w:rsidTr="004B069B">
        <w:trPr>
          <w:trHeight w:val="20"/>
        </w:trPr>
        <w:tc>
          <w:tcPr>
            <w:tcW w:w="1272" w:type="pct"/>
            <w:vMerge/>
          </w:tcPr>
          <w:p w14:paraId="37706AB2" w14:textId="77777777" w:rsidR="00CF5708" w:rsidRPr="00FE3627" w:rsidRDefault="00CF5708" w:rsidP="00FE4EC4">
            <w:pPr>
              <w:pStyle w:val="afb"/>
            </w:pPr>
          </w:p>
        </w:tc>
        <w:tc>
          <w:tcPr>
            <w:tcW w:w="3728" w:type="pct"/>
          </w:tcPr>
          <w:p w14:paraId="6EBA0CB2" w14:textId="0AFAC918" w:rsidR="00CF5708" w:rsidRPr="00FE3627" w:rsidRDefault="00CF5708" w:rsidP="00D67026">
            <w:pPr>
              <w:pStyle w:val="afb"/>
              <w:jc w:val="both"/>
            </w:pPr>
            <w:r w:rsidRPr="00FE3627">
              <w:t>Выбор схем установки деталей и с</w:t>
            </w:r>
            <w:r w:rsidR="00F7373C" w:rsidRPr="00FE3627">
              <w:t>борочных единиц</w:t>
            </w:r>
            <w:r w:rsidRPr="00FE3627">
              <w:t xml:space="preserve"> опытных образцов машиностроительных </w:t>
            </w:r>
            <w:r w:rsidR="00F7373C" w:rsidRPr="00FE3627">
              <w:t>изделий</w:t>
            </w:r>
            <w:r w:rsidRPr="00FE3627">
              <w:t xml:space="preserve"> низкой сложности</w:t>
            </w:r>
          </w:p>
        </w:tc>
      </w:tr>
      <w:tr w:rsidR="000B6EC5" w:rsidRPr="00FE3627" w14:paraId="00B6D663" w14:textId="77777777" w:rsidTr="004B069B">
        <w:trPr>
          <w:trHeight w:val="20"/>
        </w:trPr>
        <w:tc>
          <w:tcPr>
            <w:tcW w:w="1272" w:type="pct"/>
            <w:vMerge/>
          </w:tcPr>
          <w:p w14:paraId="2E976EBC" w14:textId="77777777" w:rsidR="000B6EC5" w:rsidRPr="00FE3627" w:rsidRDefault="000B6EC5" w:rsidP="00FE4EC4">
            <w:pPr>
              <w:pStyle w:val="afb"/>
            </w:pPr>
          </w:p>
        </w:tc>
        <w:tc>
          <w:tcPr>
            <w:tcW w:w="3728" w:type="pct"/>
          </w:tcPr>
          <w:p w14:paraId="027FED14" w14:textId="564C61E9" w:rsidR="000B6EC5" w:rsidRPr="00FE3627" w:rsidRDefault="000B6EC5" w:rsidP="00D67026">
            <w:pPr>
              <w:pStyle w:val="afb"/>
              <w:jc w:val="both"/>
            </w:pPr>
            <w:r w:rsidRPr="00FE3627">
              <w:t>Разработка маршрутных технологических процессов изготовления опытных образцов машиностроительных изделий низкой сложности</w:t>
            </w:r>
          </w:p>
        </w:tc>
      </w:tr>
      <w:tr w:rsidR="003729A6" w:rsidRPr="00FE3627" w14:paraId="5FE53A82" w14:textId="77777777" w:rsidTr="004B069B">
        <w:trPr>
          <w:trHeight w:val="20"/>
        </w:trPr>
        <w:tc>
          <w:tcPr>
            <w:tcW w:w="1272" w:type="pct"/>
            <w:vMerge/>
          </w:tcPr>
          <w:p w14:paraId="73202445" w14:textId="77777777" w:rsidR="003729A6" w:rsidRPr="00FE3627" w:rsidRDefault="003729A6" w:rsidP="00FE4EC4">
            <w:pPr>
              <w:pStyle w:val="afb"/>
            </w:pPr>
          </w:p>
        </w:tc>
        <w:tc>
          <w:tcPr>
            <w:tcW w:w="3728" w:type="pct"/>
          </w:tcPr>
          <w:p w14:paraId="331C4DE6" w14:textId="5D45FD67" w:rsidR="003729A6" w:rsidRPr="00FE3627" w:rsidRDefault="00092EA6" w:rsidP="00D67026">
            <w:pPr>
              <w:pStyle w:val="afb"/>
              <w:jc w:val="both"/>
            </w:pPr>
            <w:r w:rsidRPr="00FE3627">
              <w:t>Выбор средств технологического оснащения</w:t>
            </w:r>
            <w:r w:rsidR="00B05E78" w:rsidRPr="00FE3627">
              <w:t xml:space="preserve"> первой очереди</w:t>
            </w:r>
            <w:r w:rsidRPr="00FE3627">
              <w:t xml:space="preserve"> для реализации технологических процессов изготовления опытных образцов машиностроительных изделий низкой сложности</w:t>
            </w:r>
          </w:p>
        </w:tc>
      </w:tr>
      <w:tr w:rsidR="001837CE" w:rsidRPr="00FE3627" w14:paraId="0E3F8B92" w14:textId="77777777" w:rsidTr="004B069B">
        <w:trPr>
          <w:trHeight w:val="20"/>
        </w:trPr>
        <w:tc>
          <w:tcPr>
            <w:tcW w:w="1272" w:type="pct"/>
            <w:vMerge/>
          </w:tcPr>
          <w:p w14:paraId="256533CD" w14:textId="77777777" w:rsidR="001837CE" w:rsidRPr="00FE3627" w:rsidRDefault="001837CE" w:rsidP="00FE4EC4">
            <w:pPr>
              <w:pStyle w:val="afb"/>
            </w:pPr>
          </w:p>
        </w:tc>
        <w:tc>
          <w:tcPr>
            <w:tcW w:w="3728" w:type="pct"/>
          </w:tcPr>
          <w:p w14:paraId="3681023C" w14:textId="1847FC12" w:rsidR="001837CE" w:rsidRPr="00FE3627" w:rsidRDefault="00A60AE6" w:rsidP="00D67026">
            <w:pPr>
              <w:pStyle w:val="afb"/>
              <w:jc w:val="both"/>
            </w:pPr>
            <w:r w:rsidRPr="00FE3627">
              <w:t>Составление технических заданий на разработку средств технологического оснащения первой очереди</w:t>
            </w:r>
            <w:r w:rsidR="0038704E" w:rsidRPr="00FE3627">
              <w:t xml:space="preserve"> для изготовления опытных образцов машиностроительных изделий низкой сложности</w:t>
            </w:r>
          </w:p>
        </w:tc>
      </w:tr>
      <w:tr w:rsidR="00AE74C9" w:rsidRPr="00FE3627" w14:paraId="69660B5C" w14:textId="77777777" w:rsidTr="004B069B">
        <w:trPr>
          <w:trHeight w:val="20"/>
        </w:trPr>
        <w:tc>
          <w:tcPr>
            <w:tcW w:w="1272" w:type="pct"/>
            <w:vMerge/>
          </w:tcPr>
          <w:p w14:paraId="36DA165D" w14:textId="77777777" w:rsidR="00AE74C9" w:rsidRPr="00FE3627" w:rsidRDefault="00AE74C9" w:rsidP="00FE4EC4">
            <w:pPr>
              <w:pStyle w:val="afb"/>
            </w:pPr>
          </w:p>
        </w:tc>
        <w:tc>
          <w:tcPr>
            <w:tcW w:w="3728" w:type="pct"/>
          </w:tcPr>
          <w:p w14:paraId="6798BBB5" w14:textId="77777777" w:rsidR="00AE74C9" w:rsidRPr="00FE3627" w:rsidRDefault="00AE74C9" w:rsidP="00D67026">
            <w:pPr>
              <w:pStyle w:val="afb"/>
              <w:jc w:val="both"/>
            </w:pPr>
            <w:r w:rsidRPr="00FE3627">
              <w:t>Разработка технологических операций изготовления опытных образцов машиностроительных изделий низкой сложности</w:t>
            </w:r>
          </w:p>
        </w:tc>
      </w:tr>
      <w:tr w:rsidR="00AE74C9" w:rsidRPr="00FE3627" w14:paraId="527AE4A7" w14:textId="77777777" w:rsidTr="004B069B">
        <w:trPr>
          <w:trHeight w:val="20"/>
        </w:trPr>
        <w:tc>
          <w:tcPr>
            <w:tcW w:w="1272" w:type="pct"/>
            <w:vMerge/>
          </w:tcPr>
          <w:p w14:paraId="0ACEA4E3" w14:textId="77777777" w:rsidR="00AE74C9" w:rsidRPr="00FE3627" w:rsidRDefault="00AE74C9" w:rsidP="00FE4EC4">
            <w:pPr>
              <w:pStyle w:val="afb"/>
            </w:pPr>
          </w:p>
        </w:tc>
        <w:tc>
          <w:tcPr>
            <w:tcW w:w="3728" w:type="pct"/>
          </w:tcPr>
          <w:p w14:paraId="3498517C" w14:textId="77777777" w:rsidR="00AE74C9" w:rsidRPr="00FE3627" w:rsidRDefault="00AE74C9" w:rsidP="00D67026">
            <w:pPr>
              <w:pStyle w:val="afb"/>
              <w:jc w:val="both"/>
            </w:pPr>
            <w:r w:rsidRPr="00FE3627">
              <w:t>Назначение технологических режимов технологических операций изготовления опытных образцов машиностроительных изделий низкой сложности</w:t>
            </w:r>
          </w:p>
        </w:tc>
      </w:tr>
      <w:tr w:rsidR="00AE74C9" w:rsidRPr="00FE3627" w14:paraId="505686C2" w14:textId="77777777" w:rsidTr="004B069B">
        <w:trPr>
          <w:trHeight w:val="20"/>
        </w:trPr>
        <w:tc>
          <w:tcPr>
            <w:tcW w:w="1272" w:type="pct"/>
            <w:vMerge/>
          </w:tcPr>
          <w:p w14:paraId="4FA2B601" w14:textId="77777777" w:rsidR="00AE74C9" w:rsidRPr="00FE3627" w:rsidRDefault="00AE74C9" w:rsidP="00FE4EC4">
            <w:pPr>
              <w:pStyle w:val="afb"/>
            </w:pPr>
          </w:p>
        </w:tc>
        <w:tc>
          <w:tcPr>
            <w:tcW w:w="3728" w:type="pct"/>
          </w:tcPr>
          <w:p w14:paraId="302D2E50" w14:textId="77777777" w:rsidR="00AE74C9" w:rsidRPr="00FE3627" w:rsidRDefault="007312CB" w:rsidP="00D67026">
            <w:pPr>
              <w:pStyle w:val="afb"/>
              <w:jc w:val="both"/>
            </w:pPr>
            <w:r w:rsidRPr="00FE3627">
              <w:t>Оформление технологической документации на технологические процессы изготовления опытных образцов машиностроительных изделий низкой сложности</w:t>
            </w:r>
          </w:p>
        </w:tc>
      </w:tr>
      <w:tr w:rsidR="007312CB" w:rsidRPr="00FE3627" w14:paraId="6DE5C37C" w14:textId="77777777" w:rsidTr="004B069B">
        <w:trPr>
          <w:trHeight w:val="20"/>
        </w:trPr>
        <w:tc>
          <w:tcPr>
            <w:tcW w:w="1272" w:type="pct"/>
            <w:vMerge/>
          </w:tcPr>
          <w:p w14:paraId="227C9632" w14:textId="77777777" w:rsidR="007312CB" w:rsidRPr="00FE3627" w:rsidRDefault="007312CB" w:rsidP="00FE4EC4">
            <w:pPr>
              <w:pStyle w:val="afb"/>
            </w:pPr>
          </w:p>
        </w:tc>
        <w:tc>
          <w:tcPr>
            <w:tcW w:w="3728" w:type="pct"/>
          </w:tcPr>
          <w:p w14:paraId="209ACE36" w14:textId="4CC99E1D" w:rsidR="007312CB" w:rsidRPr="00FE3627" w:rsidRDefault="009C7FF5" w:rsidP="00D67026">
            <w:pPr>
              <w:pStyle w:val="afb"/>
              <w:jc w:val="both"/>
            </w:pPr>
            <w:r w:rsidRPr="00FE3627">
              <w:t>Анализ реализации технологических процессов изготовления опытных образцов машиностроительных изделий низкой сложности с целью проверки обеспечения заданных технических требований</w:t>
            </w:r>
          </w:p>
        </w:tc>
      </w:tr>
      <w:tr w:rsidR="007312CB" w:rsidRPr="00FE3627" w14:paraId="0070A202" w14:textId="77777777" w:rsidTr="004B069B">
        <w:trPr>
          <w:trHeight w:val="20"/>
        </w:trPr>
        <w:tc>
          <w:tcPr>
            <w:tcW w:w="1272" w:type="pct"/>
            <w:vMerge/>
          </w:tcPr>
          <w:p w14:paraId="7C460B8C" w14:textId="77777777" w:rsidR="007312CB" w:rsidRPr="00FE3627" w:rsidRDefault="007312CB" w:rsidP="00FE4EC4">
            <w:pPr>
              <w:pStyle w:val="afb"/>
            </w:pPr>
          </w:p>
        </w:tc>
        <w:tc>
          <w:tcPr>
            <w:tcW w:w="3728" w:type="pct"/>
          </w:tcPr>
          <w:p w14:paraId="2635FE7C" w14:textId="77777777" w:rsidR="007312CB" w:rsidRPr="00FE3627" w:rsidRDefault="009C6180" w:rsidP="00D67026">
            <w:pPr>
              <w:pStyle w:val="afb"/>
              <w:jc w:val="both"/>
            </w:pPr>
            <w:r w:rsidRPr="00FE3627">
              <w:t>Корректировка</w:t>
            </w:r>
            <w:r w:rsidR="007312CB" w:rsidRPr="00FE3627">
              <w:t xml:space="preserve"> технологическ</w:t>
            </w:r>
            <w:r w:rsidRPr="00FE3627">
              <w:t>ой</w:t>
            </w:r>
            <w:r w:rsidR="007312CB" w:rsidRPr="00FE3627">
              <w:t xml:space="preserve"> документаци</w:t>
            </w:r>
            <w:r w:rsidRPr="00FE3627">
              <w:t>и</w:t>
            </w:r>
            <w:r w:rsidR="007312CB" w:rsidRPr="00FE3627">
              <w:t xml:space="preserve"> на технологические процессы изготовления опытных образцов машиностроительных изделий низкой сложности</w:t>
            </w:r>
          </w:p>
        </w:tc>
      </w:tr>
      <w:tr w:rsidR="00FB253E" w:rsidRPr="00FE3627" w14:paraId="61AC348C" w14:textId="77777777" w:rsidTr="004B069B">
        <w:trPr>
          <w:trHeight w:val="20"/>
        </w:trPr>
        <w:tc>
          <w:tcPr>
            <w:tcW w:w="1272" w:type="pct"/>
            <w:vMerge/>
          </w:tcPr>
          <w:p w14:paraId="7C03DAB9" w14:textId="77777777" w:rsidR="00FB253E" w:rsidRPr="00FE3627" w:rsidRDefault="00FB253E" w:rsidP="00FE4EC4">
            <w:pPr>
              <w:pStyle w:val="afb"/>
            </w:pPr>
          </w:p>
        </w:tc>
        <w:tc>
          <w:tcPr>
            <w:tcW w:w="3728" w:type="pct"/>
          </w:tcPr>
          <w:p w14:paraId="3AEAEDA9" w14:textId="77777777" w:rsidR="00FB253E" w:rsidRPr="00FE3627" w:rsidRDefault="00FB253E" w:rsidP="00D67026">
            <w:pPr>
              <w:pStyle w:val="afb"/>
              <w:jc w:val="both"/>
            </w:pPr>
            <w:r w:rsidRPr="00FE3627">
              <w:t>Оценка соответствия достигнутого уровня технологичности при изготовлении опытных образцов машиностроительных изделий низкой сложности требованиям технического задания</w:t>
            </w:r>
          </w:p>
        </w:tc>
      </w:tr>
      <w:tr w:rsidR="001837CE" w:rsidRPr="00FE3627" w14:paraId="04C45F87" w14:textId="77777777" w:rsidTr="004B069B">
        <w:trPr>
          <w:trHeight w:val="20"/>
        </w:trPr>
        <w:tc>
          <w:tcPr>
            <w:tcW w:w="1272" w:type="pct"/>
            <w:vMerge w:val="restart"/>
          </w:tcPr>
          <w:p w14:paraId="17753E9A" w14:textId="77777777" w:rsidR="001837CE" w:rsidRPr="00FE3627" w:rsidDel="002A1D54" w:rsidRDefault="001837CE" w:rsidP="00FE4EC4">
            <w:pPr>
              <w:pStyle w:val="afb"/>
            </w:pPr>
            <w:r w:rsidRPr="00FE3627" w:rsidDel="002A1D54">
              <w:t>Необходимые умения</w:t>
            </w:r>
          </w:p>
        </w:tc>
        <w:tc>
          <w:tcPr>
            <w:tcW w:w="3728" w:type="pct"/>
          </w:tcPr>
          <w:p w14:paraId="07EF5CB6" w14:textId="20402FE4" w:rsidR="001837CE" w:rsidRPr="00FE3627" w:rsidRDefault="00C96D6E" w:rsidP="00D67026">
            <w:pPr>
              <w:pStyle w:val="afb"/>
              <w:jc w:val="both"/>
            </w:pPr>
            <w:r w:rsidRPr="00FE3627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AA1667" w:rsidRPr="00FE3627" w14:paraId="2E849725" w14:textId="77777777" w:rsidTr="004B069B">
        <w:trPr>
          <w:trHeight w:val="20"/>
        </w:trPr>
        <w:tc>
          <w:tcPr>
            <w:tcW w:w="1272" w:type="pct"/>
            <w:vMerge/>
          </w:tcPr>
          <w:p w14:paraId="7C91745D" w14:textId="77777777" w:rsidR="00AA1667" w:rsidRPr="00FE3627" w:rsidDel="002A1D54" w:rsidRDefault="00AA1667" w:rsidP="00FE4EC4">
            <w:pPr>
              <w:pStyle w:val="afb"/>
            </w:pPr>
          </w:p>
        </w:tc>
        <w:tc>
          <w:tcPr>
            <w:tcW w:w="3728" w:type="pct"/>
          </w:tcPr>
          <w:p w14:paraId="732A0812" w14:textId="34A78E76" w:rsidR="00AA1667" w:rsidRPr="00FE3627" w:rsidRDefault="00C96D6E" w:rsidP="00D67026">
            <w:pPr>
              <w:pStyle w:val="afb"/>
              <w:jc w:val="both"/>
            </w:pPr>
            <w:r w:rsidRPr="00FE3627">
              <w:t>Выявлять нетехнологичные элементы конструкции опытных образцов машиностроительных изделий низкой сложности</w:t>
            </w:r>
          </w:p>
        </w:tc>
      </w:tr>
      <w:tr w:rsidR="002F38D3" w:rsidRPr="00FE3627" w14:paraId="43370C08" w14:textId="77777777" w:rsidTr="004B069B">
        <w:trPr>
          <w:trHeight w:val="20"/>
        </w:trPr>
        <w:tc>
          <w:tcPr>
            <w:tcW w:w="1272" w:type="pct"/>
            <w:vMerge/>
          </w:tcPr>
          <w:p w14:paraId="5165742F" w14:textId="77777777" w:rsidR="002F38D3" w:rsidRPr="00FE3627" w:rsidDel="002A1D54" w:rsidRDefault="002F38D3" w:rsidP="00FE4EC4">
            <w:pPr>
              <w:pStyle w:val="afb"/>
            </w:pPr>
          </w:p>
        </w:tc>
        <w:tc>
          <w:tcPr>
            <w:tcW w:w="3728" w:type="pct"/>
          </w:tcPr>
          <w:p w14:paraId="3C271AAC" w14:textId="21412518" w:rsidR="002F38D3" w:rsidRPr="00FE3627" w:rsidRDefault="002F38D3" w:rsidP="00D67026">
            <w:pPr>
              <w:pStyle w:val="afb"/>
              <w:jc w:val="both"/>
            </w:pPr>
            <w:r w:rsidRPr="00FE3627">
              <w:t>Использовать прикладные компьютерные программы для выявления нетехнологичных элементов конструкции опытных образцов машиностроительных изделий низкой сложности</w:t>
            </w:r>
          </w:p>
        </w:tc>
      </w:tr>
      <w:tr w:rsidR="00AA1667" w:rsidRPr="00FE3627" w14:paraId="1A3A1179" w14:textId="77777777" w:rsidTr="004B069B">
        <w:trPr>
          <w:trHeight w:val="20"/>
        </w:trPr>
        <w:tc>
          <w:tcPr>
            <w:tcW w:w="1272" w:type="pct"/>
            <w:vMerge/>
          </w:tcPr>
          <w:p w14:paraId="2FA742FB" w14:textId="77777777" w:rsidR="00AA1667" w:rsidRPr="00FE3627" w:rsidDel="002A1D54" w:rsidRDefault="00AA1667" w:rsidP="00FE4EC4">
            <w:pPr>
              <w:pStyle w:val="afb"/>
            </w:pPr>
          </w:p>
        </w:tc>
        <w:tc>
          <w:tcPr>
            <w:tcW w:w="3728" w:type="pct"/>
          </w:tcPr>
          <w:p w14:paraId="3EC1572C" w14:textId="3B8EF470" w:rsidR="00AA1667" w:rsidRPr="00FE3627" w:rsidRDefault="002F38D3" w:rsidP="00D67026">
            <w:pPr>
              <w:pStyle w:val="afb"/>
              <w:jc w:val="both"/>
            </w:pPr>
            <w:r w:rsidRPr="00FE3627">
              <w:t>Разрабатывать предложения по изменению конструкции опытных образцов машиностроительных изделий низкой сложности с целью повышения их технологичности</w:t>
            </w:r>
          </w:p>
        </w:tc>
      </w:tr>
      <w:tr w:rsidR="00AA1667" w:rsidRPr="00FE3627" w14:paraId="75B8C04A" w14:textId="77777777" w:rsidTr="004B069B">
        <w:trPr>
          <w:trHeight w:val="20"/>
        </w:trPr>
        <w:tc>
          <w:tcPr>
            <w:tcW w:w="1272" w:type="pct"/>
            <w:vMerge/>
          </w:tcPr>
          <w:p w14:paraId="40BD044E" w14:textId="77777777" w:rsidR="00AA1667" w:rsidRPr="00FE3627" w:rsidDel="002A1D54" w:rsidRDefault="00AA1667" w:rsidP="00FE4EC4">
            <w:pPr>
              <w:pStyle w:val="afb"/>
            </w:pPr>
          </w:p>
        </w:tc>
        <w:tc>
          <w:tcPr>
            <w:tcW w:w="3728" w:type="pct"/>
          </w:tcPr>
          <w:p w14:paraId="2E5B0AC4" w14:textId="1ADA349D" w:rsidR="00AA1667" w:rsidRPr="00FE3627" w:rsidRDefault="00B172E4" w:rsidP="00D67026">
            <w:pPr>
              <w:pStyle w:val="afb"/>
              <w:jc w:val="both"/>
            </w:pPr>
            <w:r w:rsidRPr="00FE3627">
              <w:t>Использовать текстовые редакторы (процессоры) и CAD-системы для оформления предложений по изменению конструкции опытных образцов машиностроительных изделий низкой сложности</w:t>
            </w:r>
          </w:p>
        </w:tc>
      </w:tr>
      <w:tr w:rsidR="00AA1667" w:rsidRPr="00FE3627" w14:paraId="0292224D" w14:textId="77777777" w:rsidTr="004B069B">
        <w:trPr>
          <w:trHeight w:val="20"/>
        </w:trPr>
        <w:tc>
          <w:tcPr>
            <w:tcW w:w="1272" w:type="pct"/>
            <w:vMerge/>
          </w:tcPr>
          <w:p w14:paraId="4BB5D4D6" w14:textId="77777777" w:rsidR="00AA1667" w:rsidRPr="00FE3627" w:rsidDel="002A1D54" w:rsidRDefault="00AA1667" w:rsidP="00FE4EC4">
            <w:pPr>
              <w:pStyle w:val="afb"/>
            </w:pPr>
          </w:p>
        </w:tc>
        <w:tc>
          <w:tcPr>
            <w:tcW w:w="3728" w:type="pct"/>
          </w:tcPr>
          <w:p w14:paraId="19B2FC9F" w14:textId="54C9D4A9" w:rsidR="00AA1667" w:rsidRPr="00FE3627" w:rsidRDefault="00B172E4" w:rsidP="00D67026">
            <w:pPr>
              <w:pStyle w:val="afb"/>
              <w:jc w:val="both"/>
            </w:pPr>
            <w:r w:rsidRPr="00FE3627">
              <w:t>Использовать PDM-систему, ECM-систему организации для согласования предложений по изменению конструкции опытных образцов машиностроительных изделий низкой сложности</w:t>
            </w:r>
          </w:p>
        </w:tc>
      </w:tr>
      <w:tr w:rsidR="00C96D6E" w:rsidRPr="00FE3627" w14:paraId="71BF2C80" w14:textId="77777777" w:rsidTr="004B069B">
        <w:trPr>
          <w:trHeight w:val="20"/>
        </w:trPr>
        <w:tc>
          <w:tcPr>
            <w:tcW w:w="1272" w:type="pct"/>
            <w:vMerge/>
          </w:tcPr>
          <w:p w14:paraId="12BCA702" w14:textId="77777777" w:rsidR="00C96D6E" w:rsidRPr="00FE3627" w:rsidDel="002A1D54" w:rsidRDefault="00C96D6E" w:rsidP="00FE4EC4">
            <w:pPr>
              <w:pStyle w:val="afb"/>
            </w:pPr>
          </w:p>
        </w:tc>
        <w:tc>
          <w:tcPr>
            <w:tcW w:w="3728" w:type="pct"/>
          </w:tcPr>
          <w:p w14:paraId="6A5FA162" w14:textId="5B746B69" w:rsidR="00C96D6E" w:rsidRPr="00FE3627" w:rsidRDefault="00B172E4" w:rsidP="00D67026">
            <w:pPr>
              <w:pStyle w:val="afb"/>
              <w:jc w:val="both"/>
            </w:pPr>
            <w:r w:rsidRPr="00FE3627">
              <w:t>Использовать приемы деловой коммуникации для обоснования необходимости изменения конструкции опытных образцов машиностроительных изделий низкой сложности с целью повышения ее технологичности</w:t>
            </w:r>
            <w:r w:rsidR="004B28B9" w:rsidRPr="00FE3627">
              <w:t xml:space="preserve"> </w:t>
            </w:r>
          </w:p>
        </w:tc>
      </w:tr>
      <w:tr w:rsidR="004B28B9" w:rsidRPr="00FE3627" w14:paraId="43FCB97F" w14:textId="77777777" w:rsidTr="004B069B">
        <w:trPr>
          <w:trHeight w:val="20"/>
        </w:trPr>
        <w:tc>
          <w:tcPr>
            <w:tcW w:w="1272" w:type="pct"/>
            <w:vMerge/>
          </w:tcPr>
          <w:p w14:paraId="43A85DA1" w14:textId="77777777" w:rsidR="004B28B9" w:rsidRPr="00FE3627" w:rsidDel="002A1D54" w:rsidRDefault="004B28B9" w:rsidP="00FE4EC4">
            <w:pPr>
              <w:pStyle w:val="afb"/>
            </w:pPr>
          </w:p>
        </w:tc>
        <w:tc>
          <w:tcPr>
            <w:tcW w:w="3728" w:type="pct"/>
          </w:tcPr>
          <w:p w14:paraId="2D1CC6A0" w14:textId="0AE0FEC4" w:rsidR="004B28B9" w:rsidRPr="00FE3627" w:rsidRDefault="004B28B9" w:rsidP="00D67026">
            <w:pPr>
              <w:pStyle w:val="afb"/>
              <w:jc w:val="both"/>
            </w:pPr>
            <w:r w:rsidRPr="00FE3627">
              <w:t xml:space="preserve">Выявлять основные технологические задачи, решаемые при разработке технологических процессов изготовления </w:t>
            </w:r>
            <w:r w:rsidR="000A32A0" w:rsidRPr="00FE3627">
              <w:t xml:space="preserve">опытных образцов </w:t>
            </w:r>
            <w:r w:rsidRPr="00FE3627">
              <w:t>машиностроительных изделий низкой сложности</w:t>
            </w:r>
          </w:p>
        </w:tc>
      </w:tr>
      <w:tr w:rsidR="004B28B9" w:rsidRPr="00FE3627" w14:paraId="048B6240" w14:textId="77777777" w:rsidTr="004B069B">
        <w:trPr>
          <w:trHeight w:val="20"/>
        </w:trPr>
        <w:tc>
          <w:tcPr>
            <w:tcW w:w="1272" w:type="pct"/>
            <w:vMerge/>
          </w:tcPr>
          <w:p w14:paraId="1F8B9684" w14:textId="77777777" w:rsidR="004B28B9" w:rsidRPr="00FE3627" w:rsidDel="002A1D54" w:rsidRDefault="004B28B9" w:rsidP="00FE4EC4">
            <w:pPr>
              <w:pStyle w:val="afb"/>
            </w:pPr>
          </w:p>
        </w:tc>
        <w:tc>
          <w:tcPr>
            <w:tcW w:w="3728" w:type="pct"/>
          </w:tcPr>
          <w:p w14:paraId="4919F9A7" w14:textId="35C4DEE5" w:rsidR="004B28B9" w:rsidRPr="00FE3627" w:rsidRDefault="004B28B9" w:rsidP="00D67026">
            <w:pPr>
              <w:pStyle w:val="afb"/>
              <w:jc w:val="both"/>
            </w:pPr>
            <w:r w:rsidRPr="00FE3627">
              <w:t xml:space="preserve">Выбирать схемы контроля технических требований, предъявляемых к </w:t>
            </w:r>
            <w:r w:rsidR="000A32A0" w:rsidRPr="00FE3627">
              <w:t>опытным образцам машиностроительных</w:t>
            </w:r>
            <w:r w:rsidRPr="00FE3627">
              <w:t xml:space="preserve"> издели</w:t>
            </w:r>
            <w:r w:rsidR="000A32A0" w:rsidRPr="00FE3627">
              <w:t>й</w:t>
            </w:r>
            <w:r w:rsidRPr="00FE3627">
              <w:t xml:space="preserve"> низкой сложности</w:t>
            </w:r>
          </w:p>
        </w:tc>
      </w:tr>
      <w:tr w:rsidR="000B6EC5" w:rsidRPr="00FE3627" w14:paraId="2F05DF78" w14:textId="77777777" w:rsidTr="004B069B">
        <w:trPr>
          <w:trHeight w:val="20"/>
        </w:trPr>
        <w:tc>
          <w:tcPr>
            <w:tcW w:w="1272" w:type="pct"/>
            <w:vMerge/>
          </w:tcPr>
          <w:p w14:paraId="20478090" w14:textId="77777777" w:rsidR="000B6EC5" w:rsidRPr="00FE3627" w:rsidDel="002A1D54" w:rsidRDefault="000B6EC5" w:rsidP="00FE4EC4">
            <w:pPr>
              <w:pStyle w:val="afb"/>
            </w:pPr>
          </w:p>
        </w:tc>
        <w:tc>
          <w:tcPr>
            <w:tcW w:w="3728" w:type="pct"/>
          </w:tcPr>
          <w:p w14:paraId="721BC949" w14:textId="6EA5B415" w:rsidR="000B6EC5" w:rsidRPr="00FE3627" w:rsidRDefault="000B6EC5" w:rsidP="00D67026">
            <w:pPr>
              <w:pStyle w:val="afb"/>
              <w:jc w:val="both"/>
            </w:pPr>
            <w:r w:rsidRPr="00FE3627">
              <w:t>Выбирать</w:t>
            </w:r>
            <w:r w:rsidR="00AC4939" w:rsidRPr="00FE3627">
              <w:t xml:space="preserve"> с использованием MDM-систем</w:t>
            </w:r>
            <w:r w:rsidRPr="00FE3627">
              <w:t xml:space="preserve"> средства контроля технических требований, предъявляемых к </w:t>
            </w:r>
            <w:r w:rsidR="00C84F0B" w:rsidRPr="00FE3627">
              <w:t>опытным</w:t>
            </w:r>
            <w:r w:rsidR="00087456" w:rsidRPr="00FE3627">
              <w:t xml:space="preserve"> образцам машиностроительных изделий</w:t>
            </w:r>
            <w:r w:rsidRPr="00FE3627">
              <w:t xml:space="preserve"> низкой сложности</w:t>
            </w:r>
          </w:p>
        </w:tc>
      </w:tr>
      <w:tr w:rsidR="004B28B9" w:rsidRPr="00FE3627" w14:paraId="07B06E58" w14:textId="77777777" w:rsidTr="004B069B">
        <w:trPr>
          <w:trHeight w:val="20"/>
        </w:trPr>
        <w:tc>
          <w:tcPr>
            <w:tcW w:w="1272" w:type="pct"/>
            <w:vMerge/>
          </w:tcPr>
          <w:p w14:paraId="0A86B9B0" w14:textId="77777777" w:rsidR="004B28B9" w:rsidRPr="00FE3627" w:rsidDel="002A1D54" w:rsidRDefault="004B28B9" w:rsidP="00FE4EC4">
            <w:pPr>
              <w:pStyle w:val="afb"/>
            </w:pPr>
          </w:p>
        </w:tc>
        <w:tc>
          <w:tcPr>
            <w:tcW w:w="3728" w:type="pct"/>
          </w:tcPr>
          <w:p w14:paraId="6D8E506E" w14:textId="5CA7D321" w:rsidR="004B28B9" w:rsidRPr="00FE3627" w:rsidRDefault="004B28B9" w:rsidP="00D67026">
            <w:pPr>
              <w:pStyle w:val="afb"/>
              <w:jc w:val="both"/>
            </w:pPr>
            <w:r w:rsidRPr="00FE3627">
              <w:t xml:space="preserve">Устанавливать по марке материала технологические свойства материалов </w:t>
            </w:r>
            <w:r w:rsidR="000A32A0" w:rsidRPr="00FE3627">
              <w:t xml:space="preserve">опытных образцов </w:t>
            </w:r>
            <w:r w:rsidRPr="00FE3627">
              <w:t>машиностроительных деталей низкой сложности</w:t>
            </w:r>
          </w:p>
        </w:tc>
      </w:tr>
      <w:tr w:rsidR="00C96D6E" w:rsidRPr="00FE3627" w14:paraId="37434C92" w14:textId="77777777" w:rsidTr="004B069B">
        <w:trPr>
          <w:trHeight w:val="20"/>
        </w:trPr>
        <w:tc>
          <w:tcPr>
            <w:tcW w:w="1272" w:type="pct"/>
            <w:vMerge/>
          </w:tcPr>
          <w:p w14:paraId="72888A8D" w14:textId="77777777" w:rsidR="00C96D6E" w:rsidRPr="00FE3627" w:rsidDel="002A1D54" w:rsidRDefault="00C96D6E" w:rsidP="00FE4EC4">
            <w:pPr>
              <w:pStyle w:val="afb"/>
            </w:pPr>
          </w:p>
        </w:tc>
        <w:tc>
          <w:tcPr>
            <w:tcW w:w="3728" w:type="pct"/>
          </w:tcPr>
          <w:p w14:paraId="7B383B2E" w14:textId="46B3566F" w:rsidR="00C96D6E" w:rsidRPr="00FE3627" w:rsidRDefault="000A32A0" w:rsidP="00D67026">
            <w:pPr>
              <w:pStyle w:val="afb"/>
              <w:jc w:val="both"/>
            </w:pPr>
            <w:r w:rsidRPr="00FE3627">
              <w:t>Выявлять конструктивные особенности опытных образцов машиностроительных деталей низкой сложности, влияющие на выбор метода получения заготовки</w:t>
            </w:r>
          </w:p>
        </w:tc>
      </w:tr>
      <w:tr w:rsidR="004B28B9" w:rsidRPr="00FE3627" w14:paraId="5E13F75F" w14:textId="77777777" w:rsidTr="004B069B">
        <w:trPr>
          <w:trHeight w:val="20"/>
        </w:trPr>
        <w:tc>
          <w:tcPr>
            <w:tcW w:w="1272" w:type="pct"/>
            <w:vMerge/>
          </w:tcPr>
          <w:p w14:paraId="06283F2C" w14:textId="77777777" w:rsidR="004B28B9" w:rsidRPr="00FE3627" w:rsidDel="002A1D54" w:rsidRDefault="004B28B9" w:rsidP="00FE4EC4">
            <w:pPr>
              <w:pStyle w:val="afb"/>
            </w:pPr>
          </w:p>
        </w:tc>
        <w:tc>
          <w:tcPr>
            <w:tcW w:w="3728" w:type="pct"/>
          </w:tcPr>
          <w:p w14:paraId="510C4084" w14:textId="1D143B5C" w:rsidR="004B28B9" w:rsidRPr="00FE3627" w:rsidRDefault="000A32A0" w:rsidP="00D67026">
            <w:pPr>
              <w:pStyle w:val="afb"/>
              <w:jc w:val="both"/>
            </w:pPr>
            <w:r w:rsidRPr="00FE3627">
              <w:t xml:space="preserve">Выбирать метод получения исходных заготовок опытных образцов машиностроительных деталей низкой сложности </w:t>
            </w:r>
          </w:p>
        </w:tc>
      </w:tr>
      <w:tr w:rsidR="004B28B9" w:rsidRPr="00FE3627" w14:paraId="059A56FF" w14:textId="77777777" w:rsidTr="004B069B">
        <w:trPr>
          <w:trHeight w:val="20"/>
        </w:trPr>
        <w:tc>
          <w:tcPr>
            <w:tcW w:w="1272" w:type="pct"/>
            <w:vMerge/>
          </w:tcPr>
          <w:p w14:paraId="092276F7" w14:textId="77777777" w:rsidR="004B28B9" w:rsidRPr="00FE3627" w:rsidDel="002A1D54" w:rsidRDefault="004B28B9" w:rsidP="00FE4EC4">
            <w:pPr>
              <w:pStyle w:val="afb"/>
            </w:pPr>
          </w:p>
        </w:tc>
        <w:tc>
          <w:tcPr>
            <w:tcW w:w="3728" w:type="pct"/>
          </w:tcPr>
          <w:p w14:paraId="0A3A9CB4" w14:textId="18A22C59" w:rsidR="004B28B9" w:rsidRPr="00FE3627" w:rsidRDefault="004A79DC" w:rsidP="00D67026">
            <w:pPr>
              <w:pStyle w:val="afb"/>
              <w:jc w:val="both"/>
            </w:pPr>
            <w:r w:rsidRPr="00FE3627">
              <w:t>Использовать текстовые редакторы (процессоры) и CAD-системы для оформления технических заданий на проектирование исходных заготовок для опытных образцов машиностроительных деталей низкой сложности</w:t>
            </w:r>
          </w:p>
        </w:tc>
      </w:tr>
      <w:tr w:rsidR="004B28B9" w:rsidRPr="00FE3627" w14:paraId="196AB9DF" w14:textId="77777777" w:rsidTr="004B069B">
        <w:trPr>
          <w:trHeight w:val="20"/>
        </w:trPr>
        <w:tc>
          <w:tcPr>
            <w:tcW w:w="1272" w:type="pct"/>
            <w:vMerge/>
          </w:tcPr>
          <w:p w14:paraId="5C2492DE" w14:textId="77777777" w:rsidR="004B28B9" w:rsidRPr="00FE3627" w:rsidDel="002A1D54" w:rsidRDefault="004B28B9" w:rsidP="00FE4EC4">
            <w:pPr>
              <w:pStyle w:val="afb"/>
            </w:pPr>
          </w:p>
        </w:tc>
        <w:tc>
          <w:tcPr>
            <w:tcW w:w="3728" w:type="pct"/>
          </w:tcPr>
          <w:p w14:paraId="022325B8" w14:textId="7395EB25" w:rsidR="004B28B9" w:rsidRPr="00FE3627" w:rsidRDefault="00FB6ABA" w:rsidP="00D67026">
            <w:pPr>
              <w:pStyle w:val="afb"/>
              <w:jc w:val="both"/>
            </w:pPr>
            <w:r w:rsidRPr="00FE3627">
              <w:t>Передавать с использованием PDM-системы, ECM-системы организации техническое задание на проектирование исходных заготовок разработчикам исходных заготовок</w:t>
            </w:r>
          </w:p>
        </w:tc>
      </w:tr>
      <w:tr w:rsidR="004B28B9" w:rsidRPr="00FE3627" w14:paraId="419CF4FD" w14:textId="77777777" w:rsidTr="004B069B">
        <w:trPr>
          <w:trHeight w:val="20"/>
        </w:trPr>
        <w:tc>
          <w:tcPr>
            <w:tcW w:w="1272" w:type="pct"/>
            <w:vMerge/>
          </w:tcPr>
          <w:p w14:paraId="18A5FF65" w14:textId="77777777" w:rsidR="004B28B9" w:rsidRPr="00FE3627" w:rsidDel="002A1D54" w:rsidRDefault="004B28B9" w:rsidP="00FE4EC4">
            <w:pPr>
              <w:pStyle w:val="afb"/>
            </w:pPr>
          </w:p>
        </w:tc>
        <w:tc>
          <w:tcPr>
            <w:tcW w:w="3728" w:type="pct"/>
          </w:tcPr>
          <w:p w14:paraId="33438DA0" w14:textId="35B2CFB7" w:rsidR="004B28B9" w:rsidRPr="00FE3627" w:rsidRDefault="0086435A" w:rsidP="00D67026">
            <w:pPr>
              <w:pStyle w:val="afb"/>
              <w:jc w:val="both"/>
            </w:pPr>
            <w:r w:rsidRPr="00FE3627">
              <w:t>Выбирать схемы базирования заготовок опытных образцов машиностроительных деталей низкой сложности</w:t>
            </w:r>
          </w:p>
        </w:tc>
      </w:tr>
      <w:tr w:rsidR="004B28B9" w:rsidRPr="00FE3627" w14:paraId="7854B7AF" w14:textId="77777777" w:rsidTr="004B069B">
        <w:trPr>
          <w:trHeight w:val="20"/>
        </w:trPr>
        <w:tc>
          <w:tcPr>
            <w:tcW w:w="1272" w:type="pct"/>
            <w:vMerge/>
          </w:tcPr>
          <w:p w14:paraId="74903389" w14:textId="77777777" w:rsidR="004B28B9" w:rsidRPr="00FE3627" w:rsidDel="002A1D54" w:rsidRDefault="004B28B9" w:rsidP="00FE4EC4">
            <w:pPr>
              <w:pStyle w:val="afb"/>
            </w:pPr>
          </w:p>
        </w:tc>
        <w:tc>
          <w:tcPr>
            <w:tcW w:w="3728" w:type="pct"/>
          </w:tcPr>
          <w:p w14:paraId="5B160F45" w14:textId="27D76D68" w:rsidR="004B28B9" w:rsidRPr="00FE3627" w:rsidRDefault="0086435A" w:rsidP="00D67026">
            <w:pPr>
              <w:pStyle w:val="afb"/>
              <w:jc w:val="both"/>
            </w:pPr>
            <w:r w:rsidRPr="00FE3627">
              <w:t>Выбирать схемы закрепления заготовок опытных образцов машиностроительных деталей низкой сложности</w:t>
            </w:r>
          </w:p>
        </w:tc>
      </w:tr>
      <w:tr w:rsidR="00C96D6E" w:rsidRPr="00FE3627" w14:paraId="3AD7B72D" w14:textId="77777777" w:rsidTr="004B069B">
        <w:trPr>
          <w:trHeight w:val="20"/>
        </w:trPr>
        <w:tc>
          <w:tcPr>
            <w:tcW w:w="1272" w:type="pct"/>
            <w:vMerge/>
          </w:tcPr>
          <w:p w14:paraId="50FA6530" w14:textId="77777777" w:rsidR="00C96D6E" w:rsidRPr="00FE3627" w:rsidDel="002A1D54" w:rsidRDefault="00C96D6E" w:rsidP="00FE4EC4">
            <w:pPr>
              <w:pStyle w:val="afb"/>
            </w:pPr>
          </w:p>
        </w:tc>
        <w:tc>
          <w:tcPr>
            <w:tcW w:w="3728" w:type="pct"/>
          </w:tcPr>
          <w:p w14:paraId="3108D4C8" w14:textId="05BAC829" w:rsidR="00C96D6E" w:rsidRPr="00FE3627" w:rsidRDefault="006540EE" w:rsidP="00D67026">
            <w:pPr>
              <w:pStyle w:val="afb"/>
              <w:jc w:val="both"/>
            </w:pPr>
            <w:r>
              <w:t xml:space="preserve">Выбирать методы обеспечения </w:t>
            </w:r>
            <w:r w:rsidR="0011756A" w:rsidRPr="00FE3627">
              <w:t xml:space="preserve">заданной точности сборки </w:t>
            </w:r>
            <w:r w:rsidR="0086435A" w:rsidRPr="00FE3627">
              <w:t>опытных образцов машиностроительных изделий низкой сложности</w:t>
            </w:r>
          </w:p>
        </w:tc>
      </w:tr>
      <w:tr w:rsidR="00C96D6E" w:rsidRPr="00FE3627" w14:paraId="2CC35A0D" w14:textId="77777777" w:rsidTr="004B069B">
        <w:trPr>
          <w:trHeight w:val="20"/>
        </w:trPr>
        <w:tc>
          <w:tcPr>
            <w:tcW w:w="1272" w:type="pct"/>
            <w:vMerge/>
          </w:tcPr>
          <w:p w14:paraId="7809AF53" w14:textId="77777777" w:rsidR="00C96D6E" w:rsidRPr="00FE3627" w:rsidDel="002A1D54" w:rsidRDefault="00C96D6E" w:rsidP="00FE4EC4">
            <w:pPr>
              <w:pStyle w:val="afb"/>
            </w:pPr>
          </w:p>
        </w:tc>
        <w:tc>
          <w:tcPr>
            <w:tcW w:w="3728" w:type="pct"/>
          </w:tcPr>
          <w:p w14:paraId="2697E89B" w14:textId="24CC2E3F" w:rsidR="00C96D6E" w:rsidRPr="00FE3627" w:rsidRDefault="0086435A" w:rsidP="00D67026">
            <w:pPr>
              <w:pStyle w:val="afb"/>
              <w:jc w:val="both"/>
            </w:pPr>
            <w:r w:rsidRPr="00FE3627">
              <w:t>Выбирать схемы базирования деталей и сборочных единиц опытных образцов машиностроительных изделий низкой сложности</w:t>
            </w:r>
          </w:p>
        </w:tc>
      </w:tr>
      <w:tr w:rsidR="00C96D6E" w:rsidRPr="00FE3627" w14:paraId="2288DACE" w14:textId="77777777" w:rsidTr="004B069B">
        <w:trPr>
          <w:trHeight w:val="20"/>
        </w:trPr>
        <w:tc>
          <w:tcPr>
            <w:tcW w:w="1272" w:type="pct"/>
            <w:vMerge/>
          </w:tcPr>
          <w:p w14:paraId="34F4F2AA" w14:textId="77777777" w:rsidR="00C96D6E" w:rsidRPr="00FE3627" w:rsidDel="002A1D54" w:rsidRDefault="00C96D6E" w:rsidP="00FE4EC4">
            <w:pPr>
              <w:pStyle w:val="afb"/>
            </w:pPr>
          </w:p>
        </w:tc>
        <w:tc>
          <w:tcPr>
            <w:tcW w:w="3728" w:type="pct"/>
          </w:tcPr>
          <w:p w14:paraId="340E4564" w14:textId="310E8496" w:rsidR="00C96D6E" w:rsidRPr="00FE3627" w:rsidRDefault="0086435A" w:rsidP="00D67026">
            <w:pPr>
              <w:pStyle w:val="afb"/>
              <w:jc w:val="both"/>
            </w:pPr>
            <w:r w:rsidRPr="00FE3627">
              <w:t>Выбирать схемы закрепления деталей и сборочных единиц опытных образцов машиностроительных изделий низкой сложности</w:t>
            </w:r>
          </w:p>
        </w:tc>
      </w:tr>
      <w:tr w:rsidR="00AA1667" w:rsidRPr="00FE3627" w14:paraId="5041538D" w14:textId="77777777" w:rsidTr="004B069B">
        <w:trPr>
          <w:trHeight w:val="20"/>
        </w:trPr>
        <w:tc>
          <w:tcPr>
            <w:tcW w:w="1272" w:type="pct"/>
            <w:vMerge/>
          </w:tcPr>
          <w:p w14:paraId="3B3AA2D7" w14:textId="77777777" w:rsidR="00AA1667" w:rsidRPr="00FE3627" w:rsidDel="002A1D54" w:rsidRDefault="00AA1667" w:rsidP="00FE4EC4">
            <w:pPr>
              <w:pStyle w:val="afb"/>
            </w:pPr>
          </w:p>
        </w:tc>
        <w:tc>
          <w:tcPr>
            <w:tcW w:w="3728" w:type="pct"/>
          </w:tcPr>
          <w:p w14:paraId="5385D4CB" w14:textId="2B148F6B" w:rsidR="00AA1667" w:rsidRPr="00FE3627" w:rsidRDefault="00B2380B" w:rsidP="00D67026">
            <w:pPr>
              <w:pStyle w:val="afb"/>
              <w:jc w:val="both"/>
            </w:pPr>
            <w:r w:rsidRPr="00FE3627">
              <w:t>Использовать PDM-систему</w:t>
            </w:r>
            <w:r w:rsidR="003A0616" w:rsidRPr="00FE3627">
              <w:t>, CAPP-систему</w:t>
            </w:r>
            <w:r w:rsidRPr="00FE3627">
              <w:t xml:space="preserve"> организации для поиска </w:t>
            </w:r>
            <w:r w:rsidR="009626B5" w:rsidRPr="00FE3627">
              <w:t>типовы</w:t>
            </w:r>
            <w:r w:rsidRPr="00FE3627">
              <w:t>х</w:t>
            </w:r>
            <w:r w:rsidR="009626B5" w:rsidRPr="00FE3627">
              <w:t xml:space="preserve"> технологически</w:t>
            </w:r>
            <w:r w:rsidRPr="00FE3627">
              <w:t>х</w:t>
            </w:r>
            <w:r w:rsidR="009626B5" w:rsidRPr="00FE3627">
              <w:t xml:space="preserve"> процесс</w:t>
            </w:r>
            <w:r w:rsidRPr="00FE3627">
              <w:t>ов</w:t>
            </w:r>
            <w:r w:rsidR="009626B5" w:rsidRPr="00FE3627">
              <w:t xml:space="preserve"> и </w:t>
            </w:r>
            <w:r w:rsidRPr="00FE3627">
              <w:t>технологических</w:t>
            </w:r>
            <w:r w:rsidR="009626B5" w:rsidRPr="00FE3627">
              <w:t xml:space="preserve"> </w:t>
            </w:r>
            <w:r w:rsidR="006540EE">
              <w:t>процессов – аналогов</w:t>
            </w:r>
            <w:r w:rsidR="009626B5" w:rsidRPr="00FE3627">
              <w:t xml:space="preserve"> для</w:t>
            </w:r>
            <w:r w:rsidRPr="00FE3627">
              <w:t xml:space="preserve"> опытных образцов машиностроительных изделий низкой сложности</w:t>
            </w:r>
          </w:p>
        </w:tc>
      </w:tr>
      <w:tr w:rsidR="000B6EC5" w:rsidRPr="00FE3627" w14:paraId="4C562D12" w14:textId="77777777" w:rsidTr="004B069B">
        <w:trPr>
          <w:trHeight w:val="20"/>
        </w:trPr>
        <w:tc>
          <w:tcPr>
            <w:tcW w:w="1272" w:type="pct"/>
            <w:vMerge/>
          </w:tcPr>
          <w:p w14:paraId="63BF696E" w14:textId="77777777" w:rsidR="000B6EC5" w:rsidRPr="00FE3627" w:rsidDel="002A1D54" w:rsidRDefault="000B6EC5" w:rsidP="00FE4EC4">
            <w:pPr>
              <w:pStyle w:val="afb"/>
            </w:pPr>
          </w:p>
        </w:tc>
        <w:tc>
          <w:tcPr>
            <w:tcW w:w="3728" w:type="pct"/>
          </w:tcPr>
          <w:p w14:paraId="413C9613" w14:textId="6D79B4DA" w:rsidR="000B6EC5" w:rsidRPr="00FE3627" w:rsidRDefault="009626B5" w:rsidP="00D67026">
            <w:pPr>
              <w:pStyle w:val="afb"/>
              <w:jc w:val="both"/>
            </w:pPr>
            <w:r w:rsidRPr="00FE3627">
              <w:t xml:space="preserve">Использовать CAD-системы, CAPP-системы для редактирования типовых технологических процессов и технологических </w:t>
            </w:r>
            <w:r w:rsidR="006540EE">
              <w:t>процессов – аналогов</w:t>
            </w:r>
            <w:r w:rsidR="00B2380B" w:rsidRPr="00FE3627">
              <w:t xml:space="preserve"> опытных образцов машиностроительных изделий низкой сложности</w:t>
            </w:r>
          </w:p>
        </w:tc>
      </w:tr>
      <w:tr w:rsidR="000B6EC5" w:rsidRPr="00FE3627" w14:paraId="5883CE7C" w14:textId="77777777" w:rsidTr="004B069B">
        <w:trPr>
          <w:trHeight w:val="20"/>
        </w:trPr>
        <w:tc>
          <w:tcPr>
            <w:tcW w:w="1272" w:type="pct"/>
            <w:vMerge/>
          </w:tcPr>
          <w:p w14:paraId="1CEF4561" w14:textId="77777777" w:rsidR="000B6EC5" w:rsidRPr="00FE3627" w:rsidDel="002A1D54" w:rsidRDefault="000B6EC5" w:rsidP="00FE4EC4">
            <w:pPr>
              <w:pStyle w:val="afb"/>
            </w:pPr>
          </w:p>
        </w:tc>
        <w:tc>
          <w:tcPr>
            <w:tcW w:w="3728" w:type="pct"/>
          </w:tcPr>
          <w:p w14:paraId="224552BD" w14:textId="6857389E" w:rsidR="000B6EC5" w:rsidRPr="00FE3627" w:rsidRDefault="00AC4939" w:rsidP="00D67026">
            <w:pPr>
              <w:pStyle w:val="afb"/>
              <w:jc w:val="both"/>
            </w:pPr>
            <w:r w:rsidRPr="00FE3627">
              <w:t>Определять технологические возможности средств технологического оснащения для реализации технологических процессов изготовления опытных образцов машиностроительных изделий низкой сложности</w:t>
            </w:r>
          </w:p>
        </w:tc>
      </w:tr>
      <w:tr w:rsidR="000B6EC5" w:rsidRPr="00FE3627" w14:paraId="3E3D998A" w14:textId="77777777" w:rsidTr="004B069B">
        <w:trPr>
          <w:trHeight w:val="20"/>
        </w:trPr>
        <w:tc>
          <w:tcPr>
            <w:tcW w:w="1272" w:type="pct"/>
            <w:vMerge/>
          </w:tcPr>
          <w:p w14:paraId="73A5BFD2" w14:textId="77777777" w:rsidR="000B6EC5" w:rsidRPr="00FE3627" w:rsidDel="002A1D54" w:rsidRDefault="000B6EC5" w:rsidP="00FE4EC4">
            <w:pPr>
              <w:pStyle w:val="afb"/>
            </w:pPr>
          </w:p>
        </w:tc>
        <w:tc>
          <w:tcPr>
            <w:tcW w:w="3728" w:type="pct"/>
          </w:tcPr>
          <w:p w14:paraId="38BCCE28" w14:textId="6FC2D116" w:rsidR="000B6EC5" w:rsidRPr="00FE3627" w:rsidRDefault="00AC4939" w:rsidP="00D67026">
            <w:pPr>
              <w:pStyle w:val="afb"/>
              <w:jc w:val="both"/>
            </w:pPr>
            <w:r w:rsidRPr="00FE3627">
              <w:t xml:space="preserve">Использовать </w:t>
            </w:r>
            <w:r w:rsidR="00635489" w:rsidRPr="00FE3627">
              <w:t xml:space="preserve">электронные каталоги производителей средств технологического оснащения, </w:t>
            </w:r>
            <w:r w:rsidRPr="00FE3627">
              <w:t>MDM-систем</w:t>
            </w:r>
            <w:r w:rsidR="00635489" w:rsidRPr="00FE3627">
              <w:t>у организации</w:t>
            </w:r>
            <w:r w:rsidRPr="00FE3627">
              <w:t xml:space="preserve"> для выбора средств технологического оснащения для реализации технологических процессов изготовления опытных образцов машиностроительных изделий низкой сложности</w:t>
            </w:r>
          </w:p>
        </w:tc>
      </w:tr>
      <w:tr w:rsidR="000B6EC5" w:rsidRPr="00FE3627" w14:paraId="4D0F3EB4" w14:textId="77777777" w:rsidTr="004B069B">
        <w:trPr>
          <w:trHeight w:val="20"/>
        </w:trPr>
        <w:tc>
          <w:tcPr>
            <w:tcW w:w="1272" w:type="pct"/>
            <w:vMerge/>
          </w:tcPr>
          <w:p w14:paraId="5509C316" w14:textId="77777777" w:rsidR="000B6EC5" w:rsidRPr="00FE3627" w:rsidDel="002A1D54" w:rsidRDefault="000B6EC5" w:rsidP="00FE4EC4">
            <w:pPr>
              <w:pStyle w:val="afb"/>
            </w:pPr>
          </w:p>
        </w:tc>
        <w:tc>
          <w:tcPr>
            <w:tcW w:w="3728" w:type="pct"/>
          </w:tcPr>
          <w:p w14:paraId="728E02D3" w14:textId="28F26927" w:rsidR="000B6EC5" w:rsidRPr="00FE3627" w:rsidRDefault="00635489" w:rsidP="00D67026">
            <w:pPr>
              <w:pStyle w:val="afb"/>
              <w:jc w:val="both"/>
            </w:pPr>
            <w:r w:rsidRPr="00FE3627">
              <w:t>Выбирать технологические режимы технологических операций изготовления</w:t>
            </w:r>
            <w:r w:rsidR="00812AAF" w:rsidRPr="00FE3627">
              <w:t xml:space="preserve"> опытных образцов машиностроительных изделий низкой сложности</w:t>
            </w:r>
          </w:p>
        </w:tc>
      </w:tr>
      <w:tr w:rsidR="00635489" w:rsidRPr="00FE3627" w14:paraId="1CAF15DA" w14:textId="77777777" w:rsidTr="004B069B">
        <w:trPr>
          <w:trHeight w:val="20"/>
        </w:trPr>
        <w:tc>
          <w:tcPr>
            <w:tcW w:w="1272" w:type="pct"/>
            <w:vMerge/>
          </w:tcPr>
          <w:p w14:paraId="0C4B543C" w14:textId="77777777" w:rsidR="00635489" w:rsidRPr="00FE3627" w:rsidDel="002A1D54" w:rsidRDefault="00635489" w:rsidP="00FE4EC4">
            <w:pPr>
              <w:pStyle w:val="afb"/>
            </w:pPr>
          </w:p>
        </w:tc>
        <w:tc>
          <w:tcPr>
            <w:tcW w:w="3728" w:type="pct"/>
          </w:tcPr>
          <w:p w14:paraId="40EB447C" w14:textId="681F4640" w:rsidR="00635489" w:rsidRPr="00FE3627" w:rsidRDefault="00635489" w:rsidP="00D67026">
            <w:pPr>
              <w:pStyle w:val="afb"/>
              <w:jc w:val="both"/>
            </w:pPr>
            <w:r w:rsidRPr="00FE3627">
              <w:t>Использовать CAPP-системы, MDM-систему</w:t>
            </w:r>
            <w:r w:rsidR="00812AAF" w:rsidRPr="00FE3627">
              <w:t xml:space="preserve"> организации</w:t>
            </w:r>
            <w:r w:rsidRPr="00FE3627">
              <w:t>, программные калькуляторы производителей режущего инструмента</w:t>
            </w:r>
            <w:r w:rsidR="00BE02CD" w:rsidRPr="00FE3627">
              <w:t xml:space="preserve"> для</w:t>
            </w:r>
            <w:r w:rsidRPr="00FE3627">
              <w:t xml:space="preserve"> выбора технологических режимов технологических операций изготовления </w:t>
            </w:r>
            <w:r w:rsidR="00BE02CD" w:rsidRPr="00FE3627">
              <w:t xml:space="preserve">опытных образцов </w:t>
            </w:r>
            <w:r w:rsidRPr="00FE3627">
              <w:t>машиностроительных изделий низкой сложности</w:t>
            </w:r>
          </w:p>
        </w:tc>
      </w:tr>
      <w:tr w:rsidR="00635489" w:rsidRPr="00FE3627" w14:paraId="2CE67B70" w14:textId="77777777" w:rsidTr="004B069B">
        <w:trPr>
          <w:trHeight w:val="20"/>
        </w:trPr>
        <w:tc>
          <w:tcPr>
            <w:tcW w:w="1272" w:type="pct"/>
            <w:vMerge/>
          </w:tcPr>
          <w:p w14:paraId="6014BEC0" w14:textId="77777777" w:rsidR="00635489" w:rsidRPr="00FE3627" w:rsidDel="002A1D54" w:rsidRDefault="00635489" w:rsidP="00FE4EC4">
            <w:pPr>
              <w:pStyle w:val="afb"/>
            </w:pPr>
          </w:p>
        </w:tc>
        <w:tc>
          <w:tcPr>
            <w:tcW w:w="3728" w:type="pct"/>
          </w:tcPr>
          <w:p w14:paraId="16E6BCD2" w14:textId="5F91236C" w:rsidR="00635489" w:rsidRPr="00FE3627" w:rsidRDefault="002B019D" w:rsidP="00D67026">
            <w:pPr>
              <w:pStyle w:val="afb"/>
              <w:jc w:val="both"/>
            </w:pPr>
            <w:r w:rsidRPr="00FE3627">
              <w:t>Использовать CAPP-системы для оформления технологической документации</w:t>
            </w:r>
          </w:p>
        </w:tc>
      </w:tr>
      <w:tr w:rsidR="00635489" w:rsidRPr="00FE3627" w14:paraId="357793E0" w14:textId="77777777" w:rsidTr="004B069B">
        <w:trPr>
          <w:trHeight w:val="20"/>
        </w:trPr>
        <w:tc>
          <w:tcPr>
            <w:tcW w:w="1272" w:type="pct"/>
            <w:vMerge/>
          </w:tcPr>
          <w:p w14:paraId="4C660C5D" w14:textId="77777777" w:rsidR="00635489" w:rsidRPr="00FE3627" w:rsidDel="002A1D54" w:rsidRDefault="00635489" w:rsidP="00FE4EC4">
            <w:pPr>
              <w:pStyle w:val="afb"/>
            </w:pPr>
          </w:p>
        </w:tc>
        <w:tc>
          <w:tcPr>
            <w:tcW w:w="3728" w:type="pct"/>
          </w:tcPr>
          <w:p w14:paraId="01F52ACC" w14:textId="5C035757" w:rsidR="00635489" w:rsidRPr="00FE3627" w:rsidRDefault="00E16B09" w:rsidP="00D67026">
            <w:pPr>
              <w:pStyle w:val="afb"/>
              <w:jc w:val="both"/>
            </w:pPr>
            <w:r w:rsidRPr="00FE3627">
              <w:t xml:space="preserve">Анализировать производственную ситуацию и выявлять причины </w:t>
            </w:r>
            <w:r w:rsidR="0032322A" w:rsidRPr="00FE3627">
              <w:t>дефектов</w:t>
            </w:r>
            <w:r w:rsidRPr="00FE3627">
              <w:t xml:space="preserve"> при изготовлении опытных образцов машиностроительных изделий низкой сложности</w:t>
            </w:r>
          </w:p>
        </w:tc>
      </w:tr>
      <w:tr w:rsidR="000B6EC5" w:rsidRPr="00FE3627" w14:paraId="53848424" w14:textId="77777777" w:rsidTr="004B069B">
        <w:trPr>
          <w:trHeight w:val="20"/>
        </w:trPr>
        <w:tc>
          <w:tcPr>
            <w:tcW w:w="1272" w:type="pct"/>
            <w:vMerge/>
          </w:tcPr>
          <w:p w14:paraId="32E98CE5" w14:textId="77777777" w:rsidR="000B6EC5" w:rsidRPr="00FE3627" w:rsidDel="002A1D54" w:rsidRDefault="000B6EC5" w:rsidP="00FE4EC4">
            <w:pPr>
              <w:pStyle w:val="afb"/>
            </w:pPr>
          </w:p>
        </w:tc>
        <w:tc>
          <w:tcPr>
            <w:tcW w:w="3728" w:type="pct"/>
          </w:tcPr>
          <w:p w14:paraId="44CEFB1E" w14:textId="1D77D52A" w:rsidR="000B6EC5" w:rsidRPr="00FE3627" w:rsidRDefault="0011756A" w:rsidP="00D67026">
            <w:pPr>
              <w:pStyle w:val="afb"/>
              <w:jc w:val="both"/>
            </w:pPr>
            <w:r w:rsidRPr="00FE3627">
              <w:t>Корректировать технологическую документацию с использованием CAPP-систем</w:t>
            </w:r>
          </w:p>
        </w:tc>
      </w:tr>
      <w:tr w:rsidR="00AA1667" w:rsidRPr="00FE3627" w14:paraId="78FD0E9A" w14:textId="77777777" w:rsidTr="004B069B">
        <w:trPr>
          <w:trHeight w:val="20"/>
        </w:trPr>
        <w:tc>
          <w:tcPr>
            <w:tcW w:w="1272" w:type="pct"/>
            <w:vMerge w:val="restart"/>
          </w:tcPr>
          <w:p w14:paraId="72670638" w14:textId="77777777" w:rsidR="00AA1667" w:rsidRPr="00FE3627" w:rsidRDefault="00AA1667" w:rsidP="00FE4EC4">
            <w:pPr>
              <w:pStyle w:val="afb"/>
            </w:pPr>
            <w:r w:rsidRPr="00FE3627" w:rsidDel="002A1D54">
              <w:t>Необходимые знания</w:t>
            </w:r>
          </w:p>
        </w:tc>
        <w:tc>
          <w:tcPr>
            <w:tcW w:w="3728" w:type="pct"/>
          </w:tcPr>
          <w:p w14:paraId="756684AE" w14:textId="19A6F23B" w:rsidR="00AA1667" w:rsidRPr="00FE3627" w:rsidRDefault="00C96D6E" w:rsidP="00D67026">
            <w:pPr>
              <w:pStyle w:val="afb"/>
              <w:jc w:val="both"/>
            </w:pPr>
            <w:r w:rsidRPr="00FE3627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FE0A3A" w:rsidRPr="00FE3627" w14:paraId="202E8DE6" w14:textId="77777777" w:rsidTr="004B069B">
        <w:trPr>
          <w:trHeight w:val="20"/>
        </w:trPr>
        <w:tc>
          <w:tcPr>
            <w:tcW w:w="1272" w:type="pct"/>
            <w:vMerge/>
          </w:tcPr>
          <w:p w14:paraId="1F2632D7" w14:textId="77777777" w:rsidR="00FE0A3A" w:rsidRPr="00FE3627" w:rsidDel="002A1D54" w:rsidRDefault="00FE0A3A" w:rsidP="00FE4EC4">
            <w:pPr>
              <w:pStyle w:val="afb"/>
            </w:pPr>
          </w:p>
        </w:tc>
        <w:tc>
          <w:tcPr>
            <w:tcW w:w="3728" w:type="pct"/>
          </w:tcPr>
          <w:p w14:paraId="1779368D" w14:textId="2A4420A0" w:rsidR="00FE0A3A" w:rsidRPr="00FE3627" w:rsidRDefault="00FE0A3A" w:rsidP="00D67026">
            <w:pPr>
              <w:pStyle w:val="afb"/>
              <w:jc w:val="both"/>
            </w:pPr>
            <w:r w:rsidRPr="00FE3627">
              <w:t>Нормативно-технические и руководящие документы в области технологичности</w:t>
            </w:r>
          </w:p>
        </w:tc>
      </w:tr>
      <w:tr w:rsidR="00FE0A3A" w:rsidRPr="00FE3627" w14:paraId="03112E73" w14:textId="77777777" w:rsidTr="004B069B">
        <w:trPr>
          <w:trHeight w:val="20"/>
        </w:trPr>
        <w:tc>
          <w:tcPr>
            <w:tcW w:w="1272" w:type="pct"/>
            <w:vMerge/>
          </w:tcPr>
          <w:p w14:paraId="020BACFB" w14:textId="77777777" w:rsidR="00FE0A3A" w:rsidRPr="00FE3627" w:rsidDel="002A1D54" w:rsidRDefault="00FE0A3A" w:rsidP="00FE4EC4">
            <w:pPr>
              <w:pStyle w:val="afb"/>
            </w:pPr>
          </w:p>
        </w:tc>
        <w:tc>
          <w:tcPr>
            <w:tcW w:w="3728" w:type="pct"/>
          </w:tcPr>
          <w:p w14:paraId="14F7D774" w14:textId="12A461C2" w:rsidR="00FE0A3A" w:rsidRPr="00FE3627" w:rsidRDefault="00FE0A3A" w:rsidP="00D67026">
            <w:pPr>
              <w:pStyle w:val="afb"/>
              <w:jc w:val="both"/>
            </w:pPr>
            <w:r w:rsidRPr="00FE3627">
              <w:t>Последовательность действий при оценке технологичности конструкции машиностроительных изделий</w:t>
            </w:r>
          </w:p>
        </w:tc>
      </w:tr>
      <w:tr w:rsidR="00FE0A3A" w:rsidRPr="00FE3627" w14:paraId="7B1BADB4" w14:textId="77777777" w:rsidTr="004B069B">
        <w:trPr>
          <w:trHeight w:val="20"/>
        </w:trPr>
        <w:tc>
          <w:tcPr>
            <w:tcW w:w="1272" w:type="pct"/>
            <w:vMerge/>
          </w:tcPr>
          <w:p w14:paraId="2C849C3E" w14:textId="77777777" w:rsidR="00FE0A3A" w:rsidRPr="00FE3627" w:rsidDel="002A1D54" w:rsidRDefault="00FE0A3A" w:rsidP="00FE4EC4">
            <w:pPr>
              <w:pStyle w:val="afb"/>
            </w:pPr>
          </w:p>
        </w:tc>
        <w:tc>
          <w:tcPr>
            <w:tcW w:w="3728" w:type="pct"/>
          </w:tcPr>
          <w:p w14:paraId="766AD288" w14:textId="5AF2EDAF" w:rsidR="00FE0A3A" w:rsidRPr="00FE3627" w:rsidRDefault="00FE0A3A" w:rsidP="00D67026">
            <w:pPr>
              <w:pStyle w:val="afb"/>
              <w:jc w:val="both"/>
            </w:pPr>
            <w:r w:rsidRPr="00FE3627">
              <w:t>Основные критерии качественной оценки технологичности конструкции опытных образцов машиностроительных изделий</w:t>
            </w:r>
          </w:p>
        </w:tc>
      </w:tr>
      <w:tr w:rsidR="00FE0A3A" w:rsidRPr="00FE3627" w14:paraId="4B6B4745" w14:textId="77777777" w:rsidTr="004B069B">
        <w:trPr>
          <w:trHeight w:val="20"/>
        </w:trPr>
        <w:tc>
          <w:tcPr>
            <w:tcW w:w="1272" w:type="pct"/>
            <w:vMerge/>
          </w:tcPr>
          <w:p w14:paraId="67FF8529" w14:textId="77777777" w:rsidR="00FE0A3A" w:rsidRPr="00FE3627" w:rsidDel="002A1D54" w:rsidRDefault="00FE0A3A" w:rsidP="00FE4EC4">
            <w:pPr>
              <w:pStyle w:val="afb"/>
            </w:pPr>
          </w:p>
        </w:tc>
        <w:tc>
          <w:tcPr>
            <w:tcW w:w="3728" w:type="pct"/>
          </w:tcPr>
          <w:p w14:paraId="50A4555A" w14:textId="5ABBA5D5" w:rsidR="00FE0A3A" w:rsidRPr="00FE3627" w:rsidRDefault="00FE0A3A" w:rsidP="00D67026">
            <w:pPr>
              <w:pStyle w:val="afb"/>
              <w:jc w:val="both"/>
            </w:pPr>
            <w:r w:rsidRPr="00FE3627">
              <w:t>Основные показатели количественной оценки технологичности конструкции опытных образцов машиностроительных изделий</w:t>
            </w:r>
          </w:p>
        </w:tc>
      </w:tr>
      <w:tr w:rsidR="00FE0A3A" w:rsidRPr="00FE3627" w14:paraId="46AE473B" w14:textId="77777777" w:rsidTr="004B069B">
        <w:trPr>
          <w:trHeight w:val="20"/>
        </w:trPr>
        <w:tc>
          <w:tcPr>
            <w:tcW w:w="1272" w:type="pct"/>
            <w:vMerge/>
          </w:tcPr>
          <w:p w14:paraId="792D23EE" w14:textId="77777777" w:rsidR="00FE0A3A" w:rsidRPr="00FE3627" w:rsidDel="002A1D54" w:rsidRDefault="00FE0A3A" w:rsidP="00FE4EC4">
            <w:pPr>
              <w:pStyle w:val="afb"/>
            </w:pPr>
          </w:p>
        </w:tc>
        <w:tc>
          <w:tcPr>
            <w:tcW w:w="3728" w:type="pct"/>
          </w:tcPr>
          <w:p w14:paraId="53C84FE8" w14:textId="6BD5C55A" w:rsidR="00FE0A3A" w:rsidRPr="00FE3627" w:rsidRDefault="00FE0A3A" w:rsidP="00D67026">
            <w:pPr>
              <w:pStyle w:val="afb"/>
              <w:jc w:val="both"/>
            </w:pPr>
            <w:r w:rsidRPr="00FE3627">
              <w:t>Характерные значения количественных показателей технологичности конструкции опытных образцов машиностроительных изделий низкой сложности, изготавливаемых организацией</w:t>
            </w:r>
          </w:p>
        </w:tc>
      </w:tr>
      <w:tr w:rsidR="00FE0A3A" w:rsidRPr="00FE3627" w14:paraId="7DA7530D" w14:textId="77777777" w:rsidTr="004B069B">
        <w:trPr>
          <w:trHeight w:val="20"/>
        </w:trPr>
        <w:tc>
          <w:tcPr>
            <w:tcW w:w="1272" w:type="pct"/>
            <w:vMerge/>
          </w:tcPr>
          <w:p w14:paraId="0428AE72" w14:textId="77777777" w:rsidR="00FE0A3A" w:rsidRPr="00FE3627" w:rsidDel="002A1D54" w:rsidRDefault="00FE0A3A" w:rsidP="00FE4EC4">
            <w:pPr>
              <w:pStyle w:val="afb"/>
            </w:pPr>
          </w:p>
        </w:tc>
        <w:tc>
          <w:tcPr>
            <w:tcW w:w="3728" w:type="pct"/>
          </w:tcPr>
          <w:p w14:paraId="27B8F54D" w14:textId="235E07F9" w:rsidR="00FE0A3A" w:rsidRPr="009966EC" w:rsidRDefault="003A0616" w:rsidP="00D67026">
            <w:pPr>
              <w:pStyle w:val="afb"/>
              <w:jc w:val="both"/>
            </w:pPr>
            <w:r w:rsidRPr="009966EC">
              <w:rPr>
                <w:rFonts w:eastAsia="Calibri"/>
                <w:bCs w:val="0"/>
              </w:rPr>
              <w:t xml:space="preserve">Порядок согласования и утверждения </w:t>
            </w:r>
            <w:r w:rsidRPr="009966EC">
              <w:t>технологической и конструкторской документации</w:t>
            </w:r>
          </w:p>
        </w:tc>
      </w:tr>
      <w:tr w:rsidR="00FE0A3A" w:rsidRPr="00FE3627" w14:paraId="715D68F1" w14:textId="77777777" w:rsidTr="004B069B">
        <w:trPr>
          <w:trHeight w:val="20"/>
        </w:trPr>
        <w:tc>
          <w:tcPr>
            <w:tcW w:w="1272" w:type="pct"/>
            <w:vMerge/>
          </w:tcPr>
          <w:p w14:paraId="5B01537A" w14:textId="77777777" w:rsidR="00FE0A3A" w:rsidRPr="00FE3627" w:rsidDel="002A1D54" w:rsidRDefault="00FE0A3A" w:rsidP="00FE4EC4">
            <w:pPr>
              <w:pStyle w:val="afb"/>
            </w:pPr>
          </w:p>
        </w:tc>
        <w:tc>
          <w:tcPr>
            <w:tcW w:w="3728" w:type="pct"/>
          </w:tcPr>
          <w:p w14:paraId="5CEC53F3" w14:textId="609B815D" w:rsidR="00FE0A3A" w:rsidRPr="00FE3627" w:rsidRDefault="00FE0A3A" w:rsidP="00D67026">
            <w:pPr>
              <w:pStyle w:val="afb"/>
              <w:jc w:val="both"/>
            </w:pPr>
            <w:r w:rsidRPr="00FE3627">
              <w:t>Текстовые редакторы (процессоры): наименования, возможности и порядок работы в них</w:t>
            </w:r>
          </w:p>
        </w:tc>
      </w:tr>
      <w:tr w:rsidR="00FE0A3A" w:rsidRPr="00FE3627" w14:paraId="279CE3B2" w14:textId="77777777" w:rsidTr="004B069B">
        <w:trPr>
          <w:trHeight w:val="20"/>
        </w:trPr>
        <w:tc>
          <w:tcPr>
            <w:tcW w:w="1272" w:type="pct"/>
            <w:vMerge/>
          </w:tcPr>
          <w:p w14:paraId="5AC78D2D" w14:textId="77777777" w:rsidR="00FE0A3A" w:rsidRPr="00FE3627" w:rsidDel="002A1D54" w:rsidRDefault="00FE0A3A" w:rsidP="00FE4EC4">
            <w:pPr>
              <w:pStyle w:val="afb"/>
            </w:pPr>
          </w:p>
        </w:tc>
        <w:tc>
          <w:tcPr>
            <w:tcW w:w="3728" w:type="pct"/>
          </w:tcPr>
          <w:p w14:paraId="347FD861" w14:textId="48BEAAF8" w:rsidR="00FE0A3A" w:rsidRPr="00FE3627" w:rsidRDefault="00FE0A3A" w:rsidP="00D67026">
            <w:pPr>
              <w:pStyle w:val="afb"/>
              <w:jc w:val="both"/>
            </w:pPr>
            <w:r w:rsidRPr="00FE3627">
              <w:t>CAD-системы: наименования, возможности и порядок работы в них</w:t>
            </w:r>
          </w:p>
        </w:tc>
      </w:tr>
      <w:tr w:rsidR="00FE0A3A" w:rsidRPr="00FE3627" w14:paraId="5B700AB3" w14:textId="77777777" w:rsidTr="004B069B">
        <w:trPr>
          <w:trHeight w:val="20"/>
        </w:trPr>
        <w:tc>
          <w:tcPr>
            <w:tcW w:w="1272" w:type="pct"/>
            <w:vMerge/>
          </w:tcPr>
          <w:p w14:paraId="35067FC1" w14:textId="77777777" w:rsidR="00FE0A3A" w:rsidRPr="00FE3627" w:rsidDel="002A1D54" w:rsidRDefault="00FE0A3A" w:rsidP="00FE4EC4">
            <w:pPr>
              <w:pStyle w:val="afb"/>
            </w:pPr>
          </w:p>
        </w:tc>
        <w:tc>
          <w:tcPr>
            <w:tcW w:w="3728" w:type="pct"/>
          </w:tcPr>
          <w:p w14:paraId="555FE8BA" w14:textId="2AA2BA3A" w:rsidR="00FE0A3A" w:rsidRPr="00FE3627" w:rsidRDefault="00FE0A3A" w:rsidP="00D67026">
            <w:pPr>
              <w:pStyle w:val="afb"/>
              <w:jc w:val="both"/>
            </w:pPr>
            <w:r w:rsidRPr="00FE3627">
              <w:t>PDM-система организации: возможности и порядок просмотра информации о машиностроительных изделиях</w:t>
            </w:r>
          </w:p>
        </w:tc>
      </w:tr>
      <w:tr w:rsidR="00FE0A3A" w:rsidRPr="00FE3627" w14:paraId="4EF923DE" w14:textId="77777777" w:rsidTr="004B069B">
        <w:trPr>
          <w:trHeight w:val="20"/>
        </w:trPr>
        <w:tc>
          <w:tcPr>
            <w:tcW w:w="1272" w:type="pct"/>
            <w:vMerge/>
          </w:tcPr>
          <w:p w14:paraId="74575AC7" w14:textId="77777777" w:rsidR="00FE0A3A" w:rsidRPr="00FE3627" w:rsidDel="002A1D54" w:rsidRDefault="00FE0A3A" w:rsidP="00FE4EC4">
            <w:pPr>
              <w:pStyle w:val="afb"/>
            </w:pPr>
          </w:p>
        </w:tc>
        <w:tc>
          <w:tcPr>
            <w:tcW w:w="3728" w:type="pct"/>
          </w:tcPr>
          <w:p w14:paraId="564277C2" w14:textId="7DDFE3EC" w:rsidR="00FE0A3A" w:rsidRPr="00FE3627" w:rsidRDefault="00FE0A3A" w:rsidP="00D67026">
            <w:pPr>
              <w:pStyle w:val="afb"/>
              <w:jc w:val="both"/>
            </w:pPr>
            <w:r w:rsidRPr="00FE3627">
              <w:t xml:space="preserve">PDM-система, ECM-система организации: возможности и порядок </w:t>
            </w:r>
            <w:r w:rsidR="00143553" w:rsidRPr="00FE3627">
              <w:t>осуществления документооборота</w:t>
            </w:r>
          </w:p>
        </w:tc>
      </w:tr>
      <w:tr w:rsidR="00FE0A3A" w:rsidRPr="00FE3627" w14:paraId="23CEDEDB" w14:textId="77777777" w:rsidTr="004B069B">
        <w:trPr>
          <w:trHeight w:val="20"/>
        </w:trPr>
        <w:tc>
          <w:tcPr>
            <w:tcW w:w="1272" w:type="pct"/>
            <w:vMerge/>
          </w:tcPr>
          <w:p w14:paraId="46E1E60C" w14:textId="77777777" w:rsidR="00FE0A3A" w:rsidRPr="00FE3627" w:rsidDel="002A1D54" w:rsidRDefault="00FE0A3A" w:rsidP="00FE4EC4">
            <w:pPr>
              <w:pStyle w:val="afb"/>
            </w:pPr>
          </w:p>
        </w:tc>
        <w:tc>
          <w:tcPr>
            <w:tcW w:w="3728" w:type="pct"/>
          </w:tcPr>
          <w:p w14:paraId="63433180" w14:textId="54F90A41" w:rsidR="00FE0A3A" w:rsidRPr="00FE3627" w:rsidRDefault="00FE0A3A" w:rsidP="00D67026">
            <w:pPr>
              <w:pStyle w:val="afb"/>
              <w:jc w:val="both"/>
            </w:pPr>
            <w:r w:rsidRPr="00FE3627">
              <w:t>Методы и те</w:t>
            </w:r>
            <w:r w:rsidR="004B069B" w:rsidRPr="00FE3627">
              <w:t>хнологии коммуникации</w:t>
            </w:r>
          </w:p>
        </w:tc>
      </w:tr>
      <w:tr w:rsidR="00FE0A3A" w:rsidRPr="00FE3627" w14:paraId="2D74280D" w14:textId="77777777" w:rsidTr="004B069B">
        <w:trPr>
          <w:trHeight w:val="20"/>
        </w:trPr>
        <w:tc>
          <w:tcPr>
            <w:tcW w:w="1272" w:type="pct"/>
            <w:vMerge/>
          </w:tcPr>
          <w:p w14:paraId="52484BDA" w14:textId="77777777" w:rsidR="00FE0A3A" w:rsidRPr="00FE3627" w:rsidDel="002A1D54" w:rsidRDefault="00FE0A3A" w:rsidP="00FE4EC4">
            <w:pPr>
              <w:pStyle w:val="afb"/>
            </w:pPr>
          </w:p>
        </w:tc>
        <w:tc>
          <w:tcPr>
            <w:tcW w:w="3728" w:type="pct"/>
          </w:tcPr>
          <w:p w14:paraId="3A92D14C" w14:textId="30638E2A" w:rsidR="00FE0A3A" w:rsidRPr="00FE3627" w:rsidRDefault="00FE0A3A" w:rsidP="00D67026">
            <w:pPr>
              <w:pStyle w:val="afb"/>
              <w:jc w:val="both"/>
            </w:pPr>
            <w:r w:rsidRPr="00FE3627">
              <w:t>Основы психологии общения и конфликтологии</w:t>
            </w:r>
          </w:p>
        </w:tc>
      </w:tr>
      <w:tr w:rsidR="004B28B9" w:rsidRPr="00FE3627" w14:paraId="0BAD9FC0" w14:textId="77777777" w:rsidTr="004B069B">
        <w:trPr>
          <w:trHeight w:val="20"/>
        </w:trPr>
        <w:tc>
          <w:tcPr>
            <w:tcW w:w="1272" w:type="pct"/>
            <w:vMerge/>
          </w:tcPr>
          <w:p w14:paraId="57F99562" w14:textId="77777777" w:rsidR="004B28B9" w:rsidRPr="00FE3627" w:rsidDel="002A1D54" w:rsidRDefault="004B28B9" w:rsidP="00FE4EC4">
            <w:pPr>
              <w:pStyle w:val="afb"/>
            </w:pPr>
          </w:p>
        </w:tc>
        <w:tc>
          <w:tcPr>
            <w:tcW w:w="3728" w:type="pct"/>
          </w:tcPr>
          <w:p w14:paraId="1CE4AC2B" w14:textId="5F39E7D9" w:rsidR="004B28B9" w:rsidRPr="00FE3627" w:rsidRDefault="004B28B9" w:rsidP="00D67026">
            <w:pPr>
              <w:pStyle w:val="afb"/>
              <w:jc w:val="both"/>
            </w:pPr>
            <w:r w:rsidRPr="00FE3627">
              <w:t>Технические требования, предъявляемые к</w:t>
            </w:r>
            <w:r w:rsidR="00DA509C" w:rsidRPr="00FE3627">
              <w:t xml:space="preserve"> машиностроительным изделиям низкой сложности</w:t>
            </w:r>
          </w:p>
        </w:tc>
      </w:tr>
      <w:tr w:rsidR="004B28B9" w:rsidRPr="00FE3627" w14:paraId="7035C0E8" w14:textId="77777777" w:rsidTr="004B069B">
        <w:trPr>
          <w:trHeight w:val="20"/>
        </w:trPr>
        <w:tc>
          <w:tcPr>
            <w:tcW w:w="1272" w:type="pct"/>
            <w:vMerge/>
          </w:tcPr>
          <w:p w14:paraId="6EAA4570" w14:textId="77777777" w:rsidR="004B28B9" w:rsidRPr="00FE3627" w:rsidDel="002A1D54" w:rsidRDefault="004B28B9" w:rsidP="00FE4EC4">
            <w:pPr>
              <w:pStyle w:val="afb"/>
            </w:pPr>
          </w:p>
        </w:tc>
        <w:tc>
          <w:tcPr>
            <w:tcW w:w="3728" w:type="pct"/>
          </w:tcPr>
          <w:p w14:paraId="1536BE78" w14:textId="2FE3D193" w:rsidR="004B28B9" w:rsidRPr="00FE3627" w:rsidRDefault="004B28B9" w:rsidP="00D67026">
            <w:pPr>
              <w:pStyle w:val="afb"/>
              <w:jc w:val="both"/>
            </w:pPr>
            <w:r w:rsidRPr="00FE3627">
              <w:t>Основные методы и способы контроля технических требований, предъявляемых к</w:t>
            </w:r>
            <w:r w:rsidR="00DA509C" w:rsidRPr="00FE3627">
              <w:t xml:space="preserve"> машиностроительным изделиям низкой сложности</w:t>
            </w:r>
          </w:p>
        </w:tc>
      </w:tr>
      <w:tr w:rsidR="004B28B9" w:rsidRPr="00FE3627" w14:paraId="036719E4" w14:textId="77777777" w:rsidTr="004B069B">
        <w:trPr>
          <w:trHeight w:val="20"/>
        </w:trPr>
        <w:tc>
          <w:tcPr>
            <w:tcW w:w="1272" w:type="pct"/>
            <w:vMerge/>
          </w:tcPr>
          <w:p w14:paraId="1B9F54FE" w14:textId="77777777" w:rsidR="004B28B9" w:rsidRPr="00FE3627" w:rsidDel="002A1D54" w:rsidRDefault="004B28B9" w:rsidP="00FE4EC4">
            <w:pPr>
              <w:pStyle w:val="afb"/>
            </w:pPr>
          </w:p>
        </w:tc>
        <w:tc>
          <w:tcPr>
            <w:tcW w:w="3728" w:type="pct"/>
          </w:tcPr>
          <w:p w14:paraId="4A8C4CB2" w14:textId="1C872466" w:rsidR="004B28B9" w:rsidRPr="00FE3627" w:rsidRDefault="00DA509C" w:rsidP="00D67026">
            <w:pPr>
              <w:pStyle w:val="afb"/>
              <w:jc w:val="both"/>
            </w:pPr>
            <w:r w:rsidRPr="00FE3627">
              <w:t>Основные средства контроля технических требований, предъявляемых к машиностроительным изделиям низкой сложности</w:t>
            </w:r>
          </w:p>
        </w:tc>
      </w:tr>
      <w:tr w:rsidR="004B28B9" w:rsidRPr="00FE3627" w14:paraId="6FEB9430" w14:textId="77777777" w:rsidTr="004B069B">
        <w:trPr>
          <w:trHeight w:val="20"/>
        </w:trPr>
        <w:tc>
          <w:tcPr>
            <w:tcW w:w="1272" w:type="pct"/>
            <w:vMerge/>
          </w:tcPr>
          <w:p w14:paraId="7B30A8CC" w14:textId="77777777" w:rsidR="004B28B9" w:rsidRPr="00FE3627" w:rsidDel="002A1D54" w:rsidRDefault="004B28B9" w:rsidP="00FE4EC4">
            <w:pPr>
              <w:pStyle w:val="afb"/>
            </w:pPr>
          </w:p>
        </w:tc>
        <w:tc>
          <w:tcPr>
            <w:tcW w:w="3728" w:type="pct"/>
          </w:tcPr>
          <w:p w14:paraId="14C8A195" w14:textId="557A88CA" w:rsidR="004B28B9" w:rsidRPr="00FE3627" w:rsidRDefault="009801CB" w:rsidP="00D67026">
            <w:pPr>
              <w:pStyle w:val="afb"/>
              <w:jc w:val="both"/>
            </w:pPr>
            <w:r w:rsidRPr="00FE3627">
              <w:t>Последовательность и правила выбора исходных заготовок опытных образцов машиностроительных деталей низкой сложности</w:t>
            </w:r>
          </w:p>
        </w:tc>
      </w:tr>
      <w:tr w:rsidR="004B28B9" w:rsidRPr="00FE3627" w14:paraId="45D08972" w14:textId="77777777" w:rsidTr="004B069B">
        <w:trPr>
          <w:trHeight w:val="20"/>
        </w:trPr>
        <w:tc>
          <w:tcPr>
            <w:tcW w:w="1272" w:type="pct"/>
            <w:vMerge/>
          </w:tcPr>
          <w:p w14:paraId="4327D48B" w14:textId="77777777" w:rsidR="004B28B9" w:rsidRPr="00FE3627" w:rsidDel="002A1D54" w:rsidRDefault="004B28B9" w:rsidP="00FE4EC4">
            <w:pPr>
              <w:pStyle w:val="afb"/>
            </w:pPr>
          </w:p>
        </w:tc>
        <w:tc>
          <w:tcPr>
            <w:tcW w:w="3728" w:type="pct"/>
          </w:tcPr>
          <w:p w14:paraId="6A11BEC5" w14:textId="0498E891" w:rsidR="004B28B9" w:rsidRPr="00FE3627" w:rsidRDefault="009801CB" w:rsidP="00D67026">
            <w:pPr>
              <w:pStyle w:val="afb"/>
              <w:jc w:val="both"/>
            </w:pPr>
            <w:r w:rsidRPr="00FE3627">
              <w:t>Характеристики основных методов получения исходных заготовок опытных образцов машиностроительных деталей низкой сложности</w:t>
            </w:r>
          </w:p>
        </w:tc>
      </w:tr>
      <w:tr w:rsidR="004B28B9" w:rsidRPr="00FE3627" w14:paraId="4322C011" w14:textId="77777777" w:rsidTr="004B069B">
        <w:trPr>
          <w:trHeight w:val="20"/>
        </w:trPr>
        <w:tc>
          <w:tcPr>
            <w:tcW w:w="1272" w:type="pct"/>
            <w:vMerge/>
          </w:tcPr>
          <w:p w14:paraId="29932850" w14:textId="77777777" w:rsidR="004B28B9" w:rsidRPr="00FE3627" w:rsidDel="002A1D54" w:rsidRDefault="004B28B9" w:rsidP="00FE4EC4">
            <w:pPr>
              <w:pStyle w:val="afb"/>
            </w:pPr>
          </w:p>
        </w:tc>
        <w:tc>
          <w:tcPr>
            <w:tcW w:w="3728" w:type="pct"/>
          </w:tcPr>
          <w:p w14:paraId="0D7E58D6" w14:textId="2255B4E2" w:rsidR="004B28B9" w:rsidRPr="00FE3627" w:rsidRDefault="009801CB" w:rsidP="00D67026">
            <w:pPr>
              <w:pStyle w:val="afb"/>
              <w:jc w:val="both"/>
            </w:pPr>
            <w:r w:rsidRPr="00FE3627">
              <w:t>Технологические возможности заготовительных производств организации</w:t>
            </w:r>
          </w:p>
        </w:tc>
      </w:tr>
      <w:tr w:rsidR="004B28B9" w:rsidRPr="00FE3627" w14:paraId="1AB8304C" w14:textId="77777777" w:rsidTr="004B069B">
        <w:trPr>
          <w:trHeight w:val="20"/>
        </w:trPr>
        <w:tc>
          <w:tcPr>
            <w:tcW w:w="1272" w:type="pct"/>
            <w:vMerge/>
          </w:tcPr>
          <w:p w14:paraId="5C2A9566" w14:textId="77777777" w:rsidR="004B28B9" w:rsidRPr="00FE3627" w:rsidDel="002A1D54" w:rsidRDefault="004B28B9" w:rsidP="00FE4EC4">
            <w:pPr>
              <w:pStyle w:val="afb"/>
            </w:pPr>
          </w:p>
        </w:tc>
        <w:tc>
          <w:tcPr>
            <w:tcW w:w="3728" w:type="pct"/>
          </w:tcPr>
          <w:p w14:paraId="68B24970" w14:textId="42FA3892" w:rsidR="004B28B9" w:rsidRPr="00FE3627" w:rsidRDefault="000B6EC5" w:rsidP="00D67026">
            <w:pPr>
              <w:pStyle w:val="afb"/>
              <w:jc w:val="both"/>
            </w:pPr>
            <w:r w:rsidRPr="00FE3627">
              <w:t>Принципы выбора технологических баз</w:t>
            </w:r>
          </w:p>
        </w:tc>
      </w:tr>
      <w:tr w:rsidR="000B6EC5" w:rsidRPr="00FE3627" w14:paraId="32C216B3" w14:textId="77777777" w:rsidTr="004B069B">
        <w:trPr>
          <w:trHeight w:val="20"/>
        </w:trPr>
        <w:tc>
          <w:tcPr>
            <w:tcW w:w="1272" w:type="pct"/>
            <w:vMerge/>
          </w:tcPr>
          <w:p w14:paraId="5ED129DA" w14:textId="77777777" w:rsidR="000B6EC5" w:rsidRPr="00FE3627" w:rsidDel="002A1D54" w:rsidRDefault="000B6EC5" w:rsidP="00FE4EC4">
            <w:pPr>
              <w:pStyle w:val="afb"/>
            </w:pPr>
          </w:p>
        </w:tc>
        <w:tc>
          <w:tcPr>
            <w:tcW w:w="3728" w:type="pct"/>
          </w:tcPr>
          <w:p w14:paraId="193F76ED" w14:textId="4A1BAEFB" w:rsidR="000B6EC5" w:rsidRPr="00FE3627" w:rsidRDefault="000B6EC5" w:rsidP="00D67026">
            <w:pPr>
              <w:pStyle w:val="afb"/>
              <w:jc w:val="both"/>
            </w:pPr>
            <w:r w:rsidRPr="00FE3627">
              <w:t>Типовые схемы базирования заготовок опытных образцов машиностроительных деталей низкой сложности</w:t>
            </w:r>
          </w:p>
        </w:tc>
      </w:tr>
      <w:tr w:rsidR="000B6EC5" w:rsidRPr="00FE3627" w14:paraId="05BC575B" w14:textId="77777777" w:rsidTr="004B069B">
        <w:trPr>
          <w:trHeight w:val="20"/>
        </w:trPr>
        <w:tc>
          <w:tcPr>
            <w:tcW w:w="1272" w:type="pct"/>
            <w:vMerge/>
          </w:tcPr>
          <w:p w14:paraId="1BA9319C" w14:textId="77777777" w:rsidR="000B6EC5" w:rsidRPr="00FE3627" w:rsidDel="002A1D54" w:rsidRDefault="000B6EC5" w:rsidP="00FE4EC4">
            <w:pPr>
              <w:pStyle w:val="afb"/>
            </w:pPr>
          </w:p>
        </w:tc>
        <w:tc>
          <w:tcPr>
            <w:tcW w:w="3728" w:type="pct"/>
          </w:tcPr>
          <w:p w14:paraId="44E0F8FA" w14:textId="256FEAF1" w:rsidR="000B6EC5" w:rsidRPr="00FE3627" w:rsidRDefault="000B6EC5" w:rsidP="00D67026">
            <w:pPr>
              <w:pStyle w:val="afb"/>
              <w:jc w:val="both"/>
            </w:pPr>
            <w:r w:rsidRPr="00FE3627">
              <w:t>Принципы выбора методов сборки</w:t>
            </w:r>
          </w:p>
        </w:tc>
      </w:tr>
      <w:tr w:rsidR="000B6EC5" w:rsidRPr="00FE3627" w14:paraId="1DC9CDB2" w14:textId="77777777" w:rsidTr="004B069B">
        <w:trPr>
          <w:trHeight w:val="20"/>
        </w:trPr>
        <w:tc>
          <w:tcPr>
            <w:tcW w:w="1272" w:type="pct"/>
            <w:vMerge/>
          </w:tcPr>
          <w:p w14:paraId="52743283" w14:textId="77777777" w:rsidR="000B6EC5" w:rsidRPr="00FE3627" w:rsidDel="002A1D54" w:rsidRDefault="000B6EC5" w:rsidP="00FE4EC4">
            <w:pPr>
              <w:pStyle w:val="afb"/>
            </w:pPr>
          </w:p>
        </w:tc>
        <w:tc>
          <w:tcPr>
            <w:tcW w:w="3728" w:type="pct"/>
          </w:tcPr>
          <w:p w14:paraId="4EC2AF3E" w14:textId="478AC24B" w:rsidR="000B6EC5" w:rsidRPr="00FE3627" w:rsidRDefault="000B6EC5" w:rsidP="00D67026">
            <w:pPr>
              <w:pStyle w:val="afb"/>
              <w:jc w:val="both"/>
            </w:pPr>
            <w:r w:rsidRPr="00FE3627">
              <w:t>Типовые схемы базирования деталей и сборочных единиц опытных образцов машиностроительных изделий низкой сложности</w:t>
            </w:r>
          </w:p>
        </w:tc>
      </w:tr>
      <w:tr w:rsidR="000B6EC5" w:rsidRPr="00FE3627" w14:paraId="1902E439" w14:textId="77777777" w:rsidTr="004B069B">
        <w:trPr>
          <w:trHeight w:val="20"/>
        </w:trPr>
        <w:tc>
          <w:tcPr>
            <w:tcW w:w="1272" w:type="pct"/>
            <w:vMerge/>
          </w:tcPr>
          <w:p w14:paraId="56DAD4D7" w14:textId="77777777" w:rsidR="000B6EC5" w:rsidRPr="00FE3627" w:rsidDel="002A1D54" w:rsidRDefault="000B6EC5" w:rsidP="00FE4EC4">
            <w:pPr>
              <w:pStyle w:val="afb"/>
            </w:pPr>
          </w:p>
        </w:tc>
        <w:tc>
          <w:tcPr>
            <w:tcW w:w="3728" w:type="pct"/>
          </w:tcPr>
          <w:p w14:paraId="24242096" w14:textId="15116912" w:rsidR="000B6EC5" w:rsidRPr="00FE3627" w:rsidRDefault="00B2380B" w:rsidP="00D67026">
            <w:pPr>
              <w:pStyle w:val="afb"/>
              <w:jc w:val="both"/>
            </w:pPr>
            <w:r w:rsidRPr="00FE3627">
              <w:t>Типовые технологические процессы изготовления</w:t>
            </w:r>
            <w:r w:rsidR="007A6CE8" w:rsidRPr="00FE3627">
              <w:t xml:space="preserve"> опытных образцов машиностроительных изделий низкой сложности</w:t>
            </w:r>
          </w:p>
        </w:tc>
      </w:tr>
      <w:tr w:rsidR="000B6EC5" w:rsidRPr="00FE3627" w14:paraId="096D42B0" w14:textId="77777777" w:rsidTr="004B069B">
        <w:trPr>
          <w:trHeight w:val="20"/>
        </w:trPr>
        <w:tc>
          <w:tcPr>
            <w:tcW w:w="1272" w:type="pct"/>
            <w:vMerge/>
          </w:tcPr>
          <w:p w14:paraId="3B160DAB" w14:textId="77777777" w:rsidR="000B6EC5" w:rsidRPr="00FE3627" w:rsidDel="002A1D54" w:rsidRDefault="000B6EC5" w:rsidP="00FE4EC4">
            <w:pPr>
              <w:pStyle w:val="afb"/>
            </w:pPr>
          </w:p>
        </w:tc>
        <w:tc>
          <w:tcPr>
            <w:tcW w:w="3728" w:type="pct"/>
          </w:tcPr>
          <w:p w14:paraId="58171AD5" w14:textId="383188F0" w:rsidR="000B6EC5" w:rsidRPr="00FE3627" w:rsidRDefault="00B2380B" w:rsidP="00D67026">
            <w:pPr>
              <w:pStyle w:val="afb"/>
              <w:jc w:val="both"/>
            </w:pPr>
            <w:r w:rsidRPr="00FE3627">
              <w:t xml:space="preserve">Правила выбора технологического </w:t>
            </w:r>
            <w:r w:rsidR="006540EE">
              <w:t>процесса – аналога</w:t>
            </w:r>
            <w:r w:rsidRPr="00FE3627">
              <w:t xml:space="preserve"> изготовления</w:t>
            </w:r>
            <w:r w:rsidR="007A6CE8" w:rsidRPr="00FE3627">
              <w:t xml:space="preserve"> опытных образцов машиностроительных изделий низкой сложности</w:t>
            </w:r>
          </w:p>
        </w:tc>
      </w:tr>
      <w:tr w:rsidR="00B2380B" w:rsidRPr="00FE3627" w14:paraId="51333088" w14:textId="77777777" w:rsidTr="004B069B">
        <w:trPr>
          <w:trHeight w:val="20"/>
        </w:trPr>
        <w:tc>
          <w:tcPr>
            <w:tcW w:w="1272" w:type="pct"/>
            <w:vMerge/>
          </w:tcPr>
          <w:p w14:paraId="7436FEB7" w14:textId="77777777" w:rsidR="00B2380B" w:rsidRPr="00FE3627" w:rsidDel="002A1D54" w:rsidRDefault="00B2380B" w:rsidP="00FE4EC4">
            <w:pPr>
              <w:pStyle w:val="afb"/>
            </w:pPr>
          </w:p>
        </w:tc>
        <w:tc>
          <w:tcPr>
            <w:tcW w:w="3728" w:type="pct"/>
          </w:tcPr>
          <w:p w14:paraId="7CD6A2DF" w14:textId="6CA6AA1E" w:rsidR="00B2380B" w:rsidRPr="00FE3627" w:rsidRDefault="00B2380B" w:rsidP="00D67026">
            <w:pPr>
              <w:pStyle w:val="afb"/>
              <w:jc w:val="both"/>
            </w:pPr>
            <w:r w:rsidRPr="00FE3627">
              <w:t>CAPP-системы: наименования, возможности и порядок работы в них</w:t>
            </w:r>
          </w:p>
        </w:tc>
      </w:tr>
      <w:tr w:rsidR="00B2380B" w:rsidRPr="00FE3627" w14:paraId="2B6A221E" w14:textId="77777777" w:rsidTr="004B069B">
        <w:trPr>
          <w:trHeight w:val="20"/>
        </w:trPr>
        <w:tc>
          <w:tcPr>
            <w:tcW w:w="1272" w:type="pct"/>
            <w:vMerge/>
          </w:tcPr>
          <w:p w14:paraId="7A957F99" w14:textId="77777777" w:rsidR="00B2380B" w:rsidRPr="00FE3627" w:rsidDel="002A1D54" w:rsidRDefault="00B2380B" w:rsidP="00FE4EC4">
            <w:pPr>
              <w:pStyle w:val="afb"/>
            </w:pPr>
          </w:p>
        </w:tc>
        <w:tc>
          <w:tcPr>
            <w:tcW w:w="3728" w:type="pct"/>
          </w:tcPr>
          <w:p w14:paraId="544D0FF6" w14:textId="35CF205E" w:rsidR="00B2380B" w:rsidRPr="00FE3627" w:rsidRDefault="00B2380B" w:rsidP="00D67026">
            <w:pPr>
              <w:pStyle w:val="afb"/>
              <w:jc w:val="both"/>
            </w:pPr>
            <w:r w:rsidRPr="00FE3627">
              <w:t xml:space="preserve">Возможности CAPP-систем по редактированию и оформлению технологической документации </w:t>
            </w:r>
          </w:p>
        </w:tc>
      </w:tr>
      <w:tr w:rsidR="00B2380B" w:rsidRPr="00FE3627" w14:paraId="1F85BA2E" w14:textId="77777777" w:rsidTr="004B069B">
        <w:trPr>
          <w:trHeight w:val="20"/>
        </w:trPr>
        <w:tc>
          <w:tcPr>
            <w:tcW w:w="1272" w:type="pct"/>
            <w:vMerge/>
          </w:tcPr>
          <w:p w14:paraId="01B6A0BE" w14:textId="77777777" w:rsidR="00B2380B" w:rsidRPr="00FE3627" w:rsidDel="002A1D54" w:rsidRDefault="00B2380B" w:rsidP="00FE4EC4">
            <w:pPr>
              <w:pStyle w:val="afb"/>
            </w:pPr>
          </w:p>
        </w:tc>
        <w:tc>
          <w:tcPr>
            <w:tcW w:w="3728" w:type="pct"/>
          </w:tcPr>
          <w:p w14:paraId="56413B1D" w14:textId="5D7DAA80" w:rsidR="00B2380B" w:rsidRPr="00FE3627" w:rsidRDefault="00B2380B" w:rsidP="00D67026">
            <w:pPr>
              <w:pStyle w:val="afb"/>
              <w:jc w:val="both"/>
            </w:pPr>
            <w:r w:rsidRPr="00FE3627">
              <w:t>Принципы выбора средств технологического оснащения</w:t>
            </w:r>
          </w:p>
        </w:tc>
      </w:tr>
      <w:tr w:rsidR="00B2380B" w:rsidRPr="00FE3627" w14:paraId="4CEFA331" w14:textId="77777777" w:rsidTr="004B069B">
        <w:trPr>
          <w:trHeight w:val="20"/>
        </w:trPr>
        <w:tc>
          <w:tcPr>
            <w:tcW w:w="1272" w:type="pct"/>
            <w:vMerge/>
          </w:tcPr>
          <w:p w14:paraId="5E191206" w14:textId="77777777" w:rsidR="00B2380B" w:rsidRPr="00FE3627" w:rsidDel="002A1D54" w:rsidRDefault="00B2380B" w:rsidP="00FE4EC4">
            <w:pPr>
              <w:pStyle w:val="afb"/>
            </w:pPr>
          </w:p>
        </w:tc>
        <w:tc>
          <w:tcPr>
            <w:tcW w:w="3728" w:type="pct"/>
          </w:tcPr>
          <w:p w14:paraId="02D55377" w14:textId="0C4CB65D" w:rsidR="00B2380B" w:rsidRPr="00FE3627" w:rsidRDefault="00B2380B" w:rsidP="00D67026">
            <w:pPr>
              <w:pStyle w:val="afb"/>
              <w:jc w:val="both"/>
            </w:pPr>
            <w:r w:rsidRPr="00FE3627">
              <w:t>MDM-система организации: возможности и порядок поиска информации о средствах технологического оснащения</w:t>
            </w:r>
          </w:p>
        </w:tc>
      </w:tr>
      <w:tr w:rsidR="00B2380B" w:rsidRPr="00FE3627" w14:paraId="125E450B" w14:textId="77777777" w:rsidTr="004B069B">
        <w:trPr>
          <w:trHeight w:val="20"/>
        </w:trPr>
        <w:tc>
          <w:tcPr>
            <w:tcW w:w="1272" w:type="pct"/>
            <w:vMerge/>
          </w:tcPr>
          <w:p w14:paraId="24CD20F6" w14:textId="77777777" w:rsidR="00B2380B" w:rsidRPr="00FE3627" w:rsidDel="002A1D54" w:rsidRDefault="00B2380B" w:rsidP="00FE4EC4">
            <w:pPr>
              <w:pStyle w:val="afb"/>
            </w:pPr>
          </w:p>
        </w:tc>
        <w:tc>
          <w:tcPr>
            <w:tcW w:w="3728" w:type="pct"/>
          </w:tcPr>
          <w:p w14:paraId="6C765315" w14:textId="7E314FD0" w:rsidR="00B2380B" w:rsidRPr="00FE3627" w:rsidRDefault="00635489" w:rsidP="00D67026">
            <w:pPr>
              <w:pStyle w:val="afb"/>
              <w:jc w:val="both"/>
            </w:pPr>
            <w:r w:rsidRPr="00FE3627">
              <w:t>Электронные каталоги производителей средств технологического оснащения: наименования, возможности и порядок работы в них</w:t>
            </w:r>
          </w:p>
        </w:tc>
      </w:tr>
      <w:tr w:rsidR="00B2380B" w:rsidRPr="00FE3627" w14:paraId="09F12B4C" w14:textId="77777777" w:rsidTr="004B069B">
        <w:trPr>
          <w:trHeight w:val="20"/>
        </w:trPr>
        <w:tc>
          <w:tcPr>
            <w:tcW w:w="1272" w:type="pct"/>
            <w:vMerge/>
          </w:tcPr>
          <w:p w14:paraId="44DFF890" w14:textId="77777777" w:rsidR="00B2380B" w:rsidRPr="00FE3627" w:rsidDel="002A1D54" w:rsidRDefault="00B2380B" w:rsidP="00FE4EC4">
            <w:pPr>
              <w:pStyle w:val="afb"/>
            </w:pPr>
          </w:p>
        </w:tc>
        <w:tc>
          <w:tcPr>
            <w:tcW w:w="3728" w:type="pct"/>
          </w:tcPr>
          <w:p w14:paraId="5F4F8D6B" w14:textId="0E334307" w:rsidR="00B2380B" w:rsidRPr="00FE3627" w:rsidRDefault="00635489" w:rsidP="00D67026">
            <w:pPr>
              <w:pStyle w:val="afb"/>
              <w:jc w:val="both"/>
            </w:pPr>
            <w:r w:rsidRPr="00FE3627">
              <w:t>Возможности CAPP-систем по выбору технологических режимов технологических операций изготовления машиностроительных изделий</w:t>
            </w:r>
          </w:p>
        </w:tc>
      </w:tr>
      <w:tr w:rsidR="00635489" w:rsidRPr="00FE3627" w14:paraId="00E98284" w14:textId="77777777" w:rsidTr="004B069B">
        <w:trPr>
          <w:trHeight w:val="20"/>
        </w:trPr>
        <w:tc>
          <w:tcPr>
            <w:tcW w:w="1272" w:type="pct"/>
            <w:vMerge/>
          </w:tcPr>
          <w:p w14:paraId="4AF67F5C" w14:textId="77777777" w:rsidR="00635489" w:rsidRPr="00FE3627" w:rsidDel="002A1D54" w:rsidRDefault="00635489" w:rsidP="00FE4EC4">
            <w:pPr>
              <w:pStyle w:val="afb"/>
            </w:pPr>
          </w:p>
        </w:tc>
        <w:tc>
          <w:tcPr>
            <w:tcW w:w="3728" w:type="pct"/>
          </w:tcPr>
          <w:p w14:paraId="6D80CA9B" w14:textId="7FAEA333" w:rsidR="00635489" w:rsidRPr="00FE3627" w:rsidRDefault="00635489" w:rsidP="00D67026">
            <w:pPr>
              <w:pStyle w:val="afb"/>
              <w:jc w:val="both"/>
            </w:pPr>
            <w:r w:rsidRPr="00FE3627">
              <w:t>Программные калькуляторы производителей режущего инструмента: наименования, возможности и порядок работы в них</w:t>
            </w:r>
          </w:p>
        </w:tc>
      </w:tr>
      <w:tr w:rsidR="002B019D" w:rsidRPr="00FE3627" w14:paraId="45289494" w14:textId="77777777" w:rsidTr="004B069B">
        <w:trPr>
          <w:trHeight w:val="20"/>
        </w:trPr>
        <w:tc>
          <w:tcPr>
            <w:tcW w:w="1272" w:type="pct"/>
            <w:vMerge/>
          </w:tcPr>
          <w:p w14:paraId="4B59BC7B" w14:textId="77777777" w:rsidR="002B019D" w:rsidRPr="00FE3627" w:rsidDel="002A1D54" w:rsidRDefault="002B019D" w:rsidP="00FE4EC4">
            <w:pPr>
              <w:pStyle w:val="afb"/>
            </w:pPr>
          </w:p>
        </w:tc>
        <w:tc>
          <w:tcPr>
            <w:tcW w:w="3728" w:type="pct"/>
          </w:tcPr>
          <w:p w14:paraId="4CA08559" w14:textId="6A2DB68C" w:rsidR="002B019D" w:rsidRPr="00FE3627" w:rsidRDefault="00E16B09" w:rsidP="00D67026">
            <w:pPr>
              <w:pStyle w:val="afb"/>
              <w:jc w:val="both"/>
            </w:pPr>
            <w:r w:rsidRPr="00FE3627">
              <w:t>Параметры и режимы технологических процессов изготовления</w:t>
            </w:r>
            <w:r w:rsidR="00BE02CD" w:rsidRPr="00FE3627">
              <w:t xml:space="preserve"> опытных образцов машиностроительных изделий низкой сложности</w:t>
            </w:r>
          </w:p>
        </w:tc>
      </w:tr>
      <w:tr w:rsidR="002B019D" w:rsidRPr="00FE3627" w14:paraId="5A158B82" w14:textId="77777777" w:rsidTr="004B069B">
        <w:trPr>
          <w:trHeight w:val="20"/>
        </w:trPr>
        <w:tc>
          <w:tcPr>
            <w:tcW w:w="1272" w:type="pct"/>
            <w:vMerge/>
          </w:tcPr>
          <w:p w14:paraId="325B45FA" w14:textId="77777777" w:rsidR="002B019D" w:rsidRPr="00FE3627" w:rsidDel="002A1D54" w:rsidRDefault="002B019D" w:rsidP="00FE4EC4">
            <w:pPr>
              <w:pStyle w:val="afb"/>
            </w:pPr>
          </w:p>
        </w:tc>
        <w:tc>
          <w:tcPr>
            <w:tcW w:w="3728" w:type="pct"/>
          </w:tcPr>
          <w:p w14:paraId="72985C30" w14:textId="103E6C41" w:rsidR="002B019D" w:rsidRPr="00FE3627" w:rsidRDefault="00E16B09" w:rsidP="00D67026">
            <w:pPr>
              <w:pStyle w:val="afb"/>
              <w:jc w:val="both"/>
            </w:pPr>
            <w:r w:rsidRPr="00FE3627">
              <w:t>Правила эксплуатации средств технологического оснащения, используемого при реализации технологических процессов изготовления опытных образцов машиностроительных изделий низкой сложности</w:t>
            </w:r>
          </w:p>
        </w:tc>
      </w:tr>
      <w:tr w:rsidR="002B019D" w:rsidRPr="00FE3627" w14:paraId="0290EDD9" w14:textId="77777777" w:rsidTr="004B069B">
        <w:trPr>
          <w:trHeight w:val="20"/>
        </w:trPr>
        <w:tc>
          <w:tcPr>
            <w:tcW w:w="1272" w:type="pct"/>
            <w:vMerge/>
          </w:tcPr>
          <w:p w14:paraId="6A10089F" w14:textId="77777777" w:rsidR="002B019D" w:rsidRPr="00FE3627" w:rsidDel="002A1D54" w:rsidRDefault="002B019D" w:rsidP="00FE4EC4">
            <w:pPr>
              <w:pStyle w:val="afb"/>
            </w:pPr>
          </w:p>
        </w:tc>
        <w:tc>
          <w:tcPr>
            <w:tcW w:w="3728" w:type="pct"/>
          </w:tcPr>
          <w:p w14:paraId="0427B680" w14:textId="40D21359" w:rsidR="002B019D" w:rsidRPr="00FE3627" w:rsidRDefault="00E16B09" w:rsidP="00D67026">
            <w:pPr>
              <w:pStyle w:val="afb"/>
              <w:jc w:val="both"/>
            </w:pPr>
            <w:r w:rsidRPr="00FE3627">
              <w:t xml:space="preserve">Причины </w:t>
            </w:r>
            <w:r w:rsidR="0032322A" w:rsidRPr="00FE3627">
              <w:t>дефектов</w:t>
            </w:r>
            <w:r w:rsidRPr="00FE3627">
              <w:t xml:space="preserve"> при изготовлении опытных образцов машиностроительных изделий низкой сложности</w:t>
            </w:r>
          </w:p>
        </w:tc>
      </w:tr>
      <w:tr w:rsidR="00E16B09" w:rsidRPr="00FE3627" w14:paraId="78F196AB" w14:textId="77777777" w:rsidTr="004B069B">
        <w:trPr>
          <w:trHeight w:val="20"/>
        </w:trPr>
        <w:tc>
          <w:tcPr>
            <w:tcW w:w="1272" w:type="pct"/>
            <w:vMerge/>
          </w:tcPr>
          <w:p w14:paraId="6A960F6D" w14:textId="77777777" w:rsidR="00E16B09" w:rsidRPr="00FE3627" w:rsidDel="002A1D54" w:rsidRDefault="00E16B09" w:rsidP="00FE4EC4">
            <w:pPr>
              <w:pStyle w:val="afb"/>
            </w:pPr>
          </w:p>
        </w:tc>
        <w:tc>
          <w:tcPr>
            <w:tcW w:w="3728" w:type="pct"/>
          </w:tcPr>
          <w:p w14:paraId="19DAC62E" w14:textId="3B4443A3" w:rsidR="00E16B09" w:rsidRPr="00FE3627" w:rsidRDefault="00E16B09" w:rsidP="00D67026">
            <w:pPr>
              <w:pStyle w:val="afb"/>
              <w:jc w:val="both"/>
            </w:pPr>
            <w:r w:rsidRPr="00FE3627">
              <w:t>Технологические факторы, вызывающие погрешности изготовления опытных образцов машиностроительных изделий низкой сложности</w:t>
            </w:r>
          </w:p>
        </w:tc>
      </w:tr>
      <w:tr w:rsidR="00E16B09" w:rsidRPr="00FE3627" w14:paraId="56A04F01" w14:textId="77777777" w:rsidTr="004B069B">
        <w:trPr>
          <w:trHeight w:val="20"/>
        </w:trPr>
        <w:tc>
          <w:tcPr>
            <w:tcW w:w="1272" w:type="pct"/>
            <w:vMerge/>
          </w:tcPr>
          <w:p w14:paraId="12E506E4" w14:textId="77777777" w:rsidR="00E16B09" w:rsidRPr="00FE3627" w:rsidDel="002A1D54" w:rsidRDefault="00E16B09" w:rsidP="00FE4EC4">
            <w:pPr>
              <w:pStyle w:val="afb"/>
            </w:pPr>
          </w:p>
        </w:tc>
        <w:tc>
          <w:tcPr>
            <w:tcW w:w="3728" w:type="pct"/>
          </w:tcPr>
          <w:p w14:paraId="774614FE" w14:textId="68171494" w:rsidR="00E16B09" w:rsidRPr="00FE3627" w:rsidRDefault="00E16B09" w:rsidP="00D67026">
            <w:pPr>
              <w:pStyle w:val="afb"/>
              <w:jc w:val="both"/>
            </w:pPr>
            <w:r w:rsidRPr="00FE3627">
              <w:t>Методы уменьшения влияния технологических факторов, вызывающих погрешности изготовления опытных образцов машиностроительных изделий низкой сложности</w:t>
            </w:r>
          </w:p>
        </w:tc>
      </w:tr>
      <w:tr w:rsidR="00B2380B" w:rsidRPr="00FE3627" w14:paraId="4DD2787A" w14:textId="77777777" w:rsidTr="004B069B">
        <w:trPr>
          <w:trHeight w:val="20"/>
        </w:trPr>
        <w:tc>
          <w:tcPr>
            <w:tcW w:w="1272" w:type="pct"/>
          </w:tcPr>
          <w:p w14:paraId="75044FC6" w14:textId="77777777" w:rsidR="00B2380B" w:rsidRPr="00FE3627" w:rsidDel="002A1D54" w:rsidRDefault="00B2380B" w:rsidP="00FE4EC4">
            <w:pPr>
              <w:pStyle w:val="afb"/>
            </w:pPr>
            <w:r w:rsidRPr="00FE3627" w:rsidDel="002A1D54">
              <w:t>Другие характеристики</w:t>
            </w:r>
          </w:p>
        </w:tc>
        <w:tc>
          <w:tcPr>
            <w:tcW w:w="3728" w:type="pct"/>
          </w:tcPr>
          <w:p w14:paraId="4175588A" w14:textId="77777777" w:rsidR="00B2380B" w:rsidRPr="00FE3627" w:rsidRDefault="00B2380B" w:rsidP="00D67026">
            <w:pPr>
              <w:pStyle w:val="afb"/>
              <w:jc w:val="both"/>
            </w:pPr>
            <w:r w:rsidRPr="00FE3627">
              <w:t>-</w:t>
            </w:r>
          </w:p>
        </w:tc>
      </w:tr>
    </w:tbl>
    <w:p w14:paraId="7299E446" w14:textId="77777777" w:rsidR="00D67026" w:rsidRPr="00FE3627" w:rsidRDefault="00D67026" w:rsidP="00D67026">
      <w:pPr>
        <w:pStyle w:val="aff1"/>
      </w:pPr>
    </w:p>
    <w:p w14:paraId="1E64D210" w14:textId="14D73AC8" w:rsidR="00740DBC" w:rsidRPr="00FE3627" w:rsidRDefault="00740DBC" w:rsidP="00D67026">
      <w:pPr>
        <w:pStyle w:val="aff1"/>
        <w:rPr>
          <w:b/>
          <w:bCs w:val="0"/>
        </w:rPr>
      </w:pPr>
      <w:r w:rsidRPr="00FE3627">
        <w:rPr>
          <w:b/>
          <w:bCs w:val="0"/>
        </w:rPr>
        <w:t>3.</w:t>
      </w:r>
      <w:r w:rsidR="00EB51D2" w:rsidRPr="00FE3627">
        <w:rPr>
          <w:b/>
          <w:bCs w:val="0"/>
        </w:rPr>
        <w:t>2</w:t>
      </w:r>
      <w:r w:rsidRPr="00FE3627">
        <w:rPr>
          <w:b/>
          <w:bCs w:val="0"/>
        </w:rPr>
        <w:t>.3. Трудовая функция</w:t>
      </w:r>
    </w:p>
    <w:p w14:paraId="1FF6CD1F" w14:textId="77777777" w:rsidR="00D67026" w:rsidRPr="00FE3627" w:rsidRDefault="00D67026" w:rsidP="00D67026">
      <w:pPr>
        <w:pStyle w:val="aff1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62"/>
        <w:gridCol w:w="4553"/>
        <w:gridCol w:w="641"/>
        <w:gridCol w:w="949"/>
        <w:gridCol w:w="1773"/>
        <w:gridCol w:w="522"/>
      </w:tblGrid>
      <w:tr w:rsidR="001837CE" w:rsidRPr="00FE3627" w14:paraId="1BB1741D" w14:textId="77777777" w:rsidTr="009D299C">
        <w:trPr>
          <w:trHeight w:val="278"/>
        </w:trPr>
        <w:tc>
          <w:tcPr>
            <w:tcW w:w="86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CDB7F50" w14:textId="77777777" w:rsidR="001837CE" w:rsidRPr="00FE3627" w:rsidRDefault="009502DC" w:rsidP="003A5D82">
            <w:r w:rsidRPr="00FE3627">
              <w:rPr>
                <w:sz w:val="20"/>
              </w:rPr>
              <w:t>Наименование</w:t>
            </w:r>
          </w:p>
        </w:tc>
        <w:tc>
          <w:tcPr>
            <w:tcW w:w="22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AFEF30" w14:textId="3551E085" w:rsidR="001837CE" w:rsidRPr="00FE3627" w:rsidRDefault="00703457" w:rsidP="003A5D82">
            <w:r w:rsidRPr="00FE3627">
              <w:t>Разработка технологических процессов изготовления машиностроительных изделий низкой сложности серийного (массового) производства</w:t>
            </w:r>
          </w:p>
        </w:tc>
        <w:tc>
          <w:tcPr>
            <w:tcW w:w="31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777D716" w14:textId="77777777" w:rsidR="001837CE" w:rsidRPr="00FE3627" w:rsidRDefault="009502DC" w:rsidP="003A5D82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8327E1" w14:textId="6BD6505E" w:rsidR="001837CE" w:rsidRPr="00FE3627" w:rsidRDefault="00FE3627" w:rsidP="00EB51D2">
            <w:r>
              <w:rPr>
                <w:lang w:val="en-US"/>
              </w:rPr>
              <w:t>B</w:t>
            </w:r>
            <w:r w:rsidR="001837CE" w:rsidRPr="00FE3627">
              <w:t>/03.</w:t>
            </w:r>
            <w:r w:rsidR="00EB51D2" w:rsidRPr="00FE3627">
              <w:t>5</w:t>
            </w:r>
          </w:p>
        </w:tc>
        <w:tc>
          <w:tcPr>
            <w:tcW w:w="86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9DC81E" w14:textId="77777777" w:rsidR="001837CE" w:rsidRPr="00FE3627" w:rsidRDefault="0092362F" w:rsidP="003A5D82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12F799" w14:textId="77777777" w:rsidR="001837CE" w:rsidRPr="00FE3627" w:rsidRDefault="00EB51D2" w:rsidP="003A5D82">
            <w:pPr>
              <w:jc w:val="center"/>
            </w:pPr>
            <w:r w:rsidRPr="00FE3627">
              <w:t>5</w:t>
            </w:r>
          </w:p>
        </w:tc>
      </w:tr>
    </w:tbl>
    <w:p w14:paraId="5A27D628" w14:textId="77777777" w:rsidR="00D67026" w:rsidRPr="00FE3627" w:rsidRDefault="00D67026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72"/>
        <w:gridCol w:w="1053"/>
        <w:gridCol w:w="806"/>
        <w:gridCol w:w="2022"/>
        <w:gridCol w:w="1383"/>
        <w:gridCol w:w="2264"/>
      </w:tblGrid>
      <w:tr w:rsidR="00807FE9" w:rsidRPr="00FE3627" w14:paraId="10CA3AC7" w14:textId="77777777" w:rsidTr="009D299C">
        <w:trPr>
          <w:trHeight w:val="488"/>
        </w:trPr>
        <w:tc>
          <w:tcPr>
            <w:tcW w:w="131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79D50FC" w14:textId="77777777" w:rsidR="00807FE9" w:rsidRPr="00FE3627" w:rsidRDefault="00807FE9" w:rsidP="003A5D82">
            <w:r w:rsidRPr="00FE3627">
              <w:rPr>
                <w:sz w:val="20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938A465" w14:textId="77777777" w:rsidR="00807FE9" w:rsidRPr="00FE3627" w:rsidRDefault="00807FE9" w:rsidP="003A5D82">
            <w:r w:rsidRPr="00FE3627">
              <w:rPr>
                <w:sz w:val="20"/>
              </w:rPr>
              <w:t xml:space="preserve">Оригинал </w:t>
            </w:r>
          </w:p>
        </w:tc>
        <w:tc>
          <w:tcPr>
            <w:tcW w:w="39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079027" w14:textId="77777777" w:rsidR="00807FE9" w:rsidRPr="00FE3627" w:rsidRDefault="00807FE9" w:rsidP="003A5D82">
            <w:r w:rsidRPr="00FE3627">
              <w:t>Х</w:t>
            </w:r>
          </w:p>
        </w:tc>
        <w:tc>
          <w:tcPr>
            <w:tcW w:w="9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3223B9" w14:textId="77777777" w:rsidR="00807FE9" w:rsidRPr="00FE3627" w:rsidRDefault="00807FE9" w:rsidP="003A5D82">
            <w:r w:rsidRPr="00FE3627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915E46" w14:textId="77777777" w:rsidR="00807FE9" w:rsidRPr="00FE3627" w:rsidRDefault="00807FE9" w:rsidP="003A5D82"/>
        </w:tc>
        <w:tc>
          <w:tcPr>
            <w:tcW w:w="11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DA9D1D" w14:textId="77777777" w:rsidR="00807FE9" w:rsidRPr="00FE3627" w:rsidRDefault="00807FE9" w:rsidP="003A5D82"/>
        </w:tc>
      </w:tr>
      <w:tr w:rsidR="001837CE" w:rsidRPr="00FE3627" w14:paraId="643D55B3" w14:textId="77777777" w:rsidTr="009D299C">
        <w:trPr>
          <w:trHeight w:val="479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DA495" w14:textId="77777777" w:rsidR="001837CE" w:rsidRPr="00FE3627" w:rsidRDefault="001837CE" w:rsidP="003A5D82"/>
        </w:tc>
        <w:tc>
          <w:tcPr>
            <w:tcW w:w="1896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CDFBC21" w14:textId="77777777" w:rsidR="001837CE" w:rsidRPr="00FE3627" w:rsidRDefault="001837CE" w:rsidP="003A5D82"/>
        </w:tc>
        <w:tc>
          <w:tcPr>
            <w:tcW w:w="680" w:type="pct"/>
            <w:tcBorders>
              <w:left w:val="nil"/>
              <w:bottom w:val="nil"/>
              <w:right w:val="nil"/>
            </w:tcBorders>
          </w:tcPr>
          <w:p w14:paraId="7E40E2D9" w14:textId="77777777" w:rsidR="001837CE" w:rsidRPr="00FE3627" w:rsidRDefault="009502DC" w:rsidP="003A5D82">
            <w:pPr>
              <w:jc w:val="center"/>
            </w:pPr>
            <w:r w:rsidRPr="00FE3627">
              <w:rPr>
                <w:sz w:val="20"/>
              </w:rPr>
              <w:t>Код оригинала</w:t>
            </w:r>
          </w:p>
        </w:tc>
        <w:tc>
          <w:tcPr>
            <w:tcW w:w="1112" w:type="pct"/>
            <w:tcBorders>
              <w:left w:val="nil"/>
              <w:bottom w:val="nil"/>
              <w:right w:val="nil"/>
            </w:tcBorders>
          </w:tcPr>
          <w:p w14:paraId="1A4BAD20" w14:textId="77777777" w:rsidR="001837CE" w:rsidRPr="00FE3627" w:rsidRDefault="0024384C" w:rsidP="003A5D82">
            <w:pPr>
              <w:jc w:val="center"/>
            </w:pPr>
            <w:r w:rsidRPr="00FE36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00DB342" w14:textId="77777777" w:rsidR="009D299C" w:rsidRPr="00FE3627" w:rsidRDefault="009D299C" w:rsidP="003A5D8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75"/>
        <w:gridCol w:w="7520"/>
      </w:tblGrid>
      <w:tr w:rsidR="001837CE" w:rsidRPr="00FE3627" w14:paraId="5100C61E" w14:textId="77777777" w:rsidTr="009D299C">
        <w:trPr>
          <w:trHeight w:val="20"/>
        </w:trPr>
        <w:tc>
          <w:tcPr>
            <w:tcW w:w="1312" w:type="pct"/>
            <w:vMerge w:val="restart"/>
          </w:tcPr>
          <w:p w14:paraId="48A2AEC9" w14:textId="77777777" w:rsidR="001837CE" w:rsidRPr="00FE3627" w:rsidRDefault="001837CE" w:rsidP="00FE4EC4">
            <w:pPr>
              <w:pStyle w:val="afb"/>
            </w:pPr>
            <w:r w:rsidRPr="00FE3627">
              <w:t>Трудовые действия</w:t>
            </w:r>
          </w:p>
        </w:tc>
        <w:tc>
          <w:tcPr>
            <w:tcW w:w="3688" w:type="pct"/>
          </w:tcPr>
          <w:p w14:paraId="24183D9F" w14:textId="35A072DE" w:rsidR="001837CE" w:rsidRPr="00FE3627" w:rsidRDefault="00F27D2A" w:rsidP="00D67026">
            <w:pPr>
              <w:pStyle w:val="afb"/>
              <w:jc w:val="both"/>
            </w:pPr>
            <w:r w:rsidRPr="00FE3627">
              <w:t>Определение типа производства машиностроительных изделий низкой сложности</w:t>
            </w:r>
            <w:r w:rsidR="00925D98" w:rsidRPr="00FE3627">
              <w:t xml:space="preserve"> серийного (массового) производства</w:t>
            </w:r>
          </w:p>
        </w:tc>
      </w:tr>
      <w:tr w:rsidR="001837CE" w:rsidRPr="00FE3627" w14:paraId="5632D000" w14:textId="77777777" w:rsidTr="009D299C">
        <w:trPr>
          <w:trHeight w:val="20"/>
        </w:trPr>
        <w:tc>
          <w:tcPr>
            <w:tcW w:w="1312" w:type="pct"/>
            <w:vMerge/>
          </w:tcPr>
          <w:p w14:paraId="25BD4012" w14:textId="77777777" w:rsidR="001837CE" w:rsidRPr="00FE3627" w:rsidRDefault="001837CE" w:rsidP="00FE4EC4">
            <w:pPr>
              <w:pStyle w:val="afb"/>
            </w:pPr>
          </w:p>
        </w:tc>
        <w:tc>
          <w:tcPr>
            <w:tcW w:w="3688" w:type="pct"/>
          </w:tcPr>
          <w:p w14:paraId="684FBDD7" w14:textId="6ED16817" w:rsidR="001837CE" w:rsidRPr="00FE3627" w:rsidRDefault="0049616A" w:rsidP="00D67026">
            <w:pPr>
              <w:pStyle w:val="afb"/>
              <w:jc w:val="both"/>
            </w:pPr>
            <w:r w:rsidRPr="00FE3627">
              <w:t>Консультирование конструкторов по вопросам технологичности при разработке рабочей КД на машиностроительные изделия низкой сложности</w:t>
            </w:r>
            <w:r w:rsidR="00925D98" w:rsidRPr="00FE3627">
              <w:t xml:space="preserve"> серийного (массового) производства</w:t>
            </w:r>
          </w:p>
        </w:tc>
      </w:tr>
      <w:tr w:rsidR="001837CE" w:rsidRPr="00FE3627" w14:paraId="3371FB74" w14:textId="77777777" w:rsidTr="009D299C">
        <w:trPr>
          <w:trHeight w:val="20"/>
        </w:trPr>
        <w:tc>
          <w:tcPr>
            <w:tcW w:w="1312" w:type="pct"/>
            <w:vMerge/>
          </w:tcPr>
          <w:p w14:paraId="7662633E" w14:textId="77777777" w:rsidR="001837CE" w:rsidRPr="00FE3627" w:rsidRDefault="001837CE" w:rsidP="00FE4EC4">
            <w:pPr>
              <w:pStyle w:val="afb"/>
            </w:pPr>
          </w:p>
        </w:tc>
        <w:tc>
          <w:tcPr>
            <w:tcW w:w="3688" w:type="pct"/>
          </w:tcPr>
          <w:p w14:paraId="37863A29" w14:textId="13F58063" w:rsidR="001837CE" w:rsidRPr="00FE3627" w:rsidRDefault="0049616A" w:rsidP="00D67026">
            <w:pPr>
              <w:pStyle w:val="afb"/>
              <w:jc w:val="both"/>
            </w:pPr>
            <w:r w:rsidRPr="00FE3627">
              <w:t>Технологический контроль рабочей КД машиностроительных изделий низкой сложности</w:t>
            </w:r>
            <w:r w:rsidR="00925D98" w:rsidRPr="00FE3627">
              <w:t xml:space="preserve"> серийного (массового) производства</w:t>
            </w:r>
          </w:p>
        </w:tc>
      </w:tr>
      <w:tr w:rsidR="0080585B" w:rsidRPr="00FE3627" w14:paraId="1FF1AC9E" w14:textId="77777777" w:rsidTr="009D299C">
        <w:trPr>
          <w:trHeight w:val="20"/>
        </w:trPr>
        <w:tc>
          <w:tcPr>
            <w:tcW w:w="1312" w:type="pct"/>
            <w:vMerge/>
          </w:tcPr>
          <w:p w14:paraId="633745F9" w14:textId="77777777" w:rsidR="0080585B" w:rsidRPr="00FE3627" w:rsidRDefault="0080585B" w:rsidP="00FE4EC4">
            <w:pPr>
              <w:pStyle w:val="afb"/>
            </w:pPr>
          </w:p>
        </w:tc>
        <w:tc>
          <w:tcPr>
            <w:tcW w:w="3688" w:type="pct"/>
          </w:tcPr>
          <w:p w14:paraId="5A844902" w14:textId="788A6521" w:rsidR="0080585B" w:rsidRPr="00FE3627" w:rsidRDefault="0080585B" w:rsidP="00D67026">
            <w:pPr>
              <w:pStyle w:val="afb"/>
              <w:jc w:val="both"/>
            </w:pPr>
            <w:r w:rsidRPr="00FE3627">
              <w:t>Анализ технических требований, предъявляемых к машиностроительным изделиям низкой сложности</w:t>
            </w:r>
            <w:r w:rsidR="00925D98" w:rsidRPr="00FE3627">
              <w:t xml:space="preserve"> серийного (массового) производства</w:t>
            </w:r>
          </w:p>
        </w:tc>
      </w:tr>
      <w:tr w:rsidR="002C6D49" w:rsidRPr="00FE3627" w14:paraId="5FFD4988" w14:textId="77777777" w:rsidTr="009D299C">
        <w:trPr>
          <w:trHeight w:val="20"/>
        </w:trPr>
        <w:tc>
          <w:tcPr>
            <w:tcW w:w="1312" w:type="pct"/>
            <w:vMerge/>
          </w:tcPr>
          <w:p w14:paraId="7A11BAAA" w14:textId="77777777" w:rsidR="002C6D49" w:rsidRPr="00FE3627" w:rsidRDefault="002C6D49" w:rsidP="00FE4EC4">
            <w:pPr>
              <w:pStyle w:val="afb"/>
            </w:pPr>
          </w:p>
        </w:tc>
        <w:tc>
          <w:tcPr>
            <w:tcW w:w="3688" w:type="pct"/>
          </w:tcPr>
          <w:p w14:paraId="1532FC14" w14:textId="4646A5FB" w:rsidR="002C6D49" w:rsidRPr="00FE3627" w:rsidRDefault="002C6D49" w:rsidP="00D67026">
            <w:pPr>
              <w:pStyle w:val="afb"/>
              <w:jc w:val="both"/>
            </w:pPr>
            <w:r w:rsidRPr="00FE3627">
              <w:t xml:space="preserve">Выбор </w:t>
            </w:r>
            <w:r w:rsidR="0080585B" w:rsidRPr="00FE3627">
              <w:t>метода</w:t>
            </w:r>
            <w:r w:rsidRPr="00FE3627">
              <w:t xml:space="preserve"> изготовления </w:t>
            </w:r>
            <w:r w:rsidR="0080585B" w:rsidRPr="00FE3627">
              <w:t xml:space="preserve">исходных заготовок </w:t>
            </w:r>
            <w:r w:rsidRPr="00FE3627">
              <w:t xml:space="preserve">для машиностроительных </w:t>
            </w:r>
            <w:r w:rsidR="0080585B" w:rsidRPr="00FE3627">
              <w:t>деталей</w:t>
            </w:r>
            <w:r w:rsidRPr="00FE3627">
              <w:t xml:space="preserve"> низкой сложности</w:t>
            </w:r>
            <w:r w:rsidR="00925D98" w:rsidRPr="00FE3627">
              <w:t xml:space="preserve"> серийного (массового) производства</w:t>
            </w:r>
          </w:p>
        </w:tc>
      </w:tr>
      <w:tr w:rsidR="002C6D49" w:rsidRPr="00FE3627" w14:paraId="0AEA9F0C" w14:textId="77777777" w:rsidTr="009D299C">
        <w:trPr>
          <w:trHeight w:val="20"/>
        </w:trPr>
        <w:tc>
          <w:tcPr>
            <w:tcW w:w="1312" w:type="pct"/>
            <w:vMerge/>
          </w:tcPr>
          <w:p w14:paraId="238C1EF4" w14:textId="77777777" w:rsidR="002C6D49" w:rsidRPr="00FE3627" w:rsidRDefault="002C6D49" w:rsidP="00FE4EC4">
            <w:pPr>
              <w:pStyle w:val="afb"/>
            </w:pPr>
          </w:p>
        </w:tc>
        <w:tc>
          <w:tcPr>
            <w:tcW w:w="3688" w:type="pct"/>
          </w:tcPr>
          <w:p w14:paraId="518C356E" w14:textId="22855594" w:rsidR="002C6D49" w:rsidRPr="00FE3627" w:rsidRDefault="00317CFC" w:rsidP="00D67026">
            <w:pPr>
              <w:pStyle w:val="afb"/>
              <w:jc w:val="both"/>
            </w:pPr>
            <w:r w:rsidRPr="00FE3627">
              <w:t xml:space="preserve">Разработка </w:t>
            </w:r>
            <w:r w:rsidR="002C6D49" w:rsidRPr="00FE3627">
              <w:t xml:space="preserve">технических заданий на проектирование исходных заготовок для машиностроительных </w:t>
            </w:r>
            <w:r w:rsidR="0080585B" w:rsidRPr="00FE3627">
              <w:t>деталей</w:t>
            </w:r>
            <w:r w:rsidR="002C6D49" w:rsidRPr="00FE3627">
              <w:t xml:space="preserve"> низкой сложности</w:t>
            </w:r>
            <w:r w:rsidR="00925D98" w:rsidRPr="00FE3627">
              <w:t xml:space="preserve"> серийного (массового) производства</w:t>
            </w:r>
          </w:p>
        </w:tc>
      </w:tr>
      <w:tr w:rsidR="00293114" w:rsidRPr="00FE3627" w14:paraId="7F0110E1" w14:textId="77777777" w:rsidTr="009D299C">
        <w:trPr>
          <w:trHeight w:val="20"/>
        </w:trPr>
        <w:tc>
          <w:tcPr>
            <w:tcW w:w="1312" w:type="pct"/>
            <w:vMerge/>
          </w:tcPr>
          <w:p w14:paraId="268CBD2C" w14:textId="77777777" w:rsidR="00293114" w:rsidRPr="00FE3627" w:rsidRDefault="00293114" w:rsidP="00FE4EC4">
            <w:pPr>
              <w:pStyle w:val="afb"/>
            </w:pPr>
          </w:p>
        </w:tc>
        <w:tc>
          <w:tcPr>
            <w:tcW w:w="3688" w:type="pct"/>
          </w:tcPr>
          <w:p w14:paraId="0041FFDA" w14:textId="02DD32E0" w:rsidR="00293114" w:rsidRPr="00FE3627" w:rsidRDefault="00293114" w:rsidP="00D67026">
            <w:pPr>
              <w:pStyle w:val="afb"/>
              <w:jc w:val="both"/>
            </w:pPr>
            <w:r w:rsidRPr="00FE3627">
              <w:t>Выбор схем установки заготовок машиностроительных деталей низкой сложности</w:t>
            </w:r>
            <w:r w:rsidR="00925D98" w:rsidRPr="00FE3627">
              <w:t xml:space="preserve"> серийного (массового) производства</w:t>
            </w:r>
          </w:p>
        </w:tc>
      </w:tr>
      <w:tr w:rsidR="00293114" w:rsidRPr="00FE3627" w14:paraId="669B43B3" w14:textId="77777777" w:rsidTr="009D299C">
        <w:trPr>
          <w:trHeight w:val="20"/>
        </w:trPr>
        <w:tc>
          <w:tcPr>
            <w:tcW w:w="1312" w:type="pct"/>
            <w:vMerge/>
          </w:tcPr>
          <w:p w14:paraId="720E7C39" w14:textId="77777777" w:rsidR="00293114" w:rsidRPr="00FE3627" w:rsidRDefault="00293114" w:rsidP="00FE4EC4">
            <w:pPr>
              <w:pStyle w:val="afb"/>
            </w:pPr>
          </w:p>
        </w:tc>
        <w:tc>
          <w:tcPr>
            <w:tcW w:w="3688" w:type="pct"/>
          </w:tcPr>
          <w:p w14:paraId="30C09184" w14:textId="31D053B8" w:rsidR="00293114" w:rsidRPr="00FE3627" w:rsidRDefault="00293114" w:rsidP="00D67026">
            <w:pPr>
              <w:pStyle w:val="afb"/>
              <w:jc w:val="both"/>
            </w:pPr>
            <w:r w:rsidRPr="00FE3627">
              <w:t>Выбор схем установки деталей и сборочных единиц машиностроительных изделий низкой сложности</w:t>
            </w:r>
            <w:r w:rsidR="00925D98" w:rsidRPr="00FE3627">
              <w:t xml:space="preserve"> серийного (массового) производства</w:t>
            </w:r>
          </w:p>
        </w:tc>
      </w:tr>
      <w:tr w:rsidR="002C6D49" w:rsidRPr="00FE3627" w14:paraId="2AF3042A" w14:textId="77777777" w:rsidTr="009D299C">
        <w:trPr>
          <w:trHeight w:val="20"/>
        </w:trPr>
        <w:tc>
          <w:tcPr>
            <w:tcW w:w="1312" w:type="pct"/>
            <w:vMerge/>
          </w:tcPr>
          <w:p w14:paraId="66F17AE7" w14:textId="77777777" w:rsidR="002C6D49" w:rsidRPr="00FE3627" w:rsidRDefault="002C6D49" w:rsidP="00FE4EC4">
            <w:pPr>
              <w:pStyle w:val="afb"/>
            </w:pPr>
          </w:p>
        </w:tc>
        <w:tc>
          <w:tcPr>
            <w:tcW w:w="3688" w:type="pct"/>
          </w:tcPr>
          <w:p w14:paraId="5904DF2F" w14:textId="6EEE901D" w:rsidR="002C6D49" w:rsidRPr="00FE3627" w:rsidRDefault="002C6D49" w:rsidP="00D67026">
            <w:pPr>
              <w:pStyle w:val="afb"/>
              <w:jc w:val="both"/>
            </w:pPr>
            <w:r w:rsidRPr="00FE3627">
              <w:t xml:space="preserve">Выбор средств технологического оснащения </w:t>
            </w:r>
            <w:r w:rsidR="0080585B" w:rsidRPr="00FE3627">
              <w:t xml:space="preserve">второй очереди </w:t>
            </w:r>
            <w:r w:rsidRPr="00FE3627">
              <w:t>для</w:t>
            </w:r>
            <w:r w:rsidR="006C68DE" w:rsidRPr="00FE3627">
              <w:t xml:space="preserve"> </w:t>
            </w:r>
            <w:r w:rsidRPr="00FE3627">
              <w:t>технологических процессов изготовления машиностроительных изделий низкой сложности</w:t>
            </w:r>
            <w:r w:rsidR="00925D98" w:rsidRPr="00FE3627">
              <w:t xml:space="preserve"> серийного (массового) производства</w:t>
            </w:r>
          </w:p>
        </w:tc>
      </w:tr>
      <w:tr w:rsidR="002C6D49" w:rsidRPr="00FE3627" w14:paraId="701AC853" w14:textId="77777777" w:rsidTr="009D299C">
        <w:trPr>
          <w:trHeight w:val="20"/>
        </w:trPr>
        <w:tc>
          <w:tcPr>
            <w:tcW w:w="1312" w:type="pct"/>
            <w:vMerge/>
          </w:tcPr>
          <w:p w14:paraId="110FF4DA" w14:textId="77777777" w:rsidR="002C6D49" w:rsidRPr="00FE3627" w:rsidRDefault="002C6D49" w:rsidP="00FE4EC4">
            <w:pPr>
              <w:pStyle w:val="afb"/>
            </w:pPr>
          </w:p>
        </w:tc>
        <w:tc>
          <w:tcPr>
            <w:tcW w:w="3688" w:type="pct"/>
          </w:tcPr>
          <w:p w14:paraId="2C31085E" w14:textId="4481C90B" w:rsidR="002C6D49" w:rsidRPr="00FE3627" w:rsidRDefault="002C6D49" w:rsidP="00D67026">
            <w:pPr>
              <w:pStyle w:val="afb"/>
              <w:jc w:val="both"/>
            </w:pPr>
            <w:r w:rsidRPr="00FE3627">
              <w:t>Составление технических заданий на разработку средств технологического оснащения второй очереди для изготовления машиностроительных изделий низкой сложности</w:t>
            </w:r>
            <w:r w:rsidR="00925D98" w:rsidRPr="00FE3627">
              <w:t xml:space="preserve"> серийного (массового) производства</w:t>
            </w:r>
          </w:p>
        </w:tc>
      </w:tr>
      <w:tr w:rsidR="002C6D49" w:rsidRPr="00FE3627" w14:paraId="2FAD8109" w14:textId="77777777" w:rsidTr="009D299C">
        <w:trPr>
          <w:trHeight w:val="20"/>
        </w:trPr>
        <w:tc>
          <w:tcPr>
            <w:tcW w:w="1312" w:type="pct"/>
            <w:vMerge/>
          </w:tcPr>
          <w:p w14:paraId="4E84119C" w14:textId="77777777" w:rsidR="002C6D49" w:rsidRPr="00FE3627" w:rsidRDefault="002C6D49" w:rsidP="00FE4EC4">
            <w:pPr>
              <w:pStyle w:val="afb"/>
            </w:pPr>
          </w:p>
        </w:tc>
        <w:tc>
          <w:tcPr>
            <w:tcW w:w="3688" w:type="pct"/>
          </w:tcPr>
          <w:p w14:paraId="3BA47872" w14:textId="25C27802" w:rsidR="002C6D49" w:rsidRPr="00FE3627" w:rsidRDefault="002C6D49" w:rsidP="00D67026">
            <w:pPr>
              <w:pStyle w:val="afb"/>
              <w:jc w:val="both"/>
            </w:pPr>
            <w:r w:rsidRPr="00FE3627">
              <w:t>Разработка технологических операций изготовления машиностроительных изделий низкой сложности</w:t>
            </w:r>
            <w:r w:rsidR="00925D98" w:rsidRPr="00FE3627">
              <w:t xml:space="preserve"> серийного (массового) производства</w:t>
            </w:r>
          </w:p>
        </w:tc>
      </w:tr>
      <w:tr w:rsidR="002C6D49" w:rsidRPr="00FE3627" w14:paraId="4B10A70A" w14:textId="77777777" w:rsidTr="009D299C">
        <w:trPr>
          <w:trHeight w:val="20"/>
        </w:trPr>
        <w:tc>
          <w:tcPr>
            <w:tcW w:w="1312" w:type="pct"/>
            <w:vMerge/>
          </w:tcPr>
          <w:p w14:paraId="2E3C0505" w14:textId="77777777" w:rsidR="002C6D49" w:rsidRPr="00FE3627" w:rsidRDefault="002C6D49" w:rsidP="00FE4EC4">
            <w:pPr>
              <w:pStyle w:val="afb"/>
            </w:pPr>
          </w:p>
        </w:tc>
        <w:tc>
          <w:tcPr>
            <w:tcW w:w="3688" w:type="pct"/>
          </w:tcPr>
          <w:p w14:paraId="4F9966FC" w14:textId="1D6C10AF" w:rsidR="002C6D49" w:rsidRPr="00FE3627" w:rsidRDefault="002C6D49" w:rsidP="00D67026">
            <w:pPr>
              <w:pStyle w:val="afb"/>
              <w:jc w:val="both"/>
            </w:pPr>
            <w:r w:rsidRPr="00FE3627">
              <w:t>Назначение технологических режимов технологических операций изготовления машиностроительных изделий низкой сложности</w:t>
            </w:r>
            <w:r w:rsidR="00925D98" w:rsidRPr="00FE3627">
              <w:t xml:space="preserve"> серийного (массового) производства</w:t>
            </w:r>
          </w:p>
        </w:tc>
      </w:tr>
      <w:tr w:rsidR="002C6D49" w:rsidRPr="00FE3627" w14:paraId="7AB4C0C5" w14:textId="77777777" w:rsidTr="009D299C">
        <w:trPr>
          <w:trHeight w:val="20"/>
        </w:trPr>
        <w:tc>
          <w:tcPr>
            <w:tcW w:w="1312" w:type="pct"/>
            <w:vMerge/>
          </w:tcPr>
          <w:p w14:paraId="58E50E23" w14:textId="77777777" w:rsidR="002C6D49" w:rsidRPr="00FE3627" w:rsidRDefault="002C6D49" w:rsidP="00FE4EC4">
            <w:pPr>
              <w:pStyle w:val="afb"/>
            </w:pPr>
          </w:p>
        </w:tc>
        <w:tc>
          <w:tcPr>
            <w:tcW w:w="3688" w:type="pct"/>
          </w:tcPr>
          <w:p w14:paraId="665C36F2" w14:textId="15703AB4" w:rsidR="002C6D49" w:rsidRPr="00FE3627" w:rsidRDefault="002C6D49" w:rsidP="00D67026">
            <w:pPr>
              <w:pStyle w:val="afb"/>
              <w:jc w:val="both"/>
            </w:pPr>
            <w:r w:rsidRPr="00FE3627">
              <w:t>Оформление технологической документации на технологические процессы изготовления машиностроительных изделий низкой сложности</w:t>
            </w:r>
            <w:r w:rsidR="00925D98" w:rsidRPr="00FE3627">
              <w:t xml:space="preserve"> серийного (массового) производства</w:t>
            </w:r>
          </w:p>
        </w:tc>
      </w:tr>
      <w:tr w:rsidR="000122E5" w:rsidRPr="00FE3627" w14:paraId="17728BD5" w14:textId="77777777" w:rsidTr="009D299C">
        <w:trPr>
          <w:trHeight w:val="20"/>
        </w:trPr>
        <w:tc>
          <w:tcPr>
            <w:tcW w:w="1312" w:type="pct"/>
            <w:vMerge/>
          </w:tcPr>
          <w:p w14:paraId="03544420" w14:textId="77777777" w:rsidR="000122E5" w:rsidRPr="00FE3627" w:rsidRDefault="000122E5" w:rsidP="00FE4EC4">
            <w:pPr>
              <w:pStyle w:val="afb"/>
            </w:pPr>
          </w:p>
        </w:tc>
        <w:tc>
          <w:tcPr>
            <w:tcW w:w="3688" w:type="pct"/>
          </w:tcPr>
          <w:p w14:paraId="52C62B28" w14:textId="03487F15" w:rsidR="000122E5" w:rsidRPr="00FE3627" w:rsidRDefault="009C7FF5" w:rsidP="00D67026">
            <w:pPr>
              <w:pStyle w:val="afb"/>
              <w:jc w:val="both"/>
            </w:pPr>
            <w:r w:rsidRPr="00FE3627">
              <w:t>Анализ реализации технологических процессов изготовления машиностроительных изделий низкой сложности</w:t>
            </w:r>
            <w:r w:rsidR="00717842" w:rsidRPr="00FE3627">
              <w:t xml:space="preserve"> серийного (массового) производства</w:t>
            </w:r>
            <w:r w:rsidRPr="00FE3627">
              <w:t xml:space="preserve"> с целью проверки обеспечения заданных технических требований</w:t>
            </w:r>
          </w:p>
        </w:tc>
      </w:tr>
      <w:tr w:rsidR="000122E5" w:rsidRPr="00FE3627" w14:paraId="431C06F8" w14:textId="77777777" w:rsidTr="009D299C">
        <w:trPr>
          <w:trHeight w:val="20"/>
        </w:trPr>
        <w:tc>
          <w:tcPr>
            <w:tcW w:w="1312" w:type="pct"/>
            <w:vMerge/>
          </w:tcPr>
          <w:p w14:paraId="5C38D63D" w14:textId="77777777" w:rsidR="000122E5" w:rsidRPr="00FE3627" w:rsidRDefault="000122E5" w:rsidP="00FE4EC4">
            <w:pPr>
              <w:pStyle w:val="afb"/>
            </w:pPr>
          </w:p>
        </w:tc>
        <w:tc>
          <w:tcPr>
            <w:tcW w:w="3688" w:type="pct"/>
          </w:tcPr>
          <w:p w14:paraId="0B7FDBB3" w14:textId="5B74F95D" w:rsidR="000122E5" w:rsidRPr="00FE3627" w:rsidRDefault="009C6180" w:rsidP="00D67026">
            <w:pPr>
              <w:pStyle w:val="afb"/>
              <w:jc w:val="both"/>
            </w:pPr>
            <w:r w:rsidRPr="00FE3627">
              <w:t>Корректировка</w:t>
            </w:r>
            <w:r w:rsidR="000122E5" w:rsidRPr="00FE3627">
              <w:t xml:space="preserve"> технологическ</w:t>
            </w:r>
            <w:r w:rsidRPr="00FE3627">
              <w:t>ой</w:t>
            </w:r>
            <w:r w:rsidR="000122E5" w:rsidRPr="00FE3627">
              <w:t xml:space="preserve"> документаци</w:t>
            </w:r>
            <w:r w:rsidRPr="00FE3627">
              <w:t>и</w:t>
            </w:r>
            <w:r w:rsidR="000122E5" w:rsidRPr="00FE3627">
              <w:t xml:space="preserve"> на технологические процессы изготовления машиностроительных изделий низкой сложности</w:t>
            </w:r>
            <w:r w:rsidR="00925D98" w:rsidRPr="00FE3627">
              <w:t xml:space="preserve"> серийного (массового) производства</w:t>
            </w:r>
          </w:p>
        </w:tc>
      </w:tr>
      <w:tr w:rsidR="00FB253E" w:rsidRPr="00FE3627" w14:paraId="5C04A7C8" w14:textId="77777777" w:rsidTr="009D299C">
        <w:trPr>
          <w:trHeight w:val="20"/>
        </w:trPr>
        <w:tc>
          <w:tcPr>
            <w:tcW w:w="1312" w:type="pct"/>
            <w:vMerge/>
          </w:tcPr>
          <w:p w14:paraId="254420A0" w14:textId="77777777" w:rsidR="00FB253E" w:rsidRPr="00FE3627" w:rsidRDefault="00FB253E" w:rsidP="00FE4EC4">
            <w:pPr>
              <w:pStyle w:val="afb"/>
            </w:pPr>
          </w:p>
        </w:tc>
        <w:tc>
          <w:tcPr>
            <w:tcW w:w="3688" w:type="pct"/>
          </w:tcPr>
          <w:p w14:paraId="41A46D5F" w14:textId="29201AB5" w:rsidR="00FB253E" w:rsidRPr="00FE3627" w:rsidRDefault="00FB253E" w:rsidP="00D67026">
            <w:pPr>
              <w:pStyle w:val="afb"/>
              <w:jc w:val="both"/>
            </w:pPr>
            <w:r w:rsidRPr="00FE3627">
              <w:t>Оценка соответствия достигнутого уровня технологичности при изготовлении</w:t>
            </w:r>
            <w:r w:rsidR="00FE4EC4" w:rsidRPr="00FE3627">
              <w:t xml:space="preserve"> </w:t>
            </w:r>
            <w:r w:rsidRPr="00FE3627">
              <w:t>машиностроительных изделий низкой сложности</w:t>
            </w:r>
            <w:r w:rsidR="006C68DE" w:rsidRPr="00FE3627">
              <w:t xml:space="preserve"> </w:t>
            </w:r>
            <w:r w:rsidR="00925D98" w:rsidRPr="00FE3627">
              <w:t xml:space="preserve">серийного (массового) производства </w:t>
            </w:r>
            <w:r w:rsidRPr="00FE3627">
              <w:t>требованиям технического задания</w:t>
            </w:r>
          </w:p>
        </w:tc>
      </w:tr>
      <w:tr w:rsidR="00FB253E" w:rsidRPr="00FE3627" w14:paraId="1E7E89A0" w14:textId="77777777" w:rsidTr="009D299C">
        <w:trPr>
          <w:trHeight w:val="20"/>
        </w:trPr>
        <w:tc>
          <w:tcPr>
            <w:tcW w:w="1312" w:type="pct"/>
            <w:vMerge w:val="restart"/>
          </w:tcPr>
          <w:p w14:paraId="092F8723" w14:textId="77777777" w:rsidR="00FB253E" w:rsidRPr="00FE3627" w:rsidDel="002A1D54" w:rsidRDefault="00FB253E" w:rsidP="00FE4EC4">
            <w:pPr>
              <w:pStyle w:val="afb"/>
            </w:pPr>
            <w:r w:rsidRPr="00FE3627" w:rsidDel="002A1D54">
              <w:t>Необходимые умения</w:t>
            </w:r>
          </w:p>
        </w:tc>
        <w:tc>
          <w:tcPr>
            <w:tcW w:w="3688" w:type="pct"/>
          </w:tcPr>
          <w:p w14:paraId="7F5FEFC6" w14:textId="3C41C709" w:rsidR="00FB253E" w:rsidRPr="00FE3627" w:rsidRDefault="00DB4A60" w:rsidP="00D67026">
            <w:pPr>
              <w:pStyle w:val="afb"/>
              <w:jc w:val="both"/>
            </w:pPr>
            <w:r w:rsidRPr="00FE3627">
              <w:t>Искать необходим</w:t>
            </w:r>
            <w:r w:rsidR="00AB037D" w:rsidRPr="00FE3627">
              <w:t>у</w:t>
            </w:r>
            <w:r w:rsidRPr="00FE3627">
              <w:t>ю для определения типа производства машиностроительных изделий низкой сложности информацию в нормативно-справочных документах</w:t>
            </w:r>
          </w:p>
        </w:tc>
      </w:tr>
      <w:tr w:rsidR="00DB4A60" w:rsidRPr="00FE3627" w14:paraId="3673D1B8" w14:textId="77777777" w:rsidTr="009D299C">
        <w:trPr>
          <w:trHeight w:val="20"/>
        </w:trPr>
        <w:tc>
          <w:tcPr>
            <w:tcW w:w="1312" w:type="pct"/>
            <w:vMerge/>
          </w:tcPr>
          <w:p w14:paraId="09D91BBC" w14:textId="77777777" w:rsidR="00DB4A60" w:rsidRPr="00FE3627" w:rsidDel="002A1D54" w:rsidRDefault="00DB4A60" w:rsidP="00FE4EC4">
            <w:pPr>
              <w:pStyle w:val="afb"/>
            </w:pPr>
          </w:p>
        </w:tc>
        <w:tc>
          <w:tcPr>
            <w:tcW w:w="3688" w:type="pct"/>
          </w:tcPr>
          <w:p w14:paraId="6909C267" w14:textId="7786DDB1" w:rsidR="00DB4A60" w:rsidRPr="00FE3627" w:rsidRDefault="002440F1" w:rsidP="00D67026">
            <w:pPr>
              <w:pStyle w:val="afb"/>
              <w:jc w:val="both"/>
            </w:pPr>
            <w:r w:rsidRPr="00FE3627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DB4A60" w:rsidRPr="00FE3627" w14:paraId="57E0A20C" w14:textId="77777777" w:rsidTr="009D299C">
        <w:trPr>
          <w:trHeight w:val="20"/>
        </w:trPr>
        <w:tc>
          <w:tcPr>
            <w:tcW w:w="1312" w:type="pct"/>
            <w:vMerge/>
          </w:tcPr>
          <w:p w14:paraId="5AEA1306" w14:textId="77777777" w:rsidR="00DB4A60" w:rsidRPr="00FE3627" w:rsidDel="002A1D54" w:rsidRDefault="00DB4A60" w:rsidP="00FE4EC4">
            <w:pPr>
              <w:pStyle w:val="afb"/>
            </w:pPr>
          </w:p>
        </w:tc>
        <w:tc>
          <w:tcPr>
            <w:tcW w:w="3688" w:type="pct"/>
          </w:tcPr>
          <w:p w14:paraId="60E8A3CC" w14:textId="391A5A6A" w:rsidR="00DB4A60" w:rsidRPr="00FE3627" w:rsidRDefault="002440F1" w:rsidP="00D67026">
            <w:pPr>
              <w:pStyle w:val="afb"/>
              <w:jc w:val="both"/>
            </w:pPr>
            <w:r w:rsidRPr="00FE3627">
              <w:t>Выявлять нетехнологичные элементы конструкции</w:t>
            </w:r>
            <w:r w:rsidR="00D77BF2" w:rsidRPr="00FE3627">
              <w:t xml:space="preserve"> машиностроительных изделий низкой сложности серийного (массового) производства</w:t>
            </w:r>
          </w:p>
        </w:tc>
      </w:tr>
      <w:tr w:rsidR="00DB4A60" w:rsidRPr="00FE3627" w14:paraId="3F5C2118" w14:textId="77777777" w:rsidTr="009D299C">
        <w:trPr>
          <w:trHeight w:val="20"/>
        </w:trPr>
        <w:tc>
          <w:tcPr>
            <w:tcW w:w="1312" w:type="pct"/>
            <w:vMerge/>
          </w:tcPr>
          <w:p w14:paraId="17937FEA" w14:textId="77777777" w:rsidR="00DB4A60" w:rsidRPr="00FE3627" w:rsidDel="002A1D54" w:rsidRDefault="00DB4A60" w:rsidP="00FE4EC4">
            <w:pPr>
              <w:pStyle w:val="afb"/>
            </w:pPr>
          </w:p>
        </w:tc>
        <w:tc>
          <w:tcPr>
            <w:tcW w:w="3688" w:type="pct"/>
          </w:tcPr>
          <w:p w14:paraId="109F03A9" w14:textId="7B10D08D" w:rsidR="00DB4A60" w:rsidRPr="00FE3627" w:rsidRDefault="002440F1" w:rsidP="00D67026">
            <w:pPr>
              <w:pStyle w:val="afb"/>
              <w:jc w:val="both"/>
            </w:pPr>
            <w:r w:rsidRPr="00FE3627">
              <w:t>Использовать прикладные компьютерные программы для выявления нетехнологичных элементов конструкции</w:t>
            </w:r>
            <w:r w:rsidR="00D77BF2" w:rsidRPr="00FE3627">
              <w:t xml:space="preserve"> машиностроительных изделий низкой сложности серийного (массового) производства</w:t>
            </w:r>
          </w:p>
        </w:tc>
      </w:tr>
      <w:tr w:rsidR="00DB4A60" w:rsidRPr="00FE3627" w14:paraId="41529D6E" w14:textId="77777777" w:rsidTr="009D299C">
        <w:trPr>
          <w:trHeight w:val="20"/>
        </w:trPr>
        <w:tc>
          <w:tcPr>
            <w:tcW w:w="1312" w:type="pct"/>
            <w:vMerge/>
          </w:tcPr>
          <w:p w14:paraId="2AEE81AD" w14:textId="77777777" w:rsidR="00DB4A60" w:rsidRPr="00FE3627" w:rsidDel="002A1D54" w:rsidRDefault="00DB4A60" w:rsidP="00FE4EC4">
            <w:pPr>
              <w:pStyle w:val="afb"/>
            </w:pPr>
          </w:p>
        </w:tc>
        <w:tc>
          <w:tcPr>
            <w:tcW w:w="3688" w:type="pct"/>
          </w:tcPr>
          <w:p w14:paraId="1AF197A0" w14:textId="70822AEE" w:rsidR="00DB4A60" w:rsidRPr="00FE3627" w:rsidRDefault="002440F1" w:rsidP="00D67026">
            <w:pPr>
              <w:pStyle w:val="afb"/>
              <w:jc w:val="both"/>
            </w:pPr>
            <w:r w:rsidRPr="00FE3627">
              <w:t xml:space="preserve">Разрабатывать предложения по изменению конструкции </w:t>
            </w:r>
            <w:r w:rsidR="001D412E" w:rsidRPr="00FE3627">
              <w:t xml:space="preserve">машиностроительных изделий низкой сложности серийного (массового) производства </w:t>
            </w:r>
            <w:r w:rsidRPr="00FE3627">
              <w:t>с целью повышения их технологичности</w:t>
            </w:r>
          </w:p>
        </w:tc>
      </w:tr>
      <w:tr w:rsidR="00DB4A60" w:rsidRPr="00FE3627" w14:paraId="04CE2BA5" w14:textId="77777777" w:rsidTr="009D299C">
        <w:trPr>
          <w:trHeight w:val="20"/>
        </w:trPr>
        <w:tc>
          <w:tcPr>
            <w:tcW w:w="1312" w:type="pct"/>
            <w:vMerge/>
          </w:tcPr>
          <w:p w14:paraId="7B4F4EF9" w14:textId="77777777" w:rsidR="00DB4A60" w:rsidRPr="00FE3627" w:rsidDel="002A1D54" w:rsidRDefault="00DB4A60" w:rsidP="00FE4EC4">
            <w:pPr>
              <w:pStyle w:val="afb"/>
            </w:pPr>
          </w:p>
        </w:tc>
        <w:tc>
          <w:tcPr>
            <w:tcW w:w="3688" w:type="pct"/>
          </w:tcPr>
          <w:p w14:paraId="2C95AB02" w14:textId="77A185D1" w:rsidR="00DB4A60" w:rsidRPr="00FE3627" w:rsidRDefault="002440F1" w:rsidP="00D67026">
            <w:pPr>
              <w:pStyle w:val="afb"/>
              <w:jc w:val="both"/>
            </w:pPr>
            <w:r w:rsidRPr="00FE3627">
              <w:t>Использовать текстовые редакторы (процессоры) и CAD-системы для оформления предложений по изменению конструкции</w:t>
            </w:r>
            <w:r w:rsidR="001D412E" w:rsidRPr="00FE3627">
              <w:t xml:space="preserve"> машиностроительных изделий низкой сложности серийного (массового) производства</w:t>
            </w:r>
          </w:p>
        </w:tc>
      </w:tr>
      <w:tr w:rsidR="00DB4A60" w:rsidRPr="00FE3627" w14:paraId="7906D480" w14:textId="77777777" w:rsidTr="009D299C">
        <w:trPr>
          <w:trHeight w:val="20"/>
        </w:trPr>
        <w:tc>
          <w:tcPr>
            <w:tcW w:w="1312" w:type="pct"/>
            <w:vMerge/>
          </w:tcPr>
          <w:p w14:paraId="41EC795A" w14:textId="77777777" w:rsidR="00DB4A60" w:rsidRPr="00FE3627" w:rsidDel="002A1D54" w:rsidRDefault="00DB4A60" w:rsidP="00FE4EC4">
            <w:pPr>
              <w:pStyle w:val="afb"/>
            </w:pPr>
          </w:p>
        </w:tc>
        <w:tc>
          <w:tcPr>
            <w:tcW w:w="3688" w:type="pct"/>
          </w:tcPr>
          <w:p w14:paraId="27F83B47" w14:textId="77B00B6B" w:rsidR="00DB4A60" w:rsidRPr="00FE3627" w:rsidRDefault="002440F1" w:rsidP="00D67026">
            <w:pPr>
              <w:pStyle w:val="afb"/>
              <w:jc w:val="both"/>
            </w:pPr>
            <w:r w:rsidRPr="00FE3627">
              <w:t>Использовать PDM-систему, ECM-систему организации для согласования предложений по изменению конструкции</w:t>
            </w:r>
            <w:r w:rsidR="001D412E" w:rsidRPr="00FE3627">
              <w:t xml:space="preserve"> машиностроительных изделий низкой сложности серийного (массового) производства</w:t>
            </w:r>
          </w:p>
        </w:tc>
      </w:tr>
      <w:tr w:rsidR="00DB4A60" w:rsidRPr="00FE3627" w14:paraId="660D96D9" w14:textId="77777777" w:rsidTr="009D299C">
        <w:trPr>
          <w:trHeight w:val="20"/>
        </w:trPr>
        <w:tc>
          <w:tcPr>
            <w:tcW w:w="1312" w:type="pct"/>
            <w:vMerge/>
          </w:tcPr>
          <w:p w14:paraId="17B7897A" w14:textId="77777777" w:rsidR="00DB4A60" w:rsidRPr="00FE3627" w:rsidDel="002A1D54" w:rsidRDefault="00DB4A60" w:rsidP="00FE4EC4">
            <w:pPr>
              <w:pStyle w:val="afb"/>
            </w:pPr>
          </w:p>
        </w:tc>
        <w:tc>
          <w:tcPr>
            <w:tcW w:w="3688" w:type="pct"/>
          </w:tcPr>
          <w:p w14:paraId="7721C849" w14:textId="67CE4F4E" w:rsidR="00DB4A60" w:rsidRPr="00FE3627" w:rsidRDefault="002440F1" w:rsidP="00D67026">
            <w:pPr>
              <w:pStyle w:val="afb"/>
              <w:jc w:val="both"/>
            </w:pPr>
            <w:r w:rsidRPr="00FE3627">
              <w:t>Использовать приемы деловой коммуникации для обоснования необходимости изменения конструкции</w:t>
            </w:r>
            <w:r w:rsidR="001D412E" w:rsidRPr="00FE3627">
              <w:t xml:space="preserve"> машиностроительных изделий низкой сложности серийного (массового) производства</w:t>
            </w:r>
          </w:p>
        </w:tc>
      </w:tr>
      <w:tr w:rsidR="00DB4A60" w:rsidRPr="00FE3627" w14:paraId="161D5A5B" w14:textId="77777777" w:rsidTr="009D299C">
        <w:trPr>
          <w:trHeight w:val="20"/>
        </w:trPr>
        <w:tc>
          <w:tcPr>
            <w:tcW w:w="1312" w:type="pct"/>
            <w:vMerge/>
          </w:tcPr>
          <w:p w14:paraId="0A55BDEE" w14:textId="77777777" w:rsidR="00DB4A60" w:rsidRPr="00FE3627" w:rsidDel="002A1D54" w:rsidRDefault="00DB4A60" w:rsidP="00FE4EC4">
            <w:pPr>
              <w:pStyle w:val="afb"/>
            </w:pPr>
          </w:p>
        </w:tc>
        <w:tc>
          <w:tcPr>
            <w:tcW w:w="3688" w:type="pct"/>
          </w:tcPr>
          <w:p w14:paraId="166404EB" w14:textId="200758E2" w:rsidR="00DB4A60" w:rsidRPr="00FE3627" w:rsidRDefault="00087456" w:rsidP="00D67026">
            <w:pPr>
              <w:pStyle w:val="afb"/>
              <w:jc w:val="both"/>
            </w:pPr>
            <w:r w:rsidRPr="00FE3627">
              <w:t>Выявлять основные технологические задачи, решаемые при разработке технологических процессов изготовления</w:t>
            </w:r>
            <w:r w:rsidR="003728EE" w:rsidRPr="00FE3627">
              <w:t xml:space="preserve"> машиностроительных изделий низкой сложности серийного (массового) производства</w:t>
            </w:r>
          </w:p>
        </w:tc>
      </w:tr>
      <w:tr w:rsidR="00DB4A60" w:rsidRPr="00FE3627" w14:paraId="6F00DB67" w14:textId="77777777" w:rsidTr="009D299C">
        <w:trPr>
          <w:trHeight w:val="20"/>
        </w:trPr>
        <w:tc>
          <w:tcPr>
            <w:tcW w:w="1312" w:type="pct"/>
            <w:vMerge/>
          </w:tcPr>
          <w:p w14:paraId="49D1D1BF" w14:textId="77777777" w:rsidR="00DB4A60" w:rsidRPr="00FE3627" w:rsidDel="002A1D54" w:rsidRDefault="00DB4A60" w:rsidP="00FE4EC4">
            <w:pPr>
              <w:pStyle w:val="afb"/>
            </w:pPr>
          </w:p>
        </w:tc>
        <w:tc>
          <w:tcPr>
            <w:tcW w:w="3688" w:type="pct"/>
          </w:tcPr>
          <w:p w14:paraId="11687298" w14:textId="6B45218E" w:rsidR="00DB4A60" w:rsidRPr="00FE3627" w:rsidRDefault="00087456" w:rsidP="00D67026">
            <w:pPr>
              <w:pStyle w:val="afb"/>
              <w:jc w:val="both"/>
            </w:pPr>
            <w:r w:rsidRPr="00FE3627">
              <w:t>Выбирать схемы контроля технических требований, предъявляемых к</w:t>
            </w:r>
            <w:r w:rsidR="003728EE" w:rsidRPr="00FE3627">
              <w:t xml:space="preserve"> машиностроительным изделиям низкой сложности серийного (массового) производства</w:t>
            </w:r>
          </w:p>
        </w:tc>
      </w:tr>
      <w:tr w:rsidR="00DB4A60" w:rsidRPr="00FE3627" w14:paraId="612E9DE0" w14:textId="77777777" w:rsidTr="009D299C">
        <w:trPr>
          <w:trHeight w:val="20"/>
        </w:trPr>
        <w:tc>
          <w:tcPr>
            <w:tcW w:w="1312" w:type="pct"/>
            <w:vMerge/>
          </w:tcPr>
          <w:p w14:paraId="71A1A9AC" w14:textId="77777777" w:rsidR="00DB4A60" w:rsidRPr="00FE3627" w:rsidDel="002A1D54" w:rsidRDefault="00DB4A60" w:rsidP="00FE4EC4">
            <w:pPr>
              <w:pStyle w:val="afb"/>
            </w:pPr>
          </w:p>
        </w:tc>
        <w:tc>
          <w:tcPr>
            <w:tcW w:w="3688" w:type="pct"/>
          </w:tcPr>
          <w:p w14:paraId="61F7240B" w14:textId="4785D73F" w:rsidR="00DB4A60" w:rsidRPr="00FE3627" w:rsidRDefault="00087456" w:rsidP="00D67026">
            <w:pPr>
              <w:pStyle w:val="afb"/>
              <w:jc w:val="both"/>
            </w:pPr>
            <w:r w:rsidRPr="00FE3627">
              <w:t>Выбирать с использованием MDM-систем средства контроля технических требований, предъявляемых к</w:t>
            </w:r>
            <w:r w:rsidR="003728EE" w:rsidRPr="00FE3627">
              <w:t xml:space="preserve"> машиностроительным изделиям низкой сложности серийного (массового) производства</w:t>
            </w:r>
          </w:p>
        </w:tc>
      </w:tr>
      <w:tr w:rsidR="00DB4A60" w:rsidRPr="00FE3627" w14:paraId="4106FF96" w14:textId="77777777" w:rsidTr="009D299C">
        <w:trPr>
          <w:trHeight w:val="20"/>
        </w:trPr>
        <w:tc>
          <w:tcPr>
            <w:tcW w:w="1312" w:type="pct"/>
            <w:vMerge/>
          </w:tcPr>
          <w:p w14:paraId="3AE949F3" w14:textId="77777777" w:rsidR="00DB4A60" w:rsidRPr="00FE3627" w:rsidDel="002A1D54" w:rsidRDefault="00DB4A60" w:rsidP="00FE4EC4">
            <w:pPr>
              <w:pStyle w:val="afb"/>
            </w:pPr>
          </w:p>
        </w:tc>
        <w:tc>
          <w:tcPr>
            <w:tcW w:w="3688" w:type="pct"/>
          </w:tcPr>
          <w:p w14:paraId="22C6D5DB" w14:textId="07030FBD" w:rsidR="00DB4A60" w:rsidRPr="00FE3627" w:rsidRDefault="00181115" w:rsidP="00D67026">
            <w:pPr>
              <w:pStyle w:val="afb"/>
              <w:jc w:val="both"/>
            </w:pPr>
            <w:r w:rsidRPr="00FE3627">
              <w:t>Устанавливать по марке материала тех</w:t>
            </w:r>
            <w:r w:rsidR="003728EE" w:rsidRPr="00FE3627">
              <w:t>нологические свойства материалов машиностроительных изделий низкой сложности серийного (массового) производства</w:t>
            </w:r>
          </w:p>
        </w:tc>
      </w:tr>
      <w:tr w:rsidR="00DB4A60" w:rsidRPr="00FE3627" w14:paraId="3502A66F" w14:textId="77777777" w:rsidTr="009D299C">
        <w:trPr>
          <w:trHeight w:val="20"/>
        </w:trPr>
        <w:tc>
          <w:tcPr>
            <w:tcW w:w="1312" w:type="pct"/>
            <w:vMerge/>
          </w:tcPr>
          <w:p w14:paraId="691896EB" w14:textId="77777777" w:rsidR="00DB4A60" w:rsidRPr="00FE3627" w:rsidDel="002A1D54" w:rsidRDefault="00DB4A60" w:rsidP="00FE4EC4">
            <w:pPr>
              <w:pStyle w:val="afb"/>
            </w:pPr>
          </w:p>
        </w:tc>
        <w:tc>
          <w:tcPr>
            <w:tcW w:w="3688" w:type="pct"/>
          </w:tcPr>
          <w:p w14:paraId="6F629BDF" w14:textId="508F574F" w:rsidR="00DB4A60" w:rsidRPr="00FE3627" w:rsidRDefault="00181115" w:rsidP="00D67026">
            <w:pPr>
              <w:pStyle w:val="afb"/>
              <w:jc w:val="both"/>
            </w:pPr>
            <w:r w:rsidRPr="00FE3627">
              <w:t>Выявлять конструктивные особенности машиностроительных деталей низкой сложности</w:t>
            </w:r>
            <w:r w:rsidR="003728EE" w:rsidRPr="00FE3627">
              <w:t xml:space="preserve"> серийного (массового) производства</w:t>
            </w:r>
            <w:r w:rsidRPr="00FE3627">
              <w:t>, влияющие на выбор метода получения заготовки</w:t>
            </w:r>
          </w:p>
        </w:tc>
      </w:tr>
      <w:tr w:rsidR="00DB4A60" w:rsidRPr="00FE3627" w14:paraId="573095FD" w14:textId="77777777" w:rsidTr="009D299C">
        <w:trPr>
          <w:trHeight w:val="20"/>
        </w:trPr>
        <w:tc>
          <w:tcPr>
            <w:tcW w:w="1312" w:type="pct"/>
            <w:vMerge/>
          </w:tcPr>
          <w:p w14:paraId="179E8B0A" w14:textId="77777777" w:rsidR="00DB4A60" w:rsidRPr="00FE3627" w:rsidDel="002A1D54" w:rsidRDefault="00DB4A60" w:rsidP="00FE4EC4">
            <w:pPr>
              <w:pStyle w:val="afb"/>
            </w:pPr>
          </w:p>
        </w:tc>
        <w:tc>
          <w:tcPr>
            <w:tcW w:w="3688" w:type="pct"/>
          </w:tcPr>
          <w:p w14:paraId="3848AD64" w14:textId="36D0A8FC" w:rsidR="00DB4A60" w:rsidRPr="00FE3627" w:rsidRDefault="00181115" w:rsidP="00D67026">
            <w:pPr>
              <w:pStyle w:val="afb"/>
              <w:jc w:val="both"/>
            </w:pPr>
            <w:r w:rsidRPr="00FE3627">
              <w:t>Выбирать метод получения исходных заготовок</w:t>
            </w:r>
            <w:r w:rsidR="003728EE" w:rsidRPr="00FE3627">
              <w:t xml:space="preserve"> машиностроительных деталей низкой сложности серийного (массового) производства</w:t>
            </w:r>
          </w:p>
        </w:tc>
      </w:tr>
      <w:tr w:rsidR="00FB253E" w:rsidRPr="00FE3627" w14:paraId="5F008DB1" w14:textId="77777777" w:rsidTr="009D299C">
        <w:trPr>
          <w:trHeight w:val="20"/>
        </w:trPr>
        <w:tc>
          <w:tcPr>
            <w:tcW w:w="1312" w:type="pct"/>
            <w:vMerge/>
          </w:tcPr>
          <w:p w14:paraId="77727AFD" w14:textId="77777777" w:rsidR="00FB253E" w:rsidRPr="00FE3627" w:rsidDel="002A1D54" w:rsidRDefault="00FB253E" w:rsidP="00FE4EC4">
            <w:pPr>
              <w:pStyle w:val="afb"/>
            </w:pPr>
          </w:p>
        </w:tc>
        <w:tc>
          <w:tcPr>
            <w:tcW w:w="3688" w:type="pct"/>
          </w:tcPr>
          <w:p w14:paraId="7DE54121" w14:textId="6AA63B4B" w:rsidR="00FB253E" w:rsidRPr="00FE3627" w:rsidRDefault="00181115" w:rsidP="00D67026">
            <w:pPr>
              <w:pStyle w:val="afb"/>
              <w:jc w:val="both"/>
            </w:pPr>
            <w:r w:rsidRPr="00FE3627">
              <w:t>Использовать текстовые редакторы (процессоры) и CAD-системы для оформления технических заданий на проектирование исходных заготовок для</w:t>
            </w:r>
            <w:r w:rsidR="003728EE" w:rsidRPr="00FE3627">
              <w:t xml:space="preserve"> машиностроительных деталей низкой сложности серийного (массового) производства</w:t>
            </w:r>
          </w:p>
        </w:tc>
      </w:tr>
      <w:tr w:rsidR="00181115" w:rsidRPr="00FE3627" w14:paraId="33A72E0A" w14:textId="77777777" w:rsidTr="009D299C">
        <w:trPr>
          <w:trHeight w:val="20"/>
        </w:trPr>
        <w:tc>
          <w:tcPr>
            <w:tcW w:w="1312" w:type="pct"/>
            <w:vMerge/>
          </w:tcPr>
          <w:p w14:paraId="4B81B05A" w14:textId="77777777" w:rsidR="00181115" w:rsidRPr="00FE3627" w:rsidDel="002A1D54" w:rsidRDefault="00181115" w:rsidP="00FE4EC4">
            <w:pPr>
              <w:pStyle w:val="afb"/>
            </w:pPr>
          </w:p>
        </w:tc>
        <w:tc>
          <w:tcPr>
            <w:tcW w:w="3688" w:type="pct"/>
          </w:tcPr>
          <w:p w14:paraId="495742B6" w14:textId="5D3650FF" w:rsidR="00181115" w:rsidRPr="00FE3627" w:rsidRDefault="00181115" w:rsidP="00D67026">
            <w:pPr>
              <w:pStyle w:val="afb"/>
              <w:jc w:val="both"/>
            </w:pPr>
            <w:r w:rsidRPr="00FE3627">
              <w:t>Передавать с использованием PDM-системы, ECM-системы организации техническое задание на проектирование исходных заготовок разработчикам исходных заготовок</w:t>
            </w:r>
          </w:p>
        </w:tc>
      </w:tr>
      <w:tr w:rsidR="00181115" w:rsidRPr="00FE3627" w14:paraId="0AB2F3C0" w14:textId="77777777" w:rsidTr="009D299C">
        <w:trPr>
          <w:trHeight w:val="20"/>
        </w:trPr>
        <w:tc>
          <w:tcPr>
            <w:tcW w:w="1312" w:type="pct"/>
            <w:vMerge/>
          </w:tcPr>
          <w:p w14:paraId="398B1BBA" w14:textId="77777777" w:rsidR="00181115" w:rsidRPr="00FE3627" w:rsidDel="002A1D54" w:rsidRDefault="00181115" w:rsidP="00FE4EC4">
            <w:pPr>
              <w:pStyle w:val="afb"/>
            </w:pPr>
          </w:p>
        </w:tc>
        <w:tc>
          <w:tcPr>
            <w:tcW w:w="3688" w:type="pct"/>
          </w:tcPr>
          <w:p w14:paraId="28B3899C" w14:textId="5B94D57C" w:rsidR="00181115" w:rsidRPr="00FE3627" w:rsidRDefault="00EB51EE" w:rsidP="00D67026">
            <w:pPr>
              <w:pStyle w:val="afb"/>
              <w:jc w:val="both"/>
            </w:pPr>
            <w:r w:rsidRPr="00FE3627">
              <w:t>Выбирать схемы базирования заготовок машиностроительных деталей низкой сложности серийного (массового) производства</w:t>
            </w:r>
          </w:p>
        </w:tc>
      </w:tr>
      <w:tr w:rsidR="00181115" w:rsidRPr="00FE3627" w14:paraId="400C8CD7" w14:textId="77777777" w:rsidTr="009D299C">
        <w:trPr>
          <w:trHeight w:val="20"/>
        </w:trPr>
        <w:tc>
          <w:tcPr>
            <w:tcW w:w="1312" w:type="pct"/>
            <w:vMerge/>
          </w:tcPr>
          <w:p w14:paraId="1A766154" w14:textId="77777777" w:rsidR="00181115" w:rsidRPr="00FE3627" w:rsidDel="002A1D54" w:rsidRDefault="00181115" w:rsidP="00FE4EC4">
            <w:pPr>
              <w:pStyle w:val="afb"/>
            </w:pPr>
          </w:p>
        </w:tc>
        <w:tc>
          <w:tcPr>
            <w:tcW w:w="3688" w:type="pct"/>
          </w:tcPr>
          <w:p w14:paraId="4A8088CA" w14:textId="54C650B4" w:rsidR="00181115" w:rsidRPr="00FE3627" w:rsidRDefault="00EB51EE" w:rsidP="00D67026">
            <w:pPr>
              <w:pStyle w:val="afb"/>
              <w:tabs>
                <w:tab w:val="left" w:pos="1575"/>
              </w:tabs>
              <w:jc w:val="both"/>
            </w:pPr>
            <w:r w:rsidRPr="00FE3627">
              <w:t>Выбирать схемы закрепления заготовок машиностроительных деталей низкой сложности серийного (массового) производства</w:t>
            </w:r>
          </w:p>
        </w:tc>
      </w:tr>
      <w:tr w:rsidR="00181115" w:rsidRPr="00FE3627" w14:paraId="73F69AE7" w14:textId="77777777" w:rsidTr="009D299C">
        <w:trPr>
          <w:trHeight w:val="20"/>
        </w:trPr>
        <w:tc>
          <w:tcPr>
            <w:tcW w:w="1312" w:type="pct"/>
            <w:vMerge/>
          </w:tcPr>
          <w:p w14:paraId="7766E6EB" w14:textId="77777777" w:rsidR="00181115" w:rsidRPr="00FE3627" w:rsidDel="002A1D54" w:rsidRDefault="00181115" w:rsidP="00FE4EC4">
            <w:pPr>
              <w:pStyle w:val="afb"/>
            </w:pPr>
          </w:p>
        </w:tc>
        <w:tc>
          <w:tcPr>
            <w:tcW w:w="3688" w:type="pct"/>
          </w:tcPr>
          <w:p w14:paraId="41B5BBE8" w14:textId="59BA3509" w:rsidR="00181115" w:rsidRPr="00FE3627" w:rsidRDefault="006540EE" w:rsidP="00D67026">
            <w:pPr>
              <w:pStyle w:val="afb"/>
              <w:jc w:val="both"/>
            </w:pPr>
            <w:r>
              <w:t xml:space="preserve">Выбирать методы обеспечения </w:t>
            </w:r>
            <w:r w:rsidR="0011756A" w:rsidRPr="00FE3627">
              <w:t>заданной точности сборки</w:t>
            </w:r>
            <w:r w:rsidR="00EB51EE" w:rsidRPr="00FE3627">
              <w:t xml:space="preserve"> машиностроительных изделий низкой сложности серийного (массового) производства</w:t>
            </w:r>
          </w:p>
        </w:tc>
      </w:tr>
      <w:tr w:rsidR="00181115" w:rsidRPr="00FE3627" w14:paraId="226A15E6" w14:textId="77777777" w:rsidTr="009D299C">
        <w:trPr>
          <w:trHeight w:val="20"/>
        </w:trPr>
        <w:tc>
          <w:tcPr>
            <w:tcW w:w="1312" w:type="pct"/>
            <w:vMerge/>
          </w:tcPr>
          <w:p w14:paraId="5BAA9A41" w14:textId="77777777" w:rsidR="00181115" w:rsidRPr="00FE3627" w:rsidDel="002A1D54" w:rsidRDefault="00181115" w:rsidP="00FE4EC4">
            <w:pPr>
              <w:pStyle w:val="afb"/>
            </w:pPr>
          </w:p>
        </w:tc>
        <w:tc>
          <w:tcPr>
            <w:tcW w:w="3688" w:type="pct"/>
          </w:tcPr>
          <w:p w14:paraId="3AEC9DAF" w14:textId="0F67EC62" w:rsidR="00181115" w:rsidRPr="00FE3627" w:rsidRDefault="00EB51EE" w:rsidP="00D67026">
            <w:pPr>
              <w:pStyle w:val="afb"/>
              <w:jc w:val="both"/>
            </w:pPr>
            <w:r w:rsidRPr="00FE3627">
              <w:t>Выбирать схемы базирования деталей и сборочных единиц машиностроительных изделий низкой сложности серийного (массового) производства</w:t>
            </w:r>
          </w:p>
        </w:tc>
      </w:tr>
      <w:tr w:rsidR="00181115" w:rsidRPr="00FE3627" w14:paraId="45C43E26" w14:textId="77777777" w:rsidTr="009D299C">
        <w:trPr>
          <w:trHeight w:val="20"/>
        </w:trPr>
        <w:tc>
          <w:tcPr>
            <w:tcW w:w="1312" w:type="pct"/>
            <w:vMerge/>
          </w:tcPr>
          <w:p w14:paraId="2CE15808" w14:textId="77777777" w:rsidR="00181115" w:rsidRPr="00FE3627" w:rsidDel="002A1D54" w:rsidRDefault="00181115" w:rsidP="00FE4EC4">
            <w:pPr>
              <w:pStyle w:val="afb"/>
            </w:pPr>
          </w:p>
        </w:tc>
        <w:tc>
          <w:tcPr>
            <w:tcW w:w="3688" w:type="pct"/>
          </w:tcPr>
          <w:p w14:paraId="5BFAF635" w14:textId="442921CA" w:rsidR="00181115" w:rsidRPr="00FE3627" w:rsidRDefault="00EB51EE" w:rsidP="00D67026">
            <w:pPr>
              <w:pStyle w:val="afb"/>
              <w:jc w:val="both"/>
            </w:pPr>
            <w:r w:rsidRPr="00FE3627">
              <w:t>Выбирать схемы закрепления деталей и сборочных единиц</w:t>
            </w:r>
            <w:r w:rsidR="00A47305">
              <w:t xml:space="preserve"> </w:t>
            </w:r>
            <w:r w:rsidRPr="00FE3627">
              <w:t>машиностроительных изделий низкой сложности серийного (массового) производства</w:t>
            </w:r>
          </w:p>
        </w:tc>
      </w:tr>
      <w:tr w:rsidR="00181115" w:rsidRPr="00FE3627" w14:paraId="00B310F0" w14:textId="77777777" w:rsidTr="009D299C">
        <w:trPr>
          <w:trHeight w:val="20"/>
        </w:trPr>
        <w:tc>
          <w:tcPr>
            <w:tcW w:w="1312" w:type="pct"/>
            <w:vMerge/>
          </w:tcPr>
          <w:p w14:paraId="10A8D20D" w14:textId="77777777" w:rsidR="00181115" w:rsidRPr="00FE3627" w:rsidDel="002A1D54" w:rsidRDefault="00181115" w:rsidP="00FE4EC4">
            <w:pPr>
              <w:pStyle w:val="afb"/>
            </w:pPr>
          </w:p>
        </w:tc>
        <w:tc>
          <w:tcPr>
            <w:tcW w:w="3688" w:type="pct"/>
          </w:tcPr>
          <w:p w14:paraId="378EE9FB" w14:textId="79022369" w:rsidR="00181115" w:rsidRPr="00FE3627" w:rsidRDefault="00EB51EE" w:rsidP="00D67026">
            <w:pPr>
              <w:pStyle w:val="afb"/>
              <w:jc w:val="both"/>
            </w:pPr>
            <w:r w:rsidRPr="00FE3627">
              <w:t>Использовать PDM-систему</w:t>
            </w:r>
            <w:r w:rsidR="00A47305">
              <w:t>,</w:t>
            </w:r>
            <w:r w:rsidR="003A0616" w:rsidRPr="00FE3627">
              <w:t xml:space="preserve"> CAPP-систему</w:t>
            </w:r>
            <w:r w:rsidRPr="00FE3627">
              <w:t xml:space="preserve"> организации для поиска типовых технологических процессов и технологических </w:t>
            </w:r>
            <w:r w:rsidR="006540EE">
              <w:t>процессов – аналогов</w:t>
            </w:r>
            <w:r w:rsidRPr="00FE3627">
              <w:t xml:space="preserve"> для машиностроительных изделий низкой сложности серийного (массового) производства</w:t>
            </w:r>
          </w:p>
        </w:tc>
      </w:tr>
      <w:tr w:rsidR="00181115" w:rsidRPr="00FE3627" w14:paraId="0758BD76" w14:textId="77777777" w:rsidTr="009D299C">
        <w:trPr>
          <w:trHeight w:val="20"/>
        </w:trPr>
        <w:tc>
          <w:tcPr>
            <w:tcW w:w="1312" w:type="pct"/>
            <w:vMerge/>
          </w:tcPr>
          <w:p w14:paraId="40652552" w14:textId="77777777" w:rsidR="00181115" w:rsidRPr="00FE3627" w:rsidDel="002A1D54" w:rsidRDefault="00181115" w:rsidP="00FE4EC4">
            <w:pPr>
              <w:pStyle w:val="afb"/>
            </w:pPr>
          </w:p>
        </w:tc>
        <w:tc>
          <w:tcPr>
            <w:tcW w:w="3688" w:type="pct"/>
          </w:tcPr>
          <w:p w14:paraId="0355A2F2" w14:textId="50D19FAB" w:rsidR="00181115" w:rsidRPr="00FE3627" w:rsidRDefault="00EB51EE" w:rsidP="00D67026">
            <w:pPr>
              <w:pStyle w:val="afb"/>
              <w:jc w:val="both"/>
            </w:pPr>
            <w:r w:rsidRPr="00FE3627">
              <w:t xml:space="preserve">Использовать CAD-системы, CAPP-системы для редактирования типовых технологических процессов и технологических </w:t>
            </w:r>
            <w:r w:rsidR="006540EE">
              <w:t>процессов – аналогов</w:t>
            </w:r>
            <w:r w:rsidRPr="00FE3627">
              <w:t xml:space="preserve"> машиностроительных изделий низкой сложности серийного (массового) производства</w:t>
            </w:r>
          </w:p>
        </w:tc>
      </w:tr>
      <w:tr w:rsidR="00181115" w:rsidRPr="00FE3627" w14:paraId="4E58235C" w14:textId="77777777" w:rsidTr="009D299C">
        <w:trPr>
          <w:trHeight w:val="20"/>
        </w:trPr>
        <w:tc>
          <w:tcPr>
            <w:tcW w:w="1312" w:type="pct"/>
            <w:vMerge/>
          </w:tcPr>
          <w:p w14:paraId="36A01CB1" w14:textId="77777777" w:rsidR="00181115" w:rsidRPr="00FE3627" w:rsidDel="002A1D54" w:rsidRDefault="00181115" w:rsidP="00FE4EC4">
            <w:pPr>
              <w:pStyle w:val="afb"/>
            </w:pPr>
          </w:p>
        </w:tc>
        <w:tc>
          <w:tcPr>
            <w:tcW w:w="3688" w:type="pct"/>
          </w:tcPr>
          <w:p w14:paraId="3779950F" w14:textId="2A230745" w:rsidR="00181115" w:rsidRPr="00FE3627" w:rsidRDefault="00EB51EE" w:rsidP="00D67026">
            <w:pPr>
              <w:pStyle w:val="afb"/>
              <w:jc w:val="both"/>
            </w:pPr>
            <w:r w:rsidRPr="00FE3627">
              <w:t>Определять технологические возможности средств технологического оснащения для реализации технологических процессов изготовления машиностроительных изделий низкой сложности серийного (массового) производства</w:t>
            </w:r>
          </w:p>
        </w:tc>
      </w:tr>
      <w:tr w:rsidR="00FB253E" w:rsidRPr="00FE3627" w14:paraId="1EC17565" w14:textId="77777777" w:rsidTr="009D299C">
        <w:trPr>
          <w:trHeight w:val="20"/>
        </w:trPr>
        <w:tc>
          <w:tcPr>
            <w:tcW w:w="1312" w:type="pct"/>
            <w:vMerge/>
          </w:tcPr>
          <w:p w14:paraId="33489F23" w14:textId="77777777" w:rsidR="00FB253E" w:rsidRPr="00FE3627" w:rsidDel="002A1D54" w:rsidRDefault="00FB253E" w:rsidP="00FE4EC4">
            <w:pPr>
              <w:pStyle w:val="afb"/>
            </w:pPr>
          </w:p>
        </w:tc>
        <w:tc>
          <w:tcPr>
            <w:tcW w:w="3688" w:type="pct"/>
          </w:tcPr>
          <w:p w14:paraId="040DC168" w14:textId="0D53915F" w:rsidR="00FB253E" w:rsidRPr="00FE3627" w:rsidRDefault="00EB51EE" w:rsidP="00D67026">
            <w:pPr>
              <w:pStyle w:val="afb"/>
              <w:jc w:val="both"/>
            </w:pPr>
            <w:r w:rsidRPr="00FE3627">
              <w:t>Использовать электронные каталоги производителей средств технологического оснащения, MDM-систему организации для выбора средств технологического оснащения для реализации технологических процессов изготовления машиностроительных изделий низкой сложности серийного (массового) производства</w:t>
            </w:r>
          </w:p>
        </w:tc>
      </w:tr>
      <w:tr w:rsidR="00EB51EE" w:rsidRPr="00FE3627" w14:paraId="4CF129DC" w14:textId="77777777" w:rsidTr="009D299C">
        <w:trPr>
          <w:trHeight w:val="20"/>
        </w:trPr>
        <w:tc>
          <w:tcPr>
            <w:tcW w:w="1312" w:type="pct"/>
            <w:vMerge/>
          </w:tcPr>
          <w:p w14:paraId="5538E377" w14:textId="77777777" w:rsidR="00EB51EE" w:rsidRPr="00FE3627" w:rsidDel="002A1D54" w:rsidRDefault="00EB51EE" w:rsidP="00FE4EC4">
            <w:pPr>
              <w:pStyle w:val="afb"/>
            </w:pPr>
          </w:p>
        </w:tc>
        <w:tc>
          <w:tcPr>
            <w:tcW w:w="3688" w:type="pct"/>
          </w:tcPr>
          <w:p w14:paraId="027B3D74" w14:textId="7E8EEB33" w:rsidR="00EB51EE" w:rsidRPr="00FE3627" w:rsidRDefault="00BE02CD" w:rsidP="00D67026">
            <w:pPr>
              <w:pStyle w:val="afb"/>
              <w:jc w:val="both"/>
            </w:pPr>
            <w:r w:rsidRPr="00FE3627">
              <w:t>Выбирать технологические режимы технологических операций</w:t>
            </w:r>
          </w:p>
        </w:tc>
      </w:tr>
      <w:tr w:rsidR="00EB51EE" w:rsidRPr="00FE3627" w14:paraId="0DF0BE72" w14:textId="77777777" w:rsidTr="009D299C">
        <w:trPr>
          <w:trHeight w:val="20"/>
        </w:trPr>
        <w:tc>
          <w:tcPr>
            <w:tcW w:w="1312" w:type="pct"/>
            <w:vMerge/>
          </w:tcPr>
          <w:p w14:paraId="45E894D1" w14:textId="77777777" w:rsidR="00EB51EE" w:rsidRPr="00FE3627" w:rsidDel="002A1D54" w:rsidRDefault="00EB51EE" w:rsidP="00FE4EC4">
            <w:pPr>
              <w:pStyle w:val="afb"/>
            </w:pPr>
          </w:p>
        </w:tc>
        <w:tc>
          <w:tcPr>
            <w:tcW w:w="3688" w:type="pct"/>
          </w:tcPr>
          <w:p w14:paraId="06A1F2EA" w14:textId="6D3091A9" w:rsidR="00EB51EE" w:rsidRPr="00FE3627" w:rsidRDefault="00BE02CD" w:rsidP="00D67026">
            <w:pPr>
              <w:pStyle w:val="afb"/>
              <w:jc w:val="both"/>
            </w:pPr>
            <w:r w:rsidRPr="00FE3627">
              <w:t>Использовать CAPP-системы, MDM-систему организации, программные калькуляторы производителей режущего инструмента для выбора технологических режимов технологических операций изготовления машиностроительных изделий низкой сложности серийного (массового) производства</w:t>
            </w:r>
          </w:p>
        </w:tc>
      </w:tr>
      <w:tr w:rsidR="00EB51EE" w:rsidRPr="00FE3627" w14:paraId="56AE38E0" w14:textId="77777777" w:rsidTr="009D299C">
        <w:trPr>
          <w:trHeight w:val="20"/>
        </w:trPr>
        <w:tc>
          <w:tcPr>
            <w:tcW w:w="1312" w:type="pct"/>
            <w:vMerge/>
          </w:tcPr>
          <w:p w14:paraId="02E43F37" w14:textId="77777777" w:rsidR="00EB51EE" w:rsidRPr="00FE3627" w:rsidDel="002A1D54" w:rsidRDefault="00EB51EE" w:rsidP="00FE4EC4">
            <w:pPr>
              <w:pStyle w:val="afb"/>
            </w:pPr>
          </w:p>
        </w:tc>
        <w:tc>
          <w:tcPr>
            <w:tcW w:w="3688" w:type="pct"/>
          </w:tcPr>
          <w:p w14:paraId="0959D788" w14:textId="01B6909C" w:rsidR="00EB51EE" w:rsidRPr="00FE3627" w:rsidRDefault="00BE02CD" w:rsidP="00D67026">
            <w:pPr>
              <w:pStyle w:val="afb"/>
              <w:jc w:val="both"/>
            </w:pPr>
            <w:r w:rsidRPr="00FE3627">
              <w:t>Использовать CAPP-системы для оформления технологической документации</w:t>
            </w:r>
          </w:p>
        </w:tc>
      </w:tr>
      <w:tr w:rsidR="00EB51EE" w:rsidRPr="00FE3627" w14:paraId="06252B4B" w14:textId="77777777" w:rsidTr="009D299C">
        <w:trPr>
          <w:trHeight w:val="20"/>
        </w:trPr>
        <w:tc>
          <w:tcPr>
            <w:tcW w:w="1312" w:type="pct"/>
            <w:vMerge/>
          </w:tcPr>
          <w:p w14:paraId="68AF6E97" w14:textId="77777777" w:rsidR="00EB51EE" w:rsidRPr="00FE3627" w:rsidDel="002A1D54" w:rsidRDefault="00EB51EE" w:rsidP="00FE4EC4">
            <w:pPr>
              <w:pStyle w:val="afb"/>
            </w:pPr>
          </w:p>
        </w:tc>
        <w:tc>
          <w:tcPr>
            <w:tcW w:w="3688" w:type="pct"/>
          </w:tcPr>
          <w:p w14:paraId="2D328500" w14:textId="029A4E8C" w:rsidR="00EB51EE" w:rsidRPr="00FE3627" w:rsidRDefault="00BE02CD" w:rsidP="00D67026">
            <w:pPr>
              <w:pStyle w:val="afb"/>
              <w:jc w:val="both"/>
            </w:pPr>
            <w:r w:rsidRPr="00FE3627">
              <w:t xml:space="preserve">Анализировать производственную ситуацию и выявлять причины </w:t>
            </w:r>
            <w:r w:rsidR="0032322A" w:rsidRPr="00FE3627">
              <w:t>дефектов</w:t>
            </w:r>
            <w:r w:rsidRPr="00FE3627">
              <w:t xml:space="preserve"> при изготовлении машиностроительных изделий низкой сложности серийного (массового) производства</w:t>
            </w:r>
          </w:p>
        </w:tc>
      </w:tr>
      <w:tr w:rsidR="00EB51EE" w:rsidRPr="00FE3627" w14:paraId="40C21390" w14:textId="77777777" w:rsidTr="009D299C">
        <w:trPr>
          <w:trHeight w:val="20"/>
        </w:trPr>
        <w:tc>
          <w:tcPr>
            <w:tcW w:w="1312" w:type="pct"/>
            <w:vMerge/>
          </w:tcPr>
          <w:p w14:paraId="755DEB03" w14:textId="77777777" w:rsidR="00EB51EE" w:rsidRPr="00FE3627" w:rsidDel="002A1D54" w:rsidRDefault="00EB51EE" w:rsidP="00FE4EC4">
            <w:pPr>
              <w:pStyle w:val="afb"/>
            </w:pPr>
          </w:p>
        </w:tc>
        <w:tc>
          <w:tcPr>
            <w:tcW w:w="3688" w:type="pct"/>
          </w:tcPr>
          <w:p w14:paraId="2F0DD571" w14:textId="4C78DA2C" w:rsidR="00EB51EE" w:rsidRPr="00FE3627" w:rsidRDefault="0011756A" w:rsidP="00D67026">
            <w:pPr>
              <w:pStyle w:val="afb"/>
              <w:jc w:val="both"/>
            </w:pPr>
            <w:r w:rsidRPr="00FE3627">
              <w:t>Корректировать технологическую документацию с использованием CAPP-систем</w:t>
            </w:r>
          </w:p>
        </w:tc>
      </w:tr>
      <w:tr w:rsidR="00FB253E" w:rsidRPr="00FE3627" w14:paraId="29C1AB19" w14:textId="77777777" w:rsidTr="009D299C">
        <w:trPr>
          <w:trHeight w:val="20"/>
        </w:trPr>
        <w:tc>
          <w:tcPr>
            <w:tcW w:w="1312" w:type="pct"/>
            <w:vMerge w:val="restart"/>
          </w:tcPr>
          <w:p w14:paraId="608A28FD" w14:textId="77777777" w:rsidR="00FB253E" w:rsidRPr="00FE3627" w:rsidRDefault="00FB253E" w:rsidP="00FE4EC4">
            <w:pPr>
              <w:pStyle w:val="afb"/>
            </w:pPr>
            <w:r w:rsidRPr="00FE3627" w:rsidDel="002A1D54">
              <w:t>Необходимые знания</w:t>
            </w:r>
          </w:p>
        </w:tc>
        <w:tc>
          <w:tcPr>
            <w:tcW w:w="3688" w:type="pct"/>
          </w:tcPr>
          <w:p w14:paraId="2F534D1A" w14:textId="6EC44EB4" w:rsidR="00FB253E" w:rsidRPr="00FE3627" w:rsidRDefault="002440F1" w:rsidP="00D67026">
            <w:pPr>
              <w:pStyle w:val="afb"/>
              <w:jc w:val="both"/>
            </w:pPr>
            <w:r w:rsidRPr="00FE3627">
              <w:t>Критерии определения типа производства</w:t>
            </w:r>
          </w:p>
        </w:tc>
      </w:tr>
      <w:tr w:rsidR="002440F1" w:rsidRPr="00FE3627" w14:paraId="1A5A0FAD" w14:textId="77777777" w:rsidTr="009D299C">
        <w:trPr>
          <w:trHeight w:val="20"/>
        </w:trPr>
        <w:tc>
          <w:tcPr>
            <w:tcW w:w="1312" w:type="pct"/>
            <w:vMerge/>
          </w:tcPr>
          <w:p w14:paraId="6A3AE3DF" w14:textId="77777777" w:rsidR="002440F1" w:rsidRPr="00FE3627" w:rsidDel="002A1D54" w:rsidRDefault="002440F1" w:rsidP="00FE4EC4">
            <w:pPr>
              <w:pStyle w:val="afb"/>
            </w:pPr>
          </w:p>
        </w:tc>
        <w:tc>
          <w:tcPr>
            <w:tcW w:w="3688" w:type="pct"/>
          </w:tcPr>
          <w:p w14:paraId="7044CC2F" w14:textId="57C20CBE" w:rsidR="002440F1" w:rsidRPr="00FE3627" w:rsidRDefault="002440F1" w:rsidP="00D67026">
            <w:pPr>
              <w:pStyle w:val="afb"/>
              <w:jc w:val="both"/>
            </w:pPr>
            <w:r w:rsidRPr="00FE3627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2440F1" w:rsidRPr="00FE3627" w14:paraId="1B182235" w14:textId="77777777" w:rsidTr="009D299C">
        <w:trPr>
          <w:trHeight w:val="20"/>
        </w:trPr>
        <w:tc>
          <w:tcPr>
            <w:tcW w:w="1312" w:type="pct"/>
            <w:vMerge/>
          </w:tcPr>
          <w:p w14:paraId="6D3DC81D" w14:textId="77777777" w:rsidR="002440F1" w:rsidRPr="00FE3627" w:rsidDel="002A1D54" w:rsidRDefault="002440F1" w:rsidP="00FE4EC4">
            <w:pPr>
              <w:pStyle w:val="afb"/>
            </w:pPr>
          </w:p>
        </w:tc>
        <w:tc>
          <w:tcPr>
            <w:tcW w:w="3688" w:type="pct"/>
          </w:tcPr>
          <w:p w14:paraId="7632EF6D" w14:textId="5F5C263D" w:rsidR="002440F1" w:rsidRPr="00FE3627" w:rsidRDefault="002440F1" w:rsidP="00D67026">
            <w:pPr>
              <w:pStyle w:val="afb"/>
              <w:jc w:val="both"/>
            </w:pPr>
            <w:r w:rsidRPr="00FE3627">
              <w:t>Нормативно-технические и руководящие документы в области технологичности</w:t>
            </w:r>
          </w:p>
        </w:tc>
      </w:tr>
      <w:tr w:rsidR="002440F1" w:rsidRPr="00FE3627" w14:paraId="1C82FE44" w14:textId="77777777" w:rsidTr="009D299C">
        <w:trPr>
          <w:trHeight w:val="20"/>
        </w:trPr>
        <w:tc>
          <w:tcPr>
            <w:tcW w:w="1312" w:type="pct"/>
            <w:vMerge/>
          </w:tcPr>
          <w:p w14:paraId="468807A7" w14:textId="77777777" w:rsidR="002440F1" w:rsidRPr="00FE3627" w:rsidDel="002A1D54" w:rsidRDefault="002440F1" w:rsidP="00FE4EC4">
            <w:pPr>
              <w:pStyle w:val="afb"/>
            </w:pPr>
          </w:p>
        </w:tc>
        <w:tc>
          <w:tcPr>
            <w:tcW w:w="3688" w:type="pct"/>
          </w:tcPr>
          <w:p w14:paraId="6B9A60DD" w14:textId="37C6059B" w:rsidR="002440F1" w:rsidRPr="00FE3627" w:rsidRDefault="002440F1" w:rsidP="00D67026">
            <w:pPr>
              <w:pStyle w:val="afb"/>
              <w:jc w:val="both"/>
            </w:pPr>
            <w:r w:rsidRPr="00FE3627">
              <w:t>Последовательность действий при оценке технологичности конструкции машиностроительных изделий</w:t>
            </w:r>
          </w:p>
        </w:tc>
      </w:tr>
      <w:tr w:rsidR="002440F1" w:rsidRPr="00FE3627" w14:paraId="524B71E1" w14:textId="77777777" w:rsidTr="009D299C">
        <w:trPr>
          <w:trHeight w:val="20"/>
        </w:trPr>
        <w:tc>
          <w:tcPr>
            <w:tcW w:w="1312" w:type="pct"/>
            <w:vMerge/>
          </w:tcPr>
          <w:p w14:paraId="4EAFEB6F" w14:textId="77777777" w:rsidR="002440F1" w:rsidRPr="00FE3627" w:rsidDel="002A1D54" w:rsidRDefault="002440F1" w:rsidP="00FE4EC4">
            <w:pPr>
              <w:pStyle w:val="afb"/>
            </w:pPr>
          </w:p>
        </w:tc>
        <w:tc>
          <w:tcPr>
            <w:tcW w:w="3688" w:type="pct"/>
          </w:tcPr>
          <w:p w14:paraId="4DE7D7B7" w14:textId="2D47F0C9" w:rsidR="002440F1" w:rsidRPr="00FE3627" w:rsidRDefault="002440F1" w:rsidP="00D67026">
            <w:pPr>
              <w:pStyle w:val="afb"/>
              <w:jc w:val="both"/>
            </w:pPr>
            <w:r w:rsidRPr="00FE3627">
              <w:t>Основные критерии качественной оценки технологичности конструкции машиностроительных изделий серийного (массового) производства</w:t>
            </w:r>
          </w:p>
        </w:tc>
      </w:tr>
      <w:tr w:rsidR="002440F1" w:rsidRPr="00FE3627" w14:paraId="60A11F3E" w14:textId="77777777" w:rsidTr="009D299C">
        <w:trPr>
          <w:trHeight w:val="20"/>
        </w:trPr>
        <w:tc>
          <w:tcPr>
            <w:tcW w:w="1312" w:type="pct"/>
            <w:vMerge/>
          </w:tcPr>
          <w:p w14:paraId="3D256F03" w14:textId="77777777" w:rsidR="002440F1" w:rsidRPr="00FE3627" w:rsidDel="002A1D54" w:rsidRDefault="002440F1" w:rsidP="00FE4EC4">
            <w:pPr>
              <w:pStyle w:val="afb"/>
            </w:pPr>
          </w:p>
        </w:tc>
        <w:tc>
          <w:tcPr>
            <w:tcW w:w="3688" w:type="pct"/>
          </w:tcPr>
          <w:p w14:paraId="6020AD31" w14:textId="3FF98D82" w:rsidR="002440F1" w:rsidRPr="00FE3627" w:rsidRDefault="002440F1" w:rsidP="00D67026">
            <w:pPr>
              <w:pStyle w:val="afb"/>
              <w:jc w:val="both"/>
            </w:pPr>
            <w:r w:rsidRPr="00FE3627">
              <w:t>Основные показатели количественной оценки технологичности конструкции серийного (массового) производства</w:t>
            </w:r>
          </w:p>
        </w:tc>
      </w:tr>
      <w:tr w:rsidR="002440F1" w:rsidRPr="00FE3627" w14:paraId="3B951E1B" w14:textId="77777777" w:rsidTr="009D299C">
        <w:trPr>
          <w:trHeight w:val="20"/>
        </w:trPr>
        <w:tc>
          <w:tcPr>
            <w:tcW w:w="1312" w:type="pct"/>
            <w:vMerge/>
          </w:tcPr>
          <w:p w14:paraId="09C8B891" w14:textId="77777777" w:rsidR="002440F1" w:rsidRPr="00FE3627" w:rsidDel="002A1D54" w:rsidRDefault="002440F1" w:rsidP="00FE4EC4">
            <w:pPr>
              <w:pStyle w:val="afb"/>
            </w:pPr>
          </w:p>
        </w:tc>
        <w:tc>
          <w:tcPr>
            <w:tcW w:w="3688" w:type="pct"/>
          </w:tcPr>
          <w:p w14:paraId="745D550F" w14:textId="457FA6D9" w:rsidR="002440F1" w:rsidRPr="00FE3627" w:rsidRDefault="002440F1" w:rsidP="00D67026">
            <w:pPr>
              <w:pStyle w:val="afb"/>
              <w:jc w:val="both"/>
            </w:pPr>
            <w:r w:rsidRPr="00FE3627">
              <w:t>Характерные значения количественных показателей технологичности конструкции машиностроительных изделий низкой сложности серийного (массового) производства, изготавливаемых организацией</w:t>
            </w:r>
          </w:p>
        </w:tc>
      </w:tr>
      <w:tr w:rsidR="002440F1" w:rsidRPr="00FE3627" w14:paraId="0AA2B958" w14:textId="77777777" w:rsidTr="009D299C">
        <w:trPr>
          <w:trHeight w:val="20"/>
        </w:trPr>
        <w:tc>
          <w:tcPr>
            <w:tcW w:w="1312" w:type="pct"/>
            <w:vMerge/>
          </w:tcPr>
          <w:p w14:paraId="05CDB0F5" w14:textId="77777777" w:rsidR="002440F1" w:rsidRPr="00FE3627" w:rsidDel="002A1D54" w:rsidRDefault="002440F1" w:rsidP="00FE4EC4">
            <w:pPr>
              <w:pStyle w:val="afb"/>
            </w:pPr>
          </w:p>
        </w:tc>
        <w:tc>
          <w:tcPr>
            <w:tcW w:w="3688" w:type="pct"/>
          </w:tcPr>
          <w:p w14:paraId="3F0A566F" w14:textId="5F38E7EB" w:rsidR="002440F1" w:rsidRPr="009966EC" w:rsidRDefault="003A0616" w:rsidP="00D67026">
            <w:pPr>
              <w:pStyle w:val="afb"/>
              <w:jc w:val="both"/>
            </w:pPr>
            <w:r w:rsidRPr="009966EC">
              <w:rPr>
                <w:rFonts w:eastAsia="Calibri"/>
                <w:bCs w:val="0"/>
              </w:rPr>
              <w:t xml:space="preserve">Порядок согласования и утверждения </w:t>
            </w:r>
            <w:r w:rsidRPr="009966EC">
              <w:t>технологической и конструкторской документации</w:t>
            </w:r>
          </w:p>
        </w:tc>
      </w:tr>
      <w:tr w:rsidR="002440F1" w:rsidRPr="00FE3627" w14:paraId="4A3A6CA2" w14:textId="77777777" w:rsidTr="009D299C">
        <w:trPr>
          <w:trHeight w:val="20"/>
        </w:trPr>
        <w:tc>
          <w:tcPr>
            <w:tcW w:w="1312" w:type="pct"/>
            <w:vMerge/>
          </w:tcPr>
          <w:p w14:paraId="62BA2BAE" w14:textId="77777777" w:rsidR="002440F1" w:rsidRPr="00FE3627" w:rsidDel="002A1D54" w:rsidRDefault="002440F1" w:rsidP="00FE4EC4">
            <w:pPr>
              <w:pStyle w:val="afb"/>
            </w:pPr>
          </w:p>
        </w:tc>
        <w:tc>
          <w:tcPr>
            <w:tcW w:w="3688" w:type="pct"/>
          </w:tcPr>
          <w:p w14:paraId="1B2A8B9B" w14:textId="7451298C" w:rsidR="002440F1" w:rsidRPr="00FE3627" w:rsidRDefault="002440F1" w:rsidP="00D67026">
            <w:pPr>
              <w:pStyle w:val="afb"/>
              <w:jc w:val="both"/>
            </w:pPr>
            <w:r w:rsidRPr="00FE3627">
              <w:t>Текстовые редакторы (процессоры): наименования, возможности и порядок работы в них</w:t>
            </w:r>
          </w:p>
        </w:tc>
      </w:tr>
      <w:tr w:rsidR="002440F1" w:rsidRPr="00FE3627" w14:paraId="662D8117" w14:textId="77777777" w:rsidTr="009D299C">
        <w:trPr>
          <w:trHeight w:val="20"/>
        </w:trPr>
        <w:tc>
          <w:tcPr>
            <w:tcW w:w="1312" w:type="pct"/>
            <w:vMerge/>
          </w:tcPr>
          <w:p w14:paraId="7D60C31E" w14:textId="77777777" w:rsidR="002440F1" w:rsidRPr="00FE3627" w:rsidDel="002A1D54" w:rsidRDefault="002440F1" w:rsidP="00FE4EC4">
            <w:pPr>
              <w:pStyle w:val="afb"/>
            </w:pPr>
          </w:p>
        </w:tc>
        <w:tc>
          <w:tcPr>
            <w:tcW w:w="3688" w:type="pct"/>
          </w:tcPr>
          <w:p w14:paraId="042A4F36" w14:textId="68B3CD8D" w:rsidR="002440F1" w:rsidRPr="00FE3627" w:rsidRDefault="002440F1" w:rsidP="00D67026">
            <w:pPr>
              <w:pStyle w:val="afb"/>
              <w:jc w:val="both"/>
            </w:pPr>
            <w:r w:rsidRPr="00FE3627">
              <w:t>CAD-системы: наименования, возможности и порядок работы в них</w:t>
            </w:r>
          </w:p>
        </w:tc>
      </w:tr>
      <w:tr w:rsidR="002440F1" w:rsidRPr="00FE3627" w14:paraId="2F6E3A48" w14:textId="77777777" w:rsidTr="009D299C">
        <w:trPr>
          <w:trHeight w:val="20"/>
        </w:trPr>
        <w:tc>
          <w:tcPr>
            <w:tcW w:w="1312" w:type="pct"/>
            <w:vMerge/>
          </w:tcPr>
          <w:p w14:paraId="60810DCC" w14:textId="77777777" w:rsidR="002440F1" w:rsidRPr="00FE3627" w:rsidDel="002A1D54" w:rsidRDefault="002440F1" w:rsidP="00FE4EC4">
            <w:pPr>
              <w:pStyle w:val="afb"/>
            </w:pPr>
          </w:p>
        </w:tc>
        <w:tc>
          <w:tcPr>
            <w:tcW w:w="3688" w:type="pct"/>
          </w:tcPr>
          <w:p w14:paraId="51FB440B" w14:textId="6D7B1E71" w:rsidR="002440F1" w:rsidRPr="00FE3627" w:rsidRDefault="002440F1" w:rsidP="00D67026">
            <w:pPr>
              <w:pStyle w:val="afb"/>
              <w:jc w:val="both"/>
            </w:pPr>
            <w:r w:rsidRPr="00FE3627">
              <w:t>PDM-система организации: возможности и порядок просмотра информации о машиностроительных изделиях</w:t>
            </w:r>
          </w:p>
        </w:tc>
      </w:tr>
      <w:tr w:rsidR="002440F1" w:rsidRPr="00FE3627" w14:paraId="18419414" w14:textId="77777777" w:rsidTr="009D299C">
        <w:trPr>
          <w:trHeight w:val="20"/>
        </w:trPr>
        <w:tc>
          <w:tcPr>
            <w:tcW w:w="1312" w:type="pct"/>
            <w:vMerge/>
          </w:tcPr>
          <w:p w14:paraId="38D86038" w14:textId="77777777" w:rsidR="002440F1" w:rsidRPr="00FE3627" w:rsidDel="002A1D54" w:rsidRDefault="002440F1" w:rsidP="00FE4EC4">
            <w:pPr>
              <w:pStyle w:val="afb"/>
            </w:pPr>
          </w:p>
        </w:tc>
        <w:tc>
          <w:tcPr>
            <w:tcW w:w="3688" w:type="pct"/>
          </w:tcPr>
          <w:p w14:paraId="5FF01424" w14:textId="274BB9D5" w:rsidR="002440F1" w:rsidRPr="00FE3627" w:rsidRDefault="002440F1" w:rsidP="00D67026">
            <w:pPr>
              <w:pStyle w:val="afb"/>
              <w:jc w:val="both"/>
            </w:pPr>
            <w:r w:rsidRPr="00FE3627">
              <w:t>PDM-система, ECM-система организации: возможности и порядок осуществления документооборота</w:t>
            </w:r>
          </w:p>
        </w:tc>
      </w:tr>
      <w:tr w:rsidR="002440F1" w:rsidRPr="00FE3627" w14:paraId="585A9623" w14:textId="77777777" w:rsidTr="009D299C">
        <w:trPr>
          <w:trHeight w:val="20"/>
        </w:trPr>
        <w:tc>
          <w:tcPr>
            <w:tcW w:w="1312" w:type="pct"/>
            <w:vMerge/>
          </w:tcPr>
          <w:p w14:paraId="5CB1209F" w14:textId="77777777" w:rsidR="002440F1" w:rsidRPr="00FE3627" w:rsidDel="002A1D54" w:rsidRDefault="002440F1" w:rsidP="00FE4EC4">
            <w:pPr>
              <w:pStyle w:val="afb"/>
            </w:pPr>
          </w:p>
        </w:tc>
        <w:tc>
          <w:tcPr>
            <w:tcW w:w="3688" w:type="pct"/>
          </w:tcPr>
          <w:p w14:paraId="123D650E" w14:textId="1F24DFB2" w:rsidR="002440F1" w:rsidRPr="00FE3627" w:rsidRDefault="002440F1" w:rsidP="00D67026">
            <w:pPr>
              <w:pStyle w:val="afb"/>
              <w:jc w:val="both"/>
            </w:pPr>
            <w:r w:rsidRPr="00FE3627">
              <w:t xml:space="preserve">Методы и технологии коммуникации </w:t>
            </w:r>
          </w:p>
        </w:tc>
      </w:tr>
      <w:tr w:rsidR="002440F1" w:rsidRPr="00FE3627" w14:paraId="483DACA1" w14:textId="77777777" w:rsidTr="009D299C">
        <w:trPr>
          <w:trHeight w:val="20"/>
        </w:trPr>
        <w:tc>
          <w:tcPr>
            <w:tcW w:w="1312" w:type="pct"/>
            <w:vMerge/>
          </w:tcPr>
          <w:p w14:paraId="3980F1EC" w14:textId="77777777" w:rsidR="002440F1" w:rsidRPr="00FE3627" w:rsidDel="002A1D54" w:rsidRDefault="002440F1" w:rsidP="00FE4EC4">
            <w:pPr>
              <w:pStyle w:val="afb"/>
            </w:pPr>
          </w:p>
        </w:tc>
        <w:tc>
          <w:tcPr>
            <w:tcW w:w="3688" w:type="pct"/>
          </w:tcPr>
          <w:p w14:paraId="22CDB24B" w14:textId="64A675CC" w:rsidR="002440F1" w:rsidRPr="00FE3627" w:rsidRDefault="002440F1" w:rsidP="00D67026">
            <w:pPr>
              <w:pStyle w:val="afb"/>
              <w:jc w:val="both"/>
            </w:pPr>
            <w:r w:rsidRPr="00FE3627">
              <w:t>Основы психологии общения и конфликтологии</w:t>
            </w:r>
          </w:p>
        </w:tc>
      </w:tr>
      <w:tr w:rsidR="002440F1" w:rsidRPr="00FE3627" w14:paraId="37F3C110" w14:textId="77777777" w:rsidTr="009D299C">
        <w:trPr>
          <w:trHeight w:val="20"/>
        </w:trPr>
        <w:tc>
          <w:tcPr>
            <w:tcW w:w="1312" w:type="pct"/>
            <w:vMerge/>
          </w:tcPr>
          <w:p w14:paraId="26FBA9AD" w14:textId="77777777" w:rsidR="002440F1" w:rsidRPr="00FE3627" w:rsidDel="002A1D54" w:rsidRDefault="002440F1" w:rsidP="00FE4EC4">
            <w:pPr>
              <w:pStyle w:val="afb"/>
            </w:pPr>
          </w:p>
        </w:tc>
        <w:tc>
          <w:tcPr>
            <w:tcW w:w="3688" w:type="pct"/>
          </w:tcPr>
          <w:p w14:paraId="1FA92B6D" w14:textId="5CDA6694" w:rsidR="002440F1" w:rsidRPr="00FE3627" w:rsidRDefault="00FE5881" w:rsidP="00D67026">
            <w:pPr>
              <w:pStyle w:val="afb"/>
              <w:jc w:val="both"/>
            </w:pPr>
            <w:r w:rsidRPr="00FE3627">
              <w:t>Технические требования, предъявляемые к машиностроительным изделиям низкой сложности</w:t>
            </w:r>
          </w:p>
        </w:tc>
      </w:tr>
      <w:tr w:rsidR="00FE5881" w:rsidRPr="00FE3627" w14:paraId="73DBEBD9" w14:textId="77777777" w:rsidTr="009D299C">
        <w:trPr>
          <w:trHeight w:val="20"/>
        </w:trPr>
        <w:tc>
          <w:tcPr>
            <w:tcW w:w="1312" w:type="pct"/>
            <w:vMerge/>
          </w:tcPr>
          <w:p w14:paraId="2EC3E3AF" w14:textId="77777777" w:rsidR="00FE5881" w:rsidRPr="00FE3627" w:rsidDel="002A1D54" w:rsidRDefault="00FE5881" w:rsidP="00FE4EC4">
            <w:pPr>
              <w:pStyle w:val="afb"/>
            </w:pPr>
          </w:p>
        </w:tc>
        <w:tc>
          <w:tcPr>
            <w:tcW w:w="3688" w:type="pct"/>
          </w:tcPr>
          <w:p w14:paraId="2C026B52" w14:textId="6FC74EEA" w:rsidR="00FE5881" w:rsidRPr="00FE3627" w:rsidRDefault="00FE5881" w:rsidP="00D67026">
            <w:pPr>
              <w:pStyle w:val="afb"/>
              <w:jc w:val="both"/>
            </w:pPr>
            <w:r w:rsidRPr="00FE3627">
              <w:t>Основные методы и способы контроля технических требований, предъявляемых к машиностроительным изделиям низкой сложности</w:t>
            </w:r>
          </w:p>
        </w:tc>
      </w:tr>
      <w:tr w:rsidR="00FE5881" w:rsidRPr="00FE3627" w14:paraId="698FCCE7" w14:textId="77777777" w:rsidTr="009D299C">
        <w:trPr>
          <w:trHeight w:val="20"/>
        </w:trPr>
        <w:tc>
          <w:tcPr>
            <w:tcW w:w="1312" w:type="pct"/>
            <w:vMerge/>
          </w:tcPr>
          <w:p w14:paraId="47A092D8" w14:textId="77777777" w:rsidR="00FE5881" w:rsidRPr="00FE3627" w:rsidDel="002A1D54" w:rsidRDefault="00FE5881" w:rsidP="00FE4EC4">
            <w:pPr>
              <w:pStyle w:val="afb"/>
            </w:pPr>
          </w:p>
        </w:tc>
        <w:tc>
          <w:tcPr>
            <w:tcW w:w="3688" w:type="pct"/>
          </w:tcPr>
          <w:p w14:paraId="762E4EBE" w14:textId="4C2B4830" w:rsidR="00FE5881" w:rsidRPr="00FE3627" w:rsidRDefault="00FE5881" w:rsidP="00D67026">
            <w:pPr>
              <w:pStyle w:val="afb"/>
              <w:jc w:val="both"/>
            </w:pPr>
            <w:r w:rsidRPr="00FE3627">
              <w:t>Основные средства контроля технических требований, предъявляемых к машиностроительным изделиям низкой сложности</w:t>
            </w:r>
          </w:p>
        </w:tc>
      </w:tr>
      <w:tr w:rsidR="00FE5881" w:rsidRPr="00FE3627" w14:paraId="02B74B9B" w14:textId="77777777" w:rsidTr="009D299C">
        <w:trPr>
          <w:trHeight w:val="20"/>
        </w:trPr>
        <w:tc>
          <w:tcPr>
            <w:tcW w:w="1312" w:type="pct"/>
            <w:vMerge/>
          </w:tcPr>
          <w:p w14:paraId="5E71E172" w14:textId="77777777" w:rsidR="00FE5881" w:rsidRPr="00FE3627" w:rsidDel="002A1D54" w:rsidRDefault="00FE5881" w:rsidP="00FE4EC4">
            <w:pPr>
              <w:pStyle w:val="afb"/>
            </w:pPr>
          </w:p>
        </w:tc>
        <w:tc>
          <w:tcPr>
            <w:tcW w:w="3688" w:type="pct"/>
          </w:tcPr>
          <w:p w14:paraId="51E2BE9C" w14:textId="502924ED" w:rsidR="00FE5881" w:rsidRPr="00FE3627" w:rsidRDefault="00FE5881" w:rsidP="00D67026">
            <w:pPr>
              <w:pStyle w:val="afb"/>
              <w:jc w:val="both"/>
            </w:pPr>
            <w:r w:rsidRPr="00FE3627">
              <w:t>Последовательность и правила выбора исходных заготовок машиностроительных деталей низкой сложности серийного (массового) производства</w:t>
            </w:r>
          </w:p>
        </w:tc>
      </w:tr>
      <w:tr w:rsidR="00FE5881" w:rsidRPr="00FE3627" w14:paraId="29FC8CDF" w14:textId="77777777" w:rsidTr="009D299C">
        <w:trPr>
          <w:trHeight w:val="20"/>
        </w:trPr>
        <w:tc>
          <w:tcPr>
            <w:tcW w:w="1312" w:type="pct"/>
            <w:vMerge/>
          </w:tcPr>
          <w:p w14:paraId="463F4B2C" w14:textId="77777777" w:rsidR="00FE5881" w:rsidRPr="00FE3627" w:rsidDel="002A1D54" w:rsidRDefault="00FE5881" w:rsidP="00FE4EC4">
            <w:pPr>
              <w:pStyle w:val="afb"/>
            </w:pPr>
          </w:p>
        </w:tc>
        <w:tc>
          <w:tcPr>
            <w:tcW w:w="3688" w:type="pct"/>
          </w:tcPr>
          <w:p w14:paraId="0533A98F" w14:textId="65B38E49" w:rsidR="00FE5881" w:rsidRPr="00FE3627" w:rsidRDefault="00FE5881" w:rsidP="00D67026">
            <w:pPr>
              <w:pStyle w:val="afb"/>
              <w:jc w:val="both"/>
            </w:pPr>
            <w:r w:rsidRPr="00FE3627">
              <w:t>Характеристики основных методов получения исходных заготовок машиностроительных деталей низкой сложности серийного (массового) производства</w:t>
            </w:r>
          </w:p>
        </w:tc>
      </w:tr>
      <w:tr w:rsidR="00FE5881" w:rsidRPr="00FE3627" w14:paraId="0C4CEDF2" w14:textId="77777777" w:rsidTr="009D299C">
        <w:trPr>
          <w:trHeight w:val="20"/>
        </w:trPr>
        <w:tc>
          <w:tcPr>
            <w:tcW w:w="1312" w:type="pct"/>
            <w:vMerge/>
          </w:tcPr>
          <w:p w14:paraId="749AF52A" w14:textId="77777777" w:rsidR="00FE5881" w:rsidRPr="00FE3627" w:rsidDel="002A1D54" w:rsidRDefault="00FE5881" w:rsidP="00FE4EC4">
            <w:pPr>
              <w:pStyle w:val="afb"/>
            </w:pPr>
          </w:p>
        </w:tc>
        <w:tc>
          <w:tcPr>
            <w:tcW w:w="3688" w:type="pct"/>
          </w:tcPr>
          <w:p w14:paraId="77BC426B" w14:textId="2F7881CF" w:rsidR="00FE5881" w:rsidRPr="00FE3627" w:rsidRDefault="00A05B47" w:rsidP="00D67026">
            <w:pPr>
              <w:pStyle w:val="afb"/>
              <w:jc w:val="both"/>
            </w:pPr>
            <w:r w:rsidRPr="00FE3627">
              <w:t>Принципы выбора технологических баз</w:t>
            </w:r>
          </w:p>
        </w:tc>
      </w:tr>
      <w:tr w:rsidR="00FE5881" w:rsidRPr="00FE3627" w14:paraId="7ECEE57E" w14:textId="77777777" w:rsidTr="009D299C">
        <w:trPr>
          <w:trHeight w:val="20"/>
        </w:trPr>
        <w:tc>
          <w:tcPr>
            <w:tcW w:w="1312" w:type="pct"/>
            <w:vMerge/>
          </w:tcPr>
          <w:p w14:paraId="76F433AE" w14:textId="77777777" w:rsidR="00FE5881" w:rsidRPr="00FE3627" w:rsidDel="002A1D54" w:rsidRDefault="00FE5881" w:rsidP="00FE4EC4">
            <w:pPr>
              <w:pStyle w:val="afb"/>
            </w:pPr>
          </w:p>
        </w:tc>
        <w:tc>
          <w:tcPr>
            <w:tcW w:w="3688" w:type="pct"/>
          </w:tcPr>
          <w:p w14:paraId="116F885C" w14:textId="46F6FD1D" w:rsidR="00FE5881" w:rsidRPr="00FE3627" w:rsidRDefault="00A05B47" w:rsidP="00D67026">
            <w:pPr>
              <w:pStyle w:val="afb"/>
              <w:jc w:val="both"/>
            </w:pPr>
            <w:r w:rsidRPr="00FE3627">
              <w:t>Типовые схемы базирования заготовок машиностроительных деталей низкой сложности серийного (массового) производства</w:t>
            </w:r>
          </w:p>
        </w:tc>
      </w:tr>
      <w:tr w:rsidR="00FE5881" w:rsidRPr="00FE3627" w14:paraId="771D7DAA" w14:textId="77777777" w:rsidTr="009D299C">
        <w:trPr>
          <w:trHeight w:val="20"/>
        </w:trPr>
        <w:tc>
          <w:tcPr>
            <w:tcW w:w="1312" w:type="pct"/>
            <w:vMerge/>
          </w:tcPr>
          <w:p w14:paraId="7F05A574" w14:textId="77777777" w:rsidR="00FE5881" w:rsidRPr="00FE3627" w:rsidDel="002A1D54" w:rsidRDefault="00FE5881" w:rsidP="00FE4EC4">
            <w:pPr>
              <w:pStyle w:val="afb"/>
            </w:pPr>
          </w:p>
        </w:tc>
        <w:tc>
          <w:tcPr>
            <w:tcW w:w="3688" w:type="pct"/>
          </w:tcPr>
          <w:p w14:paraId="16A94735" w14:textId="0F76E30F" w:rsidR="00FE5881" w:rsidRPr="00FE3627" w:rsidRDefault="00A05B47" w:rsidP="00D67026">
            <w:pPr>
              <w:pStyle w:val="afb"/>
              <w:jc w:val="both"/>
            </w:pPr>
            <w:r w:rsidRPr="00FE3627">
              <w:t>Принципы выбора методов сборки</w:t>
            </w:r>
          </w:p>
        </w:tc>
      </w:tr>
      <w:tr w:rsidR="00FE5881" w:rsidRPr="00FE3627" w14:paraId="481055B9" w14:textId="77777777" w:rsidTr="009D299C">
        <w:trPr>
          <w:trHeight w:val="20"/>
        </w:trPr>
        <w:tc>
          <w:tcPr>
            <w:tcW w:w="1312" w:type="pct"/>
            <w:vMerge/>
          </w:tcPr>
          <w:p w14:paraId="699DC7F7" w14:textId="77777777" w:rsidR="00FE5881" w:rsidRPr="00FE3627" w:rsidDel="002A1D54" w:rsidRDefault="00FE5881" w:rsidP="00FE4EC4">
            <w:pPr>
              <w:pStyle w:val="afb"/>
            </w:pPr>
          </w:p>
        </w:tc>
        <w:tc>
          <w:tcPr>
            <w:tcW w:w="3688" w:type="pct"/>
          </w:tcPr>
          <w:p w14:paraId="650D3DFF" w14:textId="204BDAE4" w:rsidR="00FE5881" w:rsidRPr="00FE3627" w:rsidRDefault="00A05B47" w:rsidP="00D67026">
            <w:pPr>
              <w:pStyle w:val="afb"/>
              <w:jc w:val="both"/>
            </w:pPr>
            <w:r w:rsidRPr="00FE3627">
              <w:t>Типовые схемы базирования деталей и сборочных единиц</w:t>
            </w:r>
          </w:p>
        </w:tc>
      </w:tr>
      <w:tr w:rsidR="00FE5881" w:rsidRPr="00FE3627" w14:paraId="281B4AAE" w14:textId="77777777" w:rsidTr="009D299C">
        <w:trPr>
          <w:trHeight w:val="20"/>
        </w:trPr>
        <w:tc>
          <w:tcPr>
            <w:tcW w:w="1312" w:type="pct"/>
            <w:vMerge/>
          </w:tcPr>
          <w:p w14:paraId="5E55C76D" w14:textId="77777777" w:rsidR="00FE5881" w:rsidRPr="00FE3627" w:rsidDel="002A1D54" w:rsidRDefault="00FE5881" w:rsidP="00FE4EC4">
            <w:pPr>
              <w:pStyle w:val="afb"/>
            </w:pPr>
          </w:p>
        </w:tc>
        <w:tc>
          <w:tcPr>
            <w:tcW w:w="3688" w:type="pct"/>
          </w:tcPr>
          <w:p w14:paraId="1BD07B6A" w14:textId="0EDAD040" w:rsidR="00FE5881" w:rsidRPr="00FE3627" w:rsidRDefault="00A05B47" w:rsidP="00D67026">
            <w:pPr>
              <w:pStyle w:val="afb"/>
              <w:jc w:val="both"/>
            </w:pPr>
            <w:r w:rsidRPr="00FE3627">
              <w:t>Типовые технологические процессы изготовления машиностроительных изделий низкой сложности серийного (массового) производства</w:t>
            </w:r>
          </w:p>
        </w:tc>
      </w:tr>
      <w:tr w:rsidR="00FE5881" w:rsidRPr="00FE3627" w14:paraId="6F2C36A9" w14:textId="77777777" w:rsidTr="009D299C">
        <w:trPr>
          <w:trHeight w:val="20"/>
        </w:trPr>
        <w:tc>
          <w:tcPr>
            <w:tcW w:w="1312" w:type="pct"/>
            <w:vMerge/>
          </w:tcPr>
          <w:p w14:paraId="6495FF8B" w14:textId="77777777" w:rsidR="00FE5881" w:rsidRPr="00FE3627" w:rsidDel="002A1D54" w:rsidRDefault="00FE5881" w:rsidP="00FE4EC4">
            <w:pPr>
              <w:pStyle w:val="afb"/>
            </w:pPr>
          </w:p>
        </w:tc>
        <w:tc>
          <w:tcPr>
            <w:tcW w:w="3688" w:type="pct"/>
          </w:tcPr>
          <w:p w14:paraId="697957DA" w14:textId="60E82C90" w:rsidR="00FE5881" w:rsidRPr="00FE3627" w:rsidRDefault="00A05B47" w:rsidP="00D67026">
            <w:pPr>
              <w:pStyle w:val="afb"/>
              <w:jc w:val="both"/>
            </w:pPr>
            <w:r w:rsidRPr="00FE3627">
              <w:t xml:space="preserve">Правила выбора технологического </w:t>
            </w:r>
            <w:r w:rsidR="006540EE">
              <w:t>процесса – аналога</w:t>
            </w:r>
            <w:r w:rsidRPr="00FE3627">
              <w:t xml:space="preserve"> изготовления машиностроительных изделий низкой сложности серийного (массового) производства</w:t>
            </w:r>
          </w:p>
        </w:tc>
      </w:tr>
      <w:tr w:rsidR="00FE5881" w:rsidRPr="00FE3627" w14:paraId="287D2715" w14:textId="77777777" w:rsidTr="009D299C">
        <w:trPr>
          <w:trHeight w:val="20"/>
        </w:trPr>
        <w:tc>
          <w:tcPr>
            <w:tcW w:w="1312" w:type="pct"/>
            <w:vMerge/>
          </w:tcPr>
          <w:p w14:paraId="32828103" w14:textId="77777777" w:rsidR="00FE5881" w:rsidRPr="00FE3627" w:rsidDel="002A1D54" w:rsidRDefault="00FE5881" w:rsidP="00FE4EC4">
            <w:pPr>
              <w:pStyle w:val="afb"/>
            </w:pPr>
          </w:p>
        </w:tc>
        <w:tc>
          <w:tcPr>
            <w:tcW w:w="3688" w:type="pct"/>
          </w:tcPr>
          <w:p w14:paraId="539C267B" w14:textId="185E013F" w:rsidR="00FE5881" w:rsidRPr="00FE3627" w:rsidRDefault="00A05B47" w:rsidP="00D67026">
            <w:pPr>
              <w:pStyle w:val="afb"/>
              <w:jc w:val="both"/>
            </w:pPr>
            <w:r w:rsidRPr="00FE3627">
              <w:t>CAPP-системы: наименования, возможности и порядок работы в них</w:t>
            </w:r>
          </w:p>
        </w:tc>
      </w:tr>
      <w:tr w:rsidR="00FE5881" w:rsidRPr="00FE3627" w14:paraId="0B0FF963" w14:textId="77777777" w:rsidTr="009D299C">
        <w:trPr>
          <w:trHeight w:val="20"/>
        </w:trPr>
        <w:tc>
          <w:tcPr>
            <w:tcW w:w="1312" w:type="pct"/>
            <w:vMerge/>
          </w:tcPr>
          <w:p w14:paraId="0B8A9908" w14:textId="77777777" w:rsidR="00FE5881" w:rsidRPr="00FE3627" w:rsidDel="002A1D54" w:rsidRDefault="00FE5881" w:rsidP="00FE4EC4">
            <w:pPr>
              <w:pStyle w:val="afb"/>
            </w:pPr>
          </w:p>
        </w:tc>
        <w:tc>
          <w:tcPr>
            <w:tcW w:w="3688" w:type="pct"/>
          </w:tcPr>
          <w:p w14:paraId="5F1D88A5" w14:textId="02EEEF61" w:rsidR="00FE5881" w:rsidRPr="00FE3627" w:rsidRDefault="00A05B47" w:rsidP="00D67026">
            <w:pPr>
              <w:pStyle w:val="afb"/>
              <w:jc w:val="both"/>
            </w:pPr>
            <w:r w:rsidRPr="00FE3627">
              <w:t>Возможности CAPP-систем по редактированию и оформлению технологической документации</w:t>
            </w:r>
          </w:p>
        </w:tc>
      </w:tr>
      <w:tr w:rsidR="00FE5881" w:rsidRPr="00FE3627" w14:paraId="237CFA0C" w14:textId="77777777" w:rsidTr="009D299C">
        <w:trPr>
          <w:trHeight w:val="20"/>
        </w:trPr>
        <w:tc>
          <w:tcPr>
            <w:tcW w:w="1312" w:type="pct"/>
            <w:vMerge/>
          </w:tcPr>
          <w:p w14:paraId="067F6019" w14:textId="77777777" w:rsidR="00FE5881" w:rsidRPr="00FE3627" w:rsidDel="002A1D54" w:rsidRDefault="00FE5881" w:rsidP="00FE4EC4">
            <w:pPr>
              <w:pStyle w:val="afb"/>
            </w:pPr>
          </w:p>
        </w:tc>
        <w:tc>
          <w:tcPr>
            <w:tcW w:w="3688" w:type="pct"/>
          </w:tcPr>
          <w:p w14:paraId="5F96490A" w14:textId="58ADFD4F" w:rsidR="00FE5881" w:rsidRPr="00FE3627" w:rsidRDefault="00A05B47" w:rsidP="00D67026">
            <w:pPr>
              <w:pStyle w:val="afb"/>
              <w:jc w:val="both"/>
            </w:pPr>
            <w:r w:rsidRPr="00FE3627">
              <w:t>Принципы выбора средств технологического оснащения</w:t>
            </w:r>
          </w:p>
        </w:tc>
      </w:tr>
      <w:tr w:rsidR="002440F1" w:rsidRPr="00FE3627" w14:paraId="38D883CB" w14:textId="77777777" w:rsidTr="009D299C">
        <w:trPr>
          <w:trHeight w:val="20"/>
        </w:trPr>
        <w:tc>
          <w:tcPr>
            <w:tcW w:w="1312" w:type="pct"/>
            <w:vMerge/>
          </w:tcPr>
          <w:p w14:paraId="40D067A9" w14:textId="77777777" w:rsidR="002440F1" w:rsidRPr="00FE3627" w:rsidDel="002A1D54" w:rsidRDefault="002440F1" w:rsidP="00FE4EC4">
            <w:pPr>
              <w:pStyle w:val="afb"/>
            </w:pPr>
          </w:p>
        </w:tc>
        <w:tc>
          <w:tcPr>
            <w:tcW w:w="3688" w:type="pct"/>
          </w:tcPr>
          <w:p w14:paraId="162587D4" w14:textId="1A9FB8B4" w:rsidR="002440F1" w:rsidRPr="00FE3627" w:rsidRDefault="00A05B47" w:rsidP="00D67026">
            <w:pPr>
              <w:pStyle w:val="afb"/>
              <w:jc w:val="both"/>
            </w:pPr>
            <w:r w:rsidRPr="00FE3627">
              <w:t>MDM-система организации: возможности и порядок поиска информации о средствах технологического оснащения</w:t>
            </w:r>
          </w:p>
        </w:tc>
      </w:tr>
      <w:tr w:rsidR="002440F1" w:rsidRPr="00FE3627" w14:paraId="7D9B445A" w14:textId="77777777" w:rsidTr="009D299C">
        <w:trPr>
          <w:trHeight w:val="20"/>
        </w:trPr>
        <w:tc>
          <w:tcPr>
            <w:tcW w:w="1312" w:type="pct"/>
            <w:vMerge/>
          </w:tcPr>
          <w:p w14:paraId="6F2D7DDF" w14:textId="77777777" w:rsidR="002440F1" w:rsidRPr="00FE3627" w:rsidDel="002A1D54" w:rsidRDefault="002440F1" w:rsidP="00FE4EC4">
            <w:pPr>
              <w:pStyle w:val="afb"/>
            </w:pPr>
          </w:p>
        </w:tc>
        <w:tc>
          <w:tcPr>
            <w:tcW w:w="3688" w:type="pct"/>
          </w:tcPr>
          <w:p w14:paraId="3F42B80B" w14:textId="2B35F885" w:rsidR="002440F1" w:rsidRPr="00FE3627" w:rsidRDefault="00A05B47" w:rsidP="00D67026">
            <w:pPr>
              <w:pStyle w:val="afb"/>
              <w:jc w:val="both"/>
            </w:pPr>
            <w:r w:rsidRPr="00FE3627">
              <w:t>Электронные каталоги производителей средств технологического оснащения: наименования, возможности и порядок работы в них</w:t>
            </w:r>
          </w:p>
        </w:tc>
      </w:tr>
      <w:tr w:rsidR="002440F1" w:rsidRPr="00FE3627" w14:paraId="42DE1ADA" w14:textId="77777777" w:rsidTr="009D299C">
        <w:trPr>
          <w:trHeight w:val="20"/>
        </w:trPr>
        <w:tc>
          <w:tcPr>
            <w:tcW w:w="1312" w:type="pct"/>
            <w:vMerge/>
          </w:tcPr>
          <w:p w14:paraId="3ABB6DCD" w14:textId="77777777" w:rsidR="002440F1" w:rsidRPr="00FE3627" w:rsidDel="002A1D54" w:rsidRDefault="002440F1" w:rsidP="00FE4EC4">
            <w:pPr>
              <w:pStyle w:val="afb"/>
            </w:pPr>
          </w:p>
        </w:tc>
        <w:tc>
          <w:tcPr>
            <w:tcW w:w="3688" w:type="pct"/>
          </w:tcPr>
          <w:p w14:paraId="43703640" w14:textId="4BA13088" w:rsidR="002440F1" w:rsidRPr="00FE3627" w:rsidRDefault="00BE02CD" w:rsidP="00D67026">
            <w:pPr>
              <w:pStyle w:val="afb"/>
              <w:jc w:val="both"/>
            </w:pPr>
            <w:r w:rsidRPr="00FE3627">
              <w:t>Возможности CAPP-систем по выбору технологических режимов технологических операций изготовления машиностроительных изделий</w:t>
            </w:r>
          </w:p>
        </w:tc>
      </w:tr>
      <w:tr w:rsidR="00BE02CD" w:rsidRPr="00FE3627" w14:paraId="267AFB71" w14:textId="77777777" w:rsidTr="009D299C">
        <w:trPr>
          <w:trHeight w:val="20"/>
        </w:trPr>
        <w:tc>
          <w:tcPr>
            <w:tcW w:w="1312" w:type="pct"/>
            <w:vMerge/>
          </w:tcPr>
          <w:p w14:paraId="178A817F" w14:textId="77777777" w:rsidR="00BE02CD" w:rsidRPr="00FE3627" w:rsidDel="002A1D54" w:rsidRDefault="00BE02CD" w:rsidP="00FE4EC4">
            <w:pPr>
              <w:pStyle w:val="afb"/>
            </w:pPr>
          </w:p>
        </w:tc>
        <w:tc>
          <w:tcPr>
            <w:tcW w:w="3688" w:type="pct"/>
          </w:tcPr>
          <w:p w14:paraId="37969265" w14:textId="5B5FDB04" w:rsidR="00BE02CD" w:rsidRPr="00FE3627" w:rsidRDefault="00BE02CD" w:rsidP="00D67026">
            <w:pPr>
              <w:pStyle w:val="afb"/>
              <w:jc w:val="both"/>
            </w:pPr>
            <w:r w:rsidRPr="00FE3627">
              <w:t>Программные калькуляторы производителей режущего инструмента: наименования, возможности и порядок работы в них</w:t>
            </w:r>
          </w:p>
        </w:tc>
      </w:tr>
      <w:tr w:rsidR="00BE02CD" w:rsidRPr="00FE3627" w14:paraId="4CEF55CD" w14:textId="77777777" w:rsidTr="009D299C">
        <w:trPr>
          <w:trHeight w:val="20"/>
        </w:trPr>
        <w:tc>
          <w:tcPr>
            <w:tcW w:w="1312" w:type="pct"/>
            <w:vMerge/>
          </w:tcPr>
          <w:p w14:paraId="1682A5D3" w14:textId="77777777" w:rsidR="00BE02CD" w:rsidRPr="00FE3627" w:rsidDel="002A1D54" w:rsidRDefault="00BE02CD" w:rsidP="00FE4EC4">
            <w:pPr>
              <w:pStyle w:val="afb"/>
            </w:pPr>
          </w:p>
        </w:tc>
        <w:tc>
          <w:tcPr>
            <w:tcW w:w="3688" w:type="pct"/>
          </w:tcPr>
          <w:p w14:paraId="2D20587C" w14:textId="2672CA16" w:rsidR="00BE02CD" w:rsidRPr="00FE3627" w:rsidRDefault="00BE02CD" w:rsidP="00D67026">
            <w:pPr>
              <w:pStyle w:val="afb"/>
              <w:jc w:val="both"/>
            </w:pPr>
            <w:r w:rsidRPr="00FE3627">
              <w:t>Параметры и режимы технологических процессов изготовления машиностроительных изделий низкой сложности серийного (массового) производства</w:t>
            </w:r>
          </w:p>
        </w:tc>
      </w:tr>
      <w:tr w:rsidR="00BE02CD" w:rsidRPr="00FE3627" w14:paraId="7CC3527C" w14:textId="77777777" w:rsidTr="009D299C">
        <w:trPr>
          <w:trHeight w:val="20"/>
        </w:trPr>
        <w:tc>
          <w:tcPr>
            <w:tcW w:w="1312" w:type="pct"/>
            <w:vMerge/>
          </w:tcPr>
          <w:p w14:paraId="605D27CD" w14:textId="77777777" w:rsidR="00BE02CD" w:rsidRPr="00FE3627" w:rsidDel="002A1D54" w:rsidRDefault="00BE02CD" w:rsidP="00FE4EC4">
            <w:pPr>
              <w:pStyle w:val="afb"/>
            </w:pPr>
          </w:p>
        </w:tc>
        <w:tc>
          <w:tcPr>
            <w:tcW w:w="3688" w:type="pct"/>
          </w:tcPr>
          <w:p w14:paraId="70CCD2E3" w14:textId="0DB29566" w:rsidR="00BE02CD" w:rsidRPr="00FE3627" w:rsidRDefault="00BE02CD" w:rsidP="00D67026">
            <w:pPr>
              <w:pStyle w:val="afb"/>
              <w:jc w:val="both"/>
            </w:pPr>
            <w:r w:rsidRPr="00FE3627">
              <w:t>Правила эксплуатации средств технологического оснащения, используемого при реализации технологических процессов изготовления машиностроительных изделий низкой сложности серийного (массового) производства</w:t>
            </w:r>
          </w:p>
        </w:tc>
      </w:tr>
      <w:tr w:rsidR="00BE02CD" w:rsidRPr="00FE3627" w14:paraId="1A61FA3F" w14:textId="77777777" w:rsidTr="009D299C">
        <w:trPr>
          <w:trHeight w:val="20"/>
        </w:trPr>
        <w:tc>
          <w:tcPr>
            <w:tcW w:w="1312" w:type="pct"/>
            <w:vMerge/>
          </w:tcPr>
          <w:p w14:paraId="3B280B02" w14:textId="77777777" w:rsidR="00BE02CD" w:rsidRPr="00FE3627" w:rsidDel="002A1D54" w:rsidRDefault="00BE02CD" w:rsidP="00FE4EC4">
            <w:pPr>
              <w:pStyle w:val="afb"/>
            </w:pPr>
          </w:p>
        </w:tc>
        <w:tc>
          <w:tcPr>
            <w:tcW w:w="3688" w:type="pct"/>
          </w:tcPr>
          <w:p w14:paraId="0A3B275E" w14:textId="1CB6A223" w:rsidR="00BE02CD" w:rsidRPr="00FE3627" w:rsidRDefault="00BE02CD" w:rsidP="00D67026">
            <w:pPr>
              <w:pStyle w:val="afb"/>
              <w:tabs>
                <w:tab w:val="left" w:pos="1290"/>
              </w:tabs>
              <w:jc w:val="both"/>
            </w:pPr>
            <w:r w:rsidRPr="00FE3627">
              <w:t xml:space="preserve">Причины </w:t>
            </w:r>
            <w:r w:rsidR="0032322A" w:rsidRPr="00FE3627">
              <w:t>дефектов</w:t>
            </w:r>
            <w:r w:rsidRPr="00FE3627">
              <w:t xml:space="preserve"> при изготовлении машиностроительных изделий низкой сложности серийного (массового) производства</w:t>
            </w:r>
          </w:p>
        </w:tc>
      </w:tr>
      <w:tr w:rsidR="00BE02CD" w:rsidRPr="00FE3627" w14:paraId="54668743" w14:textId="77777777" w:rsidTr="009D299C">
        <w:trPr>
          <w:trHeight w:val="20"/>
        </w:trPr>
        <w:tc>
          <w:tcPr>
            <w:tcW w:w="1312" w:type="pct"/>
            <w:vMerge/>
          </w:tcPr>
          <w:p w14:paraId="786F81EE" w14:textId="77777777" w:rsidR="00BE02CD" w:rsidRPr="00FE3627" w:rsidDel="002A1D54" w:rsidRDefault="00BE02CD" w:rsidP="00FE4EC4">
            <w:pPr>
              <w:pStyle w:val="afb"/>
            </w:pPr>
          </w:p>
        </w:tc>
        <w:tc>
          <w:tcPr>
            <w:tcW w:w="3688" w:type="pct"/>
          </w:tcPr>
          <w:p w14:paraId="68D87DFF" w14:textId="2719FA3B" w:rsidR="00BE02CD" w:rsidRPr="00FE3627" w:rsidRDefault="00BE02CD" w:rsidP="00D67026">
            <w:pPr>
              <w:pStyle w:val="afb"/>
              <w:jc w:val="both"/>
            </w:pPr>
            <w:r w:rsidRPr="00FE3627">
              <w:t>Технологические факторы, вызывающие погрешности изготовления машиностроительных изделий низкой сложности серийного (массового) производства</w:t>
            </w:r>
          </w:p>
        </w:tc>
      </w:tr>
      <w:tr w:rsidR="00BE02CD" w:rsidRPr="00FE3627" w14:paraId="442283A0" w14:textId="77777777" w:rsidTr="009D299C">
        <w:trPr>
          <w:trHeight w:val="20"/>
        </w:trPr>
        <w:tc>
          <w:tcPr>
            <w:tcW w:w="1312" w:type="pct"/>
            <w:vMerge/>
          </w:tcPr>
          <w:p w14:paraId="417C905E" w14:textId="77777777" w:rsidR="00BE02CD" w:rsidRPr="00FE3627" w:rsidDel="002A1D54" w:rsidRDefault="00BE02CD" w:rsidP="00FE4EC4">
            <w:pPr>
              <w:pStyle w:val="afb"/>
            </w:pPr>
          </w:p>
        </w:tc>
        <w:tc>
          <w:tcPr>
            <w:tcW w:w="3688" w:type="pct"/>
          </w:tcPr>
          <w:p w14:paraId="62BB3D10" w14:textId="0E504779" w:rsidR="00BE02CD" w:rsidRPr="00FE3627" w:rsidRDefault="00BE02CD" w:rsidP="00D67026">
            <w:pPr>
              <w:pStyle w:val="afb"/>
              <w:jc w:val="both"/>
            </w:pPr>
            <w:r w:rsidRPr="00FE3627">
              <w:t>Методы уменьшения влияния технологических факторов, вызывающих погрешности изготовления машиностроительных изделий низкой сложности серийного (массового) производства</w:t>
            </w:r>
          </w:p>
        </w:tc>
      </w:tr>
      <w:tr w:rsidR="00BE02CD" w:rsidRPr="00FE3627" w14:paraId="52E714A6" w14:textId="77777777" w:rsidTr="009D299C">
        <w:trPr>
          <w:trHeight w:val="20"/>
        </w:trPr>
        <w:tc>
          <w:tcPr>
            <w:tcW w:w="1312" w:type="pct"/>
          </w:tcPr>
          <w:p w14:paraId="496BEFED" w14:textId="77777777" w:rsidR="00BE02CD" w:rsidRPr="00FE3627" w:rsidDel="002A1D54" w:rsidRDefault="00BE02CD" w:rsidP="00FE4EC4">
            <w:pPr>
              <w:pStyle w:val="afb"/>
            </w:pPr>
            <w:r w:rsidRPr="00FE3627" w:rsidDel="002A1D54">
              <w:t>Другие характеристики</w:t>
            </w:r>
          </w:p>
        </w:tc>
        <w:tc>
          <w:tcPr>
            <w:tcW w:w="3688" w:type="pct"/>
          </w:tcPr>
          <w:p w14:paraId="4CE045EB" w14:textId="77777777" w:rsidR="00BE02CD" w:rsidRPr="00FE3627" w:rsidRDefault="00BE02CD" w:rsidP="00D67026">
            <w:pPr>
              <w:pStyle w:val="afb"/>
              <w:jc w:val="both"/>
            </w:pPr>
            <w:r w:rsidRPr="00FE3627">
              <w:t>-</w:t>
            </w:r>
          </w:p>
        </w:tc>
      </w:tr>
    </w:tbl>
    <w:p w14:paraId="1C2E2AD2" w14:textId="77777777" w:rsidR="00D67026" w:rsidRPr="00FE3627" w:rsidRDefault="00D67026" w:rsidP="00D67026">
      <w:pPr>
        <w:pStyle w:val="aff1"/>
      </w:pPr>
    </w:p>
    <w:p w14:paraId="564AC7C4" w14:textId="322D7842" w:rsidR="00750AD4" w:rsidRPr="00FE3627" w:rsidRDefault="00750AD4" w:rsidP="00D67026">
      <w:pPr>
        <w:pStyle w:val="aff1"/>
        <w:rPr>
          <w:b/>
          <w:bCs w:val="0"/>
        </w:rPr>
      </w:pPr>
      <w:r w:rsidRPr="00FE3627">
        <w:rPr>
          <w:b/>
          <w:bCs w:val="0"/>
        </w:rPr>
        <w:t>3.2.4. Трудовая функция</w:t>
      </w:r>
    </w:p>
    <w:p w14:paraId="156B37C6" w14:textId="77777777" w:rsidR="00D67026" w:rsidRPr="00FE3627" w:rsidRDefault="00D67026" w:rsidP="00D67026">
      <w:pPr>
        <w:pStyle w:val="aff1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62"/>
        <w:gridCol w:w="4551"/>
        <w:gridCol w:w="641"/>
        <w:gridCol w:w="949"/>
        <w:gridCol w:w="1773"/>
        <w:gridCol w:w="524"/>
      </w:tblGrid>
      <w:tr w:rsidR="00750AD4" w:rsidRPr="00FE3627" w14:paraId="2289A671" w14:textId="77777777" w:rsidTr="00181115">
        <w:trPr>
          <w:trHeight w:val="278"/>
        </w:trPr>
        <w:tc>
          <w:tcPr>
            <w:tcW w:w="86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7DADB3F" w14:textId="77777777" w:rsidR="00750AD4" w:rsidRPr="00FE3627" w:rsidRDefault="00750AD4" w:rsidP="00181115">
            <w:r w:rsidRPr="00FE3627">
              <w:rPr>
                <w:sz w:val="20"/>
              </w:rPr>
              <w:t>Наименование</w:t>
            </w:r>
          </w:p>
        </w:tc>
        <w:tc>
          <w:tcPr>
            <w:tcW w:w="22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19B636" w14:textId="77777777" w:rsidR="00750AD4" w:rsidRPr="00FE3627" w:rsidRDefault="00750AD4" w:rsidP="00181115">
            <w:r w:rsidRPr="00FE3627">
              <w:t>Организация информации в базах данных CAPP-систем, PDM-систем, MDM-систем</w:t>
            </w:r>
          </w:p>
        </w:tc>
        <w:tc>
          <w:tcPr>
            <w:tcW w:w="31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F70038A" w14:textId="77777777" w:rsidR="00750AD4" w:rsidRPr="00FE3627" w:rsidRDefault="00750AD4" w:rsidP="00181115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44C1BD" w14:textId="0CDAC469" w:rsidR="00750AD4" w:rsidRPr="00FE3627" w:rsidRDefault="00FE3627" w:rsidP="00750AD4">
            <w:r>
              <w:rPr>
                <w:lang w:val="en-US"/>
              </w:rPr>
              <w:t>B</w:t>
            </w:r>
            <w:r w:rsidR="00750AD4" w:rsidRPr="00FE3627">
              <w:t>/04.5</w:t>
            </w:r>
          </w:p>
        </w:tc>
        <w:tc>
          <w:tcPr>
            <w:tcW w:w="86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3C94C32" w14:textId="77777777" w:rsidR="00750AD4" w:rsidRPr="00FE3627" w:rsidRDefault="00750AD4" w:rsidP="00181115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7D0084" w14:textId="20AD0B50" w:rsidR="00750AD4" w:rsidRPr="00FE3627" w:rsidRDefault="00750AD4" w:rsidP="00181115">
            <w:pPr>
              <w:jc w:val="center"/>
            </w:pPr>
            <w:r w:rsidRPr="00FE3627">
              <w:t>5</w:t>
            </w:r>
          </w:p>
        </w:tc>
      </w:tr>
    </w:tbl>
    <w:p w14:paraId="4D475875" w14:textId="77777777" w:rsidR="00D67026" w:rsidRPr="00FE3627" w:rsidRDefault="00D67026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71"/>
        <w:gridCol w:w="1053"/>
        <w:gridCol w:w="806"/>
        <w:gridCol w:w="2020"/>
        <w:gridCol w:w="1383"/>
        <w:gridCol w:w="2267"/>
      </w:tblGrid>
      <w:tr w:rsidR="00750AD4" w:rsidRPr="00FE3627" w14:paraId="7742F261" w14:textId="77777777" w:rsidTr="00181115">
        <w:trPr>
          <w:trHeight w:val="488"/>
        </w:trPr>
        <w:tc>
          <w:tcPr>
            <w:tcW w:w="131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106923" w14:textId="77777777" w:rsidR="00750AD4" w:rsidRPr="00FE3627" w:rsidRDefault="00750AD4" w:rsidP="00181115">
            <w:r w:rsidRPr="00FE3627">
              <w:rPr>
                <w:sz w:val="20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49E3B74" w14:textId="77777777" w:rsidR="00750AD4" w:rsidRPr="00FE3627" w:rsidRDefault="00750AD4" w:rsidP="00181115">
            <w:r w:rsidRPr="00FE3627">
              <w:rPr>
                <w:sz w:val="20"/>
              </w:rPr>
              <w:t xml:space="preserve">Оригинал </w:t>
            </w:r>
          </w:p>
        </w:tc>
        <w:tc>
          <w:tcPr>
            <w:tcW w:w="39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5BC5E0" w14:textId="77777777" w:rsidR="00750AD4" w:rsidRPr="00FE3627" w:rsidRDefault="00750AD4" w:rsidP="00181115">
            <w:r w:rsidRPr="00FE3627">
              <w:t>Х</w:t>
            </w:r>
          </w:p>
        </w:tc>
        <w:tc>
          <w:tcPr>
            <w:tcW w:w="9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C32293" w14:textId="77777777" w:rsidR="00750AD4" w:rsidRPr="00FE3627" w:rsidRDefault="00750AD4" w:rsidP="00181115">
            <w:r w:rsidRPr="00FE3627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125983" w14:textId="77777777" w:rsidR="00750AD4" w:rsidRPr="00FE3627" w:rsidRDefault="00750AD4" w:rsidP="00181115"/>
        </w:tc>
        <w:tc>
          <w:tcPr>
            <w:tcW w:w="11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00D6F2" w14:textId="77777777" w:rsidR="00750AD4" w:rsidRPr="00FE3627" w:rsidRDefault="00750AD4" w:rsidP="00181115"/>
        </w:tc>
      </w:tr>
      <w:tr w:rsidR="00750AD4" w:rsidRPr="00FE3627" w14:paraId="30613800" w14:textId="77777777" w:rsidTr="00181115">
        <w:trPr>
          <w:trHeight w:val="479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965CD" w14:textId="77777777" w:rsidR="00750AD4" w:rsidRPr="00FE3627" w:rsidRDefault="00750AD4" w:rsidP="00181115"/>
        </w:tc>
        <w:tc>
          <w:tcPr>
            <w:tcW w:w="189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6A35F56" w14:textId="77777777" w:rsidR="00750AD4" w:rsidRPr="00FE3627" w:rsidRDefault="00750AD4" w:rsidP="00181115"/>
        </w:tc>
        <w:tc>
          <w:tcPr>
            <w:tcW w:w="680" w:type="pct"/>
            <w:tcBorders>
              <w:left w:val="nil"/>
              <w:bottom w:val="nil"/>
              <w:right w:val="nil"/>
            </w:tcBorders>
          </w:tcPr>
          <w:p w14:paraId="648D355D" w14:textId="77777777" w:rsidR="00750AD4" w:rsidRPr="00FE3627" w:rsidRDefault="00750AD4" w:rsidP="00181115">
            <w:pPr>
              <w:jc w:val="center"/>
            </w:pPr>
            <w:r w:rsidRPr="00FE3627">
              <w:rPr>
                <w:sz w:val="20"/>
              </w:rPr>
              <w:t>Код оригинала</w:t>
            </w:r>
          </w:p>
        </w:tc>
        <w:tc>
          <w:tcPr>
            <w:tcW w:w="1113" w:type="pct"/>
            <w:tcBorders>
              <w:left w:val="nil"/>
              <w:bottom w:val="nil"/>
              <w:right w:val="nil"/>
            </w:tcBorders>
          </w:tcPr>
          <w:p w14:paraId="184529CC" w14:textId="77777777" w:rsidR="00750AD4" w:rsidRPr="00FE3627" w:rsidRDefault="00750AD4" w:rsidP="00181115">
            <w:pPr>
              <w:jc w:val="center"/>
            </w:pPr>
            <w:r w:rsidRPr="00FE36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CAE1704" w14:textId="77777777" w:rsidR="00750AD4" w:rsidRPr="00FE3627" w:rsidRDefault="00750AD4" w:rsidP="00750AD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75"/>
        <w:gridCol w:w="7520"/>
      </w:tblGrid>
      <w:tr w:rsidR="00750AD4" w:rsidRPr="00FE3627" w14:paraId="08010436" w14:textId="77777777" w:rsidTr="00181115">
        <w:trPr>
          <w:trHeight w:val="20"/>
        </w:trPr>
        <w:tc>
          <w:tcPr>
            <w:tcW w:w="1312" w:type="pct"/>
            <w:vMerge w:val="restart"/>
          </w:tcPr>
          <w:p w14:paraId="5DB5C513" w14:textId="77777777" w:rsidR="00750AD4" w:rsidRPr="00FE3627" w:rsidRDefault="00750AD4" w:rsidP="00181115">
            <w:pPr>
              <w:pStyle w:val="afb"/>
            </w:pPr>
            <w:r w:rsidRPr="00FE3627">
              <w:t>Трудовые действия</w:t>
            </w:r>
          </w:p>
        </w:tc>
        <w:tc>
          <w:tcPr>
            <w:tcW w:w="3688" w:type="pct"/>
          </w:tcPr>
          <w:p w14:paraId="215654D4" w14:textId="690634DA" w:rsidR="00750AD4" w:rsidRPr="00FE3627" w:rsidRDefault="00750AD4" w:rsidP="00D67026">
            <w:pPr>
              <w:pStyle w:val="afb"/>
              <w:jc w:val="both"/>
            </w:pPr>
            <w:r w:rsidRPr="00FE3627">
              <w:t xml:space="preserve">Ведение баз знаний выбора средств технологического оснащения, контрольно-измерительных приборов и инструментов; расчета режимов резания, </w:t>
            </w:r>
            <w:r w:rsidR="00581533" w:rsidRPr="00FE3627">
              <w:t>технологических норм</w:t>
            </w:r>
          </w:p>
        </w:tc>
      </w:tr>
      <w:tr w:rsidR="00750AD4" w:rsidRPr="00FE3627" w14:paraId="1B02DEF3" w14:textId="77777777" w:rsidTr="00181115">
        <w:trPr>
          <w:trHeight w:val="20"/>
        </w:trPr>
        <w:tc>
          <w:tcPr>
            <w:tcW w:w="1312" w:type="pct"/>
            <w:vMerge/>
          </w:tcPr>
          <w:p w14:paraId="2A0B5220" w14:textId="77777777" w:rsidR="00750AD4" w:rsidRPr="00FE3627" w:rsidRDefault="00750AD4" w:rsidP="00181115">
            <w:pPr>
              <w:pStyle w:val="afb"/>
            </w:pPr>
          </w:p>
        </w:tc>
        <w:tc>
          <w:tcPr>
            <w:tcW w:w="3688" w:type="pct"/>
          </w:tcPr>
          <w:p w14:paraId="0F5A6C8C" w14:textId="77777777" w:rsidR="00750AD4" w:rsidRPr="00FE3627" w:rsidRDefault="00750AD4" w:rsidP="00D67026">
            <w:pPr>
              <w:pStyle w:val="afb"/>
              <w:jc w:val="both"/>
            </w:pPr>
            <w:r w:rsidRPr="00FE3627">
              <w:t>Контроль за ведением баз данных CAPP-системы, PDM-системы, MDM-системы</w:t>
            </w:r>
          </w:p>
        </w:tc>
      </w:tr>
      <w:tr w:rsidR="00750AD4" w:rsidRPr="00FE3627" w14:paraId="5BE16075" w14:textId="77777777" w:rsidTr="00181115">
        <w:trPr>
          <w:trHeight w:val="20"/>
        </w:trPr>
        <w:tc>
          <w:tcPr>
            <w:tcW w:w="1312" w:type="pct"/>
            <w:vMerge w:val="restart"/>
          </w:tcPr>
          <w:p w14:paraId="582FCA92" w14:textId="77777777" w:rsidR="00750AD4" w:rsidRPr="00FE3627" w:rsidDel="002A1D54" w:rsidRDefault="00750AD4" w:rsidP="00181115">
            <w:pPr>
              <w:pStyle w:val="afb"/>
            </w:pPr>
            <w:r w:rsidRPr="00FE3627" w:rsidDel="002A1D54">
              <w:t>Необходимые умения</w:t>
            </w:r>
          </w:p>
        </w:tc>
        <w:tc>
          <w:tcPr>
            <w:tcW w:w="3688" w:type="pct"/>
          </w:tcPr>
          <w:p w14:paraId="3C7B2904" w14:textId="77777777" w:rsidR="00750AD4" w:rsidRPr="00FE3627" w:rsidRDefault="00750AD4" w:rsidP="00D67026">
            <w:pPr>
              <w:pStyle w:val="afb"/>
              <w:jc w:val="both"/>
            </w:pPr>
            <w:r w:rsidRPr="00FE3627">
              <w:t>Использовать PDM-систему организации для поиска и анализа конструкторско-технологических решений с целью их унификации и типизации</w:t>
            </w:r>
          </w:p>
        </w:tc>
      </w:tr>
      <w:tr w:rsidR="00750AD4" w:rsidRPr="00FE3627" w14:paraId="5FDDB351" w14:textId="77777777" w:rsidTr="00181115">
        <w:trPr>
          <w:trHeight w:val="20"/>
        </w:trPr>
        <w:tc>
          <w:tcPr>
            <w:tcW w:w="1312" w:type="pct"/>
            <w:vMerge/>
          </w:tcPr>
          <w:p w14:paraId="703E58D2" w14:textId="77777777" w:rsidR="00750AD4" w:rsidRPr="00FE3627" w:rsidDel="002A1D54" w:rsidRDefault="00750AD4" w:rsidP="00181115">
            <w:pPr>
              <w:pStyle w:val="afb"/>
            </w:pPr>
          </w:p>
        </w:tc>
        <w:tc>
          <w:tcPr>
            <w:tcW w:w="3688" w:type="pct"/>
          </w:tcPr>
          <w:p w14:paraId="22E254D8" w14:textId="77777777" w:rsidR="00750AD4" w:rsidRPr="00FE3627" w:rsidRDefault="00750AD4" w:rsidP="00D67026">
            <w:pPr>
              <w:pStyle w:val="afb"/>
              <w:jc w:val="both"/>
            </w:pPr>
            <w:r w:rsidRPr="00FE3627">
              <w:t>Использовать возможности CAPP-системы, PDM-системы, MDM-системы организации для формирования баз технологических знаний организации</w:t>
            </w:r>
          </w:p>
        </w:tc>
      </w:tr>
      <w:tr w:rsidR="00750AD4" w:rsidRPr="00FE3627" w14:paraId="4DF708D0" w14:textId="77777777" w:rsidTr="00181115">
        <w:trPr>
          <w:trHeight w:val="20"/>
        </w:trPr>
        <w:tc>
          <w:tcPr>
            <w:tcW w:w="1312" w:type="pct"/>
            <w:vMerge/>
          </w:tcPr>
          <w:p w14:paraId="573503E4" w14:textId="77777777" w:rsidR="00750AD4" w:rsidRPr="00FE3627" w:rsidDel="002A1D54" w:rsidRDefault="00750AD4" w:rsidP="00181115">
            <w:pPr>
              <w:pStyle w:val="afb"/>
            </w:pPr>
          </w:p>
        </w:tc>
        <w:tc>
          <w:tcPr>
            <w:tcW w:w="3688" w:type="pct"/>
          </w:tcPr>
          <w:p w14:paraId="27E31706" w14:textId="77777777" w:rsidR="00750AD4" w:rsidRPr="00FE3627" w:rsidRDefault="00750AD4" w:rsidP="00D67026">
            <w:pPr>
              <w:pStyle w:val="afb"/>
              <w:jc w:val="both"/>
            </w:pPr>
            <w:r w:rsidRPr="00FE3627">
              <w:t>Оценивать записи в базах данных CAPP-системы, PDM-системы, MDM-системы, созданных специалистами более низкой квалификации</w:t>
            </w:r>
          </w:p>
        </w:tc>
      </w:tr>
      <w:tr w:rsidR="00184BB0" w:rsidRPr="00FE3627" w14:paraId="48CB896D" w14:textId="77777777" w:rsidTr="00181115">
        <w:trPr>
          <w:trHeight w:val="20"/>
        </w:trPr>
        <w:tc>
          <w:tcPr>
            <w:tcW w:w="1312" w:type="pct"/>
            <w:vMerge w:val="restart"/>
          </w:tcPr>
          <w:p w14:paraId="1919DFEB" w14:textId="77777777" w:rsidR="00184BB0" w:rsidRPr="00FE3627" w:rsidRDefault="00184BB0" w:rsidP="00181115">
            <w:pPr>
              <w:pStyle w:val="afb"/>
            </w:pPr>
            <w:r w:rsidRPr="00FE3627" w:rsidDel="002A1D54">
              <w:t>Необходимые знания</w:t>
            </w:r>
          </w:p>
        </w:tc>
        <w:tc>
          <w:tcPr>
            <w:tcW w:w="3688" w:type="pct"/>
          </w:tcPr>
          <w:p w14:paraId="10AFF15F" w14:textId="30839A5D" w:rsidR="00184BB0" w:rsidRPr="00FE3627" w:rsidRDefault="00184BB0" w:rsidP="00D67026">
            <w:pPr>
              <w:pStyle w:val="afb"/>
              <w:jc w:val="both"/>
            </w:pPr>
            <w:r w:rsidRPr="00FE3627">
              <w:t>Принципы унификации конструкторско-технологических решений</w:t>
            </w:r>
          </w:p>
        </w:tc>
      </w:tr>
      <w:tr w:rsidR="00184BB0" w:rsidRPr="00FE3627" w14:paraId="3FCF5633" w14:textId="77777777" w:rsidTr="00181115">
        <w:trPr>
          <w:trHeight w:val="20"/>
        </w:trPr>
        <w:tc>
          <w:tcPr>
            <w:tcW w:w="1312" w:type="pct"/>
            <w:vMerge/>
          </w:tcPr>
          <w:p w14:paraId="4363F21D" w14:textId="77777777" w:rsidR="00184BB0" w:rsidRPr="00FE3627" w:rsidDel="002A1D54" w:rsidRDefault="00184BB0" w:rsidP="00181115">
            <w:pPr>
              <w:pStyle w:val="afb"/>
            </w:pPr>
          </w:p>
        </w:tc>
        <w:tc>
          <w:tcPr>
            <w:tcW w:w="3688" w:type="pct"/>
          </w:tcPr>
          <w:p w14:paraId="6C4C225E" w14:textId="43C59E41" w:rsidR="00184BB0" w:rsidRPr="00FE3627" w:rsidRDefault="00184BB0" w:rsidP="00D67026">
            <w:pPr>
              <w:pStyle w:val="afb"/>
              <w:jc w:val="both"/>
            </w:pPr>
            <w:r w:rsidRPr="00FE3627">
              <w:t xml:space="preserve">Способы формализации информации для ее хранения в базах знаний </w:t>
            </w:r>
          </w:p>
        </w:tc>
      </w:tr>
      <w:tr w:rsidR="00184BB0" w:rsidRPr="00FE3627" w14:paraId="54B23A5F" w14:textId="77777777" w:rsidTr="00181115">
        <w:trPr>
          <w:trHeight w:val="20"/>
        </w:trPr>
        <w:tc>
          <w:tcPr>
            <w:tcW w:w="1312" w:type="pct"/>
            <w:vMerge/>
          </w:tcPr>
          <w:p w14:paraId="102ACBA8" w14:textId="77777777" w:rsidR="00184BB0" w:rsidRPr="00FE3627" w:rsidDel="002A1D54" w:rsidRDefault="00184BB0" w:rsidP="00181115">
            <w:pPr>
              <w:pStyle w:val="afb"/>
            </w:pPr>
          </w:p>
        </w:tc>
        <w:tc>
          <w:tcPr>
            <w:tcW w:w="3688" w:type="pct"/>
          </w:tcPr>
          <w:p w14:paraId="54D39970" w14:textId="0F54ED7F" w:rsidR="00184BB0" w:rsidRPr="00FE3627" w:rsidRDefault="00184BB0" w:rsidP="00D67026">
            <w:pPr>
              <w:pStyle w:val="afb"/>
              <w:jc w:val="both"/>
            </w:pPr>
            <w:r w:rsidRPr="00FE3627">
              <w:t>Принципы формирования баз знаний</w:t>
            </w:r>
          </w:p>
        </w:tc>
      </w:tr>
      <w:tr w:rsidR="00184BB0" w:rsidRPr="00FE3627" w14:paraId="4EA2B0F1" w14:textId="77777777" w:rsidTr="00181115">
        <w:trPr>
          <w:trHeight w:val="20"/>
        </w:trPr>
        <w:tc>
          <w:tcPr>
            <w:tcW w:w="1312" w:type="pct"/>
            <w:vMerge/>
          </w:tcPr>
          <w:p w14:paraId="547642CD" w14:textId="77777777" w:rsidR="00184BB0" w:rsidRPr="00FE3627" w:rsidDel="002A1D54" w:rsidRDefault="00184BB0" w:rsidP="00181115">
            <w:pPr>
              <w:pStyle w:val="afb"/>
            </w:pPr>
          </w:p>
        </w:tc>
        <w:tc>
          <w:tcPr>
            <w:tcW w:w="3688" w:type="pct"/>
          </w:tcPr>
          <w:p w14:paraId="57ED88B7" w14:textId="3BA4163E" w:rsidR="00184BB0" w:rsidRPr="00FE3627" w:rsidRDefault="00184BB0" w:rsidP="00D67026">
            <w:pPr>
              <w:pStyle w:val="afb"/>
              <w:jc w:val="both"/>
            </w:pPr>
            <w:r w:rsidRPr="00FE3627">
              <w:t>CAPP-системы: наименования, возможности и порядок работы в них</w:t>
            </w:r>
          </w:p>
        </w:tc>
      </w:tr>
      <w:tr w:rsidR="00184BB0" w:rsidRPr="00FE3627" w14:paraId="6421E634" w14:textId="77777777" w:rsidTr="00181115">
        <w:trPr>
          <w:trHeight w:val="20"/>
        </w:trPr>
        <w:tc>
          <w:tcPr>
            <w:tcW w:w="1312" w:type="pct"/>
            <w:vMerge/>
          </w:tcPr>
          <w:p w14:paraId="488BB08C" w14:textId="77777777" w:rsidR="00184BB0" w:rsidRPr="00FE3627" w:rsidDel="002A1D54" w:rsidRDefault="00184BB0" w:rsidP="00181115">
            <w:pPr>
              <w:pStyle w:val="afb"/>
            </w:pPr>
          </w:p>
        </w:tc>
        <w:tc>
          <w:tcPr>
            <w:tcW w:w="3688" w:type="pct"/>
          </w:tcPr>
          <w:p w14:paraId="3200CF6A" w14:textId="6A00E00F" w:rsidR="00184BB0" w:rsidRPr="00FE3627" w:rsidRDefault="00184BB0" w:rsidP="00D67026">
            <w:pPr>
              <w:pStyle w:val="afb"/>
              <w:jc w:val="both"/>
            </w:pPr>
            <w:r w:rsidRPr="00FE3627">
              <w:t>PDM-система организации: возможности и порядок работы в ней</w:t>
            </w:r>
          </w:p>
        </w:tc>
      </w:tr>
      <w:tr w:rsidR="00184BB0" w:rsidRPr="00FE3627" w14:paraId="1169A603" w14:textId="77777777" w:rsidTr="00181115">
        <w:trPr>
          <w:trHeight w:val="20"/>
        </w:trPr>
        <w:tc>
          <w:tcPr>
            <w:tcW w:w="1312" w:type="pct"/>
            <w:vMerge/>
          </w:tcPr>
          <w:p w14:paraId="7E7B3581" w14:textId="77777777" w:rsidR="00184BB0" w:rsidRPr="00FE3627" w:rsidDel="002A1D54" w:rsidRDefault="00184BB0" w:rsidP="00181115">
            <w:pPr>
              <w:pStyle w:val="afb"/>
            </w:pPr>
          </w:p>
        </w:tc>
        <w:tc>
          <w:tcPr>
            <w:tcW w:w="3688" w:type="pct"/>
          </w:tcPr>
          <w:p w14:paraId="57C09038" w14:textId="30A0A6EB" w:rsidR="00184BB0" w:rsidRPr="00FE3627" w:rsidRDefault="00184BB0" w:rsidP="00D67026">
            <w:pPr>
              <w:pStyle w:val="afb"/>
              <w:jc w:val="both"/>
            </w:pPr>
            <w:r w:rsidRPr="00FE3627">
              <w:t>MDM-система организации: возможности и порядок работы в ней</w:t>
            </w:r>
          </w:p>
        </w:tc>
      </w:tr>
      <w:tr w:rsidR="00184BB0" w:rsidRPr="00FE3627" w14:paraId="708FAA4C" w14:textId="77777777" w:rsidTr="00181115">
        <w:trPr>
          <w:trHeight w:val="20"/>
        </w:trPr>
        <w:tc>
          <w:tcPr>
            <w:tcW w:w="1312" w:type="pct"/>
            <w:vMerge/>
          </w:tcPr>
          <w:p w14:paraId="526AECEF" w14:textId="77777777" w:rsidR="00184BB0" w:rsidRPr="00FE3627" w:rsidDel="002A1D54" w:rsidRDefault="00184BB0" w:rsidP="00181115">
            <w:pPr>
              <w:pStyle w:val="afb"/>
            </w:pPr>
          </w:p>
        </w:tc>
        <w:tc>
          <w:tcPr>
            <w:tcW w:w="3688" w:type="pct"/>
          </w:tcPr>
          <w:p w14:paraId="6B106F6D" w14:textId="6C7DB21A" w:rsidR="00184BB0" w:rsidRPr="00FE3627" w:rsidRDefault="00184BB0" w:rsidP="00D67026">
            <w:pPr>
              <w:pStyle w:val="afb"/>
              <w:jc w:val="both"/>
            </w:pPr>
            <w:r w:rsidRPr="00FE3627">
              <w:t>Возможности CAPP-систем</w:t>
            </w:r>
            <w:r w:rsidR="00D95116" w:rsidRPr="00FE3627">
              <w:t>, PDM-системы, MDM-системы организации</w:t>
            </w:r>
            <w:r w:rsidRPr="00FE3627">
              <w:t xml:space="preserve"> по созданию формализованных алгоритмов выбора средств технологического оснащения, контрольно-измерительных приборов и инструментов; расчета режимов резания, </w:t>
            </w:r>
            <w:r w:rsidR="00581533" w:rsidRPr="00FE3627">
              <w:t>технологических норм</w:t>
            </w:r>
          </w:p>
        </w:tc>
      </w:tr>
      <w:tr w:rsidR="00184BB0" w:rsidRPr="00FE3627" w14:paraId="11C9071F" w14:textId="77777777" w:rsidTr="00181115">
        <w:trPr>
          <w:trHeight w:val="20"/>
        </w:trPr>
        <w:tc>
          <w:tcPr>
            <w:tcW w:w="1312" w:type="pct"/>
          </w:tcPr>
          <w:p w14:paraId="56B46A96" w14:textId="77777777" w:rsidR="00184BB0" w:rsidRPr="00FE3627" w:rsidDel="002A1D54" w:rsidRDefault="00184BB0" w:rsidP="00181115">
            <w:pPr>
              <w:pStyle w:val="afb"/>
            </w:pPr>
            <w:r w:rsidRPr="00FE3627" w:rsidDel="002A1D54">
              <w:t>Другие характеристики</w:t>
            </w:r>
          </w:p>
        </w:tc>
        <w:tc>
          <w:tcPr>
            <w:tcW w:w="3688" w:type="pct"/>
          </w:tcPr>
          <w:p w14:paraId="6269D97A" w14:textId="77777777" w:rsidR="00184BB0" w:rsidRPr="00FE3627" w:rsidRDefault="00184BB0" w:rsidP="00D67026">
            <w:pPr>
              <w:pStyle w:val="afb"/>
              <w:jc w:val="both"/>
            </w:pPr>
            <w:r w:rsidRPr="00FE3627">
              <w:t>-</w:t>
            </w:r>
          </w:p>
        </w:tc>
      </w:tr>
    </w:tbl>
    <w:p w14:paraId="790A8F5F" w14:textId="77777777" w:rsidR="00D67026" w:rsidRPr="00FE3627" w:rsidRDefault="00D67026" w:rsidP="00D67026">
      <w:bookmarkStart w:id="11" w:name="_Toc36399096"/>
    </w:p>
    <w:p w14:paraId="060FFAB3" w14:textId="252B1A5D" w:rsidR="00EB51D2" w:rsidRPr="00FE3627" w:rsidRDefault="00EB51D2" w:rsidP="00D67026">
      <w:pPr>
        <w:pStyle w:val="2"/>
      </w:pPr>
      <w:r w:rsidRPr="00FE3627">
        <w:t>3.3. Обобщенная трудовая функция</w:t>
      </w:r>
      <w:bookmarkEnd w:id="11"/>
    </w:p>
    <w:p w14:paraId="019F162A" w14:textId="77777777" w:rsidR="00D67026" w:rsidRPr="00FE3627" w:rsidRDefault="00D67026" w:rsidP="00D6702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4884"/>
        <w:gridCol w:w="552"/>
        <w:gridCol w:w="530"/>
        <w:gridCol w:w="1622"/>
        <w:gridCol w:w="1016"/>
      </w:tblGrid>
      <w:tr w:rsidR="00EB51D2" w:rsidRPr="00FE3627" w14:paraId="51F4FF62" w14:textId="77777777" w:rsidTr="006C68DE">
        <w:trPr>
          <w:trHeight w:val="278"/>
        </w:trPr>
        <w:tc>
          <w:tcPr>
            <w:tcW w:w="784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E116910" w14:textId="77777777" w:rsidR="00EB51D2" w:rsidRPr="00FE3627" w:rsidRDefault="00EB51D2" w:rsidP="00EB51D2">
            <w:r w:rsidRPr="00FE3627">
              <w:rPr>
                <w:sz w:val="20"/>
              </w:rPr>
              <w:t>Наименование</w:t>
            </w:r>
          </w:p>
        </w:tc>
        <w:tc>
          <w:tcPr>
            <w:tcW w:w="23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F861F4" w14:textId="44F9C0F1" w:rsidR="00EB51D2" w:rsidRPr="00FE3627" w:rsidRDefault="00A7022F" w:rsidP="00EB51D2">
            <w:pPr>
              <w:rPr>
                <w:sz w:val="18"/>
                <w:szCs w:val="16"/>
              </w:rPr>
            </w:pPr>
            <w:r w:rsidRPr="00FE3627">
              <w:t>Технологическая подготовка производства машиностроительных изделий средней сложности</w:t>
            </w:r>
          </w:p>
        </w:tc>
        <w:tc>
          <w:tcPr>
            <w:tcW w:w="2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FD2B100" w14:textId="77777777" w:rsidR="00EB51D2" w:rsidRPr="00FE3627" w:rsidRDefault="00EB51D2" w:rsidP="00EB51D2">
            <w:pPr>
              <w:jc w:val="center"/>
              <w:rPr>
                <w:sz w:val="16"/>
                <w:vertAlign w:val="superscript"/>
              </w:rPr>
            </w:pPr>
            <w:r w:rsidRPr="00FE3627">
              <w:rPr>
                <w:sz w:val="20"/>
              </w:rPr>
              <w:t>Код</w:t>
            </w:r>
          </w:p>
        </w:tc>
        <w:tc>
          <w:tcPr>
            <w:tcW w:w="2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DCFB15" w14:textId="02DE02C6" w:rsidR="00EB51D2" w:rsidRPr="00FE3627" w:rsidRDefault="00FE3627" w:rsidP="00EB51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9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99234D" w14:textId="77777777" w:rsidR="00EB51D2" w:rsidRPr="00FE3627" w:rsidRDefault="00EB51D2" w:rsidP="00EB51D2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Уровень квалификации</w:t>
            </w:r>
          </w:p>
        </w:tc>
        <w:tc>
          <w:tcPr>
            <w:tcW w:w="4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EC368A" w14:textId="25260F9E" w:rsidR="00EB51D2" w:rsidRPr="00FE3627" w:rsidRDefault="00AC4491" w:rsidP="00EB51D2">
            <w:pPr>
              <w:jc w:val="center"/>
            </w:pPr>
            <w:r w:rsidRPr="00FE3627">
              <w:t>6</w:t>
            </w:r>
          </w:p>
        </w:tc>
      </w:tr>
    </w:tbl>
    <w:p w14:paraId="43067CAA" w14:textId="77777777" w:rsidR="00D67026" w:rsidRPr="00FE3627" w:rsidRDefault="00D670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96"/>
        <w:gridCol w:w="1249"/>
        <w:gridCol w:w="751"/>
        <w:gridCol w:w="2075"/>
        <w:gridCol w:w="1097"/>
        <w:gridCol w:w="2032"/>
      </w:tblGrid>
      <w:tr w:rsidR="00EB51D2" w:rsidRPr="00FE3627" w14:paraId="2BA45E6C" w14:textId="77777777" w:rsidTr="002B43E7">
        <w:trPr>
          <w:trHeight w:val="283"/>
        </w:trPr>
        <w:tc>
          <w:tcPr>
            <w:tcW w:w="147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B57290A" w14:textId="77777777" w:rsidR="00EB51D2" w:rsidRPr="00FE3627" w:rsidRDefault="00EB51D2" w:rsidP="00EB51D2">
            <w:r w:rsidRPr="00FE3627">
              <w:rPr>
                <w:sz w:val="20"/>
              </w:rPr>
              <w:t xml:space="preserve">Происхождение обобщенной трудовой функции </w:t>
            </w:r>
          </w:p>
        </w:tc>
        <w:tc>
          <w:tcPr>
            <w:tcW w:w="6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9CE3AF3" w14:textId="77777777" w:rsidR="00EB51D2" w:rsidRPr="00FE3627" w:rsidRDefault="00EB51D2" w:rsidP="00EB51D2">
            <w:r w:rsidRPr="00FE3627">
              <w:rPr>
                <w:sz w:val="20"/>
              </w:rPr>
              <w:t xml:space="preserve">Оригинал </w:t>
            </w:r>
          </w:p>
        </w:tc>
        <w:tc>
          <w:tcPr>
            <w:tcW w:w="36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B85FB6" w14:textId="77777777" w:rsidR="00EB51D2" w:rsidRPr="00FE3627" w:rsidRDefault="00EB51D2" w:rsidP="00EB51D2">
            <w:r w:rsidRPr="00FE3627">
              <w:t>Х</w:t>
            </w:r>
          </w:p>
        </w:tc>
        <w:tc>
          <w:tcPr>
            <w:tcW w:w="10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3C7E04" w14:textId="77777777" w:rsidR="00EB51D2" w:rsidRPr="00FE3627" w:rsidRDefault="00EB51D2" w:rsidP="00EB51D2">
            <w:r w:rsidRPr="00FE3627">
              <w:rPr>
                <w:sz w:val="20"/>
              </w:rPr>
              <w:t>Заимствовано из оригинала</w:t>
            </w:r>
          </w:p>
        </w:tc>
        <w:tc>
          <w:tcPr>
            <w:tcW w:w="5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BB4270" w14:textId="77777777" w:rsidR="00EB51D2" w:rsidRPr="00FE3627" w:rsidRDefault="00EB51D2" w:rsidP="00EB51D2"/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F07424" w14:textId="77777777" w:rsidR="00EB51D2" w:rsidRPr="00FE3627" w:rsidRDefault="00EB51D2" w:rsidP="00EB51D2"/>
        </w:tc>
      </w:tr>
      <w:tr w:rsidR="00EB51D2" w:rsidRPr="00FE3627" w14:paraId="6BF2852D" w14:textId="77777777" w:rsidTr="002B43E7">
        <w:trPr>
          <w:trHeight w:val="479"/>
        </w:trPr>
        <w:tc>
          <w:tcPr>
            <w:tcW w:w="1470" w:type="pct"/>
            <w:tcBorders>
              <w:top w:val="nil"/>
              <w:bottom w:val="nil"/>
              <w:right w:val="nil"/>
            </w:tcBorders>
            <w:vAlign w:val="center"/>
          </w:tcPr>
          <w:p w14:paraId="5BC72ACD" w14:textId="77777777" w:rsidR="00EB51D2" w:rsidRPr="00FE3627" w:rsidRDefault="00EB51D2" w:rsidP="00EB51D2"/>
        </w:tc>
        <w:tc>
          <w:tcPr>
            <w:tcW w:w="200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2C1E4F3" w14:textId="77777777" w:rsidR="00EB51D2" w:rsidRPr="00FE3627" w:rsidRDefault="00EB51D2" w:rsidP="00EB51D2"/>
        </w:tc>
        <w:tc>
          <w:tcPr>
            <w:tcW w:w="5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378F606" w14:textId="77777777" w:rsidR="00EB51D2" w:rsidRPr="00FE3627" w:rsidRDefault="00EB51D2" w:rsidP="00EB51D2">
            <w:pPr>
              <w:jc w:val="center"/>
              <w:rPr>
                <w:szCs w:val="16"/>
              </w:rPr>
            </w:pPr>
            <w:r w:rsidRPr="00FE3627">
              <w:rPr>
                <w:sz w:val="20"/>
              </w:rPr>
              <w:t>Код оригинала</w:t>
            </w:r>
          </w:p>
        </w:tc>
        <w:tc>
          <w:tcPr>
            <w:tcW w:w="99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283236B" w14:textId="77777777" w:rsidR="00EB51D2" w:rsidRPr="00FE3627" w:rsidRDefault="00EB51D2" w:rsidP="00EB51D2">
            <w:pPr>
              <w:jc w:val="center"/>
            </w:pPr>
            <w:r w:rsidRPr="00FE36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AE96B95" w14:textId="77777777" w:rsidR="00D67026" w:rsidRPr="00FE3627" w:rsidRDefault="00D670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97"/>
        <w:gridCol w:w="7198"/>
      </w:tblGrid>
      <w:tr w:rsidR="00EB51D2" w:rsidRPr="00FE3627" w14:paraId="28164E22" w14:textId="77777777" w:rsidTr="00D67026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549499" w14:textId="77777777" w:rsidR="00EB51D2" w:rsidRPr="00FE3627" w:rsidRDefault="00EB51D2" w:rsidP="00EB51D2">
            <w:r w:rsidRPr="00FE3627">
              <w:t>Возможные наименования должностей, профессий</w:t>
            </w:r>
          </w:p>
        </w:tc>
        <w:tc>
          <w:tcPr>
            <w:tcW w:w="3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EE41E0" w14:textId="3FE23CC4" w:rsidR="006E569E" w:rsidRPr="00FE3627" w:rsidRDefault="006E569E" w:rsidP="006E569E">
            <w:r w:rsidRPr="00FE3627">
              <w:t>Инженер-технолог механосборочного производства II категории</w:t>
            </w:r>
          </w:p>
          <w:p w14:paraId="66D5832D" w14:textId="31AE3E53" w:rsidR="00EB51D2" w:rsidRPr="00FE3627" w:rsidRDefault="006E569E" w:rsidP="006E569E">
            <w:r w:rsidRPr="00FE3627">
              <w:t>Инженер-технолог II категории</w:t>
            </w:r>
          </w:p>
        </w:tc>
      </w:tr>
    </w:tbl>
    <w:p w14:paraId="17D12D91" w14:textId="77777777" w:rsidR="00D67026" w:rsidRPr="00FE3627" w:rsidRDefault="00D670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97"/>
        <w:gridCol w:w="7198"/>
      </w:tblGrid>
      <w:tr w:rsidR="00EB51D2" w:rsidRPr="00FE3627" w14:paraId="30B3A896" w14:textId="77777777" w:rsidTr="00D67026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270B6E" w14:textId="77777777" w:rsidR="00EB51D2" w:rsidRPr="00FE3627" w:rsidRDefault="00EB51D2" w:rsidP="00D67026">
            <w:r w:rsidRPr="00FE3627">
              <w:t>Требования к образованию и обучению</w:t>
            </w:r>
          </w:p>
        </w:tc>
        <w:tc>
          <w:tcPr>
            <w:tcW w:w="3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9182AE" w14:textId="77777777" w:rsidR="006E569E" w:rsidRPr="00FE3627" w:rsidRDefault="006E569E" w:rsidP="00D67026">
            <w:r w:rsidRPr="00FE3627">
              <w:t>Высшее образование – бакалавриат</w:t>
            </w:r>
          </w:p>
          <w:p w14:paraId="454F063B" w14:textId="77777777" w:rsidR="006E569E" w:rsidRPr="00FE3627" w:rsidRDefault="006E569E" w:rsidP="00D67026">
            <w:r w:rsidRPr="00FE3627">
              <w:t>или</w:t>
            </w:r>
          </w:p>
          <w:p w14:paraId="76EE5805" w14:textId="03AEE80B" w:rsidR="00EB51D2" w:rsidRPr="00FE3627" w:rsidRDefault="006E569E" w:rsidP="00D67026">
            <w:pPr>
              <w:rPr>
                <w:shd w:val="clear" w:color="auto" w:fill="FFFFFF"/>
              </w:rPr>
            </w:pPr>
            <w:r w:rsidRPr="00FE3627">
              <w:t>Высшее образование – магистратура или специалитет</w:t>
            </w:r>
          </w:p>
        </w:tc>
      </w:tr>
      <w:tr w:rsidR="00EB51D2" w:rsidRPr="00FE3627" w14:paraId="60709BD1" w14:textId="77777777" w:rsidTr="00D67026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574434" w14:textId="77777777" w:rsidR="00EB51D2" w:rsidRPr="00FE3627" w:rsidRDefault="00EB51D2" w:rsidP="00D67026">
            <w:r w:rsidRPr="00FE3627">
              <w:t>Требования к опыту практической работы</w:t>
            </w:r>
          </w:p>
        </w:tc>
        <w:tc>
          <w:tcPr>
            <w:tcW w:w="3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E06431" w14:textId="25B74D1C" w:rsidR="00EB51D2" w:rsidRPr="00FE3627" w:rsidRDefault="006E569E" w:rsidP="009A7526">
            <w:r w:rsidRPr="00FE3627">
              <w:t>Не менее трех лет инженером-технологом III категории при наличии высшего образования – бакалавриат</w:t>
            </w:r>
          </w:p>
        </w:tc>
      </w:tr>
      <w:tr w:rsidR="006C68DE" w:rsidRPr="00FE3627" w14:paraId="4730B3D2" w14:textId="77777777" w:rsidTr="00D67026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168FF8" w14:textId="77777777" w:rsidR="006C68DE" w:rsidRPr="00FE3627" w:rsidRDefault="006C68DE" w:rsidP="00D67026">
            <w:r w:rsidRPr="00FE3627">
              <w:t>Особые условия допуска к работе</w:t>
            </w:r>
          </w:p>
        </w:tc>
        <w:tc>
          <w:tcPr>
            <w:tcW w:w="3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DA3F85" w14:textId="4A06C52B" w:rsidR="00344065" w:rsidRPr="00FE3627" w:rsidRDefault="00697767" w:rsidP="00D67026">
            <w:pPr>
              <w:rPr>
                <w:shd w:val="clear" w:color="auto" w:fill="FFFFFF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29AEE25E" w14:textId="1AC72F37" w:rsidR="006C68DE" w:rsidRPr="00FE3627" w:rsidRDefault="001F7289" w:rsidP="00D67026">
            <w:pPr>
              <w:rPr>
                <w:shd w:val="clear" w:color="auto" w:fill="FFFFFF"/>
              </w:rPr>
            </w:pPr>
            <w:r w:rsidRPr="00CA4610">
              <w:rPr>
                <w:shd w:val="clear" w:color="auto" w:fill="FFFFFF"/>
              </w:rPr>
              <w:t>Прохождение обучения мерам пожарной безопасности</w:t>
            </w:r>
          </w:p>
          <w:p w14:paraId="53658EBE" w14:textId="77777777" w:rsidR="006C68DE" w:rsidRPr="00FE3627" w:rsidRDefault="006C68DE" w:rsidP="00D67026">
            <w:pPr>
              <w:rPr>
                <w:shd w:val="clear" w:color="auto" w:fill="FFFFFF"/>
              </w:rPr>
            </w:pPr>
            <w:r w:rsidRPr="00FE3627">
              <w:rPr>
                <w:shd w:val="clear" w:color="auto" w:fill="FFFFFF"/>
              </w:rPr>
              <w:t>Прохождение инструктажа по охране труда на рабочем месте</w:t>
            </w:r>
          </w:p>
          <w:p w14:paraId="0B9DFE47" w14:textId="5D6BCEFC" w:rsidR="00CB5F2C" w:rsidRPr="00FE3627" w:rsidRDefault="00CB5F2C" w:rsidP="00D67026">
            <w:pPr>
              <w:rPr>
                <w:shd w:val="clear" w:color="auto" w:fill="FFFFFF"/>
              </w:rPr>
            </w:pPr>
            <w:r w:rsidRPr="00FE3627">
              <w:rPr>
                <w:shd w:val="clear" w:color="auto" w:fill="FFFFFF"/>
              </w:rPr>
              <w:t>Наличие I квалификационной группы по электробезопасности</w:t>
            </w:r>
          </w:p>
        </w:tc>
      </w:tr>
      <w:tr w:rsidR="002B43E7" w:rsidRPr="00FE3627" w14:paraId="0301C4AC" w14:textId="3EB95424" w:rsidTr="00D67026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88B12C" w14:textId="4031F3CB" w:rsidR="002B43E7" w:rsidRPr="00FE3627" w:rsidRDefault="002B43E7" w:rsidP="00D67026">
            <w:r w:rsidRPr="00FE3627">
              <w:t>Другие характеристики</w:t>
            </w:r>
          </w:p>
        </w:tc>
        <w:tc>
          <w:tcPr>
            <w:tcW w:w="3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DDC384" w14:textId="07234ADC" w:rsidR="002B43E7" w:rsidRPr="00FE3627" w:rsidRDefault="002B43E7" w:rsidP="00D67026">
            <w:r w:rsidRPr="00FE3627">
              <w:t>-</w:t>
            </w:r>
          </w:p>
        </w:tc>
      </w:tr>
    </w:tbl>
    <w:p w14:paraId="4ECDBFA8" w14:textId="77777777" w:rsidR="00D67026" w:rsidRPr="00FE3627" w:rsidRDefault="00D67026"/>
    <w:p w14:paraId="463E81C6" w14:textId="615F0E5D" w:rsidR="00D67026" w:rsidRPr="00FE3627" w:rsidRDefault="0001374A">
      <w:r w:rsidRPr="00FE3627">
        <w:t>Дополнительные характеристики</w:t>
      </w:r>
    </w:p>
    <w:p w14:paraId="531E4316" w14:textId="77777777" w:rsidR="00D67026" w:rsidRPr="00FE3627" w:rsidRDefault="00D670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84"/>
        <w:gridCol w:w="1236"/>
        <w:gridCol w:w="5975"/>
      </w:tblGrid>
      <w:tr w:rsidR="006C68DE" w:rsidRPr="00FE3627" w14:paraId="5CDC1509" w14:textId="77777777" w:rsidTr="006C68DE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E2AC3C" w14:textId="77777777" w:rsidR="006C68DE" w:rsidRPr="00FE3627" w:rsidRDefault="006C68DE" w:rsidP="006C68DE">
            <w:pPr>
              <w:jc w:val="center"/>
            </w:pPr>
            <w:r w:rsidRPr="00FE3627">
              <w:t>Наименование документа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F66B05" w14:textId="77777777" w:rsidR="006C68DE" w:rsidRPr="00FE3627" w:rsidRDefault="006C68DE" w:rsidP="006C68DE">
            <w:pPr>
              <w:jc w:val="center"/>
            </w:pPr>
            <w:r w:rsidRPr="00FE3627">
              <w:t>Код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74548A" w14:textId="77777777" w:rsidR="006C68DE" w:rsidRPr="00FE3627" w:rsidRDefault="006C68DE" w:rsidP="006C68DE">
            <w:pPr>
              <w:jc w:val="center"/>
            </w:pPr>
            <w:r w:rsidRPr="00FE3627">
              <w:t>Наименование базовой группы, должности (профессии) или специальности</w:t>
            </w:r>
          </w:p>
        </w:tc>
      </w:tr>
      <w:tr w:rsidR="006C68DE" w:rsidRPr="00FE3627" w14:paraId="6E7126A2" w14:textId="77777777" w:rsidTr="006C68DE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1FF17C" w14:textId="77777777" w:rsidR="006C68DE" w:rsidRPr="00FE3627" w:rsidRDefault="006C68DE" w:rsidP="006C68DE">
            <w:pPr>
              <w:rPr>
                <w:vertAlign w:val="superscript"/>
              </w:rPr>
            </w:pPr>
            <w:r w:rsidRPr="00FE3627">
              <w:t>ОКЗ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7FD526" w14:textId="0E8E70C8" w:rsidR="006C68DE" w:rsidRPr="00FE3627" w:rsidRDefault="006C68DE" w:rsidP="006C68DE">
            <w:r w:rsidRPr="00FE3627">
              <w:t>2141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20E801" w14:textId="09896A39" w:rsidR="006C68DE" w:rsidRPr="00FE3627" w:rsidRDefault="006C68DE" w:rsidP="006C68DE">
            <w:r w:rsidRPr="00FE3627">
              <w:t>Инженеры в промышленности и на производстве</w:t>
            </w:r>
          </w:p>
        </w:tc>
      </w:tr>
      <w:tr w:rsidR="006C68DE" w:rsidRPr="00FE3627" w14:paraId="22711BA0" w14:textId="77777777" w:rsidTr="006C68DE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E3FE81" w14:textId="77777777" w:rsidR="006C68DE" w:rsidRPr="00FE3627" w:rsidRDefault="006C68DE" w:rsidP="006C68DE">
            <w:r w:rsidRPr="00FE3627">
              <w:t>ЕКС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A752D6" w14:textId="1EC6C104" w:rsidR="006C68DE" w:rsidRPr="00FE3627" w:rsidRDefault="006C68DE" w:rsidP="006C68DE">
            <w:r w:rsidRPr="00FE3627">
              <w:t>-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21A985" w14:textId="49E77E75" w:rsidR="006C68DE" w:rsidRPr="00FE3627" w:rsidRDefault="006C68DE" w:rsidP="006C68DE">
            <w:r w:rsidRPr="00FE3627">
              <w:rPr>
                <w:bCs w:val="0"/>
              </w:rPr>
              <w:t>Инженер-технолог (технолог)</w:t>
            </w:r>
          </w:p>
        </w:tc>
      </w:tr>
      <w:tr w:rsidR="006C68DE" w:rsidRPr="00FE3627" w14:paraId="31E06803" w14:textId="77777777" w:rsidTr="006C68DE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3D8777" w14:textId="77777777" w:rsidR="006C68DE" w:rsidRPr="00FE3627" w:rsidRDefault="006C68DE" w:rsidP="006C68DE">
            <w:r w:rsidRPr="00FE3627">
              <w:t xml:space="preserve">ОКПДТР 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82BEDE" w14:textId="6BAAC4C8" w:rsidR="006C68DE" w:rsidRPr="00FE3627" w:rsidRDefault="006C68DE" w:rsidP="006C68DE">
            <w:r w:rsidRPr="00FE3627">
              <w:rPr>
                <w:bCs w:val="0"/>
              </w:rPr>
              <w:t>22854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E10DF0" w14:textId="114C14CF" w:rsidR="006C68DE" w:rsidRPr="00FE3627" w:rsidRDefault="006C68DE" w:rsidP="006C68DE">
            <w:r w:rsidRPr="00FE3627">
              <w:rPr>
                <w:bCs w:val="0"/>
              </w:rPr>
              <w:t>Инженер-технолог</w:t>
            </w:r>
          </w:p>
        </w:tc>
      </w:tr>
      <w:tr w:rsidR="006C68DE" w:rsidRPr="00FE3627" w14:paraId="19C0DA53" w14:textId="77777777" w:rsidTr="006C68DE">
        <w:trPr>
          <w:trHeight w:val="20"/>
        </w:trPr>
        <w:tc>
          <w:tcPr>
            <w:tcW w:w="147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02FAEF" w14:textId="77777777" w:rsidR="006C68DE" w:rsidRPr="00FE3627" w:rsidRDefault="006C68DE" w:rsidP="006C68DE">
            <w:r w:rsidRPr="00FE3627">
              <w:t>ОКСО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616403" w14:textId="32E86861" w:rsidR="006C68DE" w:rsidRPr="00FE3627" w:rsidRDefault="006C68DE" w:rsidP="006C68DE">
            <w:r w:rsidRPr="00FE3627">
              <w:rPr>
                <w:bCs w:val="0"/>
                <w:shd w:val="clear" w:color="auto" w:fill="FFFFFF"/>
              </w:rPr>
              <w:t>2.15.03.01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46A1F9" w14:textId="18F91FB1" w:rsidR="006C68DE" w:rsidRPr="00FE3627" w:rsidRDefault="006C68DE" w:rsidP="006C68DE">
            <w:r w:rsidRPr="00FE3627">
              <w:t>Машиностроение</w:t>
            </w:r>
          </w:p>
        </w:tc>
      </w:tr>
      <w:tr w:rsidR="006C68DE" w:rsidRPr="00FE3627" w14:paraId="7B49621A" w14:textId="77777777" w:rsidTr="006C68DE">
        <w:trPr>
          <w:trHeight w:val="20"/>
        </w:trPr>
        <w:tc>
          <w:tcPr>
            <w:tcW w:w="147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846837" w14:textId="77777777" w:rsidR="006C68DE" w:rsidRPr="00FE3627" w:rsidRDefault="006C68DE" w:rsidP="006C68DE"/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9EB316" w14:textId="28418399" w:rsidR="006C68DE" w:rsidRPr="00FE3627" w:rsidRDefault="006C68DE" w:rsidP="006C68DE">
            <w:r w:rsidRPr="00FE3627">
              <w:rPr>
                <w:bCs w:val="0"/>
                <w:shd w:val="clear" w:color="auto" w:fill="FFFFFF"/>
              </w:rPr>
              <w:t>2.15.03.02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493A2C" w14:textId="74624431" w:rsidR="006C68DE" w:rsidRPr="00FE3627" w:rsidRDefault="006C68DE" w:rsidP="006C68DE">
            <w:pPr>
              <w:rPr>
                <w:shd w:val="clear" w:color="auto" w:fill="FFFFFF"/>
              </w:rPr>
            </w:pPr>
            <w:r w:rsidRPr="00FE3627">
              <w:t>Технологические машины и оборудование</w:t>
            </w:r>
          </w:p>
        </w:tc>
      </w:tr>
      <w:tr w:rsidR="006C68DE" w:rsidRPr="00FE3627" w14:paraId="60883EE9" w14:textId="77777777" w:rsidTr="006C68DE">
        <w:trPr>
          <w:trHeight w:val="150"/>
        </w:trPr>
        <w:tc>
          <w:tcPr>
            <w:tcW w:w="147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458185" w14:textId="77777777" w:rsidR="006C68DE" w:rsidRPr="00FE3627" w:rsidRDefault="006C68DE" w:rsidP="006C68DE"/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86B1BF" w14:textId="78DF142B" w:rsidR="006C68DE" w:rsidRPr="00FE3627" w:rsidRDefault="006C68DE" w:rsidP="006C68DE">
            <w:r w:rsidRPr="00FE3627">
              <w:rPr>
                <w:bCs w:val="0"/>
                <w:shd w:val="clear" w:color="auto" w:fill="FFFFFF"/>
              </w:rPr>
              <w:t>2.15.03.05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5DAB79" w14:textId="2115A5F1" w:rsidR="006C68DE" w:rsidRPr="00FE3627" w:rsidRDefault="006C68DE" w:rsidP="006C68DE">
            <w:r w:rsidRPr="00FE3627">
              <w:t>Конструкторско-технологическое обеспечение машиностроительных производств</w:t>
            </w:r>
          </w:p>
        </w:tc>
      </w:tr>
      <w:tr w:rsidR="006C68DE" w:rsidRPr="00FE3627" w14:paraId="7E27ADED" w14:textId="77777777" w:rsidTr="006C68DE">
        <w:trPr>
          <w:trHeight w:val="117"/>
        </w:trPr>
        <w:tc>
          <w:tcPr>
            <w:tcW w:w="147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334BF9" w14:textId="77777777" w:rsidR="006C68DE" w:rsidRPr="00FE3627" w:rsidRDefault="006C68DE" w:rsidP="006C68DE"/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F6797B" w14:textId="568BCCD1" w:rsidR="006C68DE" w:rsidRPr="00FE3627" w:rsidRDefault="006C68DE" w:rsidP="006C68DE">
            <w:r w:rsidRPr="00FE3627">
              <w:rPr>
                <w:bCs w:val="0"/>
                <w:shd w:val="clear" w:color="auto" w:fill="FFFFFF"/>
              </w:rPr>
              <w:t>2.15.04.01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9F3E59" w14:textId="4C3D4597" w:rsidR="006C68DE" w:rsidRPr="00FE3627" w:rsidRDefault="006C68DE" w:rsidP="006C68DE">
            <w:r w:rsidRPr="00FE3627">
              <w:t>Машиностроение</w:t>
            </w:r>
          </w:p>
        </w:tc>
      </w:tr>
      <w:tr w:rsidR="006C68DE" w:rsidRPr="00FE3627" w14:paraId="3CEEB97D" w14:textId="77777777" w:rsidTr="006C68DE">
        <w:trPr>
          <w:trHeight w:val="117"/>
        </w:trPr>
        <w:tc>
          <w:tcPr>
            <w:tcW w:w="147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1216DF" w14:textId="77777777" w:rsidR="006C68DE" w:rsidRPr="00FE3627" w:rsidRDefault="006C68DE" w:rsidP="006C68DE"/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042374" w14:textId="65A39FA0" w:rsidR="006C68DE" w:rsidRPr="00FE3627" w:rsidRDefault="006C68DE" w:rsidP="006C68DE">
            <w:r w:rsidRPr="00FE3627">
              <w:rPr>
                <w:bCs w:val="0"/>
                <w:shd w:val="clear" w:color="auto" w:fill="FFFFFF"/>
              </w:rPr>
              <w:t>2.15.04.02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D10D0F" w14:textId="512F9AEF" w:rsidR="006C68DE" w:rsidRPr="00FE3627" w:rsidRDefault="006C68DE" w:rsidP="006C68DE">
            <w:r w:rsidRPr="00FE3627">
              <w:t>Технологические машины и оборудование</w:t>
            </w:r>
          </w:p>
        </w:tc>
      </w:tr>
      <w:tr w:rsidR="006C68DE" w:rsidRPr="00FE3627" w14:paraId="0FDC134E" w14:textId="77777777" w:rsidTr="006C68DE">
        <w:trPr>
          <w:trHeight w:val="20"/>
        </w:trPr>
        <w:tc>
          <w:tcPr>
            <w:tcW w:w="147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E25785" w14:textId="77777777" w:rsidR="006C68DE" w:rsidRPr="00FE3627" w:rsidRDefault="006C68DE" w:rsidP="006C68DE"/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447238" w14:textId="2A57AC8D" w:rsidR="006C68DE" w:rsidRPr="00FE3627" w:rsidRDefault="006C68DE" w:rsidP="006C68DE">
            <w:r w:rsidRPr="00FE3627">
              <w:rPr>
                <w:bCs w:val="0"/>
                <w:shd w:val="clear" w:color="auto" w:fill="FFFFFF"/>
              </w:rPr>
              <w:t>2.15.04.05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DE8D35" w14:textId="00835C04" w:rsidR="006C68DE" w:rsidRPr="00FE3627" w:rsidRDefault="006C68DE" w:rsidP="006C68DE">
            <w:pPr>
              <w:rPr>
                <w:shd w:val="clear" w:color="auto" w:fill="FFFFFF"/>
              </w:rPr>
            </w:pPr>
            <w:r w:rsidRPr="00FE3627">
              <w:t>Конструкторско-технологическое обеспечение машиностроительных производств</w:t>
            </w:r>
          </w:p>
        </w:tc>
      </w:tr>
      <w:tr w:rsidR="006C68DE" w:rsidRPr="00FE3627" w14:paraId="29241633" w14:textId="77777777" w:rsidTr="006C68DE">
        <w:trPr>
          <w:trHeight w:val="20"/>
        </w:trPr>
        <w:tc>
          <w:tcPr>
            <w:tcW w:w="147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DD6424" w14:textId="77777777" w:rsidR="006C68DE" w:rsidRPr="00FE3627" w:rsidRDefault="006C68DE" w:rsidP="006C68DE"/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577386" w14:textId="4A6DC12C" w:rsidR="006C68DE" w:rsidRPr="00FE3627" w:rsidRDefault="006C68DE" w:rsidP="006C68DE">
            <w:r w:rsidRPr="00FE3627">
              <w:rPr>
                <w:bCs w:val="0"/>
                <w:shd w:val="clear" w:color="auto" w:fill="FFFFFF"/>
              </w:rPr>
              <w:t>2.15.05.01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F7A93B" w14:textId="6F9885E8" w:rsidR="006C68DE" w:rsidRPr="00FE3627" w:rsidRDefault="006C68DE" w:rsidP="006C68DE">
            <w:r w:rsidRPr="00FE3627">
              <w:t>Проектирование технологических машин и комплексов</w:t>
            </w:r>
          </w:p>
        </w:tc>
      </w:tr>
    </w:tbl>
    <w:p w14:paraId="6BADD577" w14:textId="77777777" w:rsidR="00D67026" w:rsidRPr="00FE3627" w:rsidRDefault="00D67026" w:rsidP="00D67026">
      <w:pPr>
        <w:pStyle w:val="aff1"/>
      </w:pPr>
    </w:p>
    <w:p w14:paraId="374DD0F7" w14:textId="06E31B9D" w:rsidR="00653A8C" w:rsidRPr="00FE3627" w:rsidRDefault="00653A8C" w:rsidP="00D67026">
      <w:pPr>
        <w:pStyle w:val="aff1"/>
        <w:rPr>
          <w:b/>
          <w:bCs w:val="0"/>
        </w:rPr>
      </w:pPr>
      <w:r w:rsidRPr="00FE3627">
        <w:rPr>
          <w:b/>
          <w:bCs w:val="0"/>
        </w:rPr>
        <w:t>3.3.1. Трудовая функция</w:t>
      </w:r>
    </w:p>
    <w:p w14:paraId="51A7005E" w14:textId="77777777" w:rsidR="00D67026" w:rsidRPr="00FE3627" w:rsidRDefault="00D67026" w:rsidP="00D67026">
      <w:pPr>
        <w:pStyle w:val="aff1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62"/>
        <w:gridCol w:w="4551"/>
        <w:gridCol w:w="641"/>
        <w:gridCol w:w="949"/>
        <w:gridCol w:w="1773"/>
        <w:gridCol w:w="524"/>
      </w:tblGrid>
      <w:tr w:rsidR="00653A8C" w:rsidRPr="00FE3627" w14:paraId="3F3FB8C1" w14:textId="77777777" w:rsidTr="00A7022F">
        <w:trPr>
          <w:trHeight w:val="278"/>
        </w:trPr>
        <w:tc>
          <w:tcPr>
            <w:tcW w:w="86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F5673DD" w14:textId="77777777" w:rsidR="00653A8C" w:rsidRPr="00FE3627" w:rsidRDefault="00653A8C" w:rsidP="00A7022F">
            <w:r w:rsidRPr="00FE3627">
              <w:rPr>
                <w:sz w:val="20"/>
              </w:rPr>
              <w:t>Наименование</w:t>
            </w:r>
          </w:p>
        </w:tc>
        <w:tc>
          <w:tcPr>
            <w:tcW w:w="22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A7C0D8" w14:textId="77777777" w:rsidR="00653A8C" w:rsidRPr="00FE3627" w:rsidRDefault="00653A8C" w:rsidP="00A7022F">
            <w:r w:rsidRPr="00FE3627">
              <w:t>Технологическое сопровождение разработки проектной КД на машиностроительные изделия средней сложности</w:t>
            </w:r>
          </w:p>
        </w:tc>
        <w:tc>
          <w:tcPr>
            <w:tcW w:w="31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89E1D53" w14:textId="77777777" w:rsidR="00653A8C" w:rsidRPr="00FE3627" w:rsidRDefault="00653A8C" w:rsidP="00A7022F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D7C08F" w14:textId="6AD74BC5" w:rsidR="00653A8C" w:rsidRPr="00FE3627" w:rsidRDefault="00FE3627" w:rsidP="00A7022F">
            <w:r>
              <w:rPr>
                <w:lang w:val="en-US"/>
              </w:rPr>
              <w:t>C</w:t>
            </w:r>
            <w:r w:rsidR="00653A8C" w:rsidRPr="00FE3627">
              <w:t>/01.6</w:t>
            </w:r>
          </w:p>
        </w:tc>
        <w:tc>
          <w:tcPr>
            <w:tcW w:w="86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4030BC2" w14:textId="77777777" w:rsidR="00653A8C" w:rsidRPr="00FE3627" w:rsidRDefault="00653A8C" w:rsidP="00A7022F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E6FB34" w14:textId="77777777" w:rsidR="00653A8C" w:rsidRPr="00FE3627" w:rsidRDefault="00653A8C" w:rsidP="00A7022F">
            <w:pPr>
              <w:jc w:val="center"/>
            </w:pPr>
            <w:r w:rsidRPr="00FE3627">
              <w:t>6</w:t>
            </w:r>
          </w:p>
        </w:tc>
      </w:tr>
    </w:tbl>
    <w:p w14:paraId="0EC6080B" w14:textId="77777777" w:rsidR="00D67026" w:rsidRPr="00FE3627" w:rsidRDefault="00D67026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71"/>
        <w:gridCol w:w="1053"/>
        <w:gridCol w:w="806"/>
        <w:gridCol w:w="2020"/>
        <w:gridCol w:w="1383"/>
        <w:gridCol w:w="2267"/>
      </w:tblGrid>
      <w:tr w:rsidR="00653A8C" w:rsidRPr="00FE3627" w14:paraId="17C9D452" w14:textId="77777777" w:rsidTr="00A7022F">
        <w:trPr>
          <w:trHeight w:val="488"/>
        </w:trPr>
        <w:tc>
          <w:tcPr>
            <w:tcW w:w="131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3A6AD42" w14:textId="77777777" w:rsidR="00653A8C" w:rsidRPr="00FE3627" w:rsidRDefault="00653A8C" w:rsidP="00A7022F">
            <w:r w:rsidRPr="00FE3627">
              <w:rPr>
                <w:sz w:val="20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C518A86" w14:textId="77777777" w:rsidR="00653A8C" w:rsidRPr="00FE3627" w:rsidRDefault="00653A8C" w:rsidP="00A7022F">
            <w:r w:rsidRPr="00FE3627">
              <w:rPr>
                <w:sz w:val="20"/>
              </w:rPr>
              <w:t xml:space="preserve">Оригинал </w:t>
            </w:r>
          </w:p>
        </w:tc>
        <w:tc>
          <w:tcPr>
            <w:tcW w:w="39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3C36CE" w14:textId="77777777" w:rsidR="00653A8C" w:rsidRPr="00FE3627" w:rsidRDefault="00653A8C" w:rsidP="00A7022F">
            <w:r w:rsidRPr="00FE3627">
              <w:t>Х</w:t>
            </w:r>
          </w:p>
        </w:tc>
        <w:tc>
          <w:tcPr>
            <w:tcW w:w="9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0F6E0E" w14:textId="77777777" w:rsidR="00653A8C" w:rsidRPr="00FE3627" w:rsidRDefault="00653A8C" w:rsidP="00A7022F">
            <w:r w:rsidRPr="00FE3627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FDD42B" w14:textId="77777777" w:rsidR="00653A8C" w:rsidRPr="00FE3627" w:rsidRDefault="00653A8C" w:rsidP="00A7022F"/>
        </w:tc>
        <w:tc>
          <w:tcPr>
            <w:tcW w:w="11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C16197" w14:textId="77777777" w:rsidR="00653A8C" w:rsidRPr="00FE3627" w:rsidRDefault="00653A8C" w:rsidP="00A7022F"/>
        </w:tc>
      </w:tr>
      <w:tr w:rsidR="00653A8C" w:rsidRPr="00FE3627" w14:paraId="1B95930E" w14:textId="77777777" w:rsidTr="00A7022F">
        <w:trPr>
          <w:trHeight w:val="479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307EF" w14:textId="77777777" w:rsidR="00653A8C" w:rsidRPr="00FE3627" w:rsidRDefault="00653A8C" w:rsidP="00A7022F"/>
        </w:tc>
        <w:tc>
          <w:tcPr>
            <w:tcW w:w="189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4B433DE" w14:textId="77777777" w:rsidR="00653A8C" w:rsidRPr="00FE3627" w:rsidRDefault="00653A8C" w:rsidP="00A7022F"/>
        </w:tc>
        <w:tc>
          <w:tcPr>
            <w:tcW w:w="680" w:type="pct"/>
            <w:tcBorders>
              <w:left w:val="nil"/>
              <w:bottom w:val="nil"/>
              <w:right w:val="nil"/>
            </w:tcBorders>
          </w:tcPr>
          <w:p w14:paraId="10368F89" w14:textId="77777777" w:rsidR="00653A8C" w:rsidRPr="00FE3627" w:rsidRDefault="00653A8C" w:rsidP="00A7022F">
            <w:pPr>
              <w:jc w:val="center"/>
            </w:pPr>
            <w:r w:rsidRPr="00FE3627">
              <w:rPr>
                <w:sz w:val="20"/>
              </w:rPr>
              <w:t>Код оригинала</w:t>
            </w:r>
          </w:p>
        </w:tc>
        <w:tc>
          <w:tcPr>
            <w:tcW w:w="1113" w:type="pct"/>
            <w:tcBorders>
              <w:left w:val="nil"/>
              <w:bottom w:val="nil"/>
              <w:right w:val="nil"/>
            </w:tcBorders>
          </w:tcPr>
          <w:p w14:paraId="182D43FA" w14:textId="77777777" w:rsidR="00653A8C" w:rsidRPr="00FE3627" w:rsidRDefault="00653A8C" w:rsidP="00A7022F">
            <w:pPr>
              <w:jc w:val="center"/>
            </w:pPr>
            <w:r w:rsidRPr="00FE36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43753A1" w14:textId="77777777" w:rsidR="00653A8C" w:rsidRPr="00FE3627" w:rsidRDefault="00653A8C" w:rsidP="00FC29FA">
      <w:pPr>
        <w:pStyle w:val="afb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75"/>
        <w:gridCol w:w="7520"/>
      </w:tblGrid>
      <w:tr w:rsidR="00770DB0" w:rsidRPr="00FE3627" w14:paraId="5ECFD432" w14:textId="77777777" w:rsidTr="00A7022F">
        <w:trPr>
          <w:trHeight w:val="20"/>
        </w:trPr>
        <w:tc>
          <w:tcPr>
            <w:tcW w:w="1312" w:type="pct"/>
            <w:vMerge w:val="restart"/>
          </w:tcPr>
          <w:p w14:paraId="699035A1" w14:textId="77777777" w:rsidR="00770DB0" w:rsidRPr="00FE3627" w:rsidRDefault="00770DB0" w:rsidP="00FC29FA">
            <w:pPr>
              <w:pStyle w:val="afb"/>
            </w:pPr>
            <w:r w:rsidRPr="00FE3627">
              <w:t>Трудовые действия</w:t>
            </w:r>
          </w:p>
        </w:tc>
        <w:tc>
          <w:tcPr>
            <w:tcW w:w="3688" w:type="pct"/>
          </w:tcPr>
          <w:p w14:paraId="5C666224" w14:textId="7E26D1EF" w:rsidR="00770DB0" w:rsidRPr="00FE3627" w:rsidRDefault="00770DB0" w:rsidP="00D67026">
            <w:pPr>
              <w:pStyle w:val="afb"/>
              <w:jc w:val="both"/>
            </w:pPr>
            <w:r w:rsidRPr="00FE3627">
              <w:t>Оценка возможности достижения показателей технологичности машиностроительных изделий средней сложности, указанных в техническом задании на машиностроительные изделия</w:t>
            </w:r>
          </w:p>
        </w:tc>
      </w:tr>
      <w:tr w:rsidR="00770DB0" w:rsidRPr="00FE3627" w14:paraId="0F9D536B" w14:textId="77777777" w:rsidTr="00A7022F">
        <w:trPr>
          <w:trHeight w:val="20"/>
        </w:trPr>
        <w:tc>
          <w:tcPr>
            <w:tcW w:w="1312" w:type="pct"/>
            <w:vMerge/>
          </w:tcPr>
          <w:p w14:paraId="660C6930" w14:textId="77777777" w:rsidR="00770DB0" w:rsidRPr="00FE3627" w:rsidRDefault="00770DB0" w:rsidP="00FC29FA">
            <w:pPr>
              <w:pStyle w:val="afb"/>
            </w:pPr>
          </w:p>
        </w:tc>
        <w:tc>
          <w:tcPr>
            <w:tcW w:w="3688" w:type="pct"/>
          </w:tcPr>
          <w:p w14:paraId="052C4D47" w14:textId="0B16A2F9" w:rsidR="00770DB0" w:rsidRPr="00FE3627" w:rsidRDefault="00770DB0" w:rsidP="00D67026">
            <w:pPr>
              <w:pStyle w:val="afb"/>
              <w:jc w:val="both"/>
            </w:pPr>
            <w:r w:rsidRPr="00FE3627">
              <w:t>Расцеховка машиностроительных изделий средней сложности</w:t>
            </w:r>
          </w:p>
        </w:tc>
      </w:tr>
      <w:tr w:rsidR="00770DB0" w:rsidRPr="00FE3627" w14:paraId="21FEE1B5" w14:textId="77777777" w:rsidTr="00A7022F">
        <w:trPr>
          <w:trHeight w:val="20"/>
        </w:trPr>
        <w:tc>
          <w:tcPr>
            <w:tcW w:w="1312" w:type="pct"/>
            <w:vMerge/>
          </w:tcPr>
          <w:p w14:paraId="1BF5D6BB" w14:textId="77777777" w:rsidR="00770DB0" w:rsidRPr="00FE3627" w:rsidRDefault="00770DB0" w:rsidP="00FC29FA">
            <w:pPr>
              <w:pStyle w:val="afb"/>
            </w:pPr>
          </w:p>
        </w:tc>
        <w:tc>
          <w:tcPr>
            <w:tcW w:w="3688" w:type="pct"/>
          </w:tcPr>
          <w:p w14:paraId="413B7B88" w14:textId="149105DB" w:rsidR="00770DB0" w:rsidRPr="00FE3627" w:rsidRDefault="00770DB0" w:rsidP="00D67026">
            <w:pPr>
              <w:pStyle w:val="afb"/>
              <w:jc w:val="both"/>
            </w:pPr>
            <w:r w:rsidRPr="00FE3627">
              <w:t>Консультирование конструкторов по вопросам технологичности при разработке проектной КД на машиностроительные изделия средней сложности</w:t>
            </w:r>
          </w:p>
        </w:tc>
      </w:tr>
      <w:tr w:rsidR="00770DB0" w:rsidRPr="00FE3627" w14:paraId="351A4FB7" w14:textId="77777777" w:rsidTr="00A7022F">
        <w:trPr>
          <w:trHeight w:val="20"/>
        </w:trPr>
        <w:tc>
          <w:tcPr>
            <w:tcW w:w="1312" w:type="pct"/>
            <w:vMerge/>
          </w:tcPr>
          <w:p w14:paraId="4A25934D" w14:textId="77777777" w:rsidR="00770DB0" w:rsidRPr="00FE3627" w:rsidRDefault="00770DB0" w:rsidP="00FC29FA">
            <w:pPr>
              <w:pStyle w:val="afb"/>
            </w:pPr>
          </w:p>
        </w:tc>
        <w:tc>
          <w:tcPr>
            <w:tcW w:w="3688" w:type="pct"/>
          </w:tcPr>
          <w:p w14:paraId="1E90D3CE" w14:textId="2D3147F7" w:rsidR="00770DB0" w:rsidRPr="00FE3627" w:rsidRDefault="00770DB0" w:rsidP="00D67026">
            <w:pPr>
              <w:pStyle w:val="afb"/>
              <w:jc w:val="both"/>
            </w:pPr>
            <w:r w:rsidRPr="00FE3627">
              <w:t>Технологический контроль проектной КД на машиностроительные изделия средней сложности</w:t>
            </w:r>
          </w:p>
        </w:tc>
      </w:tr>
      <w:tr w:rsidR="00E17EFF" w:rsidRPr="00FE3627" w14:paraId="1BA015FB" w14:textId="77777777" w:rsidTr="00A7022F">
        <w:trPr>
          <w:trHeight w:val="20"/>
        </w:trPr>
        <w:tc>
          <w:tcPr>
            <w:tcW w:w="1312" w:type="pct"/>
            <w:vMerge w:val="restart"/>
          </w:tcPr>
          <w:p w14:paraId="3873C1B2" w14:textId="77777777" w:rsidR="00E17EFF" w:rsidRPr="00FE3627" w:rsidDel="002A1D54" w:rsidRDefault="00E17EFF" w:rsidP="00FC29FA">
            <w:pPr>
              <w:pStyle w:val="afb"/>
            </w:pPr>
            <w:r w:rsidRPr="00FE3627" w:rsidDel="002A1D54">
              <w:t>Необходимые умения</w:t>
            </w:r>
          </w:p>
        </w:tc>
        <w:tc>
          <w:tcPr>
            <w:tcW w:w="3688" w:type="pct"/>
          </w:tcPr>
          <w:p w14:paraId="4BDA9557" w14:textId="58B15EAC" w:rsidR="00E17EFF" w:rsidRPr="00FE3627" w:rsidRDefault="00E17EFF" w:rsidP="00D67026">
            <w:pPr>
              <w:pStyle w:val="afb"/>
              <w:jc w:val="both"/>
            </w:pPr>
            <w:r w:rsidRPr="00FE3627">
              <w:t xml:space="preserve">Использовать PDM-систему организации для поиска машиностроительных </w:t>
            </w:r>
            <w:r w:rsidR="008447F6">
              <w:t>изделий – аналогов</w:t>
            </w:r>
            <w:r w:rsidRPr="00FE3627">
              <w:t xml:space="preserve"> средней сложности</w:t>
            </w:r>
          </w:p>
        </w:tc>
      </w:tr>
      <w:tr w:rsidR="00E17EFF" w:rsidRPr="00FE3627" w14:paraId="697DB146" w14:textId="77777777" w:rsidTr="00A7022F">
        <w:trPr>
          <w:trHeight w:val="20"/>
        </w:trPr>
        <w:tc>
          <w:tcPr>
            <w:tcW w:w="1312" w:type="pct"/>
            <w:vMerge/>
          </w:tcPr>
          <w:p w14:paraId="6777FCD2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012AFECD" w14:textId="7A62777F" w:rsidR="00E17EFF" w:rsidRPr="00FE3627" w:rsidRDefault="00E17EFF" w:rsidP="00D67026">
            <w:pPr>
              <w:pStyle w:val="afb"/>
              <w:jc w:val="both"/>
            </w:pPr>
            <w:r w:rsidRPr="00FE3627">
              <w:t>Составлять межцеховые технологические маршруты на составные части машиностроительных изделий средней сложности</w:t>
            </w:r>
          </w:p>
        </w:tc>
      </w:tr>
      <w:tr w:rsidR="00E17EFF" w:rsidRPr="00FE3627" w14:paraId="07D0D4DB" w14:textId="77777777" w:rsidTr="00A7022F">
        <w:trPr>
          <w:trHeight w:val="20"/>
        </w:trPr>
        <w:tc>
          <w:tcPr>
            <w:tcW w:w="1312" w:type="pct"/>
            <w:vMerge/>
          </w:tcPr>
          <w:p w14:paraId="2226C5BF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447CEE5A" w14:textId="4AD34130" w:rsidR="00E17EFF" w:rsidRPr="00FE3627" w:rsidRDefault="00E17EFF" w:rsidP="00D67026">
            <w:pPr>
              <w:pStyle w:val="afb"/>
              <w:jc w:val="both"/>
            </w:pPr>
            <w:r w:rsidRPr="00FE3627">
              <w:t>Использовать CAPP-системы для оформления технологической документации</w:t>
            </w:r>
          </w:p>
        </w:tc>
      </w:tr>
      <w:tr w:rsidR="00E17EFF" w:rsidRPr="00FE3627" w14:paraId="2252EE74" w14:textId="77777777" w:rsidTr="00A7022F">
        <w:trPr>
          <w:trHeight w:val="20"/>
        </w:trPr>
        <w:tc>
          <w:tcPr>
            <w:tcW w:w="1312" w:type="pct"/>
            <w:vMerge/>
          </w:tcPr>
          <w:p w14:paraId="0C0E08C9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1173CB82" w14:textId="7FF043D0" w:rsidR="00E17EFF" w:rsidRPr="00FE3627" w:rsidRDefault="00E17EFF" w:rsidP="00D67026">
            <w:pPr>
              <w:pStyle w:val="afb"/>
              <w:jc w:val="both"/>
            </w:pPr>
            <w:r w:rsidRPr="00FE3627">
              <w:t>Использовать PDM-систему организации для просмотра проектной документации на машиностроительные изделия средней сложности</w:t>
            </w:r>
          </w:p>
        </w:tc>
      </w:tr>
      <w:tr w:rsidR="00E17EFF" w:rsidRPr="00FE3627" w14:paraId="2308D1B6" w14:textId="77777777" w:rsidTr="00A7022F">
        <w:trPr>
          <w:trHeight w:val="20"/>
        </w:trPr>
        <w:tc>
          <w:tcPr>
            <w:tcW w:w="1312" w:type="pct"/>
            <w:vMerge/>
          </w:tcPr>
          <w:p w14:paraId="47D7A225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36743458" w14:textId="6003C3D6" w:rsidR="00E17EFF" w:rsidRPr="00FE3627" w:rsidRDefault="00E17EFF" w:rsidP="00D67026">
            <w:pPr>
              <w:pStyle w:val="afb"/>
              <w:jc w:val="both"/>
            </w:pPr>
            <w:r w:rsidRPr="00FE3627">
              <w:t>Выявлять несоответствие проектной документации установленным технологическим нормам и требованиям</w:t>
            </w:r>
          </w:p>
        </w:tc>
      </w:tr>
      <w:tr w:rsidR="00E17EFF" w:rsidRPr="00FE3627" w14:paraId="7F2A1FB9" w14:textId="77777777" w:rsidTr="00A7022F">
        <w:trPr>
          <w:trHeight w:val="20"/>
        </w:trPr>
        <w:tc>
          <w:tcPr>
            <w:tcW w:w="1312" w:type="pct"/>
            <w:vMerge/>
          </w:tcPr>
          <w:p w14:paraId="5FF71C9B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26114253" w14:textId="5A0132F8" w:rsidR="00E17EFF" w:rsidRPr="00FE3627" w:rsidRDefault="00E17EFF" w:rsidP="00D67026">
            <w:pPr>
              <w:pStyle w:val="afb"/>
              <w:jc w:val="both"/>
            </w:pPr>
            <w:r w:rsidRPr="00FE3627">
              <w:t xml:space="preserve">Разрабатывать предложения по изменению проектной документации на машиностроительные изделия средней сложности с целью повышения технологичности их конструкции </w:t>
            </w:r>
          </w:p>
        </w:tc>
      </w:tr>
      <w:tr w:rsidR="00E17EFF" w:rsidRPr="00FE3627" w14:paraId="7B5190D7" w14:textId="77777777" w:rsidTr="00A7022F">
        <w:trPr>
          <w:trHeight w:val="20"/>
        </w:trPr>
        <w:tc>
          <w:tcPr>
            <w:tcW w:w="1312" w:type="pct"/>
            <w:vMerge/>
          </w:tcPr>
          <w:p w14:paraId="0D371D2B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1666A841" w14:textId="712F85ED" w:rsidR="00E17EFF" w:rsidRPr="00FE3627" w:rsidRDefault="00E17EFF" w:rsidP="00D67026">
            <w:pPr>
              <w:pStyle w:val="afb"/>
              <w:jc w:val="both"/>
            </w:pPr>
            <w:r w:rsidRPr="00FE3627">
              <w:t>Использовать текстовые редакторы (процессоры) и CAD-системы для оформления предложений по изменению проектной документации</w:t>
            </w:r>
          </w:p>
        </w:tc>
      </w:tr>
      <w:tr w:rsidR="00E17EFF" w:rsidRPr="00FE3627" w14:paraId="2EB79524" w14:textId="77777777" w:rsidTr="00A7022F">
        <w:trPr>
          <w:trHeight w:val="20"/>
        </w:trPr>
        <w:tc>
          <w:tcPr>
            <w:tcW w:w="1312" w:type="pct"/>
            <w:vMerge/>
          </w:tcPr>
          <w:p w14:paraId="5CD5C133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0F619C58" w14:textId="4731BC0D" w:rsidR="00E17EFF" w:rsidRPr="00FE3627" w:rsidRDefault="00E17EFF" w:rsidP="00D67026">
            <w:pPr>
              <w:pStyle w:val="afb"/>
              <w:jc w:val="both"/>
            </w:pPr>
            <w:r w:rsidRPr="00FE3627">
              <w:t>Использовать PDM-систему, ECM-систему организации для согласования предложений по изменению проектной документации</w:t>
            </w:r>
          </w:p>
        </w:tc>
      </w:tr>
      <w:tr w:rsidR="00E17EFF" w:rsidRPr="00FE3627" w14:paraId="5A7B566F" w14:textId="77777777" w:rsidTr="00A7022F">
        <w:trPr>
          <w:trHeight w:val="20"/>
        </w:trPr>
        <w:tc>
          <w:tcPr>
            <w:tcW w:w="1312" w:type="pct"/>
            <w:vMerge/>
          </w:tcPr>
          <w:p w14:paraId="3571E83D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6DE738CF" w14:textId="48E07097" w:rsidR="00E17EFF" w:rsidRPr="00FE3627" w:rsidRDefault="00E17EFF" w:rsidP="00D67026">
            <w:pPr>
              <w:pStyle w:val="afb"/>
              <w:jc w:val="both"/>
            </w:pPr>
            <w:r w:rsidRPr="00FE3627">
              <w:t>Использовать приемы деловой коммуникации</w:t>
            </w:r>
            <w:r w:rsidR="006C68DE" w:rsidRPr="00FE3627">
              <w:t xml:space="preserve"> </w:t>
            </w:r>
            <w:r w:rsidRPr="00FE3627">
              <w:t>для обоснования необходимости изменения проектной документации с целью повышения технологичности конструкции машиностроительных изделий средней сложности</w:t>
            </w:r>
          </w:p>
        </w:tc>
      </w:tr>
      <w:tr w:rsidR="00E17EFF" w:rsidRPr="00FE3627" w14:paraId="1D4671CD" w14:textId="77777777" w:rsidTr="00A7022F">
        <w:trPr>
          <w:trHeight w:val="20"/>
        </w:trPr>
        <w:tc>
          <w:tcPr>
            <w:tcW w:w="1312" w:type="pct"/>
            <w:vMerge/>
          </w:tcPr>
          <w:p w14:paraId="75473788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482A63E0" w14:textId="7936D0FD" w:rsidR="00E17EFF" w:rsidRPr="00FE3627" w:rsidRDefault="00E17EFF" w:rsidP="00D67026">
            <w:pPr>
              <w:pStyle w:val="afb"/>
              <w:jc w:val="both"/>
            </w:pPr>
            <w:r w:rsidRPr="00FE3627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E17EFF" w:rsidRPr="00FE3627" w14:paraId="27B35952" w14:textId="77777777" w:rsidTr="00A7022F">
        <w:trPr>
          <w:trHeight w:val="20"/>
        </w:trPr>
        <w:tc>
          <w:tcPr>
            <w:tcW w:w="1312" w:type="pct"/>
            <w:vMerge w:val="restart"/>
          </w:tcPr>
          <w:p w14:paraId="0A5BD542" w14:textId="77777777" w:rsidR="00E17EFF" w:rsidRPr="00FE3627" w:rsidRDefault="00E17EFF" w:rsidP="00FC29FA">
            <w:pPr>
              <w:pStyle w:val="afb"/>
            </w:pPr>
            <w:r w:rsidRPr="00FE3627" w:rsidDel="002A1D54">
              <w:t>Необходимые знания</w:t>
            </w:r>
          </w:p>
        </w:tc>
        <w:tc>
          <w:tcPr>
            <w:tcW w:w="3688" w:type="pct"/>
          </w:tcPr>
          <w:p w14:paraId="0011032C" w14:textId="2C007B6A" w:rsidR="00E17EFF" w:rsidRPr="00FE3627" w:rsidRDefault="00E17EFF" w:rsidP="00D67026">
            <w:pPr>
              <w:pStyle w:val="afb"/>
              <w:jc w:val="both"/>
            </w:pPr>
            <w:r w:rsidRPr="00FE3627">
              <w:t xml:space="preserve">PDM-система организации: возможности и порядок поиска и просмотра данных </w:t>
            </w:r>
            <w:r w:rsidR="00F16EC7">
              <w:t>о машинос</w:t>
            </w:r>
            <w:r w:rsidRPr="00FE3627">
              <w:t>троительных изделиях</w:t>
            </w:r>
          </w:p>
        </w:tc>
      </w:tr>
      <w:tr w:rsidR="001A0753" w:rsidRPr="00FE3627" w14:paraId="2F9FE95A" w14:textId="77777777" w:rsidTr="00A7022F">
        <w:trPr>
          <w:trHeight w:val="20"/>
        </w:trPr>
        <w:tc>
          <w:tcPr>
            <w:tcW w:w="1312" w:type="pct"/>
            <w:vMerge/>
          </w:tcPr>
          <w:p w14:paraId="3B521570" w14:textId="77777777" w:rsidR="001A0753" w:rsidRPr="00FE3627" w:rsidDel="002A1D54" w:rsidRDefault="001A0753" w:rsidP="00FC29FA">
            <w:pPr>
              <w:pStyle w:val="afb"/>
            </w:pPr>
          </w:p>
        </w:tc>
        <w:tc>
          <w:tcPr>
            <w:tcW w:w="3688" w:type="pct"/>
          </w:tcPr>
          <w:p w14:paraId="570D2DB9" w14:textId="258BCFDC" w:rsidR="001A0753" w:rsidRPr="00FE3627" w:rsidRDefault="001A0753" w:rsidP="00D67026">
            <w:pPr>
              <w:pStyle w:val="afb"/>
              <w:jc w:val="both"/>
            </w:pPr>
            <w:r w:rsidRPr="00FE3627">
              <w:t>Типовые технологические процессы изготовления машиностроительных изделий средней сложности</w:t>
            </w:r>
          </w:p>
        </w:tc>
      </w:tr>
      <w:tr w:rsidR="00E17EFF" w:rsidRPr="00FE3627" w14:paraId="0A1B1016" w14:textId="77777777" w:rsidTr="00A7022F">
        <w:trPr>
          <w:trHeight w:val="20"/>
        </w:trPr>
        <w:tc>
          <w:tcPr>
            <w:tcW w:w="1312" w:type="pct"/>
            <w:vMerge/>
          </w:tcPr>
          <w:p w14:paraId="0D8DD01F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1475E691" w14:textId="15581AA4" w:rsidR="00E17EFF" w:rsidRPr="00FE3627" w:rsidRDefault="00E17EFF" w:rsidP="00D67026">
            <w:pPr>
              <w:pStyle w:val="afb"/>
              <w:jc w:val="both"/>
            </w:pPr>
            <w:r w:rsidRPr="00FE3627">
              <w:t xml:space="preserve">Признаки подобия </w:t>
            </w:r>
            <w:r w:rsidR="00387EC1" w:rsidRPr="00FE3627">
              <w:t>технологических процессов</w:t>
            </w:r>
            <w:r w:rsidRPr="00FE3627">
              <w:t xml:space="preserve"> изготовления машиностроительных изделий средней сложности</w:t>
            </w:r>
          </w:p>
        </w:tc>
      </w:tr>
      <w:tr w:rsidR="00E17EFF" w:rsidRPr="00FE3627" w14:paraId="3322F64D" w14:textId="77777777" w:rsidTr="00A7022F">
        <w:trPr>
          <w:trHeight w:val="20"/>
        </w:trPr>
        <w:tc>
          <w:tcPr>
            <w:tcW w:w="1312" w:type="pct"/>
            <w:vMerge/>
          </w:tcPr>
          <w:p w14:paraId="4B44D370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2A70596A" w14:textId="6DEDA38B" w:rsidR="00E17EFF" w:rsidRPr="00FE3627" w:rsidRDefault="00E17EFF" w:rsidP="00D67026">
            <w:pPr>
              <w:pStyle w:val="afb"/>
              <w:jc w:val="both"/>
            </w:pPr>
            <w:r w:rsidRPr="00FE3627">
              <w:t>CAPP-системы: наименования, возможности и порядок работы в них</w:t>
            </w:r>
          </w:p>
        </w:tc>
      </w:tr>
      <w:tr w:rsidR="00E17EFF" w:rsidRPr="00FE3627" w14:paraId="33204FE5" w14:textId="77777777" w:rsidTr="00A7022F">
        <w:trPr>
          <w:trHeight w:val="20"/>
        </w:trPr>
        <w:tc>
          <w:tcPr>
            <w:tcW w:w="1312" w:type="pct"/>
            <w:vMerge/>
          </w:tcPr>
          <w:p w14:paraId="05520A34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375E2E3B" w14:textId="50A80AE0" w:rsidR="00E17EFF" w:rsidRPr="00FE3627" w:rsidRDefault="00E17EFF" w:rsidP="00D67026">
            <w:pPr>
              <w:pStyle w:val="afb"/>
              <w:jc w:val="both"/>
            </w:pPr>
            <w:r w:rsidRPr="00FE3627">
              <w:t xml:space="preserve">Возможности CAPP-систем по оформлению технологической документации </w:t>
            </w:r>
          </w:p>
        </w:tc>
      </w:tr>
      <w:tr w:rsidR="00E17EFF" w:rsidRPr="00FE3627" w14:paraId="276EB7C3" w14:textId="77777777" w:rsidTr="00A7022F">
        <w:trPr>
          <w:trHeight w:val="20"/>
        </w:trPr>
        <w:tc>
          <w:tcPr>
            <w:tcW w:w="1312" w:type="pct"/>
            <w:vMerge/>
          </w:tcPr>
          <w:p w14:paraId="082E30C8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6F122DAA" w14:textId="59B6051F" w:rsidR="00E17EFF" w:rsidRPr="00FE3627" w:rsidRDefault="00E17EFF" w:rsidP="00D67026">
            <w:pPr>
              <w:pStyle w:val="afb"/>
              <w:jc w:val="both"/>
            </w:pPr>
            <w:r w:rsidRPr="00FE3627">
              <w:t>Нормативно-технические и руководящие документы по порядку, правилам разработки и оформления конструкторской и технологической документации</w:t>
            </w:r>
          </w:p>
        </w:tc>
      </w:tr>
      <w:tr w:rsidR="00E17EFF" w:rsidRPr="00FE3627" w14:paraId="7217EBA7" w14:textId="77777777" w:rsidTr="00A7022F">
        <w:trPr>
          <w:trHeight w:val="20"/>
        </w:trPr>
        <w:tc>
          <w:tcPr>
            <w:tcW w:w="1312" w:type="pct"/>
            <w:vMerge/>
          </w:tcPr>
          <w:p w14:paraId="6BB3D0CC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6C5E20A9" w14:textId="36EF569F" w:rsidR="00E17EFF" w:rsidRPr="00FE3627" w:rsidRDefault="00E17EFF" w:rsidP="00D67026">
            <w:pPr>
              <w:pStyle w:val="afb"/>
              <w:jc w:val="both"/>
            </w:pPr>
            <w:r w:rsidRPr="00FE3627">
              <w:t>Нормативно-технические и руководящие документы в области технологичности</w:t>
            </w:r>
          </w:p>
        </w:tc>
      </w:tr>
      <w:tr w:rsidR="00E17EFF" w:rsidRPr="00FE3627" w14:paraId="0F004924" w14:textId="77777777" w:rsidTr="00A7022F">
        <w:trPr>
          <w:trHeight w:val="20"/>
        </w:trPr>
        <w:tc>
          <w:tcPr>
            <w:tcW w:w="1312" w:type="pct"/>
            <w:vMerge/>
          </w:tcPr>
          <w:p w14:paraId="4ABF99DB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337E4A97" w14:textId="16DADBDE" w:rsidR="00E17EFF" w:rsidRPr="00FE3627" w:rsidRDefault="00E17EFF" w:rsidP="00D67026">
            <w:pPr>
              <w:pStyle w:val="afb"/>
              <w:jc w:val="both"/>
            </w:pPr>
            <w:r w:rsidRPr="00FE3627">
              <w:t>Последовательность действий при оценке технологичности конструкции машиностроительных изделий</w:t>
            </w:r>
          </w:p>
        </w:tc>
      </w:tr>
      <w:tr w:rsidR="00E17EFF" w:rsidRPr="00FE3627" w14:paraId="677E4736" w14:textId="77777777" w:rsidTr="00A7022F">
        <w:trPr>
          <w:trHeight w:val="20"/>
        </w:trPr>
        <w:tc>
          <w:tcPr>
            <w:tcW w:w="1312" w:type="pct"/>
            <w:vMerge/>
          </w:tcPr>
          <w:p w14:paraId="4B825627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623006B5" w14:textId="65319FC6" w:rsidR="00E17EFF" w:rsidRPr="00FE3627" w:rsidRDefault="00E17EFF" w:rsidP="00D67026">
            <w:pPr>
              <w:pStyle w:val="afb"/>
              <w:jc w:val="both"/>
            </w:pPr>
            <w:r w:rsidRPr="00FE3627">
              <w:t>Основные критерии качественной оценки технологичности конструкции машиностроительных изделий</w:t>
            </w:r>
          </w:p>
        </w:tc>
      </w:tr>
      <w:tr w:rsidR="00E17EFF" w:rsidRPr="00FE3627" w14:paraId="1A62F122" w14:textId="77777777" w:rsidTr="00A7022F">
        <w:trPr>
          <w:trHeight w:val="20"/>
        </w:trPr>
        <w:tc>
          <w:tcPr>
            <w:tcW w:w="1312" w:type="pct"/>
            <w:vMerge/>
          </w:tcPr>
          <w:p w14:paraId="1CA6F737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4C66AF61" w14:textId="3BCB5DC0" w:rsidR="00E17EFF" w:rsidRPr="00FE3627" w:rsidRDefault="00E17EFF" w:rsidP="00D67026">
            <w:pPr>
              <w:pStyle w:val="afb"/>
              <w:jc w:val="both"/>
            </w:pPr>
            <w:r w:rsidRPr="00FE3627">
              <w:t>Основные показатели количественной оценки технологичности конструкции машиностроительных изделий</w:t>
            </w:r>
          </w:p>
        </w:tc>
      </w:tr>
      <w:tr w:rsidR="00E17EFF" w:rsidRPr="00FE3627" w14:paraId="22EB35B3" w14:textId="77777777" w:rsidTr="00A7022F">
        <w:trPr>
          <w:trHeight w:val="20"/>
        </w:trPr>
        <w:tc>
          <w:tcPr>
            <w:tcW w:w="1312" w:type="pct"/>
            <w:vMerge/>
          </w:tcPr>
          <w:p w14:paraId="132AFC9C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7329BAAB" w14:textId="153CD19F" w:rsidR="00E17EFF" w:rsidRPr="00FE3627" w:rsidRDefault="00E17EFF" w:rsidP="00D67026">
            <w:pPr>
              <w:pStyle w:val="afb"/>
              <w:jc w:val="both"/>
            </w:pPr>
            <w:r w:rsidRPr="00FE3627">
              <w:t>Характерные значения количественных показателей технологичности конструкции машиностроительных изделий средней сложности, изготавливаемых организацией</w:t>
            </w:r>
          </w:p>
        </w:tc>
      </w:tr>
      <w:tr w:rsidR="00E17EFF" w:rsidRPr="00FE3627" w14:paraId="6B752281" w14:textId="77777777" w:rsidTr="00A7022F">
        <w:trPr>
          <w:trHeight w:val="20"/>
        </w:trPr>
        <w:tc>
          <w:tcPr>
            <w:tcW w:w="1312" w:type="pct"/>
            <w:vMerge/>
          </w:tcPr>
          <w:p w14:paraId="36E92859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29BDA524" w14:textId="1E28F1F0" w:rsidR="00E17EFF" w:rsidRPr="00FE3627" w:rsidRDefault="00E17EFF" w:rsidP="00D67026">
            <w:pPr>
              <w:pStyle w:val="afb"/>
              <w:jc w:val="both"/>
            </w:pPr>
            <w:r w:rsidRPr="00FE3627">
              <w:t>Текстовые редакторы (процессоры): наименования, возможности и порядок работы в них</w:t>
            </w:r>
          </w:p>
        </w:tc>
      </w:tr>
      <w:tr w:rsidR="00E17EFF" w:rsidRPr="00FE3627" w14:paraId="08952D42" w14:textId="77777777" w:rsidTr="00A7022F">
        <w:trPr>
          <w:trHeight w:val="20"/>
        </w:trPr>
        <w:tc>
          <w:tcPr>
            <w:tcW w:w="1312" w:type="pct"/>
            <w:vMerge/>
          </w:tcPr>
          <w:p w14:paraId="313E8EC4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47F7CD8B" w14:textId="23D64839" w:rsidR="00E17EFF" w:rsidRPr="00FE3627" w:rsidRDefault="00E17EFF" w:rsidP="00D67026">
            <w:pPr>
              <w:pStyle w:val="afb"/>
              <w:jc w:val="both"/>
            </w:pPr>
            <w:r w:rsidRPr="00FE3627">
              <w:t>CAD-системы: наименования, возможности и порядок работы в них</w:t>
            </w:r>
          </w:p>
        </w:tc>
      </w:tr>
      <w:tr w:rsidR="00E17EFF" w:rsidRPr="00FE3627" w14:paraId="42572D3B" w14:textId="77777777" w:rsidTr="00A7022F">
        <w:trPr>
          <w:trHeight w:val="20"/>
        </w:trPr>
        <w:tc>
          <w:tcPr>
            <w:tcW w:w="1312" w:type="pct"/>
            <w:vMerge/>
          </w:tcPr>
          <w:p w14:paraId="0040F04D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564F7C0F" w14:textId="0CBD3DBB" w:rsidR="00E17EFF" w:rsidRPr="009966EC" w:rsidRDefault="003A0616" w:rsidP="00D67026">
            <w:pPr>
              <w:pStyle w:val="afb"/>
              <w:jc w:val="both"/>
            </w:pPr>
            <w:r w:rsidRPr="009966EC">
              <w:rPr>
                <w:rFonts w:eastAsia="Calibri"/>
                <w:bCs w:val="0"/>
              </w:rPr>
              <w:t xml:space="preserve">Порядок согласования и утверждения </w:t>
            </w:r>
            <w:r w:rsidRPr="009966EC">
              <w:t>технологической и конструкторской документации</w:t>
            </w:r>
          </w:p>
        </w:tc>
      </w:tr>
      <w:tr w:rsidR="00E17EFF" w:rsidRPr="00FE3627" w14:paraId="5CB10D84" w14:textId="77777777" w:rsidTr="00A7022F">
        <w:trPr>
          <w:trHeight w:val="20"/>
        </w:trPr>
        <w:tc>
          <w:tcPr>
            <w:tcW w:w="1312" w:type="pct"/>
            <w:vMerge/>
          </w:tcPr>
          <w:p w14:paraId="7D69668B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4F8FDA28" w14:textId="2CBE2D30" w:rsidR="00E17EFF" w:rsidRPr="00FE3627" w:rsidRDefault="00E17EFF" w:rsidP="00D67026">
            <w:pPr>
              <w:pStyle w:val="afb"/>
              <w:jc w:val="both"/>
            </w:pPr>
            <w:r w:rsidRPr="00FE3627">
              <w:t>PDM-система организации: возможности и порядок просмотра информации о машиностроительных изделиях</w:t>
            </w:r>
          </w:p>
        </w:tc>
      </w:tr>
      <w:tr w:rsidR="00E17EFF" w:rsidRPr="00FE3627" w14:paraId="3D395886" w14:textId="77777777" w:rsidTr="00A7022F">
        <w:trPr>
          <w:trHeight w:val="20"/>
        </w:trPr>
        <w:tc>
          <w:tcPr>
            <w:tcW w:w="1312" w:type="pct"/>
            <w:vMerge/>
          </w:tcPr>
          <w:p w14:paraId="008ECFFA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01CD54C2" w14:textId="52F5F298" w:rsidR="00E17EFF" w:rsidRPr="00FE3627" w:rsidRDefault="00E17EFF" w:rsidP="00D67026">
            <w:pPr>
              <w:pStyle w:val="afb"/>
              <w:jc w:val="both"/>
            </w:pPr>
            <w:r w:rsidRPr="00FE3627">
              <w:t xml:space="preserve">PDM-система, ECM-система организации: возможности и порядок согласования изменений в </w:t>
            </w:r>
            <w:r w:rsidR="003A0616" w:rsidRPr="00FE3627">
              <w:t xml:space="preserve">конструкторской и технологической </w:t>
            </w:r>
            <w:r w:rsidRPr="00FE3627">
              <w:t>документации</w:t>
            </w:r>
          </w:p>
        </w:tc>
      </w:tr>
      <w:tr w:rsidR="00E17EFF" w:rsidRPr="00FE3627" w14:paraId="74C6BBCF" w14:textId="77777777" w:rsidTr="00A7022F">
        <w:trPr>
          <w:trHeight w:val="20"/>
        </w:trPr>
        <w:tc>
          <w:tcPr>
            <w:tcW w:w="1312" w:type="pct"/>
            <w:vMerge/>
          </w:tcPr>
          <w:p w14:paraId="3F00B1A0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18AB0AB7" w14:textId="05BCD2C8" w:rsidR="00E17EFF" w:rsidRPr="00FE3627" w:rsidRDefault="00E17EFF" w:rsidP="00D67026">
            <w:pPr>
              <w:pStyle w:val="afb"/>
              <w:jc w:val="both"/>
            </w:pPr>
            <w:r w:rsidRPr="00FE3627">
              <w:t xml:space="preserve">Методы и технологии коммуникации </w:t>
            </w:r>
          </w:p>
        </w:tc>
      </w:tr>
      <w:tr w:rsidR="00E17EFF" w:rsidRPr="00FE3627" w14:paraId="4897C23C" w14:textId="77777777" w:rsidTr="00A7022F">
        <w:trPr>
          <w:trHeight w:val="20"/>
        </w:trPr>
        <w:tc>
          <w:tcPr>
            <w:tcW w:w="1312" w:type="pct"/>
            <w:vMerge/>
          </w:tcPr>
          <w:p w14:paraId="3013BCC2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003D3E9D" w14:textId="37EEEB7E" w:rsidR="00E17EFF" w:rsidRPr="00FE3627" w:rsidRDefault="00E17EFF" w:rsidP="00D67026">
            <w:pPr>
              <w:pStyle w:val="afb"/>
              <w:jc w:val="both"/>
            </w:pPr>
            <w:r w:rsidRPr="00FE3627">
              <w:t>Основы психологии общения и конфликтологии</w:t>
            </w:r>
          </w:p>
        </w:tc>
      </w:tr>
      <w:tr w:rsidR="00E17EFF" w:rsidRPr="00FE3627" w14:paraId="1B6D1818" w14:textId="77777777" w:rsidTr="00A7022F">
        <w:trPr>
          <w:trHeight w:val="20"/>
        </w:trPr>
        <w:tc>
          <w:tcPr>
            <w:tcW w:w="1312" w:type="pct"/>
            <w:vMerge/>
          </w:tcPr>
          <w:p w14:paraId="6D8671FE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59CFFEC1" w14:textId="63CD1A63" w:rsidR="00E17EFF" w:rsidRPr="00FE3627" w:rsidRDefault="00E17EFF" w:rsidP="00D67026">
            <w:pPr>
              <w:pStyle w:val="afb"/>
              <w:jc w:val="both"/>
            </w:pPr>
            <w:r w:rsidRPr="00FE3627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E17EFF" w:rsidRPr="00FE3627" w14:paraId="3AA58CD0" w14:textId="77777777" w:rsidTr="00A7022F">
        <w:trPr>
          <w:trHeight w:val="20"/>
        </w:trPr>
        <w:tc>
          <w:tcPr>
            <w:tcW w:w="1312" w:type="pct"/>
            <w:vMerge/>
          </w:tcPr>
          <w:p w14:paraId="710BD836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6E7286AD" w14:textId="79F44A06" w:rsidR="00E17EFF" w:rsidRPr="00FE3627" w:rsidRDefault="00E17EFF" w:rsidP="00D67026">
            <w:pPr>
              <w:pStyle w:val="afb"/>
              <w:jc w:val="both"/>
            </w:pPr>
            <w:r w:rsidRPr="00FE3627">
              <w:t xml:space="preserve">Положения </w:t>
            </w:r>
            <w:r w:rsidR="00804F2C">
              <w:t>Трудового кодекса Российской Федерации, регулирующие оплату труда, режим труда и отдыха</w:t>
            </w:r>
          </w:p>
        </w:tc>
      </w:tr>
      <w:tr w:rsidR="00E17EFF" w:rsidRPr="00FE3627" w14:paraId="411B3B2F" w14:textId="77777777" w:rsidTr="00A7022F">
        <w:trPr>
          <w:trHeight w:val="20"/>
        </w:trPr>
        <w:tc>
          <w:tcPr>
            <w:tcW w:w="1312" w:type="pct"/>
            <w:vMerge/>
          </w:tcPr>
          <w:p w14:paraId="3FE54E38" w14:textId="77777777" w:rsidR="00E17EFF" w:rsidRPr="00FE3627" w:rsidDel="002A1D54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5AF69767" w14:textId="3FD41D79" w:rsidR="00E17EFF" w:rsidRPr="00FE3627" w:rsidRDefault="00E17EFF" w:rsidP="00D67026">
            <w:pPr>
              <w:pStyle w:val="afb"/>
              <w:jc w:val="both"/>
            </w:pPr>
            <w:r w:rsidRPr="00FE3627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E17EFF" w:rsidRPr="00FE3627" w14:paraId="4FF95B50" w14:textId="77777777" w:rsidTr="00A7022F">
        <w:trPr>
          <w:trHeight w:val="20"/>
        </w:trPr>
        <w:tc>
          <w:tcPr>
            <w:tcW w:w="1312" w:type="pct"/>
          </w:tcPr>
          <w:p w14:paraId="6330C373" w14:textId="77777777" w:rsidR="00E17EFF" w:rsidRPr="00FE3627" w:rsidDel="002A1D54" w:rsidRDefault="00E17EFF" w:rsidP="00FC29FA">
            <w:pPr>
              <w:pStyle w:val="afb"/>
            </w:pPr>
            <w:r w:rsidRPr="00FE3627" w:rsidDel="002A1D54">
              <w:t>Другие характеристики</w:t>
            </w:r>
          </w:p>
        </w:tc>
        <w:tc>
          <w:tcPr>
            <w:tcW w:w="3688" w:type="pct"/>
          </w:tcPr>
          <w:p w14:paraId="60C7118E" w14:textId="77777777" w:rsidR="00E17EFF" w:rsidRPr="00FE3627" w:rsidRDefault="00E17EFF" w:rsidP="00D67026">
            <w:pPr>
              <w:pStyle w:val="afb"/>
              <w:jc w:val="both"/>
            </w:pPr>
            <w:r w:rsidRPr="00FE3627">
              <w:t>-</w:t>
            </w:r>
          </w:p>
        </w:tc>
      </w:tr>
    </w:tbl>
    <w:p w14:paraId="56798A6C" w14:textId="69AD1C24" w:rsidR="00D67026" w:rsidRDefault="00D67026" w:rsidP="00D67026">
      <w:pPr>
        <w:pStyle w:val="aff1"/>
      </w:pPr>
    </w:p>
    <w:p w14:paraId="2C30E707" w14:textId="0FC024A2" w:rsidR="00653A8C" w:rsidRPr="00FE3627" w:rsidRDefault="00653A8C" w:rsidP="00D67026">
      <w:pPr>
        <w:pStyle w:val="aff1"/>
        <w:rPr>
          <w:b/>
          <w:bCs w:val="0"/>
        </w:rPr>
      </w:pPr>
      <w:r w:rsidRPr="00FE3627">
        <w:rPr>
          <w:b/>
          <w:bCs w:val="0"/>
        </w:rPr>
        <w:t>3.3.2. Трудовая функция</w:t>
      </w:r>
    </w:p>
    <w:p w14:paraId="594A14B2" w14:textId="77777777" w:rsidR="00D67026" w:rsidRPr="00FE3627" w:rsidRDefault="00D67026" w:rsidP="00D67026">
      <w:pPr>
        <w:pStyle w:val="aff1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62"/>
        <w:gridCol w:w="4551"/>
        <w:gridCol w:w="641"/>
        <w:gridCol w:w="949"/>
        <w:gridCol w:w="1773"/>
        <w:gridCol w:w="524"/>
      </w:tblGrid>
      <w:tr w:rsidR="00653A8C" w:rsidRPr="00FE3627" w14:paraId="69507433" w14:textId="77777777" w:rsidTr="00A7022F">
        <w:trPr>
          <w:trHeight w:val="278"/>
        </w:trPr>
        <w:tc>
          <w:tcPr>
            <w:tcW w:w="86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1BBEA6" w14:textId="77777777" w:rsidR="00653A8C" w:rsidRPr="00FE3627" w:rsidRDefault="00653A8C" w:rsidP="00A7022F">
            <w:r w:rsidRPr="00FE3627">
              <w:rPr>
                <w:sz w:val="20"/>
              </w:rPr>
              <w:t>Наименование</w:t>
            </w:r>
          </w:p>
        </w:tc>
        <w:tc>
          <w:tcPr>
            <w:tcW w:w="22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6DCE9B" w14:textId="77777777" w:rsidR="00653A8C" w:rsidRPr="00FE3627" w:rsidRDefault="00653A8C" w:rsidP="00A7022F">
            <w:r w:rsidRPr="00FE3627">
              <w:t>Разработка технологических процессов изготовления опытных образцов машиностроительных изделий средней сложности</w:t>
            </w:r>
          </w:p>
        </w:tc>
        <w:tc>
          <w:tcPr>
            <w:tcW w:w="31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99BE427" w14:textId="77777777" w:rsidR="00653A8C" w:rsidRPr="00FE3627" w:rsidRDefault="00653A8C" w:rsidP="00A7022F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8C8FD3" w14:textId="1236DD2A" w:rsidR="00653A8C" w:rsidRPr="00FE3627" w:rsidRDefault="00FE3627" w:rsidP="00A7022F">
            <w:r>
              <w:rPr>
                <w:lang w:val="en-US"/>
              </w:rPr>
              <w:t>C</w:t>
            </w:r>
            <w:r w:rsidR="00653A8C" w:rsidRPr="00FE3627">
              <w:t>/02.6</w:t>
            </w:r>
          </w:p>
        </w:tc>
        <w:tc>
          <w:tcPr>
            <w:tcW w:w="86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7765B75" w14:textId="77777777" w:rsidR="00653A8C" w:rsidRPr="00FE3627" w:rsidRDefault="00653A8C" w:rsidP="00A7022F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9F6E1E" w14:textId="77777777" w:rsidR="00653A8C" w:rsidRPr="00FE3627" w:rsidRDefault="00653A8C" w:rsidP="00A7022F">
            <w:pPr>
              <w:jc w:val="center"/>
            </w:pPr>
            <w:r w:rsidRPr="00FE3627">
              <w:t>6</w:t>
            </w:r>
          </w:p>
        </w:tc>
      </w:tr>
    </w:tbl>
    <w:p w14:paraId="0A08D333" w14:textId="77777777" w:rsidR="00D67026" w:rsidRPr="00FE3627" w:rsidRDefault="00D67026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71"/>
        <w:gridCol w:w="1053"/>
        <w:gridCol w:w="806"/>
        <w:gridCol w:w="2020"/>
        <w:gridCol w:w="1383"/>
        <w:gridCol w:w="2267"/>
      </w:tblGrid>
      <w:tr w:rsidR="00653A8C" w:rsidRPr="00FE3627" w14:paraId="6F9C4276" w14:textId="77777777" w:rsidTr="00A7022F">
        <w:trPr>
          <w:trHeight w:val="488"/>
        </w:trPr>
        <w:tc>
          <w:tcPr>
            <w:tcW w:w="131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35C7C91" w14:textId="77777777" w:rsidR="00653A8C" w:rsidRPr="00FE3627" w:rsidRDefault="00653A8C" w:rsidP="00A7022F">
            <w:r w:rsidRPr="00FE3627">
              <w:rPr>
                <w:sz w:val="20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E2396B3" w14:textId="77777777" w:rsidR="00653A8C" w:rsidRPr="00FE3627" w:rsidRDefault="00653A8C" w:rsidP="00A7022F">
            <w:r w:rsidRPr="00FE3627">
              <w:rPr>
                <w:sz w:val="20"/>
              </w:rPr>
              <w:t xml:space="preserve">Оригинал </w:t>
            </w:r>
          </w:p>
        </w:tc>
        <w:tc>
          <w:tcPr>
            <w:tcW w:w="39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592A91" w14:textId="77777777" w:rsidR="00653A8C" w:rsidRPr="00FE3627" w:rsidRDefault="00653A8C" w:rsidP="00A7022F">
            <w:r w:rsidRPr="00FE3627">
              <w:t>Х</w:t>
            </w:r>
          </w:p>
        </w:tc>
        <w:tc>
          <w:tcPr>
            <w:tcW w:w="9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C2D8D6" w14:textId="77777777" w:rsidR="00653A8C" w:rsidRPr="00FE3627" w:rsidRDefault="00653A8C" w:rsidP="00A7022F">
            <w:r w:rsidRPr="00FE3627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05739D" w14:textId="77777777" w:rsidR="00653A8C" w:rsidRPr="00FE3627" w:rsidRDefault="00653A8C" w:rsidP="00A7022F"/>
        </w:tc>
        <w:tc>
          <w:tcPr>
            <w:tcW w:w="11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314121" w14:textId="77777777" w:rsidR="00653A8C" w:rsidRPr="00FE3627" w:rsidRDefault="00653A8C" w:rsidP="00A7022F"/>
        </w:tc>
      </w:tr>
      <w:tr w:rsidR="00653A8C" w:rsidRPr="00FE3627" w14:paraId="5C4F81A7" w14:textId="77777777" w:rsidTr="00A7022F">
        <w:trPr>
          <w:trHeight w:val="479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EA0E7" w14:textId="77777777" w:rsidR="00653A8C" w:rsidRPr="00FE3627" w:rsidRDefault="00653A8C" w:rsidP="00A7022F"/>
        </w:tc>
        <w:tc>
          <w:tcPr>
            <w:tcW w:w="189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E5F9775" w14:textId="77777777" w:rsidR="00653A8C" w:rsidRPr="00FE3627" w:rsidRDefault="00653A8C" w:rsidP="00A7022F"/>
        </w:tc>
        <w:tc>
          <w:tcPr>
            <w:tcW w:w="680" w:type="pct"/>
            <w:tcBorders>
              <w:left w:val="nil"/>
              <w:bottom w:val="nil"/>
              <w:right w:val="nil"/>
            </w:tcBorders>
          </w:tcPr>
          <w:p w14:paraId="74423FAA" w14:textId="77777777" w:rsidR="00653A8C" w:rsidRPr="00FE3627" w:rsidRDefault="00653A8C" w:rsidP="00A7022F">
            <w:pPr>
              <w:jc w:val="center"/>
            </w:pPr>
            <w:r w:rsidRPr="00FE3627">
              <w:rPr>
                <w:sz w:val="20"/>
              </w:rPr>
              <w:t>Код оригинала</w:t>
            </w:r>
          </w:p>
        </w:tc>
        <w:tc>
          <w:tcPr>
            <w:tcW w:w="1113" w:type="pct"/>
            <w:tcBorders>
              <w:left w:val="nil"/>
              <w:bottom w:val="nil"/>
              <w:right w:val="nil"/>
            </w:tcBorders>
          </w:tcPr>
          <w:p w14:paraId="2C9146A2" w14:textId="77777777" w:rsidR="00653A8C" w:rsidRPr="00FE3627" w:rsidRDefault="00653A8C" w:rsidP="00A7022F">
            <w:pPr>
              <w:jc w:val="center"/>
            </w:pPr>
            <w:r w:rsidRPr="00FE36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12DC479" w14:textId="77777777" w:rsidR="00653A8C" w:rsidRPr="00FE3627" w:rsidRDefault="00653A8C" w:rsidP="00653A8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75"/>
        <w:gridCol w:w="7520"/>
      </w:tblGrid>
      <w:tr w:rsidR="0049239E" w:rsidRPr="00FE3627" w14:paraId="450181DE" w14:textId="77777777" w:rsidTr="00A7022F">
        <w:trPr>
          <w:trHeight w:val="20"/>
        </w:trPr>
        <w:tc>
          <w:tcPr>
            <w:tcW w:w="1312" w:type="pct"/>
            <w:vMerge w:val="restart"/>
          </w:tcPr>
          <w:p w14:paraId="03D749E0" w14:textId="77777777" w:rsidR="0049239E" w:rsidRPr="00FE3627" w:rsidRDefault="0049239E" w:rsidP="00FC29FA">
            <w:pPr>
              <w:pStyle w:val="afb"/>
            </w:pPr>
            <w:r w:rsidRPr="00FE3627">
              <w:t>Трудовые действия</w:t>
            </w:r>
          </w:p>
        </w:tc>
        <w:tc>
          <w:tcPr>
            <w:tcW w:w="3688" w:type="pct"/>
          </w:tcPr>
          <w:p w14:paraId="7539C9D9" w14:textId="7335B3AB" w:rsidR="0049239E" w:rsidRPr="00FE3627" w:rsidRDefault="0049239E" w:rsidP="00D67026">
            <w:pPr>
              <w:pStyle w:val="afb"/>
              <w:jc w:val="both"/>
            </w:pPr>
            <w:r w:rsidRPr="00FE3627">
              <w:t>Консультирование конструкторов по вопросам технологичности при разработке рабочей КД на опытные образцы машиностроительных изделий средней сложности</w:t>
            </w:r>
          </w:p>
        </w:tc>
      </w:tr>
      <w:tr w:rsidR="0049239E" w:rsidRPr="00FE3627" w14:paraId="0985A376" w14:textId="77777777" w:rsidTr="00A7022F">
        <w:trPr>
          <w:trHeight w:val="20"/>
        </w:trPr>
        <w:tc>
          <w:tcPr>
            <w:tcW w:w="1312" w:type="pct"/>
            <w:vMerge/>
          </w:tcPr>
          <w:p w14:paraId="65DFFB30" w14:textId="77777777" w:rsidR="0049239E" w:rsidRPr="00FE3627" w:rsidRDefault="0049239E" w:rsidP="00FC29FA">
            <w:pPr>
              <w:pStyle w:val="afb"/>
            </w:pPr>
          </w:p>
        </w:tc>
        <w:tc>
          <w:tcPr>
            <w:tcW w:w="3688" w:type="pct"/>
          </w:tcPr>
          <w:p w14:paraId="5CB43C99" w14:textId="0098B55F" w:rsidR="0049239E" w:rsidRPr="00FE3627" w:rsidRDefault="0049239E" w:rsidP="00D67026">
            <w:pPr>
              <w:pStyle w:val="afb"/>
              <w:jc w:val="both"/>
            </w:pPr>
            <w:r w:rsidRPr="00FE3627">
              <w:t>Технологический контроль рабочей КД опытных образцов машиностроительных изделий средней сложности</w:t>
            </w:r>
          </w:p>
        </w:tc>
      </w:tr>
      <w:tr w:rsidR="006F5655" w:rsidRPr="00FE3627" w14:paraId="7188D2F0" w14:textId="77777777" w:rsidTr="00A7022F">
        <w:trPr>
          <w:trHeight w:val="20"/>
        </w:trPr>
        <w:tc>
          <w:tcPr>
            <w:tcW w:w="1312" w:type="pct"/>
            <w:vMerge/>
          </w:tcPr>
          <w:p w14:paraId="6E405FB8" w14:textId="77777777" w:rsidR="006F5655" w:rsidRPr="00FE3627" w:rsidRDefault="006F5655" w:rsidP="00FC29FA">
            <w:pPr>
              <w:pStyle w:val="afb"/>
            </w:pPr>
          </w:p>
        </w:tc>
        <w:tc>
          <w:tcPr>
            <w:tcW w:w="3688" w:type="pct"/>
          </w:tcPr>
          <w:p w14:paraId="36A4F647" w14:textId="29113687" w:rsidR="006F5655" w:rsidRPr="00FE3627" w:rsidRDefault="006F5655" w:rsidP="00D67026">
            <w:pPr>
              <w:pStyle w:val="afb"/>
              <w:jc w:val="both"/>
            </w:pPr>
            <w:r w:rsidRPr="00FE3627">
              <w:t>Анализ технических требований, предъявляемых к опытным образцам машиностроительных изделий средней сложности</w:t>
            </w:r>
          </w:p>
        </w:tc>
      </w:tr>
      <w:tr w:rsidR="0049239E" w:rsidRPr="00FE3627" w14:paraId="7E86C809" w14:textId="77777777" w:rsidTr="00A7022F">
        <w:trPr>
          <w:trHeight w:val="20"/>
        </w:trPr>
        <w:tc>
          <w:tcPr>
            <w:tcW w:w="1312" w:type="pct"/>
            <w:vMerge/>
          </w:tcPr>
          <w:p w14:paraId="1B7E26E3" w14:textId="77777777" w:rsidR="0049239E" w:rsidRPr="00FE3627" w:rsidRDefault="0049239E" w:rsidP="00FC29FA">
            <w:pPr>
              <w:pStyle w:val="afb"/>
            </w:pPr>
          </w:p>
        </w:tc>
        <w:tc>
          <w:tcPr>
            <w:tcW w:w="3688" w:type="pct"/>
          </w:tcPr>
          <w:p w14:paraId="51A693F4" w14:textId="257CE7E8" w:rsidR="0049239E" w:rsidRPr="00FE3627" w:rsidRDefault="006F5655" w:rsidP="00D67026">
            <w:pPr>
              <w:pStyle w:val="afb"/>
              <w:jc w:val="both"/>
            </w:pPr>
            <w:r w:rsidRPr="00FE3627">
              <w:t>Выбор метода изготовления исходных заготовок для опытных образцов</w:t>
            </w:r>
            <w:r w:rsidR="0049239E" w:rsidRPr="00FE3627">
              <w:t xml:space="preserve"> машиностроительных </w:t>
            </w:r>
            <w:r w:rsidRPr="00FE3627">
              <w:t>деталей</w:t>
            </w:r>
            <w:r w:rsidR="0049239E" w:rsidRPr="00FE3627">
              <w:t xml:space="preserve"> средней сложности</w:t>
            </w:r>
          </w:p>
        </w:tc>
      </w:tr>
      <w:tr w:rsidR="0049239E" w:rsidRPr="00FE3627" w14:paraId="55E4B9AA" w14:textId="77777777" w:rsidTr="00A7022F">
        <w:trPr>
          <w:trHeight w:val="20"/>
        </w:trPr>
        <w:tc>
          <w:tcPr>
            <w:tcW w:w="1312" w:type="pct"/>
            <w:vMerge/>
          </w:tcPr>
          <w:p w14:paraId="5C63D09F" w14:textId="77777777" w:rsidR="0049239E" w:rsidRPr="00FE3627" w:rsidRDefault="0049239E" w:rsidP="00FC29FA">
            <w:pPr>
              <w:pStyle w:val="afb"/>
            </w:pPr>
          </w:p>
        </w:tc>
        <w:tc>
          <w:tcPr>
            <w:tcW w:w="3688" w:type="pct"/>
          </w:tcPr>
          <w:p w14:paraId="7C4749BC" w14:textId="1A19F061" w:rsidR="0049239E" w:rsidRPr="00FE3627" w:rsidRDefault="00317CFC" w:rsidP="00D67026">
            <w:pPr>
              <w:pStyle w:val="afb"/>
              <w:jc w:val="both"/>
            </w:pPr>
            <w:r w:rsidRPr="00FE3627">
              <w:t>Разработка</w:t>
            </w:r>
            <w:r w:rsidR="0049239E" w:rsidRPr="00FE3627">
              <w:t xml:space="preserve"> технических заданий на проектирование исходных заготовок для опытных образцов машиностроительных </w:t>
            </w:r>
            <w:r w:rsidR="006F5655" w:rsidRPr="00FE3627">
              <w:t>деталей</w:t>
            </w:r>
            <w:r w:rsidR="0049239E" w:rsidRPr="00FE3627">
              <w:t xml:space="preserve"> средней сложности</w:t>
            </w:r>
          </w:p>
        </w:tc>
      </w:tr>
      <w:tr w:rsidR="00293114" w:rsidRPr="00FE3627" w14:paraId="01729F60" w14:textId="77777777" w:rsidTr="00A7022F">
        <w:trPr>
          <w:trHeight w:val="20"/>
        </w:trPr>
        <w:tc>
          <w:tcPr>
            <w:tcW w:w="1312" w:type="pct"/>
            <w:vMerge/>
          </w:tcPr>
          <w:p w14:paraId="16FE7E90" w14:textId="77777777" w:rsidR="00293114" w:rsidRPr="00FE3627" w:rsidRDefault="00293114" w:rsidP="00FC29FA">
            <w:pPr>
              <w:pStyle w:val="afb"/>
            </w:pPr>
          </w:p>
        </w:tc>
        <w:tc>
          <w:tcPr>
            <w:tcW w:w="3688" w:type="pct"/>
          </w:tcPr>
          <w:p w14:paraId="3C4A1774" w14:textId="7E3AD1D4" w:rsidR="00293114" w:rsidRPr="00FE3627" w:rsidRDefault="00293114" w:rsidP="00D67026">
            <w:pPr>
              <w:pStyle w:val="afb"/>
              <w:jc w:val="both"/>
            </w:pPr>
            <w:r w:rsidRPr="00FE3627">
              <w:t>Выбор схем установки заготовок опытных образцов машиностроительных деталей средней сложности</w:t>
            </w:r>
          </w:p>
        </w:tc>
      </w:tr>
      <w:tr w:rsidR="00293114" w:rsidRPr="00FE3627" w14:paraId="18ED567B" w14:textId="77777777" w:rsidTr="00A7022F">
        <w:trPr>
          <w:trHeight w:val="20"/>
        </w:trPr>
        <w:tc>
          <w:tcPr>
            <w:tcW w:w="1312" w:type="pct"/>
            <w:vMerge/>
          </w:tcPr>
          <w:p w14:paraId="47C2EEC5" w14:textId="77777777" w:rsidR="00293114" w:rsidRPr="00FE3627" w:rsidRDefault="00293114" w:rsidP="00FC29FA">
            <w:pPr>
              <w:pStyle w:val="afb"/>
            </w:pPr>
          </w:p>
        </w:tc>
        <w:tc>
          <w:tcPr>
            <w:tcW w:w="3688" w:type="pct"/>
          </w:tcPr>
          <w:p w14:paraId="1C4EDFD3" w14:textId="07E61844" w:rsidR="00293114" w:rsidRPr="00FE3627" w:rsidRDefault="00293114" w:rsidP="00D67026">
            <w:pPr>
              <w:pStyle w:val="afb"/>
              <w:jc w:val="both"/>
            </w:pPr>
            <w:r w:rsidRPr="00FE3627">
              <w:t>Выбор схем установки деталей и сборочных единиц опытных образцов машиностроительных изделий средней сложности</w:t>
            </w:r>
          </w:p>
        </w:tc>
      </w:tr>
      <w:tr w:rsidR="00E17EFF" w:rsidRPr="00FE3627" w14:paraId="6AE56EBA" w14:textId="77777777" w:rsidTr="00A7022F">
        <w:trPr>
          <w:trHeight w:val="20"/>
        </w:trPr>
        <w:tc>
          <w:tcPr>
            <w:tcW w:w="1312" w:type="pct"/>
            <w:vMerge/>
          </w:tcPr>
          <w:p w14:paraId="088ACBC7" w14:textId="77777777" w:rsidR="00E17EFF" w:rsidRPr="00FE3627" w:rsidRDefault="00E17EFF" w:rsidP="00FC29FA">
            <w:pPr>
              <w:pStyle w:val="afb"/>
            </w:pPr>
          </w:p>
        </w:tc>
        <w:tc>
          <w:tcPr>
            <w:tcW w:w="3688" w:type="pct"/>
          </w:tcPr>
          <w:p w14:paraId="4FB842BF" w14:textId="44F3C8A0" w:rsidR="00E17EFF" w:rsidRPr="00FE3627" w:rsidRDefault="00E17EFF" w:rsidP="00D67026">
            <w:pPr>
              <w:pStyle w:val="afb"/>
              <w:jc w:val="both"/>
            </w:pPr>
            <w:r w:rsidRPr="00FE3627">
              <w:t>Разработка маршрутных технологических процессов изготовления опытных образцов машиностроительных изделий средней сложности</w:t>
            </w:r>
          </w:p>
        </w:tc>
      </w:tr>
      <w:tr w:rsidR="0049239E" w:rsidRPr="00FE3627" w14:paraId="00E0632F" w14:textId="77777777" w:rsidTr="00A7022F">
        <w:trPr>
          <w:trHeight w:val="20"/>
        </w:trPr>
        <w:tc>
          <w:tcPr>
            <w:tcW w:w="1312" w:type="pct"/>
            <w:vMerge/>
          </w:tcPr>
          <w:p w14:paraId="09A268B8" w14:textId="77777777" w:rsidR="0049239E" w:rsidRPr="00FE3627" w:rsidRDefault="0049239E" w:rsidP="00FC29FA">
            <w:pPr>
              <w:pStyle w:val="afb"/>
            </w:pPr>
          </w:p>
        </w:tc>
        <w:tc>
          <w:tcPr>
            <w:tcW w:w="3688" w:type="pct"/>
          </w:tcPr>
          <w:p w14:paraId="3698040E" w14:textId="19677DFD" w:rsidR="0049239E" w:rsidRPr="00FE3627" w:rsidRDefault="0049239E" w:rsidP="00D67026">
            <w:pPr>
              <w:pStyle w:val="afb"/>
              <w:jc w:val="both"/>
            </w:pPr>
            <w:r w:rsidRPr="00FE3627">
              <w:t xml:space="preserve">Выбор средств технологического оснащения </w:t>
            </w:r>
            <w:r w:rsidR="006F5655" w:rsidRPr="00FE3627">
              <w:t xml:space="preserve">первой очереди </w:t>
            </w:r>
            <w:r w:rsidRPr="00FE3627">
              <w:t>для реализации технологических процессов изготовления опытных образцов машиностроительных изделий средней сложности</w:t>
            </w:r>
          </w:p>
        </w:tc>
      </w:tr>
      <w:tr w:rsidR="0049239E" w:rsidRPr="00FE3627" w14:paraId="073BF5CA" w14:textId="77777777" w:rsidTr="00A7022F">
        <w:trPr>
          <w:trHeight w:val="20"/>
        </w:trPr>
        <w:tc>
          <w:tcPr>
            <w:tcW w:w="1312" w:type="pct"/>
            <w:vMerge/>
          </w:tcPr>
          <w:p w14:paraId="56FA32AC" w14:textId="77777777" w:rsidR="0049239E" w:rsidRPr="00FE3627" w:rsidRDefault="0049239E" w:rsidP="00FC29FA">
            <w:pPr>
              <w:pStyle w:val="afb"/>
            </w:pPr>
          </w:p>
        </w:tc>
        <w:tc>
          <w:tcPr>
            <w:tcW w:w="3688" w:type="pct"/>
          </w:tcPr>
          <w:p w14:paraId="5776E4FF" w14:textId="34715F13" w:rsidR="0049239E" w:rsidRPr="00FE3627" w:rsidRDefault="0049239E" w:rsidP="00D67026">
            <w:pPr>
              <w:pStyle w:val="afb"/>
              <w:jc w:val="both"/>
            </w:pPr>
            <w:r w:rsidRPr="00FE3627">
              <w:t>Составление технических заданий на разработку средств технологического оснащения первой очереди для изготовления опытных образцов машиностроительных изделий средней сложности</w:t>
            </w:r>
          </w:p>
        </w:tc>
      </w:tr>
      <w:tr w:rsidR="0049239E" w:rsidRPr="00FE3627" w14:paraId="24CA7157" w14:textId="77777777" w:rsidTr="00A7022F">
        <w:trPr>
          <w:trHeight w:val="20"/>
        </w:trPr>
        <w:tc>
          <w:tcPr>
            <w:tcW w:w="1312" w:type="pct"/>
            <w:vMerge/>
          </w:tcPr>
          <w:p w14:paraId="474260D2" w14:textId="77777777" w:rsidR="0049239E" w:rsidRPr="00FE3627" w:rsidRDefault="0049239E" w:rsidP="00FC29FA">
            <w:pPr>
              <w:pStyle w:val="afb"/>
            </w:pPr>
          </w:p>
        </w:tc>
        <w:tc>
          <w:tcPr>
            <w:tcW w:w="3688" w:type="pct"/>
          </w:tcPr>
          <w:p w14:paraId="58894289" w14:textId="418EF372" w:rsidR="0049239E" w:rsidRPr="00FE3627" w:rsidRDefault="0049239E" w:rsidP="00D67026">
            <w:pPr>
              <w:pStyle w:val="afb"/>
              <w:jc w:val="both"/>
            </w:pPr>
            <w:r w:rsidRPr="00FE3627">
              <w:t>Разработка технологических операций изготовления опытных образцов машиностроительных изделий средней сложности</w:t>
            </w:r>
          </w:p>
        </w:tc>
      </w:tr>
      <w:tr w:rsidR="0049239E" w:rsidRPr="00FE3627" w14:paraId="6BDEDF09" w14:textId="77777777" w:rsidTr="00A7022F">
        <w:trPr>
          <w:trHeight w:val="20"/>
        </w:trPr>
        <w:tc>
          <w:tcPr>
            <w:tcW w:w="1312" w:type="pct"/>
            <w:vMerge/>
          </w:tcPr>
          <w:p w14:paraId="33B9C073" w14:textId="77777777" w:rsidR="0049239E" w:rsidRPr="00FE3627" w:rsidRDefault="0049239E" w:rsidP="00FC29FA">
            <w:pPr>
              <w:pStyle w:val="afb"/>
            </w:pPr>
          </w:p>
        </w:tc>
        <w:tc>
          <w:tcPr>
            <w:tcW w:w="3688" w:type="pct"/>
          </w:tcPr>
          <w:p w14:paraId="7818D636" w14:textId="371401C7" w:rsidR="0049239E" w:rsidRPr="00FE3627" w:rsidRDefault="0049239E" w:rsidP="00D67026">
            <w:pPr>
              <w:pStyle w:val="afb"/>
              <w:jc w:val="both"/>
            </w:pPr>
            <w:r w:rsidRPr="00FE3627">
              <w:t>Назначение технологических режимов технологических операций изготовления опытных образцов машиностроительных изделий средней сложности</w:t>
            </w:r>
          </w:p>
        </w:tc>
      </w:tr>
      <w:tr w:rsidR="0049239E" w:rsidRPr="00FE3627" w14:paraId="601A44DA" w14:textId="77777777" w:rsidTr="00A7022F">
        <w:trPr>
          <w:trHeight w:val="20"/>
        </w:trPr>
        <w:tc>
          <w:tcPr>
            <w:tcW w:w="1312" w:type="pct"/>
            <w:vMerge/>
          </w:tcPr>
          <w:p w14:paraId="0EE3B54C" w14:textId="77777777" w:rsidR="0049239E" w:rsidRPr="00FE3627" w:rsidRDefault="0049239E" w:rsidP="00FC29FA">
            <w:pPr>
              <w:pStyle w:val="afb"/>
            </w:pPr>
          </w:p>
        </w:tc>
        <w:tc>
          <w:tcPr>
            <w:tcW w:w="3688" w:type="pct"/>
          </w:tcPr>
          <w:p w14:paraId="50AEE1D3" w14:textId="0E41F4EB" w:rsidR="0049239E" w:rsidRPr="00FE3627" w:rsidRDefault="0049239E" w:rsidP="00D67026">
            <w:pPr>
              <w:pStyle w:val="afb"/>
              <w:jc w:val="both"/>
            </w:pPr>
            <w:r w:rsidRPr="00FE3627">
              <w:t>Оформление технологической документации на технологические процессы изготовления опытных образцов машиностроительных изделий средней сложности</w:t>
            </w:r>
          </w:p>
        </w:tc>
      </w:tr>
      <w:tr w:rsidR="0049239E" w:rsidRPr="00FE3627" w14:paraId="44FC6A41" w14:textId="77777777" w:rsidTr="00A7022F">
        <w:trPr>
          <w:trHeight w:val="20"/>
        </w:trPr>
        <w:tc>
          <w:tcPr>
            <w:tcW w:w="1312" w:type="pct"/>
            <w:vMerge/>
          </w:tcPr>
          <w:p w14:paraId="5370F0C7" w14:textId="77777777" w:rsidR="0049239E" w:rsidRPr="00FE3627" w:rsidRDefault="0049239E" w:rsidP="00FC29FA">
            <w:pPr>
              <w:pStyle w:val="afb"/>
            </w:pPr>
          </w:p>
        </w:tc>
        <w:tc>
          <w:tcPr>
            <w:tcW w:w="3688" w:type="pct"/>
          </w:tcPr>
          <w:p w14:paraId="2ED1E2F4" w14:textId="282E2095" w:rsidR="0049239E" w:rsidRPr="00FE3627" w:rsidRDefault="00717842" w:rsidP="00D67026">
            <w:pPr>
              <w:pStyle w:val="afb"/>
              <w:jc w:val="both"/>
            </w:pPr>
            <w:r w:rsidRPr="00FE3627">
              <w:t>Анализ реализации технологических процессов изготовления опытных образцов машиностроительных изделий средней сложности с целью проверки обеспечения заданных технических требований</w:t>
            </w:r>
          </w:p>
        </w:tc>
      </w:tr>
      <w:tr w:rsidR="0049239E" w:rsidRPr="00FE3627" w14:paraId="7737759E" w14:textId="77777777" w:rsidTr="00A7022F">
        <w:trPr>
          <w:trHeight w:val="20"/>
        </w:trPr>
        <w:tc>
          <w:tcPr>
            <w:tcW w:w="1312" w:type="pct"/>
            <w:vMerge/>
          </w:tcPr>
          <w:p w14:paraId="69A74308" w14:textId="77777777" w:rsidR="0049239E" w:rsidRPr="00FE3627" w:rsidRDefault="0049239E" w:rsidP="00FC29FA">
            <w:pPr>
              <w:pStyle w:val="afb"/>
            </w:pPr>
          </w:p>
        </w:tc>
        <w:tc>
          <w:tcPr>
            <w:tcW w:w="3688" w:type="pct"/>
          </w:tcPr>
          <w:p w14:paraId="50C380F7" w14:textId="451BCDE5" w:rsidR="0049239E" w:rsidRPr="00FE3627" w:rsidRDefault="0049239E" w:rsidP="00D67026">
            <w:pPr>
              <w:pStyle w:val="afb"/>
              <w:jc w:val="both"/>
            </w:pPr>
            <w:r w:rsidRPr="00FE3627">
              <w:t>Корректировка технологической документации на технологические процессы изготовления опытных образцов машиностроительных изделий средней сложности</w:t>
            </w:r>
          </w:p>
        </w:tc>
      </w:tr>
      <w:tr w:rsidR="0049239E" w:rsidRPr="00FE3627" w14:paraId="5B170256" w14:textId="77777777" w:rsidTr="00A7022F">
        <w:trPr>
          <w:trHeight w:val="20"/>
        </w:trPr>
        <w:tc>
          <w:tcPr>
            <w:tcW w:w="1312" w:type="pct"/>
            <w:vMerge/>
          </w:tcPr>
          <w:p w14:paraId="0565906A" w14:textId="77777777" w:rsidR="0049239E" w:rsidRPr="00FE3627" w:rsidRDefault="0049239E" w:rsidP="00FC29FA">
            <w:pPr>
              <w:pStyle w:val="afb"/>
            </w:pPr>
          </w:p>
        </w:tc>
        <w:tc>
          <w:tcPr>
            <w:tcW w:w="3688" w:type="pct"/>
          </w:tcPr>
          <w:p w14:paraId="2461E83C" w14:textId="370A80BA" w:rsidR="0049239E" w:rsidRPr="00FE3627" w:rsidRDefault="0049239E" w:rsidP="00D67026">
            <w:pPr>
              <w:pStyle w:val="afb"/>
              <w:jc w:val="both"/>
            </w:pPr>
            <w:r w:rsidRPr="00FE3627">
              <w:t>Оценка соответствия достигнутого уровня технологичности при изготовлении опытных образцов машиностроительных изделий средней сложности требованиям технического задания</w:t>
            </w:r>
          </w:p>
        </w:tc>
      </w:tr>
      <w:tr w:rsidR="00C14730" w:rsidRPr="00FE3627" w14:paraId="35AF12A5" w14:textId="77777777" w:rsidTr="00A7022F">
        <w:trPr>
          <w:trHeight w:val="20"/>
        </w:trPr>
        <w:tc>
          <w:tcPr>
            <w:tcW w:w="1312" w:type="pct"/>
            <w:vMerge w:val="restart"/>
          </w:tcPr>
          <w:p w14:paraId="31722DBA" w14:textId="77777777" w:rsidR="00C14730" w:rsidRPr="00FE3627" w:rsidDel="002A1D54" w:rsidRDefault="00C14730" w:rsidP="00FC29FA">
            <w:pPr>
              <w:pStyle w:val="afb"/>
            </w:pPr>
            <w:r w:rsidRPr="00FE3627" w:rsidDel="002A1D54">
              <w:t>Необходимые умения</w:t>
            </w:r>
          </w:p>
        </w:tc>
        <w:tc>
          <w:tcPr>
            <w:tcW w:w="3688" w:type="pct"/>
          </w:tcPr>
          <w:p w14:paraId="04511569" w14:textId="2EB38627" w:rsidR="00C14730" w:rsidRPr="008B0764" w:rsidRDefault="00C14730" w:rsidP="00D67026">
            <w:pPr>
              <w:pStyle w:val="afb"/>
              <w:jc w:val="both"/>
              <w:rPr>
                <w:highlight w:val="yellow"/>
              </w:rPr>
            </w:pPr>
            <w:r w:rsidRPr="00490E74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C14730" w:rsidRPr="00FE3627" w14:paraId="27AE3C2F" w14:textId="77777777" w:rsidTr="00A7022F">
        <w:trPr>
          <w:trHeight w:val="20"/>
        </w:trPr>
        <w:tc>
          <w:tcPr>
            <w:tcW w:w="1312" w:type="pct"/>
            <w:vMerge/>
          </w:tcPr>
          <w:p w14:paraId="186B11F2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5E9C27C3" w14:textId="6986981E" w:rsidR="00C14730" w:rsidRPr="00FE3627" w:rsidRDefault="00C14730" w:rsidP="00D67026">
            <w:pPr>
              <w:pStyle w:val="afb"/>
              <w:jc w:val="both"/>
            </w:pPr>
            <w:r w:rsidRPr="00FE3627">
              <w:t>Выявлять нетехнологичные элементы конструкции опытных образцов машиностроительных изделий средней сложности</w:t>
            </w:r>
          </w:p>
        </w:tc>
      </w:tr>
      <w:tr w:rsidR="00C14730" w:rsidRPr="00FE3627" w14:paraId="0AB44565" w14:textId="77777777" w:rsidTr="00A7022F">
        <w:trPr>
          <w:trHeight w:val="20"/>
        </w:trPr>
        <w:tc>
          <w:tcPr>
            <w:tcW w:w="1312" w:type="pct"/>
            <w:vMerge/>
          </w:tcPr>
          <w:p w14:paraId="1CF82E13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780C4B5E" w14:textId="7C43415C" w:rsidR="00C14730" w:rsidRPr="00FE3627" w:rsidRDefault="00C14730" w:rsidP="00D67026">
            <w:pPr>
              <w:pStyle w:val="afb"/>
              <w:jc w:val="both"/>
            </w:pPr>
            <w:r w:rsidRPr="00FE3627">
              <w:t>Использовать прикладные компьютерные программы для выявления нетехнологичных элементов конструкции опытных образцов машиностроительных изделий средней сложности</w:t>
            </w:r>
          </w:p>
        </w:tc>
      </w:tr>
      <w:tr w:rsidR="00C14730" w:rsidRPr="00FE3627" w14:paraId="625514FD" w14:textId="77777777" w:rsidTr="00A7022F">
        <w:trPr>
          <w:trHeight w:val="20"/>
        </w:trPr>
        <w:tc>
          <w:tcPr>
            <w:tcW w:w="1312" w:type="pct"/>
            <w:vMerge/>
          </w:tcPr>
          <w:p w14:paraId="1D9D4EF4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36EAA1FC" w14:textId="221C957F" w:rsidR="00C14730" w:rsidRPr="00FE3627" w:rsidRDefault="00C14730" w:rsidP="00D67026">
            <w:pPr>
              <w:pStyle w:val="afb"/>
              <w:jc w:val="both"/>
            </w:pPr>
            <w:r w:rsidRPr="00FE3627">
              <w:t>Разрабатывать предложения по изменению конструкции опытных образцов машиностроительных изделий средней сложности с целью повышения их технологичности</w:t>
            </w:r>
          </w:p>
        </w:tc>
      </w:tr>
      <w:tr w:rsidR="00C14730" w:rsidRPr="00FE3627" w14:paraId="09568F29" w14:textId="77777777" w:rsidTr="00A7022F">
        <w:trPr>
          <w:trHeight w:val="20"/>
        </w:trPr>
        <w:tc>
          <w:tcPr>
            <w:tcW w:w="1312" w:type="pct"/>
            <w:vMerge/>
          </w:tcPr>
          <w:p w14:paraId="34968903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0E12FBE7" w14:textId="3A355551" w:rsidR="00C14730" w:rsidRPr="00FE3627" w:rsidRDefault="00C14730" w:rsidP="00D67026">
            <w:pPr>
              <w:pStyle w:val="afb"/>
              <w:jc w:val="both"/>
            </w:pPr>
            <w:r w:rsidRPr="00FE3627">
              <w:t>Использовать текстовые редакторы (процессоры) и CAD-системы для оформления предложений по изменению конструкции опытных образцов машиностроительных изделий средней сложности</w:t>
            </w:r>
          </w:p>
        </w:tc>
      </w:tr>
      <w:tr w:rsidR="00C14730" w:rsidRPr="00FE3627" w14:paraId="29127B14" w14:textId="77777777" w:rsidTr="00A7022F">
        <w:trPr>
          <w:trHeight w:val="20"/>
        </w:trPr>
        <w:tc>
          <w:tcPr>
            <w:tcW w:w="1312" w:type="pct"/>
            <w:vMerge/>
          </w:tcPr>
          <w:p w14:paraId="32255D85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5E817FD8" w14:textId="28877ACC" w:rsidR="00C14730" w:rsidRPr="00FE3627" w:rsidRDefault="00C14730" w:rsidP="00D67026">
            <w:pPr>
              <w:pStyle w:val="afb"/>
              <w:jc w:val="both"/>
            </w:pPr>
            <w:r w:rsidRPr="00FE3627">
              <w:t>Использовать PDM-систему, ECM-систему организации для согласования предложений по изменению конструкции опытных образцов машиностроительных изделий средней сложности</w:t>
            </w:r>
          </w:p>
        </w:tc>
      </w:tr>
      <w:tr w:rsidR="00C14730" w:rsidRPr="00FE3627" w14:paraId="66795178" w14:textId="77777777" w:rsidTr="00A7022F">
        <w:trPr>
          <w:trHeight w:val="20"/>
        </w:trPr>
        <w:tc>
          <w:tcPr>
            <w:tcW w:w="1312" w:type="pct"/>
            <w:vMerge/>
          </w:tcPr>
          <w:p w14:paraId="6760921D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7ED257A5" w14:textId="468C9C4D" w:rsidR="00C14730" w:rsidRPr="00FE3627" w:rsidRDefault="00C14730" w:rsidP="00D67026">
            <w:pPr>
              <w:pStyle w:val="afb"/>
              <w:jc w:val="both"/>
            </w:pPr>
            <w:r w:rsidRPr="00FE3627">
              <w:t xml:space="preserve">Использовать приемы деловой коммуникации для обоснования необходимости изменения конструкции опытных образцов машиностроительных изделий средней сложности с целью повышения </w:t>
            </w:r>
            <w:r w:rsidR="00490E74">
              <w:t>их</w:t>
            </w:r>
            <w:r w:rsidRPr="00FE3627">
              <w:t xml:space="preserve"> технологичности </w:t>
            </w:r>
          </w:p>
        </w:tc>
      </w:tr>
      <w:tr w:rsidR="00C14730" w:rsidRPr="00FE3627" w14:paraId="4C0BEB95" w14:textId="77777777" w:rsidTr="00A7022F">
        <w:trPr>
          <w:trHeight w:val="20"/>
        </w:trPr>
        <w:tc>
          <w:tcPr>
            <w:tcW w:w="1312" w:type="pct"/>
            <w:vMerge/>
          </w:tcPr>
          <w:p w14:paraId="4581472B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0B941C3C" w14:textId="14EDFB02" w:rsidR="00C14730" w:rsidRPr="00FE3627" w:rsidRDefault="00C14730" w:rsidP="00D67026">
            <w:pPr>
              <w:pStyle w:val="afb"/>
              <w:jc w:val="both"/>
            </w:pPr>
            <w:r w:rsidRPr="00FE3627">
              <w:t>Выявлять основные технологические задачи, решаемые при разработке технологических процессов изготовления опытных образцов машиностроительных изделий средней сложности</w:t>
            </w:r>
          </w:p>
        </w:tc>
      </w:tr>
      <w:tr w:rsidR="00C14730" w:rsidRPr="00FE3627" w14:paraId="2CDEAD19" w14:textId="77777777" w:rsidTr="00A7022F">
        <w:trPr>
          <w:trHeight w:val="20"/>
        </w:trPr>
        <w:tc>
          <w:tcPr>
            <w:tcW w:w="1312" w:type="pct"/>
            <w:vMerge/>
          </w:tcPr>
          <w:p w14:paraId="35E914B3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49CBDCB3" w14:textId="4421A21D" w:rsidR="00C14730" w:rsidRPr="00FE3627" w:rsidRDefault="00C14730" w:rsidP="00D67026">
            <w:pPr>
              <w:pStyle w:val="afb"/>
              <w:jc w:val="both"/>
            </w:pPr>
            <w:r w:rsidRPr="00FE3627">
              <w:t>Выбирать схемы контроля технических требований, предъявляемых к опытным образцам машиностроительных изделий средней сложности</w:t>
            </w:r>
          </w:p>
        </w:tc>
      </w:tr>
      <w:tr w:rsidR="00C14730" w:rsidRPr="00FE3627" w14:paraId="6EB77D4E" w14:textId="77777777" w:rsidTr="00A7022F">
        <w:trPr>
          <w:trHeight w:val="20"/>
        </w:trPr>
        <w:tc>
          <w:tcPr>
            <w:tcW w:w="1312" w:type="pct"/>
            <w:vMerge/>
          </w:tcPr>
          <w:p w14:paraId="7F6A3EC1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29F67371" w14:textId="2DBA5CB4" w:rsidR="00C14730" w:rsidRPr="00FE3627" w:rsidRDefault="00C14730" w:rsidP="00D67026">
            <w:pPr>
              <w:pStyle w:val="afb"/>
              <w:jc w:val="both"/>
            </w:pPr>
            <w:r w:rsidRPr="00FE3627">
              <w:t>Выбирать с использованием MDM-систем средства контроля технических требований, предъявляемых к опытным образцам машиностроительных изделий средней сложности</w:t>
            </w:r>
          </w:p>
        </w:tc>
      </w:tr>
      <w:tr w:rsidR="00C14730" w:rsidRPr="00FE3627" w14:paraId="3F776AC4" w14:textId="77777777" w:rsidTr="00A7022F">
        <w:trPr>
          <w:trHeight w:val="20"/>
        </w:trPr>
        <w:tc>
          <w:tcPr>
            <w:tcW w:w="1312" w:type="pct"/>
            <w:vMerge/>
          </w:tcPr>
          <w:p w14:paraId="7F313881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1E51B41C" w14:textId="039C066B" w:rsidR="00C14730" w:rsidRPr="00FE3627" w:rsidRDefault="00C14730" w:rsidP="00D67026">
            <w:pPr>
              <w:pStyle w:val="afb"/>
              <w:jc w:val="both"/>
            </w:pPr>
            <w:r w:rsidRPr="00FE3627">
              <w:t>Устанавливать по марке материала технологические свойства материалов опытных образцов машиностроительных деталей средней сложности</w:t>
            </w:r>
          </w:p>
        </w:tc>
      </w:tr>
      <w:tr w:rsidR="00C14730" w:rsidRPr="00FE3627" w14:paraId="6E449067" w14:textId="77777777" w:rsidTr="00A7022F">
        <w:trPr>
          <w:trHeight w:val="20"/>
        </w:trPr>
        <w:tc>
          <w:tcPr>
            <w:tcW w:w="1312" w:type="pct"/>
            <w:vMerge/>
          </w:tcPr>
          <w:p w14:paraId="729FD576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78CD1250" w14:textId="39E258AD" w:rsidR="00C14730" w:rsidRPr="00FE3627" w:rsidRDefault="00C14730" w:rsidP="00D67026">
            <w:pPr>
              <w:pStyle w:val="afb"/>
              <w:jc w:val="both"/>
            </w:pPr>
            <w:r w:rsidRPr="00FE3627">
              <w:t>Выявлять конструктивные особенности опытных образцов машиностроительных деталей средней сложности, влияющие на выбор метода получения заготовки</w:t>
            </w:r>
          </w:p>
        </w:tc>
      </w:tr>
      <w:tr w:rsidR="00C14730" w:rsidRPr="00FE3627" w14:paraId="0504291F" w14:textId="77777777" w:rsidTr="00A7022F">
        <w:trPr>
          <w:trHeight w:val="20"/>
        </w:trPr>
        <w:tc>
          <w:tcPr>
            <w:tcW w:w="1312" w:type="pct"/>
            <w:vMerge/>
          </w:tcPr>
          <w:p w14:paraId="34E4826E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3D6C7653" w14:textId="6CFA5282" w:rsidR="00C14730" w:rsidRPr="00FE3627" w:rsidRDefault="00C14730" w:rsidP="00D67026">
            <w:pPr>
              <w:pStyle w:val="afb"/>
              <w:jc w:val="both"/>
            </w:pPr>
            <w:r w:rsidRPr="00FE3627">
              <w:t xml:space="preserve">Выбирать метод получения исходных заготовок опытных образцов машиностроительных деталей средней сложности </w:t>
            </w:r>
          </w:p>
        </w:tc>
      </w:tr>
      <w:tr w:rsidR="00C14730" w:rsidRPr="00FE3627" w14:paraId="7A356EBF" w14:textId="77777777" w:rsidTr="00A7022F">
        <w:trPr>
          <w:trHeight w:val="20"/>
        </w:trPr>
        <w:tc>
          <w:tcPr>
            <w:tcW w:w="1312" w:type="pct"/>
            <w:vMerge/>
          </w:tcPr>
          <w:p w14:paraId="3E53269A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16FCC59A" w14:textId="51694AF0" w:rsidR="00C14730" w:rsidRPr="00FE3627" w:rsidRDefault="00C14730" w:rsidP="00D67026">
            <w:pPr>
              <w:pStyle w:val="afb"/>
              <w:jc w:val="both"/>
            </w:pPr>
            <w:r w:rsidRPr="00FE3627">
              <w:t>Использовать текстовые редакторы (процессоры) и CAD-системы для оформления технических заданий на проектирование исходных заготовок для опытных образцов машиностроительных деталей средней сложности</w:t>
            </w:r>
          </w:p>
        </w:tc>
      </w:tr>
      <w:tr w:rsidR="00C14730" w:rsidRPr="00FE3627" w14:paraId="68666CFF" w14:textId="77777777" w:rsidTr="00A7022F">
        <w:trPr>
          <w:trHeight w:val="20"/>
        </w:trPr>
        <w:tc>
          <w:tcPr>
            <w:tcW w:w="1312" w:type="pct"/>
            <w:vMerge/>
          </w:tcPr>
          <w:p w14:paraId="2E25B236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773286B3" w14:textId="7B60F16B" w:rsidR="00C14730" w:rsidRPr="00FE3627" w:rsidRDefault="00C14730" w:rsidP="00D67026">
            <w:pPr>
              <w:pStyle w:val="afb"/>
              <w:jc w:val="both"/>
            </w:pPr>
            <w:r w:rsidRPr="00FE3627">
              <w:t>Передавать с использованием PDM-системы, ECM-системы организации техническое задание на проектирование исходных заготовок разработчикам исходных заготовок</w:t>
            </w:r>
          </w:p>
        </w:tc>
      </w:tr>
      <w:tr w:rsidR="00C14730" w:rsidRPr="00FE3627" w14:paraId="47093341" w14:textId="77777777" w:rsidTr="00A7022F">
        <w:trPr>
          <w:trHeight w:val="20"/>
        </w:trPr>
        <w:tc>
          <w:tcPr>
            <w:tcW w:w="1312" w:type="pct"/>
            <w:vMerge/>
          </w:tcPr>
          <w:p w14:paraId="308EACE6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6C8BB770" w14:textId="1795CB4C" w:rsidR="00C14730" w:rsidRPr="00FE3627" w:rsidRDefault="00C14730" w:rsidP="00D67026">
            <w:pPr>
              <w:pStyle w:val="afb"/>
              <w:jc w:val="both"/>
            </w:pPr>
            <w:r w:rsidRPr="00FE3627">
              <w:t>Выбирать схемы базирования заготовок опытных образцов машиностроительных деталей средней сложности</w:t>
            </w:r>
          </w:p>
        </w:tc>
      </w:tr>
      <w:tr w:rsidR="00C14730" w:rsidRPr="00FE3627" w14:paraId="35B8F118" w14:textId="77777777" w:rsidTr="00A7022F">
        <w:trPr>
          <w:trHeight w:val="20"/>
        </w:trPr>
        <w:tc>
          <w:tcPr>
            <w:tcW w:w="1312" w:type="pct"/>
            <w:vMerge/>
          </w:tcPr>
          <w:p w14:paraId="2D6A8BEE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6B870432" w14:textId="16EC7936" w:rsidR="00C14730" w:rsidRPr="00FE3627" w:rsidRDefault="00C14730" w:rsidP="00D67026">
            <w:pPr>
              <w:pStyle w:val="afb"/>
              <w:jc w:val="both"/>
            </w:pPr>
            <w:r w:rsidRPr="00FE3627">
              <w:t>Выбирать схемы закрепления заготовок опытных образцов машиностроительных деталей средней сложности</w:t>
            </w:r>
          </w:p>
        </w:tc>
      </w:tr>
      <w:tr w:rsidR="00C14730" w:rsidRPr="00FE3627" w14:paraId="43EC9B5B" w14:textId="77777777" w:rsidTr="00A7022F">
        <w:trPr>
          <w:trHeight w:val="20"/>
        </w:trPr>
        <w:tc>
          <w:tcPr>
            <w:tcW w:w="1312" w:type="pct"/>
            <w:vMerge/>
          </w:tcPr>
          <w:p w14:paraId="3018E7C6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46805293" w14:textId="060B5AB6" w:rsidR="00C14730" w:rsidRPr="00FE3627" w:rsidRDefault="006540EE" w:rsidP="00D67026">
            <w:pPr>
              <w:pStyle w:val="afb"/>
              <w:jc w:val="both"/>
            </w:pPr>
            <w:r>
              <w:t xml:space="preserve">Выбирать методы обеспечения </w:t>
            </w:r>
            <w:r w:rsidR="00C14730" w:rsidRPr="00FE3627">
              <w:t>заданной точности сборки опытных образцов машиностроительных изделий средней сложности</w:t>
            </w:r>
          </w:p>
        </w:tc>
      </w:tr>
      <w:tr w:rsidR="00C14730" w:rsidRPr="00FE3627" w14:paraId="3AAC9D3D" w14:textId="77777777" w:rsidTr="00A7022F">
        <w:trPr>
          <w:trHeight w:val="20"/>
        </w:trPr>
        <w:tc>
          <w:tcPr>
            <w:tcW w:w="1312" w:type="pct"/>
            <w:vMerge/>
          </w:tcPr>
          <w:p w14:paraId="607C98D3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26FFB417" w14:textId="43B94698" w:rsidR="00C14730" w:rsidRPr="00FE3627" w:rsidRDefault="00C14730" w:rsidP="00D67026">
            <w:pPr>
              <w:pStyle w:val="afb"/>
              <w:jc w:val="both"/>
            </w:pPr>
            <w:r w:rsidRPr="00FE3627">
              <w:t>Выбирать схемы базирования деталей и сборочных единиц опытных образцов машиностроительных изделий средней сложности</w:t>
            </w:r>
          </w:p>
        </w:tc>
      </w:tr>
      <w:tr w:rsidR="00C14730" w:rsidRPr="00FE3627" w14:paraId="678BABF6" w14:textId="77777777" w:rsidTr="00A7022F">
        <w:trPr>
          <w:trHeight w:val="20"/>
        </w:trPr>
        <w:tc>
          <w:tcPr>
            <w:tcW w:w="1312" w:type="pct"/>
            <w:vMerge/>
          </w:tcPr>
          <w:p w14:paraId="33FE7947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447F6D2A" w14:textId="38E3066B" w:rsidR="00C14730" w:rsidRPr="00FE3627" w:rsidRDefault="00C14730" w:rsidP="00D67026">
            <w:pPr>
              <w:pStyle w:val="afb"/>
              <w:jc w:val="both"/>
            </w:pPr>
            <w:r w:rsidRPr="00FE3627">
              <w:t>Выбирать схемы закрепления деталей и сборочных единиц опытных образцов машиностроительных изделий средней й сложности</w:t>
            </w:r>
          </w:p>
        </w:tc>
      </w:tr>
      <w:tr w:rsidR="00C14730" w:rsidRPr="00FE3627" w14:paraId="64EE78AE" w14:textId="77777777" w:rsidTr="00A7022F">
        <w:trPr>
          <w:trHeight w:val="20"/>
        </w:trPr>
        <w:tc>
          <w:tcPr>
            <w:tcW w:w="1312" w:type="pct"/>
            <w:vMerge/>
          </w:tcPr>
          <w:p w14:paraId="44E2A918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467DD8AE" w14:textId="08DD9B3B" w:rsidR="00C14730" w:rsidRPr="00FE3627" w:rsidRDefault="00C14730" w:rsidP="00D67026">
            <w:pPr>
              <w:pStyle w:val="afb"/>
              <w:jc w:val="both"/>
            </w:pPr>
            <w:r w:rsidRPr="00FE3627">
              <w:t>Использовать PDM-систему</w:t>
            </w:r>
            <w:r w:rsidR="003A0616" w:rsidRPr="00FE3627">
              <w:t>, CAPP-систему</w:t>
            </w:r>
            <w:r w:rsidRPr="00FE3627">
              <w:t xml:space="preserve"> организации для поиска типовых технологических процессов и технологических </w:t>
            </w:r>
            <w:r w:rsidR="006540EE">
              <w:t>процессов – аналогов</w:t>
            </w:r>
            <w:r w:rsidRPr="00FE3627">
              <w:t xml:space="preserve"> для опытных образцов машиностроительных изделий средней сложности</w:t>
            </w:r>
          </w:p>
        </w:tc>
      </w:tr>
      <w:tr w:rsidR="00C14730" w:rsidRPr="00FE3627" w14:paraId="74C38786" w14:textId="77777777" w:rsidTr="00A7022F">
        <w:trPr>
          <w:trHeight w:val="20"/>
        </w:trPr>
        <w:tc>
          <w:tcPr>
            <w:tcW w:w="1312" w:type="pct"/>
            <w:vMerge/>
          </w:tcPr>
          <w:p w14:paraId="539871FA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1A5973FE" w14:textId="5868AE49" w:rsidR="00C14730" w:rsidRPr="00FE3627" w:rsidRDefault="00C14730" w:rsidP="00D67026">
            <w:pPr>
              <w:pStyle w:val="afb"/>
              <w:jc w:val="both"/>
            </w:pPr>
            <w:r w:rsidRPr="00FE3627">
              <w:t xml:space="preserve">Использовать CAD-системы, CAPP-системы для редактирования типовых технологических процессов и технологических </w:t>
            </w:r>
            <w:r w:rsidR="006540EE">
              <w:t>процессов – аналогов</w:t>
            </w:r>
            <w:r w:rsidRPr="00FE3627">
              <w:t xml:space="preserve"> опытных образцов машиностроительных изделий средней сложности</w:t>
            </w:r>
          </w:p>
        </w:tc>
      </w:tr>
      <w:tr w:rsidR="00C14730" w:rsidRPr="00FE3627" w14:paraId="78E77BFA" w14:textId="77777777" w:rsidTr="00A7022F">
        <w:trPr>
          <w:trHeight w:val="20"/>
        </w:trPr>
        <w:tc>
          <w:tcPr>
            <w:tcW w:w="1312" w:type="pct"/>
            <w:vMerge/>
          </w:tcPr>
          <w:p w14:paraId="30D65881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2A0E1279" w14:textId="65F37F50" w:rsidR="00C14730" w:rsidRPr="00FE3627" w:rsidRDefault="00C14730" w:rsidP="00D67026">
            <w:pPr>
              <w:pStyle w:val="afb"/>
              <w:jc w:val="both"/>
            </w:pPr>
            <w:r w:rsidRPr="00FE3627">
              <w:t>Определять технологические возможности средств технологического оснащения для реализации технологических процессов изготовления опытных образцов машиностроительных изделий средней сложности</w:t>
            </w:r>
          </w:p>
        </w:tc>
      </w:tr>
      <w:tr w:rsidR="00C14730" w:rsidRPr="00FE3627" w14:paraId="0594B654" w14:textId="77777777" w:rsidTr="00A7022F">
        <w:trPr>
          <w:trHeight w:val="20"/>
        </w:trPr>
        <w:tc>
          <w:tcPr>
            <w:tcW w:w="1312" w:type="pct"/>
            <w:vMerge/>
          </w:tcPr>
          <w:p w14:paraId="3A540DE5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45A5D2CC" w14:textId="36EA8D92" w:rsidR="00C14730" w:rsidRPr="00FE3627" w:rsidRDefault="00C14730" w:rsidP="00D67026">
            <w:pPr>
              <w:pStyle w:val="afb"/>
              <w:jc w:val="both"/>
            </w:pPr>
            <w:r w:rsidRPr="00FE3627">
              <w:t>Использовать электронные каталоги производителей средств технологического оснащения, MDM-систему организации для выбора средств технологического оснащения для реализации технологических процессов изготовления опытных образцов машиностроительных изделий средней сложности</w:t>
            </w:r>
          </w:p>
        </w:tc>
      </w:tr>
      <w:tr w:rsidR="00C14730" w:rsidRPr="00FE3627" w14:paraId="05D02981" w14:textId="77777777" w:rsidTr="00A7022F">
        <w:trPr>
          <w:trHeight w:val="20"/>
        </w:trPr>
        <w:tc>
          <w:tcPr>
            <w:tcW w:w="1312" w:type="pct"/>
            <w:vMerge/>
          </w:tcPr>
          <w:p w14:paraId="0C01325D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24F5D3EE" w14:textId="18E65935" w:rsidR="00C14730" w:rsidRPr="00FE3627" w:rsidRDefault="00C14730" w:rsidP="00D67026">
            <w:pPr>
              <w:pStyle w:val="afb"/>
              <w:jc w:val="both"/>
            </w:pPr>
            <w:r w:rsidRPr="00FE3627">
              <w:t>Выбирать технологические режимы технологических операций изготовления опытных образцов машиностроительных изделий средней сложности</w:t>
            </w:r>
          </w:p>
        </w:tc>
      </w:tr>
      <w:tr w:rsidR="00C14730" w:rsidRPr="00FE3627" w14:paraId="50A05189" w14:textId="77777777" w:rsidTr="00A7022F">
        <w:trPr>
          <w:trHeight w:val="20"/>
        </w:trPr>
        <w:tc>
          <w:tcPr>
            <w:tcW w:w="1312" w:type="pct"/>
            <w:vMerge/>
          </w:tcPr>
          <w:p w14:paraId="1261B73E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49BF72B4" w14:textId="07407936" w:rsidR="00C14730" w:rsidRPr="00FE3627" w:rsidRDefault="00C14730" w:rsidP="00D67026">
            <w:pPr>
              <w:pStyle w:val="afb"/>
              <w:jc w:val="both"/>
            </w:pPr>
            <w:r w:rsidRPr="00FE3627">
              <w:t>Использовать CAPP-системы, MDM-систему организации, программные калькуляторы производителей режущего инструмента для выбора технологических режимов технологических операций изготовления опытных образцов машиностроительных изделий средней сложности</w:t>
            </w:r>
          </w:p>
        </w:tc>
      </w:tr>
      <w:tr w:rsidR="00C14730" w:rsidRPr="00FE3627" w14:paraId="6C06CC45" w14:textId="77777777" w:rsidTr="00A7022F">
        <w:trPr>
          <w:trHeight w:val="20"/>
        </w:trPr>
        <w:tc>
          <w:tcPr>
            <w:tcW w:w="1312" w:type="pct"/>
            <w:vMerge/>
          </w:tcPr>
          <w:p w14:paraId="528E6CB4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3CED05DD" w14:textId="79E7522E" w:rsidR="00C14730" w:rsidRPr="00FE3627" w:rsidRDefault="00C14730" w:rsidP="00D67026">
            <w:pPr>
              <w:pStyle w:val="afb"/>
              <w:jc w:val="both"/>
            </w:pPr>
            <w:r w:rsidRPr="00FE3627">
              <w:t>Использовать CAPP-системы для оформления технологической документации</w:t>
            </w:r>
          </w:p>
        </w:tc>
      </w:tr>
      <w:tr w:rsidR="00C14730" w:rsidRPr="00FE3627" w14:paraId="0FE46172" w14:textId="77777777" w:rsidTr="00A7022F">
        <w:trPr>
          <w:trHeight w:val="20"/>
        </w:trPr>
        <w:tc>
          <w:tcPr>
            <w:tcW w:w="1312" w:type="pct"/>
            <w:vMerge/>
          </w:tcPr>
          <w:p w14:paraId="0F5551BF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572DB778" w14:textId="18FC32AC" w:rsidR="00C14730" w:rsidRPr="00FE3627" w:rsidRDefault="00C14730" w:rsidP="00D67026">
            <w:pPr>
              <w:pStyle w:val="afb"/>
              <w:jc w:val="both"/>
            </w:pPr>
            <w:r w:rsidRPr="00FE3627">
              <w:t>Анализировать производственную ситуацию и выявлять причины дефектов при изготовлении опытных образцов машиностроительных изделий средней сложности</w:t>
            </w:r>
          </w:p>
        </w:tc>
      </w:tr>
      <w:tr w:rsidR="00C14730" w:rsidRPr="00FE3627" w14:paraId="4BEB43AE" w14:textId="77777777" w:rsidTr="00A7022F">
        <w:trPr>
          <w:trHeight w:val="20"/>
        </w:trPr>
        <w:tc>
          <w:tcPr>
            <w:tcW w:w="1312" w:type="pct"/>
            <w:vMerge/>
          </w:tcPr>
          <w:p w14:paraId="70A1A3CB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04159B16" w14:textId="0EE455EE" w:rsidR="00C14730" w:rsidRPr="00FE3627" w:rsidRDefault="00C14730" w:rsidP="00D67026">
            <w:pPr>
              <w:pStyle w:val="afb"/>
              <w:jc w:val="both"/>
            </w:pPr>
            <w:r w:rsidRPr="00FE3627">
              <w:t>Корректировать технологическую документацию с использованием CAPP-систем</w:t>
            </w:r>
          </w:p>
        </w:tc>
      </w:tr>
      <w:tr w:rsidR="00C14730" w:rsidRPr="00FE3627" w14:paraId="2D941DF5" w14:textId="77777777" w:rsidTr="00A7022F">
        <w:trPr>
          <w:trHeight w:val="20"/>
        </w:trPr>
        <w:tc>
          <w:tcPr>
            <w:tcW w:w="1312" w:type="pct"/>
            <w:vMerge w:val="restart"/>
          </w:tcPr>
          <w:p w14:paraId="6733659C" w14:textId="77777777" w:rsidR="00C14730" w:rsidRPr="00FE3627" w:rsidRDefault="00C14730" w:rsidP="00FC29FA">
            <w:pPr>
              <w:pStyle w:val="afb"/>
            </w:pPr>
            <w:r w:rsidRPr="00FE3627" w:rsidDel="002A1D54">
              <w:t>Необходимые знания</w:t>
            </w:r>
          </w:p>
        </w:tc>
        <w:tc>
          <w:tcPr>
            <w:tcW w:w="3688" w:type="pct"/>
          </w:tcPr>
          <w:p w14:paraId="39CDF746" w14:textId="0C78B9A8" w:rsidR="00C14730" w:rsidRPr="00FE3627" w:rsidRDefault="00C14730" w:rsidP="00D67026">
            <w:pPr>
              <w:pStyle w:val="afb"/>
              <w:jc w:val="both"/>
            </w:pPr>
            <w:r w:rsidRPr="00FE3627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C14730" w:rsidRPr="00FE3627" w14:paraId="11C740DB" w14:textId="77777777" w:rsidTr="00A7022F">
        <w:trPr>
          <w:trHeight w:val="20"/>
        </w:trPr>
        <w:tc>
          <w:tcPr>
            <w:tcW w:w="1312" w:type="pct"/>
            <w:vMerge/>
          </w:tcPr>
          <w:p w14:paraId="6E5AF2AC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321CB136" w14:textId="0E771B81" w:rsidR="00C14730" w:rsidRPr="00FE3627" w:rsidRDefault="00C14730" w:rsidP="00D67026">
            <w:pPr>
              <w:pStyle w:val="afb"/>
              <w:jc w:val="both"/>
            </w:pPr>
            <w:r w:rsidRPr="00FE3627">
              <w:t>Нормативно-технические и руководящие документы в области технологичности</w:t>
            </w:r>
          </w:p>
        </w:tc>
      </w:tr>
      <w:tr w:rsidR="00C14730" w:rsidRPr="00FE3627" w14:paraId="59FD1053" w14:textId="77777777" w:rsidTr="00A7022F">
        <w:trPr>
          <w:trHeight w:val="20"/>
        </w:trPr>
        <w:tc>
          <w:tcPr>
            <w:tcW w:w="1312" w:type="pct"/>
            <w:vMerge/>
          </w:tcPr>
          <w:p w14:paraId="37D5E260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235A4B07" w14:textId="0A66E38E" w:rsidR="00C14730" w:rsidRPr="00FE3627" w:rsidRDefault="00C14730" w:rsidP="00D67026">
            <w:pPr>
              <w:pStyle w:val="afb"/>
              <w:jc w:val="both"/>
            </w:pPr>
            <w:r w:rsidRPr="00FE3627">
              <w:t>Последовательность действий при оценке технологичности конструкции машиностроительных изделий</w:t>
            </w:r>
          </w:p>
        </w:tc>
      </w:tr>
      <w:tr w:rsidR="00C14730" w:rsidRPr="00FE3627" w14:paraId="66881805" w14:textId="77777777" w:rsidTr="00A7022F">
        <w:trPr>
          <w:trHeight w:val="20"/>
        </w:trPr>
        <w:tc>
          <w:tcPr>
            <w:tcW w:w="1312" w:type="pct"/>
            <w:vMerge/>
          </w:tcPr>
          <w:p w14:paraId="26557D8A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38BDDB05" w14:textId="28348133" w:rsidR="00C14730" w:rsidRPr="00FE3627" w:rsidRDefault="00C14730" w:rsidP="00D67026">
            <w:pPr>
              <w:pStyle w:val="afb"/>
              <w:jc w:val="both"/>
            </w:pPr>
            <w:r w:rsidRPr="00FE3627">
              <w:t>Основные критерии качественной оценки технологичности конструкции опытных образцов машиностроительных изделий</w:t>
            </w:r>
          </w:p>
        </w:tc>
      </w:tr>
      <w:tr w:rsidR="00C14730" w:rsidRPr="00FE3627" w14:paraId="48C6F34E" w14:textId="77777777" w:rsidTr="00A7022F">
        <w:trPr>
          <w:trHeight w:val="20"/>
        </w:trPr>
        <w:tc>
          <w:tcPr>
            <w:tcW w:w="1312" w:type="pct"/>
            <w:vMerge/>
          </w:tcPr>
          <w:p w14:paraId="3CE3B9DE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075E53F1" w14:textId="014D475D" w:rsidR="00C14730" w:rsidRPr="00FE3627" w:rsidRDefault="00C14730" w:rsidP="00D67026">
            <w:pPr>
              <w:pStyle w:val="afb"/>
              <w:jc w:val="both"/>
            </w:pPr>
            <w:r w:rsidRPr="00FE3627">
              <w:t>Основные показатели количественной оценки технологичности конструкции опытных образцов машиностроительных изделий</w:t>
            </w:r>
          </w:p>
        </w:tc>
      </w:tr>
      <w:tr w:rsidR="00C14730" w:rsidRPr="00FE3627" w14:paraId="664F203F" w14:textId="77777777" w:rsidTr="00A7022F">
        <w:trPr>
          <w:trHeight w:val="20"/>
        </w:trPr>
        <w:tc>
          <w:tcPr>
            <w:tcW w:w="1312" w:type="pct"/>
            <w:vMerge/>
          </w:tcPr>
          <w:p w14:paraId="25D2CEF7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235A9D3E" w14:textId="0D33C11D" w:rsidR="00C14730" w:rsidRPr="00FE3627" w:rsidRDefault="00C14730" w:rsidP="00D67026">
            <w:pPr>
              <w:pStyle w:val="afb"/>
              <w:jc w:val="both"/>
            </w:pPr>
            <w:r w:rsidRPr="00FE3627">
              <w:t>Характерные значения количественных показателей технологичности конструкции опытных образцов машиностроительных изделий средней сложности, изготавливаемых организацией</w:t>
            </w:r>
          </w:p>
        </w:tc>
      </w:tr>
      <w:tr w:rsidR="00C14730" w:rsidRPr="00FE3627" w14:paraId="2E47837A" w14:textId="77777777" w:rsidTr="00A7022F">
        <w:trPr>
          <w:trHeight w:val="20"/>
        </w:trPr>
        <w:tc>
          <w:tcPr>
            <w:tcW w:w="1312" w:type="pct"/>
            <w:vMerge/>
          </w:tcPr>
          <w:p w14:paraId="2FA5F2EF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0C65890E" w14:textId="7CA0640E" w:rsidR="00C14730" w:rsidRPr="009966EC" w:rsidRDefault="003A0616" w:rsidP="00D67026">
            <w:pPr>
              <w:pStyle w:val="afb"/>
              <w:jc w:val="both"/>
            </w:pPr>
            <w:r w:rsidRPr="009966EC">
              <w:rPr>
                <w:rFonts w:eastAsia="Calibri"/>
                <w:bCs w:val="0"/>
              </w:rPr>
              <w:t xml:space="preserve">Порядок согласования и утверждения </w:t>
            </w:r>
            <w:r w:rsidRPr="009966EC">
              <w:t>технологической и конструкторской документации</w:t>
            </w:r>
          </w:p>
        </w:tc>
      </w:tr>
      <w:tr w:rsidR="00C14730" w:rsidRPr="00FE3627" w14:paraId="194A54FC" w14:textId="77777777" w:rsidTr="00A7022F">
        <w:trPr>
          <w:trHeight w:val="20"/>
        </w:trPr>
        <w:tc>
          <w:tcPr>
            <w:tcW w:w="1312" w:type="pct"/>
            <w:vMerge/>
          </w:tcPr>
          <w:p w14:paraId="74F0AD4A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5034EBE3" w14:textId="11F3D9CD" w:rsidR="00C14730" w:rsidRPr="00FE3627" w:rsidRDefault="00C14730" w:rsidP="00D67026">
            <w:pPr>
              <w:pStyle w:val="afb"/>
              <w:jc w:val="both"/>
            </w:pPr>
            <w:r w:rsidRPr="00FE3627">
              <w:t>Текстовые редакторы (процессоры): наименования, возможности и порядок работы в них</w:t>
            </w:r>
          </w:p>
        </w:tc>
      </w:tr>
      <w:tr w:rsidR="00C14730" w:rsidRPr="00FE3627" w14:paraId="235A94A7" w14:textId="77777777" w:rsidTr="00A7022F">
        <w:trPr>
          <w:trHeight w:val="20"/>
        </w:trPr>
        <w:tc>
          <w:tcPr>
            <w:tcW w:w="1312" w:type="pct"/>
            <w:vMerge/>
          </w:tcPr>
          <w:p w14:paraId="16025E33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73E495FA" w14:textId="52F7552E" w:rsidR="00C14730" w:rsidRPr="00FE3627" w:rsidRDefault="00C14730" w:rsidP="00D67026">
            <w:pPr>
              <w:pStyle w:val="afb"/>
              <w:jc w:val="both"/>
            </w:pPr>
            <w:r w:rsidRPr="00FE3627">
              <w:t>CAD-системы: наименования, возможности и порядок работы в них</w:t>
            </w:r>
          </w:p>
        </w:tc>
      </w:tr>
      <w:tr w:rsidR="00C14730" w:rsidRPr="00FE3627" w14:paraId="4D3B0682" w14:textId="77777777" w:rsidTr="00A7022F">
        <w:trPr>
          <w:trHeight w:val="20"/>
        </w:trPr>
        <w:tc>
          <w:tcPr>
            <w:tcW w:w="1312" w:type="pct"/>
            <w:vMerge/>
          </w:tcPr>
          <w:p w14:paraId="2ACB9E60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60879A65" w14:textId="758B9907" w:rsidR="00C14730" w:rsidRPr="00FE3627" w:rsidRDefault="00C14730" w:rsidP="00D67026">
            <w:pPr>
              <w:pStyle w:val="afb"/>
              <w:jc w:val="both"/>
            </w:pPr>
            <w:r w:rsidRPr="00FE3627">
              <w:t>PDM-система организации: возможности и порядок просмотра информации о машиностроительных изделиях</w:t>
            </w:r>
          </w:p>
        </w:tc>
      </w:tr>
      <w:tr w:rsidR="00C14730" w:rsidRPr="00FE3627" w14:paraId="3AA394CF" w14:textId="77777777" w:rsidTr="00A7022F">
        <w:trPr>
          <w:trHeight w:val="20"/>
        </w:trPr>
        <w:tc>
          <w:tcPr>
            <w:tcW w:w="1312" w:type="pct"/>
            <w:vMerge/>
          </w:tcPr>
          <w:p w14:paraId="7C2A6537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0179D9C2" w14:textId="077AA126" w:rsidR="00C14730" w:rsidRPr="00FE3627" w:rsidRDefault="00C14730" w:rsidP="00D67026">
            <w:pPr>
              <w:pStyle w:val="afb"/>
              <w:jc w:val="both"/>
            </w:pPr>
            <w:r w:rsidRPr="00FE3627">
              <w:t>PDM-система, ECM-система организации: возможности и порядок осуществления документооборота</w:t>
            </w:r>
          </w:p>
        </w:tc>
      </w:tr>
      <w:tr w:rsidR="00C14730" w:rsidRPr="00FE3627" w14:paraId="5A501997" w14:textId="77777777" w:rsidTr="00A7022F">
        <w:trPr>
          <w:trHeight w:val="20"/>
        </w:trPr>
        <w:tc>
          <w:tcPr>
            <w:tcW w:w="1312" w:type="pct"/>
            <w:vMerge/>
          </w:tcPr>
          <w:p w14:paraId="66CFFDF3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544E48EA" w14:textId="0684EF2C" w:rsidR="00C14730" w:rsidRPr="00FE3627" w:rsidRDefault="00C14730" w:rsidP="00D67026">
            <w:pPr>
              <w:pStyle w:val="afb"/>
              <w:jc w:val="both"/>
            </w:pPr>
            <w:r w:rsidRPr="00FE3627">
              <w:t>Методы и технологии коммуникации</w:t>
            </w:r>
          </w:p>
        </w:tc>
      </w:tr>
      <w:tr w:rsidR="00C14730" w:rsidRPr="00FE3627" w14:paraId="23CC0939" w14:textId="77777777" w:rsidTr="00A7022F">
        <w:trPr>
          <w:trHeight w:val="20"/>
        </w:trPr>
        <w:tc>
          <w:tcPr>
            <w:tcW w:w="1312" w:type="pct"/>
            <w:vMerge/>
          </w:tcPr>
          <w:p w14:paraId="06265417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0774B839" w14:textId="34D81F96" w:rsidR="00C14730" w:rsidRPr="00FE3627" w:rsidRDefault="00C14730" w:rsidP="00D67026">
            <w:pPr>
              <w:pStyle w:val="afb"/>
              <w:jc w:val="both"/>
            </w:pPr>
            <w:r w:rsidRPr="00FE3627">
              <w:t>Основы психологии общения и конфликтологии</w:t>
            </w:r>
          </w:p>
        </w:tc>
      </w:tr>
      <w:tr w:rsidR="00C14730" w:rsidRPr="00FE3627" w14:paraId="776DCBB3" w14:textId="77777777" w:rsidTr="00A7022F">
        <w:trPr>
          <w:trHeight w:val="20"/>
        </w:trPr>
        <w:tc>
          <w:tcPr>
            <w:tcW w:w="1312" w:type="pct"/>
            <w:vMerge/>
          </w:tcPr>
          <w:p w14:paraId="3CA92F71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418DC93C" w14:textId="25EB0351" w:rsidR="00C14730" w:rsidRPr="00FE3627" w:rsidRDefault="00C14730" w:rsidP="00D67026">
            <w:pPr>
              <w:pStyle w:val="afb"/>
              <w:jc w:val="both"/>
            </w:pPr>
            <w:r w:rsidRPr="00FE3627">
              <w:t xml:space="preserve">Технические требования, предъявляемые к машиностроительным изделиям </w:t>
            </w:r>
            <w:r w:rsidR="00490E74">
              <w:t>средней</w:t>
            </w:r>
            <w:r w:rsidRPr="00FE3627">
              <w:t xml:space="preserve"> сложности</w:t>
            </w:r>
          </w:p>
        </w:tc>
      </w:tr>
      <w:tr w:rsidR="00C14730" w:rsidRPr="00FE3627" w14:paraId="0B9BDB0E" w14:textId="77777777" w:rsidTr="00A7022F">
        <w:trPr>
          <w:trHeight w:val="20"/>
        </w:trPr>
        <w:tc>
          <w:tcPr>
            <w:tcW w:w="1312" w:type="pct"/>
            <w:vMerge/>
          </w:tcPr>
          <w:p w14:paraId="14AC14F6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28ACE361" w14:textId="5AEE051D" w:rsidR="00C14730" w:rsidRPr="00FE3627" w:rsidRDefault="00C14730" w:rsidP="00D67026">
            <w:pPr>
              <w:pStyle w:val="afb"/>
              <w:jc w:val="both"/>
            </w:pPr>
            <w:r w:rsidRPr="00FE3627">
              <w:t>Основные методы и способы контроля технических требований, предъявляемых к машиностроительным изделиям средней сложности</w:t>
            </w:r>
          </w:p>
        </w:tc>
      </w:tr>
      <w:tr w:rsidR="00C14730" w:rsidRPr="00FE3627" w14:paraId="6821C315" w14:textId="77777777" w:rsidTr="00A7022F">
        <w:trPr>
          <w:trHeight w:val="20"/>
        </w:trPr>
        <w:tc>
          <w:tcPr>
            <w:tcW w:w="1312" w:type="pct"/>
            <w:vMerge/>
          </w:tcPr>
          <w:p w14:paraId="2BF430C7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52001490" w14:textId="5BA07A46" w:rsidR="00C14730" w:rsidRPr="00FE3627" w:rsidRDefault="00C14730" w:rsidP="00D67026">
            <w:pPr>
              <w:pStyle w:val="afb"/>
              <w:jc w:val="both"/>
            </w:pPr>
            <w:r w:rsidRPr="00FE3627">
              <w:t>Основные средства контроля технических требований, предъявляемых к машиностроительным изделиям средней сложности</w:t>
            </w:r>
          </w:p>
        </w:tc>
      </w:tr>
      <w:tr w:rsidR="00C14730" w:rsidRPr="00FE3627" w14:paraId="59720D52" w14:textId="77777777" w:rsidTr="00A7022F">
        <w:trPr>
          <w:trHeight w:val="20"/>
        </w:trPr>
        <w:tc>
          <w:tcPr>
            <w:tcW w:w="1312" w:type="pct"/>
            <w:vMerge/>
          </w:tcPr>
          <w:p w14:paraId="4587FC43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0CE572CE" w14:textId="5AE98999" w:rsidR="00C14730" w:rsidRPr="00FE3627" w:rsidRDefault="00C14730" w:rsidP="00D67026">
            <w:pPr>
              <w:pStyle w:val="afb"/>
              <w:jc w:val="both"/>
            </w:pPr>
            <w:r w:rsidRPr="00FE3627">
              <w:t>Последовательность и правила выбора исходных заготовок опытных образцов машиностроительных деталей средней сложности</w:t>
            </w:r>
          </w:p>
        </w:tc>
      </w:tr>
      <w:tr w:rsidR="00C14730" w:rsidRPr="00FE3627" w14:paraId="623A9ED4" w14:textId="77777777" w:rsidTr="00A7022F">
        <w:trPr>
          <w:trHeight w:val="20"/>
        </w:trPr>
        <w:tc>
          <w:tcPr>
            <w:tcW w:w="1312" w:type="pct"/>
            <w:vMerge/>
          </w:tcPr>
          <w:p w14:paraId="4520C731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158674C6" w14:textId="4C527870" w:rsidR="00C14730" w:rsidRPr="00FE3627" w:rsidRDefault="00C14730" w:rsidP="00D67026">
            <w:pPr>
              <w:pStyle w:val="afb"/>
              <w:jc w:val="both"/>
            </w:pPr>
            <w:r w:rsidRPr="00FE3627">
              <w:t>Характеристики основных методов получения исходных заготовок опытных образцов машиностроительных деталей средней сложности</w:t>
            </w:r>
          </w:p>
        </w:tc>
      </w:tr>
      <w:tr w:rsidR="00C14730" w:rsidRPr="00FE3627" w14:paraId="6F320DEE" w14:textId="77777777" w:rsidTr="00A7022F">
        <w:trPr>
          <w:trHeight w:val="20"/>
        </w:trPr>
        <w:tc>
          <w:tcPr>
            <w:tcW w:w="1312" w:type="pct"/>
            <w:vMerge/>
          </w:tcPr>
          <w:p w14:paraId="5DCDB6EB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37EF3787" w14:textId="7F332415" w:rsidR="00C14730" w:rsidRPr="00FE3627" w:rsidRDefault="00C14730" w:rsidP="00D67026">
            <w:pPr>
              <w:pStyle w:val="afb"/>
              <w:jc w:val="both"/>
            </w:pPr>
            <w:r w:rsidRPr="00FE3627">
              <w:t>Технологические возможности заготовительных производств организации</w:t>
            </w:r>
          </w:p>
        </w:tc>
      </w:tr>
      <w:tr w:rsidR="00C14730" w:rsidRPr="00FE3627" w14:paraId="53DE3FB4" w14:textId="77777777" w:rsidTr="00A7022F">
        <w:trPr>
          <w:trHeight w:val="20"/>
        </w:trPr>
        <w:tc>
          <w:tcPr>
            <w:tcW w:w="1312" w:type="pct"/>
            <w:vMerge/>
          </w:tcPr>
          <w:p w14:paraId="7815F5D0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7D84347B" w14:textId="67FC38EE" w:rsidR="00C14730" w:rsidRPr="00FE3627" w:rsidRDefault="00C14730" w:rsidP="00D67026">
            <w:pPr>
              <w:pStyle w:val="afb"/>
              <w:jc w:val="both"/>
            </w:pPr>
            <w:r w:rsidRPr="00FE3627">
              <w:t>Принципы выбора технологических баз</w:t>
            </w:r>
          </w:p>
        </w:tc>
      </w:tr>
      <w:tr w:rsidR="00C14730" w:rsidRPr="00FE3627" w14:paraId="60B5547A" w14:textId="77777777" w:rsidTr="00A7022F">
        <w:trPr>
          <w:trHeight w:val="20"/>
        </w:trPr>
        <w:tc>
          <w:tcPr>
            <w:tcW w:w="1312" w:type="pct"/>
            <w:vMerge/>
          </w:tcPr>
          <w:p w14:paraId="41556804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048440C4" w14:textId="3088B2E4" w:rsidR="00C14730" w:rsidRPr="00FE3627" w:rsidRDefault="00C14730" w:rsidP="00D67026">
            <w:pPr>
              <w:pStyle w:val="afb"/>
              <w:jc w:val="both"/>
            </w:pPr>
            <w:r w:rsidRPr="00FE3627">
              <w:t>Типовые схемы базирования заготовок опытных образцов машиностроительных деталей средней сложности</w:t>
            </w:r>
          </w:p>
        </w:tc>
      </w:tr>
      <w:tr w:rsidR="00C14730" w:rsidRPr="00FE3627" w14:paraId="37CB8DEC" w14:textId="77777777" w:rsidTr="00A7022F">
        <w:trPr>
          <w:trHeight w:val="20"/>
        </w:trPr>
        <w:tc>
          <w:tcPr>
            <w:tcW w:w="1312" w:type="pct"/>
            <w:vMerge/>
          </w:tcPr>
          <w:p w14:paraId="7EE14DDD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2475019C" w14:textId="55311F4B" w:rsidR="00C14730" w:rsidRPr="00FE3627" w:rsidRDefault="00C14730" w:rsidP="00D67026">
            <w:pPr>
              <w:pStyle w:val="afb"/>
              <w:jc w:val="both"/>
            </w:pPr>
            <w:r w:rsidRPr="00FE3627">
              <w:t>Принципы выбора методов сборки</w:t>
            </w:r>
          </w:p>
        </w:tc>
      </w:tr>
      <w:tr w:rsidR="00C14730" w:rsidRPr="00FE3627" w14:paraId="1303F943" w14:textId="77777777" w:rsidTr="00A7022F">
        <w:trPr>
          <w:trHeight w:val="20"/>
        </w:trPr>
        <w:tc>
          <w:tcPr>
            <w:tcW w:w="1312" w:type="pct"/>
            <w:vMerge/>
          </w:tcPr>
          <w:p w14:paraId="5A566F34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40F5066A" w14:textId="491AF89B" w:rsidR="00C14730" w:rsidRPr="00FE3627" w:rsidRDefault="00C14730" w:rsidP="00D67026">
            <w:pPr>
              <w:pStyle w:val="afb"/>
              <w:jc w:val="both"/>
            </w:pPr>
            <w:r w:rsidRPr="00FE3627">
              <w:t>Типовые схемы базирования деталей и сборочных единиц опытных образцов машиностроительных изделий средней сложности</w:t>
            </w:r>
          </w:p>
        </w:tc>
      </w:tr>
      <w:tr w:rsidR="00C14730" w:rsidRPr="00FE3627" w14:paraId="011427A8" w14:textId="77777777" w:rsidTr="00A7022F">
        <w:trPr>
          <w:trHeight w:val="20"/>
        </w:trPr>
        <w:tc>
          <w:tcPr>
            <w:tcW w:w="1312" w:type="pct"/>
            <w:vMerge/>
          </w:tcPr>
          <w:p w14:paraId="2803AFB1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3077DADD" w14:textId="071EF64C" w:rsidR="00C14730" w:rsidRPr="00FE3627" w:rsidRDefault="00C14730" w:rsidP="00D67026">
            <w:pPr>
              <w:pStyle w:val="afb"/>
              <w:jc w:val="both"/>
            </w:pPr>
            <w:r w:rsidRPr="00FE3627">
              <w:t xml:space="preserve">Типовые технологические процессы изготовления опытных образцов машиностроительных изделий </w:t>
            </w:r>
            <w:r w:rsidR="00AF1F23" w:rsidRPr="00FE3627">
              <w:t>средней</w:t>
            </w:r>
            <w:r w:rsidRPr="00FE3627">
              <w:t xml:space="preserve"> сложности</w:t>
            </w:r>
          </w:p>
        </w:tc>
      </w:tr>
      <w:tr w:rsidR="00C14730" w:rsidRPr="00FE3627" w14:paraId="754D1F52" w14:textId="77777777" w:rsidTr="00A7022F">
        <w:trPr>
          <w:trHeight w:val="20"/>
        </w:trPr>
        <w:tc>
          <w:tcPr>
            <w:tcW w:w="1312" w:type="pct"/>
            <w:vMerge/>
          </w:tcPr>
          <w:p w14:paraId="0DF4A28F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7D0CF62D" w14:textId="65EE68FE" w:rsidR="00C14730" w:rsidRPr="00FE3627" w:rsidRDefault="00C14730" w:rsidP="00D67026">
            <w:pPr>
              <w:pStyle w:val="afb"/>
              <w:jc w:val="both"/>
            </w:pPr>
            <w:r w:rsidRPr="00FE3627">
              <w:t xml:space="preserve">Правила выбора технологического </w:t>
            </w:r>
            <w:r w:rsidR="006540EE">
              <w:t>процесса – аналога</w:t>
            </w:r>
            <w:r w:rsidRPr="00FE3627">
              <w:t xml:space="preserve"> изготовления опытных образцов машиностроительных изделий средней сложности</w:t>
            </w:r>
          </w:p>
        </w:tc>
      </w:tr>
      <w:tr w:rsidR="00C14730" w:rsidRPr="00FE3627" w14:paraId="45A0EB5B" w14:textId="77777777" w:rsidTr="00A7022F">
        <w:trPr>
          <w:trHeight w:val="20"/>
        </w:trPr>
        <w:tc>
          <w:tcPr>
            <w:tcW w:w="1312" w:type="pct"/>
            <w:vMerge/>
          </w:tcPr>
          <w:p w14:paraId="7D3E69B9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5E6AE35A" w14:textId="35524BF5" w:rsidR="00C14730" w:rsidRPr="00FE3627" w:rsidRDefault="00C14730" w:rsidP="00D67026">
            <w:pPr>
              <w:pStyle w:val="afb"/>
              <w:jc w:val="both"/>
            </w:pPr>
            <w:r w:rsidRPr="00FE3627">
              <w:t>CAPP-системы: наименования, возможности и порядок работы в них</w:t>
            </w:r>
          </w:p>
        </w:tc>
      </w:tr>
      <w:tr w:rsidR="00C14730" w:rsidRPr="00FE3627" w14:paraId="7544DD99" w14:textId="77777777" w:rsidTr="00A7022F">
        <w:trPr>
          <w:trHeight w:val="20"/>
        </w:trPr>
        <w:tc>
          <w:tcPr>
            <w:tcW w:w="1312" w:type="pct"/>
            <w:vMerge/>
          </w:tcPr>
          <w:p w14:paraId="4773F7FA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46FD0F68" w14:textId="3138C2BB" w:rsidR="00C14730" w:rsidRPr="00FE3627" w:rsidRDefault="00C14730" w:rsidP="00D67026">
            <w:pPr>
              <w:pStyle w:val="afb"/>
              <w:jc w:val="both"/>
            </w:pPr>
            <w:r w:rsidRPr="00FE3627">
              <w:t xml:space="preserve">Возможности CAPP-систем по редактированию и оформлению технологической документации </w:t>
            </w:r>
          </w:p>
        </w:tc>
      </w:tr>
      <w:tr w:rsidR="00C14730" w:rsidRPr="00FE3627" w14:paraId="6A6FBD90" w14:textId="77777777" w:rsidTr="00A7022F">
        <w:trPr>
          <w:trHeight w:val="20"/>
        </w:trPr>
        <w:tc>
          <w:tcPr>
            <w:tcW w:w="1312" w:type="pct"/>
            <w:vMerge/>
          </w:tcPr>
          <w:p w14:paraId="51A8C311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5250378B" w14:textId="699359C5" w:rsidR="00C14730" w:rsidRPr="00FE3627" w:rsidRDefault="00C14730" w:rsidP="00D67026">
            <w:pPr>
              <w:pStyle w:val="afb"/>
              <w:jc w:val="both"/>
            </w:pPr>
            <w:r w:rsidRPr="00FE3627">
              <w:t>Принципы выбора средств технологического оснащения</w:t>
            </w:r>
          </w:p>
        </w:tc>
      </w:tr>
      <w:tr w:rsidR="00C14730" w:rsidRPr="00FE3627" w14:paraId="3165725D" w14:textId="77777777" w:rsidTr="00A7022F">
        <w:trPr>
          <w:trHeight w:val="20"/>
        </w:trPr>
        <w:tc>
          <w:tcPr>
            <w:tcW w:w="1312" w:type="pct"/>
            <w:vMerge/>
          </w:tcPr>
          <w:p w14:paraId="3B055107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56024D89" w14:textId="54E7D29A" w:rsidR="00C14730" w:rsidRPr="00FE3627" w:rsidRDefault="00C14730" w:rsidP="00D67026">
            <w:pPr>
              <w:pStyle w:val="afb"/>
              <w:jc w:val="both"/>
            </w:pPr>
            <w:r w:rsidRPr="00FE3627">
              <w:t>MDM-система организации: возможности и порядок поиска информации о средствах технологического оснащения</w:t>
            </w:r>
          </w:p>
        </w:tc>
      </w:tr>
      <w:tr w:rsidR="00C14730" w:rsidRPr="00FE3627" w14:paraId="5F6440C4" w14:textId="77777777" w:rsidTr="00A7022F">
        <w:trPr>
          <w:trHeight w:val="20"/>
        </w:trPr>
        <w:tc>
          <w:tcPr>
            <w:tcW w:w="1312" w:type="pct"/>
            <w:vMerge/>
          </w:tcPr>
          <w:p w14:paraId="100530ED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3232BC08" w14:textId="5C873755" w:rsidR="00C14730" w:rsidRPr="00FE3627" w:rsidRDefault="00C14730" w:rsidP="00D67026">
            <w:pPr>
              <w:pStyle w:val="afb"/>
              <w:jc w:val="both"/>
            </w:pPr>
            <w:r w:rsidRPr="00FE3627">
              <w:t>Электронные каталоги производителей средств технологического оснащения: наименования, возможности и порядок работы в них</w:t>
            </w:r>
          </w:p>
        </w:tc>
      </w:tr>
      <w:tr w:rsidR="00C14730" w:rsidRPr="00FE3627" w14:paraId="2F6CBFC5" w14:textId="77777777" w:rsidTr="00A7022F">
        <w:trPr>
          <w:trHeight w:val="20"/>
        </w:trPr>
        <w:tc>
          <w:tcPr>
            <w:tcW w:w="1312" w:type="pct"/>
            <w:vMerge/>
          </w:tcPr>
          <w:p w14:paraId="1280EE73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7748658D" w14:textId="4A62AC78" w:rsidR="00C14730" w:rsidRPr="00FE3627" w:rsidRDefault="00C14730" w:rsidP="00D67026">
            <w:pPr>
              <w:pStyle w:val="afb"/>
              <w:jc w:val="both"/>
            </w:pPr>
            <w:r w:rsidRPr="00FE3627">
              <w:t>Возможности CAPP-систем по выбору технологических режимов технологических операций изготовления машиностроительных изделий</w:t>
            </w:r>
          </w:p>
        </w:tc>
      </w:tr>
      <w:tr w:rsidR="00C14730" w:rsidRPr="00FE3627" w14:paraId="61103EE1" w14:textId="77777777" w:rsidTr="00A7022F">
        <w:trPr>
          <w:trHeight w:val="20"/>
        </w:trPr>
        <w:tc>
          <w:tcPr>
            <w:tcW w:w="1312" w:type="pct"/>
            <w:vMerge/>
          </w:tcPr>
          <w:p w14:paraId="7ADC512B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7122D9F3" w14:textId="467F4359" w:rsidR="00C14730" w:rsidRPr="00FE3627" w:rsidRDefault="00C14730" w:rsidP="00D67026">
            <w:pPr>
              <w:pStyle w:val="afb"/>
              <w:jc w:val="both"/>
            </w:pPr>
            <w:r w:rsidRPr="00FE3627">
              <w:t>Программные калькуляторы производителей режущего инструмента: наименования, возможности и порядок работы в них</w:t>
            </w:r>
          </w:p>
        </w:tc>
      </w:tr>
      <w:tr w:rsidR="00C14730" w:rsidRPr="00FE3627" w14:paraId="4C0DCDFE" w14:textId="77777777" w:rsidTr="00A7022F">
        <w:trPr>
          <w:trHeight w:val="20"/>
        </w:trPr>
        <w:tc>
          <w:tcPr>
            <w:tcW w:w="1312" w:type="pct"/>
            <w:vMerge/>
          </w:tcPr>
          <w:p w14:paraId="575B7945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6B48345D" w14:textId="6FEE766D" w:rsidR="00C14730" w:rsidRPr="00FE3627" w:rsidRDefault="00C14730" w:rsidP="00D67026">
            <w:pPr>
              <w:pStyle w:val="afb"/>
              <w:jc w:val="both"/>
            </w:pPr>
            <w:r w:rsidRPr="00FE3627">
              <w:t>Параметры и режимы технологических процессов изготовления опытных образцов машиностроительных изделий средней сложности</w:t>
            </w:r>
          </w:p>
        </w:tc>
      </w:tr>
      <w:tr w:rsidR="00C14730" w:rsidRPr="00FE3627" w14:paraId="2778F115" w14:textId="77777777" w:rsidTr="00A7022F">
        <w:trPr>
          <w:trHeight w:val="20"/>
        </w:trPr>
        <w:tc>
          <w:tcPr>
            <w:tcW w:w="1312" w:type="pct"/>
            <w:vMerge/>
          </w:tcPr>
          <w:p w14:paraId="1C046137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6F122DEE" w14:textId="48DB5071" w:rsidR="00C14730" w:rsidRPr="00FE3627" w:rsidRDefault="00C14730" w:rsidP="00D67026">
            <w:pPr>
              <w:pStyle w:val="afb"/>
              <w:jc w:val="both"/>
            </w:pPr>
            <w:r w:rsidRPr="00FE3627">
              <w:t>Правила эксплуатации средств технологического оснащения, используемого при реализации технологических процессов изготовления опытных образцов машиностроительных изделий средней сложности</w:t>
            </w:r>
          </w:p>
        </w:tc>
      </w:tr>
      <w:tr w:rsidR="00C14730" w:rsidRPr="00FE3627" w14:paraId="523137F5" w14:textId="77777777" w:rsidTr="00A7022F">
        <w:trPr>
          <w:trHeight w:val="20"/>
        </w:trPr>
        <w:tc>
          <w:tcPr>
            <w:tcW w:w="1312" w:type="pct"/>
            <w:vMerge/>
          </w:tcPr>
          <w:p w14:paraId="5FDDD586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5C555F2D" w14:textId="31F7B1B6" w:rsidR="00C14730" w:rsidRPr="00FE3627" w:rsidRDefault="00C14730" w:rsidP="00D67026">
            <w:pPr>
              <w:pStyle w:val="afb"/>
              <w:jc w:val="both"/>
            </w:pPr>
            <w:r w:rsidRPr="00FE3627">
              <w:t>Причины дефектов при изготовлении опытных образцов машиностроительных изделий средней сложности</w:t>
            </w:r>
          </w:p>
        </w:tc>
      </w:tr>
      <w:tr w:rsidR="00C14730" w:rsidRPr="00FE3627" w14:paraId="48CDBC84" w14:textId="77777777" w:rsidTr="00A7022F">
        <w:trPr>
          <w:trHeight w:val="20"/>
        </w:trPr>
        <w:tc>
          <w:tcPr>
            <w:tcW w:w="1312" w:type="pct"/>
            <w:vMerge/>
          </w:tcPr>
          <w:p w14:paraId="69689166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6B9EDE94" w14:textId="160CDE9A" w:rsidR="00C14730" w:rsidRPr="00FE3627" w:rsidRDefault="00C14730" w:rsidP="00D67026">
            <w:pPr>
              <w:pStyle w:val="afb"/>
              <w:jc w:val="both"/>
            </w:pPr>
            <w:r w:rsidRPr="00FE3627">
              <w:t>Технологические факторы, вызывающие погрешности изготовления опытных образцов машиностроительных изделий средней сложности</w:t>
            </w:r>
          </w:p>
        </w:tc>
      </w:tr>
      <w:tr w:rsidR="00C14730" w:rsidRPr="00FE3627" w14:paraId="7E5D329E" w14:textId="77777777" w:rsidTr="00A7022F">
        <w:trPr>
          <w:trHeight w:val="20"/>
        </w:trPr>
        <w:tc>
          <w:tcPr>
            <w:tcW w:w="1312" w:type="pct"/>
            <w:vMerge/>
          </w:tcPr>
          <w:p w14:paraId="3972E3C3" w14:textId="77777777" w:rsidR="00C14730" w:rsidRPr="00FE3627" w:rsidDel="002A1D54" w:rsidRDefault="00C14730" w:rsidP="00FC29FA">
            <w:pPr>
              <w:pStyle w:val="afb"/>
            </w:pPr>
          </w:p>
        </w:tc>
        <w:tc>
          <w:tcPr>
            <w:tcW w:w="3688" w:type="pct"/>
          </w:tcPr>
          <w:p w14:paraId="07987215" w14:textId="384D7DEB" w:rsidR="00C14730" w:rsidRPr="00FE3627" w:rsidRDefault="00C14730" w:rsidP="00D67026">
            <w:pPr>
              <w:pStyle w:val="afb"/>
              <w:jc w:val="both"/>
            </w:pPr>
            <w:r w:rsidRPr="00FE3627">
              <w:t>Методы уменьшения влияния технологических факторов, вызывающих погрешности изготовления опытных образцов машиностроительных изделий средней сложности</w:t>
            </w:r>
          </w:p>
        </w:tc>
      </w:tr>
      <w:tr w:rsidR="00C14730" w:rsidRPr="00FE3627" w14:paraId="7A21AB6C" w14:textId="77777777" w:rsidTr="00A7022F">
        <w:trPr>
          <w:trHeight w:val="20"/>
        </w:trPr>
        <w:tc>
          <w:tcPr>
            <w:tcW w:w="1312" w:type="pct"/>
          </w:tcPr>
          <w:p w14:paraId="519A0080" w14:textId="77777777" w:rsidR="00C14730" w:rsidRPr="00FE3627" w:rsidDel="002A1D54" w:rsidRDefault="00C14730" w:rsidP="00FC29FA">
            <w:pPr>
              <w:pStyle w:val="afb"/>
            </w:pPr>
            <w:r w:rsidRPr="00FE3627" w:rsidDel="002A1D54">
              <w:t>Другие характеристики</w:t>
            </w:r>
          </w:p>
        </w:tc>
        <w:tc>
          <w:tcPr>
            <w:tcW w:w="3688" w:type="pct"/>
          </w:tcPr>
          <w:p w14:paraId="1C12039F" w14:textId="77777777" w:rsidR="00C14730" w:rsidRPr="00FE3627" w:rsidRDefault="00C14730" w:rsidP="00D67026">
            <w:pPr>
              <w:pStyle w:val="afb"/>
              <w:jc w:val="both"/>
            </w:pPr>
            <w:r w:rsidRPr="00FE3627">
              <w:t>-</w:t>
            </w:r>
          </w:p>
        </w:tc>
      </w:tr>
    </w:tbl>
    <w:p w14:paraId="4763C47A" w14:textId="77777777" w:rsidR="00D67026" w:rsidRPr="00FE3627" w:rsidRDefault="00D67026" w:rsidP="00D67026">
      <w:pPr>
        <w:pStyle w:val="aff1"/>
      </w:pPr>
    </w:p>
    <w:p w14:paraId="78BA4511" w14:textId="59754FA4" w:rsidR="00653A8C" w:rsidRPr="00FE3627" w:rsidRDefault="00653A8C" w:rsidP="00D67026">
      <w:pPr>
        <w:pStyle w:val="aff1"/>
        <w:rPr>
          <w:b/>
          <w:bCs w:val="0"/>
        </w:rPr>
      </w:pPr>
      <w:r w:rsidRPr="00FE3627">
        <w:rPr>
          <w:b/>
          <w:bCs w:val="0"/>
        </w:rPr>
        <w:t>3.3.3. Трудовая функция</w:t>
      </w:r>
    </w:p>
    <w:p w14:paraId="047D1FD2" w14:textId="77777777" w:rsidR="00D67026" w:rsidRPr="00FE3627" w:rsidRDefault="00D67026" w:rsidP="00D67026">
      <w:pPr>
        <w:pStyle w:val="aff1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62"/>
        <w:gridCol w:w="4551"/>
        <w:gridCol w:w="641"/>
        <w:gridCol w:w="949"/>
        <w:gridCol w:w="1773"/>
        <w:gridCol w:w="524"/>
      </w:tblGrid>
      <w:tr w:rsidR="00653A8C" w:rsidRPr="00FE3627" w14:paraId="7F55806B" w14:textId="77777777" w:rsidTr="00A7022F">
        <w:trPr>
          <w:trHeight w:val="278"/>
        </w:trPr>
        <w:tc>
          <w:tcPr>
            <w:tcW w:w="86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CF8A0AD" w14:textId="77777777" w:rsidR="00653A8C" w:rsidRPr="00FE3627" w:rsidRDefault="00653A8C" w:rsidP="00A7022F">
            <w:r w:rsidRPr="00FE3627">
              <w:rPr>
                <w:sz w:val="20"/>
              </w:rPr>
              <w:t>Наименование</w:t>
            </w:r>
          </w:p>
        </w:tc>
        <w:tc>
          <w:tcPr>
            <w:tcW w:w="22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38DE4C" w14:textId="4793845D" w:rsidR="00653A8C" w:rsidRPr="00FE3627" w:rsidRDefault="00703457" w:rsidP="00A7022F">
            <w:r w:rsidRPr="00FE3627">
              <w:t>Разработка технологических процессов изготовления машиностроительных изделий средней сложности серийного (массового) производства</w:t>
            </w:r>
          </w:p>
        </w:tc>
        <w:tc>
          <w:tcPr>
            <w:tcW w:w="31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5B4CE18" w14:textId="77777777" w:rsidR="00653A8C" w:rsidRPr="00FE3627" w:rsidRDefault="00653A8C" w:rsidP="00A7022F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53494E" w14:textId="73F7295B" w:rsidR="00653A8C" w:rsidRPr="00FE3627" w:rsidRDefault="00FE3627" w:rsidP="00A7022F">
            <w:r>
              <w:rPr>
                <w:lang w:val="en-US"/>
              </w:rPr>
              <w:t>C</w:t>
            </w:r>
            <w:r w:rsidR="00653A8C" w:rsidRPr="00FE3627">
              <w:t>/03.6</w:t>
            </w:r>
          </w:p>
        </w:tc>
        <w:tc>
          <w:tcPr>
            <w:tcW w:w="86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A302653" w14:textId="77777777" w:rsidR="00653A8C" w:rsidRPr="00FE3627" w:rsidRDefault="00653A8C" w:rsidP="00A7022F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3B3B0F" w14:textId="77777777" w:rsidR="00653A8C" w:rsidRPr="00FE3627" w:rsidRDefault="00653A8C" w:rsidP="00A7022F">
            <w:pPr>
              <w:jc w:val="center"/>
            </w:pPr>
            <w:r w:rsidRPr="00FE3627">
              <w:t>6</w:t>
            </w:r>
          </w:p>
        </w:tc>
      </w:tr>
    </w:tbl>
    <w:p w14:paraId="4F3A7B94" w14:textId="77777777" w:rsidR="00D67026" w:rsidRPr="00FE3627" w:rsidRDefault="00D67026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71"/>
        <w:gridCol w:w="1053"/>
        <w:gridCol w:w="806"/>
        <w:gridCol w:w="2020"/>
        <w:gridCol w:w="1383"/>
        <w:gridCol w:w="2267"/>
      </w:tblGrid>
      <w:tr w:rsidR="00653A8C" w:rsidRPr="00FE3627" w14:paraId="46649FD0" w14:textId="77777777" w:rsidTr="00A7022F">
        <w:trPr>
          <w:trHeight w:val="488"/>
        </w:trPr>
        <w:tc>
          <w:tcPr>
            <w:tcW w:w="131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806AFA1" w14:textId="77777777" w:rsidR="00653A8C" w:rsidRPr="00FE3627" w:rsidRDefault="00653A8C" w:rsidP="00A7022F">
            <w:r w:rsidRPr="00FE3627">
              <w:rPr>
                <w:sz w:val="20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38C6D42" w14:textId="77777777" w:rsidR="00653A8C" w:rsidRPr="00FE3627" w:rsidRDefault="00653A8C" w:rsidP="00A7022F">
            <w:r w:rsidRPr="00FE3627">
              <w:rPr>
                <w:sz w:val="20"/>
              </w:rPr>
              <w:t xml:space="preserve">Оригинал </w:t>
            </w:r>
          </w:p>
        </w:tc>
        <w:tc>
          <w:tcPr>
            <w:tcW w:w="39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48588A" w14:textId="77777777" w:rsidR="00653A8C" w:rsidRPr="00FE3627" w:rsidRDefault="00653A8C" w:rsidP="00A7022F">
            <w:r w:rsidRPr="00FE3627">
              <w:t>Х</w:t>
            </w:r>
          </w:p>
        </w:tc>
        <w:tc>
          <w:tcPr>
            <w:tcW w:w="9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797E9F" w14:textId="77777777" w:rsidR="00653A8C" w:rsidRPr="00FE3627" w:rsidRDefault="00653A8C" w:rsidP="00A7022F">
            <w:r w:rsidRPr="00FE3627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FB8775" w14:textId="77777777" w:rsidR="00653A8C" w:rsidRPr="00FE3627" w:rsidRDefault="00653A8C" w:rsidP="00A7022F"/>
        </w:tc>
        <w:tc>
          <w:tcPr>
            <w:tcW w:w="11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886A5A" w14:textId="77777777" w:rsidR="00653A8C" w:rsidRPr="00FE3627" w:rsidRDefault="00653A8C" w:rsidP="00A7022F"/>
        </w:tc>
      </w:tr>
      <w:tr w:rsidR="00653A8C" w:rsidRPr="00FE3627" w14:paraId="6BFB5DE8" w14:textId="77777777" w:rsidTr="00A7022F">
        <w:trPr>
          <w:trHeight w:val="479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3D359" w14:textId="77777777" w:rsidR="00653A8C" w:rsidRPr="00FE3627" w:rsidRDefault="00653A8C" w:rsidP="00A7022F"/>
        </w:tc>
        <w:tc>
          <w:tcPr>
            <w:tcW w:w="189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3DFAD36" w14:textId="77777777" w:rsidR="00653A8C" w:rsidRPr="00FE3627" w:rsidRDefault="00653A8C" w:rsidP="00A7022F"/>
        </w:tc>
        <w:tc>
          <w:tcPr>
            <w:tcW w:w="680" w:type="pct"/>
            <w:tcBorders>
              <w:left w:val="nil"/>
              <w:bottom w:val="nil"/>
              <w:right w:val="nil"/>
            </w:tcBorders>
          </w:tcPr>
          <w:p w14:paraId="2704CD15" w14:textId="77777777" w:rsidR="00653A8C" w:rsidRPr="00FE3627" w:rsidRDefault="00653A8C" w:rsidP="00A7022F">
            <w:pPr>
              <w:jc w:val="center"/>
            </w:pPr>
            <w:r w:rsidRPr="00FE3627">
              <w:rPr>
                <w:sz w:val="20"/>
              </w:rPr>
              <w:t>Код оригинала</w:t>
            </w:r>
          </w:p>
        </w:tc>
        <w:tc>
          <w:tcPr>
            <w:tcW w:w="1113" w:type="pct"/>
            <w:tcBorders>
              <w:left w:val="nil"/>
              <w:bottom w:val="nil"/>
              <w:right w:val="nil"/>
            </w:tcBorders>
          </w:tcPr>
          <w:p w14:paraId="7E3C57A5" w14:textId="77777777" w:rsidR="00653A8C" w:rsidRPr="00FE3627" w:rsidRDefault="00653A8C" w:rsidP="00A7022F">
            <w:pPr>
              <w:jc w:val="center"/>
            </w:pPr>
            <w:r w:rsidRPr="00FE36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54E8EFC" w14:textId="77777777" w:rsidR="00653A8C" w:rsidRPr="00FE3627" w:rsidRDefault="00653A8C" w:rsidP="00653A8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75"/>
        <w:gridCol w:w="7520"/>
      </w:tblGrid>
      <w:tr w:rsidR="004E48C0" w:rsidRPr="00FE3627" w14:paraId="0CAF8CF9" w14:textId="77777777" w:rsidTr="00A7022F">
        <w:trPr>
          <w:trHeight w:val="20"/>
        </w:trPr>
        <w:tc>
          <w:tcPr>
            <w:tcW w:w="1312" w:type="pct"/>
            <w:vMerge w:val="restart"/>
          </w:tcPr>
          <w:p w14:paraId="51D01D35" w14:textId="77777777" w:rsidR="004E48C0" w:rsidRPr="00FE3627" w:rsidRDefault="004E48C0" w:rsidP="00FC29FA">
            <w:pPr>
              <w:pStyle w:val="afb"/>
            </w:pPr>
            <w:r w:rsidRPr="00FE3627">
              <w:t>Трудовые действия</w:t>
            </w:r>
          </w:p>
        </w:tc>
        <w:tc>
          <w:tcPr>
            <w:tcW w:w="3688" w:type="pct"/>
          </w:tcPr>
          <w:p w14:paraId="37FD54EB" w14:textId="7F1065EF" w:rsidR="004E48C0" w:rsidRPr="00FE3627" w:rsidRDefault="004E48C0" w:rsidP="00D67026">
            <w:pPr>
              <w:pStyle w:val="afb"/>
              <w:jc w:val="both"/>
            </w:pPr>
            <w:r w:rsidRPr="00FE3627">
              <w:t>Определение типа производства машиностроительных изделий средней сложности</w:t>
            </w:r>
            <w:r w:rsidR="009B7A2D" w:rsidRPr="00FE3627">
              <w:t xml:space="preserve"> серийного (массового) производства</w:t>
            </w:r>
          </w:p>
        </w:tc>
      </w:tr>
      <w:tr w:rsidR="004E48C0" w:rsidRPr="00FE3627" w14:paraId="5AE4DF59" w14:textId="77777777" w:rsidTr="00A7022F">
        <w:trPr>
          <w:trHeight w:val="20"/>
        </w:trPr>
        <w:tc>
          <w:tcPr>
            <w:tcW w:w="1312" w:type="pct"/>
            <w:vMerge/>
          </w:tcPr>
          <w:p w14:paraId="45BFD884" w14:textId="77777777" w:rsidR="004E48C0" w:rsidRPr="00FE3627" w:rsidRDefault="004E48C0" w:rsidP="00FC29FA">
            <w:pPr>
              <w:pStyle w:val="afb"/>
            </w:pPr>
          </w:p>
        </w:tc>
        <w:tc>
          <w:tcPr>
            <w:tcW w:w="3688" w:type="pct"/>
          </w:tcPr>
          <w:p w14:paraId="6BE2124C" w14:textId="70E49EE1" w:rsidR="004E48C0" w:rsidRPr="00FE3627" w:rsidRDefault="004E48C0" w:rsidP="00D67026">
            <w:pPr>
              <w:pStyle w:val="afb"/>
              <w:jc w:val="both"/>
            </w:pPr>
            <w:r w:rsidRPr="00FE3627">
              <w:t>Консультирование конструкторов по вопросам технологичности при разработке рабочей КД на машиностроительные изделия средней сложности</w:t>
            </w:r>
            <w:r w:rsidR="009B7A2D" w:rsidRPr="00FE3627">
              <w:t xml:space="preserve"> серийного (массового) производства</w:t>
            </w:r>
          </w:p>
        </w:tc>
      </w:tr>
      <w:tr w:rsidR="004E48C0" w:rsidRPr="00FE3627" w14:paraId="18E4BD50" w14:textId="77777777" w:rsidTr="00A7022F">
        <w:trPr>
          <w:trHeight w:val="20"/>
        </w:trPr>
        <w:tc>
          <w:tcPr>
            <w:tcW w:w="1312" w:type="pct"/>
            <w:vMerge/>
          </w:tcPr>
          <w:p w14:paraId="19594F59" w14:textId="77777777" w:rsidR="004E48C0" w:rsidRPr="00FE3627" w:rsidRDefault="004E48C0" w:rsidP="00FC29FA">
            <w:pPr>
              <w:pStyle w:val="afb"/>
            </w:pPr>
          </w:p>
        </w:tc>
        <w:tc>
          <w:tcPr>
            <w:tcW w:w="3688" w:type="pct"/>
          </w:tcPr>
          <w:p w14:paraId="1245C008" w14:textId="39179143" w:rsidR="004E48C0" w:rsidRPr="00FE3627" w:rsidRDefault="004E48C0" w:rsidP="00D67026">
            <w:pPr>
              <w:pStyle w:val="afb"/>
              <w:jc w:val="both"/>
            </w:pPr>
            <w:r w:rsidRPr="00FE3627">
              <w:t>Технологический контроль рабочей КД машиностроительных изделий средней сложности</w:t>
            </w:r>
            <w:r w:rsidR="009B7A2D" w:rsidRPr="00FE3627">
              <w:t xml:space="preserve"> серийного (массового) производства</w:t>
            </w:r>
          </w:p>
        </w:tc>
      </w:tr>
      <w:tr w:rsidR="009B7A2D" w:rsidRPr="00FE3627" w14:paraId="1EB4BAC7" w14:textId="77777777" w:rsidTr="00A7022F">
        <w:trPr>
          <w:trHeight w:val="20"/>
        </w:trPr>
        <w:tc>
          <w:tcPr>
            <w:tcW w:w="1312" w:type="pct"/>
            <w:vMerge/>
          </w:tcPr>
          <w:p w14:paraId="6EF81994" w14:textId="77777777" w:rsidR="009B7A2D" w:rsidRPr="00FE3627" w:rsidRDefault="009B7A2D" w:rsidP="00FC29FA">
            <w:pPr>
              <w:pStyle w:val="afb"/>
            </w:pPr>
          </w:p>
        </w:tc>
        <w:tc>
          <w:tcPr>
            <w:tcW w:w="3688" w:type="pct"/>
          </w:tcPr>
          <w:p w14:paraId="3EFA2D9D" w14:textId="3D97283E" w:rsidR="009B7A2D" w:rsidRPr="00FE3627" w:rsidRDefault="009B7A2D" w:rsidP="00D67026">
            <w:pPr>
              <w:pStyle w:val="afb"/>
              <w:jc w:val="both"/>
            </w:pPr>
            <w:r w:rsidRPr="00FE3627">
              <w:t>Анализ технических требований, предъявляемых к машиностроительным изделиям средней сложности серийного (массового) производства</w:t>
            </w:r>
          </w:p>
        </w:tc>
      </w:tr>
      <w:tr w:rsidR="004E48C0" w:rsidRPr="00FE3627" w14:paraId="36FE2C01" w14:textId="77777777" w:rsidTr="00A7022F">
        <w:trPr>
          <w:trHeight w:val="20"/>
        </w:trPr>
        <w:tc>
          <w:tcPr>
            <w:tcW w:w="1312" w:type="pct"/>
            <w:vMerge/>
          </w:tcPr>
          <w:p w14:paraId="0FC6C3EB" w14:textId="77777777" w:rsidR="004E48C0" w:rsidRPr="00FE3627" w:rsidRDefault="004E48C0" w:rsidP="00FC29FA">
            <w:pPr>
              <w:pStyle w:val="afb"/>
            </w:pPr>
          </w:p>
        </w:tc>
        <w:tc>
          <w:tcPr>
            <w:tcW w:w="3688" w:type="pct"/>
          </w:tcPr>
          <w:p w14:paraId="5756C631" w14:textId="056CB7B7" w:rsidR="004E48C0" w:rsidRPr="00FE3627" w:rsidRDefault="009B7A2D" w:rsidP="00D67026">
            <w:pPr>
              <w:pStyle w:val="afb"/>
              <w:jc w:val="both"/>
            </w:pPr>
            <w:r w:rsidRPr="00FE3627">
              <w:t>Выбор метода изготовления исходных заготовок для машиностроительных деталей</w:t>
            </w:r>
            <w:r w:rsidR="004E48C0" w:rsidRPr="00FE3627">
              <w:t xml:space="preserve"> средней сложности</w:t>
            </w:r>
            <w:r w:rsidRPr="00FE3627">
              <w:t xml:space="preserve"> серийного (массового) производства</w:t>
            </w:r>
          </w:p>
        </w:tc>
      </w:tr>
      <w:tr w:rsidR="004E48C0" w:rsidRPr="00FE3627" w14:paraId="78ED38BE" w14:textId="77777777" w:rsidTr="00A7022F">
        <w:trPr>
          <w:trHeight w:val="20"/>
        </w:trPr>
        <w:tc>
          <w:tcPr>
            <w:tcW w:w="1312" w:type="pct"/>
            <w:vMerge/>
          </w:tcPr>
          <w:p w14:paraId="30B1EF79" w14:textId="77777777" w:rsidR="004E48C0" w:rsidRPr="00FE3627" w:rsidRDefault="004E48C0" w:rsidP="00FC29FA">
            <w:pPr>
              <w:pStyle w:val="afb"/>
            </w:pPr>
          </w:p>
        </w:tc>
        <w:tc>
          <w:tcPr>
            <w:tcW w:w="3688" w:type="pct"/>
          </w:tcPr>
          <w:p w14:paraId="353CCF65" w14:textId="34686FCF" w:rsidR="004E48C0" w:rsidRPr="00FE3627" w:rsidRDefault="00317CFC" w:rsidP="00D67026">
            <w:pPr>
              <w:pStyle w:val="afb"/>
              <w:jc w:val="both"/>
            </w:pPr>
            <w:r w:rsidRPr="00FE3627">
              <w:t>Разработка</w:t>
            </w:r>
            <w:r w:rsidR="004E48C0" w:rsidRPr="00FE3627">
              <w:t xml:space="preserve"> технических заданий на проектирование исходных заготовок для машиностроительных </w:t>
            </w:r>
            <w:r w:rsidR="0068563B" w:rsidRPr="00FE3627">
              <w:t>деталей</w:t>
            </w:r>
            <w:r w:rsidR="004E48C0" w:rsidRPr="00FE3627">
              <w:t xml:space="preserve"> средней сложности</w:t>
            </w:r>
            <w:r w:rsidR="009B7A2D" w:rsidRPr="00FE3627">
              <w:t xml:space="preserve"> серийного (массового) производства</w:t>
            </w:r>
          </w:p>
        </w:tc>
      </w:tr>
      <w:tr w:rsidR="00293114" w:rsidRPr="00FE3627" w14:paraId="1AB81120" w14:textId="77777777" w:rsidTr="00A7022F">
        <w:trPr>
          <w:trHeight w:val="20"/>
        </w:trPr>
        <w:tc>
          <w:tcPr>
            <w:tcW w:w="1312" w:type="pct"/>
            <w:vMerge/>
          </w:tcPr>
          <w:p w14:paraId="073BF624" w14:textId="77777777" w:rsidR="00293114" w:rsidRPr="00FE3627" w:rsidRDefault="00293114" w:rsidP="00FC29FA">
            <w:pPr>
              <w:pStyle w:val="afb"/>
            </w:pPr>
          </w:p>
        </w:tc>
        <w:tc>
          <w:tcPr>
            <w:tcW w:w="3688" w:type="pct"/>
          </w:tcPr>
          <w:p w14:paraId="225E6792" w14:textId="3E3E155F" w:rsidR="00293114" w:rsidRPr="00FE3627" w:rsidRDefault="00293114" w:rsidP="00D67026">
            <w:pPr>
              <w:pStyle w:val="afb"/>
              <w:jc w:val="both"/>
            </w:pPr>
            <w:r w:rsidRPr="00FE3627">
              <w:t>Выбор схем установки заготовок машиностроительных деталей средней сложности</w:t>
            </w:r>
            <w:r w:rsidR="009B7A2D" w:rsidRPr="00FE3627">
              <w:t xml:space="preserve"> серийного (массового) производства</w:t>
            </w:r>
          </w:p>
        </w:tc>
      </w:tr>
      <w:tr w:rsidR="00293114" w:rsidRPr="00FE3627" w14:paraId="680003AC" w14:textId="77777777" w:rsidTr="00A7022F">
        <w:trPr>
          <w:trHeight w:val="20"/>
        </w:trPr>
        <w:tc>
          <w:tcPr>
            <w:tcW w:w="1312" w:type="pct"/>
            <w:vMerge/>
          </w:tcPr>
          <w:p w14:paraId="749C938F" w14:textId="77777777" w:rsidR="00293114" w:rsidRPr="00FE3627" w:rsidRDefault="00293114" w:rsidP="00FC29FA">
            <w:pPr>
              <w:pStyle w:val="afb"/>
            </w:pPr>
          </w:p>
        </w:tc>
        <w:tc>
          <w:tcPr>
            <w:tcW w:w="3688" w:type="pct"/>
          </w:tcPr>
          <w:p w14:paraId="35D5D959" w14:textId="5A8B7150" w:rsidR="00293114" w:rsidRPr="00FE3627" w:rsidRDefault="00293114" w:rsidP="00D67026">
            <w:pPr>
              <w:pStyle w:val="afb"/>
              <w:jc w:val="both"/>
            </w:pPr>
            <w:r w:rsidRPr="00FE3627">
              <w:t>Выбор схем установки деталей и сборочных единиц машиностроительных изделий средней сложности</w:t>
            </w:r>
            <w:r w:rsidR="009B7A2D" w:rsidRPr="00FE3627">
              <w:t xml:space="preserve"> серийного (массового) производства</w:t>
            </w:r>
          </w:p>
        </w:tc>
      </w:tr>
      <w:tr w:rsidR="004E48C0" w:rsidRPr="00FE3627" w14:paraId="5EEFDD5F" w14:textId="77777777" w:rsidTr="00A7022F">
        <w:trPr>
          <w:trHeight w:val="20"/>
        </w:trPr>
        <w:tc>
          <w:tcPr>
            <w:tcW w:w="1312" w:type="pct"/>
            <w:vMerge/>
          </w:tcPr>
          <w:p w14:paraId="6C3DF8D3" w14:textId="77777777" w:rsidR="004E48C0" w:rsidRPr="00FE3627" w:rsidRDefault="004E48C0" w:rsidP="00FC29FA">
            <w:pPr>
              <w:pStyle w:val="afb"/>
            </w:pPr>
          </w:p>
        </w:tc>
        <w:tc>
          <w:tcPr>
            <w:tcW w:w="3688" w:type="pct"/>
          </w:tcPr>
          <w:p w14:paraId="207FB92E" w14:textId="7BED6612" w:rsidR="004E48C0" w:rsidRPr="00FE3627" w:rsidRDefault="004E48C0" w:rsidP="00D67026">
            <w:pPr>
              <w:pStyle w:val="afb"/>
              <w:jc w:val="both"/>
            </w:pPr>
            <w:r w:rsidRPr="00FE3627">
              <w:t>Выбор средств техно</w:t>
            </w:r>
            <w:r w:rsidR="00293114" w:rsidRPr="00FE3627">
              <w:t>логического оснащения</w:t>
            </w:r>
            <w:r w:rsidRPr="00FE3627">
              <w:t xml:space="preserve"> для реализации технологических процессов изготовления машиностроительных изделий средней сложности</w:t>
            </w:r>
            <w:r w:rsidR="009B7A2D" w:rsidRPr="00FE3627">
              <w:t xml:space="preserve"> серийного (массового) производства</w:t>
            </w:r>
          </w:p>
        </w:tc>
      </w:tr>
      <w:tr w:rsidR="004E48C0" w:rsidRPr="00FE3627" w14:paraId="0E649F60" w14:textId="77777777" w:rsidTr="00A7022F">
        <w:trPr>
          <w:trHeight w:val="20"/>
        </w:trPr>
        <w:tc>
          <w:tcPr>
            <w:tcW w:w="1312" w:type="pct"/>
            <w:vMerge/>
          </w:tcPr>
          <w:p w14:paraId="089A07E1" w14:textId="77777777" w:rsidR="004E48C0" w:rsidRPr="00FE3627" w:rsidRDefault="004E48C0" w:rsidP="00FC29FA">
            <w:pPr>
              <w:pStyle w:val="afb"/>
            </w:pPr>
          </w:p>
        </w:tc>
        <w:tc>
          <w:tcPr>
            <w:tcW w:w="3688" w:type="pct"/>
          </w:tcPr>
          <w:p w14:paraId="182CEBF4" w14:textId="6D7267FF" w:rsidR="004E48C0" w:rsidRPr="00FE3627" w:rsidRDefault="004E48C0" w:rsidP="00D67026">
            <w:pPr>
              <w:pStyle w:val="afb"/>
              <w:jc w:val="both"/>
            </w:pPr>
            <w:r w:rsidRPr="00FE3627">
              <w:t>Составление технических заданий на разработку средств технологического оснащения второй очереди для изготовления машиностроительных изделий средней сложности</w:t>
            </w:r>
            <w:r w:rsidR="009B7A2D" w:rsidRPr="00FE3627">
              <w:t xml:space="preserve"> серийного (массового) производства</w:t>
            </w:r>
          </w:p>
        </w:tc>
      </w:tr>
      <w:tr w:rsidR="004E48C0" w:rsidRPr="00FE3627" w14:paraId="70BBEE87" w14:textId="77777777" w:rsidTr="00A7022F">
        <w:trPr>
          <w:trHeight w:val="20"/>
        </w:trPr>
        <w:tc>
          <w:tcPr>
            <w:tcW w:w="1312" w:type="pct"/>
            <w:vMerge/>
          </w:tcPr>
          <w:p w14:paraId="7266310C" w14:textId="77777777" w:rsidR="004E48C0" w:rsidRPr="00FE3627" w:rsidRDefault="004E48C0" w:rsidP="00FC29FA">
            <w:pPr>
              <w:pStyle w:val="afb"/>
            </w:pPr>
          </w:p>
        </w:tc>
        <w:tc>
          <w:tcPr>
            <w:tcW w:w="3688" w:type="pct"/>
          </w:tcPr>
          <w:p w14:paraId="55747BBD" w14:textId="517C0B60" w:rsidR="004E48C0" w:rsidRPr="00FE3627" w:rsidRDefault="004E48C0" w:rsidP="00D67026">
            <w:pPr>
              <w:pStyle w:val="afb"/>
              <w:jc w:val="both"/>
            </w:pPr>
            <w:r w:rsidRPr="00FE3627">
              <w:t xml:space="preserve">Разработка технологических операций изготовления машиностроительных изделий </w:t>
            </w:r>
            <w:r w:rsidR="005048A2" w:rsidRPr="00FE3627">
              <w:t>средней</w:t>
            </w:r>
            <w:r w:rsidRPr="00FE3627">
              <w:t xml:space="preserve"> сложности</w:t>
            </w:r>
            <w:r w:rsidR="009B7A2D" w:rsidRPr="00FE3627">
              <w:t xml:space="preserve"> серийного (массового) производства</w:t>
            </w:r>
          </w:p>
        </w:tc>
      </w:tr>
      <w:tr w:rsidR="004E48C0" w:rsidRPr="00FE3627" w14:paraId="2534F6C8" w14:textId="77777777" w:rsidTr="00A7022F">
        <w:trPr>
          <w:trHeight w:val="20"/>
        </w:trPr>
        <w:tc>
          <w:tcPr>
            <w:tcW w:w="1312" w:type="pct"/>
            <w:vMerge/>
          </w:tcPr>
          <w:p w14:paraId="7D8C18AD" w14:textId="77777777" w:rsidR="004E48C0" w:rsidRPr="00FE3627" w:rsidRDefault="004E48C0" w:rsidP="00FC29FA">
            <w:pPr>
              <w:pStyle w:val="afb"/>
            </w:pPr>
          </w:p>
        </w:tc>
        <w:tc>
          <w:tcPr>
            <w:tcW w:w="3688" w:type="pct"/>
          </w:tcPr>
          <w:p w14:paraId="029B91CC" w14:textId="44B4B36B" w:rsidR="004E48C0" w:rsidRPr="00FE3627" w:rsidRDefault="004E48C0" w:rsidP="00D67026">
            <w:pPr>
              <w:pStyle w:val="afb"/>
              <w:jc w:val="both"/>
            </w:pPr>
            <w:r w:rsidRPr="00FE3627">
              <w:t>Назначение технологических режимов технологических операций изготовления машиностроительных изделий средней сложности</w:t>
            </w:r>
            <w:r w:rsidR="009B7A2D" w:rsidRPr="00FE3627">
              <w:t xml:space="preserve"> серийного (массового) производства</w:t>
            </w:r>
          </w:p>
        </w:tc>
      </w:tr>
      <w:tr w:rsidR="004E48C0" w:rsidRPr="00FE3627" w14:paraId="745D82E1" w14:textId="77777777" w:rsidTr="00A7022F">
        <w:trPr>
          <w:trHeight w:val="20"/>
        </w:trPr>
        <w:tc>
          <w:tcPr>
            <w:tcW w:w="1312" w:type="pct"/>
            <w:vMerge/>
          </w:tcPr>
          <w:p w14:paraId="23812C2F" w14:textId="77777777" w:rsidR="004E48C0" w:rsidRPr="00FE3627" w:rsidRDefault="004E48C0" w:rsidP="00FC29FA">
            <w:pPr>
              <w:pStyle w:val="afb"/>
            </w:pPr>
          </w:p>
        </w:tc>
        <w:tc>
          <w:tcPr>
            <w:tcW w:w="3688" w:type="pct"/>
          </w:tcPr>
          <w:p w14:paraId="2D88CE42" w14:textId="22FDB687" w:rsidR="004E48C0" w:rsidRPr="00FE3627" w:rsidRDefault="004E48C0" w:rsidP="00D67026">
            <w:pPr>
              <w:pStyle w:val="afb"/>
              <w:jc w:val="both"/>
            </w:pPr>
            <w:r w:rsidRPr="00FE3627">
              <w:t>Оформление технологической документации на технологические процессы изготовления машиностроительных изделий средней сложности</w:t>
            </w:r>
            <w:r w:rsidR="009B7A2D" w:rsidRPr="00FE3627">
              <w:t xml:space="preserve"> серийного (массового) производства</w:t>
            </w:r>
          </w:p>
        </w:tc>
      </w:tr>
      <w:tr w:rsidR="004E48C0" w:rsidRPr="00FE3627" w14:paraId="6F5238B6" w14:textId="77777777" w:rsidTr="00A7022F">
        <w:trPr>
          <w:trHeight w:val="20"/>
        </w:trPr>
        <w:tc>
          <w:tcPr>
            <w:tcW w:w="1312" w:type="pct"/>
            <w:vMerge/>
          </w:tcPr>
          <w:p w14:paraId="6F6098DB" w14:textId="77777777" w:rsidR="004E48C0" w:rsidRPr="00FE3627" w:rsidRDefault="004E48C0" w:rsidP="00FC29FA">
            <w:pPr>
              <w:pStyle w:val="afb"/>
            </w:pPr>
          </w:p>
        </w:tc>
        <w:tc>
          <w:tcPr>
            <w:tcW w:w="3688" w:type="pct"/>
          </w:tcPr>
          <w:p w14:paraId="67D4F1EE" w14:textId="72B2A492" w:rsidR="004E48C0" w:rsidRPr="00FE3627" w:rsidRDefault="00717842" w:rsidP="00D67026">
            <w:pPr>
              <w:pStyle w:val="afb"/>
              <w:jc w:val="both"/>
            </w:pPr>
            <w:r w:rsidRPr="00FE3627">
              <w:t>Анализ реализации технологических процессов изготовления машиностроительных изделий средней сложности серийного (массового) производства с целью проверки обеспечения заданных технических требований</w:t>
            </w:r>
          </w:p>
        </w:tc>
      </w:tr>
      <w:tr w:rsidR="004E48C0" w:rsidRPr="00FE3627" w14:paraId="427DFE14" w14:textId="77777777" w:rsidTr="00A7022F">
        <w:trPr>
          <w:trHeight w:val="20"/>
        </w:trPr>
        <w:tc>
          <w:tcPr>
            <w:tcW w:w="1312" w:type="pct"/>
            <w:vMerge/>
          </w:tcPr>
          <w:p w14:paraId="458F84C2" w14:textId="77777777" w:rsidR="004E48C0" w:rsidRPr="00FE3627" w:rsidRDefault="004E48C0" w:rsidP="00FC29FA">
            <w:pPr>
              <w:pStyle w:val="afb"/>
            </w:pPr>
          </w:p>
        </w:tc>
        <w:tc>
          <w:tcPr>
            <w:tcW w:w="3688" w:type="pct"/>
          </w:tcPr>
          <w:p w14:paraId="2DE4EDA7" w14:textId="39E5D810" w:rsidR="004E48C0" w:rsidRPr="00FE3627" w:rsidRDefault="004E48C0" w:rsidP="00D67026">
            <w:pPr>
              <w:pStyle w:val="afb"/>
              <w:jc w:val="both"/>
            </w:pPr>
            <w:r w:rsidRPr="00FE3627">
              <w:t>Корректировка технологической документации на технологические процессы изготовления машиностроительных изделий средней сложности</w:t>
            </w:r>
            <w:r w:rsidR="009B7A2D" w:rsidRPr="00FE3627">
              <w:t xml:space="preserve"> серийного (массового) производства</w:t>
            </w:r>
          </w:p>
        </w:tc>
      </w:tr>
      <w:tr w:rsidR="004E48C0" w:rsidRPr="00FE3627" w14:paraId="247E2F6F" w14:textId="77777777" w:rsidTr="00A7022F">
        <w:trPr>
          <w:trHeight w:val="20"/>
        </w:trPr>
        <w:tc>
          <w:tcPr>
            <w:tcW w:w="1312" w:type="pct"/>
            <w:vMerge/>
          </w:tcPr>
          <w:p w14:paraId="14E5C7A9" w14:textId="77777777" w:rsidR="004E48C0" w:rsidRPr="00FE3627" w:rsidRDefault="004E48C0" w:rsidP="00FC29FA">
            <w:pPr>
              <w:pStyle w:val="afb"/>
            </w:pPr>
          </w:p>
        </w:tc>
        <w:tc>
          <w:tcPr>
            <w:tcW w:w="3688" w:type="pct"/>
          </w:tcPr>
          <w:p w14:paraId="4E296115" w14:textId="09A253B1" w:rsidR="004E48C0" w:rsidRPr="00FE3627" w:rsidRDefault="004E48C0" w:rsidP="00D67026">
            <w:pPr>
              <w:pStyle w:val="afb"/>
              <w:jc w:val="both"/>
            </w:pPr>
            <w:r w:rsidRPr="00FE3627">
              <w:t xml:space="preserve">Оценка соответствия достигнутого уровня технологичности при изготовлении машиностроительных изделий средней сложности </w:t>
            </w:r>
            <w:r w:rsidR="009B7A2D" w:rsidRPr="00FE3627">
              <w:t xml:space="preserve">серийного (массового) производства </w:t>
            </w:r>
            <w:r w:rsidRPr="00FE3627">
              <w:t>требованиям технического задания</w:t>
            </w:r>
          </w:p>
        </w:tc>
      </w:tr>
      <w:tr w:rsidR="00AB037D" w:rsidRPr="00FE3627" w14:paraId="6CDC56E4" w14:textId="77777777" w:rsidTr="00A7022F">
        <w:trPr>
          <w:trHeight w:val="20"/>
        </w:trPr>
        <w:tc>
          <w:tcPr>
            <w:tcW w:w="1312" w:type="pct"/>
            <w:vMerge w:val="restart"/>
          </w:tcPr>
          <w:p w14:paraId="5AA5B901" w14:textId="77777777" w:rsidR="00AB037D" w:rsidRPr="00FE3627" w:rsidDel="002A1D54" w:rsidRDefault="00AB037D" w:rsidP="00FC29FA">
            <w:pPr>
              <w:pStyle w:val="afb"/>
            </w:pPr>
            <w:r w:rsidRPr="00FE3627" w:rsidDel="002A1D54">
              <w:t>Необходимые умения</w:t>
            </w:r>
          </w:p>
        </w:tc>
        <w:tc>
          <w:tcPr>
            <w:tcW w:w="3688" w:type="pct"/>
          </w:tcPr>
          <w:p w14:paraId="22B74B9C" w14:textId="0BCC5206" w:rsidR="00AB037D" w:rsidRPr="00FE3627" w:rsidRDefault="00AB037D" w:rsidP="00D67026">
            <w:pPr>
              <w:pStyle w:val="afb"/>
              <w:jc w:val="both"/>
            </w:pPr>
            <w:r w:rsidRPr="00FE3627">
              <w:t>Искать необходимую для определения типа производства машиностроительных изделий средней сложности информацию в нормативно-справочных документах</w:t>
            </w:r>
          </w:p>
        </w:tc>
      </w:tr>
      <w:tr w:rsidR="00AB037D" w:rsidRPr="00FE3627" w14:paraId="715626C1" w14:textId="77777777" w:rsidTr="00A7022F">
        <w:trPr>
          <w:trHeight w:val="20"/>
        </w:trPr>
        <w:tc>
          <w:tcPr>
            <w:tcW w:w="1312" w:type="pct"/>
            <w:vMerge/>
          </w:tcPr>
          <w:p w14:paraId="511F90E6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4306A78A" w14:textId="637BCC64" w:rsidR="00AB037D" w:rsidRPr="00FE3627" w:rsidRDefault="00AB037D" w:rsidP="00D67026">
            <w:pPr>
              <w:pStyle w:val="afb"/>
              <w:jc w:val="both"/>
            </w:pPr>
            <w:r w:rsidRPr="00FE3627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AB037D" w:rsidRPr="00FE3627" w14:paraId="6005B80D" w14:textId="77777777" w:rsidTr="00A7022F">
        <w:trPr>
          <w:trHeight w:val="20"/>
        </w:trPr>
        <w:tc>
          <w:tcPr>
            <w:tcW w:w="1312" w:type="pct"/>
            <w:vMerge/>
          </w:tcPr>
          <w:p w14:paraId="7A559148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3FB363BA" w14:textId="40DC63D9" w:rsidR="00AB037D" w:rsidRPr="00FE3627" w:rsidRDefault="00AB037D" w:rsidP="00D67026">
            <w:pPr>
              <w:pStyle w:val="afb"/>
              <w:jc w:val="both"/>
            </w:pPr>
            <w:r w:rsidRPr="00FE3627">
              <w:t>Выявлять нетехнологичные элементы конструкции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594A0AAB" w14:textId="77777777" w:rsidTr="00A7022F">
        <w:trPr>
          <w:trHeight w:val="20"/>
        </w:trPr>
        <w:tc>
          <w:tcPr>
            <w:tcW w:w="1312" w:type="pct"/>
            <w:vMerge/>
          </w:tcPr>
          <w:p w14:paraId="4B0EAA55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0CA96310" w14:textId="37C1A19F" w:rsidR="00AB037D" w:rsidRPr="00FE3627" w:rsidRDefault="00AB037D" w:rsidP="00D67026">
            <w:pPr>
              <w:pStyle w:val="afb"/>
              <w:jc w:val="both"/>
            </w:pPr>
            <w:r w:rsidRPr="00FE3627">
              <w:t>Использовать прикладные компьютерные программы для выявления нетехнологичных элементов конструкции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1139C788" w14:textId="77777777" w:rsidTr="00A7022F">
        <w:trPr>
          <w:trHeight w:val="20"/>
        </w:trPr>
        <w:tc>
          <w:tcPr>
            <w:tcW w:w="1312" w:type="pct"/>
            <w:vMerge/>
          </w:tcPr>
          <w:p w14:paraId="5EFBDDD6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7F7A486F" w14:textId="3FCD4CDD" w:rsidR="00AB037D" w:rsidRPr="00FE3627" w:rsidRDefault="00AB037D" w:rsidP="00D67026">
            <w:pPr>
              <w:pStyle w:val="afb"/>
              <w:jc w:val="both"/>
            </w:pPr>
            <w:r w:rsidRPr="00FE3627">
              <w:t>Разрабатывать предложения по изменению конструкции машиностроительных изделий средней сложности серийного (массового) производства с целью повышения их технологичности</w:t>
            </w:r>
          </w:p>
        </w:tc>
      </w:tr>
      <w:tr w:rsidR="00AB037D" w:rsidRPr="00FE3627" w14:paraId="428CCF07" w14:textId="77777777" w:rsidTr="00A7022F">
        <w:trPr>
          <w:trHeight w:val="20"/>
        </w:trPr>
        <w:tc>
          <w:tcPr>
            <w:tcW w:w="1312" w:type="pct"/>
            <w:vMerge/>
          </w:tcPr>
          <w:p w14:paraId="7E268A2A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278F6119" w14:textId="2A742636" w:rsidR="00AB037D" w:rsidRPr="00FE3627" w:rsidRDefault="00AB037D" w:rsidP="00D67026">
            <w:pPr>
              <w:pStyle w:val="afb"/>
              <w:jc w:val="both"/>
            </w:pPr>
            <w:r w:rsidRPr="00FE3627">
              <w:t>Использовать текстовые редакторы (процессоры) и CAD-системы для оформления предложений по изменению конструкции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347F4519" w14:textId="77777777" w:rsidTr="00A7022F">
        <w:trPr>
          <w:trHeight w:val="20"/>
        </w:trPr>
        <w:tc>
          <w:tcPr>
            <w:tcW w:w="1312" w:type="pct"/>
            <w:vMerge/>
          </w:tcPr>
          <w:p w14:paraId="5C24F68E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1113826D" w14:textId="7D273884" w:rsidR="00AB037D" w:rsidRPr="00FE3627" w:rsidRDefault="00AB037D" w:rsidP="00D67026">
            <w:pPr>
              <w:pStyle w:val="afb"/>
              <w:jc w:val="both"/>
            </w:pPr>
            <w:r w:rsidRPr="00FE3627">
              <w:t>Использовать PDM-систему, ECM-систему организации для согласования предложений по изменению конструкции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79221011" w14:textId="77777777" w:rsidTr="00A7022F">
        <w:trPr>
          <w:trHeight w:val="20"/>
        </w:trPr>
        <w:tc>
          <w:tcPr>
            <w:tcW w:w="1312" w:type="pct"/>
            <w:vMerge/>
          </w:tcPr>
          <w:p w14:paraId="4EC5D872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170D6D2D" w14:textId="5480A842" w:rsidR="00AB037D" w:rsidRPr="00FE3627" w:rsidRDefault="00AB037D" w:rsidP="00D67026">
            <w:pPr>
              <w:pStyle w:val="afb"/>
              <w:jc w:val="both"/>
            </w:pPr>
            <w:r w:rsidRPr="00FE3627">
              <w:t>Использовать приемы деловой коммуникации для обоснования необходимости изменения конструкции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3C38F98A" w14:textId="77777777" w:rsidTr="00A7022F">
        <w:trPr>
          <w:trHeight w:val="20"/>
        </w:trPr>
        <w:tc>
          <w:tcPr>
            <w:tcW w:w="1312" w:type="pct"/>
            <w:vMerge/>
          </w:tcPr>
          <w:p w14:paraId="031337EB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1354EDF1" w14:textId="0276F2D9" w:rsidR="00AB037D" w:rsidRPr="00FE3627" w:rsidRDefault="00AB037D" w:rsidP="00D67026">
            <w:pPr>
              <w:pStyle w:val="afb"/>
              <w:jc w:val="both"/>
            </w:pPr>
            <w:r w:rsidRPr="00FE3627">
              <w:t>Выявлять основные технологические задачи, решаемые при разработке технологических процессов изготовления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2D848B4B" w14:textId="77777777" w:rsidTr="00A7022F">
        <w:trPr>
          <w:trHeight w:val="20"/>
        </w:trPr>
        <w:tc>
          <w:tcPr>
            <w:tcW w:w="1312" w:type="pct"/>
            <w:vMerge/>
          </w:tcPr>
          <w:p w14:paraId="1B0A1C38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6DE962EA" w14:textId="7E9C259A" w:rsidR="00AB037D" w:rsidRPr="00FE3627" w:rsidRDefault="00AB037D" w:rsidP="00D67026">
            <w:pPr>
              <w:pStyle w:val="afb"/>
              <w:jc w:val="both"/>
            </w:pPr>
            <w:r w:rsidRPr="00FE3627">
              <w:t>Выбирать схемы контроля технических требований, предъявляемых к машиностроительным изделиям средней сложности серийного (массового) производства</w:t>
            </w:r>
          </w:p>
        </w:tc>
      </w:tr>
      <w:tr w:rsidR="00AB037D" w:rsidRPr="00FE3627" w14:paraId="10139F60" w14:textId="77777777" w:rsidTr="00A7022F">
        <w:trPr>
          <w:trHeight w:val="20"/>
        </w:trPr>
        <w:tc>
          <w:tcPr>
            <w:tcW w:w="1312" w:type="pct"/>
            <w:vMerge/>
          </w:tcPr>
          <w:p w14:paraId="7651B72A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37ECBCCC" w14:textId="1EA24273" w:rsidR="00AB037D" w:rsidRPr="00FE3627" w:rsidRDefault="00AB037D" w:rsidP="00D67026">
            <w:pPr>
              <w:pStyle w:val="afb"/>
              <w:jc w:val="both"/>
            </w:pPr>
            <w:r w:rsidRPr="00FE3627">
              <w:t>Выбирать с использованием MDM-систем средства контроля технических требований, предъявляемых к машиностроительным изделиям средней сложности серийного (массового) производства</w:t>
            </w:r>
          </w:p>
        </w:tc>
      </w:tr>
      <w:tr w:rsidR="00AB037D" w:rsidRPr="00FE3627" w14:paraId="31D7FBA8" w14:textId="77777777" w:rsidTr="00A7022F">
        <w:trPr>
          <w:trHeight w:val="20"/>
        </w:trPr>
        <w:tc>
          <w:tcPr>
            <w:tcW w:w="1312" w:type="pct"/>
            <w:vMerge/>
          </w:tcPr>
          <w:p w14:paraId="55C7E8D6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713C500D" w14:textId="7D50CB9E" w:rsidR="00AB037D" w:rsidRPr="00FE3627" w:rsidRDefault="00AB037D" w:rsidP="00D67026">
            <w:pPr>
              <w:pStyle w:val="afb"/>
              <w:jc w:val="both"/>
            </w:pPr>
            <w:r w:rsidRPr="00FE3627">
              <w:t>Устанавливать по марке материала технологические свойства материалов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6D17EB19" w14:textId="77777777" w:rsidTr="00A7022F">
        <w:trPr>
          <w:trHeight w:val="20"/>
        </w:trPr>
        <w:tc>
          <w:tcPr>
            <w:tcW w:w="1312" w:type="pct"/>
            <w:vMerge/>
          </w:tcPr>
          <w:p w14:paraId="33A7E258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4AA312E0" w14:textId="673F8F74" w:rsidR="00AB037D" w:rsidRPr="00FE3627" w:rsidRDefault="00AB037D" w:rsidP="00D67026">
            <w:pPr>
              <w:pStyle w:val="afb"/>
              <w:jc w:val="both"/>
            </w:pPr>
            <w:r w:rsidRPr="00FE3627">
              <w:t>Выявлять конструктивные особенности машиностроительных деталей средней сложности серийного (массового) производства, влияющие на выбор метода получения заготовки</w:t>
            </w:r>
          </w:p>
        </w:tc>
      </w:tr>
      <w:tr w:rsidR="00AB037D" w:rsidRPr="00FE3627" w14:paraId="6C5F64C1" w14:textId="77777777" w:rsidTr="00A7022F">
        <w:trPr>
          <w:trHeight w:val="20"/>
        </w:trPr>
        <w:tc>
          <w:tcPr>
            <w:tcW w:w="1312" w:type="pct"/>
            <w:vMerge/>
          </w:tcPr>
          <w:p w14:paraId="2251922C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2E6178AE" w14:textId="233024EA" w:rsidR="00AB037D" w:rsidRPr="00FE3627" w:rsidRDefault="00AB037D" w:rsidP="00D67026">
            <w:pPr>
              <w:pStyle w:val="afb"/>
              <w:jc w:val="both"/>
            </w:pPr>
            <w:r w:rsidRPr="00FE3627">
              <w:t>Выбирать метод получения исходных заготовок машиностроительных деталей средней сложности серийного (массового) производства</w:t>
            </w:r>
          </w:p>
        </w:tc>
      </w:tr>
      <w:tr w:rsidR="00AB037D" w:rsidRPr="00FE3627" w14:paraId="32775991" w14:textId="77777777" w:rsidTr="00A7022F">
        <w:trPr>
          <w:trHeight w:val="20"/>
        </w:trPr>
        <w:tc>
          <w:tcPr>
            <w:tcW w:w="1312" w:type="pct"/>
            <w:vMerge/>
          </w:tcPr>
          <w:p w14:paraId="4C3BD555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2E73FB2B" w14:textId="1C8FA097" w:rsidR="00AB037D" w:rsidRPr="00FE3627" w:rsidRDefault="00AB037D" w:rsidP="00D67026">
            <w:pPr>
              <w:pStyle w:val="afb"/>
              <w:jc w:val="both"/>
            </w:pPr>
            <w:r w:rsidRPr="00FE3627">
              <w:t>Использовать текстовые редакторы (процессоры) и CAD-системы для оформления технических заданий на проектирование исходных заготовок для машиностроительных деталей средней сложности серийного (массового) производства</w:t>
            </w:r>
          </w:p>
        </w:tc>
      </w:tr>
      <w:tr w:rsidR="00AB037D" w:rsidRPr="00FE3627" w14:paraId="5EBE4051" w14:textId="77777777" w:rsidTr="00A7022F">
        <w:trPr>
          <w:trHeight w:val="20"/>
        </w:trPr>
        <w:tc>
          <w:tcPr>
            <w:tcW w:w="1312" w:type="pct"/>
            <w:vMerge/>
          </w:tcPr>
          <w:p w14:paraId="799346E3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2213700C" w14:textId="4BF71765" w:rsidR="00AB037D" w:rsidRPr="00FE3627" w:rsidRDefault="00AB037D" w:rsidP="00D67026">
            <w:pPr>
              <w:pStyle w:val="afb"/>
              <w:jc w:val="both"/>
            </w:pPr>
            <w:r w:rsidRPr="00FE3627">
              <w:t>Передавать с использованием PDM-системы, ECM-системы организации техническое задание на проектирование исходных заготовок разработчикам исходных заготовок</w:t>
            </w:r>
          </w:p>
        </w:tc>
      </w:tr>
      <w:tr w:rsidR="00AB037D" w:rsidRPr="00FE3627" w14:paraId="4FE4E58A" w14:textId="77777777" w:rsidTr="00A7022F">
        <w:trPr>
          <w:trHeight w:val="20"/>
        </w:trPr>
        <w:tc>
          <w:tcPr>
            <w:tcW w:w="1312" w:type="pct"/>
            <w:vMerge/>
          </w:tcPr>
          <w:p w14:paraId="103A4764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26D18B97" w14:textId="0B0F5545" w:rsidR="00AB037D" w:rsidRPr="00FE3627" w:rsidRDefault="00AB037D" w:rsidP="00D67026">
            <w:pPr>
              <w:pStyle w:val="afb"/>
              <w:jc w:val="both"/>
            </w:pPr>
            <w:r w:rsidRPr="00FE3627">
              <w:t>Выбирать схемы базирования заготовок машиностроительных деталей средней сложности серийного (массового) производства</w:t>
            </w:r>
          </w:p>
        </w:tc>
      </w:tr>
      <w:tr w:rsidR="00AB037D" w:rsidRPr="00FE3627" w14:paraId="513DA00A" w14:textId="77777777" w:rsidTr="00A7022F">
        <w:trPr>
          <w:trHeight w:val="20"/>
        </w:trPr>
        <w:tc>
          <w:tcPr>
            <w:tcW w:w="1312" w:type="pct"/>
            <w:vMerge/>
          </w:tcPr>
          <w:p w14:paraId="773EE588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42F878C3" w14:textId="4B2E5500" w:rsidR="00AB037D" w:rsidRPr="00FE3627" w:rsidRDefault="00AB037D" w:rsidP="00D67026">
            <w:pPr>
              <w:pStyle w:val="afb"/>
              <w:jc w:val="both"/>
            </w:pPr>
            <w:r w:rsidRPr="00FE3627">
              <w:t>Выбирать схемы закрепления заготовок машиностроительных деталей средней сложности серийного (массового) производства</w:t>
            </w:r>
          </w:p>
        </w:tc>
      </w:tr>
      <w:tr w:rsidR="00AB037D" w:rsidRPr="00FE3627" w14:paraId="6455A360" w14:textId="77777777" w:rsidTr="00A7022F">
        <w:trPr>
          <w:trHeight w:val="20"/>
        </w:trPr>
        <w:tc>
          <w:tcPr>
            <w:tcW w:w="1312" w:type="pct"/>
            <w:vMerge/>
          </w:tcPr>
          <w:p w14:paraId="1ACF0435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12E1325C" w14:textId="30D7B6EA" w:rsidR="00AB037D" w:rsidRPr="00FE3627" w:rsidRDefault="006540EE" w:rsidP="00D67026">
            <w:pPr>
              <w:pStyle w:val="afb"/>
              <w:jc w:val="both"/>
            </w:pPr>
            <w:r>
              <w:t xml:space="preserve">Выбирать методы обеспечения </w:t>
            </w:r>
            <w:r w:rsidR="00AB037D" w:rsidRPr="00FE3627">
              <w:t>заданной точности сборки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32C61755" w14:textId="77777777" w:rsidTr="00A7022F">
        <w:trPr>
          <w:trHeight w:val="20"/>
        </w:trPr>
        <w:tc>
          <w:tcPr>
            <w:tcW w:w="1312" w:type="pct"/>
            <w:vMerge/>
          </w:tcPr>
          <w:p w14:paraId="72CC748F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28A09021" w14:textId="5F66C3FE" w:rsidR="00AB037D" w:rsidRPr="00FE3627" w:rsidRDefault="00AB037D" w:rsidP="00D67026">
            <w:pPr>
              <w:pStyle w:val="afb"/>
              <w:jc w:val="both"/>
            </w:pPr>
            <w:r w:rsidRPr="00FE3627">
              <w:t>Выбирать схемы базирования деталей и сборочных единиц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0F9A23C7" w14:textId="77777777" w:rsidTr="00A7022F">
        <w:trPr>
          <w:trHeight w:val="20"/>
        </w:trPr>
        <w:tc>
          <w:tcPr>
            <w:tcW w:w="1312" w:type="pct"/>
            <w:vMerge/>
          </w:tcPr>
          <w:p w14:paraId="33A29AA7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0013B883" w14:textId="6BFA6DCF" w:rsidR="00AB037D" w:rsidRPr="00FE3627" w:rsidRDefault="00AB037D" w:rsidP="00D67026">
            <w:pPr>
              <w:pStyle w:val="afb"/>
              <w:jc w:val="both"/>
            </w:pPr>
            <w:r w:rsidRPr="00FE3627">
              <w:t>Выбирать схемы закрепления деталей и сборочных единиц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46BB1FC5" w14:textId="77777777" w:rsidTr="00A7022F">
        <w:trPr>
          <w:trHeight w:val="20"/>
        </w:trPr>
        <w:tc>
          <w:tcPr>
            <w:tcW w:w="1312" w:type="pct"/>
            <w:vMerge/>
          </w:tcPr>
          <w:p w14:paraId="717D6C33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73ACC980" w14:textId="7FAC57BA" w:rsidR="00AB037D" w:rsidRPr="00FE3627" w:rsidRDefault="00AB037D" w:rsidP="00D67026">
            <w:pPr>
              <w:pStyle w:val="afb"/>
              <w:jc w:val="both"/>
            </w:pPr>
            <w:r w:rsidRPr="00FE3627">
              <w:t>Использовать PDM-систему</w:t>
            </w:r>
            <w:r w:rsidR="003A0616" w:rsidRPr="00FE3627">
              <w:t>, CAPP-систему</w:t>
            </w:r>
            <w:r w:rsidRPr="00FE3627">
              <w:t xml:space="preserve"> организации для поиска типовых технологических процессов и технологических </w:t>
            </w:r>
            <w:r w:rsidR="006540EE">
              <w:t>процессов – аналогов</w:t>
            </w:r>
            <w:r w:rsidRPr="00FE3627">
              <w:t xml:space="preserve"> для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775A54E6" w14:textId="77777777" w:rsidTr="00A7022F">
        <w:trPr>
          <w:trHeight w:val="20"/>
        </w:trPr>
        <w:tc>
          <w:tcPr>
            <w:tcW w:w="1312" w:type="pct"/>
            <w:vMerge/>
          </w:tcPr>
          <w:p w14:paraId="0690F213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01A378B4" w14:textId="6EC842BE" w:rsidR="00AB037D" w:rsidRPr="00FE3627" w:rsidRDefault="00AB037D" w:rsidP="00D67026">
            <w:pPr>
              <w:pStyle w:val="afb"/>
              <w:jc w:val="both"/>
            </w:pPr>
            <w:r w:rsidRPr="00FE3627">
              <w:t xml:space="preserve">Использовать CAD-системы, CAPP-системы для редактирования типовых технологических процессов и технологических </w:t>
            </w:r>
            <w:r w:rsidR="006540EE">
              <w:t>процессов – аналогов</w:t>
            </w:r>
            <w:r w:rsidRPr="00FE3627">
              <w:t xml:space="preserve">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54C8EBBB" w14:textId="77777777" w:rsidTr="00A7022F">
        <w:trPr>
          <w:trHeight w:val="20"/>
        </w:trPr>
        <w:tc>
          <w:tcPr>
            <w:tcW w:w="1312" w:type="pct"/>
            <w:vMerge/>
          </w:tcPr>
          <w:p w14:paraId="1F3DBB6A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1E4B9612" w14:textId="0AA77CFF" w:rsidR="00AB037D" w:rsidRPr="00FE3627" w:rsidRDefault="00AB037D" w:rsidP="00D67026">
            <w:pPr>
              <w:pStyle w:val="afb"/>
              <w:jc w:val="both"/>
            </w:pPr>
            <w:r w:rsidRPr="00FE3627">
              <w:t>Определять технологические возможности средств технологического оснащения для реализации технологических процессов изготовления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02A6E813" w14:textId="77777777" w:rsidTr="00A7022F">
        <w:trPr>
          <w:trHeight w:val="20"/>
        </w:trPr>
        <w:tc>
          <w:tcPr>
            <w:tcW w:w="1312" w:type="pct"/>
            <w:vMerge/>
          </w:tcPr>
          <w:p w14:paraId="633D1490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394AB8F9" w14:textId="14A03978" w:rsidR="00AB037D" w:rsidRPr="00FE3627" w:rsidRDefault="00AB037D" w:rsidP="00D67026">
            <w:pPr>
              <w:pStyle w:val="afb"/>
              <w:jc w:val="both"/>
            </w:pPr>
            <w:r w:rsidRPr="00FE3627">
              <w:t>Использовать электронные каталоги производителей средств технологического оснащения, MDM-систему организации для выбора средств технологического оснащения для реализации технологических процессов изготовления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15F2688C" w14:textId="77777777" w:rsidTr="00A7022F">
        <w:trPr>
          <w:trHeight w:val="20"/>
        </w:trPr>
        <w:tc>
          <w:tcPr>
            <w:tcW w:w="1312" w:type="pct"/>
            <w:vMerge/>
          </w:tcPr>
          <w:p w14:paraId="4F8A171E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7FA5C7E4" w14:textId="4BF27E82" w:rsidR="00AB037D" w:rsidRPr="00FE3627" w:rsidRDefault="00AB037D" w:rsidP="00D67026">
            <w:pPr>
              <w:pStyle w:val="afb"/>
              <w:jc w:val="both"/>
            </w:pPr>
            <w:r w:rsidRPr="00FE3627">
              <w:t>Выбирать технологические режимы технологических операций</w:t>
            </w:r>
          </w:p>
        </w:tc>
      </w:tr>
      <w:tr w:rsidR="00AB037D" w:rsidRPr="00FE3627" w14:paraId="1DAAE69F" w14:textId="77777777" w:rsidTr="00A7022F">
        <w:trPr>
          <w:trHeight w:val="20"/>
        </w:trPr>
        <w:tc>
          <w:tcPr>
            <w:tcW w:w="1312" w:type="pct"/>
            <w:vMerge/>
          </w:tcPr>
          <w:p w14:paraId="7555CF25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77F8C502" w14:textId="04956949" w:rsidR="00AB037D" w:rsidRPr="00FE3627" w:rsidRDefault="00AB037D" w:rsidP="00D67026">
            <w:pPr>
              <w:pStyle w:val="afb"/>
              <w:jc w:val="both"/>
            </w:pPr>
            <w:r w:rsidRPr="00FE3627">
              <w:t>Использовать CAPP-системы, MDM-систему организации, программные калькуляторы производителей режущего инструмента для выбора технологических режимов технологических операций изготовления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6A443ABA" w14:textId="77777777" w:rsidTr="00A7022F">
        <w:trPr>
          <w:trHeight w:val="20"/>
        </w:trPr>
        <w:tc>
          <w:tcPr>
            <w:tcW w:w="1312" w:type="pct"/>
            <w:vMerge/>
          </w:tcPr>
          <w:p w14:paraId="67EA42A8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210C2716" w14:textId="6F2FF1D1" w:rsidR="00AB037D" w:rsidRPr="00FE3627" w:rsidRDefault="00AB037D" w:rsidP="00D67026">
            <w:pPr>
              <w:pStyle w:val="afb"/>
              <w:jc w:val="both"/>
            </w:pPr>
            <w:r w:rsidRPr="00FE3627">
              <w:t>Использовать CAPP-системы для оформления технологической документации</w:t>
            </w:r>
          </w:p>
        </w:tc>
      </w:tr>
      <w:tr w:rsidR="00AB037D" w:rsidRPr="00FE3627" w14:paraId="01E61CCD" w14:textId="77777777" w:rsidTr="00A7022F">
        <w:trPr>
          <w:trHeight w:val="20"/>
        </w:trPr>
        <w:tc>
          <w:tcPr>
            <w:tcW w:w="1312" w:type="pct"/>
            <w:vMerge/>
          </w:tcPr>
          <w:p w14:paraId="1747CBF2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3867D1BD" w14:textId="34C6E530" w:rsidR="00AB037D" w:rsidRPr="00FE3627" w:rsidRDefault="00AB037D" w:rsidP="00D67026">
            <w:pPr>
              <w:pStyle w:val="afb"/>
              <w:jc w:val="both"/>
            </w:pPr>
            <w:r w:rsidRPr="00FE3627">
              <w:t>Анализировать производственную ситуацию и выявлять причины дефектов при изготовлении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1F200CD3" w14:textId="77777777" w:rsidTr="00A7022F">
        <w:trPr>
          <w:trHeight w:val="20"/>
        </w:trPr>
        <w:tc>
          <w:tcPr>
            <w:tcW w:w="1312" w:type="pct"/>
            <w:vMerge/>
          </w:tcPr>
          <w:p w14:paraId="39359B07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58891CBB" w14:textId="0C3F8577" w:rsidR="00AB037D" w:rsidRPr="00FE3627" w:rsidRDefault="00AB037D" w:rsidP="00D67026">
            <w:pPr>
              <w:pStyle w:val="afb"/>
              <w:jc w:val="both"/>
            </w:pPr>
            <w:r w:rsidRPr="00FE3627">
              <w:t>Корректировать технологическую документацию с использованием CAPP-систем</w:t>
            </w:r>
          </w:p>
        </w:tc>
      </w:tr>
      <w:tr w:rsidR="00AB037D" w:rsidRPr="00FE3627" w14:paraId="6BBBC2B2" w14:textId="77777777" w:rsidTr="00A7022F">
        <w:trPr>
          <w:trHeight w:val="20"/>
        </w:trPr>
        <w:tc>
          <w:tcPr>
            <w:tcW w:w="1312" w:type="pct"/>
            <w:vMerge w:val="restart"/>
          </w:tcPr>
          <w:p w14:paraId="26B89D91" w14:textId="77777777" w:rsidR="00AB037D" w:rsidRPr="00FE3627" w:rsidRDefault="00AB037D" w:rsidP="00FC29FA">
            <w:pPr>
              <w:pStyle w:val="afb"/>
            </w:pPr>
            <w:r w:rsidRPr="00FE3627" w:rsidDel="002A1D54">
              <w:t>Необходимые знания</w:t>
            </w:r>
          </w:p>
        </w:tc>
        <w:tc>
          <w:tcPr>
            <w:tcW w:w="3688" w:type="pct"/>
          </w:tcPr>
          <w:p w14:paraId="13818AF0" w14:textId="4BEC099F" w:rsidR="00AB037D" w:rsidRPr="00FE3627" w:rsidRDefault="00AB037D" w:rsidP="00D67026">
            <w:pPr>
              <w:pStyle w:val="afb"/>
              <w:jc w:val="both"/>
            </w:pPr>
            <w:r w:rsidRPr="00FE3627">
              <w:t>Критерии определения типа производства</w:t>
            </w:r>
          </w:p>
        </w:tc>
      </w:tr>
      <w:tr w:rsidR="00AB037D" w:rsidRPr="00FE3627" w14:paraId="297BAEF5" w14:textId="77777777" w:rsidTr="00A7022F">
        <w:trPr>
          <w:trHeight w:val="20"/>
        </w:trPr>
        <w:tc>
          <w:tcPr>
            <w:tcW w:w="1312" w:type="pct"/>
            <w:vMerge/>
          </w:tcPr>
          <w:p w14:paraId="34708769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5C079212" w14:textId="3939E783" w:rsidR="00AB037D" w:rsidRPr="00FE3627" w:rsidRDefault="00AB037D" w:rsidP="00D67026">
            <w:pPr>
              <w:pStyle w:val="afb"/>
              <w:jc w:val="both"/>
            </w:pPr>
            <w:r w:rsidRPr="00FE3627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AB037D" w:rsidRPr="00FE3627" w14:paraId="21292232" w14:textId="77777777" w:rsidTr="00A7022F">
        <w:trPr>
          <w:trHeight w:val="20"/>
        </w:trPr>
        <w:tc>
          <w:tcPr>
            <w:tcW w:w="1312" w:type="pct"/>
            <w:vMerge/>
          </w:tcPr>
          <w:p w14:paraId="6ACCB600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4A6F0BEB" w14:textId="7D7362C1" w:rsidR="00AB037D" w:rsidRPr="00FE3627" w:rsidRDefault="00AB037D" w:rsidP="00D67026">
            <w:pPr>
              <w:pStyle w:val="afb"/>
              <w:jc w:val="both"/>
            </w:pPr>
            <w:r w:rsidRPr="00FE3627">
              <w:t>Нормативно-технические и руководящие документы в области технологичности</w:t>
            </w:r>
          </w:p>
        </w:tc>
      </w:tr>
      <w:tr w:rsidR="00AB037D" w:rsidRPr="00FE3627" w14:paraId="52DA588B" w14:textId="77777777" w:rsidTr="00A7022F">
        <w:trPr>
          <w:trHeight w:val="20"/>
        </w:trPr>
        <w:tc>
          <w:tcPr>
            <w:tcW w:w="1312" w:type="pct"/>
            <w:vMerge/>
          </w:tcPr>
          <w:p w14:paraId="0CB1ED52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20EA2D58" w14:textId="4EA081F8" w:rsidR="00AB037D" w:rsidRPr="00FE3627" w:rsidRDefault="00AB037D" w:rsidP="00D67026">
            <w:pPr>
              <w:pStyle w:val="afb"/>
              <w:jc w:val="both"/>
            </w:pPr>
            <w:r w:rsidRPr="00FE3627">
              <w:t>Последовательность действий при оценке технологичности конструкции машиностроительных изделий</w:t>
            </w:r>
          </w:p>
        </w:tc>
      </w:tr>
      <w:tr w:rsidR="00AB037D" w:rsidRPr="00FE3627" w14:paraId="6B11A49B" w14:textId="77777777" w:rsidTr="00A7022F">
        <w:trPr>
          <w:trHeight w:val="20"/>
        </w:trPr>
        <w:tc>
          <w:tcPr>
            <w:tcW w:w="1312" w:type="pct"/>
            <w:vMerge/>
          </w:tcPr>
          <w:p w14:paraId="7268F5DD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3FAD0124" w14:textId="7EA6EAAC" w:rsidR="00AB037D" w:rsidRPr="00FE3627" w:rsidRDefault="00AB037D" w:rsidP="00D67026">
            <w:pPr>
              <w:pStyle w:val="afb"/>
              <w:jc w:val="both"/>
            </w:pPr>
            <w:r w:rsidRPr="00FE3627">
              <w:t>Основные критерии качественной оценки технологичности конструкции машиностроительных изделий серийного (массового) производства</w:t>
            </w:r>
          </w:p>
        </w:tc>
      </w:tr>
      <w:tr w:rsidR="00AB037D" w:rsidRPr="00FE3627" w14:paraId="64D2D31D" w14:textId="77777777" w:rsidTr="00A7022F">
        <w:trPr>
          <w:trHeight w:val="20"/>
        </w:trPr>
        <w:tc>
          <w:tcPr>
            <w:tcW w:w="1312" w:type="pct"/>
            <w:vMerge/>
          </w:tcPr>
          <w:p w14:paraId="349FF674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77BE9123" w14:textId="6485B1AF" w:rsidR="00AB037D" w:rsidRPr="00FE3627" w:rsidRDefault="00AB037D" w:rsidP="00D67026">
            <w:pPr>
              <w:pStyle w:val="afb"/>
              <w:jc w:val="both"/>
            </w:pPr>
            <w:r w:rsidRPr="00FE3627">
              <w:t>Основные показатели количественной оценки технологичности конструкции серийного (массового) производства</w:t>
            </w:r>
          </w:p>
        </w:tc>
      </w:tr>
      <w:tr w:rsidR="00AB037D" w:rsidRPr="00FE3627" w14:paraId="02626F89" w14:textId="77777777" w:rsidTr="00A7022F">
        <w:trPr>
          <w:trHeight w:val="20"/>
        </w:trPr>
        <w:tc>
          <w:tcPr>
            <w:tcW w:w="1312" w:type="pct"/>
            <w:vMerge/>
          </w:tcPr>
          <w:p w14:paraId="49A0BC13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365BFF6B" w14:textId="0D239897" w:rsidR="00AB037D" w:rsidRPr="00FE3627" w:rsidRDefault="00AB037D" w:rsidP="00D67026">
            <w:pPr>
              <w:pStyle w:val="afb"/>
              <w:jc w:val="both"/>
            </w:pPr>
            <w:r w:rsidRPr="00FE3627">
              <w:t>Характерные значения количественных показателей технологичности конструкции машиностроительных изделий средней сложности серийного (массового) производства, изготавливаемых организацией</w:t>
            </w:r>
          </w:p>
        </w:tc>
      </w:tr>
      <w:tr w:rsidR="00AB037D" w:rsidRPr="00FE3627" w14:paraId="0CAB06A1" w14:textId="77777777" w:rsidTr="00A7022F">
        <w:trPr>
          <w:trHeight w:val="20"/>
        </w:trPr>
        <w:tc>
          <w:tcPr>
            <w:tcW w:w="1312" w:type="pct"/>
            <w:vMerge/>
          </w:tcPr>
          <w:p w14:paraId="47556324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31C9255C" w14:textId="48056AEB" w:rsidR="00AB037D" w:rsidRPr="009966EC" w:rsidRDefault="003A0616" w:rsidP="00D67026">
            <w:pPr>
              <w:pStyle w:val="afb"/>
              <w:jc w:val="both"/>
            </w:pPr>
            <w:r w:rsidRPr="000444B7">
              <w:rPr>
                <w:rFonts w:eastAsia="Calibri"/>
                <w:bCs w:val="0"/>
              </w:rPr>
              <w:t xml:space="preserve">Порядок согласования и утверждения </w:t>
            </w:r>
            <w:r w:rsidRPr="000444B7">
              <w:t>технологической и конструкторской документации</w:t>
            </w:r>
          </w:p>
        </w:tc>
      </w:tr>
      <w:tr w:rsidR="00AB037D" w:rsidRPr="00FE3627" w14:paraId="0A755A10" w14:textId="77777777" w:rsidTr="00A7022F">
        <w:trPr>
          <w:trHeight w:val="20"/>
        </w:trPr>
        <w:tc>
          <w:tcPr>
            <w:tcW w:w="1312" w:type="pct"/>
            <w:vMerge/>
          </w:tcPr>
          <w:p w14:paraId="3C50F401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08ADB13E" w14:textId="061F78F1" w:rsidR="00AB037D" w:rsidRPr="00FE3627" w:rsidRDefault="00AB037D" w:rsidP="00D67026">
            <w:pPr>
              <w:pStyle w:val="afb"/>
              <w:jc w:val="both"/>
            </w:pPr>
            <w:r w:rsidRPr="00FE3627">
              <w:t>Текстовые редакторы (процессоры): наименования, возможности и порядок работы в них</w:t>
            </w:r>
          </w:p>
        </w:tc>
      </w:tr>
      <w:tr w:rsidR="00AB037D" w:rsidRPr="00FE3627" w14:paraId="0150EC34" w14:textId="77777777" w:rsidTr="00A7022F">
        <w:trPr>
          <w:trHeight w:val="20"/>
        </w:trPr>
        <w:tc>
          <w:tcPr>
            <w:tcW w:w="1312" w:type="pct"/>
            <w:vMerge/>
          </w:tcPr>
          <w:p w14:paraId="14FAAB5C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6F8CA2DD" w14:textId="006F6FED" w:rsidR="00AB037D" w:rsidRPr="00FE3627" w:rsidRDefault="00AB037D" w:rsidP="00D67026">
            <w:pPr>
              <w:pStyle w:val="afb"/>
              <w:jc w:val="both"/>
            </w:pPr>
            <w:r w:rsidRPr="00FE3627">
              <w:t>CAD-системы: наименования, возможности и порядок работы в них</w:t>
            </w:r>
          </w:p>
        </w:tc>
      </w:tr>
      <w:tr w:rsidR="00AB037D" w:rsidRPr="00FE3627" w14:paraId="721BB597" w14:textId="77777777" w:rsidTr="00A7022F">
        <w:trPr>
          <w:trHeight w:val="20"/>
        </w:trPr>
        <w:tc>
          <w:tcPr>
            <w:tcW w:w="1312" w:type="pct"/>
            <w:vMerge/>
          </w:tcPr>
          <w:p w14:paraId="1B4DD22F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13850BA0" w14:textId="4E257751" w:rsidR="00AB037D" w:rsidRPr="00FE3627" w:rsidRDefault="00AB037D" w:rsidP="00D67026">
            <w:pPr>
              <w:pStyle w:val="afb"/>
              <w:jc w:val="both"/>
            </w:pPr>
            <w:r w:rsidRPr="00FE3627">
              <w:t>PDM-система организации: возможности и порядок просмотра информации о машиностроительных изделиях</w:t>
            </w:r>
          </w:p>
        </w:tc>
      </w:tr>
      <w:tr w:rsidR="00AB037D" w:rsidRPr="00FE3627" w14:paraId="34EFD4C1" w14:textId="77777777" w:rsidTr="00A7022F">
        <w:trPr>
          <w:trHeight w:val="20"/>
        </w:trPr>
        <w:tc>
          <w:tcPr>
            <w:tcW w:w="1312" w:type="pct"/>
            <w:vMerge/>
          </w:tcPr>
          <w:p w14:paraId="364942AF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338FF67C" w14:textId="0E5F3C51" w:rsidR="00AB037D" w:rsidRPr="00FE3627" w:rsidRDefault="00AB037D" w:rsidP="00D67026">
            <w:pPr>
              <w:pStyle w:val="afb"/>
              <w:jc w:val="both"/>
            </w:pPr>
            <w:r w:rsidRPr="00FE3627">
              <w:t>PDM-система, ECM-система организации: возможности и порядок осуществления документооборота</w:t>
            </w:r>
          </w:p>
        </w:tc>
      </w:tr>
      <w:tr w:rsidR="00AB037D" w:rsidRPr="00FE3627" w14:paraId="6D9E7BFC" w14:textId="77777777" w:rsidTr="00A7022F">
        <w:trPr>
          <w:trHeight w:val="20"/>
        </w:trPr>
        <w:tc>
          <w:tcPr>
            <w:tcW w:w="1312" w:type="pct"/>
            <w:vMerge/>
          </w:tcPr>
          <w:p w14:paraId="1453797A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6167FE95" w14:textId="76999EDA" w:rsidR="00AB037D" w:rsidRPr="00FE3627" w:rsidRDefault="00AB037D" w:rsidP="00D67026">
            <w:pPr>
              <w:pStyle w:val="afb"/>
              <w:jc w:val="both"/>
            </w:pPr>
            <w:r w:rsidRPr="00FE3627">
              <w:t xml:space="preserve">Методы и технологии коммуникации </w:t>
            </w:r>
          </w:p>
        </w:tc>
      </w:tr>
      <w:tr w:rsidR="00AB037D" w:rsidRPr="00FE3627" w14:paraId="351822AF" w14:textId="77777777" w:rsidTr="00A7022F">
        <w:trPr>
          <w:trHeight w:val="20"/>
        </w:trPr>
        <w:tc>
          <w:tcPr>
            <w:tcW w:w="1312" w:type="pct"/>
            <w:vMerge/>
          </w:tcPr>
          <w:p w14:paraId="5B2FA516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4DDD1269" w14:textId="7E701092" w:rsidR="00AB037D" w:rsidRPr="00FE3627" w:rsidRDefault="00AB037D" w:rsidP="00D67026">
            <w:pPr>
              <w:pStyle w:val="afb"/>
              <w:jc w:val="both"/>
            </w:pPr>
            <w:r w:rsidRPr="00FE3627">
              <w:t>Основы психологии общения и конфликтологии</w:t>
            </w:r>
          </w:p>
        </w:tc>
      </w:tr>
      <w:tr w:rsidR="00AB037D" w:rsidRPr="00FE3627" w14:paraId="121E73D4" w14:textId="77777777" w:rsidTr="00A7022F">
        <w:trPr>
          <w:trHeight w:val="20"/>
        </w:trPr>
        <w:tc>
          <w:tcPr>
            <w:tcW w:w="1312" w:type="pct"/>
            <w:vMerge/>
          </w:tcPr>
          <w:p w14:paraId="5C1202E5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3A05F896" w14:textId="6766B46E" w:rsidR="00AB037D" w:rsidRPr="00FE3627" w:rsidRDefault="00AB037D" w:rsidP="00D67026">
            <w:pPr>
              <w:pStyle w:val="afb"/>
              <w:jc w:val="both"/>
            </w:pPr>
            <w:r w:rsidRPr="00FE3627">
              <w:t>Технические требования, предъявляемые к машиностроительным изделиям средней сложности</w:t>
            </w:r>
          </w:p>
        </w:tc>
      </w:tr>
      <w:tr w:rsidR="00AB037D" w:rsidRPr="00FE3627" w14:paraId="79CCCE56" w14:textId="77777777" w:rsidTr="00A7022F">
        <w:trPr>
          <w:trHeight w:val="20"/>
        </w:trPr>
        <w:tc>
          <w:tcPr>
            <w:tcW w:w="1312" w:type="pct"/>
            <w:vMerge/>
          </w:tcPr>
          <w:p w14:paraId="0546158A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6CB513FD" w14:textId="1ECA95B5" w:rsidR="00AB037D" w:rsidRPr="00FE3627" w:rsidRDefault="00AB037D" w:rsidP="00D67026">
            <w:pPr>
              <w:pStyle w:val="afb"/>
              <w:jc w:val="both"/>
            </w:pPr>
            <w:r w:rsidRPr="00FE3627">
              <w:t>Основные методы и способы контроля технических требований, предъявляемых к машиностроительным изделиям средней сложности</w:t>
            </w:r>
          </w:p>
        </w:tc>
      </w:tr>
      <w:tr w:rsidR="00AB037D" w:rsidRPr="00FE3627" w14:paraId="22072C42" w14:textId="77777777" w:rsidTr="00A7022F">
        <w:trPr>
          <w:trHeight w:val="20"/>
        </w:trPr>
        <w:tc>
          <w:tcPr>
            <w:tcW w:w="1312" w:type="pct"/>
            <w:vMerge/>
          </w:tcPr>
          <w:p w14:paraId="53FB1551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626D9C04" w14:textId="4AC6E368" w:rsidR="00AB037D" w:rsidRPr="00FE3627" w:rsidRDefault="00AB037D" w:rsidP="00D67026">
            <w:pPr>
              <w:pStyle w:val="afb"/>
              <w:jc w:val="both"/>
            </w:pPr>
            <w:r w:rsidRPr="00FE3627">
              <w:t>Основные средства контроля технических требований, предъявляемых к машиностроительным изделиям средней сложности</w:t>
            </w:r>
          </w:p>
        </w:tc>
      </w:tr>
      <w:tr w:rsidR="00AB037D" w:rsidRPr="00FE3627" w14:paraId="56043840" w14:textId="77777777" w:rsidTr="00A7022F">
        <w:trPr>
          <w:trHeight w:val="20"/>
        </w:trPr>
        <w:tc>
          <w:tcPr>
            <w:tcW w:w="1312" w:type="pct"/>
            <w:vMerge/>
          </w:tcPr>
          <w:p w14:paraId="1A26A325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574D92C3" w14:textId="154D97F7" w:rsidR="00AB037D" w:rsidRPr="00FE3627" w:rsidRDefault="00AB037D" w:rsidP="00D67026">
            <w:pPr>
              <w:pStyle w:val="afb"/>
              <w:jc w:val="both"/>
            </w:pPr>
            <w:r w:rsidRPr="00FE3627">
              <w:t>Последовательность и правила выбора исходных заготовок машиностроительных деталей средней сложности серийного (массового) производства</w:t>
            </w:r>
          </w:p>
        </w:tc>
      </w:tr>
      <w:tr w:rsidR="00AB037D" w:rsidRPr="00FE3627" w14:paraId="31C4E18D" w14:textId="77777777" w:rsidTr="00A7022F">
        <w:trPr>
          <w:trHeight w:val="20"/>
        </w:trPr>
        <w:tc>
          <w:tcPr>
            <w:tcW w:w="1312" w:type="pct"/>
            <w:vMerge/>
          </w:tcPr>
          <w:p w14:paraId="43C705B1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4532326A" w14:textId="0741FD9D" w:rsidR="00AB037D" w:rsidRPr="00FE3627" w:rsidRDefault="00AB037D" w:rsidP="00D67026">
            <w:pPr>
              <w:pStyle w:val="afb"/>
              <w:jc w:val="both"/>
            </w:pPr>
            <w:r w:rsidRPr="00FE3627">
              <w:t>Характеристики основных методов получения исходных заготовок машиностроительных деталей средней сложности серийного (массового) производства</w:t>
            </w:r>
          </w:p>
        </w:tc>
      </w:tr>
      <w:tr w:rsidR="00AB037D" w:rsidRPr="00FE3627" w14:paraId="19BBD764" w14:textId="77777777" w:rsidTr="00A7022F">
        <w:trPr>
          <w:trHeight w:val="20"/>
        </w:trPr>
        <w:tc>
          <w:tcPr>
            <w:tcW w:w="1312" w:type="pct"/>
            <w:vMerge/>
          </w:tcPr>
          <w:p w14:paraId="5742365C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222C54BF" w14:textId="21A230E1" w:rsidR="00AB037D" w:rsidRPr="00FE3627" w:rsidRDefault="00AB037D" w:rsidP="00D67026">
            <w:pPr>
              <w:pStyle w:val="afb"/>
              <w:jc w:val="both"/>
            </w:pPr>
            <w:r w:rsidRPr="00FE3627">
              <w:t>Принципы выбора технологических баз</w:t>
            </w:r>
          </w:p>
        </w:tc>
      </w:tr>
      <w:tr w:rsidR="00AB037D" w:rsidRPr="00FE3627" w14:paraId="440DFFF3" w14:textId="77777777" w:rsidTr="00A7022F">
        <w:trPr>
          <w:trHeight w:val="20"/>
        </w:trPr>
        <w:tc>
          <w:tcPr>
            <w:tcW w:w="1312" w:type="pct"/>
            <w:vMerge/>
          </w:tcPr>
          <w:p w14:paraId="21F24757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66A787B4" w14:textId="049B147B" w:rsidR="00AB037D" w:rsidRPr="00FE3627" w:rsidRDefault="00AB037D" w:rsidP="00D67026">
            <w:pPr>
              <w:pStyle w:val="afb"/>
              <w:jc w:val="both"/>
            </w:pPr>
            <w:r w:rsidRPr="00FE3627">
              <w:t>Типовые схемы базирования заготовок машиностроительных деталей средней сложности серийного (массового) производства</w:t>
            </w:r>
          </w:p>
        </w:tc>
      </w:tr>
      <w:tr w:rsidR="00AB037D" w:rsidRPr="00FE3627" w14:paraId="5841A186" w14:textId="77777777" w:rsidTr="00A7022F">
        <w:trPr>
          <w:trHeight w:val="20"/>
        </w:trPr>
        <w:tc>
          <w:tcPr>
            <w:tcW w:w="1312" w:type="pct"/>
            <w:vMerge/>
          </w:tcPr>
          <w:p w14:paraId="3AD6A5FF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57AB0DEA" w14:textId="56C0A5F3" w:rsidR="00AB037D" w:rsidRPr="00FE3627" w:rsidRDefault="00AB037D" w:rsidP="00D67026">
            <w:pPr>
              <w:pStyle w:val="afb"/>
              <w:jc w:val="both"/>
            </w:pPr>
            <w:r w:rsidRPr="00FE3627">
              <w:t>Принципы выбора методов сборки</w:t>
            </w:r>
          </w:p>
        </w:tc>
      </w:tr>
      <w:tr w:rsidR="00AB037D" w:rsidRPr="00FE3627" w14:paraId="788FE6CC" w14:textId="77777777" w:rsidTr="00A7022F">
        <w:trPr>
          <w:trHeight w:val="20"/>
        </w:trPr>
        <w:tc>
          <w:tcPr>
            <w:tcW w:w="1312" w:type="pct"/>
            <w:vMerge/>
          </w:tcPr>
          <w:p w14:paraId="2914408E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08FD4D6C" w14:textId="37AB472D" w:rsidR="00AB037D" w:rsidRPr="00FE3627" w:rsidRDefault="00AB037D" w:rsidP="00D67026">
            <w:pPr>
              <w:pStyle w:val="afb"/>
              <w:jc w:val="both"/>
            </w:pPr>
            <w:r w:rsidRPr="00FE3627">
              <w:t>Типовые схемы базирования деталей и сборочных единиц</w:t>
            </w:r>
          </w:p>
        </w:tc>
      </w:tr>
      <w:tr w:rsidR="00AB037D" w:rsidRPr="00FE3627" w14:paraId="0D5512CD" w14:textId="77777777" w:rsidTr="00A7022F">
        <w:trPr>
          <w:trHeight w:val="20"/>
        </w:trPr>
        <w:tc>
          <w:tcPr>
            <w:tcW w:w="1312" w:type="pct"/>
            <w:vMerge/>
          </w:tcPr>
          <w:p w14:paraId="1BC8D3E8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02763ED5" w14:textId="1EAF8524" w:rsidR="00AB037D" w:rsidRPr="00FE3627" w:rsidRDefault="00AB037D" w:rsidP="00D67026">
            <w:pPr>
              <w:pStyle w:val="afb"/>
              <w:jc w:val="both"/>
            </w:pPr>
            <w:r w:rsidRPr="00FE3627">
              <w:t>Типовые технологические процессы изготовления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45E37818" w14:textId="77777777" w:rsidTr="00A7022F">
        <w:trPr>
          <w:trHeight w:val="20"/>
        </w:trPr>
        <w:tc>
          <w:tcPr>
            <w:tcW w:w="1312" w:type="pct"/>
            <w:vMerge/>
          </w:tcPr>
          <w:p w14:paraId="3813F954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7150DAB6" w14:textId="31DBAAD3" w:rsidR="00AB037D" w:rsidRPr="00FE3627" w:rsidRDefault="00AB037D" w:rsidP="00D67026">
            <w:pPr>
              <w:pStyle w:val="afb"/>
              <w:jc w:val="both"/>
            </w:pPr>
            <w:r w:rsidRPr="00FE3627">
              <w:t xml:space="preserve">Правила выбора технологического </w:t>
            </w:r>
            <w:r w:rsidR="006540EE">
              <w:t>процесса – аналога</w:t>
            </w:r>
            <w:r w:rsidRPr="00FE3627">
              <w:t xml:space="preserve"> изготовления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5DD7C833" w14:textId="77777777" w:rsidTr="00A7022F">
        <w:trPr>
          <w:trHeight w:val="20"/>
        </w:trPr>
        <w:tc>
          <w:tcPr>
            <w:tcW w:w="1312" w:type="pct"/>
            <w:vMerge/>
          </w:tcPr>
          <w:p w14:paraId="634FB497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03D0018A" w14:textId="35A47E32" w:rsidR="00AB037D" w:rsidRPr="00FE3627" w:rsidRDefault="00AB037D" w:rsidP="00D67026">
            <w:pPr>
              <w:pStyle w:val="afb"/>
              <w:jc w:val="both"/>
            </w:pPr>
            <w:r w:rsidRPr="00FE3627">
              <w:t>CAPP-системы: наименования, возможности и порядок работы в них</w:t>
            </w:r>
          </w:p>
        </w:tc>
      </w:tr>
      <w:tr w:rsidR="00AB037D" w:rsidRPr="00FE3627" w14:paraId="0B3B6F74" w14:textId="77777777" w:rsidTr="00A7022F">
        <w:trPr>
          <w:trHeight w:val="20"/>
        </w:trPr>
        <w:tc>
          <w:tcPr>
            <w:tcW w:w="1312" w:type="pct"/>
            <w:vMerge/>
          </w:tcPr>
          <w:p w14:paraId="4909EE9A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1D135F4B" w14:textId="028A062E" w:rsidR="00AB037D" w:rsidRPr="00FE3627" w:rsidRDefault="00AB037D" w:rsidP="00D67026">
            <w:pPr>
              <w:pStyle w:val="afb"/>
              <w:jc w:val="both"/>
            </w:pPr>
            <w:r w:rsidRPr="00FE3627">
              <w:t>Возможности CAPP-систем по редактированию и оформлению технологической документации</w:t>
            </w:r>
          </w:p>
        </w:tc>
      </w:tr>
      <w:tr w:rsidR="00AB037D" w:rsidRPr="00FE3627" w14:paraId="71CD85E7" w14:textId="77777777" w:rsidTr="00A7022F">
        <w:trPr>
          <w:trHeight w:val="20"/>
        </w:trPr>
        <w:tc>
          <w:tcPr>
            <w:tcW w:w="1312" w:type="pct"/>
            <w:vMerge/>
          </w:tcPr>
          <w:p w14:paraId="523C2AA8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693D5AB3" w14:textId="041BC72A" w:rsidR="00AB037D" w:rsidRPr="00FE3627" w:rsidRDefault="00AB037D" w:rsidP="00D67026">
            <w:pPr>
              <w:pStyle w:val="afb"/>
              <w:jc w:val="both"/>
            </w:pPr>
            <w:r w:rsidRPr="00FE3627">
              <w:t>Принципы выбора средств технологического оснащения</w:t>
            </w:r>
          </w:p>
        </w:tc>
      </w:tr>
      <w:tr w:rsidR="00AB037D" w:rsidRPr="00FE3627" w14:paraId="2CBCB4E1" w14:textId="77777777" w:rsidTr="00A7022F">
        <w:trPr>
          <w:trHeight w:val="20"/>
        </w:trPr>
        <w:tc>
          <w:tcPr>
            <w:tcW w:w="1312" w:type="pct"/>
            <w:vMerge/>
          </w:tcPr>
          <w:p w14:paraId="50999F86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3089ACF3" w14:textId="38B44F6E" w:rsidR="00AB037D" w:rsidRPr="00FE3627" w:rsidRDefault="00AB037D" w:rsidP="00D67026">
            <w:pPr>
              <w:pStyle w:val="afb"/>
              <w:jc w:val="both"/>
            </w:pPr>
            <w:r w:rsidRPr="00FE3627">
              <w:t>MDM-система организации: возможности и порядок поиска информации о средствах технологического оснащения</w:t>
            </w:r>
          </w:p>
        </w:tc>
      </w:tr>
      <w:tr w:rsidR="00AB037D" w:rsidRPr="00FE3627" w14:paraId="2BA8A4E3" w14:textId="77777777" w:rsidTr="00A7022F">
        <w:trPr>
          <w:trHeight w:val="20"/>
        </w:trPr>
        <w:tc>
          <w:tcPr>
            <w:tcW w:w="1312" w:type="pct"/>
            <w:vMerge/>
          </w:tcPr>
          <w:p w14:paraId="7DF76DC5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183B07D8" w14:textId="78581021" w:rsidR="00AB037D" w:rsidRPr="00FE3627" w:rsidRDefault="00AB037D" w:rsidP="00D67026">
            <w:pPr>
              <w:pStyle w:val="afb"/>
              <w:jc w:val="both"/>
            </w:pPr>
            <w:r w:rsidRPr="00FE3627">
              <w:t>Электронные каталоги производителей средств технологического оснащения: наименования, возможности и порядок работы в них</w:t>
            </w:r>
          </w:p>
        </w:tc>
      </w:tr>
      <w:tr w:rsidR="00AB037D" w:rsidRPr="00FE3627" w14:paraId="22D1172B" w14:textId="77777777" w:rsidTr="00A7022F">
        <w:trPr>
          <w:trHeight w:val="20"/>
        </w:trPr>
        <w:tc>
          <w:tcPr>
            <w:tcW w:w="1312" w:type="pct"/>
            <w:vMerge/>
          </w:tcPr>
          <w:p w14:paraId="7C2491E4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21FDDB41" w14:textId="656FC975" w:rsidR="00AB037D" w:rsidRPr="00FE3627" w:rsidRDefault="00AB037D" w:rsidP="00D67026">
            <w:pPr>
              <w:pStyle w:val="afb"/>
              <w:jc w:val="both"/>
            </w:pPr>
            <w:r w:rsidRPr="00FE3627">
              <w:t>Возможности CAPP-систем по выбору технологических режимов технологических операций изготовления машиностроительных изделий</w:t>
            </w:r>
          </w:p>
        </w:tc>
      </w:tr>
      <w:tr w:rsidR="00AB037D" w:rsidRPr="00FE3627" w14:paraId="16946D8F" w14:textId="77777777" w:rsidTr="00A7022F">
        <w:trPr>
          <w:trHeight w:val="20"/>
        </w:trPr>
        <w:tc>
          <w:tcPr>
            <w:tcW w:w="1312" w:type="pct"/>
            <w:vMerge/>
          </w:tcPr>
          <w:p w14:paraId="6B19B280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53E1C020" w14:textId="0C9076EE" w:rsidR="00AB037D" w:rsidRPr="00FE3627" w:rsidRDefault="00AB037D" w:rsidP="00D67026">
            <w:pPr>
              <w:pStyle w:val="afb"/>
              <w:jc w:val="both"/>
            </w:pPr>
            <w:r w:rsidRPr="00FE3627">
              <w:t>Программные калькуляторы производителей режущего инструмента: наименования, возможности и порядок работы в них</w:t>
            </w:r>
          </w:p>
        </w:tc>
      </w:tr>
      <w:tr w:rsidR="00AB037D" w:rsidRPr="00FE3627" w14:paraId="78478211" w14:textId="77777777" w:rsidTr="00A7022F">
        <w:trPr>
          <w:trHeight w:val="20"/>
        </w:trPr>
        <w:tc>
          <w:tcPr>
            <w:tcW w:w="1312" w:type="pct"/>
            <w:vMerge/>
          </w:tcPr>
          <w:p w14:paraId="4F9F04D3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2288E1B4" w14:textId="46D15A15" w:rsidR="00AB037D" w:rsidRPr="00FE3627" w:rsidRDefault="00AB037D" w:rsidP="00D67026">
            <w:pPr>
              <w:pStyle w:val="afb"/>
              <w:jc w:val="both"/>
            </w:pPr>
            <w:r w:rsidRPr="00FE3627">
              <w:t>Параметры и режимы технологических процессов изготовления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586EBA83" w14:textId="77777777" w:rsidTr="00A7022F">
        <w:trPr>
          <w:trHeight w:val="20"/>
        </w:trPr>
        <w:tc>
          <w:tcPr>
            <w:tcW w:w="1312" w:type="pct"/>
            <w:vMerge/>
          </w:tcPr>
          <w:p w14:paraId="4D8DCE4D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54303504" w14:textId="2157A639" w:rsidR="00AB037D" w:rsidRPr="00FE3627" w:rsidRDefault="00AB037D" w:rsidP="00D67026">
            <w:pPr>
              <w:pStyle w:val="afb"/>
              <w:jc w:val="both"/>
            </w:pPr>
            <w:r w:rsidRPr="00FE3627">
              <w:t>Правила эксплуатации средств технологического оснащения, используемого при реализации технологических процессов изготовления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1761A3AD" w14:textId="77777777" w:rsidTr="00A7022F">
        <w:trPr>
          <w:trHeight w:val="20"/>
        </w:trPr>
        <w:tc>
          <w:tcPr>
            <w:tcW w:w="1312" w:type="pct"/>
            <w:vMerge/>
          </w:tcPr>
          <w:p w14:paraId="3CC059E5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3A45808E" w14:textId="5850025F" w:rsidR="00AB037D" w:rsidRPr="00FE3627" w:rsidRDefault="00AB037D" w:rsidP="00D67026">
            <w:pPr>
              <w:pStyle w:val="afb"/>
              <w:jc w:val="both"/>
            </w:pPr>
            <w:r w:rsidRPr="00FE3627">
              <w:t>Причины дефектов при изготовлении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165C4A1C" w14:textId="77777777" w:rsidTr="00A7022F">
        <w:trPr>
          <w:trHeight w:val="20"/>
        </w:trPr>
        <w:tc>
          <w:tcPr>
            <w:tcW w:w="1312" w:type="pct"/>
            <w:vMerge/>
          </w:tcPr>
          <w:p w14:paraId="1CFAF0D1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61F530C1" w14:textId="17AB5ACE" w:rsidR="00A43545" w:rsidRPr="00FE3627" w:rsidRDefault="00AB037D" w:rsidP="00D67026">
            <w:pPr>
              <w:pStyle w:val="afb"/>
              <w:jc w:val="both"/>
            </w:pPr>
            <w:r w:rsidRPr="00FE3627">
              <w:t>Технологические факторы, вызывающие погрешности изготовления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58323982" w14:textId="77777777" w:rsidTr="00A7022F">
        <w:trPr>
          <w:trHeight w:val="20"/>
        </w:trPr>
        <w:tc>
          <w:tcPr>
            <w:tcW w:w="1312" w:type="pct"/>
            <w:vMerge/>
          </w:tcPr>
          <w:p w14:paraId="2F6D3010" w14:textId="77777777" w:rsidR="00AB037D" w:rsidRPr="00FE3627" w:rsidDel="002A1D54" w:rsidRDefault="00AB037D" w:rsidP="00FC29FA">
            <w:pPr>
              <w:pStyle w:val="afb"/>
            </w:pPr>
          </w:p>
        </w:tc>
        <w:tc>
          <w:tcPr>
            <w:tcW w:w="3688" w:type="pct"/>
          </w:tcPr>
          <w:p w14:paraId="0AD994E8" w14:textId="602D7754" w:rsidR="00AB037D" w:rsidRPr="00FE3627" w:rsidRDefault="00AB037D" w:rsidP="00D67026">
            <w:pPr>
              <w:pStyle w:val="afb"/>
              <w:jc w:val="both"/>
            </w:pPr>
            <w:r w:rsidRPr="00FE3627">
              <w:t>Методы уменьшения влияния технологических факторов, вызывающих погрешности изготовления машиностроительных изделий средней сложности серийного (массового) производства</w:t>
            </w:r>
          </w:p>
        </w:tc>
      </w:tr>
      <w:tr w:rsidR="00AB037D" w:rsidRPr="00FE3627" w14:paraId="156D2D37" w14:textId="77777777" w:rsidTr="00A7022F">
        <w:trPr>
          <w:trHeight w:val="20"/>
        </w:trPr>
        <w:tc>
          <w:tcPr>
            <w:tcW w:w="1312" w:type="pct"/>
          </w:tcPr>
          <w:p w14:paraId="7BD987D0" w14:textId="77777777" w:rsidR="00AB037D" w:rsidRPr="00FE3627" w:rsidDel="002A1D54" w:rsidRDefault="00AB037D" w:rsidP="00FC29FA">
            <w:pPr>
              <w:pStyle w:val="afb"/>
            </w:pPr>
            <w:r w:rsidRPr="00FE3627" w:rsidDel="002A1D54">
              <w:t>Другие характеристики</w:t>
            </w:r>
          </w:p>
        </w:tc>
        <w:tc>
          <w:tcPr>
            <w:tcW w:w="3688" w:type="pct"/>
          </w:tcPr>
          <w:p w14:paraId="633C253B" w14:textId="77777777" w:rsidR="00AB037D" w:rsidRPr="00FE3627" w:rsidRDefault="00AB037D" w:rsidP="00D67026">
            <w:pPr>
              <w:pStyle w:val="afb"/>
              <w:jc w:val="both"/>
            </w:pPr>
            <w:r w:rsidRPr="00FE3627">
              <w:t>-</w:t>
            </w:r>
          </w:p>
        </w:tc>
      </w:tr>
    </w:tbl>
    <w:p w14:paraId="4FC0F411" w14:textId="77777777" w:rsidR="00D67026" w:rsidRPr="00FE3627" w:rsidRDefault="00D67026" w:rsidP="00D67026">
      <w:pPr>
        <w:pStyle w:val="aff1"/>
      </w:pPr>
    </w:p>
    <w:p w14:paraId="186C5639" w14:textId="3860181A" w:rsidR="00653A8C" w:rsidRPr="00FE3627" w:rsidRDefault="00653A8C" w:rsidP="00D67026">
      <w:pPr>
        <w:pStyle w:val="aff1"/>
        <w:rPr>
          <w:b/>
          <w:bCs w:val="0"/>
        </w:rPr>
      </w:pPr>
      <w:r w:rsidRPr="00FE3627">
        <w:rPr>
          <w:b/>
          <w:bCs w:val="0"/>
        </w:rPr>
        <w:t>3.</w:t>
      </w:r>
      <w:r w:rsidR="00A7022F" w:rsidRPr="00FE3627">
        <w:rPr>
          <w:b/>
          <w:bCs w:val="0"/>
        </w:rPr>
        <w:t>3</w:t>
      </w:r>
      <w:r w:rsidRPr="00FE3627">
        <w:rPr>
          <w:b/>
          <w:bCs w:val="0"/>
        </w:rPr>
        <w:t>.4. Трудовая функция</w:t>
      </w:r>
    </w:p>
    <w:p w14:paraId="598974CF" w14:textId="77777777" w:rsidR="00D67026" w:rsidRPr="00FE3627" w:rsidRDefault="00D67026" w:rsidP="00D67026">
      <w:pPr>
        <w:pStyle w:val="aff1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62"/>
        <w:gridCol w:w="4551"/>
        <w:gridCol w:w="641"/>
        <w:gridCol w:w="949"/>
        <w:gridCol w:w="1773"/>
        <w:gridCol w:w="524"/>
      </w:tblGrid>
      <w:tr w:rsidR="00653A8C" w:rsidRPr="00FE3627" w14:paraId="4935C122" w14:textId="77777777" w:rsidTr="00A7022F">
        <w:trPr>
          <w:trHeight w:val="278"/>
        </w:trPr>
        <w:tc>
          <w:tcPr>
            <w:tcW w:w="86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F3487E0" w14:textId="77777777" w:rsidR="00653A8C" w:rsidRPr="00FE3627" w:rsidRDefault="00653A8C" w:rsidP="00A7022F">
            <w:r w:rsidRPr="00FE3627">
              <w:rPr>
                <w:sz w:val="20"/>
              </w:rPr>
              <w:t>Наименование</w:t>
            </w:r>
          </w:p>
        </w:tc>
        <w:tc>
          <w:tcPr>
            <w:tcW w:w="22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4D5492" w14:textId="1CF00726" w:rsidR="00653A8C" w:rsidRPr="00FE3627" w:rsidRDefault="00653A8C" w:rsidP="0000080B">
            <w:r w:rsidRPr="00FE3627">
              <w:t>Проектирование простой технологической оснастки для изготовления машиностроительных издели</w:t>
            </w:r>
            <w:r w:rsidR="0000080B" w:rsidRPr="00FE3627">
              <w:t>й</w:t>
            </w:r>
          </w:p>
        </w:tc>
        <w:tc>
          <w:tcPr>
            <w:tcW w:w="31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AB247B8" w14:textId="77777777" w:rsidR="00653A8C" w:rsidRPr="00FE3627" w:rsidRDefault="00653A8C" w:rsidP="00A7022F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76403A" w14:textId="7E0DBCE3" w:rsidR="00653A8C" w:rsidRPr="00FE3627" w:rsidRDefault="00FE3627" w:rsidP="00A7022F">
            <w:r>
              <w:rPr>
                <w:lang w:val="en-US"/>
              </w:rPr>
              <w:t>C</w:t>
            </w:r>
            <w:r w:rsidR="00653A8C" w:rsidRPr="00FE3627">
              <w:t>/04.6</w:t>
            </w:r>
          </w:p>
        </w:tc>
        <w:tc>
          <w:tcPr>
            <w:tcW w:w="86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78AB781" w14:textId="77777777" w:rsidR="00653A8C" w:rsidRPr="00FE3627" w:rsidRDefault="00653A8C" w:rsidP="00A7022F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AE9FCF" w14:textId="77777777" w:rsidR="00653A8C" w:rsidRPr="00FE3627" w:rsidRDefault="00653A8C" w:rsidP="00A7022F">
            <w:pPr>
              <w:jc w:val="center"/>
            </w:pPr>
            <w:r w:rsidRPr="00FE3627">
              <w:t>6</w:t>
            </w:r>
          </w:p>
        </w:tc>
      </w:tr>
    </w:tbl>
    <w:p w14:paraId="09532176" w14:textId="77777777" w:rsidR="00D67026" w:rsidRPr="00FE3627" w:rsidRDefault="00D67026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71"/>
        <w:gridCol w:w="1053"/>
        <w:gridCol w:w="806"/>
        <w:gridCol w:w="2020"/>
        <w:gridCol w:w="1383"/>
        <w:gridCol w:w="2267"/>
      </w:tblGrid>
      <w:tr w:rsidR="00653A8C" w:rsidRPr="00FE3627" w14:paraId="220F2D0F" w14:textId="77777777" w:rsidTr="00A7022F">
        <w:trPr>
          <w:trHeight w:val="488"/>
        </w:trPr>
        <w:tc>
          <w:tcPr>
            <w:tcW w:w="131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9C539F2" w14:textId="77777777" w:rsidR="00653A8C" w:rsidRPr="00FE3627" w:rsidRDefault="00653A8C" w:rsidP="00A7022F">
            <w:r w:rsidRPr="00FE3627">
              <w:rPr>
                <w:sz w:val="20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E4CC0FE" w14:textId="77777777" w:rsidR="00653A8C" w:rsidRPr="00FE3627" w:rsidRDefault="00653A8C" w:rsidP="00A7022F">
            <w:r w:rsidRPr="00FE3627">
              <w:rPr>
                <w:sz w:val="20"/>
              </w:rPr>
              <w:t xml:space="preserve">Оригинал </w:t>
            </w:r>
          </w:p>
        </w:tc>
        <w:tc>
          <w:tcPr>
            <w:tcW w:w="39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94C670" w14:textId="77777777" w:rsidR="00653A8C" w:rsidRPr="00FE3627" w:rsidRDefault="00653A8C" w:rsidP="00A7022F">
            <w:r w:rsidRPr="00FE3627">
              <w:t>Х</w:t>
            </w:r>
          </w:p>
        </w:tc>
        <w:tc>
          <w:tcPr>
            <w:tcW w:w="9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8D7B66" w14:textId="77777777" w:rsidR="00653A8C" w:rsidRPr="00FE3627" w:rsidRDefault="00653A8C" w:rsidP="00A7022F">
            <w:r w:rsidRPr="00FE3627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C3C130" w14:textId="77777777" w:rsidR="00653A8C" w:rsidRPr="00FE3627" w:rsidRDefault="00653A8C" w:rsidP="00A7022F"/>
        </w:tc>
        <w:tc>
          <w:tcPr>
            <w:tcW w:w="11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D70CB4" w14:textId="77777777" w:rsidR="00653A8C" w:rsidRPr="00FE3627" w:rsidRDefault="00653A8C" w:rsidP="00A7022F"/>
        </w:tc>
      </w:tr>
      <w:tr w:rsidR="00653A8C" w:rsidRPr="00FE3627" w14:paraId="6D9E6E56" w14:textId="77777777" w:rsidTr="00A7022F">
        <w:trPr>
          <w:trHeight w:val="479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05FDB" w14:textId="77777777" w:rsidR="00653A8C" w:rsidRPr="00FE3627" w:rsidRDefault="00653A8C" w:rsidP="00A7022F"/>
        </w:tc>
        <w:tc>
          <w:tcPr>
            <w:tcW w:w="189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FAA325F" w14:textId="77777777" w:rsidR="00653A8C" w:rsidRPr="00FE3627" w:rsidRDefault="00653A8C" w:rsidP="00A7022F"/>
        </w:tc>
        <w:tc>
          <w:tcPr>
            <w:tcW w:w="680" w:type="pct"/>
            <w:tcBorders>
              <w:left w:val="nil"/>
              <w:bottom w:val="nil"/>
              <w:right w:val="nil"/>
            </w:tcBorders>
          </w:tcPr>
          <w:p w14:paraId="2F5B29E0" w14:textId="77777777" w:rsidR="00653A8C" w:rsidRPr="00FE3627" w:rsidRDefault="00653A8C" w:rsidP="00A7022F">
            <w:pPr>
              <w:jc w:val="center"/>
            </w:pPr>
            <w:r w:rsidRPr="00FE3627">
              <w:rPr>
                <w:sz w:val="20"/>
              </w:rPr>
              <w:t>Код оригинала</w:t>
            </w:r>
          </w:p>
        </w:tc>
        <w:tc>
          <w:tcPr>
            <w:tcW w:w="1113" w:type="pct"/>
            <w:tcBorders>
              <w:left w:val="nil"/>
              <w:bottom w:val="nil"/>
              <w:right w:val="nil"/>
            </w:tcBorders>
          </w:tcPr>
          <w:p w14:paraId="5762352A" w14:textId="77777777" w:rsidR="00653A8C" w:rsidRPr="00FE3627" w:rsidRDefault="00653A8C" w:rsidP="00A7022F">
            <w:pPr>
              <w:jc w:val="center"/>
            </w:pPr>
            <w:r w:rsidRPr="00FE36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1FBD086" w14:textId="77777777" w:rsidR="00653A8C" w:rsidRPr="00FE3627" w:rsidRDefault="00653A8C" w:rsidP="00653A8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75"/>
        <w:gridCol w:w="7520"/>
      </w:tblGrid>
      <w:tr w:rsidR="00653A8C" w:rsidRPr="00FE3627" w14:paraId="5A792291" w14:textId="77777777" w:rsidTr="00A7022F">
        <w:trPr>
          <w:trHeight w:val="20"/>
        </w:trPr>
        <w:tc>
          <w:tcPr>
            <w:tcW w:w="1312" w:type="pct"/>
            <w:vMerge w:val="restart"/>
          </w:tcPr>
          <w:p w14:paraId="647BAB79" w14:textId="77777777" w:rsidR="00653A8C" w:rsidRPr="00FE3627" w:rsidRDefault="00653A8C" w:rsidP="00A7022F">
            <w:pPr>
              <w:pStyle w:val="afb"/>
            </w:pPr>
            <w:r w:rsidRPr="00FE3627">
              <w:t>Трудовые действия</w:t>
            </w:r>
          </w:p>
        </w:tc>
        <w:tc>
          <w:tcPr>
            <w:tcW w:w="3688" w:type="pct"/>
          </w:tcPr>
          <w:p w14:paraId="776E3877" w14:textId="3F4F0629" w:rsidR="00653A8C" w:rsidRPr="00FE3627" w:rsidRDefault="00EC6AE8" w:rsidP="00D67026">
            <w:pPr>
              <w:pStyle w:val="afb"/>
              <w:jc w:val="both"/>
            </w:pPr>
            <w:r w:rsidRPr="00FE3627">
              <w:t xml:space="preserve">Анализ существующих конструкций простой </w:t>
            </w:r>
            <w:r w:rsidR="00DA1CA7" w:rsidRPr="00FE3627">
              <w:t>технологической</w:t>
            </w:r>
            <w:r w:rsidRPr="00FE3627">
              <w:t xml:space="preserve"> оснастки для изготовления машиностроительных изделий </w:t>
            </w:r>
          </w:p>
        </w:tc>
      </w:tr>
      <w:tr w:rsidR="00EC6AE8" w:rsidRPr="00FE3627" w14:paraId="38F84182" w14:textId="77777777" w:rsidTr="00A7022F">
        <w:trPr>
          <w:trHeight w:val="20"/>
        </w:trPr>
        <w:tc>
          <w:tcPr>
            <w:tcW w:w="1312" w:type="pct"/>
            <w:vMerge/>
          </w:tcPr>
          <w:p w14:paraId="51205F28" w14:textId="77777777" w:rsidR="00EC6AE8" w:rsidRPr="00FE3627" w:rsidRDefault="00EC6AE8" w:rsidP="00A7022F">
            <w:pPr>
              <w:pStyle w:val="afb"/>
            </w:pPr>
          </w:p>
        </w:tc>
        <w:tc>
          <w:tcPr>
            <w:tcW w:w="3688" w:type="pct"/>
          </w:tcPr>
          <w:p w14:paraId="61EF6B67" w14:textId="483D257B" w:rsidR="00EC6AE8" w:rsidRPr="00FE3627" w:rsidRDefault="00EC6AE8" w:rsidP="00D67026">
            <w:pPr>
              <w:pStyle w:val="afb"/>
              <w:jc w:val="both"/>
            </w:pPr>
            <w:r w:rsidRPr="00FE3627">
              <w:t>Проектирование простых станочных приспособлений для изготовления машиностроительных деталей</w:t>
            </w:r>
          </w:p>
        </w:tc>
      </w:tr>
      <w:tr w:rsidR="00653A8C" w:rsidRPr="00FE3627" w14:paraId="542B41AB" w14:textId="77777777" w:rsidTr="00A7022F">
        <w:trPr>
          <w:trHeight w:val="20"/>
        </w:trPr>
        <w:tc>
          <w:tcPr>
            <w:tcW w:w="1312" w:type="pct"/>
            <w:vMerge/>
          </w:tcPr>
          <w:p w14:paraId="516E7309" w14:textId="77777777" w:rsidR="00653A8C" w:rsidRPr="00FE3627" w:rsidRDefault="00653A8C" w:rsidP="00A7022F">
            <w:pPr>
              <w:pStyle w:val="afb"/>
            </w:pPr>
          </w:p>
        </w:tc>
        <w:tc>
          <w:tcPr>
            <w:tcW w:w="3688" w:type="pct"/>
          </w:tcPr>
          <w:p w14:paraId="154005CD" w14:textId="1F79986B" w:rsidR="00653A8C" w:rsidRPr="00FE3627" w:rsidRDefault="00EC6AE8" w:rsidP="00D67026">
            <w:pPr>
              <w:pStyle w:val="afb"/>
              <w:jc w:val="both"/>
            </w:pPr>
            <w:r w:rsidRPr="00FE3627">
              <w:t>Проектирование простых приспособлений для сборки</w:t>
            </w:r>
            <w:r w:rsidR="0000080B" w:rsidRPr="00FE3627">
              <w:t xml:space="preserve"> машиностроительных изделий</w:t>
            </w:r>
          </w:p>
        </w:tc>
      </w:tr>
      <w:tr w:rsidR="00DD5134" w:rsidRPr="00FE3627" w14:paraId="167C21F1" w14:textId="77777777" w:rsidTr="00A7022F">
        <w:trPr>
          <w:trHeight w:val="20"/>
        </w:trPr>
        <w:tc>
          <w:tcPr>
            <w:tcW w:w="1312" w:type="pct"/>
            <w:vMerge/>
          </w:tcPr>
          <w:p w14:paraId="2493EABD" w14:textId="77777777" w:rsidR="00DD5134" w:rsidRPr="00FE3627" w:rsidRDefault="00DD5134" w:rsidP="00A7022F">
            <w:pPr>
              <w:pStyle w:val="afb"/>
            </w:pPr>
          </w:p>
        </w:tc>
        <w:tc>
          <w:tcPr>
            <w:tcW w:w="3688" w:type="pct"/>
          </w:tcPr>
          <w:p w14:paraId="59A127AE" w14:textId="02F005E8" w:rsidR="00DD5134" w:rsidRPr="00FE3627" w:rsidRDefault="00DD5134" w:rsidP="00D67026">
            <w:pPr>
              <w:pStyle w:val="afb"/>
              <w:jc w:val="both"/>
            </w:pPr>
            <w:r w:rsidRPr="00FE3627">
              <w:t>Проектирование простой инструментальной оснастки для изготовления машиностроительных деталей</w:t>
            </w:r>
          </w:p>
        </w:tc>
      </w:tr>
      <w:tr w:rsidR="00653A8C" w:rsidRPr="00FE3627" w14:paraId="32B4011F" w14:textId="77777777" w:rsidTr="00A7022F">
        <w:trPr>
          <w:trHeight w:val="20"/>
        </w:trPr>
        <w:tc>
          <w:tcPr>
            <w:tcW w:w="1312" w:type="pct"/>
            <w:vMerge/>
          </w:tcPr>
          <w:p w14:paraId="1A831FCE" w14:textId="77777777" w:rsidR="00653A8C" w:rsidRPr="00FE3627" w:rsidRDefault="00653A8C" w:rsidP="00A7022F">
            <w:pPr>
              <w:pStyle w:val="afb"/>
            </w:pPr>
          </w:p>
        </w:tc>
        <w:tc>
          <w:tcPr>
            <w:tcW w:w="3688" w:type="pct"/>
          </w:tcPr>
          <w:p w14:paraId="3367DDC8" w14:textId="1FB7C2C0" w:rsidR="00653A8C" w:rsidRPr="00FE3627" w:rsidRDefault="00653A8C" w:rsidP="00D67026">
            <w:pPr>
              <w:pStyle w:val="afb"/>
              <w:jc w:val="both"/>
            </w:pPr>
            <w:r w:rsidRPr="00FE3627">
              <w:t>Обеспечение технологичности конструкций разработанной технологической оснастки для изготовления машиностроительных изделий</w:t>
            </w:r>
          </w:p>
        </w:tc>
      </w:tr>
      <w:tr w:rsidR="00653A8C" w:rsidRPr="00FE3627" w14:paraId="1DEBB5B6" w14:textId="77777777" w:rsidTr="00A7022F">
        <w:trPr>
          <w:trHeight w:val="20"/>
        </w:trPr>
        <w:tc>
          <w:tcPr>
            <w:tcW w:w="1312" w:type="pct"/>
            <w:vMerge/>
          </w:tcPr>
          <w:p w14:paraId="3E9BD655" w14:textId="77777777" w:rsidR="00653A8C" w:rsidRPr="00FE3627" w:rsidRDefault="00653A8C" w:rsidP="00A7022F">
            <w:pPr>
              <w:pStyle w:val="afb"/>
            </w:pPr>
          </w:p>
        </w:tc>
        <w:tc>
          <w:tcPr>
            <w:tcW w:w="3688" w:type="pct"/>
          </w:tcPr>
          <w:p w14:paraId="7B7A4D12" w14:textId="74C27A05" w:rsidR="00653A8C" w:rsidRPr="00FE3627" w:rsidRDefault="00653A8C" w:rsidP="00D67026">
            <w:pPr>
              <w:pStyle w:val="afb"/>
              <w:jc w:val="both"/>
            </w:pPr>
            <w:r w:rsidRPr="00FE3627">
              <w:t xml:space="preserve">Оформление конструкторской документации на разработанную оснастку для изготовления машиностроительных </w:t>
            </w:r>
            <w:r w:rsidR="0000080B" w:rsidRPr="00FE3627">
              <w:t>изделий</w:t>
            </w:r>
          </w:p>
        </w:tc>
      </w:tr>
      <w:tr w:rsidR="00653A8C" w:rsidRPr="00FE3627" w14:paraId="1C2D9F4D" w14:textId="77777777" w:rsidTr="00A7022F">
        <w:trPr>
          <w:trHeight w:val="20"/>
        </w:trPr>
        <w:tc>
          <w:tcPr>
            <w:tcW w:w="1312" w:type="pct"/>
            <w:vMerge w:val="restart"/>
          </w:tcPr>
          <w:p w14:paraId="64FD7B72" w14:textId="77777777" w:rsidR="00653A8C" w:rsidRPr="00FE3627" w:rsidDel="002A1D54" w:rsidRDefault="00653A8C" w:rsidP="00A7022F">
            <w:pPr>
              <w:pStyle w:val="afb"/>
            </w:pPr>
            <w:r w:rsidRPr="00FE3627" w:rsidDel="002A1D54">
              <w:t>Необходимые умения</w:t>
            </w:r>
          </w:p>
        </w:tc>
        <w:tc>
          <w:tcPr>
            <w:tcW w:w="3688" w:type="pct"/>
          </w:tcPr>
          <w:p w14:paraId="6B75AAFD" w14:textId="7FB8FDF4" w:rsidR="00653A8C" w:rsidRPr="00FE3627" w:rsidRDefault="00DA1CA7" w:rsidP="00D67026">
            <w:pPr>
              <w:pStyle w:val="afb"/>
              <w:jc w:val="both"/>
            </w:pPr>
            <w:r w:rsidRPr="00FE3627">
              <w:t xml:space="preserve">Искать информацию о существующих конструктивных схемах, узлах и механизмах простой технологической оснастки для изготовления машиностроительных изделий </w:t>
            </w:r>
            <w:r w:rsidRPr="00FE3627">
              <w:rPr>
                <w:spacing w:val="-1"/>
              </w:rPr>
              <w:t>с использованием справочной и рекламной литературы</w:t>
            </w:r>
          </w:p>
        </w:tc>
      </w:tr>
      <w:tr w:rsidR="00EC6AE8" w:rsidRPr="00FE3627" w14:paraId="6FD4BC52" w14:textId="77777777" w:rsidTr="00A7022F">
        <w:trPr>
          <w:trHeight w:val="20"/>
        </w:trPr>
        <w:tc>
          <w:tcPr>
            <w:tcW w:w="1312" w:type="pct"/>
            <w:vMerge/>
          </w:tcPr>
          <w:p w14:paraId="43BBC3EC" w14:textId="77777777" w:rsidR="00EC6AE8" w:rsidRPr="00FE3627" w:rsidDel="002A1D54" w:rsidRDefault="00EC6AE8" w:rsidP="00A7022F">
            <w:pPr>
              <w:pStyle w:val="afb"/>
            </w:pPr>
          </w:p>
        </w:tc>
        <w:tc>
          <w:tcPr>
            <w:tcW w:w="3688" w:type="pct"/>
          </w:tcPr>
          <w:p w14:paraId="15581971" w14:textId="7A7470CC" w:rsidR="00EC6AE8" w:rsidRPr="00FE3627" w:rsidRDefault="00DA1CA7" w:rsidP="00D67026">
            <w:pPr>
              <w:pStyle w:val="afb"/>
              <w:jc w:val="both"/>
            </w:pPr>
            <w:r w:rsidRPr="00FE3627">
              <w:t xml:space="preserve">Искать информацию о существующих конструктивных схемах, узлах и механизмах простой технологической оснастки для изготовления машиностроительных изделий </w:t>
            </w:r>
            <w:r w:rsidRPr="00FE3627">
              <w:rPr>
                <w:spacing w:val="-1"/>
              </w:rPr>
              <w:t xml:space="preserve">с использованием </w:t>
            </w:r>
            <w:r w:rsidR="006F0A50">
              <w:t>информационно-телекоммуникационной</w:t>
            </w:r>
            <w:r w:rsidRPr="00FE3627">
              <w:t xml:space="preserve"> сети </w:t>
            </w:r>
            <w:r w:rsidR="006F0A50">
              <w:t>«</w:t>
            </w:r>
            <w:r w:rsidRPr="00FE3627">
              <w:t>Интернет</w:t>
            </w:r>
            <w:r w:rsidR="006F0A50">
              <w:t>»</w:t>
            </w:r>
          </w:p>
        </w:tc>
      </w:tr>
      <w:tr w:rsidR="00DA1CA7" w:rsidRPr="00FE3627" w14:paraId="2B35FEBB" w14:textId="77777777" w:rsidTr="00A7022F">
        <w:trPr>
          <w:trHeight w:val="20"/>
        </w:trPr>
        <w:tc>
          <w:tcPr>
            <w:tcW w:w="1312" w:type="pct"/>
            <w:vMerge/>
          </w:tcPr>
          <w:p w14:paraId="0E986517" w14:textId="77777777" w:rsidR="00DA1CA7" w:rsidRPr="00FE3627" w:rsidDel="002A1D54" w:rsidRDefault="00DA1CA7" w:rsidP="00A7022F">
            <w:pPr>
              <w:pStyle w:val="afb"/>
            </w:pPr>
          </w:p>
        </w:tc>
        <w:tc>
          <w:tcPr>
            <w:tcW w:w="3688" w:type="pct"/>
          </w:tcPr>
          <w:p w14:paraId="076AE73F" w14:textId="6AA965F3" w:rsidR="00DA1CA7" w:rsidRPr="00FE3627" w:rsidRDefault="00DA1CA7" w:rsidP="00D67026">
            <w:pPr>
              <w:pStyle w:val="afb"/>
              <w:jc w:val="both"/>
            </w:pPr>
            <w:r w:rsidRPr="00FE3627">
              <w:t xml:space="preserve">Разрабатывать конструктивные схемы станочных приспособлений для изготовления машиностроительных деталей </w:t>
            </w:r>
          </w:p>
        </w:tc>
      </w:tr>
      <w:tr w:rsidR="00EC6AE8" w:rsidRPr="00FE3627" w14:paraId="4D909BF0" w14:textId="77777777" w:rsidTr="00A7022F">
        <w:trPr>
          <w:trHeight w:val="20"/>
        </w:trPr>
        <w:tc>
          <w:tcPr>
            <w:tcW w:w="1312" w:type="pct"/>
            <w:vMerge/>
          </w:tcPr>
          <w:p w14:paraId="3CC95E56" w14:textId="77777777" w:rsidR="00EC6AE8" w:rsidRPr="00FE3627" w:rsidDel="002A1D54" w:rsidRDefault="00EC6AE8" w:rsidP="00A7022F">
            <w:pPr>
              <w:pStyle w:val="afb"/>
            </w:pPr>
          </w:p>
        </w:tc>
        <w:tc>
          <w:tcPr>
            <w:tcW w:w="3688" w:type="pct"/>
          </w:tcPr>
          <w:p w14:paraId="1434EDB9" w14:textId="76F3824F" w:rsidR="00EC6AE8" w:rsidRPr="00FE3627" w:rsidRDefault="00EC6AE8" w:rsidP="00D67026">
            <w:pPr>
              <w:pStyle w:val="afb"/>
              <w:jc w:val="both"/>
            </w:pPr>
            <w:r w:rsidRPr="00FE3627">
              <w:t xml:space="preserve">Составлять расчетные силовые схемы установки заготовок приспособлений для изготовления машиностроительных деталей </w:t>
            </w:r>
          </w:p>
        </w:tc>
      </w:tr>
      <w:tr w:rsidR="007C0CEA" w:rsidRPr="00FE3627" w14:paraId="3923EC6A" w14:textId="77777777" w:rsidTr="00A7022F">
        <w:trPr>
          <w:trHeight w:val="20"/>
        </w:trPr>
        <w:tc>
          <w:tcPr>
            <w:tcW w:w="1312" w:type="pct"/>
            <w:vMerge/>
          </w:tcPr>
          <w:p w14:paraId="06C51FF2" w14:textId="77777777" w:rsidR="007C0CEA" w:rsidRPr="00FE3627" w:rsidDel="002A1D54" w:rsidRDefault="007C0CEA" w:rsidP="00A7022F">
            <w:pPr>
              <w:pStyle w:val="afb"/>
            </w:pPr>
          </w:p>
        </w:tc>
        <w:tc>
          <w:tcPr>
            <w:tcW w:w="3688" w:type="pct"/>
          </w:tcPr>
          <w:p w14:paraId="53673332" w14:textId="61D9A3AD" w:rsidR="007C0CEA" w:rsidRPr="00FE3627" w:rsidRDefault="0087406B" w:rsidP="00D67026">
            <w:pPr>
              <w:pStyle w:val="afb"/>
              <w:jc w:val="both"/>
            </w:pPr>
            <w:r w:rsidRPr="00FE3627">
              <w:t>Использовать прикладные компьютерные программы для расчета</w:t>
            </w:r>
            <w:r w:rsidR="007C0CEA" w:rsidRPr="00FE3627">
              <w:t xml:space="preserve"> сил</w:t>
            </w:r>
            <w:r w:rsidRPr="00FE3627">
              <w:t xml:space="preserve"> </w:t>
            </w:r>
            <w:r w:rsidR="007C0CEA" w:rsidRPr="00FE3627">
              <w:t xml:space="preserve">резания при обработке заготовок </w:t>
            </w:r>
            <w:r w:rsidR="0000080B" w:rsidRPr="00FE3627">
              <w:t>машиностроительных деталей</w:t>
            </w:r>
          </w:p>
        </w:tc>
      </w:tr>
      <w:tr w:rsidR="0049606A" w:rsidRPr="00FE3627" w14:paraId="2503BAF7" w14:textId="77777777" w:rsidTr="00A7022F">
        <w:trPr>
          <w:trHeight w:val="20"/>
        </w:trPr>
        <w:tc>
          <w:tcPr>
            <w:tcW w:w="1312" w:type="pct"/>
            <w:vMerge/>
          </w:tcPr>
          <w:p w14:paraId="31CAB9C9" w14:textId="77777777" w:rsidR="0049606A" w:rsidRPr="00FE3627" w:rsidDel="002A1D54" w:rsidRDefault="0049606A" w:rsidP="00A7022F">
            <w:pPr>
              <w:pStyle w:val="afb"/>
            </w:pPr>
          </w:p>
        </w:tc>
        <w:tc>
          <w:tcPr>
            <w:tcW w:w="3688" w:type="pct"/>
          </w:tcPr>
          <w:p w14:paraId="49463247" w14:textId="741B654E" w:rsidR="0049606A" w:rsidRPr="00FE3627" w:rsidRDefault="0049606A" w:rsidP="00D67026">
            <w:pPr>
              <w:pStyle w:val="afb"/>
              <w:jc w:val="both"/>
            </w:pPr>
            <w:r w:rsidRPr="00FE3627">
              <w:t>Использовать прикладные компьютерные программы для расчета силовых режимов при сборке машиностроительных изделий</w:t>
            </w:r>
          </w:p>
        </w:tc>
      </w:tr>
      <w:tr w:rsidR="00DD5134" w:rsidRPr="00FE3627" w14:paraId="3B6C5E8B" w14:textId="77777777" w:rsidTr="00A7022F">
        <w:trPr>
          <w:trHeight w:val="20"/>
        </w:trPr>
        <w:tc>
          <w:tcPr>
            <w:tcW w:w="1312" w:type="pct"/>
            <w:vMerge/>
          </w:tcPr>
          <w:p w14:paraId="4BA250C8" w14:textId="77777777" w:rsidR="00DD5134" w:rsidRPr="00FE3627" w:rsidDel="002A1D54" w:rsidRDefault="00DD5134" w:rsidP="00A7022F">
            <w:pPr>
              <w:pStyle w:val="afb"/>
            </w:pPr>
          </w:p>
        </w:tc>
        <w:tc>
          <w:tcPr>
            <w:tcW w:w="3688" w:type="pct"/>
          </w:tcPr>
          <w:p w14:paraId="2D01DC47" w14:textId="229A3759" w:rsidR="00DD5134" w:rsidRPr="00FE3627" w:rsidRDefault="00DD5134" w:rsidP="00D67026">
            <w:pPr>
              <w:pStyle w:val="afb"/>
              <w:jc w:val="both"/>
            </w:pPr>
            <w:r w:rsidRPr="00FE3627">
              <w:t>Использовать прикладные компьютерные программы для прочностного и жесткостного расчета простой инструментальной оснастки</w:t>
            </w:r>
          </w:p>
        </w:tc>
      </w:tr>
      <w:tr w:rsidR="00AD6DAB" w:rsidRPr="00FE3627" w14:paraId="30E819A7" w14:textId="77777777" w:rsidTr="00A7022F">
        <w:trPr>
          <w:trHeight w:val="20"/>
        </w:trPr>
        <w:tc>
          <w:tcPr>
            <w:tcW w:w="1312" w:type="pct"/>
            <w:vMerge/>
          </w:tcPr>
          <w:p w14:paraId="5CF472D7" w14:textId="77777777" w:rsidR="00AD6DAB" w:rsidRPr="00FE3627" w:rsidDel="002A1D54" w:rsidRDefault="00AD6DAB" w:rsidP="00A7022F">
            <w:pPr>
              <w:pStyle w:val="afb"/>
            </w:pPr>
          </w:p>
        </w:tc>
        <w:tc>
          <w:tcPr>
            <w:tcW w:w="3688" w:type="pct"/>
          </w:tcPr>
          <w:p w14:paraId="28E694D3" w14:textId="67E76770" w:rsidR="00AD6DAB" w:rsidRPr="00FE3627" w:rsidRDefault="00DA1CA7" w:rsidP="00D67026">
            <w:pPr>
              <w:pStyle w:val="afb"/>
              <w:jc w:val="both"/>
            </w:pPr>
            <w:r w:rsidRPr="00FE3627">
              <w:t>Разрабатывать конструктивные схемы приспособлений для сборки</w:t>
            </w:r>
            <w:r w:rsidR="0000080B" w:rsidRPr="00FE3627">
              <w:t xml:space="preserve"> машиностроительных изделий</w:t>
            </w:r>
          </w:p>
        </w:tc>
      </w:tr>
      <w:tr w:rsidR="00DA1CA7" w:rsidRPr="00FE3627" w14:paraId="1A3C80B9" w14:textId="77777777" w:rsidTr="00A7022F">
        <w:trPr>
          <w:trHeight w:val="20"/>
        </w:trPr>
        <w:tc>
          <w:tcPr>
            <w:tcW w:w="1312" w:type="pct"/>
            <w:vMerge/>
          </w:tcPr>
          <w:p w14:paraId="0215AF9F" w14:textId="77777777" w:rsidR="00DA1CA7" w:rsidRPr="00FE3627" w:rsidDel="002A1D54" w:rsidRDefault="00DA1CA7" w:rsidP="00A7022F">
            <w:pPr>
              <w:pStyle w:val="afb"/>
            </w:pPr>
          </w:p>
        </w:tc>
        <w:tc>
          <w:tcPr>
            <w:tcW w:w="3688" w:type="pct"/>
          </w:tcPr>
          <w:p w14:paraId="14FF1E5D" w14:textId="6A28B5C1" w:rsidR="00DA1CA7" w:rsidRPr="00FE3627" w:rsidRDefault="00DA1CA7" w:rsidP="00D67026">
            <w:pPr>
              <w:pStyle w:val="afb"/>
              <w:jc w:val="both"/>
            </w:pPr>
            <w:r w:rsidRPr="00FE3627">
              <w:t xml:space="preserve">Выбирать установочные элементы </w:t>
            </w:r>
            <w:r w:rsidR="001678B0" w:rsidRPr="00FE3627">
              <w:t>технологической оснастки</w:t>
            </w:r>
            <w:r w:rsidRPr="00FE3627">
              <w:t xml:space="preserve"> для изготовления машин</w:t>
            </w:r>
            <w:r w:rsidR="0000080B" w:rsidRPr="00FE3627">
              <w:t>остроительных</w:t>
            </w:r>
            <w:r w:rsidR="004B069B" w:rsidRPr="00FE3627">
              <w:t xml:space="preserve"> изделий</w:t>
            </w:r>
          </w:p>
        </w:tc>
      </w:tr>
      <w:tr w:rsidR="00AD6DAB" w:rsidRPr="00FE3627" w14:paraId="4AAFD608" w14:textId="77777777" w:rsidTr="00A7022F">
        <w:trPr>
          <w:trHeight w:val="20"/>
        </w:trPr>
        <w:tc>
          <w:tcPr>
            <w:tcW w:w="1312" w:type="pct"/>
            <w:vMerge/>
          </w:tcPr>
          <w:p w14:paraId="00352BC7" w14:textId="77777777" w:rsidR="00AD6DAB" w:rsidRPr="00FE3627" w:rsidDel="002A1D54" w:rsidRDefault="00AD6DAB" w:rsidP="00A7022F">
            <w:pPr>
              <w:pStyle w:val="afb"/>
            </w:pPr>
          </w:p>
        </w:tc>
        <w:tc>
          <w:tcPr>
            <w:tcW w:w="3688" w:type="pct"/>
          </w:tcPr>
          <w:p w14:paraId="12DD310F" w14:textId="4029FCB2" w:rsidR="00AD6DAB" w:rsidRPr="00FE3627" w:rsidRDefault="001678B0" w:rsidP="00D67026">
            <w:pPr>
              <w:pStyle w:val="afb"/>
              <w:jc w:val="both"/>
            </w:pPr>
            <w:r w:rsidRPr="00FE3627">
              <w:t xml:space="preserve">Выбирать зажимные элементы технологической оснастки для изготовления </w:t>
            </w:r>
            <w:r w:rsidR="004B069B" w:rsidRPr="00FE3627">
              <w:t>машиностроительных изделий</w:t>
            </w:r>
          </w:p>
        </w:tc>
      </w:tr>
      <w:tr w:rsidR="00AD6DAB" w:rsidRPr="00FE3627" w14:paraId="78BC2DDE" w14:textId="77777777" w:rsidTr="00A7022F">
        <w:trPr>
          <w:trHeight w:val="20"/>
        </w:trPr>
        <w:tc>
          <w:tcPr>
            <w:tcW w:w="1312" w:type="pct"/>
            <w:vMerge/>
          </w:tcPr>
          <w:p w14:paraId="4C13178C" w14:textId="77777777" w:rsidR="00AD6DAB" w:rsidRPr="00FE3627" w:rsidDel="002A1D54" w:rsidRDefault="00AD6DAB" w:rsidP="00A7022F">
            <w:pPr>
              <w:pStyle w:val="afb"/>
            </w:pPr>
          </w:p>
        </w:tc>
        <w:tc>
          <w:tcPr>
            <w:tcW w:w="3688" w:type="pct"/>
          </w:tcPr>
          <w:p w14:paraId="137B3565" w14:textId="778C45CA" w:rsidR="00AD6DAB" w:rsidRPr="00FE3627" w:rsidRDefault="001678B0" w:rsidP="00D67026">
            <w:pPr>
              <w:pStyle w:val="afb"/>
              <w:jc w:val="both"/>
            </w:pPr>
            <w:r w:rsidRPr="00FE3627">
              <w:t>Выполнять точностн</w:t>
            </w:r>
            <w:r w:rsidR="0000080B" w:rsidRPr="00FE3627">
              <w:t>ы</w:t>
            </w:r>
            <w:r w:rsidRPr="00FE3627">
              <w:t>й расчет технологической оснастки для изготовления машин</w:t>
            </w:r>
            <w:r w:rsidR="0000080B" w:rsidRPr="00FE3627">
              <w:t>остроительных изделий</w:t>
            </w:r>
          </w:p>
        </w:tc>
      </w:tr>
      <w:tr w:rsidR="00AD6DAB" w:rsidRPr="00FE3627" w14:paraId="23107CAB" w14:textId="77777777" w:rsidTr="00A7022F">
        <w:trPr>
          <w:trHeight w:val="20"/>
        </w:trPr>
        <w:tc>
          <w:tcPr>
            <w:tcW w:w="1312" w:type="pct"/>
            <w:vMerge/>
          </w:tcPr>
          <w:p w14:paraId="27BA14C0" w14:textId="77777777" w:rsidR="00AD6DAB" w:rsidRPr="00FE3627" w:rsidDel="002A1D54" w:rsidRDefault="00AD6DAB" w:rsidP="00A7022F">
            <w:pPr>
              <w:pStyle w:val="afb"/>
            </w:pPr>
          </w:p>
        </w:tc>
        <w:tc>
          <w:tcPr>
            <w:tcW w:w="3688" w:type="pct"/>
          </w:tcPr>
          <w:p w14:paraId="28BAD880" w14:textId="55FF5913" w:rsidR="00AD6DAB" w:rsidRPr="00FE3627" w:rsidRDefault="001678B0" w:rsidP="00D67026">
            <w:pPr>
              <w:pStyle w:val="afb"/>
              <w:jc w:val="both"/>
            </w:pPr>
            <w:r w:rsidRPr="00FE3627">
              <w:t>Использовать CAD-системы для разработки и оформления конструкторской документации на технологическую оснастку для изготовления машин</w:t>
            </w:r>
            <w:r w:rsidR="0000080B" w:rsidRPr="00FE3627">
              <w:t>остроительных изделий</w:t>
            </w:r>
          </w:p>
        </w:tc>
      </w:tr>
      <w:tr w:rsidR="00AD6DAB" w:rsidRPr="00FE3627" w14:paraId="6871DB21" w14:textId="77777777" w:rsidTr="00A7022F">
        <w:trPr>
          <w:trHeight w:val="20"/>
        </w:trPr>
        <w:tc>
          <w:tcPr>
            <w:tcW w:w="1312" w:type="pct"/>
            <w:vMerge/>
          </w:tcPr>
          <w:p w14:paraId="23DD5B5E" w14:textId="77777777" w:rsidR="00AD6DAB" w:rsidRPr="00FE3627" w:rsidDel="002A1D54" w:rsidRDefault="00AD6DAB" w:rsidP="00A7022F">
            <w:pPr>
              <w:pStyle w:val="afb"/>
            </w:pPr>
          </w:p>
        </w:tc>
        <w:tc>
          <w:tcPr>
            <w:tcW w:w="3688" w:type="pct"/>
          </w:tcPr>
          <w:p w14:paraId="7E06DDA4" w14:textId="40090F4F" w:rsidR="00AD6DAB" w:rsidRPr="00FE3627" w:rsidRDefault="001678B0" w:rsidP="00D67026">
            <w:pPr>
              <w:pStyle w:val="afb"/>
              <w:jc w:val="both"/>
            </w:pPr>
            <w:r w:rsidRPr="00FE3627">
              <w:t xml:space="preserve">Устанавливать технические требования на технологическую оснастку для изготовления машиностроительных изделий </w:t>
            </w:r>
          </w:p>
        </w:tc>
      </w:tr>
      <w:tr w:rsidR="00653A8C" w:rsidRPr="00FE3627" w14:paraId="189558CE" w14:textId="77777777" w:rsidTr="00A7022F">
        <w:trPr>
          <w:trHeight w:val="20"/>
        </w:trPr>
        <w:tc>
          <w:tcPr>
            <w:tcW w:w="1312" w:type="pct"/>
            <w:vMerge w:val="restart"/>
          </w:tcPr>
          <w:p w14:paraId="0206B1D1" w14:textId="77777777" w:rsidR="00653A8C" w:rsidRPr="00FE3627" w:rsidRDefault="00653A8C" w:rsidP="00A7022F">
            <w:pPr>
              <w:pStyle w:val="afb"/>
            </w:pPr>
            <w:r w:rsidRPr="00FE3627" w:rsidDel="002A1D54">
              <w:t>Необходимые знания</w:t>
            </w:r>
          </w:p>
        </w:tc>
        <w:tc>
          <w:tcPr>
            <w:tcW w:w="3688" w:type="pct"/>
          </w:tcPr>
          <w:p w14:paraId="55E04A75" w14:textId="3AFBCE92" w:rsidR="00653A8C" w:rsidRPr="00FE3627" w:rsidRDefault="00DA1CA7" w:rsidP="00D67026">
            <w:pPr>
              <w:pStyle w:val="afb"/>
              <w:jc w:val="both"/>
            </w:pPr>
            <w:r w:rsidRPr="00FE3627">
              <w:t>Нормативно-техническая и справочная литература по проектированию технологической оснастки</w:t>
            </w:r>
          </w:p>
        </w:tc>
      </w:tr>
      <w:tr w:rsidR="00DA1CA7" w:rsidRPr="00FE3627" w14:paraId="25D6D51C" w14:textId="77777777" w:rsidTr="00A7022F">
        <w:trPr>
          <w:trHeight w:val="20"/>
        </w:trPr>
        <w:tc>
          <w:tcPr>
            <w:tcW w:w="1312" w:type="pct"/>
            <w:vMerge/>
          </w:tcPr>
          <w:p w14:paraId="347C8957" w14:textId="77777777" w:rsidR="00DA1CA7" w:rsidRPr="00FE3627" w:rsidDel="002A1D54" w:rsidRDefault="00DA1CA7" w:rsidP="00A7022F">
            <w:pPr>
              <w:pStyle w:val="afb"/>
            </w:pPr>
          </w:p>
        </w:tc>
        <w:tc>
          <w:tcPr>
            <w:tcW w:w="3688" w:type="pct"/>
          </w:tcPr>
          <w:p w14:paraId="28AD926B" w14:textId="515539ED" w:rsidR="00DA1CA7" w:rsidRPr="00FE3627" w:rsidRDefault="00DA1CA7" w:rsidP="00D67026">
            <w:pPr>
              <w:pStyle w:val="afb"/>
              <w:jc w:val="both"/>
            </w:pPr>
            <w:r w:rsidRPr="00FE3627">
              <w:t xml:space="preserve">Браузеры для работы </w:t>
            </w:r>
            <w:r w:rsidR="006F0A50">
              <w:t>с информационно-телекоммуникационной сетью «Интернет»</w:t>
            </w:r>
            <w:r w:rsidRPr="00FE3627">
              <w:t>: наименования, возможности и порядок работы в них</w:t>
            </w:r>
          </w:p>
        </w:tc>
      </w:tr>
      <w:tr w:rsidR="00DA1CA7" w:rsidRPr="00FE3627" w14:paraId="0F695B49" w14:textId="77777777" w:rsidTr="00A7022F">
        <w:trPr>
          <w:trHeight w:val="20"/>
        </w:trPr>
        <w:tc>
          <w:tcPr>
            <w:tcW w:w="1312" w:type="pct"/>
            <w:vMerge/>
          </w:tcPr>
          <w:p w14:paraId="3DBA5C87" w14:textId="77777777" w:rsidR="00DA1CA7" w:rsidRPr="00FE3627" w:rsidDel="002A1D54" w:rsidRDefault="00DA1CA7" w:rsidP="00A7022F">
            <w:pPr>
              <w:pStyle w:val="afb"/>
            </w:pPr>
          </w:p>
        </w:tc>
        <w:tc>
          <w:tcPr>
            <w:tcW w:w="3688" w:type="pct"/>
          </w:tcPr>
          <w:p w14:paraId="317C7A37" w14:textId="1D4C60FB" w:rsidR="00DA1CA7" w:rsidRPr="00FE3627" w:rsidRDefault="00DA1CA7" w:rsidP="00D67026">
            <w:pPr>
              <w:pStyle w:val="afb"/>
              <w:jc w:val="both"/>
            </w:pPr>
            <w:r w:rsidRPr="00FE3627">
              <w:t xml:space="preserve">Правила безопасности при работе </w:t>
            </w:r>
            <w:r w:rsidR="006F0A50">
              <w:t>в информационно-телекоммуникационной сети «Интернет»</w:t>
            </w:r>
          </w:p>
        </w:tc>
      </w:tr>
      <w:tr w:rsidR="00DA1CA7" w:rsidRPr="00FE3627" w14:paraId="0E29955E" w14:textId="77777777" w:rsidTr="00A7022F">
        <w:trPr>
          <w:trHeight w:val="20"/>
        </w:trPr>
        <w:tc>
          <w:tcPr>
            <w:tcW w:w="1312" w:type="pct"/>
            <w:vMerge/>
          </w:tcPr>
          <w:p w14:paraId="57DFC80D" w14:textId="77777777" w:rsidR="00DA1CA7" w:rsidRPr="00FE3627" w:rsidDel="002A1D54" w:rsidRDefault="00DA1CA7" w:rsidP="00A7022F">
            <w:pPr>
              <w:pStyle w:val="afb"/>
            </w:pPr>
          </w:p>
        </w:tc>
        <w:tc>
          <w:tcPr>
            <w:tcW w:w="3688" w:type="pct"/>
          </w:tcPr>
          <w:p w14:paraId="3F0A6DF8" w14:textId="7AD39627" w:rsidR="00DA1CA7" w:rsidRPr="00FE3627" w:rsidRDefault="00DA1CA7" w:rsidP="00D67026">
            <w:pPr>
              <w:pStyle w:val="afb"/>
              <w:jc w:val="both"/>
            </w:pPr>
            <w:r w:rsidRPr="00FE3627">
              <w:t xml:space="preserve">Поисковые системы для поиска информации </w:t>
            </w:r>
            <w:r w:rsidR="006F0A50">
              <w:t>в информационно-телекоммуникационной сети «Интернет»</w:t>
            </w:r>
            <w:r w:rsidRPr="00FE3627">
              <w:t>: наименования, возможности и порядок работы в них</w:t>
            </w:r>
          </w:p>
        </w:tc>
      </w:tr>
      <w:tr w:rsidR="00DA1CA7" w:rsidRPr="00FE3627" w14:paraId="5F795FCA" w14:textId="77777777" w:rsidTr="00A7022F">
        <w:trPr>
          <w:trHeight w:val="20"/>
        </w:trPr>
        <w:tc>
          <w:tcPr>
            <w:tcW w:w="1312" w:type="pct"/>
            <w:vMerge/>
          </w:tcPr>
          <w:p w14:paraId="6C53FB8E" w14:textId="77777777" w:rsidR="00DA1CA7" w:rsidRPr="00FE3627" w:rsidDel="002A1D54" w:rsidRDefault="00DA1CA7" w:rsidP="00A7022F">
            <w:pPr>
              <w:pStyle w:val="afb"/>
            </w:pPr>
          </w:p>
        </w:tc>
        <w:tc>
          <w:tcPr>
            <w:tcW w:w="3688" w:type="pct"/>
          </w:tcPr>
          <w:p w14:paraId="6CE67091" w14:textId="4EB1175D" w:rsidR="00DA1CA7" w:rsidRPr="00FE3627" w:rsidRDefault="00DA1CA7" w:rsidP="00D67026">
            <w:pPr>
              <w:pStyle w:val="afb"/>
              <w:jc w:val="both"/>
            </w:pPr>
            <w:r w:rsidRPr="00FE3627">
              <w:t xml:space="preserve">Правила поиска информации </w:t>
            </w:r>
            <w:r w:rsidR="006F0A50">
              <w:t>в информационно-телекоммуникационной сети «Интернет»</w:t>
            </w:r>
          </w:p>
        </w:tc>
      </w:tr>
      <w:tr w:rsidR="00DA1CA7" w:rsidRPr="00FE3627" w14:paraId="38A725E0" w14:textId="77777777" w:rsidTr="00A7022F">
        <w:trPr>
          <w:trHeight w:val="20"/>
        </w:trPr>
        <w:tc>
          <w:tcPr>
            <w:tcW w:w="1312" w:type="pct"/>
            <w:vMerge/>
          </w:tcPr>
          <w:p w14:paraId="4E5C9EA0" w14:textId="77777777" w:rsidR="00DA1CA7" w:rsidRPr="00FE3627" w:rsidDel="002A1D54" w:rsidRDefault="00DA1CA7" w:rsidP="00A7022F">
            <w:pPr>
              <w:pStyle w:val="afb"/>
            </w:pPr>
          </w:p>
        </w:tc>
        <w:tc>
          <w:tcPr>
            <w:tcW w:w="3688" w:type="pct"/>
          </w:tcPr>
          <w:p w14:paraId="523E3C96" w14:textId="7EABB27C" w:rsidR="00DA1CA7" w:rsidRPr="00FE3627" w:rsidRDefault="0087406B" w:rsidP="00D67026">
            <w:pPr>
              <w:pStyle w:val="afb"/>
              <w:jc w:val="both"/>
            </w:pPr>
            <w:r w:rsidRPr="00FE3627">
              <w:t>Методика проектирования технологической оснастки для изготовления машиностроительных изделий</w:t>
            </w:r>
          </w:p>
        </w:tc>
      </w:tr>
      <w:tr w:rsidR="00DA1CA7" w:rsidRPr="00FE3627" w14:paraId="18D17458" w14:textId="77777777" w:rsidTr="00A7022F">
        <w:trPr>
          <w:trHeight w:val="20"/>
        </w:trPr>
        <w:tc>
          <w:tcPr>
            <w:tcW w:w="1312" w:type="pct"/>
            <w:vMerge/>
          </w:tcPr>
          <w:p w14:paraId="7F64E4FA" w14:textId="77777777" w:rsidR="00DA1CA7" w:rsidRPr="00FE3627" w:rsidDel="002A1D54" w:rsidRDefault="00DA1CA7" w:rsidP="00A7022F">
            <w:pPr>
              <w:pStyle w:val="afb"/>
            </w:pPr>
          </w:p>
        </w:tc>
        <w:tc>
          <w:tcPr>
            <w:tcW w:w="3688" w:type="pct"/>
          </w:tcPr>
          <w:p w14:paraId="5CB14C85" w14:textId="369D28A2" w:rsidR="00DA1CA7" w:rsidRPr="00FE3627" w:rsidRDefault="0087406B" w:rsidP="00D67026">
            <w:pPr>
              <w:pStyle w:val="afb"/>
              <w:jc w:val="both"/>
            </w:pPr>
            <w:r w:rsidRPr="00FE3627">
              <w:t>Конструктивные схемы технологической оснастки для изготовления машиностроительных изделий, применяемые в организации</w:t>
            </w:r>
          </w:p>
        </w:tc>
      </w:tr>
      <w:tr w:rsidR="00DA1CA7" w:rsidRPr="00FE3627" w14:paraId="1DDF1C2E" w14:textId="77777777" w:rsidTr="00A7022F">
        <w:trPr>
          <w:trHeight w:val="20"/>
        </w:trPr>
        <w:tc>
          <w:tcPr>
            <w:tcW w:w="1312" w:type="pct"/>
            <w:vMerge/>
          </w:tcPr>
          <w:p w14:paraId="36690845" w14:textId="77777777" w:rsidR="00DA1CA7" w:rsidRPr="00FE3627" w:rsidDel="002A1D54" w:rsidRDefault="00DA1CA7" w:rsidP="00A7022F">
            <w:pPr>
              <w:pStyle w:val="afb"/>
            </w:pPr>
          </w:p>
        </w:tc>
        <w:tc>
          <w:tcPr>
            <w:tcW w:w="3688" w:type="pct"/>
          </w:tcPr>
          <w:p w14:paraId="766F10A9" w14:textId="307820E3" w:rsidR="00DA1CA7" w:rsidRPr="00FE3627" w:rsidRDefault="0087406B" w:rsidP="00D67026">
            <w:pPr>
              <w:pStyle w:val="afb"/>
              <w:jc w:val="both"/>
            </w:pPr>
            <w:r w:rsidRPr="00FE3627">
              <w:t>Методика построения расчетных силовых схем</w:t>
            </w:r>
          </w:p>
        </w:tc>
      </w:tr>
      <w:tr w:rsidR="0087406B" w:rsidRPr="00FE3627" w14:paraId="5616CE6D" w14:textId="77777777" w:rsidTr="00A7022F">
        <w:trPr>
          <w:trHeight w:val="20"/>
        </w:trPr>
        <w:tc>
          <w:tcPr>
            <w:tcW w:w="1312" w:type="pct"/>
            <w:vMerge/>
          </w:tcPr>
          <w:p w14:paraId="318F9AA4" w14:textId="77777777" w:rsidR="0087406B" w:rsidRPr="00FE3627" w:rsidDel="002A1D54" w:rsidRDefault="0087406B" w:rsidP="00A7022F">
            <w:pPr>
              <w:pStyle w:val="afb"/>
            </w:pPr>
          </w:p>
        </w:tc>
        <w:tc>
          <w:tcPr>
            <w:tcW w:w="3688" w:type="pct"/>
          </w:tcPr>
          <w:p w14:paraId="6D2C4318" w14:textId="43FA1C37" w:rsidR="0087406B" w:rsidRPr="00FE3627" w:rsidRDefault="0087406B" w:rsidP="00D67026">
            <w:pPr>
              <w:pStyle w:val="afb"/>
              <w:jc w:val="both"/>
            </w:pPr>
            <w:r w:rsidRPr="00FE3627">
              <w:t>Методика расчета сил резания</w:t>
            </w:r>
          </w:p>
        </w:tc>
      </w:tr>
      <w:tr w:rsidR="0015727A" w:rsidRPr="00FE3627" w14:paraId="45E06A6A" w14:textId="77777777" w:rsidTr="00A7022F">
        <w:trPr>
          <w:trHeight w:val="20"/>
        </w:trPr>
        <w:tc>
          <w:tcPr>
            <w:tcW w:w="1312" w:type="pct"/>
            <w:vMerge/>
          </w:tcPr>
          <w:p w14:paraId="693E52A0" w14:textId="77777777" w:rsidR="0015727A" w:rsidRPr="00FE3627" w:rsidDel="002A1D54" w:rsidRDefault="0015727A" w:rsidP="00A7022F">
            <w:pPr>
              <w:pStyle w:val="afb"/>
            </w:pPr>
          </w:p>
        </w:tc>
        <w:tc>
          <w:tcPr>
            <w:tcW w:w="3688" w:type="pct"/>
          </w:tcPr>
          <w:p w14:paraId="16F4BC17" w14:textId="4D5F36DB" w:rsidR="0015727A" w:rsidRPr="00FE3627" w:rsidRDefault="0015727A" w:rsidP="00D67026">
            <w:pPr>
              <w:pStyle w:val="afb"/>
              <w:jc w:val="both"/>
            </w:pPr>
            <w:r w:rsidRPr="00FE3627">
              <w:t>Методика расчета силовых режимов сборки</w:t>
            </w:r>
          </w:p>
        </w:tc>
      </w:tr>
      <w:tr w:rsidR="007A2929" w:rsidRPr="00FE3627" w14:paraId="1DA8A551" w14:textId="77777777" w:rsidTr="00A7022F">
        <w:trPr>
          <w:trHeight w:val="20"/>
        </w:trPr>
        <w:tc>
          <w:tcPr>
            <w:tcW w:w="1312" w:type="pct"/>
            <w:vMerge/>
          </w:tcPr>
          <w:p w14:paraId="0FB35A81" w14:textId="77777777" w:rsidR="007A2929" w:rsidRPr="00FE3627" w:rsidDel="002A1D54" w:rsidRDefault="007A2929" w:rsidP="00A7022F">
            <w:pPr>
              <w:pStyle w:val="afb"/>
            </w:pPr>
          </w:p>
        </w:tc>
        <w:tc>
          <w:tcPr>
            <w:tcW w:w="3688" w:type="pct"/>
          </w:tcPr>
          <w:p w14:paraId="6EA3D17D" w14:textId="69DAE678" w:rsidR="007A2929" w:rsidRPr="00FE3627" w:rsidRDefault="007A2929" w:rsidP="00D67026">
            <w:pPr>
              <w:pStyle w:val="afb"/>
              <w:jc w:val="both"/>
            </w:pPr>
            <w:r w:rsidRPr="00FE3627">
              <w:t>Методика прочностных и жесткостных расчетов</w:t>
            </w:r>
          </w:p>
        </w:tc>
      </w:tr>
      <w:tr w:rsidR="00DA1CA7" w:rsidRPr="00FE3627" w14:paraId="7BF07183" w14:textId="77777777" w:rsidTr="00A7022F">
        <w:trPr>
          <w:trHeight w:val="20"/>
        </w:trPr>
        <w:tc>
          <w:tcPr>
            <w:tcW w:w="1312" w:type="pct"/>
            <w:vMerge/>
          </w:tcPr>
          <w:p w14:paraId="1348E30F" w14:textId="77777777" w:rsidR="00DA1CA7" w:rsidRPr="00FE3627" w:rsidDel="002A1D54" w:rsidRDefault="00DA1CA7" w:rsidP="00A7022F">
            <w:pPr>
              <w:pStyle w:val="afb"/>
            </w:pPr>
          </w:p>
        </w:tc>
        <w:tc>
          <w:tcPr>
            <w:tcW w:w="3688" w:type="pct"/>
          </w:tcPr>
          <w:p w14:paraId="6E3B81D3" w14:textId="64E66165" w:rsidR="00DA1CA7" w:rsidRPr="00FE3627" w:rsidRDefault="0087406B" w:rsidP="00D67026">
            <w:pPr>
              <w:pStyle w:val="afb"/>
              <w:jc w:val="both"/>
            </w:pPr>
            <w:r w:rsidRPr="00FE3627">
              <w:t>Прикладные программы для вычислений и инженерных расчетов: наименования, возможности и порядок работы в них</w:t>
            </w:r>
          </w:p>
        </w:tc>
      </w:tr>
      <w:tr w:rsidR="0087406B" w:rsidRPr="00FE3627" w14:paraId="1C2B3828" w14:textId="77777777" w:rsidTr="00A7022F">
        <w:trPr>
          <w:trHeight w:val="20"/>
        </w:trPr>
        <w:tc>
          <w:tcPr>
            <w:tcW w:w="1312" w:type="pct"/>
            <w:vMerge/>
          </w:tcPr>
          <w:p w14:paraId="2FCAF4AC" w14:textId="77777777" w:rsidR="0087406B" w:rsidRPr="00FE3627" w:rsidDel="002A1D54" w:rsidRDefault="0087406B" w:rsidP="00A7022F">
            <w:pPr>
              <w:pStyle w:val="afb"/>
            </w:pPr>
          </w:p>
        </w:tc>
        <w:tc>
          <w:tcPr>
            <w:tcW w:w="3688" w:type="pct"/>
          </w:tcPr>
          <w:p w14:paraId="181942FA" w14:textId="4E060B15" w:rsidR="0087406B" w:rsidRPr="00FE3627" w:rsidRDefault="0087406B" w:rsidP="00D67026">
            <w:pPr>
              <w:pStyle w:val="afb"/>
              <w:jc w:val="both"/>
            </w:pPr>
            <w:r w:rsidRPr="00FE3627">
              <w:t>Правила и принципы выбора установочных элементов технологической оснастки для изготовления машин</w:t>
            </w:r>
            <w:r w:rsidR="0000080B" w:rsidRPr="00FE3627">
              <w:t>остроительных изделий</w:t>
            </w:r>
          </w:p>
        </w:tc>
      </w:tr>
      <w:tr w:rsidR="0087406B" w:rsidRPr="00FE3627" w14:paraId="0977A193" w14:textId="77777777" w:rsidTr="00A7022F">
        <w:trPr>
          <w:trHeight w:val="20"/>
        </w:trPr>
        <w:tc>
          <w:tcPr>
            <w:tcW w:w="1312" w:type="pct"/>
            <w:vMerge/>
          </w:tcPr>
          <w:p w14:paraId="7C0356D0" w14:textId="77777777" w:rsidR="0087406B" w:rsidRPr="00FE3627" w:rsidDel="002A1D54" w:rsidRDefault="0087406B" w:rsidP="00A7022F">
            <w:pPr>
              <w:pStyle w:val="afb"/>
            </w:pPr>
          </w:p>
        </w:tc>
        <w:tc>
          <w:tcPr>
            <w:tcW w:w="3688" w:type="pct"/>
          </w:tcPr>
          <w:p w14:paraId="27267588" w14:textId="58E40D74" w:rsidR="0087406B" w:rsidRPr="00FE3627" w:rsidRDefault="0087406B" w:rsidP="00D67026">
            <w:pPr>
              <w:pStyle w:val="afb"/>
              <w:jc w:val="both"/>
            </w:pPr>
            <w:r w:rsidRPr="00FE3627">
              <w:t xml:space="preserve">Правила и принципы выбора зажимных элементов технологической оснастки для изготовления машиностроительных изделий </w:t>
            </w:r>
          </w:p>
        </w:tc>
      </w:tr>
      <w:tr w:rsidR="0087406B" w:rsidRPr="00FE3627" w14:paraId="531074A3" w14:textId="77777777" w:rsidTr="00A7022F">
        <w:trPr>
          <w:trHeight w:val="20"/>
        </w:trPr>
        <w:tc>
          <w:tcPr>
            <w:tcW w:w="1312" w:type="pct"/>
            <w:vMerge/>
          </w:tcPr>
          <w:p w14:paraId="166298A6" w14:textId="77777777" w:rsidR="0087406B" w:rsidRPr="00FE3627" w:rsidDel="002A1D54" w:rsidRDefault="0087406B" w:rsidP="00A7022F">
            <w:pPr>
              <w:pStyle w:val="afb"/>
            </w:pPr>
          </w:p>
        </w:tc>
        <w:tc>
          <w:tcPr>
            <w:tcW w:w="3688" w:type="pct"/>
          </w:tcPr>
          <w:p w14:paraId="5F86D7C4" w14:textId="21F59C80" w:rsidR="0087406B" w:rsidRPr="00FE3627" w:rsidRDefault="0087406B" w:rsidP="00D67026">
            <w:pPr>
              <w:pStyle w:val="afb"/>
              <w:jc w:val="both"/>
            </w:pPr>
            <w:r w:rsidRPr="00FE3627">
              <w:t>Методика точностного расчета технологической оснастки для изготовления машин</w:t>
            </w:r>
            <w:r w:rsidR="0000080B" w:rsidRPr="00FE3627">
              <w:t>остроительных изделий</w:t>
            </w:r>
          </w:p>
        </w:tc>
      </w:tr>
      <w:tr w:rsidR="00DA1CA7" w:rsidRPr="00FE3627" w14:paraId="2349CCA9" w14:textId="77777777" w:rsidTr="00A7022F">
        <w:trPr>
          <w:trHeight w:val="20"/>
        </w:trPr>
        <w:tc>
          <w:tcPr>
            <w:tcW w:w="1312" w:type="pct"/>
            <w:vMerge/>
          </w:tcPr>
          <w:p w14:paraId="523FA427" w14:textId="77777777" w:rsidR="00DA1CA7" w:rsidRPr="00FE3627" w:rsidDel="002A1D54" w:rsidRDefault="00DA1CA7" w:rsidP="00A7022F">
            <w:pPr>
              <w:pStyle w:val="afb"/>
            </w:pPr>
          </w:p>
        </w:tc>
        <w:tc>
          <w:tcPr>
            <w:tcW w:w="3688" w:type="pct"/>
          </w:tcPr>
          <w:p w14:paraId="6E8945DB" w14:textId="595438DA" w:rsidR="00DA1CA7" w:rsidRPr="00FE3627" w:rsidRDefault="0087406B" w:rsidP="00D67026">
            <w:pPr>
              <w:pStyle w:val="afb"/>
              <w:jc w:val="both"/>
            </w:pPr>
            <w:r w:rsidRPr="00FE3627">
              <w:t>CAD-системы: возможности и порядок работы в них</w:t>
            </w:r>
          </w:p>
        </w:tc>
      </w:tr>
      <w:tr w:rsidR="00DA1CA7" w:rsidRPr="00FE3627" w14:paraId="7D8F9597" w14:textId="77777777" w:rsidTr="00A7022F">
        <w:trPr>
          <w:trHeight w:val="20"/>
        </w:trPr>
        <w:tc>
          <w:tcPr>
            <w:tcW w:w="1312" w:type="pct"/>
            <w:vMerge/>
          </w:tcPr>
          <w:p w14:paraId="613D2AA9" w14:textId="77777777" w:rsidR="00DA1CA7" w:rsidRPr="00FE3627" w:rsidDel="002A1D54" w:rsidRDefault="00DA1CA7" w:rsidP="00A7022F">
            <w:pPr>
              <w:pStyle w:val="afb"/>
            </w:pPr>
          </w:p>
        </w:tc>
        <w:tc>
          <w:tcPr>
            <w:tcW w:w="3688" w:type="pct"/>
          </w:tcPr>
          <w:p w14:paraId="029A893D" w14:textId="0FFEC08A" w:rsidR="00DA1CA7" w:rsidRPr="00FE3627" w:rsidRDefault="0087406B" w:rsidP="00D67026">
            <w:pPr>
              <w:pStyle w:val="afb"/>
              <w:jc w:val="both"/>
            </w:pPr>
            <w:r w:rsidRPr="00FE3627">
              <w:t>Нормативно-технические и руководящие документы по оформлению конструкторской документации</w:t>
            </w:r>
          </w:p>
        </w:tc>
      </w:tr>
      <w:tr w:rsidR="00DA1CA7" w:rsidRPr="00FE3627" w14:paraId="082387E5" w14:textId="77777777" w:rsidTr="00A7022F">
        <w:trPr>
          <w:trHeight w:val="20"/>
        </w:trPr>
        <w:tc>
          <w:tcPr>
            <w:tcW w:w="1312" w:type="pct"/>
          </w:tcPr>
          <w:p w14:paraId="086AB70D" w14:textId="77777777" w:rsidR="00DA1CA7" w:rsidRPr="00FE3627" w:rsidDel="002A1D54" w:rsidRDefault="00DA1CA7" w:rsidP="00A7022F">
            <w:pPr>
              <w:pStyle w:val="afb"/>
            </w:pPr>
            <w:r w:rsidRPr="00FE3627" w:rsidDel="002A1D54">
              <w:t>Другие характеристики</w:t>
            </w:r>
          </w:p>
        </w:tc>
        <w:tc>
          <w:tcPr>
            <w:tcW w:w="3688" w:type="pct"/>
          </w:tcPr>
          <w:p w14:paraId="00FD1537" w14:textId="77777777" w:rsidR="00DA1CA7" w:rsidRPr="00FE3627" w:rsidRDefault="00DA1CA7" w:rsidP="00D67026">
            <w:pPr>
              <w:pStyle w:val="afb"/>
              <w:jc w:val="both"/>
            </w:pPr>
            <w:r w:rsidRPr="00FE3627">
              <w:t>-</w:t>
            </w:r>
          </w:p>
        </w:tc>
      </w:tr>
    </w:tbl>
    <w:p w14:paraId="4B624156" w14:textId="77777777" w:rsidR="00D67026" w:rsidRPr="00FE3627" w:rsidRDefault="00D67026" w:rsidP="00D67026">
      <w:pPr>
        <w:pStyle w:val="aff1"/>
      </w:pPr>
    </w:p>
    <w:p w14:paraId="2BA3133F" w14:textId="13714D1F" w:rsidR="00A7022F" w:rsidRPr="00FE3627" w:rsidRDefault="00A7022F" w:rsidP="00D67026">
      <w:pPr>
        <w:pStyle w:val="aff1"/>
        <w:rPr>
          <w:b/>
          <w:bCs w:val="0"/>
        </w:rPr>
      </w:pPr>
      <w:r w:rsidRPr="00FE3627">
        <w:rPr>
          <w:b/>
          <w:bCs w:val="0"/>
        </w:rPr>
        <w:t>3.3.</w:t>
      </w:r>
      <w:r w:rsidR="00A20C7C" w:rsidRPr="00FE3627">
        <w:rPr>
          <w:b/>
          <w:bCs w:val="0"/>
        </w:rPr>
        <w:t>5</w:t>
      </w:r>
      <w:r w:rsidRPr="00FE3627">
        <w:rPr>
          <w:b/>
          <w:bCs w:val="0"/>
        </w:rPr>
        <w:t>. Трудовая функция</w:t>
      </w:r>
    </w:p>
    <w:p w14:paraId="7CA85FAC" w14:textId="77777777" w:rsidR="00D67026" w:rsidRPr="00FE3627" w:rsidRDefault="00D67026" w:rsidP="00D67026">
      <w:pPr>
        <w:pStyle w:val="aff1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62"/>
        <w:gridCol w:w="4551"/>
        <w:gridCol w:w="641"/>
        <w:gridCol w:w="949"/>
        <w:gridCol w:w="1773"/>
        <w:gridCol w:w="524"/>
      </w:tblGrid>
      <w:tr w:rsidR="00750AD4" w:rsidRPr="00FE3627" w14:paraId="0163DDC2" w14:textId="77777777" w:rsidTr="00181115">
        <w:trPr>
          <w:trHeight w:val="278"/>
        </w:trPr>
        <w:tc>
          <w:tcPr>
            <w:tcW w:w="86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34767D6" w14:textId="77777777" w:rsidR="00750AD4" w:rsidRPr="00FE3627" w:rsidRDefault="00750AD4" w:rsidP="00181115">
            <w:r w:rsidRPr="00FE3627">
              <w:rPr>
                <w:sz w:val="20"/>
              </w:rPr>
              <w:t>Наименование</w:t>
            </w:r>
          </w:p>
        </w:tc>
        <w:tc>
          <w:tcPr>
            <w:tcW w:w="22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673E01" w14:textId="602B5FDF" w:rsidR="00750AD4" w:rsidRPr="00FE3627" w:rsidRDefault="00FE3627" w:rsidP="00344065">
            <w:r w:rsidRPr="00FE3627">
              <w:t>Методическое обеспечение CAPP-систем, PDM-систем, MDM-систем в организации</w:t>
            </w:r>
          </w:p>
        </w:tc>
        <w:tc>
          <w:tcPr>
            <w:tcW w:w="31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4C28E39" w14:textId="77777777" w:rsidR="00750AD4" w:rsidRPr="00FE3627" w:rsidRDefault="00750AD4" w:rsidP="00181115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D6F3B9" w14:textId="57A69EFA" w:rsidR="00750AD4" w:rsidRPr="00FE3627" w:rsidRDefault="00FE3627" w:rsidP="00750AD4">
            <w:r>
              <w:rPr>
                <w:lang w:val="en-US"/>
              </w:rPr>
              <w:t>C</w:t>
            </w:r>
            <w:r w:rsidR="00750AD4" w:rsidRPr="00FE3627">
              <w:t>/</w:t>
            </w:r>
            <w:r w:rsidR="00C57532" w:rsidRPr="00FE3627">
              <w:t>0</w:t>
            </w:r>
            <w:r w:rsidR="00750AD4" w:rsidRPr="00FE3627">
              <w:t>5.6</w:t>
            </w:r>
          </w:p>
        </w:tc>
        <w:tc>
          <w:tcPr>
            <w:tcW w:w="86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F510A4D" w14:textId="77777777" w:rsidR="00750AD4" w:rsidRPr="00FE3627" w:rsidRDefault="00750AD4" w:rsidP="00181115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04FCD2" w14:textId="140CBFBE" w:rsidR="00750AD4" w:rsidRPr="00FE3627" w:rsidRDefault="00750AD4" w:rsidP="00181115">
            <w:pPr>
              <w:jc w:val="center"/>
            </w:pPr>
            <w:r w:rsidRPr="00FE3627">
              <w:t>6</w:t>
            </w:r>
          </w:p>
        </w:tc>
      </w:tr>
    </w:tbl>
    <w:p w14:paraId="626B3947" w14:textId="77777777" w:rsidR="00D67026" w:rsidRPr="00FE3627" w:rsidRDefault="00D67026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71"/>
        <w:gridCol w:w="1053"/>
        <w:gridCol w:w="806"/>
        <w:gridCol w:w="2020"/>
        <w:gridCol w:w="1383"/>
        <w:gridCol w:w="2267"/>
      </w:tblGrid>
      <w:tr w:rsidR="00750AD4" w:rsidRPr="00FE3627" w14:paraId="7C20FC32" w14:textId="77777777" w:rsidTr="00181115">
        <w:trPr>
          <w:trHeight w:val="488"/>
        </w:trPr>
        <w:tc>
          <w:tcPr>
            <w:tcW w:w="131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35FD4C4" w14:textId="77777777" w:rsidR="00750AD4" w:rsidRPr="00FE3627" w:rsidRDefault="00750AD4" w:rsidP="00181115">
            <w:r w:rsidRPr="00FE3627">
              <w:rPr>
                <w:sz w:val="20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E7265E1" w14:textId="77777777" w:rsidR="00750AD4" w:rsidRPr="00FE3627" w:rsidRDefault="00750AD4" w:rsidP="00181115">
            <w:r w:rsidRPr="00FE3627">
              <w:rPr>
                <w:sz w:val="20"/>
              </w:rPr>
              <w:t xml:space="preserve">Оригинал </w:t>
            </w:r>
          </w:p>
        </w:tc>
        <w:tc>
          <w:tcPr>
            <w:tcW w:w="39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BB3A2F" w14:textId="77777777" w:rsidR="00750AD4" w:rsidRPr="00FE3627" w:rsidRDefault="00750AD4" w:rsidP="00181115">
            <w:r w:rsidRPr="00FE3627">
              <w:t>Х</w:t>
            </w:r>
          </w:p>
        </w:tc>
        <w:tc>
          <w:tcPr>
            <w:tcW w:w="9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B407EC" w14:textId="77777777" w:rsidR="00750AD4" w:rsidRPr="00FE3627" w:rsidRDefault="00750AD4" w:rsidP="00181115">
            <w:r w:rsidRPr="00FE3627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A0C353" w14:textId="77777777" w:rsidR="00750AD4" w:rsidRPr="00FE3627" w:rsidRDefault="00750AD4" w:rsidP="00181115"/>
        </w:tc>
        <w:tc>
          <w:tcPr>
            <w:tcW w:w="11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7211C8" w14:textId="77777777" w:rsidR="00750AD4" w:rsidRPr="00FE3627" w:rsidRDefault="00750AD4" w:rsidP="00181115"/>
        </w:tc>
      </w:tr>
      <w:tr w:rsidR="00750AD4" w:rsidRPr="00FE3627" w14:paraId="7FE0E21A" w14:textId="77777777" w:rsidTr="00181115">
        <w:trPr>
          <w:trHeight w:val="479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80280" w14:textId="77777777" w:rsidR="00750AD4" w:rsidRPr="00FE3627" w:rsidRDefault="00750AD4" w:rsidP="00181115"/>
        </w:tc>
        <w:tc>
          <w:tcPr>
            <w:tcW w:w="189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F04B78C" w14:textId="77777777" w:rsidR="00750AD4" w:rsidRPr="00FE3627" w:rsidRDefault="00750AD4" w:rsidP="00181115"/>
        </w:tc>
        <w:tc>
          <w:tcPr>
            <w:tcW w:w="680" w:type="pct"/>
            <w:tcBorders>
              <w:left w:val="nil"/>
              <w:bottom w:val="nil"/>
              <w:right w:val="nil"/>
            </w:tcBorders>
          </w:tcPr>
          <w:p w14:paraId="030267E7" w14:textId="77777777" w:rsidR="00750AD4" w:rsidRPr="00FE3627" w:rsidRDefault="00750AD4" w:rsidP="00181115">
            <w:pPr>
              <w:jc w:val="center"/>
            </w:pPr>
            <w:r w:rsidRPr="00FE3627">
              <w:rPr>
                <w:sz w:val="20"/>
              </w:rPr>
              <w:t>Код оригинала</w:t>
            </w:r>
          </w:p>
        </w:tc>
        <w:tc>
          <w:tcPr>
            <w:tcW w:w="1113" w:type="pct"/>
            <w:tcBorders>
              <w:left w:val="nil"/>
              <w:bottom w:val="nil"/>
              <w:right w:val="nil"/>
            </w:tcBorders>
          </w:tcPr>
          <w:p w14:paraId="0E58CDEE" w14:textId="77777777" w:rsidR="00750AD4" w:rsidRPr="00FE3627" w:rsidRDefault="00750AD4" w:rsidP="00181115">
            <w:pPr>
              <w:jc w:val="center"/>
            </w:pPr>
            <w:r w:rsidRPr="00FE36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14EEA97" w14:textId="77777777" w:rsidR="00750AD4" w:rsidRPr="00FE3627" w:rsidRDefault="00750AD4" w:rsidP="00750AD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75"/>
        <w:gridCol w:w="7520"/>
      </w:tblGrid>
      <w:tr w:rsidR="00750AD4" w:rsidRPr="00FE3627" w14:paraId="000F9499" w14:textId="77777777" w:rsidTr="00D67026">
        <w:trPr>
          <w:trHeight w:val="20"/>
        </w:trPr>
        <w:tc>
          <w:tcPr>
            <w:tcW w:w="1312" w:type="pct"/>
            <w:vMerge w:val="restart"/>
          </w:tcPr>
          <w:p w14:paraId="7B8A9977" w14:textId="77777777" w:rsidR="00750AD4" w:rsidRPr="00FE3627" w:rsidRDefault="00750AD4" w:rsidP="00181115">
            <w:pPr>
              <w:pStyle w:val="afb"/>
            </w:pPr>
            <w:r w:rsidRPr="00FE3627">
              <w:t>Трудовые действия</w:t>
            </w:r>
          </w:p>
        </w:tc>
        <w:tc>
          <w:tcPr>
            <w:tcW w:w="3688" w:type="pct"/>
          </w:tcPr>
          <w:p w14:paraId="0F2E58C1" w14:textId="6EF18453" w:rsidR="00750AD4" w:rsidRPr="00FE3627" w:rsidRDefault="00750AD4" w:rsidP="00D67026">
            <w:pPr>
              <w:pStyle w:val="afb"/>
              <w:jc w:val="both"/>
            </w:pPr>
            <w:r w:rsidRPr="00FE3627">
              <w:t>Контроль за ведением баз знаний и баз данных CAPP-системы, PDM-системы, MDM-системы организации, выполняемы</w:t>
            </w:r>
            <w:r w:rsidR="006F0A50">
              <w:t>м</w:t>
            </w:r>
            <w:r w:rsidRPr="00FE3627">
              <w:t xml:space="preserve"> специалистами более низкой квалификации</w:t>
            </w:r>
          </w:p>
        </w:tc>
      </w:tr>
      <w:tr w:rsidR="00750AD4" w:rsidRPr="00FE3627" w14:paraId="0671AF28" w14:textId="77777777" w:rsidTr="00D67026">
        <w:trPr>
          <w:trHeight w:val="20"/>
        </w:trPr>
        <w:tc>
          <w:tcPr>
            <w:tcW w:w="1312" w:type="pct"/>
            <w:vMerge/>
          </w:tcPr>
          <w:p w14:paraId="70C452B3" w14:textId="77777777" w:rsidR="00750AD4" w:rsidRPr="00FE3627" w:rsidRDefault="00750AD4" w:rsidP="00181115">
            <w:pPr>
              <w:pStyle w:val="afb"/>
            </w:pPr>
          </w:p>
        </w:tc>
        <w:tc>
          <w:tcPr>
            <w:tcW w:w="3688" w:type="pct"/>
          </w:tcPr>
          <w:p w14:paraId="36A581CF" w14:textId="6782C422" w:rsidR="00750AD4" w:rsidRPr="00FE3627" w:rsidRDefault="00E81E17" w:rsidP="00D67026">
            <w:pPr>
              <w:pStyle w:val="afb"/>
              <w:jc w:val="both"/>
            </w:pPr>
            <w:r w:rsidRPr="00FE3627">
              <w:t>Формализация</w:t>
            </w:r>
            <w:r w:rsidR="00750AD4" w:rsidRPr="00FE3627">
              <w:t xml:space="preserve"> правил выбора средств технологического оснащения, контрольно-измерительных приборов и инструментов; расчета режимов резания, </w:t>
            </w:r>
            <w:r w:rsidR="00581533" w:rsidRPr="00FE3627">
              <w:t>технологических норм</w:t>
            </w:r>
          </w:p>
        </w:tc>
      </w:tr>
      <w:tr w:rsidR="00750AD4" w:rsidRPr="00FE3627" w14:paraId="0E45D4EC" w14:textId="77777777" w:rsidTr="00D67026">
        <w:trPr>
          <w:trHeight w:val="20"/>
        </w:trPr>
        <w:tc>
          <w:tcPr>
            <w:tcW w:w="1312" w:type="pct"/>
            <w:vMerge/>
          </w:tcPr>
          <w:p w14:paraId="5259338C" w14:textId="77777777" w:rsidR="00750AD4" w:rsidRPr="00FE3627" w:rsidRDefault="00750AD4" w:rsidP="00181115">
            <w:pPr>
              <w:pStyle w:val="afb"/>
            </w:pPr>
          </w:p>
        </w:tc>
        <w:tc>
          <w:tcPr>
            <w:tcW w:w="3688" w:type="pct"/>
          </w:tcPr>
          <w:p w14:paraId="431B6D88" w14:textId="03CF5458" w:rsidR="00750AD4" w:rsidRPr="00FE3627" w:rsidRDefault="00750AD4" w:rsidP="00D67026">
            <w:pPr>
              <w:pStyle w:val="afb"/>
              <w:jc w:val="both"/>
            </w:pPr>
            <w:r w:rsidRPr="00FE3627">
              <w:t xml:space="preserve">Анализ процесса технологической подготовки производства изделий </w:t>
            </w:r>
            <w:r w:rsidR="006F0A50">
              <w:t>в организации</w:t>
            </w:r>
            <w:r w:rsidRPr="00FE3627">
              <w:t xml:space="preserve"> и выявление этапов, подлежащих автоматизации</w:t>
            </w:r>
          </w:p>
        </w:tc>
      </w:tr>
      <w:tr w:rsidR="00750AD4" w:rsidRPr="00FE3627" w14:paraId="33EB8FB8" w14:textId="77777777" w:rsidTr="00D67026">
        <w:trPr>
          <w:trHeight w:val="20"/>
        </w:trPr>
        <w:tc>
          <w:tcPr>
            <w:tcW w:w="1312" w:type="pct"/>
            <w:vMerge/>
          </w:tcPr>
          <w:p w14:paraId="6C371BE1" w14:textId="77777777" w:rsidR="00750AD4" w:rsidRPr="00FE3627" w:rsidRDefault="00750AD4" w:rsidP="00181115">
            <w:pPr>
              <w:pStyle w:val="afb"/>
            </w:pPr>
          </w:p>
        </w:tc>
        <w:tc>
          <w:tcPr>
            <w:tcW w:w="3688" w:type="pct"/>
          </w:tcPr>
          <w:p w14:paraId="19357C3B" w14:textId="6A70A845" w:rsidR="00750AD4" w:rsidRPr="00FE3627" w:rsidRDefault="00750AD4" w:rsidP="00D67026">
            <w:pPr>
              <w:pStyle w:val="afb"/>
              <w:jc w:val="both"/>
            </w:pPr>
            <w:r w:rsidRPr="00FE3627">
              <w:t xml:space="preserve">Составление технического задания на разработку новых компонентов CAPP-систем, </w:t>
            </w:r>
            <w:r w:rsidR="00801F28" w:rsidRPr="00FE3627">
              <w:t>PDM-системы, MDM-системы организации</w:t>
            </w:r>
          </w:p>
        </w:tc>
      </w:tr>
      <w:tr w:rsidR="00750AD4" w:rsidRPr="00FE3627" w14:paraId="791A22C2" w14:textId="77777777" w:rsidTr="00D67026">
        <w:trPr>
          <w:trHeight w:val="20"/>
        </w:trPr>
        <w:tc>
          <w:tcPr>
            <w:tcW w:w="1312" w:type="pct"/>
            <w:vMerge w:val="restart"/>
          </w:tcPr>
          <w:p w14:paraId="6EF546BB" w14:textId="77777777" w:rsidR="00750AD4" w:rsidRPr="00FE3627" w:rsidDel="002A1D54" w:rsidRDefault="00750AD4" w:rsidP="00181115">
            <w:pPr>
              <w:pStyle w:val="afb"/>
            </w:pPr>
            <w:r w:rsidRPr="00FE3627" w:rsidDel="002A1D54">
              <w:t>Необходимые умения</w:t>
            </w:r>
          </w:p>
        </w:tc>
        <w:tc>
          <w:tcPr>
            <w:tcW w:w="3688" w:type="pct"/>
          </w:tcPr>
          <w:p w14:paraId="52A75950" w14:textId="37CD08A2" w:rsidR="00750AD4" w:rsidRPr="00FE3627" w:rsidRDefault="002A2007" w:rsidP="00D67026">
            <w:pPr>
              <w:pStyle w:val="afb"/>
              <w:jc w:val="both"/>
            </w:pPr>
            <w:r w:rsidRPr="00FE3627">
              <w:t xml:space="preserve">Оценивать записи в базах данных и базах знаний CAPP-системы, PDM-системы, MDM-системы, </w:t>
            </w:r>
            <w:r w:rsidR="006F0A50">
              <w:t>сделанные</w:t>
            </w:r>
            <w:r w:rsidRPr="00FE3627">
              <w:t xml:space="preserve"> специалистами более низкой квалификации</w:t>
            </w:r>
          </w:p>
        </w:tc>
      </w:tr>
      <w:tr w:rsidR="00750AD4" w:rsidRPr="00FE3627" w14:paraId="6FBF2933" w14:textId="77777777" w:rsidTr="00D67026">
        <w:trPr>
          <w:trHeight w:val="20"/>
        </w:trPr>
        <w:tc>
          <w:tcPr>
            <w:tcW w:w="1312" w:type="pct"/>
            <w:vMerge/>
          </w:tcPr>
          <w:p w14:paraId="76185436" w14:textId="77777777" w:rsidR="00750AD4" w:rsidRPr="00FE3627" w:rsidDel="002A1D54" w:rsidRDefault="00750AD4" w:rsidP="00181115">
            <w:pPr>
              <w:pStyle w:val="afb"/>
            </w:pPr>
          </w:p>
        </w:tc>
        <w:tc>
          <w:tcPr>
            <w:tcW w:w="3688" w:type="pct"/>
          </w:tcPr>
          <w:p w14:paraId="1E63A50A" w14:textId="132031A4" w:rsidR="00750AD4" w:rsidRPr="00FE3627" w:rsidRDefault="00E81E17" w:rsidP="00D67026">
            <w:pPr>
              <w:pStyle w:val="afb"/>
              <w:jc w:val="both"/>
            </w:pPr>
            <w:r w:rsidRPr="00FE3627">
              <w:t xml:space="preserve">Систематизировать, </w:t>
            </w:r>
            <w:r w:rsidR="00972CCB" w:rsidRPr="00FE3627">
              <w:t xml:space="preserve">обобщать и формализовать правила выбора средств технологического оснащения, контрольно-измерительных приборов и инструментов; расчета режимов резания, </w:t>
            </w:r>
            <w:r w:rsidR="00581533" w:rsidRPr="00FE3627">
              <w:t>технологических норм</w:t>
            </w:r>
          </w:p>
        </w:tc>
      </w:tr>
      <w:tr w:rsidR="00750AD4" w:rsidRPr="00FE3627" w14:paraId="4C7DDDAD" w14:textId="77777777" w:rsidTr="00D67026">
        <w:trPr>
          <w:trHeight w:val="20"/>
        </w:trPr>
        <w:tc>
          <w:tcPr>
            <w:tcW w:w="1312" w:type="pct"/>
            <w:vMerge/>
          </w:tcPr>
          <w:p w14:paraId="139C8F0D" w14:textId="77777777" w:rsidR="00750AD4" w:rsidRPr="00FE3627" w:rsidDel="002A1D54" w:rsidRDefault="00750AD4" w:rsidP="00181115">
            <w:pPr>
              <w:pStyle w:val="afb"/>
            </w:pPr>
          </w:p>
        </w:tc>
        <w:tc>
          <w:tcPr>
            <w:tcW w:w="3688" w:type="pct"/>
          </w:tcPr>
          <w:p w14:paraId="7828B392" w14:textId="32013B4B" w:rsidR="00750AD4" w:rsidRPr="00FE3627" w:rsidRDefault="00972CCB" w:rsidP="00D67026">
            <w:pPr>
              <w:pStyle w:val="afb"/>
              <w:jc w:val="both"/>
            </w:pPr>
            <w:r w:rsidRPr="00FE3627">
              <w:t xml:space="preserve">Использовать текстовые редакторы (процессоры) для оформления </w:t>
            </w:r>
            <w:r w:rsidR="008C0858">
              <w:t>н</w:t>
            </w:r>
            <w:r w:rsidR="008C0858" w:rsidRPr="008C0858">
              <w:t>ормативно-технологической</w:t>
            </w:r>
            <w:r w:rsidR="008C0858">
              <w:t xml:space="preserve"> документации</w:t>
            </w:r>
            <w:r w:rsidR="008C0858" w:rsidRPr="008C0858">
              <w:t xml:space="preserve"> </w:t>
            </w:r>
            <w:r w:rsidRPr="00FE3627">
              <w:t xml:space="preserve">организации по правилам выбора средств технологического оснащения, контрольно-измерительных приборов и инструментов; расчета режимов резания, </w:t>
            </w:r>
            <w:r w:rsidR="00581533" w:rsidRPr="00FE3627">
              <w:t>технологических норм</w:t>
            </w:r>
          </w:p>
        </w:tc>
      </w:tr>
      <w:tr w:rsidR="00972CCB" w:rsidRPr="00FE3627" w14:paraId="5C3894D5" w14:textId="77777777" w:rsidTr="00D67026">
        <w:trPr>
          <w:trHeight w:val="20"/>
        </w:trPr>
        <w:tc>
          <w:tcPr>
            <w:tcW w:w="1312" w:type="pct"/>
            <w:vMerge/>
          </w:tcPr>
          <w:p w14:paraId="19623CC0" w14:textId="77777777" w:rsidR="00972CCB" w:rsidRPr="00FE3627" w:rsidDel="002A1D54" w:rsidRDefault="00972CCB" w:rsidP="00181115">
            <w:pPr>
              <w:pStyle w:val="afb"/>
            </w:pPr>
          </w:p>
        </w:tc>
        <w:tc>
          <w:tcPr>
            <w:tcW w:w="3688" w:type="pct"/>
          </w:tcPr>
          <w:p w14:paraId="68C15722" w14:textId="1AB30DBE" w:rsidR="00972CCB" w:rsidRPr="00FE3627" w:rsidRDefault="00972CCB" w:rsidP="00D67026">
            <w:pPr>
              <w:pStyle w:val="afb"/>
              <w:jc w:val="both"/>
            </w:pPr>
            <w:r w:rsidRPr="00FE3627">
              <w:t>Определять этапы технологической подготовки производства изделий в организации, имеющие формализуемые действия</w:t>
            </w:r>
          </w:p>
        </w:tc>
      </w:tr>
      <w:tr w:rsidR="00972CCB" w:rsidRPr="00FE3627" w14:paraId="533D9E24" w14:textId="77777777" w:rsidTr="00D67026">
        <w:trPr>
          <w:trHeight w:val="20"/>
        </w:trPr>
        <w:tc>
          <w:tcPr>
            <w:tcW w:w="1312" w:type="pct"/>
            <w:vMerge/>
          </w:tcPr>
          <w:p w14:paraId="1E4FE848" w14:textId="77777777" w:rsidR="00972CCB" w:rsidRPr="00FE3627" w:rsidDel="002A1D54" w:rsidRDefault="00972CCB" w:rsidP="00181115">
            <w:pPr>
              <w:pStyle w:val="afb"/>
            </w:pPr>
          </w:p>
        </w:tc>
        <w:tc>
          <w:tcPr>
            <w:tcW w:w="3688" w:type="pct"/>
          </w:tcPr>
          <w:p w14:paraId="7A8ECC39" w14:textId="15B5CEAE" w:rsidR="00972CCB" w:rsidRPr="00FE3627" w:rsidRDefault="00972CCB" w:rsidP="00D67026">
            <w:pPr>
              <w:pStyle w:val="afb"/>
              <w:jc w:val="both"/>
            </w:pPr>
            <w:r w:rsidRPr="00FE3627">
              <w:t>Оценивать возможный экономический эффект от внедрения систем автоматизации этапов технологической подготовки производства</w:t>
            </w:r>
          </w:p>
        </w:tc>
      </w:tr>
      <w:tr w:rsidR="00972CCB" w:rsidRPr="00FE3627" w14:paraId="22728554" w14:textId="77777777" w:rsidTr="00D67026">
        <w:trPr>
          <w:trHeight w:val="20"/>
        </w:trPr>
        <w:tc>
          <w:tcPr>
            <w:tcW w:w="1312" w:type="pct"/>
            <w:vMerge/>
          </w:tcPr>
          <w:p w14:paraId="797EB25B" w14:textId="77777777" w:rsidR="00972CCB" w:rsidRPr="00FE3627" w:rsidDel="002A1D54" w:rsidRDefault="00972CCB" w:rsidP="00181115">
            <w:pPr>
              <w:pStyle w:val="afb"/>
            </w:pPr>
          </w:p>
        </w:tc>
        <w:tc>
          <w:tcPr>
            <w:tcW w:w="3688" w:type="pct"/>
          </w:tcPr>
          <w:p w14:paraId="0C8D43E6" w14:textId="71FF3647" w:rsidR="00972CCB" w:rsidRPr="00FE3627" w:rsidRDefault="00972CCB" w:rsidP="00D67026">
            <w:pPr>
              <w:pStyle w:val="afb"/>
              <w:jc w:val="both"/>
            </w:pPr>
            <w:r w:rsidRPr="00FE3627">
              <w:t xml:space="preserve">Описывать на формальных языках алгоритм работы новых компонентов CAPP-систем, PDM-системы, MDM-системы организации </w:t>
            </w:r>
          </w:p>
        </w:tc>
      </w:tr>
      <w:tr w:rsidR="00750AD4" w:rsidRPr="00FE3627" w14:paraId="10B1DC01" w14:textId="77777777" w:rsidTr="00D67026">
        <w:trPr>
          <w:trHeight w:val="20"/>
        </w:trPr>
        <w:tc>
          <w:tcPr>
            <w:tcW w:w="1312" w:type="pct"/>
            <w:vMerge/>
          </w:tcPr>
          <w:p w14:paraId="13AE1695" w14:textId="77777777" w:rsidR="00750AD4" w:rsidRPr="00FE3627" w:rsidDel="002A1D54" w:rsidRDefault="00750AD4" w:rsidP="00181115">
            <w:pPr>
              <w:pStyle w:val="afb"/>
            </w:pPr>
          </w:p>
        </w:tc>
        <w:tc>
          <w:tcPr>
            <w:tcW w:w="3688" w:type="pct"/>
          </w:tcPr>
          <w:p w14:paraId="18A518B7" w14:textId="7AC7C5A1" w:rsidR="00750AD4" w:rsidRPr="00FE3627" w:rsidRDefault="00972CCB" w:rsidP="00D67026">
            <w:pPr>
              <w:pStyle w:val="afb"/>
              <w:jc w:val="both"/>
            </w:pPr>
            <w:r w:rsidRPr="00FE3627">
              <w:t xml:space="preserve">Использовать текстовые редакторы (процессоры) для оформления </w:t>
            </w:r>
            <w:r w:rsidR="0029035B" w:rsidRPr="00FE3627">
              <w:t>технического задания на разработку новых компонентов CAPP-систем, PDM-системы, MDM-системы организации</w:t>
            </w:r>
          </w:p>
        </w:tc>
      </w:tr>
      <w:tr w:rsidR="00F85947" w:rsidRPr="00FE3627" w14:paraId="4765C656" w14:textId="77777777" w:rsidTr="00D67026">
        <w:trPr>
          <w:trHeight w:val="20"/>
        </w:trPr>
        <w:tc>
          <w:tcPr>
            <w:tcW w:w="1312" w:type="pct"/>
            <w:vMerge w:val="restart"/>
          </w:tcPr>
          <w:p w14:paraId="1251DCB2" w14:textId="77777777" w:rsidR="00F85947" w:rsidRPr="00FE3627" w:rsidRDefault="00F85947" w:rsidP="00181115">
            <w:pPr>
              <w:pStyle w:val="afb"/>
            </w:pPr>
            <w:r w:rsidRPr="00FE3627" w:rsidDel="002A1D54">
              <w:t>Необходимые знания</w:t>
            </w:r>
          </w:p>
        </w:tc>
        <w:tc>
          <w:tcPr>
            <w:tcW w:w="3688" w:type="pct"/>
          </w:tcPr>
          <w:p w14:paraId="698C5355" w14:textId="57F2FF8D" w:rsidR="00F85947" w:rsidRPr="00FE3627" w:rsidRDefault="00010569" w:rsidP="00D67026">
            <w:pPr>
              <w:pStyle w:val="afb"/>
              <w:jc w:val="both"/>
            </w:pPr>
            <w:r w:rsidRPr="00FE3627">
              <w:t xml:space="preserve">Нормативно-технические и руководящие документы по выбору средств технологического оснащения, контрольно-измерительных приборов и инструментов; расчету режимов резания, </w:t>
            </w:r>
            <w:r w:rsidR="00581533" w:rsidRPr="00FE3627">
              <w:t>технологических норм</w:t>
            </w:r>
          </w:p>
        </w:tc>
      </w:tr>
      <w:tr w:rsidR="00F85947" w:rsidRPr="00FE3627" w14:paraId="78161230" w14:textId="77777777" w:rsidTr="00D67026">
        <w:trPr>
          <w:trHeight w:val="20"/>
        </w:trPr>
        <w:tc>
          <w:tcPr>
            <w:tcW w:w="1312" w:type="pct"/>
            <w:vMerge/>
          </w:tcPr>
          <w:p w14:paraId="26DF33A9" w14:textId="77777777" w:rsidR="00F85947" w:rsidRPr="00FE3627" w:rsidDel="002A1D54" w:rsidRDefault="00F85947" w:rsidP="00181115">
            <w:pPr>
              <w:pStyle w:val="afb"/>
            </w:pPr>
          </w:p>
        </w:tc>
        <w:tc>
          <w:tcPr>
            <w:tcW w:w="3688" w:type="pct"/>
          </w:tcPr>
          <w:p w14:paraId="5BCD8FE4" w14:textId="166662E1" w:rsidR="00F85947" w:rsidRPr="00FE3627" w:rsidRDefault="00F85947" w:rsidP="00D67026">
            <w:pPr>
              <w:pStyle w:val="afb"/>
              <w:jc w:val="both"/>
            </w:pPr>
            <w:r w:rsidRPr="00FE3627">
              <w:t>Текстовые редакторы (процессоры): наименования, возможности и порядок работы в них</w:t>
            </w:r>
          </w:p>
        </w:tc>
      </w:tr>
      <w:tr w:rsidR="00F85947" w:rsidRPr="00FE3627" w14:paraId="0D9091BA" w14:textId="77777777" w:rsidTr="00D67026">
        <w:trPr>
          <w:trHeight w:val="20"/>
        </w:trPr>
        <w:tc>
          <w:tcPr>
            <w:tcW w:w="1312" w:type="pct"/>
            <w:vMerge/>
          </w:tcPr>
          <w:p w14:paraId="01C4BF04" w14:textId="77777777" w:rsidR="00F85947" w:rsidRPr="00FE3627" w:rsidDel="002A1D54" w:rsidRDefault="00F85947" w:rsidP="00181115">
            <w:pPr>
              <w:pStyle w:val="afb"/>
            </w:pPr>
          </w:p>
        </w:tc>
        <w:tc>
          <w:tcPr>
            <w:tcW w:w="3688" w:type="pct"/>
          </w:tcPr>
          <w:p w14:paraId="73E0AE6D" w14:textId="2266C5F6" w:rsidR="00F85947" w:rsidRPr="00FE3627" w:rsidRDefault="00F85947" w:rsidP="00D67026">
            <w:pPr>
              <w:pStyle w:val="afb"/>
              <w:jc w:val="both"/>
            </w:pPr>
            <w:r w:rsidRPr="00FE3627">
              <w:t>Методологии функционального моделирования производственных систем</w:t>
            </w:r>
          </w:p>
        </w:tc>
      </w:tr>
      <w:tr w:rsidR="00F85947" w:rsidRPr="00FE3627" w14:paraId="0E7344F3" w14:textId="77777777" w:rsidTr="00D67026">
        <w:trPr>
          <w:trHeight w:val="20"/>
        </w:trPr>
        <w:tc>
          <w:tcPr>
            <w:tcW w:w="1312" w:type="pct"/>
            <w:vMerge/>
          </w:tcPr>
          <w:p w14:paraId="7E333601" w14:textId="77777777" w:rsidR="00F85947" w:rsidRPr="00FE3627" w:rsidDel="002A1D54" w:rsidRDefault="00F85947" w:rsidP="00181115">
            <w:pPr>
              <w:pStyle w:val="afb"/>
            </w:pPr>
          </w:p>
        </w:tc>
        <w:tc>
          <w:tcPr>
            <w:tcW w:w="3688" w:type="pct"/>
          </w:tcPr>
          <w:p w14:paraId="0DABAF5D" w14:textId="3E2FF660" w:rsidR="00F85947" w:rsidRPr="00FE3627" w:rsidRDefault="00F85947" w:rsidP="00D67026">
            <w:pPr>
              <w:pStyle w:val="afb"/>
              <w:jc w:val="both"/>
            </w:pPr>
            <w:r w:rsidRPr="00FE3627">
              <w:t>Функциональные возможности и особенности работы в PDM-системе, MDM-системе, используемых в организации</w:t>
            </w:r>
          </w:p>
        </w:tc>
      </w:tr>
      <w:tr w:rsidR="00F85947" w:rsidRPr="00FE3627" w14:paraId="775E0E6E" w14:textId="77777777" w:rsidTr="00D67026">
        <w:trPr>
          <w:trHeight w:val="20"/>
        </w:trPr>
        <w:tc>
          <w:tcPr>
            <w:tcW w:w="1312" w:type="pct"/>
          </w:tcPr>
          <w:p w14:paraId="43BB6242" w14:textId="77777777" w:rsidR="00F85947" w:rsidRPr="00FE3627" w:rsidDel="002A1D54" w:rsidRDefault="00F85947" w:rsidP="00181115">
            <w:pPr>
              <w:pStyle w:val="afb"/>
            </w:pPr>
            <w:r w:rsidRPr="00FE3627" w:rsidDel="002A1D54">
              <w:t>Другие характеристики</w:t>
            </w:r>
          </w:p>
        </w:tc>
        <w:tc>
          <w:tcPr>
            <w:tcW w:w="3688" w:type="pct"/>
          </w:tcPr>
          <w:p w14:paraId="06B5612F" w14:textId="77777777" w:rsidR="00F85947" w:rsidRPr="00FE3627" w:rsidRDefault="00F85947" w:rsidP="00D67026">
            <w:pPr>
              <w:pStyle w:val="afb"/>
              <w:jc w:val="both"/>
            </w:pPr>
            <w:r w:rsidRPr="00FE3627">
              <w:t>-</w:t>
            </w:r>
          </w:p>
        </w:tc>
      </w:tr>
    </w:tbl>
    <w:p w14:paraId="3D9E8FA2" w14:textId="77777777" w:rsidR="00D67026" w:rsidRPr="00FE3627" w:rsidRDefault="00D67026" w:rsidP="00D67026">
      <w:bookmarkStart w:id="12" w:name="_Toc36399097"/>
    </w:p>
    <w:p w14:paraId="744C6856" w14:textId="77777777" w:rsidR="00A43545" w:rsidRDefault="00A43545" w:rsidP="00D67026">
      <w:pPr>
        <w:pStyle w:val="2"/>
      </w:pPr>
    </w:p>
    <w:p w14:paraId="324B9F02" w14:textId="77777777" w:rsidR="00A43545" w:rsidRDefault="00A43545" w:rsidP="00D67026">
      <w:pPr>
        <w:pStyle w:val="2"/>
      </w:pPr>
    </w:p>
    <w:p w14:paraId="1A1FDBA2" w14:textId="77777777" w:rsidR="00A43545" w:rsidRDefault="00A43545" w:rsidP="00D67026">
      <w:pPr>
        <w:pStyle w:val="2"/>
      </w:pPr>
    </w:p>
    <w:p w14:paraId="4C1B174C" w14:textId="06F90994" w:rsidR="00EB51D2" w:rsidRPr="00FE3627" w:rsidRDefault="00EB51D2" w:rsidP="00D67026">
      <w:pPr>
        <w:pStyle w:val="2"/>
      </w:pPr>
      <w:r w:rsidRPr="00FE3627">
        <w:t>3.4. Обобщенная трудовая функция</w:t>
      </w:r>
      <w:bookmarkEnd w:id="12"/>
    </w:p>
    <w:p w14:paraId="1AF1306F" w14:textId="77777777" w:rsidR="00D67026" w:rsidRPr="00FE3627" w:rsidRDefault="00D67026" w:rsidP="00D6702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4884"/>
        <w:gridCol w:w="552"/>
        <w:gridCol w:w="530"/>
        <w:gridCol w:w="1622"/>
        <w:gridCol w:w="1016"/>
      </w:tblGrid>
      <w:tr w:rsidR="00EB51D2" w:rsidRPr="00FE3627" w14:paraId="04301231" w14:textId="77777777" w:rsidTr="006C68DE">
        <w:trPr>
          <w:trHeight w:val="278"/>
        </w:trPr>
        <w:tc>
          <w:tcPr>
            <w:tcW w:w="784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6599EAB" w14:textId="77777777" w:rsidR="00EB51D2" w:rsidRPr="00FE3627" w:rsidRDefault="00EB51D2" w:rsidP="00EB51D2">
            <w:r w:rsidRPr="00FE3627">
              <w:rPr>
                <w:sz w:val="20"/>
              </w:rPr>
              <w:t>Наименование</w:t>
            </w:r>
          </w:p>
        </w:tc>
        <w:tc>
          <w:tcPr>
            <w:tcW w:w="23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28DAB6" w14:textId="002A3887" w:rsidR="00EB51D2" w:rsidRPr="00FE3627" w:rsidRDefault="00A7022F" w:rsidP="00EB51D2">
            <w:pPr>
              <w:rPr>
                <w:sz w:val="18"/>
                <w:szCs w:val="16"/>
              </w:rPr>
            </w:pPr>
            <w:r w:rsidRPr="00FE3627">
              <w:t>Технологическая подготовка производства машиностроительных изделий высокой сложности</w:t>
            </w:r>
          </w:p>
        </w:tc>
        <w:tc>
          <w:tcPr>
            <w:tcW w:w="2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5B7B17" w14:textId="77777777" w:rsidR="00EB51D2" w:rsidRPr="00FE3627" w:rsidRDefault="00EB51D2" w:rsidP="00EB51D2">
            <w:pPr>
              <w:jc w:val="center"/>
              <w:rPr>
                <w:sz w:val="16"/>
                <w:vertAlign w:val="superscript"/>
              </w:rPr>
            </w:pPr>
            <w:r w:rsidRPr="00FE3627">
              <w:rPr>
                <w:sz w:val="20"/>
              </w:rPr>
              <w:t>Код</w:t>
            </w:r>
          </w:p>
        </w:tc>
        <w:tc>
          <w:tcPr>
            <w:tcW w:w="2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8E0EAD" w14:textId="2AFEC07B" w:rsidR="00EB51D2" w:rsidRPr="00FE3627" w:rsidRDefault="00FE3627" w:rsidP="00EB51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79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1D5DD49" w14:textId="77777777" w:rsidR="00EB51D2" w:rsidRPr="00FE3627" w:rsidRDefault="00EB51D2" w:rsidP="00EB51D2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Уровень квалификации</w:t>
            </w:r>
          </w:p>
        </w:tc>
        <w:tc>
          <w:tcPr>
            <w:tcW w:w="4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971C94" w14:textId="6D313644" w:rsidR="00EB51D2" w:rsidRPr="00FE3627" w:rsidRDefault="00A7022F" w:rsidP="00EB51D2">
            <w:pPr>
              <w:jc w:val="center"/>
            </w:pPr>
            <w:r w:rsidRPr="00FE3627">
              <w:t>7</w:t>
            </w:r>
          </w:p>
        </w:tc>
      </w:tr>
    </w:tbl>
    <w:p w14:paraId="561FB9EC" w14:textId="77777777" w:rsidR="00D67026" w:rsidRPr="00FE3627" w:rsidRDefault="00D670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96"/>
        <w:gridCol w:w="1248"/>
        <w:gridCol w:w="750"/>
        <w:gridCol w:w="2077"/>
        <w:gridCol w:w="1097"/>
        <w:gridCol w:w="2032"/>
      </w:tblGrid>
      <w:tr w:rsidR="00EB51D2" w:rsidRPr="00FE3627" w14:paraId="3C8CBD5E" w14:textId="77777777" w:rsidTr="002B43E7">
        <w:trPr>
          <w:trHeight w:val="283"/>
        </w:trPr>
        <w:tc>
          <w:tcPr>
            <w:tcW w:w="147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3C9B32" w14:textId="77777777" w:rsidR="00EB51D2" w:rsidRPr="00FE3627" w:rsidRDefault="00EB51D2" w:rsidP="00EB51D2">
            <w:r w:rsidRPr="00FE3627">
              <w:rPr>
                <w:sz w:val="20"/>
              </w:rPr>
              <w:t xml:space="preserve">Происхождение обобщенной трудовой функции </w:t>
            </w:r>
          </w:p>
        </w:tc>
        <w:tc>
          <w:tcPr>
            <w:tcW w:w="6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D1A96AC" w14:textId="77777777" w:rsidR="00EB51D2" w:rsidRPr="00FE3627" w:rsidRDefault="00EB51D2" w:rsidP="00EB51D2">
            <w:r w:rsidRPr="00FE3627">
              <w:rPr>
                <w:sz w:val="20"/>
              </w:rPr>
              <w:t xml:space="preserve">Оригинал </w:t>
            </w:r>
          </w:p>
        </w:tc>
        <w:tc>
          <w:tcPr>
            <w:tcW w:w="36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12FF3A" w14:textId="77777777" w:rsidR="00EB51D2" w:rsidRPr="00FE3627" w:rsidRDefault="00EB51D2" w:rsidP="00EB51D2">
            <w:r w:rsidRPr="00FE3627">
              <w:t>Х</w:t>
            </w:r>
          </w:p>
        </w:tc>
        <w:tc>
          <w:tcPr>
            <w:tcW w:w="10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D63D7F" w14:textId="77777777" w:rsidR="00EB51D2" w:rsidRPr="00FE3627" w:rsidRDefault="00EB51D2" w:rsidP="00EB51D2">
            <w:r w:rsidRPr="00FE3627">
              <w:rPr>
                <w:sz w:val="20"/>
              </w:rPr>
              <w:t>Заимствовано из оригинала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01FA7D" w14:textId="77777777" w:rsidR="00EB51D2" w:rsidRPr="00FE3627" w:rsidRDefault="00EB51D2" w:rsidP="00EB51D2"/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F386F1" w14:textId="77777777" w:rsidR="00EB51D2" w:rsidRPr="00FE3627" w:rsidRDefault="00EB51D2" w:rsidP="00EB51D2"/>
        </w:tc>
      </w:tr>
      <w:tr w:rsidR="00EB51D2" w:rsidRPr="00FE3627" w14:paraId="65FFCFF1" w14:textId="77777777" w:rsidTr="002B43E7">
        <w:trPr>
          <w:trHeight w:val="479"/>
        </w:trPr>
        <w:tc>
          <w:tcPr>
            <w:tcW w:w="1470" w:type="pct"/>
            <w:tcBorders>
              <w:top w:val="nil"/>
              <w:bottom w:val="nil"/>
              <w:right w:val="nil"/>
            </w:tcBorders>
            <w:vAlign w:val="center"/>
          </w:tcPr>
          <w:p w14:paraId="7E4995B0" w14:textId="77777777" w:rsidR="00EB51D2" w:rsidRPr="00FE3627" w:rsidRDefault="00EB51D2" w:rsidP="00EB51D2"/>
        </w:tc>
        <w:tc>
          <w:tcPr>
            <w:tcW w:w="200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8007945" w14:textId="77777777" w:rsidR="00EB51D2" w:rsidRPr="00FE3627" w:rsidRDefault="00EB51D2" w:rsidP="00EB51D2"/>
        </w:tc>
        <w:tc>
          <w:tcPr>
            <w:tcW w:w="5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539417A" w14:textId="77777777" w:rsidR="00EB51D2" w:rsidRPr="00FE3627" w:rsidRDefault="00EB51D2" w:rsidP="00EB51D2">
            <w:pPr>
              <w:jc w:val="center"/>
              <w:rPr>
                <w:szCs w:val="16"/>
              </w:rPr>
            </w:pPr>
            <w:r w:rsidRPr="00FE3627">
              <w:rPr>
                <w:sz w:val="20"/>
              </w:rPr>
              <w:t>Код оригинала</w:t>
            </w:r>
          </w:p>
        </w:tc>
        <w:tc>
          <w:tcPr>
            <w:tcW w:w="99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091D75D" w14:textId="77777777" w:rsidR="00EB51D2" w:rsidRPr="00FE3627" w:rsidRDefault="00EB51D2" w:rsidP="00EB51D2">
            <w:pPr>
              <w:jc w:val="center"/>
            </w:pPr>
            <w:r w:rsidRPr="00FE36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A2C8620" w14:textId="77777777" w:rsidR="00D67026" w:rsidRPr="00FE3627" w:rsidRDefault="00D670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97"/>
        <w:gridCol w:w="7198"/>
      </w:tblGrid>
      <w:tr w:rsidR="00EB51D2" w:rsidRPr="00FE3627" w14:paraId="2DA7FAF4" w14:textId="77777777" w:rsidTr="00D67026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633AC4" w14:textId="77777777" w:rsidR="00EB51D2" w:rsidRPr="00FE3627" w:rsidRDefault="00EB51D2" w:rsidP="00EB51D2">
            <w:r w:rsidRPr="00FE3627">
              <w:t>Возможные наименования должностей, профессий</w:t>
            </w:r>
          </w:p>
        </w:tc>
        <w:tc>
          <w:tcPr>
            <w:tcW w:w="3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41DEDD" w14:textId="4CF3B8B3" w:rsidR="006E569E" w:rsidRPr="00FE3627" w:rsidRDefault="006E569E" w:rsidP="006E569E">
            <w:r w:rsidRPr="00FE3627">
              <w:t>Инженер-технолог механосборочного производства I категории</w:t>
            </w:r>
          </w:p>
          <w:p w14:paraId="3E1DD932" w14:textId="77777777" w:rsidR="00EB51D2" w:rsidRPr="00FE3627" w:rsidRDefault="006E569E" w:rsidP="006E569E">
            <w:r w:rsidRPr="00FE3627">
              <w:t>Инженер-технолог I категории</w:t>
            </w:r>
          </w:p>
          <w:p w14:paraId="549F92A8" w14:textId="77777777" w:rsidR="00C13617" w:rsidRPr="00FE3627" w:rsidRDefault="00C13617" w:rsidP="00C13617">
            <w:r w:rsidRPr="00FE3627">
              <w:t>Ведущий инженер-технолог механосборочного производства</w:t>
            </w:r>
          </w:p>
          <w:p w14:paraId="19D2237C" w14:textId="08CA1EF6" w:rsidR="00C13617" w:rsidRPr="00FE3627" w:rsidRDefault="00C13617" w:rsidP="00C13617">
            <w:r w:rsidRPr="00FE3627">
              <w:t>Ведущий инженер-технолог</w:t>
            </w:r>
          </w:p>
        </w:tc>
      </w:tr>
    </w:tbl>
    <w:p w14:paraId="392248FA" w14:textId="77777777" w:rsidR="00D67026" w:rsidRPr="00FE3627" w:rsidRDefault="00D670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97"/>
        <w:gridCol w:w="7198"/>
      </w:tblGrid>
      <w:tr w:rsidR="00EB51D2" w:rsidRPr="00FE3627" w14:paraId="743FFAC3" w14:textId="77777777" w:rsidTr="00D67026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58CCDA" w14:textId="77777777" w:rsidR="00EB51D2" w:rsidRPr="00FE3627" w:rsidRDefault="00EB51D2" w:rsidP="00D67026">
            <w:r w:rsidRPr="00FE3627">
              <w:t>Требования к образованию и обучению</w:t>
            </w:r>
          </w:p>
        </w:tc>
        <w:tc>
          <w:tcPr>
            <w:tcW w:w="3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B78397" w14:textId="7524777F" w:rsidR="00EB51D2" w:rsidRPr="00FE3627" w:rsidRDefault="006E569E" w:rsidP="00D67026">
            <w:pPr>
              <w:rPr>
                <w:shd w:val="clear" w:color="auto" w:fill="FFFFFF"/>
              </w:rPr>
            </w:pPr>
            <w:r w:rsidRPr="00FE3627">
              <w:t>Высшее образование – магистратура или специалитет</w:t>
            </w:r>
          </w:p>
        </w:tc>
      </w:tr>
      <w:tr w:rsidR="00EB51D2" w:rsidRPr="00FE3627" w14:paraId="25BEC608" w14:textId="77777777" w:rsidTr="00D67026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8412E9" w14:textId="77777777" w:rsidR="00EB51D2" w:rsidRPr="00FE3627" w:rsidRDefault="00EB51D2" w:rsidP="00D67026">
            <w:r w:rsidRPr="00FE3627">
              <w:t>Требования к опыту практической работы</w:t>
            </w:r>
          </w:p>
        </w:tc>
        <w:tc>
          <w:tcPr>
            <w:tcW w:w="3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2A7EA6" w14:textId="4A25E7DD" w:rsidR="00C13617" w:rsidRPr="00FE3627" w:rsidRDefault="006E569E" w:rsidP="00D67026">
            <w:r w:rsidRPr="00FE3627">
              <w:t>Не менее трех лет инженером-технологом II категории</w:t>
            </w:r>
            <w:r w:rsidR="00C13617" w:rsidRPr="00FE3627">
              <w:t xml:space="preserve"> для инженера-технолога I категории</w:t>
            </w:r>
          </w:p>
          <w:p w14:paraId="46D64917" w14:textId="14418BB3" w:rsidR="00C13617" w:rsidRPr="00FE3627" w:rsidRDefault="00C13617" w:rsidP="00D67026">
            <w:r w:rsidRPr="00FE3627">
              <w:t>Не менее трех лет инженером-технологом I категории для ведущего инженера-технолога</w:t>
            </w:r>
          </w:p>
        </w:tc>
      </w:tr>
      <w:tr w:rsidR="006C68DE" w:rsidRPr="00FE3627" w14:paraId="7F21B35C" w14:textId="77777777" w:rsidTr="00D67026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BFF01C" w14:textId="77777777" w:rsidR="006C68DE" w:rsidRPr="00FE3627" w:rsidRDefault="006C68DE" w:rsidP="00D67026">
            <w:r w:rsidRPr="00FE3627">
              <w:t>Особые условия допуска к работе</w:t>
            </w:r>
          </w:p>
        </w:tc>
        <w:tc>
          <w:tcPr>
            <w:tcW w:w="3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F3F366" w14:textId="65DF7C3E" w:rsidR="00344065" w:rsidRPr="00FE3627" w:rsidRDefault="00697767" w:rsidP="00D67026">
            <w:pPr>
              <w:rPr>
                <w:shd w:val="clear" w:color="auto" w:fill="FFFFFF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415BA795" w14:textId="708F1710" w:rsidR="006C68DE" w:rsidRPr="00FE3627" w:rsidRDefault="001F7289" w:rsidP="00D67026">
            <w:pPr>
              <w:rPr>
                <w:shd w:val="clear" w:color="auto" w:fill="FFFFFF"/>
              </w:rPr>
            </w:pPr>
            <w:r w:rsidRPr="00CA4610">
              <w:rPr>
                <w:shd w:val="clear" w:color="auto" w:fill="FFFFFF"/>
              </w:rPr>
              <w:t>Прохождение обучения мерам пожарной безопасности</w:t>
            </w:r>
          </w:p>
          <w:p w14:paraId="0BF07902" w14:textId="77777777" w:rsidR="006C68DE" w:rsidRPr="00FE3627" w:rsidRDefault="006C68DE" w:rsidP="00D67026">
            <w:pPr>
              <w:rPr>
                <w:shd w:val="clear" w:color="auto" w:fill="FFFFFF"/>
              </w:rPr>
            </w:pPr>
            <w:r w:rsidRPr="00FE3627">
              <w:rPr>
                <w:shd w:val="clear" w:color="auto" w:fill="FFFFFF"/>
              </w:rPr>
              <w:t>Прохождение инструктажа по охране труда на рабочем месте</w:t>
            </w:r>
          </w:p>
          <w:p w14:paraId="386B156C" w14:textId="3D39694E" w:rsidR="00CB5F2C" w:rsidRPr="00FE3627" w:rsidRDefault="00CB5F2C" w:rsidP="00D67026">
            <w:pPr>
              <w:rPr>
                <w:shd w:val="clear" w:color="auto" w:fill="FFFFFF"/>
              </w:rPr>
            </w:pPr>
            <w:r w:rsidRPr="00FE3627">
              <w:rPr>
                <w:shd w:val="clear" w:color="auto" w:fill="FFFFFF"/>
              </w:rPr>
              <w:t>Наличие I квалификационной группы по электробезопасности</w:t>
            </w:r>
          </w:p>
        </w:tc>
      </w:tr>
      <w:tr w:rsidR="002B43E7" w:rsidRPr="00FE3627" w14:paraId="4C776566" w14:textId="729D11AB" w:rsidTr="00D67026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92F2C0" w14:textId="4181BA0C" w:rsidR="002B43E7" w:rsidRPr="00FE3627" w:rsidRDefault="002B43E7" w:rsidP="00D67026">
            <w:r w:rsidRPr="00FE3627">
              <w:t>Другие характеристики</w:t>
            </w:r>
          </w:p>
        </w:tc>
        <w:tc>
          <w:tcPr>
            <w:tcW w:w="3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BBB6EC" w14:textId="5265417E" w:rsidR="002B43E7" w:rsidRPr="00FE3627" w:rsidRDefault="002B43E7" w:rsidP="00D67026">
            <w:r w:rsidRPr="00FE3627">
              <w:t>-</w:t>
            </w:r>
          </w:p>
        </w:tc>
      </w:tr>
    </w:tbl>
    <w:p w14:paraId="73566001" w14:textId="77777777" w:rsidR="00D67026" w:rsidRPr="00FE3627" w:rsidRDefault="00D67026"/>
    <w:p w14:paraId="53AE079D" w14:textId="4039D6C2" w:rsidR="00D67026" w:rsidRPr="00FE3627" w:rsidRDefault="0001374A">
      <w:r w:rsidRPr="00FE3627">
        <w:t>Дополнительные характеристики</w:t>
      </w:r>
    </w:p>
    <w:p w14:paraId="475C6C10" w14:textId="77777777" w:rsidR="00D67026" w:rsidRPr="00FE3627" w:rsidRDefault="00D670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84"/>
        <w:gridCol w:w="1236"/>
        <w:gridCol w:w="5975"/>
      </w:tblGrid>
      <w:tr w:rsidR="006C68DE" w:rsidRPr="00FE3627" w14:paraId="4B310CC0" w14:textId="77777777" w:rsidTr="006C68DE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79D5FF" w14:textId="77777777" w:rsidR="006C68DE" w:rsidRPr="00FE3627" w:rsidRDefault="006C68DE" w:rsidP="006C68DE">
            <w:pPr>
              <w:jc w:val="center"/>
            </w:pPr>
            <w:r w:rsidRPr="00FE3627">
              <w:t>Наименование документа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13463E" w14:textId="77777777" w:rsidR="006C68DE" w:rsidRPr="00FE3627" w:rsidRDefault="006C68DE" w:rsidP="006C68DE">
            <w:pPr>
              <w:jc w:val="center"/>
            </w:pPr>
            <w:r w:rsidRPr="00FE3627">
              <w:t>Код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7A919C" w14:textId="77777777" w:rsidR="006C68DE" w:rsidRPr="00FE3627" w:rsidRDefault="006C68DE" w:rsidP="006C68DE">
            <w:pPr>
              <w:jc w:val="center"/>
            </w:pPr>
            <w:r w:rsidRPr="00FE3627">
              <w:t>Наименование базовой группы, должности (профессии) или специальности</w:t>
            </w:r>
          </w:p>
        </w:tc>
      </w:tr>
      <w:tr w:rsidR="006C68DE" w:rsidRPr="00FE3627" w14:paraId="0889240B" w14:textId="77777777" w:rsidTr="006C68DE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C2FDFD" w14:textId="25EAF13E" w:rsidR="006C68DE" w:rsidRPr="00FE3627" w:rsidRDefault="006C68DE" w:rsidP="006C68DE">
            <w:pPr>
              <w:rPr>
                <w:vertAlign w:val="superscript"/>
              </w:rPr>
            </w:pPr>
            <w:r w:rsidRPr="00FE3627">
              <w:t>ОКЗ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969D63" w14:textId="3E674D92" w:rsidR="006C68DE" w:rsidRPr="00FE3627" w:rsidRDefault="006C68DE" w:rsidP="006C68DE">
            <w:r w:rsidRPr="00FE3627">
              <w:t>2141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20CDEF" w14:textId="1C179D41" w:rsidR="006C68DE" w:rsidRPr="00FE3627" w:rsidRDefault="006C68DE" w:rsidP="006C68DE">
            <w:r w:rsidRPr="00FE3627">
              <w:t>Инженеры в промышленности и на производстве</w:t>
            </w:r>
          </w:p>
        </w:tc>
      </w:tr>
      <w:tr w:rsidR="006C68DE" w:rsidRPr="00FE3627" w14:paraId="21080756" w14:textId="77777777" w:rsidTr="006C68DE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3861C9" w14:textId="670BFA8D" w:rsidR="006C68DE" w:rsidRPr="00FE3627" w:rsidRDefault="006C68DE" w:rsidP="006C68DE">
            <w:r w:rsidRPr="00FE3627">
              <w:t>ЕКС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0C20CD" w14:textId="4BEF9EF4" w:rsidR="006C68DE" w:rsidRPr="00FE3627" w:rsidRDefault="006C68DE" w:rsidP="006C68DE">
            <w:r w:rsidRPr="00FE3627">
              <w:t>-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534EF0" w14:textId="42B1CA8F" w:rsidR="006C68DE" w:rsidRPr="00FE3627" w:rsidRDefault="006C68DE" w:rsidP="006C68DE">
            <w:r w:rsidRPr="00FE3627">
              <w:rPr>
                <w:bCs w:val="0"/>
              </w:rPr>
              <w:t>Инженер-технолог (технолог)</w:t>
            </w:r>
          </w:p>
        </w:tc>
      </w:tr>
      <w:tr w:rsidR="006C68DE" w:rsidRPr="00FE3627" w14:paraId="784C1F53" w14:textId="77777777" w:rsidTr="006C68DE">
        <w:trPr>
          <w:trHeight w:val="20"/>
        </w:trPr>
        <w:tc>
          <w:tcPr>
            <w:tcW w:w="1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0E1FEB" w14:textId="65665F15" w:rsidR="006C68DE" w:rsidRPr="00FE3627" w:rsidRDefault="006C68DE" w:rsidP="006C68DE">
            <w:r w:rsidRPr="00FE3627">
              <w:rPr>
                <w:bCs w:val="0"/>
              </w:rPr>
              <w:t>ОКПДТР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EB649E" w14:textId="679E89F7" w:rsidR="006C68DE" w:rsidRPr="00FE3627" w:rsidRDefault="006C68DE" w:rsidP="006C68DE">
            <w:r w:rsidRPr="00FE3627">
              <w:rPr>
                <w:bCs w:val="0"/>
              </w:rPr>
              <w:t>22854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7FF0F7" w14:textId="481FA544" w:rsidR="006C68DE" w:rsidRPr="00FE3627" w:rsidRDefault="006C68DE" w:rsidP="006C68DE">
            <w:r w:rsidRPr="00FE3627">
              <w:rPr>
                <w:bCs w:val="0"/>
              </w:rPr>
              <w:t>Инженер-технолог</w:t>
            </w:r>
          </w:p>
        </w:tc>
      </w:tr>
      <w:tr w:rsidR="006C68DE" w:rsidRPr="00FE3627" w14:paraId="2C4EED3D" w14:textId="77777777" w:rsidTr="006C68DE">
        <w:trPr>
          <w:trHeight w:val="20"/>
        </w:trPr>
        <w:tc>
          <w:tcPr>
            <w:tcW w:w="147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5AAD10" w14:textId="77777777" w:rsidR="006C68DE" w:rsidRPr="00FE3627" w:rsidRDefault="006C68DE" w:rsidP="006C68DE">
            <w:r w:rsidRPr="00FE3627">
              <w:t>ОКСО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AE06AC" w14:textId="4545CEFD" w:rsidR="006C68DE" w:rsidRPr="00FE3627" w:rsidRDefault="006C68DE" w:rsidP="006C68DE">
            <w:r w:rsidRPr="00FE3627">
              <w:rPr>
                <w:bCs w:val="0"/>
                <w:shd w:val="clear" w:color="auto" w:fill="FFFFFF"/>
              </w:rPr>
              <w:t>2.15.04.01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42AF61" w14:textId="22229D46" w:rsidR="006C68DE" w:rsidRPr="00FE3627" w:rsidRDefault="006C68DE" w:rsidP="006C68DE">
            <w:r w:rsidRPr="00FE3627">
              <w:t>Машиностроение</w:t>
            </w:r>
          </w:p>
        </w:tc>
      </w:tr>
      <w:tr w:rsidR="006C68DE" w:rsidRPr="00FE3627" w14:paraId="6A70626A" w14:textId="77777777" w:rsidTr="006C68DE">
        <w:trPr>
          <w:trHeight w:val="20"/>
        </w:trPr>
        <w:tc>
          <w:tcPr>
            <w:tcW w:w="147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F009B2" w14:textId="77777777" w:rsidR="006C68DE" w:rsidRPr="00FE3627" w:rsidRDefault="006C68DE" w:rsidP="006C68DE"/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B0F3A1" w14:textId="24F84658" w:rsidR="006C68DE" w:rsidRPr="00FE3627" w:rsidRDefault="006C68DE" w:rsidP="006C68DE">
            <w:r w:rsidRPr="00FE3627">
              <w:rPr>
                <w:bCs w:val="0"/>
                <w:shd w:val="clear" w:color="auto" w:fill="FFFFFF"/>
              </w:rPr>
              <w:t>2.15.04.02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7F3065" w14:textId="63AF757C" w:rsidR="006C68DE" w:rsidRPr="00FE3627" w:rsidRDefault="006C68DE" w:rsidP="006C68DE">
            <w:pPr>
              <w:rPr>
                <w:shd w:val="clear" w:color="auto" w:fill="FFFFFF"/>
              </w:rPr>
            </w:pPr>
            <w:r w:rsidRPr="00FE3627">
              <w:t>Технологические машины и оборудование</w:t>
            </w:r>
          </w:p>
        </w:tc>
      </w:tr>
      <w:tr w:rsidR="006C68DE" w:rsidRPr="00FE3627" w14:paraId="57FBCEA8" w14:textId="77777777" w:rsidTr="006C68DE">
        <w:trPr>
          <w:trHeight w:val="20"/>
        </w:trPr>
        <w:tc>
          <w:tcPr>
            <w:tcW w:w="147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7C6089" w14:textId="77777777" w:rsidR="006C68DE" w:rsidRPr="00FE3627" w:rsidRDefault="006C68DE" w:rsidP="006C68DE"/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90546A" w14:textId="5D3AF5E1" w:rsidR="006C68DE" w:rsidRPr="00FE3627" w:rsidRDefault="006C68DE" w:rsidP="006C68DE">
            <w:r w:rsidRPr="00FE3627">
              <w:rPr>
                <w:bCs w:val="0"/>
                <w:shd w:val="clear" w:color="auto" w:fill="FFFFFF"/>
              </w:rPr>
              <w:t>2.15.04.05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034F08" w14:textId="39F79ECB" w:rsidR="006C68DE" w:rsidRPr="00FE3627" w:rsidRDefault="006C68DE" w:rsidP="006C68DE">
            <w:r w:rsidRPr="00FE3627">
              <w:t>Конструкторско-технологическое обеспечение машиностроительных производств</w:t>
            </w:r>
          </w:p>
        </w:tc>
      </w:tr>
      <w:tr w:rsidR="006C68DE" w:rsidRPr="00FE3627" w14:paraId="25691D10" w14:textId="77777777" w:rsidTr="006C68DE">
        <w:trPr>
          <w:trHeight w:val="20"/>
        </w:trPr>
        <w:tc>
          <w:tcPr>
            <w:tcW w:w="147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33DA52" w14:textId="77777777" w:rsidR="006C68DE" w:rsidRPr="00FE3627" w:rsidRDefault="006C68DE" w:rsidP="006C68DE"/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4B6D15" w14:textId="6B93945B" w:rsidR="006C68DE" w:rsidRPr="00FE3627" w:rsidRDefault="006C68DE" w:rsidP="006C68DE">
            <w:r w:rsidRPr="00FE3627">
              <w:rPr>
                <w:bCs w:val="0"/>
                <w:shd w:val="clear" w:color="auto" w:fill="FFFFFF"/>
              </w:rPr>
              <w:t>2.15.05.01</w:t>
            </w:r>
          </w:p>
        </w:tc>
        <w:tc>
          <w:tcPr>
            <w:tcW w:w="2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A48AAE" w14:textId="17AF5342" w:rsidR="006C68DE" w:rsidRPr="00FE3627" w:rsidRDefault="006C68DE" w:rsidP="006C68DE">
            <w:pPr>
              <w:rPr>
                <w:shd w:val="clear" w:color="auto" w:fill="FFFFFF"/>
              </w:rPr>
            </w:pPr>
            <w:r w:rsidRPr="00FE3627">
              <w:t>Проектирование технологических машин и комплексов</w:t>
            </w:r>
          </w:p>
        </w:tc>
      </w:tr>
    </w:tbl>
    <w:p w14:paraId="08C41973" w14:textId="77777777" w:rsidR="00D67026" w:rsidRPr="00FE3627" w:rsidRDefault="00D67026" w:rsidP="00D67026">
      <w:pPr>
        <w:pStyle w:val="aff1"/>
      </w:pPr>
    </w:p>
    <w:p w14:paraId="7A623102" w14:textId="6611054D" w:rsidR="00D4015F" w:rsidRPr="00FE3627" w:rsidRDefault="00D4015F" w:rsidP="00D67026">
      <w:pPr>
        <w:pStyle w:val="aff1"/>
        <w:rPr>
          <w:b/>
          <w:bCs w:val="0"/>
        </w:rPr>
      </w:pPr>
      <w:r w:rsidRPr="00FE3627">
        <w:rPr>
          <w:b/>
          <w:bCs w:val="0"/>
        </w:rPr>
        <w:t>3.</w:t>
      </w:r>
      <w:r w:rsidR="00F57400" w:rsidRPr="00FE3627">
        <w:rPr>
          <w:b/>
          <w:bCs w:val="0"/>
        </w:rPr>
        <w:t>4</w:t>
      </w:r>
      <w:r w:rsidRPr="00FE3627">
        <w:rPr>
          <w:b/>
          <w:bCs w:val="0"/>
        </w:rPr>
        <w:t>.1. Трудовая функция</w:t>
      </w:r>
    </w:p>
    <w:p w14:paraId="3605417A" w14:textId="77777777" w:rsidR="00D67026" w:rsidRPr="00FE3627" w:rsidRDefault="00D67026" w:rsidP="00D67026">
      <w:pPr>
        <w:pStyle w:val="aff1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62"/>
        <w:gridCol w:w="4551"/>
        <w:gridCol w:w="641"/>
        <w:gridCol w:w="949"/>
        <w:gridCol w:w="1773"/>
        <w:gridCol w:w="524"/>
      </w:tblGrid>
      <w:tr w:rsidR="00D4015F" w:rsidRPr="00FE3627" w14:paraId="78CC8B83" w14:textId="77777777" w:rsidTr="004E4849">
        <w:trPr>
          <w:trHeight w:val="278"/>
        </w:trPr>
        <w:tc>
          <w:tcPr>
            <w:tcW w:w="86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3FF052D" w14:textId="77777777" w:rsidR="00D4015F" w:rsidRPr="00FE3627" w:rsidRDefault="00D4015F" w:rsidP="004E4849">
            <w:r w:rsidRPr="00FE3627">
              <w:rPr>
                <w:sz w:val="20"/>
              </w:rPr>
              <w:t>Наименование</w:t>
            </w:r>
          </w:p>
        </w:tc>
        <w:tc>
          <w:tcPr>
            <w:tcW w:w="22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76551C" w14:textId="77777777" w:rsidR="00D4015F" w:rsidRPr="00FE3627" w:rsidRDefault="00D4015F" w:rsidP="004E4849">
            <w:r w:rsidRPr="00FE3627">
              <w:t>Технологическое сопровождение разработки проектной КД на машиностроительные изделия высокой сложности</w:t>
            </w:r>
          </w:p>
        </w:tc>
        <w:tc>
          <w:tcPr>
            <w:tcW w:w="31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BABCAC5" w14:textId="77777777" w:rsidR="00D4015F" w:rsidRPr="00FE3627" w:rsidRDefault="00D4015F" w:rsidP="004E4849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8EB8DE" w14:textId="2F0718F5" w:rsidR="00D4015F" w:rsidRPr="00FE3627" w:rsidRDefault="00FE3627" w:rsidP="004E4849">
            <w:r>
              <w:rPr>
                <w:lang w:val="en-US"/>
              </w:rPr>
              <w:t>D</w:t>
            </w:r>
            <w:r w:rsidR="00D4015F" w:rsidRPr="00FE3627">
              <w:t>/01.7</w:t>
            </w:r>
          </w:p>
        </w:tc>
        <w:tc>
          <w:tcPr>
            <w:tcW w:w="86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656D333" w14:textId="77777777" w:rsidR="00D4015F" w:rsidRPr="00FE3627" w:rsidRDefault="00D4015F" w:rsidP="004E4849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F107FE" w14:textId="77777777" w:rsidR="00D4015F" w:rsidRPr="00FE3627" w:rsidRDefault="00D4015F" w:rsidP="004E4849">
            <w:pPr>
              <w:jc w:val="center"/>
            </w:pPr>
            <w:r w:rsidRPr="00FE3627">
              <w:t>7</w:t>
            </w:r>
          </w:p>
        </w:tc>
      </w:tr>
    </w:tbl>
    <w:p w14:paraId="02ADAB62" w14:textId="77777777" w:rsidR="00D67026" w:rsidRDefault="00D67026"/>
    <w:p w14:paraId="53398967" w14:textId="77777777" w:rsidR="00A43545" w:rsidRPr="00FE3627" w:rsidRDefault="00A43545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71"/>
        <w:gridCol w:w="1053"/>
        <w:gridCol w:w="806"/>
        <w:gridCol w:w="2020"/>
        <w:gridCol w:w="1383"/>
        <w:gridCol w:w="2267"/>
      </w:tblGrid>
      <w:tr w:rsidR="00D4015F" w:rsidRPr="00FE3627" w14:paraId="0F433AEA" w14:textId="77777777" w:rsidTr="004E4849">
        <w:trPr>
          <w:trHeight w:val="488"/>
        </w:trPr>
        <w:tc>
          <w:tcPr>
            <w:tcW w:w="131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AB5B9AA" w14:textId="77777777" w:rsidR="00D4015F" w:rsidRPr="00FE3627" w:rsidRDefault="00D4015F" w:rsidP="004E4849">
            <w:r w:rsidRPr="00FE3627">
              <w:rPr>
                <w:sz w:val="20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8A08B99" w14:textId="77777777" w:rsidR="00D4015F" w:rsidRPr="00FE3627" w:rsidRDefault="00D4015F" w:rsidP="004E4849">
            <w:r w:rsidRPr="00FE3627">
              <w:rPr>
                <w:sz w:val="20"/>
              </w:rPr>
              <w:t xml:space="preserve">Оригинал </w:t>
            </w:r>
          </w:p>
        </w:tc>
        <w:tc>
          <w:tcPr>
            <w:tcW w:w="39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182214" w14:textId="77777777" w:rsidR="00D4015F" w:rsidRPr="00FE3627" w:rsidRDefault="00D4015F" w:rsidP="004E4849">
            <w:r w:rsidRPr="00FE3627">
              <w:t>Х</w:t>
            </w:r>
          </w:p>
        </w:tc>
        <w:tc>
          <w:tcPr>
            <w:tcW w:w="9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E04DA1" w14:textId="77777777" w:rsidR="00D4015F" w:rsidRPr="00FE3627" w:rsidRDefault="00D4015F" w:rsidP="004E4849">
            <w:r w:rsidRPr="00FE3627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0EF6B4" w14:textId="77777777" w:rsidR="00D4015F" w:rsidRPr="00FE3627" w:rsidRDefault="00D4015F" w:rsidP="004E4849"/>
        </w:tc>
        <w:tc>
          <w:tcPr>
            <w:tcW w:w="11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1B095F" w14:textId="77777777" w:rsidR="00D4015F" w:rsidRPr="00FE3627" w:rsidRDefault="00D4015F" w:rsidP="004E4849"/>
        </w:tc>
      </w:tr>
      <w:tr w:rsidR="00D4015F" w:rsidRPr="00FE3627" w14:paraId="64EA7AEF" w14:textId="77777777" w:rsidTr="004E4849">
        <w:trPr>
          <w:trHeight w:val="479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7CC5F" w14:textId="77777777" w:rsidR="00D4015F" w:rsidRPr="00FE3627" w:rsidRDefault="00D4015F" w:rsidP="004E4849"/>
        </w:tc>
        <w:tc>
          <w:tcPr>
            <w:tcW w:w="189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4A8162D" w14:textId="77777777" w:rsidR="00D4015F" w:rsidRPr="00FE3627" w:rsidRDefault="00D4015F" w:rsidP="004E4849"/>
        </w:tc>
        <w:tc>
          <w:tcPr>
            <w:tcW w:w="680" w:type="pct"/>
            <w:tcBorders>
              <w:left w:val="nil"/>
              <w:bottom w:val="nil"/>
              <w:right w:val="nil"/>
            </w:tcBorders>
          </w:tcPr>
          <w:p w14:paraId="6F67A8FE" w14:textId="77777777" w:rsidR="00D4015F" w:rsidRPr="00FE3627" w:rsidRDefault="00D4015F" w:rsidP="004E4849">
            <w:pPr>
              <w:jc w:val="center"/>
            </w:pPr>
            <w:r w:rsidRPr="00FE3627">
              <w:rPr>
                <w:sz w:val="20"/>
              </w:rPr>
              <w:t>Код оригинала</w:t>
            </w:r>
          </w:p>
        </w:tc>
        <w:tc>
          <w:tcPr>
            <w:tcW w:w="1113" w:type="pct"/>
            <w:tcBorders>
              <w:left w:val="nil"/>
              <w:bottom w:val="nil"/>
              <w:right w:val="nil"/>
            </w:tcBorders>
          </w:tcPr>
          <w:p w14:paraId="76CB00CC" w14:textId="77777777" w:rsidR="00D4015F" w:rsidRPr="00FE3627" w:rsidRDefault="00D4015F" w:rsidP="004E4849">
            <w:pPr>
              <w:jc w:val="center"/>
            </w:pPr>
            <w:r w:rsidRPr="00FE36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27B0129" w14:textId="77777777" w:rsidR="00D4015F" w:rsidRPr="00FE3627" w:rsidRDefault="00D4015F" w:rsidP="00D4015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75"/>
        <w:gridCol w:w="7520"/>
      </w:tblGrid>
      <w:tr w:rsidR="001528EA" w:rsidRPr="00FE3627" w14:paraId="45F9C716" w14:textId="77777777" w:rsidTr="004E4849">
        <w:trPr>
          <w:trHeight w:val="20"/>
        </w:trPr>
        <w:tc>
          <w:tcPr>
            <w:tcW w:w="1312" w:type="pct"/>
            <w:vMerge w:val="restart"/>
          </w:tcPr>
          <w:p w14:paraId="13E84FAC" w14:textId="77777777" w:rsidR="001528EA" w:rsidRPr="00FE3627" w:rsidRDefault="001528EA" w:rsidP="00A9332C">
            <w:pPr>
              <w:pStyle w:val="afb"/>
            </w:pPr>
            <w:r w:rsidRPr="00FE3627">
              <w:t>Трудовые действия</w:t>
            </w:r>
          </w:p>
        </w:tc>
        <w:tc>
          <w:tcPr>
            <w:tcW w:w="3688" w:type="pct"/>
          </w:tcPr>
          <w:p w14:paraId="524541CA" w14:textId="1F12B4A4" w:rsidR="001528EA" w:rsidRPr="00FE3627" w:rsidRDefault="001528EA" w:rsidP="0001374A">
            <w:pPr>
              <w:pStyle w:val="afb"/>
              <w:jc w:val="both"/>
            </w:pPr>
            <w:r w:rsidRPr="00FE3627">
              <w:t>Оценка возможности достижения показателей технологичности машиностроительных изделий высокой сложности, указанных в техническом задании на машиностроительные изделия</w:t>
            </w:r>
          </w:p>
        </w:tc>
      </w:tr>
      <w:tr w:rsidR="001528EA" w:rsidRPr="00FE3627" w14:paraId="7C4EDE1C" w14:textId="77777777" w:rsidTr="004E4849">
        <w:trPr>
          <w:trHeight w:val="20"/>
        </w:trPr>
        <w:tc>
          <w:tcPr>
            <w:tcW w:w="1312" w:type="pct"/>
            <w:vMerge/>
          </w:tcPr>
          <w:p w14:paraId="1A5775A1" w14:textId="77777777" w:rsidR="001528EA" w:rsidRPr="00FE3627" w:rsidRDefault="001528EA" w:rsidP="00A9332C">
            <w:pPr>
              <w:pStyle w:val="afb"/>
            </w:pPr>
          </w:p>
        </w:tc>
        <w:tc>
          <w:tcPr>
            <w:tcW w:w="3688" w:type="pct"/>
          </w:tcPr>
          <w:p w14:paraId="284864C7" w14:textId="002D0FF8" w:rsidR="001528EA" w:rsidRPr="00FE3627" w:rsidRDefault="001528EA" w:rsidP="0001374A">
            <w:pPr>
              <w:pStyle w:val="afb"/>
              <w:jc w:val="both"/>
            </w:pPr>
            <w:r w:rsidRPr="00FE3627">
              <w:t>Расцеховка машиностроительных изделий высокой сложности</w:t>
            </w:r>
          </w:p>
        </w:tc>
      </w:tr>
      <w:tr w:rsidR="001528EA" w:rsidRPr="00FE3627" w14:paraId="2FD56DD9" w14:textId="77777777" w:rsidTr="004E4849">
        <w:trPr>
          <w:trHeight w:val="20"/>
        </w:trPr>
        <w:tc>
          <w:tcPr>
            <w:tcW w:w="1312" w:type="pct"/>
            <w:vMerge/>
          </w:tcPr>
          <w:p w14:paraId="47D2E8FC" w14:textId="77777777" w:rsidR="001528EA" w:rsidRPr="00FE3627" w:rsidRDefault="001528EA" w:rsidP="00A9332C">
            <w:pPr>
              <w:pStyle w:val="afb"/>
            </w:pPr>
          </w:p>
        </w:tc>
        <w:tc>
          <w:tcPr>
            <w:tcW w:w="3688" w:type="pct"/>
          </w:tcPr>
          <w:p w14:paraId="0140D91A" w14:textId="78E4A737" w:rsidR="001528EA" w:rsidRPr="00FE3627" w:rsidRDefault="001528EA" w:rsidP="0001374A">
            <w:pPr>
              <w:pStyle w:val="afb"/>
              <w:jc w:val="both"/>
            </w:pPr>
            <w:r w:rsidRPr="00FE3627">
              <w:t>Консультирование конструкторов по вопросам технологичности при разработке проектной КД на машиностроительные изделия средней сложности</w:t>
            </w:r>
          </w:p>
        </w:tc>
      </w:tr>
      <w:tr w:rsidR="001528EA" w:rsidRPr="00FE3627" w14:paraId="2169F881" w14:textId="77777777" w:rsidTr="004E4849">
        <w:trPr>
          <w:trHeight w:val="20"/>
        </w:trPr>
        <w:tc>
          <w:tcPr>
            <w:tcW w:w="1312" w:type="pct"/>
            <w:vMerge/>
          </w:tcPr>
          <w:p w14:paraId="5C962AAD" w14:textId="77777777" w:rsidR="001528EA" w:rsidRPr="00FE3627" w:rsidRDefault="001528EA" w:rsidP="00A9332C">
            <w:pPr>
              <w:pStyle w:val="afb"/>
            </w:pPr>
          </w:p>
        </w:tc>
        <w:tc>
          <w:tcPr>
            <w:tcW w:w="3688" w:type="pct"/>
          </w:tcPr>
          <w:p w14:paraId="07F01BDF" w14:textId="39A9900D" w:rsidR="001528EA" w:rsidRPr="00FE3627" w:rsidRDefault="001528EA" w:rsidP="0001374A">
            <w:pPr>
              <w:pStyle w:val="afb"/>
              <w:jc w:val="both"/>
            </w:pPr>
            <w:r w:rsidRPr="00FE3627">
              <w:t>Технологический контроль проектной КД на машиностроительные изделия высокой сложности</w:t>
            </w:r>
          </w:p>
        </w:tc>
      </w:tr>
      <w:tr w:rsidR="00AF1F23" w:rsidRPr="00FE3627" w14:paraId="62D37A06" w14:textId="77777777" w:rsidTr="004E4849">
        <w:trPr>
          <w:trHeight w:val="20"/>
        </w:trPr>
        <w:tc>
          <w:tcPr>
            <w:tcW w:w="1312" w:type="pct"/>
            <w:vMerge w:val="restart"/>
          </w:tcPr>
          <w:p w14:paraId="0C3F65BF" w14:textId="77777777" w:rsidR="00AF1F23" w:rsidRPr="00FE3627" w:rsidDel="002A1D54" w:rsidRDefault="00AF1F23" w:rsidP="00A9332C">
            <w:pPr>
              <w:pStyle w:val="afb"/>
            </w:pPr>
            <w:r w:rsidRPr="00FE3627" w:rsidDel="002A1D54">
              <w:t>Необходимые умения</w:t>
            </w:r>
          </w:p>
        </w:tc>
        <w:tc>
          <w:tcPr>
            <w:tcW w:w="3688" w:type="pct"/>
          </w:tcPr>
          <w:p w14:paraId="772F0B5A" w14:textId="6B1FD49B" w:rsidR="00AF1F23" w:rsidRPr="00FE3627" w:rsidRDefault="00AF1F23" w:rsidP="0001374A">
            <w:pPr>
              <w:pStyle w:val="afb"/>
              <w:jc w:val="both"/>
            </w:pPr>
            <w:r w:rsidRPr="00FE3627">
              <w:t xml:space="preserve">Использовать PDM-систему организации для поиска машиностроительных </w:t>
            </w:r>
            <w:r w:rsidR="008447F6">
              <w:t>изделий – аналогов</w:t>
            </w:r>
            <w:r w:rsidRPr="00FE3627">
              <w:t xml:space="preserve"> высокой сложности</w:t>
            </w:r>
          </w:p>
        </w:tc>
      </w:tr>
      <w:tr w:rsidR="00AF1F23" w:rsidRPr="00FE3627" w14:paraId="51E7A85A" w14:textId="77777777" w:rsidTr="004E4849">
        <w:trPr>
          <w:trHeight w:val="20"/>
        </w:trPr>
        <w:tc>
          <w:tcPr>
            <w:tcW w:w="1312" w:type="pct"/>
            <w:vMerge/>
          </w:tcPr>
          <w:p w14:paraId="65BF553F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7836304B" w14:textId="5C46B51B" w:rsidR="00AF1F23" w:rsidRPr="00FE3627" w:rsidRDefault="00AF1F23" w:rsidP="0001374A">
            <w:pPr>
              <w:pStyle w:val="afb"/>
              <w:jc w:val="both"/>
            </w:pPr>
            <w:r w:rsidRPr="00FE3627">
              <w:t xml:space="preserve">Составлять межцеховые технологические маршруты </w:t>
            </w:r>
            <w:r w:rsidR="006F0A50">
              <w:t>для</w:t>
            </w:r>
            <w:r w:rsidRPr="00FE3627">
              <w:t xml:space="preserve"> составны</w:t>
            </w:r>
            <w:r w:rsidR="006F0A50">
              <w:t>х</w:t>
            </w:r>
            <w:r w:rsidRPr="00FE3627">
              <w:t xml:space="preserve"> част</w:t>
            </w:r>
            <w:r w:rsidR="006F0A50">
              <w:t>ей</w:t>
            </w:r>
            <w:r w:rsidRPr="00FE3627">
              <w:t xml:space="preserve"> машиностроительных изделий высокой сложности</w:t>
            </w:r>
          </w:p>
        </w:tc>
      </w:tr>
      <w:tr w:rsidR="00AF1F23" w:rsidRPr="00FE3627" w14:paraId="36D90E34" w14:textId="77777777" w:rsidTr="004E4849">
        <w:trPr>
          <w:trHeight w:val="20"/>
        </w:trPr>
        <w:tc>
          <w:tcPr>
            <w:tcW w:w="1312" w:type="pct"/>
            <w:vMerge/>
          </w:tcPr>
          <w:p w14:paraId="56FF92F3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25B549B3" w14:textId="55219854" w:rsidR="00AF1F23" w:rsidRPr="00FE3627" w:rsidRDefault="00AF1F23" w:rsidP="0001374A">
            <w:pPr>
              <w:pStyle w:val="afb"/>
              <w:jc w:val="both"/>
            </w:pPr>
            <w:r w:rsidRPr="00FE3627">
              <w:t>Использовать CAPP-системы для оформления технологической документации</w:t>
            </w:r>
          </w:p>
        </w:tc>
      </w:tr>
      <w:tr w:rsidR="00AF1F23" w:rsidRPr="00FE3627" w14:paraId="49CDC023" w14:textId="77777777" w:rsidTr="004E4849">
        <w:trPr>
          <w:trHeight w:val="20"/>
        </w:trPr>
        <w:tc>
          <w:tcPr>
            <w:tcW w:w="1312" w:type="pct"/>
            <w:vMerge/>
          </w:tcPr>
          <w:p w14:paraId="7775846B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7265E34C" w14:textId="4680F664" w:rsidR="00AF1F23" w:rsidRPr="00FE3627" w:rsidRDefault="00AF1F23" w:rsidP="0001374A">
            <w:pPr>
              <w:pStyle w:val="afb"/>
              <w:jc w:val="both"/>
            </w:pPr>
            <w:r w:rsidRPr="00FE3627">
              <w:t>Использовать PDM-систему организации для просмотра проектной документации на машиностроительные изделия высокой сложности</w:t>
            </w:r>
          </w:p>
        </w:tc>
      </w:tr>
      <w:tr w:rsidR="00AF1F23" w:rsidRPr="00FE3627" w14:paraId="1BF8E807" w14:textId="77777777" w:rsidTr="004E4849">
        <w:trPr>
          <w:trHeight w:val="20"/>
        </w:trPr>
        <w:tc>
          <w:tcPr>
            <w:tcW w:w="1312" w:type="pct"/>
            <w:vMerge/>
          </w:tcPr>
          <w:p w14:paraId="0BBBE386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42143318" w14:textId="45DB64E1" w:rsidR="00AF1F23" w:rsidRPr="00FE3627" w:rsidRDefault="00AF1F23" w:rsidP="0001374A">
            <w:pPr>
              <w:pStyle w:val="afb"/>
              <w:jc w:val="both"/>
            </w:pPr>
            <w:r w:rsidRPr="00FE3627">
              <w:t>Выявлять несоответствие проектной документации установленным технологическим нормам и требованиям</w:t>
            </w:r>
          </w:p>
        </w:tc>
      </w:tr>
      <w:tr w:rsidR="00AF1F23" w:rsidRPr="00FE3627" w14:paraId="5AD8DA48" w14:textId="77777777" w:rsidTr="004E4849">
        <w:trPr>
          <w:trHeight w:val="20"/>
        </w:trPr>
        <w:tc>
          <w:tcPr>
            <w:tcW w:w="1312" w:type="pct"/>
            <w:vMerge/>
          </w:tcPr>
          <w:p w14:paraId="461D83F2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755BB919" w14:textId="31D2FBC9" w:rsidR="00AF1F23" w:rsidRPr="00FE3627" w:rsidRDefault="00AF1F23" w:rsidP="0001374A">
            <w:pPr>
              <w:pStyle w:val="afb"/>
              <w:jc w:val="both"/>
            </w:pPr>
            <w:r w:rsidRPr="00FE3627">
              <w:t xml:space="preserve">Разрабатывать предложения по изменению проектной документации на машиностроительные изделия высокой сложности с целью повышения технологичности их конструкции </w:t>
            </w:r>
          </w:p>
        </w:tc>
      </w:tr>
      <w:tr w:rsidR="00AF1F23" w:rsidRPr="00FE3627" w14:paraId="3B9D080D" w14:textId="77777777" w:rsidTr="004E4849">
        <w:trPr>
          <w:trHeight w:val="20"/>
        </w:trPr>
        <w:tc>
          <w:tcPr>
            <w:tcW w:w="1312" w:type="pct"/>
            <w:vMerge/>
          </w:tcPr>
          <w:p w14:paraId="66FD52AA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1F593042" w14:textId="5141E09A" w:rsidR="00AF1F23" w:rsidRPr="00FE3627" w:rsidRDefault="00AF1F23" w:rsidP="0001374A">
            <w:pPr>
              <w:pStyle w:val="afb"/>
              <w:jc w:val="both"/>
            </w:pPr>
            <w:r w:rsidRPr="00FE3627">
              <w:t>Использовать текстовые редакторы (процессоры) и CAD-системы для оформления предложений по изменению проектной документации</w:t>
            </w:r>
          </w:p>
        </w:tc>
      </w:tr>
      <w:tr w:rsidR="00AF1F23" w:rsidRPr="00FE3627" w14:paraId="273F22A6" w14:textId="77777777" w:rsidTr="004E4849">
        <w:trPr>
          <w:trHeight w:val="20"/>
        </w:trPr>
        <w:tc>
          <w:tcPr>
            <w:tcW w:w="1312" w:type="pct"/>
            <w:vMerge/>
          </w:tcPr>
          <w:p w14:paraId="5D0F827D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370DCB5B" w14:textId="67525DBE" w:rsidR="00AF1F23" w:rsidRPr="00FE3627" w:rsidRDefault="00AF1F23" w:rsidP="0001374A">
            <w:pPr>
              <w:pStyle w:val="afb"/>
              <w:jc w:val="both"/>
            </w:pPr>
            <w:r w:rsidRPr="00FE3627">
              <w:t>Использовать PDM-систему, ECM-систему организации для согласования предложений по изменению проектной документации</w:t>
            </w:r>
          </w:p>
        </w:tc>
      </w:tr>
      <w:tr w:rsidR="00AF1F23" w:rsidRPr="00FE3627" w14:paraId="70993D76" w14:textId="77777777" w:rsidTr="004E4849">
        <w:trPr>
          <w:trHeight w:val="20"/>
        </w:trPr>
        <w:tc>
          <w:tcPr>
            <w:tcW w:w="1312" w:type="pct"/>
            <w:vMerge/>
          </w:tcPr>
          <w:p w14:paraId="505182C2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62123C1E" w14:textId="38F73ED7" w:rsidR="00AF1F23" w:rsidRPr="00FE3627" w:rsidRDefault="00AF1F23" w:rsidP="0001374A">
            <w:pPr>
              <w:pStyle w:val="afb"/>
              <w:jc w:val="both"/>
            </w:pPr>
            <w:r w:rsidRPr="00FE3627">
              <w:t>Использовать приемы деловой коммуникации</w:t>
            </w:r>
            <w:r w:rsidR="006C68DE" w:rsidRPr="00FE3627">
              <w:t xml:space="preserve"> </w:t>
            </w:r>
            <w:r w:rsidRPr="00FE3627">
              <w:t>для обоснования необходимости изменения проектной документации с целью повышения технологичности конструкции машиностроительных изделий высокой сложности</w:t>
            </w:r>
          </w:p>
        </w:tc>
      </w:tr>
      <w:tr w:rsidR="00AF1F23" w:rsidRPr="00FE3627" w14:paraId="5B66031A" w14:textId="77777777" w:rsidTr="004E4849">
        <w:trPr>
          <w:trHeight w:val="20"/>
        </w:trPr>
        <w:tc>
          <w:tcPr>
            <w:tcW w:w="1312" w:type="pct"/>
            <w:vMerge/>
          </w:tcPr>
          <w:p w14:paraId="1204FE35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6498F7C4" w14:textId="6F6E1F66" w:rsidR="00AF1F23" w:rsidRPr="00FE3627" w:rsidRDefault="00AF1F23" w:rsidP="0001374A">
            <w:pPr>
              <w:pStyle w:val="afb"/>
              <w:jc w:val="both"/>
            </w:pPr>
            <w:r w:rsidRPr="00FE3627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AF1F23" w:rsidRPr="00FE3627" w14:paraId="18C6BCCB" w14:textId="77777777" w:rsidTr="004E4849">
        <w:trPr>
          <w:trHeight w:val="20"/>
        </w:trPr>
        <w:tc>
          <w:tcPr>
            <w:tcW w:w="1312" w:type="pct"/>
            <w:vMerge w:val="restart"/>
          </w:tcPr>
          <w:p w14:paraId="63BD854F" w14:textId="77777777" w:rsidR="00AF1F23" w:rsidRPr="00FE3627" w:rsidRDefault="00AF1F23" w:rsidP="00A9332C">
            <w:pPr>
              <w:pStyle w:val="afb"/>
            </w:pPr>
            <w:r w:rsidRPr="00FE3627" w:rsidDel="002A1D54">
              <w:t>Необходимые знания</w:t>
            </w:r>
          </w:p>
        </w:tc>
        <w:tc>
          <w:tcPr>
            <w:tcW w:w="3688" w:type="pct"/>
          </w:tcPr>
          <w:p w14:paraId="78B026A0" w14:textId="5F8901B7" w:rsidR="00AF1F23" w:rsidRPr="00FE3627" w:rsidRDefault="00AF1F23" w:rsidP="0001374A">
            <w:pPr>
              <w:pStyle w:val="afb"/>
              <w:jc w:val="both"/>
            </w:pPr>
            <w:r w:rsidRPr="00FE3627">
              <w:t xml:space="preserve">PDM-система организации: возможности и порядок поиска и просмотра данных </w:t>
            </w:r>
            <w:r w:rsidR="00F16EC7">
              <w:t>о машинос</w:t>
            </w:r>
            <w:r w:rsidRPr="00FE3627">
              <w:t>троительных изделиях</w:t>
            </w:r>
          </w:p>
        </w:tc>
      </w:tr>
      <w:tr w:rsidR="001A0753" w:rsidRPr="00FE3627" w14:paraId="08D20F8F" w14:textId="77777777" w:rsidTr="004E4849">
        <w:trPr>
          <w:trHeight w:val="20"/>
        </w:trPr>
        <w:tc>
          <w:tcPr>
            <w:tcW w:w="1312" w:type="pct"/>
            <w:vMerge/>
          </w:tcPr>
          <w:p w14:paraId="31F6F57F" w14:textId="77777777" w:rsidR="001A0753" w:rsidRPr="00FE3627" w:rsidDel="002A1D54" w:rsidRDefault="001A0753" w:rsidP="00A9332C">
            <w:pPr>
              <w:pStyle w:val="afb"/>
            </w:pPr>
          </w:p>
        </w:tc>
        <w:tc>
          <w:tcPr>
            <w:tcW w:w="3688" w:type="pct"/>
          </w:tcPr>
          <w:p w14:paraId="6A34DB68" w14:textId="369828C5" w:rsidR="001A0753" w:rsidRPr="00FE3627" w:rsidRDefault="001A0753" w:rsidP="0001374A">
            <w:pPr>
              <w:pStyle w:val="afb"/>
              <w:jc w:val="both"/>
            </w:pPr>
            <w:r w:rsidRPr="00FE3627">
              <w:t>Типовые технологические процессы изготовления машиностроительных изделий высокой сложности</w:t>
            </w:r>
          </w:p>
        </w:tc>
      </w:tr>
      <w:tr w:rsidR="00AF1F23" w:rsidRPr="00FE3627" w14:paraId="5B8F83A4" w14:textId="77777777" w:rsidTr="004E4849">
        <w:trPr>
          <w:trHeight w:val="20"/>
        </w:trPr>
        <w:tc>
          <w:tcPr>
            <w:tcW w:w="1312" w:type="pct"/>
            <w:vMerge/>
          </w:tcPr>
          <w:p w14:paraId="704268A7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3EB5B28C" w14:textId="7BF27148" w:rsidR="00AF1F23" w:rsidRPr="00FE3627" w:rsidRDefault="00AF1F23" w:rsidP="0001374A">
            <w:pPr>
              <w:pStyle w:val="afb"/>
              <w:jc w:val="both"/>
            </w:pPr>
            <w:r w:rsidRPr="00FE3627">
              <w:t xml:space="preserve">Признаки подобия </w:t>
            </w:r>
            <w:r w:rsidR="00387EC1" w:rsidRPr="00FE3627">
              <w:t>технологических процессов</w:t>
            </w:r>
            <w:r w:rsidRPr="00FE3627">
              <w:t xml:space="preserve"> изготовления машиностроительных изделий высокой сложности</w:t>
            </w:r>
          </w:p>
        </w:tc>
      </w:tr>
      <w:tr w:rsidR="00AF1F23" w:rsidRPr="00FE3627" w14:paraId="662C3A7A" w14:textId="77777777" w:rsidTr="004E4849">
        <w:trPr>
          <w:trHeight w:val="20"/>
        </w:trPr>
        <w:tc>
          <w:tcPr>
            <w:tcW w:w="1312" w:type="pct"/>
            <w:vMerge/>
          </w:tcPr>
          <w:p w14:paraId="2BBA222A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1EBD7B34" w14:textId="0FFFB6A3" w:rsidR="00AF1F23" w:rsidRPr="00FE3627" w:rsidRDefault="00AF1F23" w:rsidP="0001374A">
            <w:pPr>
              <w:pStyle w:val="afb"/>
              <w:jc w:val="both"/>
            </w:pPr>
            <w:r w:rsidRPr="00FE3627">
              <w:t>CAPP-системы: наименования, возможности и порядок работы в них</w:t>
            </w:r>
          </w:p>
        </w:tc>
      </w:tr>
      <w:tr w:rsidR="00AF1F23" w:rsidRPr="00FE3627" w14:paraId="662061EB" w14:textId="77777777" w:rsidTr="004E4849">
        <w:trPr>
          <w:trHeight w:val="20"/>
        </w:trPr>
        <w:tc>
          <w:tcPr>
            <w:tcW w:w="1312" w:type="pct"/>
            <w:vMerge/>
          </w:tcPr>
          <w:p w14:paraId="49CC4A30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3D46F48C" w14:textId="600E4E80" w:rsidR="00AF1F23" w:rsidRPr="00FE3627" w:rsidRDefault="00AF1F23" w:rsidP="0001374A">
            <w:pPr>
              <w:pStyle w:val="afb"/>
              <w:jc w:val="both"/>
            </w:pPr>
            <w:r w:rsidRPr="00FE3627">
              <w:t xml:space="preserve">Возможности CAPP-систем по оформлению технологической документации </w:t>
            </w:r>
          </w:p>
        </w:tc>
      </w:tr>
      <w:tr w:rsidR="00AF1F23" w:rsidRPr="00FE3627" w14:paraId="28053175" w14:textId="77777777" w:rsidTr="004E4849">
        <w:trPr>
          <w:trHeight w:val="20"/>
        </w:trPr>
        <w:tc>
          <w:tcPr>
            <w:tcW w:w="1312" w:type="pct"/>
            <w:vMerge/>
          </w:tcPr>
          <w:p w14:paraId="03596405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175EB9A8" w14:textId="1FE662B0" w:rsidR="00AF1F23" w:rsidRPr="00FE3627" w:rsidRDefault="00AF1F23" w:rsidP="0001374A">
            <w:pPr>
              <w:pStyle w:val="afb"/>
              <w:jc w:val="both"/>
            </w:pPr>
            <w:r w:rsidRPr="00FE3627">
              <w:t>Нормативно-технические и руководящие документы по порядку, правилам разработки и оформления конструкторской и технологической документации</w:t>
            </w:r>
          </w:p>
        </w:tc>
      </w:tr>
      <w:tr w:rsidR="00AF1F23" w:rsidRPr="00FE3627" w14:paraId="34CF309C" w14:textId="77777777" w:rsidTr="004E4849">
        <w:trPr>
          <w:trHeight w:val="20"/>
        </w:trPr>
        <w:tc>
          <w:tcPr>
            <w:tcW w:w="1312" w:type="pct"/>
            <w:vMerge/>
          </w:tcPr>
          <w:p w14:paraId="1A641F1B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0E0A1B8A" w14:textId="6464B9C6" w:rsidR="00AF1F23" w:rsidRPr="00FE3627" w:rsidRDefault="00AF1F23" w:rsidP="0001374A">
            <w:pPr>
              <w:pStyle w:val="afb"/>
              <w:jc w:val="both"/>
            </w:pPr>
            <w:r w:rsidRPr="00FE3627">
              <w:t>Нормативно-технические и руководящие документы в области технологичности</w:t>
            </w:r>
          </w:p>
        </w:tc>
      </w:tr>
      <w:tr w:rsidR="00AF1F23" w:rsidRPr="00FE3627" w14:paraId="0EE6856E" w14:textId="77777777" w:rsidTr="004E4849">
        <w:trPr>
          <w:trHeight w:val="20"/>
        </w:trPr>
        <w:tc>
          <w:tcPr>
            <w:tcW w:w="1312" w:type="pct"/>
            <w:vMerge/>
          </w:tcPr>
          <w:p w14:paraId="1CC70EA6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1B89C20F" w14:textId="0737D7D8" w:rsidR="00AF1F23" w:rsidRPr="00FE3627" w:rsidRDefault="00AF1F23" w:rsidP="0001374A">
            <w:pPr>
              <w:pStyle w:val="afb"/>
              <w:jc w:val="both"/>
            </w:pPr>
            <w:r w:rsidRPr="00FE3627">
              <w:t>Последовательность действий при оценке технологичности конструкции машиностроительных изделий</w:t>
            </w:r>
          </w:p>
        </w:tc>
      </w:tr>
      <w:tr w:rsidR="00AF1F23" w:rsidRPr="00FE3627" w14:paraId="11624ED3" w14:textId="77777777" w:rsidTr="004E4849">
        <w:trPr>
          <w:trHeight w:val="20"/>
        </w:trPr>
        <w:tc>
          <w:tcPr>
            <w:tcW w:w="1312" w:type="pct"/>
            <w:vMerge/>
          </w:tcPr>
          <w:p w14:paraId="3F97F689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43D9B0D9" w14:textId="04603710" w:rsidR="00AF1F23" w:rsidRPr="00FE3627" w:rsidRDefault="00AF1F23" w:rsidP="0001374A">
            <w:pPr>
              <w:pStyle w:val="afb"/>
              <w:jc w:val="both"/>
            </w:pPr>
            <w:r w:rsidRPr="00FE3627">
              <w:t>Основные критерии качественной оценки технологичности конструкции машиностроительных изделий</w:t>
            </w:r>
          </w:p>
        </w:tc>
      </w:tr>
      <w:tr w:rsidR="00AF1F23" w:rsidRPr="00FE3627" w14:paraId="5CDF5FCB" w14:textId="77777777" w:rsidTr="004E4849">
        <w:trPr>
          <w:trHeight w:val="20"/>
        </w:trPr>
        <w:tc>
          <w:tcPr>
            <w:tcW w:w="1312" w:type="pct"/>
            <w:vMerge/>
          </w:tcPr>
          <w:p w14:paraId="68EBC55D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37FF6C02" w14:textId="7A2D2020" w:rsidR="00AF1F23" w:rsidRPr="00FE3627" w:rsidRDefault="00AF1F23" w:rsidP="0001374A">
            <w:pPr>
              <w:pStyle w:val="afb"/>
              <w:jc w:val="both"/>
            </w:pPr>
            <w:r w:rsidRPr="00FE3627">
              <w:t>Основные показатели количественной оценки технологичности конструкции машиностроительных изделий</w:t>
            </w:r>
          </w:p>
        </w:tc>
      </w:tr>
      <w:tr w:rsidR="00AF1F23" w:rsidRPr="00FE3627" w14:paraId="3F0C41D1" w14:textId="77777777" w:rsidTr="004E4849">
        <w:trPr>
          <w:trHeight w:val="20"/>
        </w:trPr>
        <w:tc>
          <w:tcPr>
            <w:tcW w:w="1312" w:type="pct"/>
            <w:vMerge/>
          </w:tcPr>
          <w:p w14:paraId="3B06D8EE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10BD08EE" w14:textId="34C96BFC" w:rsidR="00AF1F23" w:rsidRPr="00FE3627" w:rsidRDefault="00AF1F23" w:rsidP="0001374A">
            <w:pPr>
              <w:pStyle w:val="afb"/>
              <w:jc w:val="both"/>
            </w:pPr>
            <w:r w:rsidRPr="00FE3627">
              <w:t>Характерные значения количественных показателей технологичности конструкции машиностроительных изделий высокой сложности, изготавливаемых организацией</w:t>
            </w:r>
          </w:p>
        </w:tc>
      </w:tr>
      <w:tr w:rsidR="00AF1F23" w:rsidRPr="00FE3627" w14:paraId="2A3C9457" w14:textId="77777777" w:rsidTr="004E4849">
        <w:trPr>
          <w:trHeight w:val="20"/>
        </w:trPr>
        <w:tc>
          <w:tcPr>
            <w:tcW w:w="1312" w:type="pct"/>
            <w:vMerge/>
          </w:tcPr>
          <w:p w14:paraId="5778DE22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52EEB257" w14:textId="2FDF77B4" w:rsidR="00AF1F23" w:rsidRPr="00FE3627" w:rsidRDefault="00AF1F23" w:rsidP="0001374A">
            <w:pPr>
              <w:pStyle w:val="afb"/>
              <w:jc w:val="both"/>
            </w:pPr>
            <w:r w:rsidRPr="00FE3627">
              <w:t>Текстовые редакторы (процессоры): наименования, возможности и порядок работы в них</w:t>
            </w:r>
          </w:p>
        </w:tc>
      </w:tr>
      <w:tr w:rsidR="00AF1F23" w:rsidRPr="00FE3627" w14:paraId="0E03C8E4" w14:textId="77777777" w:rsidTr="004E4849">
        <w:trPr>
          <w:trHeight w:val="20"/>
        </w:trPr>
        <w:tc>
          <w:tcPr>
            <w:tcW w:w="1312" w:type="pct"/>
            <w:vMerge/>
          </w:tcPr>
          <w:p w14:paraId="6B8137D8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57485C25" w14:textId="2AFFF116" w:rsidR="00AF1F23" w:rsidRPr="00FE3627" w:rsidRDefault="00AF1F23" w:rsidP="0001374A">
            <w:pPr>
              <w:pStyle w:val="afb"/>
              <w:jc w:val="both"/>
            </w:pPr>
            <w:r w:rsidRPr="00FE3627">
              <w:t>CAD-системы: наименования, возможности и порядок работы в них</w:t>
            </w:r>
          </w:p>
        </w:tc>
      </w:tr>
      <w:tr w:rsidR="00AF1F23" w:rsidRPr="00FE3627" w14:paraId="7EC84F23" w14:textId="77777777" w:rsidTr="004E4849">
        <w:trPr>
          <w:trHeight w:val="20"/>
        </w:trPr>
        <w:tc>
          <w:tcPr>
            <w:tcW w:w="1312" w:type="pct"/>
            <w:vMerge/>
          </w:tcPr>
          <w:p w14:paraId="04B57B4D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4147E927" w14:textId="0978D539" w:rsidR="00AF1F23" w:rsidRPr="009966EC" w:rsidRDefault="003A0616" w:rsidP="0001374A">
            <w:pPr>
              <w:pStyle w:val="afb"/>
              <w:jc w:val="both"/>
            </w:pPr>
            <w:r w:rsidRPr="009966EC">
              <w:rPr>
                <w:rFonts w:eastAsia="Calibri"/>
                <w:bCs w:val="0"/>
              </w:rPr>
              <w:t xml:space="preserve">Порядок согласования и утверждения </w:t>
            </w:r>
            <w:r w:rsidRPr="009966EC">
              <w:t>технологической и конструкторской документации</w:t>
            </w:r>
          </w:p>
        </w:tc>
      </w:tr>
      <w:tr w:rsidR="00AF1F23" w:rsidRPr="00FE3627" w14:paraId="5370EFE3" w14:textId="77777777" w:rsidTr="004E4849">
        <w:trPr>
          <w:trHeight w:val="20"/>
        </w:trPr>
        <w:tc>
          <w:tcPr>
            <w:tcW w:w="1312" w:type="pct"/>
            <w:vMerge/>
          </w:tcPr>
          <w:p w14:paraId="486C7938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0473397C" w14:textId="576760BB" w:rsidR="00AF1F23" w:rsidRPr="00FE3627" w:rsidRDefault="00AF1F23" w:rsidP="0001374A">
            <w:pPr>
              <w:pStyle w:val="afb"/>
              <w:jc w:val="both"/>
            </w:pPr>
            <w:r w:rsidRPr="00FE3627">
              <w:t>PDM-система организации: возможности и порядок просмотра информации о машиностроительных изделиях</w:t>
            </w:r>
          </w:p>
        </w:tc>
      </w:tr>
      <w:tr w:rsidR="00AF1F23" w:rsidRPr="00FE3627" w14:paraId="77CD14D3" w14:textId="77777777" w:rsidTr="004E4849">
        <w:trPr>
          <w:trHeight w:val="20"/>
        </w:trPr>
        <w:tc>
          <w:tcPr>
            <w:tcW w:w="1312" w:type="pct"/>
            <w:vMerge/>
          </w:tcPr>
          <w:p w14:paraId="143FE18F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71BCEC95" w14:textId="7B98A267" w:rsidR="00AF1F23" w:rsidRPr="00FE3627" w:rsidRDefault="00AF1F23" w:rsidP="0001374A">
            <w:pPr>
              <w:pStyle w:val="afb"/>
              <w:jc w:val="both"/>
            </w:pPr>
            <w:r w:rsidRPr="00FE3627">
              <w:t xml:space="preserve">PDM-система, ECM-система организации: возможности и порядок согласования изменений в </w:t>
            </w:r>
            <w:r w:rsidR="003A0616" w:rsidRPr="00FE3627">
              <w:t>конструкторской и технологической</w:t>
            </w:r>
            <w:r w:rsidRPr="00FE3627">
              <w:t xml:space="preserve"> документации</w:t>
            </w:r>
          </w:p>
        </w:tc>
      </w:tr>
      <w:tr w:rsidR="00AF1F23" w:rsidRPr="00FE3627" w14:paraId="0EE31566" w14:textId="77777777" w:rsidTr="004E4849">
        <w:trPr>
          <w:trHeight w:val="20"/>
        </w:trPr>
        <w:tc>
          <w:tcPr>
            <w:tcW w:w="1312" w:type="pct"/>
            <w:vMerge/>
          </w:tcPr>
          <w:p w14:paraId="082C0B31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1CB60B7A" w14:textId="1B926754" w:rsidR="00AF1F23" w:rsidRPr="00FE3627" w:rsidRDefault="00AF1F23" w:rsidP="0001374A">
            <w:pPr>
              <w:pStyle w:val="afb"/>
              <w:jc w:val="both"/>
            </w:pPr>
            <w:r w:rsidRPr="00FE3627">
              <w:t xml:space="preserve">Методы и технологии коммуникации </w:t>
            </w:r>
          </w:p>
        </w:tc>
      </w:tr>
      <w:tr w:rsidR="00AF1F23" w:rsidRPr="00FE3627" w14:paraId="7E22BBA6" w14:textId="77777777" w:rsidTr="004E4849">
        <w:trPr>
          <w:trHeight w:val="20"/>
        </w:trPr>
        <w:tc>
          <w:tcPr>
            <w:tcW w:w="1312" w:type="pct"/>
            <w:vMerge/>
          </w:tcPr>
          <w:p w14:paraId="4D82B991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2B15CB3D" w14:textId="5A92CB05" w:rsidR="00AF1F23" w:rsidRPr="00FE3627" w:rsidRDefault="00AF1F23" w:rsidP="0001374A">
            <w:pPr>
              <w:pStyle w:val="afb"/>
              <w:jc w:val="both"/>
            </w:pPr>
            <w:r w:rsidRPr="00FE3627">
              <w:t>Основы психологии общения и конфликтологии</w:t>
            </w:r>
          </w:p>
        </w:tc>
      </w:tr>
      <w:tr w:rsidR="00AF1F23" w:rsidRPr="00FE3627" w14:paraId="052039C4" w14:textId="77777777" w:rsidTr="004E4849">
        <w:trPr>
          <w:trHeight w:val="20"/>
        </w:trPr>
        <w:tc>
          <w:tcPr>
            <w:tcW w:w="1312" w:type="pct"/>
            <w:vMerge/>
          </w:tcPr>
          <w:p w14:paraId="7C2548F2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3D6C770E" w14:textId="4C835FEC" w:rsidR="00AF1F23" w:rsidRPr="00FE3627" w:rsidRDefault="00AF1F23" w:rsidP="0001374A">
            <w:pPr>
              <w:pStyle w:val="afb"/>
              <w:jc w:val="both"/>
            </w:pPr>
            <w:r w:rsidRPr="00FE3627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AF1F23" w:rsidRPr="00FE3627" w14:paraId="5113D0A2" w14:textId="77777777" w:rsidTr="004E4849">
        <w:trPr>
          <w:trHeight w:val="20"/>
        </w:trPr>
        <w:tc>
          <w:tcPr>
            <w:tcW w:w="1312" w:type="pct"/>
            <w:vMerge/>
          </w:tcPr>
          <w:p w14:paraId="131FC945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4579147D" w14:textId="4DF62937" w:rsidR="00AF1F23" w:rsidRPr="00FE3627" w:rsidRDefault="00AF1F23" w:rsidP="0001374A">
            <w:pPr>
              <w:pStyle w:val="afb"/>
              <w:jc w:val="both"/>
            </w:pPr>
            <w:r w:rsidRPr="00FE3627">
              <w:t xml:space="preserve">Положения </w:t>
            </w:r>
            <w:r w:rsidR="00804F2C">
              <w:t>Трудового кодекса Российской Федерации, регулирующие оплату труда, режим труда и отдыха</w:t>
            </w:r>
          </w:p>
        </w:tc>
      </w:tr>
      <w:tr w:rsidR="00AF1F23" w:rsidRPr="00FE3627" w14:paraId="6601CE0E" w14:textId="77777777" w:rsidTr="004E4849">
        <w:trPr>
          <w:trHeight w:val="20"/>
        </w:trPr>
        <w:tc>
          <w:tcPr>
            <w:tcW w:w="1312" w:type="pct"/>
            <w:vMerge/>
          </w:tcPr>
          <w:p w14:paraId="01C2728A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1BB0BAFA" w14:textId="176F502D" w:rsidR="00AF1F23" w:rsidRPr="00FE3627" w:rsidRDefault="00AF1F23" w:rsidP="0001374A">
            <w:pPr>
              <w:pStyle w:val="afb"/>
              <w:jc w:val="both"/>
            </w:pPr>
            <w:r w:rsidRPr="00FE3627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AF1F23" w:rsidRPr="00FE3627" w14:paraId="21291F1B" w14:textId="77777777" w:rsidTr="004E4849">
        <w:trPr>
          <w:trHeight w:val="20"/>
        </w:trPr>
        <w:tc>
          <w:tcPr>
            <w:tcW w:w="1312" w:type="pct"/>
          </w:tcPr>
          <w:p w14:paraId="2F62543B" w14:textId="77777777" w:rsidR="00AF1F23" w:rsidRPr="00FE3627" w:rsidDel="002A1D54" w:rsidRDefault="00AF1F23" w:rsidP="00A9332C">
            <w:pPr>
              <w:pStyle w:val="afb"/>
            </w:pPr>
            <w:r w:rsidRPr="00FE3627" w:rsidDel="002A1D54">
              <w:t>Другие характеристики</w:t>
            </w:r>
          </w:p>
        </w:tc>
        <w:tc>
          <w:tcPr>
            <w:tcW w:w="3688" w:type="pct"/>
          </w:tcPr>
          <w:p w14:paraId="6A462C94" w14:textId="77777777" w:rsidR="00AF1F23" w:rsidRPr="00FE3627" w:rsidRDefault="00AF1F23" w:rsidP="0001374A">
            <w:pPr>
              <w:pStyle w:val="afb"/>
              <w:jc w:val="both"/>
            </w:pPr>
            <w:r w:rsidRPr="00FE3627">
              <w:t>-</w:t>
            </w:r>
          </w:p>
        </w:tc>
      </w:tr>
    </w:tbl>
    <w:p w14:paraId="1D8708B9" w14:textId="77777777" w:rsidR="0001374A" w:rsidRPr="00FE3627" w:rsidRDefault="0001374A" w:rsidP="00D67026">
      <w:pPr>
        <w:pStyle w:val="aff1"/>
      </w:pPr>
    </w:p>
    <w:p w14:paraId="419B1385" w14:textId="6066755A" w:rsidR="00D4015F" w:rsidRPr="00FE3627" w:rsidRDefault="00D4015F" w:rsidP="00D67026">
      <w:pPr>
        <w:pStyle w:val="aff1"/>
        <w:rPr>
          <w:b/>
          <w:bCs w:val="0"/>
        </w:rPr>
      </w:pPr>
      <w:r w:rsidRPr="00FE3627">
        <w:rPr>
          <w:b/>
          <w:bCs w:val="0"/>
        </w:rPr>
        <w:t>3.</w:t>
      </w:r>
      <w:r w:rsidR="00F57400" w:rsidRPr="00FE3627">
        <w:rPr>
          <w:b/>
          <w:bCs w:val="0"/>
        </w:rPr>
        <w:t>4</w:t>
      </w:r>
      <w:r w:rsidRPr="00FE3627">
        <w:rPr>
          <w:b/>
          <w:bCs w:val="0"/>
        </w:rPr>
        <w:t>.</w:t>
      </w:r>
      <w:r w:rsidR="00A91DE1" w:rsidRPr="00FE3627">
        <w:rPr>
          <w:b/>
          <w:bCs w:val="0"/>
        </w:rPr>
        <w:t>2</w:t>
      </w:r>
      <w:r w:rsidRPr="00FE3627">
        <w:rPr>
          <w:b/>
          <w:bCs w:val="0"/>
        </w:rPr>
        <w:t>. Трудовая функция</w:t>
      </w:r>
    </w:p>
    <w:p w14:paraId="55B0D6DC" w14:textId="77777777" w:rsidR="0001374A" w:rsidRPr="00FE3627" w:rsidRDefault="0001374A" w:rsidP="00D67026">
      <w:pPr>
        <w:pStyle w:val="aff1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62"/>
        <w:gridCol w:w="4551"/>
        <w:gridCol w:w="641"/>
        <w:gridCol w:w="949"/>
        <w:gridCol w:w="1773"/>
        <w:gridCol w:w="524"/>
      </w:tblGrid>
      <w:tr w:rsidR="00D4015F" w:rsidRPr="00FE3627" w14:paraId="4F24D22C" w14:textId="77777777" w:rsidTr="004E4849">
        <w:trPr>
          <w:trHeight w:val="278"/>
        </w:trPr>
        <w:tc>
          <w:tcPr>
            <w:tcW w:w="86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489E72" w14:textId="77777777" w:rsidR="00D4015F" w:rsidRPr="00FE3627" w:rsidRDefault="00D4015F" w:rsidP="004E4849">
            <w:r w:rsidRPr="00FE3627">
              <w:rPr>
                <w:sz w:val="20"/>
              </w:rPr>
              <w:t>Наименование</w:t>
            </w:r>
          </w:p>
        </w:tc>
        <w:tc>
          <w:tcPr>
            <w:tcW w:w="22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F3600A" w14:textId="77777777" w:rsidR="00D4015F" w:rsidRPr="00FE3627" w:rsidRDefault="00D4015F" w:rsidP="004E4849">
            <w:r w:rsidRPr="00FE3627">
              <w:t>Разработка технологических процессов изготовления опытных образцов машиностроительных изделий высокой сложности</w:t>
            </w:r>
          </w:p>
        </w:tc>
        <w:tc>
          <w:tcPr>
            <w:tcW w:w="31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CB85DBC" w14:textId="77777777" w:rsidR="00D4015F" w:rsidRPr="00FE3627" w:rsidRDefault="00D4015F" w:rsidP="004E4849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F0EA1C" w14:textId="67AD6597" w:rsidR="00D4015F" w:rsidRPr="00FE3627" w:rsidRDefault="00FE3627" w:rsidP="00D4015F">
            <w:r>
              <w:rPr>
                <w:lang w:val="en-US"/>
              </w:rPr>
              <w:t>D</w:t>
            </w:r>
            <w:r w:rsidR="00D4015F" w:rsidRPr="00FE3627">
              <w:t>/02.7</w:t>
            </w:r>
          </w:p>
        </w:tc>
        <w:tc>
          <w:tcPr>
            <w:tcW w:w="86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05214E9" w14:textId="77777777" w:rsidR="00D4015F" w:rsidRPr="00FE3627" w:rsidRDefault="00D4015F" w:rsidP="004E4849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F8CEDD" w14:textId="77777777" w:rsidR="00D4015F" w:rsidRPr="00FE3627" w:rsidRDefault="00D4015F" w:rsidP="004E4849">
            <w:pPr>
              <w:jc w:val="center"/>
            </w:pPr>
            <w:r w:rsidRPr="00FE3627">
              <w:t>7</w:t>
            </w:r>
          </w:p>
        </w:tc>
      </w:tr>
    </w:tbl>
    <w:p w14:paraId="7C2F959A" w14:textId="77777777" w:rsidR="0001374A" w:rsidRPr="00FE3627" w:rsidRDefault="0001374A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71"/>
        <w:gridCol w:w="1053"/>
        <w:gridCol w:w="806"/>
        <w:gridCol w:w="2020"/>
        <w:gridCol w:w="1383"/>
        <w:gridCol w:w="2267"/>
      </w:tblGrid>
      <w:tr w:rsidR="00D4015F" w:rsidRPr="00FE3627" w14:paraId="1D844CAD" w14:textId="77777777" w:rsidTr="004E4849">
        <w:trPr>
          <w:trHeight w:val="488"/>
        </w:trPr>
        <w:tc>
          <w:tcPr>
            <w:tcW w:w="131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E36982E" w14:textId="77777777" w:rsidR="00D4015F" w:rsidRPr="00FE3627" w:rsidRDefault="00D4015F" w:rsidP="004E4849">
            <w:r w:rsidRPr="00FE3627">
              <w:rPr>
                <w:sz w:val="20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F790BAE" w14:textId="77777777" w:rsidR="00D4015F" w:rsidRPr="00FE3627" w:rsidRDefault="00D4015F" w:rsidP="004E4849">
            <w:r w:rsidRPr="00FE3627">
              <w:rPr>
                <w:sz w:val="20"/>
              </w:rPr>
              <w:t xml:space="preserve">Оригинал </w:t>
            </w:r>
          </w:p>
        </w:tc>
        <w:tc>
          <w:tcPr>
            <w:tcW w:w="39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C1EC80" w14:textId="77777777" w:rsidR="00D4015F" w:rsidRPr="00FE3627" w:rsidRDefault="00D4015F" w:rsidP="004E4849">
            <w:r w:rsidRPr="00FE3627">
              <w:t>Х</w:t>
            </w:r>
          </w:p>
        </w:tc>
        <w:tc>
          <w:tcPr>
            <w:tcW w:w="9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9ABF9F" w14:textId="77777777" w:rsidR="00D4015F" w:rsidRPr="00FE3627" w:rsidRDefault="00D4015F" w:rsidP="004E4849">
            <w:r w:rsidRPr="00FE3627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B5F76C" w14:textId="77777777" w:rsidR="00D4015F" w:rsidRPr="00FE3627" w:rsidRDefault="00D4015F" w:rsidP="004E4849"/>
        </w:tc>
        <w:tc>
          <w:tcPr>
            <w:tcW w:w="11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E1E112" w14:textId="77777777" w:rsidR="00D4015F" w:rsidRPr="00FE3627" w:rsidRDefault="00D4015F" w:rsidP="004E4849"/>
        </w:tc>
      </w:tr>
      <w:tr w:rsidR="00D4015F" w:rsidRPr="00FE3627" w14:paraId="377F0995" w14:textId="77777777" w:rsidTr="004E4849">
        <w:trPr>
          <w:trHeight w:val="479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E5A37" w14:textId="77777777" w:rsidR="00D4015F" w:rsidRPr="00FE3627" w:rsidRDefault="00D4015F" w:rsidP="004E4849"/>
        </w:tc>
        <w:tc>
          <w:tcPr>
            <w:tcW w:w="189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557FA39" w14:textId="77777777" w:rsidR="00D4015F" w:rsidRPr="00FE3627" w:rsidRDefault="00D4015F" w:rsidP="004E4849"/>
        </w:tc>
        <w:tc>
          <w:tcPr>
            <w:tcW w:w="680" w:type="pct"/>
            <w:tcBorders>
              <w:left w:val="nil"/>
              <w:bottom w:val="nil"/>
              <w:right w:val="nil"/>
            </w:tcBorders>
          </w:tcPr>
          <w:p w14:paraId="5B273B7D" w14:textId="77777777" w:rsidR="00D4015F" w:rsidRPr="00FE3627" w:rsidRDefault="00D4015F" w:rsidP="004E4849">
            <w:pPr>
              <w:jc w:val="center"/>
            </w:pPr>
            <w:r w:rsidRPr="00FE3627">
              <w:rPr>
                <w:sz w:val="20"/>
              </w:rPr>
              <w:t>Код оригинала</w:t>
            </w:r>
          </w:p>
        </w:tc>
        <w:tc>
          <w:tcPr>
            <w:tcW w:w="1113" w:type="pct"/>
            <w:tcBorders>
              <w:left w:val="nil"/>
              <w:bottom w:val="nil"/>
              <w:right w:val="nil"/>
            </w:tcBorders>
          </w:tcPr>
          <w:p w14:paraId="0B222200" w14:textId="77777777" w:rsidR="00D4015F" w:rsidRPr="00FE3627" w:rsidRDefault="00D4015F" w:rsidP="004E4849">
            <w:pPr>
              <w:jc w:val="center"/>
            </w:pPr>
            <w:r w:rsidRPr="00FE36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F9F59B8" w14:textId="77777777" w:rsidR="00D4015F" w:rsidRPr="00FE3627" w:rsidRDefault="00D4015F" w:rsidP="00D4015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75"/>
        <w:gridCol w:w="7520"/>
      </w:tblGrid>
      <w:tr w:rsidR="004858B6" w:rsidRPr="00FE3627" w14:paraId="110EA61D" w14:textId="77777777" w:rsidTr="004E4849">
        <w:trPr>
          <w:trHeight w:val="20"/>
        </w:trPr>
        <w:tc>
          <w:tcPr>
            <w:tcW w:w="1312" w:type="pct"/>
            <w:vMerge w:val="restart"/>
          </w:tcPr>
          <w:p w14:paraId="3F41B159" w14:textId="77777777" w:rsidR="004858B6" w:rsidRPr="00FE3627" w:rsidRDefault="004858B6" w:rsidP="00A9332C">
            <w:pPr>
              <w:pStyle w:val="afb"/>
            </w:pPr>
            <w:r w:rsidRPr="00FE3627">
              <w:t>Трудовые действия</w:t>
            </w:r>
          </w:p>
        </w:tc>
        <w:tc>
          <w:tcPr>
            <w:tcW w:w="3688" w:type="pct"/>
          </w:tcPr>
          <w:p w14:paraId="563D8470" w14:textId="5E2A7086" w:rsidR="004858B6" w:rsidRPr="00FE3627" w:rsidRDefault="004858B6" w:rsidP="0001374A">
            <w:pPr>
              <w:pStyle w:val="afb"/>
              <w:jc w:val="both"/>
            </w:pPr>
            <w:r w:rsidRPr="00FE3627">
              <w:t>Консультирование конструкторов по вопросам технологичности при разработке рабочей КД на опытные образцы машиностроительных изделий высокой сложности</w:t>
            </w:r>
          </w:p>
        </w:tc>
      </w:tr>
      <w:tr w:rsidR="004858B6" w:rsidRPr="00FE3627" w14:paraId="2455CE7D" w14:textId="77777777" w:rsidTr="004E4849">
        <w:trPr>
          <w:trHeight w:val="20"/>
        </w:trPr>
        <w:tc>
          <w:tcPr>
            <w:tcW w:w="1312" w:type="pct"/>
            <w:vMerge/>
          </w:tcPr>
          <w:p w14:paraId="7A076FD0" w14:textId="77777777" w:rsidR="004858B6" w:rsidRPr="00FE3627" w:rsidRDefault="004858B6" w:rsidP="00A9332C">
            <w:pPr>
              <w:pStyle w:val="afb"/>
            </w:pPr>
          </w:p>
        </w:tc>
        <w:tc>
          <w:tcPr>
            <w:tcW w:w="3688" w:type="pct"/>
          </w:tcPr>
          <w:p w14:paraId="0A597122" w14:textId="3274EC0D" w:rsidR="004858B6" w:rsidRPr="00FE3627" w:rsidRDefault="004858B6" w:rsidP="0001374A">
            <w:pPr>
              <w:pStyle w:val="afb"/>
              <w:jc w:val="both"/>
            </w:pPr>
            <w:r w:rsidRPr="00FE3627">
              <w:t>Технологический контроль рабочей КД опытных образцов машиностроительных изделий высокой сложности</w:t>
            </w:r>
          </w:p>
        </w:tc>
      </w:tr>
      <w:tr w:rsidR="007636F6" w:rsidRPr="00FE3627" w14:paraId="765CAA08" w14:textId="77777777" w:rsidTr="004E4849">
        <w:trPr>
          <w:trHeight w:val="20"/>
        </w:trPr>
        <w:tc>
          <w:tcPr>
            <w:tcW w:w="1312" w:type="pct"/>
            <w:vMerge/>
          </w:tcPr>
          <w:p w14:paraId="249A5066" w14:textId="77777777" w:rsidR="007636F6" w:rsidRPr="00FE3627" w:rsidRDefault="007636F6" w:rsidP="00A9332C">
            <w:pPr>
              <w:pStyle w:val="afb"/>
            </w:pPr>
          </w:p>
        </w:tc>
        <w:tc>
          <w:tcPr>
            <w:tcW w:w="3688" w:type="pct"/>
          </w:tcPr>
          <w:p w14:paraId="4F0B0F74" w14:textId="3BCEA043" w:rsidR="007636F6" w:rsidRPr="00FE3627" w:rsidRDefault="007636F6" w:rsidP="0001374A">
            <w:pPr>
              <w:pStyle w:val="afb"/>
              <w:jc w:val="both"/>
            </w:pPr>
            <w:r w:rsidRPr="00FE3627">
              <w:t>Анализ технических требований, предъявляемых к опытным образцам машиностроительных изделий высокой сложности</w:t>
            </w:r>
          </w:p>
        </w:tc>
      </w:tr>
      <w:tr w:rsidR="004858B6" w:rsidRPr="00FE3627" w14:paraId="3B07B1F4" w14:textId="77777777" w:rsidTr="004E4849">
        <w:trPr>
          <w:trHeight w:val="20"/>
        </w:trPr>
        <w:tc>
          <w:tcPr>
            <w:tcW w:w="1312" w:type="pct"/>
            <w:vMerge/>
          </w:tcPr>
          <w:p w14:paraId="28B7954D" w14:textId="77777777" w:rsidR="004858B6" w:rsidRPr="00FE3627" w:rsidRDefault="004858B6" w:rsidP="00A9332C">
            <w:pPr>
              <w:pStyle w:val="afb"/>
            </w:pPr>
          </w:p>
        </w:tc>
        <w:tc>
          <w:tcPr>
            <w:tcW w:w="3688" w:type="pct"/>
          </w:tcPr>
          <w:p w14:paraId="25E771DB" w14:textId="04486517" w:rsidR="004858B6" w:rsidRPr="00FE3627" w:rsidRDefault="007636F6" w:rsidP="0001374A">
            <w:pPr>
              <w:pStyle w:val="afb"/>
              <w:jc w:val="both"/>
            </w:pPr>
            <w:r w:rsidRPr="00FE3627">
              <w:t>Выбор метода изготовления исходных заготовок для опытных образцов машиностроительных деталей</w:t>
            </w:r>
            <w:r w:rsidR="004858B6" w:rsidRPr="00FE3627">
              <w:t xml:space="preserve"> высокой сложности</w:t>
            </w:r>
          </w:p>
        </w:tc>
      </w:tr>
      <w:tr w:rsidR="004858B6" w:rsidRPr="00FE3627" w14:paraId="716C5CEC" w14:textId="77777777" w:rsidTr="004E4849">
        <w:trPr>
          <w:trHeight w:val="20"/>
        </w:trPr>
        <w:tc>
          <w:tcPr>
            <w:tcW w:w="1312" w:type="pct"/>
            <w:vMerge/>
          </w:tcPr>
          <w:p w14:paraId="028A8A3E" w14:textId="77777777" w:rsidR="004858B6" w:rsidRPr="00FE3627" w:rsidRDefault="004858B6" w:rsidP="00A9332C">
            <w:pPr>
              <w:pStyle w:val="afb"/>
            </w:pPr>
          </w:p>
        </w:tc>
        <w:tc>
          <w:tcPr>
            <w:tcW w:w="3688" w:type="pct"/>
          </w:tcPr>
          <w:p w14:paraId="17E6197C" w14:textId="0A952324" w:rsidR="004858B6" w:rsidRPr="00FE3627" w:rsidRDefault="00317CFC" w:rsidP="0001374A">
            <w:pPr>
              <w:pStyle w:val="afb"/>
              <w:jc w:val="both"/>
            </w:pPr>
            <w:r w:rsidRPr="00FE3627">
              <w:t>Разработка</w:t>
            </w:r>
            <w:r w:rsidR="004858B6" w:rsidRPr="00FE3627">
              <w:t xml:space="preserve"> технических заданий на проектирование исходных заготовок для опытных образцов машиностроительных </w:t>
            </w:r>
            <w:r w:rsidR="007636F6" w:rsidRPr="00FE3627">
              <w:t>деталей</w:t>
            </w:r>
            <w:r w:rsidR="004858B6" w:rsidRPr="00FE3627">
              <w:t xml:space="preserve"> высокой сложности</w:t>
            </w:r>
          </w:p>
        </w:tc>
      </w:tr>
      <w:tr w:rsidR="00293114" w:rsidRPr="00FE3627" w14:paraId="3DD6CB18" w14:textId="77777777" w:rsidTr="004E4849">
        <w:trPr>
          <w:trHeight w:val="20"/>
        </w:trPr>
        <w:tc>
          <w:tcPr>
            <w:tcW w:w="1312" w:type="pct"/>
            <w:vMerge/>
          </w:tcPr>
          <w:p w14:paraId="690CF4D6" w14:textId="77777777" w:rsidR="00293114" w:rsidRPr="00FE3627" w:rsidRDefault="00293114" w:rsidP="00A9332C">
            <w:pPr>
              <w:pStyle w:val="afb"/>
            </w:pPr>
          </w:p>
        </w:tc>
        <w:tc>
          <w:tcPr>
            <w:tcW w:w="3688" w:type="pct"/>
          </w:tcPr>
          <w:p w14:paraId="31199786" w14:textId="08126327" w:rsidR="00293114" w:rsidRPr="00FE3627" w:rsidRDefault="00293114" w:rsidP="0001374A">
            <w:pPr>
              <w:pStyle w:val="afb"/>
              <w:jc w:val="both"/>
            </w:pPr>
            <w:r w:rsidRPr="00FE3627">
              <w:t>Выбор схем установки заготовок опытных образцов машиностроительных деталей высокой сложности</w:t>
            </w:r>
          </w:p>
        </w:tc>
      </w:tr>
      <w:tr w:rsidR="00293114" w:rsidRPr="00FE3627" w14:paraId="35A75003" w14:textId="77777777" w:rsidTr="004E4849">
        <w:trPr>
          <w:trHeight w:val="20"/>
        </w:trPr>
        <w:tc>
          <w:tcPr>
            <w:tcW w:w="1312" w:type="pct"/>
            <w:vMerge/>
          </w:tcPr>
          <w:p w14:paraId="359EA7B4" w14:textId="77777777" w:rsidR="00293114" w:rsidRPr="00FE3627" w:rsidRDefault="00293114" w:rsidP="00A9332C">
            <w:pPr>
              <w:pStyle w:val="afb"/>
            </w:pPr>
          </w:p>
        </w:tc>
        <w:tc>
          <w:tcPr>
            <w:tcW w:w="3688" w:type="pct"/>
          </w:tcPr>
          <w:p w14:paraId="22947DB5" w14:textId="76035906" w:rsidR="00293114" w:rsidRPr="00FE3627" w:rsidRDefault="00293114" w:rsidP="0001374A">
            <w:pPr>
              <w:pStyle w:val="afb"/>
              <w:jc w:val="both"/>
            </w:pPr>
            <w:r w:rsidRPr="00FE3627">
              <w:t>Выбор схем установки деталей и сборочных единиц опытных образцов машиностроительных изделий высокой сложности</w:t>
            </w:r>
          </w:p>
        </w:tc>
      </w:tr>
      <w:tr w:rsidR="004858B6" w:rsidRPr="00FE3627" w14:paraId="638B61E5" w14:textId="77777777" w:rsidTr="004E4849">
        <w:trPr>
          <w:trHeight w:val="20"/>
        </w:trPr>
        <w:tc>
          <w:tcPr>
            <w:tcW w:w="1312" w:type="pct"/>
            <w:vMerge/>
          </w:tcPr>
          <w:p w14:paraId="72B0A79A" w14:textId="77777777" w:rsidR="004858B6" w:rsidRPr="00FE3627" w:rsidRDefault="004858B6" w:rsidP="00A9332C">
            <w:pPr>
              <w:pStyle w:val="afb"/>
            </w:pPr>
          </w:p>
        </w:tc>
        <w:tc>
          <w:tcPr>
            <w:tcW w:w="3688" w:type="pct"/>
          </w:tcPr>
          <w:p w14:paraId="7E1AC1D7" w14:textId="5AA87495" w:rsidR="004858B6" w:rsidRPr="00FE3627" w:rsidRDefault="004858B6" w:rsidP="0001374A">
            <w:pPr>
              <w:pStyle w:val="afb"/>
              <w:jc w:val="both"/>
            </w:pPr>
            <w:r w:rsidRPr="00FE3627">
              <w:t>Выбор средств технологического оснащения</w:t>
            </w:r>
            <w:r w:rsidR="007636F6" w:rsidRPr="00FE3627">
              <w:t xml:space="preserve"> первой очереди</w:t>
            </w:r>
            <w:r w:rsidRPr="00FE3627">
              <w:t xml:space="preserve"> для реализации технологических процессов изготовления опытных образцов машиностроительных изделий высокой сложности</w:t>
            </w:r>
          </w:p>
        </w:tc>
      </w:tr>
      <w:tr w:rsidR="004858B6" w:rsidRPr="00FE3627" w14:paraId="016D94C0" w14:textId="77777777" w:rsidTr="004E4849">
        <w:trPr>
          <w:trHeight w:val="20"/>
        </w:trPr>
        <w:tc>
          <w:tcPr>
            <w:tcW w:w="1312" w:type="pct"/>
            <w:vMerge/>
          </w:tcPr>
          <w:p w14:paraId="3190EB40" w14:textId="77777777" w:rsidR="004858B6" w:rsidRPr="00FE3627" w:rsidRDefault="004858B6" w:rsidP="00A9332C">
            <w:pPr>
              <w:pStyle w:val="afb"/>
            </w:pPr>
          </w:p>
        </w:tc>
        <w:tc>
          <w:tcPr>
            <w:tcW w:w="3688" w:type="pct"/>
          </w:tcPr>
          <w:p w14:paraId="1F9DBD22" w14:textId="2289A03F" w:rsidR="004858B6" w:rsidRPr="00FE3627" w:rsidRDefault="004858B6" w:rsidP="0001374A">
            <w:pPr>
              <w:pStyle w:val="afb"/>
              <w:jc w:val="both"/>
            </w:pPr>
            <w:r w:rsidRPr="00FE3627">
              <w:t>Составление технических заданий на разработку средств технологического оснащения первой очереди для изготовления опытных образцов машиностроительных изделий высокой сложности</w:t>
            </w:r>
          </w:p>
        </w:tc>
      </w:tr>
      <w:tr w:rsidR="004858B6" w:rsidRPr="00FE3627" w14:paraId="2FD56CB0" w14:textId="77777777" w:rsidTr="004E4849">
        <w:trPr>
          <w:trHeight w:val="20"/>
        </w:trPr>
        <w:tc>
          <w:tcPr>
            <w:tcW w:w="1312" w:type="pct"/>
            <w:vMerge/>
          </w:tcPr>
          <w:p w14:paraId="184FA596" w14:textId="77777777" w:rsidR="004858B6" w:rsidRPr="00FE3627" w:rsidRDefault="004858B6" w:rsidP="00A9332C">
            <w:pPr>
              <w:pStyle w:val="afb"/>
            </w:pPr>
          </w:p>
        </w:tc>
        <w:tc>
          <w:tcPr>
            <w:tcW w:w="3688" w:type="pct"/>
          </w:tcPr>
          <w:p w14:paraId="42902B2E" w14:textId="0FA01E2D" w:rsidR="004858B6" w:rsidRPr="00FE3627" w:rsidRDefault="004858B6" w:rsidP="0001374A">
            <w:pPr>
              <w:pStyle w:val="afb"/>
              <w:jc w:val="both"/>
            </w:pPr>
            <w:r w:rsidRPr="00FE3627">
              <w:t>Разработка технологических операций изготовления опытных образцов машиностроительных изделий высокой сложности</w:t>
            </w:r>
          </w:p>
        </w:tc>
      </w:tr>
      <w:tr w:rsidR="004858B6" w:rsidRPr="00FE3627" w14:paraId="5A23A762" w14:textId="77777777" w:rsidTr="004E4849">
        <w:trPr>
          <w:trHeight w:val="20"/>
        </w:trPr>
        <w:tc>
          <w:tcPr>
            <w:tcW w:w="1312" w:type="pct"/>
            <w:vMerge/>
          </w:tcPr>
          <w:p w14:paraId="47DC8050" w14:textId="77777777" w:rsidR="004858B6" w:rsidRPr="00FE3627" w:rsidRDefault="004858B6" w:rsidP="00A9332C">
            <w:pPr>
              <w:pStyle w:val="afb"/>
            </w:pPr>
          </w:p>
        </w:tc>
        <w:tc>
          <w:tcPr>
            <w:tcW w:w="3688" w:type="pct"/>
          </w:tcPr>
          <w:p w14:paraId="71335A7F" w14:textId="33C2CA17" w:rsidR="004858B6" w:rsidRPr="00FE3627" w:rsidRDefault="004858B6" w:rsidP="0001374A">
            <w:pPr>
              <w:pStyle w:val="afb"/>
              <w:jc w:val="both"/>
            </w:pPr>
            <w:r w:rsidRPr="00FE3627">
              <w:t>Назначение технологических режимов технологических операций изготовления опытных образцов машиностроительных изделий высокой сложности</w:t>
            </w:r>
          </w:p>
        </w:tc>
      </w:tr>
      <w:tr w:rsidR="004858B6" w:rsidRPr="00FE3627" w14:paraId="4B9AEAF5" w14:textId="77777777" w:rsidTr="004E4849">
        <w:trPr>
          <w:trHeight w:val="20"/>
        </w:trPr>
        <w:tc>
          <w:tcPr>
            <w:tcW w:w="1312" w:type="pct"/>
            <w:vMerge/>
          </w:tcPr>
          <w:p w14:paraId="464A67C8" w14:textId="77777777" w:rsidR="004858B6" w:rsidRPr="00FE3627" w:rsidRDefault="004858B6" w:rsidP="00A9332C">
            <w:pPr>
              <w:pStyle w:val="afb"/>
            </w:pPr>
          </w:p>
        </w:tc>
        <w:tc>
          <w:tcPr>
            <w:tcW w:w="3688" w:type="pct"/>
          </w:tcPr>
          <w:p w14:paraId="2F7C38C7" w14:textId="00CB4ED6" w:rsidR="004858B6" w:rsidRPr="00FE3627" w:rsidRDefault="004858B6" w:rsidP="0001374A">
            <w:pPr>
              <w:pStyle w:val="afb"/>
              <w:jc w:val="both"/>
            </w:pPr>
            <w:r w:rsidRPr="00FE3627">
              <w:t>Оформление технологической документации на технологические процессы изготовления опытных образцов машиностроительных изделий высокой сложности</w:t>
            </w:r>
          </w:p>
        </w:tc>
      </w:tr>
      <w:tr w:rsidR="004858B6" w:rsidRPr="00FE3627" w14:paraId="1DCBEFEB" w14:textId="77777777" w:rsidTr="004E4849">
        <w:trPr>
          <w:trHeight w:val="20"/>
        </w:trPr>
        <w:tc>
          <w:tcPr>
            <w:tcW w:w="1312" w:type="pct"/>
            <w:vMerge/>
          </w:tcPr>
          <w:p w14:paraId="174B9C23" w14:textId="77777777" w:rsidR="004858B6" w:rsidRPr="00FE3627" w:rsidRDefault="004858B6" w:rsidP="00A9332C">
            <w:pPr>
              <w:pStyle w:val="afb"/>
            </w:pPr>
          </w:p>
        </w:tc>
        <w:tc>
          <w:tcPr>
            <w:tcW w:w="3688" w:type="pct"/>
          </w:tcPr>
          <w:p w14:paraId="4AB1B079" w14:textId="3AF10F4F" w:rsidR="004858B6" w:rsidRPr="00FE3627" w:rsidRDefault="00717842" w:rsidP="0001374A">
            <w:pPr>
              <w:pStyle w:val="afb"/>
              <w:jc w:val="both"/>
            </w:pPr>
            <w:r w:rsidRPr="00FE3627">
              <w:t>Анализ реализации технологических процессов изготовления опытных образцов машиностроительных изделий высокой сложности с целью проверки обеспечения заданных технических требований</w:t>
            </w:r>
          </w:p>
        </w:tc>
      </w:tr>
      <w:tr w:rsidR="004858B6" w:rsidRPr="00FE3627" w14:paraId="52EF70B8" w14:textId="77777777" w:rsidTr="004E4849">
        <w:trPr>
          <w:trHeight w:val="20"/>
        </w:trPr>
        <w:tc>
          <w:tcPr>
            <w:tcW w:w="1312" w:type="pct"/>
            <w:vMerge/>
          </w:tcPr>
          <w:p w14:paraId="59E971BC" w14:textId="77777777" w:rsidR="004858B6" w:rsidRPr="00FE3627" w:rsidRDefault="004858B6" w:rsidP="00A9332C">
            <w:pPr>
              <w:pStyle w:val="afb"/>
            </w:pPr>
          </w:p>
        </w:tc>
        <w:tc>
          <w:tcPr>
            <w:tcW w:w="3688" w:type="pct"/>
          </w:tcPr>
          <w:p w14:paraId="6BBD298A" w14:textId="7EA15419" w:rsidR="004858B6" w:rsidRPr="00FE3627" w:rsidRDefault="004858B6" w:rsidP="0001374A">
            <w:pPr>
              <w:pStyle w:val="afb"/>
              <w:jc w:val="both"/>
            </w:pPr>
            <w:r w:rsidRPr="00FE3627">
              <w:t>Корректировка технологической документации на технологические процессы изготовления опытных образцов машиностроительных изделий высокой сложности</w:t>
            </w:r>
          </w:p>
        </w:tc>
      </w:tr>
      <w:tr w:rsidR="004858B6" w:rsidRPr="00FE3627" w14:paraId="6DE57C15" w14:textId="77777777" w:rsidTr="004E4849">
        <w:trPr>
          <w:trHeight w:val="20"/>
        </w:trPr>
        <w:tc>
          <w:tcPr>
            <w:tcW w:w="1312" w:type="pct"/>
            <w:vMerge/>
          </w:tcPr>
          <w:p w14:paraId="1265F87F" w14:textId="77777777" w:rsidR="004858B6" w:rsidRPr="00FE3627" w:rsidRDefault="004858B6" w:rsidP="00A9332C">
            <w:pPr>
              <w:pStyle w:val="afb"/>
            </w:pPr>
          </w:p>
        </w:tc>
        <w:tc>
          <w:tcPr>
            <w:tcW w:w="3688" w:type="pct"/>
          </w:tcPr>
          <w:p w14:paraId="6CFAD5B5" w14:textId="1E93DC0C" w:rsidR="004858B6" w:rsidRPr="00FE3627" w:rsidRDefault="004858B6" w:rsidP="0001374A">
            <w:pPr>
              <w:pStyle w:val="afb"/>
              <w:jc w:val="both"/>
            </w:pPr>
            <w:r w:rsidRPr="00FE3627">
              <w:t>Оценка соответствия достигнутого уровня технологичности при изготовлении опытных образцов машиностроительных изделий высокой сложности требованиям технического задания</w:t>
            </w:r>
          </w:p>
        </w:tc>
      </w:tr>
      <w:tr w:rsidR="00AF1F23" w:rsidRPr="00FE3627" w14:paraId="4A6A6C29" w14:textId="77777777" w:rsidTr="004E4849">
        <w:trPr>
          <w:trHeight w:val="20"/>
        </w:trPr>
        <w:tc>
          <w:tcPr>
            <w:tcW w:w="1312" w:type="pct"/>
            <w:vMerge w:val="restart"/>
          </w:tcPr>
          <w:p w14:paraId="5B7B7E56" w14:textId="77777777" w:rsidR="00AF1F23" w:rsidRPr="00FE3627" w:rsidDel="002A1D54" w:rsidRDefault="00AF1F23" w:rsidP="00A9332C">
            <w:pPr>
              <w:pStyle w:val="afb"/>
            </w:pPr>
            <w:r w:rsidRPr="00FE3627" w:rsidDel="002A1D54">
              <w:t>Необходимые умения</w:t>
            </w:r>
          </w:p>
        </w:tc>
        <w:tc>
          <w:tcPr>
            <w:tcW w:w="3688" w:type="pct"/>
          </w:tcPr>
          <w:p w14:paraId="2BAA96DD" w14:textId="59D56A6E" w:rsidR="00AF1F23" w:rsidRPr="00FE3627" w:rsidRDefault="00AF1F23" w:rsidP="0001374A">
            <w:pPr>
              <w:pStyle w:val="afb"/>
              <w:jc w:val="both"/>
            </w:pPr>
            <w:r w:rsidRPr="00FE3627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AF1F23" w:rsidRPr="00FE3627" w14:paraId="1E5C8766" w14:textId="77777777" w:rsidTr="004E4849">
        <w:trPr>
          <w:trHeight w:val="20"/>
        </w:trPr>
        <w:tc>
          <w:tcPr>
            <w:tcW w:w="1312" w:type="pct"/>
            <w:vMerge/>
          </w:tcPr>
          <w:p w14:paraId="26C69946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2BF2D831" w14:textId="7C8563AE" w:rsidR="00AF1F23" w:rsidRPr="00FE3627" w:rsidRDefault="00AF1F23" w:rsidP="0001374A">
            <w:pPr>
              <w:pStyle w:val="afb"/>
              <w:jc w:val="both"/>
            </w:pPr>
            <w:r w:rsidRPr="00FE3627">
              <w:t>Выявлять нетехнологичные элементы конструкции опытных образцов машиностроительных изделий высокой сложности</w:t>
            </w:r>
          </w:p>
        </w:tc>
      </w:tr>
      <w:tr w:rsidR="00AF1F23" w:rsidRPr="00FE3627" w14:paraId="38A6E189" w14:textId="77777777" w:rsidTr="004E4849">
        <w:trPr>
          <w:trHeight w:val="20"/>
        </w:trPr>
        <w:tc>
          <w:tcPr>
            <w:tcW w:w="1312" w:type="pct"/>
            <w:vMerge/>
          </w:tcPr>
          <w:p w14:paraId="71757F23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439B5208" w14:textId="791A7F9D" w:rsidR="00AF1F23" w:rsidRPr="00FE3627" w:rsidRDefault="00AF1F23" w:rsidP="0001374A">
            <w:pPr>
              <w:pStyle w:val="afb"/>
              <w:jc w:val="both"/>
            </w:pPr>
            <w:r w:rsidRPr="00FE3627">
              <w:t>Использовать прикладные компьютерные программы для выявления нетехнологичных элементов конструкции опытных образцов машиностроительных изделий высокой сложности</w:t>
            </w:r>
          </w:p>
        </w:tc>
      </w:tr>
      <w:tr w:rsidR="00AF1F23" w:rsidRPr="00FE3627" w14:paraId="7225F41D" w14:textId="77777777" w:rsidTr="004E4849">
        <w:trPr>
          <w:trHeight w:val="20"/>
        </w:trPr>
        <w:tc>
          <w:tcPr>
            <w:tcW w:w="1312" w:type="pct"/>
            <w:vMerge/>
          </w:tcPr>
          <w:p w14:paraId="178EC29B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5ACC7EB6" w14:textId="463B62D8" w:rsidR="00AF1F23" w:rsidRPr="00FE3627" w:rsidRDefault="00AF1F23" w:rsidP="0001374A">
            <w:pPr>
              <w:pStyle w:val="afb"/>
              <w:jc w:val="both"/>
            </w:pPr>
            <w:r w:rsidRPr="00FE3627">
              <w:t>Разрабатывать предложения по изменению конструкции опытных образцов машиностроительных изделий высокой сложности с целью повышения их технологичности</w:t>
            </w:r>
          </w:p>
        </w:tc>
      </w:tr>
      <w:tr w:rsidR="00AF1F23" w:rsidRPr="00FE3627" w14:paraId="57A37A57" w14:textId="77777777" w:rsidTr="004E4849">
        <w:trPr>
          <w:trHeight w:val="20"/>
        </w:trPr>
        <w:tc>
          <w:tcPr>
            <w:tcW w:w="1312" w:type="pct"/>
            <w:vMerge/>
          </w:tcPr>
          <w:p w14:paraId="20DB3795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14F0095A" w14:textId="49DB9D5D" w:rsidR="00AF1F23" w:rsidRPr="00FE3627" w:rsidRDefault="00AF1F23" w:rsidP="0001374A">
            <w:pPr>
              <w:pStyle w:val="afb"/>
              <w:jc w:val="both"/>
            </w:pPr>
            <w:r w:rsidRPr="00FE3627">
              <w:t>Использовать текстовые редакторы (процессоры) и CAD-системы для оформления предложений по изменению конструкции опытных образцов машиностроительных изделий высокой сложности</w:t>
            </w:r>
          </w:p>
        </w:tc>
      </w:tr>
      <w:tr w:rsidR="00AF1F23" w:rsidRPr="00FE3627" w14:paraId="5D33C748" w14:textId="77777777" w:rsidTr="004E4849">
        <w:trPr>
          <w:trHeight w:val="20"/>
        </w:trPr>
        <w:tc>
          <w:tcPr>
            <w:tcW w:w="1312" w:type="pct"/>
            <w:vMerge/>
          </w:tcPr>
          <w:p w14:paraId="46BE8373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15C5B815" w14:textId="31BF4DC8" w:rsidR="00AF1F23" w:rsidRPr="00FE3627" w:rsidRDefault="00AF1F23" w:rsidP="0001374A">
            <w:pPr>
              <w:pStyle w:val="afb"/>
              <w:jc w:val="both"/>
            </w:pPr>
            <w:r w:rsidRPr="00FE3627">
              <w:t>Использовать PDM-систему, ECM-систему организации для согласования предложений по изменению конструкции опытных образцов машиностроительных изделий высокой сложности</w:t>
            </w:r>
          </w:p>
        </w:tc>
      </w:tr>
      <w:tr w:rsidR="00AF1F23" w:rsidRPr="00FE3627" w14:paraId="0DDE1B50" w14:textId="77777777" w:rsidTr="004E4849">
        <w:trPr>
          <w:trHeight w:val="20"/>
        </w:trPr>
        <w:tc>
          <w:tcPr>
            <w:tcW w:w="1312" w:type="pct"/>
            <w:vMerge/>
          </w:tcPr>
          <w:p w14:paraId="180A8526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66A2C7F6" w14:textId="0F09C54D" w:rsidR="00AF1F23" w:rsidRPr="00FE3627" w:rsidRDefault="00AF1F23" w:rsidP="0001374A">
            <w:pPr>
              <w:pStyle w:val="afb"/>
              <w:jc w:val="both"/>
            </w:pPr>
            <w:r w:rsidRPr="00FE3627">
              <w:t xml:space="preserve">Использовать приемы деловой коммуникации для обоснования необходимости изменения конструкции опытных образцов машиностроительных изделий высокой сложности с целью повышения ее технологичности </w:t>
            </w:r>
          </w:p>
        </w:tc>
      </w:tr>
      <w:tr w:rsidR="00AF1F23" w:rsidRPr="00FE3627" w14:paraId="705A79BA" w14:textId="77777777" w:rsidTr="004E4849">
        <w:trPr>
          <w:trHeight w:val="20"/>
        </w:trPr>
        <w:tc>
          <w:tcPr>
            <w:tcW w:w="1312" w:type="pct"/>
            <w:vMerge/>
          </w:tcPr>
          <w:p w14:paraId="2BC8A290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4B114395" w14:textId="0BC0A755" w:rsidR="00AF1F23" w:rsidRPr="00FE3627" w:rsidRDefault="00AF1F23" w:rsidP="0001374A">
            <w:pPr>
              <w:pStyle w:val="afb"/>
              <w:jc w:val="both"/>
            </w:pPr>
            <w:r w:rsidRPr="00FE3627">
              <w:t>Выявлять основные технологические задачи, решаемые при разработке технологических процессов изготовления опытных образцов машиностроительных изделий высокой сложности</w:t>
            </w:r>
          </w:p>
        </w:tc>
      </w:tr>
      <w:tr w:rsidR="00AF1F23" w:rsidRPr="00FE3627" w14:paraId="4773FAA2" w14:textId="77777777" w:rsidTr="004E4849">
        <w:trPr>
          <w:trHeight w:val="20"/>
        </w:trPr>
        <w:tc>
          <w:tcPr>
            <w:tcW w:w="1312" w:type="pct"/>
            <w:vMerge/>
          </w:tcPr>
          <w:p w14:paraId="09849608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3E7C73D1" w14:textId="49BCB5C3" w:rsidR="00AF1F23" w:rsidRPr="00FE3627" w:rsidRDefault="00AF1F23" w:rsidP="0001374A">
            <w:pPr>
              <w:pStyle w:val="afb"/>
              <w:jc w:val="both"/>
            </w:pPr>
            <w:r w:rsidRPr="00FE3627">
              <w:t>Выбирать схемы контроля технических требований, предъявляемых к опытным образцам машиностроительных изделий высокой сложности</w:t>
            </w:r>
          </w:p>
        </w:tc>
      </w:tr>
      <w:tr w:rsidR="00AF1F23" w:rsidRPr="00FE3627" w14:paraId="212515A3" w14:textId="77777777" w:rsidTr="004E4849">
        <w:trPr>
          <w:trHeight w:val="20"/>
        </w:trPr>
        <w:tc>
          <w:tcPr>
            <w:tcW w:w="1312" w:type="pct"/>
            <w:vMerge/>
          </w:tcPr>
          <w:p w14:paraId="72F2FEB7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6F22B275" w14:textId="7C257204" w:rsidR="00AF1F23" w:rsidRPr="00FE3627" w:rsidRDefault="00AF1F23" w:rsidP="0001374A">
            <w:pPr>
              <w:pStyle w:val="afb"/>
              <w:jc w:val="both"/>
            </w:pPr>
            <w:r w:rsidRPr="00FE3627">
              <w:t>Выбирать с использованием MDM-систем средства контроля технических требований, предъявляемых к опытным образцам машиностроительных изделий высокой сложности</w:t>
            </w:r>
          </w:p>
        </w:tc>
      </w:tr>
      <w:tr w:rsidR="00AF1F23" w:rsidRPr="00FE3627" w14:paraId="15B2423E" w14:textId="77777777" w:rsidTr="004E4849">
        <w:trPr>
          <w:trHeight w:val="20"/>
        </w:trPr>
        <w:tc>
          <w:tcPr>
            <w:tcW w:w="1312" w:type="pct"/>
            <w:vMerge/>
          </w:tcPr>
          <w:p w14:paraId="41507C5A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47BF6C80" w14:textId="1D82F6A1" w:rsidR="00AF1F23" w:rsidRPr="00FE3627" w:rsidRDefault="00AF1F23" w:rsidP="0001374A">
            <w:pPr>
              <w:pStyle w:val="afb"/>
              <w:jc w:val="both"/>
            </w:pPr>
            <w:r w:rsidRPr="00FE3627">
              <w:t>Устанавливать по марке материала технологические свойства материалов опытных образцов машиностроительных деталей высокой сложности</w:t>
            </w:r>
          </w:p>
        </w:tc>
      </w:tr>
      <w:tr w:rsidR="00AF1F23" w:rsidRPr="00FE3627" w14:paraId="6ACE360E" w14:textId="77777777" w:rsidTr="004E4849">
        <w:trPr>
          <w:trHeight w:val="20"/>
        </w:trPr>
        <w:tc>
          <w:tcPr>
            <w:tcW w:w="1312" w:type="pct"/>
            <w:vMerge/>
          </w:tcPr>
          <w:p w14:paraId="1368C3B3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35286C44" w14:textId="56F36445" w:rsidR="00AF1F23" w:rsidRPr="00FE3627" w:rsidRDefault="00AF1F23" w:rsidP="0001374A">
            <w:pPr>
              <w:pStyle w:val="afb"/>
              <w:jc w:val="both"/>
            </w:pPr>
            <w:r w:rsidRPr="00FE3627">
              <w:t>Выявлять конструктивные особенности опытных образцов машиностроительных деталей высокой сложности, влияющие на выбор метода получения заготовки</w:t>
            </w:r>
          </w:p>
        </w:tc>
      </w:tr>
      <w:tr w:rsidR="00AF1F23" w:rsidRPr="00FE3627" w14:paraId="465278AD" w14:textId="77777777" w:rsidTr="004E4849">
        <w:trPr>
          <w:trHeight w:val="20"/>
        </w:trPr>
        <w:tc>
          <w:tcPr>
            <w:tcW w:w="1312" w:type="pct"/>
            <w:vMerge/>
          </w:tcPr>
          <w:p w14:paraId="66530772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1A5191C8" w14:textId="756D2CAA" w:rsidR="00AF1F23" w:rsidRPr="00FE3627" w:rsidRDefault="00AF1F23" w:rsidP="0001374A">
            <w:pPr>
              <w:pStyle w:val="afb"/>
              <w:jc w:val="both"/>
            </w:pPr>
            <w:r w:rsidRPr="00FE3627">
              <w:t xml:space="preserve">Выбирать метод получения исходных заготовок опытных образцов машиностроительных деталей высокой сложности </w:t>
            </w:r>
          </w:p>
        </w:tc>
      </w:tr>
      <w:tr w:rsidR="00AF1F23" w:rsidRPr="00FE3627" w14:paraId="38557918" w14:textId="77777777" w:rsidTr="004E4849">
        <w:trPr>
          <w:trHeight w:val="20"/>
        </w:trPr>
        <w:tc>
          <w:tcPr>
            <w:tcW w:w="1312" w:type="pct"/>
            <w:vMerge/>
          </w:tcPr>
          <w:p w14:paraId="06F16EA2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772DEFCD" w14:textId="4FBC7FDF" w:rsidR="00AF1F23" w:rsidRPr="00FE3627" w:rsidRDefault="00AF1F23" w:rsidP="0001374A">
            <w:pPr>
              <w:pStyle w:val="afb"/>
              <w:jc w:val="both"/>
            </w:pPr>
            <w:r w:rsidRPr="00FE3627">
              <w:t>Использовать текстовые редакторы (процессоры) и CAD-системы для оформления технических заданий на проектирование исходных заготовок для опытных образцов машиностроительных деталей высокой сложности</w:t>
            </w:r>
          </w:p>
        </w:tc>
      </w:tr>
      <w:tr w:rsidR="00AF1F23" w:rsidRPr="00FE3627" w14:paraId="174A369C" w14:textId="77777777" w:rsidTr="004E4849">
        <w:trPr>
          <w:trHeight w:val="20"/>
        </w:trPr>
        <w:tc>
          <w:tcPr>
            <w:tcW w:w="1312" w:type="pct"/>
            <w:vMerge/>
          </w:tcPr>
          <w:p w14:paraId="3CE7D596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24F99EB4" w14:textId="49E7A812" w:rsidR="00AF1F23" w:rsidRPr="00FE3627" w:rsidRDefault="00AF1F23" w:rsidP="0001374A">
            <w:pPr>
              <w:pStyle w:val="afb"/>
              <w:jc w:val="both"/>
            </w:pPr>
            <w:r w:rsidRPr="00FE3627">
              <w:t>Передавать с использованием PDM-системы, ECM-системы организации техническое задание на проектирование исходных заготовок разработчикам исходных заготовок</w:t>
            </w:r>
          </w:p>
        </w:tc>
      </w:tr>
      <w:tr w:rsidR="00AF1F23" w:rsidRPr="00FE3627" w14:paraId="6A391EE6" w14:textId="77777777" w:rsidTr="004E4849">
        <w:trPr>
          <w:trHeight w:val="20"/>
        </w:trPr>
        <w:tc>
          <w:tcPr>
            <w:tcW w:w="1312" w:type="pct"/>
            <w:vMerge/>
          </w:tcPr>
          <w:p w14:paraId="43887AA8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65D652F3" w14:textId="6212C29F" w:rsidR="00AF1F23" w:rsidRPr="00FE3627" w:rsidRDefault="00AF1F23" w:rsidP="0001374A">
            <w:pPr>
              <w:pStyle w:val="afb"/>
              <w:jc w:val="both"/>
            </w:pPr>
            <w:r w:rsidRPr="00FE3627">
              <w:t>Выбирать схемы базирования заготовок опытных образцов машиностроительных деталей высокой сложности</w:t>
            </w:r>
          </w:p>
        </w:tc>
      </w:tr>
      <w:tr w:rsidR="00AF1F23" w:rsidRPr="00FE3627" w14:paraId="2A6A99D3" w14:textId="77777777" w:rsidTr="004E4849">
        <w:trPr>
          <w:trHeight w:val="20"/>
        </w:trPr>
        <w:tc>
          <w:tcPr>
            <w:tcW w:w="1312" w:type="pct"/>
            <w:vMerge/>
          </w:tcPr>
          <w:p w14:paraId="69D21F9B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3D1359D8" w14:textId="0163CD42" w:rsidR="00AF1F23" w:rsidRPr="00FE3627" w:rsidRDefault="00AF1F23" w:rsidP="0001374A">
            <w:pPr>
              <w:pStyle w:val="afb"/>
              <w:jc w:val="both"/>
            </w:pPr>
            <w:r w:rsidRPr="00FE3627">
              <w:t>Выбирать схемы закрепления заготовок опытных образцов машиностроительных деталей высокой сложности</w:t>
            </w:r>
          </w:p>
        </w:tc>
      </w:tr>
      <w:tr w:rsidR="00AF1F23" w:rsidRPr="00FE3627" w14:paraId="372E7085" w14:textId="77777777" w:rsidTr="004E4849">
        <w:trPr>
          <w:trHeight w:val="20"/>
        </w:trPr>
        <w:tc>
          <w:tcPr>
            <w:tcW w:w="1312" w:type="pct"/>
            <w:vMerge/>
          </w:tcPr>
          <w:p w14:paraId="3B8D0801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2C78F3D1" w14:textId="7ABD1924" w:rsidR="00AF1F23" w:rsidRPr="00FE3627" w:rsidRDefault="006540EE" w:rsidP="0001374A">
            <w:pPr>
              <w:pStyle w:val="afb"/>
              <w:jc w:val="both"/>
            </w:pPr>
            <w:r>
              <w:t xml:space="preserve">Выбирать методы обеспечения </w:t>
            </w:r>
            <w:r w:rsidR="00AF1F23" w:rsidRPr="00FE3627">
              <w:t>заданной точности сборки опытных образцов машиностроительных изделий высокой сложности</w:t>
            </w:r>
          </w:p>
        </w:tc>
      </w:tr>
      <w:tr w:rsidR="00AF1F23" w:rsidRPr="00FE3627" w14:paraId="58E60D01" w14:textId="77777777" w:rsidTr="004E4849">
        <w:trPr>
          <w:trHeight w:val="20"/>
        </w:trPr>
        <w:tc>
          <w:tcPr>
            <w:tcW w:w="1312" w:type="pct"/>
            <w:vMerge/>
          </w:tcPr>
          <w:p w14:paraId="18593359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31139FCB" w14:textId="7E0C2E39" w:rsidR="00AF1F23" w:rsidRPr="00FE3627" w:rsidRDefault="00AF1F23" w:rsidP="0001374A">
            <w:pPr>
              <w:pStyle w:val="afb"/>
              <w:jc w:val="both"/>
            </w:pPr>
            <w:r w:rsidRPr="00FE3627">
              <w:t>Выбирать схемы базирования деталей и сборочных единиц опытных образцов машиностроительных изделий высокой сложности</w:t>
            </w:r>
          </w:p>
        </w:tc>
      </w:tr>
      <w:tr w:rsidR="00AF1F23" w:rsidRPr="00FE3627" w14:paraId="34257B5A" w14:textId="77777777" w:rsidTr="004E4849">
        <w:trPr>
          <w:trHeight w:val="20"/>
        </w:trPr>
        <w:tc>
          <w:tcPr>
            <w:tcW w:w="1312" w:type="pct"/>
            <w:vMerge/>
          </w:tcPr>
          <w:p w14:paraId="2799127F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36674DEE" w14:textId="6B80C257" w:rsidR="00AF1F23" w:rsidRPr="00FE3627" w:rsidRDefault="00AF1F23" w:rsidP="0001374A">
            <w:pPr>
              <w:pStyle w:val="afb"/>
              <w:jc w:val="both"/>
            </w:pPr>
            <w:r w:rsidRPr="00FE3627">
              <w:t>Выбирать схемы закрепления деталей и сборочных единиц опытных образцов машиностроительных изделий высокой сложности</w:t>
            </w:r>
          </w:p>
        </w:tc>
      </w:tr>
      <w:tr w:rsidR="00AF1F23" w:rsidRPr="00FE3627" w14:paraId="0908B5BA" w14:textId="77777777" w:rsidTr="004E4849">
        <w:trPr>
          <w:trHeight w:val="20"/>
        </w:trPr>
        <w:tc>
          <w:tcPr>
            <w:tcW w:w="1312" w:type="pct"/>
            <w:vMerge/>
          </w:tcPr>
          <w:p w14:paraId="3183B0D5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2423B5F8" w14:textId="2FC80FC9" w:rsidR="00AF1F23" w:rsidRPr="00FE3627" w:rsidRDefault="00AF1F23" w:rsidP="0001374A">
            <w:pPr>
              <w:pStyle w:val="afb"/>
              <w:jc w:val="both"/>
            </w:pPr>
            <w:r w:rsidRPr="00FE3627">
              <w:t>Использовать PDM-систему</w:t>
            </w:r>
            <w:r w:rsidR="003A0616" w:rsidRPr="00FE3627">
              <w:t>, CAPP-систему</w:t>
            </w:r>
            <w:r w:rsidRPr="00FE3627">
              <w:t xml:space="preserve"> организации для поиска типовых технологических процессов и технологических </w:t>
            </w:r>
            <w:r w:rsidR="006540EE">
              <w:t>процессов – аналогов</w:t>
            </w:r>
            <w:r w:rsidRPr="00FE3627">
              <w:t xml:space="preserve"> для опытных образцов машиностроительных изделий высокой сложности</w:t>
            </w:r>
          </w:p>
        </w:tc>
      </w:tr>
      <w:tr w:rsidR="00AF1F23" w:rsidRPr="00FE3627" w14:paraId="4B74BC42" w14:textId="77777777" w:rsidTr="004E4849">
        <w:trPr>
          <w:trHeight w:val="20"/>
        </w:trPr>
        <w:tc>
          <w:tcPr>
            <w:tcW w:w="1312" w:type="pct"/>
            <w:vMerge/>
          </w:tcPr>
          <w:p w14:paraId="44AD331B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438E76EA" w14:textId="41C0D41B" w:rsidR="00AF1F23" w:rsidRPr="00FE3627" w:rsidRDefault="00AF1F23" w:rsidP="0001374A">
            <w:pPr>
              <w:pStyle w:val="afb"/>
              <w:jc w:val="both"/>
            </w:pPr>
            <w:r w:rsidRPr="00FE3627">
              <w:t xml:space="preserve">Использовать CAD-системы, CAPP-системы для редактирования типовых технологических процессов и технологических </w:t>
            </w:r>
            <w:r w:rsidR="006540EE">
              <w:t>процессов – аналогов</w:t>
            </w:r>
            <w:r w:rsidRPr="00FE3627">
              <w:t xml:space="preserve"> опытных образцов машиностроительных изделий высокой сложности</w:t>
            </w:r>
          </w:p>
        </w:tc>
      </w:tr>
      <w:tr w:rsidR="00AF1F23" w:rsidRPr="00FE3627" w14:paraId="155B599F" w14:textId="77777777" w:rsidTr="004E4849">
        <w:trPr>
          <w:trHeight w:val="20"/>
        </w:trPr>
        <w:tc>
          <w:tcPr>
            <w:tcW w:w="1312" w:type="pct"/>
            <w:vMerge/>
          </w:tcPr>
          <w:p w14:paraId="19250DC7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3D8E40DE" w14:textId="0886E181" w:rsidR="00AF1F23" w:rsidRPr="00FE3627" w:rsidRDefault="00AF1F23" w:rsidP="0001374A">
            <w:pPr>
              <w:pStyle w:val="afb"/>
              <w:jc w:val="both"/>
            </w:pPr>
            <w:r w:rsidRPr="00FE3627">
              <w:t>Определять технологические возможности средств технологического оснащения для реализации технологических процессов изготовления опытных образцов машиностроительных изделий высокой сложности</w:t>
            </w:r>
          </w:p>
        </w:tc>
      </w:tr>
      <w:tr w:rsidR="00AF1F23" w:rsidRPr="00FE3627" w14:paraId="50581DAE" w14:textId="77777777" w:rsidTr="004E4849">
        <w:trPr>
          <w:trHeight w:val="20"/>
        </w:trPr>
        <w:tc>
          <w:tcPr>
            <w:tcW w:w="1312" w:type="pct"/>
            <w:vMerge/>
          </w:tcPr>
          <w:p w14:paraId="096E5EDE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6A3A0ED6" w14:textId="5A4CBF28" w:rsidR="00AF1F23" w:rsidRPr="00FE3627" w:rsidRDefault="00AF1F23" w:rsidP="0001374A">
            <w:pPr>
              <w:pStyle w:val="afb"/>
              <w:jc w:val="both"/>
            </w:pPr>
            <w:r w:rsidRPr="00FE3627">
              <w:t>Использовать электронные каталоги производителей средств технологического оснащения, MDM-систему организации для выбора средств технологического оснащения для реализации технологических процессов изготовления опытных образцов машиностроительных изделий высокой сложности</w:t>
            </w:r>
          </w:p>
        </w:tc>
      </w:tr>
      <w:tr w:rsidR="00AF1F23" w:rsidRPr="00FE3627" w14:paraId="5610D9DC" w14:textId="77777777" w:rsidTr="004E4849">
        <w:trPr>
          <w:trHeight w:val="20"/>
        </w:trPr>
        <w:tc>
          <w:tcPr>
            <w:tcW w:w="1312" w:type="pct"/>
            <w:vMerge/>
          </w:tcPr>
          <w:p w14:paraId="47BA278C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4B8C07B7" w14:textId="512550B2" w:rsidR="00AF1F23" w:rsidRPr="00FE3627" w:rsidRDefault="00AF1F23" w:rsidP="0001374A">
            <w:pPr>
              <w:pStyle w:val="afb"/>
              <w:jc w:val="both"/>
            </w:pPr>
            <w:r w:rsidRPr="00FE3627">
              <w:t>Выбирать технологические режимы технологических операций изготовления опытных образцов машиностроительных изделий высокой сложности</w:t>
            </w:r>
          </w:p>
        </w:tc>
      </w:tr>
      <w:tr w:rsidR="00AF1F23" w:rsidRPr="00FE3627" w14:paraId="39EBC154" w14:textId="77777777" w:rsidTr="004E4849">
        <w:trPr>
          <w:trHeight w:val="20"/>
        </w:trPr>
        <w:tc>
          <w:tcPr>
            <w:tcW w:w="1312" w:type="pct"/>
            <w:vMerge/>
          </w:tcPr>
          <w:p w14:paraId="7E9B1950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1F2718B6" w14:textId="48EF6235" w:rsidR="00AF1F23" w:rsidRPr="00FE3627" w:rsidRDefault="00AF1F23" w:rsidP="0001374A">
            <w:pPr>
              <w:pStyle w:val="afb"/>
              <w:jc w:val="both"/>
            </w:pPr>
            <w:r w:rsidRPr="00FE3627">
              <w:t>Использовать CAPP-системы, MDM-систему организации, программные калькуляторы производителей режущего инструмента для выбора технологических режимов технологических операций изготовления опытных образцов машиностроительных изделий высокой сложности</w:t>
            </w:r>
          </w:p>
        </w:tc>
      </w:tr>
      <w:tr w:rsidR="00AF1F23" w:rsidRPr="00FE3627" w14:paraId="442DE113" w14:textId="77777777" w:rsidTr="004E4849">
        <w:trPr>
          <w:trHeight w:val="20"/>
        </w:trPr>
        <w:tc>
          <w:tcPr>
            <w:tcW w:w="1312" w:type="pct"/>
            <w:vMerge/>
          </w:tcPr>
          <w:p w14:paraId="4F683E26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6D251F47" w14:textId="12E295D4" w:rsidR="00AF1F23" w:rsidRPr="00FE3627" w:rsidRDefault="00AF1F23" w:rsidP="0001374A">
            <w:pPr>
              <w:pStyle w:val="afb"/>
              <w:jc w:val="both"/>
            </w:pPr>
            <w:r w:rsidRPr="00FE3627">
              <w:t>Использовать CAPP-системы для оформления технологической документации</w:t>
            </w:r>
          </w:p>
        </w:tc>
      </w:tr>
      <w:tr w:rsidR="00AF1F23" w:rsidRPr="00FE3627" w14:paraId="1A416D79" w14:textId="77777777" w:rsidTr="004E4849">
        <w:trPr>
          <w:trHeight w:val="20"/>
        </w:trPr>
        <w:tc>
          <w:tcPr>
            <w:tcW w:w="1312" w:type="pct"/>
            <w:vMerge/>
          </w:tcPr>
          <w:p w14:paraId="5B2A3690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7D7C07BA" w14:textId="255E97C5" w:rsidR="00AF1F23" w:rsidRPr="00FE3627" w:rsidRDefault="00AF1F23" w:rsidP="0001374A">
            <w:pPr>
              <w:pStyle w:val="afb"/>
              <w:jc w:val="both"/>
            </w:pPr>
            <w:r w:rsidRPr="00FE3627">
              <w:t>Анализировать производственную ситуацию и выявлять причины дефектов при изготовлении опытных образцов машиностроительных изделий высокой сложности</w:t>
            </w:r>
          </w:p>
        </w:tc>
      </w:tr>
      <w:tr w:rsidR="00AF1F23" w:rsidRPr="00FE3627" w14:paraId="43EB764F" w14:textId="77777777" w:rsidTr="004E4849">
        <w:trPr>
          <w:trHeight w:val="20"/>
        </w:trPr>
        <w:tc>
          <w:tcPr>
            <w:tcW w:w="1312" w:type="pct"/>
            <w:vMerge/>
          </w:tcPr>
          <w:p w14:paraId="2312B2A9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1F5CBDD6" w14:textId="5B4A0515" w:rsidR="00AF1F23" w:rsidRPr="00FE3627" w:rsidRDefault="00AF1F23" w:rsidP="0001374A">
            <w:pPr>
              <w:pStyle w:val="afb"/>
              <w:jc w:val="both"/>
            </w:pPr>
            <w:r w:rsidRPr="00FE3627">
              <w:t>Корректировать технологическую документацию с использованием CAPP-систем</w:t>
            </w:r>
          </w:p>
        </w:tc>
      </w:tr>
      <w:tr w:rsidR="00AF1F23" w:rsidRPr="00FE3627" w14:paraId="30E2AA2B" w14:textId="77777777" w:rsidTr="004E4849">
        <w:trPr>
          <w:trHeight w:val="20"/>
        </w:trPr>
        <w:tc>
          <w:tcPr>
            <w:tcW w:w="1312" w:type="pct"/>
            <w:vMerge w:val="restart"/>
          </w:tcPr>
          <w:p w14:paraId="0B4A8EF6" w14:textId="77777777" w:rsidR="00AF1F23" w:rsidRPr="00FE3627" w:rsidRDefault="00AF1F23" w:rsidP="00A9332C">
            <w:pPr>
              <w:pStyle w:val="afb"/>
            </w:pPr>
            <w:r w:rsidRPr="00FE3627" w:rsidDel="002A1D54">
              <w:t>Необходимые знания</w:t>
            </w:r>
          </w:p>
        </w:tc>
        <w:tc>
          <w:tcPr>
            <w:tcW w:w="3688" w:type="pct"/>
          </w:tcPr>
          <w:p w14:paraId="465B1FE0" w14:textId="729251DC" w:rsidR="00AF1F23" w:rsidRPr="00FE3627" w:rsidRDefault="00AF1F23" w:rsidP="0001374A">
            <w:pPr>
              <w:pStyle w:val="afb"/>
              <w:jc w:val="both"/>
            </w:pPr>
            <w:r w:rsidRPr="00FE3627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AF1F23" w:rsidRPr="00FE3627" w14:paraId="6F33E990" w14:textId="77777777" w:rsidTr="004E4849">
        <w:trPr>
          <w:trHeight w:val="20"/>
        </w:trPr>
        <w:tc>
          <w:tcPr>
            <w:tcW w:w="1312" w:type="pct"/>
            <w:vMerge/>
          </w:tcPr>
          <w:p w14:paraId="26633029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463B6238" w14:textId="725B5E27" w:rsidR="00AF1F23" w:rsidRPr="00FE3627" w:rsidRDefault="00AF1F23" w:rsidP="0001374A">
            <w:pPr>
              <w:pStyle w:val="afb"/>
              <w:jc w:val="both"/>
            </w:pPr>
            <w:r w:rsidRPr="00FE3627">
              <w:t>Нормативно-технические и руководящие документы в области технологичности</w:t>
            </w:r>
          </w:p>
        </w:tc>
      </w:tr>
      <w:tr w:rsidR="00AF1F23" w:rsidRPr="00FE3627" w14:paraId="6554DF37" w14:textId="77777777" w:rsidTr="004E4849">
        <w:trPr>
          <w:trHeight w:val="20"/>
        </w:trPr>
        <w:tc>
          <w:tcPr>
            <w:tcW w:w="1312" w:type="pct"/>
            <w:vMerge/>
          </w:tcPr>
          <w:p w14:paraId="63009B4D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2952B775" w14:textId="3637FA7A" w:rsidR="00AF1F23" w:rsidRPr="00FE3627" w:rsidRDefault="00AF1F23" w:rsidP="0001374A">
            <w:pPr>
              <w:pStyle w:val="afb"/>
              <w:jc w:val="both"/>
            </w:pPr>
            <w:r w:rsidRPr="00FE3627">
              <w:t>Последовательность действий при оценке технологичности конструкции машиностроительных изделий</w:t>
            </w:r>
          </w:p>
        </w:tc>
      </w:tr>
      <w:tr w:rsidR="00AF1F23" w:rsidRPr="00FE3627" w14:paraId="5B460822" w14:textId="77777777" w:rsidTr="004E4849">
        <w:trPr>
          <w:trHeight w:val="20"/>
        </w:trPr>
        <w:tc>
          <w:tcPr>
            <w:tcW w:w="1312" w:type="pct"/>
            <w:vMerge/>
          </w:tcPr>
          <w:p w14:paraId="7FBE2362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3C6073C4" w14:textId="1C90DAFC" w:rsidR="00AF1F23" w:rsidRPr="00FE3627" w:rsidRDefault="00AF1F23" w:rsidP="0001374A">
            <w:pPr>
              <w:pStyle w:val="afb"/>
              <w:jc w:val="both"/>
            </w:pPr>
            <w:r w:rsidRPr="00FE3627">
              <w:t>Основные критерии качественной оценки технологичности конструкции опытных образцов машиностроительных изделий</w:t>
            </w:r>
          </w:p>
        </w:tc>
      </w:tr>
      <w:tr w:rsidR="00AF1F23" w:rsidRPr="00FE3627" w14:paraId="22D04D16" w14:textId="77777777" w:rsidTr="004E4849">
        <w:trPr>
          <w:trHeight w:val="20"/>
        </w:trPr>
        <w:tc>
          <w:tcPr>
            <w:tcW w:w="1312" w:type="pct"/>
            <w:vMerge/>
          </w:tcPr>
          <w:p w14:paraId="3FD6A9B7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2939A088" w14:textId="7C2DC604" w:rsidR="00AF1F23" w:rsidRPr="00FE3627" w:rsidRDefault="00AF1F23" w:rsidP="0001374A">
            <w:pPr>
              <w:pStyle w:val="afb"/>
              <w:jc w:val="both"/>
            </w:pPr>
            <w:r w:rsidRPr="00FE3627">
              <w:t>Основные показатели количественной оценки технологичности конструкции опытных образцов машиностроительных изделий</w:t>
            </w:r>
          </w:p>
        </w:tc>
      </w:tr>
      <w:tr w:rsidR="00AF1F23" w:rsidRPr="00FE3627" w14:paraId="2B954D03" w14:textId="77777777" w:rsidTr="004E4849">
        <w:trPr>
          <w:trHeight w:val="20"/>
        </w:trPr>
        <w:tc>
          <w:tcPr>
            <w:tcW w:w="1312" w:type="pct"/>
            <w:vMerge/>
          </w:tcPr>
          <w:p w14:paraId="051E0583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6BC62564" w14:textId="193DBAC0" w:rsidR="00AF1F23" w:rsidRPr="00FE3627" w:rsidRDefault="00AF1F23" w:rsidP="0001374A">
            <w:pPr>
              <w:pStyle w:val="afb"/>
              <w:jc w:val="both"/>
            </w:pPr>
            <w:r w:rsidRPr="00FE3627">
              <w:t>Характерные значения количественных показателей технологичности конструкции опытных образцов машиностроительных изделий высокой сложности, изготавливаемых организацией</w:t>
            </w:r>
          </w:p>
        </w:tc>
      </w:tr>
      <w:tr w:rsidR="00AF1F23" w:rsidRPr="00FE3627" w14:paraId="36D5A609" w14:textId="77777777" w:rsidTr="004E4849">
        <w:trPr>
          <w:trHeight w:val="20"/>
        </w:trPr>
        <w:tc>
          <w:tcPr>
            <w:tcW w:w="1312" w:type="pct"/>
            <w:vMerge/>
          </w:tcPr>
          <w:p w14:paraId="6BA91125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5003A4C9" w14:textId="473D576A" w:rsidR="00AF1F23" w:rsidRPr="009966EC" w:rsidRDefault="003A0616" w:rsidP="0001374A">
            <w:pPr>
              <w:pStyle w:val="afb"/>
              <w:jc w:val="both"/>
            </w:pPr>
            <w:r w:rsidRPr="009966EC">
              <w:rPr>
                <w:rFonts w:eastAsia="Calibri"/>
                <w:bCs w:val="0"/>
              </w:rPr>
              <w:t xml:space="preserve">Порядок согласования и утверждения </w:t>
            </w:r>
            <w:r w:rsidRPr="009966EC">
              <w:t>технологической и конструкторской документации</w:t>
            </w:r>
          </w:p>
        </w:tc>
      </w:tr>
      <w:tr w:rsidR="00AF1F23" w:rsidRPr="00FE3627" w14:paraId="1440BD52" w14:textId="77777777" w:rsidTr="004E4849">
        <w:trPr>
          <w:trHeight w:val="20"/>
        </w:trPr>
        <w:tc>
          <w:tcPr>
            <w:tcW w:w="1312" w:type="pct"/>
            <w:vMerge/>
          </w:tcPr>
          <w:p w14:paraId="7BE22006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2CF37E4B" w14:textId="03705711" w:rsidR="00AF1F23" w:rsidRPr="00FE3627" w:rsidRDefault="00AF1F23" w:rsidP="0001374A">
            <w:pPr>
              <w:pStyle w:val="afb"/>
              <w:jc w:val="both"/>
            </w:pPr>
            <w:r w:rsidRPr="00FE3627">
              <w:t>Текстовые редакторы (процессоры): наименования, возможности и порядок работы в них</w:t>
            </w:r>
          </w:p>
        </w:tc>
      </w:tr>
      <w:tr w:rsidR="00AF1F23" w:rsidRPr="00FE3627" w14:paraId="3159FA0B" w14:textId="77777777" w:rsidTr="004E4849">
        <w:trPr>
          <w:trHeight w:val="20"/>
        </w:trPr>
        <w:tc>
          <w:tcPr>
            <w:tcW w:w="1312" w:type="pct"/>
            <w:vMerge/>
          </w:tcPr>
          <w:p w14:paraId="32E7E70F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0597F335" w14:textId="07C8CB5F" w:rsidR="00AF1F23" w:rsidRPr="00FE3627" w:rsidRDefault="00AF1F23" w:rsidP="0001374A">
            <w:pPr>
              <w:pStyle w:val="afb"/>
              <w:jc w:val="both"/>
            </w:pPr>
            <w:r w:rsidRPr="00FE3627">
              <w:t>CAD-системы: наименования, возможности и порядок работы в них</w:t>
            </w:r>
          </w:p>
        </w:tc>
      </w:tr>
      <w:tr w:rsidR="00AF1F23" w:rsidRPr="00FE3627" w14:paraId="4F1E7041" w14:textId="77777777" w:rsidTr="004E4849">
        <w:trPr>
          <w:trHeight w:val="20"/>
        </w:trPr>
        <w:tc>
          <w:tcPr>
            <w:tcW w:w="1312" w:type="pct"/>
            <w:vMerge/>
          </w:tcPr>
          <w:p w14:paraId="1229C4FC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6776AED8" w14:textId="3D2EA4B9" w:rsidR="00AF1F23" w:rsidRPr="00FE3627" w:rsidRDefault="00AF1F23" w:rsidP="0001374A">
            <w:pPr>
              <w:pStyle w:val="afb"/>
              <w:jc w:val="both"/>
            </w:pPr>
            <w:r w:rsidRPr="00FE3627">
              <w:t>PDM-система организации: возможности и порядок просмотра информации о машиностроительных изделиях</w:t>
            </w:r>
          </w:p>
        </w:tc>
      </w:tr>
      <w:tr w:rsidR="00AF1F23" w:rsidRPr="00FE3627" w14:paraId="58A4A373" w14:textId="77777777" w:rsidTr="004E4849">
        <w:trPr>
          <w:trHeight w:val="20"/>
        </w:trPr>
        <w:tc>
          <w:tcPr>
            <w:tcW w:w="1312" w:type="pct"/>
            <w:vMerge/>
          </w:tcPr>
          <w:p w14:paraId="1CD0406B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7C4405EF" w14:textId="4172234D" w:rsidR="00AF1F23" w:rsidRPr="00FE3627" w:rsidRDefault="00AF1F23" w:rsidP="0001374A">
            <w:pPr>
              <w:pStyle w:val="afb"/>
              <w:jc w:val="both"/>
            </w:pPr>
            <w:r w:rsidRPr="00FE3627">
              <w:t>PDM-система, ECM-система организации: возможности и порядок осуществления документооборота</w:t>
            </w:r>
          </w:p>
        </w:tc>
      </w:tr>
      <w:tr w:rsidR="00AF1F23" w:rsidRPr="00FE3627" w14:paraId="295DBF72" w14:textId="77777777" w:rsidTr="004E4849">
        <w:trPr>
          <w:trHeight w:val="20"/>
        </w:trPr>
        <w:tc>
          <w:tcPr>
            <w:tcW w:w="1312" w:type="pct"/>
            <w:vMerge/>
          </w:tcPr>
          <w:p w14:paraId="2AF5A55F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2CD603D5" w14:textId="52C10F7F" w:rsidR="00AF1F23" w:rsidRPr="00FE3627" w:rsidRDefault="00AF1F23" w:rsidP="0001374A">
            <w:pPr>
              <w:pStyle w:val="afb"/>
              <w:jc w:val="both"/>
            </w:pPr>
            <w:r w:rsidRPr="00FE3627">
              <w:t>Методы и технологии коммуникации</w:t>
            </w:r>
          </w:p>
        </w:tc>
      </w:tr>
      <w:tr w:rsidR="00AF1F23" w:rsidRPr="00FE3627" w14:paraId="63A598C6" w14:textId="77777777" w:rsidTr="004E4849">
        <w:trPr>
          <w:trHeight w:val="20"/>
        </w:trPr>
        <w:tc>
          <w:tcPr>
            <w:tcW w:w="1312" w:type="pct"/>
            <w:vMerge/>
          </w:tcPr>
          <w:p w14:paraId="28BDFAD5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1B4C92BA" w14:textId="537C62C3" w:rsidR="00AF1F23" w:rsidRPr="00FE3627" w:rsidRDefault="00AF1F23" w:rsidP="0001374A">
            <w:pPr>
              <w:pStyle w:val="afb"/>
              <w:jc w:val="both"/>
            </w:pPr>
            <w:r w:rsidRPr="00FE3627">
              <w:t>Основы психологии общения и конфликтологии</w:t>
            </w:r>
          </w:p>
        </w:tc>
      </w:tr>
      <w:tr w:rsidR="00AF1F23" w:rsidRPr="00FE3627" w14:paraId="68664398" w14:textId="77777777" w:rsidTr="004E4849">
        <w:trPr>
          <w:trHeight w:val="20"/>
        </w:trPr>
        <w:tc>
          <w:tcPr>
            <w:tcW w:w="1312" w:type="pct"/>
            <w:vMerge/>
          </w:tcPr>
          <w:p w14:paraId="7000D146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6A696576" w14:textId="4B417D9A" w:rsidR="00AF1F23" w:rsidRPr="00FE3627" w:rsidRDefault="00AF1F23" w:rsidP="0001374A">
            <w:pPr>
              <w:pStyle w:val="afb"/>
              <w:jc w:val="both"/>
            </w:pPr>
            <w:r w:rsidRPr="00FE3627">
              <w:t>Технические требования, предъявляемые к машиностроительным изделиям высокой сложности</w:t>
            </w:r>
          </w:p>
        </w:tc>
      </w:tr>
      <w:tr w:rsidR="00AF1F23" w:rsidRPr="00FE3627" w14:paraId="1920CD4D" w14:textId="77777777" w:rsidTr="004E4849">
        <w:trPr>
          <w:trHeight w:val="20"/>
        </w:trPr>
        <w:tc>
          <w:tcPr>
            <w:tcW w:w="1312" w:type="pct"/>
            <w:vMerge/>
          </w:tcPr>
          <w:p w14:paraId="7CCA1EE6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71104B2C" w14:textId="024A89F8" w:rsidR="00AF1F23" w:rsidRPr="00FE3627" w:rsidRDefault="00AF1F23" w:rsidP="0001374A">
            <w:pPr>
              <w:pStyle w:val="afb"/>
              <w:jc w:val="both"/>
            </w:pPr>
            <w:r w:rsidRPr="00FE3627">
              <w:t>Основные методы и способы контроля технических требований, предъявляемых к машиностроительным изделиям высокой сложности</w:t>
            </w:r>
          </w:p>
        </w:tc>
      </w:tr>
      <w:tr w:rsidR="00AF1F23" w:rsidRPr="00FE3627" w14:paraId="6353A408" w14:textId="77777777" w:rsidTr="004E4849">
        <w:trPr>
          <w:trHeight w:val="20"/>
        </w:trPr>
        <w:tc>
          <w:tcPr>
            <w:tcW w:w="1312" w:type="pct"/>
            <w:vMerge/>
          </w:tcPr>
          <w:p w14:paraId="536BFEAA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71159074" w14:textId="6ABBEF1D" w:rsidR="00AF1F23" w:rsidRPr="00FE3627" w:rsidRDefault="00AF1F23" w:rsidP="0001374A">
            <w:pPr>
              <w:pStyle w:val="afb"/>
              <w:jc w:val="both"/>
            </w:pPr>
            <w:r w:rsidRPr="00FE3627">
              <w:t>Основные средства контроля технических требований, предъявляемых к машиностроительным изделиям высокой сложности</w:t>
            </w:r>
          </w:p>
        </w:tc>
      </w:tr>
      <w:tr w:rsidR="00AF1F23" w:rsidRPr="00FE3627" w14:paraId="5454C558" w14:textId="77777777" w:rsidTr="004E4849">
        <w:trPr>
          <w:trHeight w:val="20"/>
        </w:trPr>
        <w:tc>
          <w:tcPr>
            <w:tcW w:w="1312" w:type="pct"/>
            <w:vMerge/>
          </w:tcPr>
          <w:p w14:paraId="52BCA097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2969A111" w14:textId="5CB66157" w:rsidR="00AF1F23" w:rsidRPr="00FE3627" w:rsidRDefault="00AF1F23" w:rsidP="0001374A">
            <w:pPr>
              <w:pStyle w:val="afb"/>
              <w:jc w:val="both"/>
            </w:pPr>
            <w:r w:rsidRPr="00FE3627">
              <w:t>Последовательность и правила выбора исходных заготовок опытных образцов машиностроительных деталей высокой сложности</w:t>
            </w:r>
          </w:p>
        </w:tc>
      </w:tr>
      <w:tr w:rsidR="00AF1F23" w:rsidRPr="00FE3627" w14:paraId="193190D6" w14:textId="77777777" w:rsidTr="004E4849">
        <w:trPr>
          <w:trHeight w:val="20"/>
        </w:trPr>
        <w:tc>
          <w:tcPr>
            <w:tcW w:w="1312" w:type="pct"/>
            <w:vMerge/>
          </w:tcPr>
          <w:p w14:paraId="7F70BA61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22AB1AD8" w14:textId="1F5C152B" w:rsidR="00AF1F23" w:rsidRPr="00FE3627" w:rsidRDefault="00AF1F23" w:rsidP="0001374A">
            <w:pPr>
              <w:pStyle w:val="afb"/>
              <w:jc w:val="both"/>
            </w:pPr>
            <w:r w:rsidRPr="00FE3627">
              <w:t>Характеристики основных методов получения исходных заготовок опытных образцов машиностроительных деталей высокой сложности</w:t>
            </w:r>
          </w:p>
        </w:tc>
      </w:tr>
      <w:tr w:rsidR="00AF1F23" w:rsidRPr="00FE3627" w14:paraId="5249C7F3" w14:textId="77777777" w:rsidTr="004E4849">
        <w:trPr>
          <w:trHeight w:val="20"/>
        </w:trPr>
        <w:tc>
          <w:tcPr>
            <w:tcW w:w="1312" w:type="pct"/>
            <w:vMerge/>
          </w:tcPr>
          <w:p w14:paraId="52F5C234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392818BC" w14:textId="2CCE9115" w:rsidR="00AF1F23" w:rsidRPr="00FE3627" w:rsidRDefault="00AF1F23" w:rsidP="0001374A">
            <w:pPr>
              <w:pStyle w:val="afb"/>
              <w:jc w:val="both"/>
            </w:pPr>
            <w:r w:rsidRPr="00FE3627">
              <w:t>Технологические возможности заготовительных производств организации</w:t>
            </w:r>
          </w:p>
        </w:tc>
      </w:tr>
      <w:tr w:rsidR="00AF1F23" w:rsidRPr="00FE3627" w14:paraId="5E60EC26" w14:textId="77777777" w:rsidTr="004E4849">
        <w:trPr>
          <w:trHeight w:val="20"/>
        </w:trPr>
        <w:tc>
          <w:tcPr>
            <w:tcW w:w="1312" w:type="pct"/>
            <w:vMerge/>
          </w:tcPr>
          <w:p w14:paraId="190F54D9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7C36D39B" w14:textId="0BA095C5" w:rsidR="00AF1F23" w:rsidRPr="00FE3627" w:rsidRDefault="00AF1F23" w:rsidP="0001374A">
            <w:pPr>
              <w:pStyle w:val="afb"/>
              <w:jc w:val="both"/>
            </w:pPr>
            <w:r w:rsidRPr="00FE3627">
              <w:t>Принципы выбора технологических баз</w:t>
            </w:r>
          </w:p>
        </w:tc>
      </w:tr>
      <w:tr w:rsidR="00AF1F23" w:rsidRPr="00FE3627" w14:paraId="1C0FC33D" w14:textId="77777777" w:rsidTr="004E4849">
        <w:trPr>
          <w:trHeight w:val="20"/>
        </w:trPr>
        <w:tc>
          <w:tcPr>
            <w:tcW w:w="1312" w:type="pct"/>
            <w:vMerge/>
          </w:tcPr>
          <w:p w14:paraId="23D3E1D8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128BE653" w14:textId="02F3E0FF" w:rsidR="00AF1F23" w:rsidRPr="00FE3627" w:rsidRDefault="00AF1F23" w:rsidP="0001374A">
            <w:pPr>
              <w:pStyle w:val="afb"/>
              <w:jc w:val="both"/>
            </w:pPr>
            <w:r w:rsidRPr="00FE3627">
              <w:t>Типовые схемы базирования заготовок опытных образцов машиностроительных деталей высокой сложности</w:t>
            </w:r>
          </w:p>
        </w:tc>
      </w:tr>
      <w:tr w:rsidR="00AF1F23" w:rsidRPr="00FE3627" w14:paraId="70A30E11" w14:textId="77777777" w:rsidTr="004E4849">
        <w:trPr>
          <w:trHeight w:val="20"/>
        </w:trPr>
        <w:tc>
          <w:tcPr>
            <w:tcW w:w="1312" w:type="pct"/>
            <w:vMerge/>
          </w:tcPr>
          <w:p w14:paraId="20021B66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0BE1CDDB" w14:textId="16813A39" w:rsidR="00AF1F23" w:rsidRPr="00FE3627" w:rsidRDefault="00AF1F23" w:rsidP="0001374A">
            <w:pPr>
              <w:pStyle w:val="afb"/>
              <w:jc w:val="both"/>
            </w:pPr>
            <w:r w:rsidRPr="00FE3627">
              <w:t>Принципы выбора методов сборки</w:t>
            </w:r>
          </w:p>
        </w:tc>
      </w:tr>
      <w:tr w:rsidR="00AF1F23" w:rsidRPr="00FE3627" w14:paraId="4F6F6D21" w14:textId="77777777" w:rsidTr="004E4849">
        <w:trPr>
          <w:trHeight w:val="20"/>
        </w:trPr>
        <w:tc>
          <w:tcPr>
            <w:tcW w:w="1312" w:type="pct"/>
            <w:vMerge/>
          </w:tcPr>
          <w:p w14:paraId="6F09452A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51AF5C29" w14:textId="548F8EFF" w:rsidR="00AF1F23" w:rsidRPr="00FE3627" w:rsidRDefault="00AF1F23" w:rsidP="0001374A">
            <w:pPr>
              <w:pStyle w:val="afb"/>
              <w:jc w:val="both"/>
            </w:pPr>
            <w:r w:rsidRPr="00FE3627">
              <w:t>Типовые схемы базирования деталей и сборочных единиц опытных образцов машиностроительных изделий высокой сложности</w:t>
            </w:r>
          </w:p>
        </w:tc>
      </w:tr>
      <w:tr w:rsidR="00AF1F23" w:rsidRPr="00FE3627" w14:paraId="102D6E36" w14:textId="77777777" w:rsidTr="004E4849">
        <w:trPr>
          <w:trHeight w:val="20"/>
        </w:trPr>
        <w:tc>
          <w:tcPr>
            <w:tcW w:w="1312" w:type="pct"/>
            <w:vMerge/>
          </w:tcPr>
          <w:p w14:paraId="213B37C4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77D70D7D" w14:textId="6794DA14" w:rsidR="00AF1F23" w:rsidRPr="00FE3627" w:rsidRDefault="00AF1F23" w:rsidP="0001374A">
            <w:pPr>
              <w:pStyle w:val="afb"/>
              <w:jc w:val="both"/>
            </w:pPr>
            <w:r w:rsidRPr="00FE3627">
              <w:t>Типовые технологические процессы изготовления опытных образцов машиностроительных изделий высокой сложности</w:t>
            </w:r>
          </w:p>
        </w:tc>
      </w:tr>
      <w:tr w:rsidR="00AF1F23" w:rsidRPr="00FE3627" w14:paraId="4D9989E6" w14:textId="77777777" w:rsidTr="004E4849">
        <w:trPr>
          <w:trHeight w:val="20"/>
        </w:trPr>
        <w:tc>
          <w:tcPr>
            <w:tcW w:w="1312" w:type="pct"/>
            <w:vMerge/>
          </w:tcPr>
          <w:p w14:paraId="2D30F32F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49EE149C" w14:textId="39D89F0D" w:rsidR="00AF1F23" w:rsidRPr="00FE3627" w:rsidRDefault="00AF1F23" w:rsidP="0001374A">
            <w:pPr>
              <w:pStyle w:val="afb"/>
              <w:jc w:val="both"/>
            </w:pPr>
            <w:r w:rsidRPr="00FE3627">
              <w:t xml:space="preserve">Правила выбора технологического </w:t>
            </w:r>
            <w:r w:rsidR="006540EE">
              <w:t>процесса – аналога</w:t>
            </w:r>
            <w:r w:rsidRPr="00FE3627">
              <w:t xml:space="preserve"> изготовления опытных образцов машиностроительных изделий высокой сложности</w:t>
            </w:r>
          </w:p>
        </w:tc>
      </w:tr>
      <w:tr w:rsidR="00AF1F23" w:rsidRPr="00FE3627" w14:paraId="2A201911" w14:textId="77777777" w:rsidTr="004E4849">
        <w:trPr>
          <w:trHeight w:val="20"/>
        </w:trPr>
        <w:tc>
          <w:tcPr>
            <w:tcW w:w="1312" w:type="pct"/>
            <w:vMerge/>
          </w:tcPr>
          <w:p w14:paraId="244BAAFB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05EB2CBE" w14:textId="7FCC8F6B" w:rsidR="00AF1F23" w:rsidRPr="00FE3627" w:rsidRDefault="00AF1F23" w:rsidP="0001374A">
            <w:pPr>
              <w:pStyle w:val="afb"/>
              <w:jc w:val="both"/>
            </w:pPr>
            <w:r w:rsidRPr="00FE3627">
              <w:t>CAPP-системы: наименования, возможности и порядок работы в них</w:t>
            </w:r>
          </w:p>
        </w:tc>
      </w:tr>
      <w:tr w:rsidR="00AF1F23" w:rsidRPr="00FE3627" w14:paraId="3F959CC8" w14:textId="77777777" w:rsidTr="004E4849">
        <w:trPr>
          <w:trHeight w:val="20"/>
        </w:trPr>
        <w:tc>
          <w:tcPr>
            <w:tcW w:w="1312" w:type="pct"/>
            <w:vMerge/>
          </w:tcPr>
          <w:p w14:paraId="02897C56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6F73912F" w14:textId="65A6E90A" w:rsidR="00AF1F23" w:rsidRPr="00FE3627" w:rsidRDefault="00AF1F23" w:rsidP="0001374A">
            <w:pPr>
              <w:pStyle w:val="afb"/>
              <w:jc w:val="both"/>
            </w:pPr>
            <w:r w:rsidRPr="00FE3627">
              <w:t xml:space="preserve">Возможности CAPP-систем по редактированию и оформлению технологической документации </w:t>
            </w:r>
          </w:p>
        </w:tc>
      </w:tr>
      <w:tr w:rsidR="00AF1F23" w:rsidRPr="00FE3627" w14:paraId="2476E5B9" w14:textId="77777777" w:rsidTr="004E4849">
        <w:trPr>
          <w:trHeight w:val="20"/>
        </w:trPr>
        <w:tc>
          <w:tcPr>
            <w:tcW w:w="1312" w:type="pct"/>
            <w:vMerge/>
          </w:tcPr>
          <w:p w14:paraId="34E6B8E6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12500FB2" w14:textId="4F47177F" w:rsidR="00AF1F23" w:rsidRPr="00FE3627" w:rsidRDefault="00AF1F23" w:rsidP="0001374A">
            <w:pPr>
              <w:pStyle w:val="afb"/>
              <w:jc w:val="both"/>
            </w:pPr>
            <w:r w:rsidRPr="00FE3627">
              <w:t>Принципы выбора средств технологического оснащения</w:t>
            </w:r>
          </w:p>
        </w:tc>
      </w:tr>
      <w:tr w:rsidR="00AF1F23" w:rsidRPr="00FE3627" w14:paraId="2E1C954D" w14:textId="77777777" w:rsidTr="004E4849">
        <w:trPr>
          <w:trHeight w:val="20"/>
        </w:trPr>
        <w:tc>
          <w:tcPr>
            <w:tcW w:w="1312" w:type="pct"/>
            <w:vMerge/>
          </w:tcPr>
          <w:p w14:paraId="4A0D2D97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769ADCFC" w14:textId="755D4E6E" w:rsidR="00AF1F23" w:rsidRPr="00FE3627" w:rsidRDefault="00AF1F23" w:rsidP="0001374A">
            <w:pPr>
              <w:pStyle w:val="afb"/>
              <w:jc w:val="both"/>
            </w:pPr>
            <w:r w:rsidRPr="00FE3627">
              <w:t>MDM-система организации: возможности и порядок поиска информации о средствах технологического оснащения</w:t>
            </w:r>
          </w:p>
        </w:tc>
      </w:tr>
      <w:tr w:rsidR="00AF1F23" w:rsidRPr="00FE3627" w14:paraId="0BBB1686" w14:textId="77777777" w:rsidTr="004E4849">
        <w:trPr>
          <w:trHeight w:val="20"/>
        </w:trPr>
        <w:tc>
          <w:tcPr>
            <w:tcW w:w="1312" w:type="pct"/>
            <w:vMerge/>
          </w:tcPr>
          <w:p w14:paraId="519CE68E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0B45B19A" w14:textId="1796D65D" w:rsidR="00AF1F23" w:rsidRPr="00FE3627" w:rsidRDefault="00AF1F23" w:rsidP="0001374A">
            <w:pPr>
              <w:pStyle w:val="afb"/>
              <w:jc w:val="both"/>
            </w:pPr>
            <w:r w:rsidRPr="00FE3627">
              <w:t>Электронные каталоги производителей средств технологического оснащения: наименования, возможности и порядок работы в них</w:t>
            </w:r>
          </w:p>
        </w:tc>
      </w:tr>
      <w:tr w:rsidR="00AF1F23" w:rsidRPr="00FE3627" w14:paraId="55247E71" w14:textId="77777777" w:rsidTr="004E4849">
        <w:trPr>
          <w:trHeight w:val="20"/>
        </w:trPr>
        <w:tc>
          <w:tcPr>
            <w:tcW w:w="1312" w:type="pct"/>
            <w:vMerge/>
          </w:tcPr>
          <w:p w14:paraId="7A25C762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165EFD34" w14:textId="10AA5FC4" w:rsidR="00AF1F23" w:rsidRPr="00FE3627" w:rsidRDefault="00AF1F23" w:rsidP="0001374A">
            <w:pPr>
              <w:pStyle w:val="afb"/>
              <w:jc w:val="both"/>
            </w:pPr>
            <w:r w:rsidRPr="00FE3627">
              <w:t>Возможности CAPP-систем по выбору технологических режимов технологических операций изготовления машиностроительных изделий</w:t>
            </w:r>
          </w:p>
        </w:tc>
      </w:tr>
      <w:tr w:rsidR="00AF1F23" w:rsidRPr="00FE3627" w14:paraId="152B981C" w14:textId="77777777" w:rsidTr="004E4849">
        <w:trPr>
          <w:trHeight w:val="20"/>
        </w:trPr>
        <w:tc>
          <w:tcPr>
            <w:tcW w:w="1312" w:type="pct"/>
            <w:vMerge/>
          </w:tcPr>
          <w:p w14:paraId="02EF2EF8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2CE981F6" w14:textId="73289B98" w:rsidR="00AF1F23" w:rsidRPr="00FE3627" w:rsidRDefault="00AF1F23" w:rsidP="0001374A">
            <w:pPr>
              <w:pStyle w:val="afb"/>
              <w:jc w:val="both"/>
            </w:pPr>
            <w:r w:rsidRPr="00FE3627">
              <w:t>Программные калькуляторы производителей режущего инструмента: наименования, возможности и порядок работы в них</w:t>
            </w:r>
          </w:p>
        </w:tc>
      </w:tr>
      <w:tr w:rsidR="00AF1F23" w:rsidRPr="00FE3627" w14:paraId="5038F37D" w14:textId="77777777" w:rsidTr="004E4849">
        <w:trPr>
          <w:trHeight w:val="20"/>
        </w:trPr>
        <w:tc>
          <w:tcPr>
            <w:tcW w:w="1312" w:type="pct"/>
            <w:vMerge/>
          </w:tcPr>
          <w:p w14:paraId="5970CF9D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57D98E67" w14:textId="607F77CA" w:rsidR="00AF1F23" w:rsidRPr="00FE3627" w:rsidRDefault="00AF1F23" w:rsidP="0001374A">
            <w:pPr>
              <w:pStyle w:val="afb"/>
              <w:jc w:val="both"/>
            </w:pPr>
            <w:r w:rsidRPr="00FE3627">
              <w:t>Параметры и режимы технологических процессов изготовления опытных образцов машиностроительных изделий высокой сложности</w:t>
            </w:r>
          </w:p>
        </w:tc>
      </w:tr>
      <w:tr w:rsidR="00AF1F23" w:rsidRPr="00FE3627" w14:paraId="42B36DA9" w14:textId="77777777" w:rsidTr="004E4849">
        <w:trPr>
          <w:trHeight w:val="20"/>
        </w:trPr>
        <w:tc>
          <w:tcPr>
            <w:tcW w:w="1312" w:type="pct"/>
            <w:vMerge/>
          </w:tcPr>
          <w:p w14:paraId="6B97BEA2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3779475C" w14:textId="08FE263C" w:rsidR="00AF1F23" w:rsidRPr="00FE3627" w:rsidRDefault="00AF1F23" w:rsidP="0001374A">
            <w:pPr>
              <w:pStyle w:val="afb"/>
              <w:jc w:val="both"/>
            </w:pPr>
            <w:r w:rsidRPr="00FE3627">
              <w:t>Правила эксплуатации средств технологического оснащения, используемого при реализации технологических процессов изготовления опытных образцов машиностроительных изделий высокой сложности</w:t>
            </w:r>
          </w:p>
        </w:tc>
      </w:tr>
      <w:tr w:rsidR="00AF1F23" w:rsidRPr="00FE3627" w14:paraId="02108FAD" w14:textId="77777777" w:rsidTr="004E4849">
        <w:trPr>
          <w:trHeight w:val="20"/>
        </w:trPr>
        <w:tc>
          <w:tcPr>
            <w:tcW w:w="1312" w:type="pct"/>
            <w:vMerge/>
          </w:tcPr>
          <w:p w14:paraId="3CA9395D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430A6D51" w14:textId="371D437D" w:rsidR="00AF1F23" w:rsidRPr="00FE3627" w:rsidRDefault="00AF1F23" w:rsidP="0001374A">
            <w:pPr>
              <w:pStyle w:val="afb"/>
              <w:jc w:val="both"/>
            </w:pPr>
            <w:r w:rsidRPr="00FE3627">
              <w:t>Причины дефектов при изготовлении опытных образцов машиностроительных изделий высокой сложности</w:t>
            </w:r>
          </w:p>
        </w:tc>
      </w:tr>
      <w:tr w:rsidR="00AF1F23" w:rsidRPr="00FE3627" w14:paraId="3692FEA0" w14:textId="77777777" w:rsidTr="004E4849">
        <w:trPr>
          <w:trHeight w:val="20"/>
        </w:trPr>
        <w:tc>
          <w:tcPr>
            <w:tcW w:w="1312" w:type="pct"/>
            <w:vMerge/>
          </w:tcPr>
          <w:p w14:paraId="3DB5D017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02FCC80B" w14:textId="0B4D719F" w:rsidR="00AF1F23" w:rsidRPr="00FE3627" w:rsidRDefault="00AF1F23" w:rsidP="0001374A">
            <w:pPr>
              <w:pStyle w:val="afb"/>
              <w:jc w:val="both"/>
            </w:pPr>
            <w:r w:rsidRPr="00FE3627">
              <w:t>Технологические факторы, вызывающие погрешности изготовления опытных образцов машиностроительных изделий высокой й сложности</w:t>
            </w:r>
          </w:p>
        </w:tc>
      </w:tr>
      <w:tr w:rsidR="00AF1F23" w:rsidRPr="00FE3627" w14:paraId="471D6DD4" w14:textId="77777777" w:rsidTr="004E4849">
        <w:trPr>
          <w:trHeight w:val="20"/>
        </w:trPr>
        <w:tc>
          <w:tcPr>
            <w:tcW w:w="1312" w:type="pct"/>
            <w:vMerge/>
          </w:tcPr>
          <w:p w14:paraId="290C5B8F" w14:textId="77777777" w:rsidR="00AF1F23" w:rsidRPr="00FE3627" w:rsidDel="002A1D54" w:rsidRDefault="00AF1F23" w:rsidP="00A9332C">
            <w:pPr>
              <w:pStyle w:val="afb"/>
            </w:pPr>
          </w:p>
        </w:tc>
        <w:tc>
          <w:tcPr>
            <w:tcW w:w="3688" w:type="pct"/>
          </w:tcPr>
          <w:p w14:paraId="5A2135E5" w14:textId="3F5AA86B" w:rsidR="00AF1F23" w:rsidRPr="00FE3627" w:rsidRDefault="00AF1F23" w:rsidP="0001374A">
            <w:pPr>
              <w:pStyle w:val="afb"/>
              <w:jc w:val="both"/>
            </w:pPr>
            <w:r w:rsidRPr="00FE3627">
              <w:t>Методы уменьшения влияния технологических факторов, вызывающих погрешности изготовления опытных образцов машиностроительных изделий высокой сложности</w:t>
            </w:r>
          </w:p>
        </w:tc>
      </w:tr>
      <w:tr w:rsidR="00AF1F23" w:rsidRPr="00FE3627" w14:paraId="73838F9E" w14:textId="77777777" w:rsidTr="004E4849">
        <w:trPr>
          <w:trHeight w:val="20"/>
        </w:trPr>
        <w:tc>
          <w:tcPr>
            <w:tcW w:w="1312" w:type="pct"/>
          </w:tcPr>
          <w:p w14:paraId="00DF00ED" w14:textId="77777777" w:rsidR="00AF1F23" w:rsidRPr="00FE3627" w:rsidDel="002A1D54" w:rsidRDefault="00AF1F23" w:rsidP="00A9332C">
            <w:pPr>
              <w:pStyle w:val="afb"/>
            </w:pPr>
            <w:r w:rsidRPr="00FE3627" w:rsidDel="002A1D54">
              <w:t>Другие характеристики</w:t>
            </w:r>
          </w:p>
        </w:tc>
        <w:tc>
          <w:tcPr>
            <w:tcW w:w="3688" w:type="pct"/>
          </w:tcPr>
          <w:p w14:paraId="0633279E" w14:textId="77777777" w:rsidR="00AF1F23" w:rsidRPr="00FE3627" w:rsidRDefault="00AF1F23" w:rsidP="0001374A">
            <w:pPr>
              <w:pStyle w:val="afb"/>
              <w:jc w:val="both"/>
            </w:pPr>
            <w:r w:rsidRPr="00FE3627">
              <w:t>-</w:t>
            </w:r>
          </w:p>
        </w:tc>
      </w:tr>
    </w:tbl>
    <w:p w14:paraId="1F40A774" w14:textId="77777777" w:rsidR="0001374A" w:rsidRPr="00FE3627" w:rsidRDefault="0001374A" w:rsidP="00D67026">
      <w:pPr>
        <w:pStyle w:val="aff1"/>
      </w:pPr>
    </w:p>
    <w:p w14:paraId="1929A714" w14:textId="0E64D23A" w:rsidR="00D4015F" w:rsidRPr="00FE3627" w:rsidRDefault="00D4015F" w:rsidP="00D67026">
      <w:pPr>
        <w:pStyle w:val="aff1"/>
        <w:rPr>
          <w:b/>
          <w:bCs w:val="0"/>
        </w:rPr>
      </w:pPr>
      <w:r w:rsidRPr="00FE3627">
        <w:rPr>
          <w:b/>
          <w:bCs w:val="0"/>
        </w:rPr>
        <w:t>3.</w:t>
      </w:r>
      <w:r w:rsidR="00F57400" w:rsidRPr="00FE3627">
        <w:rPr>
          <w:b/>
          <w:bCs w:val="0"/>
        </w:rPr>
        <w:t>4</w:t>
      </w:r>
      <w:r w:rsidRPr="00FE3627">
        <w:rPr>
          <w:b/>
          <w:bCs w:val="0"/>
        </w:rPr>
        <w:t>.</w:t>
      </w:r>
      <w:r w:rsidR="00A91DE1" w:rsidRPr="00FE3627">
        <w:rPr>
          <w:b/>
          <w:bCs w:val="0"/>
        </w:rPr>
        <w:t>3</w:t>
      </w:r>
      <w:r w:rsidRPr="00FE3627">
        <w:rPr>
          <w:b/>
          <w:bCs w:val="0"/>
        </w:rPr>
        <w:t>. Трудовая функция</w:t>
      </w:r>
    </w:p>
    <w:p w14:paraId="4CE1C0AE" w14:textId="77777777" w:rsidR="0001374A" w:rsidRPr="00FE3627" w:rsidRDefault="0001374A" w:rsidP="00D67026">
      <w:pPr>
        <w:pStyle w:val="aff1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62"/>
        <w:gridCol w:w="4551"/>
        <w:gridCol w:w="641"/>
        <w:gridCol w:w="949"/>
        <w:gridCol w:w="1773"/>
        <w:gridCol w:w="524"/>
      </w:tblGrid>
      <w:tr w:rsidR="00D4015F" w:rsidRPr="00FE3627" w14:paraId="607B4F20" w14:textId="77777777" w:rsidTr="004E4849">
        <w:trPr>
          <w:trHeight w:val="278"/>
        </w:trPr>
        <w:tc>
          <w:tcPr>
            <w:tcW w:w="86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DFB7C76" w14:textId="77777777" w:rsidR="00D4015F" w:rsidRPr="00FE3627" w:rsidRDefault="00D4015F" w:rsidP="004E4849">
            <w:r w:rsidRPr="00FE3627">
              <w:rPr>
                <w:sz w:val="20"/>
              </w:rPr>
              <w:t>Наименование</w:t>
            </w:r>
          </w:p>
        </w:tc>
        <w:tc>
          <w:tcPr>
            <w:tcW w:w="22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E29EAB" w14:textId="010C7F43" w:rsidR="00D4015F" w:rsidRPr="00FE3627" w:rsidRDefault="00703457" w:rsidP="004E4849">
            <w:r w:rsidRPr="00FE3627">
              <w:t>Разработка технологических процессов изготовления машиностроительных изделий высокой сложности серийного (массового) производства</w:t>
            </w:r>
          </w:p>
        </w:tc>
        <w:tc>
          <w:tcPr>
            <w:tcW w:w="31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7EE043B" w14:textId="77777777" w:rsidR="00D4015F" w:rsidRPr="00FE3627" w:rsidRDefault="00D4015F" w:rsidP="004E4849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24F372" w14:textId="01C7D2BC" w:rsidR="00D4015F" w:rsidRPr="00FE3627" w:rsidRDefault="00FE3627" w:rsidP="00D4015F">
            <w:r>
              <w:rPr>
                <w:lang w:val="en-US"/>
              </w:rPr>
              <w:t>D</w:t>
            </w:r>
            <w:r w:rsidR="00D4015F" w:rsidRPr="00FE3627">
              <w:t>/03.7</w:t>
            </w:r>
          </w:p>
        </w:tc>
        <w:tc>
          <w:tcPr>
            <w:tcW w:w="86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19C361B" w14:textId="77777777" w:rsidR="00D4015F" w:rsidRPr="00FE3627" w:rsidRDefault="00D4015F" w:rsidP="004E4849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D46D8C" w14:textId="77777777" w:rsidR="00D4015F" w:rsidRPr="00FE3627" w:rsidRDefault="00D4015F" w:rsidP="004E4849">
            <w:pPr>
              <w:jc w:val="center"/>
            </w:pPr>
            <w:r w:rsidRPr="00FE3627">
              <w:t>7</w:t>
            </w:r>
          </w:p>
        </w:tc>
      </w:tr>
    </w:tbl>
    <w:p w14:paraId="0BA9A33D" w14:textId="36999A67" w:rsidR="0001374A" w:rsidRDefault="0001374A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71"/>
        <w:gridCol w:w="1054"/>
        <w:gridCol w:w="806"/>
        <w:gridCol w:w="2020"/>
        <w:gridCol w:w="1383"/>
        <w:gridCol w:w="2266"/>
      </w:tblGrid>
      <w:tr w:rsidR="00D4015F" w:rsidRPr="00FE3627" w14:paraId="403D0B44" w14:textId="77777777" w:rsidTr="00A43545">
        <w:trPr>
          <w:trHeight w:val="488"/>
        </w:trPr>
        <w:tc>
          <w:tcPr>
            <w:tcW w:w="130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3336572" w14:textId="77777777" w:rsidR="00D4015F" w:rsidRPr="00FE3627" w:rsidRDefault="00D4015F" w:rsidP="004E4849">
            <w:r w:rsidRPr="00FE3627">
              <w:rPr>
                <w:sz w:val="20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5C78427" w14:textId="77777777" w:rsidR="00D4015F" w:rsidRPr="00FE3627" w:rsidRDefault="00D4015F" w:rsidP="004E4849">
            <w:r w:rsidRPr="00FE3627">
              <w:rPr>
                <w:sz w:val="20"/>
              </w:rPr>
              <w:t xml:space="preserve">Оригинал </w:t>
            </w:r>
          </w:p>
        </w:tc>
        <w:tc>
          <w:tcPr>
            <w:tcW w:w="3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25BFC8" w14:textId="77777777" w:rsidR="00D4015F" w:rsidRPr="00FE3627" w:rsidRDefault="00D4015F" w:rsidP="004E4849">
            <w:r w:rsidRPr="00FE3627">
              <w:t>Х</w:t>
            </w:r>
          </w:p>
        </w:tc>
        <w:tc>
          <w:tcPr>
            <w:tcW w:w="9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3B3FE9" w14:textId="77777777" w:rsidR="00D4015F" w:rsidRPr="00FE3627" w:rsidRDefault="00D4015F" w:rsidP="004E4849">
            <w:r w:rsidRPr="00FE3627">
              <w:rPr>
                <w:sz w:val="20"/>
              </w:rPr>
              <w:t>Заимствовано из оригинала</w:t>
            </w:r>
          </w:p>
        </w:tc>
        <w:tc>
          <w:tcPr>
            <w:tcW w:w="6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0FA8D5" w14:textId="77777777" w:rsidR="00D4015F" w:rsidRPr="00FE3627" w:rsidRDefault="00D4015F" w:rsidP="004E4849"/>
        </w:tc>
        <w:tc>
          <w:tcPr>
            <w:tcW w:w="11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CCCF65" w14:textId="77777777" w:rsidR="00D4015F" w:rsidRPr="00FE3627" w:rsidRDefault="00D4015F" w:rsidP="004E4849"/>
        </w:tc>
      </w:tr>
      <w:tr w:rsidR="00D4015F" w:rsidRPr="00FE3627" w14:paraId="3BBB9358" w14:textId="77777777" w:rsidTr="00A43545">
        <w:trPr>
          <w:trHeight w:val="479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604AD" w14:textId="77777777" w:rsidR="00D4015F" w:rsidRPr="00FE3627" w:rsidRDefault="00D4015F" w:rsidP="004E4849"/>
        </w:tc>
        <w:tc>
          <w:tcPr>
            <w:tcW w:w="1901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34E1394" w14:textId="77777777" w:rsidR="00D4015F" w:rsidRPr="00FE3627" w:rsidRDefault="00D4015F" w:rsidP="004E4849"/>
        </w:tc>
        <w:tc>
          <w:tcPr>
            <w:tcW w:w="678" w:type="pct"/>
            <w:tcBorders>
              <w:left w:val="nil"/>
              <w:bottom w:val="nil"/>
              <w:right w:val="nil"/>
            </w:tcBorders>
          </w:tcPr>
          <w:p w14:paraId="3551C71F" w14:textId="77777777" w:rsidR="00D4015F" w:rsidRPr="00FE3627" w:rsidRDefault="00D4015F" w:rsidP="004E4849">
            <w:pPr>
              <w:jc w:val="center"/>
            </w:pPr>
            <w:r w:rsidRPr="00FE3627">
              <w:rPr>
                <w:sz w:val="20"/>
              </w:rPr>
              <w:t>Код оригинала</w:t>
            </w:r>
          </w:p>
        </w:tc>
        <w:tc>
          <w:tcPr>
            <w:tcW w:w="1111" w:type="pct"/>
            <w:tcBorders>
              <w:left w:val="nil"/>
              <w:bottom w:val="nil"/>
              <w:right w:val="nil"/>
            </w:tcBorders>
          </w:tcPr>
          <w:p w14:paraId="1D50B1A4" w14:textId="77777777" w:rsidR="00D4015F" w:rsidRPr="00FE3627" w:rsidRDefault="00D4015F" w:rsidP="004E4849">
            <w:pPr>
              <w:jc w:val="center"/>
            </w:pPr>
            <w:r w:rsidRPr="00FE36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6105FFD" w14:textId="77777777" w:rsidR="00D4015F" w:rsidRPr="00FE3627" w:rsidRDefault="00D4015F" w:rsidP="00D4015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75"/>
        <w:gridCol w:w="7520"/>
      </w:tblGrid>
      <w:tr w:rsidR="005048A2" w:rsidRPr="00FE3627" w14:paraId="2DF50712" w14:textId="77777777" w:rsidTr="004E4849">
        <w:trPr>
          <w:trHeight w:val="20"/>
        </w:trPr>
        <w:tc>
          <w:tcPr>
            <w:tcW w:w="1312" w:type="pct"/>
            <w:vMerge w:val="restart"/>
          </w:tcPr>
          <w:p w14:paraId="5D3F33F1" w14:textId="77777777" w:rsidR="005048A2" w:rsidRPr="00FE3627" w:rsidRDefault="005048A2" w:rsidP="00A9332C">
            <w:pPr>
              <w:pStyle w:val="afb"/>
            </w:pPr>
            <w:r w:rsidRPr="00FE3627">
              <w:t>Трудовые действия</w:t>
            </w:r>
          </w:p>
        </w:tc>
        <w:tc>
          <w:tcPr>
            <w:tcW w:w="3688" w:type="pct"/>
          </w:tcPr>
          <w:p w14:paraId="5CB885E2" w14:textId="7CA3031E" w:rsidR="005048A2" w:rsidRPr="00FE3627" w:rsidRDefault="005048A2" w:rsidP="0001374A">
            <w:pPr>
              <w:pStyle w:val="afb"/>
              <w:jc w:val="both"/>
            </w:pPr>
            <w:r w:rsidRPr="00FE3627">
              <w:t>Определение типа производства машиностроительных изделий высокой сложности</w:t>
            </w:r>
            <w:r w:rsidR="0068563B" w:rsidRPr="00FE3627">
              <w:t xml:space="preserve"> серийного (массового) производства</w:t>
            </w:r>
          </w:p>
        </w:tc>
      </w:tr>
      <w:tr w:rsidR="005048A2" w:rsidRPr="00FE3627" w14:paraId="0321DB3E" w14:textId="77777777" w:rsidTr="004E4849">
        <w:trPr>
          <w:trHeight w:val="20"/>
        </w:trPr>
        <w:tc>
          <w:tcPr>
            <w:tcW w:w="1312" w:type="pct"/>
            <w:vMerge/>
          </w:tcPr>
          <w:p w14:paraId="2C1CFA75" w14:textId="77777777" w:rsidR="005048A2" w:rsidRPr="00FE3627" w:rsidRDefault="005048A2" w:rsidP="00A9332C">
            <w:pPr>
              <w:pStyle w:val="afb"/>
            </w:pPr>
          </w:p>
        </w:tc>
        <w:tc>
          <w:tcPr>
            <w:tcW w:w="3688" w:type="pct"/>
          </w:tcPr>
          <w:p w14:paraId="6EC127D4" w14:textId="7BCD915D" w:rsidR="005048A2" w:rsidRPr="00FE3627" w:rsidRDefault="005048A2" w:rsidP="0001374A">
            <w:pPr>
              <w:pStyle w:val="afb"/>
              <w:jc w:val="both"/>
            </w:pPr>
            <w:r w:rsidRPr="00FE3627">
              <w:t>Консультирование конструкторов по вопросам технологичности при разработке рабочей КД на машиностроительные изделия высокой сложности</w:t>
            </w:r>
            <w:r w:rsidR="0068563B" w:rsidRPr="00FE3627">
              <w:t xml:space="preserve"> серийного (массового) производства</w:t>
            </w:r>
          </w:p>
        </w:tc>
      </w:tr>
      <w:tr w:rsidR="005048A2" w:rsidRPr="00FE3627" w14:paraId="5A7974D0" w14:textId="77777777" w:rsidTr="004E4849">
        <w:trPr>
          <w:trHeight w:val="20"/>
        </w:trPr>
        <w:tc>
          <w:tcPr>
            <w:tcW w:w="1312" w:type="pct"/>
            <w:vMerge/>
          </w:tcPr>
          <w:p w14:paraId="44E48A4D" w14:textId="77777777" w:rsidR="005048A2" w:rsidRPr="00FE3627" w:rsidRDefault="005048A2" w:rsidP="00A9332C">
            <w:pPr>
              <w:pStyle w:val="afb"/>
            </w:pPr>
          </w:p>
        </w:tc>
        <w:tc>
          <w:tcPr>
            <w:tcW w:w="3688" w:type="pct"/>
          </w:tcPr>
          <w:p w14:paraId="0E9A8F55" w14:textId="1A2E9024" w:rsidR="005048A2" w:rsidRPr="00FE3627" w:rsidRDefault="005048A2" w:rsidP="0001374A">
            <w:pPr>
              <w:pStyle w:val="afb"/>
              <w:jc w:val="both"/>
            </w:pPr>
            <w:r w:rsidRPr="00FE3627">
              <w:t>Технологический контроль рабочей КД машиностроительных изделий высокой сложности</w:t>
            </w:r>
            <w:r w:rsidR="0068563B" w:rsidRPr="00FE3627">
              <w:t xml:space="preserve"> серийного (массового) производства</w:t>
            </w:r>
          </w:p>
        </w:tc>
      </w:tr>
      <w:tr w:rsidR="0068563B" w:rsidRPr="00FE3627" w14:paraId="644F5CF3" w14:textId="77777777" w:rsidTr="004E4849">
        <w:trPr>
          <w:trHeight w:val="20"/>
        </w:trPr>
        <w:tc>
          <w:tcPr>
            <w:tcW w:w="1312" w:type="pct"/>
            <w:vMerge/>
          </w:tcPr>
          <w:p w14:paraId="60678FE8" w14:textId="77777777" w:rsidR="0068563B" w:rsidRPr="00FE3627" w:rsidRDefault="0068563B" w:rsidP="00A9332C">
            <w:pPr>
              <w:pStyle w:val="afb"/>
            </w:pPr>
          </w:p>
        </w:tc>
        <w:tc>
          <w:tcPr>
            <w:tcW w:w="3688" w:type="pct"/>
          </w:tcPr>
          <w:p w14:paraId="0008952C" w14:textId="010F6B26" w:rsidR="0068563B" w:rsidRPr="00FE3627" w:rsidRDefault="0068563B" w:rsidP="0001374A">
            <w:pPr>
              <w:pStyle w:val="afb"/>
              <w:jc w:val="both"/>
            </w:pPr>
            <w:r w:rsidRPr="00FE3627">
              <w:t>Анализ технических требований, предъявляемых к машиностроительным изделиям высокой сложности серийного (массового) производства</w:t>
            </w:r>
          </w:p>
        </w:tc>
      </w:tr>
      <w:tr w:rsidR="005048A2" w:rsidRPr="00FE3627" w14:paraId="62B5F790" w14:textId="77777777" w:rsidTr="004E4849">
        <w:trPr>
          <w:trHeight w:val="20"/>
        </w:trPr>
        <w:tc>
          <w:tcPr>
            <w:tcW w:w="1312" w:type="pct"/>
            <w:vMerge/>
          </w:tcPr>
          <w:p w14:paraId="45EEBAFA" w14:textId="77777777" w:rsidR="005048A2" w:rsidRPr="00FE3627" w:rsidRDefault="005048A2" w:rsidP="00A9332C">
            <w:pPr>
              <w:pStyle w:val="afb"/>
            </w:pPr>
          </w:p>
        </w:tc>
        <w:tc>
          <w:tcPr>
            <w:tcW w:w="3688" w:type="pct"/>
          </w:tcPr>
          <w:p w14:paraId="7287E701" w14:textId="35ADC90C" w:rsidR="005048A2" w:rsidRPr="00FE3627" w:rsidRDefault="0068563B" w:rsidP="0001374A">
            <w:pPr>
              <w:pStyle w:val="afb"/>
              <w:jc w:val="both"/>
            </w:pPr>
            <w:r w:rsidRPr="00FE3627">
              <w:t>Выбор метода изготовления исходных заготовок для машиностроительных деталей</w:t>
            </w:r>
            <w:r w:rsidR="005048A2" w:rsidRPr="00FE3627">
              <w:t xml:space="preserve"> высокой сложности</w:t>
            </w:r>
            <w:r w:rsidRPr="00FE3627">
              <w:t xml:space="preserve"> серийного (массового) производства</w:t>
            </w:r>
          </w:p>
        </w:tc>
      </w:tr>
      <w:tr w:rsidR="005048A2" w:rsidRPr="00FE3627" w14:paraId="1BADBA38" w14:textId="77777777" w:rsidTr="004E4849">
        <w:trPr>
          <w:trHeight w:val="20"/>
        </w:trPr>
        <w:tc>
          <w:tcPr>
            <w:tcW w:w="1312" w:type="pct"/>
            <w:vMerge/>
          </w:tcPr>
          <w:p w14:paraId="0EABCFC8" w14:textId="77777777" w:rsidR="005048A2" w:rsidRPr="00FE3627" w:rsidRDefault="005048A2" w:rsidP="00A9332C">
            <w:pPr>
              <w:pStyle w:val="afb"/>
            </w:pPr>
          </w:p>
        </w:tc>
        <w:tc>
          <w:tcPr>
            <w:tcW w:w="3688" w:type="pct"/>
          </w:tcPr>
          <w:p w14:paraId="704ED77D" w14:textId="27A18758" w:rsidR="005048A2" w:rsidRPr="00FE3627" w:rsidRDefault="00317CFC" w:rsidP="0001374A">
            <w:pPr>
              <w:pStyle w:val="afb"/>
              <w:jc w:val="both"/>
            </w:pPr>
            <w:r w:rsidRPr="00FE3627">
              <w:t>Разработка</w:t>
            </w:r>
            <w:r w:rsidR="005048A2" w:rsidRPr="00FE3627">
              <w:t xml:space="preserve"> технических заданий на проектирование исходных заготовок для машиностроительных </w:t>
            </w:r>
            <w:r w:rsidR="0068563B" w:rsidRPr="00FE3627">
              <w:t>деталей</w:t>
            </w:r>
            <w:r w:rsidR="005048A2" w:rsidRPr="00FE3627">
              <w:t xml:space="preserve"> высокой сложности</w:t>
            </w:r>
            <w:r w:rsidR="0068563B" w:rsidRPr="00FE3627">
              <w:t xml:space="preserve"> серийного (массового) производства</w:t>
            </w:r>
          </w:p>
        </w:tc>
      </w:tr>
      <w:tr w:rsidR="00293114" w:rsidRPr="00FE3627" w14:paraId="46CF8657" w14:textId="77777777" w:rsidTr="004E4849">
        <w:trPr>
          <w:trHeight w:val="20"/>
        </w:trPr>
        <w:tc>
          <w:tcPr>
            <w:tcW w:w="1312" w:type="pct"/>
            <w:vMerge/>
          </w:tcPr>
          <w:p w14:paraId="48925691" w14:textId="77777777" w:rsidR="00293114" w:rsidRPr="00FE3627" w:rsidRDefault="00293114" w:rsidP="00A9332C">
            <w:pPr>
              <w:pStyle w:val="afb"/>
            </w:pPr>
          </w:p>
        </w:tc>
        <w:tc>
          <w:tcPr>
            <w:tcW w:w="3688" w:type="pct"/>
          </w:tcPr>
          <w:p w14:paraId="310FD0F1" w14:textId="19DD03EE" w:rsidR="00293114" w:rsidRPr="00FE3627" w:rsidRDefault="00293114" w:rsidP="0001374A">
            <w:pPr>
              <w:pStyle w:val="afb"/>
              <w:jc w:val="both"/>
            </w:pPr>
            <w:r w:rsidRPr="00FE3627">
              <w:t>Выбор схем установки заготовок машиностроительных деталей высокой сложности</w:t>
            </w:r>
            <w:r w:rsidR="0068563B" w:rsidRPr="00FE3627">
              <w:t xml:space="preserve"> серийного (массового) производства</w:t>
            </w:r>
          </w:p>
        </w:tc>
      </w:tr>
      <w:tr w:rsidR="00293114" w:rsidRPr="00FE3627" w14:paraId="72CBFE18" w14:textId="77777777" w:rsidTr="004E4849">
        <w:trPr>
          <w:trHeight w:val="20"/>
        </w:trPr>
        <w:tc>
          <w:tcPr>
            <w:tcW w:w="1312" w:type="pct"/>
            <w:vMerge/>
          </w:tcPr>
          <w:p w14:paraId="78F51F01" w14:textId="77777777" w:rsidR="00293114" w:rsidRPr="00FE3627" w:rsidRDefault="00293114" w:rsidP="00A9332C">
            <w:pPr>
              <w:pStyle w:val="afb"/>
            </w:pPr>
          </w:p>
        </w:tc>
        <w:tc>
          <w:tcPr>
            <w:tcW w:w="3688" w:type="pct"/>
          </w:tcPr>
          <w:p w14:paraId="6EB36238" w14:textId="63DB43FE" w:rsidR="00293114" w:rsidRPr="00FE3627" w:rsidRDefault="00293114" w:rsidP="0001374A">
            <w:pPr>
              <w:pStyle w:val="afb"/>
              <w:jc w:val="both"/>
            </w:pPr>
            <w:r w:rsidRPr="00FE3627">
              <w:t>Выбор схем установки деталей и сборочных единиц машиностроительных изделий высокой сложности</w:t>
            </w:r>
            <w:r w:rsidR="0068563B" w:rsidRPr="00FE3627">
              <w:t xml:space="preserve"> серийного (массового) производства</w:t>
            </w:r>
          </w:p>
        </w:tc>
      </w:tr>
      <w:tr w:rsidR="005048A2" w:rsidRPr="00FE3627" w14:paraId="474A13F8" w14:textId="77777777" w:rsidTr="004E4849">
        <w:trPr>
          <w:trHeight w:val="20"/>
        </w:trPr>
        <w:tc>
          <w:tcPr>
            <w:tcW w:w="1312" w:type="pct"/>
            <w:vMerge/>
          </w:tcPr>
          <w:p w14:paraId="73409DB6" w14:textId="77777777" w:rsidR="005048A2" w:rsidRPr="00FE3627" w:rsidRDefault="005048A2" w:rsidP="00A9332C">
            <w:pPr>
              <w:pStyle w:val="afb"/>
            </w:pPr>
          </w:p>
        </w:tc>
        <w:tc>
          <w:tcPr>
            <w:tcW w:w="3688" w:type="pct"/>
          </w:tcPr>
          <w:p w14:paraId="10EF4C2D" w14:textId="502A045C" w:rsidR="005048A2" w:rsidRPr="00FE3627" w:rsidRDefault="005048A2" w:rsidP="0001374A">
            <w:pPr>
              <w:pStyle w:val="afb"/>
              <w:jc w:val="both"/>
            </w:pPr>
            <w:r w:rsidRPr="00FE3627">
              <w:t>Выбор средств технологического оснащения для реализации технологических процессов изготовления машиностроительных изделий высокой сложности</w:t>
            </w:r>
            <w:r w:rsidR="0068563B" w:rsidRPr="00FE3627">
              <w:t xml:space="preserve"> серийного (массового) производства</w:t>
            </w:r>
          </w:p>
        </w:tc>
      </w:tr>
      <w:tr w:rsidR="005048A2" w:rsidRPr="00FE3627" w14:paraId="59B8F49E" w14:textId="77777777" w:rsidTr="004E4849">
        <w:trPr>
          <w:trHeight w:val="20"/>
        </w:trPr>
        <w:tc>
          <w:tcPr>
            <w:tcW w:w="1312" w:type="pct"/>
            <w:vMerge/>
          </w:tcPr>
          <w:p w14:paraId="3762FCDC" w14:textId="77777777" w:rsidR="005048A2" w:rsidRPr="00FE3627" w:rsidRDefault="005048A2" w:rsidP="00A9332C">
            <w:pPr>
              <w:pStyle w:val="afb"/>
            </w:pPr>
          </w:p>
        </w:tc>
        <w:tc>
          <w:tcPr>
            <w:tcW w:w="3688" w:type="pct"/>
          </w:tcPr>
          <w:p w14:paraId="6B8B4A94" w14:textId="5D7F0DA0" w:rsidR="005048A2" w:rsidRPr="00FE3627" w:rsidRDefault="005048A2" w:rsidP="0001374A">
            <w:pPr>
              <w:pStyle w:val="afb"/>
              <w:jc w:val="both"/>
            </w:pPr>
            <w:r w:rsidRPr="00FE3627">
              <w:t>Составление технических заданий на разработку средств технологического оснащения второй очереди для изготовления машиностроительных изделий высокой сложности</w:t>
            </w:r>
            <w:r w:rsidR="0068563B" w:rsidRPr="00FE3627">
              <w:t xml:space="preserve"> серийного (массового) производства</w:t>
            </w:r>
          </w:p>
        </w:tc>
      </w:tr>
      <w:tr w:rsidR="005048A2" w:rsidRPr="00FE3627" w14:paraId="7B71075A" w14:textId="77777777" w:rsidTr="004E4849">
        <w:trPr>
          <w:trHeight w:val="20"/>
        </w:trPr>
        <w:tc>
          <w:tcPr>
            <w:tcW w:w="1312" w:type="pct"/>
            <w:vMerge/>
          </w:tcPr>
          <w:p w14:paraId="1D6AC538" w14:textId="77777777" w:rsidR="005048A2" w:rsidRPr="00FE3627" w:rsidRDefault="005048A2" w:rsidP="00A9332C">
            <w:pPr>
              <w:pStyle w:val="afb"/>
            </w:pPr>
          </w:p>
        </w:tc>
        <w:tc>
          <w:tcPr>
            <w:tcW w:w="3688" w:type="pct"/>
          </w:tcPr>
          <w:p w14:paraId="241CAEF7" w14:textId="5ACB0889" w:rsidR="005048A2" w:rsidRPr="00FE3627" w:rsidRDefault="005048A2" w:rsidP="0001374A">
            <w:pPr>
              <w:pStyle w:val="afb"/>
              <w:jc w:val="both"/>
            </w:pPr>
            <w:r w:rsidRPr="00FE3627">
              <w:t>Разработка технологических операций изготовления машиностроительных изделий высокой сложности</w:t>
            </w:r>
            <w:r w:rsidR="0068563B" w:rsidRPr="00FE3627">
              <w:t xml:space="preserve"> серийного (массового) производства</w:t>
            </w:r>
          </w:p>
        </w:tc>
      </w:tr>
      <w:tr w:rsidR="005048A2" w:rsidRPr="00FE3627" w14:paraId="78DBC16F" w14:textId="77777777" w:rsidTr="004E4849">
        <w:trPr>
          <w:trHeight w:val="20"/>
        </w:trPr>
        <w:tc>
          <w:tcPr>
            <w:tcW w:w="1312" w:type="pct"/>
            <w:vMerge/>
          </w:tcPr>
          <w:p w14:paraId="766E7C45" w14:textId="77777777" w:rsidR="005048A2" w:rsidRPr="00FE3627" w:rsidRDefault="005048A2" w:rsidP="00A9332C">
            <w:pPr>
              <w:pStyle w:val="afb"/>
            </w:pPr>
          </w:p>
        </w:tc>
        <w:tc>
          <w:tcPr>
            <w:tcW w:w="3688" w:type="pct"/>
          </w:tcPr>
          <w:p w14:paraId="07A24FCB" w14:textId="1140B43E" w:rsidR="005048A2" w:rsidRPr="00FE3627" w:rsidRDefault="005048A2" w:rsidP="0001374A">
            <w:pPr>
              <w:pStyle w:val="afb"/>
              <w:jc w:val="both"/>
            </w:pPr>
            <w:r w:rsidRPr="00FE3627">
              <w:t>Назначение технологических режимов технологических операций изготовления машиностроительных изделий высокой сложности</w:t>
            </w:r>
            <w:r w:rsidR="0068563B" w:rsidRPr="00FE3627">
              <w:t xml:space="preserve"> серийного (массового) производства</w:t>
            </w:r>
          </w:p>
        </w:tc>
      </w:tr>
      <w:tr w:rsidR="005048A2" w:rsidRPr="00FE3627" w14:paraId="382144F4" w14:textId="77777777" w:rsidTr="004E4849">
        <w:trPr>
          <w:trHeight w:val="20"/>
        </w:trPr>
        <w:tc>
          <w:tcPr>
            <w:tcW w:w="1312" w:type="pct"/>
            <w:vMerge/>
          </w:tcPr>
          <w:p w14:paraId="7CEF7108" w14:textId="77777777" w:rsidR="005048A2" w:rsidRPr="00FE3627" w:rsidRDefault="005048A2" w:rsidP="00A9332C">
            <w:pPr>
              <w:pStyle w:val="afb"/>
            </w:pPr>
          </w:p>
        </w:tc>
        <w:tc>
          <w:tcPr>
            <w:tcW w:w="3688" w:type="pct"/>
          </w:tcPr>
          <w:p w14:paraId="08D03F83" w14:textId="54CB1083" w:rsidR="005048A2" w:rsidRPr="00FE3627" w:rsidRDefault="005048A2" w:rsidP="0001374A">
            <w:pPr>
              <w:pStyle w:val="afb"/>
              <w:jc w:val="both"/>
            </w:pPr>
            <w:r w:rsidRPr="00FE3627">
              <w:t>Оформление технологической документации на технологические процессы изготовления машиностроительных изделий высокой сложности</w:t>
            </w:r>
            <w:r w:rsidR="0068563B" w:rsidRPr="00FE3627">
              <w:t xml:space="preserve"> серийного (массового) производства</w:t>
            </w:r>
          </w:p>
        </w:tc>
      </w:tr>
      <w:tr w:rsidR="005048A2" w:rsidRPr="00FE3627" w14:paraId="38D2B68B" w14:textId="77777777" w:rsidTr="004E4849">
        <w:trPr>
          <w:trHeight w:val="20"/>
        </w:trPr>
        <w:tc>
          <w:tcPr>
            <w:tcW w:w="1312" w:type="pct"/>
            <w:vMerge/>
          </w:tcPr>
          <w:p w14:paraId="1BE97EE3" w14:textId="77777777" w:rsidR="005048A2" w:rsidRPr="00FE3627" w:rsidRDefault="005048A2" w:rsidP="00A9332C">
            <w:pPr>
              <w:pStyle w:val="afb"/>
            </w:pPr>
          </w:p>
        </w:tc>
        <w:tc>
          <w:tcPr>
            <w:tcW w:w="3688" w:type="pct"/>
          </w:tcPr>
          <w:p w14:paraId="67B57EEA" w14:textId="16360DAB" w:rsidR="005048A2" w:rsidRPr="00FE3627" w:rsidRDefault="00717842" w:rsidP="0001374A">
            <w:pPr>
              <w:pStyle w:val="afb"/>
              <w:jc w:val="both"/>
            </w:pPr>
            <w:r w:rsidRPr="00FE3627">
              <w:t>Анализ реализации технологических процессов изготовления машиностроительных изделий высокой сложности серийного (массового) производства с целью проверки обеспечения заданных технических требований</w:t>
            </w:r>
          </w:p>
        </w:tc>
      </w:tr>
      <w:tr w:rsidR="005048A2" w:rsidRPr="00FE3627" w14:paraId="7D22E6DC" w14:textId="77777777" w:rsidTr="004E4849">
        <w:trPr>
          <w:trHeight w:val="20"/>
        </w:trPr>
        <w:tc>
          <w:tcPr>
            <w:tcW w:w="1312" w:type="pct"/>
            <w:vMerge/>
          </w:tcPr>
          <w:p w14:paraId="75F7073F" w14:textId="77777777" w:rsidR="005048A2" w:rsidRPr="00FE3627" w:rsidRDefault="005048A2" w:rsidP="00A9332C">
            <w:pPr>
              <w:pStyle w:val="afb"/>
            </w:pPr>
          </w:p>
        </w:tc>
        <w:tc>
          <w:tcPr>
            <w:tcW w:w="3688" w:type="pct"/>
          </w:tcPr>
          <w:p w14:paraId="20DDEEE7" w14:textId="64B4915B" w:rsidR="005048A2" w:rsidRPr="00FE3627" w:rsidRDefault="005048A2" w:rsidP="0001374A">
            <w:pPr>
              <w:pStyle w:val="afb"/>
              <w:jc w:val="both"/>
            </w:pPr>
            <w:r w:rsidRPr="00FE3627">
              <w:t>Корректировка технологической документации на технологические процессы изготовления машиностроительных изделий высокой сложности</w:t>
            </w:r>
            <w:r w:rsidR="0068563B" w:rsidRPr="00FE3627">
              <w:t xml:space="preserve"> серийного (массового) производства</w:t>
            </w:r>
          </w:p>
        </w:tc>
      </w:tr>
      <w:tr w:rsidR="005048A2" w:rsidRPr="00FE3627" w14:paraId="3B06DE70" w14:textId="77777777" w:rsidTr="004E4849">
        <w:trPr>
          <w:trHeight w:val="20"/>
        </w:trPr>
        <w:tc>
          <w:tcPr>
            <w:tcW w:w="1312" w:type="pct"/>
            <w:vMerge/>
          </w:tcPr>
          <w:p w14:paraId="711A5D79" w14:textId="77777777" w:rsidR="005048A2" w:rsidRPr="00FE3627" w:rsidRDefault="005048A2" w:rsidP="00A9332C">
            <w:pPr>
              <w:pStyle w:val="afb"/>
            </w:pPr>
          </w:p>
        </w:tc>
        <w:tc>
          <w:tcPr>
            <w:tcW w:w="3688" w:type="pct"/>
          </w:tcPr>
          <w:p w14:paraId="1B80E611" w14:textId="748D1141" w:rsidR="005048A2" w:rsidRPr="00FE3627" w:rsidRDefault="005048A2" w:rsidP="0001374A">
            <w:pPr>
              <w:pStyle w:val="afb"/>
              <w:jc w:val="both"/>
            </w:pPr>
            <w:r w:rsidRPr="00FE3627">
              <w:t>Оценка соответствия достигнутого уровня технологичности при изготовлении машиностроительных изделий высокой сложности</w:t>
            </w:r>
            <w:r w:rsidR="0068563B" w:rsidRPr="00FE3627">
              <w:t xml:space="preserve"> серийного (массового) производства</w:t>
            </w:r>
            <w:r w:rsidRPr="00FE3627">
              <w:t xml:space="preserve"> требованиям технического задания</w:t>
            </w:r>
          </w:p>
        </w:tc>
      </w:tr>
      <w:tr w:rsidR="00CE2427" w:rsidRPr="00FE3627" w14:paraId="089DB373" w14:textId="77777777" w:rsidTr="004E4849">
        <w:trPr>
          <w:trHeight w:val="20"/>
        </w:trPr>
        <w:tc>
          <w:tcPr>
            <w:tcW w:w="1312" w:type="pct"/>
            <w:vMerge w:val="restart"/>
          </w:tcPr>
          <w:p w14:paraId="34A096C4" w14:textId="77777777" w:rsidR="00CE2427" w:rsidRPr="00FE3627" w:rsidDel="002A1D54" w:rsidRDefault="00CE2427" w:rsidP="00A9332C">
            <w:pPr>
              <w:pStyle w:val="afb"/>
            </w:pPr>
            <w:r w:rsidRPr="00FE3627" w:rsidDel="002A1D54">
              <w:t>Необходимые умения</w:t>
            </w:r>
          </w:p>
        </w:tc>
        <w:tc>
          <w:tcPr>
            <w:tcW w:w="3688" w:type="pct"/>
          </w:tcPr>
          <w:p w14:paraId="0FC4B699" w14:textId="03EBB541" w:rsidR="00CE2427" w:rsidRPr="00FE3627" w:rsidRDefault="00CE2427" w:rsidP="0001374A">
            <w:pPr>
              <w:pStyle w:val="afb"/>
              <w:jc w:val="both"/>
            </w:pPr>
            <w:r w:rsidRPr="00FE3627">
              <w:t>Искать необходимую для определения типа производства машиностроительных изделий высокой сложности информацию в нормативно-справочных документах</w:t>
            </w:r>
          </w:p>
        </w:tc>
      </w:tr>
      <w:tr w:rsidR="00CE2427" w:rsidRPr="00FE3627" w14:paraId="6CAE1F76" w14:textId="77777777" w:rsidTr="004E4849">
        <w:trPr>
          <w:trHeight w:val="20"/>
        </w:trPr>
        <w:tc>
          <w:tcPr>
            <w:tcW w:w="1312" w:type="pct"/>
            <w:vMerge/>
          </w:tcPr>
          <w:p w14:paraId="24F9E82B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224C859A" w14:textId="51EB027C" w:rsidR="00CE2427" w:rsidRPr="00FE3627" w:rsidRDefault="00CE2427" w:rsidP="0001374A">
            <w:pPr>
              <w:pStyle w:val="afb"/>
              <w:jc w:val="both"/>
            </w:pPr>
            <w:r w:rsidRPr="00FE3627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CE2427" w:rsidRPr="00FE3627" w14:paraId="5FB188D8" w14:textId="77777777" w:rsidTr="004E4849">
        <w:trPr>
          <w:trHeight w:val="20"/>
        </w:trPr>
        <w:tc>
          <w:tcPr>
            <w:tcW w:w="1312" w:type="pct"/>
            <w:vMerge/>
          </w:tcPr>
          <w:p w14:paraId="6EF9ECBF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04FC5766" w14:textId="5BB3838C" w:rsidR="00CE2427" w:rsidRPr="00FE3627" w:rsidRDefault="00CE2427" w:rsidP="0001374A">
            <w:pPr>
              <w:pStyle w:val="afb"/>
              <w:jc w:val="both"/>
            </w:pPr>
            <w:r w:rsidRPr="00FE3627">
              <w:t>Выявлять нетехнологичные элементы конструкции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4DE12BCC" w14:textId="77777777" w:rsidTr="004E4849">
        <w:trPr>
          <w:trHeight w:val="20"/>
        </w:trPr>
        <w:tc>
          <w:tcPr>
            <w:tcW w:w="1312" w:type="pct"/>
            <w:vMerge/>
          </w:tcPr>
          <w:p w14:paraId="7AF0FE59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0A5A865C" w14:textId="43F3BCC6" w:rsidR="00CE2427" w:rsidRPr="00FE3627" w:rsidRDefault="00CE2427" w:rsidP="0001374A">
            <w:pPr>
              <w:pStyle w:val="afb"/>
              <w:jc w:val="both"/>
            </w:pPr>
            <w:r w:rsidRPr="00FE3627">
              <w:t>Использовать прикладные компьютерные программы для выявления нетехнологичных элементов конструкции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4570B6D0" w14:textId="77777777" w:rsidTr="004E4849">
        <w:trPr>
          <w:trHeight w:val="20"/>
        </w:trPr>
        <w:tc>
          <w:tcPr>
            <w:tcW w:w="1312" w:type="pct"/>
            <w:vMerge/>
          </w:tcPr>
          <w:p w14:paraId="103C8487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7CB4F6E5" w14:textId="57887B21" w:rsidR="00CE2427" w:rsidRPr="00FE3627" w:rsidRDefault="00CE2427" w:rsidP="0001374A">
            <w:pPr>
              <w:pStyle w:val="afb"/>
              <w:jc w:val="both"/>
            </w:pPr>
            <w:r w:rsidRPr="00FE3627">
              <w:t>Разрабатывать предложения по изменению конструкции машиностроительных изделий высокой сложности серийного (массового) производства с целью повышения их технологичности</w:t>
            </w:r>
          </w:p>
        </w:tc>
      </w:tr>
      <w:tr w:rsidR="00CE2427" w:rsidRPr="00FE3627" w14:paraId="4FF00FFC" w14:textId="77777777" w:rsidTr="004E4849">
        <w:trPr>
          <w:trHeight w:val="20"/>
        </w:trPr>
        <w:tc>
          <w:tcPr>
            <w:tcW w:w="1312" w:type="pct"/>
            <w:vMerge/>
          </w:tcPr>
          <w:p w14:paraId="29B6686E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55D10D17" w14:textId="56C2A86E" w:rsidR="00CE2427" w:rsidRPr="00FE3627" w:rsidRDefault="00CE2427" w:rsidP="0001374A">
            <w:pPr>
              <w:pStyle w:val="afb"/>
              <w:jc w:val="both"/>
            </w:pPr>
            <w:r w:rsidRPr="00FE3627">
              <w:t>Использовать текстовые редакторы (процессоры) и CAD-системы для оформления предложений по изменению конструкции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15E31ED3" w14:textId="77777777" w:rsidTr="004E4849">
        <w:trPr>
          <w:trHeight w:val="20"/>
        </w:trPr>
        <w:tc>
          <w:tcPr>
            <w:tcW w:w="1312" w:type="pct"/>
            <w:vMerge/>
          </w:tcPr>
          <w:p w14:paraId="650F82C6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1F18CFA8" w14:textId="7B01E225" w:rsidR="00CE2427" w:rsidRPr="00FE3627" w:rsidRDefault="00CE2427" w:rsidP="0001374A">
            <w:pPr>
              <w:pStyle w:val="afb"/>
              <w:jc w:val="both"/>
            </w:pPr>
            <w:r w:rsidRPr="00FE3627">
              <w:t>Использовать PDM-систему, ECM-систему организации для согласования предложений по изменению конструкции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5B95F33A" w14:textId="77777777" w:rsidTr="004E4849">
        <w:trPr>
          <w:trHeight w:val="20"/>
        </w:trPr>
        <w:tc>
          <w:tcPr>
            <w:tcW w:w="1312" w:type="pct"/>
            <w:vMerge/>
          </w:tcPr>
          <w:p w14:paraId="49037BC2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25AF928D" w14:textId="44ADE128" w:rsidR="00CE2427" w:rsidRPr="00FE3627" w:rsidRDefault="00CE2427" w:rsidP="0001374A">
            <w:pPr>
              <w:pStyle w:val="afb"/>
              <w:jc w:val="both"/>
            </w:pPr>
            <w:r w:rsidRPr="00FE3627">
              <w:t>Использовать приемы деловой коммуникации для обоснования необходимости изменения конструкции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04C43117" w14:textId="77777777" w:rsidTr="004E4849">
        <w:trPr>
          <w:trHeight w:val="20"/>
        </w:trPr>
        <w:tc>
          <w:tcPr>
            <w:tcW w:w="1312" w:type="pct"/>
            <w:vMerge/>
          </w:tcPr>
          <w:p w14:paraId="2F4D44A8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424FA6F1" w14:textId="6A4F7088" w:rsidR="00CE2427" w:rsidRPr="00FE3627" w:rsidRDefault="00CE2427" w:rsidP="0001374A">
            <w:pPr>
              <w:pStyle w:val="afb"/>
              <w:jc w:val="both"/>
            </w:pPr>
            <w:r w:rsidRPr="00FE3627">
              <w:t>Выявлять основные технологические задачи, решаемые при разработке технологических процессов изготовления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304C8297" w14:textId="77777777" w:rsidTr="004E4849">
        <w:trPr>
          <w:trHeight w:val="20"/>
        </w:trPr>
        <w:tc>
          <w:tcPr>
            <w:tcW w:w="1312" w:type="pct"/>
            <w:vMerge/>
          </w:tcPr>
          <w:p w14:paraId="27DBCFC1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36BDF428" w14:textId="16049E84" w:rsidR="00CE2427" w:rsidRPr="00FE3627" w:rsidRDefault="00CE2427" w:rsidP="0001374A">
            <w:pPr>
              <w:pStyle w:val="afb"/>
              <w:jc w:val="both"/>
            </w:pPr>
            <w:r w:rsidRPr="00FE3627">
              <w:t>Выбирать схемы контроля технических требований, предъявляемых к машиностроительным изделиям высокой сложности серийного (массового) производства</w:t>
            </w:r>
          </w:p>
        </w:tc>
      </w:tr>
      <w:tr w:rsidR="00CE2427" w:rsidRPr="00FE3627" w14:paraId="63AD067C" w14:textId="77777777" w:rsidTr="004E4849">
        <w:trPr>
          <w:trHeight w:val="20"/>
        </w:trPr>
        <w:tc>
          <w:tcPr>
            <w:tcW w:w="1312" w:type="pct"/>
            <w:vMerge/>
          </w:tcPr>
          <w:p w14:paraId="10E0E24A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1E55FBE3" w14:textId="5BBCF2C7" w:rsidR="00CE2427" w:rsidRPr="00FE3627" w:rsidRDefault="00CE2427" w:rsidP="0001374A">
            <w:pPr>
              <w:pStyle w:val="afb"/>
              <w:jc w:val="both"/>
            </w:pPr>
            <w:r w:rsidRPr="00FE3627">
              <w:t>Выбирать с использованием MDM-систем средства контроля технических требований, предъявляемых к машиностроительным изделиям высокой сложности серийного (массового) производства</w:t>
            </w:r>
          </w:p>
        </w:tc>
      </w:tr>
      <w:tr w:rsidR="00CE2427" w:rsidRPr="00FE3627" w14:paraId="338D99A9" w14:textId="77777777" w:rsidTr="004E4849">
        <w:trPr>
          <w:trHeight w:val="20"/>
        </w:trPr>
        <w:tc>
          <w:tcPr>
            <w:tcW w:w="1312" w:type="pct"/>
            <w:vMerge/>
          </w:tcPr>
          <w:p w14:paraId="6E1CEBD2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668FBE8A" w14:textId="6776D5F9" w:rsidR="00CE2427" w:rsidRPr="00FE3627" w:rsidRDefault="00CE2427" w:rsidP="0001374A">
            <w:pPr>
              <w:pStyle w:val="afb"/>
              <w:jc w:val="both"/>
            </w:pPr>
            <w:r w:rsidRPr="00FE3627">
              <w:t>Устанавливать по марке материала технологические свойства материалов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623A05ED" w14:textId="77777777" w:rsidTr="004E4849">
        <w:trPr>
          <w:trHeight w:val="20"/>
        </w:trPr>
        <w:tc>
          <w:tcPr>
            <w:tcW w:w="1312" w:type="pct"/>
            <w:vMerge/>
          </w:tcPr>
          <w:p w14:paraId="21976919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48A7A38C" w14:textId="5382D89B" w:rsidR="00CE2427" w:rsidRPr="00FE3627" w:rsidRDefault="00CE2427" w:rsidP="0001374A">
            <w:pPr>
              <w:pStyle w:val="afb"/>
              <w:jc w:val="both"/>
            </w:pPr>
            <w:r w:rsidRPr="00FE3627">
              <w:t>Выявлять конструктивные особенности машиностроительных деталей высокой сложности серийного (массового) производства, влияющие на выбор метода получения заготовки</w:t>
            </w:r>
          </w:p>
        </w:tc>
      </w:tr>
      <w:tr w:rsidR="00CE2427" w:rsidRPr="00FE3627" w14:paraId="0D981DED" w14:textId="77777777" w:rsidTr="004E4849">
        <w:trPr>
          <w:trHeight w:val="20"/>
        </w:trPr>
        <w:tc>
          <w:tcPr>
            <w:tcW w:w="1312" w:type="pct"/>
            <w:vMerge/>
          </w:tcPr>
          <w:p w14:paraId="25082E7C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45EC196C" w14:textId="25595F7A" w:rsidR="00CE2427" w:rsidRPr="00FE3627" w:rsidRDefault="00CE2427" w:rsidP="0001374A">
            <w:pPr>
              <w:pStyle w:val="afb"/>
              <w:jc w:val="both"/>
            </w:pPr>
            <w:r w:rsidRPr="00FE3627">
              <w:t>Выбирать метод получения исходных заготовок машиностроительных деталей высокой сложности серийного (массового) производства</w:t>
            </w:r>
          </w:p>
        </w:tc>
      </w:tr>
      <w:tr w:rsidR="00CE2427" w:rsidRPr="00FE3627" w14:paraId="5C633AC8" w14:textId="77777777" w:rsidTr="004E4849">
        <w:trPr>
          <w:trHeight w:val="20"/>
        </w:trPr>
        <w:tc>
          <w:tcPr>
            <w:tcW w:w="1312" w:type="pct"/>
            <w:vMerge/>
          </w:tcPr>
          <w:p w14:paraId="18B50992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743CD278" w14:textId="43ABA858" w:rsidR="00CE2427" w:rsidRPr="00FE3627" w:rsidRDefault="00CE2427" w:rsidP="0001374A">
            <w:pPr>
              <w:pStyle w:val="afb"/>
              <w:jc w:val="both"/>
            </w:pPr>
            <w:r w:rsidRPr="00FE3627">
              <w:t>Использовать текстовые редакторы (процессоры) и CAD-системы для оформления технических заданий на проектирование исходных заготовок для машиностроительных деталей высокой сложности серийного (массового) производства</w:t>
            </w:r>
          </w:p>
        </w:tc>
      </w:tr>
      <w:tr w:rsidR="00CE2427" w:rsidRPr="00FE3627" w14:paraId="7674F79D" w14:textId="77777777" w:rsidTr="004E4849">
        <w:trPr>
          <w:trHeight w:val="20"/>
        </w:trPr>
        <w:tc>
          <w:tcPr>
            <w:tcW w:w="1312" w:type="pct"/>
            <w:vMerge/>
          </w:tcPr>
          <w:p w14:paraId="64F6EAC7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6F99B300" w14:textId="4B0FE182" w:rsidR="00CE2427" w:rsidRPr="00FE3627" w:rsidRDefault="00CE2427" w:rsidP="0001374A">
            <w:pPr>
              <w:pStyle w:val="afb"/>
              <w:jc w:val="both"/>
            </w:pPr>
            <w:r w:rsidRPr="00FE3627">
              <w:t>Передавать с использованием PDM-системы, ECM-системы организации техническое задание на проектирование исходных заготовок разработчикам исходных заготовок</w:t>
            </w:r>
          </w:p>
        </w:tc>
      </w:tr>
      <w:tr w:rsidR="00CE2427" w:rsidRPr="00FE3627" w14:paraId="4B54265F" w14:textId="77777777" w:rsidTr="004E4849">
        <w:trPr>
          <w:trHeight w:val="20"/>
        </w:trPr>
        <w:tc>
          <w:tcPr>
            <w:tcW w:w="1312" w:type="pct"/>
            <w:vMerge/>
          </w:tcPr>
          <w:p w14:paraId="343B1F34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5B28E7DE" w14:textId="03A99C30" w:rsidR="00CE2427" w:rsidRPr="00FE3627" w:rsidRDefault="00CE2427" w:rsidP="0001374A">
            <w:pPr>
              <w:pStyle w:val="afb"/>
              <w:jc w:val="both"/>
            </w:pPr>
            <w:r w:rsidRPr="00FE3627">
              <w:t>Выбирать схемы базирования заготовок машиностроительных деталей высокой сложности серийного (массового) производства</w:t>
            </w:r>
          </w:p>
        </w:tc>
      </w:tr>
      <w:tr w:rsidR="00CE2427" w:rsidRPr="00FE3627" w14:paraId="78AB1FBB" w14:textId="77777777" w:rsidTr="004E4849">
        <w:trPr>
          <w:trHeight w:val="20"/>
        </w:trPr>
        <w:tc>
          <w:tcPr>
            <w:tcW w:w="1312" w:type="pct"/>
            <w:vMerge/>
          </w:tcPr>
          <w:p w14:paraId="12D00E3B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52BEB178" w14:textId="62A76685" w:rsidR="00CE2427" w:rsidRPr="00FE3627" w:rsidRDefault="00CE2427" w:rsidP="0001374A">
            <w:pPr>
              <w:pStyle w:val="afb"/>
              <w:jc w:val="both"/>
            </w:pPr>
            <w:r w:rsidRPr="00FE3627">
              <w:t>Выбирать схемы закрепления заготовок машиностроительных деталей высокой сложности серийного (массового) производства</w:t>
            </w:r>
          </w:p>
        </w:tc>
      </w:tr>
      <w:tr w:rsidR="00CE2427" w:rsidRPr="00FE3627" w14:paraId="2FBD918B" w14:textId="77777777" w:rsidTr="004E4849">
        <w:trPr>
          <w:trHeight w:val="20"/>
        </w:trPr>
        <w:tc>
          <w:tcPr>
            <w:tcW w:w="1312" w:type="pct"/>
            <w:vMerge/>
          </w:tcPr>
          <w:p w14:paraId="03331837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5A349ED1" w14:textId="4D5E6625" w:rsidR="00CE2427" w:rsidRPr="00FE3627" w:rsidRDefault="006540EE" w:rsidP="0001374A">
            <w:pPr>
              <w:pStyle w:val="afb"/>
              <w:jc w:val="both"/>
            </w:pPr>
            <w:r>
              <w:t xml:space="preserve">Выбирать методы обеспечения </w:t>
            </w:r>
            <w:r w:rsidR="00CE2427" w:rsidRPr="00FE3627">
              <w:t>заданной точности сборки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37CF5505" w14:textId="77777777" w:rsidTr="004E4849">
        <w:trPr>
          <w:trHeight w:val="20"/>
        </w:trPr>
        <w:tc>
          <w:tcPr>
            <w:tcW w:w="1312" w:type="pct"/>
            <w:vMerge/>
          </w:tcPr>
          <w:p w14:paraId="67DA4040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3ADFD3DB" w14:textId="57CB86EB" w:rsidR="00CE2427" w:rsidRPr="00FE3627" w:rsidRDefault="00CE2427" w:rsidP="0001374A">
            <w:pPr>
              <w:pStyle w:val="afb"/>
              <w:jc w:val="both"/>
            </w:pPr>
            <w:r w:rsidRPr="00FE3627">
              <w:t>Выбирать схемы базирования деталей и сборочных единиц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161D4B2A" w14:textId="77777777" w:rsidTr="004E4849">
        <w:trPr>
          <w:trHeight w:val="20"/>
        </w:trPr>
        <w:tc>
          <w:tcPr>
            <w:tcW w:w="1312" w:type="pct"/>
            <w:vMerge/>
          </w:tcPr>
          <w:p w14:paraId="0B1A7EB1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127B0FE4" w14:textId="6B40FA12" w:rsidR="00CE2427" w:rsidRPr="00FE3627" w:rsidRDefault="00CE2427" w:rsidP="0001374A">
            <w:pPr>
              <w:pStyle w:val="afb"/>
              <w:jc w:val="both"/>
            </w:pPr>
            <w:r w:rsidRPr="00FE3627">
              <w:t>Выбирать схемы закрепления деталей и сборочных единиц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2CBE7DC8" w14:textId="77777777" w:rsidTr="004E4849">
        <w:trPr>
          <w:trHeight w:val="20"/>
        </w:trPr>
        <w:tc>
          <w:tcPr>
            <w:tcW w:w="1312" w:type="pct"/>
            <w:vMerge/>
          </w:tcPr>
          <w:p w14:paraId="491D1192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7B37F4FD" w14:textId="189954DB" w:rsidR="00CE2427" w:rsidRPr="00FE3627" w:rsidRDefault="00CE2427" w:rsidP="0001374A">
            <w:pPr>
              <w:pStyle w:val="afb"/>
              <w:jc w:val="both"/>
            </w:pPr>
            <w:r w:rsidRPr="00FE3627">
              <w:t>Использовать PDM-систему</w:t>
            </w:r>
            <w:r w:rsidR="003A0616" w:rsidRPr="00FE3627">
              <w:t>, CAPP-систему</w:t>
            </w:r>
            <w:r w:rsidRPr="00FE3627">
              <w:t xml:space="preserve"> организации для поиска типовых технологических процессов и технологических </w:t>
            </w:r>
            <w:r w:rsidR="006540EE">
              <w:t>процессов – аналогов</w:t>
            </w:r>
            <w:r w:rsidRPr="00FE3627">
              <w:t xml:space="preserve"> для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0E64AF9F" w14:textId="77777777" w:rsidTr="004E4849">
        <w:trPr>
          <w:trHeight w:val="20"/>
        </w:trPr>
        <w:tc>
          <w:tcPr>
            <w:tcW w:w="1312" w:type="pct"/>
            <w:vMerge/>
          </w:tcPr>
          <w:p w14:paraId="321DC7DB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3B88E923" w14:textId="6A9A1D00" w:rsidR="00CE2427" w:rsidRPr="00FE3627" w:rsidRDefault="00CE2427" w:rsidP="0001374A">
            <w:pPr>
              <w:pStyle w:val="afb"/>
              <w:jc w:val="both"/>
            </w:pPr>
            <w:r w:rsidRPr="00FE3627">
              <w:t xml:space="preserve">Использовать CAD-системы, CAPP-системы для редактирования типовых технологических процессов и технологических </w:t>
            </w:r>
            <w:r w:rsidR="006540EE">
              <w:t>процессов – аналогов</w:t>
            </w:r>
            <w:r w:rsidRPr="00FE3627">
              <w:t xml:space="preserve">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760B1CDD" w14:textId="77777777" w:rsidTr="004E4849">
        <w:trPr>
          <w:trHeight w:val="20"/>
        </w:trPr>
        <w:tc>
          <w:tcPr>
            <w:tcW w:w="1312" w:type="pct"/>
            <w:vMerge/>
          </w:tcPr>
          <w:p w14:paraId="50D399A9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60BAB6FE" w14:textId="72D7FD9A" w:rsidR="00CE2427" w:rsidRPr="00FE3627" w:rsidRDefault="00CE2427" w:rsidP="0001374A">
            <w:pPr>
              <w:pStyle w:val="afb"/>
              <w:jc w:val="both"/>
            </w:pPr>
            <w:r w:rsidRPr="00FE3627">
              <w:t>Определять технологические возможности средств технологического оснащения для реализации технологических процессов изготовления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7A307923" w14:textId="77777777" w:rsidTr="004E4849">
        <w:trPr>
          <w:trHeight w:val="20"/>
        </w:trPr>
        <w:tc>
          <w:tcPr>
            <w:tcW w:w="1312" w:type="pct"/>
            <w:vMerge/>
          </w:tcPr>
          <w:p w14:paraId="6037B434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54090C7A" w14:textId="348D631C" w:rsidR="00CE2427" w:rsidRPr="00FE3627" w:rsidRDefault="00CE2427" w:rsidP="0001374A">
            <w:pPr>
              <w:pStyle w:val="afb"/>
              <w:jc w:val="both"/>
            </w:pPr>
            <w:r w:rsidRPr="00FE3627">
              <w:t>Использовать электронные каталоги производителей средств технологического оснащения, MDM-систему организации для выбора средств технологического оснащения для реализации технологических процессов изготовления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524DAA6F" w14:textId="77777777" w:rsidTr="004E4849">
        <w:trPr>
          <w:trHeight w:val="20"/>
        </w:trPr>
        <w:tc>
          <w:tcPr>
            <w:tcW w:w="1312" w:type="pct"/>
            <w:vMerge/>
          </w:tcPr>
          <w:p w14:paraId="26849CB0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487BD957" w14:textId="530D6E98" w:rsidR="00CE2427" w:rsidRPr="00FE3627" w:rsidRDefault="00CE2427" w:rsidP="0001374A">
            <w:pPr>
              <w:pStyle w:val="afb"/>
              <w:jc w:val="both"/>
            </w:pPr>
            <w:r w:rsidRPr="00FE3627">
              <w:t>Выбирать технологические режимы технологических операций</w:t>
            </w:r>
          </w:p>
        </w:tc>
      </w:tr>
      <w:tr w:rsidR="00CE2427" w:rsidRPr="00FE3627" w14:paraId="0F8C8F0B" w14:textId="77777777" w:rsidTr="004E4849">
        <w:trPr>
          <w:trHeight w:val="20"/>
        </w:trPr>
        <w:tc>
          <w:tcPr>
            <w:tcW w:w="1312" w:type="pct"/>
            <w:vMerge/>
          </w:tcPr>
          <w:p w14:paraId="1F024FE9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36C06FC4" w14:textId="78E709DB" w:rsidR="00CE2427" w:rsidRPr="00FE3627" w:rsidRDefault="00CE2427" w:rsidP="0001374A">
            <w:pPr>
              <w:pStyle w:val="afb"/>
              <w:jc w:val="both"/>
            </w:pPr>
            <w:r w:rsidRPr="00FE3627">
              <w:t>Использовать CAPP-системы, MDM-систему организации, программные калькуляторы производителей режущего инструмента для выбора технологических режимов технологических операций изготовления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43C62372" w14:textId="77777777" w:rsidTr="004E4849">
        <w:trPr>
          <w:trHeight w:val="20"/>
        </w:trPr>
        <w:tc>
          <w:tcPr>
            <w:tcW w:w="1312" w:type="pct"/>
            <w:vMerge/>
          </w:tcPr>
          <w:p w14:paraId="665217EC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766CB76F" w14:textId="74DB52C5" w:rsidR="00CE2427" w:rsidRPr="00FE3627" w:rsidRDefault="00CE2427" w:rsidP="0001374A">
            <w:pPr>
              <w:pStyle w:val="afb"/>
              <w:jc w:val="both"/>
            </w:pPr>
            <w:r w:rsidRPr="00FE3627">
              <w:t>Использовать CAPP-системы для оформления технологической документации</w:t>
            </w:r>
          </w:p>
        </w:tc>
      </w:tr>
      <w:tr w:rsidR="00CE2427" w:rsidRPr="00FE3627" w14:paraId="5706DA69" w14:textId="77777777" w:rsidTr="004E4849">
        <w:trPr>
          <w:trHeight w:val="20"/>
        </w:trPr>
        <w:tc>
          <w:tcPr>
            <w:tcW w:w="1312" w:type="pct"/>
            <w:vMerge/>
          </w:tcPr>
          <w:p w14:paraId="7B7BDB09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598ED178" w14:textId="7C227C8E" w:rsidR="00CE2427" w:rsidRPr="00FE3627" w:rsidRDefault="00CE2427" w:rsidP="0001374A">
            <w:pPr>
              <w:pStyle w:val="afb"/>
              <w:jc w:val="both"/>
            </w:pPr>
            <w:r w:rsidRPr="00FE3627">
              <w:t>Анализировать производственную ситуацию и выявлять причины дефектов при изготовлении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3BAD1BD4" w14:textId="77777777" w:rsidTr="004E4849">
        <w:trPr>
          <w:trHeight w:val="20"/>
        </w:trPr>
        <w:tc>
          <w:tcPr>
            <w:tcW w:w="1312" w:type="pct"/>
            <w:vMerge/>
          </w:tcPr>
          <w:p w14:paraId="661700A7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1B80EA66" w14:textId="22B64EB6" w:rsidR="00CE2427" w:rsidRPr="00FE3627" w:rsidRDefault="00CE2427" w:rsidP="0001374A">
            <w:pPr>
              <w:pStyle w:val="afb"/>
              <w:jc w:val="both"/>
            </w:pPr>
            <w:r w:rsidRPr="00FE3627">
              <w:t>Корректировать технологическую документацию с использованием CAPP-систем</w:t>
            </w:r>
          </w:p>
        </w:tc>
      </w:tr>
      <w:tr w:rsidR="00CE2427" w:rsidRPr="00FE3627" w14:paraId="44A3EECB" w14:textId="77777777" w:rsidTr="004E4849">
        <w:trPr>
          <w:trHeight w:val="20"/>
        </w:trPr>
        <w:tc>
          <w:tcPr>
            <w:tcW w:w="1312" w:type="pct"/>
            <w:vMerge w:val="restart"/>
          </w:tcPr>
          <w:p w14:paraId="15442EB6" w14:textId="77777777" w:rsidR="00CE2427" w:rsidRPr="00FE3627" w:rsidRDefault="00CE2427" w:rsidP="00A9332C">
            <w:pPr>
              <w:pStyle w:val="afb"/>
            </w:pPr>
            <w:r w:rsidRPr="00FE3627" w:rsidDel="002A1D54">
              <w:t>Необходимые знания</w:t>
            </w:r>
          </w:p>
        </w:tc>
        <w:tc>
          <w:tcPr>
            <w:tcW w:w="3688" w:type="pct"/>
          </w:tcPr>
          <w:p w14:paraId="73C0C073" w14:textId="76E27C57" w:rsidR="00CE2427" w:rsidRPr="00FE3627" w:rsidRDefault="00CE2427" w:rsidP="0001374A">
            <w:pPr>
              <w:pStyle w:val="afb"/>
              <w:jc w:val="both"/>
            </w:pPr>
            <w:r w:rsidRPr="00FE3627">
              <w:t>Критерии определения типа производства</w:t>
            </w:r>
          </w:p>
        </w:tc>
      </w:tr>
      <w:tr w:rsidR="00CE2427" w:rsidRPr="00FE3627" w14:paraId="67ED85B4" w14:textId="77777777" w:rsidTr="004E4849">
        <w:trPr>
          <w:trHeight w:val="20"/>
        </w:trPr>
        <w:tc>
          <w:tcPr>
            <w:tcW w:w="1312" w:type="pct"/>
            <w:vMerge/>
          </w:tcPr>
          <w:p w14:paraId="600CB4B1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627CC70F" w14:textId="69C9088B" w:rsidR="00CE2427" w:rsidRPr="00FE3627" w:rsidRDefault="00CE2427" w:rsidP="0001374A">
            <w:pPr>
              <w:pStyle w:val="afb"/>
              <w:jc w:val="both"/>
            </w:pPr>
            <w:r w:rsidRPr="00FE3627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CE2427" w:rsidRPr="00FE3627" w14:paraId="341BBB7B" w14:textId="77777777" w:rsidTr="004E4849">
        <w:trPr>
          <w:trHeight w:val="20"/>
        </w:trPr>
        <w:tc>
          <w:tcPr>
            <w:tcW w:w="1312" w:type="pct"/>
            <w:vMerge/>
          </w:tcPr>
          <w:p w14:paraId="1E2F42E1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16256837" w14:textId="6059AEE9" w:rsidR="00CE2427" w:rsidRPr="00FE3627" w:rsidRDefault="00CE2427" w:rsidP="0001374A">
            <w:pPr>
              <w:pStyle w:val="afb"/>
              <w:jc w:val="both"/>
            </w:pPr>
            <w:r w:rsidRPr="00FE3627">
              <w:t>Нормативно-технические и руководящие документы в области технологичности</w:t>
            </w:r>
          </w:p>
        </w:tc>
      </w:tr>
      <w:tr w:rsidR="00CE2427" w:rsidRPr="00FE3627" w14:paraId="3416B85C" w14:textId="77777777" w:rsidTr="004E4849">
        <w:trPr>
          <w:trHeight w:val="20"/>
        </w:trPr>
        <w:tc>
          <w:tcPr>
            <w:tcW w:w="1312" w:type="pct"/>
            <w:vMerge/>
          </w:tcPr>
          <w:p w14:paraId="26F42BB0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003CB5CA" w14:textId="6B98087E" w:rsidR="00CE2427" w:rsidRPr="00FE3627" w:rsidRDefault="00CE2427" w:rsidP="0001374A">
            <w:pPr>
              <w:pStyle w:val="afb"/>
              <w:jc w:val="both"/>
            </w:pPr>
            <w:r w:rsidRPr="00FE3627">
              <w:t>Последовательность действий при оценке технологичности конструкции машиностроительных изделий</w:t>
            </w:r>
          </w:p>
        </w:tc>
      </w:tr>
      <w:tr w:rsidR="00CE2427" w:rsidRPr="00FE3627" w14:paraId="5C586002" w14:textId="77777777" w:rsidTr="004E4849">
        <w:trPr>
          <w:trHeight w:val="20"/>
        </w:trPr>
        <w:tc>
          <w:tcPr>
            <w:tcW w:w="1312" w:type="pct"/>
            <w:vMerge/>
          </w:tcPr>
          <w:p w14:paraId="66AB812E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5C87AF2E" w14:textId="428AC089" w:rsidR="00CE2427" w:rsidRPr="00FE3627" w:rsidRDefault="00CE2427" w:rsidP="0001374A">
            <w:pPr>
              <w:pStyle w:val="afb"/>
              <w:jc w:val="both"/>
            </w:pPr>
            <w:r w:rsidRPr="00FE3627">
              <w:t>Основные критерии качественной оценки технологичности конструкции машиностроительных изделий серийного (массового) производства</w:t>
            </w:r>
          </w:p>
        </w:tc>
      </w:tr>
      <w:tr w:rsidR="00CE2427" w:rsidRPr="00FE3627" w14:paraId="0EF95FE2" w14:textId="77777777" w:rsidTr="004E4849">
        <w:trPr>
          <w:trHeight w:val="20"/>
        </w:trPr>
        <w:tc>
          <w:tcPr>
            <w:tcW w:w="1312" w:type="pct"/>
            <w:vMerge/>
          </w:tcPr>
          <w:p w14:paraId="1A306730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4DF36F15" w14:textId="60091DDC" w:rsidR="00CE2427" w:rsidRPr="00FE3627" w:rsidRDefault="00CE2427" w:rsidP="0001374A">
            <w:pPr>
              <w:pStyle w:val="afb"/>
              <w:jc w:val="both"/>
            </w:pPr>
            <w:r w:rsidRPr="00FE3627">
              <w:t>Основные показатели количественной оценки технологичности конструкции серийного (массового) производства</w:t>
            </w:r>
          </w:p>
        </w:tc>
      </w:tr>
      <w:tr w:rsidR="00CE2427" w:rsidRPr="00FE3627" w14:paraId="77CE3659" w14:textId="77777777" w:rsidTr="004E4849">
        <w:trPr>
          <w:trHeight w:val="20"/>
        </w:trPr>
        <w:tc>
          <w:tcPr>
            <w:tcW w:w="1312" w:type="pct"/>
            <w:vMerge/>
          </w:tcPr>
          <w:p w14:paraId="50BDAC3D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178581B8" w14:textId="7BB47620" w:rsidR="00CE2427" w:rsidRPr="00FE3627" w:rsidRDefault="00CE2427" w:rsidP="0001374A">
            <w:pPr>
              <w:pStyle w:val="afb"/>
              <w:jc w:val="both"/>
            </w:pPr>
            <w:r w:rsidRPr="00FE3627">
              <w:t>Характерные значения количественных показателей технологичности конструкции машиностроительных изделий высокой сложности серийного (массового) производства, изготавливаемых организацией</w:t>
            </w:r>
          </w:p>
        </w:tc>
      </w:tr>
      <w:tr w:rsidR="00CE2427" w:rsidRPr="00FE3627" w14:paraId="525B01F8" w14:textId="77777777" w:rsidTr="004E4849">
        <w:trPr>
          <w:trHeight w:val="20"/>
        </w:trPr>
        <w:tc>
          <w:tcPr>
            <w:tcW w:w="1312" w:type="pct"/>
            <w:vMerge/>
          </w:tcPr>
          <w:p w14:paraId="73198FB4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36AAD285" w14:textId="0F3946C7" w:rsidR="00CE2427" w:rsidRPr="009966EC" w:rsidRDefault="003A0616" w:rsidP="0001374A">
            <w:pPr>
              <w:pStyle w:val="afb"/>
              <w:jc w:val="both"/>
            </w:pPr>
            <w:r w:rsidRPr="009966EC">
              <w:rPr>
                <w:rFonts w:eastAsia="Calibri"/>
                <w:bCs w:val="0"/>
              </w:rPr>
              <w:t xml:space="preserve">Порядок согласования и утверждения </w:t>
            </w:r>
            <w:r w:rsidRPr="009966EC">
              <w:t>технологической и конструкторской документации</w:t>
            </w:r>
          </w:p>
        </w:tc>
      </w:tr>
      <w:tr w:rsidR="00CE2427" w:rsidRPr="00FE3627" w14:paraId="65E8B03E" w14:textId="77777777" w:rsidTr="004E4849">
        <w:trPr>
          <w:trHeight w:val="20"/>
        </w:trPr>
        <w:tc>
          <w:tcPr>
            <w:tcW w:w="1312" w:type="pct"/>
            <w:vMerge/>
          </w:tcPr>
          <w:p w14:paraId="26B82A96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024681A8" w14:textId="37491982" w:rsidR="00CE2427" w:rsidRPr="00FE3627" w:rsidRDefault="00CE2427" w:rsidP="0001374A">
            <w:pPr>
              <w:pStyle w:val="afb"/>
              <w:jc w:val="both"/>
            </w:pPr>
            <w:r w:rsidRPr="00FE3627">
              <w:t>Текстовые редакторы (процессоры): наименования, возможности и порядок работы в них</w:t>
            </w:r>
          </w:p>
        </w:tc>
      </w:tr>
      <w:tr w:rsidR="00CE2427" w:rsidRPr="00FE3627" w14:paraId="572ACA2A" w14:textId="77777777" w:rsidTr="004E4849">
        <w:trPr>
          <w:trHeight w:val="20"/>
        </w:trPr>
        <w:tc>
          <w:tcPr>
            <w:tcW w:w="1312" w:type="pct"/>
            <w:vMerge/>
          </w:tcPr>
          <w:p w14:paraId="2D9B838C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421267F4" w14:textId="0A64729C" w:rsidR="00CE2427" w:rsidRPr="00FE3627" w:rsidRDefault="00CE2427" w:rsidP="0001374A">
            <w:pPr>
              <w:pStyle w:val="afb"/>
              <w:jc w:val="both"/>
            </w:pPr>
            <w:r w:rsidRPr="00FE3627">
              <w:t>CAD-системы: наименования, возможности и порядок работы в них</w:t>
            </w:r>
          </w:p>
        </w:tc>
      </w:tr>
      <w:tr w:rsidR="00CE2427" w:rsidRPr="00FE3627" w14:paraId="25127501" w14:textId="77777777" w:rsidTr="004E4849">
        <w:trPr>
          <w:trHeight w:val="20"/>
        </w:trPr>
        <w:tc>
          <w:tcPr>
            <w:tcW w:w="1312" w:type="pct"/>
            <w:vMerge/>
          </w:tcPr>
          <w:p w14:paraId="47293062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12320C67" w14:textId="4A8D911B" w:rsidR="00CE2427" w:rsidRPr="00FE3627" w:rsidRDefault="00CE2427" w:rsidP="0001374A">
            <w:pPr>
              <w:pStyle w:val="afb"/>
              <w:jc w:val="both"/>
            </w:pPr>
            <w:r w:rsidRPr="00FE3627">
              <w:t>PDM-система организации: возможности и порядок просмотра информации о машиностроительных изделиях</w:t>
            </w:r>
          </w:p>
        </w:tc>
      </w:tr>
      <w:tr w:rsidR="00CE2427" w:rsidRPr="00FE3627" w14:paraId="54971B5C" w14:textId="77777777" w:rsidTr="004E4849">
        <w:trPr>
          <w:trHeight w:val="20"/>
        </w:trPr>
        <w:tc>
          <w:tcPr>
            <w:tcW w:w="1312" w:type="pct"/>
            <w:vMerge/>
          </w:tcPr>
          <w:p w14:paraId="2212434F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31ACFDF3" w14:textId="340488C2" w:rsidR="00CE2427" w:rsidRPr="00FE3627" w:rsidRDefault="00CE2427" w:rsidP="0001374A">
            <w:pPr>
              <w:pStyle w:val="afb"/>
              <w:jc w:val="both"/>
            </w:pPr>
            <w:r w:rsidRPr="00FE3627">
              <w:t>PDM-система, ECM-система организации: возможности и порядок осуществления документооборота</w:t>
            </w:r>
          </w:p>
        </w:tc>
      </w:tr>
      <w:tr w:rsidR="00CE2427" w:rsidRPr="00FE3627" w14:paraId="742AD0F3" w14:textId="77777777" w:rsidTr="004E4849">
        <w:trPr>
          <w:trHeight w:val="20"/>
        </w:trPr>
        <w:tc>
          <w:tcPr>
            <w:tcW w:w="1312" w:type="pct"/>
            <w:vMerge/>
          </w:tcPr>
          <w:p w14:paraId="22744D22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62BFD3BC" w14:textId="2CFF4D0D" w:rsidR="00CE2427" w:rsidRPr="00FE3627" w:rsidRDefault="00CE2427" w:rsidP="0001374A">
            <w:pPr>
              <w:pStyle w:val="afb"/>
              <w:jc w:val="both"/>
            </w:pPr>
            <w:r w:rsidRPr="00FE3627">
              <w:t xml:space="preserve">Методы и технологии коммуникации </w:t>
            </w:r>
          </w:p>
        </w:tc>
      </w:tr>
      <w:tr w:rsidR="00CE2427" w:rsidRPr="00FE3627" w14:paraId="7FBEDFC2" w14:textId="77777777" w:rsidTr="004E4849">
        <w:trPr>
          <w:trHeight w:val="20"/>
        </w:trPr>
        <w:tc>
          <w:tcPr>
            <w:tcW w:w="1312" w:type="pct"/>
            <w:vMerge/>
          </w:tcPr>
          <w:p w14:paraId="729CB634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0106DFA8" w14:textId="593BA5A4" w:rsidR="00CE2427" w:rsidRPr="00FE3627" w:rsidRDefault="00CE2427" w:rsidP="0001374A">
            <w:pPr>
              <w:pStyle w:val="afb"/>
              <w:jc w:val="both"/>
            </w:pPr>
            <w:r w:rsidRPr="00FE3627">
              <w:t>Основы психологии общения и конфликтологии</w:t>
            </w:r>
          </w:p>
        </w:tc>
      </w:tr>
      <w:tr w:rsidR="00CE2427" w:rsidRPr="00FE3627" w14:paraId="4C733A56" w14:textId="77777777" w:rsidTr="004E4849">
        <w:trPr>
          <w:trHeight w:val="20"/>
        </w:trPr>
        <w:tc>
          <w:tcPr>
            <w:tcW w:w="1312" w:type="pct"/>
            <w:vMerge/>
          </w:tcPr>
          <w:p w14:paraId="6F9E3F15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24E6FC8C" w14:textId="08B65475" w:rsidR="00CE2427" w:rsidRPr="00FE3627" w:rsidRDefault="00CE2427" w:rsidP="0001374A">
            <w:pPr>
              <w:pStyle w:val="afb"/>
              <w:jc w:val="both"/>
            </w:pPr>
            <w:r w:rsidRPr="00FE3627">
              <w:t xml:space="preserve">Технические требования, предъявляемые к машиностроительным изделиям </w:t>
            </w:r>
            <w:r w:rsidR="00B322DC">
              <w:t>высокой</w:t>
            </w:r>
            <w:r w:rsidRPr="00FE3627">
              <w:t xml:space="preserve"> сложности</w:t>
            </w:r>
          </w:p>
        </w:tc>
      </w:tr>
      <w:tr w:rsidR="00CE2427" w:rsidRPr="00FE3627" w14:paraId="2D9A8884" w14:textId="77777777" w:rsidTr="004E4849">
        <w:trPr>
          <w:trHeight w:val="20"/>
        </w:trPr>
        <w:tc>
          <w:tcPr>
            <w:tcW w:w="1312" w:type="pct"/>
            <w:vMerge/>
          </w:tcPr>
          <w:p w14:paraId="76E28F5A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6CA268C7" w14:textId="7BDE8CF6" w:rsidR="00CE2427" w:rsidRPr="00FE3627" w:rsidRDefault="00CE2427" w:rsidP="0001374A">
            <w:pPr>
              <w:pStyle w:val="afb"/>
              <w:jc w:val="both"/>
            </w:pPr>
            <w:r w:rsidRPr="00FE3627">
              <w:t>Основные методы и способы контроля технических требований, предъявляемых к машиностроительным изделиям высокой сложности</w:t>
            </w:r>
          </w:p>
        </w:tc>
      </w:tr>
      <w:tr w:rsidR="00CE2427" w:rsidRPr="00FE3627" w14:paraId="07065E68" w14:textId="77777777" w:rsidTr="004E4849">
        <w:trPr>
          <w:trHeight w:val="20"/>
        </w:trPr>
        <w:tc>
          <w:tcPr>
            <w:tcW w:w="1312" w:type="pct"/>
            <w:vMerge/>
          </w:tcPr>
          <w:p w14:paraId="244DB14F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5397F106" w14:textId="662307FD" w:rsidR="00CE2427" w:rsidRPr="00FE3627" w:rsidRDefault="00CE2427" w:rsidP="0001374A">
            <w:pPr>
              <w:pStyle w:val="afb"/>
              <w:jc w:val="both"/>
            </w:pPr>
            <w:r w:rsidRPr="00FE3627">
              <w:t>Основные средства контроля технических требований, предъявляемых к машиностроительным изделиям высокой сложности</w:t>
            </w:r>
          </w:p>
        </w:tc>
      </w:tr>
      <w:tr w:rsidR="00CE2427" w:rsidRPr="00FE3627" w14:paraId="39D39F4C" w14:textId="77777777" w:rsidTr="004E4849">
        <w:trPr>
          <w:trHeight w:val="20"/>
        </w:trPr>
        <w:tc>
          <w:tcPr>
            <w:tcW w:w="1312" w:type="pct"/>
            <w:vMerge/>
          </w:tcPr>
          <w:p w14:paraId="19C053BE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02596064" w14:textId="4EDB6F08" w:rsidR="00CE2427" w:rsidRPr="00FE3627" w:rsidRDefault="00CE2427" w:rsidP="0001374A">
            <w:pPr>
              <w:pStyle w:val="afb"/>
              <w:jc w:val="both"/>
            </w:pPr>
            <w:r w:rsidRPr="00FE3627">
              <w:t>Последовательность и правила выбора исходных заготовок машиностроительных деталей высокой сложности серийного (массового) производства</w:t>
            </w:r>
          </w:p>
        </w:tc>
      </w:tr>
      <w:tr w:rsidR="00CE2427" w:rsidRPr="00FE3627" w14:paraId="1DC52A00" w14:textId="77777777" w:rsidTr="004E4849">
        <w:trPr>
          <w:trHeight w:val="20"/>
        </w:trPr>
        <w:tc>
          <w:tcPr>
            <w:tcW w:w="1312" w:type="pct"/>
            <w:vMerge/>
          </w:tcPr>
          <w:p w14:paraId="7BC6F0CF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1A111E54" w14:textId="3FD06500" w:rsidR="00CE2427" w:rsidRPr="00FE3627" w:rsidRDefault="00CE2427" w:rsidP="0001374A">
            <w:pPr>
              <w:pStyle w:val="afb"/>
              <w:jc w:val="both"/>
            </w:pPr>
            <w:r w:rsidRPr="00FE3627">
              <w:t>Характеристики основных методов получения исходных заготовок машиностроительных деталей высокой сложности серийного (массового) производства</w:t>
            </w:r>
          </w:p>
        </w:tc>
      </w:tr>
      <w:tr w:rsidR="00CE2427" w:rsidRPr="00FE3627" w14:paraId="38D702A3" w14:textId="77777777" w:rsidTr="004E4849">
        <w:trPr>
          <w:trHeight w:val="20"/>
        </w:trPr>
        <w:tc>
          <w:tcPr>
            <w:tcW w:w="1312" w:type="pct"/>
            <w:vMerge/>
          </w:tcPr>
          <w:p w14:paraId="67068B56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011C618D" w14:textId="06769183" w:rsidR="00CE2427" w:rsidRPr="00FE3627" w:rsidRDefault="00CE2427" w:rsidP="0001374A">
            <w:pPr>
              <w:pStyle w:val="afb"/>
              <w:jc w:val="both"/>
            </w:pPr>
            <w:r w:rsidRPr="00FE3627">
              <w:t>Принципы выбора технологических баз</w:t>
            </w:r>
          </w:p>
        </w:tc>
      </w:tr>
      <w:tr w:rsidR="00CE2427" w:rsidRPr="00FE3627" w14:paraId="0872328D" w14:textId="77777777" w:rsidTr="004E4849">
        <w:trPr>
          <w:trHeight w:val="20"/>
        </w:trPr>
        <w:tc>
          <w:tcPr>
            <w:tcW w:w="1312" w:type="pct"/>
            <w:vMerge/>
          </w:tcPr>
          <w:p w14:paraId="5D8A3F8D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1BB4F6F1" w14:textId="279747C5" w:rsidR="00CE2427" w:rsidRPr="00FE3627" w:rsidRDefault="00CE2427" w:rsidP="0001374A">
            <w:pPr>
              <w:pStyle w:val="afb"/>
              <w:jc w:val="both"/>
            </w:pPr>
            <w:r w:rsidRPr="00FE3627">
              <w:t>Типовые схемы базирования заготовок машиностроительных деталей высокой сложности серийного (массового) производства</w:t>
            </w:r>
          </w:p>
        </w:tc>
      </w:tr>
      <w:tr w:rsidR="00CE2427" w:rsidRPr="00FE3627" w14:paraId="1222EB17" w14:textId="77777777" w:rsidTr="004E4849">
        <w:trPr>
          <w:trHeight w:val="20"/>
        </w:trPr>
        <w:tc>
          <w:tcPr>
            <w:tcW w:w="1312" w:type="pct"/>
            <w:vMerge/>
          </w:tcPr>
          <w:p w14:paraId="66ED5844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3A600EC2" w14:textId="0FCD1E1D" w:rsidR="00CE2427" w:rsidRPr="00FE3627" w:rsidRDefault="00CE2427" w:rsidP="0001374A">
            <w:pPr>
              <w:pStyle w:val="afb"/>
              <w:jc w:val="both"/>
            </w:pPr>
            <w:r w:rsidRPr="00FE3627">
              <w:t>Принципы выбора методов сборки</w:t>
            </w:r>
          </w:p>
        </w:tc>
      </w:tr>
      <w:tr w:rsidR="00CE2427" w:rsidRPr="00FE3627" w14:paraId="55B190FF" w14:textId="77777777" w:rsidTr="004E4849">
        <w:trPr>
          <w:trHeight w:val="20"/>
        </w:trPr>
        <w:tc>
          <w:tcPr>
            <w:tcW w:w="1312" w:type="pct"/>
            <w:vMerge/>
          </w:tcPr>
          <w:p w14:paraId="41057053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08B2FD71" w14:textId="4B090977" w:rsidR="00CE2427" w:rsidRPr="00FE3627" w:rsidRDefault="00CE2427" w:rsidP="0001374A">
            <w:pPr>
              <w:pStyle w:val="afb"/>
              <w:jc w:val="both"/>
            </w:pPr>
            <w:r w:rsidRPr="00FE3627">
              <w:t>Типовые схемы базирования деталей и сборочных единиц</w:t>
            </w:r>
          </w:p>
        </w:tc>
      </w:tr>
      <w:tr w:rsidR="00CE2427" w:rsidRPr="00FE3627" w14:paraId="571C5927" w14:textId="77777777" w:rsidTr="004E4849">
        <w:trPr>
          <w:trHeight w:val="20"/>
        </w:trPr>
        <w:tc>
          <w:tcPr>
            <w:tcW w:w="1312" w:type="pct"/>
            <w:vMerge/>
          </w:tcPr>
          <w:p w14:paraId="7CAE4C09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45A7F2D9" w14:textId="7FD5A015" w:rsidR="00CE2427" w:rsidRPr="00FE3627" w:rsidRDefault="00CE2427" w:rsidP="0001374A">
            <w:pPr>
              <w:pStyle w:val="afb"/>
              <w:jc w:val="both"/>
            </w:pPr>
            <w:r w:rsidRPr="00FE3627">
              <w:t>Типовые технологические процессы изготовления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49038ACB" w14:textId="77777777" w:rsidTr="004E4849">
        <w:trPr>
          <w:trHeight w:val="20"/>
        </w:trPr>
        <w:tc>
          <w:tcPr>
            <w:tcW w:w="1312" w:type="pct"/>
            <w:vMerge/>
          </w:tcPr>
          <w:p w14:paraId="6E1A7E98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097783AF" w14:textId="1CBDC7EA" w:rsidR="00CE2427" w:rsidRPr="00FE3627" w:rsidRDefault="00CE2427" w:rsidP="0001374A">
            <w:pPr>
              <w:pStyle w:val="afb"/>
              <w:jc w:val="both"/>
            </w:pPr>
            <w:r w:rsidRPr="00FE3627">
              <w:t xml:space="preserve">Правила выбора технологического </w:t>
            </w:r>
            <w:r w:rsidR="006540EE">
              <w:t>процесса – аналога</w:t>
            </w:r>
            <w:r w:rsidRPr="00FE3627">
              <w:t xml:space="preserve"> изготовления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0C60469F" w14:textId="77777777" w:rsidTr="004E4849">
        <w:trPr>
          <w:trHeight w:val="20"/>
        </w:trPr>
        <w:tc>
          <w:tcPr>
            <w:tcW w:w="1312" w:type="pct"/>
            <w:vMerge/>
          </w:tcPr>
          <w:p w14:paraId="1DF42A1B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3B000F85" w14:textId="20886AA5" w:rsidR="00CE2427" w:rsidRPr="00FE3627" w:rsidRDefault="00CE2427" w:rsidP="0001374A">
            <w:pPr>
              <w:pStyle w:val="afb"/>
              <w:jc w:val="both"/>
            </w:pPr>
            <w:r w:rsidRPr="00FE3627">
              <w:t>CAPP-системы: наименования, возможности и порядок работы в них</w:t>
            </w:r>
          </w:p>
        </w:tc>
      </w:tr>
      <w:tr w:rsidR="00CE2427" w:rsidRPr="00FE3627" w14:paraId="2034F598" w14:textId="77777777" w:rsidTr="004E4849">
        <w:trPr>
          <w:trHeight w:val="20"/>
        </w:trPr>
        <w:tc>
          <w:tcPr>
            <w:tcW w:w="1312" w:type="pct"/>
            <w:vMerge/>
          </w:tcPr>
          <w:p w14:paraId="5CD99267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21D269E3" w14:textId="2C700380" w:rsidR="00CE2427" w:rsidRPr="00FE3627" w:rsidRDefault="00CE2427" w:rsidP="0001374A">
            <w:pPr>
              <w:pStyle w:val="afb"/>
              <w:jc w:val="both"/>
            </w:pPr>
            <w:r w:rsidRPr="00FE3627">
              <w:t>Возможности CAPP-систем по редактированию и оформлению технологической документации</w:t>
            </w:r>
          </w:p>
        </w:tc>
      </w:tr>
      <w:tr w:rsidR="00CE2427" w:rsidRPr="00FE3627" w14:paraId="68CA5835" w14:textId="77777777" w:rsidTr="004E4849">
        <w:trPr>
          <w:trHeight w:val="20"/>
        </w:trPr>
        <w:tc>
          <w:tcPr>
            <w:tcW w:w="1312" w:type="pct"/>
            <w:vMerge/>
          </w:tcPr>
          <w:p w14:paraId="6787E704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63B66EED" w14:textId="60430AE2" w:rsidR="00CE2427" w:rsidRPr="00FE3627" w:rsidRDefault="00CE2427" w:rsidP="0001374A">
            <w:pPr>
              <w:pStyle w:val="afb"/>
              <w:jc w:val="both"/>
            </w:pPr>
            <w:r w:rsidRPr="00FE3627">
              <w:t>Принципы выбора средств технологического оснащения</w:t>
            </w:r>
          </w:p>
        </w:tc>
      </w:tr>
      <w:tr w:rsidR="00CE2427" w:rsidRPr="00FE3627" w14:paraId="1234CFDD" w14:textId="77777777" w:rsidTr="004E4849">
        <w:trPr>
          <w:trHeight w:val="20"/>
        </w:trPr>
        <w:tc>
          <w:tcPr>
            <w:tcW w:w="1312" w:type="pct"/>
            <w:vMerge/>
          </w:tcPr>
          <w:p w14:paraId="1E823AD9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051859AC" w14:textId="07056196" w:rsidR="00CE2427" w:rsidRPr="00FE3627" w:rsidRDefault="00CE2427" w:rsidP="0001374A">
            <w:pPr>
              <w:pStyle w:val="afb"/>
              <w:jc w:val="both"/>
            </w:pPr>
            <w:r w:rsidRPr="00FE3627">
              <w:t>MDM-система организации: возможности и порядок поиска информации о средствах технологического оснащения</w:t>
            </w:r>
          </w:p>
        </w:tc>
      </w:tr>
      <w:tr w:rsidR="00CE2427" w:rsidRPr="00FE3627" w14:paraId="063B6518" w14:textId="77777777" w:rsidTr="004E4849">
        <w:trPr>
          <w:trHeight w:val="20"/>
        </w:trPr>
        <w:tc>
          <w:tcPr>
            <w:tcW w:w="1312" w:type="pct"/>
            <w:vMerge/>
          </w:tcPr>
          <w:p w14:paraId="373B38D7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760057F6" w14:textId="747D7707" w:rsidR="00CE2427" w:rsidRPr="00FE3627" w:rsidRDefault="00CE2427" w:rsidP="0001374A">
            <w:pPr>
              <w:pStyle w:val="afb"/>
              <w:jc w:val="both"/>
            </w:pPr>
            <w:r w:rsidRPr="00FE3627">
              <w:t>Электронные каталоги производителей средств технологического оснащения: наименования, возможности и порядок работы в них</w:t>
            </w:r>
          </w:p>
        </w:tc>
      </w:tr>
      <w:tr w:rsidR="00CE2427" w:rsidRPr="00FE3627" w14:paraId="52F98FBC" w14:textId="77777777" w:rsidTr="004E4849">
        <w:trPr>
          <w:trHeight w:val="20"/>
        </w:trPr>
        <w:tc>
          <w:tcPr>
            <w:tcW w:w="1312" w:type="pct"/>
            <w:vMerge/>
          </w:tcPr>
          <w:p w14:paraId="38A39BA0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7796103B" w14:textId="0C4C48F3" w:rsidR="00CE2427" w:rsidRPr="00FE3627" w:rsidRDefault="00CE2427" w:rsidP="0001374A">
            <w:pPr>
              <w:pStyle w:val="afb"/>
              <w:jc w:val="both"/>
            </w:pPr>
            <w:r w:rsidRPr="00FE3627">
              <w:t>Возможности CAPP-систем по выбору технологических режимов технологических операций изготовления машиностроительных изделий</w:t>
            </w:r>
          </w:p>
        </w:tc>
      </w:tr>
      <w:tr w:rsidR="00CE2427" w:rsidRPr="00FE3627" w14:paraId="21F47BC1" w14:textId="77777777" w:rsidTr="004E4849">
        <w:trPr>
          <w:trHeight w:val="20"/>
        </w:trPr>
        <w:tc>
          <w:tcPr>
            <w:tcW w:w="1312" w:type="pct"/>
            <w:vMerge/>
          </w:tcPr>
          <w:p w14:paraId="3345E91A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1C0C6111" w14:textId="65973A10" w:rsidR="00CE2427" w:rsidRPr="00FE3627" w:rsidRDefault="00CE2427" w:rsidP="0001374A">
            <w:pPr>
              <w:pStyle w:val="afb"/>
              <w:jc w:val="both"/>
            </w:pPr>
            <w:r w:rsidRPr="00FE3627">
              <w:t>Программные калькуляторы производителей режущего инструмента: наименования, возможности и порядок работы в них</w:t>
            </w:r>
          </w:p>
        </w:tc>
      </w:tr>
      <w:tr w:rsidR="00CE2427" w:rsidRPr="00FE3627" w14:paraId="13F4DCD0" w14:textId="77777777" w:rsidTr="004E4849">
        <w:trPr>
          <w:trHeight w:val="20"/>
        </w:trPr>
        <w:tc>
          <w:tcPr>
            <w:tcW w:w="1312" w:type="pct"/>
            <w:vMerge/>
          </w:tcPr>
          <w:p w14:paraId="6B67606D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77EB2B9B" w14:textId="3C36A4AC" w:rsidR="00CE2427" w:rsidRPr="00FE3627" w:rsidRDefault="00CE2427" w:rsidP="0001374A">
            <w:pPr>
              <w:pStyle w:val="afb"/>
              <w:jc w:val="both"/>
            </w:pPr>
            <w:r w:rsidRPr="00FE3627">
              <w:t>Параметры и режимы технологических процессов изготовления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3903DE89" w14:textId="77777777" w:rsidTr="004E4849">
        <w:trPr>
          <w:trHeight w:val="20"/>
        </w:trPr>
        <w:tc>
          <w:tcPr>
            <w:tcW w:w="1312" w:type="pct"/>
            <w:vMerge/>
          </w:tcPr>
          <w:p w14:paraId="6E4105F8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4F8EEC16" w14:textId="2BFA7D85" w:rsidR="00CE2427" w:rsidRPr="00FE3627" w:rsidRDefault="00CE2427" w:rsidP="0001374A">
            <w:pPr>
              <w:pStyle w:val="afb"/>
              <w:jc w:val="both"/>
            </w:pPr>
            <w:r w:rsidRPr="00FE3627">
              <w:t>Правила эксплуатации средств технологического оснащения, используемого при реализации технологических процессов изготовления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21FEF351" w14:textId="77777777" w:rsidTr="004E4849">
        <w:trPr>
          <w:trHeight w:val="20"/>
        </w:trPr>
        <w:tc>
          <w:tcPr>
            <w:tcW w:w="1312" w:type="pct"/>
            <w:vMerge/>
          </w:tcPr>
          <w:p w14:paraId="092043D8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35D75C5C" w14:textId="0A02DB57" w:rsidR="00CE2427" w:rsidRPr="00FE3627" w:rsidRDefault="00CE2427" w:rsidP="0001374A">
            <w:pPr>
              <w:pStyle w:val="afb"/>
              <w:jc w:val="both"/>
            </w:pPr>
            <w:r w:rsidRPr="00FE3627">
              <w:t>Причины дефектов при изготовлении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0B3CCDEF" w14:textId="77777777" w:rsidTr="004E4849">
        <w:trPr>
          <w:trHeight w:val="20"/>
        </w:trPr>
        <w:tc>
          <w:tcPr>
            <w:tcW w:w="1312" w:type="pct"/>
            <w:vMerge/>
          </w:tcPr>
          <w:p w14:paraId="2E1D0447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2A39ECC3" w14:textId="227E7224" w:rsidR="00CE2427" w:rsidRPr="00FE3627" w:rsidRDefault="00CE2427" w:rsidP="0001374A">
            <w:pPr>
              <w:pStyle w:val="afb"/>
              <w:jc w:val="both"/>
            </w:pPr>
            <w:r w:rsidRPr="00FE3627">
              <w:t>Технологические факторы, вызывающие погрешности изготовления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40B4771A" w14:textId="77777777" w:rsidTr="004E4849">
        <w:trPr>
          <w:trHeight w:val="20"/>
        </w:trPr>
        <w:tc>
          <w:tcPr>
            <w:tcW w:w="1312" w:type="pct"/>
            <w:vMerge/>
          </w:tcPr>
          <w:p w14:paraId="704412F8" w14:textId="77777777" w:rsidR="00CE2427" w:rsidRPr="00FE3627" w:rsidDel="002A1D54" w:rsidRDefault="00CE2427" w:rsidP="00A9332C">
            <w:pPr>
              <w:pStyle w:val="afb"/>
            </w:pPr>
          </w:p>
        </w:tc>
        <w:tc>
          <w:tcPr>
            <w:tcW w:w="3688" w:type="pct"/>
          </w:tcPr>
          <w:p w14:paraId="7E98A30F" w14:textId="1DD5F1D6" w:rsidR="00CE2427" w:rsidRPr="00FE3627" w:rsidRDefault="00CE2427" w:rsidP="0001374A">
            <w:pPr>
              <w:pStyle w:val="afb"/>
              <w:jc w:val="both"/>
            </w:pPr>
            <w:r w:rsidRPr="00FE3627">
              <w:t>Методы уменьшения влияния технологических факторов, вызывающих погрешности изготовления машиностроительных изделий высокой сложности серийного (массового) производства</w:t>
            </w:r>
          </w:p>
        </w:tc>
      </w:tr>
      <w:tr w:rsidR="00CE2427" w:rsidRPr="00FE3627" w14:paraId="0C8B1149" w14:textId="77777777" w:rsidTr="004E4849">
        <w:trPr>
          <w:trHeight w:val="20"/>
        </w:trPr>
        <w:tc>
          <w:tcPr>
            <w:tcW w:w="1312" w:type="pct"/>
          </w:tcPr>
          <w:p w14:paraId="40003C9D" w14:textId="77777777" w:rsidR="00CE2427" w:rsidRPr="00FE3627" w:rsidDel="002A1D54" w:rsidRDefault="00CE2427" w:rsidP="00A9332C">
            <w:pPr>
              <w:pStyle w:val="afb"/>
            </w:pPr>
            <w:r w:rsidRPr="00FE3627" w:rsidDel="002A1D54">
              <w:t>Другие характеристики</w:t>
            </w:r>
          </w:p>
        </w:tc>
        <w:tc>
          <w:tcPr>
            <w:tcW w:w="3688" w:type="pct"/>
          </w:tcPr>
          <w:p w14:paraId="6422224F" w14:textId="77777777" w:rsidR="00CE2427" w:rsidRPr="00FE3627" w:rsidRDefault="00CE2427" w:rsidP="0001374A">
            <w:pPr>
              <w:pStyle w:val="afb"/>
              <w:jc w:val="both"/>
            </w:pPr>
            <w:r w:rsidRPr="00FE3627">
              <w:t>-</w:t>
            </w:r>
          </w:p>
        </w:tc>
      </w:tr>
    </w:tbl>
    <w:p w14:paraId="327AD568" w14:textId="77777777" w:rsidR="0001374A" w:rsidRPr="00FE3627" w:rsidRDefault="0001374A" w:rsidP="00D67026">
      <w:pPr>
        <w:pStyle w:val="aff1"/>
      </w:pPr>
    </w:p>
    <w:p w14:paraId="68938E40" w14:textId="2D59BA4B" w:rsidR="00750AD4" w:rsidRPr="00FE3627" w:rsidRDefault="00750AD4" w:rsidP="00D67026">
      <w:pPr>
        <w:pStyle w:val="aff1"/>
        <w:rPr>
          <w:b/>
          <w:bCs w:val="0"/>
        </w:rPr>
      </w:pPr>
      <w:r w:rsidRPr="00FE3627">
        <w:rPr>
          <w:b/>
          <w:bCs w:val="0"/>
        </w:rPr>
        <w:t>3.4.</w:t>
      </w:r>
      <w:r w:rsidR="00DF0421" w:rsidRPr="00FE3627">
        <w:rPr>
          <w:b/>
          <w:bCs w:val="0"/>
        </w:rPr>
        <w:t>4</w:t>
      </w:r>
      <w:r w:rsidRPr="00FE3627">
        <w:rPr>
          <w:b/>
          <w:bCs w:val="0"/>
        </w:rPr>
        <w:t>. Трудовая функция</w:t>
      </w:r>
    </w:p>
    <w:p w14:paraId="664C9BF8" w14:textId="77777777" w:rsidR="0001374A" w:rsidRPr="00FE3627" w:rsidRDefault="0001374A" w:rsidP="00D67026">
      <w:pPr>
        <w:pStyle w:val="aff1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62"/>
        <w:gridCol w:w="4551"/>
        <w:gridCol w:w="641"/>
        <w:gridCol w:w="949"/>
        <w:gridCol w:w="1773"/>
        <w:gridCol w:w="524"/>
      </w:tblGrid>
      <w:tr w:rsidR="00750AD4" w:rsidRPr="00FE3627" w14:paraId="21551AA2" w14:textId="77777777" w:rsidTr="00181115">
        <w:trPr>
          <w:trHeight w:val="278"/>
        </w:trPr>
        <w:tc>
          <w:tcPr>
            <w:tcW w:w="86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1BAA4F6" w14:textId="77777777" w:rsidR="00750AD4" w:rsidRPr="00FE3627" w:rsidRDefault="00750AD4" w:rsidP="00181115">
            <w:r w:rsidRPr="00FE3627">
              <w:rPr>
                <w:sz w:val="20"/>
              </w:rPr>
              <w:t>Наименование</w:t>
            </w:r>
          </w:p>
        </w:tc>
        <w:tc>
          <w:tcPr>
            <w:tcW w:w="22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572B70" w14:textId="2408794C" w:rsidR="00750AD4" w:rsidRPr="00FE3627" w:rsidRDefault="00750AD4" w:rsidP="00DE7770">
            <w:r w:rsidRPr="00FE3627">
              <w:t>Опытно-технологические работы по машиностроительным изделиям</w:t>
            </w:r>
          </w:p>
        </w:tc>
        <w:tc>
          <w:tcPr>
            <w:tcW w:w="31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2A38C2" w14:textId="77777777" w:rsidR="00750AD4" w:rsidRPr="00FE3627" w:rsidRDefault="00750AD4" w:rsidP="00181115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D058D8" w14:textId="2513EDB4" w:rsidR="00750AD4" w:rsidRPr="00FE3627" w:rsidRDefault="00FE3627" w:rsidP="00DF0421">
            <w:r>
              <w:rPr>
                <w:lang w:val="en-US"/>
              </w:rPr>
              <w:t>D</w:t>
            </w:r>
            <w:r w:rsidR="00750AD4" w:rsidRPr="00FE3627">
              <w:t>/0</w:t>
            </w:r>
            <w:r w:rsidR="00DF0421" w:rsidRPr="00FE3627">
              <w:t>4</w:t>
            </w:r>
            <w:r w:rsidR="00750AD4" w:rsidRPr="00FE3627">
              <w:t>.7</w:t>
            </w:r>
          </w:p>
        </w:tc>
        <w:tc>
          <w:tcPr>
            <w:tcW w:w="86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CED45BD" w14:textId="77777777" w:rsidR="00750AD4" w:rsidRPr="00FE3627" w:rsidRDefault="00750AD4" w:rsidP="00181115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993362" w14:textId="77777777" w:rsidR="00750AD4" w:rsidRPr="00FE3627" w:rsidRDefault="00750AD4" w:rsidP="00181115">
            <w:pPr>
              <w:jc w:val="center"/>
            </w:pPr>
            <w:r w:rsidRPr="00FE3627">
              <w:t>7</w:t>
            </w:r>
          </w:p>
        </w:tc>
      </w:tr>
    </w:tbl>
    <w:p w14:paraId="74222A47" w14:textId="77777777" w:rsidR="0001374A" w:rsidRPr="00FE3627" w:rsidRDefault="0001374A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71"/>
        <w:gridCol w:w="1053"/>
        <w:gridCol w:w="806"/>
        <w:gridCol w:w="2020"/>
        <w:gridCol w:w="1383"/>
        <w:gridCol w:w="2267"/>
      </w:tblGrid>
      <w:tr w:rsidR="00750AD4" w:rsidRPr="00FE3627" w14:paraId="3C62B4EA" w14:textId="77777777" w:rsidTr="00181115">
        <w:trPr>
          <w:trHeight w:val="488"/>
        </w:trPr>
        <w:tc>
          <w:tcPr>
            <w:tcW w:w="131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B5C7163" w14:textId="77777777" w:rsidR="00750AD4" w:rsidRPr="00FE3627" w:rsidRDefault="00750AD4" w:rsidP="00181115">
            <w:r w:rsidRPr="00FE3627">
              <w:rPr>
                <w:sz w:val="20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4769C22" w14:textId="77777777" w:rsidR="00750AD4" w:rsidRPr="00FE3627" w:rsidRDefault="00750AD4" w:rsidP="00181115">
            <w:r w:rsidRPr="00FE3627">
              <w:rPr>
                <w:sz w:val="20"/>
              </w:rPr>
              <w:t xml:space="preserve">Оригинал </w:t>
            </w:r>
          </w:p>
        </w:tc>
        <w:tc>
          <w:tcPr>
            <w:tcW w:w="39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50B4E6" w14:textId="77777777" w:rsidR="00750AD4" w:rsidRPr="00FE3627" w:rsidRDefault="00750AD4" w:rsidP="00181115">
            <w:r w:rsidRPr="00FE3627">
              <w:t>Х</w:t>
            </w:r>
          </w:p>
        </w:tc>
        <w:tc>
          <w:tcPr>
            <w:tcW w:w="9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388871" w14:textId="77777777" w:rsidR="00750AD4" w:rsidRPr="00FE3627" w:rsidRDefault="00750AD4" w:rsidP="00181115">
            <w:r w:rsidRPr="00FE3627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D702F6" w14:textId="77777777" w:rsidR="00750AD4" w:rsidRPr="00FE3627" w:rsidRDefault="00750AD4" w:rsidP="00181115"/>
        </w:tc>
        <w:tc>
          <w:tcPr>
            <w:tcW w:w="11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995BC6" w14:textId="77777777" w:rsidR="00750AD4" w:rsidRPr="00FE3627" w:rsidRDefault="00750AD4" w:rsidP="00181115"/>
        </w:tc>
      </w:tr>
      <w:tr w:rsidR="00750AD4" w:rsidRPr="00FE3627" w14:paraId="20247A40" w14:textId="77777777" w:rsidTr="00181115">
        <w:trPr>
          <w:trHeight w:val="479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343C2" w14:textId="77777777" w:rsidR="00750AD4" w:rsidRPr="00FE3627" w:rsidRDefault="00750AD4" w:rsidP="00181115"/>
        </w:tc>
        <w:tc>
          <w:tcPr>
            <w:tcW w:w="189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B0B3FA5" w14:textId="77777777" w:rsidR="00750AD4" w:rsidRPr="00FE3627" w:rsidRDefault="00750AD4" w:rsidP="00181115"/>
        </w:tc>
        <w:tc>
          <w:tcPr>
            <w:tcW w:w="680" w:type="pct"/>
            <w:tcBorders>
              <w:left w:val="nil"/>
              <w:bottom w:val="nil"/>
              <w:right w:val="nil"/>
            </w:tcBorders>
          </w:tcPr>
          <w:p w14:paraId="6995726F" w14:textId="77777777" w:rsidR="00750AD4" w:rsidRPr="00FE3627" w:rsidRDefault="00750AD4" w:rsidP="00181115">
            <w:pPr>
              <w:jc w:val="center"/>
            </w:pPr>
            <w:r w:rsidRPr="00FE3627">
              <w:rPr>
                <w:sz w:val="20"/>
              </w:rPr>
              <w:t>Код оригинала</w:t>
            </w:r>
          </w:p>
        </w:tc>
        <w:tc>
          <w:tcPr>
            <w:tcW w:w="1113" w:type="pct"/>
            <w:tcBorders>
              <w:left w:val="nil"/>
              <w:bottom w:val="nil"/>
              <w:right w:val="nil"/>
            </w:tcBorders>
          </w:tcPr>
          <w:p w14:paraId="2553EFD5" w14:textId="77777777" w:rsidR="00750AD4" w:rsidRPr="00FE3627" w:rsidRDefault="00750AD4" w:rsidP="00181115">
            <w:pPr>
              <w:jc w:val="center"/>
            </w:pPr>
            <w:r w:rsidRPr="00FE36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272A1BF" w14:textId="77777777" w:rsidR="00750AD4" w:rsidRPr="00FE3627" w:rsidRDefault="00750AD4" w:rsidP="00750AD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75"/>
        <w:gridCol w:w="7520"/>
      </w:tblGrid>
      <w:tr w:rsidR="00750AD4" w:rsidRPr="00FE3627" w14:paraId="1F2298D2" w14:textId="77777777" w:rsidTr="00181115">
        <w:trPr>
          <w:trHeight w:val="20"/>
        </w:trPr>
        <w:tc>
          <w:tcPr>
            <w:tcW w:w="1312" w:type="pct"/>
            <w:vMerge w:val="restart"/>
          </w:tcPr>
          <w:p w14:paraId="72B3F493" w14:textId="77777777" w:rsidR="00750AD4" w:rsidRPr="00FE3627" w:rsidRDefault="00750AD4" w:rsidP="00181115">
            <w:pPr>
              <w:pStyle w:val="afb"/>
            </w:pPr>
            <w:r w:rsidRPr="00FE3627">
              <w:t>Трудовые действия</w:t>
            </w:r>
          </w:p>
        </w:tc>
        <w:tc>
          <w:tcPr>
            <w:tcW w:w="3688" w:type="pct"/>
          </w:tcPr>
          <w:p w14:paraId="7CBAA395" w14:textId="2338E7E1" w:rsidR="00750AD4" w:rsidRPr="00FE3627" w:rsidRDefault="00DE7770" w:rsidP="0001374A">
            <w:pPr>
              <w:pStyle w:val="afb"/>
              <w:jc w:val="both"/>
            </w:pPr>
            <w:r w:rsidRPr="00FE3627">
              <w:t>Разработка методик прогнозирования и определения показателей технологичности на различных стадиях жизненного цикла изделия</w:t>
            </w:r>
          </w:p>
        </w:tc>
      </w:tr>
      <w:tr w:rsidR="00750AD4" w:rsidRPr="00FE3627" w14:paraId="59F0F1B5" w14:textId="77777777" w:rsidTr="00181115">
        <w:trPr>
          <w:trHeight w:val="20"/>
        </w:trPr>
        <w:tc>
          <w:tcPr>
            <w:tcW w:w="1312" w:type="pct"/>
            <w:vMerge/>
          </w:tcPr>
          <w:p w14:paraId="211DF532" w14:textId="77777777" w:rsidR="00750AD4" w:rsidRPr="00FE3627" w:rsidRDefault="00750AD4" w:rsidP="00181115">
            <w:pPr>
              <w:pStyle w:val="afb"/>
            </w:pPr>
          </w:p>
        </w:tc>
        <w:tc>
          <w:tcPr>
            <w:tcW w:w="3688" w:type="pct"/>
          </w:tcPr>
          <w:p w14:paraId="15543138" w14:textId="48226F22" w:rsidR="00750AD4" w:rsidRPr="00FE3627" w:rsidRDefault="00750AD4" w:rsidP="0001374A">
            <w:pPr>
              <w:pStyle w:val="afb"/>
              <w:jc w:val="both"/>
            </w:pPr>
            <w:r w:rsidRPr="00FE3627">
              <w:t xml:space="preserve">Анализ </w:t>
            </w:r>
            <w:r w:rsidR="0032322A" w:rsidRPr="00FE3627">
              <w:t>дефектов</w:t>
            </w:r>
            <w:r w:rsidR="00B322DC">
              <w:t>, возникающих</w:t>
            </w:r>
            <w:r w:rsidRPr="00FE3627">
              <w:t xml:space="preserve"> при изготовлении машиностроительных изделий </w:t>
            </w:r>
          </w:p>
        </w:tc>
      </w:tr>
      <w:tr w:rsidR="00750AD4" w:rsidRPr="00FE3627" w14:paraId="7301A693" w14:textId="77777777" w:rsidTr="00181115">
        <w:trPr>
          <w:trHeight w:val="20"/>
        </w:trPr>
        <w:tc>
          <w:tcPr>
            <w:tcW w:w="1312" w:type="pct"/>
            <w:vMerge/>
          </w:tcPr>
          <w:p w14:paraId="0B7587B8" w14:textId="77777777" w:rsidR="00750AD4" w:rsidRPr="00FE3627" w:rsidRDefault="00750AD4" w:rsidP="00181115">
            <w:pPr>
              <w:pStyle w:val="afb"/>
            </w:pPr>
          </w:p>
        </w:tc>
        <w:tc>
          <w:tcPr>
            <w:tcW w:w="3688" w:type="pct"/>
          </w:tcPr>
          <w:p w14:paraId="36E464F4" w14:textId="3C45B4FB" w:rsidR="00750AD4" w:rsidRPr="00FE3627" w:rsidRDefault="00750AD4" w:rsidP="0001374A">
            <w:pPr>
              <w:pStyle w:val="afb"/>
              <w:jc w:val="both"/>
            </w:pPr>
            <w:r w:rsidRPr="00FE3627">
              <w:t>Разработка рекомендаций по предупреждению и ликвидации брака при изготовлении машиностроительных изделий</w:t>
            </w:r>
          </w:p>
        </w:tc>
      </w:tr>
      <w:tr w:rsidR="00750AD4" w:rsidRPr="00FE3627" w14:paraId="736EF85A" w14:textId="77777777" w:rsidTr="00181115">
        <w:trPr>
          <w:trHeight w:val="20"/>
        </w:trPr>
        <w:tc>
          <w:tcPr>
            <w:tcW w:w="1312" w:type="pct"/>
            <w:vMerge/>
          </w:tcPr>
          <w:p w14:paraId="791E594B" w14:textId="77777777" w:rsidR="00750AD4" w:rsidRPr="00FE3627" w:rsidRDefault="00750AD4" w:rsidP="00181115">
            <w:pPr>
              <w:pStyle w:val="afb"/>
            </w:pPr>
          </w:p>
        </w:tc>
        <w:tc>
          <w:tcPr>
            <w:tcW w:w="3688" w:type="pct"/>
          </w:tcPr>
          <w:p w14:paraId="1C5491ED" w14:textId="0D7A1397" w:rsidR="00750AD4" w:rsidRPr="00FE3627" w:rsidRDefault="00EB6B00" w:rsidP="0001374A">
            <w:pPr>
              <w:pStyle w:val="afb"/>
              <w:jc w:val="both"/>
            </w:pPr>
            <w:r w:rsidRPr="00FE3627">
              <w:t xml:space="preserve">Составление обзоров новых технологий в области изготовления машиностроительных изделий </w:t>
            </w:r>
          </w:p>
        </w:tc>
      </w:tr>
      <w:tr w:rsidR="00750AD4" w:rsidRPr="00FE3627" w14:paraId="69CBFFBE" w14:textId="77777777" w:rsidTr="00181115">
        <w:trPr>
          <w:trHeight w:val="20"/>
        </w:trPr>
        <w:tc>
          <w:tcPr>
            <w:tcW w:w="1312" w:type="pct"/>
            <w:vMerge/>
          </w:tcPr>
          <w:p w14:paraId="033A8AF0" w14:textId="77777777" w:rsidR="00750AD4" w:rsidRPr="00FE3627" w:rsidRDefault="00750AD4" w:rsidP="00181115">
            <w:pPr>
              <w:pStyle w:val="afb"/>
            </w:pPr>
          </w:p>
        </w:tc>
        <w:tc>
          <w:tcPr>
            <w:tcW w:w="3688" w:type="pct"/>
          </w:tcPr>
          <w:p w14:paraId="77F0BE93" w14:textId="227FB159" w:rsidR="00750AD4" w:rsidRPr="00FE3627" w:rsidRDefault="00EB6B00" w:rsidP="0001374A">
            <w:pPr>
              <w:pStyle w:val="afb"/>
              <w:jc w:val="both"/>
            </w:pPr>
            <w:r w:rsidRPr="00FE3627">
              <w:t>Оформление заявок на экспериментальную отработку новых методов обработки и сборки машиностроительных изделий</w:t>
            </w:r>
          </w:p>
        </w:tc>
      </w:tr>
      <w:tr w:rsidR="00750AD4" w:rsidRPr="00FE3627" w14:paraId="171D0871" w14:textId="77777777" w:rsidTr="00181115">
        <w:trPr>
          <w:trHeight w:val="20"/>
        </w:trPr>
        <w:tc>
          <w:tcPr>
            <w:tcW w:w="1312" w:type="pct"/>
            <w:vMerge/>
          </w:tcPr>
          <w:p w14:paraId="521F13FC" w14:textId="77777777" w:rsidR="00750AD4" w:rsidRPr="00FE3627" w:rsidRDefault="00750AD4" w:rsidP="00181115">
            <w:pPr>
              <w:pStyle w:val="afb"/>
            </w:pPr>
          </w:p>
        </w:tc>
        <w:tc>
          <w:tcPr>
            <w:tcW w:w="3688" w:type="pct"/>
          </w:tcPr>
          <w:p w14:paraId="0D4E7CF9" w14:textId="4145A0C5" w:rsidR="00750AD4" w:rsidRPr="00FE3627" w:rsidRDefault="00750AD4" w:rsidP="0001374A">
            <w:pPr>
              <w:pStyle w:val="afb"/>
              <w:jc w:val="both"/>
            </w:pPr>
            <w:r w:rsidRPr="00FE3627">
              <w:t xml:space="preserve">Технико-экономическое обоснование необходимости использования новых </w:t>
            </w:r>
            <w:r w:rsidR="00EB6B00" w:rsidRPr="00FE3627">
              <w:t>методов обработки и сборки</w:t>
            </w:r>
            <w:r w:rsidR="00DE7770" w:rsidRPr="00FE3627">
              <w:t xml:space="preserve"> машиностроительных изделий</w:t>
            </w:r>
          </w:p>
        </w:tc>
      </w:tr>
      <w:tr w:rsidR="00750AD4" w:rsidRPr="00FE3627" w14:paraId="0A5EEEFF" w14:textId="77777777" w:rsidTr="00181115">
        <w:trPr>
          <w:trHeight w:val="20"/>
        </w:trPr>
        <w:tc>
          <w:tcPr>
            <w:tcW w:w="1312" w:type="pct"/>
            <w:vMerge/>
          </w:tcPr>
          <w:p w14:paraId="4FD9A26E" w14:textId="77777777" w:rsidR="00750AD4" w:rsidRPr="00FE3627" w:rsidRDefault="00750AD4" w:rsidP="00181115">
            <w:pPr>
              <w:pStyle w:val="afb"/>
            </w:pPr>
          </w:p>
        </w:tc>
        <w:tc>
          <w:tcPr>
            <w:tcW w:w="3688" w:type="pct"/>
          </w:tcPr>
          <w:p w14:paraId="6B392575" w14:textId="2229CBBF" w:rsidR="00750AD4" w:rsidRPr="00FE3627" w:rsidRDefault="00DE7770" w:rsidP="0001374A">
            <w:pPr>
              <w:pStyle w:val="afb"/>
              <w:jc w:val="both"/>
            </w:pPr>
            <w:r w:rsidRPr="00FE3627">
              <w:t>Унификация и типизация конструктивно-технологических решений</w:t>
            </w:r>
          </w:p>
        </w:tc>
      </w:tr>
      <w:tr w:rsidR="00750AD4" w:rsidRPr="00FE3627" w14:paraId="31ABB74A" w14:textId="77777777" w:rsidTr="00181115">
        <w:trPr>
          <w:trHeight w:val="20"/>
        </w:trPr>
        <w:tc>
          <w:tcPr>
            <w:tcW w:w="1312" w:type="pct"/>
            <w:vMerge/>
          </w:tcPr>
          <w:p w14:paraId="770358EB" w14:textId="77777777" w:rsidR="00750AD4" w:rsidRPr="00FE3627" w:rsidRDefault="00750AD4" w:rsidP="00181115">
            <w:pPr>
              <w:pStyle w:val="afb"/>
            </w:pPr>
          </w:p>
        </w:tc>
        <w:tc>
          <w:tcPr>
            <w:tcW w:w="3688" w:type="pct"/>
          </w:tcPr>
          <w:p w14:paraId="5677169F" w14:textId="39E0616F" w:rsidR="00750AD4" w:rsidRPr="00FE3627" w:rsidRDefault="00DE7770" w:rsidP="0001374A">
            <w:pPr>
              <w:pStyle w:val="afb"/>
              <w:jc w:val="both"/>
            </w:pPr>
            <w:r w:rsidRPr="00FE3627">
              <w:t>Разработка типовых технологических процессов изготовления машиностроительных изделий</w:t>
            </w:r>
          </w:p>
        </w:tc>
      </w:tr>
      <w:tr w:rsidR="00DE7770" w:rsidRPr="00FE3627" w14:paraId="3C654DA7" w14:textId="77777777" w:rsidTr="00181115">
        <w:trPr>
          <w:trHeight w:val="20"/>
        </w:trPr>
        <w:tc>
          <w:tcPr>
            <w:tcW w:w="1312" w:type="pct"/>
            <w:vMerge/>
          </w:tcPr>
          <w:p w14:paraId="3282CCF4" w14:textId="77777777" w:rsidR="00DE7770" w:rsidRPr="00FE3627" w:rsidRDefault="00DE7770" w:rsidP="00181115">
            <w:pPr>
              <w:pStyle w:val="afb"/>
            </w:pPr>
          </w:p>
        </w:tc>
        <w:tc>
          <w:tcPr>
            <w:tcW w:w="3688" w:type="pct"/>
          </w:tcPr>
          <w:p w14:paraId="5EFD7458" w14:textId="1560D8E9" w:rsidR="00DE7770" w:rsidRPr="00FE3627" w:rsidRDefault="00DE7770" w:rsidP="0001374A">
            <w:pPr>
              <w:pStyle w:val="afb"/>
              <w:jc w:val="both"/>
            </w:pPr>
            <w:r w:rsidRPr="00FE3627">
              <w:t>Разработка методических документов по использованию типовых технологических процессов</w:t>
            </w:r>
          </w:p>
        </w:tc>
      </w:tr>
      <w:tr w:rsidR="00750AD4" w:rsidRPr="00FE3627" w14:paraId="1706C53E" w14:textId="77777777" w:rsidTr="00181115">
        <w:trPr>
          <w:trHeight w:val="20"/>
        </w:trPr>
        <w:tc>
          <w:tcPr>
            <w:tcW w:w="1312" w:type="pct"/>
            <w:vMerge/>
          </w:tcPr>
          <w:p w14:paraId="23A37072" w14:textId="77777777" w:rsidR="00750AD4" w:rsidRPr="00FE3627" w:rsidRDefault="00750AD4" w:rsidP="00181115">
            <w:pPr>
              <w:pStyle w:val="afb"/>
            </w:pPr>
          </w:p>
        </w:tc>
        <w:tc>
          <w:tcPr>
            <w:tcW w:w="3688" w:type="pct"/>
          </w:tcPr>
          <w:p w14:paraId="501D81BB" w14:textId="7AADDFFD" w:rsidR="00750AD4" w:rsidRPr="00FE3627" w:rsidRDefault="00DE7770" w:rsidP="0001374A">
            <w:pPr>
              <w:pStyle w:val="afb"/>
              <w:jc w:val="both"/>
            </w:pPr>
            <w:r w:rsidRPr="00FE3627">
              <w:t>Разработка групповых технологических процессов изготовления машиностроительных изделий</w:t>
            </w:r>
          </w:p>
        </w:tc>
      </w:tr>
      <w:tr w:rsidR="00750AD4" w:rsidRPr="00FE3627" w14:paraId="154F474E" w14:textId="77777777" w:rsidTr="00181115">
        <w:trPr>
          <w:trHeight w:val="20"/>
        </w:trPr>
        <w:tc>
          <w:tcPr>
            <w:tcW w:w="1312" w:type="pct"/>
            <w:vMerge w:val="restart"/>
          </w:tcPr>
          <w:p w14:paraId="2DC4A8A9" w14:textId="77777777" w:rsidR="00750AD4" w:rsidRPr="00FE3627" w:rsidDel="002A1D54" w:rsidRDefault="00750AD4" w:rsidP="00181115">
            <w:pPr>
              <w:pStyle w:val="afb"/>
            </w:pPr>
            <w:r w:rsidRPr="00FE3627" w:rsidDel="002A1D54">
              <w:t>Необходимые умения</w:t>
            </w:r>
          </w:p>
        </w:tc>
        <w:tc>
          <w:tcPr>
            <w:tcW w:w="3688" w:type="pct"/>
          </w:tcPr>
          <w:p w14:paraId="6C871576" w14:textId="6E91F5ED" w:rsidR="00750AD4" w:rsidRPr="00FE3627" w:rsidRDefault="004C5E59" w:rsidP="0001374A">
            <w:pPr>
              <w:pStyle w:val="afb"/>
              <w:jc w:val="both"/>
            </w:pPr>
            <w:r w:rsidRPr="00FE3627">
              <w:t xml:space="preserve">Искать информацию о существующих методиках определения показателей технологичности с использованием технической и справочной литературы, </w:t>
            </w:r>
            <w:r w:rsidR="00B322DC">
              <w:t>информационно-телекоммуникационной сети «Интернет»</w:t>
            </w:r>
          </w:p>
        </w:tc>
      </w:tr>
      <w:tr w:rsidR="004C5E59" w:rsidRPr="00FE3627" w14:paraId="3B1E7EE0" w14:textId="77777777" w:rsidTr="00181115">
        <w:trPr>
          <w:trHeight w:val="20"/>
        </w:trPr>
        <w:tc>
          <w:tcPr>
            <w:tcW w:w="1312" w:type="pct"/>
            <w:vMerge/>
          </w:tcPr>
          <w:p w14:paraId="2CA74BAC" w14:textId="77777777" w:rsidR="004C5E59" w:rsidRPr="00FE3627" w:rsidDel="002A1D54" w:rsidRDefault="004C5E59" w:rsidP="00181115">
            <w:pPr>
              <w:pStyle w:val="afb"/>
            </w:pPr>
          </w:p>
        </w:tc>
        <w:tc>
          <w:tcPr>
            <w:tcW w:w="3688" w:type="pct"/>
          </w:tcPr>
          <w:p w14:paraId="290EE2C6" w14:textId="26AA9F69" w:rsidR="004C5E59" w:rsidRPr="00FE3627" w:rsidRDefault="004C5E59" w:rsidP="0001374A">
            <w:pPr>
              <w:pStyle w:val="afb"/>
              <w:jc w:val="both"/>
            </w:pPr>
            <w:r w:rsidRPr="00FE3627">
              <w:t>Систематизировать, обобщать и формализовать зависимости между конструктивными и технологическими параметрами машиностроительных изделий</w:t>
            </w:r>
          </w:p>
        </w:tc>
      </w:tr>
      <w:tr w:rsidR="004C5E59" w:rsidRPr="00FE3627" w14:paraId="0B93CE76" w14:textId="77777777" w:rsidTr="00181115">
        <w:trPr>
          <w:trHeight w:val="20"/>
        </w:trPr>
        <w:tc>
          <w:tcPr>
            <w:tcW w:w="1312" w:type="pct"/>
            <w:vMerge/>
          </w:tcPr>
          <w:p w14:paraId="2E19B96F" w14:textId="77777777" w:rsidR="004C5E59" w:rsidRPr="00FE3627" w:rsidDel="002A1D54" w:rsidRDefault="004C5E59" w:rsidP="00181115">
            <w:pPr>
              <w:pStyle w:val="afb"/>
            </w:pPr>
          </w:p>
        </w:tc>
        <w:tc>
          <w:tcPr>
            <w:tcW w:w="3688" w:type="pct"/>
          </w:tcPr>
          <w:p w14:paraId="2BEBAE8B" w14:textId="084808F8" w:rsidR="004C5E59" w:rsidRPr="00FE3627" w:rsidRDefault="004C5E59" w:rsidP="0001374A">
            <w:pPr>
              <w:pStyle w:val="afb"/>
              <w:jc w:val="both"/>
            </w:pPr>
            <w:r w:rsidRPr="00FE3627">
              <w:t>Использовать текстовые редакторы (процессоры) для оформления отчетов</w:t>
            </w:r>
          </w:p>
        </w:tc>
      </w:tr>
      <w:tr w:rsidR="004C5E59" w:rsidRPr="00FE3627" w14:paraId="24C52FF1" w14:textId="77777777" w:rsidTr="00181115">
        <w:trPr>
          <w:trHeight w:val="20"/>
        </w:trPr>
        <w:tc>
          <w:tcPr>
            <w:tcW w:w="1312" w:type="pct"/>
            <w:vMerge/>
          </w:tcPr>
          <w:p w14:paraId="124A6613" w14:textId="77777777" w:rsidR="004C5E59" w:rsidRPr="00FE3627" w:rsidDel="002A1D54" w:rsidRDefault="004C5E59" w:rsidP="00181115">
            <w:pPr>
              <w:pStyle w:val="afb"/>
            </w:pPr>
          </w:p>
        </w:tc>
        <w:tc>
          <w:tcPr>
            <w:tcW w:w="3688" w:type="pct"/>
          </w:tcPr>
          <w:p w14:paraId="4B3AAB29" w14:textId="056AC88B" w:rsidR="004C5E59" w:rsidRPr="00FE3627" w:rsidRDefault="001D2EEE" w:rsidP="0001374A">
            <w:pPr>
              <w:pStyle w:val="afb"/>
              <w:jc w:val="both"/>
            </w:pPr>
            <w:r w:rsidRPr="00FE3627">
              <w:t>Выявлять закономерности появления дефектов при изготовлении машиностроительных изделий</w:t>
            </w:r>
          </w:p>
        </w:tc>
      </w:tr>
      <w:tr w:rsidR="004C5E59" w:rsidRPr="00FE3627" w14:paraId="54880E51" w14:textId="77777777" w:rsidTr="00181115">
        <w:trPr>
          <w:trHeight w:val="20"/>
        </w:trPr>
        <w:tc>
          <w:tcPr>
            <w:tcW w:w="1312" w:type="pct"/>
            <w:vMerge/>
          </w:tcPr>
          <w:p w14:paraId="00A5D18C" w14:textId="77777777" w:rsidR="004C5E59" w:rsidRPr="00FE3627" w:rsidDel="002A1D54" w:rsidRDefault="004C5E59" w:rsidP="00181115">
            <w:pPr>
              <w:pStyle w:val="afb"/>
            </w:pPr>
          </w:p>
        </w:tc>
        <w:tc>
          <w:tcPr>
            <w:tcW w:w="3688" w:type="pct"/>
          </w:tcPr>
          <w:p w14:paraId="7464A7D8" w14:textId="133AB80E" w:rsidR="004C5E59" w:rsidRPr="00FE3627" w:rsidRDefault="001D2EEE" w:rsidP="0001374A">
            <w:pPr>
              <w:pStyle w:val="afb"/>
              <w:jc w:val="both"/>
            </w:pPr>
            <w:r w:rsidRPr="00FE3627">
              <w:t>Разрабатывать рекомендации по разработке технологических процессов изготовления машиностроительных изделий, позволяющих уменьшить или ликвидировать брак</w:t>
            </w:r>
          </w:p>
        </w:tc>
      </w:tr>
      <w:tr w:rsidR="004C5E59" w:rsidRPr="00FE3627" w14:paraId="54E84BEE" w14:textId="77777777" w:rsidTr="00181115">
        <w:trPr>
          <w:trHeight w:val="20"/>
        </w:trPr>
        <w:tc>
          <w:tcPr>
            <w:tcW w:w="1312" w:type="pct"/>
            <w:vMerge/>
          </w:tcPr>
          <w:p w14:paraId="5E455596" w14:textId="77777777" w:rsidR="004C5E59" w:rsidRPr="00FE3627" w:rsidDel="002A1D54" w:rsidRDefault="004C5E59" w:rsidP="00181115">
            <w:pPr>
              <w:pStyle w:val="afb"/>
            </w:pPr>
          </w:p>
        </w:tc>
        <w:tc>
          <w:tcPr>
            <w:tcW w:w="3688" w:type="pct"/>
          </w:tcPr>
          <w:p w14:paraId="24F1376E" w14:textId="08CB5AC3" w:rsidR="004C5E59" w:rsidRPr="00FE3627" w:rsidRDefault="00D52035" w:rsidP="0001374A">
            <w:pPr>
              <w:pStyle w:val="afb"/>
              <w:jc w:val="both"/>
            </w:pPr>
            <w:r w:rsidRPr="00FE3627">
              <w:t xml:space="preserve">Искать информацию о новых технологиях в области изготовления машиностроительных изделий с использованием технической, справочной и рекламной литературы, </w:t>
            </w:r>
            <w:r w:rsidR="00B322DC">
              <w:t>информационно-телекоммуникационной сети «Интернет»</w:t>
            </w:r>
          </w:p>
        </w:tc>
      </w:tr>
      <w:tr w:rsidR="004C5E59" w:rsidRPr="00FE3627" w14:paraId="2A2451DF" w14:textId="77777777" w:rsidTr="00181115">
        <w:trPr>
          <w:trHeight w:val="20"/>
        </w:trPr>
        <w:tc>
          <w:tcPr>
            <w:tcW w:w="1312" w:type="pct"/>
            <w:vMerge/>
          </w:tcPr>
          <w:p w14:paraId="5C6D9A6C" w14:textId="77777777" w:rsidR="004C5E59" w:rsidRPr="00FE3627" w:rsidDel="002A1D54" w:rsidRDefault="004C5E59" w:rsidP="00181115">
            <w:pPr>
              <w:pStyle w:val="afb"/>
            </w:pPr>
          </w:p>
        </w:tc>
        <w:tc>
          <w:tcPr>
            <w:tcW w:w="3688" w:type="pct"/>
          </w:tcPr>
          <w:p w14:paraId="73CA1213" w14:textId="2EE3DAF7" w:rsidR="004C5E59" w:rsidRPr="00FE3627" w:rsidRDefault="00D52035" w:rsidP="0001374A">
            <w:pPr>
              <w:pStyle w:val="afb"/>
              <w:jc w:val="both"/>
            </w:pPr>
            <w:r w:rsidRPr="00FE3627">
              <w:t>Анализировать новые технологии с целью определения возможности и целесообразности их использования в организации</w:t>
            </w:r>
          </w:p>
        </w:tc>
      </w:tr>
      <w:tr w:rsidR="004C5E59" w:rsidRPr="00FE3627" w14:paraId="4BEE43E4" w14:textId="77777777" w:rsidTr="00181115">
        <w:trPr>
          <w:trHeight w:val="20"/>
        </w:trPr>
        <w:tc>
          <w:tcPr>
            <w:tcW w:w="1312" w:type="pct"/>
            <w:vMerge/>
          </w:tcPr>
          <w:p w14:paraId="01479E63" w14:textId="77777777" w:rsidR="004C5E59" w:rsidRPr="00FE3627" w:rsidDel="002A1D54" w:rsidRDefault="004C5E59" w:rsidP="00181115">
            <w:pPr>
              <w:pStyle w:val="afb"/>
            </w:pPr>
          </w:p>
        </w:tc>
        <w:tc>
          <w:tcPr>
            <w:tcW w:w="3688" w:type="pct"/>
          </w:tcPr>
          <w:p w14:paraId="3393E613" w14:textId="568BDEBC" w:rsidR="004C5E59" w:rsidRPr="00FE3627" w:rsidRDefault="00D52035" w:rsidP="0001374A">
            <w:pPr>
              <w:pStyle w:val="afb"/>
              <w:jc w:val="both"/>
            </w:pPr>
            <w:r w:rsidRPr="00FE3627">
              <w:t>Использовать текстовые редакторы (процессоры) для создания и оформления</w:t>
            </w:r>
            <w:r w:rsidRPr="00FE3627">
              <w:rPr>
                <w:spacing w:val="-1"/>
              </w:rPr>
              <w:t xml:space="preserve"> обзоров </w:t>
            </w:r>
            <w:r w:rsidRPr="00FE3627">
              <w:t>новых технологий в области изготовления машиностроительных изделий</w:t>
            </w:r>
          </w:p>
        </w:tc>
      </w:tr>
      <w:tr w:rsidR="00750AD4" w:rsidRPr="00FE3627" w14:paraId="68CA0802" w14:textId="77777777" w:rsidTr="00181115">
        <w:trPr>
          <w:trHeight w:val="20"/>
        </w:trPr>
        <w:tc>
          <w:tcPr>
            <w:tcW w:w="1312" w:type="pct"/>
            <w:vMerge/>
          </w:tcPr>
          <w:p w14:paraId="1D6F437F" w14:textId="77777777" w:rsidR="00750AD4" w:rsidRPr="00FE3627" w:rsidDel="002A1D54" w:rsidRDefault="00750AD4" w:rsidP="00181115">
            <w:pPr>
              <w:pStyle w:val="afb"/>
            </w:pPr>
          </w:p>
        </w:tc>
        <w:tc>
          <w:tcPr>
            <w:tcW w:w="3688" w:type="pct"/>
          </w:tcPr>
          <w:p w14:paraId="507D0F8A" w14:textId="01D5D706" w:rsidR="00750AD4" w:rsidRPr="00FE3627" w:rsidRDefault="00D52035" w:rsidP="0001374A">
            <w:pPr>
              <w:pStyle w:val="afb"/>
              <w:jc w:val="both"/>
            </w:pPr>
            <w:r w:rsidRPr="00FE3627">
              <w:t>Использовать программы подготовки презентаций для представления информации о новых технологиях в области изготовления машиностроительных изделий</w:t>
            </w:r>
          </w:p>
        </w:tc>
      </w:tr>
      <w:tr w:rsidR="00A926E0" w:rsidRPr="00FE3627" w14:paraId="619E8B64" w14:textId="77777777" w:rsidTr="00181115">
        <w:trPr>
          <w:trHeight w:val="20"/>
        </w:trPr>
        <w:tc>
          <w:tcPr>
            <w:tcW w:w="1312" w:type="pct"/>
            <w:vMerge/>
          </w:tcPr>
          <w:p w14:paraId="059DE8DE" w14:textId="77777777" w:rsidR="00A926E0" w:rsidRPr="00FE3627" w:rsidDel="002A1D54" w:rsidRDefault="00A926E0" w:rsidP="00181115">
            <w:pPr>
              <w:pStyle w:val="afb"/>
            </w:pPr>
          </w:p>
        </w:tc>
        <w:tc>
          <w:tcPr>
            <w:tcW w:w="3688" w:type="pct"/>
          </w:tcPr>
          <w:p w14:paraId="15FB37F6" w14:textId="19466FEE" w:rsidR="00A926E0" w:rsidRPr="00FE3627" w:rsidRDefault="00A926E0" w:rsidP="0001374A">
            <w:pPr>
              <w:pStyle w:val="afb"/>
              <w:jc w:val="both"/>
            </w:pPr>
            <w:r w:rsidRPr="00FE3627">
              <w:t>Передавать с использованием ERP-систем</w:t>
            </w:r>
            <w:r w:rsidR="008E3FD9" w:rsidRPr="00FE3627">
              <w:t>ы</w:t>
            </w:r>
            <w:r w:rsidRPr="00FE3627">
              <w:t>, ECM-систем</w:t>
            </w:r>
            <w:r w:rsidR="008E3FD9" w:rsidRPr="00FE3627">
              <w:t>ы</w:t>
            </w:r>
            <w:r w:rsidRPr="00FE3627">
              <w:t xml:space="preserve"> организации заявки на экспериментальную отработку новых методов обработки и сборки машиностроительных изделий</w:t>
            </w:r>
          </w:p>
        </w:tc>
      </w:tr>
      <w:tr w:rsidR="0005032C" w:rsidRPr="00FE3627" w14:paraId="3E9CA73C" w14:textId="77777777" w:rsidTr="00181115">
        <w:trPr>
          <w:trHeight w:val="20"/>
        </w:trPr>
        <w:tc>
          <w:tcPr>
            <w:tcW w:w="1312" w:type="pct"/>
            <w:vMerge/>
          </w:tcPr>
          <w:p w14:paraId="5762F783" w14:textId="77777777" w:rsidR="0005032C" w:rsidRPr="00FE3627" w:rsidDel="002A1D54" w:rsidRDefault="0005032C" w:rsidP="00181115">
            <w:pPr>
              <w:pStyle w:val="afb"/>
            </w:pPr>
          </w:p>
        </w:tc>
        <w:tc>
          <w:tcPr>
            <w:tcW w:w="3688" w:type="pct"/>
          </w:tcPr>
          <w:p w14:paraId="0ABE38FB" w14:textId="282C54BB" w:rsidR="0005032C" w:rsidRPr="00FE3627" w:rsidRDefault="0005032C" w:rsidP="0001374A">
            <w:pPr>
              <w:pStyle w:val="afb"/>
              <w:jc w:val="both"/>
            </w:pPr>
            <w:r w:rsidRPr="00FE3627">
              <w:t>Оценивать возможный экономический эффект от внедрения новых технологий в области изготовления машиностроительных изделий</w:t>
            </w:r>
          </w:p>
        </w:tc>
      </w:tr>
      <w:tr w:rsidR="00DD1A64" w:rsidRPr="00FE3627" w14:paraId="734B2DBE" w14:textId="77777777" w:rsidTr="00181115">
        <w:trPr>
          <w:trHeight w:val="20"/>
        </w:trPr>
        <w:tc>
          <w:tcPr>
            <w:tcW w:w="1312" w:type="pct"/>
            <w:vMerge/>
          </w:tcPr>
          <w:p w14:paraId="29A21DA1" w14:textId="77777777" w:rsidR="00DD1A64" w:rsidRPr="00FE3627" w:rsidDel="002A1D54" w:rsidRDefault="00DD1A64" w:rsidP="00181115">
            <w:pPr>
              <w:pStyle w:val="afb"/>
            </w:pPr>
          </w:p>
        </w:tc>
        <w:tc>
          <w:tcPr>
            <w:tcW w:w="3688" w:type="pct"/>
          </w:tcPr>
          <w:p w14:paraId="4B57685A" w14:textId="2FF446BC" w:rsidR="00DD1A64" w:rsidRPr="00FE3627" w:rsidRDefault="00D52035" w:rsidP="0001374A">
            <w:pPr>
              <w:pStyle w:val="afb"/>
              <w:jc w:val="both"/>
            </w:pPr>
            <w:r w:rsidRPr="00FE3627">
              <w:t>Использовать прикладные компьютерные программы для расчета возможного экономического эффекта от внедрения новых технологий в области изготовления машиностроительных изделий</w:t>
            </w:r>
          </w:p>
        </w:tc>
      </w:tr>
      <w:tr w:rsidR="00DD1A64" w:rsidRPr="00FE3627" w14:paraId="7AF1554E" w14:textId="77777777" w:rsidTr="00181115">
        <w:trPr>
          <w:trHeight w:val="20"/>
        </w:trPr>
        <w:tc>
          <w:tcPr>
            <w:tcW w:w="1312" w:type="pct"/>
            <w:vMerge/>
          </w:tcPr>
          <w:p w14:paraId="2626C531" w14:textId="77777777" w:rsidR="00DD1A64" w:rsidRPr="00FE3627" w:rsidDel="002A1D54" w:rsidRDefault="00DD1A64" w:rsidP="00181115">
            <w:pPr>
              <w:pStyle w:val="afb"/>
            </w:pPr>
          </w:p>
        </w:tc>
        <w:tc>
          <w:tcPr>
            <w:tcW w:w="3688" w:type="pct"/>
          </w:tcPr>
          <w:p w14:paraId="3867A352" w14:textId="558C4479" w:rsidR="00DD1A64" w:rsidRPr="00FE3627" w:rsidRDefault="00A926E0" w:rsidP="0001374A">
            <w:pPr>
              <w:pStyle w:val="afb"/>
              <w:jc w:val="both"/>
            </w:pPr>
            <w:r w:rsidRPr="00FE3627">
              <w:t>Использовать CAD-системы, CAPP-системы, PDM-систему организации для поиска и анализа конструкторско-технологических решений с целью их унификации</w:t>
            </w:r>
          </w:p>
        </w:tc>
      </w:tr>
      <w:tr w:rsidR="00A926E0" w:rsidRPr="00FE3627" w14:paraId="7B395FB0" w14:textId="77777777" w:rsidTr="00181115">
        <w:trPr>
          <w:trHeight w:val="20"/>
        </w:trPr>
        <w:tc>
          <w:tcPr>
            <w:tcW w:w="1312" w:type="pct"/>
            <w:vMerge/>
          </w:tcPr>
          <w:p w14:paraId="22BAB76F" w14:textId="77777777" w:rsidR="00A926E0" w:rsidRPr="00FE3627" w:rsidDel="002A1D54" w:rsidRDefault="00A926E0" w:rsidP="00181115">
            <w:pPr>
              <w:pStyle w:val="afb"/>
            </w:pPr>
          </w:p>
        </w:tc>
        <w:tc>
          <w:tcPr>
            <w:tcW w:w="3688" w:type="pct"/>
          </w:tcPr>
          <w:p w14:paraId="701BF2AA" w14:textId="6318CD8F" w:rsidR="00A926E0" w:rsidRPr="00FE3627" w:rsidRDefault="00A926E0" w:rsidP="0001374A">
            <w:pPr>
              <w:pStyle w:val="afb"/>
              <w:jc w:val="both"/>
            </w:pPr>
            <w:r w:rsidRPr="00FE3627">
              <w:t>Разрабатывать предложения по унификации конструкторско-технологических решений</w:t>
            </w:r>
          </w:p>
        </w:tc>
      </w:tr>
      <w:tr w:rsidR="00D70193" w:rsidRPr="00FE3627" w14:paraId="2DD6B80E" w14:textId="77777777" w:rsidTr="00181115">
        <w:trPr>
          <w:trHeight w:val="20"/>
        </w:trPr>
        <w:tc>
          <w:tcPr>
            <w:tcW w:w="1312" w:type="pct"/>
            <w:vMerge/>
          </w:tcPr>
          <w:p w14:paraId="31B98CC2" w14:textId="77777777" w:rsidR="00D70193" w:rsidRPr="00FE3627" w:rsidDel="002A1D54" w:rsidRDefault="00D70193" w:rsidP="00181115">
            <w:pPr>
              <w:pStyle w:val="afb"/>
            </w:pPr>
          </w:p>
        </w:tc>
        <w:tc>
          <w:tcPr>
            <w:tcW w:w="3688" w:type="pct"/>
          </w:tcPr>
          <w:p w14:paraId="3659CB3D" w14:textId="6562395D" w:rsidR="00D70193" w:rsidRPr="00FE3627" w:rsidRDefault="00002EF8" w:rsidP="0001374A">
            <w:pPr>
              <w:pStyle w:val="afb"/>
              <w:jc w:val="both"/>
            </w:pPr>
            <w:r>
              <w:t>Классифицировать</w:t>
            </w:r>
            <w:r w:rsidR="00D70193" w:rsidRPr="00FE3627">
              <w:t xml:space="preserve"> машиностроительные изделия по конструктивно-технологическим признакам для формирования групп, для которых целесообразно разрабатывать типовые или групповые технологические процессы</w:t>
            </w:r>
          </w:p>
        </w:tc>
      </w:tr>
      <w:tr w:rsidR="00A926E0" w:rsidRPr="00FE3627" w14:paraId="08CBA4F5" w14:textId="77777777" w:rsidTr="00181115">
        <w:trPr>
          <w:trHeight w:val="20"/>
        </w:trPr>
        <w:tc>
          <w:tcPr>
            <w:tcW w:w="1312" w:type="pct"/>
            <w:vMerge/>
          </w:tcPr>
          <w:p w14:paraId="1120C1F9" w14:textId="77777777" w:rsidR="00A926E0" w:rsidRPr="00FE3627" w:rsidDel="002A1D54" w:rsidRDefault="00A926E0" w:rsidP="00181115">
            <w:pPr>
              <w:pStyle w:val="afb"/>
            </w:pPr>
          </w:p>
        </w:tc>
        <w:tc>
          <w:tcPr>
            <w:tcW w:w="3688" w:type="pct"/>
          </w:tcPr>
          <w:p w14:paraId="30BE1F83" w14:textId="1440AEC5" w:rsidR="00A926E0" w:rsidRPr="00FE3627" w:rsidRDefault="00A926E0" w:rsidP="0001374A">
            <w:pPr>
              <w:pStyle w:val="afb"/>
              <w:jc w:val="both"/>
            </w:pPr>
            <w:r w:rsidRPr="00FE3627">
              <w:t>Выбирать изделие-представитель (формировать комплексное изделие)</w:t>
            </w:r>
          </w:p>
        </w:tc>
      </w:tr>
      <w:tr w:rsidR="00A926E0" w:rsidRPr="00FE3627" w14:paraId="56C72CA6" w14:textId="77777777" w:rsidTr="00181115">
        <w:trPr>
          <w:trHeight w:val="20"/>
        </w:trPr>
        <w:tc>
          <w:tcPr>
            <w:tcW w:w="1312" w:type="pct"/>
            <w:vMerge/>
          </w:tcPr>
          <w:p w14:paraId="6A3D5ECE" w14:textId="77777777" w:rsidR="00A926E0" w:rsidRPr="00FE3627" w:rsidDel="002A1D54" w:rsidRDefault="00A926E0" w:rsidP="00181115">
            <w:pPr>
              <w:pStyle w:val="afb"/>
            </w:pPr>
          </w:p>
        </w:tc>
        <w:tc>
          <w:tcPr>
            <w:tcW w:w="3688" w:type="pct"/>
          </w:tcPr>
          <w:p w14:paraId="4F6AFF0B" w14:textId="10BB1097" w:rsidR="00A926E0" w:rsidRPr="00FE3627" w:rsidRDefault="00D70193" w:rsidP="0001374A">
            <w:pPr>
              <w:pStyle w:val="afb"/>
              <w:jc w:val="both"/>
            </w:pPr>
            <w:r w:rsidRPr="00FE3627">
              <w:t>Использовать CAD-системы и CAPP-системы для разработки типовых и групповых технологических процессов изготовления машиностроительных изделий</w:t>
            </w:r>
          </w:p>
        </w:tc>
      </w:tr>
      <w:tr w:rsidR="00A926E0" w:rsidRPr="00FE3627" w14:paraId="011499DF" w14:textId="77777777" w:rsidTr="00181115">
        <w:trPr>
          <w:trHeight w:val="20"/>
        </w:trPr>
        <w:tc>
          <w:tcPr>
            <w:tcW w:w="1312" w:type="pct"/>
            <w:vMerge/>
          </w:tcPr>
          <w:p w14:paraId="09B72459" w14:textId="77777777" w:rsidR="00A926E0" w:rsidRPr="00FE3627" w:rsidDel="002A1D54" w:rsidRDefault="00A926E0" w:rsidP="00181115">
            <w:pPr>
              <w:pStyle w:val="afb"/>
            </w:pPr>
          </w:p>
        </w:tc>
        <w:tc>
          <w:tcPr>
            <w:tcW w:w="3688" w:type="pct"/>
          </w:tcPr>
          <w:p w14:paraId="51FA0EBF" w14:textId="1D4E4F68" w:rsidR="00A926E0" w:rsidRPr="00FE3627" w:rsidRDefault="002A0973" w:rsidP="0001374A">
            <w:pPr>
              <w:pStyle w:val="afb"/>
              <w:jc w:val="both"/>
            </w:pPr>
            <w:r w:rsidRPr="00FE3627">
              <w:t>Использовать текстовые редакторы (процессоры) для создания и оформления методических документов по использованию типовых технологических процессов</w:t>
            </w:r>
          </w:p>
        </w:tc>
      </w:tr>
      <w:tr w:rsidR="00D42524" w:rsidRPr="00FE3627" w14:paraId="0C8C3E60" w14:textId="77777777" w:rsidTr="00181115">
        <w:trPr>
          <w:trHeight w:val="20"/>
        </w:trPr>
        <w:tc>
          <w:tcPr>
            <w:tcW w:w="1312" w:type="pct"/>
            <w:vMerge w:val="restart"/>
          </w:tcPr>
          <w:p w14:paraId="6F20C1D4" w14:textId="77777777" w:rsidR="00D42524" w:rsidRPr="00FE3627" w:rsidRDefault="00D42524" w:rsidP="00181115">
            <w:pPr>
              <w:pStyle w:val="afb"/>
            </w:pPr>
            <w:r w:rsidRPr="00FE3627" w:rsidDel="002A1D54">
              <w:t>Необходимые знания</w:t>
            </w:r>
          </w:p>
        </w:tc>
        <w:tc>
          <w:tcPr>
            <w:tcW w:w="3688" w:type="pct"/>
          </w:tcPr>
          <w:p w14:paraId="56B8D9E6" w14:textId="78C5C4E4" w:rsidR="00D42524" w:rsidRPr="00FE3627" w:rsidRDefault="00D42524" w:rsidP="0001374A">
            <w:pPr>
              <w:pStyle w:val="afb"/>
              <w:jc w:val="both"/>
            </w:pPr>
            <w:r w:rsidRPr="00FE3627">
              <w:t xml:space="preserve">Браузеры для работы </w:t>
            </w:r>
            <w:r w:rsidR="006F0A50">
              <w:t>с информационно-телекоммуникационной сетью «Интернет»</w:t>
            </w:r>
            <w:r w:rsidRPr="00FE3627">
              <w:t>: наименования, возможности и порядок работы в них</w:t>
            </w:r>
          </w:p>
        </w:tc>
      </w:tr>
      <w:tr w:rsidR="00D42524" w:rsidRPr="00FE3627" w14:paraId="0D325FB8" w14:textId="77777777" w:rsidTr="00181115">
        <w:trPr>
          <w:trHeight w:val="20"/>
        </w:trPr>
        <w:tc>
          <w:tcPr>
            <w:tcW w:w="1312" w:type="pct"/>
            <w:vMerge/>
          </w:tcPr>
          <w:p w14:paraId="09D3FD64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24AC9DE7" w14:textId="1BF8941B" w:rsidR="00D42524" w:rsidRPr="00FE3627" w:rsidRDefault="00D42524" w:rsidP="0001374A">
            <w:pPr>
              <w:pStyle w:val="afb"/>
              <w:jc w:val="both"/>
            </w:pPr>
            <w:r w:rsidRPr="00FE3627">
              <w:t xml:space="preserve">Правила безопасности при работе </w:t>
            </w:r>
            <w:r w:rsidR="006F0A50">
              <w:t>в информационно-телекоммуникационной сети «Интернет»</w:t>
            </w:r>
          </w:p>
        </w:tc>
      </w:tr>
      <w:tr w:rsidR="00D42524" w:rsidRPr="00FE3627" w14:paraId="395E5EDE" w14:textId="77777777" w:rsidTr="00181115">
        <w:trPr>
          <w:trHeight w:val="20"/>
        </w:trPr>
        <w:tc>
          <w:tcPr>
            <w:tcW w:w="1312" w:type="pct"/>
            <w:vMerge/>
          </w:tcPr>
          <w:p w14:paraId="163125F9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768A795A" w14:textId="5322A2C3" w:rsidR="00D42524" w:rsidRPr="00FE3627" w:rsidRDefault="00D42524" w:rsidP="0001374A">
            <w:pPr>
              <w:pStyle w:val="afb"/>
              <w:jc w:val="both"/>
            </w:pPr>
            <w:r w:rsidRPr="00FE3627">
              <w:t xml:space="preserve">Поисковые системы для поиска информации </w:t>
            </w:r>
            <w:r w:rsidR="006F0A50">
              <w:t>в информационно-телекоммуникационной сети «Интернет»</w:t>
            </w:r>
            <w:r w:rsidRPr="00FE3627">
              <w:t>: наименования, возможности и порядок работы в них</w:t>
            </w:r>
          </w:p>
        </w:tc>
      </w:tr>
      <w:tr w:rsidR="00D42524" w:rsidRPr="00FE3627" w14:paraId="56EEC411" w14:textId="77777777" w:rsidTr="00181115">
        <w:trPr>
          <w:trHeight w:val="20"/>
        </w:trPr>
        <w:tc>
          <w:tcPr>
            <w:tcW w:w="1312" w:type="pct"/>
            <w:vMerge/>
          </w:tcPr>
          <w:p w14:paraId="0F21FB7C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25B975F3" w14:textId="6D8AA505" w:rsidR="00D42524" w:rsidRPr="00FE3627" w:rsidRDefault="00D42524" w:rsidP="0001374A">
            <w:pPr>
              <w:pStyle w:val="afb"/>
              <w:jc w:val="both"/>
            </w:pPr>
            <w:r w:rsidRPr="00FE3627">
              <w:t xml:space="preserve">Правила поиска информации </w:t>
            </w:r>
            <w:r w:rsidR="006F0A50">
              <w:t>в информационно-телекоммуникационной сети «Интернет»</w:t>
            </w:r>
          </w:p>
        </w:tc>
      </w:tr>
      <w:tr w:rsidR="00D42524" w:rsidRPr="00FE3627" w14:paraId="53FC90D4" w14:textId="77777777" w:rsidTr="00181115">
        <w:trPr>
          <w:trHeight w:val="20"/>
        </w:trPr>
        <w:tc>
          <w:tcPr>
            <w:tcW w:w="1312" w:type="pct"/>
            <w:vMerge/>
          </w:tcPr>
          <w:p w14:paraId="44642259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5086872C" w14:textId="635B90DE" w:rsidR="00D42524" w:rsidRPr="00FE3627" w:rsidRDefault="00D42524" w:rsidP="0001374A">
            <w:pPr>
              <w:pStyle w:val="afb"/>
              <w:jc w:val="both"/>
            </w:pPr>
            <w:r w:rsidRPr="00FE3627">
              <w:t>Текстовые редакторы (процессоры): наименования, возможности и порядок работы в них</w:t>
            </w:r>
          </w:p>
        </w:tc>
      </w:tr>
      <w:tr w:rsidR="00D42524" w:rsidRPr="00FE3627" w14:paraId="76DB204F" w14:textId="77777777" w:rsidTr="00181115">
        <w:trPr>
          <w:trHeight w:val="20"/>
        </w:trPr>
        <w:tc>
          <w:tcPr>
            <w:tcW w:w="1312" w:type="pct"/>
            <w:vMerge/>
          </w:tcPr>
          <w:p w14:paraId="722129DB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7D4FBB8E" w14:textId="611F0A48" w:rsidR="00D42524" w:rsidRPr="00FE3627" w:rsidRDefault="00D42524" w:rsidP="0001374A">
            <w:pPr>
              <w:pStyle w:val="afb"/>
              <w:jc w:val="both"/>
            </w:pPr>
            <w:r w:rsidRPr="00FE3627">
              <w:t>Причины дефектов при изготовлении машиностроительных изделий</w:t>
            </w:r>
          </w:p>
        </w:tc>
      </w:tr>
      <w:tr w:rsidR="00D42524" w:rsidRPr="00FE3627" w14:paraId="1BECC5A8" w14:textId="77777777" w:rsidTr="00181115">
        <w:trPr>
          <w:trHeight w:val="20"/>
        </w:trPr>
        <w:tc>
          <w:tcPr>
            <w:tcW w:w="1312" w:type="pct"/>
            <w:vMerge/>
          </w:tcPr>
          <w:p w14:paraId="1C9C6A7B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37ADA702" w14:textId="7EDA5D25" w:rsidR="00D42524" w:rsidRPr="00FE3627" w:rsidRDefault="00D42524" w:rsidP="0001374A">
            <w:pPr>
              <w:pStyle w:val="afb"/>
              <w:jc w:val="both"/>
            </w:pPr>
            <w:r w:rsidRPr="00FE3627">
              <w:t>Технологические процессы изготовления машиностроительных изделий, используемые в организации</w:t>
            </w:r>
          </w:p>
        </w:tc>
      </w:tr>
      <w:tr w:rsidR="00D42524" w:rsidRPr="00FE3627" w14:paraId="6B8AE61E" w14:textId="77777777" w:rsidTr="00181115">
        <w:trPr>
          <w:trHeight w:val="20"/>
        </w:trPr>
        <w:tc>
          <w:tcPr>
            <w:tcW w:w="1312" w:type="pct"/>
            <w:vMerge/>
          </w:tcPr>
          <w:p w14:paraId="5FA3CB31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29B6F968" w14:textId="66DBA81E" w:rsidR="00D42524" w:rsidRPr="00FE3627" w:rsidRDefault="00D42524" w:rsidP="0001374A">
            <w:pPr>
              <w:pStyle w:val="afb"/>
              <w:jc w:val="both"/>
            </w:pPr>
            <w:r w:rsidRPr="00FE3627">
              <w:t>Места и даты проведения выставок, семинаров и конференций по технологиям в области изготовления машиностроительных изделий</w:t>
            </w:r>
          </w:p>
        </w:tc>
      </w:tr>
      <w:tr w:rsidR="00D42524" w:rsidRPr="00FE3627" w14:paraId="5E7E3ABD" w14:textId="77777777" w:rsidTr="00181115">
        <w:trPr>
          <w:trHeight w:val="20"/>
        </w:trPr>
        <w:tc>
          <w:tcPr>
            <w:tcW w:w="1312" w:type="pct"/>
            <w:vMerge/>
          </w:tcPr>
          <w:p w14:paraId="1788EE81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7B3294AA" w14:textId="33B25889" w:rsidR="00D42524" w:rsidRPr="00FE3627" w:rsidRDefault="00D42524" w:rsidP="0001374A">
            <w:pPr>
              <w:pStyle w:val="afb"/>
              <w:jc w:val="both"/>
            </w:pPr>
            <w:r w:rsidRPr="00FE3627">
              <w:t>Передовой отечественный и зарубежный опыт в</w:t>
            </w:r>
            <w:r w:rsidR="00002EF8">
              <w:t xml:space="preserve"> области</w:t>
            </w:r>
            <w:r w:rsidRPr="00FE3627">
              <w:t xml:space="preserve"> технологи</w:t>
            </w:r>
            <w:r w:rsidR="00002EF8">
              <w:t>й</w:t>
            </w:r>
            <w:r w:rsidRPr="00FE3627">
              <w:t xml:space="preserve"> изготовления машиностроительных изделий</w:t>
            </w:r>
          </w:p>
        </w:tc>
      </w:tr>
      <w:tr w:rsidR="00D42524" w:rsidRPr="00FE3627" w14:paraId="77C2BCC4" w14:textId="77777777" w:rsidTr="00181115">
        <w:trPr>
          <w:trHeight w:val="20"/>
        </w:trPr>
        <w:tc>
          <w:tcPr>
            <w:tcW w:w="1312" w:type="pct"/>
            <w:vMerge/>
          </w:tcPr>
          <w:p w14:paraId="5AFD28AF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3D0EB1AB" w14:textId="49637E8E" w:rsidR="00D42524" w:rsidRPr="00FE3627" w:rsidRDefault="00D42524" w:rsidP="0001374A">
            <w:pPr>
              <w:pStyle w:val="afb"/>
              <w:jc w:val="both"/>
            </w:pPr>
            <w:r w:rsidRPr="00FE3627">
              <w:t>Технические характеристики и экономические показатели лучших отечественных и зарубежных технологий изготовления машиностроительных изделий</w:t>
            </w:r>
          </w:p>
        </w:tc>
      </w:tr>
      <w:tr w:rsidR="00D42524" w:rsidRPr="00FE3627" w14:paraId="0843E3E1" w14:textId="77777777" w:rsidTr="00181115">
        <w:trPr>
          <w:trHeight w:val="20"/>
        </w:trPr>
        <w:tc>
          <w:tcPr>
            <w:tcW w:w="1312" w:type="pct"/>
            <w:vMerge/>
          </w:tcPr>
          <w:p w14:paraId="1CA87293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05402123" w14:textId="3AF7C6F3" w:rsidR="00D42524" w:rsidRPr="00FE3627" w:rsidRDefault="00D42524" w:rsidP="0001374A">
            <w:pPr>
              <w:pStyle w:val="afb"/>
              <w:jc w:val="both"/>
            </w:pPr>
            <w:r w:rsidRPr="00FE3627">
              <w:t>Основные принципы оформления обзоров</w:t>
            </w:r>
          </w:p>
        </w:tc>
      </w:tr>
      <w:tr w:rsidR="00D42524" w:rsidRPr="00FE3627" w14:paraId="77BFF159" w14:textId="77777777" w:rsidTr="00181115">
        <w:trPr>
          <w:trHeight w:val="20"/>
        </w:trPr>
        <w:tc>
          <w:tcPr>
            <w:tcW w:w="1312" w:type="pct"/>
            <w:vMerge/>
          </w:tcPr>
          <w:p w14:paraId="7729A14B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131DC29E" w14:textId="4E982FF1" w:rsidR="00D42524" w:rsidRPr="00FE3627" w:rsidRDefault="00D42524" w:rsidP="0001374A">
            <w:pPr>
              <w:pStyle w:val="afb"/>
              <w:jc w:val="both"/>
            </w:pPr>
            <w:r w:rsidRPr="00FE3627">
              <w:t>Основные правила проведения докладов и презентаций</w:t>
            </w:r>
          </w:p>
        </w:tc>
      </w:tr>
      <w:tr w:rsidR="00D42524" w:rsidRPr="00FE3627" w14:paraId="21651EB8" w14:textId="77777777" w:rsidTr="00181115">
        <w:trPr>
          <w:trHeight w:val="20"/>
        </w:trPr>
        <w:tc>
          <w:tcPr>
            <w:tcW w:w="1312" w:type="pct"/>
            <w:vMerge/>
          </w:tcPr>
          <w:p w14:paraId="53FF3E8C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020F560F" w14:textId="20117BFB" w:rsidR="00D42524" w:rsidRPr="00FE3627" w:rsidRDefault="00D42524" w:rsidP="0001374A">
            <w:pPr>
              <w:pStyle w:val="afb"/>
              <w:jc w:val="both"/>
            </w:pPr>
            <w:r w:rsidRPr="00FE3627">
              <w:t>Прикладные компьютерные программы</w:t>
            </w:r>
            <w:r w:rsidR="00002EF8">
              <w:t xml:space="preserve"> для</w:t>
            </w:r>
            <w:r w:rsidRPr="00FE3627">
              <w:t xml:space="preserve"> подготовки презентаций: наименования, возможности и порядок работы в них</w:t>
            </w:r>
          </w:p>
        </w:tc>
      </w:tr>
      <w:tr w:rsidR="00D42524" w:rsidRPr="00FE3627" w14:paraId="4180F866" w14:textId="77777777" w:rsidTr="00181115">
        <w:trPr>
          <w:trHeight w:val="20"/>
        </w:trPr>
        <w:tc>
          <w:tcPr>
            <w:tcW w:w="1312" w:type="pct"/>
            <w:vMerge/>
          </w:tcPr>
          <w:p w14:paraId="5CB9AF41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5A8528F4" w14:textId="64BC0D99" w:rsidR="00D42524" w:rsidRPr="00FE3627" w:rsidRDefault="00D42524" w:rsidP="0001374A">
            <w:pPr>
              <w:pStyle w:val="afb"/>
              <w:jc w:val="both"/>
            </w:pPr>
            <w:r w:rsidRPr="00FE3627">
              <w:t xml:space="preserve">Методы и технологии коммуникации </w:t>
            </w:r>
          </w:p>
        </w:tc>
      </w:tr>
      <w:tr w:rsidR="00D42524" w:rsidRPr="00FE3627" w14:paraId="15F76AA3" w14:textId="77777777" w:rsidTr="00181115">
        <w:trPr>
          <w:trHeight w:val="20"/>
        </w:trPr>
        <w:tc>
          <w:tcPr>
            <w:tcW w:w="1312" w:type="pct"/>
            <w:vMerge/>
          </w:tcPr>
          <w:p w14:paraId="7F0FD004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1CAC3845" w14:textId="1D62904F" w:rsidR="00D42524" w:rsidRPr="00FE3627" w:rsidRDefault="00D42524" w:rsidP="0001374A">
            <w:pPr>
              <w:pStyle w:val="afb"/>
              <w:jc w:val="both"/>
            </w:pPr>
            <w:r w:rsidRPr="00FE3627">
              <w:t>Основы психологии общения и конфликтологии</w:t>
            </w:r>
          </w:p>
        </w:tc>
      </w:tr>
      <w:tr w:rsidR="00D42524" w:rsidRPr="00FE3627" w14:paraId="305E7D96" w14:textId="77777777" w:rsidTr="00181115">
        <w:trPr>
          <w:trHeight w:val="20"/>
        </w:trPr>
        <w:tc>
          <w:tcPr>
            <w:tcW w:w="1312" w:type="pct"/>
            <w:vMerge/>
          </w:tcPr>
          <w:p w14:paraId="29C19637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02AC8B09" w14:textId="6946E57D" w:rsidR="00D42524" w:rsidRPr="00FE3627" w:rsidRDefault="00D42524" w:rsidP="0001374A">
            <w:pPr>
              <w:pStyle w:val="afb"/>
              <w:jc w:val="both"/>
            </w:pPr>
            <w:r w:rsidRPr="00FE3627">
              <w:t>Правила делового общения</w:t>
            </w:r>
          </w:p>
        </w:tc>
      </w:tr>
      <w:tr w:rsidR="00D42524" w:rsidRPr="00FE3627" w14:paraId="0F5A61C4" w14:textId="77777777" w:rsidTr="00181115">
        <w:trPr>
          <w:trHeight w:val="20"/>
        </w:trPr>
        <w:tc>
          <w:tcPr>
            <w:tcW w:w="1312" w:type="pct"/>
            <w:vMerge/>
          </w:tcPr>
          <w:p w14:paraId="5BBB704E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40D03A53" w14:textId="5A1367EF" w:rsidR="00D42524" w:rsidRPr="00FE3627" w:rsidRDefault="00D42524" w:rsidP="0001374A">
            <w:pPr>
              <w:pStyle w:val="afb"/>
              <w:jc w:val="both"/>
            </w:pPr>
            <w:r w:rsidRPr="00FE3627">
              <w:t>Методики расчета экономической эффективности внедрения новых технологий изготовления машиностроительных изделий</w:t>
            </w:r>
          </w:p>
        </w:tc>
      </w:tr>
      <w:tr w:rsidR="00D42524" w:rsidRPr="00FE3627" w14:paraId="37E4EA7F" w14:textId="77777777" w:rsidTr="00181115">
        <w:trPr>
          <w:trHeight w:val="20"/>
        </w:trPr>
        <w:tc>
          <w:tcPr>
            <w:tcW w:w="1312" w:type="pct"/>
            <w:vMerge/>
          </w:tcPr>
          <w:p w14:paraId="11BEE0F1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62C843FB" w14:textId="5467B9BE" w:rsidR="00D42524" w:rsidRPr="00FE3627" w:rsidRDefault="00D42524" w:rsidP="0001374A">
            <w:pPr>
              <w:pStyle w:val="afb"/>
              <w:jc w:val="both"/>
            </w:pPr>
            <w:r w:rsidRPr="00FE3627">
              <w:t>Прикладные компьютерные программы для вычислений: наименования, возможности и порядок работы в них</w:t>
            </w:r>
          </w:p>
        </w:tc>
      </w:tr>
      <w:tr w:rsidR="00D42524" w:rsidRPr="00FE3627" w14:paraId="295A6902" w14:textId="77777777" w:rsidTr="00181115">
        <w:trPr>
          <w:trHeight w:val="20"/>
        </w:trPr>
        <w:tc>
          <w:tcPr>
            <w:tcW w:w="1312" w:type="pct"/>
            <w:vMerge/>
          </w:tcPr>
          <w:p w14:paraId="2AD2FEC5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7B849BD0" w14:textId="51A1C433" w:rsidR="00D42524" w:rsidRPr="00FE3627" w:rsidRDefault="00D42524" w:rsidP="0001374A">
            <w:pPr>
              <w:pStyle w:val="afb"/>
              <w:jc w:val="both"/>
            </w:pPr>
            <w:r w:rsidRPr="00FE3627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D42524" w:rsidRPr="00FE3627" w14:paraId="54182A3E" w14:textId="77777777" w:rsidTr="00181115">
        <w:trPr>
          <w:trHeight w:val="20"/>
        </w:trPr>
        <w:tc>
          <w:tcPr>
            <w:tcW w:w="1312" w:type="pct"/>
            <w:vMerge/>
          </w:tcPr>
          <w:p w14:paraId="034D5528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48C8A2BE" w14:textId="04FBC102" w:rsidR="00D42524" w:rsidRPr="00FE3627" w:rsidRDefault="00D42524" w:rsidP="0001374A">
            <w:pPr>
              <w:pStyle w:val="afb"/>
              <w:jc w:val="both"/>
            </w:pPr>
            <w:r w:rsidRPr="00FE3627">
              <w:t>CAD-системы: наименования, возможности и порядок работы в них</w:t>
            </w:r>
          </w:p>
        </w:tc>
      </w:tr>
      <w:tr w:rsidR="00D42524" w:rsidRPr="00FE3627" w14:paraId="20CCEA3C" w14:textId="77777777" w:rsidTr="00181115">
        <w:trPr>
          <w:trHeight w:val="20"/>
        </w:trPr>
        <w:tc>
          <w:tcPr>
            <w:tcW w:w="1312" w:type="pct"/>
            <w:vMerge/>
          </w:tcPr>
          <w:p w14:paraId="7EDBC940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50C49675" w14:textId="135DB4EB" w:rsidR="00D42524" w:rsidRPr="00FE3627" w:rsidRDefault="00D42524" w:rsidP="0001374A">
            <w:pPr>
              <w:pStyle w:val="afb"/>
              <w:jc w:val="both"/>
            </w:pPr>
            <w:r w:rsidRPr="00FE3627">
              <w:t>CAPP-системы: наименования, возможности и порядок работы в них</w:t>
            </w:r>
          </w:p>
        </w:tc>
      </w:tr>
      <w:tr w:rsidR="00D42524" w:rsidRPr="00FE3627" w14:paraId="46993004" w14:textId="77777777" w:rsidTr="00181115">
        <w:trPr>
          <w:trHeight w:val="20"/>
        </w:trPr>
        <w:tc>
          <w:tcPr>
            <w:tcW w:w="1312" w:type="pct"/>
            <w:vMerge/>
          </w:tcPr>
          <w:p w14:paraId="4553B829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37CCCB1F" w14:textId="1FEF175D" w:rsidR="00D42524" w:rsidRPr="00FE3627" w:rsidRDefault="00D42524" w:rsidP="0001374A">
            <w:pPr>
              <w:pStyle w:val="afb"/>
              <w:jc w:val="both"/>
            </w:pPr>
            <w:r w:rsidRPr="00FE3627">
              <w:t>ECM-система и ERP-система организации: возможности и порядок документооборота в них</w:t>
            </w:r>
          </w:p>
        </w:tc>
      </w:tr>
      <w:tr w:rsidR="00D42524" w:rsidRPr="00FE3627" w14:paraId="138C2489" w14:textId="77777777" w:rsidTr="00181115">
        <w:trPr>
          <w:trHeight w:val="20"/>
        </w:trPr>
        <w:tc>
          <w:tcPr>
            <w:tcW w:w="1312" w:type="pct"/>
            <w:vMerge/>
          </w:tcPr>
          <w:p w14:paraId="7B4198FA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1E96A030" w14:textId="7C0A4BE1" w:rsidR="00D42524" w:rsidRPr="00FE3627" w:rsidRDefault="00D42524" w:rsidP="0001374A">
            <w:pPr>
              <w:pStyle w:val="afb"/>
              <w:jc w:val="both"/>
            </w:pPr>
            <w:r w:rsidRPr="00FE3627">
              <w:t>PDM-система организации: возможности и порядок поиска и просмотра технической документации в ней</w:t>
            </w:r>
          </w:p>
        </w:tc>
      </w:tr>
      <w:tr w:rsidR="00D42524" w:rsidRPr="00FE3627" w14:paraId="106A59BE" w14:textId="77777777" w:rsidTr="00181115">
        <w:trPr>
          <w:trHeight w:val="20"/>
        </w:trPr>
        <w:tc>
          <w:tcPr>
            <w:tcW w:w="1312" w:type="pct"/>
            <w:vMerge/>
          </w:tcPr>
          <w:p w14:paraId="0262601C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130DB877" w14:textId="26FB398C" w:rsidR="00D42524" w:rsidRPr="00FE3627" w:rsidRDefault="00A06A7D" w:rsidP="0001374A">
            <w:pPr>
              <w:pStyle w:val="afb"/>
              <w:jc w:val="both"/>
            </w:pPr>
            <w:r w:rsidRPr="00FE3627">
              <w:t>Конструктивно-технологические признаки группирования машиностроительных изделий</w:t>
            </w:r>
          </w:p>
        </w:tc>
      </w:tr>
      <w:tr w:rsidR="00D42524" w:rsidRPr="00FE3627" w14:paraId="00B560B7" w14:textId="77777777" w:rsidTr="00181115">
        <w:trPr>
          <w:trHeight w:val="20"/>
        </w:trPr>
        <w:tc>
          <w:tcPr>
            <w:tcW w:w="1312" w:type="pct"/>
            <w:vMerge/>
          </w:tcPr>
          <w:p w14:paraId="5B019474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66A91C73" w14:textId="492B987B" w:rsidR="00D42524" w:rsidRPr="00FE3627" w:rsidRDefault="00A06A7D" w:rsidP="0001374A">
            <w:pPr>
              <w:pStyle w:val="afb"/>
              <w:jc w:val="both"/>
            </w:pPr>
            <w:r w:rsidRPr="00FE3627">
              <w:t>Принципы технологического группирования изделий</w:t>
            </w:r>
          </w:p>
        </w:tc>
      </w:tr>
      <w:tr w:rsidR="00D42524" w:rsidRPr="00FE3627" w14:paraId="4AEB034C" w14:textId="77777777" w:rsidTr="00181115">
        <w:trPr>
          <w:trHeight w:val="20"/>
        </w:trPr>
        <w:tc>
          <w:tcPr>
            <w:tcW w:w="1312" w:type="pct"/>
            <w:vMerge/>
          </w:tcPr>
          <w:p w14:paraId="494C0666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049E608F" w14:textId="02F94A71" w:rsidR="00D42524" w:rsidRPr="00FE3627" w:rsidRDefault="00A06A7D" w:rsidP="0001374A">
            <w:pPr>
              <w:pStyle w:val="afb"/>
              <w:jc w:val="both"/>
            </w:pPr>
            <w:r w:rsidRPr="00FE3627">
              <w:t>Принципы выбора изделия-представителя</w:t>
            </w:r>
          </w:p>
        </w:tc>
      </w:tr>
      <w:tr w:rsidR="00D42524" w:rsidRPr="00FE3627" w14:paraId="012C3FCD" w14:textId="77777777" w:rsidTr="00181115">
        <w:trPr>
          <w:trHeight w:val="20"/>
        </w:trPr>
        <w:tc>
          <w:tcPr>
            <w:tcW w:w="1312" w:type="pct"/>
            <w:vMerge/>
          </w:tcPr>
          <w:p w14:paraId="34EA610A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1E997BBA" w14:textId="4B822F8A" w:rsidR="00D42524" w:rsidRPr="00FE3627" w:rsidRDefault="00A06A7D" w:rsidP="0001374A">
            <w:pPr>
              <w:pStyle w:val="afb"/>
              <w:jc w:val="both"/>
            </w:pPr>
            <w:r w:rsidRPr="00FE3627">
              <w:t>Методики разработки типовых и групповых технологических процессов и операций</w:t>
            </w:r>
          </w:p>
        </w:tc>
      </w:tr>
      <w:tr w:rsidR="00D42524" w:rsidRPr="00FE3627" w14:paraId="0C968B42" w14:textId="77777777" w:rsidTr="00181115">
        <w:trPr>
          <w:trHeight w:val="20"/>
        </w:trPr>
        <w:tc>
          <w:tcPr>
            <w:tcW w:w="1312" w:type="pct"/>
            <w:vMerge/>
          </w:tcPr>
          <w:p w14:paraId="19985BEA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050ADB95" w14:textId="5BB2E132" w:rsidR="00D42524" w:rsidRPr="00FE3627" w:rsidRDefault="00A06A7D" w:rsidP="0001374A">
            <w:pPr>
              <w:pStyle w:val="afb"/>
              <w:jc w:val="both"/>
            </w:pPr>
            <w:r w:rsidRPr="00FE3627">
              <w:t>Передовой отечественный и зарубежный опыт</w:t>
            </w:r>
            <w:r w:rsidR="00002EF8">
              <w:t xml:space="preserve"> в области</w:t>
            </w:r>
            <w:r w:rsidRPr="00FE3627">
              <w:t xml:space="preserve"> обеспечени</w:t>
            </w:r>
            <w:r w:rsidR="00002EF8">
              <w:t>я</w:t>
            </w:r>
            <w:r w:rsidRPr="00FE3627">
              <w:t xml:space="preserve"> качества изготовления машиностроительных изделий; способах повышения производительности технологических процессов; прогрессивных средствах технологического оснащения</w:t>
            </w:r>
          </w:p>
        </w:tc>
      </w:tr>
      <w:tr w:rsidR="00D42524" w:rsidRPr="00FE3627" w14:paraId="6CDECDE8" w14:textId="77777777" w:rsidTr="00181115">
        <w:trPr>
          <w:trHeight w:val="20"/>
        </w:trPr>
        <w:tc>
          <w:tcPr>
            <w:tcW w:w="1312" w:type="pct"/>
            <w:vMerge/>
          </w:tcPr>
          <w:p w14:paraId="06690D94" w14:textId="77777777" w:rsidR="00D42524" w:rsidRPr="00FE3627" w:rsidDel="002A1D54" w:rsidRDefault="00D42524" w:rsidP="00181115">
            <w:pPr>
              <w:pStyle w:val="afb"/>
            </w:pPr>
          </w:p>
        </w:tc>
        <w:tc>
          <w:tcPr>
            <w:tcW w:w="3688" w:type="pct"/>
          </w:tcPr>
          <w:p w14:paraId="073A9124" w14:textId="1EFEEB8F" w:rsidR="00D42524" w:rsidRPr="00FE3627" w:rsidRDefault="00A06A7D" w:rsidP="0001374A">
            <w:pPr>
              <w:pStyle w:val="afb"/>
              <w:jc w:val="both"/>
            </w:pPr>
            <w:r w:rsidRPr="00FE3627">
              <w:t>Технические характеристики и экономические показатели лучших отечественных и зарубежных технологий изготовления машиностроительных изделий</w:t>
            </w:r>
          </w:p>
        </w:tc>
      </w:tr>
      <w:tr w:rsidR="00D42524" w:rsidRPr="00FE3627" w14:paraId="2EC0A88F" w14:textId="77777777" w:rsidTr="00181115">
        <w:trPr>
          <w:trHeight w:val="20"/>
        </w:trPr>
        <w:tc>
          <w:tcPr>
            <w:tcW w:w="1312" w:type="pct"/>
          </w:tcPr>
          <w:p w14:paraId="66E3D329" w14:textId="77777777" w:rsidR="00D42524" w:rsidRPr="00FE3627" w:rsidDel="002A1D54" w:rsidRDefault="00D42524" w:rsidP="00181115">
            <w:pPr>
              <w:pStyle w:val="afb"/>
            </w:pPr>
            <w:r w:rsidRPr="00FE3627" w:rsidDel="002A1D54">
              <w:t>Другие характеристики</w:t>
            </w:r>
          </w:p>
        </w:tc>
        <w:tc>
          <w:tcPr>
            <w:tcW w:w="3688" w:type="pct"/>
          </w:tcPr>
          <w:p w14:paraId="4D28BBFD" w14:textId="77777777" w:rsidR="00D42524" w:rsidRPr="00FE3627" w:rsidRDefault="00D42524" w:rsidP="0001374A">
            <w:pPr>
              <w:pStyle w:val="afb"/>
              <w:jc w:val="both"/>
            </w:pPr>
            <w:r w:rsidRPr="00FE3627">
              <w:t>-</w:t>
            </w:r>
          </w:p>
        </w:tc>
      </w:tr>
    </w:tbl>
    <w:p w14:paraId="32BEFA29" w14:textId="21163B56" w:rsidR="0001374A" w:rsidRDefault="0001374A" w:rsidP="00D67026">
      <w:pPr>
        <w:pStyle w:val="aff1"/>
      </w:pPr>
      <w:bookmarkStart w:id="13" w:name="_Toc464893288"/>
      <w:bookmarkStart w:id="14" w:name="_Toc36399098"/>
    </w:p>
    <w:p w14:paraId="61590D0E" w14:textId="77777777" w:rsidR="00A43545" w:rsidRDefault="00A43545" w:rsidP="00D67026">
      <w:pPr>
        <w:pStyle w:val="aff1"/>
        <w:rPr>
          <w:b/>
          <w:bCs w:val="0"/>
        </w:rPr>
      </w:pPr>
    </w:p>
    <w:p w14:paraId="3056CDB8" w14:textId="77777777" w:rsidR="00A43545" w:rsidRDefault="00A43545" w:rsidP="00D67026">
      <w:pPr>
        <w:pStyle w:val="aff1"/>
        <w:rPr>
          <w:b/>
          <w:bCs w:val="0"/>
        </w:rPr>
      </w:pPr>
    </w:p>
    <w:p w14:paraId="0D1EDA72" w14:textId="77777777" w:rsidR="00A43545" w:rsidRDefault="00A43545" w:rsidP="00D67026">
      <w:pPr>
        <w:pStyle w:val="aff1"/>
        <w:rPr>
          <w:b/>
          <w:bCs w:val="0"/>
        </w:rPr>
      </w:pPr>
    </w:p>
    <w:p w14:paraId="73AF0FA4" w14:textId="77777777" w:rsidR="00A43545" w:rsidRDefault="00A43545" w:rsidP="00D67026">
      <w:pPr>
        <w:pStyle w:val="aff1"/>
        <w:rPr>
          <w:b/>
          <w:bCs w:val="0"/>
        </w:rPr>
      </w:pPr>
    </w:p>
    <w:p w14:paraId="1DF80AAE" w14:textId="77777777" w:rsidR="00A43545" w:rsidRDefault="00A43545" w:rsidP="00D67026">
      <w:pPr>
        <w:pStyle w:val="aff1"/>
        <w:rPr>
          <w:b/>
          <w:bCs w:val="0"/>
        </w:rPr>
      </w:pPr>
    </w:p>
    <w:p w14:paraId="5FB5F859" w14:textId="638FC99D" w:rsidR="00C13617" w:rsidRPr="00FE3627" w:rsidRDefault="00C13617" w:rsidP="00D67026">
      <w:pPr>
        <w:pStyle w:val="aff1"/>
        <w:rPr>
          <w:b/>
          <w:bCs w:val="0"/>
        </w:rPr>
      </w:pPr>
      <w:r w:rsidRPr="00FE3627">
        <w:rPr>
          <w:b/>
          <w:bCs w:val="0"/>
        </w:rPr>
        <w:t>3.4.5. Трудовая функция</w:t>
      </w:r>
    </w:p>
    <w:p w14:paraId="1E367A42" w14:textId="77777777" w:rsidR="0001374A" w:rsidRPr="00FE3627" w:rsidRDefault="0001374A" w:rsidP="00D67026">
      <w:pPr>
        <w:pStyle w:val="aff1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62"/>
        <w:gridCol w:w="4551"/>
        <w:gridCol w:w="641"/>
        <w:gridCol w:w="949"/>
        <w:gridCol w:w="1773"/>
        <w:gridCol w:w="524"/>
      </w:tblGrid>
      <w:tr w:rsidR="00C13617" w:rsidRPr="00FE3627" w14:paraId="4F88FFCA" w14:textId="77777777" w:rsidTr="00D93BF1">
        <w:trPr>
          <w:trHeight w:val="278"/>
        </w:trPr>
        <w:tc>
          <w:tcPr>
            <w:tcW w:w="86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3055D26" w14:textId="77777777" w:rsidR="00C13617" w:rsidRPr="00FE3627" w:rsidRDefault="00C13617" w:rsidP="00D93BF1">
            <w:r w:rsidRPr="00FE3627">
              <w:rPr>
                <w:sz w:val="20"/>
              </w:rPr>
              <w:t>Наименование</w:t>
            </w:r>
          </w:p>
        </w:tc>
        <w:tc>
          <w:tcPr>
            <w:tcW w:w="22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D36D71" w14:textId="77777777" w:rsidR="00C13617" w:rsidRPr="00FE3627" w:rsidRDefault="00C13617" w:rsidP="00D93BF1">
            <w:r w:rsidRPr="00FE3627">
              <w:t xml:space="preserve">Оперативное управление </w:t>
            </w:r>
            <w:r w:rsidRPr="00FE3627">
              <w:rPr>
                <w:szCs w:val="28"/>
              </w:rPr>
              <w:t>технологической подготовкой производства машиностроительных изделий</w:t>
            </w:r>
          </w:p>
        </w:tc>
        <w:tc>
          <w:tcPr>
            <w:tcW w:w="31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D1A84CE" w14:textId="77777777" w:rsidR="00C13617" w:rsidRPr="00FE3627" w:rsidRDefault="00C13617" w:rsidP="00D93BF1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65BD3D" w14:textId="05979AF7" w:rsidR="00C13617" w:rsidRPr="00FE3627" w:rsidRDefault="00FE3627" w:rsidP="00D93BF1">
            <w:r>
              <w:rPr>
                <w:lang w:val="en-US"/>
              </w:rPr>
              <w:t>D</w:t>
            </w:r>
            <w:r w:rsidR="00C13617" w:rsidRPr="00FE3627">
              <w:t>/05.7</w:t>
            </w:r>
          </w:p>
        </w:tc>
        <w:tc>
          <w:tcPr>
            <w:tcW w:w="86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3197DF1" w14:textId="77777777" w:rsidR="00C13617" w:rsidRPr="00FE3627" w:rsidRDefault="00C13617" w:rsidP="00D93BF1">
            <w:pPr>
              <w:jc w:val="center"/>
              <w:rPr>
                <w:vertAlign w:val="superscript"/>
              </w:rPr>
            </w:pPr>
            <w:r w:rsidRPr="00FE36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01438B" w14:textId="77777777" w:rsidR="00C13617" w:rsidRPr="00FE3627" w:rsidRDefault="00C13617" w:rsidP="00D93BF1">
            <w:pPr>
              <w:jc w:val="center"/>
            </w:pPr>
            <w:r w:rsidRPr="00FE3627">
              <w:t>7</w:t>
            </w:r>
          </w:p>
        </w:tc>
      </w:tr>
    </w:tbl>
    <w:p w14:paraId="2AFCF0DF" w14:textId="77777777" w:rsidR="0001374A" w:rsidRPr="00FE3627" w:rsidRDefault="0001374A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71"/>
        <w:gridCol w:w="1053"/>
        <w:gridCol w:w="806"/>
        <w:gridCol w:w="2020"/>
        <w:gridCol w:w="1383"/>
        <w:gridCol w:w="2267"/>
      </w:tblGrid>
      <w:tr w:rsidR="00C13617" w:rsidRPr="00FE3627" w14:paraId="62DFA43A" w14:textId="77777777" w:rsidTr="00D93BF1">
        <w:trPr>
          <w:trHeight w:val="488"/>
        </w:trPr>
        <w:tc>
          <w:tcPr>
            <w:tcW w:w="131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9D85746" w14:textId="77777777" w:rsidR="00C13617" w:rsidRPr="00FE3627" w:rsidRDefault="00C13617" w:rsidP="00D93BF1">
            <w:r w:rsidRPr="00FE3627">
              <w:rPr>
                <w:sz w:val="20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B99029B" w14:textId="77777777" w:rsidR="00C13617" w:rsidRPr="00FE3627" w:rsidRDefault="00C13617" w:rsidP="00D93BF1">
            <w:r w:rsidRPr="00FE3627">
              <w:rPr>
                <w:sz w:val="20"/>
              </w:rPr>
              <w:t xml:space="preserve">Оригинал </w:t>
            </w:r>
          </w:p>
        </w:tc>
        <w:tc>
          <w:tcPr>
            <w:tcW w:w="39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05B68C" w14:textId="77777777" w:rsidR="00C13617" w:rsidRPr="00FE3627" w:rsidRDefault="00C13617" w:rsidP="00D93BF1">
            <w:r w:rsidRPr="00FE3627">
              <w:t>Х</w:t>
            </w:r>
          </w:p>
        </w:tc>
        <w:tc>
          <w:tcPr>
            <w:tcW w:w="9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38E236" w14:textId="77777777" w:rsidR="00C13617" w:rsidRPr="00FE3627" w:rsidRDefault="00C13617" w:rsidP="00D93BF1">
            <w:r w:rsidRPr="00FE3627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4B2B26" w14:textId="77777777" w:rsidR="00C13617" w:rsidRPr="00FE3627" w:rsidRDefault="00C13617" w:rsidP="00D93BF1"/>
        </w:tc>
        <w:tc>
          <w:tcPr>
            <w:tcW w:w="11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C3429F" w14:textId="77777777" w:rsidR="00C13617" w:rsidRPr="00FE3627" w:rsidRDefault="00C13617" w:rsidP="00D93BF1"/>
        </w:tc>
      </w:tr>
      <w:tr w:rsidR="00C13617" w:rsidRPr="00FE3627" w14:paraId="703173C8" w14:textId="77777777" w:rsidTr="00D93BF1">
        <w:trPr>
          <w:trHeight w:val="479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C3670" w14:textId="77777777" w:rsidR="00C13617" w:rsidRPr="00FE3627" w:rsidRDefault="00C13617" w:rsidP="00D93BF1"/>
        </w:tc>
        <w:tc>
          <w:tcPr>
            <w:tcW w:w="189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1B139B5" w14:textId="77777777" w:rsidR="00C13617" w:rsidRPr="00FE3627" w:rsidRDefault="00C13617" w:rsidP="00D93BF1"/>
        </w:tc>
        <w:tc>
          <w:tcPr>
            <w:tcW w:w="680" w:type="pct"/>
            <w:tcBorders>
              <w:left w:val="nil"/>
              <w:bottom w:val="nil"/>
              <w:right w:val="nil"/>
            </w:tcBorders>
          </w:tcPr>
          <w:p w14:paraId="46FFB87C" w14:textId="77777777" w:rsidR="00C13617" w:rsidRPr="00FE3627" w:rsidRDefault="00C13617" w:rsidP="00D93BF1">
            <w:pPr>
              <w:jc w:val="center"/>
            </w:pPr>
            <w:r w:rsidRPr="00FE3627">
              <w:rPr>
                <w:sz w:val="20"/>
              </w:rPr>
              <w:t>Код оригинала</w:t>
            </w:r>
          </w:p>
        </w:tc>
        <w:tc>
          <w:tcPr>
            <w:tcW w:w="1113" w:type="pct"/>
            <w:tcBorders>
              <w:left w:val="nil"/>
              <w:bottom w:val="nil"/>
              <w:right w:val="nil"/>
            </w:tcBorders>
          </w:tcPr>
          <w:p w14:paraId="5B553DD1" w14:textId="77777777" w:rsidR="00C13617" w:rsidRPr="00FE3627" w:rsidRDefault="00C13617" w:rsidP="00D93BF1">
            <w:pPr>
              <w:jc w:val="center"/>
            </w:pPr>
            <w:r w:rsidRPr="00FE36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433BF56" w14:textId="77777777" w:rsidR="00C13617" w:rsidRPr="00FE3627" w:rsidRDefault="00C13617" w:rsidP="00C13617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75"/>
        <w:gridCol w:w="7520"/>
      </w:tblGrid>
      <w:tr w:rsidR="00C13617" w:rsidRPr="00FE3627" w14:paraId="2451A97B" w14:textId="77777777" w:rsidTr="00D93BF1">
        <w:trPr>
          <w:trHeight w:val="20"/>
        </w:trPr>
        <w:tc>
          <w:tcPr>
            <w:tcW w:w="1312" w:type="pct"/>
            <w:vMerge w:val="restart"/>
          </w:tcPr>
          <w:p w14:paraId="40400D80" w14:textId="77777777" w:rsidR="00C13617" w:rsidRPr="00FE3627" w:rsidRDefault="00C13617" w:rsidP="00D93BF1">
            <w:pPr>
              <w:pStyle w:val="afb"/>
            </w:pPr>
            <w:r w:rsidRPr="00FE3627">
              <w:t>Трудовые действия</w:t>
            </w:r>
          </w:p>
        </w:tc>
        <w:tc>
          <w:tcPr>
            <w:tcW w:w="3688" w:type="pct"/>
          </w:tcPr>
          <w:p w14:paraId="7452B75F" w14:textId="77777777" w:rsidR="00C13617" w:rsidRPr="00FE3627" w:rsidRDefault="00C13617" w:rsidP="0001374A">
            <w:pPr>
              <w:pStyle w:val="afb"/>
              <w:jc w:val="both"/>
            </w:pPr>
            <w:r w:rsidRPr="00FE3627">
              <w:t>Консультирование сотрудников организации при выборе базовых показателей технологичности и определении их плановых значений</w:t>
            </w:r>
          </w:p>
        </w:tc>
      </w:tr>
      <w:tr w:rsidR="00C13617" w:rsidRPr="00FE3627" w14:paraId="5EC4AD8A" w14:textId="77777777" w:rsidTr="00D93BF1">
        <w:trPr>
          <w:trHeight w:val="20"/>
        </w:trPr>
        <w:tc>
          <w:tcPr>
            <w:tcW w:w="1312" w:type="pct"/>
            <w:vMerge/>
          </w:tcPr>
          <w:p w14:paraId="6BDF91CC" w14:textId="77777777" w:rsidR="00C13617" w:rsidRPr="00FE3627" w:rsidRDefault="00C13617" w:rsidP="00D93BF1">
            <w:pPr>
              <w:pStyle w:val="afb"/>
            </w:pPr>
          </w:p>
        </w:tc>
        <w:tc>
          <w:tcPr>
            <w:tcW w:w="3688" w:type="pct"/>
          </w:tcPr>
          <w:p w14:paraId="7AE92F33" w14:textId="6EC7C5CC" w:rsidR="00C13617" w:rsidRPr="00FE3627" w:rsidRDefault="00C13617" w:rsidP="0001374A">
            <w:pPr>
              <w:pStyle w:val="afb"/>
              <w:jc w:val="both"/>
            </w:pPr>
            <w:r w:rsidRPr="00FE3627">
              <w:t>Оценка возможности достижения показателей технологичности изделий, указанны</w:t>
            </w:r>
            <w:r w:rsidR="00002EF8">
              <w:t>х</w:t>
            </w:r>
            <w:r w:rsidRPr="00FE3627">
              <w:t xml:space="preserve"> в техническом задании</w:t>
            </w:r>
          </w:p>
        </w:tc>
      </w:tr>
      <w:tr w:rsidR="00C13617" w:rsidRPr="00FE3627" w14:paraId="406BB891" w14:textId="77777777" w:rsidTr="00D93BF1">
        <w:trPr>
          <w:trHeight w:val="20"/>
        </w:trPr>
        <w:tc>
          <w:tcPr>
            <w:tcW w:w="1312" w:type="pct"/>
            <w:vMerge/>
          </w:tcPr>
          <w:p w14:paraId="3A426445" w14:textId="77777777" w:rsidR="00C13617" w:rsidRPr="00FE3627" w:rsidRDefault="00C13617" w:rsidP="00D93BF1">
            <w:pPr>
              <w:pStyle w:val="afb"/>
            </w:pPr>
          </w:p>
        </w:tc>
        <w:tc>
          <w:tcPr>
            <w:tcW w:w="3688" w:type="pct"/>
          </w:tcPr>
          <w:p w14:paraId="200D7C71" w14:textId="77777777" w:rsidR="00C13617" w:rsidRPr="00FE3627" w:rsidRDefault="00C13617" w:rsidP="0001374A">
            <w:pPr>
              <w:pStyle w:val="afb"/>
              <w:jc w:val="both"/>
            </w:pPr>
            <w:r w:rsidRPr="00FE3627">
              <w:t>Разработка плана работ по технологической подготовке производства машиностроительных изделий</w:t>
            </w:r>
          </w:p>
        </w:tc>
      </w:tr>
      <w:tr w:rsidR="00C13617" w:rsidRPr="00FE3627" w14:paraId="1FD8177C" w14:textId="77777777" w:rsidTr="00D93BF1">
        <w:trPr>
          <w:trHeight w:val="20"/>
        </w:trPr>
        <w:tc>
          <w:tcPr>
            <w:tcW w:w="1312" w:type="pct"/>
            <w:vMerge/>
          </w:tcPr>
          <w:p w14:paraId="7F947162" w14:textId="77777777" w:rsidR="00C13617" w:rsidRPr="00FE3627" w:rsidRDefault="00C13617" w:rsidP="00D93BF1">
            <w:pPr>
              <w:pStyle w:val="afb"/>
            </w:pPr>
          </w:p>
        </w:tc>
        <w:tc>
          <w:tcPr>
            <w:tcW w:w="3688" w:type="pct"/>
          </w:tcPr>
          <w:p w14:paraId="7CCEAD37" w14:textId="77777777" w:rsidR="00C13617" w:rsidRPr="00FE3627" w:rsidRDefault="00C13617" w:rsidP="0001374A">
            <w:pPr>
              <w:pStyle w:val="afb"/>
              <w:jc w:val="both"/>
            </w:pPr>
            <w:r w:rsidRPr="00FE3627">
              <w:t>Определение номенклатуры технологических процессов по видам производства, подлежащих разработке</w:t>
            </w:r>
          </w:p>
        </w:tc>
      </w:tr>
      <w:tr w:rsidR="00C13617" w:rsidRPr="00FE3627" w14:paraId="12B71239" w14:textId="77777777" w:rsidTr="00D93BF1">
        <w:trPr>
          <w:trHeight w:val="20"/>
        </w:trPr>
        <w:tc>
          <w:tcPr>
            <w:tcW w:w="1312" w:type="pct"/>
            <w:vMerge/>
          </w:tcPr>
          <w:p w14:paraId="4009B74E" w14:textId="77777777" w:rsidR="00C13617" w:rsidRPr="00FE3627" w:rsidRDefault="00C13617" w:rsidP="00D93BF1">
            <w:pPr>
              <w:pStyle w:val="afb"/>
            </w:pPr>
          </w:p>
        </w:tc>
        <w:tc>
          <w:tcPr>
            <w:tcW w:w="3688" w:type="pct"/>
          </w:tcPr>
          <w:p w14:paraId="4FC9FB35" w14:textId="77777777" w:rsidR="00C13617" w:rsidRPr="00FE3627" w:rsidRDefault="00C13617" w:rsidP="0001374A">
            <w:pPr>
              <w:pStyle w:val="afb"/>
              <w:jc w:val="both"/>
            </w:pPr>
            <w:r w:rsidRPr="00FE3627">
              <w:t>Распределение обязанностей по технологической подготовке производства машиностроительных изделий, подбор исполнителей и доведение до них задач</w:t>
            </w:r>
          </w:p>
        </w:tc>
      </w:tr>
      <w:tr w:rsidR="00C13617" w:rsidRPr="00FE3627" w14:paraId="0EE7BF5D" w14:textId="77777777" w:rsidTr="00D93BF1">
        <w:trPr>
          <w:trHeight w:val="20"/>
        </w:trPr>
        <w:tc>
          <w:tcPr>
            <w:tcW w:w="1312" w:type="pct"/>
            <w:vMerge/>
          </w:tcPr>
          <w:p w14:paraId="1442D2C0" w14:textId="77777777" w:rsidR="00C13617" w:rsidRPr="00FE3627" w:rsidRDefault="00C13617" w:rsidP="00D93BF1">
            <w:pPr>
              <w:pStyle w:val="afb"/>
            </w:pPr>
          </w:p>
        </w:tc>
        <w:tc>
          <w:tcPr>
            <w:tcW w:w="3688" w:type="pct"/>
          </w:tcPr>
          <w:p w14:paraId="629BD282" w14:textId="77777777" w:rsidR="00C13617" w:rsidRPr="00FE3627" w:rsidRDefault="00C13617" w:rsidP="0001374A">
            <w:pPr>
              <w:pStyle w:val="afb"/>
              <w:jc w:val="both"/>
            </w:pPr>
            <w:r w:rsidRPr="00FE3627">
              <w:t>Анализ хода работ по технологической подготовке производства машиностроительных изделий</w:t>
            </w:r>
          </w:p>
        </w:tc>
      </w:tr>
      <w:tr w:rsidR="00C13617" w:rsidRPr="00FE3627" w14:paraId="0976A654" w14:textId="77777777" w:rsidTr="00D93BF1">
        <w:trPr>
          <w:trHeight w:val="20"/>
        </w:trPr>
        <w:tc>
          <w:tcPr>
            <w:tcW w:w="1312" w:type="pct"/>
            <w:vMerge/>
          </w:tcPr>
          <w:p w14:paraId="6BA5091B" w14:textId="77777777" w:rsidR="00C13617" w:rsidRPr="00FE3627" w:rsidRDefault="00C13617" w:rsidP="00D93BF1">
            <w:pPr>
              <w:pStyle w:val="afb"/>
            </w:pPr>
          </w:p>
        </w:tc>
        <w:tc>
          <w:tcPr>
            <w:tcW w:w="3688" w:type="pct"/>
          </w:tcPr>
          <w:p w14:paraId="355B4519" w14:textId="77777777" w:rsidR="00C13617" w:rsidRPr="00FE3627" w:rsidRDefault="00C13617" w:rsidP="0001374A">
            <w:pPr>
              <w:pStyle w:val="afb"/>
              <w:jc w:val="both"/>
            </w:pPr>
            <w:r w:rsidRPr="00FE3627">
              <w:t>Уточнение плана работ по технологической подготовке производства машиностроительных изделий</w:t>
            </w:r>
          </w:p>
        </w:tc>
      </w:tr>
      <w:tr w:rsidR="00C13617" w:rsidRPr="00FE3627" w14:paraId="3973E37A" w14:textId="77777777" w:rsidTr="00D93BF1">
        <w:trPr>
          <w:trHeight w:val="20"/>
        </w:trPr>
        <w:tc>
          <w:tcPr>
            <w:tcW w:w="1312" w:type="pct"/>
            <w:vMerge w:val="restart"/>
          </w:tcPr>
          <w:p w14:paraId="27D79A9E" w14:textId="77777777" w:rsidR="00C13617" w:rsidRPr="00FE3627" w:rsidDel="002A1D54" w:rsidRDefault="00C13617" w:rsidP="00D93BF1">
            <w:pPr>
              <w:pStyle w:val="afb"/>
            </w:pPr>
            <w:r w:rsidRPr="00FE3627" w:rsidDel="002A1D54">
              <w:t>Необходимые умения</w:t>
            </w:r>
          </w:p>
        </w:tc>
        <w:tc>
          <w:tcPr>
            <w:tcW w:w="3688" w:type="pct"/>
          </w:tcPr>
          <w:p w14:paraId="1553586C" w14:textId="77777777" w:rsidR="00C13617" w:rsidRPr="00FE3627" w:rsidRDefault="00C13617" w:rsidP="0001374A">
            <w:pPr>
              <w:pStyle w:val="afb"/>
              <w:jc w:val="both"/>
            </w:pPr>
            <w:r w:rsidRPr="00FE3627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C13617" w:rsidRPr="00FE3627" w14:paraId="463158E1" w14:textId="77777777" w:rsidTr="00D93BF1">
        <w:trPr>
          <w:trHeight w:val="20"/>
        </w:trPr>
        <w:tc>
          <w:tcPr>
            <w:tcW w:w="1312" w:type="pct"/>
            <w:vMerge/>
          </w:tcPr>
          <w:p w14:paraId="2DEA9AA9" w14:textId="77777777" w:rsidR="00C13617" w:rsidRPr="00FE3627" w:rsidDel="002A1D54" w:rsidRDefault="00C13617" w:rsidP="00D93BF1">
            <w:pPr>
              <w:pStyle w:val="afb"/>
            </w:pPr>
          </w:p>
        </w:tc>
        <w:tc>
          <w:tcPr>
            <w:tcW w:w="3688" w:type="pct"/>
          </w:tcPr>
          <w:p w14:paraId="1C3C08FB" w14:textId="77777777" w:rsidR="00C13617" w:rsidRPr="00FE3627" w:rsidRDefault="00C13617" w:rsidP="0001374A">
            <w:pPr>
              <w:pStyle w:val="afb"/>
              <w:jc w:val="both"/>
            </w:pPr>
            <w:r w:rsidRPr="00FE3627">
              <w:t xml:space="preserve">Искать необходимую для расчета плановых показателей технологичности машиностроительных изделий информацию в руководящих и нормативно-справочных документах организации </w:t>
            </w:r>
          </w:p>
        </w:tc>
      </w:tr>
      <w:tr w:rsidR="00C13617" w:rsidRPr="00FE3627" w14:paraId="52E1162A" w14:textId="77777777" w:rsidTr="00D93BF1">
        <w:trPr>
          <w:trHeight w:val="20"/>
        </w:trPr>
        <w:tc>
          <w:tcPr>
            <w:tcW w:w="1312" w:type="pct"/>
            <w:vMerge/>
          </w:tcPr>
          <w:p w14:paraId="6E2B8574" w14:textId="77777777" w:rsidR="00C13617" w:rsidRPr="00FE3627" w:rsidDel="002A1D54" w:rsidRDefault="00C13617" w:rsidP="00D93BF1">
            <w:pPr>
              <w:pStyle w:val="afb"/>
            </w:pPr>
          </w:p>
        </w:tc>
        <w:tc>
          <w:tcPr>
            <w:tcW w:w="3688" w:type="pct"/>
          </w:tcPr>
          <w:p w14:paraId="16ABAB8E" w14:textId="77777777" w:rsidR="00C13617" w:rsidRPr="00FE3627" w:rsidRDefault="00C13617" w:rsidP="0001374A">
            <w:pPr>
              <w:pStyle w:val="afb"/>
              <w:jc w:val="both"/>
            </w:pPr>
            <w:r w:rsidRPr="00FE3627">
              <w:t>Использовать прикладные компьютерные программы для расчета плановых показателей технологичности машиностроительных изделий</w:t>
            </w:r>
          </w:p>
        </w:tc>
      </w:tr>
      <w:tr w:rsidR="00C13617" w:rsidRPr="00FE3627" w14:paraId="609EF35E" w14:textId="77777777" w:rsidTr="00D93BF1">
        <w:trPr>
          <w:trHeight w:val="20"/>
        </w:trPr>
        <w:tc>
          <w:tcPr>
            <w:tcW w:w="1312" w:type="pct"/>
            <w:vMerge/>
          </w:tcPr>
          <w:p w14:paraId="201C3036" w14:textId="77777777" w:rsidR="00C13617" w:rsidRPr="00FE3627" w:rsidDel="002A1D54" w:rsidRDefault="00C13617" w:rsidP="00D93BF1">
            <w:pPr>
              <w:pStyle w:val="afb"/>
            </w:pPr>
          </w:p>
        </w:tc>
        <w:tc>
          <w:tcPr>
            <w:tcW w:w="3688" w:type="pct"/>
          </w:tcPr>
          <w:p w14:paraId="7472511E" w14:textId="77777777" w:rsidR="00C13617" w:rsidRPr="00FE3627" w:rsidRDefault="00C13617" w:rsidP="0001374A">
            <w:pPr>
              <w:pStyle w:val="afb"/>
              <w:jc w:val="both"/>
            </w:pPr>
            <w:r w:rsidRPr="00FE3627">
              <w:t>Использовать текстовые редакторы (процессоры) для оформления результатов расчета плановых показателей технологичности машиностроительных изделий</w:t>
            </w:r>
          </w:p>
        </w:tc>
      </w:tr>
      <w:tr w:rsidR="00C13617" w:rsidRPr="00FE3627" w14:paraId="73148BC6" w14:textId="77777777" w:rsidTr="00D93BF1">
        <w:trPr>
          <w:trHeight w:val="20"/>
        </w:trPr>
        <w:tc>
          <w:tcPr>
            <w:tcW w:w="1312" w:type="pct"/>
            <w:vMerge/>
          </w:tcPr>
          <w:p w14:paraId="4CEB4692" w14:textId="77777777" w:rsidR="00C13617" w:rsidRPr="00FE3627" w:rsidDel="002A1D54" w:rsidRDefault="00C13617" w:rsidP="00D93BF1">
            <w:pPr>
              <w:pStyle w:val="afb"/>
            </w:pPr>
          </w:p>
        </w:tc>
        <w:tc>
          <w:tcPr>
            <w:tcW w:w="3688" w:type="pct"/>
          </w:tcPr>
          <w:p w14:paraId="78FF3EAE" w14:textId="77777777" w:rsidR="00C13617" w:rsidRPr="00FE3627" w:rsidRDefault="00C13617" w:rsidP="0001374A">
            <w:pPr>
              <w:pStyle w:val="afb"/>
              <w:jc w:val="both"/>
            </w:pPr>
            <w:r w:rsidRPr="00FE3627">
              <w:t>Составлять план работ по технологической подготовке производства машиностроительных изделий</w:t>
            </w:r>
          </w:p>
        </w:tc>
      </w:tr>
      <w:tr w:rsidR="00C13617" w:rsidRPr="00FE3627" w14:paraId="2DD54F9B" w14:textId="77777777" w:rsidTr="00D93BF1">
        <w:trPr>
          <w:trHeight w:val="20"/>
        </w:trPr>
        <w:tc>
          <w:tcPr>
            <w:tcW w:w="1312" w:type="pct"/>
            <w:vMerge/>
          </w:tcPr>
          <w:p w14:paraId="764320CA" w14:textId="77777777" w:rsidR="00C13617" w:rsidRPr="00FE3627" w:rsidDel="002A1D54" w:rsidRDefault="00C13617" w:rsidP="00D93BF1">
            <w:pPr>
              <w:pStyle w:val="afb"/>
            </w:pPr>
          </w:p>
        </w:tc>
        <w:tc>
          <w:tcPr>
            <w:tcW w:w="3688" w:type="pct"/>
          </w:tcPr>
          <w:p w14:paraId="084DDAF3" w14:textId="77777777" w:rsidR="00C13617" w:rsidRPr="00FE3627" w:rsidRDefault="00C13617" w:rsidP="0001374A">
            <w:pPr>
              <w:pStyle w:val="afb"/>
              <w:jc w:val="both"/>
            </w:pPr>
            <w:r w:rsidRPr="00FE3627">
              <w:t>Оценивать возможность выполнения плана работ по технологической подготовке производства машиностроительных изделий в срок</w:t>
            </w:r>
          </w:p>
        </w:tc>
      </w:tr>
      <w:tr w:rsidR="00C13617" w:rsidRPr="00FE3627" w14:paraId="2320F20B" w14:textId="77777777" w:rsidTr="00D93BF1">
        <w:trPr>
          <w:trHeight w:val="20"/>
        </w:trPr>
        <w:tc>
          <w:tcPr>
            <w:tcW w:w="1312" w:type="pct"/>
            <w:vMerge/>
          </w:tcPr>
          <w:p w14:paraId="6B5BB10B" w14:textId="77777777" w:rsidR="00C13617" w:rsidRPr="00FE3627" w:rsidDel="002A1D54" w:rsidRDefault="00C13617" w:rsidP="00D93BF1">
            <w:pPr>
              <w:pStyle w:val="afb"/>
            </w:pPr>
          </w:p>
        </w:tc>
        <w:tc>
          <w:tcPr>
            <w:tcW w:w="3688" w:type="pct"/>
          </w:tcPr>
          <w:p w14:paraId="37A3D4A1" w14:textId="77777777" w:rsidR="00C13617" w:rsidRPr="00FE3627" w:rsidRDefault="00C13617" w:rsidP="0001374A">
            <w:pPr>
              <w:pStyle w:val="afb"/>
              <w:jc w:val="both"/>
            </w:pPr>
            <w:r w:rsidRPr="00FE3627">
              <w:t>Согласовывать план работ по технологической подготовке производства машиностроительных изделий со смежными подразделениями</w:t>
            </w:r>
          </w:p>
        </w:tc>
      </w:tr>
      <w:tr w:rsidR="00C13617" w:rsidRPr="00FE3627" w14:paraId="3EDC71FD" w14:textId="77777777" w:rsidTr="00D93BF1">
        <w:trPr>
          <w:trHeight w:val="20"/>
        </w:trPr>
        <w:tc>
          <w:tcPr>
            <w:tcW w:w="1312" w:type="pct"/>
            <w:vMerge/>
          </w:tcPr>
          <w:p w14:paraId="41F24366" w14:textId="77777777" w:rsidR="00C13617" w:rsidRPr="00FE3627" w:rsidDel="002A1D54" w:rsidRDefault="00C13617" w:rsidP="00D93BF1">
            <w:pPr>
              <w:pStyle w:val="afb"/>
            </w:pPr>
          </w:p>
        </w:tc>
        <w:tc>
          <w:tcPr>
            <w:tcW w:w="3688" w:type="pct"/>
          </w:tcPr>
          <w:p w14:paraId="06106AC3" w14:textId="77777777" w:rsidR="00C13617" w:rsidRPr="00FE3627" w:rsidRDefault="00C13617" w:rsidP="0001374A">
            <w:pPr>
              <w:pStyle w:val="afb"/>
              <w:jc w:val="both"/>
            </w:pPr>
            <w:r w:rsidRPr="00FE3627">
              <w:t>Организовывать работу малых коллективов исполнителей по технологической подготовке производства машиностроительных изделий</w:t>
            </w:r>
          </w:p>
        </w:tc>
      </w:tr>
      <w:tr w:rsidR="00C13617" w:rsidRPr="00FE3627" w14:paraId="2109051F" w14:textId="77777777" w:rsidTr="00D93BF1">
        <w:trPr>
          <w:trHeight w:val="20"/>
        </w:trPr>
        <w:tc>
          <w:tcPr>
            <w:tcW w:w="1312" w:type="pct"/>
            <w:vMerge/>
          </w:tcPr>
          <w:p w14:paraId="2A0DC4C3" w14:textId="77777777" w:rsidR="00C13617" w:rsidRPr="00FE3627" w:rsidDel="002A1D54" w:rsidRDefault="00C13617" w:rsidP="00D93BF1">
            <w:pPr>
              <w:pStyle w:val="afb"/>
            </w:pPr>
          </w:p>
        </w:tc>
        <w:tc>
          <w:tcPr>
            <w:tcW w:w="3688" w:type="pct"/>
          </w:tcPr>
          <w:p w14:paraId="6D423C1D" w14:textId="77777777" w:rsidR="00C13617" w:rsidRPr="00FE3627" w:rsidRDefault="00C13617" w:rsidP="0001374A">
            <w:pPr>
              <w:pStyle w:val="afb"/>
              <w:jc w:val="both"/>
            </w:pPr>
            <w:r w:rsidRPr="00FE3627"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C13617" w:rsidRPr="00FE3627" w14:paraId="424FCF9D" w14:textId="77777777" w:rsidTr="00D93BF1">
        <w:trPr>
          <w:trHeight w:val="20"/>
        </w:trPr>
        <w:tc>
          <w:tcPr>
            <w:tcW w:w="1312" w:type="pct"/>
            <w:vMerge w:val="restart"/>
          </w:tcPr>
          <w:p w14:paraId="72162EFB" w14:textId="77777777" w:rsidR="00C13617" w:rsidRPr="00FE3627" w:rsidRDefault="00C13617" w:rsidP="00D93BF1">
            <w:pPr>
              <w:pStyle w:val="afb"/>
            </w:pPr>
            <w:r w:rsidRPr="00FE3627" w:rsidDel="002A1D54">
              <w:t>Необходимые знания</w:t>
            </w:r>
          </w:p>
        </w:tc>
        <w:tc>
          <w:tcPr>
            <w:tcW w:w="3688" w:type="pct"/>
          </w:tcPr>
          <w:p w14:paraId="58154047" w14:textId="77777777" w:rsidR="00C13617" w:rsidRPr="00FE3627" w:rsidRDefault="00C13617" w:rsidP="0001374A">
            <w:pPr>
              <w:pStyle w:val="afb"/>
              <w:jc w:val="both"/>
            </w:pPr>
            <w:r w:rsidRPr="00FE3627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C13617" w:rsidRPr="00FE3627" w14:paraId="69F3B06D" w14:textId="77777777" w:rsidTr="00D93BF1">
        <w:trPr>
          <w:trHeight w:val="20"/>
        </w:trPr>
        <w:tc>
          <w:tcPr>
            <w:tcW w:w="1312" w:type="pct"/>
            <w:vMerge/>
          </w:tcPr>
          <w:p w14:paraId="0ADCA27D" w14:textId="77777777" w:rsidR="00C13617" w:rsidRPr="00FE3627" w:rsidDel="002A1D54" w:rsidRDefault="00C13617" w:rsidP="00D93BF1">
            <w:pPr>
              <w:pStyle w:val="afb"/>
            </w:pPr>
          </w:p>
        </w:tc>
        <w:tc>
          <w:tcPr>
            <w:tcW w:w="3688" w:type="pct"/>
          </w:tcPr>
          <w:p w14:paraId="4D5250D4" w14:textId="77777777" w:rsidR="00C13617" w:rsidRPr="00FE3627" w:rsidRDefault="00C13617" w:rsidP="0001374A">
            <w:pPr>
              <w:pStyle w:val="afb"/>
              <w:jc w:val="both"/>
            </w:pPr>
            <w:r w:rsidRPr="00FE3627">
              <w:t>Прикладные программы для вычислений: наименования, возможности и порядок работы в них</w:t>
            </w:r>
          </w:p>
        </w:tc>
      </w:tr>
      <w:tr w:rsidR="00C13617" w:rsidRPr="00FE3627" w14:paraId="704E5222" w14:textId="77777777" w:rsidTr="00D93BF1">
        <w:trPr>
          <w:trHeight w:val="20"/>
        </w:trPr>
        <w:tc>
          <w:tcPr>
            <w:tcW w:w="1312" w:type="pct"/>
            <w:vMerge/>
          </w:tcPr>
          <w:p w14:paraId="44C43684" w14:textId="77777777" w:rsidR="00C13617" w:rsidRPr="00FE3627" w:rsidDel="002A1D54" w:rsidRDefault="00C13617" w:rsidP="00D93BF1">
            <w:pPr>
              <w:pStyle w:val="afb"/>
            </w:pPr>
          </w:p>
        </w:tc>
        <w:tc>
          <w:tcPr>
            <w:tcW w:w="3688" w:type="pct"/>
          </w:tcPr>
          <w:p w14:paraId="366C3587" w14:textId="77777777" w:rsidR="00C13617" w:rsidRPr="00FE3627" w:rsidRDefault="00C13617" w:rsidP="0001374A">
            <w:pPr>
              <w:pStyle w:val="afb"/>
              <w:jc w:val="both"/>
            </w:pPr>
            <w:r w:rsidRPr="00FE3627">
              <w:t>Текстовые редакторы (процессоры): наименования, возможности и порядок работы в них</w:t>
            </w:r>
          </w:p>
        </w:tc>
      </w:tr>
      <w:tr w:rsidR="00C13617" w:rsidRPr="00FE3627" w14:paraId="772BCEDF" w14:textId="77777777" w:rsidTr="00D93BF1">
        <w:trPr>
          <w:trHeight w:val="20"/>
        </w:trPr>
        <w:tc>
          <w:tcPr>
            <w:tcW w:w="1312" w:type="pct"/>
            <w:vMerge/>
          </w:tcPr>
          <w:p w14:paraId="07B1D73E" w14:textId="77777777" w:rsidR="00C13617" w:rsidRPr="00FE3627" w:rsidDel="002A1D54" w:rsidRDefault="00C13617" w:rsidP="00D93BF1">
            <w:pPr>
              <w:pStyle w:val="afb"/>
            </w:pPr>
          </w:p>
        </w:tc>
        <w:tc>
          <w:tcPr>
            <w:tcW w:w="3688" w:type="pct"/>
          </w:tcPr>
          <w:p w14:paraId="4C9B26C9" w14:textId="77777777" w:rsidR="00C13617" w:rsidRPr="009966EC" w:rsidRDefault="00C13617" w:rsidP="0001374A">
            <w:pPr>
              <w:pStyle w:val="afb"/>
              <w:jc w:val="both"/>
            </w:pPr>
            <w:r w:rsidRPr="009966EC">
              <w:rPr>
                <w:rFonts w:eastAsia="Calibri"/>
                <w:bCs w:val="0"/>
              </w:rPr>
              <w:t xml:space="preserve">Порядок согласования и утверждения </w:t>
            </w:r>
            <w:r w:rsidRPr="009966EC">
              <w:t>технологической и конструкторской документации</w:t>
            </w:r>
          </w:p>
        </w:tc>
      </w:tr>
      <w:tr w:rsidR="00C13617" w:rsidRPr="00FE3627" w14:paraId="75A06376" w14:textId="77777777" w:rsidTr="00D93BF1">
        <w:trPr>
          <w:trHeight w:val="20"/>
        </w:trPr>
        <w:tc>
          <w:tcPr>
            <w:tcW w:w="1312" w:type="pct"/>
            <w:vMerge/>
          </w:tcPr>
          <w:p w14:paraId="66AC49C1" w14:textId="77777777" w:rsidR="00C13617" w:rsidRPr="00FE3627" w:rsidDel="002A1D54" w:rsidRDefault="00C13617" w:rsidP="00D93BF1">
            <w:pPr>
              <w:pStyle w:val="afb"/>
            </w:pPr>
          </w:p>
        </w:tc>
        <w:tc>
          <w:tcPr>
            <w:tcW w:w="3688" w:type="pct"/>
          </w:tcPr>
          <w:p w14:paraId="7A965DFB" w14:textId="77777777" w:rsidR="00C13617" w:rsidRPr="00FE3627" w:rsidRDefault="00C13617" w:rsidP="0001374A">
            <w:pPr>
              <w:pStyle w:val="afb"/>
              <w:jc w:val="both"/>
            </w:pPr>
            <w:r w:rsidRPr="00FE3627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C13617" w:rsidRPr="00FE3627" w14:paraId="79483B7E" w14:textId="77777777" w:rsidTr="00D93BF1">
        <w:trPr>
          <w:trHeight w:val="20"/>
        </w:trPr>
        <w:tc>
          <w:tcPr>
            <w:tcW w:w="1312" w:type="pct"/>
            <w:vMerge/>
          </w:tcPr>
          <w:p w14:paraId="25149AAF" w14:textId="77777777" w:rsidR="00C13617" w:rsidRPr="00FE3627" w:rsidDel="002A1D54" w:rsidRDefault="00C13617" w:rsidP="00D93BF1">
            <w:pPr>
              <w:pStyle w:val="afb"/>
            </w:pPr>
          </w:p>
        </w:tc>
        <w:tc>
          <w:tcPr>
            <w:tcW w:w="3688" w:type="pct"/>
          </w:tcPr>
          <w:p w14:paraId="227EE5F2" w14:textId="77777777" w:rsidR="00C13617" w:rsidRPr="00FE3627" w:rsidRDefault="00C13617" w:rsidP="0001374A">
            <w:pPr>
              <w:pStyle w:val="afb"/>
              <w:jc w:val="both"/>
            </w:pPr>
            <w:r w:rsidRPr="00FE3627">
              <w:t>Методические, нормативные и руководящие материалы по организации технологической подготовки производства машиностроительных изделий</w:t>
            </w:r>
          </w:p>
        </w:tc>
      </w:tr>
      <w:tr w:rsidR="00C13617" w:rsidRPr="00FE3627" w14:paraId="5796E921" w14:textId="77777777" w:rsidTr="00D93BF1">
        <w:trPr>
          <w:trHeight w:val="20"/>
        </w:trPr>
        <w:tc>
          <w:tcPr>
            <w:tcW w:w="1312" w:type="pct"/>
          </w:tcPr>
          <w:p w14:paraId="631F5505" w14:textId="77777777" w:rsidR="00C13617" w:rsidRPr="00FE3627" w:rsidDel="002A1D54" w:rsidRDefault="00C13617" w:rsidP="00D93BF1">
            <w:pPr>
              <w:pStyle w:val="afb"/>
            </w:pPr>
            <w:r w:rsidRPr="00FE3627" w:rsidDel="002A1D54">
              <w:t>Другие характеристики</w:t>
            </w:r>
          </w:p>
        </w:tc>
        <w:tc>
          <w:tcPr>
            <w:tcW w:w="3688" w:type="pct"/>
          </w:tcPr>
          <w:p w14:paraId="440D9195" w14:textId="26DC398D" w:rsidR="00C13617" w:rsidRPr="00FE3627" w:rsidRDefault="00C13617" w:rsidP="0001374A">
            <w:pPr>
              <w:pStyle w:val="afb"/>
              <w:jc w:val="both"/>
            </w:pPr>
            <w:r w:rsidRPr="00FE3627">
              <w:t>Выполняется только ведущим инженером-технологом</w:t>
            </w:r>
          </w:p>
        </w:tc>
      </w:tr>
    </w:tbl>
    <w:p w14:paraId="537A7552" w14:textId="77777777" w:rsidR="00C13617" w:rsidRPr="00FE3627" w:rsidRDefault="00C13617" w:rsidP="00C13617">
      <w:pPr>
        <w:pStyle w:val="afb"/>
      </w:pPr>
    </w:p>
    <w:p w14:paraId="63D93DCE" w14:textId="77777777" w:rsidR="002E6339" w:rsidRPr="00FE3627" w:rsidRDefault="002E6339" w:rsidP="003A5D82">
      <w:pPr>
        <w:pStyle w:val="1"/>
        <w:jc w:val="center"/>
      </w:pPr>
      <w:r w:rsidRPr="00FE3627">
        <w:t>IV. Сведения об организациях – разработчиках профессионального стандарта</w:t>
      </w:r>
      <w:bookmarkEnd w:id="13"/>
      <w:bookmarkEnd w:id="14"/>
    </w:p>
    <w:p w14:paraId="486CFE3F" w14:textId="77777777" w:rsidR="0001374A" w:rsidRPr="00FE3627" w:rsidRDefault="0001374A" w:rsidP="0001374A">
      <w:pPr>
        <w:pStyle w:val="afb"/>
      </w:pPr>
      <w:bookmarkStart w:id="15" w:name="_Toc464893289"/>
      <w:bookmarkStart w:id="16" w:name="_Toc454313653"/>
    </w:p>
    <w:p w14:paraId="193954A7" w14:textId="18628258" w:rsidR="00757359" w:rsidRPr="00FE3627" w:rsidRDefault="00757359" w:rsidP="0001374A">
      <w:pPr>
        <w:pStyle w:val="afb"/>
        <w:rPr>
          <w:b/>
          <w:bCs w:val="0"/>
        </w:rPr>
      </w:pPr>
      <w:r w:rsidRPr="00FE3627">
        <w:rPr>
          <w:b/>
          <w:bCs w:val="0"/>
        </w:rPr>
        <w:t>4.1. Ответственная организация-разработчик</w:t>
      </w:r>
      <w:bookmarkEnd w:id="15"/>
      <w:bookmarkEnd w:id="16"/>
    </w:p>
    <w:p w14:paraId="162F1A13" w14:textId="77777777" w:rsidR="0001374A" w:rsidRPr="00FE3627" w:rsidRDefault="0001374A" w:rsidP="0001374A">
      <w:pPr>
        <w:pStyle w:val="afb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757359" w:rsidRPr="00FE3627" w14:paraId="62AB5219" w14:textId="77777777" w:rsidTr="008C02BD">
        <w:trPr>
          <w:trHeight w:val="20"/>
        </w:trPr>
        <w:tc>
          <w:tcPr>
            <w:tcW w:w="5000" w:type="pct"/>
            <w:vAlign w:val="center"/>
            <w:hideMark/>
          </w:tcPr>
          <w:p w14:paraId="47715A8B" w14:textId="6E1E4DA5" w:rsidR="00757359" w:rsidRPr="00FE3627" w:rsidRDefault="000444B7">
            <w:r>
              <w:t>Совет по профессиональным квалификациям</w:t>
            </w:r>
            <w:r w:rsidR="00757359" w:rsidRPr="00FE3627">
              <w:t xml:space="preserve"> в машиностроении, город Москва</w:t>
            </w:r>
          </w:p>
        </w:tc>
      </w:tr>
      <w:tr w:rsidR="0001374A" w:rsidRPr="00FE3627" w14:paraId="7C60B6CC" w14:textId="77777777" w:rsidTr="008C02BD">
        <w:trPr>
          <w:trHeight w:val="20"/>
        </w:trPr>
        <w:tc>
          <w:tcPr>
            <w:tcW w:w="5000" w:type="pct"/>
            <w:vAlign w:val="center"/>
            <w:hideMark/>
          </w:tcPr>
          <w:p w14:paraId="2307C6C2" w14:textId="0D4250DF" w:rsidR="0001374A" w:rsidRPr="00FE3627" w:rsidRDefault="0001374A" w:rsidP="0001374A">
            <w:r w:rsidRPr="00FE3627">
              <w:rPr>
                <w:bCs w:val="0"/>
              </w:rPr>
              <w:t>Заместитель председателя</w:t>
            </w:r>
            <w:r w:rsidRPr="00FE3627">
              <w:rPr>
                <w:bCs w:val="0"/>
              </w:rPr>
              <w:tab/>
            </w:r>
            <w:r w:rsidRPr="00FE3627">
              <w:rPr>
                <w:bCs w:val="0"/>
              </w:rPr>
              <w:tab/>
            </w:r>
            <w:r w:rsidRPr="00FE3627">
              <w:rPr>
                <w:bCs w:val="0"/>
              </w:rPr>
              <w:tab/>
            </w:r>
            <w:r w:rsidRPr="00FE3627">
              <w:rPr>
                <w:bCs w:val="0"/>
              </w:rPr>
              <w:tab/>
            </w:r>
            <w:r w:rsidRPr="00FE3627">
              <w:t>Романовская Станислава Николаевна</w:t>
            </w:r>
          </w:p>
        </w:tc>
      </w:tr>
    </w:tbl>
    <w:p w14:paraId="1E9E5B2A" w14:textId="77777777" w:rsidR="0001374A" w:rsidRPr="00FE3627" w:rsidRDefault="0001374A" w:rsidP="0001374A">
      <w:pPr>
        <w:pStyle w:val="afb"/>
      </w:pPr>
      <w:bookmarkStart w:id="17" w:name="_Toc464893290"/>
      <w:bookmarkStart w:id="18" w:name="_Toc454313654"/>
    </w:p>
    <w:p w14:paraId="2551A466" w14:textId="3C1C2CC1" w:rsidR="00757359" w:rsidRPr="00FE3627" w:rsidRDefault="00757359" w:rsidP="0001374A">
      <w:pPr>
        <w:pStyle w:val="afb"/>
        <w:rPr>
          <w:b/>
          <w:bCs w:val="0"/>
        </w:rPr>
      </w:pPr>
      <w:r w:rsidRPr="00FE3627">
        <w:rPr>
          <w:b/>
          <w:bCs w:val="0"/>
        </w:rPr>
        <w:t>4.2. Наименования организаций-разработчиков</w:t>
      </w:r>
      <w:bookmarkEnd w:id="17"/>
      <w:bookmarkEnd w:id="18"/>
    </w:p>
    <w:p w14:paraId="1FEDC16E" w14:textId="77777777" w:rsidR="0001374A" w:rsidRPr="00FE3627" w:rsidRDefault="0001374A" w:rsidP="0001374A">
      <w:pPr>
        <w:pStyle w:val="afb"/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559"/>
        <w:gridCol w:w="9636"/>
      </w:tblGrid>
      <w:tr w:rsidR="008751C6" w:rsidRPr="00FE3627" w14:paraId="30EEC055" w14:textId="77777777" w:rsidTr="00D67026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171787" w14:textId="77777777" w:rsidR="008751C6" w:rsidRPr="00FE3627" w:rsidRDefault="008751C6" w:rsidP="00757359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14:paraId="60EE4C37" w14:textId="77777777" w:rsidR="008751C6" w:rsidRPr="00FE3627" w:rsidRDefault="008751C6" w:rsidP="008751C6">
            <w:pPr>
              <w:pStyle w:val="afb"/>
            </w:pPr>
            <w:r>
              <w:t>АНО «</w:t>
            </w:r>
            <w:r w:rsidRPr="00FE3627">
              <w:t>Республиканский научно-исследовательский институт интеллектуальной собственности</w:t>
            </w:r>
            <w:r>
              <w:t>»</w:t>
            </w:r>
            <w:r w:rsidRPr="00FE3627">
              <w:t>, город Москва</w:t>
            </w:r>
          </w:p>
        </w:tc>
      </w:tr>
      <w:tr w:rsidR="008751C6" w:rsidRPr="00FE3627" w14:paraId="7C31208F" w14:textId="77777777" w:rsidTr="00D67026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2555B5D" w14:textId="77777777" w:rsidR="008751C6" w:rsidRPr="00FE3627" w:rsidRDefault="008751C6" w:rsidP="00757359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14:paraId="2F9EDA80" w14:textId="77777777" w:rsidR="008751C6" w:rsidRPr="00FE3627" w:rsidRDefault="008751C6" w:rsidP="0017646F">
            <w:pPr>
              <w:pStyle w:val="afb"/>
            </w:pPr>
            <w:r w:rsidRPr="00FE3627">
              <w:t>АО «ИЭМЗ «Купол», город Москва</w:t>
            </w:r>
          </w:p>
        </w:tc>
      </w:tr>
      <w:tr w:rsidR="008751C6" w:rsidRPr="00FE3627" w14:paraId="73E65149" w14:textId="77777777" w:rsidTr="00D67026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3BB19C5" w14:textId="77777777" w:rsidR="008751C6" w:rsidRPr="00FE3627" w:rsidRDefault="008751C6" w:rsidP="00757359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14:paraId="3BD84BF2" w14:textId="77777777" w:rsidR="008751C6" w:rsidRPr="00FE3627" w:rsidRDefault="008751C6" w:rsidP="00F91BE2">
            <w:pPr>
              <w:pStyle w:val="afb"/>
            </w:pPr>
            <w:r w:rsidRPr="00FE3627">
              <w:t>АО «Научно-исследовательский институт «Экран», Самарская область</w:t>
            </w:r>
          </w:p>
        </w:tc>
      </w:tr>
      <w:tr w:rsidR="008751C6" w:rsidRPr="00FE3627" w14:paraId="189DC438" w14:textId="77777777" w:rsidTr="00D67026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C95D92" w14:textId="77777777" w:rsidR="008751C6" w:rsidRPr="00FE3627" w:rsidRDefault="008751C6" w:rsidP="00757359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14:paraId="79179436" w14:textId="77777777" w:rsidR="008751C6" w:rsidRPr="00FE3627" w:rsidRDefault="008751C6" w:rsidP="00F91BE2">
            <w:pPr>
              <w:pStyle w:val="afb"/>
            </w:pPr>
            <w:r w:rsidRPr="00FE3627">
              <w:t>АО «НПП «Исток» им</w:t>
            </w:r>
            <w:r>
              <w:t>ени</w:t>
            </w:r>
            <w:r w:rsidRPr="00FE3627">
              <w:t xml:space="preserve"> Шокина», Московская область</w:t>
            </w:r>
          </w:p>
        </w:tc>
      </w:tr>
      <w:tr w:rsidR="008751C6" w:rsidRPr="00FE3627" w14:paraId="1C2DE6FC" w14:textId="77777777" w:rsidTr="00D67026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7D61B2" w14:textId="77777777" w:rsidR="008751C6" w:rsidRPr="00FE3627" w:rsidRDefault="008751C6" w:rsidP="00757359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14:paraId="2019E333" w14:textId="46CF2F3E" w:rsidR="008751C6" w:rsidRPr="00FE3627" w:rsidRDefault="000444B7" w:rsidP="0017646F">
            <w:pPr>
              <w:pStyle w:val="afb"/>
            </w:pPr>
            <w:r>
              <w:t xml:space="preserve">АО «ОДК» </w:t>
            </w:r>
            <w:r w:rsidR="008751C6" w:rsidRPr="00FE3627">
              <w:t>Производственны</w:t>
            </w:r>
            <w:r>
              <w:t>й комплекс «Салют»</w:t>
            </w:r>
            <w:r w:rsidR="008751C6" w:rsidRPr="00FE3627">
              <w:t>, город Москва</w:t>
            </w:r>
          </w:p>
        </w:tc>
      </w:tr>
      <w:tr w:rsidR="008751C6" w:rsidRPr="00FE3627" w14:paraId="76024F80" w14:textId="77777777" w:rsidTr="00D67026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0301A7" w14:textId="77777777" w:rsidR="008751C6" w:rsidRPr="00FE3627" w:rsidRDefault="008751C6" w:rsidP="00757359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14:paraId="16632EAD" w14:textId="77777777" w:rsidR="008751C6" w:rsidRPr="00FE3627" w:rsidRDefault="008751C6" w:rsidP="0017646F">
            <w:pPr>
              <w:pStyle w:val="afb"/>
            </w:pPr>
            <w:r w:rsidRPr="00FE3627">
              <w:t>АО «ОДК-Климов», город Санкт-Петербург</w:t>
            </w:r>
          </w:p>
        </w:tc>
      </w:tr>
      <w:tr w:rsidR="008751C6" w:rsidRPr="00FE3627" w14:paraId="55F520A4" w14:textId="77777777" w:rsidTr="00D67026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1B0EB98" w14:textId="77777777" w:rsidR="008751C6" w:rsidRPr="00FE3627" w:rsidRDefault="008751C6" w:rsidP="00757359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14:paraId="0B4AF712" w14:textId="4407AA43" w:rsidR="008751C6" w:rsidRPr="00FE3627" w:rsidRDefault="008751C6" w:rsidP="00F91BE2">
            <w:pPr>
              <w:pStyle w:val="afb"/>
            </w:pPr>
            <w:r w:rsidRPr="00FE3627">
              <w:t>АО «ОДК</w:t>
            </w:r>
            <w:r w:rsidR="008C02BD">
              <w:t xml:space="preserve"> – </w:t>
            </w:r>
            <w:r w:rsidRPr="00FE3627">
              <w:t>Пермские моторы», Пермский край</w:t>
            </w:r>
          </w:p>
        </w:tc>
      </w:tr>
      <w:tr w:rsidR="008751C6" w:rsidRPr="00FE3627" w14:paraId="5B906FAA" w14:textId="77777777" w:rsidTr="00D67026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7F208C6" w14:textId="77777777" w:rsidR="008751C6" w:rsidRPr="00FE3627" w:rsidRDefault="008751C6" w:rsidP="00757359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14:paraId="5B475B8F" w14:textId="77777777" w:rsidR="008751C6" w:rsidRPr="00FE3627" w:rsidRDefault="008751C6" w:rsidP="00F91BE2">
            <w:pPr>
              <w:pStyle w:val="afb"/>
            </w:pPr>
            <w:r>
              <w:t>АО «ОДК-Стар»</w:t>
            </w:r>
            <w:r w:rsidRPr="00FE3627">
              <w:t>, Пермский край</w:t>
            </w:r>
          </w:p>
        </w:tc>
      </w:tr>
      <w:tr w:rsidR="008751C6" w:rsidRPr="00FE3627" w14:paraId="2B42C0DE" w14:textId="77777777" w:rsidTr="00D67026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F18AA1E" w14:textId="77777777" w:rsidR="008751C6" w:rsidRPr="00FE3627" w:rsidRDefault="008751C6" w:rsidP="00757359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14:paraId="0043272E" w14:textId="77777777" w:rsidR="008751C6" w:rsidRPr="00FE3627" w:rsidRDefault="008751C6" w:rsidP="00F91BE2">
            <w:pPr>
              <w:pStyle w:val="afb"/>
            </w:pPr>
            <w:r w:rsidRPr="00FE3627">
              <w:t>АО «ПО «Стрела», Оренбургская область</w:t>
            </w:r>
          </w:p>
        </w:tc>
      </w:tr>
      <w:tr w:rsidR="008751C6" w:rsidRPr="00FE3627" w14:paraId="1372BC6D" w14:textId="77777777" w:rsidTr="00D67026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EDBE1F" w14:textId="77777777" w:rsidR="008751C6" w:rsidRPr="00FE3627" w:rsidRDefault="008751C6" w:rsidP="00757359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14:paraId="4DA37956" w14:textId="77777777" w:rsidR="008751C6" w:rsidRPr="00FE3627" w:rsidRDefault="008751C6" w:rsidP="0017646F">
            <w:pPr>
              <w:pStyle w:val="afb"/>
            </w:pPr>
            <w:r w:rsidRPr="00FE3627">
              <w:t>АО «Российские космические системы», город Москва</w:t>
            </w:r>
          </w:p>
        </w:tc>
      </w:tr>
      <w:tr w:rsidR="008751C6" w:rsidRPr="00FE3627" w14:paraId="5CFD59FE" w14:textId="77777777" w:rsidTr="00D67026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3B34F74" w14:textId="77777777" w:rsidR="008751C6" w:rsidRPr="00FE3627" w:rsidRDefault="008751C6" w:rsidP="00757359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14:paraId="00FBF547" w14:textId="77777777" w:rsidR="008751C6" w:rsidRPr="00FE3627" w:rsidRDefault="008751C6" w:rsidP="0017646F">
            <w:pPr>
              <w:pStyle w:val="afb"/>
            </w:pPr>
            <w:r w:rsidRPr="00FE3627">
              <w:t>АО «РСК «МиГ», город Москва</w:t>
            </w:r>
          </w:p>
        </w:tc>
      </w:tr>
      <w:tr w:rsidR="008751C6" w:rsidRPr="00FE3627" w14:paraId="5E87DDE6" w14:textId="77777777" w:rsidTr="00D67026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E723DC3" w14:textId="77777777" w:rsidR="008751C6" w:rsidRPr="00FE3627" w:rsidRDefault="008751C6" w:rsidP="00757359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14:paraId="7FB85AFF" w14:textId="77777777" w:rsidR="008751C6" w:rsidRPr="00FE3627" w:rsidRDefault="008751C6" w:rsidP="00F91BE2">
            <w:pPr>
              <w:pStyle w:val="afb"/>
            </w:pPr>
            <w:r w:rsidRPr="00FE3627">
              <w:t>АО «Смоленский авиационный завод», Смоленская область</w:t>
            </w:r>
          </w:p>
        </w:tc>
      </w:tr>
      <w:tr w:rsidR="008751C6" w:rsidRPr="00FE3627" w14:paraId="66B26C16" w14:textId="77777777" w:rsidTr="00D67026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D58A4BC" w14:textId="77777777" w:rsidR="008751C6" w:rsidRPr="00FE3627" w:rsidRDefault="008751C6" w:rsidP="00757359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14:paraId="6CB49484" w14:textId="59476EB1" w:rsidR="008751C6" w:rsidRPr="00FE3627" w:rsidRDefault="008751C6" w:rsidP="00F91BE2">
            <w:pPr>
              <w:pStyle w:val="afb"/>
            </w:pPr>
            <w:r w:rsidRPr="00FE3627">
              <w:t>АО «Тамбовский завод «Комсомолец» им</w:t>
            </w:r>
            <w:r>
              <w:t>ени</w:t>
            </w:r>
            <w:r w:rsidR="000444B7">
              <w:t xml:space="preserve"> Н.</w:t>
            </w:r>
            <w:r w:rsidRPr="00FE3627">
              <w:t>С. Артемова», Тамбовская область</w:t>
            </w:r>
          </w:p>
        </w:tc>
      </w:tr>
      <w:tr w:rsidR="008751C6" w:rsidRPr="00FE3627" w14:paraId="24D18B7D" w14:textId="77777777" w:rsidTr="00757359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E963A1" w14:textId="77777777" w:rsidR="008751C6" w:rsidRPr="00FE3627" w:rsidRDefault="008751C6" w:rsidP="00757359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459FF6F2" w14:textId="77777777" w:rsidR="008751C6" w:rsidRPr="00FE3627" w:rsidRDefault="008751C6">
            <w:pPr>
              <w:rPr>
                <w:lang w:eastAsia="ar-SA"/>
              </w:rPr>
            </w:pPr>
            <w:r w:rsidRPr="00FE3627">
              <w:t>Ассоциация «Лига содействия оборонным предприятиям», город Москва</w:t>
            </w:r>
          </w:p>
        </w:tc>
      </w:tr>
      <w:tr w:rsidR="008751C6" w:rsidRPr="00FE3627" w14:paraId="77A038F3" w14:textId="77777777" w:rsidTr="00757359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E111A1" w14:textId="77777777" w:rsidR="008751C6" w:rsidRPr="00FE3627" w:rsidRDefault="008751C6" w:rsidP="00757359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766E1172" w14:textId="77777777" w:rsidR="008751C6" w:rsidRPr="00FE3627" w:rsidRDefault="008751C6" w:rsidP="0017646F">
            <w:pPr>
              <w:pStyle w:val="afb"/>
            </w:pPr>
            <w:r>
              <w:t xml:space="preserve">НО </w:t>
            </w:r>
            <w:r w:rsidRPr="00FE3627">
              <w:t>Союз «Экосфера», город Москва</w:t>
            </w:r>
          </w:p>
        </w:tc>
      </w:tr>
      <w:tr w:rsidR="008751C6" w:rsidRPr="00FE3627" w14:paraId="63AF422E" w14:textId="77777777" w:rsidTr="00757359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B5A9E7" w14:textId="77777777" w:rsidR="008751C6" w:rsidRPr="00FE3627" w:rsidRDefault="008751C6" w:rsidP="00757359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4C43E4D9" w14:textId="17E54D99" w:rsidR="008751C6" w:rsidRPr="00FE3627" w:rsidRDefault="008751C6" w:rsidP="000444B7">
            <w:pPr>
              <w:pStyle w:val="afb"/>
            </w:pPr>
            <w:r w:rsidRPr="00FE3627">
              <w:t>ОООР «Союз</w:t>
            </w:r>
            <w:r w:rsidR="000444B7">
              <w:t>Маш</w:t>
            </w:r>
            <w:r w:rsidRPr="00FE3627">
              <w:t xml:space="preserve"> России», город Москва</w:t>
            </w:r>
          </w:p>
        </w:tc>
      </w:tr>
      <w:tr w:rsidR="008751C6" w:rsidRPr="00FE3627" w14:paraId="26A872EF" w14:textId="77777777" w:rsidTr="00D67026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8AC763" w14:textId="77777777" w:rsidR="008751C6" w:rsidRPr="00FE3627" w:rsidRDefault="008751C6" w:rsidP="00757359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14:paraId="480FF14A" w14:textId="77777777" w:rsidR="008751C6" w:rsidRPr="00FE3627" w:rsidRDefault="008751C6" w:rsidP="00F91BE2">
            <w:pPr>
              <w:pStyle w:val="afb"/>
            </w:pPr>
            <w:r w:rsidRPr="00FE3627">
              <w:t xml:space="preserve">ПАО «Казанский вертолетный завод», </w:t>
            </w:r>
            <w:r>
              <w:t xml:space="preserve">город Казань, </w:t>
            </w:r>
            <w:r w:rsidRPr="00FE3627">
              <w:t>Республика Татарстан</w:t>
            </w:r>
          </w:p>
        </w:tc>
      </w:tr>
      <w:tr w:rsidR="008751C6" w:rsidRPr="00FE3627" w14:paraId="2A3E1B04" w14:textId="77777777" w:rsidTr="00D67026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74E0681" w14:textId="77777777" w:rsidR="008751C6" w:rsidRPr="00FE3627" w:rsidRDefault="008751C6" w:rsidP="00757359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14:paraId="775C47DF" w14:textId="77777777" w:rsidR="008751C6" w:rsidRPr="00FE3627" w:rsidRDefault="008751C6" w:rsidP="00F91BE2">
            <w:pPr>
              <w:pStyle w:val="afb"/>
            </w:pPr>
            <w:r w:rsidRPr="00FE3627">
              <w:t>ПАО «Кировский завод «Маяк», Кировская область</w:t>
            </w:r>
          </w:p>
        </w:tc>
      </w:tr>
      <w:tr w:rsidR="008751C6" w:rsidRPr="00FE3627" w14:paraId="59DE8912" w14:textId="77777777" w:rsidTr="00D67026">
        <w:trPr>
          <w:trHeight w:val="7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9F3C99" w14:textId="77777777" w:rsidR="008751C6" w:rsidRPr="00FE3627" w:rsidRDefault="008751C6" w:rsidP="00757359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14:paraId="16E492C0" w14:textId="77777777" w:rsidR="008751C6" w:rsidRPr="00FE3627" w:rsidRDefault="008751C6" w:rsidP="00F91BE2">
            <w:pPr>
              <w:pStyle w:val="afb"/>
            </w:pPr>
            <w:r w:rsidRPr="00FE3627">
              <w:rPr>
                <w:lang w:eastAsia="ar-SA"/>
              </w:rPr>
              <w:t>ФГБОУ ВО «МГТУ «СТАНКИН», город Москва</w:t>
            </w:r>
          </w:p>
        </w:tc>
      </w:tr>
      <w:tr w:rsidR="008751C6" w:rsidRPr="00FE3627" w14:paraId="50198B8C" w14:textId="77777777" w:rsidTr="00757359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3D4FA8" w14:textId="77777777" w:rsidR="008751C6" w:rsidRPr="00FE3627" w:rsidRDefault="008751C6" w:rsidP="00757359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5025AAE2" w14:textId="3C74B434" w:rsidR="008751C6" w:rsidRPr="00FE3627" w:rsidRDefault="008751C6" w:rsidP="0017646F">
            <w:pPr>
              <w:pStyle w:val="afb"/>
            </w:pPr>
            <w:r w:rsidRPr="00FE3627">
              <w:t>ФГБОУ ВО «Московский государственный технический университет имени Н.Э. Баумана национальный исследовательский университет)», город Москва</w:t>
            </w:r>
          </w:p>
        </w:tc>
      </w:tr>
      <w:tr w:rsidR="008751C6" w:rsidRPr="00FE3627" w14:paraId="22A184F6" w14:textId="77777777" w:rsidTr="00757359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F0B65D4" w14:textId="77777777" w:rsidR="008751C6" w:rsidRPr="00FE3627" w:rsidRDefault="008751C6" w:rsidP="00757359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734E6C66" w14:textId="4D928E01" w:rsidR="008751C6" w:rsidRPr="00FE3627" w:rsidRDefault="008751C6" w:rsidP="001F7289">
            <w:pPr>
              <w:pStyle w:val="afb"/>
            </w:pPr>
            <w:r w:rsidRPr="00FE3627">
              <w:t>ФГБУ «</w:t>
            </w:r>
            <w:r w:rsidR="001F7289">
              <w:t xml:space="preserve">ВНИИ </w:t>
            </w:r>
            <w:r w:rsidRPr="00FE3627">
              <w:t>труда» Минтруда России, город Москва</w:t>
            </w:r>
          </w:p>
        </w:tc>
      </w:tr>
      <w:tr w:rsidR="008751C6" w:rsidRPr="00FE3627" w14:paraId="01EB8EF9" w14:textId="77777777" w:rsidTr="00D67026">
        <w:trPr>
          <w:trHeight w:val="7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76873E" w14:textId="77777777" w:rsidR="008751C6" w:rsidRPr="00FE3627" w:rsidRDefault="008751C6" w:rsidP="00757359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14:paraId="432F2001" w14:textId="52DEA84B" w:rsidR="008751C6" w:rsidRPr="00FE3627" w:rsidRDefault="008751C6" w:rsidP="00F91BE2">
            <w:pPr>
              <w:pStyle w:val="afb"/>
            </w:pPr>
            <w:r w:rsidRPr="00FE3627">
              <w:t xml:space="preserve">ФГУП «Центральный аэрогидродинамический институт имени профессора </w:t>
            </w:r>
            <w:r w:rsidR="000444B7">
              <w:br/>
            </w:r>
            <w:r w:rsidRPr="00FE3627">
              <w:t>Н.Е. Жуковского», Московская область</w:t>
            </w:r>
          </w:p>
        </w:tc>
      </w:tr>
    </w:tbl>
    <w:p w14:paraId="0AE70BBA" w14:textId="77777777" w:rsidR="002E6339" w:rsidRPr="00697767" w:rsidRDefault="002E6339" w:rsidP="0001374A">
      <w:pPr>
        <w:pStyle w:val="afb"/>
      </w:pPr>
    </w:p>
    <w:sectPr w:rsidR="002E6339" w:rsidRPr="00697767" w:rsidSect="000D3602">
      <w:headerReference w:type="default" r:id="rId15"/>
      <w:footerReference w:type="default" r:id="rId16"/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1A9005" w16cex:dateUtc="2021-04-09T05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F409791" w16cid:durableId="241A900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F57BE" w14:textId="77777777" w:rsidR="009966EC" w:rsidRDefault="009966EC" w:rsidP="004C2989">
      <w:r>
        <w:separator/>
      </w:r>
    </w:p>
  </w:endnote>
  <w:endnote w:type="continuationSeparator" w:id="0">
    <w:p w14:paraId="53F02916" w14:textId="77777777" w:rsidR="009966EC" w:rsidRDefault="009966EC" w:rsidP="004C2989">
      <w:r>
        <w:continuationSeparator/>
      </w:r>
    </w:p>
  </w:endnote>
  <w:endnote w:id="1">
    <w:p w14:paraId="325DA04D" w14:textId="4D8848A1" w:rsidR="009966EC" w:rsidRPr="0001374A" w:rsidRDefault="009966EC" w:rsidP="009D299C">
      <w:pPr>
        <w:jc w:val="both"/>
        <w:rPr>
          <w:sz w:val="20"/>
          <w:szCs w:val="20"/>
        </w:rPr>
      </w:pPr>
      <w:r w:rsidRPr="0001374A">
        <w:rPr>
          <w:rStyle w:val="ab"/>
          <w:sz w:val="20"/>
          <w:szCs w:val="20"/>
        </w:rPr>
        <w:endnoteRef/>
      </w:r>
      <w:r w:rsidRPr="0001374A">
        <w:rPr>
          <w:sz w:val="20"/>
          <w:szCs w:val="20"/>
        </w:rPr>
        <w:t xml:space="preserve"> Общероссийский классификатор занятий</w:t>
      </w:r>
      <w:r>
        <w:rPr>
          <w:sz w:val="20"/>
          <w:szCs w:val="20"/>
        </w:rPr>
        <w:t>.</w:t>
      </w:r>
    </w:p>
  </w:endnote>
  <w:endnote w:id="2">
    <w:p w14:paraId="4CDB7B92" w14:textId="00573391" w:rsidR="009966EC" w:rsidRPr="0001374A" w:rsidRDefault="009966EC" w:rsidP="009D299C">
      <w:pPr>
        <w:jc w:val="both"/>
        <w:rPr>
          <w:sz w:val="20"/>
          <w:szCs w:val="20"/>
        </w:rPr>
      </w:pPr>
      <w:r w:rsidRPr="0001374A">
        <w:rPr>
          <w:rStyle w:val="ab"/>
          <w:sz w:val="20"/>
          <w:szCs w:val="20"/>
        </w:rPr>
        <w:endnoteRef/>
      </w:r>
      <w:r w:rsidRPr="0001374A">
        <w:rPr>
          <w:sz w:val="20"/>
          <w:szCs w:val="20"/>
        </w:rPr>
        <w:t xml:space="preserve"> Общероссийский классификатор видов экономической деятельности</w:t>
      </w:r>
      <w:r>
        <w:rPr>
          <w:sz w:val="20"/>
          <w:szCs w:val="20"/>
        </w:rPr>
        <w:t>.</w:t>
      </w:r>
    </w:p>
  </w:endnote>
  <w:endnote w:id="3">
    <w:p w14:paraId="4194161A" w14:textId="4FBE71AD" w:rsidR="009966EC" w:rsidRPr="0001374A" w:rsidRDefault="009966EC" w:rsidP="00911F76">
      <w:pPr>
        <w:pStyle w:val="aff"/>
        <w:jc w:val="both"/>
        <w:rPr>
          <w:szCs w:val="20"/>
        </w:rPr>
      </w:pPr>
      <w:r w:rsidRPr="0001374A">
        <w:rPr>
          <w:rStyle w:val="ab"/>
          <w:szCs w:val="20"/>
        </w:rPr>
        <w:endnoteRef/>
      </w:r>
      <w:r w:rsidRPr="0001374A">
        <w:rPr>
          <w:szCs w:val="20"/>
        </w:rPr>
        <w:t xml:space="preserve"> </w:t>
      </w:r>
      <w:bookmarkStart w:id="7" w:name="_Hlk68181409"/>
      <w:r w:rsidRPr="00131A04">
        <w:rPr>
          <w:color w:val="000000"/>
          <w:szCs w:val="20"/>
          <w:shd w:val="clear" w:color="auto" w:fill="FFFFFF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>
        <w:rPr>
          <w:color w:val="000000"/>
          <w:szCs w:val="20"/>
          <w:shd w:val="clear" w:color="auto" w:fill="FFFFFF"/>
        </w:rPr>
        <w:br/>
      </w:r>
      <w:r w:rsidRPr="00131A04">
        <w:rPr>
          <w:color w:val="000000"/>
          <w:szCs w:val="20"/>
          <w:shd w:val="clear" w:color="auto" w:fill="FFFFFF"/>
        </w:rPr>
        <w:t>от 28 января 2021 г. № 29н «Об утверждении Порядка проведения обязательных</w:t>
      </w:r>
      <w:r w:rsidRPr="00DB10C8">
        <w:rPr>
          <w:szCs w:val="20"/>
        </w:rPr>
        <w:t xml:space="preserve">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rPr>
          <w:szCs w:val="20"/>
        </w:rPr>
        <w:br/>
      </w:r>
      <w:r w:rsidRPr="00DB10C8">
        <w:rPr>
          <w:szCs w:val="20"/>
        </w:rPr>
        <w:t>№ 62277).</w:t>
      </w:r>
      <w:bookmarkEnd w:id="7"/>
    </w:p>
  </w:endnote>
  <w:endnote w:id="4">
    <w:p w14:paraId="6F1FD8CE" w14:textId="3AC20B22" w:rsidR="009966EC" w:rsidRPr="0001374A" w:rsidRDefault="009966EC" w:rsidP="00911F76">
      <w:pPr>
        <w:pStyle w:val="aff"/>
        <w:jc w:val="both"/>
        <w:rPr>
          <w:szCs w:val="20"/>
        </w:rPr>
      </w:pPr>
      <w:r w:rsidRPr="0001374A">
        <w:rPr>
          <w:rStyle w:val="ab"/>
          <w:szCs w:val="20"/>
        </w:rPr>
        <w:endnoteRef/>
      </w:r>
      <w:r w:rsidRPr="0001374A">
        <w:rPr>
          <w:szCs w:val="20"/>
        </w:rPr>
        <w:t xml:space="preserve"> </w:t>
      </w:r>
      <w:r w:rsidRPr="00AC317F">
        <w:rPr>
          <w:color w:val="000000"/>
        </w:rPr>
        <w:t>Постановление Правительства Российской Федерации от 16 сентября 2020 г. № 1479 «Об утверждении Правил противопожарного режима в Российской Федерации» (Собрание законодательства Российс</w:t>
      </w:r>
      <w:r>
        <w:rPr>
          <w:color w:val="000000"/>
        </w:rPr>
        <w:t xml:space="preserve">кой Федерации, 2020, </w:t>
      </w:r>
      <w:r>
        <w:rPr>
          <w:color w:val="000000"/>
        </w:rPr>
        <w:br/>
      </w:r>
      <w:r w:rsidRPr="00AC317F">
        <w:rPr>
          <w:color w:val="000000"/>
        </w:rPr>
        <w:t>№ 39, ст. 6056</w:t>
      </w:r>
      <w:r>
        <w:t>; 2021, № 3, ст. 593</w:t>
      </w:r>
      <w:r w:rsidRPr="00AC317F">
        <w:rPr>
          <w:color w:val="000000"/>
        </w:rPr>
        <w:t>).</w:t>
      </w:r>
    </w:p>
  </w:endnote>
  <w:endnote w:id="5">
    <w:p w14:paraId="33CD4881" w14:textId="4131DDC9" w:rsidR="009966EC" w:rsidRPr="0001374A" w:rsidRDefault="009966EC" w:rsidP="00911F76">
      <w:pPr>
        <w:pStyle w:val="aff"/>
        <w:jc w:val="both"/>
        <w:rPr>
          <w:szCs w:val="20"/>
        </w:rPr>
      </w:pPr>
      <w:r w:rsidRPr="0001374A">
        <w:rPr>
          <w:rStyle w:val="ab"/>
          <w:szCs w:val="20"/>
        </w:rPr>
        <w:endnoteRef/>
      </w:r>
      <w:r w:rsidRPr="0001374A">
        <w:rPr>
          <w:szCs w:val="20"/>
        </w:rPr>
        <w:t xml:space="preserve"> </w:t>
      </w:r>
      <w:bookmarkStart w:id="8" w:name="_Hlk35343484"/>
      <w:r w:rsidRPr="003829B4">
        <w:rPr>
          <w:szCs w:val="20"/>
        </w:rPr>
        <w:t>Постановление Минтруда России, Минобразования России от 13 января 2003</w:t>
      </w:r>
      <w:r>
        <w:rPr>
          <w:szCs w:val="20"/>
        </w:rPr>
        <w:t> г.</w:t>
      </w:r>
      <w:r w:rsidRPr="003829B4">
        <w:rPr>
          <w:szCs w:val="20"/>
        </w:rPr>
        <w:t xml:space="preserve"> </w:t>
      </w:r>
      <w:r>
        <w:rPr>
          <w:szCs w:val="20"/>
        </w:rPr>
        <w:t>№ </w:t>
      </w:r>
      <w:r w:rsidRPr="003829B4">
        <w:rPr>
          <w:szCs w:val="20"/>
        </w:rPr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rPr>
          <w:szCs w:val="20"/>
        </w:rPr>
        <w:t> г.</w:t>
      </w:r>
      <w:r w:rsidRPr="003829B4">
        <w:rPr>
          <w:szCs w:val="20"/>
        </w:rPr>
        <w:t xml:space="preserve">, регистрационный </w:t>
      </w:r>
      <w:r>
        <w:rPr>
          <w:szCs w:val="20"/>
        </w:rPr>
        <w:t>№ </w:t>
      </w:r>
      <w:r w:rsidRPr="003829B4">
        <w:rPr>
          <w:szCs w:val="20"/>
        </w:rPr>
        <w:t>4209) с изменениями, внесенными приказом Минтруда России, Минобрнауки России от 30 ноября 2016</w:t>
      </w:r>
      <w:r>
        <w:rPr>
          <w:szCs w:val="20"/>
        </w:rPr>
        <w:t> г.</w:t>
      </w:r>
      <w:r w:rsidRPr="003829B4">
        <w:rPr>
          <w:szCs w:val="20"/>
        </w:rPr>
        <w:t xml:space="preserve"> </w:t>
      </w:r>
      <w:r>
        <w:rPr>
          <w:szCs w:val="20"/>
        </w:rPr>
        <w:t>№ </w:t>
      </w:r>
      <w:r w:rsidRPr="003829B4">
        <w:rPr>
          <w:szCs w:val="20"/>
        </w:rPr>
        <w:t>697н/1490 (зарегистрирован Минюстом России 16 декабря 2016</w:t>
      </w:r>
      <w:r>
        <w:rPr>
          <w:szCs w:val="20"/>
        </w:rPr>
        <w:t> г.</w:t>
      </w:r>
      <w:r w:rsidRPr="003829B4">
        <w:rPr>
          <w:szCs w:val="20"/>
        </w:rPr>
        <w:t xml:space="preserve">, регистрационный </w:t>
      </w:r>
      <w:r>
        <w:rPr>
          <w:szCs w:val="20"/>
        </w:rPr>
        <w:t>№ </w:t>
      </w:r>
      <w:r w:rsidRPr="003829B4">
        <w:rPr>
          <w:szCs w:val="20"/>
        </w:rPr>
        <w:t>44767).</w:t>
      </w:r>
      <w:bookmarkEnd w:id="8"/>
    </w:p>
  </w:endnote>
  <w:endnote w:id="6">
    <w:p w14:paraId="60DE1B1D" w14:textId="070E635B" w:rsidR="009966EC" w:rsidRPr="0001374A" w:rsidRDefault="009966EC" w:rsidP="00805223">
      <w:pPr>
        <w:pStyle w:val="aff"/>
        <w:jc w:val="both"/>
        <w:rPr>
          <w:szCs w:val="20"/>
        </w:rPr>
      </w:pPr>
      <w:r w:rsidRPr="0001374A">
        <w:rPr>
          <w:rStyle w:val="ab"/>
          <w:rFonts w:eastAsiaTheme="majorEastAsia"/>
          <w:szCs w:val="20"/>
        </w:rPr>
        <w:endnoteRef/>
      </w:r>
      <w:r w:rsidRPr="0001374A">
        <w:rPr>
          <w:szCs w:val="20"/>
        </w:rPr>
        <w:t xml:space="preserve"> </w:t>
      </w:r>
      <w:r>
        <w:rPr>
          <w:color w:val="000000"/>
          <w:szCs w:val="20"/>
          <w:shd w:val="clear" w:color="auto" w:fill="FFFFFF"/>
        </w:rPr>
        <w:t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61957).</w:t>
      </w:r>
    </w:p>
  </w:endnote>
  <w:endnote w:id="7">
    <w:p w14:paraId="1B206276" w14:textId="77777777" w:rsidR="009966EC" w:rsidRPr="0001374A" w:rsidRDefault="009966EC" w:rsidP="009D299C">
      <w:pPr>
        <w:jc w:val="both"/>
        <w:rPr>
          <w:sz w:val="20"/>
          <w:szCs w:val="20"/>
        </w:rPr>
      </w:pPr>
      <w:r w:rsidRPr="0001374A">
        <w:rPr>
          <w:rStyle w:val="ab"/>
          <w:sz w:val="20"/>
          <w:szCs w:val="20"/>
        </w:rPr>
        <w:endnoteRef/>
      </w:r>
      <w:r w:rsidRPr="0001374A">
        <w:rPr>
          <w:sz w:val="20"/>
          <w:szCs w:val="20"/>
        </w:rPr>
        <w:t xml:space="preserve"> </w:t>
      </w:r>
      <w:r w:rsidRPr="0001374A">
        <w:rPr>
          <w:color w:val="000000"/>
          <w:sz w:val="20"/>
          <w:szCs w:val="20"/>
          <w:shd w:val="clear" w:color="auto" w:fill="FFFFFF"/>
        </w:rPr>
        <w:t>Единый квалификационный справочник должностей руководителей, специалистов и служащих.</w:t>
      </w:r>
    </w:p>
  </w:endnote>
  <w:endnote w:id="8">
    <w:p w14:paraId="446E1B37" w14:textId="77777777" w:rsidR="009966EC" w:rsidRPr="0001374A" w:rsidRDefault="009966EC" w:rsidP="009D299C">
      <w:pPr>
        <w:jc w:val="both"/>
        <w:rPr>
          <w:sz w:val="20"/>
          <w:szCs w:val="20"/>
        </w:rPr>
      </w:pPr>
      <w:r w:rsidRPr="0001374A">
        <w:rPr>
          <w:rStyle w:val="ab"/>
          <w:sz w:val="20"/>
          <w:szCs w:val="20"/>
        </w:rPr>
        <w:endnoteRef/>
      </w:r>
      <w:r w:rsidRPr="0001374A">
        <w:rPr>
          <w:sz w:val="20"/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9">
    <w:p w14:paraId="4F16D85C" w14:textId="77777777" w:rsidR="009966EC" w:rsidRPr="0001374A" w:rsidRDefault="009966EC" w:rsidP="009D299C">
      <w:pPr>
        <w:jc w:val="both"/>
        <w:rPr>
          <w:sz w:val="20"/>
          <w:szCs w:val="20"/>
        </w:rPr>
      </w:pPr>
      <w:r w:rsidRPr="0001374A">
        <w:rPr>
          <w:rStyle w:val="ab"/>
          <w:sz w:val="20"/>
          <w:szCs w:val="20"/>
        </w:rPr>
        <w:endnoteRef/>
      </w:r>
      <w:r w:rsidRPr="0001374A">
        <w:rPr>
          <w:sz w:val="20"/>
          <w:szCs w:val="20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48403" w14:textId="77777777" w:rsidR="009966EC" w:rsidRDefault="009966EC" w:rsidP="004C2989">
    <w:pPr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1694C18" w14:textId="77777777" w:rsidR="009966EC" w:rsidRDefault="009966EC" w:rsidP="004C298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BF6CFD" w14:textId="77777777" w:rsidR="009966EC" w:rsidRDefault="009966EC" w:rsidP="004C2989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7CE59E1" wp14:editId="625AC887">
              <wp:simplePos x="0" y="0"/>
              <wp:positionH relativeFrom="column">
                <wp:posOffset>9429115</wp:posOffset>
              </wp:positionH>
              <wp:positionV relativeFrom="page">
                <wp:posOffset>4261485</wp:posOffset>
              </wp:positionV>
              <wp:extent cx="280670" cy="341630"/>
              <wp:effectExtent l="0" t="0" r="0" b="0"/>
              <wp:wrapTight wrapText="bothSides">
                <wp:wrapPolygon edited="0">
                  <wp:start x="0" y="0"/>
                  <wp:lineTo x="0" y="20476"/>
                  <wp:lineTo x="20525" y="20476"/>
                  <wp:lineTo x="20525" y="0"/>
                  <wp:lineTo x="0" y="0"/>
                </wp:wrapPolygon>
              </wp:wrapTight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670" cy="341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D0FCDD" w14:textId="77777777" w:rsidR="009966EC" w:rsidRPr="009E2090" w:rsidRDefault="009966EC" w:rsidP="004C2989">
                          <w:pPr>
                            <w:rPr>
                              <w:color w:val="FFFFFF" w:themeColor="background1"/>
                            </w:rPr>
                          </w:pPr>
                          <w:r w:rsidRPr="009E2090"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 w:rsidRPr="009E2090">
                            <w:rPr>
                              <w:color w:val="FFFFFF" w:themeColor="background1"/>
                            </w:rPr>
                            <w:instrText xml:space="preserve"> PAGE  \* Arabic  \* MERGEFORMAT </w:instrText>
                          </w:r>
                          <w:r w:rsidRPr="009E2090"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 w:rsidR="00AD090D">
                            <w:rPr>
                              <w:noProof/>
                              <w:color w:val="FFFFFF" w:themeColor="background1"/>
                            </w:rPr>
                            <w:t>4</w:t>
                          </w:r>
                          <w:r w:rsidRPr="009E2090"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CE59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42.45pt;margin-top:335.55pt;width:22.1pt;height:26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" stroked="f">
              <v:textbox style="layout-flow:vertical" inset="0,0,0,0">
                <w:txbxContent>
                  <w:p w14:paraId="04D0FCDD" w14:textId="77777777" w:rsidR="009966EC" w:rsidRPr="009E2090" w:rsidRDefault="009966EC" w:rsidP="004C2989">
                    <w:pPr>
                      <w:rPr>
                        <w:color w:val="FFFFFF" w:themeColor="background1"/>
                      </w:rPr>
                    </w:pPr>
                    <w:r w:rsidRPr="009E2090">
                      <w:rPr>
                        <w:color w:val="FFFFFF" w:themeColor="background1"/>
                      </w:rPr>
                      <w:fldChar w:fldCharType="begin"/>
                    </w:r>
                    <w:r w:rsidRPr="009E2090">
                      <w:rPr>
                        <w:color w:val="FFFFFF" w:themeColor="background1"/>
                      </w:rPr>
                      <w:instrText xml:space="preserve"> PAGE  \* Arabic  \* MERGEFORMAT </w:instrText>
                    </w:r>
                    <w:r w:rsidRPr="009E2090">
                      <w:rPr>
                        <w:color w:val="FFFFFF" w:themeColor="background1"/>
                      </w:rPr>
                      <w:fldChar w:fldCharType="separate"/>
                    </w:r>
                    <w:r w:rsidR="00AD090D">
                      <w:rPr>
                        <w:noProof/>
                        <w:color w:val="FFFFFF" w:themeColor="background1"/>
                      </w:rPr>
                      <w:t>4</w:t>
                    </w:r>
                    <w:r w:rsidRPr="009E2090"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CF658" w14:textId="77777777" w:rsidR="009966EC" w:rsidRDefault="009966EC" w:rsidP="004C2989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FCBE14C" wp14:editId="5B8EFCEB">
              <wp:simplePos x="0" y="0"/>
              <wp:positionH relativeFrom="column">
                <wp:posOffset>9497695</wp:posOffset>
              </wp:positionH>
              <wp:positionV relativeFrom="page">
                <wp:posOffset>4147820</wp:posOffset>
              </wp:positionV>
              <wp:extent cx="280670" cy="34226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670" cy="342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E2DFED" w14:textId="77777777" w:rsidR="009966EC" w:rsidRPr="009E2090" w:rsidRDefault="009966EC" w:rsidP="004C2989">
                          <w:pPr>
                            <w:rPr>
                              <w:color w:val="FFFFFF" w:themeColor="background1"/>
                            </w:rPr>
                          </w:pPr>
                          <w:r w:rsidRPr="009E2090"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 w:rsidRPr="009E2090">
                            <w:rPr>
                              <w:color w:val="FFFFFF" w:themeColor="background1"/>
                            </w:rPr>
                            <w:instrText xml:space="preserve"> PAGE  \* Arabic  \* MERGEFORMAT </w:instrText>
                          </w:r>
                          <w:r w:rsidRPr="009E2090"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 w:rsidRPr="009E2090"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CBE14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47.85pt;margin-top:326.6pt;width:22.1pt;height:26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" stroked="f">
              <v:textbox style="layout-flow:vertical" inset="0,0,0,0">
                <w:txbxContent>
                  <w:p w14:paraId="5CE2DFED" w14:textId="77777777" w:rsidR="009966EC" w:rsidRPr="009E2090" w:rsidRDefault="009966EC" w:rsidP="004C2989">
                    <w:pPr>
                      <w:rPr>
                        <w:color w:val="FFFFFF" w:themeColor="background1"/>
                      </w:rPr>
                    </w:pPr>
                    <w:r w:rsidRPr="009E2090">
                      <w:rPr>
                        <w:color w:val="FFFFFF" w:themeColor="background1"/>
                      </w:rPr>
                      <w:fldChar w:fldCharType="begin"/>
                    </w:r>
                    <w:r w:rsidRPr="009E2090">
                      <w:rPr>
                        <w:color w:val="FFFFFF" w:themeColor="background1"/>
                      </w:rPr>
                      <w:instrText xml:space="preserve"> PAGE  \* Arabic  \* MERGEFORMAT </w:instrText>
                    </w:r>
                    <w:r w:rsidRPr="009E2090">
                      <w:rPr>
                        <w:color w:val="FFFFFF" w:themeColor="background1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</w:rPr>
                      <w:t>2</w:t>
                    </w:r>
                    <w:r w:rsidRPr="009E2090"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CC2254" w14:textId="77777777" w:rsidR="009966EC" w:rsidRDefault="009966EC" w:rsidP="004C298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F76748" w14:textId="77777777" w:rsidR="009966EC" w:rsidRDefault="009966EC" w:rsidP="004C2989">
      <w:r>
        <w:separator/>
      </w:r>
    </w:p>
  </w:footnote>
  <w:footnote w:type="continuationSeparator" w:id="0">
    <w:p w14:paraId="508DA40E" w14:textId="77777777" w:rsidR="009966EC" w:rsidRDefault="009966EC" w:rsidP="004C2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410E63" w14:textId="77777777" w:rsidR="009966EC" w:rsidRDefault="009966EC" w:rsidP="008C02BD">
    <w:pPr>
      <w:pStyle w:val="ad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AD1AE47" w14:textId="77777777" w:rsidR="009966EC" w:rsidRDefault="009966EC" w:rsidP="008C02BD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60FF3" w14:textId="77777777" w:rsidR="009966EC" w:rsidRPr="008C02BD" w:rsidRDefault="009966EC" w:rsidP="008C02BD">
    <w:pPr>
      <w:pStyle w:val="ad"/>
    </w:pPr>
    <w:r w:rsidRPr="008C02BD">
      <w:fldChar w:fldCharType="begin"/>
    </w:r>
    <w:r w:rsidRPr="008C02BD">
      <w:instrText xml:space="preserve"> PAGE   \* MERGEFORMAT </w:instrText>
    </w:r>
    <w:r w:rsidRPr="008C02BD">
      <w:fldChar w:fldCharType="separate"/>
    </w:r>
    <w:r w:rsidR="00AD090D">
      <w:t>2</w:t>
    </w:r>
    <w:r w:rsidRPr="008C02BD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3010009"/>
      <w:docPartObj>
        <w:docPartGallery w:val="Page Numbers (Top of Page)"/>
        <w:docPartUnique/>
      </w:docPartObj>
    </w:sdtPr>
    <w:sdtEndPr/>
    <w:sdtContent>
      <w:p w14:paraId="0CF5DF74" w14:textId="77777777" w:rsidR="009966EC" w:rsidRPr="00B6234E" w:rsidRDefault="009966EC" w:rsidP="008C02BD">
        <w:pPr>
          <w:pStyle w:val="ad"/>
        </w:pPr>
        <w:r w:rsidRPr="00B6234E">
          <w:fldChar w:fldCharType="begin"/>
        </w:r>
        <w:r w:rsidRPr="00B6234E">
          <w:instrText>PAGE   \* MERGEFORMAT</w:instrText>
        </w:r>
        <w:r w:rsidRPr="00B6234E">
          <w:fldChar w:fldCharType="separate"/>
        </w:r>
        <w:r w:rsidR="00AD090D">
          <w:t>4</w:t>
        </w:r>
        <w:r w:rsidRPr="00B6234E"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959680" w14:textId="77777777" w:rsidR="009966EC" w:rsidRPr="00352B37" w:rsidRDefault="009966EC" w:rsidP="008C02BD">
    <w:pPr>
      <w:pStyle w:val="ad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C672C" w14:textId="77777777" w:rsidR="009966EC" w:rsidRPr="00D67026" w:rsidRDefault="009966EC" w:rsidP="008C02BD">
    <w:pPr>
      <w:pStyle w:val="ad"/>
    </w:pPr>
    <w:r w:rsidRPr="00D67026">
      <w:fldChar w:fldCharType="begin"/>
    </w:r>
    <w:r w:rsidRPr="00D67026">
      <w:instrText xml:space="preserve"> PAGE   \* MERGEFORMAT </w:instrText>
    </w:r>
    <w:r w:rsidRPr="00D67026">
      <w:fldChar w:fldCharType="separate"/>
    </w:r>
    <w:r w:rsidR="00AD090D">
      <w:t>23</w:t>
    </w:r>
    <w:r w:rsidRPr="00D67026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6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7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3"/>
  </w:num>
  <w:num w:numId="3">
    <w:abstractNumId w:val="17"/>
  </w:num>
  <w:num w:numId="4">
    <w:abstractNumId w:val="16"/>
  </w:num>
  <w:num w:numId="5">
    <w:abstractNumId w:val="19"/>
  </w:num>
  <w:num w:numId="6">
    <w:abstractNumId w:val="12"/>
  </w:num>
  <w:num w:numId="7">
    <w:abstractNumId w:val="28"/>
  </w:num>
  <w:num w:numId="8">
    <w:abstractNumId w:val="21"/>
  </w:num>
  <w:num w:numId="9">
    <w:abstractNumId w:val="20"/>
  </w:num>
  <w:num w:numId="10">
    <w:abstractNumId w:val="8"/>
  </w:num>
  <w:num w:numId="11">
    <w:abstractNumId w:val="24"/>
  </w:num>
  <w:num w:numId="12">
    <w:abstractNumId w:val="30"/>
  </w:num>
  <w:num w:numId="13">
    <w:abstractNumId w:val="25"/>
  </w:num>
  <w:num w:numId="14">
    <w:abstractNumId w:val="15"/>
  </w:num>
  <w:num w:numId="15">
    <w:abstractNumId w:val="26"/>
  </w:num>
  <w:num w:numId="16">
    <w:abstractNumId w:val="22"/>
  </w:num>
  <w:num w:numId="17">
    <w:abstractNumId w:val="18"/>
  </w:num>
  <w:num w:numId="18">
    <w:abstractNumId w:val="29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7"/>
  </w:num>
  <w:num w:numId="29">
    <w:abstractNumId w:val="10"/>
  </w:num>
  <w:num w:numId="30">
    <w:abstractNumId w:val="13"/>
  </w:num>
  <w:num w:numId="31">
    <w:abstractNumId w:val="14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632"/>
    <w:rsid w:val="0000080B"/>
    <w:rsid w:val="00002506"/>
    <w:rsid w:val="00002EF8"/>
    <w:rsid w:val="00003CE3"/>
    <w:rsid w:val="00003DB9"/>
    <w:rsid w:val="00005537"/>
    <w:rsid w:val="00010569"/>
    <w:rsid w:val="000122E5"/>
    <w:rsid w:val="00012F70"/>
    <w:rsid w:val="00013440"/>
    <w:rsid w:val="000135A7"/>
    <w:rsid w:val="0001374A"/>
    <w:rsid w:val="00014209"/>
    <w:rsid w:val="0001620B"/>
    <w:rsid w:val="0001737E"/>
    <w:rsid w:val="00017747"/>
    <w:rsid w:val="0002029A"/>
    <w:rsid w:val="0002265B"/>
    <w:rsid w:val="00023C02"/>
    <w:rsid w:val="0002508A"/>
    <w:rsid w:val="00027B9E"/>
    <w:rsid w:val="000303DF"/>
    <w:rsid w:val="000353EA"/>
    <w:rsid w:val="000361BE"/>
    <w:rsid w:val="00043969"/>
    <w:rsid w:val="000444B7"/>
    <w:rsid w:val="00045455"/>
    <w:rsid w:val="00045B88"/>
    <w:rsid w:val="00046A47"/>
    <w:rsid w:val="00047D95"/>
    <w:rsid w:val="0005032C"/>
    <w:rsid w:val="00050563"/>
    <w:rsid w:val="0005283D"/>
    <w:rsid w:val="00052F84"/>
    <w:rsid w:val="000543E2"/>
    <w:rsid w:val="000625E2"/>
    <w:rsid w:val="00062766"/>
    <w:rsid w:val="00064388"/>
    <w:rsid w:val="00064BC3"/>
    <w:rsid w:val="00064FB6"/>
    <w:rsid w:val="00065B25"/>
    <w:rsid w:val="0006663A"/>
    <w:rsid w:val="00067607"/>
    <w:rsid w:val="00067EE0"/>
    <w:rsid w:val="000711E5"/>
    <w:rsid w:val="00071543"/>
    <w:rsid w:val="000735D7"/>
    <w:rsid w:val="00077341"/>
    <w:rsid w:val="00077655"/>
    <w:rsid w:val="00080577"/>
    <w:rsid w:val="00084FE7"/>
    <w:rsid w:val="00086E5E"/>
    <w:rsid w:val="00087456"/>
    <w:rsid w:val="0009044B"/>
    <w:rsid w:val="00090F10"/>
    <w:rsid w:val="00092EA6"/>
    <w:rsid w:val="00094C31"/>
    <w:rsid w:val="0009537F"/>
    <w:rsid w:val="00095D9E"/>
    <w:rsid w:val="000A23DD"/>
    <w:rsid w:val="000A298C"/>
    <w:rsid w:val="000A32A0"/>
    <w:rsid w:val="000A3521"/>
    <w:rsid w:val="000A4293"/>
    <w:rsid w:val="000A4F55"/>
    <w:rsid w:val="000A70E2"/>
    <w:rsid w:val="000B057D"/>
    <w:rsid w:val="000B53EB"/>
    <w:rsid w:val="000B6EC5"/>
    <w:rsid w:val="000B74D0"/>
    <w:rsid w:val="000B7E41"/>
    <w:rsid w:val="000C6BC5"/>
    <w:rsid w:val="000D3602"/>
    <w:rsid w:val="000D3B5A"/>
    <w:rsid w:val="000D4708"/>
    <w:rsid w:val="000D70AF"/>
    <w:rsid w:val="000E0BC5"/>
    <w:rsid w:val="000E450C"/>
    <w:rsid w:val="000E4825"/>
    <w:rsid w:val="000E6F02"/>
    <w:rsid w:val="000F1853"/>
    <w:rsid w:val="000F2A9B"/>
    <w:rsid w:val="000F2DE1"/>
    <w:rsid w:val="000F3610"/>
    <w:rsid w:val="000F488E"/>
    <w:rsid w:val="000F72D7"/>
    <w:rsid w:val="00104C16"/>
    <w:rsid w:val="0010664F"/>
    <w:rsid w:val="00107A86"/>
    <w:rsid w:val="00111821"/>
    <w:rsid w:val="00111965"/>
    <w:rsid w:val="001148C1"/>
    <w:rsid w:val="00116055"/>
    <w:rsid w:val="00116CDC"/>
    <w:rsid w:val="0011756A"/>
    <w:rsid w:val="00121817"/>
    <w:rsid w:val="0012250A"/>
    <w:rsid w:val="00140B27"/>
    <w:rsid w:val="001410CA"/>
    <w:rsid w:val="00142272"/>
    <w:rsid w:val="00143553"/>
    <w:rsid w:val="00146146"/>
    <w:rsid w:val="00147949"/>
    <w:rsid w:val="0015075B"/>
    <w:rsid w:val="001512EE"/>
    <w:rsid w:val="001520B9"/>
    <w:rsid w:val="001528EA"/>
    <w:rsid w:val="00152B1E"/>
    <w:rsid w:val="00155258"/>
    <w:rsid w:val="0015727A"/>
    <w:rsid w:val="00163537"/>
    <w:rsid w:val="00166505"/>
    <w:rsid w:val="001676CE"/>
    <w:rsid w:val="001678B0"/>
    <w:rsid w:val="00170D37"/>
    <w:rsid w:val="00171398"/>
    <w:rsid w:val="001746A8"/>
    <w:rsid w:val="0017646F"/>
    <w:rsid w:val="001769F7"/>
    <w:rsid w:val="00176ED5"/>
    <w:rsid w:val="0017741E"/>
    <w:rsid w:val="00181115"/>
    <w:rsid w:val="0018129E"/>
    <w:rsid w:val="001825EC"/>
    <w:rsid w:val="001837CE"/>
    <w:rsid w:val="00184BB0"/>
    <w:rsid w:val="00187845"/>
    <w:rsid w:val="00190CA4"/>
    <w:rsid w:val="00193DCC"/>
    <w:rsid w:val="00195FA1"/>
    <w:rsid w:val="00197AD8"/>
    <w:rsid w:val="001A005D"/>
    <w:rsid w:val="001A0753"/>
    <w:rsid w:val="001A12D8"/>
    <w:rsid w:val="001A1AEB"/>
    <w:rsid w:val="001A2E07"/>
    <w:rsid w:val="001B20D7"/>
    <w:rsid w:val="001B3756"/>
    <w:rsid w:val="001B3902"/>
    <w:rsid w:val="001B4BED"/>
    <w:rsid w:val="001B568B"/>
    <w:rsid w:val="001B5779"/>
    <w:rsid w:val="001B5A3F"/>
    <w:rsid w:val="001B67D6"/>
    <w:rsid w:val="001B7A21"/>
    <w:rsid w:val="001C11EE"/>
    <w:rsid w:val="001C1984"/>
    <w:rsid w:val="001C3437"/>
    <w:rsid w:val="001C34E1"/>
    <w:rsid w:val="001C4787"/>
    <w:rsid w:val="001D16E9"/>
    <w:rsid w:val="001D2EEE"/>
    <w:rsid w:val="001D412E"/>
    <w:rsid w:val="001D5E99"/>
    <w:rsid w:val="001D6A2B"/>
    <w:rsid w:val="001E030D"/>
    <w:rsid w:val="001E1CA5"/>
    <w:rsid w:val="001E3CE5"/>
    <w:rsid w:val="001E44D4"/>
    <w:rsid w:val="001E7B64"/>
    <w:rsid w:val="001F05AA"/>
    <w:rsid w:val="001F092A"/>
    <w:rsid w:val="001F5285"/>
    <w:rsid w:val="001F70F6"/>
    <w:rsid w:val="001F7289"/>
    <w:rsid w:val="00202B80"/>
    <w:rsid w:val="00203629"/>
    <w:rsid w:val="0020719D"/>
    <w:rsid w:val="002079AC"/>
    <w:rsid w:val="00211715"/>
    <w:rsid w:val="00212D59"/>
    <w:rsid w:val="00213B85"/>
    <w:rsid w:val="00214C18"/>
    <w:rsid w:val="002156C5"/>
    <w:rsid w:val="0021718D"/>
    <w:rsid w:val="00217A59"/>
    <w:rsid w:val="00217D60"/>
    <w:rsid w:val="002250B4"/>
    <w:rsid w:val="002267DE"/>
    <w:rsid w:val="00226C88"/>
    <w:rsid w:val="002311EB"/>
    <w:rsid w:val="00231E42"/>
    <w:rsid w:val="00232693"/>
    <w:rsid w:val="00232934"/>
    <w:rsid w:val="00236BDA"/>
    <w:rsid w:val="00237A9A"/>
    <w:rsid w:val="00237DDF"/>
    <w:rsid w:val="0024079C"/>
    <w:rsid w:val="00240C7F"/>
    <w:rsid w:val="002410B5"/>
    <w:rsid w:val="002411EB"/>
    <w:rsid w:val="00242396"/>
    <w:rsid w:val="0024384C"/>
    <w:rsid w:val="00243994"/>
    <w:rsid w:val="002440F1"/>
    <w:rsid w:val="0024524B"/>
    <w:rsid w:val="00247833"/>
    <w:rsid w:val="00247903"/>
    <w:rsid w:val="002507B8"/>
    <w:rsid w:val="00251F9C"/>
    <w:rsid w:val="00255D23"/>
    <w:rsid w:val="00256165"/>
    <w:rsid w:val="002578B8"/>
    <w:rsid w:val="00260D29"/>
    <w:rsid w:val="0026365A"/>
    <w:rsid w:val="00275DA5"/>
    <w:rsid w:val="002764C4"/>
    <w:rsid w:val="00280D4D"/>
    <w:rsid w:val="00280E4E"/>
    <w:rsid w:val="00283FF2"/>
    <w:rsid w:val="002846F8"/>
    <w:rsid w:val="00285C92"/>
    <w:rsid w:val="0029035B"/>
    <w:rsid w:val="0029282F"/>
    <w:rsid w:val="00292F1E"/>
    <w:rsid w:val="00293114"/>
    <w:rsid w:val="00294C80"/>
    <w:rsid w:val="00295CC4"/>
    <w:rsid w:val="00295D9F"/>
    <w:rsid w:val="00295EF4"/>
    <w:rsid w:val="002A004C"/>
    <w:rsid w:val="002A0973"/>
    <w:rsid w:val="002A1D54"/>
    <w:rsid w:val="002A2007"/>
    <w:rsid w:val="002A24B7"/>
    <w:rsid w:val="002A370B"/>
    <w:rsid w:val="002A3A41"/>
    <w:rsid w:val="002A7306"/>
    <w:rsid w:val="002B019D"/>
    <w:rsid w:val="002B1240"/>
    <w:rsid w:val="002B43E7"/>
    <w:rsid w:val="002B4E76"/>
    <w:rsid w:val="002C22B4"/>
    <w:rsid w:val="002C346B"/>
    <w:rsid w:val="002C40EE"/>
    <w:rsid w:val="002C511D"/>
    <w:rsid w:val="002C629F"/>
    <w:rsid w:val="002C68CD"/>
    <w:rsid w:val="002C69DD"/>
    <w:rsid w:val="002C6D49"/>
    <w:rsid w:val="002C7E8F"/>
    <w:rsid w:val="002D3895"/>
    <w:rsid w:val="002D3FCB"/>
    <w:rsid w:val="002D5911"/>
    <w:rsid w:val="002D5AE9"/>
    <w:rsid w:val="002E0C0D"/>
    <w:rsid w:val="002E6339"/>
    <w:rsid w:val="002E67D2"/>
    <w:rsid w:val="002F0094"/>
    <w:rsid w:val="002F2A4A"/>
    <w:rsid w:val="002F2A72"/>
    <w:rsid w:val="002F3168"/>
    <w:rsid w:val="002F38D3"/>
    <w:rsid w:val="002F3B8E"/>
    <w:rsid w:val="002F6469"/>
    <w:rsid w:val="00300B4A"/>
    <w:rsid w:val="003035B4"/>
    <w:rsid w:val="00303A0F"/>
    <w:rsid w:val="003072BC"/>
    <w:rsid w:val="003104B5"/>
    <w:rsid w:val="00311417"/>
    <w:rsid w:val="00312C83"/>
    <w:rsid w:val="003130A4"/>
    <w:rsid w:val="003150F8"/>
    <w:rsid w:val="00317CFB"/>
    <w:rsid w:val="00317CFC"/>
    <w:rsid w:val="003207D3"/>
    <w:rsid w:val="0032322A"/>
    <w:rsid w:val="00323534"/>
    <w:rsid w:val="00323C19"/>
    <w:rsid w:val="0032437A"/>
    <w:rsid w:val="003252DE"/>
    <w:rsid w:val="00325397"/>
    <w:rsid w:val="0032553B"/>
    <w:rsid w:val="0032553D"/>
    <w:rsid w:val="003275A5"/>
    <w:rsid w:val="003307D3"/>
    <w:rsid w:val="00330D43"/>
    <w:rsid w:val="00331DCE"/>
    <w:rsid w:val="00332455"/>
    <w:rsid w:val="003331AF"/>
    <w:rsid w:val="0033513C"/>
    <w:rsid w:val="00335E96"/>
    <w:rsid w:val="0033640C"/>
    <w:rsid w:val="0033649A"/>
    <w:rsid w:val="00336918"/>
    <w:rsid w:val="003421EE"/>
    <w:rsid w:val="00342FCF"/>
    <w:rsid w:val="00344065"/>
    <w:rsid w:val="0034484D"/>
    <w:rsid w:val="003475CD"/>
    <w:rsid w:val="00350099"/>
    <w:rsid w:val="0035100C"/>
    <w:rsid w:val="0035141C"/>
    <w:rsid w:val="00352B37"/>
    <w:rsid w:val="00353DBA"/>
    <w:rsid w:val="00354422"/>
    <w:rsid w:val="0035551A"/>
    <w:rsid w:val="00355794"/>
    <w:rsid w:val="003601BE"/>
    <w:rsid w:val="00360BCC"/>
    <w:rsid w:val="00360E78"/>
    <w:rsid w:val="00364091"/>
    <w:rsid w:val="00364751"/>
    <w:rsid w:val="00372088"/>
    <w:rsid w:val="003728EE"/>
    <w:rsid w:val="003729A6"/>
    <w:rsid w:val="0037548B"/>
    <w:rsid w:val="003756E0"/>
    <w:rsid w:val="00376F41"/>
    <w:rsid w:val="003803E8"/>
    <w:rsid w:val="00380EAA"/>
    <w:rsid w:val="00382463"/>
    <w:rsid w:val="00382822"/>
    <w:rsid w:val="00385CD9"/>
    <w:rsid w:val="0038704E"/>
    <w:rsid w:val="00387BF2"/>
    <w:rsid w:val="00387EC1"/>
    <w:rsid w:val="0039255B"/>
    <w:rsid w:val="00394EBA"/>
    <w:rsid w:val="0039636C"/>
    <w:rsid w:val="003A0616"/>
    <w:rsid w:val="003A08D6"/>
    <w:rsid w:val="003A0DD5"/>
    <w:rsid w:val="003A1210"/>
    <w:rsid w:val="003A3AB3"/>
    <w:rsid w:val="003A474D"/>
    <w:rsid w:val="003A5A72"/>
    <w:rsid w:val="003A5D82"/>
    <w:rsid w:val="003A6812"/>
    <w:rsid w:val="003B1E43"/>
    <w:rsid w:val="003B2E11"/>
    <w:rsid w:val="003B3377"/>
    <w:rsid w:val="003B3569"/>
    <w:rsid w:val="003B4366"/>
    <w:rsid w:val="003B566C"/>
    <w:rsid w:val="003C1691"/>
    <w:rsid w:val="003C28D0"/>
    <w:rsid w:val="003C3DC8"/>
    <w:rsid w:val="003C5AA4"/>
    <w:rsid w:val="003D0B09"/>
    <w:rsid w:val="003D150B"/>
    <w:rsid w:val="003D2420"/>
    <w:rsid w:val="003D6D29"/>
    <w:rsid w:val="003E00B1"/>
    <w:rsid w:val="003E29F6"/>
    <w:rsid w:val="003E311B"/>
    <w:rsid w:val="003E3199"/>
    <w:rsid w:val="003E43E2"/>
    <w:rsid w:val="003E44C4"/>
    <w:rsid w:val="003E4C8F"/>
    <w:rsid w:val="003E4F23"/>
    <w:rsid w:val="003E68EA"/>
    <w:rsid w:val="003E76F4"/>
    <w:rsid w:val="003E79C1"/>
    <w:rsid w:val="003E7C88"/>
    <w:rsid w:val="003E7FDB"/>
    <w:rsid w:val="003F139E"/>
    <w:rsid w:val="003F1527"/>
    <w:rsid w:val="003F2554"/>
    <w:rsid w:val="003F3AC1"/>
    <w:rsid w:val="003F54B4"/>
    <w:rsid w:val="003F72B4"/>
    <w:rsid w:val="00402EE0"/>
    <w:rsid w:val="00403A5B"/>
    <w:rsid w:val="0040523D"/>
    <w:rsid w:val="00406477"/>
    <w:rsid w:val="00406566"/>
    <w:rsid w:val="00406AD4"/>
    <w:rsid w:val="004101F9"/>
    <w:rsid w:val="004114CF"/>
    <w:rsid w:val="0041209C"/>
    <w:rsid w:val="00412E09"/>
    <w:rsid w:val="004137DF"/>
    <w:rsid w:val="00415AF5"/>
    <w:rsid w:val="00415B13"/>
    <w:rsid w:val="00415BF6"/>
    <w:rsid w:val="00415DC6"/>
    <w:rsid w:val="00416EBA"/>
    <w:rsid w:val="004173FE"/>
    <w:rsid w:val="00420D9E"/>
    <w:rsid w:val="004212B5"/>
    <w:rsid w:val="00421E6D"/>
    <w:rsid w:val="00423565"/>
    <w:rsid w:val="00425FEA"/>
    <w:rsid w:val="00426A03"/>
    <w:rsid w:val="00432155"/>
    <w:rsid w:val="0043252A"/>
    <w:rsid w:val="0043296C"/>
    <w:rsid w:val="00434202"/>
    <w:rsid w:val="00434609"/>
    <w:rsid w:val="0043555F"/>
    <w:rsid w:val="00437134"/>
    <w:rsid w:val="00437FD3"/>
    <w:rsid w:val="00441E0E"/>
    <w:rsid w:val="00444871"/>
    <w:rsid w:val="00444FF0"/>
    <w:rsid w:val="004503BF"/>
    <w:rsid w:val="00451E97"/>
    <w:rsid w:val="00452382"/>
    <w:rsid w:val="0045414D"/>
    <w:rsid w:val="00461F77"/>
    <w:rsid w:val="00462C36"/>
    <w:rsid w:val="004640BA"/>
    <w:rsid w:val="004644A6"/>
    <w:rsid w:val="00464540"/>
    <w:rsid w:val="00465EB0"/>
    <w:rsid w:val="004666AB"/>
    <w:rsid w:val="0047209E"/>
    <w:rsid w:val="00472789"/>
    <w:rsid w:val="00473362"/>
    <w:rsid w:val="004735A2"/>
    <w:rsid w:val="00473F7E"/>
    <w:rsid w:val="00475BE4"/>
    <w:rsid w:val="00475DBD"/>
    <w:rsid w:val="004768A8"/>
    <w:rsid w:val="00480BFC"/>
    <w:rsid w:val="00483300"/>
    <w:rsid w:val="00483682"/>
    <w:rsid w:val="00483783"/>
    <w:rsid w:val="00484929"/>
    <w:rsid w:val="00485877"/>
    <w:rsid w:val="004858B6"/>
    <w:rsid w:val="00487032"/>
    <w:rsid w:val="00490E74"/>
    <w:rsid w:val="00491A7B"/>
    <w:rsid w:val="00492274"/>
    <w:rsid w:val="0049239E"/>
    <w:rsid w:val="00493ACD"/>
    <w:rsid w:val="00495141"/>
    <w:rsid w:val="0049606A"/>
    <w:rsid w:val="0049616A"/>
    <w:rsid w:val="00497156"/>
    <w:rsid w:val="00497A21"/>
    <w:rsid w:val="004A01CD"/>
    <w:rsid w:val="004A0814"/>
    <w:rsid w:val="004A18F2"/>
    <w:rsid w:val="004A3377"/>
    <w:rsid w:val="004A435D"/>
    <w:rsid w:val="004A4E0B"/>
    <w:rsid w:val="004A79DC"/>
    <w:rsid w:val="004B069B"/>
    <w:rsid w:val="004B11CB"/>
    <w:rsid w:val="004B20FB"/>
    <w:rsid w:val="004B28B9"/>
    <w:rsid w:val="004B4F31"/>
    <w:rsid w:val="004B69FC"/>
    <w:rsid w:val="004B72C6"/>
    <w:rsid w:val="004C107E"/>
    <w:rsid w:val="004C2989"/>
    <w:rsid w:val="004C4939"/>
    <w:rsid w:val="004C5E59"/>
    <w:rsid w:val="004C7D8F"/>
    <w:rsid w:val="004D0595"/>
    <w:rsid w:val="004D143D"/>
    <w:rsid w:val="004D1D32"/>
    <w:rsid w:val="004D347C"/>
    <w:rsid w:val="004D609C"/>
    <w:rsid w:val="004E1D96"/>
    <w:rsid w:val="004E282D"/>
    <w:rsid w:val="004E39A5"/>
    <w:rsid w:val="004E4849"/>
    <w:rsid w:val="004E48C0"/>
    <w:rsid w:val="004F040A"/>
    <w:rsid w:val="004F0FA4"/>
    <w:rsid w:val="004F21E3"/>
    <w:rsid w:val="004F32EB"/>
    <w:rsid w:val="004F3ADB"/>
    <w:rsid w:val="004F52DE"/>
    <w:rsid w:val="004F5FF6"/>
    <w:rsid w:val="004F7B52"/>
    <w:rsid w:val="005019FC"/>
    <w:rsid w:val="00501E56"/>
    <w:rsid w:val="00502036"/>
    <w:rsid w:val="00502629"/>
    <w:rsid w:val="005048A2"/>
    <w:rsid w:val="00507486"/>
    <w:rsid w:val="00510417"/>
    <w:rsid w:val="00512799"/>
    <w:rsid w:val="00514246"/>
    <w:rsid w:val="00515F8F"/>
    <w:rsid w:val="00517753"/>
    <w:rsid w:val="00520786"/>
    <w:rsid w:val="00520A10"/>
    <w:rsid w:val="00527B64"/>
    <w:rsid w:val="005308A6"/>
    <w:rsid w:val="00530F88"/>
    <w:rsid w:val="005314AD"/>
    <w:rsid w:val="00532213"/>
    <w:rsid w:val="005364E5"/>
    <w:rsid w:val="00536A84"/>
    <w:rsid w:val="00536D54"/>
    <w:rsid w:val="005373DB"/>
    <w:rsid w:val="00540C48"/>
    <w:rsid w:val="0054266C"/>
    <w:rsid w:val="00542DF5"/>
    <w:rsid w:val="00545AEE"/>
    <w:rsid w:val="0055096F"/>
    <w:rsid w:val="00555122"/>
    <w:rsid w:val="00556FB1"/>
    <w:rsid w:val="00563315"/>
    <w:rsid w:val="005635AD"/>
    <w:rsid w:val="00563743"/>
    <w:rsid w:val="005646F9"/>
    <w:rsid w:val="00571128"/>
    <w:rsid w:val="00581533"/>
    <w:rsid w:val="00581792"/>
    <w:rsid w:val="00583215"/>
    <w:rsid w:val="005902E6"/>
    <w:rsid w:val="005907C3"/>
    <w:rsid w:val="00590F63"/>
    <w:rsid w:val="00593D69"/>
    <w:rsid w:val="005953C4"/>
    <w:rsid w:val="005966A5"/>
    <w:rsid w:val="005974F2"/>
    <w:rsid w:val="00597635"/>
    <w:rsid w:val="005A148F"/>
    <w:rsid w:val="005A1EA0"/>
    <w:rsid w:val="005A4202"/>
    <w:rsid w:val="005A4503"/>
    <w:rsid w:val="005A48A7"/>
    <w:rsid w:val="005A4F41"/>
    <w:rsid w:val="005B046C"/>
    <w:rsid w:val="005B295B"/>
    <w:rsid w:val="005B3DE5"/>
    <w:rsid w:val="005B3E63"/>
    <w:rsid w:val="005B3F0E"/>
    <w:rsid w:val="005B4CD8"/>
    <w:rsid w:val="005B4EF4"/>
    <w:rsid w:val="005B66B4"/>
    <w:rsid w:val="005B7511"/>
    <w:rsid w:val="005B78F5"/>
    <w:rsid w:val="005C0FBD"/>
    <w:rsid w:val="005C4617"/>
    <w:rsid w:val="005C4968"/>
    <w:rsid w:val="005D0DAE"/>
    <w:rsid w:val="005D12DD"/>
    <w:rsid w:val="005D415E"/>
    <w:rsid w:val="005D7E25"/>
    <w:rsid w:val="005E32AB"/>
    <w:rsid w:val="005E3ED2"/>
    <w:rsid w:val="005E4D39"/>
    <w:rsid w:val="005E5B44"/>
    <w:rsid w:val="005E77AE"/>
    <w:rsid w:val="005E78A4"/>
    <w:rsid w:val="005F2048"/>
    <w:rsid w:val="005F26D5"/>
    <w:rsid w:val="005F4C01"/>
    <w:rsid w:val="005F534F"/>
    <w:rsid w:val="005F54F3"/>
    <w:rsid w:val="005F617A"/>
    <w:rsid w:val="005F645B"/>
    <w:rsid w:val="005F64C1"/>
    <w:rsid w:val="00600117"/>
    <w:rsid w:val="00600558"/>
    <w:rsid w:val="00603337"/>
    <w:rsid w:val="00612E55"/>
    <w:rsid w:val="006134AE"/>
    <w:rsid w:val="006143BD"/>
    <w:rsid w:val="00615A78"/>
    <w:rsid w:val="00615AB0"/>
    <w:rsid w:val="00615B07"/>
    <w:rsid w:val="0061727F"/>
    <w:rsid w:val="00622078"/>
    <w:rsid w:val="00626AC6"/>
    <w:rsid w:val="0063076A"/>
    <w:rsid w:val="00630C3B"/>
    <w:rsid w:val="006310CE"/>
    <w:rsid w:val="006315AA"/>
    <w:rsid w:val="00631A45"/>
    <w:rsid w:val="00635489"/>
    <w:rsid w:val="00636EF9"/>
    <w:rsid w:val="00637A85"/>
    <w:rsid w:val="00641AAF"/>
    <w:rsid w:val="0064379D"/>
    <w:rsid w:val="00643A16"/>
    <w:rsid w:val="00644F78"/>
    <w:rsid w:val="00645B59"/>
    <w:rsid w:val="00653A8C"/>
    <w:rsid w:val="006540EE"/>
    <w:rsid w:val="00654192"/>
    <w:rsid w:val="00657D69"/>
    <w:rsid w:val="00667328"/>
    <w:rsid w:val="006708DB"/>
    <w:rsid w:val="00672394"/>
    <w:rsid w:val="00672C72"/>
    <w:rsid w:val="00674C26"/>
    <w:rsid w:val="00675057"/>
    <w:rsid w:val="00676289"/>
    <w:rsid w:val="0068117E"/>
    <w:rsid w:val="00681421"/>
    <w:rsid w:val="00681B98"/>
    <w:rsid w:val="0068563B"/>
    <w:rsid w:val="006858DC"/>
    <w:rsid w:val="00687771"/>
    <w:rsid w:val="00691800"/>
    <w:rsid w:val="0069315B"/>
    <w:rsid w:val="00697767"/>
    <w:rsid w:val="00697CE2"/>
    <w:rsid w:val="006A1BF3"/>
    <w:rsid w:val="006A1C7B"/>
    <w:rsid w:val="006A49AD"/>
    <w:rsid w:val="006A4E3A"/>
    <w:rsid w:val="006A739B"/>
    <w:rsid w:val="006A797E"/>
    <w:rsid w:val="006B311E"/>
    <w:rsid w:val="006B416C"/>
    <w:rsid w:val="006B5466"/>
    <w:rsid w:val="006B5CAB"/>
    <w:rsid w:val="006B5DE7"/>
    <w:rsid w:val="006B5E41"/>
    <w:rsid w:val="006B6DF6"/>
    <w:rsid w:val="006B6FAF"/>
    <w:rsid w:val="006B7246"/>
    <w:rsid w:val="006B759B"/>
    <w:rsid w:val="006B7C4D"/>
    <w:rsid w:val="006C0B30"/>
    <w:rsid w:val="006C32B4"/>
    <w:rsid w:val="006C4D48"/>
    <w:rsid w:val="006C5AE1"/>
    <w:rsid w:val="006C68DE"/>
    <w:rsid w:val="006C7590"/>
    <w:rsid w:val="006C79FC"/>
    <w:rsid w:val="006C7D2B"/>
    <w:rsid w:val="006C7DDA"/>
    <w:rsid w:val="006D0865"/>
    <w:rsid w:val="006D26AA"/>
    <w:rsid w:val="006D36C8"/>
    <w:rsid w:val="006D470F"/>
    <w:rsid w:val="006D555B"/>
    <w:rsid w:val="006D5C67"/>
    <w:rsid w:val="006E0BAC"/>
    <w:rsid w:val="006E1A15"/>
    <w:rsid w:val="006E3889"/>
    <w:rsid w:val="006E4C00"/>
    <w:rsid w:val="006E4F28"/>
    <w:rsid w:val="006E51DD"/>
    <w:rsid w:val="006E569E"/>
    <w:rsid w:val="006E5AA3"/>
    <w:rsid w:val="006E6792"/>
    <w:rsid w:val="006E6B28"/>
    <w:rsid w:val="006E6C42"/>
    <w:rsid w:val="006E7D18"/>
    <w:rsid w:val="006F0A50"/>
    <w:rsid w:val="006F1E5F"/>
    <w:rsid w:val="006F30FC"/>
    <w:rsid w:val="006F5655"/>
    <w:rsid w:val="006F6166"/>
    <w:rsid w:val="006F70A9"/>
    <w:rsid w:val="00703457"/>
    <w:rsid w:val="007110F7"/>
    <w:rsid w:val="007140D0"/>
    <w:rsid w:val="00714D24"/>
    <w:rsid w:val="00717842"/>
    <w:rsid w:val="00717B28"/>
    <w:rsid w:val="0072283E"/>
    <w:rsid w:val="0072336E"/>
    <w:rsid w:val="0072352F"/>
    <w:rsid w:val="007265E6"/>
    <w:rsid w:val="007312CB"/>
    <w:rsid w:val="007312FB"/>
    <w:rsid w:val="007337DE"/>
    <w:rsid w:val="007348B4"/>
    <w:rsid w:val="00735734"/>
    <w:rsid w:val="00736709"/>
    <w:rsid w:val="00737321"/>
    <w:rsid w:val="007377F1"/>
    <w:rsid w:val="00737EF4"/>
    <w:rsid w:val="00740DBC"/>
    <w:rsid w:val="00741705"/>
    <w:rsid w:val="0074178E"/>
    <w:rsid w:val="00742F57"/>
    <w:rsid w:val="00745467"/>
    <w:rsid w:val="00745B32"/>
    <w:rsid w:val="00745B5B"/>
    <w:rsid w:val="00747CFD"/>
    <w:rsid w:val="00750AD4"/>
    <w:rsid w:val="00751506"/>
    <w:rsid w:val="00752644"/>
    <w:rsid w:val="007534AA"/>
    <w:rsid w:val="00755917"/>
    <w:rsid w:val="00756897"/>
    <w:rsid w:val="00756F9E"/>
    <w:rsid w:val="00757359"/>
    <w:rsid w:val="00760102"/>
    <w:rsid w:val="00760C19"/>
    <w:rsid w:val="00760FB8"/>
    <w:rsid w:val="007636F6"/>
    <w:rsid w:val="007641B5"/>
    <w:rsid w:val="007667A3"/>
    <w:rsid w:val="007667A4"/>
    <w:rsid w:val="00767108"/>
    <w:rsid w:val="00770DB0"/>
    <w:rsid w:val="007717B9"/>
    <w:rsid w:val="007721EA"/>
    <w:rsid w:val="0077336A"/>
    <w:rsid w:val="0077636D"/>
    <w:rsid w:val="00780515"/>
    <w:rsid w:val="00781724"/>
    <w:rsid w:val="00781F80"/>
    <w:rsid w:val="007827D9"/>
    <w:rsid w:val="00782830"/>
    <w:rsid w:val="00786193"/>
    <w:rsid w:val="00786386"/>
    <w:rsid w:val="00786686"/>
    <w:rsid w:val="00791C8C"/>
    <w:rsid w:val="00793D8C"/>
    <w:rsid w:val="0079499C"/>
    <w:rsid w:val="00795124"/>
    <w:rsid w:val="00795B74"/>
    <w:rsid w:val="00796009"/>
    <w:rsid w:val="007A2929"/>
    <w:rsid w:val="007A3758"/>
    <w:rsid w:val="007A48A8"/>
    <w:rsid w:val="007A5AE6"/>
    <w:rsid w:val="007A65E8"/>
    <w:rsid w:val="007A6CE8"/>
    <w:rsid w:val="007B03B3"/>
    <w:rsid w:val="007B0977"/>
    <w:rsid w:val="007B0A93"/>
    <w:rsid w:val="007B113C"/>
    <w:rsid w:val="007B2B5F"/>
    <w:rsid w:val="007B2EA5"/>
    <w:rsid w:val="007B70D7"/>
    <w:rsid w:val="007C0B07"/>
    <w:rsid w:val="007C0CEA"/>
    <w:rsid w:val="007C0FF7"/>
    <w:rsid w:val="007C48DC"/>
    <w:rsid w:val="007C4DBF"/>
    <w:rsid w:val="007C4E3A"/>
    <w:rsid w:val="007D03B9"/>
    <w:rsid w:val="007D10C1"/>
    <w:rsid w:val="007D4BA4"/>
    <w:rsid w:val="007D5B5F"/>
    <w:rsid w:val="007D7E43"/>
    <w:rsid w:val="007E0BA9"/>
    <w:rsid w:val="007E48A5"/>
    <w:rsid w:val="007E5C96"/>
    <w:rsid w:val="007E5F2D"/>
    <w:rsid w:val="007F20D4"/>
    <w:rsid w:val="007F4F38"/>
    <w:rsid w:val="007F5F63"/>
    <w:rsid w:val="007F7FD4"/>
    <w:rsid w:val="00800F29"/>
    <w:rsid w:val="008013A5"/>
    <w:rsid w:val="00801C92"/>
    <w:rsid w:val="00801F28"/>
    <w:rsid w:val="008045CB"/>
    <w:rsid w:val="00804D5A"/>
    <w:rsid w:val="00804F2C"/>
    <w:rsid w:val="00805223"/>
    <w:rsid w:val="0080585B"/>
    <w:rsid w:val="00807D95"/>
    <w:rsid w:val="00807FE9"/>
    <w:rsid w:val="00810716"/>
    <w:rsid w:val="008122E3"/>
    <w:rsid w:val="00812AAF"/>
    <w:rsid w:val="00813907"/>
    <w:rsid w:val="008149BB"/>
    <w:rsid w:val="00814E39"/>
    <w:rsid w:val="00815B55"/>
    <w:rsid w:val="0081660D"/>
    <w:rsid w:val="00817EB7"/>
    <w:rsid w:val="00821C3B"/>
    <w:rsid w:val="008227CB"/>
    <w:rsid w:val="0082294D"/>
    <w:rsid w:val="00823068"/>
    <w:rsid w:val="00830987"/>
    <w:rsid w:val="00832DAB"/>
    <w:rsid w:val="00834185"/>
    <w:rsid w:val="008353DE"/>
    <w:rsid w:val="00837221"/>
    <w:rsid w:val="008434D3"/>
    <w:rsid w:val="008447F6"/>
    <w:rsid w:val="00845D17"/>
    <w:rsid w:val="00851930"/>
    <w:rsid w:val="00853142"/>
    <w:rsid w:val="0085401D"/>
    <w:rsid w:val="00856606"/>
    <w:rsid w:val="00856EAD"/>
    <w:rsid w:val="00861917"/>
    <w:rsid w:val="00862AE1"/>
    <w:rsid w:val="0086435A"/>
    <w:rsid w:val="008671AC"/>
    <w:rsid w:val="00867ABE"/>
    <w:rsid w:val="00870C59"/>
    <w:rsid w:val="0087406B"/>
    <w:rsid w:val="008751C6"/>
    <w:rsid w:val="0087541B"/>
    <w:rsid w:val="008764AA"/>
    <w:rsid w:val="00877772"/>
    <w:rsid w:val="0088156E"/>
    <w:rsid w:val="008839DA"/>
    <w:rsid w:val="00883ACA"/>
    <w:rsid w:val="008864E8"/>
    <w:rsid w:val="00890604"/>
    <w:rsid w:val="00895439"/>
    <w:rsid w:val="00896588"/>
    <w:rsid w:val="008B0764"/>
    <w:rsid w:val="008B0D15"/>
    <w:rsid w:val="008B2631"/>
    <w:rsid w:val="008B3431"/>
    <w:rsid w:val="008B34D1"/>
    <w:rsid w:val="008B53D6"/>
    <w:rsid w:val="008B76CE"/>
    <w:rsid w:val="008C02BD"/>
    <w:rsid w:val="008C0858"/>
    <w:rsid w:val="008C2564"/>
    <w:rsid w:val="008C302F"/>
    <w:rsid w:val="008C38AB"/>
    <w:rsid w:val="008C3DE6"/>
    <w:rsid w:val="008C41BF"/>
    <w:rsid w:val="008C79D5"/>
    <w:rsid w:val="008D0B17"/>
    <w:rsid w:val="008D1499"/>
    <w:rsid w:val="008D1C89"/>
    <w:rsid w:val="008D238D"/>
    <w:rsid w:val="008D4472"/>
    <w:rsid w:val="008D6039"/>
    <w:rsid w:val="008D6DB4"/>
    <w:rsid w:val="008D752C"/>
    <w:rsid w:val="008D78C6"/>
    <w:rsid w:val="008E3616"/>
    <w:rsid w:val="008E3F17"/>
    <w:rsid w:val="008E3FD9"/>
    <w:rsid w:val="008E4428"/>
    <w:rsid w:val="008E6979"/>
    <w:rsid w:val="008F2CD3"/>
    <w:rsid w:val="008F4BB1"/>
    <w:rsid w:val="008F5EF6"/>
    <w:rsid w:val="008F5FEB"/>
    <w:rsid w:val="008F7658"/>
    <w:rsid w:val="008F77FF"/>
    <w:rsid w:val="009035A1"/>
    <w:rsid w:val="00903D0C"/>
    <w:rsid w:val="00907714"/>
    <w:rsid w:val="00910745"/>
    <w:rsid w:val="00911370"/>
    <w:rsid w:val="00911C04"/>
    <w:rsid w:val="00911F76"/>
    <w:rsid w:val="00914001"/>
    <w:rsid w:val="0091434F"/>
    <w:rsid w:val="009148AF"/>
    <w:rsid w:val="0091701F"/>
    <w:rsid w:val="009212E6"/>
    <w:rsid w:val="0092211E"/>
    <w:rsid w:val="00923329"/>
    <w:rsid w:val="0092362F"/>
    <w:rsid w:val="00923C44"/>
    <w:rsid w:val="00925279"/>
    <w:rsid w:val="00925D98"/>
    <w:rsid w:val="00926F8E"/>
    <w:rsid w:val="009278EF"/>
    <w:rsid w:val="009303B5"/>
    <w:rsid w:val="009317C2"/>
    <w:rsid w:val="00935F54"/>
    <w:rsid w:val="00936332"/>
    <w:rsid w:val="00936FB3"/>
    <w:rsid w:val="00937B91"/>
    <w:rsid w:val="0094000A"/>
    <w:rsid w:val="00941EEE"/>
    <w:rsid w:val="00942478"/>
    <w:rsid w:val="009466DB"/>
    <w:rsid w:val="009502DC"/>
    <w:rsid w:val="00953EEC"/>
    <w:rsid w:val="00957AF7"/>
    <w:rsid w:val="00957F34"/>
    <w:rsid w:val="00960178"/>
    <w:rsid w:val="009626B5"/>
    <w:rsid w:val="00963E11"/>
    <w:rsid w:val="0096489B"/>
    <w:rsid w:val="00970AFC"/>
    <w:rsid w:val="00971457"/>
    <w:rsid w:val="00971EBD"/>
    <w:rsid w:val="009723D1"/>
    <w:rsid w:val="00972CCB"/>
    <w:rsid w:val="009738DA"/>
    <w:rsid w:val="00977149"/>
    <w:rsid w:val="0097775E"/>
    <w:rsid w:val="009801CB"/>
    <w:rsid w:val="0098037D"/>
    <w:rsid w:val="0098175F"/>
    <w:rsid w:val="00983F02"/>
    <w:rsid w:val="009842D8"/>
    <w:rsid w:val="00986952"/>
    <w:rsid w:val="00986ABC"/>
    <w:rsid w:val="00990C47"/>
    <w:rsid w:val="009919F3"/>
    <w:rsid w:val="00992EB3"/>
    <w:rsid w:val="00992FAC"/>
    <w:rsid w:val="0099388B"/>
    <w:rsid w:val="00994C3F"/>
    <w:rsid w:val="00995504"/>
    <w:rsid w:val="009966EC"/>
    <w:rsid w:val="009A213F"/>
    <w:rsid w:val="009A4D78"/>
    <w:rsid w:val="009A667F"/>
    <w:rsid w:val="009A6EE1"/>
    <w:rsid w:val="009A7526"/>
    <w:rsid w:val="009B0538"/>
    <w:rsid w:val="009B12D8"/>
    <w:rsid w:val="009B1DBC"/>
    <w:rsid w:val="009B2C81"/>
    <w:rsid w:val="009B2C92"/>
    <w:rsid w:val="009B2F09"/>
    <w:rsid w:val="009B5BE3"/>
    <w:rsid w:val="009B5D88"/>
    <w:rsid w:val="009B7A2D"/>
    <w:rsid w:val="009C0FF4"/>
    <w:rsid w:val="009C2FAF"/>
    <w:rsid w:val="009C3867"/>
    <w:rsid w:val="009C4428"/>
    <w:rsid w:val="009C6180"/>
    <w:rsid w:val="009C7FF5"/>
    <w:rsid w:val="009D0CB6"/>
    <w:rsid w:val="009D2605"/>
    <w:rsid w:val="009D2965"/>
    <w:rsid w:val="009D299C"/>
    <w:rsid w:val="009D3503"/>
    <w:rsid w:val="009D53F6"/>
    <w:rsid w:val="009D592C"/>
    <w:rsid w:val="009D6A14"/>
    <w:rsid w:val="009D6D50"/>
    <w:rsid w:val="009D7A63"/>
    <w:rsid w:val="009E055A"/>
    <w:rsid w:val="009E0A9C"/>
    <w:rsid w:val="009E0DA8"/>
    <w:rsid w:val="009E105C"/>
    <w:rsid w:val="009E17B9"/>
    <w:rsid w:val="009E2090"/>
    <w:rsid w:val="009E2B01"/>
    <w:rsid w:val="009E362C"/>
    <w:rsid w:val="009E3EE1"/>
    <w:rsid w:val="009E4CB8"/>
    <w:rsid w:val="009E65D9"/>
    <w:rsid w:val="009E7670"/>
    <w:rsid w:val="009E7BE6"/>
    <w:rsid w:val="009E7E09"/>
    <w:rsid w:val="009F2102"/>
    <w:rsid w:val="009F248F"/>
    <w:rsid w:val="009F355F"/>
    <w:rsid w:val="009F363C"/>
    <w:rsid w:val="009F3B14"/>
    <w:rsid w:val="009F5425"/>
    <w:rsid w:val="009F6349"/>
    <w:rsid w:val="009F76EA"/>
    <w:rsid w:val="00A0247F"/>
    <w:rsid w:val="00A02536"/>
    <w:rsid w:val="00A048B2"/>
    <w:rsid w:val="00A05B47"/>
    <w:rsid w:val="00A06A7D"/>
    <w:rsid w:val="00A0799F"/>
    <w:rsid w:val="00A07F63"/>
    <w:rsid w:val="00A12DD7"/>
    <w:rsid w:val="00A13EED"/>
    <w:rsid w:val="00A1440D"/>
    <w:rsid w:val="00A14695"/>
    <w:rsid w:val="00A149E8"/>
    <w:rsid w:val="00A14C59"/>
    <w:rsid w:val="00A1521A"/>
    <w:rsid w:val="00A15747"/>
    <w:rsid w:val="00A15D0F"/>
    <w:rsid w:val="00A17D40"/>
    <w:rsid w:val="00A20462"/>
    <w:rsid w:val="00A20BAF"/>
    <w:rsid w:val="00A20C7C"/>
    <w:rsid w:val="00A22C0C"/>
    <w:rsid w:val="00A231A3"/>
    <w:rsid w:val="00A231F4"/>
    <w:rsid w:val="00A251E3"/>
    <w:rsid w:val="00A25DEB"/>
    <w:rsid w:val="00A2637E"/>
    <w:rsid w:val="00A3283C"/>
    <w:rsid w:val="00A34D8A"/>
    <w:rsid w:val="00A35165"/>
    <w:rsid w:val="00A36F8D"/>
    <w:rsid w:val="00A40B30"/>
    <w:rsid w:val="00A43545"/>
    <w:rsid w:val="00A4454C"/>
    <w:rsid w:val="00A450A8"/>
    <w:rsid w:val="00A46357"/>
    <w:rsid w:val="00A47305"/>
    <w:rsid w:val="00A53FA8"/>
    <w:rsid w:val="00A55C2E"/>
    <w:rsid w:val="00A60A11"/>
    <w:rsid w:val="00A60AE6"/>
    <w:rsid w:val="00A6223B"/>
    <w:rsid w:val="00A6791F"/>
    <w:rsid w:val="00A67B73"/>
    <w:rsid w:val="00A7022F"/>
    <w:rsid w:val="00A73D69"/>
    <w:rsid w:val="00A73E27"/>
    <w:rsid w:val="00A744B3"/>
    <w:rsid w:val="00A74C71"/>
    <w:rsid w:val="00A76076"/>
    <w:rsid w:val="00A8072B"/>
    <w:rsid w:val="00A814F0"/>
    <w:rsid w:val="00A84252"/>
    <w:rsid w:val="00A875E9"/>
    <w:rsid w:val="00A87B24"/>
    <w:rsid w:val="00A902DA"/>
    <w:rsid w:val="00A90EE3"/>
    <w:rsid w:val="00A91DE1"/>
    <w:rsid w:val="00A926E0"/>
    <w:rsid w:val="00A9332C"/>
    <w:rsid w:val="00A95387"/>
    <w:rsid w:val="00A961BE"/>
    <w:rsid w:val="00A976AC"/>
    <w:rsid w:val="00AA0511"/>
    <w:rsid w:val="00AA0EE4"/>
    <w:rsid w:val="00AA1215"/>
    <w:rsid w:val="00AA1667"/>
    <w:rsid w:val="00AA1CC9"/>
    <w:rsid w:val="00AA2C95"/>
    <w:rsid w:val="00AA3A88"/>
    <w:rsid w:val="00AA3DA7"/>
    <w:rsid w:val="00AA3E16"/>
    <w:rsid w:val="00AA744D"/>
    <w:rsid w:val="00AA772A"/>
    <w:rsid w:val="00AA7BAE"/>
    <w:rsid w:val="00AB037D"/>
    <w:rsid w:val="00AB0682"/>
    <w:rsid w:val="00AB1DA1"/>
    <w:rsid w:val="00AB417F"/>
    <w:rsid w:val="00AB4D04"/>
    <w:rsid w:val="00AB55B7"/>
    <w:rsid w:val="00AC4491"/>
    <w:rsid w:val="00AC4939"/>
    <w:rsid w:val="00AC520B"/>
    <w:rsid w:val="00AC5AE5"/>
    <w:rsid w:val="00AC6B37"/>
    <w:rsid w:val="00AD090D"/>
    <w:rsid w:val="00AD0A76"/>
    <w:rsid w:val="00AD4B2B"/>
    <w:rsid w:val="00AD6B1F"/>
    <w:rsid w:val="00AD6DAB"/>
    <w:rsid w:val="00AD71DF"/>
    <w:rsid w:val="00AD7FD2"/>
    <w:rsid w:val="00AE0C48"/>
    <w:rsid w:val="00AE0E90"/>
    <w:rsid w:val="00AE1249"/>
    <w:rsid w:val="00AE5510"/>
    <w:rsid w:val="00AE5F26"/>
    <w:rsid w:val="00AE6D8A"/>
    <w:rsid w:val="00AE74C9"/>
    <w:rsid w:val="00AF0942"/>
    <w:rsid w:val="00AF0AE0"/>
    <w:rsid w:val="00AF121F"/>
    <w:rsid w:val="00AF1806"/>
    <w:rsid w:val="00AF1F23"/>
    <w:rsid w:val="00AF2E02"/>
    <w:rsid w:val="00AF4335"/>
    <w:rsid w:val="00B02DFE"/>
    <w:rsid w:val="00B03785"/>
    <w:rsid w:val="00B041BB"/>
    <w:rsid w:val="00B05E78"/>
    <w:rsid w:val="00B06849"/>
    <w:rsid w:val="00B07A1F"/>
    <w:rsid w:val="00B1118B"/>
    <w:rsid w:val="00B12C89"/>
    <w:rsid w:val="00B14F8E"/>
    <w:rsid w:val="00B170D0"/>
    <w:rsid w:val="00B172E4"/>
    <w:rsid w:val="00B1750B"/>
    <w:rsid w:val="00B1769F"/>
    <w:rsid w:val="00B21663"/>
    <w:rsid w:val="00B225C7"/>
    <w:rsid w:val="00B22B13"/>
    <w:rsid w:val="00B2352B"/>
    <w:rsid w:val="00B2380B"/>
    <w:rsid w:val="00B26D9D"/>
    <w:rsid w:val="00B27375"/>
    <w:rsid w:val="00B30196"/>
    <w:rsid w:val="00B30927"/>
    <w:rsid w:val="00B30F24"/>
    <w:rsid w:val="00B31CD7"/>
    <w:rsid w:val="00B322DC"/>
    <w:rsid w:val="00B32EBC"/>
    <w:rsid w:val="00B358D0"/>
    <w:rsid w:val="00B36A05"/>
    <w:rsid w:val="00B36AD1"/>
    <w:rsid w:val="00B40474"/>
    <w:rsid w:val="00B40C00"/>
    <w:rsid w:val="00B430F1"/>
    <w:rsid w:val="00B43DF6"/>
    <w:rsid w:val="00B451D4"/>
    <w:rsid w:val="00B4729D"/>
    <w:rsid w:val="00B476AF"/>
    <w:rsid w:val="00B51025"/>
    <w:rsid w:val="00B54771"/>
    <w:rsid w:val="00B6113A"/>
    <w:rsid w:val="00B6234E"/>
    <w:rsid w:val="00B640DE"/>
    <w:rsid w:val="00B654C8"/>
    <w:rsid w:val="00B65590"/>
    <w:rsid w:val="00B66D1C"/>
    <w:rsid w:val="00B67BBF"/>
    <w:rsid w:val="00B716A9"/>
    <w:rsid w:val="00B72730"/>
    <w:rsid w:val="00B72AEA"/>
    <w:rsid w:val="00B734E8"/>
    <w:rsid w:val="00B73B53"/>
    <w:rsid w:val="00B74CEC"/>
    <w:rsid w:val="00B75702"/>
    <w:rsid w:val="00B75C2F"/>
    <w:rsid w:val="00B83735"/>
    <w:rsid w:val="00B83880"/>
    <w:rsid w:val="00B854AF"/>
    <w:rsid w:val="00B87E32"/>
    <w:rsid w:val="00B94445"/>
    <w:rsid w:val="00B94612"/>
    <w:rsid w:val="00B953E5"/>
    <w:rsid w:val="00B97236"/>
    <w:rsid w:val="00B9769E"/>
    <w:rsid w:val="00B97E26"/>
    <w:rsid w:val="00BA0512"/>
    <w:rsid w:val="00BA525B"/>
    <w:rsid w:val="00BA6EEA"/>
    <w:rsid w:val="00BA7B9E"/>
    <w:rsid w:val="00BB06F7"/>
    <w:rsid w:val="00BB70A8"/>
    <w:rsid w:val="00BC05E0"/>
    <w:rsid w:val="00BC06D6"/>
    <w:rsid w:val="00BC0A73"/>
    <w:rsid w:val="00BC1CE9"/>
    <w:rsid w:val="00BC23B2"/>
    <w:rsid w:val="00BC25A5"/>
    <w:rsid w:val="00BC28CE"/>
    <w:rsid w:val="00BC35AB"/>
    <w:rsid w:val="00BC5875"/>
    <w:rsid w:val="00BD1B6F"/>
    <w:rsid w:val="00BD2022"/>
    <w:rsid w:val="00BD3679"/>
    <w:rsid w:val="00BD53D1"/>
    <w:rsid w:val="00BD67B9"/>
    <w:rsid w:val="00BD7829"/>
    <w:rsid w:val="00BE02CD"/>
    <w:rsid w:val="00BE0D42"/>
    <w:rsid w:val="00BE4107"/>
    <w:rsid w:val="00BE5B1A"/>
    <w:rsid w:val="00BF1A36"/>
    <w:rsid w:val="00BF4E54"/>
    <w:rsid w:val="00C00C3B"/>
    <w:rsid w:val="00C0282D"/>
    <w:rsid w:val="00C04E96"/>
    <w:rsid w:val="00C06D8E"/>
    <w:rsid w:val="00C106A6"/>
    <w:rsid w:val="00C134A4"/>
    <w:rsid w:val="00C13617"/>
    <w:rsid w:val="00C14730"/>
    <w:rsid w:val="00C16382"/>
    <w:rsid w:val="00C1679C"/>
    <w:rsid w:val="00C214C9"/>
    <w:rsid w:val="00C2203B"/>
    <w:rsid w:val="00C25773"/>
    <w:rsid w:val="00C25C8A"/>
    <w:rsid w:val="00C2734C"/>
    <w:rsid w:val="00C27C7E"/>
    <w:rsid w:val="00C30B46"/>
    <w:rsid w:val="00C31152"/>
    <w:rsid w:val="00C33EFB"/>
    <w:rsid w:val="00C344F8"/>
    <w:rsid w:val="00C34909"/>
    <w:rsid w:val="00C4042E"/>
    <w:rsid w:val="00C43E18"/>
    <w:rsid w:val="00C45F4F"/>
    <w:rsid w:val="00C47239"/>
    <w:rsid w:val="00C475EE"/>
    <w:rsid w:val="00C504CB"/>
    <w:rsid w:val="00C51C81"/>
    <w:rsid w:val="00C57532"/>
    <w:rsid w:val="00C57B46"/>
    <w:rsid w:val="00C63B8E"/>
    <w:rsid w:val="00C6619B"/>
    <w:rsid w:val="00C66522"/>
    <w:rsid w:val="00C66710"/>
    <w:rsid w:val="00C6698F"/>
    <w:rsid w:val="00C701A5"/>
    <w:rsid w:val="00C7081F"/>
    <w:rsid w:val="00C7276B"/>
    <w:rsid w:val="00C72C7D"/>
    <w:rsid w:val="00C7398C"/>
    <w:rsid w:val="00C77BF4"/>
    <w:rsid w:val="00C77C09"/>
    <w:rsid w:val="00C81536"/>
    <w:rsid w:val="00C834DA"/>
    <w:rsid w:val="00C84D90"/>
    <w:rsid w:val="00C84F0B"/>
    <w:rsid w:val="00C85925"/>
    <w:rsid w:val="00C85D0C"/>
    <w:rsid w:val="00C87334"/>
    <w:rsid w:val="00C954BA"/>
    <w:rsid w:val="00C96D6E"/>
    <w:rsid w:val="00CA1C25"/>
    <w:rsid w:val="00CA24D7"/>
    <w:rsid w:val="00CA2AA9"/>
    <w:rsid w:val="00CA2D42"/>
    <w:rsid w:val="00CA3ED2"/>
    <w:rsid w:val="00CA411E"/>
    <w:rsid w:val="00CA4DA0"/>
    <w:rsid w:val="00CA5865"/>
    <w:rsid w:val="00CA626B"/>
    <w:rsid w:val="00CB092C"/>
    <w:rsid w:val="00CB2099"/>
    <w:rsid w:val="00CB35AF"/>
    <w:rsid w:val="00CB3D81"/>
    <w:rsid w:val="00CB5702"/>
    <w:rsid w:val="00CB5F2C"/>
    <w:rsid w:val="00CC07DD"/>
    <w:rsid w:val="00CC12B6"/>
    <w:rsid w:val="00CC194F"/>
    <w:rsid w:val="00CC2930"/>
    <w:rsid w:val="00CC2E84"/>
    <w:rsid w:val="00CC3F98"/>
    <w:rsid w:val="00CC4751"/>
    <w:rsid w:val="00CC4955"/>
    <w:rsid w:val="00CC52AD"/>
    <w:rsid w:val="00CC53AB"/>
    <w:rsid w:val="00CC6D08"/>
    <w:rsid w:val="00CC7BEF"/>
    <w:rsid w:val="00CC7FED"/>
    <w:rsid w:val="00CD210F"/>
    <w:rsid w:val="00CD355B"/>
    <w:rsid w:val="00CD544D"/>
    <w:rsid w:val="00CD5EBF"/>
    <w:rsid w:val="00CD6E83"/>
    <w:rsid w:val="00CD7646"/>
    <w:rsid w:val="00CE2427"/>
    <w:rsid w:val="00CE30CD"/>
    <w:rsid w:val="00CE4580"/>
    <w:rsid w:val="00CE6E78"/>
    <w:rsid w:val="00CE7E47"/>
    <w:rsid w:val="00CF207D"/>
    <w:rsid w:val="00CF5708"/>
    <w:rsid w:val="00CF777B"/>
    <w:rsid w:val="00D00D4E"/>
    <w:rsid w:val="00D0335F"/>
    <w:rsid w:val="00D050A9"/>
    <w:rsid w:val="00D06307"/>
    <w:rsid w:val="00D10067"/>
    <w:rsid w:val="00D115C0"/>
    <w:rsid w:val="00D123D3"/>
    <w:rsid w:val="00D13A25"/>
    <w:rsid w:val="00D1401C"/>
    <w:rsid w:val="00D14866"/>
    <w:rsid w:val="00D14AFC"/>
    <w:rsid w:val="00D162EA"/>
    <w:rsid w:val="00D166F8"/>
    <w:rsid w:val="00D17958"/>
    <w:rsid w:val="00D25BF0"/>
    <w:rsid w:val="00D26522"/>
    <w:rsid w:val="00D26A3F"/>
    <w:rsid w:val="00D30DD1"/>
    <w:rsid w:val="00D33929"/>
    <w:rsid w:val="00D33F04"/>
    <w:rsid w:val="00D35D6D"/>
    <w:rsid w:val="00D36973"/>
    <w:rsid w:val="00D36FF7"/>
    <w:rsid w:val="00D4015F"/>
    <w:rsid w:val="00D42524"/>
    <w:rsid w:val="00D432A0"/>
    <w:rsid w:val="00D456C0"/>
    <w:rsid w:val="00D5055C"/>
    <w:rsid w:val="00D51F60"/>
    <w:rsid w:val="00D52035"/>
    <w:rsid w:val="00D527B7"/>
    <w:rsid w:val="00D53587"/>
    <w:rsid w:val="00D54DDB"/>
    <w:rsid w:val="00D60F31"/>
    <w:rsid w:val="00D641D8"/>
    <w:rsid w:val="00D654B5"/>
    <w:rsid w:val="00D66909"/>
    <w:rsid w:val="00D669BA"/>
    <w:rsid w:val="00D67026"/>
    <w:rsid w:val="00D672A9"/>
    <w:rsid w:val="00D70193"/>
    <w:rsid w:val="00D755A7"/>
    <w:rsid w:val="00D77BF2"/>
    <w:rsid w:val="00D80543"/>
    <w:rsid w:val="00D80A91"/>
    <w:rsid w:val="00D8152C"/>
    <w:rsid w:val="00D87E9C"/>
    <w:rsid w:val="00D90652"/>
    <w:rsid w:val="00D91723"/>
    <w:rsid w:val="00D928BF"/>
    <w:rsid w:val="00D93BF1"/>
    <w:rsid w:val="00D95116"/>
    <w:rsid w:val="00D95628"/>
    <w:rsid w:val="00D95DA1"/>
    <w:rsid w:val="00D96C61"/>
    <w:rsid w:val="00DA1303"/>
    <w:rsid w:val="00DA1741"/>
    <w:rsid w:val="00DA1CA7"/>
    <w:rsid w:val="00DA509C"/>
    <w:rsid w:val="00DA66B8"/>
    <w:rsid w:val="00DB4A60"/>
    <w:rsid w:val="00DB4BE5"/>
    <w:rsid w:val="00DB556D"/>
    <w:rsid w:val="00DB6C5C"/>
    <w:rsid w:val="00DC33A0"/>
    <w:rsid w:val="00DC696E"/>
    <w:rsid w:val="00DC6E47"/>
    <w:rsid w:val="00DC7DBE"/>
    <w:rsid w:val="00DC7F43"/>
    <w:rsid w:val="00DD15F8"/>
    <w:rsid w:val="00DD1A64"/>
    <w:rsid w:val="00DD1BB8"/>
    <w:rsid w:val="00DD5134"/>
    <w:rsid w:val="00DE05D3"/>
    <w:rsid w:val="00DE0A43"/>
    <w:rsid w:val="00DE19B8"/>
    <w:rsid w:val="00DE2C48"/>
    <w:rsid w:val="00DE3D28"/>
    <w:rsid w:val="00DE6B95"/>
    <w:rsid w:val="00DE7770"/>
    <w:rsid w:val="00DF0421"/>
    <w:rsid w:val="00DF30F0"/>
    <w:rsid w:val="00DF3854"/>
    <w:rsid w:val="00DF42EF"/>
    <w:rsid w:val="00DF562D"/>
    <w:rsid w:val="00DF5BCB"/>
    <w:rsid w:val="00DF7DFB"/>
    <w:rsid w:val="00E00094"/>
    <w:rsid w:val="00E00C47"/>
    <w:rsid w:val="00E02DDD"/>
    <w:rsid w:val="00E04D31"/>
    <w:rsid w:val="00E04E1B"/>
    <w:rsid w:val="00E100D3"/>
    <w:rsid w:val="00E101F3"/>
    <w:rsid w:val="00E10550"/>
    <w:rsid w:val="00E12C87"/>
    <w:rsid w:val="00E13F41"/>
    <w:rsid w:val="00E142DD"/>
    <w:rsid w:val="00E16B09"/>
    <w:rsid w:val="00E17235"/>
    <w:rsid w:val="00E17CB2"/>
    <w:rsid w:val="00E17CD0"/>
    <w:rsid w:val="00E17EFF"/>
    <w:rsid w:val="00E2373D"/>
    <w:rsid w:val="00E237B5"/>
    <w:rsid w:val="00E2542E"/>
    <w:rsid w:val="00E26477"/>
    <w:rsid w:val="00E27237"/>
    <w:rsid w:val="00E31ADC"/>
    <w:rsid w:val="00E34888"/>
    <w:rsid w:val="00E36DFC"/>
    <w:rsid w:val="00E42C84"/>
    <w:rsid w:val="00E44109"/>
    <w:rsid w:val="00E46C52"/>
    <w:rsid w:val="00E51507"/>
    <w:rsid w:val="00E51C14"/>
    <w:rsid w:val="00E52519"/>
    <w:rsid w:val="00E544D0"/>
    <w:rsid w:val="00E62CB3"/>
    <w:rsid w:val="00E63704"/>
    <w:rsid w:val="00E63F57"/>
    <w:rsid w:val="00E64B8B"/>
    <w:rsid w:val="00E657C1"/>
    <w:rsid w:val="00E674EE"/>
    <w:rsid w:val="00E70D17"/>
    <w:rsid w:val="00E71893"/>
    <w:rsid w:val="00E721B0"/>
    <w:rsid w:val="00E7639E"/>
    <w:rsid w:val="00E763F6"/>
    <w:rsid w:val="00E8006F"/>
    <w:rsid w:val="00E80C82"/>
    <w:rsid w:val="00E81B88"/>
    <w:rsid w:val="00E81E17"/>
    <w:rsid w:val="00E838C9"/>
    <w:rsid w:val="00E86822"/>
    <w:rsid w:val="00E86D0C"/>
    <w:rsid w:val="00E9236A"/>
    <w:rsid w:val="00E9258F"/>
    <w:rsid w:val="00E92A88"/>
    <w:rsid w:val="00E9643A"/>
    <w:rsid w:val="00EA02C0"/>
    <w:rsid w:val="00EA1236"/>
    <w:rsid w:val="00EA1B35"/>
    <w:rsid w:val="00EA29B9"/>
    <w:rsid w:val="00EA5357"/>
    <w:rsid w:val="00EA7C31"/>
    <w:rsid w:val="00EB0B5E"/>
    <w:rsid w:val="00EB1A4F"/>
    <w:rsid w:val="00EB1EF2"/>
    <w:rsid w:val="00EB33FA"/>
    <w:rsid w:val="00EB35C0"/>
    <w:rsid w:val="00EB4597"/>
    <w:rsid w:val="00EB4782"/>
    <w:rsid w:val="00EB51D2"/>
    <w:rsid w:val="00EB51EE"/>
    <w:rsid w:val="00EB6153"/>
    <w:rsid w:val="00EB6B00"/>
    <w:rsid w:val="00EB77A0"/>
    <w:rsid w:val="00EC0F08"/>
    <w:rsid w:val="00EC2760"/>
    <w:rsid w:val="00EC52DA"/>
    <w:rsid w:val="00EC59D2"/>
    <w:rsid w:val="00EC661F"/>
    <w:rsid w:val="00EC6992"/>
    <w:rsid w:val="00EC6AE8"/>
    <w:rsid w:val="00ED07B8"/>
    <w:rsid w:val="00ED1F57"/>
    <w:rsid w:val="00ED26F1"/>
    <w:rsid w:val="00ED3175"/>
    <w:rsid w:val="00ED48C9"/>
    <w:rsid w:val="00ED65FF"/>
    <w:rsid w:val="00EE3369"/>
    <w:rsid w:val="00EE4F71"/>
    <w:rsid w:val="00EE7783"/>
    <w:rsid w:val="00EF0380"/>
    <w:rsid w:val="00EF06D5"/>
    <w:rsid w:val="00EF15A8"/>
    <w:rsid w:val="00EF3947"/>
    <w:rsid w:val="00EF4F3E"/>
    <w:rsid w:val="00EF4F56"/>
    <w:rsid w:val="00EF6D34"/>
    <w:rsid w:val="00EF6F42"/>
    <w:rsid w:val="00EF7FD0"/>
    <w:rsid w:val="00F01133"/>
    <w:rsid w:val="00F014EA"/>
    <w:rsid w:val="00F12A21"/>
    <w:rsid w:val="00F13DF8"/>
    <w:rsid w:val="00F14A98"/>
    <w:rsid w:val="00F16EC7"/>
    <w:rsid w:val="00F17B1F"/>
    <w:rsid w:val="00F20548"/>
    <w:rsid w:val="00F2190E"/>
    <w:rsid w:val="00F2367E"/>
    <w:rsid w:val="00F24773"/>
    <w:rsid w:val="00F2626D"/>
    <w:rsid w:val="00F27D2A"/>
    <w:rsid w:val="00F27DDF"/>
    <w:rsid w:val="00F30097"/>
    <w:rsid w:val="00F30CC1"/>
    <w:rsid w:val="00F34107"/>
    <w:rsid w:val="00F34FD4"/>
    <w:rsid w:val="00F35CD7"/>
    <w:rsid w:val="00F47F90"/>
    <w:rsid w:val="00F502A9"/>
    <w:rsid w:val="00F512B0"/>
    <w:rsid w:val="00F51866"/>
    <w:rsid w:val="00F52F46"/>
    <w:rsid w:val="00F553CE"/>
    <w:rsid w:val="00F55C4E"/>
    <w:rsid w:val="00F56AC8"/>
    <w:rsid w:val="00F57400"/>
    <w:rsid w:val="00F577A4"/>
    <w:rsid w:val="00F604C8"/>
    <w:rsid w:val="00F646F8"/>
    <w:rsid w:val="00F65664"/>
    <w:rsid w:val="00F65C6F"/>
    <w:rsid w:val="00F66A82"/>
    <w:rsid w:val="00F70096"/>
    <w:rsid w:val="00F709D8"/>
    <w:rsid w:val="00F721D2"/>
    <w:rsid w:val="00F7373C"/>
    <w:rsid w:val="00F75840"/>
    <w:rsid w:val="00F77859"/>
    <w:rsid w:val="00F8221F"/>
    <w:rsid w:val="00F84488"/>
    <w:rsid w:val="00F85947"/>
    <w:rsid w:val="00F876FF"/>
    <w:rsid w:val="00F87CF2"/>
    <w:rsid w:val="00F91023"/>
    <w:rsid w:val="00F91869"/>
    <w:rsid w:val="00F91942"/>
    <w:rsid w:val="00F91BE2"/>
    <w:rsid w:val="00F9587D"/>
    <w:rsid w:val="00F9600B"/>
    <w:rsid w:val="00F9663F"/>
    <w:rsid w:val="00F967E3"/>
    <w:rsid w:val="00F96FB4"/>
    <w:rsid w:val="00F97C8E"/>
    <w:rsid w:val="00FA1098"/>
    <w:rsid w:val="00FA3F57"/>
    <w:rsid w:val="00FA4208"/>
    <w:rsid w:val="00FA431D"/>
    <w:rsid w:val="00FA6B14"/>
    <w:rsid w:val="00FB14F2"/>
    <w:rsid w:val="00FB1986"/>
    <w:rsid w:val="00FB253E"/>
    <w:rsid w:val="00FB4458"/>
    <w:rsid w:val="00FB4704"/>
    <w:rsid w:val="00FB4D39"/>
    <w:rsid w:val="00FB5A6C"/>
    <w:rsid w:val="00FB6ABA"/>
    <w:rsid w:val="00FB6F87"/>
    <w:rsid w:val="00FC29AA"/>
    <w:rsid w:val="00FC29FA"/>
    <w:rsid w:val="00FC3F82"/>
    <w:rsid w:val="00FC60AB"/>
    <w:rsid w:val="00FC6EF8"/>
    <w:rsid w:val="00FD17AA"/>
    <w:rsid w:val="00FD19BD"/>
    <w:rsid w:val="00FD2DB2"/>
    <w:rsid w:val="00FD791F"/>
    <w:rsid w:val="00FE07AE"/>
    <w:rsid w:val="00FE0A3A"/>
    <w:rsid w:val="00FE3627"/>
    <w:rsid w:val="00FE38C8"/>
    <w:rsid w:val="00FE4EC4"/>
    <w:rsid w:val="00FE532B"/>
    <w:rsid w:val="00FE5881"/>
    <w:rsid w:val="00FE62FB"/>
    <w:rsid w:val="00FE634A"/>
    <w:rsid w:val="00FF05B3"/>
    <w:rsid w:val="00FF2728"/>
    <w:rsid w:val="00FF2882"/>
    <w:rsid w:val="00FF2C45"/>
    <w:rsid w:val="00FF38B7"/>
    <w:rsid w:val="00FF605F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8E9A636"/>
  <w15:docId w15:val="{AE602CA3-3361-4C61-8DDC-7C412642C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10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8E3FD9"/>
    <w:rPr>
      <w:rFonts w:ascii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E3FD9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D67026"/>
    <w:pPr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rsid w:val="008E3FD9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qFormat/>
    <w:rsid w:val="008E3FD9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8E3FD9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365F91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8E3FD9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8E3FD9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8E3FD9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8E3FD9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E3FD9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D67026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uiPriority w:val="9"/>
    <w:locked/>
    <w:rsid w:val="008E3FD9"/>
    <w:rPr>
      <w:rFonts w:ascii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locked/>
    <w:rsid w:val="008E3FD9"/>
    <w:rPr>
      <w:rFonts w:ascii="Cambria" w:hAnsi="Cambria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locked/>
    <w:rsid w:val="008E3FD9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locked/>
    <w:rsid w:val="008E3FD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8E3FD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locked/>
    <w:rsid w:val="008E3FD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locked/>
    <w:rsid w:val="008E3F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a3">
    <w:name w:val="footer"/>
    <w:basedOn w:val="a"/>
    <w:link w:val="a4"/>
    <w:uiPriority w:val="99"/>
    <w:unhideWhenUsed/>
    <w:locked/>
    <w:rsid w:val="008E3FD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E3FD9"/>
    <w:rPr>
      <w:rFonts w:ascii="Times New Roman" w:hAnsi="Times New Roman"/>
      <w:bCs/>
      <w:sz w:val="24"/>
      <w:szCs w:val="24"/>
    </w:rPr>
  </w:style>
  <w:style w:type="table" w:styleId="a5">
    <w:name w:val="Table Grid"/>
    <w:basedOn w:val="a1"/>
    <w:uiPriority w:val="99"/>
    <w:rsid w:val="008E3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rsid w:val="0079499C"/>
    <w:rPr>
      <w:rFonts w:ascii="Calibri" w:hAnsi="Calibri"/>
      <w:bCs w:val="0"/>
      <w:sz w:val="20"/>
      <w:szCs w:val="20"/>
      <w:lang w:eastAsia="en-US"/>
    </w:rPr>
  </w:style>
  <w:style w:type="character" w:customStyle="1" w:styleId="a7">
    <w:name w:val="Текст сноски Знак"/>
    <w:link w:val="a6"/>
    <w:uiPriority w:val="99"/>
    <w:locked/>
    <w:rsid w:val="0079499C"/>
    <w:rPr>
      <w:lang w:eastAsia="en-US"/>
    </w:rPr>
  </w:style>
  <w:style w:type="character" w:styleId="a8">
    <w:name w:val="footnote reference"/>
    <w:uiPriority w:val="99"/>
    <w:semiHidden/>
    <w:rsid w:val="008E3FD9"/>
    <w:rPr>
      <w:rFonts w:cs="Times New Roman"/>
      <w:vertAlign w:val="superscript"/>
    </w:rPr>
  </w:style>
  <w:style w:type="paragraph" w:styleId="a9">
    <w:name w:val="Balloon Text"/>
    <w:aliases w:val="Знак5"/>
    <w:basedOn w:val="a"/>
    <w:link w:val="aa"/>
    <w:uiPriority w:val="99"/>
    <w:semiHidden/>
    <w:unhideWhenUsed/>
    <w:rsid w:val="008E3FD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aliases w:val="Знак5 Знак"/>
    <w:basedOn w:val="a0"/>
    <w:link w:val="a9"/>
    <w:uiPriority w:val="99"/>
    <w:semiHidden/>
    <w:locked/>
    <w:rsid w:val="008E3FD9"/>
    <w:rPr>
      <w:rFonts w:ascii="Segoe UI" w:hAnsi="Segoe UI" w:cs="Segoe UI"/>
      <w:bCs/>
      <w:sz w:val="18"/>
      <w:szCs w:val="18"/>
    </w:rPr>
  </w:style>
  <w:style w:type="character" w:styleId="ab">
    <w:name w:val="endnote reference"/>
    <w:uiPriority w:val="10"/>
    <w:rsid w:val="008E3FD9"/>
    <w:rPr>
      <w:vertAlign w:val="superscript"/>
    </w:rPr>
  </w:style>
  <w:style w:type="character" w:styleId="ac">
    <w:name w:val="page number"/>
    <w:uiPriority w:val="99"/>
    <w:rsid w:val="007C48DC"/>
  </w:style>
  <w:style w:type="paragraph" w:styleId="ad">
    <w:name w:val="header"/>
    <w:basedOn w:val="a"/>
    <w:link w:val="ae"/>
    <w:uiPriority w:val="99"/>
    <w:unhideWhenUsed/>
    <w:rsid w:val="008C02BD"/>
    <w:pPr>
      <w:jc w:val="center"/>
    </w:pPr>
    <w:rPr>
      <w:noProof/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8C02BD"/>
    <w:rPr>
      <w:rFonts w:ascii="Times New Roman" w:hAnsi="Times New Roman"/>
      <w:bCs/>
      <w:noProof/>
    </w:rPr>
  </w:style>
  <w:style w:type="paragraph" w:styleId="af">
    <w:name w:val="Title"/>
    <w:basedOn w:val="a"/>
    <w:next w:val="a"/>
    <w:link w:val="af0"/>
    <w:qFormat/>
    <w:rsid w:val="008E3FD9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af0">
    <w:name w:val="Название Знак"/>
    <w:basedOn w:val="a0"/>
    <w:link w:val="af"/>
    <w:rsid w:val="008E3FD9"/>
    <w:rPr>
      <w:rFonts w:ascii="Times New Roman" w:hAnsi="Times New Roman"/>
      <w:spacing w:val="5"/>
      <w:sz w:val="52"/>
      <w:szCs w:val="52"/>
    </w:rPr>
  </w:style>
  <w:style w:type="paragraph" w:styleId="11">
    <w:name w:val="toc 1"/>
    <w:next w:val="a"/>
    <w:autoRedefine/>
    <w:uiPriority w:val="39"/>
    <w:unhideWhenUsed/>
    <w:qFormat/>
    <w:rsid w:val="008E3FD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21">
    <w:name w:val="toc 2"/>
    <w:basedOn w:val="a"/>
    <w:next w:val="a"/>
    <w:autoRedefine/>
    <w:uiPriority w:val="39"/>
    <w:unhideWhenUsed/>
    <w:rsid w:val="008E3FD9"/>
    <w:pPr>
      <w:tabs>
        <w:tab w:val="right" w:leader="dot" w:pos="10205"/>
      </w:tabs>
      <w:ind w:left="240"/>
    </w:pPr>
  </w:style>
  <w:style w:type="character" w:styleId="af1">
    <w:name w:val="Hyperlink"/>
    <w:basedOn w:val="a0"/>
    <w:uiPriority w:val="99"/>
    <w:unhideWhenUsed/>
    <w:locked/>
    <w:rsid w:val="007C48DC"/>
    <w:rPr>
      <w:color w:val="0000FF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locked/>
    <w:rsid w:val="008E3FD9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locked/>
    <w:rsid w:val="008E3FD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E3FD9"/>
    <w:rPr>
      <w:rFonts w:ascii="Times New Roman" w:hAnsi="Times New Roman"/>
      <w:bCs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8E3FD9"/>
    <w:rPr>
      <w:b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E3FD9"/>
    <w:rPr>
      <w:rFonts w:ascii="Times New Roman" w:hAnsi="Times New Roman"/>
      <w:b/>
      <w:bCs/>
    </w:rPr>
  </w:style>
  <w:style w:type="character" w:customStyle="1" w:styleId="12">
    <w:name w:val="Текст концевой сноски Знак1"/>
    <w:uiPriority w:val="99"/>
    <w:semiHidden/>
    <w:locked/>
    <w:rsid w:val="0079499C"/>
    <w:rPr>
      <w:rFonts w:ascii="Calibri" w:hAnsi="Calibri" w:cs="Times New Roman"/>
      <w:sz w:val="20"/>
      <w:szCs w:val="20"/>
      <w:lang w:eastAsia="ru-RU"/>
    </w:rPr>
  </w:style>
  <w:style w:type="character" w:styleId="af7">
    <w:name w:val="FollowedHyperlink"/>
    <w:uiPriority w:val="99"/>
    <w:semiHidden/>
    <w:unhideWhenUsed/>
    <w:locked/>
    <w:rsid w:val="008E3FD9"/>
    <w:rPr>
      <w:color w:val="954F72"/>
      <w:u w:val="single"/>
    </w:rPr>
  </w:style>
  <w:style w:type="paragraph" w:customStyle="1" w:styleId="af8">
    <w:name w:val="Утв"/>
    <w:basedOn w:val="a"/>
    <w:rsid w:val="008E3FD9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customStyle="1" w:styleId="af9">
    <w:name w:val="Назв"/>
    <w:basedOn w:val="a"/>
    <w:rsid w:val="008E3FD9"/>
    <w:pPr>
      <w:suppressAutoHyphens/>
      <w:spacing w:before="240" w:after="240"/>
      <w:jc w:val="center"/>
    </w:pPr>
    <w:rPr>
      <w:b/>
      <w:sz w:val="28"/>
    </w:rPr>
  </w:style>
  <w:style w:type="paragraph" w:styleId="afa">
    <w:name w:val="Revision"/>
    <w:hidden/>
    <w:uiPriority w:val="99"/>
    <w:semiHidden/>
    <w:rsid w:val="008E3FD9"/>
    <w:rPr>
      <w:rFonts w:ascii="Times New Roman" w:hAnsi="Times New Roman"/>
      <w:bCs/>
      <w:sz w:val="24"/>
      <w:szCs w:val="24"/>
    </w:rPr>
  </w:style>
  <w:style w:type="character" w:customStyle="1" w:styleId="BalloonTextChar">
    <w:name w:val="Balloon Text Char"/>
    <w:aliases w:val="Знак5 Char"/>
    <w:semiHidden/>
    <w:locked/>
    <w:rsid w:val="003150F8"/>
    <w:rPr>
      <w:rFonts w:ascii="Times New Roman" w:hAnsi="Times New Roman" w:cs="Times New Roman"/>
      <w:sz w:val="2"/>
      <w:szCs w:val="2"/>
    </w:rPr>
  </w:style>
  <w:style w:type="table" w:customStyle="1" w:styleId="13">
    <w:name w:val="Сетка таблицы светлая1"/>
    <w:basedOn w:val="a1"/>
    <w:uiPriority w:val="40"/>
    <w:rsid w:val="008E3FD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31">
    <w:name w:val="toc 3"/>
    <w:basedOn w:val="a"/>
    <w:next w:val="a"/>
    <w:autoRedefine/>
    <w:uiPriority w:val="39"/>
    <w:semiHidden/>
    <w:qFormat/>
    <w:rsid w:val="008E3FD9"/>
    <w:pPr>
      <w:spacing w:after="100"/>
      <w:ind w:left="440"/>
    </w:pPr>
    <w:rPr>
      <w:rFonts w:ascii="Calibri" w:hAnsi="Calibri"/>
    </w:rPr>
  </w:style>
  <w:style w:type="paragraph" w:customStyle="1" w:styleId="afb">
    <w:name w:val="С_Т"/>
    <w:link w:val="afc"/>
    <w:qFormat/>
    <w:rsid w:val="008E3FD9"/>
    <w:pPr>
      <w:suppressAutoHyphens/>
    </w:pPr>
    <w:rPr>
      <w:rFonts w:ascii="Times New Roman" w:hAnsi="Times New Roman"/>
      <w:bCs/>
      <w:sz w:val="24"/>
      <w:szCs w:val="24"/>
    </w:rPr>
  </w:style>
  <w:style w:type="paragraph" w:customStyle="1" w:styleId="afd">
    <w:name w:val="С_Т_Ц"/>
    <w:basedOn w:val="a"/>
    <w:qFormat/>
    <w:rsid w:val="008E3FD9"/>
    <w:pPr>
      <w:suppressAutoHyphens/>
      <w:jc w:val="center"/>
    </w:pPr>
  </w:style>
  <w:style w:type="paragraph" w:customStyle="1" w:styleId="100">
    <w:name w:val="СМ_10"/>
    <w:basedOn w:val="a"/>
    <w:qFormat/>
    <w:rsid w:val="008E3FD9"/>
    <w:pPr>
      <w:suppressAutoHyphens/>
    </w:pPr>
    <w:rPr>
      <w:sz w:val="20"/>
      <w:szCs w:val="20"/>
    </w:rPr>
  </w:style>
  <w:style w:type="paragraph" w:customStyle="1" w:styleId="101">
    <w:name w:val="СМ_10_Ц"/>
    <w:basedOn w:val="a"/>
    <w:qFormat/>
    <w:rsid w:val="008E3FD9"/>
    <w:pPr>
      <w:suppressAutoHyphens/>
      <w:jc w:val="center"/>
    </w:pPr>
    <w:rPr>
      <w:sz w:val="20"/>
      <w:szCs w:val="20"/>
    </w:rPr>
  </w:style>
  <w:style w:type="character" w:customStyle="1" w:styleId="afc">
    <w:name w:val="С_Т Знак"/>
    <w:link w:val="afb"/>
    <w:rsid w:val="008E3FD9"/>
    <w:rPr>
      <w:rFonts w:ascii="Times New Roman" w:hAnsi="Times New Roman"/>
      <w:bCs/>
      <w:sz w:val="24"/>
      <w:szCs w:val="24"/>
    </w:rPr>
  </w:style>
  <w:style w:type="paragraph" w:customStyle="1" w:styleId="22">
    <w:name w:val="Заг2"/>
    <w:uiPriority w:val="8"/>
    <w:qFormat/>
    <w:rsid w:val="008E3FD9"/>
    <w:pPr>
      <w:spacing w:before="240" w:after="120"/>
    </w:pPr>
    <w:rPr>
      <w:rFonts w:ascii="Times New Roman" w:hAnsi="Times New Roman"/>
      <w:b/>
      <w:bCs/>
      <w:sz w:val="24"/>
      <w:szCs w:val="24"/>
    </w:rPr>
  </w:style>
  <w:style w:type="character" w:customStyle="1" w:styleId="afe">
    <w:name w:val="Термин"/>
    <w:basedOn w:val="a0"/>
    <w:uiPriority w:val="1"/>
    <w:qFormat/>
    <w:rsid w:val="008E3FD9"/>
    <w:rPr>
      <w:b/>
    </w:rPr>
  </w:style>
  <w:style w:type="paragraph" w:styleId="aff">
    <w:name w:val="endnote text"/>
    <w:aliases w:val="Знак4"/>
    <w:basedOn w:val="a"/>
    <w:link w:val="aff0"/>
    <w:uiPriority w:val="99"/>
    <w:locked/>
    <w:rsid w:val="008E3FD9"/>
    <w:rPr>
      <w:bCs w:val="0"/>
      <w:sz w:val="20"/>
      <w:szCs w:val="22"/>
    </w:rPr>
  </w:style>
  <w:style w:type="character" w:customStyle="1" w:styleId="aff0">
    <w:name w:val="Текст концевой сноски Знак"/>
    <w:aliases w:val="Знак4 Знак"/>
    <w:link w:val="aff"/>
    <w:uiPriority w:val="99"/>
    <w:rsid w:val="008E3FD9"/>
    <w:rPr>
      <w:rFonts w:ascii="Times New Roman" w:hAnsi="Times New Roman"/>
      <w:szCs w:val="22"/>
    </w:rPr>
  </w:style>
  <w:style w:type="paragraph" w:styleId="aff1">
    <w:name w:val="No Spacing"/>
    <w:uiPriority w:val="1"/>
    <w:qFormat/>
    <w:rsid w:val="00D67026"/>
    <w:rPr>
      <w:rFonts w:ascii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microsoft.com/office/2018/08/relationships/commentsExtensible" Target="commentsExtensi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OneDrive\&#1055;&#1088;&#1086;&#1092;&#1089;&#1090;&#1072;&#1085;&#1076;&#1072;&#1088;&#1090;&#1099;_2020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7F90C-3294-4FCA-AB9A-8E214DBB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55</TotalTime>
  <Pages>24</Pages>
  <Words>17683</Words>
  <Characters>100797</Characters>
  <Application>Microsoft Office Word</Application>
  <DocSecurity>0</DocSecurity>
  <Lines>839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технологиям механосборочного производства в машиностроении</vt:lpstr>
    </vt:vector>
  </TitlesOfParts>
  <Manager>Васильев А.С.</Manager>
  <Company>МГТУ им. Н.Э.Баумана</Company>
  <LinksUpToDate>false</LinksUpToDate>
  <CharactersWithSpaces>118244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технологиям механосборочного производства в машиностроении</dc:title>
  <dc:subject>Профстандарт</dc:subject>
  <dc:creator>Зайцев;Союзмаш</dc:creator>
  <cp:keywords>Профстандарт</cp:keywords>
  <cp:lastModifiedBy>1403-2</cp:lastModifiedBy>
  <cp:revision>5</cp:revision>
  <cp:lastPrinted>2021-06-01T08:20:00Z</cp:lastPrinted>
  <dcterms:created xsi:type="dcterms:W3CDTF">2021-05-26T08:56:00Z</dcterms:created>
  <dcterms:modified xsi:type="dcterms:W3CDTF">2021-06-29T13:46:00Z</dcterms:modified>
</cp:coreProperties>
</file>